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7.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8.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footer12.xml" ContentType="application/vnd.openxmlformats-officedocument.wordprocessingml.footer+xml"/>
  <Override PartName="/word/header16.xml" ContentType="application/vnd.openxmlformats-officedocument.wordprocessingml.header+xml"/>
  <Override PartName="/word/footer13.xml" ContentType="application/vnd.openxmlformats-officedocument.wordprocessingml.footer+xml"/>
  <Override PartName="/word/header17.xml" ContentType="application/vnd.openxmlformats-officedocument.wordprocessingml.header+xml"/>
  <Override PartName="/word/footer14.xml" ContentType="application/vnd.openxmlformats-officedocument.wordprocessingml.footer+xml"/>
  <Override PartName="/word/header18.xml" ContentType="application/vnd.openxmlformats-officedocument.wordprocessingml.header+xml"/>
  <Override PartName="/word/footer15.xml" ContentType="application/vnd.openxmlformats-officedocument.wordprocessingml.footer+xml"/>
  <Override PartName="/word/header19.xml" ContentType="application/vnd.openxmlformats-officedocument.wordprocessingml.header+xml"/>
  <Override PartName="/word/footer16.xml" ContentType="application/vnd.openxmlformats-officedocument.wordprocessingml.footer+xml"/>
  <Override PartName="/word/header20.xml" ContentType="application/vnd.openxmlformats-officedocument.wordprocessingml.header+xml"/>
  <Override PartName="/word/footer17.xml" ContentType="application/vnd.openxmlformats-officedocument.wordprocessingml.footer+xml"/>
  <Override PartName="/word/header21.xml" ContentType="application/vnd.openxmlformats-officedocument.wordprocessingml.header+xml"/>
  <Override PartName="/word/footer18.xml" ContentType="application/vnd.openxmlformats-officedocument.wordprocessingml.footer+xml"/>
  <Override PartName="/word/header22.xml" ContentType="application/vnd.openxmlformats-officedocument.wordprocessingml.header+xml"/>
  <Override PartName="/word/footer19.xml" ContentType="application/vnd.openxmlformats-officedocument.wordprocessingml.footer+xml"/>
  <Override PartName="/word/header23.xml" ContentType="application/vnd.openxmlformats-officedocument.wordprocessingml.header+xml"/>
  <Override PartName="/word/footer20.xml" ContentType="application/vnd.openxmlformats-officedocument.wordprocessingml.footer+xml"/>
  <Override PartName="/word/header24.xml" ContentType="application/vnd.openxmlformats-officedocument.wordprocessingml.head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7B7335" w:rsidP="00F92799">
      <w:pPr>
        <w:pStyle w:val="Textkrper"/>
        <w:sectPr w:rsidR="00A74C42" w:rsidRPr="00DE4890" w:rsidSect="00BF4AE2">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38784" behindDoc="0" locked="0" layoutInCell="1" allowOverlap="1" wp14:anchorId="09475826" wp14:editId="110D6E24">
                <wp:simplePos x="0" y="0"/>
                <wp:positionH relativeFrom="page">
                  <wp:posOffset>862642</wp:posOffset>
                </wp:positionH>
                <wp:positionV relativeFrom="page">
                  <wp:posOffset>4710022</wp:posOffset>
                </wp:positionV>
                <wp:extent cx="4866640" cy="2018223"/>
                <wp:effectExtent l="0" t="0" r="0" b="1270"/>
                <wp:wrapNone/>
                <wp:docPr id="1191" name="Textfeld 1191"/>
                <wp:cNvGraphicFramePr/>
                <a:graphic xmlns:a="http://schemas.openxmlformats.org/drawingml/2006/main">
                  <a:graphicData uri="http://schemas.microsoft.com/office/word/2010/wordprocessingShape">
                    <wps:wsp>
                      <wps:cNvSpPr txBox="1"/>
                      <wps:spPr>
                        <a:xfrm>
                          <a:off x="0" y="0"/>
                          <a:ext cx="4866640" cy="2018223"/>
                        </a:xfrm>
                        <a:prstGeom prst="rect">
                          <a:avLst/>
                        </a:prstGeom>
                        <a:solidFill>
                          <a:sysClr val="window" lastClr="FFFFFF"/>
                        </a:solidFill>
                        <a:ln w="6350">
                          <a:noFill/>
                        </a:ln>
                        <a:effectLst/>
                      </wps:spPr>
                      <wps:txbx>
                        <w:txbxContent>
                          <w:p w:rsidR="00333930" w:rsidRDefault="00333930" w:rsidP="00A74C42">
                            <w:pPr>
                              <w:pStyle w:val="NL-DeckblattFett"/>
                            </w:pPr>
                            <w:r>
                              <w:t>Niveaudifferenziertes Lernen</w:t>
                            </w:r>
                          </w:p>
                          <w:p w:rsidR="00333930" w:rsidRDefault="00333930" w:rsidP="00A74C42">
                            <w:pPr>
                              <w:pStyle w:val="NL-DeckblattFett"/>
                            </w:pPr>
                          </w:p>
                          <w:p w:rsidR="00333930" w:rsidRDefault="00333930" w:rsidP="00A74C42">
                            <w:pPr>
                              <w:pStyle w:val="NL-DeckblattFett"/>
                            </w:pPr>
                            <w:r>
                              <w:t>Kompetenzraster, Lernwegelisten und exemplarische Lernmaterialien</w:t>
                            </w:r>
                          </w:p>
                          <w:p w:rsidR="00333930" w:rsidRDefault="00333930" w:rsidP="00A74C42">
                            <w:pPr>
                              <w:pStyle w:val="NL-DeckblattFett"/>
                            </w:pPr>
                          </w:p>
                          <w:p w:rsidR="00333930" w:rsidRDefault="00333930" w:rsidP="00A74C42">
                            <w:pPr>
                              <w:pStyle w:val="NL-DeckblattFett"/>
                            </w:pPr>
                            <w:r>
                              <w:t>Ernährung und Gastronomie</w:t>
                            </w:r>
                          </w:p>
                          <w:p w:rsidR="00333930" w:rsidRPr="000B321B" w:rsidRDefault="00333930" w:rsidP="00A74C42">
                            <w:pPr>
                              <w:pStyle w:val="NL-DeckblattFett"/>
                            </w:pPr>
                            <w:r>
                              <w:t>Lernfeld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7.9pt;margin-top:370.85pt;width:383.2pt;height:158.9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" fillcolor="window" stroked="f" strokeweight=".5pt">
                <v:textbox>
                  <w:txbxContent>
                    <w:p w:rsidR="00333930" w:rsidRDefault="00333930" w:rsidP="00A74C42">
                      <w:pPr>
                        <w:pStyle w:val="NL-DeckblattFett"/>
                      </w:pPr>
                      <w:r>
                        <w:t>Niveaudifferenziertes Lernen</w:t>
                      </w:r>
                    </w:p>
                    <w:p w:rsidR="00333930" w:rsidRDefault="00333930" w:rsidP="00A74C42">
                      <w:pPr>
                        <w:pStyle w:val="NL-DeckblattFett"/>
                      </w:pPr>
                    </w:p>
                    <w:p w:rsidR="00333930" w:rsidRDefault="00333930" w:rsidP="00A74C42">
                      <w:pPr>
                        <w:pStyle w:val="NL-DeckblattFett"/>
                      </w:pPr>
                      <w:r>
                        <w:t>Kompetenzraster, Lernwegelisten und exemplarische Lernmaterialien</w:t>
                      </w:r>
                    </w:p>
                    <w:p w:rsidR="00333930" w:rsidRDefault="00333930" w:rsidP="00A74C42">
                      <w:pPr>
                        <w:pStyle w:val="NL-DeckblattFett"/>
                      </w:pPr>
                    </w:p>
                    <w:p w:rsidR="00333930" w:rsidRDefault="00333930" w:rsidP="00A74C42">
                      <w:pPr>
                        <w:pStyle w:val="NL-DeckblattFett"/>
                      </w:pPr>
                      <w:r>
                        <w:t>Ernährung und Gastronomie</w:t>
                      </w:r>
                    </w:p>
                    <w:p w:rsidR="00333930" w:rsidRPr="000B321B" w:rsidRDefault="00333930" w:rsidP="00A74C42">
                      <w:pPr>
                        <w:pStyle w:val="NL-DeckblattFett"/>
                      </w:pPr>
                      <w:r>
                        <w:t>Lernfeld 1</w:t>
                      </w:r>
                    </w:p>
                  </w:txbxContent>
                </v:textbox>
                <w10:wrap anchorx="page" anchory="page"/>
              </v:shape>
            </w:pict>
          </mc:Fallback>
        </mc:AlternateContent>
      </w:r>
      <w:r w:rsidRPr="00DE4890">
        <w:rPr>
          <w:noProof/>
        </w:rPr>
        <mc:AlternateContent>
          <mc:Choice Requires="wps">
            <w:drawing>
              <wp:anchor distT="0" distB="0" distL="114300" distR="114300" simplePos="0" relativeHeight="251635712" behindDoc="0" locked="0" layoutInCell="1" allowOverlap="1" wp14:anchorId="2D8F717C" wp14:editId="73017477">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333930" w:rsidRDefault="00333930" w:rsidP="00A74C42">
                            <w:pPr>
                              <w:pStyle w:val="NL-Deckblatt"/>
                            </w:pPr>
                            <w:r>
                              <w:t>zum Einsatz in den Schulversuchen</w:t>
                            </w:r>
                          </w:p>
                          <w:p w:rsidR="00333930" w:rsidRDefault="00333930" w:rsidP="00A74C42">
                            <w:pPr>
                              <w:pStyle w:val="NL-Deckblatt"/>
                            </w:pPr>
                            <w:r>
                              <w:t>Berufsfachschule Pädagogische Erprobung (BFPE) und</w:t>
                            </w:r>
                          </w:p>
                          <w:p w:rsidR="00333930" w:rsidRDefault="00333930" w:rsidP="00A74C42">
                            <w:pPr>
                              <w:pStyle w:val="NL-Deckblatt"/>
                            </w:pPr>
                            <w:r>
                              <w:t>Duale Ausbildungsvorbereitung (AV dual)</w:t>
                            </w:r>
                          </w:p>
                          <w:p w:rsidR="00333930" w:rsidRPr="00F648F8" w:rsidRDefault="00333930"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333930" w:rsidRDefault="00333930" w:rsidP="00A74C42">
                      <w:pPr>
                        <w:pStyle w:val="NL-Deckblatt"/>
                      </w:pPr>
                      <w:r>
                        <w:t>zum Einsatz in den Schulversuchen</w:t>
                      </w:r>
                    </w:p>
                    <w:p w:rsidR="00333930" w:rsidRDefault="00333930" w:rsidP="00A74C42">
                      <w:pPr>
                        <w:pStyle w:val="NL-Deckblatt"/>
                      </w:pPr>
                      <w:r>
                        <w:t>Berufsfachschule Pädagogische Erprobung (BFPE) und</w:t>
                      </w:r>
                    </w:p>
                    <w:p w:rsidR="00333930" w:rsidRDefault="00333930" w:rsidP="00A74C42">
                      <w:pPr>
                        <w:pStyle w:val="NL-Deckblatt"/>
                      </w:pPr>
                      <w:r>
                        <w:t>Duale Ausbildungsvorbereitung (AV dual)</w:t>
                      </w:r>
                    </w:p>
                    <w:p w:rsidR="00333930" w:rsidRPr="00F648F8" w:rsidRDefault="00333930" w:rsidP="00A74C42">
                      <w:pPr>
                        <w:pStyle w:val="NL-Deckblatt"/>
                      </w:pPr>
                      <w:r>
                        <w:t>sowie den Bildungsgängen VAB, BEJ, 2BFS und 1BFS</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6736"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333930" w:rsidRPr="00F648F8" w:rsidRDefault="00333930" w:rsidP="007B7335">
                            <w:pPr>
                              <w:pStyle w:val="NL-DeckblattFett"/>
                            </w:pPr>
                            <w:r>
                              <w:t>Stuttgart 2016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333930" w:rsidRPr="00F648F8" w:rsidRDefault="00333930" w:rsidP="007B7335">
                      <w:pPr>
                        <w:pStyle w:val="NL-DeckblattFett"/>
                      </w:pPr>
                      <w:r>
                        <w:t>Stuttgart 2016</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4688"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333930" w:rsidRPr="00F648F8" w:rsidRDefault="00333930"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333930" w:rsidRPr="00F648F8" w:rsidRDefault="00333930"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7760"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333930" w:rsidRPr="00F648F8" w:rsidRDefault="00333930"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333930" w:rsidRPr="00F648F8" w:rsidRDefault="00333930" w:rsidP="00A74C42">
                      <w:pPr>
                        <w:pStyle w:val="NL-Deckblatt"/>
                      </w:pPr>
                      <w:r w:rsidRPr="00A74C42">
                        <w:t>Berufsfachschule</w:t>
                      </w:r>
                    </w:p>
                  </w:txbxContent>
                </v:textbox>
                <w10:wrap anchorx="page" anchory="page"/>
              </v:shape>
            </w:pict>
          </mc:Fallback>
        </mc:AlternateContent>
      </w:r>
    </w:p>
    <w:p w:rsidR="005C3522" w:rsidRPr="00581AF7" w:rsidRDefault="005C3522" w:rsidP="005C3522">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5C3522" w:rsidRPr="00DE4890" w:rsidTr="00BB3C33">
        <w:tc>
          <w:tcPr>
            <w:tcW w:w="2065" w:type="dxa"/>
          </w:tcPr>
          <w:p w:rsidR="005C3522" w:rsidRPr="00DE4890" w:rsidRDefault="005C3522" w:rsidP="00BB3C33">
            <w:pPr>
              <w:pStyle w:val="ImpressumNamen"/>
              <w:framePr w:hSpace="0" w:wrap="auto" w:vAnchor="margin" w:yAlign="inline"/>
            </w:pPr>
            <w:r w:rsidRPr="00DE4890">
              <w:t>Redaktion</w:t>
            </w:r>
          </w:p>
        </w:tc>
        <w:tc>
          <w:tcPr>
            <w:tcW w:w="7291" w:type="dxa"/>
          </w:tcPr>
          <w:p w:rsidR="005C3522" w:rsidRDefault="005C3522" w:rsidP="00BB3C33">
            <w:pPr>
              <w:pStyle w:val="ImpressumNamen"/>
              <w:framePr w:hSpace="0" w:wrap="auto" w:vAnchor="margin" w:yAlign="inline"/>
            </w:pPr>
            <w:r>
              <w:t>Tanja Rieger, Ministerium für Kultus, Jugend und Sport</w:t>
            </w:r>
            <w:r w:rsidR="00B63403">
              <w:t xml:space="preserve"> Baden-Württemberg</w:t>
            </w:r>
          </w:p>
          <w:p w:rsidR="005C3522" w:rsidRPr="00DE4890" w:rsidRDefault="005C3522" w:rsidP="00BB3C33">
            <w:pPr>
              <w:pStyle w:val="ImpressumNamen"/>
              <w:framePr w:hSpace="0" w:wrap="auto" w:vAnchor="margin" w:yAlign="inline"/>
            </w:pPr>
            <w:r>
              <w:t>Sören Finkbeiner, Lande</w:t>
            </w:r>
            <w:r w:rsidR="00B63403">
              <w:t xml:space="preserve">sinstitut für Schulentwicklung </w:t>
            </w:r>
            <w:r>
              <w:t>Stuttgart</w:t>
            </w:r>
          </w:p>
        </w:tc>
      </w:tr>
      <w:tr w:rsidR="005C3522" w:rsidRPr="00DE4890" w:rsidTr="00BB3C33">
        <w:tc>
          <w:tcPr>
            <w:tcW w:w="2065" w:type="dxa"/>
          </w:tcPr>
          <w:p w:rsidR="005C3522" w:rsidRPr="00DE4890" w:rsidRDefault="005C3522" w:rsidP="00BB3C33">
            <w:pPr>
              <w:pStyle w:val="ImpressumNamen"/>
              <w:framePr w:hSpace="0" w:wrap="auto" w:vAnchor="margin" w:yAlign="inline"/>
            </w:pPr>
            <w:r w:rsidRPr="00DE4890">
              <w:t>Autor/in</w:t>
            </w:r>
          </w:p>
        </w:tc>
        <w:tc>
          <w:tcPr>
            <w:tcW w:w="7291" w:type="dxa"/>
            <w:shd w:val="clear" w:color="auto" w:fill="auto"/>
          </w:tcPr>
          <w:p w:rsidR="005C3522" w:rsidRPr="00DE4890" w:rsidRDefault="005C3522" w:rsidP="00BB3C33">
            <w:pPr>
              <w:pStyle w:val="ImpressumNamen"/>
              <w:framePr w:hSpace="0" w:wrap="auto" w:vAnchor="margin" w:yAlign="inline"/>
            </w:pPr>
            <w:r>
              <w:t>Heike</w:t>
            </w:r>
            <w:r w:rsidR="00B63403">
              <w:t xml:space="preserve"> Eisenhauer, Hedwig-Dohm-Schule</w:t>
            </w:r>
            <w:r>
              <w:t xml:space="preserve"> Stuttgart</w:t>
            </w:r>
          </w:p>
          <w:p w:rsidR="005C3522" w:rsidRPr="00DE4890" w:rsidRDefault="005C3522" w:rsidP="00BB3C33">
            <w:pPr>
              <w:pStyle w:val="ImpressumNamen"/>
              <w:framePr w:hSpace="0" w:wrap="auto" w:vAnchor="margin" w:yAlign="inline"/>
            </w:pPr>
            <w:r>
              <w:t>Sabine Fischer</w:t>
            </w:r>
            <w:r w:rsidRPr="00DE4890">
              <w:t xml:space="preserve">, </w:t>
            </w:r>
            <w:r>
              <w:t>Mildred-Scheel-Schule Böblingen</w:t>
            </w:r>
          </w:p>
          <w:p w:rsidR="005C3522" w:rsidRPr="00DE4890" w:rsidRDefault="005C3522" w:rsidP="00B63403">
            <w:pPr>
              <w:pStyle w:val="ImpressumNamen"/>
              <w:framePr w:hSpace="0" w:wrap="auto" w:vAnchor="margin" w:yAlign="inline"/>
            </w:pPr>
            <w:r>
              <w:t>Ulla Handel</w:t>
            </w:r>
            <w:r w:rsidRPr="00DE4890">
              <w:t xml:space="preserve">, </w:t>
            </w:r>
            <w:r>
              <w:t>Matthias-Erzberger-Schule</w:t>
            </w:r>
            <w:r w:rsidRPr="00DE4890">
              <w:t xml:space="preserve"> </w:t>
            </w:r>
            <w:r>
              <w:t>Biberach</w:t>
            </w:r>
          </w:p>
        </w:tc>
      </w:tr>
      <w:tr w:rsidR="005C3522" w:rsidRPr="00DE4890" w:rsidTr="00BB3C33">
        <w:tc>
          <w:tcPr>
            <w:tcW w:w="2065" w:type="dxa"/>
          </w:tcPr>
          <w:p w:rsidR="005C3522" w:rsidRPr="00DE4890" w:rsidRDefault="005C3522" w:rsidP="00BB3C33">
            <w:pPr>
              <w:pStyle w:val="ImpressumNamen"/>
              <w:framePr w:hSpace="0" w:wrap="auto" w:vAnchor="margin" w:yAlign="inline"/>
            </w:pPr>
            <w:r w:rsidRPr="00DE4890">
              <w:t>Stand</w:t>
            </w:r>
          </w:p>
        </w:tc>
        <w:tc>
          <w:tcPr>
            <w:tcW w:w="7291" w:type="dxa"/>
          </w:tcPr>
          <w:p w:rsidR="005C3522" w:rsidRPr="00DE4890" w:rsidRDefault="0019106B" w:rsidP="0019106B">
            <w:pPr>
              <w:pStyle w:val="ImpressumNamen"/>
              <w:framePr w:hSpace="0" w:wrap="auto" w:vAnchor="margin" w:yAlign="inline"/>
            </w:pPr>
            <w:r>
              <w:t>Oktober</w:t>
            </w:r>
            <w:bookmarkStart w:id="0" w:name="_GoBack"/>
            <w:bookmarkEnd w:id="0"/>
            <w:r w:rsidR="005C3522">
              <w:t xml:space="preserve"> 2016</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5C3522" w:rsidRPr="00DE4890" w:rsidTr="00BB3C33">
        <w:tc>
          <w:tcPr>
            <w:tcW w:w="9322" w:type="dxa"/>
            <w:gridSpan w:val="2"/>
          </w:tcPr>
          <w:p w:rsidR="005C3522" w:rsidRPr="00DE4890" w:rsidRDefault="005C3522" w:rsidP="00BB3C33">
            <w:pPr>
              <w:pStyle w:val="berschrift1"/>
              <w:outlineLvl w:val="0"/>
            </w:pPr>
            <w:r w:rsidRPr="00DE4890">
              <w:t>Impressum</w:t>
            </w:r>
          </w:p>
        </w:tc>
      </w:tr>
      <w:tr w:rsidR="005C3522" w:rsidRPr="00DE4890" w:rsidTr="00BB3C33">
        <w:tc>
          <w:tcPr>
            <w:tcW w:w="1815" w:type="dxa"/>
          </w:tcPr>
          <w:p w:rsidR="005C3522" w:rsidRPr="00DE4890" w:rsidRDefault="005C3522" w:rsidP="00BB3C33">
            <w:pPr>
              <w:pStyle w:val="ImpressumNamen"/>
              <w:framePr w:hSpace="0" w:wrap="auto" w:vAnchor="margin" w:yAlign="inline"/>
            </w:pPr>
            <w:r w:rsidRPr="00DE4890">
              <w:t>Herausgeber</w:t>
            </w:r>
          </w:p>
        </w:tc>
        <w:tc>
          <w:tcPr>
            <w:tcW w:w="7507" w:type="dxa"/>
          </w:tcPr>
          <w:p w:rsidR="005C3522" w:rsidRPr="00DE4890" w:rsidRDefault="005C3522" w:rsidP="00BB3C33">
            <w:pPr>
              <w:pStyle w:val="Impressum"/>
            </w:pPr>
            <w:r w:rsidRPr="00DE4890">
              <w:t>Landesinstitut für Schulentwicklung (LS)</w:t>
            </w:r>
          </w:p>
          <w:p w:rsidR="005C3522" w:rsidRDefault="005C3522" w:rsidP="00BB3C33">
            <w:pPr>
              <w:pStyle w:val="Impressum"/>
            </w:pPr>
            <w:r w:rsidRPr="00DE4890">
              <w:t xml:space="preserve">Heilbronner Straße 172, 70191 Stuttgart </w:t>
            </w:r>
          </w:p>
          <w:p w:rsidR="005C3522" w:rsidRDefault="005C3522" w:rsidP="00BB3C33">
            <w:pPr>
              <w:pStyle w:val="Impressum"/>
            </w:pPr>
            <w:r>
              <w:t>Telefon: 0711 6642-0</w:t>
            </w:r>
          </w:p>
          <w:p w:rsidR="005C3522" w:rsidRPr="00DE4890" w:rsidRDefault="005C3522" w:rsidP="00BB3C33">
            <w:pPr>
              <w:pStyle w:val="Impressum"/>
            </w:pPr>
            <w:r>
              <w:t>Telefax: 0711 6642-1099</w:t>
            </w:r>
          </w:p>
          <w:p w:rsidR="005C3522" w:rsidRDefault="005C3522" w:rsidP="00BB3C33">
            <w:pPr>
              <w:pStyle w:val="Impressum"/>
            </w:pPr>
            <w:r>
              <w:t xml:space="preserve">E-Mail: </w:t>
            </w:r>
            <w:r w:rsidRPr="00DE4890">
              <w:t>poststelle</w:t>
            </w:r>
            <w:hyperlink r:id="rId12" w:history="1">
              <w:r w:rsidRPr="00DE4890">
                <w:t>@ls.kv.bwl.de</w:t>
              </w:r>
            </w:hyperlink>
          </w:p>
          <w:p w:rsidR="005C3522" w:rsidRPr="00DE4890" w:rsidRDefault="005C3522" w:rsidP="00BB3C33">
            <w:pPr>
              <w:pStyle w:val="Impressum"/>
            </w:pPr>
            <w:r>
              <w:t>www.ls-bw.de</w:t>
            </w:r>
          </w:p>
          <w:p w:rsidR="005C3522" w:rsidRPr="00DE4890" w:rsidRDefault="005C3522" w:rsidP="00BB3C33">
            <w:pPr>
              <w:pStyle w:val="Impressum"/>
            </w:pPr>
          </w:p>
        </w:tc>
      </w:tr>
      <w:tr w:rsidR="005C3522" w:rsidRPr="00DE4890" w:rsidTr="00BB3C33">
        <w:tc>
          <w:tcPr>
            <w:tcW w:w="1815" w:type="dxa"/>
          </w:tcPr>
          <w:p w:rsidR="005C3522" w:rsidRPr="00DE4890" w:rsidRDefault="005C3522" w:rsidP="00BB3C33">
            <w:pPr>
              <w:pStyle w:val="ImpressumNamen"/>
              <w:framePr w:hSpace="0" w:wrap="auto" w:vAnchor="margin" w:yAlign="inline"/>
            </w:pPr>
            <w:r w:rsidRPr="00DE4890">
              <w:t>Druck und Vertrieb</w:t>
            </w:r>
          </w:p>
        </w:tc>
        <w:tc>
          <w:tcPr>
            <w:tcW w:w="7507" w:type="dxa"/>
          </w:tcPr>
          <w:p w:rsidR="005C3522" w:rsidRPr="00DE4890" w:rsidRDefault="005C3522" w:rsidP="00BB3C33">
            <w:pPr>
              <w:pStyle w:val="Impressum"/>
            </w:pPr>
            <w:r w:rsidRPr="00DE4890">
              <w:t>Landesinstitut für Schulentwicklung (LS)</w:t>
            </w:r>
          </w:p>
          <w:p w:rsidR="005C3522" w:rsidRDefault="005C3522" w:rsidP="00BB3C33">
            <w:pPr>
              <w:pStyle w:val="Impressum"/>
            </w:pPr>
            <w:r w:rsidRPr="00DE4890">
              <w:t>Heilbronner Straße 172, 70191 Stuttgart</w:t>
            </w:r>
          </w:p>
          <w:p w:rsidR="005C3522" w:rsidRPr="00DE4890" w:rsidRDefault="005C3522" w:rsidP="00BB3C33">
            <w:pPr>
              <w:pStyle w:val="Impressum"/>
            </w:pPr>
            <w:r>
              <w:t>Telefon: 0711 6642-1204</w:t>
            </w:r>
          </w:p>
          <w:p w:rsidR="005C3522" w:rsidRPr="00DE4890" w:rsidRDefault="0019106B" w:rsidP="00BB3C33">
            <w:pPr>
              <w:pStyle w:val="Impressum"/>
            </w:pPr>
            <w:hyperlink r:id="rId13" w:history="1">
              <w:r w:rsidR="005C3522" w:rsidRPr="00DE4890">
                <w:t>www.ls-webshop.de</w:t>
              </w:r>
            </w:hyperlink>
          </w:p>
          <w:p w:rsidR="005C3522" w:rsidRPr="00DE4890" w:rsidRDefault="005C3522" w:rsidP="00BB3C33">
            <w:pPr>
              <w:pStyle w:val="Impressum"/>
            </w:pPr>
          </w:p>
        </w:tc>
      </w:tr>
      <w:tr w:rsidR="005C3522" w:rsidRPr="00DE4890" w:rsidTr="00BB3C33">
        <w:tc>
          <w:tcPr>
            <w:tcW w:w="1815" w:type="dxa"/>
          </w:tcPr>
          <w:p w:rsidR="005C3522" w:rsidRPr="00DE4890" w:rsidRDefault="005C3522" w:rsidP="00BB3C33">
            <w:pPr>
              <w:pStyle w:val="ImpressumNamen"/>
              <w:framePr w:hSpace="0" w:wrap="auto" w:vAnchor="margin" w:yAlign="inline"/>
            </w:pPr>
            <w:r w:rsidRPr="00DE4890">
              <w:t>Urheberrecht</w:t>
            </w:r>
          </w:p>
        </w:tc>
        <w:tc>
          <w:tcPr>
            <w:tcW w:w="7507" w:type="dxa"/>
            <w:tcMar>
              <w:bottom w:w="170" w:type="dxa"/>
            </w:tcMar>
          </w:tcPr>
          <w:p w:rsidR="005C3522" w:rsidRPr="00DE4890" w:rsidRDefault="005C3522" w:rsidP="00BB3C33">
            <w:pPr>
              <w:pStyle w:val="Impressum"/>
            </w:pPr>
            <w:r w:rsidRPr="00DE4890">
              <w:t>Inhalte dieses Heftes dürfen für unterrichtliche Zwecke in den Schulen und Hoch</w:t>
            </w:r>
            <w:r w:rsidRPr="00DE4890">
              <w:softHyphen/>
              <w:t>schulen des Landes Baden-Württemberg vervielfältigt werden. Jede darüber hinaus</w:t>
            </w:r>
            <w:r w:rsidRPr="00DE4890">
              <w:softHyphen/>
              <w:t>gehende fotomechanische oder anderweitig technisch mögliche Reproduktion ist nur mit Genehmigung des Herausgebers möglich.</w:t>
            </w:r>
          </w:p>
          <w:p w:rsidR="005C3522" w:rsidRPr="00DE4890" w:rsidRDefault="005C3522" w:rsidP="00BB3C33">
            <w:pPr>
              <w:pStyle w:val="Impressum"/>
            </w:pPr>
          </w:p>
          <w:p w:rsidR="005C3522" w:rsidRPr="00DE4890" w:rsidRDefault="005C3522" w:rsidP="00BB3C33">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5C3522" w:rsidRPr="00DE4890" w:rsidRDefault="005C3522" w:rsidP="00BB3C33">
            <w:pPr>
              <w:pStyle w:val="Impressum"/>
            </w:pPr>
          </w:p>
          <w:p w:rsidR="005C3522" w:rsidRPr="00DE4890" w:rsidRDefault="005C3522" w:rsidP="00BB3C33">
            <w:pPr>
              <w:pStyle w:val="Impressum"/>
            </w:pPr>
            <w:r w:rsidRPr="00DE4890">
              <w:t xml:space="preserve">© Landesinstitut für </w:t>
            </w:r>
            <w:r w:rsidR="00B63403">
              <w:t>Schulentwicklung, Stuttgart 2016</w:t>
            </w:r>
          </w:p>
        </w:tc>
      </w:tr>
    </w:tbl>
    <w:p w:rsidR="005C3522" w:rsidRPr="00DE4890" w:rsidRDefault="005C3522" w:rsidP="005C3522">
      <w:pPr>
        <w:pStyle w:val="Textkrper"/>
      </w:pPr>
      <w:r w:rsidRPr="00DE4890">
        <w:br w:type="page"/>
      </w:r>
    </w:p>
    <w:p w:rsidR="005C3522" w:rsidRPr="00DE4890" w:rsidRDefault="005C3522" w:rsidP="005C3522">
      <w:pPr>
        <w:pStyle w:val="berschrift1"/>
      </w:pPr>
      <w:r w:rsidRPr="00DE4890">
        <w:lastRenderedPageBreak/>
        <w:t>Inhaltsverzeichnis</w:t>
      </w:r>
    </w:p>
    <w:p w:rsidR="005C3522" w:rsidRPr="00DE4890" w:rsidRDefault="005C3522" w:rsidP="005C3522">
      <w:pPr>
        <w:pStyle w:val="Textkrper"/>
      </w:pPr>
      <w:r w:rsidRPr="00DE4890">
        <w:t>Die Seiten sind als Kopiervorlagen angelegt und enthalten deshalb keine durchgängige Seitennummerierung.</w:t>
      </w:r>
    </w:p>
    <w:p w:rsidR="005C3522" w:rsidRPr="00DE4890" w:rsidRDefault="005C3522" w:rsidP="005C3522">
      <w:pPr>
        <w:pStyle w:val="Inhaltsverzeichnisnr"/>
      </w:pPr>
      <w:r w:rsidRPr="00DE4890">
        <w:t xml:space="preserve">Kompetenzraster </w:t>
      </w:r>
      <w:r>
        <w:t>Ernähru</w:t>
      </w:r>
      <w:r w:rsidR="00B63403">
        <w:t xml:space="preserve">ng und Gastronomie Lernfelder 1 – </w:t>
      </w:r>
      <w:r>
        <w:t>6</w:t>
      </w:r>
    </w:p>
    <w:p w:rsidR="005C3522" w:rsidRDefault="005C3522" w:rsidP="005C3522">
      <w:pPr>
        <w:pStyle w:val="Inhaltsverzeichnisnr"/>
      </w:pPr>
      <w:r>
        <w:t>Lernwegeliste E</w:t>
      </w:r>
      <w:r w:rsidR="004C7A54">
        <w:t>1.01</w:t>
      </w:r>
    </w:p>
    <w:p w:rsidR="005C3522" w:rsidRDefault="005C3522" w:rsidP="005C3522">
      <w:pPr>
        <w:pStyle w:val="Inhaltsverzeichnisnr"/>
      </w:pPr>
      <w:r>
        <w:t>Lernmaterialien</w:t>
      </w:r>
    </w:p>
    <w:p w:rsidR="005C3522" w:rsidRPr="00DE4890" w:rsidRDefault="005C3522" w:rsidP="005C3522">
      <w:pPr>
        <w:pStyle w:val="AufgabeEbene2"/>
        <w:numPr>
          <w:ilvl w:val="0"/>
          <w:numId w:val="0"/>
        </w:numPr>
        <w:ind w:left="567"/>
      </w:pPr>
    </w:p>
    <w:tbl>
      <w:tblPr>
        <w:tblW w:w="9889" w:type="dxa"/>
        <w:tblLook w:val="04A0" w:firstRow="1" w:lastRow="0" w:firstColumn="1" w:lastColumn="0" w:noHBand="0" w:noVBand="1"/>
      </w:tblPr>
      <w:tblGrid>
        <w:gridCol w:w="1434"/>
        <w:gridCol w:w="1709"/>
        <w:gridCol w:w="6746"/>
      </w:tblGrid>
      <w:tr w:rsidR="005C3522" w:rsidRPr="00DE4890" w:rsidTr="00BB3C33">
        <w:tc>
          <w:tcPr>
            <w:tcW w:w="1434" w:type="dxa"/>
            <w:shd w:val="clear" w:color="auto" w:fill="auto"/>
          </w:tcPr>
          <w:p w:rsidR="005C3522" w:rsidRPr="00DE4890" w:rsidRDefault="005C3522" w:rsidP="00BB3C33">
            <w:pPr>
              <w:rPr>
                <w:rStyle w:val="Fett"/>
              </w:rPr>
            </w:pPr>
          </w:p>
        </w:tc>
        <w:tc>
          <w:tcPr>
            <w:tcW w:w="1709" w:type="dxa"/>
            <w:shd w:val="clear" w:color="auto" w:fill="auto"/>
          </w:tcPr>
          <w:p w:rsidR="005C3522" w:rsidRPr="00DE4890" w:rsidRDefault="00A04470" w:rsidP="00A04470">
            <w:pPr>
              <w:pStyle w:val="Textkrper"/>
              <w:rPr>
                <w:rStyle w:val="Fett"/>
              </w:rPr>
            </w:pPr>
            <w:r>
              <w:rPr>
                <w:rStyle w:val="Fett"/>
              </w:rPr>
              <w:t>Lernprojekt</w:t>
            </w:r>
          </w:p>
        </w:tc>
        <w:tc>
          <w:tcPr>
            <w:tcW w:w="6746" w:type="dxa"/>
            <w:shd w:val="clear" w:color="auto" w:fill="auto"/>
          </w:tcPr>
          <w:p w:rsidR="005C3522" w:rsidRPr="00A04470" w:rsidRDefault="00A04470" w:rsidP="00BB3C33">
            <w:pPr>
              <w:pStyle w:val="Textkrper"/>
              <w:rPr>
                <w:rStyle w:val="Fett"/>
                <w:b w:val="0"/>
              </w:rPr>
            </w:pPr>
            <w:r w:rsidRPr="00A04470">
              <w:rPr>
                <w:b/>
              </w:rPr>
              <w:t>Meine ersten Sc</w:t>
            </w:r>
            <w:r>
              <w:rPr>
                <w:b/>
              </w:rPr>
              <w:t>hritte in der Schule im Bereich</w:t>
            </w:r>
            <w:r w:rsidRPr="00A04470">
              <w:rPr>
                <w:b/>
              </w:rPr>
              <w:t xml:space="preserve"> Gastronomie</w:t>
            </w:r>
          </w:p>
        </w:tc>
      </w:tr>
      <w:tr w:rsidR="00035314" w:rsidRPr="00DE4890" w:rsidTr="00BB3C33">
        <w:tc>
          <w:tcPr>
            <w:tcW w:w="1434" w:type="dxa"/>
            <w:shd w:val="clear" w:color="auto" w:fill="auto"/>
          </w:tcPr>
          <w:p w:rsidR="00035314" w:rsidRPr="00DE4890" w:rsidRDefault="00035314" w:rsidP="00BB3C33"/>
        </w:tc>
        <w:tc>
          <w:tcPr>
            <w:tcW w:w="1709" w:type="dxa"/>
            <w:shd w:val="clear" w:color="auto" w:fill="auto"/>
          </w:tcPr>
          <w:p w:rsidR="00035314" w:rsidRDefault="00035314" w:rsidP="00A271BF">
            <w:pPr>
              <w:pStyle w:val="Textkrper"/>
            </w:pPr>
            <w:r>
              <w:t>EG1.01</w:t>
            </w:r>
          </w:p>
        </w:tc>
        <w:tc>
          <w:tcPr>
            <w:tcW w:w="6746" w:type="dxa"/>
            <w:shd w:val="clear" w:color="auto" w:fill="auto"/>
          </w:tcPr>
          <w:p w:rsidR="00035314" w:rsidRPr="00131F3C" w:rsidRDefault="00035314" w:rsidP="00BB3C33">
            <w:pPr>
              <w:pStyle w:val="TabelleKopflinks"/>
              <w:rPr>
                <w:b w:val="0"/>
              </w:rPr>
            </w:pPr>
            <w:r w:rsidRPr="00131F3C">
              <w:rPr>
                <w:b w:val="0"/>
              </w:rPr>
              <w:t>Sich im Bereich Gastronomie als Dienstleister orientieren</w:t>
            </w:r>
          </w:p>
        </w:tc>
      </w:tr>
      <w:tr w:rsidR="005C3522" w:rsidRPr="00DE4890" w:rsidTr="00BB3C33">
        <w:tc>
          <w:tcPr>
            <w:tcW w:w="1434" w:type="dxa"/>
            <w:shd w:val="clear" w:color="auto" w:fill="auto"/>
          </w:tcPr>
          <w:p w:rsidR="005C3522" w:rsidRPr="00DE4890" w:rsidRDefault="005C3522" w:rsidP="00BB3C33"/>
        </w:tc>
        <w:tc>
          <w:tcPr>
            <w:tcW w:w="1709" w:type="dxa"/>
            <w:shd w:val="clear" w:color="auto" w:fill="auto"/>
          </w:tcPr>
          <w:p w:rsidR="005C3522" w:rsidRPr="00DE4890" w:rsidRDefault="005C3522" w:rsidP="00A271BF">
            <w:pPr>
              <w:pStyle w:val="Textkrper"/>
            </w:pPr>
          </w:p>
        </w:tc>
        <w:tc>
          <w:tcPr>
            <w:tcW w:w="6746" w:type="dxa"/>
            <w:shd w:val="clear" w:color="auto" w:fill="auto"/>
          </w:tcPr>
          <w:p w:rsidR="005C3522" w:rsidRPr="00A04470" w:rsidRDefault="00A04470" w:rsidP="00BB3C33">
            <w:pPr>
              <w:pStyle w:val="TabelleKopflinks"/>
              <w:rPr>
                <w:b w:val="0"/>
              </w:rPr>
            </w:pPr>
            <w:r w:rsidRPr="00A04470">
              <w:rPr>
                <w:b w:val="0"/>
              </w:rPr>
              <w:t>Unterrichtsarrangement – Lehrkraft A</w:t>
            </w:r>
            <w:r w:rsidR="00E20CA9">
              <w:rPr>
                <w:b w:val="0"/>
              </w:rPr>
              <w:t xml:space="preserve"> –</w:t>
            </w:r>
            <w:r w:rsidRPr="00A04470">
              <w:rPr>
                <w:b w:val="0"/>
              </w:rPr>
              <w:t xml:space="preserve"> C</w:t>
            </w:r>
          </w:p>
          <w:p w:rsidR="005C3522" w:rsidRPr="00131F3C" w:rsidRDefault="005C3522" w:rsidP="00BB3C33">
            <w:pPr>
              <w:pStyle w:val="TabelleKopflinks"/>
              <w:rPr>
                <w:b w:val="0"/>
              </w:rPr>
            </w:pPr>
          </w:p>
        </w:tc>
      </w:tr>
      <w:tr w:rsidR="005C3522" w:rsidRPr="00DE4890" w:rsidTr="00BB3C33">
        <w:tc>
          <w:tcPr>
            <w:tcW w:w="1434" w:type="dxa"/>
            <w:shd w:val="clear" w:color="auto" w:fill="auto"/>
          </w:tcPr>
          <w:p w:rsidR="005C3522" w:rsidRPr="00DE4890" w:rsidRDefault="005C3522" w:rsidP="00BB3C33"/>
        </w:tc>
        <w:tc>
          <w:tcPr>
            <w:tcW w:w="1709" w:type="dxa"/>
            <w:shd w:val="clear" w:color="auto" w:fill="auto"/>
          </w:tcPr>
          <w:p w:rsidR="005C3522" w:rsidRPr="00DE4890" w:rsidRDefault="00035314" w:rsidP="00BB3C33">
            <w:pPr>
              <w:pStyle w:val="Textkrper"/>
            </w:pPr>
            <w:r>
              <w:t>EG1.01.00.01</w:t>
            </w:r>
          </w:p>
        </w:tc>
        <w:tc>
          <w:tcPr>
            <w:tcW w:w="6746" w:type="dxa"/>
            <w:shd w:val="clear" w:color="auto" w:fill="auto"/>
          </w:tcPr>
          <w:p w:rsidR="005C3522" w:rsidRPr="00035314" w:rsidRDefault="00035314" w:rsidP="00BB3C33">
            <w:pPr>
              <w:pStyle w:val="TabelleKopflinks"/>
              <w:rPr>
                <w:b w:val="0"/>
              </w:rPr>
            </w:pPr>
            <w:r>
              <w:rPr>
                <w:b w:val="0"/>
              </w:rPr>
              <w:t>Reihenfolge der Folien in der Präsentation</w:t>
            </w:r>
          </w:p>
        </w:tc>
      </w:tr>
      <w:tr w:rsidR="00A04470" w:rsidRPr="00DE4890" w:rsidTr="00BB3C33">
        <w:tc>
          <w:tcPr>
            <w:tcW w:w="1434" w:type="dxa"/>
            <w:shd w:val="clear" w:color="auto" w:fill="auto"/>
          </w:tcPr>
          <w:p w:rsidR="00A04470" w:rsidRPr="00DE4890" w:rsidRDefault="00A04470" w:rsidP="00BB3C33"/>
        </w:tc>
        <w:tc>
          <w:tcPr>
            <w:tcW w:w="1709" w:type="dxa"/>
            <w:shd w:val="clear" w:color="auto" w:fill="auto"/>
          </w:tcPr>
          <w:p w:rsidR="00A04470" w:rsidRDefault="00A04470" w:rsidP="00BB3C33">
            <w:pPr>
              <w:pStyle w:val="Textkrper"/>
            </w:pPr>
            <w:r>
              <w:t>EG1.01.00.02</w:t>
            </w:r>
          </w:p>
        </w:tc>
        <w:tc>
          <w:tcPr>
            <w:tcW w:w="6746" w:type="dxa"/>
            <w:shd w:val="clear" w:color="auto" w:fill="auto"/>
          </w:tcPr>
          <w:p w:rsidR="00A04470" w:rsidRDefault="00E20CA9" w:rsidP="00BB3C33">
            <w:pPr>
              <w:pStyle w:val="TabelleKopflinks"/>
              <w:rPr>
                <w:b w:val="0"/>
              </w:rPr>
            </w:pPr>
            <w:r>
              <w:rPr>
                <w:b w:val="0"/>
              </w:rPr>
              <w:t>Begriffe und Bilder zum L</w:t>
            </w:r>
            <w:r w:rsidR="00A04470">
              <w:rPr>
                <w:b w:val="0"/>
              </w:rPr>
              <w:t>aminieren</w:t>
            </w:r>
          </w:p>
        </w:tc>
      </w:tr>
      <w:tr w:rsidR="005C3522" w:rsidRPr="00DE4890" w:rsidTr="00BB3C33">
        <w:tc>
          <w:tcPr>
            <w:tcW w:w="1434" w:type="dxa"/>
            <w:shd w:val="clear" w:color="auto" w:fill="auto"/>
          </w:tcPr>
          <w:p w:rsidR="005C3522" w:rsidRPr="00DE4890" w:rsidRDefault="005C3522" w:rsidP="00BB3C33"/>
        </w:tc>
        <w:tc>
          <w:tcPr>
            <w:tcW w:w="1709" w:type="dxa"/>
            <w:shd w:val="clear" w:color="auto" w:fill="auto"/>
          </w:tcPr>
          <w:p w:rsidR="005C3522" w:rsidRPr="003D4120" w:rsidRDefault="00A04470" w:rsidP="00A04470">
            <w:pPr>
              <w:pStyle w:val="Textkrper"/>
              <w:rPr>
                <w:b/>
              </w:rPr>
            </w:pPr>
            <w:r>
              <w:t>EG1.01.00.03</w:t>
            </w:r>
          </w:p>
        </w:tc>
        <w:tc>
          <w:tcPr>
            <w:tcW w:w="6746" w:type="dxa"/>
            <w:shd w:val="clear" w:color="auto" w:fill="auto"/>
          </w:tcPr>
          <w:p w:rsidR="00E20CA9" w:rsidRPr="00DE4890" w:rsidRDefault="00A04470" w:rsidP="00BB3C33">
            <w:pPr>
              <w:pStyle w:val="Textkrper"/>
            </w:pPr>
            <w:r>
              <w:t>Beschreibung des Lernprojektes</w:t>
            </w: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Default="00E20CA9" w:rsidP="00A04470">
            <w:pPr>
              <w:pStyle w:val="Textkrper"/>
            </w:pPr>
          </w:p>
        </w:tc>
        <w:tc>
          <w:tcPr>
            <w:tcW w:w="6746" w:type="dxa"/>
            <w:shd w:val="clear" w:color="auto" w:fill="auto"/>
          </w:tcPr>
          <w:p w:rsidR="00E20CA9" w:rsidRPr="00A04470" w:rsidRDefault="00E20CA9" w:rsidP="00A04470">
            <w:pPr>
              <w:pStyle w:val="TabelleKopflinks"/>
              <w:rPr>
                <w:b w:val="0"/>
              </w:rPr>
            </w:pPr>
            <w:r>
              <w:rPr>
                <w:b w:val="0"/>
              </w:rPr>
              <w:t>Rückseite</w:t>
            </w: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Default="00E20CA9" w:rsidP="00A04470">
            <w:pPr>
              <w:pStyle w:val="Textkrper"/>
            </w:pPr>
          </w:p>
        </w:tc>
        <w:tc>
          <w:tcPr>
            <w:tcW w:w="6746" w:type="dxa"/>
            <w:shd w:val="clear" w:color="auto" w:fill="auto"/>
          </w:tcPr>
          <w:p w:rsidR="00E20CA9" w:rsidRPr="00A04470" w:rsidRDefault="00E20CA9" w:rsidP="00E20CA9">
            <w:pPr>
              <w:pStyle w:val="TabelleKopflinks"/>
              <w:rPr>
                <w:b w:val="0"/>
              </w:rPr>
            </w:pPr>
            <w:r>
              <w:rPr>
                <w:b w:val="0"/>
              </w:rPr>
              <w:t>Lösung A – C</w:t>
            </w: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Default="00E20CA9" w:rsidP="00A04470">
            <w:pPr>
              <w:pStyle w:val="Textkrper"/>
            </w:pPr>
            <w:r>
              <w:t>EG1.01.00.04</w:t>
            </w:r>
          </w:p>
        </w:tc>
        <w:tc>
          <w:tcPr>
            <w:tcW w:w="6746" w:type="dxa"/>
            <w:shd w:val="clear" w:color="auto" w:fill="auto"/>
          </w:tcPr>
          <w:p w:rsidR="00E20CA9" w:rsidRPr="00A04470" w:rsidRDefault="00E20CA9" w:rsidP="00E20CA9">
            <w:pPr>
              <w:pStyle w:val="TabelleKopflinks"/>
              <w:rPr>
                <w:b w:val="0"/>
              </w:rPr>
            </w:pPr>
            <w:proofErr w:type="spellStart"/>
            <w:r>
              <w:rPr>
                <w:b w:val="0"/>
              </w:rPr>
              <w:t>Advance</w:t>
            </w:r>
            <w:proofErr w:type="spellEnd"/>
            <w:r>
              <w:rPr>
                <w:b w:val="0"/>
              </w:rPr>
              <w:t xml:space="preserve"> Organizer zum Ausfüllen</w:t>
            </w: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Default="00E20CA9" w:rsidP="00A04470">
            <w:pPr>
              <w:pStyle w:val="Textkrper"/>
            </w:pPr>
            <w:r>
              <w:t>EG1.01.00.05</w:t>
            </w:r>
          </w:p>
        </w:tc>
        <w:tc>
          <w:tcPr>
            <w:tcW w:w="6746" w:type="dxa"/>
            <w:shd w:val="clear" w:color="auto" w:fill="auto"/>
          </w:tcPr>
          <w:p w:rsidR="00E20CA9" w:rsidRPr="00A04470" w:rsidRDefault="00E20CA9" w:rsidP="00E20CA9">
            <w:pPr>
              <w:pStyle w:val="TabelleKopflinks"/>
              <w:rPr>
                <w:b w:val="0"/>
              </w:rPr>
            </w:pPr>
            <w:r>
              <w:rPr>
                <w:b w:val="0"/>
              </w:rPr>
              <w:t>Begriffsdefinition Kompetenz A – C</w:t>
            </w: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Default="00E20CA9" w:rsidP="00A04470">
            <w:pPr>
              <w:pStyle w:val="Textkrper"/>
            </w:pPr>
          </w:p>
        </w:tc>
        <w:tc>
          <w:tcPr>
            <w:tcW w:w="6746" w:type="dxa"/>
            <w:shd w:val="clear" w:color="auto" w:fill="auto"/>
          </w:tcPr>
          <w:p w:rsidR="00E20CA9" w:rsidRPr="00A04470" w:rsidRDefault="00E20CA9" w:rsidP="00E20CA9">
            <w:pPr>
              <w:pStyle w:val="TabelleKopflinks"/>
              <w:rPr>
                <w:b w:val="0"/>
              </w:rPr>
            </w:pPr>
            <w:r>
              <w:rPr>
                <w:b w:val="0"/>
              </w:rPr>
              <w:t>Zeitlicher Ablauf des Lernprojekts A – C</w:t>
            </w: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Default="00E20CA9" w:rsidP="00A04470">
            <w:pPr>
              <w:pStyle w:val="Textkrper"/>
            </w:pPr>
            <w:r>
              <w:t>EG1.01</w:t>
            </w:r>
          </w:p>
        </w:tc>
        <w:tc>
          <w:tcPr>
            <w:tcW w:w="6746" w:type="dxa"/>
            <w:shd w:val="clear" w:color="auto" w:fill="auto"/>
          </w:tcPr>
          <w:p w:rsidR="00E20CA9" w:rsidRDefault="00E20CA9" w:rsidP="00E20CA9">
            <w:pPr>
              <w:pStyle w:val="TabelleKopflinks"/>
              <w:rPr>
                <w:b w:val="0"/>
              </w:rPr>
            </w:pPr>
            <w:r>
              <w:rPr>
                <w:b w:val="0"/>
              </w:rPr>
              <w:t xml:space="preserve">Test (Klassenarbeit) zum Thema: </w:t>
            </w:r>
            <w:r w:rsidRPr="00A04470">
              <w:rPr>
                <w:b w:val="0"/>
              </w:rPr>
              <w:t>Meine ersten Sc</w:t>
            </w:r>
            <w:r>
              <w:rPr>
                <w:b w:val="0"/>
              </w:rPr>
              <w:t>hritte in der Schule im B</w:t>
            </w:r>
            <w:r>
              <w:rPr>
                <w:b w:val="0"/>
              </w:rPr>
              <w:t>e</w:t>
            </w:r>
            <w:r>
              <w:rPr>
                <w:b w:val="0"/>
              </w:rPr>
              <w:t>reich</w:t>
            </w:r>
            <w:r w:rsidRPr="00A04470">
              <w:rPr>
                <w:b w:val="0"/>
              </w:rPr>
              <w:t xml:space="preserve"> Gastronomie</w:t>
            </w:r>
            <w:r>
              <w:rPr>
                <w:b w:val="0"/>
              </w:rPr>
              <w:t xml:space="preserve"> A – C</w:t>
            </w:r>
          </w:p>
          <w:p w:rsidR="00E20CA9" w:rsidRPr="00A04470" w:rsidRDefault="00E20CA9" w:rsidP="00E20CA9">
            <w:pPr>
              <w:pStyle w:val="TabelleKopflinks"/>
              <w:rPr>
                <w:b w:val="0"/>
              </w:rPr>
            </w:pP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Default="00131F3C" w:rsidP="00A04470">
            <w:pPr>
              <w:pStyle w:val="Textkrper"/>
            </w:pPr>
            <w:r>
              <w:t>EG1.01</w:t>
            </w:r>
          </w:p>
        </w:tc>
        <w:tc>
          <w:tcPr>
            <w:tcW w:w="6746" w:type="dxa"/>
            <w:shd w:val="clear" w:color="auto" w:fill="auto"/>
          </w:tcPr>
          <w:p w:rsidR="00E20CA9" w:rsidRPr="00A04470" w:rsidRDefault="00BD237A" w:rsidP="00E20CA9">
            <w:pPr>
              <w:pStyle w:val="TabelleKopflinks"/>
              <w:rPr>
                <w:b w:val="0"/>
              </w:rPr>
            </w:pPr>
            <w:r>
              <w:rPr>
                <w:b w:val="0"/>
              </w:rPr>
              <w:t>Selbsteinschätzungsbogen Feedback A – C</w:t>
            </w: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Default="00E20CA9" w:rsidP="00A04470">
            <w:pPr>
              <w:pStyle w:val="Textkrper"/>
            </w:pPr>
          </w:p>
        </w:tc>
        <w:tc>
          <w:tcPr>
            <w:tcW w:w="6746" w:type="dxa"/>
            <w:shd w:val="clear" w:color="auto" w:fill="auto"/>
          </w:tcPr>
          <w:p w:rsidR="00E20CA9" w:rsidRPr="00A04470" w:rsidRDefault="00E20CA9" w:rsidP="00E20CA9">
            <w:pPr>
              <w:pStyle w:val="TabelleKopflinks"/>
              <w:rPr>
                <w:b w:val="0"/>
              </w:rPr>
            </w:pP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Pr="00BD237A" w:rsidRDefault="00BD237A" w:rsidP="00A04470">
            <w:pPr>
              <w:pStyle w:val="Textkrper"/>
              <w:rPr>
                <w:b/>
              </w:rPr>
            </w:pPr>
            <w:r w:rsidRPr="00BD237A">
              <w:rPr>
                <w:b/>
              </w:rPr>
              <w:t>Lernthema</w:t>
            </w:r>
          </w:p>
        </w:tc>
        <w:tc>
          <w:tcPr>
            <w:tcW w:w="6746" w:type="dxa"/>
            <w:shd w:val="clear" w:color="auto" w:fill="auto"/>
          </w:tcPr>
          <w:p w:rsidR="00E20CA9" w:rsidRPr="008C7C73" w:rsidRDefault="00BD237A" w:rsidP="00131F3C">
            <w:pPr>
              <w:pStyle w:val="TabelleKopflinks"/>
            </w:pPr>
            <w:r w:rsidRPr="008C7C73">
              <w:t>Lernumgebung k</w:t>
            </w:r>
            <w:r w:rsidR="00131F3C" w:rsidRPr="008C7C73">
              <w:t xml:space="preserve">ennenlernen </w:t>
            </w: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Default="00131F3C" w:rsidP="00A04470">
            <w:pPr>
              <w:pStyle w:val="Textkrper"/>
            </w:pPr>
            <w:r>
              <w:t>EG1.01.01</w:t>
            </w:r>
          </w:p>
        </w:tc>
        <w:tc>
          <w:tcPr>
            <w:tcW w:w="6746" w:type="dxa"/>
            <w:shd w:val="clear" w:color="auto" w:fill="auto"/>
          </w:tcPr>
          <w:p w:rsidR="00E20CA9" w:rsidRPr="00A04470" w:rsidRDefault="00131F3C" w:rsidP="00E20CA9">
            <w:pPr>
              <w:pStyle w:val="TabelleKopflinks"/>
              <w:rPr>
                <w:b w:val="0"/>
              </w:rPr>
            </w:pPr>
            <w:r>
              <w:rPr>
                <w:b w:val="0"/>
              </w:rPr>
              <w:t>Unterrichtsarrangement Lehrkraft A – C</w:t>
            </w: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Default="00E20CA9" w:rsidP="00A04470">
            <w:pPr>
              <w:pStyle w:val="Textkrper"/>
            </w:pPr>
          </w:p>
        </w:tc>
        <w:tc>
          <w:tcPr>
            <w:tcW w:w="6746" w:type="dxa"/>
            <w:shd w:val="clear" w:color="auto" w:fill="auto"/>
          </w:tcPr>
          <w:p w:rsidR="00E20CA9" w:rsidRPr="00A04470" w:rsidRDefault="00131F3C" w:rsidP="00E20CA9">
            <w:pPr>
              <w:pStyle w:val="TabelleKopflinks"/>
              <w:rPr>
                <w:b w:val="0"/>
              </w:rPr>
            </w:pPr>
            <w:r>
              <w:rPr>
                <w:b w:val="0"/>
              </w:rPr>
              <w:t>Schülerinnen und Schüler A – C</w:t>
            </w: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Pr="00131F3C" w:rsidRDefault="00131F3C" w:rsidP="00A04470">
            <w:pPr>
              <w:pStyle w:val="Textkrper"/>
              <w:rPr>
                <w:b/>
              </w:rPr>
            </w:pPr>
            <w:r w:rsidRPr="00131F3C">
              <w:rPr>
                <w:b/>
              </w:rPr>
              <w:t>Lernschritt</w:t>
            </w:r>
          </w:p>
        </w:tc>
        <w:tc>
          <w:tcPr>
            <w:tcW w:w="6746" w:type="dxa"/>
            <w:shd w:val="clear" w:color="auto" w:fill="auto"/>
          </w:tcPr>
          <w:p w:rsidR="00E20CA9" w:rsidRPr="00A04470" w:rsidRDefault="00E20CA9" w:rsidP="00E20CA9">
            <w:pPr>
              <w:pStyle w:val="TabelleKopflinks"/>
              <w:rPr>
                <w:b w:val="0"/>
              </w:rPr>
            </w:pP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Default="00131F3C" w:rsidP="00A04470">
            <w:pPr>
              <w:pStyle w:val="Textkrper"/>
            </w:pPr>
            <w:r>
              <w:t>EG1.01.01.01</w:t>
            </w:r>
          </w:p>
        </w:tc>
        <w:tc>
          <w:tcPr>
            <w:tcW w:w="6746" w:type="dxa"/>
            <w:shd w:val="clear" w:color="auto" w:fill="auto"/>
          </w:tcPr>
          <w:p w:rsidR="00E20CA9" w:rsidRPr="00A04470" w:rsidRDefault="00131F3C" w:rsidP="00E20CA9">
            <w:pPr>
              <w:pStyle w:val="TabelleKopflinks"/>
              <w:rPr>
                <w:b w:val="0"/>
              </w:rPr>
            </w:pPr>
            <w:r>
              <w:rPr>
                <w:b w:val="0"/>
              </w:rPr>
              <w:t>Niveaustufen A – C</w:t>
            </w:r>
          </w:p>
        </w:tc>
      </w:tr>
      <w:tr w:rsidR="00E20CA9" w:rsidRPr="00DE4890" w:rsidTr="00BB3C33">
        <w:tc>
          <w:tcPr>
            <w:tcW w:w="1434" w:type="dxa"/>
            <w:shd w:val="clear" w:color="auto" w:fill="auto"/>
          </w:tcPr>
          <w:p w:rsidR="00E20CA9" w:rsidRPr="00DE4890" w:rsidRDefault="00E20CA9" w:rsidP="00BB3C33"/>
        </w:tc>
        <w:tc>
          <w:tcPr>
            <w:tcW w:w="1709" w:type="dxa"/>
            <w:shd w:val="clear" w:color="auto" w:fill="auto"/>
          </w:tcPr>
          <w:p w:rsidR="00E20CA9" w:rsidRDefault="00E20CA9" w:rsidP="00A04470">
            <w:pPr>
              <w:pStyle w:val="Textkrper"/>
            </w:pPr>
          </w:p>
        </w:tc>
        <w:tc>
          <w:tcPr>
            <w:tcW w:w="6746" w:type="dxa"/>
            <w:shd w:val="clear" w:color="auto" w:fill="auto"/>
          </w:tcPr>
          <w:p w:rsidR="00E20CA9" w:rsidRPr="00A04470" w:rsidRDefault="00131F3C" w:rsidP="00A04470">
            <w:pPr>
              <w:pStyle w:val="TabelleKopflinks"/>
              <w:rPr>
                <w:b w:val="0"/>
              </w:rPr>
            </w:pPr>
            <w:r>
              <w:rPr>
                <w:b w:val="0"/>
              </w:rPr>
              <w:t>Niveaustufen – Lösung A – C</w:t>
            </w:r>
          </w:p>
        </w:tc>
      </w:tr>
      <w:tr w:rsidR="00131F3C" w:rsidRPr="00DE4890" w:rsidTr="00BB3C33">
        <w:tc>
          <w:tcPr>
            <w:tcW w:w="1434" w:type="dxa"/>
            <w:shd w:val="clear" w:color="auto" w:fill="auto"/>
          </w:tcPr>
          <w:p w:rsidR="00131F3C" w:rsidRPr="00DE4890" w:rsidRDefault="00131F3C" w:rsidP="00BB3C33"/>
        </w:tc>
        <w:tc>
          <w:tcPr>
            <w:tcW w:w="1709" w:type="dxa"/>
            <w:shd w:val="clear" w:color="auto" w:fill="auto"/>
          </w:tcPr>
          <w:p w:rsidR="00131F3C" w:rsidRDefault="009348B4" w:rsidP="00A04470">
            <w:pPr>
              <w:pStyle w:val="Textkrper"/>
            </w:pPr>
            <w:r>
              <w:t>EG1.01.01.02</w:t>
            </w:r>
          </w:p>
        </w:tc>
        <w:tc>
          <w:tcPr>
            <w:tcW w:w="6746" w:type="dxa"/>
            <w:shd w:val="clear" w:color="auto" w:fill="auto"/>
          </w:tcPr>
          <w:p w:rsidR="00131F3C" w:rsidRDefault="009348B4" w:rsidP="009348B4">
            <w:pPr>
              <w:pStyle w:val="TabelleKopflinks"/>
              <w:rPr>
                <w:b w:val="0"/>
              </w:rPr>
            </w:pPr>
            <w:r>
              <w:rPr>
                <w:b w:val="0"/>
              </w:rPr>
              <w:t>Bewegter Austausch – Anweisung Lehrkraft</w:t>
            </w:r>
            <w:r w:rsidR="004C7A54">
              <w:rPr>
                <w:b w:val="0"/>
              </w:rPr>
              <w:t xml:space="preserve"> A – C</w:t>
            </w:r>
          </w:p>
        </w:tc>
      </w:tr>
      <w:tr w:rsidR="00131F3C" w:rsidRPr="00DE4890" w:rsidTr="00BB3C33">
        <w:tc>
          <w:tcPr>
            <w:tcW w:w="1434" w:type="dxa"/>
            <w:shd w:val="clear" w:color="auto" w:fill="auto"/>
          </w:tcPr>
          <w:p w:rsidR="00131F3C" w:rsidRPr="00DE4890" w:rsidRDefault="00131F3C" w:rsidP="00BB3C33"/>
        </w:tc>
        <w:tc>
          <w:tcPr>
            <w:tcW w:w="1709" w:type="dxa"/>
            <w:shd w:val="clear" w:color="auto" w:fill="auto"/>
          </w:tcPr>
          <w:p w:rsidR="00131F3C" w:rsidRDefault="00131F3C" w:rsidP="00A04470">
            <w:pPr>
              <w:pStyle w:val="Textkrper"/>
            </w:pPr>
          </w:p>
        </w:tc>
        <w:tc>
          <w:tcPr>
            <w:tcW w:w="6746" w:type="dxa"/>
            <w:shd w:val="clear" w:color="auto" w:fill="auto"/>
          </w:tcPr>
          <w:p w:rsidR="00131F3C" w:rsidRDefault="00A877BD" w:rsidP="00A04470">
            <w:pPr>
              <w:pStyle w:val="TabelleKopflinks"/>
              <w:rPr>
                <w:b w:val="0"/>
              </w:rPr>
            </w:pPr>
            <w:r>
              <w:rPr>
                <w:b w:val="0"/>
              </w:rPr>
              <w:t>Bewegter Austausch – Zusatzaufgabe C</w:t>
            </w:r>
          </w:p>
        </w:tc>
      </w:tr>
      <w:tr w:rsidR="00131F3C" w:rsidRPr="00DE4890" w:rsidTr="00BB3C33">
        <w:tc>
          <w:tcPr>
            <w:tcW w:w="1434" w:type="dxa"/>
            <w:shd w:val="clear" w:color="auto" w:fill="auto"/>
          </w:tcPr>
          <w:p w:rsidR="00131F3C" w:rsidRPr="00DE4890" w:rsidRDefault="00131F3C" w:rsidP="00BB3C33"/>
        </w:tc>
        <w:tc>
          <w:tcPr>
            <w:tcW w:w="1709" w:type="dxa"/>
            <w:shd w:val="clear" w:color="auto" w:fill="auto"/>
          </w:tcPr>
          <w:p w:rsidR="00131F3C" w:rsidRDefault="00A877BD" w:rsidP="00A04470">
            <w:pPr>
              <w:pStyle w:val="Textkrper"/>
            </w:pPr>
            <w:r>
              <w:t>EG1.01.01.03</w:t>
            </w:r>
          </w:p>
        </w:tc>
        <w:tc>
          <w:tcPr>
            <w:tcW w:w="6746" w:type="dxa"/>
            <w:shd w:val="clear" w:color="auto" w:fill="auto"/>
          </w:tcPr>
          <w:p w:rsidR="00131F3C" w:rsidRDefault="00A877BD" w:rsidP="00A04470">
            <w:pPr>
              <w:pStyle w:val="TabelleKopflinks"/>
              <w:rPr>
                <w:b w:val="0"/>
              </w:rPr>
            </w:pPr>
            <w:r>
              <w:rPr>
                <w:b w:val="0"/>
              </w:rPr>
              <w:t>Handlungskreislauf A – C</w:t>
            </w:r>
          </w:p>
        </w:tc>
      </w:tr>
      <w:tr w:rsidR="00131F3C" w:rsidRPr="00DE4890" w:rsidTr="00BB3C33">
        <w:tc>
          <w:tcPr>
            <w:tcW w:w="1434" w:type="dxa"/>
            <w:shd w:val="clear" w:color="auto" w:fill="auto"/>
          </w:tcPr>
          <w:p w:rsidR="00131F3C" w:rsidRPr="00DE4890" w:rsidRDefault="00131F3C" w:rsidP="00BB3C33"/>
        </w:tc>
        <w:tc>
          <w:tcPr>
            <w:tcW w:w="1709" w:type="dxa"/>
            <w:shd w:val="clear" w:color="auto" w:fill="auto"/>
          </w:tcPr>
          <w:p w:rsidR="00131F3C" w:rsidRDefault="00131F3C" w:rsidP="00A04470">
            <w:pPr>
              <w:pStyle w:val="Textkrper"/>
            </w:pPr>
          </w:p>
        </w:tc>
        <w:tc>
          <w:tcPr>
            <w:tcW w:w="6746" w:type="dxa"/>
            <w:shd w:val="clear" w:color="auto" w:fill="auto"/>
          </w:tcPr>
          <w:p w:rsidR="00131F3C" w:rsidRDefault="00A877BD" w:rsidP="00A04470">
            <w:pPr>
              <w:pStyle w:val="TabelleKopflinks"/>
              <w:rPr>
                <w:b w:val="0"/>
              </w:rPr>
            </w:pPr>
            <w:r>
              <w:rPr>
                <w:b w:val="0"/>
              </w:rPr>
              <w:t>Handlungskreislauf – Lösung A – C</w:t>
            </w:r>
          </w:p>
        </w:tc>
      </w:tr>
      <w:tr w:rsidR="00131F3C" w:rsidRPr="00DE4890" w:rsidTr="00BB3C33">
        <w:tc>
          <w:tcPr>
            <w:tcW w:w="1434" w:type="dxa"/>
            <w:shd w:val="clear" w:color="auto" w:fill="auto"/>
          </w:tcPr>
          <w:p w:rsidR="00131F3C" w:rsidRPr="00DE4890" w:rsidRDefault="00131F3C" w:rsidP="00BB3C33"/>
        </w:tc>
        <w:tc>
          <w:tcPr>
            <w:tcW w:w="1709" w:type="dxa"/>
            <w:shd w:val="clear" w:color="auto" w:fill="auto"/>
          </w:tcPr>
          <w:p w:rsidR="00131F3C" w:rsidRDefault="00A877BD" w:rsidP="00A04470">
            <w:pPr>
              <w:pStyle w:val="Textkrper"/>
            </w:pPr>
            <w:r>
              <w:t>EG1.01.01.04</w:t>
            </w:r>
          </w:p>
        </w:tc>
        <w:tc>
          <w:tcPr>
            <w:tcW w:w="6746" w:type="dxa"/>
            <w:shd w:val="clear" w:color="auto" w:fill="auto"/>
          </w:tcPr>
          <w:p w:rsidR="00131F3C" w:rsidRDefault="00A877BD" w:rsidP="00A04470">
            <w:pPr>
              <w:pStyle w:val="TabelleKopflinks"/>
              <w:rPr>
                <w:b w:val="0"/>
              </w:rPr>
            </w:pPr>
            <w:r>
              <w:rPr>
                <w:b w:val="0"/>
              </w:rPr>
              <w:t xml:space="preserve">Handlungskreislauf </w:t>
            </w:r>
            <w:r w:rsidR="00CE572E">
              <w:rPr>
                <w:b w:val="0"/>
              </w:rPr>
              <w:t>–</w:t>
            </w:r>
            <w:r>
              <w:rPr>
                <w:b w:val="0"/>
              </w:rPr>
              <w:t xml:space="preserve"> Übung A – C</w:t>
            </w:r>
          </w:p>
        </w:tc>
      </w:tr>
      <w:tr w:rsidR="00131F3C" w:rsidRPr="00DE4890" w:rsidTr="00BB3C33">
        <w:tc>
          <w:tcPr>
            <w:tcW w:w="1434" w:type="dxa"/>
            <w:shd w:val="clear" w:color="auto" w:fill="auto"/>
          </w:tcPr>
          <w:p w:rsidR="00131F3C" w:rsidRPr="00DE4890" w:rsidRDefault="00131F3C" w:rsidP="00BB3C33"/>
        </w:tc>
        <w:tc>
          <w:tcPr>
            <w:tcW w:w="1709" w:type="dxa"/>
            <w:shd w:val="clear" w:color="auto" w:fill="auto"/>
          </w:tcPr>
          <w:p w:rsidR="00131F3C" w:rsidRDefault="00CE572E" w:rsidP="00A04470">
            <w:pPr>
              <w:pStyle w:val="Textkrper"/>
            </w:pPr>
            <w:r>
              <w:t>EG1.01.01.05</w:t>
            </w:r>
          </w:p>
        </w:tc>
        <w:tc>
          <w:tcPr>
            <w:tcW w:w="6746" w:type="dxa"/>
            <w:shd w:val="clear" w:color="auto" w:fill="auto"/>
          </w:tcPr>
          <w:p w:rsidR="00131F3C" w:rsidRDefault="00CE572E" w:rsidP="00A04470">
            <w:pPr>
              <w:pStyle w:val="TabelleKopflinks"/>
              <w:rPr>
                <w:b w:val="0"/>
              </w:rPr>
            </w:pPr>
            <w:r>
              <w:rPr>
                <w:b w:val="0"/>
              </w:rPr>
              <w:t>Handlungskreislauf – Planung A – C</w:t>
            </w:r>
          </w:p>
        </w:tc>
      </w:tr>
      <w:tr w:rsidR="00131F3C" w:rsidRPr="00DE4890" w:rsidTr="00BB3C33">
        <w:tc>
          <w:tcPr>
            <w:tcW w:w="1434" w:type="dxa"/>
            <w:shd w:val="clear" w:color="auto" w:fill="auto"/>
          </w:tcPr>
          <w:p w:rsidR="00131F3C" w:rsidRPr="00DE4890" w:rsidRDefault="00131F3C" w:rsidP="00BB3C33"/>
        </w:tc>
        <w:tc>
          <w:tcPr>
            <w:tcW w:w="1709" w:type="dxa"/>
            <w:shd w:val="clear" w:color="auto" w:fill="auto"/>
          </w:tcPr>
          <w:p w:rsidR="00131F3C" w:rsidRDefault="00CE572E" w:rsidP="00A04470">
            <w:pPr>
              <w:pStyle w:val="Textkrper"/>
            </w:pPr>
            <w:r>
              <w:t>EG1.01.01.06</w:t>
            </w:r>
          </w:p>
        </w:tc>
        <w:tc>
          <w:tcPr>
            <w:tcW w:w="6746" w:type="dxa"/>
            <w:shd w:val="clear" w:color="auto" w:fill="auto"/>
          </w:tcPr>
          <w:p w:rsidR="00131F3C" w:rsidRDefault="00CE572E" w:rsidP="00A04470">
            <w:pPr>
              <w:pStyle w:val="TabelleKopflinks"/>
              <w:rPr>
                <w:b w:val="0"/>
              </w:rPr>
            </w:pPr>
            <w:r>
              <w:rPr>
                <w:b w:val="0"/>
              </w:rPr>
              <w:t>Handlungskreislauf – Kontrolle A – C</w:t>
            </w:r>
          </w:p>
        </w:tc>
      </w:tr>
      <w:tr w:rsidR="00131F3C" w:rsidRPr="00DE4890" w:rsidTr="00BB3C33">
        <w:tc>
          <w:tcPr>
            <w:tcW w:w="1434" w:type="dxa"/>
            <w:shd w:val="clear" w:color="auto" w:fill="auto"/>
          </w:tcPr>
          <w:p w:rsidR="00131F3C" w:rsidRPr="00DE4890" w:rsidRDefault="00131F3C" w:rsidP="00BB3C33"/>
        </w:tc>
        <w:tc>
          <w:tcPr>
            <w:tcW w:w="1709" w:type="dxa"/>
            <w:shd w:val="clear" w:color="auto" w:fill="auto"/>
          </w:tcPr>
          <w:p w:rsidR="00131F3C" w:rsidRDefault="00CE572E" w:rsidP="00A04470">
            <w:pPr>
              <w:pStyle w:val="Textkrper"/>
            </w:pPr>
            <w:r>
              <w:t>EG1.01.01.07</w:t>
            </w:r>
          </w:p>
        </w:tc>
        <w:tc>
          <w:tcPr>
            <w:tcW w:w="6746" w:type="dxa"/>
            <w:shd w:val="clear" w:color="auto" w:fill="auto"/>
          </w:tcPr>
          <w:p w:rsidR="00131F3C" w:rsidRDefault="00CE572E" w:rsidP="00A04470">
            <w:pPr>
              <w:pStyle w:val="TabelleKopflinks"/>
              <w:rPr>
                <w:b w:val="0"/>
              </w:rPr>
            </w:pPr>
            <w:r>
              <w:rPr>
                <w:b w:val="0"/>
              </w:rPr>
              <w:t>Handlungskreislauf – Checkliste A – C</w:t>
            </w:r>
          </w:p>
        </w:tc>
      </w:tr>
      <w:tr w:rsidR="00131F3C" w:rsidRPr="00DE4890" w:rsidTr="00BB3C33">
        <w:tc>
          <w:tcPr>
            <w:tcW w:w="1434" w:type="dxa"/>
            <w:shd w:val="clear" w:color="auto" w:fill="auto"/>
          </w:tcPr>
          <w:p w:rsidR="00131F3C" w:rsidRPr="00DE4890" w:rsidRDefault="00131F3C" w:rsidP="00BB3C33"/>
        </w:tc>
        <w:tc>
          <w:tcPr>
            <w:tcW w:w="1709" w:type="dxa"/>
            <w:shd w:val="clear" w:color="auto" w:fill="auto"/>
          </w:tcPr>
          <w:p w:rsidR="00131F3C" w:rsidRDefault="00CE572E" w:rsidP="00A04470">
            <w:pPr>
              <w:pStyle w:val="Textkrper"/>
            </w:pPr>
            <w:r>
              <w:t>EG1.01.01.08</w:t>
            </w:r>
          </w:p>
        </w:tc>
        <w:tc>
          <w:tcPr>
            <w:tcW w:w="6746" w:type="dxa"/>
            <w:shd w:val="clear" w:color="auto" w:fill="auto"/>
          </w:tcPr>
          <w:p w:rsidR="00131F3C" w:rsidRDefault="00CE572E" w:rsidP="00A04470">
            <w:pPr>
              <w:pStyle w:val="TabelleKopflinks"/>
              <w:rPr>
                <w:b w:val="0"/>
              </w:rPr>
            </w:pPr>
            <w:r>
              <w:rPr>
                <w:b w:val="0"/>
              </w:rPr>
              <w:t>Handlungskreislauf – Kontrolle A – C</w:t>
            </w:r>
          </w:p>
        </w:tc>
      </w:tr>
      <w:tr w:rsidR="00131F3C" w:rsidRPr="00DE4890" w:rsidTr="00BB3C33">
        <w:tc>
          <w:tcPr>
            <w:tcW w:w="1434" w:type="dxa"/>
            <w:shd w:val="clear" w:color="auto" w:fill="auto"/>
          </w:tcPr>
          <w:p w:rsidR="00131F3C" w:rsidRPr="00DE4890" w:rsidRDefault="00131F3C" w:rsidP="00BB3C33"/>
        </w:tc>
        <w:tc>
          <w:tcPr>
            <w:tcW w:w="1709" w:type="dxa"/>
            <w:shd w:val="clear" w:color="auto" w:fill="auto"/>
          </w:tcPr>
          <w:p w:rsidR="00131F3C" w:rsidRDefault="00CE572E" w:rsidP="00A04470">
            <w:pPr>
              <w:pStyle w:val="Textkrper"/>
            </w:pPr>
            <w:r>
              <w:t>EG1.01.01.09</w:t>
            </w:r>
          </w:p>
        </w:tc>
        <w:tc>
          <w:tcPr>
            <w:tcW w:w="6746" w:type="dxa"/>
            <w:shd w:val="clear" w:color="auto" w:fill="auto"/>
          </w:tcPr>
          <w:p w:rsidR="00131F3C" w:rsidRDefault="00CE572E" w:rsidP="00A04470">
            <w:pPr>
              <w:pStyle w:val="TabelleKopflinks"/>
              <w:rPr>
                <w:b w:val="0"/>
              </w:rPr>
            </w:pPr>
            <w:r>
              <w:rPr>
                <w:b w:val="0"/>
              </w:rPr>
              <w:t>Handlungskreislauf – Rückmeldebogen A – C</w:t>
            </w:r>
          </w:p>
        </w:tc>
      </w:tr>
      <w:tr w:rsidR="00131F3C" w:rsidRPr="00DE4890" w:rsidTr="00BB3C33">
        <w:tc>
          <w:tcPr>
            <w:tcW w:w="1434" w:type="dxa"/>
            <w:shd w:val="clear" w:color="auto" w:fill="auto"/>
          </w:tcPr>
          <w:p w:rsidR="00131F3C" w:rsidRPr="00DE4890" w:rsidRDefault="00131F3C" w:rsidP="00BB3C33"/>
        </w:tc>
        <w:tc>
          <w:tcPr>
            <w:tcW w:w="1709" w:type="dxa"/>
            <w:shd w:val="clear" w:color="auto" w:fill="auto"/>
          </w:tcPr>
          <w:p w:rsidR="00131F3C" w:rsidRDefault="00CE572E" w:rsidP="00A04470">
            <w:pPr>
              <w:pStyle w:val="Textkrper"/>
            </w:pPr>
            <w:r>
              <w:t>EG1.01.01.10</w:t>
            </w:r>
          </w:p>
        </w:tc>
        <w:tc>
          <w:tcPr>
            <w:tcW w:w="6746" w:type="dxa"/>
            <w:shd w:val="clear" w:color="auto" w:fill="auto"/>
          </w:tcPr>
          <w:p w:rsidR="00131F3C" w:rsidRDefault="00CE572E" w:rsidP="00A04470">
            <w:pPr>
              <w:pStyle w:val="TabelleKopflinks"/>
              <w:rPr>
                <w:b w:val="0"/>
              </w:rPr>
            </w:pPr>
            <w:r>
              <w:rPr>
                <w:b w:val="0"/>
              </w:rPr>
              <w:t>Handlungskreislauf – Rückmeldebogen A – C</w:t>
            </w:r>
          </w:p>
        </w:tc>
      </w:tr>
      <w:tr w:rsidR="00A877BD" w:rsidRPr="00DE4890" w:rsidTr="00BB3C33">
        <w:tc>
          <w:tcPr>
            <w:tcW w:w="1434" w:type="dxa"/>
            <w:shd w:val="clear" w:color="auto" w:fill="auto"/>
          </w:tcPr>
          <w:p w:rsidR="00A877BD" w:rsidRPr="00DE4890" w:rsidRDefault="00A877BD" w:rsidP="00BB3C33"/>
        </w:tc>
        <w:tc>
          <w:tcPr>
            <w:tcW w:w="1709" w:type="dxa"/>
            <w:shd w:val="clear" w:color="auto" w:fill="auto"/>
          </w:tcPr>
          <w:p w:rsidR="00A877BD" w:rsidRDefault="00A877BD" w:rsidP="00A04470">
            <w:pPr>
              <w:pStyle w:val="Textkrper"/>
            </w:pPr>
          </w:p>
        </w:tc>
        <w:tc>
          <w:tcPr>
            <w:tcW w:w="6746" w:type="dxa"/>
            <w:shd w:val="clear" w:color="auto" w:fill="auto"/>
          </w:tcPr>
          <w:p w:rsidR="00A877BD" w:rsidRDefault="00A877BD" w:rsidP="00A04470">
            <w:pPr>
              <w:pStyle w:val="TabelleKopflinks"/>
              <w:rPr>
                <w:b w:val="0"/>
              </w:rPr>
            </w:pP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Pr="00BD237A" w:rsidRDefault="00CE572E" w:rsidP="00592F73">
            <w:pPr>
              <w:pStyle w:val="Textkrper"/>
              <w:rPr>
                <w:b/>
              </w:rPr>
            </w:pPr>
            <w:r w:rsidRPr="00BD237A">
              <w:rPr>
                <w:b/>
              </w:rPr>
              <w:t>Lernthema</w:t>
            </w:r>
          </w:p>
        </w:tc>
        <w:tc>
          <w:tcPr>
            <w:tcW w:w="6746" w:type="dxa"/>
            <w:shd w:val="clear" w:color="auto" w:fill="auto"/>
          </w:tcPr>
          <w:p w:rsidR="00CE572E" w:rsidRPr="008C7C73" w:rsidRDefault="00CE572E" w:rsidP="00592F73">
            <w:pPr>
              <w:pStyle w:val="TabelleKopflinks"/>
            </w:pPr>
            <w:r w:rsidRPr="008C7C73">
              <w:t>Berufe in der Gastronomie – Teil I</w:t>
            </w: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CE572E" w:rsidP="00A04470">
            <w:pPr>
              <w:pStyle w:val="Textkrper"/>
            </w:pPr>
            <w:r>
              <w:t>EG1.01.02</w:t>
            </w:r>
          </w:p>
        </w:tc>
        <w:tc>
          <w:tcPr>
            <w:tcW w:w="6746" w:type="dxa"/>
            <w:shd w:val="clear" w:color="auto" w:fill="auto"/>
          </w:tcPr>
          <w:p w:rsidR="00CE572E" w:rsidRDefault="00CE572E" w:rsidP="00A04470">
            <w:pPr>
              <w:pStyle w:val="TabelleKopflinks"/>
              <w:rPr>
                <w:b w:val="0"/>
              </w:rPr>
            </w:pPr>
            <w:r>
              <w:rPr>
                <w:b w:val="0"/>
              </w:rPr>
              <w:t>Lernarrangement Lehrkraft A – C</w:t>
            </w: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CE572E" w:rsidP="00A04470">
            <w:pPr>
              <w:pStyle w:val="Textkrper"/>
            </w:pPr>
          </w:p>
        </w:tc>
        <w:tc>
          <w:tcPr>
            <w:tcW w:w="6746" w:type="dxa"/>
            <w:shd w:val="clear" w:color="auto" w:fill="auto"/>
          </w:tcPr>
          <w:p w:rsidR="00CE572E" w:rsidRDefault="00CE572E" w:rsidP="00A04470">
            <w:pPr>
              <w:pStyle w:val="TabelleKopflinks"/>
              <w:rPr>
                <w:b w:val="0"/>
              </w:rPr>
            </w:pPr>
            <w:r>
              <w:rPr>
                <w:b w:val="0"/>
              </w:rPr>
              <w:t>Schülerinnen und Schüler A – C</w:t>
            </w:r>
          </w:p>
        </w:tc>
      </w:tr>
      <w:tr w:rsidR="00B70633" w:rsidRPr="00DE4890" w:rsidTr="00BB3C33">
        <w:tc>
          <w:tcPr>
            <w:tcW w:w="1434" w:type="dxa"/>
            <w:shd w:val="clear" w:color="auto" w:fill="auto"/>
          </w:tcPr>
          <w:p w:rsidR="00B70633" w:rsidRPr="00DE4890" w:rsidRDefault="00B70633" w:rsidP="00BB3C33"/>
        </w:tc>
        <w:tc>
          <w:tcPr>
            <w:tcW w:w="1709" w:type="dxa"/>
            <w:shd w:val="clear" w:color="auto" w:fill="auto"/>
          </w:tcPr>
          <w:p w:rsidR="00B70633" w:rsidRDefault="00B70633" w:rsidP="00A04470">
            <w:pPr>
              <w:pStyle w:val="Textkrper"/>
            </w:pPr>
            <w:r w:rsidRPr="00131F3C">
              <w:rPr>
                <w:b/>
              </w:rPr>
              <w:t>Lernschritt</w:t>
            </w:r>
          </w:p>
        </w:tc>
        <w:tc>
          <w:tcPr>
            <w:tcW w:w="6746" w:type="dxa"/>
            <w:shd w:val="clear" w:color="auto" w:fill="auto"/>
          </w:tcPr>
          <w:p w:rsidR="00B70633" w:rsidRDefault="00B70633" w:rsidP="00A04470">
            <w:pPr>
              <w:pStyle w:val="TabelleKopflinks"/>
              <w:rPr>
                <w:b w:val="0"/>
              </w:rPr>
            </w:pP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CE572E" w:rsidP="00A04470">
            <w:pPr>
              <w:pStyle w:val="Textkrper"/>
            </w:pPr>
            <w:r>
              <w:t>EG1.01.02.01</w:t>
            </w:r>
          </w:p>
        </w:tc>
        <w:tc>
          <w:tcPr>
            <w:tcW w:w="6746" w:type="dxa"/>
            <w:shd w:val="clear" w:color="auto" w:fill="auto"/>
          </w:tcPr>
          <w:p w:rsidR="00CE572E" w:rsidRDefault="00CE572E" w:rsidP="00A04470">
            <w:pPr>
              <w:pStyle w:val="TabelleKopflinks"/>
              <w:rPr>
                <w:b w:val="0"/>
              </w:rPr>
            </w:pPr>
            <w:r>
              <w:rPr>
                <w:b w:val="0"/>
              </w:rPr>
              <w:t>Icons kennenlernen A – C</w:t>
            </w: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CE572E" w:rsidP="00A04470">
            <w:pPr>
              <w:pStyle w:val="Textkrper"/>
            </w:pPr>
          </w:p>
        </w:tc>
        <w:tc>
          <w:tcPr>
            <w:tcW w:w="6746" w:type="dxa"/>
            <w:shd w:val="clear" w:color="auto" w:fill="auto"/>
          </w:tcPr>
          <w:p w:rsidR="00CE572E" w:rsidRDefault="00B70633" w:rsidP="00A04470">
            <w:pPr>
              <w:pStyle w:val="TabelleKopflinks"/>
              <w:rPr>
                <w:b w:val="0"/>
              </w:rPr>
            </w:pPr>
            <w:r>
              <w:rPr>
                <w:b w:val="0"/>
              </w:rPr>
              <w:t>Icons kennenlernen – Lösung A – C</w:t>
            </w: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B70633" w:rsidP="00A04470">
            <w:pPr>
              <w:pStyle w:val="Textkrper"/>
            </w:pPr>
            <w:r>
              <w:t>EG1.01.02.02</w:t>
            </w:r>
          </w:p>
        </w:tc>
        <w:tc>
          <w:tcPr>
            <w:tcW w:w="6746" w:type="dxa"/>
            <w:shd w:val="clear" w:color="auto" w:fill="auto"/>
          </w:tcPr>
          <w:p w:rsidR="00CE572E" w:rsidRDefault="00B63403" w:rsidP="00B63403">
            <w:pPr>
              <w:pStyle w:val="TabelleKopflinks"/>
              <w:rPr>
                <w:b w:val="0"/>
              </w:rPr>
            </w:pPr>
            <w:r>
              <w:rPr>
                <w:b w:val="0"/>
              </w:rPr>
              <w:t>Chance – Regional:</w:t>
            </w:r>
            <w:r w:rsidR="00B70633">
              <w:rPr>
                <w:b w:val="0"/>
              </w:rPr>
              <w:t xml:space="preserve"> Finde Deinen Beruf A – C</w:t>
            </w: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CE572E" w:rsidP="00A04470">
            <w:pPr>
              <w:pStyle w:val="Textkrper"/>
            </w:pPr>
          </w:p>
        </w:tc>
        <w:tc>
          <w:tcPr>
            <w:tcW w:w="6746" w:type="dxa"/>
            <w:shd w:val="clear" w:color="auto" w:fill="auto"/>
          </w:tcPr>
          <w:p w:rsidR="00CE572E" w:rsidRDefault="00B70633" w:rsidP="00A04470">
            <w:pPr>
              <w:pStyle w:val="TabelleKopflinks"/>
              <w:rPr>
                <w:b w:val="0"/>
              </w:rPr>
            </w:pPr>
            <w:r>
              <w:rPr>
                <w:b w:val="0"/>
              </w:rPr>
              <w:t>Lesezeichen für Berufe im Bereich Gastronomie A – C</w:t>
            </w: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B70633" w:rsidP="00A04470">
            <w:pPr>
              <w:pStyle w:val="Textkrper"/>
            </w:pPr>
            <w:r>
              <w:t>EG1.01.02.02.01</w:t>
            </w:r>
          </w:p>
        </w:tc>
        <w:tc>
          <w:tcPr>
            <w:tcW w:w="6746" w:type="dxa"/>
            <w:shd w:val="clear" w:color="auto" w:fill="auto"/>
          </w:tcPr>
          <w:p w:rsidR="00CE572E" w:rsidRDefault="00B70633" w:rsidP="00A04470">
            <w:pPr>
              <w:pStyle w:val="TabelleKopflinks"/>
              <w:rPr>
                <w:b w:val="0"/>
              </w:rPr>
            </w:pPr>
            <w:r>
              <w:rPr>
                <w:b w:val="0"/>
              </w:rPr>
              <w:t>Checkliste A – C</w:t>
            </w: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CE572E" w:rsidP="00A04470">
            <w:pPr>
              <w:pStyle w:val="Textkrper"/>
            </w:pPr>
          </w:p>
        </w:tc>
        <w:tc>
          <w:tcPr>
            <w:tcW w:w="6746" w:type="dxa"/>
            <w:shd w:val="clear" w:color="auto" w:fill="auto"/>
          </w:tcPr>
          <w:p w:rsidR="00CE572E" w:rsidRDefault="00B70633" w:rsidP="00A04470">
            <w:pPr>
              <w:pStyle w:val="TabelleKopflinks"/>
              <w:rPr>
                <w:b w:val="0"/>
              </w:rPr>
            </w:pPr>
            <w:r>
              <w:rPr>
                <w:b w:val="0"/>
              </w:rPr>
              <w:t>Checkliste – Lösung A – C</w:t>
            </w: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CE35D1" w:rsidP="00A04470">
            <w:pPr>
              <w:pStyle w:val="Textkrper"/>
            </w:pPr>
            <w:r>
              <w:t>EG1.01.02.02.02</w:t>
            </w:r>
          </w:p>
        </w:tc>
        <w:tc>
          <w:tcPr>
            <w:tcW w:w="6746" w:type="dxa"/>
            <w:shd w:val="clear" w:color="auto" w:fill="auto"/>
          </w:tcPr>
          <w:p w:rsidR="00CE572E" w:rsidRDefault="00CE35D1" w:rsidP="00A04470">
            <w:pPr>
              <w:pStyle w:val="TabelleKopflinks"/>
              <w:rPr>
                <w:b w:val="0"/>
              </w:rPr>
            </w:pPr>
            <w:r>
              <w:rPr>
                <w:b w:val="0"/>
              </w:rPr>
              <w:t>Fachfrau/Fachmann im Gastgewerbe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CE35D1" w:rsidP="00A04470">
            <w:pPr>
              <w:pStyle w:val="Textkrper"/>
            </w:pPr>
          </w:p>
        </w:tc>
        <w:tc>
          <w:tcPr>
            <w:tcW w:w="6746" w:type="dxa"/>
            <w:shd w:val="clear" w:color="auto" w:fill="auto"/>
          </w:tcPr>
          <w:p w:rsidR="00CE35D1" w:rsidRDefault="00CE35D1" w:rsidP="00A04470">
            <w:pPr>
              <w:pStyle w:val="TabelleKopflinks"/>
              <w:rPr>
                <w:b w:val="0"/>
              </w:rPr>
            </w:pPr>
            <w:r>
              <w:rPr>
                <w:b w:val="0"/>
              </w:rPr>
              <w:t>Fachfrau/Fachmann im Gastgewerbe – Lösung C</w:t>
            </w: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CE572E" w:rsidP="00A04470">
            <w:pPr>
              <w:pStyle w:val="Textkrper"/>
            </w:pPr>
          </w:p>
        </w:tc>
        <w:tc>
          <w:tcPr>
            <w:tcW w:w="6746" w:type="dxa"/>
            <w:shd w:val="clear" w:color="auto" w:fill="auto"/>
          </w:tcPr>
          <w:p w:rsidR="00CE572E" w:rsidRDefault="00CE35D1" w:rsidP="00A04470">
            <w:pPr>
              <w:pStyle w:val="TabelleKopflinks"/>
              <w:rPr>
                <w:b w:val="0"/>
              </w:rPr>
            </w:pPr>
            <w:r>
              <w:rPr>
                <w:b w:val="0"/>
              </w:rPr>
              <w:t>Köchin/Koch C</w:t>
            </w: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CE572E" w:rsidP="00A04470">
            <w:pPr>
              <w:pStyle w:val="Textkrper"/>
            </w:pPr>
          </w:p>
        </w:tc>
        <w:tc>
          <w:tcPr>
            <w:tcW w:w="6746" w:type="dxa"/>
            <w:shd w:val="clear" w:color="auto" w:fill="auto"/>
          </w:tcPr>
          <w:p w:rsidR="00CE572E" w:rsidRDefault="00CE35D1" w:rsidP="00A04470">
            <w:pPr>
              <w:pStyle w:val="TabelleKopflinks"/>
              <w:rPr>
                <w:b w:val="0"/>
              </w:rPr>
            </w:pPr>
            <w:r>
              <w:rPr>
                <w:b w:val="0"/>
              </w:rPr>
              <w:t>Restaurantfachfrau/Restaurantfachmann C</w:t>
            </w: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CE572E" w:rsidP="00A04470">
            <w:pPr>
              <w:pStyle w:val="Textkrper"/>
            </w:pPr>
          </w:p>
        </w:tc>
        <w:tc>
          <w:tcPr>
            <w:tcW w:w="6746" w:type="dxa"/>
            <w:shd w:val="clear" w:color="auto" w:fill="auto"/>
          </w:tcPr>
          <w:p w:rsidR="00CE572E" w:rsidRDefault="00CE35D1" w:rsidP="00CE35D1">
            <w:pPr>
              <w:pStyle w:val="TabelleKopflinks"/>
              <w:rPr>
                <w:b w:val="0"/>
              </w:rPr>
            </w:pPr>
            <w:r>
              <w:rPr>
                <w:b w:val="0"/>
              </w:rPr>
              <w:t>Hotelfachfrau/Hotelfachmann C</w:t>
            </w: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CE572E" w:rsidP="00A04470">
            <w:pPr>
              <w:pStyle w:val="Textkrper"/>
            </w:pPr>
          </w:p>
        </w:tc>
        <w:tc>
          <w:tcPr>
            <w:tcW w:w="6746" w:type="dxa"/>
            <w:shd w:val="clear" w:color="auto" w:fill="auto"/>
          </w:tcPr>
          <w:p w:rsidR="00CE572E" w:rsidRDefault="00CE35D1" w:rsidP="00CE35D1">
            <w:pPr>
              <w:pStyle w:val="TabelleKopflinks"/>
              <w:rPr>
                <w:b w:val="0"/>
              </w:rPr>
            </w:pPr>
            <w:r>
              <w:rPr>
                <w:b w:val="0"/>
              </w:rPr>
              <w:t>Fachfrau/Fachmann für Systemgastronomie C</w:t>
            </w:r>
          </w:p>
        </w:tc>
      </w:tr>
      <w:tr w:rsidR="00CE572E" w:rsidRPr="00DE4890" w:rsidTr="00BB3C33">
        <w:tc>
          <w:tcPr>
            <w:tcW w:w="1434" w:type="dxa"/>
            <w:shd w:val="clear" w:color="auto" w:fill="auto"/>
          </w:tcPr>
          <w:p w:rsidR="00CE572E" w:rsidRPr="00DE4890" w:rsidRDefault="00CE572E" w:rsidP="00BB3C33"/>
        </w:tc>
        <w:tc>
          <w:tcPr>
            <w:tcW w:w="1709" w:type="dxa"/>
            <w:shd w:val="clear" w:color="auto" w:fill="auto"/>
          </w:tcPr>
          <w:p w:rsidR="00CE572E" w:rsidRDefault="00CE35D1" w:rsidP="00A04470">
            <w:pPr>
              <w:pStyle w:val="Textkrper"/>
            </w:pPr>
            <w:r>
              <w:t>EG1.01.02.02</w:t>
            </w:r>
            <w:r w:rsidR="0039066A">
              <w:t>.03</w:t>
            </w:r>
          </w:p>
        </w:tc>
        <w:tc>
          <w:tcPr>
            <w:tcW w:w="6746" w:type="dxa"/>
            <w:shd w:val="clear" w:color="auto" w:fill="auto"/>
          </w:tcPr>
          <w:p w:rsidR="00CE572E" w:rsidRDefault="0039066A" w:rsidP="00A04470">
            <w:pPr>
              <w:pStyle w:val="TabelleKopflinks"/>
              <w:rPr>
                <w:b w:val="0"/>
              </w:rPr>
            </w:pPr>
            <w:r>
              <w:rPr>
                <w:b w:val="0"/>
              </w:rPr>
              <w:t>Arbeitsauftrag zu den fünf Berufen am Arbeitsplatz Küche A – C</w:t>
            </w:r>
          </w:p>
        </w:tc>
      </w:tr>
      <w:tr w:rsidR="0039066A" w:rsidRPr="00DE4890" w:rsidTr="00BB3C33">
        <w:tc>
          <w:tcPr>
            <w:tcW w:w="1434" w:type="dxa"/>
            <w:shd w:val="clear" w:color="auto" w:fill="auto"/>
          </w:tcPr>
          <w:p w:rsidR="0039066A" w:rsidRPr="00DE4890" w:rsidRDefault="0039066A" w:rsidP="00BB3C33"/>
        </w:tc>
        <w:tc>
          <w:tcPr>
            <w:tcW w:w="1709" w:type="dxa"/>
            <w:shd w:val="clear" w:color="auto" w:fill="auto"/>
          </w:tcPr>
          <w:p w:rsidR="0039066A" w:rsidRDefault="0039066A" w:rsidP="00A04470">
            <w:pPr>
              <w:pStyle w:val="Textkrper"/>
            </w:pPr>
          </w:p>
        </w:tc>
        <w:tc>
          <w:tcPr>
            <w:tcW w:w="6746" w:type="dxa"/>
            <w:shd w:val="clear" w:color="auto" w:fill="auto"/>
          </w:tcPr>
          <w:p w:rsidR="0039066A" w:rsidRDefault="0039066A" w:rsidP="00A04470">
            <w:pPr>
              <w:pStyle w:val="TabelleKopflinks"/>
              <w:rPr>
                <w:b w:val="0"/>
              </w:rPr>
            </w:pPr>
            <w:r>
              <w:rPr>
                <w:b w:val="0"/>
              </w:rPr>
              <w:t>Impuls für den Beginn in der Praxis</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39066A" w:rsidP="00A04470">
            <w:pPr>
              <w:pStyle w:val="Textkrper"/>
            </w:pPr>
            <w:r>
              <w:t>EG1.01.02.02.04</w:t>
            </w:r>
          </w:p>
        </w:tc>
        <w:tc>
          <w:tcPr>
            <w:tcW w:w="6746" w:type="dxa"/>
            <w:shd w:val="clear" w:color="auto" w:fill="auto"/>
          </w:tcPr>
          <w:p w:rsidR="00CE35D1" w:rsidRDefault="0039066A" w:rsidP="00A04470">
            <w:pPr>
              <w:pStyle w:val="TabelleKopflinks"/>
              <w:rPr>
                <w:b w:val="0"/>
              </w:rPr>
            </w:pPr>
            <w:r>
              <w:rPr>
                <w:b w:val="0"/>
              </w:rPr>
              <w:t>Mein gewählter Beruf Köchin/Koch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39066A" w:rsidP="00A04470">
            <w:pPr>
              <w:pStyle w:val="Textkrper"/>
            </w:pPr>
            <w:r>
              <w:t>EG1.01.02.02.05</w:t>
            </w:r>
          </w:p>
        </w:tc>
        <w:tc>
          <w:tcPr>
            <w:tcW w:w="6746" w:type="dxa"/>
            <w:shd w:val="clear" w:color="auto" w:fill="auto"/>
          </w:tcPr>
          <w:p w:rsidR="00CE35D1" w:rsidRDefault="0039066A" w:rsidP="00A04470">
            <w:pPr>
              <w:pStyle w:val="TabelleKopflinks"/>
              <w:rPr>
                <w:b w:val="0"/>
              </w:rPr>
            </w:pPr>
            <w:r>
              <w:rPr>
                <w:b w:val="0"/>
              </w:rPr>
              <w:t>Mein gewählter Beruf Restaurantfachfrau/Restaurantfachmann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39066A" w:rsidP="00A04470">
            <w:pPr>
              <w:pStyle w:val="Textkrper"/>
            </w:pPr>
            <w:r>
              <w:t>EG1.01.02.02.06</w:t>
            </w:r>
          </w:p>
        </w:tc>
        <w:tc>
          <w:tcPr>
            <w:tcW w:w="6746" w:type="dxa"/>
            <w:shd w:val="clear" w:color="auto" w:fill="auto"/>
          </w:tcPr>
          <w:p w:rsidR="00CE35D1" w:rsidRDefault="0039066A" w:rsidP="00A04470">
            <w:pPr>
              <w:pStyle w:val="TabelleKopflinks"/>
              <w:rPr>
                <w:b w:val="0"/>
              </w:rPr>
            </w:pPr>
            <w:r>
              <w:rPr>
                <w:b w:val="0"/>
              </w:rPr>
              <w:t>Mein gewählter Beruf Hotelfachfrau/Hotelfachmann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39066A" w:rsidP="00A04470">
            <w:pPr>
              <w:pStyle w:val="Textkrper"/>
            </w:pPr>
            <w:r>
              <w:t>EG1.01.02.02.07</w:t>
            </w:r>
          </w:p>
        </w:tc>
        <w:tc>
          <w:tcPr>
            <w:tcW w:w="6746" w:type="dxa"/>
            <w:shd w:val="clear" w:color="auto" w:fill="auto"/>
          </w:tcPr>
          <w:p w:rsidR="00CE35D1" w:rsidRDefault="0039066A" w:rsidP="00A04470">
            <w:pPr>
              <w:pStyle w:val="TabelleKopflinks"/>
              <w:rPr>
                <w:b w:val="0"/>
              </w:rPr>
            </w:pPr>
            <w:r>
              <w:rPr>
                <w:b w:val="0"/>
              </w:rPr>
              <w:t>Mein gewählter Beruf Fachkraft im Gastgewerbe A, B</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39066A" w:rsidP="00A04470">
            <w:pPr>
              <w:pStyle w:val="Textkrper"/>
            </w:pPr>
            <w:r>
              <w:t>EG1.01.02.02.08</w:t>
            </w:r>
          </w:p>
        </w:tc>
        <w:tc>
          <w:tcPr>
            <w:tcW w:w="6746" w:type="dxa"/>
            <w:shd w:val="clear" w:color="auto" w:fill="auto"/>
          </w:tcPr>
          <w:p w:rsidR="00CE35D1" w:rsidRDefault="0039066A" w:rsidP="00A04470">
            <w:pPr>
              <w:pStyle w:val="TabelleKopflinks"/>
              <w:rPr>
                <w:b w:val="0"/>
              </w:rPr>
            </w:pPr>
            <w:r>
              <w:rPr>
                <w:b w:val="0"/>
              </w:rPr>
              <w:t>Mein gewählter Beruf Fachfrau/Fachmann für Systemgastronomie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8279EA" w:rsidP="00A04470">
            <w:pPr>
              <w:pStyle w:val="Textkrper"/>
            </w:pPr>
            <w:r>
              <w:t>EG1.01.02.03</w:t>
            </w:r>
          </w:p>
        </w:tc>
        <w:tc>
          <w:tcPr>
            <w:tcW w:w="6746" w:type="dxa"/>
            <w:shd w:val="clear" w:color="auto" w:fill="auto"/>
          </w:tcPr>
          <w:p w:rsidR="00CE35D1" w:rsidRDefault="008279EA" w:rsidP="00A04470">
            <w:pPr>
              <w:pStyle w:val="TabelleKopflinks"/>
              <w:rPr>
                <w:b w:val="0"/>
              </w:rPr>
            </w:pPr>
            <w:r>
              <w:rPr>
                <w:b w:val="0"/>
              </w:rPr>
              <w:t>Kontrollbogen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8279EA" w:rsidP="008279EA">
            <w:pPr>
              <w:pStyle w:val="Textkrper"/>
            </w:pPr>
            <w:r>
              <w:t>EG1.01.02</w:t>
            </w:r>
            <w:r w:rsidR="00ED62D9">
              <w:t>.</w:t>
            </w:r>
            <w:r>
              <w:t>04</w:t>
            </w:r>
          </w:p>
        </w:tc>
        <w:tc>
          <w:tcPr>
            <w:tcW w:w="6746" w:type="dxa"/>
            <w:shd w:val="clear" w:color="auto" w:fill="auto"/>
          </w:tcPr>
          <w:p w:rsidR="00CE35D1" w:rsidRDefault="008279EA" w:rsidP="00A04470">
            <w:pPr>
              <w:pStyle w:val="TabelleKopflinks"/>
              <w:rPr>
                <w:b w:val="0"/>
              </w:rPr>
            </w:pPr>
            <w:r>
              <w:rPr>
                <w:b w:val="0"/>
              </w:rPr>
              <w:t>Rückmeldebogen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ED62D9" w:rsidP="00A04470">
            <w:pPr>
              <w:pStyle w:val="Textkrper"/>
            </w:pPr>
            <w:r>
              <w:t>EG1.01.02.05</w:t>
            </w:r>
          </w:p>
        </w:tc>
        <w:tc>
          <w:tcPr>
            <w:tcW w:w="6746" w:type="dxa"/>
            <w:shd w:val="clear" w:color="auto" w:fill="auto"/>
          </w:tcPr>
          <w:p w:rsidR="00CE35D1" w:rsidRDefault="008C7C73" w:rsidP="00A04470">
            <w:pPr>
              <w:pStyle w:val="TabelleKopflinks"/>
              <w:rPr>
                <w:b w:val="0"/>
              </w:rPr>
            </w:pPr>
            <w:r>
              <w:rPr>
                <w:b w:val="0"/>
              </w:rPr>
              <w:t>Kontrolle mit dem Handlungskreislauf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CE35D1" w:rsidP="00A04470">
            <w:pPr>
              <w:pStyle w:val="Textkrper"/>
            </w:pPr>
          </w:p>
        </w:tc>
        <w:tc>
          <w:tcPr>
            <w:tcW w:w="6746" w:type="dxa"/>
            <w:shd w:val="clear" w:color="auto" w:fill="auto"/>
          </w:tcPr>
          <w:p w:rsidR="00CE35D1" w:rsidRDefault="008C7C73" w:rsidP="00A04470">
            <w:pPr>
              <w:pStyle w:val="TabelleKopflinks"/>
              <w:rPr>
                <w:b w:val="0"/>
              </w:rPr>
            </w:pPr>
            <w:r>
              <w:rPr>
                <w:b w:val="0"/>
              </w:rPr>
              <w:t>Kontrolle mit dem Handlungskreislauf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CE35D1" w:rsidP="00A04470">
            <w:pPr>
              <w:pStyle w:val="Textkrper"/>
            </w:pPr>
          </w:p>
        </w:tc>
        <w:tc>
          <w:tcPr>
            <w:tcW w:w="6746" w:type="dxa"/>
            <w:shd w:val="clear" w:color="auto" w:fill="auto"/>
          </w:tcPr>
          <w:p w:rsidR="00CE35D1" w:rsidRDefault="00CE35D1" w:rsidP="00A04470">
            <w:pPr>
              <w:pStyle w:val="TabelleKopflinks"/>
              <w:rPr>
                <w:b w:val="0"/>
              </w:rPr>
            </w:pP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8C7C73" w:rsidP="00A04470">
            <w:pPr>
              <w:pStyle w:val="Textkrper"/>
            </w:pPr>
            <w:r w:rsidRPr="00BD237A">
              <w:rPr>
                <w:b/>
              </w:rPr>
              <w:t>Lernthema</w:t>
            </w:r>
          </w:p>
        </w:tc>
        <w:tc>
          <w:tcPr>
            <w:tcW w:w="6746" w:type="dxa"/>
            <w:shd w:val="clear" w:color="auto" w:fill="auto"/>
          </w:tcPr>
          <w:p w:rsidR="00CE35D1" w:rsidRPr="008C7C73" w:rsidRDefault="008C7C73" w:rsidP="00A04470">
            <w:pPr>
              <w:pStyle w:val="TabelleKopflinks"/>
            </w:pPr>
            <w:r w:rsidRPr="008C7C73">
              <w:t>Teamarbeit</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8C7C73" w:rsidP="00A04470">
            <w:pPr>
              <w:pStyle w:val="Textkrper"/>
            </w:pPr>
            <w:r>
              <w:t>EG1.01.03</w:t>
            </w:r>
          </w:p>
        </w:tc>
        <w:tc>
          <w:tcPr>
            <w:tcW w:w="6746" w:type="dxa"/>
            <w:shd w:val="clear" w:color="auto" w:fill="auto"/>
          </w:tcPr>
          <w:p w:rsidR="00CE35D1" w:rsidRDefault="008C7C73" w:rsidP="00A04470">
            <w:pPr>
              <w:pStyle w:val="TabelleKopflinks"/>
              <w:rPr>
                <w:b w:val="0"/>
              </w:rPr>
            </w:pPr>
            <w:r>
              <w:rPr>
                <w:b w:val="0"/>
              </w:rPr>
              <w:t>Unterrichtsarrangement Lehrkraft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CE35D1" w:rsidP="00A04470">
            <w:pPr>
              <w:pStyle w:val="Textkrper"/>
            </w:pPr>
          </w:p>
        </w:tc>
        <w:tc>
          <w:tcPr>
            <w:tcW w:w="6746" w:type="dxa"/>
            <w:shd w:val="clear" w:color="auto" w:fill="auto"/>
          </w:tcPr>
          <w:p w:rsidR="00CE35D1" w:rsidRDefault="008C7C73" w:rsidP="00A04470">
            <w:pPr>
              <w:pStyle w:val="TabelleKopflinks"/>
              <w:rPr>
                <w:b w:val="0"/>
              </w:rPr>
            </w:pPr>
            <w:r>
              <w:rPr>
                <w:b w:val="0"/>
              </w:rPr>
              <w:t>Schülerinnen und Schüler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8C7C73" w:rsidP="00A04470">
            <w:pPr>
              <w:pStyle w:val="Textkrper"/>
            </w:pPr>
            <w:r w:rsidRPr="00131F3C">
              <w:rPr>
                <w:b/>
              </w:rPr>
              <w:t>Lernschritt</w:t>
            </w:r>
          </w:p>
        </w:tc>
        <w:tc>
          <w:tcPr>
            <w:tcW w:w="6746" w:type="dxa"/>
            <w:shd w:val="clear" w:color="auto" w:fill="auto"/>
          </w:tcPr>
          <w:p w:rsidR="00CE35D1" w:rsidRDefault="00CE35D1" w:rsidP="00A04470">
            <w:pPr>
              <w:pStyle w:val="TabelleKopflinks"/>
              <w:rPr>
                <w:b w:val="0"/>
              </w:rPr>
            </w:pP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8C7C73" w:rsidP="00A04470">
            <w:pPr>
              <w:pStyle w:val="Textkrper"/>
            </w:pPr>
            <w:r>
              <w:t>EG1.01.03.01</w:t>
            </w:r>
          </w:p>
        </w:tc>
        <w:tc>
          <w:tcPr>
            <w:tcW w:w="6746" w:type="dxa"/>
            <w:shd w:val="clear" w:color="auto" w:fill="auto"/>
          </w:tcPr>
          <w:p w:rsidR="008C7C73" w:rsidRDefault="008C7C73" w:rsidP="00A04470">
            <w:pPr>
              <w:pStyle w:val="TabelleKopflinks"/>
              <w:rPr>
                <w:b w:val="0"/>
              </w:rPr>
            </w:pPr>
            <w:r>
              <w:rPr>
                <w:b w:val="0"/>
              </w:rPr>
              <w:t xml:space="preserve">Arbeitsauftrag zu: </w:t>
            </w:r>
          </w:p>
          <w:p w:rsidR="00CE35D1" w:rsidRDefault="008C7C73" w:rsidP="00A04470">
            <w:pPr>
              <w:pStyle w:val="TabelleKopflinks"/>
              <w:rPr>
                <w:b w:val="0"/>
              </w:rPr>
            </w:pPr>
            <w:r>
              <w:rPr>
                <w:b w:val="0"/>
              </w:rPr>
              <w:t>„Die Ausbildungsbetriebe wünschen sich Teamplayer“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CE35D1" w:rsidP="00A04470">
            <w:pPr>
              <w:pStyle w:val="Textkrper"/>
            </w:pPr>
          </w:p>
        </w:tc>
        <w:tc>
          <w:tcPr>
            <w:tcW w:w="6746" w:type="dxa"/>
            <w:shd w:val="clear" w:color="auto" w:fill="auto"/>
          </w:tcPr>
          <w:p w:rsidR="008C7C73" w:rsidRDefault="008C7C73" w:rsidP="00A04470">
            <w:pPr>
              <w:pStyle w:val="TabelleKopflinks"/>
              <w:rPr>
                <w:b w:val="0"/>
              </w:rPr>
            </w:pPr>
            <w:r>
              <w:rPr>
                <w:b w:val="0"/>
              </w:rPr>
              <w:t xml:space="preserve">Arbeitsauftrag zu: </w:t>
            </w:r>
          </w:p>
          <w:p w:rsidR="00CE35D1" w:rsidRDefault="008C7C73" w:rsidP="00A04470">
            <w:pPr>
              <w:pStyle w:val="TabelleKopflinks"/>
              <w:rPr>
                <w:b w:val="0"/>
              </w:rPr>
            </w:pPr>
            <w:r>
              <w:rPr>
                <w:b w:val="0"/>
              </w:rPr>
              <w:t>„Die Ausbildungsbetriebe wünschen sich Teamplayer“ – Lösung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8C7C73" w:rsidP="00A04470">
            <w:pPr>
              <w:pStyle w:val="Textkrper"/>
            </w:pPr>
            <w:r>
              <w:t>EG1.01.03.02</w:t>
            </w:r>
          </w:p>
        </w:tc>
        <w:tc>
          <w:tcPr>
            <w:tcW w:w="6746" w:type="dxa"/>
            <w:shd w:val="clear" w:color="auto" w:fill="auto"/>
          </w:tcPr>
          <w:p w:rsidR="00CE35D1" w:rsidRDefault="008C7C73" w:rsidP="00A04470">
            <w:pPr>
              <w:pStyle w:val="TabelleKopflinks"/>
              <w:rPr>
                <w:b w:val="0"/>
              </w:rPr>
            </w:pPr>
            <w:r>
              <w:rPr>
                <w:b w:val="0"/>
              </w:rPr>
              <w:t>Arbeitsauftrag zu:</w:t>
            </w:r>
          </w:p>
          <w:p w:rsidR="008C7C73" w:rsidRDefault="008C7C73" w:rsidP="00B63403">
            <w:pPr>
              <w:pStyle w:val="TabelleKopflinks"/>
              <w:rPr>
                <w:b w:val="0"/>
              </w:rPr>
            </w:pPr>
            <w:r>
              <w:rPr>
                <w:b w:val="0"/>
              </w:rPr>
              <w:t>Erfolgreiche Gruppenarbeit</w:t>
            </w:r>
            <w:r w:rsidR="00FB4870">
              <w:rPr>
                <w:b w:val="0"/>
              </w:rPr>
              <w:t xml:space="preserve"> A – C </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FB4870" w:rsidP="00A04470">
            <w:pPr>
              <w:pStyle w:val="Textkrper"/>
            </w:pPr>
            <w:r>
              <w:t>EG1.01.03.03</w:t>
            </w:r>
          </w:p>
        </w:tc>
        <w:tc>
          <w:tcPr>
            <w:tcW w:w="6746" w:type="dxa"/>
            <w:shd w:val="clear" w:color="auto" w:fill="auto"/>
          </w:tcPr>
          <w:p w:rsidR="00CE35D1" w:rsidRDefault="00FB4870" w:rsidP="00A04470">
            <w:pPr>
              <w:pStyle w:val="TabelleKopflinks"/>
              <w:rPr>
                <w:b w:val="0"/>
              </w:rPr>
            </w:pPr>
            <w:r>
              <w:rPr>
                <w:b w:val="0"/>
              </w:rPr>
              <w:t>Regel-Puzzle Teamarbeit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CE35D1" w:rsidP="00A04470">
            <w:pPr>
              <w:pStyle w:val="Textkrper"/>
            </w:pPr>
          </w:p>
        </w:tc>
        <w:tc>
          <w:tcPr>
            <w:tcW w:w="6746" w:type="dxa"/>
            <w:shd w:val="clear" w:color="auto" w:fill="auto"/>
          </w:tcPr>
          <w:p w:rsidR="00CE35D1" w:rsidRDefault="00FB4870" w:rsidP="00A04470">
            <w:pPr>
              <w:pStyle w:val="TabelleKopflinks"/>
              <w:rPr>
                <w:b w:val="0"/>
              </w:rPr>
            </w:pPr>
            <w:r>
              <w:rPr>
                <w:b w:val="0"/>
              </w:rPr>
              <w:t>Regel-Puzzle Teamarbeit – Lösung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FB4870" w:rsidP="00A04470">
            <w:pPr>
              <w:pStyle w:val="Textkrper"/>
            </w:pPr>
            <w:r>
              <w:t>EG1.01.03.04</w:t>
            </w:r>
          </w:p>
        </w:tc>
        <w:tc>
          <w:tcPr>
            <w:tcW w:w="6746" w:type="dxa"/>
            <w:shd w:val="clear" w:color="auto" w:fill="auto"/>
          </w:tcPr>
          <w:p w:rsidR="00CE35D1" w:rsidRDefault="00FB4870" w:rsidP="00A04470">
            <w:pPr>
              <w:pStyle w:val="TabelleKopflinks"/>
              <w:rPr>
                <w:b w:val="0"/>
              </w:rPr>
            </w:pPr>
            <w:r>
              <w:rPr>
                <w:b w:val="0"/>
              </w:rPr>
              <w:t>Regelplakat für eine erfolgreiche Gruppenarbeit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FB4870" w:rsidP="00A04470">
            <w:pPr>
              <w:pStyle w:val="Textkrper"/>
            </w:pPr>
            <w:r>
              <w:t>EG1.01.03.05</w:t>
            </w:r>
          </w:p>
        </w:tc>
        <w:tc>
          <w:tcPr>
            <w:tcW w:w="6746" w:type="dxa"/>
            <w:shd w:val="clear" w:color="auto" w:fill="auto"/>
          </w:tcPr>
          <w:p w:rsidR="00CE35D1" w:rsidRDefault="00FB4870" w:rsidP="00A04470">
            <w:pPr>
              <w:pStyle w:val="TabelleKopflinks"/>
              <w:rPr>
                <w:b w:val="0"/>
              </w:rPr>
            </w:pPr>
            <w:r>
              <w:rPr>
                <w:b w:val="0"/>
              </w:rPr>
              <w:t>Beobachtungsbogen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FB4870" w:rsidP="00A04470">
            <w:pPr>
              <w:pStyle w:val="Textkrper"/>
            </w:pPr>
            <w:r>
              <w:t>EG1.01.03.06</w:t>
            </w:r>
          </w:p>
        </w:tc>
        <w:tc>
          <w:tcPr>
            <w:tcW w:w="6746" w:type="dxa"/>
            <w:shd w:val="clear" w:color="auto" w:fill="auto"/>
          </w:tcPr>
          <w:p w:rsidR="00CE35D1" w:rsidRDefault="00FB4870" w:rsidP="00A04470">
            <w:pPr>
              <w:pStyle w:val="TabelleKopflinks"/>
              <w:rPr>
                <w:b w:val="0"/>
              </w:rPr>
            </w:pPr>
            <w:r>
              <w:rPr>
                <w:b w:val="0"/>
              </w:rPr>
              <w:t>Methodische Hinweise zu:</w:t>
            </w:r>
          </w:p>
          <w:p w:rsidR="00FB4870" w:rsidRDefault="00FB4870" w:rsidP="00A04470">
            <w:pPr>
              <w:pStyle w:val="TabelleKopflinks"/>
              <w:rPr>
                <w:b w:val="0"/>
              </w:rPr>
            </w:pPr>
            <w:r>
              <w:rPr>
                <w:b w:val="0"/>
              </w:rPr>
              <w:t>„Wichtige soziale Kompetenzen für Gruppenarbeit sind…“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CE35D1" w:rsidP="00A04470">
            <w:pPr>
              <w:pStyle w:val="Textkrper"/>
            </w:pPr>
          </w:p>
        </w:tc>
        <w:tc>
          <w:tcPr>
            <w:tcW w:w="6746" w:type="dxa"/>
            <w:shd w:val="clear" w:color="auto" w:fill="auto"/>
          </w:tcPr>
          <w:p w:rsidR="00CE35D1" w:rsidRDefault="00FB4870" w:rsidP="00A04470">
            <w:pPr>
              <w:pStyle w:val="TabelleKopflinks"/>
              <w:rPr>
                <w:b w:val="0"/>
              </w:rPr>
            </w:pPr>
            <w:r>
              <w:rPr>
                <w:b w:val="0"/>
              </w:rPr>
              <w:t>Arbeitsauftrag zu:</w:t>
            </w:r>
          </w:p>
          <w:p w:rsidR="00FB4870" w:rsidRDefault="00FB4870" w:rsidP="00A04470">
            <w:pPr>
              <w:pStyle w:val="TabelleKopflinks"/>
              <w:rPr>
                <w:b w:val="0"/>
              </w:rPr>
            </w:pPr>
            <w:r>
              <w:rPr>
                <w:b w:val="0"/>
              </w:rPr>
              <w:t>„Wichtige soziale Kompetenzen für erfolgreiche Gruppenarbeit“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CE35D1" w:rsidP="00A04470">
            <w:pPr>
              <w:pStyle w:val="Textkrper"/>
            </w:pPr>
          </w:p>
        </w:tc>
        <w:tc>
          <w:tcPr>
            <w:tcW w:w="6746" w:type="dxa"/>
            <w:shd w:val="clear" w:color="auto" w:fill="auto"/>
          </w:tcPr>
          <w:p w:rsidR="00CE35D1" w:rsidRDefault="00CE35D1" w:rsidP="00A04470">
            <w:pPr>
              <w:pStyle w:val="TabelleKopflinks"/>
              <w:rPr>
                <w:b w:val="0"/>
              </w:rPr>
            </w:pP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1D03E2" w:rsidP="00A04470">
            <w:pPr>
              <w:pStyle w:val="Textkrper"/>
            </w:pPr>
            <w:r w:rsidRPr="00BD237A">
              <w:rPr>
                <w:b/>
              </w:rPr>
              <w:t>Lernthema</w:t>
            </w:r>
          </w:p>
        </w:tc>
        <w:tc>
          <w:tcPr>
            <w:tcW w:w="6746" w:type="dxa"/>
            <w:shd w:val="clear" w:color="auto" w:fill="auto"/>
          </w:tcPr>
          <w:p w:rsidR="00CE35D1" w:rsidRPr="001D03E2" w:rsidRDefault="001D03E2" w:rsidP="00A04470">
            <w:pPr>
              <w:pStyle w:val="TabelleKopflinks"/>
            </w:pPr>
            <w:r w:rsidRPr="001D03E2">
              <w:t>Berufe in der Gastronomie – Teil II</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883D4D" w:rsidP="00A04470">
            <w:pPr>
              <w:pStyle w:val="Textkrper"/>
            </w:pPr>
            <w:r>
              <w:t>EG1.01.04</w:t>
            </w:r>
          </w:p>
        </w:tc>
        <w:tc>
          <w:tcPr>
            <w:tcW w:w="6746" w:type="dxa"/>
            <w:shd w:val="clear" w:color="auto" w:fill="auto"/>
          </w:tcPr>
          <w:p w:rsidR="00CE35D1" w:rsidRDefault="001D03E2" w:rsidP="00A04470">
            <w:pPr>
              <w:pStyle w:val="TabelleKopflinks"/>
              <w:rPr>
                <w:b w:val="0"/>
              </w:rPr>
            </w:pPr>
            <w:r>
              <w:rPr>
                <w:b w:val="0"/>
              </w:rPr>
              <w:t>Lernarrangement Lehrkraft</w:t>
            </w:r>
            <w:r w:rsidR="00883D4D">
              <w:rPr>
                <w:b w:val="0"/>
              </w:rPr>
              <w:t xml:space="preserve">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CE35D1" w:rsidP="00A04470">
            <w:pPr>
              <w:pStyle w:val="Textkrper"/>
            </w:pPr>
          </w:p>
        </w:tc>
        <w:tc>
          <w:tcPr>
            <w:tcW w:w="6746" w:type="dxa"/>
            <w:shd w:val="clear" w:color="auto" w:fill="auto"/>
          </w:tcPr>
          <w:p w:rsidR="00CE35D1" w:rsidRDefault="00883D4D" w:rsidP="00A04470">
            <w:pPr>
              <w:pStyle w:val="TabelleKopflinks"/>
              <w:rPr>
                <w:b w:val="0"/>
              </w:rPr>
            </w:pPr>
            <w:r>
              <w:rPr>
                <w:b w:val="0"/>
              </w:rPr>
              <w:t>Schülerinnen und Schüler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883D4D" w:rsidP="00A04470">
            <w:pPr>
              <w:pStyle w:val="Textkrper"/>
            </w:pPr>
            <w:r w:rsidRPr="00131F3C">
              <w:rPr>
                <w:b/>
              </w:rPr>
              <w:t>Lernschritt</w:t>
            </w:r>
          </w:p>
        </w:tc>
        <w:tc>
          <w:tcPr>
            <w:tcW w:w="6746" w:type="dxa"/>
            <w:shd w:val="clear" w:color="auto" w:fill="auto"/>
          </w:tcPr>
          <w:p w:rsidR="00CE35D1" w:rsidRDefault="00CE35D1" w:rsidP="00A04470">
            <w:pPr>
              <w:pStyle w:val="TabelleKopflinks"/>
              <w:rPr>
                <w:b w:val="0"/>
              </w:rPr>
            </w:pP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883D4D" w:rsidP="00A04470">
            <w:pPr>
              <w:pStyle w:val="Textkrper"/>
            </w:pPr>
            <w:r>
              <w:t>EG1.01.04.01</w:t>
            </w:r>
          </w:p>
        </w:tc>
        <w:tc>
          <w:tcPr>
            <w:tcW w:w="6746" w:type="dxa"/>
            <w:shd w:val="clear" w:color="auto" w:fill="auto"/>
          </w:tcPr>
          <w:p w:rsidR="00CE35D1" w:rsidRDefault="00883D4D" w:rsidP="00A04470">
            <w:pPr>
              <w:pStyle w:val="TabelleKopflinks"/>
              <w:rPr>
                <w:b w:val="0"/>
              </w:rPr>
            </w:pPr>
            <w:r>
              <w:rPr>
                <w:b w:val="0"/>
              </w:rPr>
              <w:t>Arbeitsauftrag zu:</w:t>
            </w:r>
          </w:p>
          <w:p w:rsidR="00883D4D" w:rsidRDefault="00883D4D" w:rsidP="00B63403">
            <w:pPr>
              <w:pStyle w:val="TabelleKopflinks"/>
              <w:rPr>
                <w:b w:val="0"/>
              </w:rPr>
            </w:pPr>
            <w:r>
              <w:rPr>
                <w:b w:val="0"/>
              </w:rPr>
              <w:t>3 Fragen 5 Berufe 3 Minuten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11672E" w:rsidP="00A04470">
            <w:pPr>
              <w:pStyle w:val="Textkrper"/>
            </w:pPr>
            <w:r>
              <w:t>EG1.01.04.02</w:t>
            </w:r>
          </w:p>
        </w:tc>
        <w:tc>
          <w:tcPr>
            <w:tcW w:w="6746" w:type="dxa"/>
            <w:shd w:val="clear" w:color="auto" w:fill="auto"/>
          </w:tcPr>
          <w:p w:rsidR="00CE35D1" w:rsidRDefault="0011672E" w:rsidP="00A04470">
            <w:pPr>
              <w:pStyle w:val="TabelleKopflinks"/>
              <w:rPr>
                <w:b w:val="0"/>
              </w:rPr>
            </w:pPr>
            <w:r>
              <w:rPr>
                <w:b w:val="0"/>
              </w:rPr>
              <w:t>Arbeitsauftrag zu:</w:t>
            </w:r>
          </w:p>
          <w:p w:rsidR="0011672E" w:rsidRDefault="0011672E" w:rsidP="00A04470">
            <w:pPr>
              <w:pStyle w:val="TabelleKopflinks"/>
              <w:rPr>
                <w:b w:val="0"/>
              </w:rPr>
            </w:pPr>
            <w:r>
              <w:rPr>
                <w:b w:val="0"/>
              </w:rPr>
              <w:t>Berufsorientierung (Fragen auf der Berufsmesse)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CE35D1" w:rsidP="00A04470">
            <w:pPr>
              <w:pStyle w:val="Textkrper"/>
            </w:pPr>
          </w:p>
        </w:tc>
        <w:tc>
          <w:tcPr>
            <w:tcW w:w="6746" w:type="dxa"/>
            <w:shd w:val="clear" w:color="auto" w:fill="auto"/>
          </w:tcPr>
          <w:p w:rsidR="0011672E" w:rsidRDefault="0011672E" w:rsidP="0011672E">
            <w:pPr>
              <w:pStyle w:val="TabelleKopflinks"/>
              <w:rPr>
                <w:b w:val="0"/>
              </w:rPr>
            </w:pPr>
            <w:r>
              <w:rPr>
                <w:b w:val="0"/>
              </w:rPr>
              <w:t>Arbeitsauftrag zu:</w:t>
            </w:r>
          </w:p>
          <w:p w:rsidR="00CE35D1" w:rsidRDefault="0011672E" w:rsidP="0011672E">
            <w:pPr>
              <w:pStyle w:val="TabelleKopflinks"/>
              <w:rPr>
                <w:b w:val="0"/>
              </w:rPr>
            </w:pPr>
            <w:r>
              <w:rPr>
                <w:b w:val="0"/>
              </w:rPr>
              <w:t>Berufsorientierung (Fragen auf der Berufsmesse) Lösung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11672E" w:rsidP="00A04470">
            <w:pPr>
              <w:pStyle w:val="Textkrper"/>
            </w:pPr>
            <w:r>
              <w:t>EG1.01.04.03</w:t>
            </w:r>
          </w:p>
        </w:tc>
        <w:tc>
          <w:tcPr>
            <w:tcW w:w="6746" w:type="dxa"/>
            <w:shd w:val="clear" w:color="auto" w:fill="auto"/>
          </w:tcPr>
          <w:p w:rsidR="00CE35D1" w:rsidRDefault="0011672E" w:rsidP="00A04470">
            <w:pPr>
              <w:pStyle w:val="TabelleKopflinks"/>
              <w:rPr>
                <w:b w:val="0"/>
              </w:rPr>
            </w:pPr>
            <w:r>
              <w:rPr>
                <w:b w:val="0"/>
              </w:rPr>
              <w:t>Arbeitsauftrag zu:</w:t>
            </w:r>
          </w:p>
          <w:p w:rsidR="0011672E" w:rsidRDefault="0011672E" w:rsidP="00B63403">
            <w:pPr>
              <w:pStyle w:val="TabelleKopflinks"/>
              <w:rPr>
                <w:b w:val="0"/>
              </w:rPr>
            </w:pPr>
            <w:r>
              <w:rPr>
                <w:b w:val="0"/>
              </w:rPr>
              <w:t>Gemeinsam eine Rede planen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11672E" w:rsidP="00A04470">
            <w:pPr>
              <w:pStyle w:val="Textkrper"/>
            </w:pPr>
            <w:r>
              <w:t>EG1.01.04.04</w:t>
            </w:r>
          </w:p>
        </w:tc>
        <w:tc>
          <w:tcPr>
            <w:tcW w:w="6746" w:type="dxa"/>
            <w:shd w:val="clear" w:color="auto" w:fill="auto"/>
          </w:tcPr>
          <w:p w:rsidR="0011672E" w:rsidRDefault="0011672E" w:rsidP="0011672E">
            <w:pPr>
              <w:pStyle w:val="TabelleKopflinks"/>
              <w:rPr>
                <w:b w:val="0"/>
              </w:rPr>
            </w:pPr>
            <w:r>
              <w:rPr>
                <w:b w:val="0"/>
              </w:rPr>
              <w:t>Arbeitsauftrag zu:</w:t>
            </w:r>
          </w:p>
          <w:p w:rsidR="00CE35D1" w:rsidRDefault="0011672E" w:rsidP="00B63403">
            <w:pPr>
              <w:pStyle w:val="TabelleKopflinks"/>
              <w:rPr>
                <w:b w:val="0"/>
              </w:rPr>
            </w:pPr>
            <w:r>
              <w:rPr>
                <w:b w:val="0"/>
              </w:rPr>
              <w:t>Chance – Regional: Finde deinen Beruf A –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11672E" w:rsidP="00A04470">
            <w:pPr>
              <w:pStyle w:val="Textkrper"/>
            </w:pPr>
            <w:r>
              <w:t>EG1.01.04.04</w:t>
            </w:r>
          </w:p>
        </w:tc>
        <w:tc>
          <w:tcPr>
            <w:tcW w:w="6746" w:type="dxa"/>
            <w:shd w:val="clear" w:color="auto" w:fill="auto"/>
          </w:tcPr>
          <w:p w:rsidR="00CE35D1" w:rsidRDefault="0011672E" w:rsidP="00A04470">
            <w:pPr>
              <w:pStyle w:val="TabelleKopflinks"/>
              <w:rPr>
                <w:b w:val="0"/>
              </w:rPr>
            </w:pPr>
            <w:r>
              <w:rPr>
                <w:b w:val="0"/>
              </w:rPr>
              <w:t>Kontrollbogen</w:t>
            </w:r>
            <w:r w:rsidR="00B015F2">
              <w:rPr>
                <w:b w:val="0"/>
              </w:rPr>
              <w:t xml:space="preserve"> A, B</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11672E" w:rsidP="00A04470">
            <w:pPr>
              <w:pStyle w:val="Textkrper"/>
            </w:pPr>
            <w:r>
              <w:t>EG1.01.04.04</w:t>
            </w:r>
          </w:p>
        </w:tc>
        <w:tc>
          <w:tcPr>
            <w:tcW w:w="6746" w:type="dxa"/>
            <w:shd w:val="clear" w:color="auto" w:fill="auto"/>
          </w:tcPr>
          <w:p w:rsidR="00CE35D1" w:rsidRDefault="0011672E" w:rsidP="00A04470">
            <w:pPr>
              <w:pStyle w:val="TabelleKopflinks"/>
              <w:rPr>
                <w:b w:val="0"/>
              </w:rPr>
            </w:pPr>
            <w:r>
              <w:rPr>
                <w:b w:val="0"/>
              </w:rPr>
              <w:t>Kontrollliste für Gespräche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11672E" w:rsidP="00A04470">
            <w:pPr>
              <w:pStyle w:val="Textkrper"/>
            </w:pPr>
            <w:r>
              <w:t>EG1.01.04.05</w:t>
            </w:r>
          </w:p>
        </w:tc>
        <w:tc>
          <w:tcPr>
            <w:tcW w:w="6746" w:type="dxa"/>
            <w:shd w:val="clear" w:color="auto" w:fill="auto"/>
          </w:tcPr>
          <w:p w:rsidR="00CE35D1" w:rsidRDefault="0011672E" w:rsidP="00A04470">
            <w:pPr>
              <w:pStyle w:val="TabelleKopflinks"/>
              <w:rPr>
                <w:b w:val="0"/>
              </w:rPr>
            </w:pPr>
            <w:r>
              <w:rPr>
                <w:b w:val="0"/>
              </w:rPr>
              <w:t>Informationsbogen zum Vergleich von Berufen</w:t>
            </w:r>
            <w:r w:rsidR="00473A5C">
              <w:rPr>
                <w:b w:val="0"/>
              </w:rPr>
              <w:t xml:space="preserve"> C</w:t>
            </w:r>
          </w:p>
        </w:tc>
      </w:tr>
      <w:tr w:rsidR="00CE35D1" w:rsidRPr="00DE4890" w:rsidTr="00BB3C33">
        <w:tc>
          <w:tcPr>
            <w:tcW w:w="1434" w:type="dxa"/>
            <w:shd w:val="clear" w:color="auto" w:fill="auto"/>
          </w:tcPr>
          <w:p w:rsidR="00CE35D1" w:rsidRPr="00DE4890" w:rsidRDefault="00CE35D1" w:rsidP="00BB3C33"/>
        </w:tc>
        <w:tc>
          <w:tcPr>
            <w:tcW w:w="1709" w:type="dxa"/>
            <w:shd w:val="clear" w:color="auto" w:fill="auto"/>
          </w:tcPr>
          <w:p w:rsidR="00CE35D1" w:rsidRDefault="0011672E" w:rsidP="00A04470">
            <w:pPr>
              <w:pStyle w:val="Textkrper"/>
            </w:pPr>
            <w:r>
              <w:t>EG1.01.04.06</w:t>
            </w:r>
          </w:p>
        </w:tc>
        <w:tc>
          <w:tcPr>
            <w:tcW w:w="6746" w:type="dxa"/>
            <w:shd w:val="clear" w:color="auto" w:fill="auto"/>
          </w:tcPr>
          <w:p w:rsidR="00CE35D1" w:rsidRDefault="0011672E" w:rsidP="00A04470">
            <w:pPr>
              <w:pStyle w:val="TabelleKopflinks"/>
              <w:rPr>
                <w:b w:val="0"/>
              </w:rPr>
            </w:pPr>
            <w:r>
              <w:rPr>
                <w:b w:val="0"/>
              </w:rPr>
              <w:t>Anleitung: Papiertüte</w:t>
            </w:r>
            <w:r w:rsidR="00B015F2">
              <w:rPr>
                <w:b w:val="0"/>
              </w:rPr>
              <w:t xml:space="preserve"> A – C</w:t>
            </w:r>
          </w:p>
        </w:tc>
      </w:tr>
      <w:tr w:rsidR="00B015F2" w:rsidRPr="00DE4890" w:rsidTr="00BB3C33">
        <w:tc>
          <w:tcPr>
            <w:tcW w:w="1434" w:type="dxa"/>
            <w:shd w:val="clear" w:color="auto" w:fill="auto"/>
          </w:tcPr>
          <w:p w:rsidR="00B015F2" w:rsidRPr="00DE4890" w:rsidRDefault="00B015F2" w:rsidP="00BB3C33"/>
        </w:tc>
        <w:tc>
          <w:tcPr>
            <w:tcW w:w="1709" w:type="dxa"/>
            <w:shd w:val="clear" w:color="auto" w:fill="auto"/>
          </w:tcPr>
          <w:p w:rsidR="00B015F2" w:rsidRDefault="00473A5C" w:rsidP="00A04470">
            <w:pPr>
              <w:pStyle w:val="Textkrper"/>
            </w:pPr>
            <w:r>
              <w:t>EG1.01.04.07</w:t>
            </w:r>
          </w:p>
        </w:tc>
        <w:tc>
          <w:tcPr>
            <w:tcW w:w="6746" w:type="dxa"/>
            <w:shd w:val="clear" w:color="auto" w:fill="auto"/>
          </w:tcPr>
          <w:p w:rsidR="00B015F2" w:rsidRDefault="00473A5C" w:rsidP="00A04470">
            <w:pPr>
              <w:pStyle w:val="TabelleKopflinks"/>
              <w:rPr>
                <w:b w:val="0"/>
              </w:rPr>
            </w:pPr>
            <w:r>
              <w:rPr>
                <w:b w:val="0"/>
              </w:rPr>
              <w:t>Arbeitsauftrag zu:</w:t>
            </w:r>
          </w:p>
          <w:p w:rsidR="00473A5C" w:rsidRDefault="00473A5C" w:rsidP="00B63403">
            <w:pPr>
              <w:pStyle w:val="TabelleKopflinks"/>
              <w:rPr>
                <w:b w:val="0"/>
              </w:rPr>
            </w:pPr>
            <w:r>
              <w:rPr>
                <w:b w:val="0"/>
              </w:rPr>
              <w:t>Berufen Begriffe zuordnen A – C</w:t>
            </w:r>
          </w:p>
        </w:tc>
      </w:tr>
      <w:tr w:rsidR="00B015F2" w:rsidRPr="00DE4890" w:rsidTr="00BB3C33">
        <w:tc>
          <w:tcPr>
            <w:tcW w:w="1434" w:type="dxa"/>
            <w:shd w:val="clear" w:color="auto" w:fill="auto"/>
          </w:tcPr>
          <w:p w:rsidR="00B015F2" w:rsidRPr="00DE4890" w:rsidRDefault="00B015F2" w:rsidP="00BB3C33"/>
        </w:tc>
        <w:tc>
          <w:tcPr>
            <w:tcW w:w="1709" w:type="dxa"/>
            <w:shd w:val="clear" w:color="auto" w:fill="auto"/>
          </w:tcPr>
          <w:p w:rsidR="00B015F2" w:rsidRDefault="00B015F2" w:rsidP="00A04470">
            <w:pPr>
              <w:pStyle w:val="Textkrper"/>
            </w:pPr>
          </w:p>
        </w:tc>
        <w:tc>
          <w:tcPr>
            <w:tcW w:w="6746" w:type="dxa"/>
            <w:shd w:val="clear" w:color="auto" w:fill="auto"/>
          </w:tcPr>
          <w:p w:rsidR="00473A5C" w:rsidRDefault="00473A5C" w:rsidP="00473A5C">
            <w:pPr>
              <w:pStyle w:val="TabelleKopflinks"/>
              <w:rPr>
                <w:b w:val="0"/>
              </w:rPr>
            </w:pPr>
            <w:r>
              <w:rPr>
                <w:b w:val="0"/>
              </w:rPr>
              <w:t>Arbeitsauftrag zu:</w:t>
            </w:r>
          </w:p>
          <w:p w:rsidR="00B015F2" w:rsidRDefault="00473A5C" w:rsidP="00473A5C">
            <w:pPr>
              <w:pStyle w:val="TabelleKopflinks"/>
              <w:rPr>
                <w:b w:val="0"/>
              </w:rPr>
            </w:pPr>
            <w:r>
              <w:rPr>
                <w:b w:val="0"/>
              </w:rPr>
              <w:lastRenderedPageBreak/>
              <w:t>„Berufen Begriffe zuordnen“ – Lösung A – C</w:t>
            </w:r>
          </w:p>
        </w:tc>
      </w:tr>
      <w:tr w:rsidR="00B015F2" w:rsidRPr="00DE4890" w:rsidTr="00BB3C33">
        <w:tc>
          <w:tcPr>
            <w:tcW w:w="1434" w:type="dxa"/>
            <w:shd w:val="clear" w:color="auto" w:fill="auto"/>
          </w:tcPr>
          <w:p w:rsidR="00B015F2" w:rsidRPr="00DE4890" w:rsidRDefault="00B015F2" w:rsidP="00BB3C33"/>
        </w:tc>
        <w:tc>
          <w:tcPr>
            <w:tcW w:w="1709" w:type="dxa"/>
            <w:shd w:val="clear" w:color="auto" w:fill="auto"/>
          </w:tcPr>
          <w:p w:rsidR="00B015F2" w:rsidRDefault="00473A5C" w:rsidP="00A04470">
            <w:pPr>
              <w:pStyle w:val="Textkrper"/>
            </w:pPr>
            <w:r>
              <w:t>EG1.01.04.08</w:t>
            </w:r>
          </w:p>
        </w:tc>
        <w:tc>
          <w:tcPr>
            <w:tcW w:w="6746" w:type="dxa"/>
            <w:shd w:val="clear" w:color="auto" w:fill="auto"/>
          </w:tcPr>
          <w:p w:rsidR="00B015F2" w:rsidRDefault="00473A5C" w:rsidP="00A04470">
            <w:pPr>
              <w:pStyle w:val="TabelleKopflinks"/>
              <w:rPr>
                <w:b w:val="0"/>
              </w:rPr>
            </w:pPr>
            <w:r>
              <w:rPr>
                <w:b w:val="0"/>
              </w:rPr>
              <w:t>Impuls für den Einstieg: 5 Berufe praktisch erleben A – C</w:t>
            </w:r>
          </w:p>
        </w:tc>
      </w:tr>
      <w:tr w:rsidR="00B015F2" w:rsidRPr="00DE4890" w:rsidTr="00BB3C33">
        <w:tc>
          <w:tcPr>
            <w:tcW w:w="1434" w:type="dxa"/>
            <w:shd w:val="clear" w:color="auto" w:fill="auto"/>
          </w:tcPr>
          <w:p w:rsidR="00B015F2" w:rsidRPr="00DE4890" w:rsidRDefault="00B015F2" w:rsidP="00BB3C33"/>
        </w:tc>
        <w:tc>
          <w:tcPr>
            <w:tcW w:w="1709" w:type="dxa"/>
            <w:shd w:val="clear" w:color="auto" w:fill="auto"/>
          </w:tcPr>
          <w:p w:rsidR="00B015F2" w:rsidRDefault="00473A5C" w:rsidP="00A04470">
            <w:pPr>
              <w:pStyle w:val="Textkrper"/>
            </w:pPr>
            <w:r>
              <w:t>EG1.01.04.08.01</w:t>
            </w:r>
          </w:p>
        </w:tc>
        <w:tc>
          <w:tcPr>
            <w:tcW w:w="6746" w:type="dxa"/>
            <w:shd w:val="clear" w:color="auto" w:fill="auto"/>
          </w:tcPr>
          <w:p w:rsidR="00B015F2" w:rsidRDefault="00473A5C" w:rsidP="00473A5C">
            <w:pPr>
              <w:pStyle w:val="TabelleKopflinks"/>
              <w:rPr>
                <w:b w:val="0"/>
              </w:rPr>
            </w:pPr>
            <w:r>
              <w:rPr>
                <w:b w:val="0"/>
              </w:rPr>
              <w:t>Arbeitsauftrag Fachfrau/Fachmann für Systemgastronomie C</w:t>
            </w:r>
          </w:p>
        </w:tc>
      </w:tr>
      <w:tr w:rsidR="00B015F2" w:rsidRPr="00DE4890" w:rsidTr="00BB3C33">
        <w:tc>
          <w:tcPr>
            <w:tcW w:w="1434" w:type="dxa"/>
            <w:shd w:val="clear" w:color="auto" w:fill="auto"/>
          </w:tcPr>
          <w:p w:rsidR="00B015F2" w:rsidRPr="00DE4890" w:rsidRDefault="00B015F2" w:rsidP="00BB3C33"/>
        </w:tc>
        <w:tc>
          <w:tcPr>
            <w:tcW w:w="1709" w:type="dxa"/>
            <w:shd w:val="clear" w:color="auto" w:fill="auto"/>
          </w:tcPr>
          <w:p w:rsidR="00B015F2" w:rsidRDefault="00473A5C" w:rsidP="00A04470">
            <w:pPr>
              <w:pStyle w:val="Textkrper"/>
            </w:pPr>
            <w:r>
              <w:t>EG1.01.04.08.02</w:t>
            </w:r>
          </w:p>
        </w:tc>
        <w:tc>
          <w:tcPr>
            <w:tcW w:w="6746" w:type="dxa"/>
            <w:shd w:val="clear" w:color="auto" w:fill="auto"/>
          </w:tcPr>
          <w:p w:rsidR="00B015F2" w:rsidRDefault="00473A5C" w:rsidP="00473A5C">
            <w:pPr>
              <w:pStyle w:val="TabelleKopflinks"/>
              <w:rPr>
                <w:b w:val="0"/>
              </w:rPr>
            </w:pPr>
            <w:r>
              <w:rPr>
                <w:b w:val="0"/>
              </w:rPr>
              <w:t>Arbeitsauftrag Fachkraft im Gastgewerbe A, B</w:t>
            </w:r>
          </w:p>
        </w:tc>
      </w:tr>
      <w:tr w:rsidR="00B015F2" w:rsidRPr="00DE4890" w:rsidTr="00BB3C33">
        <w:tc>
          <w:tcPr>
            <w:tcW w:w="1434" w:type="dxa"/>
            <w:shd w:val="clear" w:color="auto" w:fill="auto"/>
          </w:tcPr>
          <w:p w:rsidR="00B015F2" w:rsidRPr="00DE4890" w:rsidRDefault="00B015F2" w:rsidP="00BB3C33"/>
        </w:tc>
        <w:tc>
          <w:tcPr>
            <w:tcW w:w="1709" w:type="dxa"/>
            <w:shd w:val="clear" w:color="auto" w:fill="auto"/>
          </w:tcPr>
          <w:p w:rsidR="00B015F2" w:rsidRDefault="00473A5C" w:rsidP="00A04470">
            <w:pPr>
              <w:pStyle w:val="Textkrper"/>
            </w:pPr>
            <w:r>
              <w:t>EG1.01.04.08.03</w:t>
            </w:r>
          </w:p>
        </w:tc>
        <w:tc>
          <w:tcPr>
            <w:tcW w:w="6746" w:type="dxa"/>
            <w:shd w:val="clear" w:color="auto" w:fill="auto"/>
          </w:tcPr>
          <w:p w:rsidR="00B015F2" w:rsidRDefault="00473A5C" w:rsidP="00A04470">
            <w:pPr>
              <w:pStyle w:val="TabelleKopflinks"/>
              <w:rPr>
                <w:b w:val="0"/>
              </w:rPr>
            </w:pPr>
            <w:r>
              <w:rPr>
                <w:b w:val="0"/>
              </w:rPr>
              <w:t>Arbeitsauftrag Köchin/Koch C</w:t>
            </w:r>
          </w:p>
        </w:tc>
      </w:tr>
      <w:tr w:rsidR="00B015F2" w:rsidRPr="00DE4890" w:rsidTr="00BB3C33">
        <w:tc>
          <w:tcPr>
            <w:tcW w:w="1434" w:type="dxa"/>
            <w:shd w:val="clear" w:color="auto" w:fill="auto"/>
          </w:tcPr>
          <w:p w:rsidR="00B015F2" w:rsidRPr="00DE4890" w:rsidRDefault="00B015F2" w:rsidP="00BB3C33"/>
        </w:tc>
        <w:tc>
          <w:tcPr>
            <w:tcW w:w="1709" w:type="dxa"/>
            <w:shd w:val="clear" w:color="auto" w:fill="auto"/>
          </w:tcPr>
          <w:p w:rsidR="00B015F2" w:rsidRDefault="00473A5C" w:rsidP="00A04470">
            <w:pPr>
              <w:pStyle w:val="Textkrper"/>
            </w:pPr>
            <w:r>
              <w:t>EG1.01.04.08.04</w:t>
            </w:r>
          </w:p>
        </w:tc>
        <w:tc>
          <w:tcPr>
            <w:tcW w:w="6746" w:type="dxa"/>
            <w:shd w:val="clear" w:color="auto" w:fill="auto"/>
          </w:tcPr>
          <w:p w:rsidR="00B015F2" w:rsidRDefault="00473A5C" w:rsidP="00A04470">
            <w:pPr>
              <w:pStyle w:val="TabelleKopflinks"/>
              <w:rPr>
                <w:b w:val="0"/>
              </w:rPr>
            </w:pPr>
            <w:r>
              <w:rPr>
                <w:b w:val="0"/>
              </w:rPr>
              <w:t>Arbeitsauftrag Restaurantfachfrau/Restaurantfachmann A – C</w:t>
            </w:r>
          </w:p>
        </w:tc>
      </w:tr>
      <w:tr w:rsidR="00473A5C" w:rsidRPr="00DE4890" w:rsidTr="00BB3C33">
        <w:tc>
          <w:tcPr>
            <w:tcW w:w="1434" w:type="dxa"/>
            <w:shd w:val="clear" w:color="auto" w:fill="auto"/>
          </w:tcPr>
          <w:p w:rsidR="00473A5C" w:rsidRPr="00DE4890" w:rsidRDefault="00473A5C" w:rsidP="00BB3C33"/>
        </w:tc>
        <w:tc>
          <w:tcPr>
            <w:tcW w:w="1709" w:type="dxa"/>
            <w:shd w:val="clear" w:color="auto" w:fill="auto"/>
          </w:tcPr>
          <w:p w:rsidR="00473A5C" w:rsidRDefault="00473A5C" w:rsidP="00A04470">
            <w:pPr>
              <w:pStyle w:val="Textkrper"/>
            </w:pPr>
            <w:r>
              <w:t>EG1.01.04.08.05</w:t>
            </w:r>
          </w:p>
        </w:tc>
        <w:tc>
          <w:tcPr>
            <w:tcW w:w="6746" w:type="dxa"/>
            <w:shd w:val="clear" w:color="auto" w:fill="auto"/>
          </w:tcPr>
          <w:p w:rsidR="00473A5C" w:rsidRDefault="00473A5C" w:rsidP="00A04470">
            <w:pPr>
              <w:pStyle w:val="TabelleKopflinks"/>
              <w:rPr>
                <w:b w:val="0"/>
              </w:rPr>
            </w:pPr>
            <w:r>
              <w:rPr>
                <w:b w:val="0"/>
              </w:rPr>
              <w:t>Arbeitsauftrag Hotelfachfrau/Hotelfachmann A – C</w:t>
            </w:r>
          </w:p>
        </w:tc>
      </w:tr>
      <w:tr w:rsidR="00473A5C" w:rsidRPr="00DE4890" w:rsidTr="00BB3C33">
        <w:tc>
          <w:tcPr>
            <w:tcW w:w="1434" w:type="dxa"/>
            <w:shd w:val="clear" w:color="auto" w:fill="auto"/>
          </w:tcPr>
          <w:p w:rsidR="00473A5C" w:rsidRPr="00DE4890" w:rsidRDefault="00473A5C" w:rsidP="00BB3C33"/>
        </w:tc>
        <w:tc>
          <w:tcPr>
            <w:tcW w:w="1709" w:type="dxa"/>
            <w:shd w:val="clear" w:color="auto" w:fill="auto"/>
          </w:tcPr>
          <w:p w:rsidR="00473A5C" w:rsidRDefault="00473A5C" w:rsidP="00473A5C">
            <w:pPr>
              <w:pStyle w:val="Textkrper"/>
            </w:pPr>
            <w:r>
              <w:t>EG1.01.04.09</w:t>
            </w:r>
          </w:p>
        </w:tc>
        <w:tc>
          <w:tcPr>
            <w:tcW w:w="6746" w:type="dxa"/>
            <w:shd w:val="clear" w:color="auto" w:fill="auto"/>
          </w:tcPr>
          <w:p w:rsidR="00473A5C" w:rsidRDefault="00473A5C" w:rsidP="00A04470">
            <w:pPr>
              <w:pStyle w:val="TabelleKopflinks"/>
              <w:rPr>
                <w:b w:val="0"/>
              </w:rPr>
            </w:pPr>
            <w:r>
              <w:rPr>
                <w:b w:val="0"/>
              </w:rPr>
              <w:t>Anweisung durch Lehrkraft</w:t>
            </w:r>
          </w:p>
        </w:tc>
      </w:tr>
      <w:tr w:rsidR="00473A5C" w:rsidRPr="00DE4890" w:rsidTr="00BB3C33">
        <w:tc>
          <w:tcPr>
            <w:tcW w:w="1434" w:type="dxa"/>
            <w:shd w:val="clear" w:color="auto" w:fill="auto"/>
          </w:tcPr>
          <w:p w:rsidR="00473A5C" w:rsidRPr="00DE4890" w:rsidRDefault="00473A5C" w:rsidP="00BB3C33"/>
        </w:tc>
        <w:tc>
          <w:tcPr>
            <w:tcW w:w="1709" w:type="dxa"/>
            <w:shd w:val="clear" w:color="auto" w:fill="auto"/>
          </w:tcPr>
          <w:p w:rsidR="00473A5C" w:rsidRDefault="00473A5C" w:rsidP="00A04470">
            <w:pPr>
              <w:pStyle w:val="Textkrper"/>
            </w:pPr>
            <w:r>
              <w:t>EG1.01.04.10</w:t>
            </w:r>
          </w:p>
        </w:tc>
        <w:tc>
          <w:tcPr>
            <w:tcW w:w="6746" w:type="dxa"/>
            <w:shd w:val="clear" w:color="auto" w:fill="auto"/>
          </w:tcPr>
          <w:p w:rsidR="00473A5C" w:rsidRDefault="00473A5C" w:rsidP="00A04470">
            <w:pPr>
              <w:pStyle w:val="TabelleKopflinks"/>
              <w:rPr>
                <w:b w:val="0"/>
              </w:rPr>
            </w:pPr>
            <w:r>
              <w:rPr>
                <w:b w:val="0"/>
              </w:rPr>
              <w:t>Arbeitsauftrag zum Handlungskreislauf A – C</w:t>
            </w:r>
          </w:p>
        </w:tc>
      </w:tr>
      <w:tr w:rsidR="00473A5C" w:rsidRPr="00DE4890" w:rsidTr="00BB3C33">
        <w:tc>
          <w:tcPr>
            <w:tcW w:w="1434" w:type="dxa"/>
            <w:shd w:val="clear" w:color="auto" w:fill="auto"/>
          </w:tcPr>
          <w:p w:rsidR="00473A5C" w:rsidRPr="00DE4890" w:rsidRDefault="00473A5C" w:rsidP="00BB3C33"/>
        </w:tc>
        <w:tc>
          <w:tcPr>
            <w:tcW w:w="1709" w:type="dxa"/>
            <w:shd w:val="clear" w:color="auto" w:fill="auto"/>
          </w:tcPr>
          <w:p w:rsidR="00473A5C" w:rsidRDefault="00473A5C" w:rsidP="00A04470">
            <w:pPr>
              <w:pStyle w:val="Textkrper"/>
            </w:pPr>
          </w:p>
        </w:tc>
        <w:tc>
          <w:tcPr>
            <w:tcW w:w="6746" w:type="dxa"/>
            <w:shd w:val="clear" w:color="auto" w:fill="auto"/>
          </w:tcPr>
          <w:p w:rsidR="00473A5C" w:rsidRDefault="00473A5C" w:rsidP="00A04470">
            <w:pPr>
              <w:pStyle w:val="TabelleKopflinks"/>
              <w:rPr>
                <w:b w:val="0"/>
              </w:rPr>
            </w:pPr>
            <w:r>
              <w:rPr>
                <w:b w:val="0"/>
              </w:rPr>
              <w:t>Arbeitsauftrag zum Handlungskreislauf – Lösung A – C</w:t>
            </w:r>
          </w:p>
        </w:tc>
      </w:tr>
    </w:tbl>
    <w:p w:rsidR="005C3522" w:rsidRPr="00DE4890" w:rsidRDefault="005C3522" w:rsidP="005C3522">
      <w:pPr>
        <w:pStyle w:val="Textkrper"/>
      </w:pPr>
      <w:r w:rsidRPr="00DE4890">
        <w:br w:type="page"/>
      </w:r>
    </w:p>
    <w:p w:rsidR="005C3522" w:rsidRPr="009D5A35" w:rsidRDefault="005C3522" w:rsidP="005C3522">
      <w:pPr>
        <w:pStyle w:val="berschrift2"/>
        <w:rPr>
          <w:rFonts w:eastAsia="Calibri"/>
          <w:noProof/>
        </w:rPr>
      </w:pPr>
      <w:r w:rsidRPr="009D5A35">
        <w:rPr>
          <w:rFonts w:eastAsia="Calibri"/>
          <w:noProof/>
        </w:rPr>
        <w:lastRenderedPageBreak/>
        <w:t>Hinweise zu dieser Handreichung</w:t>
      </w:r>
    </w:p>
    <w:p w:rsidR="005C3522" w:rsidRDefault="005C3522" w:rsidP="005C3522">
      <w:pPr>
        <w:pStyle w:val="Textkrper-Erstzeileneinzug"/>
        <w:rPr>
          <w:rStyle w:val="Fett"/>
          <w:b w:val="0"/>
          <w:bCs w:val="0"/>
        </w:rPr>
      </w:pPr>
      <w:r w:rsidRPr="003037BE">
        <w:rPr>
          <w:rStyle w:val="Fett"/>
          <w:b w:val="0"/>
          <w:bCs w:val="0"/>
        </w:rPr>
        <w:t>Entstanden sind diese Unterlagen während des Schuljahres 2015/1</w:t>
      </w:r>
      <w:r>
        <w:rPr>
          <w:rStyle w:val="Fett"/>
          <w:b w:val="0"/>
          <w:bCs w:val="0"/>
        </w:rPr>
        <w:t>6</w:t>
      </w:r>
      <w:r w:rsidRPr="003037BE">
        <w:rPr>
          <w:rStyle w:val="Fett"/>
          <w:b w:val="0"/>
          <w:bCs w:val="0"/>
        </w:rPr>
        <w:t xml:space="preserve"> in der Konzeptionsgruppe Kompetenzra</w:t>
      </w:r>
      <w:r w:rsidRPr="003037BE">
        <w:rPr>
          <w:rStyle w:val="Fett"/>
          <w:b w:val="0"/>
          <w:bCs w:val="0"/>
        </w:rPr>
        <w:t>s</w:t>
      </w:r>
      <w:r w:rsidRPr="003037BE">
        <w:rPr>
          <w:rStyle w:val="Fett"/>
          <w:b w:val="0"/>
          <w:bCs w:val="0"/>
        </w:rPr>
        <w:t>ter/Lernlandschaften am Landesinstitut für Schulentwicklung. Allen Unterrichtsunterlagen gemeinsam ist, dass es sich um Ideen handelt, die selbstverständlich der weiteren Erprobung bedürfen und dabei stetig korrigiert, erwe</w:t>
      </w:r>
      <w:r w:rsidRPr="003037BE">
        <w:rPr>
          <w:rStyle w:val="Fett"/>
          <w:b w:val="0"/>
          <w:bCs w:val="0"/>
        </w:rPr>
        <w:t>i</w:t>
      </w:r>
      <w:r w:rsidRPr="003037BE">
        <w:rPr>
          <w:rStyle w:val="Fett"/>
          <w:b w:val="0"/>
          <w:bCs w:val="0"/>
        </w:rPr>
        <w:t xml:space="preserve">tert und ergänzt werden sollen. </w:t>
      </w:r>
      <w:r w:rsidR="00B63403">
        <w:rPr>
          <w:rStyle w:val="Fett"/>
          <w:b w:val="0"/>
          <w:bCs w:val="0"/>
        </w:rPr>
        <w:t>Die Autorinnen</w:t>
      </w:r>
      <w:r>
        <w:rPr>
          <w:rStyle w:val="Fett"/>
          <w:b w:val="0"/>
          <w:bCs w:val="0"/>
        </w:rPr>
        <w:t xml:space="preserve"> freuen uns über Ihre Rückmeldungen.</w:t>
      </w:r>
    </w:p>
    <w:p w:rsidR="005C3522" w:rsidRDefault="005C3522" w:rsidP="005C3522">
      <w:pPr>
        <w:pStyle w:val="Textkrper-Erstzeileneinzug"/>
      </w:pPr>
    </w:p>
    <w:p w:rsidR="005C3522" w:rsidRPr="003037BE" w:rsidRDefault="005C3522" w:rsidP="005C3522">
      <w:pPr>
        <w:pStyle w:val="Textkrper-Erstzeileneinzug"/>
      </w:pPr>
      <w:r w:rsidRPr="003037BE">
        <w:t>Die Lernwegeliste ALLGEMEIN bildet das komplette Lernfeld 1 ab. In der Lernwegeliste zum Lernprojekt sind die Kompetenzen aufgeführt, die mit diesem Lernmaterial vermittelt, geübt und erlernt werden können.</w:t>
      </w:r>
    </w:p>
    <w:p w:rsidR="005C3522" w:rsidRPr="00A323A8" w:rsidRDefault="005C3522" w:rsidP="005C3522">
      <w:pPr>
        <w:pStyle w:val="Textkrper"/>
        <w:rPr>
          <w:rStyle w:val="Fett"/>
          <w:b w:val="0"/>
          <w:bCs w:val="0"/>
        </w:rPr>
      </w:pPr>
    </w:p>
    <w:p w:rsidR="005C3522" w:rsidRPr="00A323A8" w:rsidRDefault="005C3522" w:rsidP="005C3522">
      <w:pPr>
        <w:pStyle w:val="Textkrper-Erstzeileneinzug"/>
      </w:pPr>
      <w:r w:rsidRPr="003037BE">
        <w:t xml:space="preserve">Das Lernen im Lernfeld </w:t>
      </w:r>
      <w:r>
        <w:t xml:space="preserve">und im Handlungskreislauf </w:t>
      </w:r>
      <w:r w:rsidRPr="003037BE">
        <w:t xml:space="preserve">ist Grundlage </w:t>
      </w:r>
      <w:r>
        <w:t>aller</w:t>
      </w:r>
      <w:r w:rsidRPr="003037BE">
        <w:t xml:space="preserve"> Handreichung</w:t>
      </w:r>
      <w:r>
        <w:t>en im Profil Ernährung und Gastronomie</w:t>
      </w:r>
      <w:r w:rsidRPr="003037BE">
        <w:t>.</w:t>
      </w:r>
      <w:r>
        <w:t xml:space="preserve"> In dieser Handreichung werden der Handlungskreislauf und dessen Einführung, sowie das Kenne</w:t>
      </w:r>
      <w:r>
        <w:t>n</w:t>
      </w:r>
      <w:r>
        <w:t>lernen der Lernumgebung</w:t>
      </w:r>
      <w:r w:rsidRPr="003037BE">
        <w:t xml:space="preserve"> </w:t>
      </w:r>
      <w:r>
        <w:t xml:space="preserve">zum Thema gemacht. Die Schülerinnen und Schüler sollen langsam an dieses Arbeiten und die Vernetzung zwischen </w:t>
      </w:r>
      <w:proofErr w:type="gramStart"/>
      <w:r>
        <w:t>der</w:t>
      </w:r>
      <w:proofErr w:type="gramEnd"/>
      <w:r>
        <w:t xml:space="preserve"> </w:t>
      </w:r>
      <w:r w:rsidRPr="00A323A8">
        <w:t>Berufsfachliche</w:t>
      </w:r>
      <w:r>
        <w:t xml:space="preserve">n (BFK) und </w:t>
      </w:r>
      <w:r w:rsidRPr="00A323A8">
        <w:t>Berufspraktische</w:t>
      </w:r>
      <w:r>
        <w:t>n</w:t>
      </w:r>
      <w:r w:rsidRPr="00A323A8">
        <w:t xml:space="preserve"> Kompetenz (BPK) herangeführt werden. </w:t>
      </w:r>
    </w:p>
    <w:p w:rsidR="005C3522" w:rsidRDefault="005C3522" w:rsidP="005C3522">
      <w:pPr>
        <w:pStyle w:val="Textkrper-Erstzeileneinzug"/>
        <w:rPr>
          <w:rStyle w:val="Fett"/>
          <w:b w:val="0"/>
          <w:bCs w:val="0"/>
        </w:rPr>
      </w:pPr>
      <w:r>
        <w:t>Das Lernprojekt aus Lernfeld 1 wurde so gewählt, dass es in den ersten Wochen des Schuljahres gemacht we</w:t>
      </w:r>
      <w:r>
        <w:t>r</w:t>
      </w:r>
      <w:r>
        <w:t xml:space="preserve">den kann. Die vier Lernthemen können </w:t>
      </w:r>
      <w:r w:rsidRPr="003037BE">
        <w:rPr>
          <w:rStyle w:val="Fett"/>
          <w:b w:val="0"/>
          <w:bCs w:val="0"/>
        </w:rPr>
        <w:t>als abgeschlossene Einheit</w:t>
      </w:r>
      <w:r>
        <w:rPr>
          <w:rStyle w:val="Fett"/>
          <w:b w:val="0"/>
          <w:bCs w:val="0"/>
        </w:rPr>
        <w:t>en</w:t>
      </w:r>
      <w:r w:rsidRPr="003037BE">
        <w:rPr>
          <w:rStyle w:val="Fett"/>
          <w:b w:val="0"/>
          <w:bCs w:val="0"/>
        </w:rPr>
        <w:t xml:space="preserve"> verstanden </w:t>
      </w:r>
      <w:r>
        <w:rPr>
          <w:rStyle w:val="Fett"/>
          <w:b w:val="0"/>
          <w:bCs w:val="0"/>
        </w:rPr>
        <w:t>werden, jederzeit sind</w:t>
      </w:r>
      <w:r w:rsidRPr="003037BE">
        <w:rPr>
          <w:rStyle w:val="Fett"/>
          <w:b w:val="0"/>
          <w:bCs w:val="0"/>
        </w:rPr>
        <w:t xml:space="preserve"> </w:t>
      </w:r>
      <w:r>
        <w:rPr>
          <w:rStyle w:val="Fett"/>
          <w:b w:val="0"/>
          <w:bCs w:val="0"/>
        </w:rPr>
        <w:t xml:space="preserve">Teile </w:t>
      </w:r>
      <w:r w:rsidRPr="003037BE">
        <w:rPr>
          <w:rStyle w:val="Fett"/>
          <w:b w:val="0"/>
          <w:bCs w:val="0"/>
        </w:rPr>
        <w:t xml:space="preserve">in der offenen Lernzeit </w:t>
      </w:r>
      <w:r>
        <w:rPr>
          <w:rStyle w:val="Fett"/>
          <w:b w:val="0"/>
          <w:bCs w:val="0"/>
        </w:rPr>
        <w:t>(falls schon eingeführt), bzw. in Freilernphasen einsetzbar</w:t>
      </w:r>
      <w:r w:rsidRPr="003037BE">
        <w:rPr>
          <w:rStyle w:val="Fett"/>
          <w:b w:val="0"/>
          <w:bCs w:val="0"/>
        </w:rPr>
        <w:t xml:space="preserve">. Die Lernschritte sind Teile des Lernthemas, können aber auch einzeln verwendet werden. Sowohl die Lernthemen als auch die Lernschritte sind mit Niveaustufen (A/B/C) gekennzeichnet, A entspricht </w:t>
      </w:r>
      <w:r>
        <w:rPr>
          <w:rStyle w:val="Fett"/>
          <w:b w:val="0"/>
          <w:bCs w:val="0"/>
        </w:rPr>
        <w:t xml:space="preserve">daher </w:t>
      </w:r>
      <w:r w:rsidRPr="003037BE">
        <w:rPr>
          <w:rStyle w:val="Fett"/>
          <w:b w:val="0"/>
          <w:bCs w:val="0"/>
        </w:rPr>
        <w:t xml:space="preserve">der niedrigsten Niveaustufe. </w:t>
      </w:r>
      <w:r>
        <w:rPr>
          <w:rStyle w:val="Fett"/>
          <w:b w:val="0"/>
          <w:bCs w:val="0"/>
        </w:rPr>
        <w:t>Die Teile „Niveaustufen kennenlernen“ und „Einführung der Icons“ können getrennt in anderen Kontexten eingesetzt werden. Um sich in den Niveaustufen zurechtfinden zu können, sollte die Lehrkraft die Schülerinnen und Schüler stetig auf das Au</w:t>
      </w:r>
      <w:r>
        <w:rPr>
          <w:rStyle w:val="Fett"/>
          <w:b w:val="0"/>
          <w:bCs w:val="0"/>
        </w:rPr>
        <w:t>s</w:t>
      </w:r>
      <w:r>
        <w:rPr>
          <w:rStyle w:val="Fett"/>
          <w:b w:val="0"/>
          <w:bCs w:val="0"/>
        </w:rPr>
        <w:t>probieren der unterschiedlichen Niveaus hinweisen und animieren.</w:t>
      </w:r>
    </w:p>
    <w:p w:rsidR="005C3522" w:rsidRDefault="005C3522" w:rsidP="005C3522">
      <w:pPr>
        <w:pStyle w:val="Textkrper-Erstzeileneinzug"/>
        <w:rPr>
          <w:rStyle w:val="Fett"/>
          <w:b w:val="0"/>
          <w:bCs w:val="0"/>
        </w:rPr>
      </w:pPr>
    </w:p>
    <w:p w:rsidR="005C3522" w:rsidRDefault="005C3522" w:rsidP="005C3522">
      <w:pPr>
        <w:pStyle w:val="Textkrper-Erstzeileneinzug"/>
      </w:pPr>
      <w:r>
        <w:rPr>
          <w:rStyle w:val="Fett"/>
          <w:b w:val="0"/>
          <w:bCs w:val="0"/>
        </w:rPr>
        <w:t>Der erste Teil des Lernprojektes ist nicht durchgängig niveaudifferenziert, da es sich um die ersten Einheiten im Schuljahr handelt und zuerst eine Transparenz bezüglich der Niveaustufen und des veränderten Lernens gescha</w:t>
      </w:r>
      <w:r>
        <w:rPr>
          <w:rStyle w:val="Fett"/>
          <w:b w:val="0"/>
          <w:bCs w:val="0"/>
        </w:rPr>
        <w:t>f</w:t>
      </w:r>
      <w:r>
        <w:rPr>
          <w:rStyle w:val="Fett"/>
          <w:b w:val="0"/>
          <w:bCs w:val="0"/>
        </w:rPr>
        <w:t xml:space="preserve">fen werden soll. Dieser Teil ist als Heranführung an die neue Arbeitsweise gedacht und sollte je nach Schülerin und Schüler nicht zu schnell durchlaufen werden. Außerdem empfehlen wir eine stetige Erläuterung durch die Lehrkraft weshalb so vorgegangen wird und auch einen Austausch über die Materialien und die Vorgehensweise. </w:t>
      </w:r>
      <w:r w:rsidRPr="00C16886">
        <w:t>Die Zeita</w:t>
      </w:r>
      <w:r w:rsidRPr="00C16886">
        <w:t>n</w:t>
      </w:r>
      <w:r w:rsidRPr="00C16886">
        <w:t>gaben si</w:t>
      </w:r>
      <w:r>
        <w:t xml:space="preserve">nd als Vorschläge zu verstehen. </w:t>
      </w:r>
    </w:p>
    <w:p w:rsidR="005C3522" w:rsidRPr="00C16886" w:rsidRDefault="005C3522" w:rsidP="005C3522">
      <w:pPr>
        <w:pStyle w:val="Textkrper-Erstzeileneinzug"/>
      </w:pPr>
      <w:r w:rsidRPr="00C16886">
        <w:t>Zu jedem Thema finden Sie die graphische Darst</w:t>
      </w:r>
      <w:r>
        <w:t>ellung des Handlungskreislaufes.</w:t>
      </w:r>
      <w:r w:rsidRPr="00C16886">
        <w:t xml:space="preserve"> </w:t>
      </w:r>
      <w:r>
        <w:t>E</w:t>
      </w:r>
      <w:r w:rsidRPr="00C16886">
        <w:t>r ist das durchgängige Pri</w:t>
      </w:r>
      <w:r w:rsidRPr="00C16886">
        <w:t>n</w:t>
      </w:r>
      <w:r w:rsidRPr="00C16886">
        <w:t>zip, das die Schülerinnen und Schüler im ganzen Lernprojekt aber auch in den einzelnen Lernthemen stetig durc</w:t>
      </w:r>
      <w:r w:rsidRPr="00C16886">
        <w:t>h</w:t>
      </w:r>
      <w:r w:rsidRPr="00C16886">
        <w:t>laufen und hier bewusst in Arbeitsaufträgen als Reflexion der eigenen und gemeinsamen Arbeit ausarbeiten sollen.</w:t>
      </w:r>
    </w:p>
    <w:p w:rsidR="005C3522" w:rsidRPr="00C16886" w:rsidRDefault="005C3522" w:rsidP="005C3522">
      <w:pPr>
        <w:pStyle w:val="Textkrper-Erstzeileneinzug"/>
      </w:pPr>
    </w:p>
    <w:p w:rsidR="005C3522" w:rsidRPr="003037BE" w:rsidRDefault="005C3522" w:rsidP="005C3522">
      <w:pPr>
        <w:pStyle w:val="Textkrper-Erstzeileneinzug"/>
      </w:pPr>
      <w:r>
        <w:t>In den Lernthemen werden sogenannte „Ich kann Listen“ von den Schülerinnen und Schüler ausgefüllt. Diese Listen und die Reflexionsbögen können zur Übung mehrmals in unterschiedlichen Zusamme</w:t>
      </w:r>
      <w:r w:rsidR="00B63403">
        <w:t>nhängen eingesetzt werden. S</w:t>
      </w:r>
      <w:r>
        <w:t>ie sind zur Heranführung an die Reflexion und die Lernwegeliste gedacht. Weiterhin kö</w:t>
      </w:r>
      <w:r w:rsidRPr="003037BE">
        <w:t>nn</w:t>
      </w:r>
      <w:r>
        <w:t>en</w:t>
      </w:r>
      <w:r w:rsidRPr="003037BE">
        <w:t xml:space="preserve"> </w:t>
      </w:r>
      <w:r>
        <w:t xml:space="preserve">sie </w:t>
      </w:r>
      <w:r w:rsidRPr="003037BE">
        <w:t>in der Lernbera</w:t>
      </w:r>
      <w:r>
        <w:t>tung zur Auseinandersetzung mit der eigenen Arbeit und den Niveaustufen herangezogen</w:t>
      </w:r>
      <w:r w:rsidRPr="003037BE">
        <w:t xml:space="preserve"> wer</w:t>
      </w:r>
      <w:r>
        <w:t xml:space="preserve">den. </w:t>
      </w:r>
    </w:p>
    <w:p w:rsidR="005C3522" w:rsidRDefault="005C3522" w:rsidP="005C3522">
      <w:pPr>
        <w:pStyle w:val="Textkrper"/>
      </w:pPr>
    </w:p>
    <w:p w:rsidR="005C3522" w:rsidRPr="003037BE" w:rsidRDefault="005C3522" w:rsidP="005C3522">
      <w:pPr>
        <w:pStyle w:val="Textkrper-Erstzeileneinzug"/>
      </w:pPr>
      <w:r w:rsidRPr="003037BE">
        <w:t xml:space="preserve">Die in den Blick genommenen </w:t>
      </w:r>
      <w:r>
        <w:t xml:space="preserve">überfachlichen </w:t>
      </w:r>
      <w:r w:rsidRPr="003037BE">
        <w:t xml:space="preserve">Kompetenzen werden auf der Seite „Kompetenzaufbau“ </w:t>
      </w:r>
      <w:r>
        <w:t>aufg</w:t>
      </w:r>
      <w:r>
        <w:t>e</w:t>
      </w:r>
      <w:r>
        <w:t xml:space="preserve">führt und für dieses Lernprojekt </w:t>
      </w:r>
      <w:r w:rsidRPr="003037BE">
        <w:t>sichtbar gemacht</w:t>
      </w:r>
      <w:r>
        <w:t>. Sie werden von allen Lehrkräften eingeplant, mit den Schüleri</w:t>
      </w:r>
      <w:r>
        <w:t>n</w:t>
      </w:r>
      <w:r>
        <w:t>nen und Schüler</w:t>
      </w:r>
      <w:r w:rsidR="00B63403">
        <w:t>n</w:t>
      </w:r>
      <w:r>
        <w:t xml:space="preserve"> trainiert und reflektiert.</w:t>
      </w:r>
    </w:p>
    <w:p w:rsidR="005C3522" w:rsidRPr="00D227E2" w:rsidRDefault="005C3522" w:rsidP="005C3522">
      <w:pPr>
        <w:pStyle w:val="Textkrper"/>
      </w:pPr>
    </w:p>
    <w:p w:rsidR="005C3522" w:rsidRPr="00D227E2" w:rsidRDefault="005C3522" w:rsidP="005C3522">
      <w:pPr>
        <w:pStyle w:val="Textkrper-Erstzeileneinzug"/>
      </w:pPr>
      <w:r w:rsidRPr="00D227E2">
        <w:t>Das Prinzip des selbstorganisierten Lernens ist Grundlage aller Unterrichtsarrangements dieser Handreichung, gekennzeichnet durch individuelle und kollektive Lernphasen, die für die Schülerinnen und Schüler durch die en</w:t>
      </w:r>
      <w:r w:rsidRPr="00D227E2">
        <w:t>t</w:t>
      </w:r>
      <w:r w:rsidRPr="00D227E2">
        <w:t>sprechenden Icons sichtbar gemacht werden.</w:t>
      </w:r>
    </w:p>
    <w:p w:rsidR="005C3522" w:rsidRPr="00D227E2" w:rsidRDefault="005C3522" w:rsidP="005C3522">
      <w:pPr>
        <w:pStyle w:val="Textkrper-Erstzeileneinzug"/>
      </w:pPr>
    </w:p>
    <w:p w:rsidR="005C3522" w:rsidRDefault="005C3522" w:rsidP="005C3522">
      <w:pPr>
        <w:pStyle w:val="Textkrper-Erstzeileneinzug"/>
      </w:pPr>
      <w:r w:rsidRPr="00D227E2">
        <w:t>Hinweise auf Schulbücher</w:t>
      </w:r>
      <w:r>
        <w:t xml:space="preserve"> und Material</w:t>
      </w:r>
      <w:r w:rsidRPr="00D227E2">
        <w:t xml:space="preserve"> in den Lernmaterialien sind exemplarischer Natur. Es können selbstve</w:t>
      </w:r>
      <w:r w:rsidRPr="00D227E2">
        <w:t>r</w:t>
      </w:r>
      <w:r w:rsidRPr="00D227E2">
        <w:t xml:space="preserve">ständlich auch andere </w:t>
      </w:r>
      <w:r>
        <w:t>Materialien</w:t>
      </w:r>
      <w:r w:rsidRPr="00D227E2">
        <w:t xml:space="preserve"> verwendet werden. </w:t>
      </w:r>
      <w:r>
        <w:t xml:space="preserve">Der </w:t>
      </w:r>
      <w:proofErr w:type="spellStart"/>
      <w:r>
        <w:t>Beamer</w:t>
      </w:r>
      <w:proofErr w:type="spellEnd"/>
      <w:r>
        <w:t xml:space="preserve"> wird als Hilfsmittel eingesetzt.</w:t>
      </w:r>
    </w:p>
    <w:p w:rsidR="005C3522" w:rsidRDefault="005C3522" w:rsidP="005C3522">
      <w:pPr>
        <w:pStyle w:val="Textkrper-Erstzeileneinzug"/>
      </w:pPr>
    </w:p>
    <w:p w:rsidR="005C3522" w:rsidRPr="003037BE" w:rsidRDefault="005C3522" w:rsidP="005C3522">
      <w:pPr>
        <w:pStyle w:val="Textkrper-Erstzeileneinzug"/>
      </w:pPr>
      <w:r>
        <w:t>Weiterhin ist ein</w:t>
      </w:r>
      <w:r w:rsidRPr="003037BE">
        <w:t xml:space="preserve"> exemplarische</w:t>
      </w:r>
      <w:r>
        <w:t>r</w:t>
      </w:r>
      <w:r w:rsidRPr="003037BE">
        <w:t xml:space="preserve"> </w:t>
      </w:r>
      <w:r>
        <w:t>Test (</w:t>
      </w:r>
      <w:r w:rsidRPr="003037BE">
        <w:t>Klassenarbeit</w:t>
      </w:r>
      <w:r>
        <w:t>)</w:t>
      </w:r>
      <w:r w:rsidRPr="003037BE">
        <w:t xml:space="preserve"> beigefügt, in der Vorschläge für Fragen in den unterschie</w:t>
      </w:r>
      <w:r w:rsidRPr="003037BE">
        <w:t>d</w:t>
      </w:r>
      <w:r w:rsidRPr="003037BE">
        <w:t>lic</w:t>
      </w:r>
      <w:r>
        <w:t>hen Niveaustufen formuliert sind. Er ist bewusst als Test geplant, da die Schülerinnen und Schüler auch hier an diese Vorgehensweise herangeführt werden sollen. Der Test enthält</w:t>
      </w:r>
      <w:r w:rsidRPr="003037BE">
        <w:t xml:space="preserve"> Fragen der Beruflichen Kompetenz, d.</w:t>
      </w:r>
      <w:r w:rsidR="00B63403">
        <w:t xml:space="preserve"> </w:t>
      </w:r>
      <w:r w:rsidRPr="003037BE">
        <w:t>h. es wird nicht unterschieden in Berufsfachliche und Berufspraktische Kompetenz.</w:t>
      </w:r>
    </w:p>
    <w:p w:rsidR="005C3522" w:rsidRDefault="005C3522" w:rsidP="005C3522">
      <w:pPr>
        <w:spacing w:line="240" w:lineRule="exact"/>
        <w:rPr>
          <w:szCs w:val="24"/>
          <w:lang w:eastAsia="de-DE"/>
        </w:rPr>
      </w:pPr>
      <w:r>
        <w:br w:type="page"/>
      </w:r>
    </w:p>
    <w:p w:rsidR="005C3522" w:rsidRDefault="005C3522" w:rsidP="005C3522">
      <w:pPr>
        <w:pStyle w:val="berschrift1"/>
        <w:rPr>
          <w:rStyle w:val="Hervorhebung"/>
          <w:i w:val="0"/>
          <w:iCs w:val="0"/>
        </w:rPr>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C3522" w:rsidRPr="00AA18D1" w:rsidRDefault="005C3522" w:rsidP="00BB3C33">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C3522" w:rsidRPr="00AA18D1" w:rsidRDefault="005C3522" w:rsidP="00BB3C33">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C3522" w:rsidRPr="00AA18D1" w:rsidRDefault="005C3522" w:rsidP="00BB3C33">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C3522" w:rsidRPr="00AA18D1" w:rsidRDefault="005C3522" w:rsidP="00BB3C33">
            <w:pPr>
              <w:pStyle w:val="TabelleKopfmitte"/>
            </w:pPr>
            <w:r w:rsidRPr="00AA18D1">
              <w:t>Beschreibung</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mitte"/>
            </w:pPr>
            <w:r w:rsidRPr="00AA18D1">
              <w:rPr>
                <w:noProof/>
              </w:rPr>
              <w:drawing>
                <wp:inline distT="0" distB="0" distL="0" distR="0" wp14:anchorId="633A76D8" wp14:editId="54EE2990">
                  <wp:extent cx="342000" cy="313200"/>
                  <wp:effectExtent l="0" t="0" r="127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FBD6522" wp14:editId="2FDDB1CE">
                  <wp:extent cx="342000" cy="313200"/>
                  <wp:effectExtent l="0" t="0" r="127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mitte"/>
            </w:pPr>
            <w:r w:rsidRPr="00AA18D1">
              <w:rPr>
                <w:noProof/>
              </w:rPr>
              <w:drawing>
                <wp:inline distT="0" distB="0" distL="0" distR="0" wp14:anchorId="66FAE741" wp14:editId="42868407">
                  <wp:extent cx="314325" cy="314325"/>
                  <wp:effectExtent l="0" t="0" r="9525" b="9525"/>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
            </w:pPr>
            <w:r>
              <w:t>Tipp/</w:t>
            </w:r>
            <w:r w:rsidRPr="00AA18D1">
              <w:t>Hinweis, der zum Bearbeiten hilfreich ist</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mitte"/>
            </w:pPr>
            <w:r w:rsidRPr="00AA18D1">
              <w:rPr>
                <w:noProof/>
              </w:rPr>
              <w:drawing>
                <wp:inline distT="0" distB="0" distL="0" distR="0" wp14:anchorId="3D83CB19" wp14:editId="04134DA9">
                  <wp:extent cx="342000" cy="313200"/>
                  <wp:effectExtent l="0" t="0" r="1270" b="0"/>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7396FC1F" wp14:editId="02532627">
                  <wp:extent cx="342000" cy="313200"/>
                  <wp:effectExtent l="0" t="0" r="1270" b="0"/>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mitte"/>
            </w:pPr>
            <w:r w:rsidRPr="00AA18D1">
              <w:rPr>
                <w:noProof/>
              </w:rPr>
              <w:drawing>
                <wp:inline distT="0" distB="0" distL="0" distR="0" wp14:anchorId="4AEB676E" wp14:editId="43EBC8D2">
                  <wp:extent cx="314325" cy="314325"/>
                  <wp:effectExtent l="0" t="0" r="9525" b="9525"/>
                  <wp:docPr id="565" name="Grafik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
            </w:pPr>
            <w:r>
              <w:t>Vorsicht/</w:t>
            </w:r>
            <w:r w:rsidRPr="00AA18D1">
              <w:t>Achtung: wichtige Inform</w:t>
            </w:r>
            <w:r w:rsidRPr="00AA18D1">
              <w:t>a</w:t>
            </w:r>
            <w:r>
              <w:t>tion/</w:t>
            </w:r>
            <w:r w:rsidRPr="00AA18D1">
              <w:t>Hinweis. Genau lesen!</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mitte"/>
            </w:pPr>
            <w:r w:rsidRPr="00AA18D1">
              <w:rPr>
                <w:noProof/>
              </w:rPr>
              <w:drawing>
                <wp:inline distT="0" distB="0" distL="0" distR="0" wp14:anchorId="4783F34F" wp14:editId="2C1A016E">
                  <wp:extent cx="342000" cy="313200"/>
                  <wp:effectExtent l="0" t="0" r="1270" b="0"/>
                  <wp:docPr id="566" name="Grafik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7CB5A9BB" wp14:editId="603D63CB">
                  <wp:extent cx="342000" cy="313200"/>
                  <wp:effectExtent l="0" t="0" r="1270" b="0"/>
                  <wp:docPr id="567" name="Grafik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2E2A3C23" wp14:editId="2551D8F1">
                  <wp:extent cx="314325" cy="314325"/>
                  <wp:effectExtent l="0" t="0" r="9525" b="952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Zeitvorgabe beachten</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mitte"/>
            </w:pPr>
            <w:r w:rsidRPr="00AA18D1">
              <w:rPr>
                <w:noProof/>
              </w:rPr>
              <w:drawing>
                <wp:inline distT="0" distB="0" distL="0" distR="0" wp14:anchorId="4FFC614D" wp14:editId="202DB951">
                  <wp:extent cx="295275" cy="314325"/>
                  <wp:effectExtent l="0" t="0" r="9525" b="952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mitte"/>
            </w:pPr>
            <w:r w:rsidRPr="00AA18D1">
              <w:rPr>
                <w:noProof/>
              </w:rPr>
              <w:drawing>
                <wp:inline distT="0" distB="0" distL="0" distR="0" wp14:anchorId="152B12F3" wp14:editId="3082A26F">
                  <wp:extent cx="371475" cy="314325"/>
                  <wp:effectExtent l="0" t="0" r="9525" b="9525"/>
                  <wp:docPr id="568" name="Grafik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
            </w:pPr>
            <w:r>
              <w:t xml:space="preserve">Blätter/Materialien </w:t>
            </w:r>
            <w:r w:rsidRPr="00AA18D1">
              <w:t>ablegen</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mitte"/>
            </w:pPr>
            <w:r w:rsidRPr="00AA18D1">
              <w:rPr>
                <w:noProof/>
              </w:rPr>
              <w:drawing>
                <wp:inline distT="0" distB="0" distL="0" distR="0" wp14:anchorId="1E9E51F8" wp14:editId="3ABB622C">
                  <wp:extent cx="647700" cy="314325"/>
                  <wp:effectExtent l="0" t="0" r="0" b="9525"/>
                  <wp:docPr id="580" name="Grafik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mitte"/>
            </w:pPr>
            <w:r>
              <w:rPr>
                <w:noProof/>
              </w:rPr>
              <w:drawing>
                <wp:inline distT="0" distB="0" distL="0" distR="0" wp14:anchorId="41B20BF9" wp14:editId="66822F10">
                  <wp:extent cx="370800" cy="326657"/>
                  <wp:effectExtent l="0" t="0" r="0" b="0"/>
                  <wp:docPr id="581" name="Grafik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5C3522" w:rsidRPr="00AA18D1" w:rsidRDefault="005C3522" w:rsidP="00BB3C33">
            <w:pPr>
              <w:pStyle w:val="Textkrper"/>
            </w:pPr>
            <w:r>
              <w:t>Blätter/Materialien holen</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2B547053" wp14:editId="6165EF20">
                  <wp:extent cx="533400" cy="314325"/>
                  <wp:effectExtent l="0" t="0" r="0" b="9525"/>
                  <wp:docPr id="582" name="Grafik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1E9389B3" wp14:editId="1D166129">
                  <wp:extent cx="314325" cy="314325"/>
                  <wp:effectExtent l="0" t="0" r="9525" b="9525"/>
                  <wp:docPr id="583" name="Grafik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Lesen/Hilfsmittel/Quellenangabe</w:t>
            </w:r>
            <w:r>
              <w:t xml:space="preserve">: </w:t>
            </w:r>
            <w:r w:rsidRPr="00AA18D1">
              <w:t>Buch oder eigene Aufschriebe</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7E9A2028" wp14:editId="79D09C8F">
                  <wp:extent cx="314325" cy="314325"/>
                  <wp:effectExtent l="0" t="0" r="9525" b="9525"/>
                  <wp:docPr id="599" name="Grafik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531307B8" wp14:editId="1C1BFBBB">
                  <wp:extent cx="314325" cy="314325"/>
                  <wp:effectExtent l="0" t="0" r="9525" b="9525"/>
                  <wp:docPr id="600" name="Grafik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C3522" w:rsidRDefault="005C3522" w:rsidP="00BB3C33">
            <w:pPr>
              <w:pStyle w:val="Textkrper"/>
            </w:pPr>
            <w:r>
              <w:t xml:space="preserve">Schreiben/Zeichnen/Malen/ </w:t>
            </w:r>
          </w:p>
          <w:p w:rsidR="005C3522" w:rsidRPr="00AA18D1" w:rsidRDefault="005C3522" w:rsidP="00BB3C33">
            <w:pPr>
              <w:pStyle w:val="Textkrper"/>
            </w:pPr>
            <w:r>
              <w:t>Skizzieren</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7894FF42" wp14:editId="07118E60">
                  <wp:extent cx="257175" cy="314325"/>
                  <wp:effectExtent l="0" t="0" r="9525" b="9525"/>
                  <wp:docPr id="610" name="Grafik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478FB50B" wp14:editId="6F213B5D">
                  <wp:extent cx="314325" cy="314325"/>
                  <wp:effectExtent l="0" t="0" r="9525" b="9525"/>
                  <wp:docPr id="611" name="Grafik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C3522" w:rsidRDefault="005C3522" w:rsidP="00BB3C33">
            <w:pPr>
              <w:pStyle w:val="Textkrper"/>
            </w:pPr>
            <w:r>
              <w:t xml:space="preserve">Rechnen/ </w:t>
            </w:r>
          </w:p>
          <w:p w:rsidR="005C3522" w:rsidRPr="00AA18D1" w:rsidRDefault="005C3522" w:rsidP="00BB3C33">
            <w:pPr>
              <w:pStyle w:val="Textkrper"/>
            </w:pPr>
            <w:r w:rsidRPr="00AA18D1">
              <w:t>Taschenrechner erlaubt</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68EF4CDA" wp14:editId="3F6440F4">
                  <wp:extent cx="209550" cy="314325"/>
                  <wp:effectExtent l="0" t="0" r="0" b="9525"/>
                  <wp:docPr id="613" name="Grafik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041CB0DA" wp14:editId="5BB9575D">
                  <wp:extent cx="314325" cy="314325"/>
                  <wp:effectExtent l="0" t="0" r="9525" b="9525"/>
                  <wp:docPr id="614" name="Grafik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C3522" w:rsidRDefault="005C3522" w:rsidP="00BB3C33">
            <w:pPr>
              <w:pStyle w:val="Textkrper"/>
            </w:pPr>
            <w:r>
              <w:t xml:space="preserve">Zeichnen/ </w:t>
            </w:r>
          </w:p>
          <w:p w:rsidR="005C3522" w:rsidRPr="00AA18D1" w:rsidRDefault="005C3522" w:rsidP="00BB3C33">
            <w:pPr>
              <w:pStyle w:val="Textkrper"/>
            </w:pPr>
            <w:r w:rsidRPr="00AA18D1">
              <w:t>Zeichenmaterial erforderlich</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70595F27" wp14:editId="2FA4493D">
                  <wp:extent cx="238125" cy="314325"/>
                  <wp:effectExtent l="0" t="0" r="9525" b="9525"/>
                  <wp:docPr id="615" name="Grafik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4C9A7C8E" wp14:editId="5DA933CB">
                  <wp:extent cx="314325" cy="314325"/>
                  <wp:effectExtent l="0" t="0" r="9525" b="9525"/>
                  <wp:docPr id="616" name="Grafik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Versuch</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3F34D547" wp14:editId="68E6D929">
                  <wp:extent cx="333375" cy="314325"/>
                  <wp:effectExtent l="0" t="0" r="9525" b="9525"/>
                  <wp:docPr id="617" name="Grafik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Pr>
                <w:noProof/>
              </w:rPr>
              <w:drawing>
                <wp:inline distT="0" distB="0" distL="0" distR="0" wp14:anchorId="7B25E7F6" wp14:editId="7840C20C">
                  <wp:extent cx="313200" cy="313200"/>
                  <wp:effectExtent l="0" t="0" r="0" b="0"/>
                  <wp:docPr id="618" name="Grafik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t>Werkstatt</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676145F6" wp14:editId="19C5D519">
                  <wp:extent cx="314325" cy="314325"/>
                  <wp:effectExtent l="0" t="0" r="9525" b="9525"/>
                  <wp:docPr id="2048" name="Grafik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558CD4AE" wp14:editId="16C804AF">
                  <wp:extent cx="313200" cy="313200"/>
                  <wp:effectExtent l="0" t="0" r="0" b="0"/>
                  <wp:docPr id="2054" name="Grafik 2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12686F84" wp14:editId="4B8AC86F">
                  <wp:extent cx="314325" cy="314325"/>
                  <wp:effectExtent l="0" t="0" r="9525" b="9525"/>
                  <wp:docPr id="2055" name="Grafik 2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Beispiel</w:t>
            </w:r>
            <w:r w:rsidR="003C66AF">
              <w:t>/</w:t>
            </w:r>
            <w:r w:rsidRPr="00AA18D1">
              <w:t>Vokabelhilfen</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26382DFB" wp14:editId="5448BFFD">
                  <wp:extent cx="314325" cy="314325"/>
                  <wp:effectExtent l="0" t="0" r="9525" b="9525"/>
                  <wp:docPr id="2056" name="Grafik 2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05FA2388" wp14:editId="6831CAFB">
                  <wp:extent cx="313200" cy="313200"/>
                  <wp:effectExtent l="0" t="0" r="0" b="0"/>
                  <wp:docPr id="2057" name="Grafik 2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5944F053" wp14:editId="44C484A2">
                  <wp:extent cx="314325" cy="314325"/>
                  <wp:effectExtent l="0" t="0" r="9525" b="9525"/>
                  <wp:docPr id="2058" name="Grafik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Hören</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42210495" wp14:editId="07B997C8">
                  <wp:extent cx="314325" cy="314325"/>
                  <wp:effectExtent l="0" t="0" r="9525" b="9525"/>
                  <wp:docPr id="2059" name="Grafik 2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76008A5A" wp14:editId="0DC88F77">
                  <wp:extent cx="314325" cy="314325"/>
                  <wp:effectExtent l="0" t="0" r="9525" b="9525"/>
                  <wp:docPr id="2060" name="Grafik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Deutsch =&gt; Englisch</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623489F1" wp14:editId="149CC7DB">
                  <wp:extent cx="314325" cy="314325"/>
                  <wp:effectExtent l="0" t="0" r="9525" b="9525"/>
                  <wp:docPr id="2061" name="Grafik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5DABE636" wp14:editId="26AB94AA">
                  <wp:extent cx="314325" cy="314325"/>
                  <wp:effectExtent l="0" t="0" r="9525" b="9525"/>
                  <wp:docPr id="2062" name="Grafik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Englisch =&gt; Deutsch</w:t>
            </w:r>
          </w:p>
        </w:tc>
      </w:tr>
      <w:tr w:rsidR="005C3522" w:rsidRPr="00AA18D1" w:rsidTr="00BB3C33">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1F72F894" wp14:editId="18B70FCC">
                  <wp:extent cx="342900" cy="314325"/>
                  <wp:effectExtent l="0" t="0" r="0" b="9525"/>
                  <wp:docPr id="2063" name="Grafik 2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41E5CA45" wp14:editId="278D85A5">
                  <wp:extent cx="342900" cy="314325"/>
                  <wp:effectExtent l="0" t="0" r="0" b="9525"/>
                  <wp:docPr id="2064" name="Grafik 2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mitte"/>
            </w:pPr>
            <w:r w:rsidRPr="00AA18D1">
              <w:rPr>
                <w:noProof/>
              </w:rPr>
              <w:drawing>
                <wp:inline distT="0" distB="0" distL="0" distR="0" wp14:anchorId="7B4CD6D7" wp14:editId="4DDAF662">
                  <wp:extent cx="342900" cy="314325"/>
                  <wp:effectExtent l="0" t="0" r="0" b="9525"/>
                  <wp:docPr id="2065" name="Grafik 2065"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642AE63D" wp14:editId="5CCFADCA">
                  <wp:extent cx="342900" cy="314325"/>
                  <wp:effectExtent l="0" t="0" r="0" b="9525"/>
                  <wp:docPr id="2066" name="Grafik 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5C3522" w:rsidRPr="00AA18D1" w:rsidRDefault="005C3522" w:rsidP="00BB3C33">
            <w:pPr>
              <w:pStyle w:val="Textkrper"/>
            </w:pPr>
            <w:r w:rsidRPr="00AA18D1">
              <w:t>Gruppennummer,</w:t>
            </w:r>
            <w:r w:rsidRPr="00AA18D1">
              <w:br/>
              <w:t>Teilthemen 3, 4 …</w:t>
            </w:r>
          </w:p>
        </w:tc>
      </w:tr>
    </w:tbl>
    <w:p w:rsidR="005C3522" w:rsidRPr="00DE4890" w:rsidRDefault="005C3522" w:rsidP="005C3522">
      <w:pPr>
        <w:pStyle w:val="Textkrper"/>
        <w:rPr>
          <w:rStyle w:val="Hervorhebung"/>
          <w:i w:val="0"/>
          <w:iCs w:val="0"/>
        </w:rPr>
        <w:sectPr w:rsidR="005C3522" w:rsidRPr="00DE4890" w:rsidSect="00BF4AE2">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5C3522" w:rsidRPr="00DE4890" w:rsidRDefault="005C3522" w:rsidP="005C3522">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Ernährung und Gastronomie 1. Jahr</w:t>
      </w:r>
    </w:p>
    <w:tbl>
      <w:tblPr>
        <w:tblW w:w="13717"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429"/>
        <w:gridCol w:w="3429"/>
        <w:gridCol w:w="3429"/>
        <w:gridCol w:w="3430"/>
      </w:tblGrid>
      <w:tr w:rsidR="005C3522" w:rsidRPr="00DE4890" w:rsidTr="00BB3C33">
        <w:trPr>
          <w:trHeight w:val="246"/>
        </w:trPr>
        <w:tc>
          <w:tcPr>
            <w:tcW w:w="3429" w:type="dxa"/>
            <w:shd w:val="clear" w:color="auto" w:fill="D9D9D9"/>
          </w:tcPr>
          <w:p w:rsidR="005C3522" w:rsidRPr="00005EAC" w:rsidRDefault="005C3522" w:rsidP="00BB3C33">
            <w:pPr>
              <w:pStyle w:val="TabelleKopfmitte"/>
            </w:pPr>
            <w:r w:rsidRPr="00005EAC">
              <w:t>Kompetenzbereich</w:t>
            </w:r>
          </w:p>
        </w:tc>
        <w:tc>
          <w:tcPr>
            <w:tcW w:w="3429" w:type="dxa"/>
            <w:shd w:val="clear" w:color="auto" w:fill="D9D9D9"/>
          </w:tcPr>
          <w:p w:rsidR="005C3522" w:rsidRPr="00BE19F1" w:rsidRDefault="005C3522" w:rsidP="00BB3C33">
            <w:pPr>
              <w:pStyle w:val="TabellenkopfLS"/>
              <w:spacing w:line="240" w:lineRule="auto"/>
              <w:rPr>
                <w:sz w:val="18"/>
                <w:szCs w:val="18"/>
              </w:rPr>
            </w:pPr>
            <w:r w:rsidRPr="00BE19F1">
              <w:rPr>
                <w:sz w:val="18"/>
                <w:szCs w:val="18"/>
              </w:rPr>
              <w:t>LF1</w:t>
            </w:r>
          </w:p>
          <w:p w:rsidR="005C3522" w:rsidRPr="00BE19F1" w:rsidRDefault="005C3522" w:rsidP="00BB3C33">
            <w:pPr>
              <w:pStyle w:val="TabellenkopfLS"/>
              <w:spacing w:line="240" w:lineRule="auto"/>
              <w:rPr>
                <w:sz w:val="18"/>
                <w:szCs w:val="18"/>
              </w:rPr>
            </w:pPr>
            <w:r w:rsidRPr="00BE19F1">
              <w:rPr>
                <w:sz w:val="18"/>
                <w:szCs w:val="18"/>
              </w:rPr>
              <w:t>Sich im Bereich Gastronomie als Diens</w:t>
            </w:r>
            <w:r w:rsidRPr="00BE19F1">
              <w:rPr>
                <w:sz w:val="18"/>
                <w:szCs w:val="18"/>
              </w:rPr>
              <w:t>t</w:t>
            </w:r>
            <w:r w:rsidRPr="00BE19F1">
              <w:rPr>
                <w:sz w:val="18"/>
                <w:szCs w:val="18"/>
              </w:rPr>
              <w:t>leister orientieren</w:t>
            </w:r>
          </w:p>
        </w:tc>
        <w:tc>
          <w:tcPr>
            <w:tcW w:w="3429" w:type="dxa"/>
            <w:shd w:val="clear" w:color="auto" w:fill="D9D9D9"/>
          </w:tcPr>
          <w:p w:rsidR="005C3522" w:rsidRPr="00BE19F1" w:rsidRDefault="005C3522" w:rsidP="00BB3C33">
            <w:pPr>
              <w:pStyle w:val="TabellenkopfLS"/>
              <w:spacing w:line="240" w:lineRule="auto"/>
              <w:rPr>
                <w:sz w:val="18"/>
                <w:szCs w:val="18"/>
              </w:rPr>
            </w:pPr>
            <w:r w:rsidRPr="00BE19F1">
              <w:rPr>
                <w:sz w:val="18"/>
                <w:szCs w:val="18"/>
              </w:rPr>
              <w:t>LF2</w:t>
            </w:r>
          </w:p>
          <w:p w:rsidR="005C3522" w:rsidRPr="00BE19F1" w:rsidRDefault="005C3522" w:rsidP="00BB3C33">
            <w:pPr>
              <w:pStyle w:val="TabellenkopfLS"/>
              <w:spacing w:line="240" w:lineRule="auto"/>
              <w:rPr>
                <w:sz w:val="18"/>
                <w:szCs w:val="18"/>
              </w:rPr>
            </w:pPr>
            <w:r w:rsidRPr="00BE19F1">
              <w:rPr>
                <w:sz w:val="18"/>
                <w:szCs w:val="18"/>
              </w:rPr>
              <w:t>I</w:t>
            </w:r>
            <w:r>
              <w:rPr>
                <w:sz w:val="18"/>
                <w:szCs w:val="18"/>
              </w:rPr>
              <w:t>m Gastgewerbe mit Lebensmitteln</w:t>
            </w:r>
            <w:r>
              <w:rPr>
                <w:sz w:val="18"/>
                <w:szCs w:val="18"/>
              </w:rPr>
              <w:br/>
            </w:r>
            <w:r w:rsidRPr="00BE19F1">
              <w:rPr>
                <w:sz w:val="18"/>
                <w:szCs w:val="18"/>
              </w:rPr>
              <w:t>umgehen</w:t>
            </w:r>
          </w:p>
        </w:tc>
        <w:tc>
          <w:tcPr>
            <w:tcW w:w="3430" w:type="dxa"/>
            <w:shd w:val="clear" w:color="auto" w:fill="D9D9D9"/>
          </w:tcPr>
          <w:p w:rsidR="005C3522" w:rsidRPr="00BE19F1" w:rsidRDefault="005C3522" w:rsidP="00BB3C33">
            <w:pPr>
              <w:pStyle w:val="TabellenkopfLS"/>
              <w:spacing w:line="240" w:lineRule="auto"/>
              <w:rPr>
                <w:sz w:val="18"/>
                <w:szCs w:val="18"/>
              </w:rPr>
            </w:pPr>
            <w:r w:rsidRPr="00BE19F1">
              <w:rPr>
                <w:sz w:val="18"/>
                <w:szCs w:val="18"/>
              </w:rPr>
              <w:t>LF3</w:t>
            </w:r>
          </w:p>
          <w:p w:rsidR="005C3522" w:rsidRPr="00BE19F1" w:rsidRDefault="005C3522" w:rsidP="00BB3C33">
            <w:pPr>
              <w:pStyle w:val="TabellenkopfLS"/>
              <w:spacing w:line="240" w:lineRule="auto"/>
              <w:rPr>
                <w:sz w:val="18"/>
                <w:szCs w:val="18"/>
              </w:rPr>
            </w:pPr>
            <w:r w:rsidRPr="00BE19F1">
              <w:rPr>
                <w:sz w:val="18"/>
                <w:szCs w:val="18"/>
              </w:rPr>
              <w:t>Speisen herstellen und präsentieren</w:t>
            </w:r>
          </w:p>
        </w:tc>
      </w:tr>
      <w:tr w:rsidR="005C3522" w:rsidRPr="00DE4890" w:rsidTr="00BB3C33">
        <w:trPr>
          <w:trHeight w:val="567"/>
        </w:trPr>
        <w:tc>
          <w:tcPr>
            <w:tcW w:w="3429" w:type="dxa"/>
            <w:shd w:val="clear" w:color="auto" w:fill="D9D9D9"/>
          </w:tcPr>
          <w:p w:rsidR="005C3522" w:rsidRPr="00DE4890" w:rsidRDefault="005C3522" w:rsidP="00BB3C33">
            <w:pPr>
              <w:pStyle w:val="Kopf8ptlinksnr"/>
            </w:pPr>
            <w:r w:rsidRPr="00981DF3">
              <w:rPr>
                <w:b/>
              </w:rPr>
              <w:t>Rechtliche Rahmenbedingungen für das Arbeiten in der Gastronomie kennen und sie situationsbezogen anwenden</w:t>
            </w:r>
            <w:r w:rsidRPr="00DE4890">
              <w:br/>
            </w:r>
          </w:p>
        </w:tc>
        <w:tc>
          <w:tcPr>
            <w:tcW w:w="3429" w:type="dxa"/>
            <w:shd w:val="clear" w:color="auto" w:fill="auto"/>
          </w:tcPr>
          <w:p w:rsidR="005C3522" w:rsidRPr="00F46233" w:rsidRDefault="005C3522" w:rsidP="00BB3C33">
            <w:pPr>
              <w:pStyle w:val="TabelleLinks8PT"/>
            </w:pPr>
            <w:r w:rsidRPr="00F46233">
              <w:t>Ich kann die rechtlichen Rahmenbedingungen von Ausbildungs- und Arbeitsverhältnissen benennen.</w:t>
            </w:r>
          </w:p>
        </w:tc>
        <w:tc>
          <w:tcPr>
            <w:tcW w:w="3429" w:type="dxa"/>
            <w:shd w:val="clear" w:color="auto" w:fill="auto"/>
          </w:tcPr>
          <w:p w:rsidR="005C3522" w:rsidRPr="00F46233" w:rsidRDefault="005C3522" w:rsidP="00BB3C33">
            <w:pPr>
              <w:pStyle w:val="TabelleLinks8PT"/>
            </w:pPr>
            <w:r w:rsidRPr="00F46233">
              <w:t>Ich kann die Grundlagen der Hygiene und leben</w:t>
            </w:r>
            <w:r w:rsidRPr="00F46233">
              <w:t>s</w:t>
            </w:r>
            <w:r w:rsidRPr="00F46233">
              <w:t>mittelrechtliche Vorschriften anwenden und Räume reinigen und pflegen. Ich kann die Qualität von Lebensmitteln durch geeignete Maßnahmen erhalten. Ich kann die Grundlagen von Rechtsg</w:t>
            </w:r>
            <w:r w:rsidRPr="00F46233">
              <w:t>e</w:t>
            </w:r>
            <w:r w:rsidRPr="00F46233">
              <w:t>schäften benennen.</w:t>
            </w:r>
          </w:p>
        </w:tc>
        <w:tc>
          <w:tcPr>
            <w:tcW w:w="3430" w:type="dxa"/>
            <w:shd w:val="clear" w:color="auto" w:fill="auto"/>
          </w:tcPr>
          <w:p w:rsidR="005C3522" w:rsidRPr="00F46233" w:rsidRDefault="005C3522" w:rsidP="00BB3C33">
            <w:pPr>
              <w:pStyle w:val="TabelleLinks8PT"/>
            </w:pPr>
            <w:r w:rsidRPr="00F46233">
              <w:t>Ich kann die rechtlichen Grundlagen beim Kauf und Verkauf benennen.</w:t>
            </w:r>
          </w:p>
        </w:tc>
      </w:tr>
      <w:tr w:rsidR="005C3522" w:rsidRPr="00DE4890" w:rsidTr="00BB3C33">
        <w:trPr>
          <w:trHeight w:val="567"/>
        </w:trPr>
        <w:tc>
          <w:tcPr>
            <w:tcW w:w="3429" w:type="dxa"/>
            <w:shd w:val="clear" w:color="auto" w:fill="D9D9D9"/>
          </w:tcPr>
          <w:p w:rsidR="005C3522" w:rsidRPr="00DE4890" w:rsidRDefault="005C3522" w:rsidP="00BB3C33">
            <w:pPr>
              <w:pStyle w:val="Kopf8ptlinksnr"/>
            </w:pPr>
            <w:r w:rsidRPr="00981DF3">
              <w:rPr>
                <w:b/>
              </w:rPr>
              <w:t>Lebensmittel auswählen und sie bearbeiten</w:t>
            </w:r>
          </w:p>
        </w:tc>
        <w:tc>
          <w:tcPr>
            <w:tcW w:w="3429" w:type="dxa"/>
            <w:shd w:val="clear" w:color="auto" w:fill="auto"/>
          </w:tcPr>
          <w:p w:rsidR="005C3522" w:rsidRPr="00F46233" w:rsidRDefault="005C3522" w:rsidP="00BB3C33">
            <w:pPr>
              <w:pStyle w:val="TabelleLinks8PT"/>
            </w:pPr>
            <w:r w:rsidRPr="00F46233">
              <w:t xml:space="preserve">Ich kann mich in den Fachräumen der Schule </w:t>
            </w:r>
            <w:r>
              <w:t>zurechtfinden</w:t>
            </w:r>
            <w:r w:rsidRPr="00F46233">
              <w:t xml:space="preserve"> und habe einen Überblick über die unterschiedlichen Arbeitsmaterialien und deren Einsatzmöglichkeiten.</w:t>
            </w:r>
          </w:p>
        </w:tc>
        <w:tc>
          <w:tcPr>
            <w:tcW w:w="3429" w:type="dxa"/>
            <w:shd w:val="clear" w:color="auto" w:fill="auto"/>
          </w:tcPr>
          <w:p w:rsidR="005C3522" w:rsidRPr="00F46233" w:rsidRDefault="005C3522" w:rsidP="00BB3C33">
            <w:pPr>
              <w:pStyle w:val="TabelleLinks8PT"/>
            </w:pPr>
            <w:r w:rsidRPr="00F46233">
              <w:t>Ich kann die wichtigsten Inhalt</w:t>
            </w:r>
            <w:r>
              <w:t>s</w:t>
            </w:r>
            <w:r w:rsidRPr="00F46233">
              <w:t>stoffe und ihre Bedeutung benennen, kenne die Grundlagen einer vollwertigen Ernährung und kann damit mein Ernährungsverhalten bewerten. Ich kann mein Wissen in der Praxis umsetzen und Grundtechn</w:t>
            </w:r>
            <w:r w:rsidRPr="00F46233">
              <w:t>i</w:t>
            </w:r>
            <w:r w:rsidRPr="00F46233">
              <w:t>ken in der Küche mit geeigneten Arbeitsmitteln anwenden und Produkte sensorisch beurteilen.</w:t>
            </w:r>
          </w:p>
        </w:tc>
        <w:tc>
          <w:tcPr>
            <w:tcW w:w="3430" w:type="dxa"/>
            <w:shd w:val="clear" w:color="auto" w:fill="auto"/>
          </w:tcPr>
          <w:p w:rsidR="005C3522" w:rsidRPr="00F46233" w:rsidRDefault="005C3522" w:rsidP="00BB3C33">
            <w:pPr>
              <w:pStyle w:val="TabelleLinks8PT"/>
            </w:pPr>
            <w:r w:rsidRPr="00F46233">
              <w:t>Ich kann Lebensmittel nach technologischen und ernährungsphysiologischen Gesichtspunkten auswählen und diese Warenkenntnisse bei der Herstellung einfacher Speisen anwenden und Garverfahren fachgerecht einsetzen.</w:t>
            </w:r>
          </w:p>
        </w:tc>
      </w:tr>
      <w:tr w:rsidR="005C3522" w:rsidRPr="00DE4890" w:rsidTr="00BB3C33">
        <w:trPr>
          <w:trHeight w:val="567"/>
        </w:trPr>
        <w:tc>
          <w:tcPr>
            <w:tcW w:w="3429" w:type="dxa"/>
            <w:shd w:val="clear" w:color="auto" w:fill="D9D9D9"/>
          </w:tcPr>
          <w:p w:rsidR="005C3522" w:rsidRPr="00DE4890" w:rsidRDefault="005C3522" w:rsidP="00BB3C33">
            <w:pPr>
              <w:pStyle w:val="Kopf8ptlinksnr"/>
            </w:pPr>
            <w:r w:rsidRPr="00981DF3">
              <w:rPr>
                <w:b/>
              </w:rPr>
              <w:t>Dienstleister und Gastgeber sein</w:t>
            </w:r>
          </w:p>
        </w:tc>
        <w:tc>
          <w:tcPr>
            <w:tcW w:w="3429" w:type="dxa"/>
            <w:shd w:val="clear" w:color="auto" w:fill="auto"/>
          </w:tcPr>
          <w:p w:rsidR="005C3522" w:rsidRPr="00F46233" w:rsidRDefault="005C3522" w:rsidP="00BB3C33">
            <w:pPr>
              <w:pStyle w:val="TabelleLinks8PT"/>
            </w:pPr>
            <w:r w:rsidRPr="00F46233">
              <w:t>Ich kann die Aufgaben als Dienstleister und Gas</w:t>
            </w:r>
            <w:r w:rsidRPr="00F46233">
              <w:t>t</w:t>
            </w:r>
            <w:r w:rsidRPr="00F46233">
              <w:t>geber wahrnehmen und Aufgaben eigenveran</w:t>
            </w:r>
            <w:r w:rsidRPr="00F46233">
              <w:t>t</w:t>
            </w:r>
            <w:r w:rsidRPr="00F46233">
              <w:t>wortlich und selbstständig durchführen.</w:t>
            </w:r>
          </w:p>
        </w:tc>
        <w:tc>
          <w:tcPr>
            <w:tcW w:w="3429" w:type="dxa"/>
            <w:shd w:val="clear" w:color="auto" w:fill="auto"/>
          </w:tcPr>
          <w:p w:rsidR="005C3522" w:rsidRPr="00F46233" w:rsidRDefault="005C3522" w:rsidP="00BB3C33">
            <w:pPr>
              <w:pStyle w:val="TabelleLinks8PT"/>
            </w:pPr>
            <w:r w:rsidRPr="00F46233">
              <w:t>Ich kann Räume anlassbezogen eindecken, gesta</w:t>
            </w:r>
            <w:r w:rsidRPr="00F46233">
              <w:t>l</w:t>
            </w:r>
            <w:r w:rsidRPr="00F46233">
              <w:t>ten und Speisen servieren.</w:t>
            </w:r>
          </w:p>
        </w:tc>
        <w:tc>
          <w:tcPr>
            <w:tcW w:w="3430" w:type="dxa"/>
            <w:shd w:val="clear" w:color="auto" w:fill="auto"/>
          </w:tcPr>
          <w:p w:rsidR="005C3522" w:rsidRPr="00F46233" w:rsidRDefault="005C3522" w:rsidP="00BB3C33">
            <w:pPr>
              <w:pStyle w:val="TabelleLinks8PT"/>
            </w:pPr>
            <w:r w:rsidRPr="00F46233">
              <w:t>Ich kann Servierarten und Serviermethoden unterscheiden und anwenden.</w:t>
            </w:r>
          </w:p>
        </w:tc>
      </w:tr>
      <w:tr w:rsidR="005C3522" w:rsidRPr="00DE4890" w:rsidTr="00BB3C33">
        <w:trPr>
          <w:trHeight w:val="567"/>
        </w:trPr>
        <w:tc>
          <w:tcPr>
            <w:tcW w:w="3429" w:type="dxa"/>
            <w:shd w:val="clear" w:color="auto" w:fill="D9D9D9"/>
          </w:tcPr>
          <w:p w:rsidR="005C3522" w:rsidRPr="00DE4890" w:rsidRDefault="005C3522" w:rsidP="00BB3C33">
            <w:pPr>
              <w:pStyle w:val="Kopf8ptlinksnr"/>
            </w:pPr>
            <w:r w:rsidRPr="00981DF3">
              <w:rPr>
                <w:b/>
              </w:rPr>
              <w:t>Den PC fachbezogen einsetzen</w:t>
            </w:r>
          </w:p>
        </w:tc>
        <w:tc>
          <w:tcPr>
            <w:tcW w:w="3429" w:type="dxa"/>
            <w:shd w:val="clear" w:color="auto" w:fill="auto"/>
          </w:tcPr>
          <w:p w:rsidR="005C3522" w:rsidRPr="00F46233" w:rsidRDefault="005C3522" w:rsidP="00BB3C33">
            <w:pPr>
              <w:pStyle w:val="TabelleLinks8PT"/>
            </w:pPr>
            <w:r w:rsidRPr="00F46233">
              <w:t>Ich kann eine Bewerbung schreiben und fachb</w:t>
            </w:r>
            <w:r w:rsidRPr="00F46233">
              <w:t>e</w:t>
            </w:r>
            <w:r w:rsidRPr="00F46233">
              <w:t>zogene Aufgaben am PC ausführen. Ich bin mit dem lokalen Netzwerk vertraut.</w:t>
            </w:r>
          </w:p>
        </w:tc>
        <w:tc>
          <w:tcPr>
            <w:tcW w:w="3429" w:type="dxa"/>
            <w:shd w:val="clear" w:color="auto" w:fill="auto"/>
          </w:tcPr>
          <w:p w:rsidR="005C3522" w:rsidRPr="00F46233" w:rsidRDefault="005C3522" w:rsidP="00BB3C33">
            <w:pPr>
              <w:pStyle w:val="TabelleLinks8PT"/>
            </w:pPr>
            <w:r w:rsidRPr="00F46233">
              <w:t>Ich kann einfache Textgestaltungen und Formati</w:t>
            </w:r>
            <w:r w:rsidRPr="00F46233">
              <w:t>e</w:t>
            </w:r>
            <w:r w:rsidRPr="00F46233">
              <w:t>rungen umsetzen.</w:t>
            </w:r>
          </w:p>
        </w:tc>
        <w:tc>
          <w:tcPr>
            <w:tcW w:w="3430" w:type="dxa"/>
            <w:shd w:val="clear" w:color="auto" w:fill="auto"/>
          </w:tcPr>
          <w:p w:rsidR="005C3522" w:rsidRPr="00F46233" w:rsidRDefault="005C3522" w:rsidP="00BB3C33">
            <w:pPr>
              <w:pStyle w:val="TabelleLinks8PT"/>
            </w:pPr>
            <w:r w:rsidRPr="00F46233">
              <w:t>Ich kann Informationen zu einer Aufgabenstellung im Internet beschaffen, auswerten und sachg</w:t>
            </w:r>
            <w:r w:rsidRPr="00F46233">
              <w:t>e</w:t>
            </w:r>
            <w:r w:rsidRPr="00F46233">
              <w:t>recht einsetzen. Ich kann Regeln zum Datenschutz benennen.</w:t>
            </w:r>
          </w:p>
        </w:tc>
      </w:tr>
      <w:tr w:rsidR="005C3522" w:rsidRPr="00DE4890" w:rsidTr="00BB3C33">
        <w:trPr>
          <w:trHeight w:val="567"/>
        </w:trPr>
        <w:tc>
          <w:tcPr>
            <w:tcW w:w="3429" w:type="dxa"/>
            <w:shd w:val="clear" w:color="auto" w:fill="D9D9D9"/>
          </w:tcPr>
          <w:p w:rsidR="005C3522" w:rsidRPr="00DE4890" w:rsidRDefault="005C3522" w:rsidP="00BB3C33">
            <w:pPr>
              <w:pStyle w:val="Kopf8ptlinksnr"/>
            </w:pPr>
            <w:r w:rsidRPr="00981DF3">
              <w:rPr>
                <w:b/>
              </w:rPr>
              <w:t>Im Team arbeiten und kommunizieren</w:t>
            </w:r>
          </w:p>
        </w:tc>
        <w:tc>
          <w:tcPr>
            <w:tcW w:w="3429" w:type="dxa"/>
            <w:shd w:val="clear" w:color="auto" w:fill="auto"/>
          </w:tcPr>
          <w:p w:rsidR="005C3522" w:rsidRPr="00F46233" w:rsidRDefault="005C3522" w:rsidP="00BB3C33">
            <w:pPr>
              <w:pStyle w:val="TabelleLinks8PT"/>
            </w:pPr>
            <w:r w:rsidRPr="00F46233">
              <w:t>Ich kann in der Gruppe kommunizieren und ve</w:t>
            </w:r>
            <w:r w:rsidRPr="00F46233">
              <w:t>r</w:t>
            </w:r>
            <w:r w:rsidRPr="00F46233">
              <w:t>einbarte Regeln einhalten.</w:t>
            </w:r>
          </w:p>
        </w:tc>
        <w:tc>
          <w:tcPr>
            <w:tcW w:w="3429" w:type="dxa"/>
            <w:shd w:val="clear" w:color="auto" w:fill="auto"/>
          </w:tcPr>
          <w:p w:rsidR="005C3522" w:rsidRPr="00F46233" w:rsidRDefault="005C3522" w:rsidP="00BB3C33">
            <w:pPr>
              <w:pStyle w:val="TabelleLinks8PT"/>
            </w:pPr>
            <w:r w:rsidRPr="00F46233">
              <w:t>Ich kann situationsbezogen kommunizieren, übernehme selbstständig Aufgaben und bringe mich aktiv im Team ein.</w:t>
            </w:r>
          </w:p>
        </w:tc>
        <w:tc>
          <w:tcPr>
            <w:tcW w:w="3430" w:type="dxa"/>
            <w:shd w:val="clear" w:color="auto" w:fill="auto"/>
          </w:tcPr>
          <w:p w:rsidR="005C3522" w:rsidRPr="00F46233" w:rsidRDefault="005C3522" w:rsidP="00BB3C33">
            <w:pPr>
              <w:pStyle w:val="TabelleLinks8PT"/>
            </w:pPr>
            <w:r w:rsidRPr="00F46233">
              <w:t>Ich kann selbstständig und in der Gruppe an einem Projekt arbeiten und trage zum Gelingen bei.</w:t>
            </w:r>
          </w:p>
        </w:tc>
      </w:tr>
      <w:tr w:rsidR="005C3522" w:rsidRPr="00DE4890" w:rsidTr="00BB3C33">
        <w:trPr>
          <w:trHeight w:val="567"/>
        </w:trPr>
        <w:tc>
          <w:tcPr>
            <w:tcW w:w="3429" w:type="dxa"/>
            <w:shd w:val="clear" w:color="auto" w:fill="D9D9D9"/>
          </w:tcPr>
          <w:p w:rsidR="005C3522" w:rsidRPr="00981DF3" w:rsidRDefault="005C3522" w:rsidP="00BB3C33">
            <w:pPr>
              <w:pStyle w:val="Kopf8ptlinksnr"/>
              <w:rPr>
                <w:b/>
              </w:rPr>
            </w:pPr>
            <w:r w:rsidRPr="00BE19F1">
              <w:rPr>
                <w:b/>
              </w:rPr>
              <w:t>Arbeitsabläufe planen und gestalten</w:t>
            </w:r>
          </w:p>
        </w:tc>
        <w:tc>
          <w:tcPr>
            <w:tcW w:w="3429" w:type="dxa"/>
            <w:shd w:val="clear" w:color="auto" w:fill="auto"/>
          </w:tcPr>
          <w:p w:rsidR="005C3522" w:rsidRPr="00F46233" w:rsidRDefault="005C3522" w:rsidP="00BB3C33">
            <w:pPr>
              <w:pStyle w:val="TabelleLinks8PT"/>
            </w:pPr>
            <w:r w:rsidRPr="00F46233">
              <w:t>Ich kann Arbeitsabläufe lesen und verstehen.</w:t>
            </w:r>
          </w:p>
        </w:tc>
        <w:tc>
          <w:tcPr>
            <w:tcW w:w="3429" w:type="dxa"/>
            <w:shd w:val="clear" w:color="auto" w:fill="auto"/>
          </w:tcPr>
          <w:p w:rsidR="005C3522" w:rsidRPr="00F46233" w:rsidRDefault="005C3522" w:rsidP="00BB3C33">
            <w:pPr>
              <w:pStyle w:val="TabelleLinks8PT"/>
            </w:pPr>
            <w:r w:rsidRPr="00F46233">
              <w:t>Ich kann Arbeitsabläufe nach ergonomischen, ökologischen und ökonomischen Grundsätzen planen und gestalten.</w:t>
            </w:r>
          </w:p>
        </w:tc>
        <w:tc>
          <w:tcPr>
            <w:tcW w:w="3430" w:type="dxa"/>
            <w:shd w:val="clear" w:color="auto" w:fill="auto"/>
          </w:tcPr>
          <w:p w:rsidR="005C3522" w:rsidRPr="00F46233" w:rsidRDefault="005C3522" w:rsidP="00BB3C33">
            <w:pPr>
              <w:pStyle w:val="TabelleLinks8PT"/>
            </w:pPr>
            <w:r w:rsidRPr="00F46233">
              <w:t>Ich kann Arbeitspläne für Projekte planen und gestalten.</w:t>
            </w:r>
          </w:p>
        </w:tc>
      </w:tr>
    </w:tbl>
    <w:p w:rsidR="005C3522" w:rsidRDefault="005C3522" w:rsidP="005C3522">
      <w:pPr>
        <w:pStyle w:val="Textkrper-Erstzeileneinzug"/>
        <w:ind w:firstLine="0"/>
      </w:pPr>
    </w:p>
    <w:p w:rsidR="005C3522" w:rsidRDefault="005C3522" w:rsidP="005C3522">
      <w:pPr>
        <w:spacing w:line="240" w:lineRule="exact"/>
        <w:rPr>
          <w:szCs w:val="24"/>
          <w:lang w:eastAsia="de-DE"/>
        </w:rPr>
      </w:pPr>
      <w:r>
        <w:rPr>
          <w:szCs w:val="24"/>
          <w:lang w:eastAsia="de-DE"/>
        </w:rPr>
        <w:br w:type="page"/>
      </w:r>
    </w:p>
    <w:p w:rsidR="005C3522" w:rsidRDefault="005C3522" w:rsidP="005C3522">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Ernährung und Gastronomie 2. Jahr</w:t>
      </w:r>
    </w:p>
    <w:tbl>
      <w:tblPr>
        <w:tblW w:w="13716"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429"/>
        <w:gridCol w:w="3429"/>
        <w:gridCol w:w="3429"/>
        <w:gridCol w:w="3429"/>
      </w:tblGrid>
      <w:tr w:rsidR="005C3522" w:rsidRPr="00DE4890" w:rsidTr="00BB3C33">
        <w:trPr>
          <w:trHeight w:val="246"/>
        </w:trPr>
        <w:tc>
          <w:tcPr>
            <w:tcW w:w="3429" w:type="dxa"/>
            <w:shd w:val="clear" w:color="auto" w:fill="D9D9D9"/>
          </w:tcPr>
          <w:p w:rsidR="005C3522" w:rsidRPr="00005EAC" w:rsidRDefault="005C3522" w:rsidP="00BB3C33">
            <w:pPr>
              <w:pStyle w:val="TabelleKopfmitte"/>
            </w:pPr>
            <w:r w:rsidRPr="00005EAC">
              <w:t>Kompetenzbereich</w:t>
            </w:r>
          </w:p>
        </w:tc>
        <w:tc>
          <w:tcPr>
            <w:tcW w:w="3429" w:type="dxa"/>
            <w:shd w:val="clear" w:color="auto" w:fill="D9D9D9"/>
          </w:tcPr>
          <w:p w:rsidR="005C3522" w:rsidRPr="00BE19F1" w:rsidRDefault="005C3522" w:rsidP="00BB3C33">
            <w:pPr>
              <w:pStyle w:val="TabellenkopfLS"/>
              <w:spacing w:line="240" w:lineRule="auto"/>
              <w:rPr>
                <w:sz w:val="18"/>
                <w:szCs w:val="18"/>
              </w:rPr>
            </w:pPr>
            <w:r w:rsidRPr="00BE19F1">
              <w:rPr>
                <w:sz w:val="18"/>
                <w:szCs w:val="18"/>
              </w:rPr>
              <w:t>LF4</w:t>
            </w:r>
          </w:p>
          <w:p w:rsidR="005C3522" w:rsidRPr="00BE19F1" w:rsidRDefault="005C3522" w:rsidP="00BB3C33">
            <w:pPr>
              <w:pStyle w:val="TabellenkopfLS"/>
              <w:spacing w:line="240" w:lineRule="auto"/>
              <w:rPr>
                <w:sz w:val="18"/>
                <w:szCs w:val="18"/>
              </w:rPr>
            </w:pPr>
            <w:r w:rsidRPr="00BE19F1">
              <w:rPr>
                <w:sz w:val="18"/>
                <w:szCs w:val="18"/>
              </w:rPr>
              <w:t>Sp</w:t>
            </w:r>
            <w:r>
              <w:rPr>
                <w:sz w:val="18"/>
                <w:szCs w:val="18"/>
              </w:rPr>
              <w:t>eisen und Getränke anbieten und</w:t>
            </w:r>
            <w:r>
              <w:rPr>
                <w:sz w:val="18"/>
                <w:szCs w:val="18"/>
              </w:rPr>
              <w:br/>
            </w:r>
            <w:r w:rsidRPr="00BE19F1">
              <w:rPr>
                <w:sz w:val="18"/>
                <w:szCs w:val="18"/>
              </w:rPr>
              <w:t xml:space="preserve">verkaufen </w:t>
            </w:r>
          </w:p>
        </w:tc>
        <w:tc>
          <w:tcPr>
            <w:tcW w:w="3429" w:type="dxa"/>
            <w:shd w:val="clear" w:color="auto" w:fill="D9D9D9"/>
          </w:tcPr>
          <w:p w:rsidR="005C3522" w:rsidRPr="00BE19F1" w:rsidRDefault="005C3522" w:rsidP="00BB3C33">
            <w:pPr>
              <w:pStyle w:val="TabellenkopfLS"/>
              <w:spacing w:line="240" w:lineRule="auto"/>
              <w:rPr>
                <w:sz w:val="18"/>
                <w:szCs w:val="18"/>
              </w:rPr>
            </w:pPr>
            <w:r w:rsidRPr="00BE19F1">
              <w:rPr>
                <w:sz w:val="18"/>
                <w:szCs w:val="18"/>
              </w:rPr>
              <w:t>LF5</w:t>
            </w:r>
          </w:p>
          <w:p w:rsidR="005C3522" w:rsidRPr="00BE19F1" w:rsidRDefault="005C3522" w:rsidP="00BB3C33">
            <w:pPr>
              <w:pStyle w:val="TabellenkopfLS"/>
              <w:spacing w:line="240" w:lineRule="auto"/>
              <w:rPr>
                <w:sz w:val="18"/>
                <w:szCs w:val="18"/>
              </w:rPr>
            </w:pPr>
            <w:r w:rsidRPr="00BE19F1">
              <w:rPr>
                <w:sz w:val="18"/>
                <w:szCs w:val="18"/>
              </w:rPr>
              <w:t>U</w:t>
            </w:r>
            <w:r>
              <w:rPr>
                <w:sz w:val="18"/>
                <w:szCs w:val="18"/>
              </w:rPr>
              <w:t>nterschiedliche Personengruppen</w:t>
            </w:r>
            <w:r>
              <w:rPr>
                <w:sz w:val="18"/>
                <w:szCs w:val="18"/>
              </w:rPr>
              <w:br/>
            </w:r>
            <w:r w:rsidRPr="00BE19F1">
              <w:rPr>
                <w:sz w:val="18"/>
                <w:szCs w:val="18"/>
              </w:rPr>
              <w:t xml:space="preserve">verpflegen </w:t>
            </w:r>
          </w:p>
        </w:tc>
        <w:tc>
          <w:tcPr>
            <w:tcW w:w="3429" w:type="dxa"/>
            <w:shd w:val="clear" w:color="auto" w:fill="D9D9D9"/>
          </w:tcPr>
          <w:p w:rsidR="005C3522" w:rsidRPr="00BE19F1" w:rsidRDefault="005C3522" w:rsidP="00BB3C33">
            <w:pPr>
              <w:pStyle w:val="TabellenkopfLS"/>
              <w:spacing w:line="240" w:lineRule="auto"/>
              <w:rPr>
                <w:sz w:val="18"/>
                <w:szCs w:val="18"/>
              </w:rPr>
            </w:pPr>
            <w:r w:rsidRPr="00BE19F1">
              <w:rPr>
                <w:sz w:val="18"/>
                <w:szCs w:val="18"/>
              </w:rPr>
              <w:t>LF6</w:t>
            </w:r>
          </w:p>
          <w:p w:rsidR="005C3522" w:rsidRPr="00BE19F1" w:rsidRDefault="005C3522" w:rsidP="00BB3C33">
            <w:pPr>
              <w:pStyle w:val="TabellenkopfLS"/>
              <w:spacing w:line="240" w:lineRule="auto"/>
              <w:rPr>
                <w:sz w:val="18"/>
                <w:szCs w:val="18"/>
              </w:rPr>
            </w:pPr>
            <w:r w:rsidRPr="00BE19F1">
              <w:rPr>
                <w:sz w:val="18"/>
                <w:szCs w:val="18"/>
              </w:rPr>
              <w:t xml:space="preserve">Speisen aus aller Welt herstellen </w:t>
            </w:r>
          </w:p>
        </w:tc>
      </w:tr>
      <w:tr w:rsidR="005C3522" w:rsidRPr="00DE4890" w:rsidTr="00BB3C33">
        <w:trPr>
          <w:trHeight w:val="567"/>
        </w:trPr>
        <w:tc>
          <w:tcPr>
            <w:tcW w:w="3429" w:type="dxa"/>
            <w:shd w:val="clear" w:color="auto" w:fill="D9D9D9"/>
          </w:tcPr>
          <w:p w:rsidR="005C3522" w:rsidRPr="00DE4890" w:rsidRDefault="005C3522" w:rsidP="006D5E23">
            <w:pPr>
              <w:pStyle w:val="Kopf8ptlinksnr"/>
              <w:numPr>
                <w:ilvl w:val="0"/>
                <w:numId w:val="17"/>
              </w:numPr>
            </w:pPr>
            <w:r w:rsidRPr="00AD5DA7">
              <w:rPr>
                <w:b/>
              </w:rPr>
              <w:t>Rechtliche Rahmenbedingungen für das Arbeiten in der Gastronomie kennen und sie situationsbezogen anwenden</w:t>
            </w:r>
            <w:r w:rsidRPr="00DE4890">
              <w:br/>
            </w:r>
          </w:p>
        </w:tc>
        <w:tc>
          <w:tcPr>
            <w:tcW w:w="3429" w:type="dxa"/>
          </w:tcPr>
          <w:p w:rsidR="005C3522" w:rsidRPr="00F46233" w:rsidRDefault="005C3522" w:rsidP="00BB3C33">
            <w:pPr>
              <w:pStyle w:val="TabelleLinks8PT"/>
            </w:pPr>
            <w:r w:rsidRPr="00F46233">
              <w:t>Ich kann Zahlungsmöglichkeiten vergleichen und bewerten.</w:t>
            </w:r>
          </w:p>
        </w:tc>
        <w:tc>
          <w:tcPr>
            <w:tcW w:w="3429" w:type="dxa"/>
          </w:tcPr>
          <w:p w:rsidR="005C3522" w:rsidRPr="00F46233" w:rsidRDefault="005C3522" w:rsidP="00BB3C33">
            <w:pPr>
              <w:pStyle w:val="TabelleLinks8PT"/>
            </w:pPr>
            <w:r w:rsidRPr="00F46233">
              <w:t>Ich kann Finanzierungsarten unterschieden und bewerten. Ich kann Maßnahmen für meine Z</w:t>
            </w:r>
            <w:r w:rsidRPr="00F46233">
              <w:t>u</w:t>
            </w:r>
            <w:r w:rsidRPr="00F46233">
              <w:t>kunftssicherung auswählen.</w:t>
            </w:r>
          </w:p>
        </w:tc>
        <w:tc>
          <w:tcPr>
            <w:tcW w:w="3429" w:type="dxa"/>
          </w:tcPr>
          <w:p w:rsidR="005C3522" w:rsidRPr="00F46233" w:rsidRDefault="005C3522" w:rsidP="00BB3C33">
            <w:pPr>
              <w:pStyle w:val="TabelleLinks8PT"/>
            </w:pPr>
            <w:r w:rsidRPr="00F46233">
              <w:t>Ich kann den Einfluss der Globalisierung auf die Ernährung erkennen.</w:t>
            </w:r>
          </w:p>
        </w:tc>
      </w:tr>
      <w:tr w:rsidR="005C3522" w:rsidRPr="00DE4890" w:rsidTr="00BB3C33">
        <w:trPr>
          <w:trHeight w:val="567"/>
        </w:trPr>
        <w:tc>
          <w:tcPr>
            <w:tcW w:w="3429" w:type="dxa"/>
            <w:shd w:val="clear" w:color="auto" w:fill="D9D9D9"/>
          </w:tcPr>
          <w:p w:rsidR="005C3522" w:rsidRPr="00DE4890" w:rsidRDefault="005C3522" w:rsidP="00BB3C33">
            <w:pPr>
              <w:pStyle w:val="Kopf8ptlinksnr"/>
            </w:pPr>
            <w:r w:rsidRPr="00981DF3">
              <w:rPr>
                <w:b/>
              </w:rPr>
              <w:t>Lebensmittel auswählen und sie bearbeiten</w:t>
            </w:r>
          </w:p>
        </w:tc>
        <w:tc>
          <w:tcPr>
            <w:tcW w:w="3429" w:type="dxa"/>
          </w:tcPr>
          <w:p w:rsidR="005C3522" w:rsidRPr="00F46233" w:rsidRDefault="005C3522" w:rsidP="00BB3C33">
            <w:pPr>
              <w:pStyle w:val="TabelleLinks8PT"/>
            </w:pPr>
            <w:r w:rsidRPr="00F46233">
              <w:t xml:space="preserve">Ich kann Getränke unterscheiden, herstellen und bewerten. Ich kann </w:t>
            </w:r>
            <w:proofErr w:type="spellStart"/>
            <w:r w:rsidRPr="00F46233">
              <w:t>Convenienceprodukte</w:t>
            </w:r>
            <w:proofErr w:type="spellEnd"/>
            <w:r w:rsidRPr="00F46233">
              <w:t xml:space="preserve"> bei der Speisenherstellung einsetzen und bewerten.</w:t>
            </w:r>
          </w:p>
        </w:tc>
        <w:tc>
          <w:tcPr>
            <w:tcW w:w="3429" w:type="dxa"/>
          </w:tcPr>
          <w:p w:rsidR="005C3522" w:rsidRPr="00F46233" w:rsidRDefault="005C3522" w:rsidP="00BB3C33">
            <w:pPr>
              <w:pStyle w:val="TabelleLinks8PT"/>
            </w:pPr>
            <w:r w:rsidRPr="00F46233">
              <w:t>Ich kann Tageskostpläne für verschiedene Alter</w:t>
            </w:r>
            <w:r>
              <w:t>s</w:t>
            </w:r>
            <w:r w:rsidRPr="00F46233">
              <w:t>- und Personengruppen planen und bewerten. Ich kann für Diät- und Kostformen geeignete Rohsto</w:t>
            </w:r>
            <w:r w:rsidRPr="00F46233">
              <w:t>f</w:t>
            </w:r>
            <w:r w:rsidRPr="00F46233">
              <w:t>fe und Zubereitungsverfahren auswählen und herstellen.</w:t>
            </w:r>
          </w:p>
        </w:tc>
        <w:tc>
          <w:tcPr>
            <w:tcW w:w="3429" w:type="dxa"/>
          </w:tcPr>
          <w:p w:rsidR="005C3522" w:rsidRPr="00F46233" w:rsidRDefault="005C3522" w:rsidP="00BB3C33">
            <w:pPr>
              <w:pStyle w:val="TabelleLinks8PT"/>
            </w:pPr>
            <w:r w:rsidRPr="00F46233">
              <w:t>Ich kann verschiedene Ess- und Trinkgewohnhe</w:t>
            </w:r>
            <w:r w:rsidRPr="00F46233">
              <w:t>i</w:t>
            </w:r>
            <w:r w:rsidRPr="00F46233">
              <w:t>ten aus verschieden Regionen und Kulturen b</w:t>
            </w:r>
            <w:r w:rsidRPr="00F46233">
              <w:t>e</w:t>
            </w:r>
            <w:r w:rsidRPr="00F46233">
              <w:t>schreiben. Ich kann Rezepte für typische regionale und internationale Spezialitäten beschaffen, diese Speisen herstellen und präsentieren.</w:t>
            </w:r>
          </w:p>
        </w:tc>
      </w:tr>
      <w:tr w:rsidR="005C3522" w:rsidRPr="00DE4890" w:rsidTr="00BB3C33">
        <w:trPr>
          <w:trHeight w:val="567"/>
        </w:trPr>
        <w:tc>
          <w:tcPr>
            <w:tcW w:w="3429" w:type="dxa"/>
            <w:shd w:val="clear" w:color="auto" w:fill="D9D9D9"/>
          </w:tcPr>
          <w:p w:rsidR="005C3522" w:rsidRPr="00DE4890" w:rsidRDefault="005C3522" w:rsidP="00BB3C33">
            <w:pPr>
              <w:pStyle w:val="Kopf8ptlinksnr"/>
            </w:pPr>
            <w:r w:rsidRPr="00981DF3">
              <w:rPr>
                <w:b/>
              </w:rPr>
              <w:t>Dienstleister und Gastgeber sein</w:t>
            </w:r>
          </w:p>
        </w:tc>
        <w:tc>
          <w:tcPr>
            <w:tcW w:w="3429" w:type="dxa"/>
          </w:tcPr>
          <w:p w:rsidR="005C3522" w:rsidRPr="00F46233" w:rsidRDefault="005C3522" w:rsidP="00BB3C33">
            <w:pPr>
              <w:pStyle w:val="TabelleLinks8PT"/>
            </w:pPr>
            <w:r w:rsidRPr="00F46233">
              <w:t>Ich kann anlassbezogen unterschiedliche Mahlze</w:t>
            </w:r>
            <w:r w:rsidRPr="00F46233">
              <w:t>i</w:t>
            </w:r>
            <w:r w:rsidRPr="00F46233">
              <w:t xml:space="preserve">ten und Getränke eindecken und gestalten. </w:t>
            </w:r>
          </w:p>
          <w:p w:rsidR="005C3522" w:rsidRPr="00F46233" w:rsidRDefault="005C3522" w:rsidP="00BB3C33">
            <w:pPr>
              <w:pStyle w:val="TabelleLinks8PT"/>
            </w:pPr>
            <w:r w:rsidRPr="00F46233">
              <w:t>Ich kann verkaufsfördernde Maßnahmen anwe</w:t>
            </w:r>
            <w:r w:rsidRPr="00F46233">
              <w:t>n</w:t>
            </w:r>
            <w:r w:rsidRPr="00F46233">
              <w:t>den.</w:t>
            </w:r>
          </w:p>
        </w:tc>
        <w:tc>
          <w:tcPr>
            <w:tcW w:w="3429" w:type="dxa"/>
          </w:tcPr>
          <w:p w:rsidR="005C3522" w:rsidRPr="00F46233" w:rsidRDefault="005C3522" w:rsidP="00BB3C33">
            <w:pPr>
              <w:pStyle w:val="TabelleLinks8PT"/>
            </w:pPr>
            <w:r w:rsidRPr="00F46233">
              <w:t>Ich kann mit dem Gast zu unterschiedlichen Anlässen professionell umgehen und die Räume anlassbezogen gestalten.</w:t>
            </w:r>
          </w:p>
        </w:tc>
        <w:tc>
          <w:tcPr>
            <w:tcW w:w="3429" w:type="dxa"/>
          </w:tcPr>
          <w:p w:rsidR="005C3522" w:rsidRPr="00F46233" w:rsidRDefault="005C3522" w:rsidP="00BB3C33">
            <w:pPr>
              <w:pStyle w:val="TabelleLinks8PT"/>
            </w:pPr>
            <w:r w:rsidRPr="00F46233">
              <w:t>Ich kann bei der Präsentation die Verkaufsfähi</w:t>
            </w:r>
            <w:r w:rsidRPr="00F46233">
              <w:t>g</w:t>
            </w:r>
            <w:r w:rsidRPr="00F46233">
              <w:t>keit der Speisen bewerten.</w:t>
            </w:r>
          </w:p>
        </w:tc>
      </w:tr>
      <w:tr w:rsidR="005C3522" w:rsidRPr="00DE4890" w:rsidTr="00BB3C33">
        <w:trPr>
          <w:trHeight w:val="567"/>
        </w:trPr>
        <w:tc>
          <w:tcPr>
            <w:tcW w:w="3429" w:type="dxa"/>
            <w:shd w:val="clear" w:color="auto" w:fill="D9D9D9"/>
          </w:tcPr>
          <w:p w:rsidR="005C3522" w:rsidRPr="00DE4890" w:rsidRDefault="005C3522" w:rsidP="00BB3C33">
            <w:pPr>
              <w:pStyle w:val="Kopf8ptlinksnr"/>
            </w:pPr>
            <w:r w:rsidRPr="00981DF3">
              <w:rPr>
                <w:b/>
              </w:rPr>
              <w:t>Den PC fachbezogen einsetzen</w:t>
            </w:r>
          </w:p>
        </w:tc>
        <w:tc>
          <w:tcPr>
            <w:tcW w:w="3429" w:type="dxa"/>
          </w:tcPr>
          <w:p w:rsidR="005C3522" w:rsidRPr="00F46233" w:rsidRDefault="005C3522" w:rsidP="00BB3C33">
            <w:pPr>
              <w:pStyle w:val="TabelleLinks8PT"/>
            </w:pPr>
            <w:r w:rsidRPr="00F46233">
              <w:t>Ich kann am PC Programme zur Erstellung von Menü- und Speisekarten nutzen und diese gesta</w:t>
            </w:r>
            <w:r w:rsidRPr="00F46233">
              <w:t>l</w:t>
            </w:r>
            <w:r w:rsidRPr="00F46233">
              <w:t>ten.</w:t>
            </w:r>
          </w:p>
        </w:tc>
        <w:tc>
          <w:tcPr>
            <w:tcW w:w="3429" w:type="dxa"/>
          </w:tcPr>
          <w:p w:rsidR="005C3522" w:rsidRPr="00F46233" w:rsidRDefault="005C3522" w:rsidP="00BB3C33">
            <w:pPr>
              <w:pStyle w:val="TabelleLinks8PT"/>
            </w:pPr>
            <w:r w:rsidRPr="00F46233">
              <w:t>Ich kann die Tabellenkalkulation anwenden.</w:t>
            </w:r>
          </w:p>
        </w:tc>
        <w:tc>
          <w:tcPr>
            <w:tcW w:w="3429" w:type="dxa"/>
          </w:tcPr>
          <w:p w:rsidR="005C3522" w:rsidRPr="00F46233" w:rsidRDefault="005C3522" w:rsidP="00BB3C33">
            <w:pPr>
              <w:pStyle w:val="TabelleLinks8PT"/>
            </w:pPr>
            <w:r w:rsidRPr="00F46233">
              <w:t>Ich kann Rezepte professionell darstellen und setze dazu die geeignete Software ein.</w:t>
            </w:r>
          </w:p>
        </w:tc>
      </w:tr>
      <w:tr w:rsidR="005C3522" w:rsidRPr="00DE4890" w:rsidTr="00BB3C33">
        <w:trPr>
          <w:trHeight w:val="567"/>
        </w:trPr>
        <w:tc>
          <w:tcPr>
            <w:tcW w:w="3429" w:type="dxa"/>
            <w:shd w:val="clear" w:color="auto" w:fill="D9D9D9"/>
          </w:tcPr>
          <w:p w:rsidR="005C3522" w:rsidRPr="00DE4890" w:rsidRDefault="005C3522" w:rsidP="00BB3C33">
            <w:pPr>
              <w:pStyle w:val="Kopf8ptlinksnr"/>
            </w:pPr>
            <w:r w:rsidRPr="00981DF3">
              <w:rPr>
                <w:b/>
              </w:rPr>
              <w:t>Im Team arbeiten und kommunizieren</w:t>
            </w:r>
          </w:p>
        </w:tc>
        <w:tc>
          <w:tcPr>
            <w:tcW w:w="3429" w:type="dxa"/>
          </w:tcPr>
          <w:p w:rsidR="005C3522" w:rsidRPr="00F46233" w:rsidRDefault="005C3522" w:rsidP="00BB3C33">
            <w:pPr>
              <w:pStyle w:val="TabelleLinks8PT"/>
            </w:pPr>
            <w:r w:rsidRPr="00F46233">
              <w:t>Ich kann gastorientierte Kommunikation b</w:t>
            </w:r>
            <w:r w:rsidRPr="00F46233">
              <w:t>e</w:t>
            </w:r>
            <w:r w:rsidRPr="00F46233">
              <w:t>schreiben. Ich kann im Team die Mitglieder unte</w:t>
            </w:r>
            <w:r w:rsidRPr="00F46233">
              <w:t>r</w:t>
            </w:r>
            <w:r w:rsidRPr="00F46233">
              <w:t>stützen.</w:t>
            </w:r>
          </w:p>
        </w:tc>
        <w:tc>
          <w:tcPr>
            <w:tcW w:w="3429" w:type="dxa"/>
          </w:tcPr>
          <w:p w:rsidR="005C3522" w:rsidRPr="00F46233" w:rsidRDefault="005C3522" w:rsidP="00BB3C33">
            <w:pPr>
              <w:pStyle w:val="TabelleLinks8PT"/>
            </w:pPr>
            <w:r w:rsidRPr="00F46233">
              <w:t>Ich kann auf unterschiedliche Personengruppen eingehen und entsprechend kommunizieren. Ich kann mein Teamverhalten reflektieren.</w:t>
            </w:r>
          </w:p>
        </w:tc>
        <w:tc>
          <w:tcPr>
            <w:tcW w:w="3429" w:type="dxa"/>
          </w:tcPr>
          <w:p w:rsidR="005C3522" w:rsidRPr="00F46233" w:rsidRDefault="005C3522" w:rsidP="00BB3C33">
            <w:pPr>
              <w:pStyle w:val="TabelleLinks8PT"/>
            </w:pPr>
            <w:r w:rsidRPr="00F46233">
              <w:t>Ich kann erfolgreich im Team kommunizieren, arbeiten und die Teamarbeit reflektieren.</w:t>
            </w:r>
          </w:p>
        </w:tc>
      </w:tr>
      <w:tr w:rsidR="005C3522" w:rsidRPr="00DE4890" w:rsidTr="00BB3C33">
        <w:trPr>
          <w:trHeight w:val="567"/>
        </w:trPr>
        <w:tc>
          <w:tcPr>
            <w:tcW w:w="3429" w:type="dxa"/>
            <w:shd w:val="clear" w:color="auto" w:fill="D9D9D9"/>
          </w:tcPr>
          <w:p w:rsidR="005C3522" w:rsidRPr="00981DF3" w:rsidRDefault="005C3522" w:rsidP="00BB3C33">
            <w:pPr>
              <w:pStyle w:val="Kopf8ptlinksnr"/>
              <w:rPr>
                <w:b/>
              </w:rPr>
            </w:pPr>
            <w:r w:rsidRPr="00BE19F1">
              <w:rPr>
                <w:b/>
              </w:rPr>
              <w:t>Arbeitsabläufe planen und gestalten</w:t>
            </w:r>
          </w:p>
        </w:tc>
        <w:tc>
          <w:tcPr>
            <w:tcW w:w="3429" w:type="dxa"/>
          </w:tcPr>
          <w:p w:rsidR="005C3522" w:rsidRPr="00F46233" w:rsidRDefault="005C3522" w:rsidP="00BB3C33">
            <w:pPr>
              <w:pStyle w:val="TabelleLinks8PT"/>
            </w:pPr>
            <w:r w:rsidRPr="00F46233">
              <w:t>Ich kann Projekte planen und durchführen.</w:t>
            </w:r>
          </w:p>
        </w:tc>
        <w:tc>
          <w:tcPr>
            <w:tcW w:w="3429" w:type="dxa"/>
          </w:tcPr>
          <w:p w:rsidR="005C3522" w:rsidRPr="00F46233" w:rsidRDefault="005C3522" w:rsidP="00BB3C33">
            <w:pPr>
              <w:pStyle w:val="TabelleLinks8PT"/>
            </w:pPr>
            <w:r w:rsidRPr="00F46233">
              <w:t>Ich kann Projekte selbstständig planen, durchfü</w:t>
            </w:r>
            <w:r w:rsidRPr="00F46233">
              <w:t>h</w:t>
            </w:r>
            <w:r w:rsidRPr="00F46233">
              <w:t>ren und reflektieren.</w:t>
            </w:r>
          </w:p>
        </w:tc>
        <w:tc>
          <w:tcPr>
            <w:tcW w:w="3429" w:type="dxa"/>
          </w:tcPr>
          <w:p w:rsidR="005C3522" w:rsidRPr="00F46233" w:rsidRDefault="005C3522" w:rsidP="00BB3C33">
            <w:pPr>
              <w:pStyle w:val="TabelleLinks8PT"/>
            </w:pPr>
            <w:r w:rsidRPr="00F46233">
              <w:t>Ich kann Projekte in Aktionen einbinden, sie selbstständig planen, durchführen und reflekti</w:t>
            </w:r>
            <w:r w:rsidRPr="00F46233">
              <w:t>e</w:t>
            </w:r>
            <w:r w:rsidRPr="00F46233">
              <w:t xml:space="preserve">ren. </w:t>
            </w:r>
          </w:p>
        </w:tc>
      </w:tr>
    </w:tbl>
    <w:p w:rsidR="005C3522" w:rsidRDefault="005C3522" w:rsidP="005C3522">
      <w:pPr>
        <w:spacing w:line="240" w:lineRule="exact"/>
        <w:rPr>
          <w:szCs w:val="24"/>
          <w:lang w:eastAsia="de-DE"/>
        </w:rPr>
      </w:pPr>
    </w:p>
    <w:p w:rsidR="005C3522" w:rsidRPr="00005EAC" w:rsidRDefault="005C3522" w:rsidP="005C3522">
      <w:pPr>
        <w:pStyle w:val="Textkrper-Erstzeileneinzug"/>
        <w:ind w:firstLine="0"/>
        <w:sectPr w:rsidR="005C3522" w:rsidRPr="00005EAC" w:rsidSect="00BF4AE2">
          <w:headerReference w:type="default" r:id="rId59"/>
          <w:footerReference w:type="default" r:id="rId60"/>
          <w:pgSz w:w="16838" w:h="11906" w:orient="landscape" w:code="9"/>
          <w:pgMar w:top="1134" w:right="1587" w:bottom="1134" w:left="1361" w:header="709" w:footer="709" w:gutter="0"/>
          <w:cols w:space="708"/>
          <w:docGrid w:linePitch="360"/>
        </w:sectPr>
      </w:pPr>
    </w:p>
    <w:p w:rsidR="005C3522" w:rsidRDefault="005C3522" w:rsidP="005C3522">
      <w:pPr>
        <w:pStyle w:val="berschrift1"/>
      </w:pPr>
      <w:r w:rsidRPr="004A4DC0">
        <w:lastRenderedPageBreak/>
        <w:t xml:space="preserve">Lernwegeliste Lernfeld </w:t>
      </w:r>
      <w:r>
        <w:t>1</w:t>
      </w:r>
      <w:r w:rsidRPr="004A4DC0">
        <w:t xml:space="preserve"> Allgemein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352"/>
        <w:gridCol w:w="4996"/>
        <w:gridCol w:w="188"/>
        <w:gridCol w:w="2103"/>
      </w:tblGrid>
      <w:tr w:rsidR="005C3522" w:rsidRPr="00B51DE9" w:rsidTr="00BB3C33">
        <w:trPr>
          <w:trHeight w:val="523"/>
        </w:trPr>
        <w:tc>
          <w:tcPr>
            <w:tcW w:w="2352" w:type="dxa"/>
            <w:tcBorders>
              <w:left w:val="single" w:sz="4" w:space="0" w:color="auto"/>
              <w:bottom w:val="single" w:sz="4" w:space="0" w:color="auto"/>
              <w:right w:val="single" w:sz="4" w:space="0" w:color="auto"/>
            </w:tcBorders>
            <w:shd w:val="clear" w:color="auto" w:fill="D9D9D9"/>
            <w:hideMark/>
          </w:tcPr>
          <w:p w:rsidR="005C3522" w:rsidRPr="004A4DC0" w:rsidRDefault="005C3522" w:rsidP="00BB3C33">
            <w:pPr>
              <w:pStyle w:val="Tabelle6pt"/>
            </w:pPr>
            <w:r>
              <w:br w:type="page"/>
              <w:t>Lernfeld</w:t>
            </w:r>
          </w:p>
          <w:p w:rsidR="005C3522" w:rsidRDefault="005C3522" w:rsidP="00BB3C33">
            <w:pPr>
              <w:pStyle w:val="TabelleKopflinks"/>
            </w:pPr>
            <w:r>
              <w:t>LF 1</w:t>
            </w:r>
          </w:p>
        </w:tc>
        <w:tc>
          <w:tcPr>
            <w:tcW w:w="4996" w:type="dxa"/>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t>Titel</w:t>
            </w:r>
          </w:p>
          <w:p w:rsidR="005C3522" w:rsidRDefault="005C3522" w:rsidP="00BB3C33">
            <w:pPr>
              <w:pStyle w:val="TabelleKopflinks"/>
            </w:pPr>
            <w:r>
              <w:t>Sich im Bereich Gastronomie als Dienstleister orienti</w:t>
            </w:r>
            <w:r>
              <w:t>e</w:t>
            </w:r>
            <w:r>
              <w:t>ren</w:t>
            </w:r>
          </w:p>
        </w:tc>
        <w:tc>
          <w:tcPr>
            <w:tcW w:w="188" w:type="dxa"/>
            <w:tcBorders>
              <w:top w:val="nil"/>
              <w:left w:val="single" w:sz="4" w:space="0" w:color="auto"/>
              <w:bottom w:val="nil"/>
              <w:right w:val="single" w:sz="4" w:space="0" w:color="auto"/>
            </w:tcBorders>
            <w:shd w:val="clear" w:color="auto" w:fill="FFFFFF"/>
          </w:tcPr>
          <w:p w:rsidR="005C3522" w:rsidRPr="004B658C" w:rsidRDefault="005C3522" w:rsidP="00BB3C3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C3522" w:rsidRDefault="005C3522" w:rsidP="00BB3C33">
            <w:pPr>
              <w:pStyle w:val="Textkrpermitte"/>
              <w:rPr>
                <w:rStyle w:val="Fett"/>
              </w:rPr>
            </w:pPr>
            <w:r w:rsidRPr="0048120E">
              <w:rPr>
                <w:rStyle w:val="Fett"/>
              </w:rPr>
              <w:t xml:space="preserve">Ernährung und </w:t>
            </w:r>
          </w:p>
          <w:p w:rsidR="005C3522" w:rsidRPr="0048120E" w:rsidRDefault="005C3522" w:rsidP="00BB3C33">
            <w:pPr>
              <w:pStyle w:val="Textkrpermitte"/>
              <w:rPr>
                <w:rStyle w:val="Fett"/>
              </w:rPr>
            </w:pPr>
            <w:r w:rsidRPr="0048120E">
              <w:rPr>
                <w:rStyle w:val="Fett"/>
              </w:rPr>
              <w:t>Gastronomie</w:t>
            </w:r>
          </w:p>
          <w:p w:rsidR="005C3522" w:rsidRPr="00B51DE9" w:rsidRDefault="005C3522" w:rsidP="00BB3C33">
            <w:pPr>
              <w:pStyle w:val="TabelleKopfmitte"/>
              <w:rPr>
                <w:rFonts w:eastAsia="Calibri"/>
              </w:rPr>
            </w:pPr>
            <w:r>
              <w:t xml:space="preserve">EG1.01 </w:t>
            </w:r>
          </w:p>
        </w:tc>
      </w:tr>
      <w:tr w:rsidR="005C3522" w:rsidRPr="00B51DE9" w:rsidTr="00B94341">
        <w:trPr>
          <w:trHeight w:val="1371"/>
        </w:trPr>
        <w:tc>
          <w:tcPr>
            <w:tcW w:w="7348" w:type="dxa"/>
            <w:gridSpan w:val="2"/>
            <w:tcBorders>
              <w:left w:val="single" w:sz="4" w:space="0" w:color="auto"/>
              <w:right w:val="single" w:sz="4" w:space="0" w:color="auto"/>
            </w:tcBorders>
            <w:hideMark/>
          </w:tcPr>
          <w:p w:rsidR="005C3522" w:rsidRDefault="005C3522" w:rsidP="00BB3C33">
            <w:pPr>
              <w:pStyle w:val="Tabelle6pt"/>
            </w:pPr>
            <w:r w:rsidRPr="00B6762A">
              <w:t>Kompetenz</w:t>
            </w:r>
            <w:r>
              <w:t>bereiche:</w:t>
            </w:r>
          </w:p>
          <w:p w:rsidR="005C3522" w:rsidRDefault="005C3522" w:rsidP="00BB3C33">
            <w:pPr>
              <w:pStyle w:val="Kopf8ptafz"/>
              <w:ind w:left="227" w:hanging="170"/>
            </w:pPr>
            <w:r>
              <w:t>Rechtliche Rahmenbedingungen für das Arbeiten in der Gastronomie kennen und</w:t>
            </w:r>
            <w:r w:rsidR="00B63403">
              <w:t xml:space="preserve"> sie situationsbezogen anwenden</w:t>
            </w:r>
          </w:p>
          <w:p w:rsidR="005C3522" w:rsidRDefault="005C3522" w:rsidP="00BB3C33">
            <w:pPr>
              <w:pStyle w:val="Kopf8ptafz"/>
              <w:ind w:left="227" w:hanging="170"/>
            </w:pPr>
            <w:r>
              <w:t>Lebensmitt</w:t>
            </w:r>
            <w:r w:rsidR="00B63403">
              <w:t>el auswählen und sie bearbeiten</w:t>
            </w:r>
          </w:p>
          <w:p w:rsidR="005C3522" w:rsidRDefault="005C3522" w:rsidP="00BB3C33">
            <w:pPr>
              <w:pStyle w:val="Kopf8ptafz"/>
              <w:ind w:left="227" w:hanging="170"/>
            </w:pPr>
            <w:r>
              <w:t>D</w:t>
            </w:r>
            <w:r w:rsidR="00B63403">
              <w:t>ienstleister und Gastgeber sein</w:t>
            </w:r>
          </w:p>
          <w:p w:rsidR="005C3522" w:rsidRDefault="00B63403" w:rsidP="00BB3C33">
            <w:pPr>
              <w:pStyle w:val="Kopf8ptafz"/>
              <w:ind w:left="227" w:hanging="170"/>
            </w:pPr>
            <w:r>
              <w:t>Den PC fachbezogen einsetzen</w:t>
            </w:r>
          </w:p>
          <w:p w:rsidR="005C3522" w:rsidRDefault="005C3522" w:rsidP="00BB3C33">
            <w:pPr>
              <w:pStyle w:val="Kopf8ptafz"/>
              <w:ind w:left="227" w:hanging="170"/>
            </w:pPr>
            <w:r>
              <w:t xml:space="preserve">Im </w:t>
            </w:r>
            <w:r w:rsidR="00B63403">
              <w:t>Team arbeiten und kommunizieren</w:t>
            </w:r>
          </w:p>
          <w:p w:rsidR="005C3522" w:rsidRDefault="005C3522" w:rsidP="00BB3C33">
            <w:pPr>
              <w:pStyle w:val="Kopf8ptafz"/>
              <w:ind w:left="227" w:hanging="170"/>
              <w:rPr>
                <w:i/>
                <w:iCs/>
              </w:rPr>
            </w:pPr>
            <w:r>
              <w:t xml:space="preserve">Arbeitsabläufe </w:t>
            </w:r>
            <w:r w:rsidR="00B63403">
              <w:t>planen und gestalten</w:t>
            </w:r>
          </w:p>
          <w:p w:rsidR="005C3522" w:rsidRPr="007A1D0A" w:rsidRDefault="005C3522" w:rsidP="00BB3C33">
            <w:pPr>
              <w:pStyle w:val="Kopf8ptafz"/>
              <w:ind w:left="227" w:hanging="170"/>
              <w:rPr>
                <w:rStyle w:val="Hervorhebung"/>
                <w:i w:val="0"/>
                <w:iCs w:val="0"/>
              </w:rPr>
            </w:pPr>
            <w:r w:rsidRPr="007A1D0A">
              <w:rPr>
                <w:rStyle w:val="Hervorhebung"/>
              </w:rPr>
              <w:t>Ich</w:t>
            </w:r>
            <w:r w:rsidR="00B63403">
              <w:rPr>
                <w:rStyle w:val="Hervorhebung"/>
              </w:rPr>
              <w:t xml:space="preserve"> kann Arbeitstechniken anwenden</w:t>
            </w:r>
            <w:r w:rsidR="00F17E14">
              <w:rPr>
                <w:rStyle w:val="Hervorhebung"/>
              </w:rPr>
              <w:t>.</w:t>
            </w:r>
          </w:p>
          <w:p w:rsidR="005C3522" w:rsidRPr="00E3235D" w:rsidRDefault="005C3522" w:rsidP="00BB3C33">
            <w:pPr>
              <w:pStyle w:val="Kopf8ptafz"/>
              <w:ind w:left="227" w:hanging="170"/>
              <w:rPr>
                <w:i/>
                <w:iCs/>
              </w:rPr>
            </w:pPr>
            <w:r w:rsidRPr="007A1D0A">
              <w:rPr>
                <w:rStyle w:val="Hervorhebung"/>
              </w:rPr>
              <w:t>Ich kan</w:t>
            </w:r>
            <w:r w:rsidR="00B63403">
              <w:rPr>
                <w:rStyle w:val="Hervorhebung"/>
              </w:rPr>
              <w:t>n kommunizieren und kooperieren</w:t>
            </w:r>
            <w:r w:rsidR="00F17E14">
              <w:rPr>
                <w:rStyle w:val="Hervorhebung"/>
              </w:rPr>
              <w:t>.</w:t>
            </w:r>
          </w:p>
        </w:tc>
        <w:tc>
          <w:tcPr>
            <w:tcW w:w="188" w:type="dxa"/>
            <w:tcBorders>
              <w:top w:val="nil"/>
              <w:left w:val="single" w:sz="4" w:space="0" w:color="auto"/>
              <w:bottom w:val="nil"/>
              <w:right w:val="nil"/>
            </w:tcBorders>
            <w:vAlign w:val="center"/>
            <w:hideMark/>
          </w:tcPr>
          <w:p w:rsidR="005C3522" w:rsidRDefault="005C3522" w:rsidP="00BB3C33">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5C3522" w:rsidRPr="00B51DE9" w:rsidRDefault="005C3522" w:rsidP="00BB3C33"/>
        </w:tc>
      </w:tr>
    </w:tbl>
    <w:p w:rsidR="005C3522" w:rsidRDefault="005C3522" w:rsidP="005C3522">
      <w:pPr>
        <w:pStyle w:val="berschrift2"/>
      </w:pPr>
      <w:r>
        <w:t xml:space="preserve">Lernprojekte: </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5C3522" w:rsidRPr="00DE4890" w:rsidTr="00B94341">
        <w:tc>
          <w:tcPr>
            <w:tcW w:w="4242" w:type="dxa"/>
            <w:gridSpan w:val="3"/>
            <w:shd w:val="clear" w:color="auto" w:fill="D9D9D9" w:themeFill="background1" w:themeFillShade="D9"/>
            <w:vAlign w:val="center"/>
          </w:tcPr>
          <w:p w:rsidR="005C3522" w:rsidRPr="00DE4890" w:rsidRDefault="005C3522" w:rsidP="00BB3C33">
            <w:pPr>
              <w:pStyle w:val="TabelleKopfmitte"/>
            </w:pPr>
            <w:r w:rsidRPr="00DE4890">
              <w:t>Was Sie hier lernen können</w:t>
            </w:r>
          </w:p>
        </w:tc>
        <w:tc>
          <w:tcPr>
            <w:tcW w:w="3696" w:type="dxa"/>
            <w:gridSpan w:val="2"/>
            <w:shd w:val="clear" w:color="auto" w:fill="D9D9D9" w:themeFill="background1" w:themeFillShade="D9"/>
            <w:vAlign w:val="center"/>
          </w:tcPr>
          <w:p w:rsidR="005C3522" w:rsidRPr="00DE4890" w:rsidRDefault="005C3522" w:rsidP="00BB3C33">
            <w:pPr>
              <w:pStyle w:val="TabelleKopfmitte"/>
            </w:pPr>
            <w:r w:rsidRPr="00DE4890">
              <w:t>Lernmaterialien</w:t>
            </w:r>
          </w:p>
          <w:p w:rsidR="005C3522" w:rsidRPr="00DE4890" w:rsidRDefault="005C3522" w:rsidP="00BB3C33">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vAlign w:val="center"/>
          </w:tcPr>
          <w:p w:rsidR="005C3522" w:rsidRPr="00DE4890" w:rsidRDefault="005C3522" w:rsidP="00BB3C33">
            <w:pPr>
              <w:pStyle w:val="TabelleKopfmitte"/>
            </w:pPr>
            <w:r w:rsidRPr="00DE4890">
              <w:t>Ergänzungen</w:t>
            </w:r>
          </w:p>
        </w:tc>
      </w:tr>
      <w:tr w:rsidR="005C3522" w:rsidRPr="00DE4890" w:rsidTr="00B94341">
        <w:tc>
          <w:tcPr>
            <w:tcW w:w="426" w:type="dxa"/>
            <w:vMerge w:val="restart"/>
            <w:shd w:val="clear" w:color="auto" w:fill="auto"/>
            <w:textDirection w:val="btLr"/>
            <w:vAlign w:val="center"/>
          </w:tcPr>
          <w:p w:rsidR="005C3522" w:rsidRPr="00DE4890" w:rsidRDefault="005C3522" w:rsidP="00B94341">
            <w:pPr>
              <w:pStyle w:val="TabelleKopflinks"/>
              <w:jc w:val="center"/>
            </w:pPr>
            <w:r>
              <w:t>Informieren</w:t>
            </w:r>
          </w:p>
        </w:tc>
        <w:tc>
          <w:tcPr>
            <w:tcW w:w="3402" w:type="dxa"/>
            <w:shd w:val="clear" w:color="auto" w:fill="auto"/>
            <w:vAlign w:val="center"/>
          </w:tcPr>
          <w:p w:rsidR="005C3522" w:rsidRPr="00FE7286" w:rsidRDefault="005C3522" w:rsidP="00BB3C33">
            <w:pPr>
              <w:rPr>
                <w:sz w:val="18"/>
                <w:szCs w:val="18"/>
              </w:rPr>
            </w:pPr>
            <w:r w:rsidRPr="00FE7286">
              <w:rPr>
                <w:rFonts w:cstheme="minorHAnsi"/>
                <w:sz w:val="18"/>
                <w:szCs w:val="18"/>
              </w:rPr>
              <w:t>Ich kann die rechtlichen Rahmenbedingu</w:t>
            </w:r>
            <w:r w:rsidRPr="00FE7286">
              <w:rPr>
                <w:rFonts w:cstheme="minorHAnsi"/>
                <w:sz w:val="18"/>
                <w:szCs w:val="18"/>
              </w:rPr>
              <w:t>n</w:t>
            </w:r>
            <w:r w:rsidRPr="00FE7286">
              <w:rPr>
                <w:rFonts w:cstheme="minorHAnsi"/>
                <w:sz w:val="18"/>
                <w:szCs w:val="18"/>
              </w:rPr>
              <w:t>gen von Ausbildungs- und Arbeitsverhältni</w:t>
            </w:r>
            <w:r w:rsidRPr="00FE7286">
              <w:rPr>
                <w:rFonts w:cstheme="minorHAnsi"/>
                <w:sz w:val="18"/>
                <w:szCs w:val="18"/>
              </w:rPr>
              <w:t>s</w:t>
            </w:r>
            <w:r w:rsidRPr="00FE7286">
              <w:rPr>
                <w:rFonts w:cstheme="minorHAnsi"/>
                <w:sz w:val="18"/>
                <w:szCs w:val="18"/>
              </w:rPr>
              <w:t>sen benennen. (Rechte und Pflichten)</w:t>
            </w: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jc w:val="left"/>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textDirection w:val="btLr"/>
            <w:vAlign w:val="center"/>
          </w:tcPr>
          <w:p w:rsidR="005C3522"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die innerbetriebliche Organisation benennen.</w:t>
            </w:r>
          </w:p>
          <w:p w:rsidR="00B94341" w:rsidRPr="00FE7286" w:rsidRDefault="00B94341" w:rsidP="00BB3C33">
            <w:pPr>
              <w:rPr>
                <w:rFonts w:cstheme="minorHAnsi"/>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abelleKopflinks"/>
              <w:rPr>
                <w:b w:val="0"/>
                <w:sz w:val="18"/>
                <w:szCs w:val="16"/>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textDirection w:val="btLr"/>
            <w:vAlign w:val="center"/>
          </w:tcPr>
          <w:p w:rsidR="005C3522" w:rsidRDefault="005C3522" w:rsidP="00BB3C33">
            <w:pPr>
              <w:pStyle w:val="TabelleKopflinks"/>
            </w:pPr>
          </w:p>
        </w:tc>
        <w:tc>
          <w:tcPr>
            <w:tcW w:w="3402" w:type="dxa"/>
            <w:shd w:val="clear" w:color="auto" w:fill="auto"/>
            <w:vAlign w:val="center"/>
          </w:tcPr>
          <w:p w:rsidR="005C3522" w:rsidRDefault="00B63403" w:rsidP="00BB3C33">
            <w:pPr>
              <w:rPr>
                <w:rFonts w:cstheme="minorHAnsi"/>
                <w:sz w:val="18"/>
                <w:szCs w:val="18"/>
              </w:rPr>
            </w:pPr>
            <w:r>
              <w:rPr>
                <w:rFonts w:cstheme="minorHAnsi"/>
                <w:sz w:val="18"/>
                <w:szCs w:val="18"/>
              </w:rPr>
              <w:t>Ich kann die Auswirkungen der i</w:t>
            </w:r>
            <w:r w:rsidR="005C3522" w:rsidRPr="00FE7286">
              <w:rPr>
                <w:rFonts w:cstheme="minorHAnsi"/>
                <w:sz w:val="18"/>
                <w:szCs w:val="18"/>
              </w:rPr>
              <w:t>nnerbetrie</w:t>
            </w:r>
            <w:r w:rsidR="005C3522" w:rsidRPr="00FE7286">
              <w:rPr>
                <w:rFonts w:cstheme="minorHAnsi"/>
                <w:sz w:val="18"/>
                <w:szCs w:val="18"/>
              </w:rPr>
              <w:t>b</w:t>
            </w:r>
            <w:r w:rsidR="005C3522" w:rsidRPr="00FE7286">
              <w:rPr>
                <w:rFonts w:cstheme="minorHAnsi"/>
                <w:sz w:val="18"/>
                <w:szCs w:val="18"/>
              </w:rPr>
              <w:t>lichen Organisation benennen.</w:t>
            </w:r>
          </w:p>
          <w:p w:rsidR="00B94341" w:rsidRPr="00FE7286" w:rsidRDefault="00B94341" w:rsidP="00BB3C33">
            <w:pPr>
              <w:rPr>
                <w:rFonts w:cstheme="minorHAnsi"/>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textDirection w:val="btLr"/>
            <w:vAlign w:val="center"/>
          </w:tcPr>
          <w:p w:rsidR="005C3522"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die Aufgaben der Sozialversich</w:t>
            </w:r>
            <w:r w:rsidRPr="00FE7286">
              <w:rPr>
                <w:rFonts w:cstheme="minorHAnsi"/>
                <w:sz w:val="18"/>
                <w:szCs w:val="18"/>
              </w:rPr>
              <w:t>e</w:t>
            </w:r>
            <w:r w:rsidRPr="00FE7286">
              <w:rPr>
                <w:rFonts w:cstheme="minorHAnsi"/>
                <w:sz w:val="18"/>
                <w:szCs w:val="18"/>
              </w:rPr>
              <w:t>rungen benennen.</w:t>
            </w:r>
          </w:p>
          <w:p w:rsidR="00B94341" w:rsidRPr="00FE7286" w:rsidRDefault="00B94341" w:rsidP="00BB3C33">
            <w:pPr>
              <w:rPr>
                <w:rFonts w:cstheme="minorHAnsi"/>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B94341" w:rsidRPr="00FE7286" w:rsidRDefault="00B94341"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textDirection w:val="btLr"/>
            <w:vAlign w:val="center"/>
          </w:tcPr>
          <w:p w:rsidR="005C3522"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die Fachräume der Schule b</w:t>
            </w:r>
            <w:r w:rsidRPr="00FE7286">
              <w:rPr>
                <w:rFonts w:cstheme="minorHAnsi"/>
                <w:sz w:val="18"/>
                <w:szCs w:val="18"/>
              </w:rPr>
              <w:t>e</w:t>
            </w:r>
            <w:r w:rsidRPr="00FE7286">
              <w:rPr>
                <w:rFonts w:cstheme="minorHAnsi"/>
                <w:sz w:val="18"/>
                <w:szCs w:val="18"/>
              </w:rPr>
              <w:t>schreiben.</w:t>
            </w:r>
          </w:p>
          <w:p w:rsidR="00B94341" w:rsidRPr="00FE7286" w:rsidRDefault="00B94341" w:rsidP="00BB3C33">
            <w:pPr>
              <w:rPr>
                <w:rFonts w:cstheme="minorHAnsi"/>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Default="005C3522" w:rsidP="00BB3C33">
            <w:pPr>
              <w:pStyle w:val="Textkrper"/>
              <w:rPr>
                <w:sz w:val="18"/>
                <w:szCs w:val="16"/>
              </w:rPr>
            </w:pPr>
            <w:r w:rsidRPr="00FE7286">
              <w:rPr>
                <w:sz w:val="18"/>
                <w:szCs w:val="16"/>
              </w:rPr>
              <w:t>Lernfeldprojekt: Meine ersten Schritte in der Schule im Bereich Gastronomie</w:t>
            </w:r>
          </w:p>
          <w:p w:rsidR="009031AD" w:rsidRPr="00FE7286" w:rsidRDefault="009031AD"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Pr="00FE7286" w:rsidRDefault="005C3522" w:rsidP="00BB3C33">
            <w:pPr>
              <w:rPr>
                <w:sz w:val="18"/>
                <w:szCs w:val="18"/>
              </w:rPr>
            </w:pPr>
            <w:r w:rsidRPr="00FE7286">
              <w:rPr>
                <w:rFonts w:cstheme="minorHAnsi"/>
                <w:sz w:val="18"/>
                <w:szCs w:val="18"/>
              </w:rPr>
              <w:t>Ich kann unterschiedlichen Arbeitsmateri</w:t>
            </w:r>
            <w:r w:rsidRPr="00FE7286">
              <w:rPr>
                <w:rFonts w:cstheme="minorHAnsi"/>
                <w:sz w:val="18"/>
                <w:szCs w:val="18"/>
              </w:rPr>
              <w:t>a</w:t>
            </w:r>
            <w:r w:rsidRPr="00FE7286">
              <w:rPr>
                <w:rFonts w:cstheme="minorHAnsi"/>
                <w:sz w:val="18"/>
                <w:szCs w:val="18"/>
              </w:rPr>
              <w:t>lien und deren Einsatzmöglichkeiten mit Fachausdrücken benennen.</w:t>
            </w: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Default="005C3522" w:rsidP="00BB3C33">
            <w:pPr>
              <w:pStyle w:val="TabelleLinks8PT"/>
              <w:rPr>
                <w:sz w:val="18"/>
                <w:szCs w:val="16"/>
              </w:rPr>
            </w:pPr>
            <w:r w:rsidRPr="00FE7286">
              <w:rPr>
                <w:sz w:val="18"/>
                <w:szCs w:val="16"/>
              </w:rPr>
              <w:t>Lernfeldprojekt: Meine ersten Schritte in der Schule im Bereich Gastronomie</w:t>
            </w:r>
          </w:p>
          <w:p w:rsidR="009031AD" w:rsidRPr="00FE7286" w:rsidRDefault="009031AD" w:rsidP="00BB3C33">
            <w:pPr>
              <w:pStyle w:val="TabelleLinks8PT"/>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Pr="00FE7286" w:rsidRDefault="005C3522" w:rsidP="00BB3C33">
            <w:pPr>
              <w:rPr>
                <w:sz w:val="18"/>
                <w:szCs w:val="18"/>
              </w:rPr>
            </w:pPr>
            <w:r w:rsidRPr="00FE7286">
              <w:rPr>
                <w:rFonts w:cstheme="minorHAnsi"/>
                <w:sz w:val="18"/>
                <w:szCs w:val="18"/>
              </w:rPr>
              <w:t>Ich kann die Aufgaben als Dienstleister benennen.</w:t>
            </w: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abelleLinks8PT"/>
              <w:rPr>
                <w:sz w:val="18"/>
                <w:szCs w:val="18"/>
              </w:rPr>
            </w:pPr>
            <w:r w:rsidRPr="00FE7286">
              <w:rPr>
                <w:sz w:val="18"/>
                <w:szCs w:val="16"/>
              </w:rPr>
              <w:t>Lernfeldprojekt: Meine ersten Schritte in der Schule im Bereich Gastronomie (nicht ausreichend)</w:t>
            </w: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die Aufgaben des Gastgebers b</w:t>
            </w:r>
            <w:r w:rsidRPr="00FE7286">
              <w:rPr>
                <w:rFonts w:cstheme="minorHAnsi"/>
                <w:sz w:val="18"/>
                <w:szCs w:val="18"/>
              </w:rPr>
              <w:t>e</w:t>
            </w:r>
            <w:r w:rsidRPr="00FE7286">
              <w:rPr>
                <w:rFonts w:cstheme="minorHAnsi"/>
                <w:sz w:val="18"/>
                <w:szCs w:val="18"/>
              </w:rPr>
              <w:t>nennen.</w:t>
            </w:r>
          </w:p>
          <w:p w:rsidR="00B94341" w:rsidRPr="00FE7286" w:rsidRDefault="00B94341" w:rsidP="00BB3C33">
            <w:pPr>
              <w:rPr>
                <w:rFonts w:cstheme="minorHAnsi"/>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abelleLinks8PT"/>
              <w:rPr>
                <w:sz w:val="18"/>
                <w:szCs w:val="18"/>
              </w:rPr>
            </w:pPr>
            <w:r w:rsidRPr="00FE7286">
              <w:rPr>
                <w:sz w:val="18"/>
                <w:szCs w:val="16"/>
              </w:rPr>
              <w:t>Lernfeldprojekt: Meine ersten Schritte in der Schule im Bereich Gastronomie (nicht ausreichend)</w:t>
            </w: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die Anforderungen an das Personal benennen.</w:t>
            </w:r>
          </w:p>
          <w:p w:rsidR="00B94341" w:rsidRPr="00FE7286" w:rsidRDefault="00B94341" w:rsidP="00BB3C33">
            <w:pPr>
              <w:rPr>
                <w:rFonts w:cstheme="minorHAnsi"/>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abelleLinks8PT"/>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den Umgang mit dem Gast defini</w:t>
            </w:r>
            <w:r w:rsidRPr="00FE7286">
              <w:rPr>
                <w:rFonts w:cstheme="minorHAnsi"/>
                <w:sz w:val="18"/>
                <w:szCs w:val="18"/>
              </w:rPr>
              <w:t>e</w:t>
            </w:r>
            <w:r w:rsidRPr="00FE7286">
              <w:rPr>
                <w:rFonts w:cstheme="minorHAnsi"/>
                <w:sz w:val="18"/>
                <w:szCs w:val="18"/>
              </w:rPr>
              <w:t>ren.</w:t>
            </w:r>
          </w:p>
          <w:p w:rsidR="00B94341" w:rsidRPr="00FE7286" w:rsidRDefault="00B94341" w:rsidP="00BB3C33">
            <w:pPr>
              <w:rPr>
                <w:rFonts w:cstheme="minorHAnsi"/>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abelleLinks8PT"/>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Pr="00FE7286" w:rsidRDefault="005C3522" w:rsidP="00BB3C33">
            <w:pPr>
              <w:rPr>
                <w:rFonts w:cstheme="minorHAnsi"/>
                <w:sz w:val="18"/>
                <w:szCs w:val="18"/>
              </w:rPr>
            </w:pPr>
            <w:r w:rsidRPr="00FE7286">
              <w:rPr>
                <w:rFonts w:cstheme="minorHAnsi"/>
                <w:sz w:val="18"/>
                <w:szCs w:val="18"/>
              </w:rPr>
              <w:t>Ich kann das Erscheinungsbild, Auftreten und die Körpersprache in Bezug auf die Gastgeberfunktion erklären.</w:t>
            </w: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abelleLinks8PT"/>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Default="005C3522" w:rsidP="00BB3C33">
            <w:pPr>
              <w:rPr>
                <w:sz w:val="18"/>
                <w:szCs w:val="18"/>
              </w:rPr>
            </w:pPr>
            <w:r w:rsidRPr="00FE7286">
              <w:rPr>
                <w:sz w:val="18"/>
                <w:szCs w:val="18"/>
              </w:rPr>
              <w:t>Ich kann die gesellschaftlichen Verhalten</w:t>
            </w:r>
            <w:r w:rsidRPr="00FE7286">
              <w:rPr>
                <w:sz w:val="18"/>
                <w:szCs w:val="18"/>
              </w:rPr>
              <w:t>s</w:t>
            </w:r>
            <w:r w:rsidRPr="00FE7286">
              <w:rPr>
                <w:sz w:val="18"/>
                <w:szCs w:val="18"/>
              </w:rPr>
              <w:t>regeln und Tischsitten benennen.</w:t>
            </w:r>
          </w:p>
          <w:p w:rsidR="00B94341" w:rsidRPr="00FE7286" w:rsidRDefault="00B94341" w:rsidP="00BB3C33">
            <w:pPr>
              <w:rPr>
                <w:rFonts w:cstheme="minorHAnsi"/>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abelleLinks8PT"/>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Default="005C3522" w:rsidP="00BB3C33">
            <w:pPr>
              <w:rPr>
                <w:sz w:val="18"/>
                <w:szCs w:val="18"/>
              </w:rPr>
            </w:pPr>
            <w:r w:rsidRPr="00FE7286">
              <w:rPr>
                <w:sz w:val="18"/>
                <w:szCs w:val="18"/>
              </w:rPr>
              <w:t>Ich kann Regeln für die Kommunikation in der Gruppe definieren.</w:t>
            </w: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abelleLinks8PT"/>
              <w:rPr>
                <w:sz w:val="18"/>
                <w:szCs w:val="18"/>
              </w:rPr>
            </w:pPr>
            <w:r w:rsidRPr="00FE7286">
              <w:rPr>
                <w:sz w:val="18"/>
                <w:szCs w:val="16"/>
              </w:rPr>
              <w:t xml:space="preserve">Lernfeldprojekt: Meine ersten Schritte in der Schule im Bereich Gastronomie (nicht </w:t>
            </w:r>
            <w:r w:rsidRPr="00FE7286">
              <w:rPr>
                <w:sz w:val="18"/>
                <w:szCs w:val="16"/>
              </w:rPr>
              <w:lastRenderedPageBreak/>
              <w:t>ausreichend)</w:t>
            </w: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Default="005C3522" w:rsidP="00BB3C33">
            <w:pPr>
              <w:rPr>
                <w:sz w:val="18"/>
                <w:szCs w:val="18"/>
              </w:rPr>
            </w:pPr>
            <w:r w:rsidRPr="00FE7286">
              <w:rPr>
                <w:sz w:val="18"/>
                <w:szCs w:val="18"/>
              </w:rPr>
              <w:t>Ich kann die Regeln für eine Bewerbung aufzählen.</w:t>
            </w: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abelleLinks8PT"/>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Default="005C3522" w:rsidP="00BB3C33">
            <w:pPr>
              <w:rPr>
                <w:sz w:val="18"/>
                <w:szCs w:val="18"/>
              </w:rPr>
            </w:pPr>
            <w:r w:rsidRPr="00FE7286">
              <w:rPr>
                <w:sz w:val="18"/>
                <w:szCs w:val="18"/>
              </w:rPr>
              <w:t>Ich kann das Lokale Netzwerk beschreiben.</w:t>
            </w:r>
          </w:p>
          <w:p w:rsidR="00B94341" w:rsidRDefault="00B94341" w:rsidP="00BB3C33">
            <w:pPr>
              <w:rPr>
                <w:sz w:val="18"/>
                <w:szCs w:val="18"/>
              </w:rPr>
            </w:pP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abelleLinks8PT"/>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trHeight w:val="128"/>
        </w:trPr>
        <w:tc>
          <w:tcPr>
            <w:tcW w:w="426" w:type="dxa"/>
            <w:vMerge w:val="restart"/>
            <w:shd w:val="clear" w:color="auto" w:fill="auto"/>
            <w:textDirection w:val="btLr"/>
            <w:vAlign w:val="center"/>
          </w:tcPr>
          <w:p w:rsidR="005C3522" w:rsidRPr="00DE4890" w:rsidRDefault="005C3522" w:rsidP="00BB3C33">
            <w:pPr>
              <w:pStyle w:val="TabelleKopflinks"/>
              <w:ind w:left="113" w:right="113"/>
            </w:pPr>
            <w:r w:rsidRPr="001E24C0">
              <w:t>Planen und Entscheiden</w:t>
            </w:r>
          </w:p>
        </w:tc>
        <w:tc>
          <w:tcPr>
            <w:tcW w:w="3402" w:type="dxa"/>
            <w:shd w:val="clear" w:color="auto" w:fill="auto"/>
            <w:vAlign w:val="center"/>
          </w:tcPr>
          <w:p w:rsidR="005C3522" w:rsidRDefault="005C3522" w:rsidP="00BB3C33">
            <w:pPr>
              <w:rPr>
                <w:sz w:val="18"/>
                <w:szCs w:val="18"/>
              </w:rPr>
            </w:pPr>
            <w:r w:rsidRPr="00FE7286">
              <w:rPr>
                <w:sz w:val="18"/>
                <w:szCs w:val="18"/>
              </w:rPr>
              <w:t>Ich kann Arbeitspläne erklären und schre</w:t>
            </w:r>
            <w:r w:rsidRPr="00FE7286">
              <w:rPr>
                <w:sz w:val="18"/>
                <w:szCs w:val="18"/>
              </w:rPr>
              <w:t>i</w:t>
            </w:r>
            <w:r w:rsidRPr="00FE7286">
              <w:rPr>
                <w:sz w:val="18"/>
                <w:szCs w:val="18"/>
              </w:rPr>
              <w:t>ben.</w:t>
            </w: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abelleLinks8PT"/>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trHeight w:val="127"/>
        </w:trPr>
        <w:tc>
          <w:tcPr>
            <w:tcW w:w="426" w:type="dxa"/>
            <w:vMerge/>
            <w:shd w:val="clear" w:color="auto" w:fill="auto"/>
            <w:textDirection w:val="btLr"/>
            <w:vAlign w:val="center"/>
          </w:tcPr>
          <w:p w:rsidR="005C3522" w:rsidRPr="001E24C0" w:rsidRDefault="005C3522" w:rsidP="00BB3C33">
            <w:pPr>
              <w:pStyle w:val="TabelleKopflinks"/>
              <w:ind w:left="113" w:right="113"/>
            </w:pPr>
          </w:p>
        </w:tc>
        <w:tc>
          <w:tcPr>
            <w:tcW w:w="3402" w:type="dxa"/>
            <w:shd w:val="clear" w:color="auto" w:fill="auto"/>
            <w:vAlign w:val="center"/>
          </w:tcPr>
          <w:p w:rsidR="005C3522" w:rsidRDefault="005C3522" w:rsidP="00BB3C33">
            <w:pPr>
              <w:rPr>
                <w:sz w:val="18"/>
                <w:szCs w:val="18"/>
              </w:rPr>
            </w:pPr>
            <w:r w:rsidRPr="00FE7286">
              <w:rPr>
                <w:sz w:val="18"/>
                <w:szCs w:val="18"/>
              </w:rPr>
              <w:t>Ich kann Organisationsabläufe beschreiben.</w:t>
            </w:r>
          </w:p>
          <w:p w:rsidR="00B94341" w:rsidRDefault="00B94341" w:rsidP="00BB3C33">
            <w:pPr>
              <w:rPr>
                <w:sz w:val="18"/>
                <w:szCs w:val="18"/>
              </w:rPr>
            </w:pP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abelleLinks8PT"/>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die Aufgaben als Dienstleister und Gastgeber wahrnehmen.</w:t>
            </w: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Pr="00FE7286" w:rsidRDefault="005C3522" w:rsidP="00BB3C33">
            <w:pPr>
              <w:rPr>
                <w:sz w:val="18"/>
                <w:szCs w:val="18"/>
              </w:rPr>
            </w:pPr>
            <w:r w:rsidRPr="00FE7286">
              <w:rPr>
                <w:rFonts w:cstheme="minorHAnsi"/>
                <w:sz w:val="18"/>
                <w:szCs w:val="18"/>
              </w:rPr>
              <w:t>Ich kann unterschiedliche Arbeitsmateri</w:t>
            </w:r>
            <w:r w:rsidRPr="00FE7286">
              <w:rPr>
                <w:rFonts w:cstheme="minorHAnsi"/>
                <w:sz w:val="18"/>
                <w:szCs w:val="18"/>
              </w:rPr>
              <w:t>a</w:t>
            </w:r>
            <w:r w:rsidRPr="00FE7286">
              <w:rPr>
                <w:rFonts w:cstheme="minorHAnsi"/>
                <w:sz w:val="18"/>
                <w:szCs w:val="18"/>
              </w:rPr>
              <w:t>lien und deren Einsatzmöglichkeiten in Bezug auf die Aufgabe auswählen.</w:t>
            </w: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Default="005C3522" w:rsidP="00BB3C33">
            <w:pPr>
              <w:rPr>
                <w:sz w:val="18"/>
                <w:szCs w:val="18"/>
              </w:rPr>
            </w:pPr>
            <w:r w:rsidRPr="00FE7286">
              <w:rPr>
                <w:sz w:val="18"/>
                <w:szCs w:val="18"/>
              </w:rPr>
              <w:t>Ich kann mich für die meinem Beruf en</w:t>
            </w:r>
            <w:r w:rsidRPr="00FE7286">
              <w:rPr>
                <w:sz w:val="18"/>
                <w:szCs w:val="18"/>
              </w:rPr>
              <w:t>t</w:t>
            </w:r>
            <w:r w:rsidRPr="00FE7286">
              <w:rPr>
                <w:sz w:val="18"/>
                <w:szCs w:val="18"/>
              </w:rPr>
              <w:t>sprechende Kommunikation entscheiden.</w:t>
            </w: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c>
          <w:tcPr>
            <w:tcW w:w="426" w:type="dxa"/>
            <w:vMerge/>
            <w:shd w:val="clear" w:color="auto" w:fill="auto"/>
            <w:vAlign w:val="center"/>
          </w:tcPr>
          <w:p w:rsidR="005C3522" w:rsidRPr="00DE4890" w:rsidRDefault="005C3522" w:rsidP="00BB3C33">
            <w:pPr>
              <w:pStyle w:val="Textkrper"/>
            </w:pPr>
          </w:p>
        </w:tc>
        <w:tc>
          <w:tcPr>
            <w:tcW w:w="3402" w:type="dxa"/>
            <w:shd w:val="clear" w:color="auto" w:fill="auto"/>
            <w:vAlign w:val="center"/>
          </w:tcPr>
          <w:p w:rsidR="005C3522" w:rsidRDefault="005C3522" w:rsidP="00BB3C33">
            <w:pPr>
              <w:rPr>
                <w:sz w:val="18"/>
                <w:szCs w:val="18"/>
              </w:rPr>
            </w:pPr>
            <w:r w:rsidRPr="00FE7286">
              <w:rPr>
                <w:sz w:val="18"/>
                <w:szCs w:val="18"/>
              </w:rPr>
              <w:t>Ich kann eine Bewerbung planen.</w:t>
            </w:r>
          </w:p>
          <w:p w:rsidR="00B94341" w:rsidRDefault="00B94341" w:rsidP="00BB3C33">
            <w:pPr>
              <w:rPr>
                <w:sz w:val="18"/>
                <w:szCs w:val="18"/>
              </w:rPr>
            </w:pP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9031AD" w:rsidRPr="00DE4890" w:rsidTr="009031AD">
        <w:trPr>
          <w:cantSplit/>
          <w:trHeight w:val="190"/>
        </w:trPr>
        <w:tc>
          <w:tcPr>
            <w:tcW w:w="426" w:type="dxa"/>
            <w:vMerge w:val="restart"/>
            <w:shd w:val="clear" w:color="auto" w:fill="auto"/>
            <w:textDirection w:val="btLr"/>
            <w:vAlign w:val="center"/>
          </w:tcPr>
          <w:p w:rsidR="009031AD" w:rsidRPr="00DE4890" w:rsidRDefault="009031AD" w:rsidP="009031AD">
            <w:pPr>
              <w:pStyle w:val="TabelleKopflinks"/>
              <w:jc w:val="center"/>
            </w:pPr>
            <w:r>
              <w:t>Durchführen</w:t>
            </w:r>
          </w:p>
        </w:tc>
        <w:tc>
          <w:tcPr>
            <w:tcW w:w="3402" w:type="dxa"/>
            <w:shd w:val="clear" w:color="auto" w:fill="auto"/>
            <w:vAlign w:val="center"/>
          </w:tcPr>
          <w:p w:rsidR="009031AD" w:rsidRPr="00FE7286" w:rsidRDefault="009031AD" w:rsidP="00BB3C33">
            <w:pPr>
              <w:rPr>
                <w:sz w:val="18"/>
                <w:szCs w:val="18"/>
              </w:rPr>
            </w:pPr>
            <w:r w:rsidRPr="00FE7286">
              <w:rPr>
                <w:sz w:val="18"/>
                <w:szCs w:val="18"/>
              </w:rPr>
              <w:t>Ich kann die Organisationsstrukturen gas</w:t>
            </w:r>
            <w:r w:rsidRPr="00FE7286">
              <w:rPr>
                <w:sz w:val="18"/>
                <w:szCs w:val="18"/>
              </w:rPr>
              <w:t>t</w:t>
            </w:r>
            <w:r w:rsidRPr="00FE7286">
              <w:rPr>
                <w:sz w:val="18"/>
                <w:szCs w:val="18"/>
              </w:rPr>
              <w:t>ronomischer Betriebe und deren Tätigkeiten beschreiben.</w:t>
            </w:r>
          </w:p>
        </w:tc>
        <w:tc>
          <w:tcPr>
            <w:tcW w:w="414" w:type="dxa"/>
            <w:shd w:val="clear" w:color="auto" w:fill="auto"/>
            <w:vAlign w:val="center"/>
          </w:tcPr>
          <w:p w:rsidR="009031AD" w:rsidRPr="00FE7286" w:rsidRDefault="009031AD" w:rsidP="00BB3C33">
            <w:pPr>
              <w:pStyle w:val="Textkrpermitte"/>
              <w:rPr>
                <w:sz w:val="18"/>
                <w:szCs w:val="18"/>
              </w:rPr>
            </w:pPr>
          </w:p>
        </w:tc>
        <w:tc>
          <w:tcPr>
            <w:tcW w:w="3271" w:type="dxa"/>
            <w:shd w:val="clear" w:color="auto" w:fill="auto"/>
            <w:vAlign w:val="center"/>
          </w:tcPr>
          <w:p w:rsidR="009031AD" w:rsidRPr="00FE7286" w:rsidRDefault="009031AD" w:rsidP="00BB3C33">
            <w:pPr>
              <w:pStyle w:val="Textkrper"/>
              <w:rPr>
                <w:sz w:val="18"/>
                <w:szCs w:val="18"/>
              </w:rPr>
            </w:pPr>
          </w:p>
        </w:tc>
        <w:tc>
          <w:tcPr>
            <w:tcW w:w="425" w:type="dxa"/>
            <w:shd w:val="clear" w:color="auto" w:fill="auto"/>
            <w:vAlign w:val="center"/>
          </w:tcPr>
          <w:p w:rsidR="009031AD" w:rsidRPr="00FE7286" w:rsidRDefault="009031AD" w:rsidP="00BB3C33">
            <w:pPr>
              <w:pStyle w:val="Textkrpermitte"/>
              <w:rPr>
                <w:sz w:val="18"/>
                <w:szCs w:val="18"/>
              </w:rPr>
            </w:pPr>
          </w:p>
        </w:tc>
        <w:tc>
          <w:tcPr>
            <w:tcW w:w="1707" w:type="dxa"/>
            <w:shd w:val="clear" w:color="auto" w:fill="auto"/>
            <w:vAlign w:val="center"/>
          </w:tcPr>
          <w:p w:rsidR="009031AD" w:rsidRPr="00FE7286" w:rsidRDefault="009031AD" w:rsidP="00BB3C33">
            <w:pPr>
              <w:pStyle w:val="Textkrper"/>
              <w:rPr>
                <w:sz w:val="18"/>
                <w:szCs w:val="18"/>
              </w:rPr>
            </w:pPr>
          </w:p>
        </w:tc>
      </w:tr>
      <w:tr w:rsidR="009031AD" w:rsidRPr="00DE4890" w:rsidTr="00B94341">
        <w:trPr>
          <w:cantSplit/>
          <w:trHeight w:val="190"/>
        </w:trPr>
        <w:tc>
          <w:tcPr>
            <w:tcW w:w="426" w:type="dxa"/>
            <w:vMerge/>
            <w:shd w:val="clear" w:color="auto" w:fill="auto"/>
            <w:textDirection w:val="btLr"/>
            <w:vAlign w:val="center"/>
          </w:tcPr>
          <w:p w:rsidR="009031AD" w:rsidRDefault="009031AD" w:rsidP="00BB3C33">
            <w:pPr>
              <w:pStyle w:val="TabelleKopflinks"/>
            </w:pPr>
          </w:p>
        </w:tc>
        <w:tc>
          <w:tcPr>
            <w:tcW w:w="3402" w:type="dxa"/>
            <w:shd w:val="clear" w:color="auto" w:fill="auto"/>
            <w:vAlign w:val="center"/>
          </w:tcPr>
          <w:p w:rsidR="009031AD" w:rsidRDefault="009031AD" w:rsidP="00BB3C33">
            <w:pPr>
              <w:rPr>
                <w:sz w:val="18"/>
                <w:szCs w:val="18"/>
              </w:rPr>
            </w:pPr>
            <w:r w:rsidRPr="00FE7286">
              <w:rPr>
                <w:sz w:val="18"/>
                <w:szCs w:val="18"/>
              </w:rPr>
              <w:t>Ich kann Arbeitsmaterialien sachgerecht einsetzten.</w:t>
            </w:r>
          </w:p>
          <w:p w:rsidR="009031AD" w:rsidRPr="00FE7286" w:rsidRDefault="009031AD" w:rsidP="00BB3C33">
            <w:pPr>
              <w:rPr>
                <w:sz w:val="18"/>
                <w:szCs w:val="18"/>
              </w:rPr>
            </w:pPr>
          </w:p>
        </w:tc>
        <w:tc>
          <w:tcPr>
            <w:tcW w:w="414" w:type="dxa"/>
            <w:shd w:val="clear" w:color="auto" w:fill="auto"/>
            <w:vAlign w:val="center"/>
          </w:tcPr>
          <w:p w:rsidR="009031AD" w:rsidRPr="00FE7286" w:rsidRDefault="009031AD" w:rsidP="00BB3C33">
            <w:pPr>
              <w:pStyle w:val="Textkrpermitte"/>
              <w:rPr>
                <w:sz w:val="18"/>
                <w:szCs w:val="18"/>
              </w:rPr>
            </w:pPr>
          </w:p>
        </w:tc>
        <w:tc>
          <w:tcPr>
            <w:tcW w:w="3271" w:type="dxa"/>
            <w:shd w:val="clear" w:color="auto" w:fill="auto"/>
            <w:vAlign w:val="center"/>
          </w:tcPr>
          <w:p w:rsidR="009031AD" w:rsidRPr="00FE7286" w:rsidRDefault="009031AD"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9031AD" w:rsidRPr="00FE7286" w:rsidRDefault="009031AD" w:rsidP="00BB3C33">
            <w:pPr>
              <w:pStyle w:val="Textkrpermitte"/>
              <w:rPr>
                <w:sz w:val="18"/>
                <w:szCs w:val="18"/>
              </w:rPr>
            </w:pPr>
          </w:p>
        </w:tc>
        <w:tc>
          <w:tcPr>
            <w:tcW w:w="1707" w:type="dxa"/>
            <w:shd w:val="clear" w:color="auto" w:fill="auto"/>
            <w:vAlign w:val="center"/>
          </w:tcPr>
          <w:p w:rsidR="009031AD" w:rsidRPr="00FE7286" w:rsidRDefault="009031AD" w:rsidP="00BB3C33">
            <w:pPr>
              <w:pStyle w:val="Textkrper"/>
              <w:rPr>
                <w:sz w:val="18"/>
                <w:szCs w:val="18"/>
              </w:rPr>
            </w:pPr>
          </w:p>
        </w:tc>
      </w:tr>
      <w:tr w:rsidR="009031AD" w:rsidRPr="00DE4890" w:rsidTr="00B94341">
        <w:trPr>
          <w:cantSplit/>
          <w:trHeight w:val="190"/>
        </w:trPr>
        <w:tc>
          <w:tcPr>
            <w:tcW w:w="426" w:type="dxa"/>
            <w:vMerge/>
            <w:shd w:val="clear" w:color="auto" w:fill="auto"/>
            <w:textDirection w:val="btLr"/>
            <w:vAlign w:val="center"/>
          </w:tcPr>
          <w:p w:rsidR="009031AD" w:rsidRDefault="009031AD" w:rsidP="00BB3C33">
            <w:pPr>
              <w:pStyle w:val="TabelleKopflinks"/>
            </w:pPr>
          </w:p>
        </w:tc>
        <w:tc>
          <w:tcPr>
            <w:tcW w:w="3402" w:type="dxa"/>
            <w:shd w:val="clear" w:color="auto" w:fill="auto"/>
            <w:vAlign w:val="center"/>
          </w:tcPr>
          <w:p w:rsidR="009031AD" w:rsidRDefault="009031AD" w:rsidP="00BB3C33">
            <w:pPr>
              <w:rPr>
                <w:rFonts w:cstheme="minorHAnsi"/>
                <w:sz w:val="18"/>
                <w:szCs w:val="18"/>
              </w:rPr>
            </w:pPr>
            <w:r w:rsidRPr="00FE7286">
              <w:rPr>
                <w:rFonts w:cstheme="minorHAnsi"/>
                <w:sz w:val="18"/>
                <w:szCs w:val="18"/>
              </w:rPr>
              <w:t>Ich kann mich in den Fachräumen der Sch</w:t>
            </w:r>
            <w:r w:rsidRPr="00FE7286">
              <w:rPr>
                <w:rFonts w:cstheme="minorHAnsi"/>
                <w:sz w:val="18"/>
                <w:szCs w:val="18"/>
              </w:rPr>
              <w:t>u</w:t>
            </w:r>
            <w:r w:rsidRPr="00FE7286">
              <w:rPr>
                <w:rFonts w:cstheme="minorHAnsi"/>
                <w:sz w:val="18"/>
                <w:szCs w:val="18"/>
              </w:rPr>
              <w:t xml:space="preserve">le </w:t>
            </w:r>
            <w:r>
              <w:rPr>
                <w:rFonts w:cstheme="minorHAnsi"/>
                <w:sz w:val="18"/>
                <w:szCs w:val="18"/>
              </w:rPr>
              <w:t>zurechtfinden</w:t>
            </w:r>
            <w:r w:rsidR="00F17E14">
              <w:rPr>
                <w:rFonts w:cstheme="minorHAnsi"/>
                <w:sz w:val="18"/>
                <w:szCs w:val="18"/>
              </w:rPr>
              <w:t>.</w:t>
            </w:r>
          </w:p>
          <w:p w:rsidR="009031AD" w:rsidRPr="00FE7286" w:rsidRDefault="009031AD" w:rsidP="00BB3C33">
            <w:pPr>
              <w:rPr>
                <w:sz w:val="18"/>
                <w:szCs w:val="18"/>
              </w:rPr>
            </w:pPr>
          </w:p>
        </w:tc>
        <w:tc>
          <w:tcPr>
            <w:tcW w:w="414" w:type="dxa"/>
            <w:shd w:val="clear" w:color="auto" w:fill="auto"/>
            <w:vAlign w:val="center"/>
          </w:tcPr>
          <w:p w:rsidR="009031AD" w:rsidRPr="00FE7286" w:rsidRDefault="009031AD" w:rsidP="00BB3C33">
            <w:pPr>
              <w:pStyle w:val="Textkrpermitte"/>
              <w:rPr>
                <w:sz w:val="18"/>
                <w:szCs w:val="18"/>
              </w:rPr>
            </w:pPr>
          </w:p>
        </w:tc>
        <w:tc>
          <w:tcPr>
            <w:tcW w:w="3271" w:type="dxa"/>
            <w:shd w:val="clear" w:color="auto" w:fill="auto"/>
            <w:vAlign w:val="center"/>
          </w:tcPr>
          <w:p w:rsidR="009031AD" w:rsidRPr="00FE7286" w:rsidRDefault="009031AD"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9031AD" w:rsidRPr="00FE7286" w:rsidRDefault="009031AD" w:rsidP="00BB3C33">
            <w:pPr>
              <w:pStyle w:val="Textkrpermitte"/>
              <w:rPr>
                <w:sz w:val="18"/>
                <w:szCs w:val="18"/>
              </w:rPr>
            </w:pPr>
          </w:p>
        </w:tc>
        <w:tc>
          <w:tcPr>
            <w:tcW w:w="1707" w:type="dxa"/>
            <w:shd w:val="clear" w:color="auto" w:fill="auto"/>
            <w:vAlign w:val="center"/>
          </w:tcPr>
          <w:p w:rsidR="009031AD" w:rsidRPr="00FE7286" w:rsidRDefault="009031AD" w:rsidP="00BB3C33">
            <w:pPr>
              <w:pStyle w:val="Textkrper"/>
              <w:rPr>
                <w:sz w:val="18"/>
                <w:szCs w:val="18"/>
              </w:rPr>
            </w:pPr>
          </w:p>
        </w:tc>
      </w:tr>
      <w:tr w:rsidR="009031AD" w:rsidRPr="00DE4890" w:rsidTr="00B94341">
        <w:trPr>
          <w:cantSplit/>
          <w:trHeight w:val="190"/>
        </w:trPr>
        <w:tc>
          <w:tcPr>
            <w:tcW w:w="426" w:type="dxa"/>
            <w:vMerge/>
            <w:shd w:val="clear" w:color="auto" w:fill="auto"/>
            <w:textDirection w:val="btLr"/>
            <w:vAlign w:val="center"/>
          </w:tcPr>
          <w:p w:rsidR="009031AD" w:rsidRDefault="009031AD" w:rsidP="00BB3C33">
            <w:pPr>
              <w:pStyle w:val="TabelleKopflinks"/>
            </w:pPr>
          </w:p>
        </w:tc>
        <w:tc>
          <w:tcPr>
            <w:tcW w:w="3402" w:type="dxa"/>
            <w:shd w:val="clear" w:color="auto" w:fill="auto"/>
            <w:vAlign w:val="center"/>
          </w:tcPr>
          <w:p w:rsidR="009031AD" w:rsidRPr="00FE7286" w:rsidRDefault="009031AD" w:rsidP="00BB3C33">
            <w:pPr>
              <w:rPr>
                <w:sz w:val="18"/>
                <w:szCs w:val="18"/>
              </w:rPr>
            </w:pPr>
            <w:r w:rsidRPr="00FE7286">
              <w:rPr>
                <w:rFonts w:cstheme="minorHAnsi"/>
                <w:sz w:val="18"/>
                <w:szCs w:val="18"/>
              </w:rPr>
              <w:t>Ich kann die Aufgaben als Dienstleister und Gastgeber eigenverantwortlich und selbs</w:t>
            </w:r>
            <w:r w:rsidRPr="00FE7286">
              <w:rPr>
                <w:rFonts w:cstheme="minorHAnsi"/>
                <w:sz w:val="18"/>
                <w:szCs w:val="18"/>
              </w:rPr>
              <w:t>t</w:t>
            </w:r>
            <w:r w:rsidRPr="00FE7286">
              <w:rPr>
                <w:rFonts w:cstheme="minorHAnsi"/>
                <w:sz w:val="18"/>
                <w:szCs w:val="18"/>
              </w:rPr>
              <w:t>ständig durchführen.</w:t>
            </w:r>
          </w:p>
        </w:tc>
        <w:tc>
          <w:tcPr>
            <w:tcW w:w="414" w:type="dxa"/>
            <w:shd w:val="clear" w:color="auto" w:fill="auto"/>
            <w:vAlign w:val="center"/>
          </w:tcPr>
          <w:p w:rsidR="009031AD" w:rsidRPr="00FE7286" w:rsidRDefault="009031AD" w:rsidP="00BB3C33">
            <w:pPr>
              <w:pStyle w:val="Textkrpermitte"/>
              <w:rPr>
                <w:sz w:val="18"/>
                <w:szCs w:val="18"/>
              </w:rPr>
            </w:pPr>
          </w:p>
        </w:tc>
        <w:tc>
          <w:tcPr>
            <w:tcW w:w="3271" w:type="dxa"/>
            <w:shd w:val="clear" w:color="auto" w:fill="auto"/>
            <w:vAlign w:val="center"/>
          </w:tcPr>
          <w:p w:rsidR="009031AD" w:rsidRPr="00FE7286" w:rsidRDefault="009031AD"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9031AD" w:rsidRPr="00FE7286" w:rsidRDefault="009031AD" w:rsidP="00BB3C33">
            <w:pPr>
              <w:pStyle w:val="Textkrpermitte"/>
              <w:rPr>
                <w:sz w:val="18"/>
                <w:szCs w:val="18"/>
              </w:rPr>
            </w:pPr>
          </w:p>
        </w:tc>
        <w:tc>
          <w:tcPr>
            <w:tcW w:w="1707" w:type="dxa"/>
            <w:shd w:val="clear" w:color="auto" w:fill="auto"/>
            <w:vAlign w:val="center"/>
          </w:tcPr>
          <w:p w:rsidR="009031AD" w:rsidRPr="00FE7286" w:rsidRDefault="009031AD" w:rsidP="00BB3C33">
            <w:pPr>
              <w:pStyle w:val="Textkrper"/>
              <w:rPr>
                <w:sz w:val="18"/>
                <w:szCs w:val="18"/>
              </w:rPr>
            </w:pPr>
          </w:p>
        </w:tc>
      </w:tr>
      <w:tr w:rsidR="009031AD" w:rsidRPr="00DE4890" w:rsidTr="00B94341">
        <w:trPr>
          <w:cantSplit/>
          <w:trHeight w:val="190"/>
        </w:trPr>
        <w:tc>
          <w:tcPr>
            <w:tcW w:w="426" w:type="dxa"/>
            <w:vMerge/>
            <w:shd w:val="clear" w:color="auto" w:fill="auto"/>
            <w:textDirection w:val="btLr"/>
            <w:vAlign w:val="center"/>
          </w:tcPr>
          <w:p w:rsidR="009031AD" w:rsidRDefault="009031AD" w:rsidP="00BB3C33">
            <w:pPr>
              <w:pStyle w:val="TabelleKopflinks"/>
            </w:pPr>
          </w:p>
        </w:tc>
        <w:tc>
          <w:tcPr>
            <w:tcW w:w="3402" w:type="dxa"/>
            <w:shd w:val="clear" w:color="auto" w:fill="auto"/>
            <w:vAlign w:val="center"/>
          </w:tcPr>
          <w:p w:rsidR="009031AD" w:rsidRDefault="009031AD" w:rsidP="00BB3C33">
            <w:pPr>
              <w:rPr>
                <w:rFonts w:cstheme="minorHAnsi"/>
                <w:sz w:val="18"/>
                <w:szCs w:val="18"/>
              </w:rPr>
            </w:pPr>
            <w:r w:rsidRPr="00FE7286">
              <w:rPr>
                <w:rFonts w:cstheme="minorHAnsi"/>
                <w:sz w:val="18"/>
                <w:szCs w:val="18"/>
              </w:rPr>
              <w:t>Ich kann Tischsitten beachten.</w:t>
            </w:r>
          </w:p>
          <w:p w:rsidR="009031AD" w:rsidRDefault="009031AD" w:rsidP="00BB3C33">
            <w:pPr>
              <w:rPr>
                <w:rFonts w:cstheme="minorHAnsi"/>
                <w:sz w:val="18"/>
                <w:szCs w:val="18"/>
              </w:rPr>
            </w:pPr>
          </w:p>
          <w:p w:rsidR="009031AD" w:rsidRPr="00FE7286" w:rsidRDefault="009031AD" w:rsidP="00BB3C33">
            <w:pPr>
              <w:rPr>
                <w:rFonts w:cstheme="minorHAnsi"/>
                <w:sz w:val="18"/>
                <w:szCs w:val="18"/>
              </w:rPr>
            </w:pPr>
          </w:p>
        </w:tc>
        <w:tc>
          <w:tcPr>
            <w:tcW w:w="414" w:type="dxa"/>
            <w:shd w:val="clear" w:color="auto" w:fill="auto"/>
            <w:vAlign w:val="center"/>
          </w:tcPr>
          <w:p w:rsidR="009031AD" w:rsidRPr="00FE7286" w:rsidRDefault="009031AD" w:rsidP="00BB3C33">
            <w:pPr>
              <w:pStyle w:val="Textkrpermitte"/>
              <w:rPr>
                <w:sz w:val="18"/>
                <w:szCs w:val="18"/>
              </w:rPr>
            </w:pPr>
          </w:p>
        </w:tc>
        <w:tc>
          <w:tcPr>
            <w:tcW w:w="3271" w:type="dxa"/>
            <w:shd w:val="clear" w:color="auto" w:fill="auto"/>
            <w:vAlign w:val="center"/>
          </w:tcPr>
          <w:p w:rsidR="009031AD" w:rsidRPr="00FE7286" w:rsidRDefault="009031AD" w:rsidP="00BB3C33">
            <w:pPr>
              <w:pStyle w:val="Textkrper"/>
              <w:rPr>
                <w:sz w:val="18"/>
                <w:szCs w:val="18"/>
              </w:rPr>
            </w:pPr>
          </w:p>
        </w:tc>
        <w:tc>
          <w:tcPr>
            <w:tcW w:w="425" w:type="dxa"/>
            <w:shd w:val="clear" w:color="auto" w:fill="auto"/>
            <w:vAlign w:val="center"/>
          </w:tcPr>
          <w:p w:rsidR="009031AD" w:rsidRPr="00FE7286" w:rsidRDefault="009031AD" w:rsidP="00BB3C33">
            <w:pPr>
              <w:pStyle w:val="Textkrpermitte"/>
              <w:rPr>
                <w:sz w:val="18"/>
                <w:szCs w:val="18"/>
              </w:rPr>
            </w:pPr>
          </w:p>
        </w:tc>
        <w:tc>
          <w:tcPr>
            <w:tcW w:w="1707" w:type="dxa"/>
            <w:shd w:val="clear" w:color="auto" w:fill="auto"/>
            <w:vAlign w:val="center"/>
          </w:tcPr>
          <w:p w:rsidR="009031AD" w:rsidRPr="00FE7286" w:rsidRDefault="009031AD" w:rsidP="00BB3C33">
            <w:pPr>
              <w:pStyle w:val="Textkrper"/>
              <w:rPr>
                <w:sz w:val="18"/>
                <w:szCs w:val="18"/>
              </w:rPr>
            </w:pPr>
          </w:p>
        </w:tc>
      </w:tr>
      <w:tr w:rsidR="009031AD" w:rsidRPr="00DE4890" w:rsidTr="00B94341">
        <w:trPr>
          <w:cantSplit/>
          <w:trHeight w:val="190"/>
        </w:trPr>
        <w:tc>
          <w:tcPr>
            <w:tcW w:w="426" w:type="dxa"/>
            <w:vMerge/>
            <w:shd w:val="clear" w:color="auto" w:fill="auto"/>
            <w:textDirection w:val="btLr"/>
            <w:vAlign w:val="center"/>
          </w:tcPr>
          <w:p w:rsidR="009031AD" w:rsidRDefault="009031AD" w:rsidP="00BB3C33">
            <w:pPr>
              <w:pStyle w:val="TabelleKopflinks"/>
            </w:pPr>
          </w:p>
        </w:tc>
        <w:tc>
          <w:tcPr>
            <w:tcW w:w="3402" w:type="dxa"/>
            <w:shd w:val="clear" w:color="auto" w:fill="auto"/>
            <w:vAlign w:val="center"/>
          </w:tcPr>
          <w:p w:rsidR="009031AD" w:rsidRDefault="009031AD" w:rsidP="00BB3C33">
            <w:pPr>
              <w:rPr>
                <w:rFonts w:cstheme="minorHAnsi"/>
                <w:sz w:val="18"/>
                <w:szCs w:val="18"/>
              </w:rPr>
            </w:pPr>
            <w:r w:rsidRPr="00FE7286">
              <w:rPr>
                <w:rFonts w:cstheme="minorHAnsi"/>
                <w:sz w:val="18"/>
                <w:szCs w:val="18"/>
              </w:rPr>
              <w:t>Ich kann in der Gruppe kommunizieren und vereinbarte Regeln einhalten.</w:t>
            </w:r>
          </w:p>
          <w:p w:rsidR="009031AD" w:rsidRPr="00FE7286" w:rsidRDefault="009031AD" w:rsidP="00BB3C33">
            <w:pPr>
              <w:rPr>
                <w:sz w:val="18"/>
                <w:szCs w:val="18"/>
              </w:rPr>
            </w:pPr>
          </w:p>
        </w:tc>
        <w:tc>
          <w:tcPr>
            <w:tcW w:w="414" w:type="dxa"/>
            <w:shd w:val="clear" w:color="auto" w:fill="auto"/>
            <w:vAlign w:val="center"/>
          </w:tcPr>
          <w:p w:rsidR="009031AD" w:rsidRPr="00FE7286" w:rsidRDefault="009031AD" w:rsidP="00BB3C33">
            <w:pPr>
              <w:pStyle w:val="Textkrpermitte"/>
              <w:rPr>
                <w:sz w:val="18"/>
                <w:szCs w:val="18"/>
              </w:rPr>
            </w:pPr>
          </w:p>
        </w:tc>
        <w:tc>
          <w:tcPr>
            <w:tcW w:w="3271" w:type="dxa"/>
            <w:shd w:val="clear" w:color="auto" w:fill="auto"/>
            <w:vAlign w:val="center"/>
          </w:tcPr>
          <w:p w:rsidR="009031AD" w:rsidRPr="00FE7286" w:rsidRDefault="009031AD"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9031AD" w:rsidRPr="00FE7286" w:rsidRDefault="009031AD" w:rsidP="00BB3C33">
            <w:pPr>
              <w:pStyle w:val="Textkrpermitte"/>
              <w:rPr>
                <w:sz w:val="18"/>
                <w:szCs w:val="18"/>
              </w:rPr>
            </w:pPr>
          </w:p>
        </w:tc>
        <w:tc>
          <w:tcPr>
            <w:tcW w:w="1707" w:type="dxa"/>
            <w:shd w:val="clear" w:color="auto" w:fill="auto"/>
            <w:vAlign w:val="center"/>
          </w:tcPr>
          <w:p w:rsidR="009031AD" w:rsidRPr="00FE7286" w:rsidRDefault="009031AD" w:rsidP="00BB3C33">
            <w:pPr>
              <w:pStyle w:val="Textkrper"/>
              <w:rPr>
                <w:sz w:val="18"/>
                <w:szCs w:val="18"/>
              </w:rPr>
            </w:pPr>
          </w:p>
        </w:tc>
      </w:tr>
      <w:tr w:rsidR="009031AD" w:rsidRPr="00DE4890" w:rsidTr="00B94341">
        <w:trPr>
          <w:cantSplit/>
          <w:trHeight w:val="190"/>
        </w:trPr>
        <w:tc>
          <w:tcPr>
            <w:tcW w:w="426" w:type="dxa"/>
            <w:vMerge/>
            <w:shd w:val="clear" w:color="auto" w:fill="auto"/>
            <w:textDirection w:val="btLr"/>
            <w:vAlign w:val="center"/>
          </w:tcPr>
          <w:p w:rsidR="009031AD" w:rsidRDefault="009031AD" w:rsidP="00BB3C33">
            <w:pPr>
              <w:pStyle w:val="TabelleKopflinks"/>
            </w:pPr>
          </w:p>
        </w:tc>
        <w:tc>
          <w:tcPr>
            <w:tcW w:w="3402" w:type="dxa"/>
            <w:shd w:val="clear" w:color="auto" w:fill="auto"/>
            <w:vAlign w:val="center"/>
          </w:tcPr>
          <w:p w:rsidR="009031AD" w:rsidRDefault="009031AD" w:rsidP="00BB3C33">
            <w:pPr>
              <w:rPr>
                <w:rFonts w:cstheme="minorHAnsi"/>
                <w:sz w:val="18"/>
                <w:szCs w:val="18"/>
              </w:rPr>
            </w:pPr>
            <w:r w:rsidRPr="00FE7286">
              <w:rPr>
                <w:rFonts w:cstheme="minorHAnsi"/>
                <w:sz w:val="18"/>
                <w:szCs w:val="18"/>
              </w:rPr>
              <w:t>Ich kann Ablaufpläne lesen, verstehen und anwenden.</w:t>
            </w:r>
          </w:p>
          <w:p w:rsidR="009031AD" w:rsidRPr="00FE7286" w:rsidRDefault="009031AD" w:rsidP="00BB3C33">
            <w:pPr>
              <w:rPr>
                <w:sz w:val="18"/>
                <w:szCs w:val="18"/>
              </w:rPr>
            </w:pPr>
          </w:p>
        </w:tc>
        <w:tc>
          <w:tcPr>
            <w:tcW w:w="414" w:type="dxa"/>
            <w:shd w:val="clear" w:color="auto" w:fill="auto"/>
            <w:vAlign w:val="center"/>
          </w:tcPr>
          <w:p w:rsidR="009031AD" w:rsidRPr="00FE7286" w:rsidRDefault="009031AD" w:rsidP="00BB3C33">
            <w:pPr>
              <w:pStyle w:val="Textkrpermitte"/>
              <w:rPr>
                <w:sz w:val="18"/>
                <w:szCs w:val="18"/>
              </w:rPr>
            </w:pPr>
          </w:p>
        </w:tc>
        <w:tc>
          <w:tcPr>
            <w:tcW w:w="3271" w:type="dxa"/>
            <w:shd w:val="clear" w:color="auto" w:fill="auto"/>
            <w:vAlign w:val="center"/>
          </w:tcPr>
          <w:p w:rsidR="009031AD" w:rsidRPr="00FE7286" w:rsidRDefault="009031AD" w:rsidP="00BB3C33">
            <w:pPr>
              <w:pStyle w:val="Textkrper"/>
              <w:rPr>
                <w:sz w:val="18"/>
                <w:szCs w:val="18"/>
              </w:rPr>
            </w:pPr>
          </w:p>
        </w:tc>
        <w:tc>
          <w:tcPr>
            <w:tcW w:w="425" w:type="dxa"/>
            <w:shd w:val="clear" w:color="auto" w:fill="auto"/>
            <w:vAlign w:val="center"/>
          </w:tcPr>
          <w:p w:rsidR="009031AD" w:rsidRPr="00FE7286" w:rsidRDefault="009031AD" w:rsidP="00BB3C33">
            <w:pPr>
              <w:pStyle w:val="Textkrpermitte"/>
              <w:rPr>
                <w:sz w:val="18"/>
                <w:szCs w:val="18"/>
              </w:rPr>
            </w:pPr>
          </w:p>
        </w:tc>
        <w:tc>
          <w:tcPr>
            <w:tcW w:w="1707" w:type="dxa"/>
            <w:shd w:val="clear" w:color="auto" w:fill="auto"/>
            <w:vAlign w:val="center"/>
          </w:tcPr>
          <w:p w:rsidR="009031AD" w:rsidRPr="00FE7286" w:rsidRDefault="009031AD" w:rsidP="00BB3C33">
            <w:pPr>
              <w:pStyle w:val="Textkrper"/>
              <w:rPr>
                <w:sz w:val="18"/>
                <w:szCs w:val="18"/>
              </w:rPr>
            </w:pPr>
          </w:p>
        </w:tc>
      </w:tr>
      <w:tr w:rsidR="009031AD" w:rsidRPr="00DE4890" w:rsidTr="00B94341">
        <w:trPr>
          <w:cantSplit/>
          <w:trHeight w:val="190"/>
        </w:trPr>
        <w:tc>
          <w:tcPr>
            <w:tcW w:w="426" w:type="dxa"/>
            <w:vMerge/>
            <w:shd w:val="clear" w:color="auto" w:fill="auto"/>
            <w:textDirection w:val="btLr"/>
            <w:vAlign w:val="center"/>
          </w:tcPr>
          <w:p w:rsidR="009031AD" w:rsidRDefault="009031AD" w:rsidP="00BB3C33">
            <w:pPr>
              <w:pStyle w:val="TabelleKopflinks"/>
            </w:pPr>
          </w:p>
        </w:tc>
        <w:tc>
          <w:tcPr>
            <w:tcW w:w="3402" w:type="dxa"/>
            <w:shd w:val="clear" w:color="auto" w:fill="auto"/>
            <w:vAlign w:val="center"/>
          </w:tcPr>
          <w:p w:rsidR="009031AD" w:rsidRDefault="009031AD" w:rsidP="00BB3C33">
            <w:pPr>
              <w:rPr>
                <w:sz w:val="18"/>
                <w:szCs w:val="18"/>
              </w:rPr>
            </w:pPr>
            <w:r w:rsidRPr="00FE7286">
              <w:rPr>
                <w:sz w:val="18"/>
                <w:szCs w:val="18"/>
              </w:rPr>
              <w:t>Ich kann Aufgaben eigenverantwortlich und selbstständig durchführen.</w:t>
            </w:r>
          </w:p>
          <w:p w:rsidR="009031AD" w:rsidRPr="00FE7286" w:rsidRDefault="009031AD" w:rsidP="00BB3C33">
            <w:pPr>
              <w:rPr>
                <w:sz w:val="18"/>
                <w:szCs w:val="18"/>
              </w:rPr>
            </w:pPr>
          </w:p>
        </w:tc>
        <w:tc>
          <w:tcPr>
            <w:tcW w:w="414" w:type="dxa"/>
            <w:shd w:val="clear" w:color="auto" w:fill="auto"/>
            <w:vAlign w:val="center"/>
          </w:tcPr>
          <w:p w:rsidR="009031AD" w:rsidRPr="00FE7286" w:rsidRDefault="009031AD" w:rsidP="00BB3C33">
            <w:pPr>
              <w:pStyle w:val="Textkrpermitte"/>
              <w:rPr>
                <w:sz w:val="18"/>
                <w:szCs w:val="18"/>
              </w:rPr>
            </w:pPr>
          </w:p>
        </w:tc>
        <w:tc>
          <w:tcPr>
            <w:tcW w:w="3271" w:type="dxa"/>
            <w:shd w:val="clear" w:color="auto" w:fill="auto"/>
            <w:vAlign w:val="center"/>
          </w:tcPr>
          <w:p w:rsidR="009031AD" w:rsidRPr="00FE7286" w:rsidRDefault="009031AD"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9031AD" w:rsidRPr="00FE7286" w:rsidRDefault="009031AD" w:rsidP="00BB3C33">
            <w:pPr>
              <w:pStyle w:val="Textkrpermitte"/>
              <w:rPr>
                <w:sz w:val="18"/>
                <w:szCs w:val="18"/>
              </w:rPr>
            </w:pPr>
          </w:p>
        </w:tc>
        <w:tc>
          <w:tcPr>
            <w:tcW w:w="1707" w:type="dxa"/>
            <w:shd w:val="clear" w:color="auto" w:fill="auto"/>
            <w:vAlign w:val="center"/>
          </w:tcPr>
          <w:p w:rsidR="009031AD" w:rsidRPr="00FE7286" w:rsidRDefault="009031AD" w:rsidP="00BB3C33">
            <w:pPr>
              <w:pStyle w:val="Textkrper"/>
              <w:rPr>
                <w:sz w:val="18"/>
                <w:szCs w:val="18"/>
              </w:rPr>
            </w:pPr>
          </w:p>
        </w:tc>
      </w:tr>
      <w:tr w:rsidR="009031AD" w:rsidRPr="00DE4890" w:rsidTr="00B94341">
        <w:trPr>
          <w:cantSplit/>
          <w:trHeight w:val="190"/>
        </w:trPr>
        <w:tc>
          <w:tcPr>
            <w:tcW w:w="426" w:type="dxa"/>
            <w:vMerge/>
            <w:shd w:val="clear" w:color="auto" w:fill="auto"/>
            <w:textDirection w:val="btLr"/>
            <w:vAlign w:val="center"/>
          </w:tcPr>
          <w:p w:rsidR="009031AD" w:rsidRDefault="009031AD" w:rsidP="00BB3C33">
            <w:pPr>
              <w:pStyle w:val="TabelleKopflinks"/>
            </w:pPr>
          </w:p>
        </w:tc>
        <w:tc>
          <w:tcPr>
            <w:tcW w:w="3402" w:type="dxa"/>
            <w:shd w:val="clear" w:color="auto" w:fill="auto"/>
            <w:vAlign w:val="center"/>
          </w:tcPr>
          <w:p w:rsidR="009031AD" w:rsidRDefault="009031AD" w:rsidP="00BB3C33">
            <w:pPr>
              <w:autoSpaceDE w:val="0"/>
              <w:autoSpaceDN w:val="0"/>
              <w:adjustRightInd w:val="0"/>
              <w:rPr>
                <w:rFonts w:cstheme="minorHAnsi"/>
                <w:sz w:val="18"/>
                <w:szCs w:val="18"/>
              </w:rPr>
            </w:pPr>
            <w:r w:rsidRPr="00FE7286">
              <w:rPr>
                <w:rFonts w:cstheme="minorHAnsi"/>
                <w:sz w:val="18"/>
                <w:szCs w:val="18"/>
              </w:rPr>
              <w:t xml:space="preserve">Ich kann eine Bewerbung schreiben und fachbezogene Aufgaben am PC ausführen. </w:t>
            </w:r>
          </w:p>
          <w:p w:rsidR="009031AD" w:rsidRPr="00FE7286" w:rsidRDefault="009031AD" w:rsidP="00BB3C33">
            <w:pPr>
              <w:autoSpaceDE w:val="0"/>
              <w:autoSpaceDN w:val="0"/>
              <w:adjustRightInd w:val="0"/>
              <w:rPr>
                <w:rFonts w:cstheme="minorHAnsi"/>
                <w:sz w:val="18"/>
                <w:szCs w:val="18"/>
              </w:rPr>
            </w:pPr>
          </w:p>
        </w:tc>
        <w:tc>
          <w:tcPr>
            <w:tcW w:w="414" w:type="dxa"/>
            <w:shd w:val="clear" w:color="auto" w:fill="auto"/>
            <w:vAlign w:val="center"/>
          </w:tcPr>
          <w:p w:rsidR="009031AD" w:rsidRPr="00FE7286" w:rsidRDefault="009031AD" w:rsidP="00BB3C33">
            <w:pPr>
              <w:pStyle w:val="Textkrpermitte"/>
              <w:rPr>
                <w:sz w:val="18"/>
                <w:szCs w:val="18"/>
              </w:rPr>
            </w:pPr>
          </w:p>
        </w:tc>
        <w:tc>
          <w:tcPr>
            <w:tcW w:w="3271" w:type="dxa"/>
            <w:shd w:val="clear" w:color="auto" w:fill="auto"/>
            <w:vAlign w:val="center"/>
          </w:tcPr>
          <w:p w:rsidR="009031AD" w:rsidRPr="00FE7286" w:rsidRDefault="009031AD" w:rsidP="00BB3C33">
            <w:pPr>
              <w:pStyle w:val="Textkrper"/>
              <w:rPr>
                <w:sz w:val="18"/>
                <w:szCs w:val="18"/>
              </w:rPr>
            </w:pPr>
          </w:p>
        </w:tc>
        <w:tc>
          <w:tcPr>
            <w:tcW w:w="425" w:type="dxa"/>
            <w:shd w:val="clear" w:color="auto" w:fill="auto"/>
            <w:vAlign w:val="center"/>
          </w:tcPr>
          <w:p w:rsidR="009031AD" w:rsidRPr="00FE7286" w:rsidRDefault="009031AD" w:rsidP="00BB3C33">
            <w:pPr>
              <w:pStyle w:val="Textkrpermitte"/>
              <w:rPr>
                <w:sz w:val="18"/>
                <w:szCs w:val="18"/>
              </w:rPr>
            </w:pPr>
          </w:p>
        </w:tc>
        <w:tc>
          <w:tcPr>
            <w:tcW w:w="1707" w:type="dxa"/>
            <w:shd w:val="clear" w:color="auto" w:fill="auto"/>
            <w:vAlign w:val="center"/>
          </w:tcPr>
          <w:p w:rsidR="009031AD" w:rsidRPr="00FE7286" w:rsidRDefault="009031AD" w:rsidP="00BB3C33">
            <w:pPr>
              <w:pStyle w:val="Textkrper"/>
              <w:rPr>
                <w:sz w:val="18"/>
                <w:szCs w:val="18"/>
              </w:rPr>
            </w:pPr>
          </w:p>
        </w:tc>
      </w:tr>
      <w:tr w:rsidR="009031AD" w:rsidRPr="00DE4890" w:rsidTr="00B94341">
        <w:trPr>
          <w:cantSplit/>
          <w:trHeight w:val="190"/>
        </w:trPr>
        <w:tc>
          <w:tcPr>
            <w:tcW w:w="426" w:type="dxa"/>
            <w:vMerge/>
            <w:shd w:val="clear" w:color="auto" w:fill="auto"/>
            <w:textDirection w:val="btLr"/>
            <w:vAlign w:val="center"/>
          </w:tcPr>
          <w:p w:rsidR="009031AD" w:rsidRDefault="009031AD" w:rsidP="00BB3C33">
            <w:pPr>
              <w:pStyle w:val="TabelleKopflinks"/>
            </w:pPr>
          </w:p>
        </w:tc>
        <w:tc>
          <w:tcPr>
            <w:tcW w:w="3402" w:type="dxa"/>
            <w:shd w:val="clear" w:color="auto" w:fill="auto"/>
            <w:vAlign w:val="center"/>
          </w:tcPr>
          <w:p w:rsidR="009031AD" w:rsidRDefault="009031AD" w:rsidP="00BB3C33">
            <w:pPr>
              <w:rPr>
                <w:rFonts w:cstheme="minorHAnsi"/>
                <w:sz w:val="18"/>
                <w:szCs w:val="18"/>
              </w:rPr>
            </w:pPr>
            <w:r w:rsidRPr="00FE7286">
              <w:rPr>
                <w:rFonts w:cstheme="minorHAnsi"/>
                <w:sz w:val="18"/>
                <w:szCs w:val="18"/>
              </w:rPr>
              <w:t>Ich bin mit dem lokalen Netzwerk vertraut.</w:t>
            </w:r>
          </w:p>
          <w:p w:rsidR="009031AD" w:rsidRDefault="009031AD" w:rsidP="00BB3C33">
            <w:pPr>
              <w:rPr>
                <w:rFonts w:cstheme="minorHAnsi"/>
                <w:sz w:val="18"/>
                <w:szCs w:val="18"/>
              </w:rPr>
            </w:pPr>
          </w:p>
          <w:p w:rsidR="009031AD" w:rsidRPr="00FE7286" w:rsidRDefault="009031AD" w:rsidP="00BB3C33">
            <w:pPr>
              <w:rPr>
                <w:sz w:val="18"/>
                <w:szCs w:val="18"/>
              </w:rPr>
            </w:pPr>
          </w:p>
        </w:tc>
        <w:tc>
          <w:tcPr>
            <w:tcW w:w="414" w:type="dxa"/>
            <w:shd w:val="clear" w:color="auto" w:fill="auto"/>
            <w:vAlign w:val="center"/>
          </w:tcPr>
          <w:p w:rsidR="009031AD" w:rsidRPr="00FE7286" w:rsidRDefault="009031AD" w:rsidP="00BB3C33">
            <w:pPr>
              <w:pStyle w:val="Textkrpermitte"/>
              <w:rPr>
                <w:sz w:val="18"/>
                <w:szCs w:val="18"/>
              </w:rPr>
            </w:pPr>
          </w:p>
        </w:tc>
        <w:tc>
          <w:tcPr>
            <w:tcW w:w="3271" w:type="dxa"/>
            <w:shd w:val="clear" w:color="auto" w:fill="auto"/>
            <w:vAlign w:val="center"/>
          </w:tcPr>
          <w:p w:rsidR="009031AD" w:rsidRPr="00FE7286" w:rsidRDefault="009031AD" w:rsidP="00BB3C33">
            <w:pPr>
              <w:pStyle w:val="Textkrper"/>
              <w:rPr>
                <w:sz w:val="18"/>
                <w:szCs w:val="18"/>
              </w:rPr>
            </w:pPr>
          </w:p>
        </w:tc>
        <w:tc>
          <w:tcPr>
            <w:tcW w:w="425" w:type="dxa"/>
            <w:shd w:val="clear" w:color="auto" w:fill="auto"/>
            <w:vAlign w:val="center"/>
          </w:tcPr>
          <w:p w:rsidR="009031AD" w:rsidRPr="00FE7286" w:rsidRDefault="009031AD" w:rsidP="00BB3C33">
            <w:pPr>
              <w:pStyle w:val="Textkrpermitte"/>
              <w:rPr>
                <w:sz w:val="18"/>
                <w:szCs w:val="18"/>
              </w:rPr>
            </w:pPr>
          </w:p>
        </w:tc>
        <w:tc>
          <w:tcPr>
            <w:tcW w:w="1707" w:type="dxa"/>
            <w:shd w:val="clear" w:color="auto" w:fill="auto"/>
            <w:vAlign w:val="center"/>
          </w:tcPr>
          <w:p w:rsidR="009031AD" w:rsidRPr="00FE7286" w:rsidRDefault="009031AD" w:rsidP="00BB3C33">
            <w:pPr>
              <w:pStyle w:val="Textkrper"/>
              <w:rPr>
                <w:sz w:val="18"/>
                <w:szCs w:val="18"/>
              </w:rPr>
            </w:pPr>
          </w:p>
        </w:tc>
      </w:tr>
    </w:tbl>
    <w:p w:rsidR="009031AD" w:rsidRDefault="009031AD">
      <w:r>
        <w:rPr>
          <w:b/>
        </w:rPr>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5C3522" w:rsidRPr="00DE4890" w:rsidTr="00B94341">
        <w:trPr>
          <w:cantSplit/>
          <w:trHeight w:val="190"/>
        </w:trPr>
        <w:tc>
          <w:tcPr>
            <w:tcW w:w="426" w:type="dxa"/>
            <w:vMerge w:val="restart"/>
            <w:shd w:val="clear" w:color="auto" w:fill="auto"/>
            <w:textDirection w:val="btLr"/>
            <w:vAlign w:val="center"/>
          </w:tcPr>
          <w:p w:rsidR="005C3522" w:rsidRPr="00DE4890" w:rsidRDefault="005C3522" w:rsidP="00B94341">
            <w:pPr>
              <w:pStyle w:val="TabelleKopflinks"/>
              <w:jc w:val="center"/>
            </w:pPr>
            <w:r>
              <w:lastRenderedPageBreak/>
              <w:t>Kontrollieren</w:t>
            </w: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Fachräume der Schule kontrolli</w:t>
            </w:r>
            <w:r w:rsidRPr="00FE7286">
              <w:rPr>
                <w:rFonts w:cstheme="minorHAnsi"/>
                <w:sz w:val="18"/>
                <w:szCs w:val="18"/>
              </w:rPr>
              <w:t>e</w:t>
            </w:r>
            <w:r w:rsidRPr="00FE7286">
              <w:rPr>
                <w:rFonts w:cstheme="minorHAnsi"/>
                <w:sz w:val="18"/>
                <w:szCs w:val="18"/>
              </w:rPr>
              <w:t>ren.</w:t>
            </w: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Default="005C3522" w:rsidP="00BB3C33">
            <w:pPr>
              <w:pStyle w:val="TabelleKopflinks"/>
            </w:pPr>
          </w:p>
        </w:tc>
        <w:tc>
          <w:tcPr>
            <w:tcW w:w="3402" w:type="dxa"/>
            <w:shd w:val="clear" w:color="auto" w:fill="auto"/>
            <w:vAlign w:val="center"/>
          </w:tcPr>
          <w:p w:rsidR="005C3522" w:rsidRPr="00FE7286" w:rsidRDefault="005C3522" w:rsidP="00BB3C33">
            <w:pPr>
              <w:rPr>
                <w:sz w:val="18"/>
                <w:szCs w:val="18"/>
              </w:rPr>
            </w:pPr>
            <w:r w:rsidRPr="00FE7286">
              <w:rPr>
                <w:rFonts w:cstheme="minorHAnsi"/>
                <w:sz w:val="18"/>
                <w:szCs w:val="18"/>
              </w:rPr>
              <w:t>Ich kann unterschiedlichen Arbeitsmateri</w:t>
            </w:r>
            <w:r w:rsidRPr="00FE7286">
              <w:rPr>
                <w:rFonts w:cstheme="minorHAnsi"/>
                <w:sz w:val="18"/>
                <w:szCs w:val="18"/>
              </w:rPr>
              <w:t>a</w:t>
            </w:r>
            <w:r w:rsidRPr="00FE7286">
              <w:rPr>
                <w:rFonts w:cstheme="minorHAnsi"/>
                <w:sz w:val="18"/>
                <w:szCs w:val="18"/>
              </w:rPr>
              <w:t>lien und deren Einsatzmöglichkeiten ko</w:t>
            </w:r>
            <w:r w:rsidRPr="00FE7286">
              <w:rPr>
                <w:rFonts w:cstheme="minorHAnsi"/>
                <w:sz w:val="18"/>
                <w:szCs w:val="18"/>
              </w:rPr>
              <w:t>n</w:t>
            </w:r>
            <w:r w:rsidRPr="00FE7286">
              <w:rPr>
                <w:rFonts w:cstheme="minorHAnsi"/>
                <w:sz w:val="18"/>
                <w:szCs w:val="18"/>
              </w:rPr>
              <w:t>trollieren.</w:t>
            </w: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die Aufgaben als Dienstleister und Gastgeber kontrollieren.</w:t>
            </w: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mein Erscheinungsbild, Auftreten und meine Körpersprache kontrollieren.</w:t>
            </w:r>
          </w:p>
          <w:p w:rsidR="00B94341" w:rsidRPr="00FE7286" w:rsidRDefault="00B94341" w:rsidP="00BB3C33">
            <w:pPr>
              <w:rPr>
                <w:rFonts w:cstheme="minorHAnsi"/>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Tischsitten kontrollieren.</w:t>
            </w: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in der Gruppe kommunizieren und vereinbarte Regeln kontrollieren.</w:t>
            </w: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eine Bewerbung kontrollieren.</w:t>
            </w:r>
          </w:p>
          <w:p w:rsidR="00B94341" w:rsidRDefault="00B94341" w:rsidP="00BB3C33">
            <w:pPr>
              <w:rPr>
                <w:rFonts w:cstheme="minorHAnsi"/>
                <w:sz w:val="18"/>
                <w:szCs w:val="18"/>
              </w:rPr>
            </w:pP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val="restart"/>
            <w:shd w:val="clear" w:color="auto" w:fill="auto"/>
            <w:textDirection w:val="btLr"/>
            <w:vAlign w:val="center"/>
          </w:tcPr>
          <w:p w:rsidR="005C3522" w:rsidRPr="00DE4890" w:rsidRDefault="009031AD" w:rsidP="009031AD">
            <w:pPr>
              <w:pStyle w:val="TabelleKopflinks"/>
              <w:jc w:val="center"/>
            </w:pPr>
            <w:r>
              <w:t>Reflektieren/</w:t>
            </w:r>
            <w:r w:rsidR="005C3522" w:rsidRPr="001E24C0">
              <w:t>Bewerten</w:t>
            </w:r>
          </w:p>
        </w:tc>
        <w:tc>
          <w:tcPr>
            <w:tcW w:w="3402" w:type="dxa"/>
            <w:shd w:val="clear" w:color="auto" w:fill="auto"/>
            <w:vAlign w:val="center"/>
          </w:tcPr>
          <w:p w:rsidR="005C3522" w:rsidRDefault="005C3522" w:rsidP="00BB3C33">
            <w:pPr>
              <w:pStyle w:val="Textkrperlinks"/>
              <w:rPr>
                <w:rFonts w:cstheme="minorHAnsi"/>
                <w:sz w:val="18"/>
                <w:szCs w:val="18"/>
              </w:rPr>
            </w:pPr>
            <w:r w:rsidRPr="00FE7286">
              <w:rPr>
                <w:rFonts w:cstheme="minorHAnsi"/>
                <w:sz w:val="18"/>
                <w:szCs w:val="18"/>
              </w:rPr>
              <w:t>Ich kann die Auswirkungen der Innerbetrie</w:t>
            </w:r>
            <w:r w:rsidRPr="00FE7286">
              <w:rPr>
                <w:rFonts w:cstheme="minorHAnsi"/>
                <w:sz w:val="18"/>
                <w:szCs w:val="18"/>
              </w:rPr>
              <w:t>b</w:t>
            </w:r>
            <w:r w:rsidRPr="00FE7286">
              <w:rPr>
                <w:rFonts w:cstheme="minorHAnsi"/>
                <w:sz w:val="18"/>
                <w:szCs w:val="18"/>
              </w:rPr>
              <w:t>lichen Organisation bewerten.</w:t>
            </w:r>
          </w:p>
          <w:p w:rsidR="00B94341" w:rsidRPr="00FE7286" w:rsidRDefault="00B94341" w:rsidP="00BB3C33">
            <w:pPr>
              <w:pStyle w:val="Textkrperlinks"/>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Pr="001E24C0"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Fachräumen der Schule bewerten.</w:t>
            </w:r>
          </w:p>
          <w:p w:rsidR="00B94341" w:rsidRDefault="00B94341" w:rsidP="00BB3C33">
            <w:pPr>
              <w:rPr>
                <w:rFonts w:cstheme="minorHAnsi"/>
                <w:sz w:val="18"/>
                <w:szCs w:val="18"/>
              </w:rPr>
            </w:pP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Pr="001E24C0" w:rsidRDefault="005C3522" w:rsidP="00BB3C33">
            <w:pPr>
              <w:pStyle w:val="TabelleKopflinks"/>
            </w:pPr>
          </w:p>
        </w:tc>
        <w:tc>
          <w:tcPr>
            <w:tcW w:w="3402" w:type="dxa"/>
            <w:shd w:val="clear" w:color="auto" w:fill="auto"/>
            <w:vAlign w:val="center"/>
          </w:tcPr>
          <w:p w:rsidR="005C3522" w:rsidRPr="00FE7286" w:rsidRDefault="005C3522" w:rsidP="00BB3C33">
            <w:pPr>
              <w:rPr>
                <w:sz w:val="18"/>
                <w:szCs w:val="18"/>
              </w:rPr>
            </w:pPr>
            <w:r w:rsidRPr="00FE7286">
              <w:rPr>
                <w:rFonts w:cstheme="minorHAnsi"/>
                <w:sz w:val="18"/>
                <w:szCs w:val="18"/>
              </w:rPr>
              <w:t>Ich kann unterschiedlichen Arbeitsmateri</w:t>
            </w:r>
            <w:r w:rsidRPr="00FE7286">
              <w:rPr>
                <w:rFonts w:cstheme="minorHAnsi"/>
                <w:sz w:val="18"/>
                <w:szCs w:val="18"/>
              </w:rPr>
              <w:t>a</w:t>
            </w:r>
            <w:r w:rsidRPr="00FE7286">
              <w:rPr>
                <w:rFonts w:cstheme="minorHAnsi"/>
                <w:sz w:val="18"/>
                <w:szCs w:val="18"/>
              </w:rPr>
              <w:t>lien und deren Einsatzmöglichkeiten bewe</w:t>
            </w:r>
            <w:r w:rsidRPr="00FE7286">
              <w:rPr>
                <w:rFonts w:cstheme="minorHAnsi"/>
                <w:sz w:val="18"/>
                <w:szCs w:val="18"/>
              </w:rPr>
              <w:t>r</w:t>
            </w:r>
            <w:r w:rsidRPr="00FE7286">
              <w:rPr>
                <w:rFonts w:cstheme="minorHAnsi"/>
                <w:sz w:val="18"/>
                <w:szCs w:val="18"/>
              </w:rPr>
              <w:t>ten.</w:t>
            </w: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Pr="001E24C0"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die Aufgaben als Dienstleister und Gastgeber bewerten.</w:t>
            </w: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Pr="001E24C0"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meinen Umgang mit dem Gast reflektieren.</w:t>
            </w:r>
          </w:p>
          <w:p w:rsidR="00B94341" w:rsidRPr="00FE7286" w:rsidRDefault="00B94341" w:rsidP="00BB3C33">
            <w:pPr>
              <w:rPr>
                <w:rFonts w:cstheme="minorHAnsi"/>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Pr="001E24C0"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mein Erscheinungsbild, Auftreten und meine Körpersprache bewerten.</w:t>
            </w: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Pr="001E24C0"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Tischsitten bewerten.</w:t>
            </w:r>
          </w:p>
          <w:p w:rsidR="00B94341" w:rsidRDefault="00B94341" w:rsidP="00BB3C33">
            <w:pPr>
              <w:rPr>
                <w:rFonts w:cstheme="minorHAnsi"/>
                <w:sz w:val="18"/>
                <w:szCs w:val="18"/>
              </w:rPr>
            </w:pP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Pr="001E24C0" w:rsidRDefault="005C3522" w:rsidP="00BB3C33">
            <w:pPr>
              <w:pStyle w:val="TabelleKopflinks"/>
            </w:pPr>
          </w:p>
        </w:tc>
        <w:tc>
          <w:tcPr>
            <w:tcW w:w="3402" w:type="dxa"/>
            <w:shd w:val="clear" w:color="auto" w:fill="auto"/>
            <w:vAlign w:val="center"/>
          </w:tcPr>
          <w:p w:rsidR="005C3522" w:rsidRPr="00FE7286" w:rsidRDefault="005C3522" w:rsidP="00BB3C33">
            <w:pPr>
              <w:rPr>
                <w:sz w:val="18"/>
                <w:szCs w:val="18"/>
              </w:rPr>
            </w:pPr>
            <w:r w:rsidRPr="00FE7286">
              <w:rPr>
                <w:rFonts w:cstheme="minorHAnsi"/>
                <w:sz w:val="18"/>
                <w:szCs w:val="18"/>
              </w:rPr>
              <w:t>Ich kann mein kommunikatives Verhalten in der Gruppe bewerten und vereinbarte R</w:t>
            </w:r>
            <w:r w:rsidRPr="00FE7286">
              <w:rPr>
                <w:rFonts w:cstheme="minorHAnsi"/>
                <w:sz w:val="18"/>
                <w:szCs w:val="18"/>
              </w:rPr>
              <w:t>e</w:t>
            </w:r>
            <w:r w:rsidRPr="00FE7286">
              <w:rPr>
                <w:rFonts w:cstheme="minorHAnsi"/>
                <w:sz w:val="18"/>
                <w:szCs w:val="18"/>
              </w:rPr>
              <w:t>geln reflektieren.</w:t>
            </w: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r w:rsidRPr="00FE7286">
              <w:rPr>
                <w:sz w:val="18"/>
                <w:szCs w:val="18"/>
              </w:rPr>
              <w:t>Lernfeldprojekt: Meine ersten Schritte in der Schule im Bereich Gastronomie (nicht ausreichend)</w:t>
            </w: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Pr="001E24C0"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Bewerbungen bewerten.</w:t>
            </w:r>
          </w:p>
          <w:p w:rsidR="00B94341" w:rsidRDefault="00B94341" w:rsidP="00BB3C33">
            <w:pPr>
              <w:rPr>
                <w:rFonts w:cstheme="minorHAnsi"/>
                <w:sz w:val="18"/>
                <w:szCs w:val="18"/>
              </w:rPr>
            </w:pP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r w:rsidR="005C3522" w:rsidRPr="00DE4890" w:rsidTr="00B94341">
        <w:trPr>
          <w:cantSplit/>
          <w:trHeight w:val="190"/>
        </w:trPr>
        <w:tc>
          <w:tcPr>
            <w:tcW w:w="426" w:type="dxa"/>
            <w:vMerge/>
            <w:shd w:val="clear" w:color="auto" w:fill="auto"/>
            <w:textDirection w:val="btLr"/>
            <w:vAlign w:val="center"/>
          </w:tcPr>
          <w:p w:rsidR="005C3522" w:rsidRPr="001E24C0" w:rsidRDefault="005C3522" w:rsidP="00BB3C33">
            <w:pPr>
              <w:pStyle w:val="TabelleKopflinks"/>
            </w:pPr>
          </w:p>
        </w:tc>
        <w:tc>
          <w:tcPr>
            <w:tcW w:w="3402" w:type="dxa"/>
            <w:shd w:val="clear" w:color="auto" w:fill="auto"/>
            <w:vAlign w:val="center"/>
          </w:tcPr>
          <w:p w:rsidR="005C3522" w:rsidRDefault="005C3522" w:rsidP="00BB3C33">
            <w:pPr>
              <w:rPr>
                <w:rFonts w:cstheme="minorHAnsi"/>
                <w:sz w:val="18"/>
                <w:szCs w:val="18"/>
              </w:rPr>
            </w:pPr>
            <w:r w:rsidRPr="00FE7286">
              <w:rPr>
                <w:rFonts w:cstheme="minorHAnsi"/>
                <w:sz w:val="18"/>
                <w:szCs w:val="18"/>
              </w:rPr>
              <w:t>Ich kann die innerbetriebliche Organisation und deren Auswirkung bewerten.</w:t>
            </w:r>
          </w:p>
          <w:p w:rsidR="00B94341" w:rsidRPr="00FE7286" w:rsidRDefault="00B94341" w:rsidP="00BB3C33">
            <w:pPr>
              <w:rPr>
                <w:sz w:val="18"/>
                <w:szCs w:val="18"/>
              </w:rPr>
            </w:pPr>
          </w:p>
        </w:tc>
        <w:tc>
          <w:tcPr>
            <w:tcW w:w="414" w:type="dxa"/>
            <w:shd w:val="clear" w:color="auto" w:fill="auto"/>
            <w:vAlign w:val="center"/>
          </w:tcPr>
          <w:p w:rsidR="005C3522" w:rsidRPr="00FE7286" w:rsidRDefault="005C3522" w:rsidP="00BB3C33">
            <w:pPr>
              <w:pStyle w:val="Textkrpermitte"/>
              <w:rPr>
                <w:sz w:val="18"/>
                <w:szCs w:val="18"/>
              </w:rPr>
            </w:pPr>
          </w:p>
        </w:tc>
        <w:tc>
          <w:tcPr>
            <w:tcW w:w="3271" w:type="dxa"/>
            <w:shd w:val="clear" w:color="auto" w:fill="auto"/>
            <w:vAlign w:val="center"/>
          </w:tcPr>
          <w:p w:rsidR="005C3522" w:rsidRPr="00FE7286" w:rsidRDefault="005C3522" w:rsidP="00BB3C33">
            <w:pPr>
              <w:pStyle w:val="Textkrper"/>
              <w:rPr>
                <w:sz w:val="18"/>
                <w:szCs w:val="18"/>
              </w:rPr>
            </w:pPr>
          </w:p>
        </w:tc>
        <w:tc>
          <w:tcPr>
            <w:tcW w:w="425" w:type="dxa"/>
            <w:shd w:val="clear" w:color="auto" w:fill="auto"/>
            <w:vAlign w:val="center"/>
          </w:tcPr>
          <w:p w:rsidR="005C3522" w:rsidRPr="00FE7286" w:rsidRDefault="005C3522" w:rsidP="00BB3C33">
            <w:pPr>
              <w:pStyle w:val="Textkrpermitte"/>
              <w:rPr>
                <w:sz w:val="18"/>
                <w:szCs w:val="18"/>
              </w:rPr>
            </w:pPr>
          </w:p>
        </w:tc>
        <w:tc>
          <w:tcPr>
            <w:tcW w:w="1707" w:type="dxa"/>
            <w:shd w:val="clear" w:color="auto" w:fill="auto"/>
            <w:vAlign w:val="center"/>
          </w:tcPr>
          <w:p w:rsidR="005C3522" w:rsidRPr="00FE7286" w:rsidRDefault="005C3522" w:rsidP="00BB3C33">
            <w:pPr>
              <w:pStyle w:val="Textkrper"/>
              <w:rPr>
                <w:sz w:val="18"/>
                <w:szCs w:val="18"/>
              </w:rPr>
            </w:pPr>
          </w:p>
        </w:tc>
      </w:tr>
    </w:tbl>
    <w:p w:rsidR="005C3522" w:rsidRDefault="005C3522" w:rsidP="005C3522"/>
    <w:p w:rsidR="005C3522" w:rsidRDefault="005C3522" w:rsidP="005C3522">
      <w:pPr>
        <w:spacing w:line="240" w:lineRule="exact"/>
      </w:pPr>
      <w:r>
        <w:br w:type="page"/>
      </w:r>
    </w:p>
    <w:p w:rsidR="005C3522" w:rsidRDefault="005C3522" w:rsidP="005C3522">
      <w:pPr>
        <w:spacing w:line="240" w:lineRule="exact"/>
        <w:sectPr w:rsidR="005C3522" w:rsidSect="00BF4AE2">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p>
    <w:p w:rsidR="005C3522" w:rsidRDefault="005C3522" w:rsidP="005C3522">
      <w:pPr>
        <w:pStyle w:val="Titel"/>
        <w:rPr>
          <w:rFonts w:ascii="Source Sans Pro" w:hAnsi="Source Sans Pro"/>
        </w:rPr>
      </w:pPr>
      <w:r w:rsidRPr="00CC3A28">
        <w:rPr>
          <w:rFonts w:ascii="Source Sans Pro" w:hAnsi="Source Sans Pro"/>
        </w:rPr>
        <w:lastRenderedPageBreak/>
        <w:t>Ko</w:t>
      </w:r>
      <w:r>
        <w:rPr>
          <w:rFonts w:ascii="Source Sans Pro" w:hAnsi="Source Sans Pro"/>
        </w:rPr>
        <w:t>mpetenzaufbau</w:t>
      </w:r>
      <w:r w:rsidRPr="00CC3A28">
        <w:rPr>
          <w:rFonts w:ascii="Source Sans Pro" w:hAnsi="Source Sans Pro"/>
        </w:rPr>
        <w:t xml:space="preserve"> 1. Schuljahr 2 BFEG erster Teil</w:t>
      </w:r>
      <w:r>
        <w:rPr>
          <w:rFonts w:ascii="Source Sans Pro" w:hAnsi="Source Sans Pro"/>
        </w:rPr>
        <w:t xml:space="preserve"> </w:t>
      </w:r>
    </w:p>
    <w:p w:rsidR="005C3522" w:rsidRPr="00686AE8" w:rsidRDefault="005C3522" w:rsidP="00770E08">
      <w:pPr>
        <w:pStyle w:val="berschrift3"/>
      </w:pPr>
      <w:r w:rsidRPr="00686AE8">
        <w:t xml:space="preserve">Die </w:t>
      </w:r>
      <w:r w:rsidRPr="00686AE8">
        <w:rPr>
          <w:highlight w:val="lightGray"/>
        </w:rPr>
        <w:t>schraffierten</w:t>
      </w:r>
      <w:r w:rsidRPr="00686AE8">
        <w:t xml:space="preserve"> Kompetenzen werden in diesem Lernprojekt vermittelt, geübt oder angewendet.</w:t>
      </w:r>
    </w:p>
    <w:tbl>
      <w:tblPr>
        <w:tblpPr w:leftFromText="141" w:rightFromText="141" w:vertAnchor="text" w:tblpY="1"/>
        <w:tblOverlap w:val="never"/>
        <w:tblW w:w="14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
        <w:gridCol w:w="4565"/>
        <w:gridCol w:w="4573"/>
        <w:gridCol w:w="4581"/>
      </w:tblGrid>
      <w:tr w:rsidR="005C3522" w:rsidRPr="00CC3A28" w:rsidTr="00B63403">
        <w:tc>
          <w:tcPr>
            <w:tcW w:w="921" w:type="dxa"/>
            <w:tcBorders>
              <w:top w:val="single" w:sz="4" w:space="0" w:color="auto"/>
              <w:bottom w:val="single" w:sz="4" w:space="0" w:color="auto"/>
            </w:tcBorders>
            <w:shd w:val="clear" w:color="auto" w:fill="D9D9D9"/>
          </w:tcPr>
          <w:p w:rsidR="005C3522" w:rsidRPr="00CC3A28" w:rsidRDefault="005C3522" w:rsidP="00BB3C33"/>
        </w:tc>
        <w:tc>
          <w:tcPr>
            <w:tcW w:w="4565" w:type="dxa"/>
            <w:tcBorders>
              <w:top w:val="single" w:sz="4" w:space="0" w:color="auto"/>
              <w:bottom w:val="single" w:sz="4" w:space="0" w:color="auto"/>
            </w:tcBorders>
            <w:shd w:val="clear" w:color="auto" w:fill="D9D9D9"/>
          </w:tcPr>
          <w:p w:rsidR="005C3522" w:rsidRPr="00CC3A28" w:rsidRDefault="005C3522" w:rsidP="00BB3C33">
            <w:pPr>
              <w:rPr>
                <w:sz w:val="18"/>
              </w:rPr>
            </w:pPr>
            <w:r w:rsidRPr="00CC3A28">
              <w:rPr>
                <w:sz w:val="18"/>
              </w:rPr>
              <w:t>Lernfeld 1</w:t>
            </w:r>
          </w:p>
        </w:tc>
        <w:tc>
          <w:tcPr>
            <w:tcW w:w="4573" w:type="dxa"/>
            <w:tcBorders>
              <w:top w:val="single" w:sz="4" w:space="0" w:color="auto"/>
              <w:bottom w:val="single" w:sz="4" w:space="0" w:color="auto"/>
            </w:tcBorders>
            <w:shd w:val="clear" w:color="auto" w:fill="D9D9D9"/>
          </w:tcPr>
          <w:p w:rsidR="005C3522" w:rsidRPr="00CC3A28" w:rsidRDefault="005C3522" w:rsidP="00BB3C33">
            <w:pPr>
              <w:rPr>
                <w:sz w:val="18"/>
              </w:rPr>
            </w:pPr>
            <w:r w:rsidRPr="00CC3A28">
              <w:rPr>
                <w:sz w:val="18"/>
              </w:rPr>
              <w:t>Lernfeld 2</w:t>
            </w:r>
          </w:p>
        </w:tc>
        <w:tc>
          <w:tcPr>
            <w:tcW w:w="4581" w:type="dxa"/>
            <w:tcBorders>
              <w:top w:val="single" w:sz="4" w:space="0" w:color="auto"/>
              <w:bottom w:val="single" w:sz="4" w:space="0" w:color="auto"/>
            </w:tcBorders>
            <w:shd w:val="clear" w:color="auto" w:fill="D9D9D9"/>
          </w:tcPr>
          <w:p w:rsidR="005C3522" w:rsidRPr="00CC3A28" w:rsidRDefault="005C3522" w:rsidP="00BB3C33">
            <w:pPr>
              <w:rPr>
                <w:sz w:val="18"/>
              </w:rPr>
            </w:pPr>
            <w:r w:rsidRPr="00CC3A28">
              <w:rPr>
                <w:sz w:val="18"/>
              </w:rPr>
              <w:t>Lernfeld 3</w:t>
            </w:r>
          </w:p>
        </w:tc>
      </w:tr>
    </w:tbl>
    <w:tbl>
      <w:tblPr>
        <w:tblW w:w="14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
        <w:gridCol w:w="4562"/>
        <w:gridCol w:w="4574"/>
        <w:gridCol w:w="4582"/>
      </w:tblGrid>
      <w:tr w:rsidR="005C3522" w:rsidRPr="00CC3A28" w:rsidTr="00770E08">
        <w:trPr>
          <w:cantSplit/>
          <w:trHeight w:val="200"/>
        </w:trPr>
        <w:tc>
          <w:tcPr>
            <w:tcW w:w="921" w:type="dxa"/>
            <w:vMerge w:val="restart"/>
            <w:tcBorders>
              <w:right w:val="single" w:sz="4" w:space="0" w:color="auto"/>
            </w:tcBorders>
            <w:textDirection w:val="btLr"/>
            <w:vAlign w:val="center"/>
          </w:tcPr>
          <w:p w:rsidR="005C3522" w:rsidRPr="00CC3A28" w:rsidRDefault="005C3522" w:rsidP="00770E08">
            <w:pPr>
              <w:ind w:left="113" w:right="113"/>
              <w:jc w:val="center"/>
              <w:rPr>
                <w:b/>
              </w:rPr>
            </w:pPr>
            <w:r w:rsidRPr="00CC3A28">
              <w:rPr>
                <w:b/>
              </w:rPr>
              <w:t>Kooperation, Komm</w:t>
            </w:r>
            <w:r w:rsidRPr="00CC3A28">
              <w:rPr>
                <w:b/>
              </w:rPr>
              <w:t>u</w:t>
            </w:r>
            <w:r w:rsidRPr="00CC3A28">
              <w:rPr>
                <w:b/>
              </w:rPr>
              <w:t>nikation</w:t>
            </w:r>
          </w:p>
        </w:tc>
        <w:tc>
          <w:tcPr>
            <w:tcW w:w="4562" w:type="dxa"/>
            <w:tcBorders>
              <w:top w:val="single"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4574" w:type="dxa"/>
            <w:tcBorders>
              <w:top w:val="single" w:sz="4" w:space="0" w:color="auto"/>
              <w:left w:val="dotted" w:sz="4" w:space="0" w:color="auto"/>
              <w:bottom w:val="dotted" w:sz="4" w:space="0" w:color="auto"/>
              <w:right w:val="dotted" w:sz="4" w:space="0" w:color="auto"/>
            </w:tcBorders>
          </w:tcPr>
          <w:p w:rsidR="005C3522" w:rsidRPr="00CC3A28" w:rsidRDefault="005C3522" w:rsidP="00BB3C33">
            <w:pPr>
              <w:rPr>
                <w:sz w:val="16"/>
              </w:rPr>
            </w:pPr>
          </w:p>
        </w:tc>
        <w:tc>
          <w:tcPr>
            <w:tcW w:w="4582" w:type="dxa"/>
            <w:tcBorders>
              <w:top w:val="single" w:sz="4" w:space="0" w:color="auto"/>
              <w:left w:val="dotted" w:sz="4" w:space="0" w:color="auto"/>
              <w:bottom w:val="dotted" w:sz="4" w:space="0" w:color="auto"/>
              <w:right w:val="single" w:sz="4" w:space="0" w:color="auto"/>
            </w:tcBorders>
          </w:tcPr>
          <w:p w:rsidR="005C3522" w:rsidRPr="00CC3A28" w:rsidRDefault="005C3522" w:rsidP="00BB3C33">
            <w:pPr>
              <w:rPr>
                <w:sz w:val="16"/>
              </w:rPr>
            </w:pP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4574" w:type="dxa"/>
            <w:tcBorders>
              <w:top w:val="dotted" w:sz="4" w:space="0" w:color="auto"/>
              <w:left w:val="dotted" w:sz="4" w:space="0" w:color="auto"/>
              <w:bottom w:val="dotted" w:sz="4" w:space="0" w:color="auto"/>
              <w:right w:val="dotted" w:sz="4" w:space="0" w:color="auto"/>
            </w:tcBorders>
          </w:tcPr>
          <w:p w:rsidR="005C3522" w:rsidRPr="00CC3A28" w:rsidRDefault="005C3522" w:rsidP="00BB3C33">
            <w:pPr>
              <w:rPr>
                <w:sz w:val="16"/>
              </w:rPr>
            </w:pP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shd w:val="clear" w:color="auto" w:fill="D9D9D9" w:themeFill="background1" w:themeFillShade="D9"/>
          </w:tcPr>
          <w:p w:rsidR="005C3522" w:rsidRPr="00CC3A28" w:rsidRDefault="005C3522" w:rsidP="00BB3C33">
            <w:pPr>
              <w:rPr>
                <w:sz w:val="16"/>
              </w:rPr>
            </w:pPr>
            <w:r w:rsidRPr="00CC3A28">
              <w:rPr>
                <w:sz w:val="16"/>
              </w:rPr>
              <w:t xml:space="preserve">Ich kann </w:t>
            </w:r>
            <w:r>
              <w:rPr>
                <w:sz w:val="16"/>
              </w:rPr>
              <w:t>alleine und mit einer Partnerin/einem Partner</w:t>
            </w:r>
            <w:r w:rsidRPr="00CC3A28">
              <w:rPr>
                <w:sz w:val="16"/>
              </w:rPr>
              <w:t xml:space="preserve"> arbeiten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auto"/>
          </w:tcPr>
          <w:p w:rsidR="005C3522" w:rsidRPr="00CC3A28" w:rsidRDefault="005C3522" w:rsidP="00BB3C33">
            <w:pPr>
              <w:rPr>
                <w:sz w:val="16"/>
              </w:rPr>
            </w:pPr>
            <w:r w:rsidRPr="00CC3A28">
              <w:rPr>
                <w:sz w:val="16"/>
              </w:rPr>
              <w:t>Ich kann in Gruppen arbeiten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kann im Team handeln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r w:rsidRPr="00CC3A28">
              <w:rPr>
                <w:sz w:val="16"/>
              </w:rPr>
              <w:t>Ich kann Wertschätzung zeigen</w:t>
            </w:r>
            <w:r>
              <w:rPr>
                <w:sz w:val="16"/>
              </w:rPr>
              <w:t>.</w:t>
            </w:r>
          </w:p>
        </w:tc>
        <w:tc>
          <w:tcPr>
            <w:tcW w:w="4574" w:type="dxa"/>
            <w:tcBorders>
              <w:top w:val="dotted" w:sz="4" w:space="0" w:color="auto"/>
              <w:left w:val="dotted" w:sz="4" w:space="0" w:color="auto"/>
              <w:bottom w:val="dotted" w:sz="4" w:space="0" w:color="auto"/>
              <w:right w:val="dotted" w:sz="4" w:space="0" w:color="auto"/>
            </w:tcBorders>
          </w:tcPr>
          <w:p w:rsidR="005C3522" w:rsidRPr="00CC3A28" w:rsidRDefault="005C3522" w:rsidP="00BB3C33">
            <w:pPr>
              <w:rPr>
                <w:sz w:val="16"/>
              </w:rPr>
            </w:pPr>
            <w:r w:rsidRPr="00CC3A28">
              <w:rPr>
                <w:sz w:val="16"/>
              </w:rPr>
              <w:t>Ich kann wertschätzend mit Personen umgehen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kann wertschätzend kommunizieren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shd w:val="clear" w:color="auto" w:fill="D9D9D9" w:themeFill="background1" w:themeFillShade="D9"/>
          </w:tcPr>
          <w:p w:rsidR="005C3522" w:rsidRPr="00CC3A28" w:rsidRDefault="005C3522" w:rsidP="00BB3C33">
            <w:pPr>
              <w:rPr>
                <w:sz w:val="16"/>
              </w:rPr>
            </w:pPr>
            <w:r w:rsidRPr="00CC3A28">
              <w:rPr>
                <w:sz w:val="16"/>
              </w:rPr>
              <w:t>Ich kann zuhören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auto"/>
          </w:tcPr>
          <w:p w:rsidR="005C3522" w:rsidRPr="00CC3A28" w:rsidRDefault="005C3522" w:rsidP="00BB3C33">
            <w:pPr>
              <w:rPr>
                <w:sz w:val="16"/>
              </w:rPr>
            </w:pPr>
            <w:r w:rsidRPr="00CC3A28">
              <w:rPr>
                <w:sz w:val="16"/>
              </w:rPr>
              <w:t xml:space="preserve">Ich kann konzentriert zuhören und </w:t>
            </w:r>
            <w:r w:rsidR="00B63403">
              <w:rPr>
                <w:sz w:val="16"/>
              </w:rPr>
              <w:t xml:space="preserve">das Gehörte </w:t>
            </w:r>
            <w:r w:rsidRPr="00CC3A28">
              <w:rPr>
                <w:sz w:val="16"/>
              </w:rPr>
              <w:t>kurz wiedergeben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63403">
            <w:pPr>
              <w:rPr>
                <w:sz w:val="16"/>
              </w:rPr>
            </w:pPr>
            <w:r w:rsidRPr="00CC3A28">
              <w:rPr>
                <w:sz w:val="16"/>
              </w:rPr>
              <w:t>Ich kann zuhören und</w:t>
            </w:r>
            <w:r w:rsidR="00B63403">
              <w:rPr>
                <w:sz w:val="16"/>
              </w:rPr>
              <w:t xml:space="preserve"> das Gehörte </w:t>
            </w:r>
            <w:r w:rsidRPr="00CC3A28">
              <w:rPr>
                <w:sz w:val="16"/>
              </w:rPr>
              <w:t>wiedergeben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shd w:val="clear" w:color="auto" w:fill="D9D9D9" w:themeFill="background1" w:themeFillShade="D9"/>
          </w:tcPr>
          <w:p w:rsidR="005C3522" w:rsidRPr="00CC3A28" w:rsidRDefault="005C3522" w:rsidP="00BB3C33">
            <w:pPr>
              <w:rPr>
                <w:sz w:val="16"/>
              </w:rPr>
            </w:pPr>
            <w:r w:rsidRPr="00CC3A28">
              <w:rPr>
                <w:sz w:val="16"/>
              </w:rPr>
              <w:t>Ich kann Regeln der Zusammenarbeit einhalten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auto"/>
          </w:tcPr>
          <w:p w:rsidR="005C3522" w:rsidRPr="00CC3A28" w:rsidRDefault="005C3522" w:rsidP="00BB3C33">
            <w:pPr>
              <w:rPr>
                <w:sz w:val="16"/>
              </w:rPr>
            </w:pPr>
            <w:r w:rsidRPr="00CC3A28">
              <w:rPr>
                <w:sz w:val="16"/>
              </w:rPr>
              <w:t>Ich kann die Regeln in der Gruppe beachten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kann die Regeln in der Gruppe nutzen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r w:rsidRPr="00CC3A28">
              <w:rPr>
                <w:sz w:val="16"/>
              </w:rPr>
              <w:t>Ich kann in der Gruppe kommunizieren (Kommunikationsübu</w:t>
            </w:r>
            <w:r w:rsidRPr="00CC3A28">
              <w:rPr>
                <w:sz w:val="16"/>
              </w:rPr>
              <w:t>n</w:t>
            </w:r>
            <w:r w:rsidRPr="00CC3A28">
              <w:rPr>
                <w:sz w:val="16"/>
              </w:rPr>
              <w:t>gen)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auto"/>
          </w:tcPr>
          <w:p w:rsidR="005C3522" w:rsidRPr="00CC3A28" w:rsidRDefault="005C3522" w:rsidP="00BB3C33">
            <w:pPr>
              <w:rPr>
                <w:sz w:val="16"/>
              </w:rPr>
            </w:pPr>
            <w:r w:rsidRPr="00CC3A28">
              <w:rPr>
                <w:sz w:val="16"/>
              </w:rPr>
              <w:t>Ich kann situationsbezogen kommunizieren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kann bereichsübergreifend kommunizieren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shd w:val="clear" w:color="auto" w:fill="D9D9D9" w:themeFill="background1" w:themeFillShade="D9"/>
          </w:tcPr>
          <w:p w:rsidR="005C3522" w:rsidRPr="00CC3A28" w:rsidRDefault="005C3522" w:rsidP="00BB3C33">
            <w:pPr>
              <w:rPr>
                <w:sz w:val="16"/>
              </w:rPr>
            </w:pPr>
            <w:r w:rsidRPr="00CC3A28">
              <w:rPr>
                <w:sz w:val="16"/>
              </w:rPr>
              <w:t>Ich kann meine</w:t>
            </w:r>
            <w:r>
              <w:rPr>
                <w:sz w:val="16"/>
              </w:rPr>
              <w:t>n eigenen Standpunkt einnehmen.</w:t>
            </w:r>
          </w:p>
        </w:tc>
        <w:tc>
          <w:tcPr>
            <w:tcW w:w="4574" w:type="dxa"/>
            <w:tcBorders>
              <w:top w:val="dotted" w:sz="4" w:space="0" w:color="auto"/>
              <w:left w:val="dotted" w:sz="4" w:space="0" w:color="auto"/>
              <w:bottom w:val="dotted" w:sz="4" w:space="0" w:color="auto"/>
              <w:right w:val="dotted" w:sz="4" w:space="0" w:color="auto"/>
            </w:tcBorders>
            <w:shd w:val="clear" w:color="auto" w:fill="auto"/>
          </w:tcPr>
          <w:p w:rsidR="005C3522" w:rsidRPr="00CC3A28" w:rsidRDefault="005C3522" w:rsidP="00BB3C33">
            <w:pPr>
              <w:rPr>
                <w:sz w:val="16"/>
              </w:rPr>
            </w:pPr>
            <w:r w:rsidRPr="00CC3A28">
              <w:rPr>
                <w:sz w:val="16"/>
              </w:rPr>
              <w:t>Ich</w:t>
            </w:r>
            <w:r>
              <w:rPr>
                <w:sz w:val="16"/>
              </w:rPr>
              <w:t xml:space="preserve"> kann meinen eigenen Standpunkt</w:t>
            </w:r>
            <w:r w:rsidRPr="00CC3A28">
              <w:rPr>
                <w:sz w:val="16"/>
              </w:rPr>
              <w:t xml:space="preserve"> einnehmen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kann den eigenen Standpunkt überprüfen/vertreten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pStyle w:val="Kopfzeile"/>
              <w:tabs>
                <w:tab w:val="clear" w:pos="4536"/>
                <w:tab w:val="clear" w:pos="9072"/>
              </w:tabs>
              <w:rPr>
                <w:sz w:val="16"/>
              </w:rPr>
            </w:pPr>
            <w:r w:rsidRPr="00CC3A28">
              <w:rPr>
                <w:sz w:val="16"/>
              </w:rPr>
              <w:t xml:space="preserve">Ich </w:t>
            </w:r>
            <w:r>
              <w:rPr>
                <w:sz w:val="16"/>
              </w:rPr>
              <w:t>kann andere Personen wahrnehmen.</w:t>
            </w:r>
          </w:p>
        </w:tc>
        <w:tc>
          <w:tcPr>
            <w:tcW w:w="9156" w:type="dxa"/>
            <w:gridSpan w:val="2"/>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kann den Umgang miteinander reflektieren</w:t>
            </w:r>
            <w:r>
              <w:rPr>
                <w:sz w:val="16"/>
              </w:rPr>
              <w:t>.</w:t>
            </w:r>
          </w:p>
        </w:tc>
      </w:tr>
      <w:tr w:rsidR="005C3522" w:rsidRPr="00CC3A28" w:rsidTr="00BB3C33">
        <w:trPr>
          <w:cantSplit/>
          <w:trHeight w:val="200"/>
        </w:trPr>
        <w:tc>
          <w:tcPr>
            <w:tcW w:w="921" w:type="dxa"/>
            <w:vMerge/>
            <w:tcBorders>
              <w:bottom w:val="single" w:sz="4" w:space="0" w:color="auto"/>
              <w:right w:val="single" w:sz="4" w:space="0" w:color="auto"/>
            </w:tcBorders>
          </w:tcPr>
          <w:p w:rsidR="005C3522" w:rsidRPr="00CC3A28" w:rsidRDefault="005C3522" w:rsidP="00BB3C33"/>
        </w:tc>
        <w:tc>
          <w:tcPr>
            <w:tcW w:w="13718" w:type="dxa"/>
            <w:gridSpan w:val="3"/>
            <w:tcBorders>
              <w:top w:val="dotted" w:sz="4" w:space="0" w:color="auto"/>
              <w:left w:val="single" w:sz="4" w:space="0" w:color="auto"/>
              <w:bottom w:val="single" w:sz="4" w:space="0" w:color="auto"/>
              <w:right w:val="single" w:sz="4" w:space="0" w:color="auto"/>
            </w:tcBorders>
          </w:tcPr>
          <w:p w:rsidR="005C3522" w:rsidRPr="00CC3A28" w:rsidRDefault="005C3522" w:rsidP="00BB3C33">
            <w:pPr>
              <w:rPr>
                <w:sz w:val="16"/>
              </w:rPr>
            </w:pPr>
            <w:r w:rsidRPr="00CC3A28">
              <w:rPr>
                <w:sz w:val="16"/>
              </w:rPr>
              <w:t>Ich kann mich wahrnehmen</w:t>
            </w:r>
            <w:r>
              <w:rPr>
                <w:sz w:val="16"/>
              </w:rPr>
              <w:t>.</w:t>
            </w:r>
          </w:p>
        </w:tc>
      </w:tr>
      <w:tr w:rsidR="005C3522" w:rsidRPr="00CC3A28" w:rsidTr="00BB3C33">
        <w:trPr>
          <w:cantSplit/>
          <w:trHeight w:val="159"/>
        </w:trPr>
        <w:tc>
          <w:tcPr>
            <w:tcW w:w="921" w:type="dxa"/>
            <w:tcBorders>
              <w:top w:val="single" w:sz="4" w:space="0" w:color="auto"/>
              <w:bottom w:val="single" w:sz="4" w:space="0" w:color="auto"/>
              <w:right w:val="single" w:sz="4" w:space="0" w:color="auto"/>
            </w:tcBorders>
            <w:shd w:val="clear" w:color="auto" w:fill="D9D9D9" w:themeFill="background1" w:themeFillShade="D9"/>
            <w:textDirection w:val="btLr"/>
          </w:tcPr>
          <w:p w:rsidR="005C3522" w:rsidRPr="00B63403" w:rsidRDefault="005C3522" w:rsidP="00BB3C33">
            <w:pPr>
              <w:ind w:left="113" w:right="113"/>
            </w:pPr>
          </w:p>
        </w:tc>
        <w:tc>
          <w:tcPr>
            <w:tcW w:w="4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5C3522" w:rsidRPr="00CC3A28" w:rsidRDefault="005C3522" w:rsidP="00BB3C33">
            <w:pPr>
              <w:rPr>
                <w:sz w:val="18"/>
              </w:rPr>
            </w:pPr>
            <w:r w:rsidRPr="00CC3A28">
              <w:rPr>
                <w:sz w:val="18"/>
              </w:rPr>
              <w:t>Lernfeld 1</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5C3522" w:rsidRPr="00CC3A28" w:rsidRDefault="005C3522" w:rsidP="00BB3C33">
            <w:pPr>
              <w:rPr>
                <w:sz w:val="18"/>
              </w:rPr>
            </w:pPr>
            <w:r w:rsidRPr="00CC3A28">
              <w:rPr>
                <w:sz w:val="18"/>
              </w:rPr>
              <w:t>Lernfeld 2</w:t>
            </w:r>
          </w:p>
        </w:tc>
        <w:tc>
          <w:tcPr>
            <w:tcW w:w="458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5C3522" w:rsidRPr="00CC3A28" w:rsidRDefault="005C3522" w:rsidP="00BB3C33">
            <w:pPr>
              <w:rPr>
                <w:sz w:val="18"/>
              </w:rPr>
            </w:pPr>
            <w:r w:rsidRPr="00CC3A28">
              <w:rPr>
                <w:sz w:val="18"/>
              </w:rPr>
              <w:t>Lernfeld 3</w:t>
            </w:r>
          </w:p>
        </w:tc>
      </w:tr>
      <w:tr w:rsidR="005C3522" w:rsidRPr="00CC3A28" w:rsidTr="00770E08">
        <w:trPr>
          <w:cantSplit/>
          <w:trHeight w:val="200"/>
        </w:trPr>
        <w:tc>
          <w:tcPr>
            <w:tcW w:w="921" w:type="dxa"/>
            <w:vMerge w:val="restart"/>
            <w:tcBorders>
              <w:top w:val="single" w:sz="4" w:space="0" w:color="auto"/>
              <w:right w:val="single" w:sz="4" w:space="0" w:color="auto"/>
            </w:tcBorders>
            <w:textDirection w:val="btLr"/>
            <w:vAlign w:val="center"/>
          </w:tcPr>
          <w:p w:rsidR="005C3522" w:rsidRPr="00B63403" w:rsidRDefault="005C3522" w:rsidP="00770E08">
            <w:pPr>
              <w:ind w:left="113" w:right="113"/>
              <w:jc w:val="center"/>
              <w:rPr>
                <w:b/>
              </w:rPr>
            </w:pPr>
            <w:r w:rsidRPr="00B63403">
              <w:rPr>
                <w:b/>
              </w:rPr>
              <w:t>Verantwo</w:t>
            </w:r>
            <w:r w:rsidRPr="00B63403">
              <w:rPr>
                <w:b/>
              </w:rPr>
              <w:t>r</w:t>
            </w:r>
            <w:r w:rsidRPr="00B63403">
              <w:rPr>
                <w:b/>
              </w:rPr>
              <w:t>tungs-bewusstsein</w:t>
            </w:r>
          </w:p>
        </w:tc>
        <w:tc>
          <w:tcPr>
            <w:tcW w:w="4562" w:type="dxa"/>
            <w:tcBorders>
              <w:top w:val="single"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4574" w:type="dxa"/>
            <w:tcBorders>
              <w:top w:val="single" w:sz="4" w:space="0" w:color="auto"/>
              <w:left w:val="dotted" w:sz="4" w:space="0" w:color="auto"/>
              <w:bottom w:val="dotted" w:sz="4" w:space="0" w:color="auto"/>
              <w:right w:val="dotted" w:sz="4" w:space="0" w:color="auto"/>
            </w:tcBorders>
          </w:tcPr>
          <w:p w:rsidR="005C3522" w:rsidRPr="00CC3A28" w:rsidRDefault="005C3522" w:rsidP="00BB3C33">
            <w:pPr>
              <w:rPr>
                <w:sz w:val="16"/>
              </w:rPr>
            </w:pPr>
          </w:p>
        </w:tc>
        <w:tc>
          <w:tcPr>
            <w:tcW w:w="4582" w:type="dxa"/>
            <w:tcBorders>
              <w:top w:val="single" w:sz="4" w:space="0" w:color="auto"/>
              <w:left w:val="dotted" w:sz="4" w:space="0" w:color="auto"/>
              <w:bottom w:val="dotted" w:sz="4" w:space="0" w:color="auto"/>
              <w:right w:val="single" w:sz="4" w:space="0" w:color="auto"/>
            </w:tcBorders>
          </w:tcPr>
          <w:p w:rsidR="005C3522" w:rsidRPr="00CC3A28" w:rsidRDefault="005C3522" w:rsidP="00BB3C33">
            <w:pPr>
              <w:rPr>
                <w:sz w:val="16"/>
              </w:rPr>
            </w:pP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4574" w:type="dxa"/>
            <w:tcBorders>
              <w:top w:val="dotted" w:sz="4" w:space="0" w:color="auto"/>
              <w:left w:val="dotted" w:sz="4" w:space="0" w:color="auto"/>
              <w:bottom w:val="dotted" w:sz="4" w:space="0" w:color="auto"/>
              <w:right w:val="dotted" w:sz="4" w:space="0" w:color="auto"/>
            </w:tcBorders>
          </w:tcPr>
          <w:p w:rsidR="005C3522" w:rsidRPr="00CC3A28" w:rsidRDefault="005C3522" w:rsidP="00BB3C33">
            <w:pPr>
              <w:rPr>
                <w:sz w:val="16"/>
              </w:rPr>
            </w:pP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4574" w:type="dxa"/>
            <w:tcBorders>
              <w:top w:val="dotted" w:sz="4" w:space="0" w:color="auto"/>
              <w:left w:val="dotted" w:sz="4" w:space="0" w:color="auto"/>
              <w:bottom w:val="dotted" w:sz="4" w:space="0" w:color="auto"/>
              <w:right w:val="dotted" w:sz="4" w:space="0" w:color="auto"/>
            </w:tcBorders>
          </w:tcPr>
          <w:p w:rsidR="005C3522" w:rsidRPr="00CC3A28" w:rsidRDefault="005C3522" w:rsidP="00BB3C33">
            <w:pPr>
              <w:rPr>
                <w:sz w:val="16"/>
              </w:rPr>
            </w:pPr>
            <w:r w:rsidRPr="00CC3A28">
              <w:rPr>
                <w:sz w:val="16"/>
              </w:rPr>
              <w:t>Ich kann meine persönlichen Stärken/Bedürfnisse formulieren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kann meine persönlichen S</w:t>
            </w:r>
            <w:r>
              <w:rPr>
                <w:sz w:val="16"/>
              </w:rPr>
              <w:t>tärken/Bedürfnisse reflektieren.</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9156" w:type="dxa"/>
            <w:gridSpan w:val="2"/>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kann meine Zukunftsperspektive in Bezug auf Bedürfnisse entwickeln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shd w:val="clear" w:color="auto" w:fill="D9D9D9" w:themeFill="background1" w:themeFillShade="D9"/>
          </w:tcPr>
          <w:p w:rsidR="005C3522" w:rsidRPr="00CC3A28" w:rsidRDefault="005C3522" w:rsidP="00BB3C33">
            <w:pPr>
              <w:rPr>
                <w:sz w:val="16"/>
              </w:rPr>
            </w:pPr>
            <w:r w:rsidRPr="00CC3A28">
              <w:rPr>
                <w:sz w:val="16"/>
              </w:rPr>
              <w:t>Ich kann meine Arbeit im Lerntagebuch kurz reflektieren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auto"/>
          </w:tcPr>
          <w:p w:rsidR="005C3522" w:rsidRPr="00CC3A28" w:rsidRDefault="005C3522" w:rsidP="00BB3C33">
            <w:pPr>
              <w:rPr>
                <w:sz w:val="16"/>
              </w:rPr>
            </w:pPr>
            <w:r w:rsidRPr="00CC3A28">
              <w:rPr>
                <w:sz w:val="16"/>
              </w:rPr>
              <w:t>Ich kann meine Arbeit im Lerntagebuch in einfachen Sätzen r</w:t>
            </w:r>
            <w:r w:rsidRPr="00CC3A28">
              <w:rPr>
                <w:sz w:val="16"/>
              </w:rPr>
              <w:t>e</w:t>
            </w:r>
            <w:r w:rsidRPr="00CC3A28">
              <w:rPr>
                <w:sz w:val="16"/>
              </w:rPr>
              <w:t>flektieren</w:t>
            </w:r>
            <w:r>
              <w:rPr>
                <w:sz w:val="16"/>
              </w:rPr>
              <w:t>.</w:t>
            </w:r>
          </w:p>
        </w:tc>
        <w:tc>
          <w:tcPr>
            <w:tcW w:w="4582" w:type="dxa"/>
            <w:tcBorders>
              <w:top w:val="dotted" w:sz="4" w:space="0" w:color="auto"/>
              <w:left w:val="dotted" w:sz="4" w:space="0" w:color="auto"/>
              <w:bottom w:val="dotted" w:sz="4" w:space="0" w:color="auto"/>
              <w:right w:val="single" w:sz="4" w:space="0" w:color="auto"/>
            </w:tcBorders>
            <w:shd w:val="clear" w:color="auto" w:fill="auto"/>
          </w:tcPr>
          <w:p w:rsidR="005C3522" w:rsidRPr="00CC3A28" w:rsidRDefault="005C3522" w:rsidP="00BB3C33">
            <w:pPr>
              <w:rPr>
                <w:sz w:val="16"/>
              </w:rPr>
            </w:pPr>
            <w:r w:rsidRPr="00CC3A28">
              <w:rPr>
                <w:sz w:val="16"/>
              </w:rPr>
              <w:t xml:space="preserve">Ich kann meine Arbeit im Lerntagebuch reflektieren. </w:t>
            </w:r>
          </w:p>
        </w:tc>
      </w:tr>
      <w:tr w:rsidR="005C3522" w:rsidRPr="00CC3A28" w:rsidTr="00BB3C33">
        <w:trPr>
          <w:cantSplit/>
          <w:trHeight w:val="200"/>
        </w:trPr>
        <w:tc>
          <w:tcPr>
            <w:tcW w:w="921" w:type="dxa"/>
            <w:vMerge/>
            <w:tcBorders>
              <w:bottom w:val="single" w:sz="4" w:space="0" w:color="auto"/>
              <w:right w:val="single" w:sz="4" w:space="0" w:color="auto"/>
            </w:tcBorders>
          </w:tcPr>
          <w:p w:rsidR="005C3522" w:rsidRPr="00CC3A28" w:rsidRDefault="005C3522" w:rsidP="00BB3C33"/>
        </w:tc>
        <w:tc>
          <w:tcPr>
            <w:tcW w:w="4562" w:type="dxa"/>
            <w:tcBorders>
              <w:top w:val="dotted" w:sz="4" w:space="0" w:color="auto"/>
              <w:left w:val="single" w:sz="4" w:space="0" w:color="auto"/>
              <w:bottom w:val="single" w:sz="4" w:space="0" w:color="auto"/>
              <w:right w:val="dotted" w:sz="4" w:space="0" w:color="auto"/>
            </w:tcBorders>
          </w:tcPr>
          <w:p w:rsidR="005C3522" w:rsidRPr="00CC3A28" w:rsidRDefault="005C3522" w:rsidP="00BB3C33">
            <w:pPr>
              <w:rPr>
                <w:sz w:val="16"/>
              </w:rPr>
            </w:pPr>
            <w:r w:rsidRPr="00CC3A28">
              <w:rPr>
                <w:sz w:val="16"/>
              </w:rPr>
              <w:t>Ich kann Verantwortung für mich übernehmen</w:t>
            </w:r>
            <w:r>
              <w:rPr>
                <w:sz w:val="16"/>
              </w:rPr>
              <w:t>.</w:t>
            </w:r>
          </w:p>
        </w:tc>
        <w:tc>
          <w:tcPr>
            <w:tcW w:w="9156" w:type="dxa"/>
            <w:gridSpan w:val="2"/>
            <w:tcBorders>
              <w:top w:val="dotted" w:sz="4" w:space="0" w:color="auto"/>
              <w:left w:val="dotted" w:sz="4" w:space="0" w:color="auto"/>
              <w:bottom w:val="single" w:sz="4" w:space="0" w:color="auto"/>
              <w:right w:val="single" w:sz="4" w:space="0" w:color="auto"/>
            </w:tcBorders>
            <w:shd w:val="clear" w:color="auto" w:fill="auto"/>
          </w:tcPr>
          <w:p w:rsidR="005C3522" w:rsidRPr="00903810" w:rsidRDefault="005C3522" w:rsidP="00BB3C33">
            <w:pPr>
              <w:rPr>
                <w:sz w:val="16"/>
              </w:rPr>
            </w:pPr>
            <w:r w:rsidRPr="00903810">
              <w:rPr>
                <w:sz w:val="16"/>
              </w:rPr>
              <w:t>Ich kann Verantwortung für mich und andere übernehmen.</w:t>
            </w:r>
          </w:p>
        </w:tc>
      </w:tr>
      <w:tr w:rsidR="005C3522" w:rsidRPr="00CC3A28" w:rsidTr="00BB3C33">
        <w:trPr>
          <w:trHeight w:val="169"/>
        </w:trPr>
        <w:tc>
          <w:tcPr>
            <w:tcW w:w="921" w:type="dxa"/>
            <w:tcBorders>
              <w:top w:val="single" w:sz="4" w:space="0" w:color="auto"/>
              <w:bottom w:val="single" w:sz="4" w:space="0" w:color="auto"/>
            </w:tcBorders>
            <w:shd w:val="clear" w:color="auto" w:fill="D9D9D9"/>
          </w:tcPr>
          <w:p w:rsidR="005C3522" w:rsidRPr="00CC3A28" w:rsidRDefault="005C3522" w:rsidP="00BB3C33"/>
        </w:tc>
        <w:tc>
          <w:tcPr>
            <w:tcW w:w="4562" w:type="dxa"/>
            <w:tcBorders>
              <w:top w:val="single" w:sz="4" w:space="0" w:color="auto"/>
              <w:bottom w:val="single" w:sz="4" w:space="0" w:color="auto"/>
            </w:tcBorders>
            <w:shd w:val="clear" w:color="auto" w:fill="D9D9D9"/>
          </w:tcPr>
          <w:p w:rsidR="005C3522" w:rsidRPr="00CC3A28" w:rsidRDefault="005C3522" w:rsidP="00BB3C33">
            <w:pPr>
              <w:rPr>
                <w:sz w:val="18"/>
              </w:rPr>
            </w:pPr>
            <w:r w:rsidRPr="00CC3A28">
              <w:rPr>
                <w:sz w:val="18"/>
              </w:rPr>
              <w:t>Lernfeld 1</w:t>
            </w:r>
          </w:p>
        </w:tc>
        <w:tc>
          <w:tcPr>
            <w:tcW w:w="4574" w:type="dxa"/>
            <w:tcBorders>
              <w:top w:val="single" w:sz="4" w:space="0" w:color="auto"/>
              <w:bottom w:val="single" w:sz="4" w:space="0" w:color="auto"/>
            </w:tcBorders>
            <w:shd w:val="clear" w:color="auto" w:fill="D9D9D9"/>
          </w:tcPr>
          <w:p w:rsidR="005C3522" w:rsidRPr="00CC3A28" w:rsidRDefault="005C3522" w:rsidP="00BB3C33">
            <w:pPr>
              <w:rPr>
                <w:sz w:val="18"/>
              </w:rPr>
            </w:pPr>
            <w:r w:rsidRPr="00CC3A28">
              <w:rPr>
                <w:sz w:val="18"/>
              </w:rPr>
              <w:t>Lernfeld 2</w:t>
            </w:r>
          </w:p>
        </w:tc>
        <w:tc>
          <w:tcPr>
            <w:tcW w:w="4582" w:type="dxa"/>
            <w:tcBorders>
              <w:top w:val="single" w:sz="4" w:space="0" w:color="auto"/>
              <w:bottom w:val="single" w:sz="4" w:space="0" w:color="auto"/>
            </w:tcBorders>
            <w:shd w:val="clear" w:color="auto" w:fill="D9D9D9"/>
          </w:tcPr>
          <w:p w:rsidR="005C3522" w:rsidRPr="00CC3A28" w:rsidRDefault="005C3522" w:rsidP="00BB3C33">
            <w:pPr>
              <w:rPr>
                <w:sz w:val="18"/>
              </w:rPr>
            </w:pPr>
            <w:r w:rsidRPr="00CC3A28">
              <w:rPr>
                <w:sz w:val="18"/>
              </w:rPr>
              <w:t>Lernfeld 3</w:t>
            </w:r>
          </w:p>
        </w:tc>
      </w:tr>
      <w:tr w:rsidR="005C3522" w:rsidRPr="00CC3A28" w:rsidTr="00770E08">
        <w:trPr>
          <w:cantSplit/>
          <w:trHeight w:val="200"/>
        </w:trPr>
        <w:tc>
          <w:tcPr>
            <w:tcW w:w="921" w:type="dxa"/>
            <w:vMerge w:val="restart"/>
            <w:tcBorders>
              <w:top w:val="single" w:sz="4" w:space="0" w:color="auto"/>
              <w:right w:val="single" w:sz="4" w:space="0" w:color="auto"/>
            </w:tcBorders>
            <w:textDirection w:val="btLr"/>
            <w:vAlign w:val="center"/>
          </w:tcPr>
          <w:p w:rsidR="005C3522" w:rsidRPr="00CC3A28" w:rsidRDefault="005C3522" w:rsidP="00770E08">
            <w:pPr>
              <w:ind w:left="113" w:right="113"/>
              <w:jc w:val="center"/>
              <w:rPr>
                <w:b/>
              </w:rPr>
            </w:pPr>
            <w:r w:rsidRPr="00CC3A28">
              <w:rPr>
                <w:b/>
                <w:noProof/>
                <w:lang w:eastAsia="de-DE"/>
              </w:rPr>
              <mc:AlternateContent>
                <mc:Choice Requires="wps">
                  <w:drawing>
                    <wp:anchor distT="0" distB="0" distL="114300" distR="114300" simplePos="0" relativeHeight="251659264" behindDoc="0" locked="0" layoutInCell="1" allowOverlap="1" wp14:anchorId="77FD52E8" wp14:editId="4C628006">
                      <wp:simplePos x="0" y="0"/>
                      <wp:positionH relativeFrom="column">
                        <wp:posOffset>29210</wp:posOffset>
                      </wp:positionH>
                      <wp:positionV relativeFrom="paragraph">
                        <wp:posOffset>-9714230</wp:posOffset>
                      </wp:positionV>
                      <wp:extent cx="9342755" cy="1270"/>
                      <wp:effectExtent l="45720" t="161290" r="50800" b="170815"/>
                      <wp:wrapNone/>
                      <wp:docPr id="1438"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42755" cy="1270"/>
                              </a:xfrm>
                              <a:prstGeom prst="line">
                                <a:avLst/>
                              </a:prstGeom>
                              <a:noFill/>
                              <a:ln w="762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pt,-764.9pt" to="737.95pt,-7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" strokeweight="6pt">
                      <v:stroke endarrow="block"/>
                    </v:line>
                  </w:pict>
                </mc:Fallback>
              </mc:AlternateContent>
            </w:r>
            <w:r w:rsidRPr="00CC3A28">
              <w:rPr>
                <w:b/>
              </w:rPr>
              <w:t>Selbststeuerung</w:t>
            </w:r>
          </w:p>
        </w:tc>
        <w:tc>
          <w:tcPr>
            <w:tcW w:w="4562" w:type="dxa"/>
            <w:tcBorders>
              <w:top w:val="single"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4574" w:type="dxa"/>
            <w:tcBorders>
              <w:top w:val="single" w:sz="4" w:space="0" w:color="auto"/>
              <w:left w:val="dotted" w:sz="4" w:space="0" w:color="auto"/>
              <w:bottom w:val="dotted" w:sz="4" w:space="0" w:color="auto"/>
              <w:right w:val="dotted" w:sz="4" w:space="0" w:color="auto"/>
            </w:tcBorders>
          </w:tcPr>
          <w:p w:rsidR="005C3522" w:rsidRPr="00CC3A28" w:rsidRDefault="005C3522" w:rsidP="00BB3C33">
            <w:pPr>
              <w:rPr>
                <w:sz w:val="16"/>
              </w:rPr>
            </w:pPr>
          </w:p>
        </w:tc>
        <w:tc>
          <w:tcPr>
            <w:tcW w:w="4582" w:type="dxa"/>
            <w:tcBorders>
              <w:top w:val="single" w:sz="4" w:space="0" w:color="auto"/>
              <w:left w:val="dotted" w:sz="4" w:space="0" w:color="auto"/>
              <w:bottom w:val="dotted" w:sz="4" w:space="0" w:color="auto"/>
              <w:right w:val="single" w:sz="4" w:space="0" w:color="auto"/>
            </w:tcBorders>
          </w:tcPr>
          <w:p w:rsidR="005C3522" w:rsidRPr="00CC3A28" w:rsidRDefault="005C3522" w:rsidP="00BB3C33">
            <w:pPr>
              <w:rPr>
                <w:sz w:val="16"/>
              </w:rPr>
            </w:pP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ind w:left="708" w:hanging="708"/>
              <w:rPr>
                <w:sz w:val="16"/>
              </w:rPr>
            </w:pPr>
          </w:p>
        </w:tc>
        <w:tc>
          <w:tcPr>
            <w:tcW w:w="4574" w:type="dxa"/>
            <w:tcBorders>
              <w:top w:val="dotted" w:sz="4" w:space="0" w:color="auto"/>
              <w:left w:val="dotted" w:sz="4" w:space="0" w:color="auto"/>
              <w:bottom w:val="dotted" w:sz="4" w:space="0" w:color="auto"/>
              <w:right w:val="dotted" w:sz="4" w:space="0" w:color="auto"/>
            </w:tcBorders>
          </w:tcPr>
          <w:p w:rsidR="005C3522" w:rsidRPr="00CC3A28" w:rsidRDefault="005C3522" w:rsidP="00BB3C33">
            <w:pPr>
              <w:rPr>
                <w:sz w:val="16"/>
              </w:rPr>
            </w:pP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p>
        </w:tc>
      </w:tr>
      <w:tr w:rsidR="005C3522" w:rsidRPr="00CC3A28" w:rsidTr="00BB3C33">
        <w:trPr>
          <w:cantSplit/>
          <w:trHeight w:val="35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ind w:left="2124" w:hanging="2124"/>
              <w:rPr>
                <w:sz w:val="16"/>
              </w:rPr>
            </w:pPr>
          </w:p>
        </w:tc>
        <w:tc>
          <w:tcPr>
            <w:tcW w:w="4574" w:type="dxa"/>
            <w:tcBorders>
              <w:top w:val="dotted" w:sz="4" w:space="0" w:color="auto"/>
              <w:left w:val="dotted" w:sz="4" w:space="0" w:color="auto"/>
              <w:bottom w:val="dotted" w:sz="4" w:space="0" w:color="auto"/>
              <w:right w:val="dotted" w:sz="4" w:space="0" w:color="auto"/>
            </w:tcBorders>
          </w:tcPr>
          <w:p w:rsidR="005C3522" w:rsidRPr="00CC3A28" w:rsidRDefault="005C3522" w:rsidP="00BB3C33">
            <w:pPr>
              <w:rPr>
                <w:sz w:val="16"/>
              </w:rPr>
            </w:pP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kann Vorschläge anderer hören/ggf. annehmen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4574" w:type="dxa"/>
            <w:tcBorders>
              <w:top w:val="dotted" w:sz="4" w:space="0" w:color="auto"/>
              <w:left w:val="dotted" w:sz="4" w:space="0" w:color="auto"/>
              <w:bottom w:val="dotted" w:sz="4" w:space="0" w:color="auto"/>
              <w:right w:val="dotted" w:sz="4" w:space="0" w:color="auto"/>
            </w:tcBorders>
            <w:shd w:val="clear" w:color="auto" w:fill="auto"/>
          </w:tcPr>
          <w:p w:rsidR="005C3522" w:rsidRPr="00CC3A28" w:rsidRDefault="005C3522" w:rsidP="00BB3C33">
            <w:pPr>
              <w:rPr>
                <w:sz w:val="16"/>
              </w:rPr>
            </w:pP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kann mit Frustrationen umgehen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r w:rsidRPr="00CC3A28">
              <w:rPr>
                <w:sz w:val="16"/>
              </w:rPr>
              <w:t>Ich kann mein Lernen benennen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auto"/>
          </w:tcPr>
          <w:p w:rsidR="005C3522" w:rsidRPr="00CC3A28" w:rsidRDefault="005C3522" w:rsidP="00BB3C33">
            <w:pPr>
              <w:rPr>
                <w:sz w:val="16"/>
              </w:rPr>
            </w:pPr>
            <w:r w:rsidRPr="00CC3A28">
              <w:rPr>
                <w:sz w:val="16"/>
              </w:rPr>
              <w:t>Ich kann meinen Lernfortschritt erkennen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kann mein Lernen reflektieren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shd w:val="clear" w:color="auto" w:fill="D9D9D9" w:themeFill="background1" w:themeFillShade="D9"/>
          </w:tcPr>
          <w:p w:rsidR="005C3522" w:rsidRPr="00CC3A28" w:rsidRDefault="005C3522" w:rsidP="00BB3C33">
            <w:pPr>
              <w:rPr>
                <w:sz w:val="16"/>
              </w:rPr>
            </w:pPr>
            <w:r w:rsidRPr="00CC3A28">
              <w:rPr>
                <w:sz w:val="16"/>
              </w:rPr>
              <w:t>Ich kann im Lerntagebuch eintragen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auto"/>
          </w:tcPr>
          <w:p w:rsidR="005C3522" w:rsidRPr="00CC3A28" w:rsidRDefault="005C3522" w:rsidP="00BB3C33">
            <w:pPr>
              <w:rPr>
                <w:sz w:val="16"/>
              </w:rPr>
            </w:pPr>
            <w:r w:rsidRPr="00CC3A28">
              <w:rPr>
                <w:sz w:val="16"/>
              </w:rPr>
              <w:t>Ich kann mich mit Hilfe einstufen u</w:t>
            </w:r>
            <w:r>
              <w:rPr>
                <w:sz w:val="16"/>
              </w:rPr>
              <w:t>nd das Lerntagebuch dazu nutzen.</w:t>
            </w: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kann meine Arbeit im Lerntagebuch reflektieren und mit Hilfe mein</w:t>
            </w:r>
            <w:r w:rsidR="00B63403">
              <w:rPr>
                <w:sz w:val="16"/>
              </w:rPr>
              <w:t>er</w:t>
            </w:r>
            <w:r w:rsidRPr="00CC3A28">
              <w:rPr>
                <w:sz w:val="16"/>
              </w:rPr>
              <w:t xml:space="preserve"> Entwicklung erkennen.</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shd w:val="clear" w:color="auto" w:fill="D9D9D9" w:themeFill="background1" w:themeFillShade="D9"/>
          </w:tcPr>
          <w:p w:rsidR="005C3522" w:rsidRPr="00CC3A28" w:rsidRDefault="005C3522" w:rsidP="00BB3C33">
            <w:pPr>
              <w:rPr>
                <w:sz w:val="16"/>
              </w:rPr>
            </w:pPr>
            <w:r w:rsidRPr="00CC3A28">
              <w:rPr>
                <w:sz w:val="16"/>
              </w:rPr>
              <w:t>Ich kann einfache Aufgaben eigenverantwortlich und selbststä</w:t>
            </w:r>
            <w:r w:rsidRPr="00CC3A28">
              <w:rPr>
                <w:sz w:val="16"/>
              </w:rPr>
              <w:t>n</w:t>
            </w:r>
            <w:r w:rsidRPr="00CC3A28">
              <w:rPr>
                <w:sz w:val="16"/>
              </w:rPr>
              <w:t>dig durchführen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auto"/>
          </w:tcPr>
          <w:p w:rsidR="005C3522" w:rsidRPr="00CC3A28" w:rsidRDefault="005C3522" w:rsidP="00BB3C33">
            <w:pPr>
              <w:rPr>
                <w:sz w:val="16"/>
              </w:rPr>
            </w:pPr>
            <w:r w:rsidRPr="00CC3A28">
              <w:rPr>
                <w:sz w:val="16"/>
              </w:rPr>
              <w:t xml:space="preserve">Ich </w:t>
            </w:r>
            <w:r>
              <w:rPr>
                <w:sz w:val="16"/>
              </w:rPr>
              <w:t>kan</w:t>
            </w:r>
            <w:r w:rsidRPr="00CC3A28">
              <w:rPr>
                <w:sz w:val="16"/>
              </w:rPr>
              <w:t>n selbstständig Aufgaben übernehmen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kann selbstständig Aufgaben übernehmen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shd w:val="clear" w:color="auto" w:fill="D9D9D9" w:themeFill="background1" w:themeFillShade="D9"/>
          </w:tcPr>
          <w:p w:rsidR="005C3522" w:rsidRPr="00CC3A28" w:rsidRDefault="005C3522" w:rsidP="00BB3C33">
            <w:pPr>
              <w:rPr>
                <w:sz w:val="16"/>
              </w:rPr>
            </w:pPr>
            <w:r w:rsidRPr="00CC3A28">
              <w:rPr>
                <w:sz w:val="16"/>
              </w:rPr>
              <w:t>Ich kann mich</w:t>
            </w:r>
            <w:r>
              <w:rPr>
                <w:sz w:val="16"/>
              </w:rPr>
              <w:t xml:space="preserve"> auf eine Aufgabe konzentrieren.</w:t>
            </w:r>
          </w:p>
        </w:tc>
        <w:tc>
          <w:tcPr>
            <w:tcW w:w="4574" w:type="dxa"/>
            <w:tcBorders>
              <w:top w:val="dotted" w:sz="4" w:space="0" w:color="auto"/>
              <w:left w:val="dotted" w:sz="4" w:space="0" w:color="auto"/>
              <w:bottom w:val="dotted" w:sz="4" w:space="0" w:color="auto"/>
              <w:right w:val="dotted" w:sz="4" w:space="0" w:color="auto"/>
            </w:tcBorders>
            <w:shd w:val="clear" w:color="auto" w:fill="auto"/>
          </w:tcPr>
          <w:p w:rsidR="005C3522" w:rsidRPr="00CC3A28" w:rsidRDefault="005C3522" w:rsidP="00BB3C33">
            <w:pPr>
              <w:rPr>
                <w:sz w:val="16"/>
              </w:rPr>
            </w:pPr>
            <w:r w:rsidRPr="00CC3A28">
              <w:rPr>
                <w:sz w:val="16"/>
              </w:rPr>
              <w:t>Ich ka</w:t>
            </w:r>
            <w:r>
              <w:rPr>
                <w:sz w:val="16"/>
              </w:rPr>
              <w:t xml:space="preserve">nn 10 </w:t>
            </w:r>
            <w:r w:rsidR="001B46C5">
              <w:rPr>
                <w:sz w:val="16"/>
              </w:rPr>
              <w:t>Min.</w:t>
            </w:r>
            <w:r>
              <w:rPr>
                <w:sz w:val="16"/>
              </w:rPr>
              <w:t xml:space="preserve"> konzentriert arbeiten.</w:t>
            </w: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 xml:space="preserve">Ich </w:t>
            </w:r>
            <w:r w:rsidR="00B63403">
              <w:rPr>
                <w:sz w:val="16"/>
              </w:rPr>
              <w:t>kann konzentriert in Stationen l</w:t>
            </w:r>
            <w:r w:rsidRPr="00CC3A28">
              <w:rPr>
                <w:sz w:val="16"/>
              </w:rPr>
              <w:t>ernen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dotted" w:sz="4" w:space="0" w:color="auto"/>
              <w:right w:val="dotted" w:sz="4" w:space="0" w:color="auto"/>
            </w:tcBorders>
            <w:shd w:val="clear" w:color="auto" w:fill="D9D9D9" w:themeFill="background1" w:themeFillShade="D9"/>
          </w:tcPr>
          <w:p w:rsidR="005C3522" w:rsidRPr="00CC3A28" w:rsidRDefault="005C3522" w:rsidP="00BB3C33">
            <w:pPr>
              <w:rPr>
                <w:sz w:val="16"/>
              </w:rPr>
            </w:pPr>
            <w:r w:rsidRPr="00CC3A28">
              <w:rPr>
                <w:sz w:val="16"/>
              </w:rPr>
              <w:t>Ich kann einzeln arbeiten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auto"/>
          </w:tcPr>
          <w:p w:rsidR="005C3522" w:rsidRPr="00CC3A28" w:rsidRDefault="005C3522" w:rsidP="00BB3C33">
            <w:pPr>
              <w:rPr>
                <w:sz w:val="16"/>
              </w:rPr>
            </w:pPr>
            <w:r w:rsidRPr="00CC3A28">
              <w:rPr>
                <w:sz w:val="16"/>
              </w:rPr>
              <w:t>Ich kann mich einbringen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5C3522" w:rsidRPr="00CC3A28" w:rsidRDefault="005C3522" w:rsidP="00BB3C33">
            <w:pPr>
              <w:rPr>
                <w:sz w:val="16"/>
              </w:rPr>
            </w:pPr>
            <w:r w:rsidRPr="00CC3A28">
              <w:rPr>
                <w:sz w:val="16"/>
              </w:rPr>
              <w:t>Ich bringe mich aktiv im Team ein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13718" w:type="dxa"/>
            <w:gridSpan w:val="3"/>
            <w:tcBorders>
              <w:top w:val="dotted" w:sz="4" w:space="0" w:color="auto"/>
              <w:left w:val="single" w:sz="4" w:space="0" w:color="auto"/>
              <w:bottom w:val="dotted" w:sz="4" w:space="0" w:color="auto"/>
              <w:right w:val="single" w:sz="4" w:space="0" w:color="auto"/>
            </w:tcBorders>
            <w:shd w:val="clear" w:color="auto" w:fill="D9D9D9" w:themeFill="background1" w:themeFillShade="D9"/>
          </w:tcPr>
          <w:p w:rsidR="005C3522" w:rsidRPr="00CC3A28" w:rsidRDefault="005C3522" w:rsidP="00BB3C33">
            <w:pPr>
              <w:rPr>
                <w:sz w:val="16"/>
              </w:rPr>
            </w:pPr>
            <w:r w:rsidRPr="00CC3A28">
              <w:rPr>
                <w:sz w:val="16"/>
              </w:rPr>
              <w:t>Ich kann mich räumlich zurechtfinden</w:t>
            </w:r>
            <w:r>
              <w:rPr>
                <w:sz w:val="16"/>
              </w:rPr>
              <w:t>.</w:t>
            </w:r>
          </w:p>
        </w:tc>
      </w:tr>
      <w:tr w:rsidR="005C3522" w:rsidRPr="00CC3A28" w:rsidTr="00BB3C33">
        <w:trPr>
          <w:cantSplit/>
          <w:trHeight w:val="200"/>
        </w:trPr>
        <w:tc>
          <w:tcPr>
            <w:tcW w:w="921" w:type="dxa"/>
            <w:vMerge/>
            <w:tcBorders>
              <w:right w:val="single" w:sz="4" w:space="0" w:color="auto"/>
            </w:tcBorders>
          </w:tcPr>
          <w:p w:rsidR="005C3522" w:rsidRPr="00CC3A28" w:rsidRDefault="005C3522" w:rsidP="00BB3C33"/>
        </w:tc>
        <w:tc>
          <w:tcPr>
            <w:tcW w:w="4562" w:type="dxa"/>
            <w:tcBorders>
              <w:top w:val="dotted" w:sz="4" w:space="0" w:color="auto"/>
              <w:left w:val="single" w:sz="4" w:space="0" w:color="auto"/>
              <w:bottom w:val="single" w:sz="4" w:space="0" w:color="auto"/>
              <w:right w:val="dotted" w:sz="4" w:space="0" w:color="auto"/>
            </w:tcBorders>
            <w:shd w:val="clear" w:color="auto" w:fill="D9D9D9" w:themeFill="background1" w:themeFillShade="D9"/>
          </w:tcPr>
          <w:p w:rsidR="005C3522" w:rsidRPr="00CC3A28" w:rsidRDefault="005C3522" w:rsidP="00BB3C33">
            <w:pPr>
              <w:rPr>
                <w:sz w:val="16"/>
              </w:rPr>
            </w:pPr>
            <w:r w:rsidRPr="00CC3A28">
              <w:rPr>
                <w:sz w:val="16"/>
              </w:rPr>
              <w:t>Ich kann mich organisieren (Lernagenda)</w:t>
            </w:r>
            <w:r>
              <w:rPr>
                <w:sz w:val="16"/>
              </w:rPr>
              <w:t>.</w:t>
            </w:r>
          </w:p>
        </w:tc>
        <w:tc>
          <w:tcPr>
            <w:tcW w:w="4574" w:type="dxa"/>
            <w:tcBorders>
              <w:top w:val="dotted" w:sz="4" w:space="0" w:color="auto"/>
              <w:left w:val="dotted" w:sz="4" w:space="0" w:color="auto"/>
              <w:bottom w:val="single" w:sz="4" w:space="0" w:color="auto"/>
              <w:right w:val="dotted" w:sz="4" w:space="0" w:color="auto"/>
            </w:tcBorders>
          </w:tcPr>
          <w:p w:rsidR="005C3522" w:rsidRPr="00CC3A28" w:rsidRDefault="005C3522" w:rsidP="00BB3C33">
            <w:pPr>
              <w:rPr>
                <w:sz w:val="16"/>
              </w:rPr>
            </w:pPr>
            <w:r w:rsidRPr="00CC3A28">
              <w:rPr>
                <w:sz w:val="16"/>
              </w:rPr>
              <w:t>Ich kann in der Lernagenda meinen Kalender führen</w:t>
            </w:r>
            <w:r>
              <w:rPr>
                <w:sz w:val="16"/>
              </w:rPr>
              <w:t>.</w:t>
            </w:r>
          </w:p>
        </w:tc>
        <w:tc>
          <w:tcPr>
            <w:tcW w:w="4582" w:type="dxa"/>
            <w:tcBorders>
              <w:top w:val="dotted" w:sz="4" w:space="0" w:color="auto"/>
              <w:left w:val="dotted" w:sz="4" w:space="0" w:color="auto"/>
              <w:bottom w:val="single" w:sz="4" w:space="0" w:color="auto"/>
              <w:right w:val="single" w:sz="4" w:space="0" w:color="auto"/>
            </w:tcBorders>
          </w:tcPr>
          <w:p w:rsidR="005C3522" w:rsidRPr="00CC3A28" w:rsidRDefault="005C3522" w:rsidP="00BB3C33">
            <w:pPr>
              <w:rPr>
                <w:sz w:val="16"/>
              </w:rPr>
            </w:pPr>
            <w:r w:rsidRPr="00CC3A28">
              <w:rPr>
                <w:sz w:val="16"/>
              </w:rPr>
              <w:t xml:space="preserve">Ich </w:t>
            </w:r>
            <w:r>
              <w:rPr>
                <w:sz w:val="16"/>
              </w:rPr>
              <w:t>kann meinen Alltag organisieren.</w:t>
            </w:r>
          </w:p>
        </w:tc>
      </w:tr>
    </w:tbl>
    <w:p w:rsidR="005C3522" w:rsidRDefault="005C3522" w:rsidP="005C3522">
      <w:pPr>
        <w:pStyle w:val="Titel"/>
        <w:rPr>
          <w:rFonts w:ascii="Source Sans Pro" w:hAnsi="Source Sans Pro"/>
        </w:rPr>
      </w:pPr>
      <w:r>
        <w:rPr>
          <w:rFonts w:ascii="Source Sans Pro" w:hAnsi="Source Sans Pro"/>
        </w:rPr>
        <w:br w:type="page"/>
      </w:r>
    </w:p>
    <w:p w:rsidR="005C3522" w:rsidRPr="00CC3A28" w:rsidRDefault="005C3522" w:rsidP="005C3522">
      <w:pPr>
        <w:pStyle w:val="Titel"/>
        <w:rPr>
          <w:rFonts w:ascii="Source Sans Pro" w:hAnsi="Source Sans Pro"/>
        </w:rPr>
      </w:pPr>
      <w:r>
        <w:rPr>
          <w:rFonts w:ascii="Source Sans Pro" w:hAnsi="Source Sans Pro"/>
        </w:rPr>
        <w:lastRenderedPageBreak/>
        <w:t>Kompetenzaufbau</w:t>
      </w:r>
      <w:r w:rsidRPr="00CC3A28">
        <w:rPr>
          <w:rFonts w:ascii="Source Sans Pro" w:hAnsi="Source Sans Pro"/>
        </w:rPr>
        <w:t xml:space="preserve"> 1. Schuljahr 2 BFEG zweiter Teil</w:t>
      </w:r>
    </w:p>
    <w:p w:rsidR="005C3522" w:rsidRPr="00CC3A28" w:rsidRDefault="005C3522" w:rsidP="005C3522"/>
    <w:tbl>
      <w:tblPr>
        <w:tblW w:w="14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75"/>
        <w:gridCol w:w="4773"/>
        <w:gridCol w:w="4546"/>
        <w:gridCol w:w="4554"/>
      </w:tblGrid>
      <w:tr w:rsidR="005C3522" w:rsidRPr="00CC3A28" w:rsidTr="00BB3C33">
        <w:trPr>
          <w:trHeight w:val="244"/>
        </w:trPr>
        <w:tc>
          <w:tcPr>
            <w:tcW w:w="675" w:type="dxa"/>
            <w:tcBorders>
              <w:top w:val="single" w:sz="4" w:space="0" w:color="auto"/>
              <w:bottom w:val="single" w:sz="4" w:space="0" w:color="auto"/>
            </w:tcBorders>
            <w:shd w:val="clear" w:color="auto" w:fill="D9D9D9"/>
          </w:tcPr>
          <w:p w:rsidR="005C3522" w:rsidRPr="00CC3A28" w:rsidRDefault="005C3522" w:rsidP="00BB3C33"/>
        </w:tc>
        <w:tc>
          <w:tcPr>
            <w:tcW w:w="4773" w:type="dxa"/>
            <w:tcBorders>
              <w:top w:val="single" w:sz="4" w:space="0" w:color="auto"/>
              <w:bottom w:val="single" w:sz="4" w:space="0" w:color="auto"/>
            </w:tcBorders>
            <w:shd w:val="clear" w:color="auto" w:fill="D9D9D9"/>
          </w:tcPr>
          <w:p w:rsidR="005C3522" w:rsidRPr="00CC3A28" w:rsidRDefault="005C3522" w:rsidP="00BB3C33">
            <w:pPr>
              <w:rPr>
                <w:sz w:val="18"/>
              </w:rPr>
            </w:pPr>
            <w:r w:rsidRPr="00CC3A28">
              <w:rPr>
                <w:sz w:val="18"/>
              </w:rPr>
              <w:t>Lernfeld 1</w:t>
            </w:r>
          </w:p>
        </w:tc>
        <w:tc>
          <w:tcPr>
            <w:tcW w:w="4546" w:type="dxa"/>
            <w:tcBorders>
              <w:top w:val="single" w:sz="4" w:space="0" w:color="auto"/>
              <w:bottom w:val="single" w:sz="4" w:space="0" w:color="auto"/>
            </w:tcBorders>
            <w:shd w:val="clear" w:color="auto" w:fill="D9D9D9"/>
          </w:tcPr>
          <w:p w:rsidR="005C3522" w:rsidRPr="00CC3A28" w:rsidRDefault="005C3522" w:rsidP="00BB3C33">
            <w:pPr>
              <w:rPr>
                <w:sz w:val="18"/>
              </w:rPr>
            </w:pPr>
            <w:r w:rsidRPr="00CC3A28">
              <w:rPr>
                <w:sz w:val="18"/>
              </w:rPr>
              <w:t>Lernfeld 2</w:t>
            </w:r>
          </w:p>
        </w:tc>
        <w:tc>
          <w:tcPr>
            <w:tcW w:w="4554" w:type="dxa"/>
            <w:tcBorders>
              <w:top w:val="single" w:sz="4" w:space="0" w:color="auto"/>
              <w:bottom w:val="single" w:sz="4" w:space="0" w:color="auto"/>
            </w:tcBorders>
            <w:shd w:val="clear" w:color="auto" w:fill="D9D9D9"/>
          </w:tcPr>
          <w:p w:rsidR="005C3522" w:rsidRPr="00CC3A28" w:rsidRDefault="005C3522" w:rsidP="00BB3C33">
            <w:pPr>
              <w:rPr>
                <w:sz w:val="18"/>
              </w:rPr>
            </w:pPr>
            <w:r w:rsidRPr="00CC3A28">
              <w:rPr>
                <w:sz w:val="18"/>
              </w:rPr>
              <w:t>Lernfeld 3</w:t>
            </w:r>
          </w:p>
        </w:tc>
      </w:tr>
      <w:tr w:rsidR="005C3522" w:rsidRPr="00CC3A28" w:rsidTr="00770E08">
        <w:trPr>
          <w:cantSplit/>
          <w:trHeight w:val="325"/>
        </w:trPr>
        <w:tc>
          <w:tcPr>
            <w:tcW w:w="675" w:type="dxa"/>
            <w:vMerge w:val="restart"/>
            <w:tcBorders>
              <w:right w:val="single" w:sz="4" w:space="0" w:color="auto"/>
            </w:tcBorders>
            <w:textDirection w:val="btLr"/>
            <w:vAlign w:val="center"/>
          </w:tcPr>
          <w:p w:rsidR="005C3522" w:rsidRPr="00CC3A28" w:rsidRDefault="005C3522" w:rsidP="00770E08">
            <w:pPr>
              <w:ind w:left="113" w:right="113"/>
              <w:jc w:val="center"/>
              <w:rPr>
                <w:b/>
                <w:noProof/>
              </w:rPr>
            </w:pPr>
            <w:r w:rsidRPr="00CC3A28">
              <w:rPr>
                <w:b/>
              </w:rPr>
              <w:t>Arbeitsweise</w:t>
            </w:r>
          </w:p>
        </w:tc>
        <w:tc>
          <w:tcPr>
            <w:tcW w:w="4773" w:type="dxa"/>
            <w:tcBorders>
              <w:top w:val="single"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p>
        </w:tc>
        <w:tc>
          <w:tcPr>
            <w:tcW w:w="4546" w:type="dxa"/>
            <w:tcBorders>
              <w:top w:val="single"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AE78B6">
              <w:rPr>
                <w:sz w:val="16"/>
                <w:szCs w:val="16"/>
              </w:rPr>
              <w:t>Ich kann den Handlungskreislauf erleben</w:t>
            </w:r>
            <w:r w:rsidRPr="00183148">
              <w:rPr>
                <w:sz w:val="16"/>
                <w:szCs w:val="16"/>
              </w:rPr>
              <w:t xml:space="preserve"> und reflektieren.</w:t>
            </w:r>
          </w:p>
        </w:tc>
        <w:tc>
          <w:tcPr>
            <w:tcW w:w="4554" w:type="dxa"/>
            <w:tcBorders>
              <w:top w:val="single"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im Handlungskreislauf planen und reflektieren.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Schaubilder und Tabellen erkennen.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Schaubilder und Tabellen lesen.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den Gruppenfahrplan entwickeln.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die Gruppenarbeit planen.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das Dreiergespräch durchführen.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das Dreiergespräch einsetzen.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im Marktplatz arbeiten.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den Marktplatz einsetzen.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ein Plakat mit einfachen Kriterien erstellen.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ein Plakat fachlich richtig herstellen und einsetzen.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die Sortieraufgabe machen.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die Sortieraufgabe einsetzen.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einfache Strukturen legen.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die Struktur-Lege-Technik einsetzen.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einfache Bewertungskriterien erstellen.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mit Bewertungsrastern arbeiten und Rückmeldung geben.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meinen Ordner/meine Materialien sortieren.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Inhaltsverzeichnisse schreiben.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ein einfaches Infoblatt erstellen.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ein Infoblatt erstellen.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r w:rsidRPr="00183148">
              <w:rPr>
                <w:sz w:val="16"/>
                <w:szCs w:val="16"/>
              </w:rPr>
              <w:t>Ich kann meinen Wochenplan lesen und bearbeiten.</w:t>
            </w: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meinen Wochenplan bearbeiten.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meinen Wochenplan bearbeiten und selbstständig organisieren.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shd w:val="clear" w:color="auto" w:fill="D9D9D9" w:themeFill="background1" w:themeFillShade="D9"/>
          </w:tcPr>
          <w:p w:rsidR="005C3522" w:rsidRPr="00183148" w:rsidRDefault="005C3522" w:rsidP="00BB3C33">
            <w:pPr>
              <w:rPr>
                <w:sz w:val="16"/>
                <w:szCs w:val="16"/>
              </w:rPr>
            </w:pPr>
            <w:r w:rsidRPr="00183148">
              <w:rPr>
                <w:sz w:val="16"/>
                <w:szCs w:val="16"/>
              </w:rPr>
              <w:t>Ich kann Arbeitsaufträge lesen und Fragen stellen.</w:t>
            </w: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Arbeitsabläufe planen und gestalten.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Arbeitspläne im Projekt planen und gestalten.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r w:rsidRPr="00183148">
              <w:rPr>
                <w:sz w:val="16"/>
                <w:szCs w:val="16"/>
              </w:rPr>
              <w:t>Ich kann Tätigkeitsfelder und Organisationsstrukturen beschreiben.</w:t>
            </w: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einfache Strukturen analysieren und dokumentieren.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Inhalte analysieren und dokumentieren.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r w:rsidRPr="00183148">
              <w:rPr>
                <w:sz w:val="16"/>
                <w:szCs w:val="16"/>
              </w:rPr>
              <w:t xml:space="preserve">Ich kann eine einfache </w:t>
            </w:r>
            <w:proofErr w:type="spellStart"/>
            <w:r w:rsidRPr="00183148">
              <w:rPr>
                <w:sz w:val="16"/>
                <w:szCs w:val="16"/>
              </w:rPr>
              <w:t>Mind-Map</w:t>
            </w:r>
            <w:proofErr w:type="spellEnd"/>
            <w:r w:rsidRPr="00183148">
              <w:rPr>
                <w:sz w:val="16"/>
                <w:szCs w:val="16"/>
              </w:rPr>
              <w:t xml:space="preserve"> herstellen.</w:t>
            </w: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B63403" w:rsidP="00BB3C33">
            <w:pPr>
              <w:rPr>
                <w:sz w:val="16"/>
                <w:szCs w:val="16"/>
              </w:rPr>
            </w:pPr>
            <w:r>
              <w:rPr>
                <w:sz w:val="16"/>
                <w:szCs w:val="16"/>
              </w:rPr>
              <w:t xml:space="preserve">Ich kann eine </w:t>
            </w:r>
            <w:proofErr w:type="spellStart"/>
            <w:r>
              <w:rPr>
                <w:sz w:val="16"/>
                <w:szCs w:val="16"/>
              </w:rPr>
              <w:t>Mind-Map</w:t>
            </w:r>
            <w:proofErr w:type="spellEnd"/>
            <w:r>
              <w:rPr>
                <w:sz w:val="16"/>
                <w:szCs w:val="16"/>
              </w:rPr>
              <w:t xml:space="preserve"> </w:t>
            </w:r>
            <w:r w:rsidR="005C3522" w:rsidRPr="00183148">
              <w:rPr>
                <w:sz w:val="16"/>
                <w:szCs w:val="16"/>
              </w:rPr>
              <w:t>erstellen.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 xml:space="preserve">Ich kann eine </w:t>
            </w:r>
            <w:proofErr w:type="spellStart"/>
            <w:r w:rsidRPr="00183148">
              <w:rPr>
                <w:sz w:val="16"/>
                <w:szCs w:val="16"/>
              </w:rPr>
              <w:t>Mind-Map</w:t>
            </w:r>
            <w:proofErr w:type="spellEnd"/>
            <w:r w:rsidRPr="00183148">
              <w:rPr>
                <w:sz w:val="16"/>
                <w:szCs w:val="16"/>
              </w:rPr>
              <w:t xml:space="preserve"> einsetzen.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r w:rsidRPr="00183148">
              <w:rPr>
                <w:sz w:val="16"/>
                <w:szCs w:val="16"/>
              </w:rPr>
              <w:t>Ich kann ein einfaches kurzes Exzerpt erstellen.</w:t>
            </w: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einfache Exzerpte erstellen und Zusammenhänge au</w:t>
            </w:r>
            <w:r w:rsidRPr="00183148">
              <w:rPr>
                <w:sz w:val="16"/>
                <w:szCs w:val="16"/>
              </w:rPr>
              <w:t>f</w:t>
            </w:r>
            <w:r w:rsidRPr="00183148">
              <w:rPr>
                <w:sz w:val="16"/>
                <w:szCs w:val="16"/>
              </w:rPr>
              <w:t>zeigen.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Exzerpte erstellen und Zusammenhänge aufzeigen.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r w:rsidRPr="00183148">
              <w:rPr>
                <w:sz w:val="16"/>
                <w:szCs w:val="16"/>
              </w:rPr>
              <w:t>Ich kann eine kurze einfache Präsentation erstellen und halten.</w:t>
            </w: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eine Präsentation erstellen und halten.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präsentieren.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rPr>
                <w:sz w:val="16"/>
                <w:szCs w:val="16"/>
              </w:rPr>
            </w:pPr>
            <w:r w:rsidRPr="00183148">
              <w:rPr>
                <w:sz w:val="16"/>
                <w:szCs w:val="16"/>
              </w:rPr>
              <w:t>Ich kann die 5-Schritt-Lesetechnik einsetzen.</w:t>
            </w: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die 5-Schritt-Lesetechnik geübt einsetzen.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Texte lesen.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5C3522" w:rsidRPr="00183148" w:rsidRDefault="005C3522" w:rsidP="00BB3C33">
            <w:pPr>
              <w:pStyle w:val="Kopfzeile"/>
              <w:tabs>
                <w:tab w:val="clear" w:pos="4536"/>
                <w:tab w:val="clear" w:pos="9072"/>
              </w:tabs>
              <w:rPr>
                <w:sz w:val="16"/>
                <w:szCs w:val="16"/>
              </w:rPr>
            </w:pPr>
            <w:r w:rsidRPr="00183148">
              <w:rPr>
                <w:sz w:val="16"/>
                <w:szCs w:val="16"/>
              </w:rPr>
              <w:t>Ich kann Informationen beschaffen.</w:t>
            </w:r>
          </w:p>
        </w:tc>
        <w:tc>
          <w:tcPr>
            <w:tcW w:w="4546" w:type="dxa"/>
            <w:tcBorders>
              <w:top w:val="dotted" w:sz="4" w:space="0" w:color="auto"/>
              <w:left w:val="dotted" w:sz="4" w:space="0" w:color="auto"/>
              <w:bottom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Ich kann mich informieren und dokumentieren.</w:t>
            </w:r>
          </w:p>
        </w:tc>
        <w:tc>
          <w:tcPr>
            <w:tcW w:w="4554" w:type="dxa"/>
            <w:tcBorders>
              <w:top w:val="dotted" w:sz="4" w:space="0" w:color="auto"/>
              <w:left w:val="dotted" w:sz="4" w:space="0" w:color="auto"/>
              <w:bottom w:val="dotted" w:sz="4" w:space="0" w:color="auto"/>
              <w:right w:val="single" w:sz="4" w:space="0" w:color="auto"/>
            </w:tcBorders>
          </w:tcPr>
          <w:p w:rsidR="005C3522" w:rsidRPr="00183148" w:rsidRDefault="005C3522" w:rsidP="00BB3C33">
            <w:pPr>
              <w:rPr>
                <w:sz w:val="16"/>
                <w:szCs w:val="16"/>
              </w:rPr>
            </w:pPr>
            <w:r w:rsidRPr="00183148">
              <w:rPr>
                <w:sz w:val="16"/>
                <w:szCs w:val="16"/>
              </w:rPr>
              <w:t>Ich kann im Fachbuch/Internet/Broschüre recherchieren.</w:t>
            </w:r>
          </w:p>
        </w:tc>
      </w:tr>
      <w:tr w:rsidR="005C3522" w:rsidRPr="00CC3A28" w:rsidTr="00BB3C33">
        <w:trPr>
          <w:cantSplit/>
          <w:trHeight w:val="325"/>
        </w:trPr>
        <w:tc>
          <w:tcPr>
            <w:tcW w:w="675" w:type="dxa"/>
            <w:vMerge/>
            <w:tcBorders>
              <w:right w:val="single" w:sz="4" w:space="0" w:color="auto"/>
            </w:tcBorders>
            <w:textDirection w:val="btLr"/>
          </w:tcPr>
          <w:p w:rsidR="005C3522" w:rsidRPr="00CC3A28" w:rsidRDefault="005C3522" w:rsidP="00BB3C33">
            <w:pPr>
              <w:ind w:left="113" w:right="113"/>
              <w:jc w:val="both"/>
              <w:rPr>
                <w:color w:val="FF0000"/>
              </w:rPr>
            </w:pPr>
          </w:p>
        </w:tc>
        <w:tc>
          <w:tcPr>
            <w:tcW w:w="4773" w:type="dxa"/>
            <w:tcBorders>
              <w:top w:val="dotted" w:sz="4" w:space="0" w:color="auto"/>
              <w:left w:val="single" w:sz="4" w:space="0" w:color="auto"/>
              <w:right w:val="dotted" w:sz="4" w:space="0" w:color="auto"/>
            </w:tcBorders>
            <w:shd w:val="clear" w:color="auto" w:fill="D9D9D9" w:themeFill="background1" w:themeFillShade="D9"/>
          </w:tcPr>
          <w:p w:rsidR="005C3522" w:rsidRPr="00183148" w:rsidRDefault="005C3522" w:rsidP="00BB3C33">
            <w:pPr>
              <w:rPr>
                <w:sz w:val="16"/>
                <w:szCs w:val="16"/>
              </w:rPr>
            </w:pPr>
            <w:r w:rsidRPr="00183148">
              <w:rPr>
                <w:sz w:val="16"/>
                <w:szCs w:val="16"/>
              </w:rPr>
              <w:t xml:space="preserve">Ich kann einen </w:t>
            </w:r>
            <w:proofErr w:type="spellStart"/>
            <w:r w:rsidRPr="00183148">
              <w:rPr>
                <w:sz w:val="16"/>
                <w:szCs w:val="16"/>
              </w:rPr>
              <w:t>Advance</w:t>
            </w:r>
            <w:proofErr w:type="spellEnd"/>
            <w:r w:rsidRPr="00183148">
              <w:rPr>
                <w:sz w:val="16"/>
                <w:szCs w:val="16"/>
              </w:rPr>
              <w:t xml:space="preserve"> Organizer erkennen.</w:t>
            </w:r>
          </w:p>
        </w:tc>
        <w:tc>
          <w:tcPr>
            <w:tcW w:w="4546" w:type="dxa"/>
            <w:tcBorders>
              <w:top w:val="dotted" w:sz="4" w:space="0" w:color="auto"/>
              <w:left w:val="dotted" w:sz="4" w:space="0" w:color="auto"/>
              <w:right w:val="dotted" w:sz="4" w:space="0" w:color="auto"/>
            </w:tcBorders>
            <w:shd w:val="clear" w:color="auto" w:fill="auto"/>
          </w:tcPr>
          <w:p w:rsidR="005C3522" w:rsidRPr="00183148" w:rsidRDefault="005C3522" w:rsidP="00BB3C33">
            <w:pPr>
              <w:rPr>
                <w:sz w:val="16"/>
                <w:szCs w:val="16"/>
              </w:rPr>
            </w:pPr>
            <w:r w:rsidRPr="00183148">
              <w:rPr>
                <w:sz w:val="16"/>
                <w:szCs w:val="16"/>
              </w:rPr>
              <w:t xml:space="preserve">Ich kann einen </w:t>
            </w:r>
            <w:proofErr w:type="spellStart"/>
            <w:r w:rsidRPr="00183148">
              <w:rPr>
                <w:sz w:val="16"/>
                <w:szCs w:val="16"/>
              </w:rPr>
              <w:t>Advance</w:t>
            </w:r>
            <w:proofErr w:type="spellEnd"/>
            <w:r w:rsidRPr="00183148">
              <w:rPr>
                <w:sz w:val="16"/>
                <w:szCs w:val="16"/>
              </w:rPr>
              <w:t xml:space="preserve"> Organizer lesen.</w:t>
            </w:r>
          </w:p>
        </w:tc>
        <w:tc>
          <w:tcPr>
            <w:tcW w:w="4554" w:type="dxa"/>
            <w:tcBorders>
              <w:top w:val="dotted" w:sz="4" w:space="0" w:color="auto"/>
              <w:left w:val="dotted" w:sz="4" w:space="0" w:color="auto"/>
              <w:right w:val="single" w:sz="4" w:space="0" w:color="auto"/>
            </w:tcBorders>
          </w:tcPr>
          <w:p w:rsidR="005C3522" w:rsidRPr="00183148" w:rsidRDefault="005C3522" w:rsidP="00BB3C33">
            <w:pPr>
              <w:rPr>
                <w:sz w:val="16"/>
                <w:szCs w:val="16"/>
              </w:rPr>
            </w:pPr>
            <w:r w:rsidRPr="00183148">
              <w:rPr>
                <w:sz w:val="16"/>
                <w:szCs w:val="16"/>
              </w:rPr>
              <w:t xml:space="preserve">Ich kann einen </w:t>
            </w:r>
            <w:proofErr w:type="spellStart"/>
            <w:r w:rsidRPr="00183148">
              <w:rPr>
                <w:sz w:val="16"/>
                <w:szCs w:val="16"/>
              </w:rPr>
              <w:t>Advance</w:t>
            </w:r>
            <w:proofErr w:type="spellEnd"/>
            <w:r w:rsidRPr="00183148">
              <w:rPr>
                <w:sz w:val="16"/>
                <w:szCs w:val="16"/>
              </w:rPr>
              <w:t xml:space="preserve"> Organizer erklären.</w:t>
            </w:r>
          </w:p>
        </w:tc>
      </w:tr>
    </w:tbl>
    <w:p w:rsidR="005C3522" w:rsidRPr="00CC3A28" w:rsidRDefault="005C3522" w:rsidP="005C3522">
      <w:pPr>
        <w:rPr>
          <w:sz w:val="16"/>
        </w:rPr>
      </w:pPr>
    </w:p>
    <w:p w:rsidR="005C3522" w:rsidRDefault="005C3522" w:rsidP="005C3522">
      <w:pPr>
        <w:spacing w:line="240" w:lineRule="exact"/>
        <w:sectPr w:rsidR="005C3522" w:rsidSect="00BF4AE2">
          <w:headerReference w:type="default" r:id="rId64"/>
          <w:footerReference w:type="default" r:id="rId65"/>
          <w:pgSz w:w="16838" w:h="11906" w:orient="landscape" w:code="9"/>
          <w:pgMar w:top="1134" w:right="1418" w:bottom="1134" w:left="1134" w:header="709" w:footer="709" w:gutter="0"/>
          <w:cols w:space="708"/>
          <w:docGrid w:linePitch="360"/>
        </w:sectPr>
      </w:pPr>
    </w:p>
    <w:p w:rsidR="005C3522" w:rsidRDefault="005C3522" w:rsidP="005C3522">
      <w:pPr>
        <w:spacing w:line="240" w:lineRule="exact"/>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939"/>
        <w:gridCol w:w="196"/>
        <w:gridCol w:w="2094"/>
      </w:tblGrid>
      <w:tr w:rsidR="005C3522" w:rsidRPr="00DE4890" w:rsidTr="00BB3C33">
        <w:trPr>
          <w:trHeight w:val="544"/>
        </w:trPr>
        <w:tc>
          <w:tcPr>
            <w:tcW w:w="2410" w:type="dxa"/>
            <w:shd w:val="clear" w:color="auto" w:fill="D9D9D9" w:themeFill="background1" w:themeFillShade="D9"/>
          </w:tcPr>
          <w:p w:rsidR="005C3522" w:rsidRDefault="005C3522" w:rsidP="00BB3C33">
            <w:pPr>
              <w:pStyle w:val="Tabelle6pt"/>
              <w:rPr>
                <w:color w:val="000000"/>
              </w:rPr>
            </w:pPr>
            <w:r>
              <w:t>Lernfeld</w:t>
            </w:r>
          </w:p>
          <w:p w:rsidR="005C3522" w:rsidRPr="00DE4890" w:rsidRDefault="005C3522" w:rsidP="00BB3C33">
            <w:pPr>
              <w:pStyle w:val="TabelleKopflinks"/>
            </w:pPr>
            <w:r>
              <w:t>LF 1</w:t>
            </w:r>
          </w:p>
        </w:tc>
        <w:tc>
          <w:tcPr>
            <w:tcW w:w="4939" w:type="dxa"/>
            <w:shd w:val="clear" w:color="auto" w:fill="D9D9D9" w:themeFill="background1" w:themeFillShade="D9"/>
          </w:tcPr>
          <w:p w:rsidR="005C3522" w:rsidRDefault="005C3522" w:rsidP="00BB3C33">
            <w:pPr>
              <w:pStyle w:val="Tabelle6pt"/>
              <w:rPr>
                <w:color w:val="000000"/>
              </w:rPr>
            </w:pPr>
            <w:r>
              <w:t>Titel</w:t>
            </w:r>
          </w:p>
          <w:p w:rsidR="005C3522" w:rsidRDefault="005C3522" w:rsidP="00BB3C33">
            <w:pPr>
              <w:pStyle w:val="TabelleKopflinks"/>
            </w:pPr>
            <w:r>
              <w:t xml:space="preserve">Meine ersten Schritte in der Schule im Bereich </w:t>
            </w:r>
          </w:p>
          <w:p w:rsidR="005C3522" w:rsidRPr="00DE4890" w:rsidRDefault="005C3522" w:rsidP="00BB3C33">
            <w:pPr>
              <w:pStyle w:val="TabelleKopflinks"/>
            </w:pPr>
            <w:r>
              <w:t>Gastronomie</w:t>
            </w:r>
          </w:p>
        </w:tc>
        <w:tc>
          <w:tcPr>
            <w:tcW w:w="196" w:type="dxa"/>
            <w:tcBorders>
              <w:top w:val="nil"/>
              <w:bottom w:val="nil"/>
            </w:tcBorders>
            <w:shd w:val="clear" w:color="auto" w:fill="auto"/>
          </w:tcPr>
          <w:p w:rsidR="005C3522" w:rsidRPr="00DE4890" w:rsidRDefault="005C3522" w:rsidP="00BB3C33">
            <w:pPr>
              <w:pStyle w:val="Textkrper"/>
            </w:pPr>
          </w:p>
        </w:tc>
        <w:tc>
          <w:tcPr>
            <w:tcW w:w="2094" w:type="dxa"/>
            <w:shd w:val="clear" w:color="auto" w:fill="D9D9D9" w:themeFill="background1" w:themeFillShade="D9"/>
          </w:tcPr>
          <w:p w:rsidR="005C3522" w:rsidRDefault="005C3522" w:rsidP="00BB3C33">
            <w:pPr>
              <w:pStyle w:val="Textkrpermitte"/>
              <w:rPr>
                <w:rStyle w:val="Fett"/>
              </w:rPr>
            </w:pPr>
            <w:r w:rsidRPr="0048120E">
              <w:rPr>
                <w:rStyle w:val="Fett"/>
              </w:rPr>
              <w:t xml:space="preserve">Ernährung und </w:t>
            </w:r>
          </w:p>
          <w:p w:rsidR="005C3522" w:rsidRPr="0048120E" w:rsidRDefault="005C3522" w:rsidP="00BB3C33">
            <w:pPr>
              <w:pStyle w:val="Textkrpermitte"/>
              <w:rPr>
                <w:rStyle w:val="Fett"/>
              </w:rPr>
            </w:pPr>
            <w:r w:rsidRPr="0048120E">
              <w:rPr>
                <w:rStyle w:val="Fett"/>
              </w:rPr>
              <w:t>Gastronomie</w:t>
            </w:r>
          </w:p>
          <w:p w:rsidR="005C3522" w:rsidRPr="0048120E" w:rsidRDefault="005C3522" w:rsidP="00BB3C33">
            <w:pPr>
              <w:pStyle w:val="Textkrpermitte"/>
              <w:rPr>
                <w:rStyle w:val="Fett"/>
              </w:rPr>
            </w:pPr>
            <w:r>
              <w:rPr>
                <w:rStyle w:val="Fett"/>
              </w:rPr>
              <w:t>EG1</w:t>
            </w:r>
            <w:r w:rsidRPr="0048120E">
              <w:rPr>
                <w:rStyle w:val="Fett"/>
              </w:rPr>
              <w:t>.01</w:t>
            </w:r>
          </w:p>
        </w:tc>
      </w:tr>
    </w:tbl>
    <w:p w:rsidR="005C3522" w:rsidRDefault="005C3522" w:rsidP="005C3522">
      <w:pPr>
        <w:pStyle w:val="berschrift1"/>
      </w:pPr>
      <w:r w:rsidRPr="00994DAE">
        <w:t>Übersicht über das Lernprojekt</w:t>
      </w:r>
    </w:p>
    <w:p w:rsidR="005C3522" w:rsidRDefault="005C3522" w:rsidP="001120C1">
      <w:pPr>
        <w:pStyle w:val="berschrift2"/>
      </w:pPr>
      <w:r>
        <w:t>Beschreibung des Lernprojektes</w:t>
      </w:r>
      <w:r w:rsidRPr="00994DAE">
        <w:t xml:space="preserve"> </w:t>
      </w:r>
    </w:p>
    <w:p w:rsidR="005C3522" w:rsidRPr="00167AC0" w:rsidRDefault="005C3522" w:rsidP="00770E08">
      <w:r w:rsidRPr="00167AC0">
        <w:t>Sie sind in einer neuen Schule angekommen. Hier wartet auf Sie eine neue Lernumg</w:t>
      </w:r>
      <w:r w:rsidRPr="00167AC0">
        <w:t>e</w:t>
      </w:r>
      <w:r w:rsidRPr="00167AC0">
        <w:t xml:space="preserve">bung mit eigenen </w:t>
      </w:r>
      <w:r w:rsidRPr="00711977">
        <w:t xml:space="preserve">Regeln, miteinander </w:t>
      </w:r>
      <w:r w:rsidR="00B63403">
        <w:t>l</w:t>
      </w:r>
      <w:r w:rsidRPr="00711977">
        <w:t xml:space="preserve">ernen und Lernmethoden. Voraussetzung für erfolgreiches </w:t>
      </w:r>
      <w:r w:rsidRPr="00167AC0">
        <w:t>Lernen ist, dass Sie die Lernmaterialien verstehen und optimal einsetzen.</w:t>
      </w:r>
    </w:p>
    <w:p w:rsidR="005C3522" w:rsidRPr="00167AC0" w:rsidRDefault="005C3522" w:rsidP="005C3522">
      <w:pPr>
        <w:pStyle w:val="Textkrperlinks"/>
        <w:rPr>
          <w:sz w:val="28"/>
        </w:rPr>
      </w:pPr>
    </w:p>
    <w:p w:rsidR="005C3522" w:rsidRDefault="005C3522" w:rsidP="001120C1">
      <w:pPr>
        <w:pStyle w:val="berschrift2"/>
      </w:pPr>
      <w:r>
        <w:rPr>
          <w:b/>
          <w:noProof/>
          <w:color w:val="000000"/>
        </w:rPr>
        <w:drawing>
          <wp:anchor distT="0" distB="0" distL="114300" distR="114300" simplePos="0" relativeHeight="251660288" behindDoc="0" locked="0" layoutInCell="1" allowOverlap="1" wp14:anchorId="518070C6" wp14:editId="4773450E">
            <wp:simplePos x="0" y="0"/>
            <wp:positionH relativeFrom="column">
              <wp:posOffset>2708910</wp:posOffset>
            </wp:positionH>
            <wp:positionV relativeFrom="paragraph">
              <wp:posOffset>49530</wp:posOffset>
            </wp:positionV>
            <wp:extent cx="1726876" cy="1193800"/>
            <wp:effectExtent l="514350" t="114300" r="121285" b="177800"/>
            <wp:wrapNone/>
            <wp:docPr id="1608" name="Grafik 1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726876" cy="119380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t xml:space="preserve">Ihr erstes </w:t>
      </w:r>
      <w:r w:rsidRPr="009B1699">
        <w:rPr>
          <w:b/>
        </w:rPr>
        <w:t>Lernprojekt</w:t>
      </w:r>
      <w:r>
        <w:t xml:space="preserve"> heißt: </w:t>
      </w:r>
    </w:p>
    <w:p w:rsidR="005C3522" w:rsidRPr="00167AC0" w:rsidRDefault="005C3522" w:rsidP="005C3522">
      <w:pPr>
        <w:pStyle w:val="Textkrperlinks"/>
        <w:rPr>
          <w:sz w:val="28"/>
        </w:rPr>
      </w:pPr>
    </w:p>
    <w:p w:rsidR="005C3522" w:rsidRDefault="005C3522" w:rsidP="005C3522">
      <w:pPr>
        <w:pStyle w:val="Textkrperlinks"/>
        <w:ind w:right="-285"/>
        <w:rPr>
          <w:rStyle w:val="Fett"/>
          <w:sz w:val="28"/>
        </w:rPr>
      </w:pPr>
      <w:r w:rsidRPr="00167AC0">
        <w:rPr>
          <w:rStyle w:val="Fett"/>
          <w:sz w:val="28"/>
        </w:rPr>
        <w:t>Meine ersten Schritte</w:t>
      </w:r>
    </w:p>
    <w:p w:rsidR="005C3522" w:rsidRDefault="005C3522" w:rsidP="005C3522">
      <w:pPr>
        <w:pStyle w:val="Textkrperlinks"/>
        <w:ind w:right="-285" w:firstLine="708"/>
        <w:rPr>
          <w:rStyle w:val="Fett"/>
          <w:sz w:val="28"/>
        </w:rPr>
      </w:pPr>
      <w:r w:rsidRPr="00167AC0">
        <w:rPr>
          <w:rStyle w:val="Fett"/>
          <w:sz w:val="28"/>
        </w:rPr>
        <w:t xml:space="preserve">in der Schule </w:t>
      </w:r>
    </w:p>
    <w:p w:rsidR="005C3522" w:rsidRDefault="005C3522" w:rsidP="005C3522">
      <w:pPr>
        <w:pStyle w:val="Textkrperlinks"/>
        <w:ind w:right="-285"/>
        <w:rPr>
          <w:rStyle w:val="Fett"/>
          <w:sz w:val="28"/>
        </w:rPr>
      </w:pPr>
      <w:r w:rsidRPr="00167AC0">
        <w:rPr>
          <w:rStyle w:val="Fett"/>
          <w:sz w:val="28"/>
        </w:rPr>
        <w:t xml:space="preserve">im Bereich Gastronomie. </w:t>
      </w:r>
    </w:p>
    <w:p w:rsidR="005C3522" w:rsidRPr="00167AC0" w:rsidRDefault="005C3522" w:rsidP="005C3522">
      <w:pPr>
        <w:pStyle w:val="Textkrperlinks"/>
        <w:ind w:right="-1"/>
        <w:rPr>
          <w:rStyle w:val="Fett"/>
          <w:sz w:val="28"/>
        </w:rPr>
      </w:pPr>
    </w:p>
    <w:p w:rsidR="005C3522" w:rsidRDefault="005C3522" w:rsidP="001120C1">
      <w:pPr>
        <w:pStyle w:val="berschrift2"/>
      </w:pPr>
      <w:r w:rsidRPr="00994DAE">
        <w:t>Möglicher zeitlicher Ablauf des Lernprojektes</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88"/>
        <w:gridCol w:w="850"/>
        <w:gridCol w:w="3969"/>
        <w:gridCol w:w="1984"/>
        <w:gridCol w:w="624"/>
        <w:gridCol w:w="624"/>
      </w:tblGrid>
      <w:tr w:rsidR="005C3522" w:rsidRPr="00A410C8" w:rsidTr="00BB3C33">
        <w:tc>
          <w:tcPr>
            <w:tcW w:w="1588" w:type="dxa"/>
            <w:shd w:val="clear" w:color="auto" w:fill="auto"/>
          </w:tcPr>
          <w:p w:rsidR="005C3522" w:rsidRPr="0048120E" w:rsidRDefault="005C3522" w:rsidP="00BB3C33">
            <w:pPr>
              <w:pStyle w:val="TabelleKopfmitte"/>
            </w:pPr>
            <w:r w:rsidRPr="0048120E">
              <w:t>Einheit</w:t>
            </w:r>
          </w:p>
        </w:tc>
        <w:tc>
          <w:tcPr>
            <w:tcW w:w="850" w:type="dxa"/>
            <w:shd w:val="clear" w:color="auto" w:fill="auto"/>
          </w:tcPr>
          <w:p w:rsidR="005C3522" w:rsidRPr="00E57E71" w:rsidRDefault="005C3522" w:rsidP="00770E08">
            <w:pPr>
              <w:pStyle w:val="TabelleKopfmitte"/>
            </w:pPr>
            <w:r w:rsidRPr="00E57E71">
              <w:t>Zeit</w:t>
            </w:r>
          </w:p>
        </w:tc>
        <w:tc>
          <w:tcPr>
            <w:tcW w:w="3969" w:type="dxa"/>
            <w:shd w:val="clear" w:color="auto" w:fill="auto"/>
          </w:tcPr>
          <w:p w:rsidR="005C3522" w:rsidRPr="00E57E71" w:rsidRDefault="005C3522" w:rsidP="00BB3C33">
            <w:pPr>
              <w:pStyle w:val="TabelleKopfmitte"/>
            </w:pPr>
            <w:r w:rsidRPr="00E57E71">
              <w:t>Thema</w:t>
            </w:r>
          </w:p>
        </w:tc>
        <w:tc>
          <w:tcPr>
            <w:tcW w:w="1984" w:type="dxa"/>
            <w:shd w:val="clear" w:color="auto" w:fill="auto"/>
          </w:tcPr>
          <w:p w:rsidR="005C3522" w:rsidRPr="00E57E71" w:rsidRDefault="005C3522" w:rsidP="00BB3C33">
            <w:pPr>
              <w:pStyle w:val="TabelleKopfmitte"/>
            </w:pPr>
            <w:r w:rsidRPr="00E57E71">
              <w:t>Methode</w:t>
            </w:r>
          </w:p>
        </w:tc>
        <w:tc>
          <w:tcPr>
            <w:tcW w:w="624" w:type="dxa"/>
            <w:shd w:val="clear" w:color="auto" w:fill="auto"/>
          </w:tcPr>
          <w:p w:rsidR="005C3522" w:rsidRPr="00E57E71" w:rsidRDefault="005C3522" w:rsidP="00BB3C33">
            <w:pPr>
              <w:pStyle w:val="TabelleKopfmitte"/>
            </w:pPr>
            <w:r w:rsidRPr="00E57E71">
              <w:t>BFK</w:t>
            </w:r>
          </w:p>
        </w:tc>
        <w:tc>
          <w:tcPr>
            <w:tcW w:w="624" w:type="dxa"/>
            <w:shd w:val="clear" w:color="auto" w:fill="auto"/>
          </w:tcPr>
          <w:p w:rsidR="005C3522" w:rsidRPr="00E57E71" w:rsidRDefault="005C3522" w:rsidP="00BB3C33">
            <w:pPr>
              <w:pStyle w:val="TabelleKopfmitte"/>
            </w:pPr>
            <w:r w:rsidRPr="00E57E71">
              <w:t>BPK</w:t>
            </w:r>
          </w:p>
        </w:tc>
      </w:tr>
      <w:tr w:rsidR="005C3522" w:rsidRPr="00A410C8" w:rsidTr="00BB3C33">
        <w:tc>
          <w:tcPr>
            <w:tcW w:w="1588" w:type="dxa"/>
            <w:shd w:val="clear" w:color="auto" w:fill="auto"/>
          </w:tcPr>
          <w:p w:rsidR="005C3522" w:rsidRPr="000678AC" w:rsidRDefault="005C3522" w:rsidP="005C3522">
            <w:pPr>
              <w:pStyle w:val="TabelleNummerierung"/>
              <w:rPr>
                <w:color w:val="auto"/>
                <w:sz w:val="20"/>
              </w:rPr>
            </w:pPr>
            <w:r w:rsidRPr="000678AC">
              <w:rPr>
                <w:color w:val="auto"/>
                <w:sz w:val="20"/>
              </w:rPr>
              <w:t>Einheit</w:t>
            </w:r>
            <w:r w:rsidRPr="000678AC">
              <w:rPr>
                <w:color w:val="auto"/>
                <w:sz w:val="20"/>
              </w:rPr>
              <w:br/>
            </w:r>
          </w:p>
        </w:tc>
        <w:tc>
          <w:tcPr>
            <w:tcW w:w="850" w:type="dxa"/>
          </w:tcPr>
          <w:p w:rsidR="005C3522" w:rsidRPr="000678AC" w:rsidRDefault="005C3522" w:rsidP="00770E08">
            <w:pPr>
              <w:pStyle w:val="Textkrper"/>
              <w:jc w:val="center"/>
            </w:pPr>
            <w:r w:rsidRPr="000678AC">
              <w:t>3</w:t>
            </w:r>
          </w:p>
        </w:tc>
        <w:tc>
          <w:tcPr>
            <w:tcW w:w="3969" w:type="dxa"/>
          </w:tcPr>
          <w:p w:rsidR="005C3522" w:rsidRPr="000678AC" w:rsidRDefault="005C3522" w:rsidP="00BB3C33">
            <w:pPr>
              <w:pStyle w:val="Textkrper"/>
            </w:pPr>
            <w:r w:rsidRPr="000678AC">
              <w:t>Einführung des Lernprojektes EG1.01</w:t>
            </w:r>
          </w:p>
          <w:p w:rsidR="005C3522" w:rsidRPr="000678AC" w:rsidRDefault="005C3522" w:rsidP="00BB3C33">
            <w:pPr>
              <w:pStyle w:val="Textkrper"/>
            </w:pPr>
            <w:r w:rsidRPr="000678AC">
              <w:t>Bearbeitung des AO</w:t>
            </w:r>
          </w:p>
        </w:tc>
        <w:tc>
          <w:tcPr>
            <w:tcW w:w="1984" w:type="dxa"/>
          </w:tcPr>
          <w:p w:rsidR="005C3522" w:rsidRPr="000678AC" w:rsidRDefault="005C3522" w:rsidP="00BB3C33">
            <w:pPr>
              <w:pStyle w:val="Textkrper"/>
            </w:pPr>
            <w:proofErr w:type="spellStart"/>
            <w:r w:rsidRPr="000678AC">
              <w:t>Advance</w:t>
            </w:r>
            <w:proofErr w:type="spellEnd"/>
            <w:r w:rsidRPr="000678AC">
              <w:t xml:space="preserve"> Organizer</w:t>
            </w:r>
          </w:p>
          <w:p w:rsidR="005C3522" w:rsidRPr="000678AC" w:rsidRDefault="005C3522" w:rsidP="00BB3C33">
            <w:pPr>
              <w:pStyle w:val="Textkrper"/>
            </w:pPr>
            <w:r w:rsidRPr="000678AC">
              <w:t>Einführung</w:t>
            </w:r>
          </w:p>
        </w:tc>
        <w:tc>
          <w:tcPr>
            <w:tcW w:w="624" w:type="dxa"/>
          </w:tcPr>
          <w:p w:rsidR="005C3522" w:rsidRPr="000678AC" w:rsidRDefault="005C3522" w:rsidP="00BB3C33">
            <w:pPr>
              <w:pStyle w:val="Textkrper"/>
            </w:pPr>
            <w:r w:rsidRPr="000678AC">
              <w:t>x</w:t>
            </w:r>
          </w:p>
        </w:tc>
        <w:tc>
          <w:tcPr>
            <w:tcW w:w="624" w:type="dxa"/>
          </w:tcPr>
          <w:p w:rsidR="005C3522" w:rsidRPr="00A410C8" w:rsidRDefault="005C3522" w:rsidP="00BB3C33">
            <w:pPr>
              <w:pStyle w:val="Textkrper"/>
            </w:pPr>
          </w:p>
        </w:tc>
      </w:tr>
      <w:tr w:rsidR="005C3522" w:rsidRPr="00A410C8" w:rsidTr="00BB3C33">
        <w:tc>
          <w:tcPr>
            <w:tcW w:w="1588" w:type="dxa"/>
            <w:shd w:val="clear" w:color="auto" w:fill="auto"/>
          </w:tcPr>
          <w:p w:rsidR="005C3522" w:rsidRPr="000678AC" w:rsidRDefault="005C3522" w:rsidP="005C3522">
            <w:pPr>
              <w:pStyle w:val="TabelleNummerierung"/>
              <w:rPr>
                <w:color w:val="auto"/>
                <w:sz w:val="20"/>
              </w:rPr>
            </w:pPr>
            <w:r w:rsidRPr="000678AC">
              <w:rPr>
                <w:color w:val="auto"/>
                <w:sz w:val="20"/>
              </w:rPr>
              <w:t>Einheit</w:t>
            </w:r>
          </w:p>
        </w:tc>
        <w:tc>
          <w:tcPr>
            <w:tcW w:w="850" w:type="dxa"/>
          </w:tcPr>
          <w:p w:rsidR="005C3522" w:rsidRPr="000678AC" w:rsidRDefault="005C3522" w:rsidP="00770E08">
            <w:pPr>
              <w:pStyle w:val="Textkrper"/>
              <w:jc w:val="center"/>
            </w:pPr>
            <w:r w:rsidRPr="000678AC">
              <w:t>6</w:t>
            </w:r>
          </w:p>
        </w:tc>
        <w:tc>
          <w:tcPr>
            <w:tcW w:w="3969" w:type="dxa"/>
          </w:tcPr>
          <w:p w:rsidR="005C3522" w:rsidRPr="000678AC" w:rsidRDefault="005C3522" w:rsidP="00BB3C33">
            <w:pPr>
              <w:pStyle w:val="Textkrper"/>
              <w:jc w:val="left"/>
            </w:pPr>
            <w:r w:rsidRPr="000678AC">
              <w:t>Lernthema: EG1.01.01</w:t>
            </w:r>
            <w:r w:rsidRPr="000678AC">
              <w:br/>
              <w:t>Lernumgebung kennen lernen</w:t>
            </w:r>
          </w:p>
        </w:tc>
        <w:tc>
          <w:tcPr>
            <w:tcW w:w="1984" w:type="dxa"/>
          </w:tcPr>
          <w:p w:rsidR="005C3522" w:rsidRPr="000678AC" w:rsidRDefault="005C3522" w:rsidP="00BB3C33">
            <w:pPr>
              <w:pStyle w:val="Textkrperlinks"/>
            </w:pPr>
            <w:r w:rsidRPr="000678AC">
              <w:t>Handlungskreislauf</w:t>
            </w:r>
          </w:p>
          <w:p w:rsidR="005C3522" w:rsidRPr="000678AC" w:rsidRDefault="005C3522" w:rsidP="00BB3C33">
            <w:pPr>
              <w:pStyle w:val="Textkrperlinks"/>
            </w:pPr>
            <w:r w:rsidRPr="000678AC">
              <w:t>informieren bis b</w:t>
            </w:r>
            <w:r w:rsidRPr="000678AC">
              <w:t>e</w:t>
            </w:r>
            <w:r w:rsidRPr="000678AC">
              <w:t>werten</w:t>
            </w:r>
          </w:p>
        </w:tc>
        <w:tc>
          <w:tcPr>
            <w:tcW w:w="624" w:type="dxa"/>
          </w:tcPr>
          <w:p w:rsidR="005C3522" w:rsidRPr="000678AC" w:rsidRDefault="005C3522" w:rsidP="00BB3C33">
            <w:pPr>
              <w:pStyle w:val="Textkrper"/>
            </w:pPr>
            <w:r w:rsidRPr="000678AC">
              <w:t>x</w:t>
            </w:r>
          </w:p>
        </w:tc>
        <w:tc>
          <w:tcPr>
            <w:tcW w:w="624" w:type="dxa"/>
          </w:tcPr>
          <w:p w:rsidR="005C3522" w:rsidRPr="00A410C8" w:rsidRDefault="005C3522" w:rsidP="00BB3C33">
            <w:pPr>
              <w:pStyle w:val="Textkrper"/>
            </w:pPr>
          </w:p>
        </w:tc>
      </w:tr>
      <w:tr w:rsidR="005C3522" w:rsidRPr="00115E8E" w:rsidTr="00BB3C33">
        <w:tc>
          <w:tcPr>
            <w:tcW w:w="1588" w:type="dxa"/>
            <w:shd w:val="clear" w:color="auto" w:fill="auto"/>
          </w:tcPr>
          <w:p w:rsidR="005C3522" w:rsidRPr="000678AC" w:rsidRDefault="005C3522" w:rsidP="005C3522">
            <w:pPr>
              <w:pStyle w:val="TabelleNummerierung"/>
              <w:rPr>
                <w:color w:val="auto"/>
                <w:sz w:val="20"/>
              </w:rPr>
            </w:pPr>
            <w:r w:rsidRPr="000678AC">
              <w:rPr>
                <w:color w:val="auto"/>
                <w:sz w:val="20"/>
              </w:rPr>
              <w:t>Einheit</w:t>
            </w:r>
          </w:p>
        </w:tc>
        <w:tc>
          <w:tcPr>
            <w:tcW w:w="850" w:type="dxa"/>
          </w:tcPr>
          <w:p w:rsidR="005C3522" w:rsidRPr="000678AC" w:rsidRDefault="005C3522" w:rsidP="00770E08">
            <w:pPr>
              <w:pStyle w:val="Textkrper"/>
              <w:jc w:val="center"/>
            </w:pPr>
            <w:r w:rsidRPr="000678AC">
              <w:t>6</w:t>
            </w:r>
          </w:p>
        </w:tc>
        <w:tc>
          <w:tcPr>
            <w:tcW w:w="3969" w:type="dxa"/>
          </w:tcPr>
          <w:p w:rsidR="005C3522" w:rsidRPr="000678AC" w:rsidRDefault="005C3522" w:rsidP="00BB3C33">
            <w:pPr>
              <w:pStyle w:val="Textkrper"/>
            </w:pPr>
            <w:r w:rsidRPr="000678AC">
              <w:t>Lernthema EG1.01.02</w:t>
            </w:r>
          </w:p>
          <w:p w:rsidR="005C3522" w:rsidRPr="000678AC" w:rsidRDefault="005C3522" w:rsidP="00BB3C33">
            <w:pPr>
              <w:pStyle w:val="Textkrper"/>
            </w:pPr>
            <w:r w:rsidRPr="000678AC">
              <w:t>Berufe in der Gastronomie Teil I</w:t>
            </w:r>
          </w:p>
          <w:p w:rsidR="005C3522" w:rsidRPr="000678AC" w:rsidRDefault="005C3522" w:rsidP="00BB3C33">
            <w:pPr>
              <w:pStyle w:val="Textkrper"/>
              <w:rPr>
                <w:b/>
              </w:rPr>
            </w:pPr>
          </w:p>
        </w:tc>
        <w:tc>
          <w:tcPr>
            <w:tcW w:w="1984" w:type="dxa"/>
          </w:tcPr>
          <w:p w:rsidR="005C3522" w:rsidRPr="000678AC" w:rsidRDefault="005C3522" w:rsidP="00BB3C33">
            <w:pPr>
              <w:pStyle w:val="Textkrperlinks"/>
            </w:pPr>
            <w:r w:rsidRPr="000678AC">
              <w:t>Handlungskreislauf</w:t>
            </w:r>
          </w:p>
          <w:p w:rsidR="005C3522" w:rsidRPr="000678AC" w:rsidRDefault="005C3522" w:rsidP="00BB3C33">
            <w:pPr>
              <w:pStyle w:val="Textkrperlinks"/>
            </w:pPr>
            <w:r w:rsidRPr="000678AC">
              <w:t>informieren bis b</w:t>
            </w:r>
            <w:r w:rsidRPr="000678AC">
              <w:t>e</w:t>
            </w:r>
            <w:r w:rsidRPr="000678AC">
              <w:t>werten</w:t>
            </w:r>
          </w:p>
        </w:tc>
        <w:tc>
          <w:tcPr>
            <w:tcW w:w="624" w:type="dxa"/>
          </w:tcPr>
          <w:p w:rsidR="005C3522" w:rsidRPr="000678AC" w:rsidRDefault="005C3522" w:rsidP="00BB3C33">
            <w:pPr>
              <w:pStyle w:val="Textkrper"/>
            </w:pPr>
          </w:p>
        </w:tc>
        <w:tc>
          <w:tcPr>
            <w:tcW w:w="624" w:type="dxa"/>
          </w:tcPr>
          <w:p w:rsidR="005C3522" w:rsidRPr="00115E8E" w:rsidRDefault="005C3522" w:rsidP="00BB3C33">
            <w:pPr>
              <w:pStyle w:val="Textkrper"/>
            </w:pPr>
            <w:r w:rsidRPr="00115E8E">
              <w:t>x</w:t>
            </w:r>
          </w:p>
        </w:tc>
      </w:tr>
      <w:tr w:rsidR="005C3522" w:rsidRPr="00A410C8" w:rsidTr="00BB3C33">
        <w:tc>
          <w:tcPr>
            <w:tcW w:w="1588" w:type="dxa"/>
            <w:shd w:val="clear" w:color="auto" w:fill="auto"/>
          </w:tcPr>
          <w:p w:rsidR="005C3522" w:rsidRPr="000678AC" w:rsidRDefault="005C3522" w:rsidP="005C3522">
            <w:pPr>
              <w:pStyle w:val="TabelleNummerierung"/>
              <w:rPr>
                <w:color w:val="auto"/>
                <w:sz w:val="20"/>
              </w:rPr>
            </w:pPr>
            <w:r w:rsidRPr="000678AC">
              <w:rPr>
                <w:color w:val="auto"/>
                <w:sz w:val="20"/>
              </w:rPr>
              <w:t>Einheit</w:t>
            </w:r>
          </w:p>
        </w:tc>
        <w:tc>
          <w:tcPr>
            <w:tcW w:w="850" w:type="dxa"/>
          </w:tcPr>
          <w:p w:rsidR="005C3522" w:rsidRPr="000678AC" w:rsidRDefault="005C3522" w:rsidP="00770E08">
            <w:pPr>
              <w:pStyle w:val="Textkrper"/>
              <w:jc w:val="center"/>
            </w:pPr>
            <w:r w:rsidRPr="000678AC">
              <w:t>5-6</w:t>
            </w:r>
          </w:p>
        </w:tc>
        <w:tc>
          <w:tcPr>
            <w:tcW w:w="3969" w:type="dxa"/>
          </w:tcPr>
          <w:p w:rsidR="005C3522" w:rsidRPr="000678AC" w:rsidRDefault="005C3522" w:rsidP="00BB3C33">
            <w:pPr>
              <w:pStyle w:val="Textkrper"/>
            </w:pPr>
            <w:r w:rsidRPr="000678AC">
              <w:t>Lernthema EG1.01.03</w:t>
            </w:r>
          </w:p>
          <w:p w:rsidR="005C3522" w:rsidRPr="000678AC" w:rsidRDefault="005C3522" w:rsidP="00BB3C33">
            <w:pPr>
              <w:pStyle w:val="Textkrper"/>
            </w:pPr>
            <w:r w:rsidRPr="000678AC">
              <w:t>Teamarbeit</w:t>
            </w:r>
          </w:p>
          <w:p w:rsidR="005C3522" w:rsidRPr="000678AC" w:rsidRDefault="005C3522" w:rsidP="00BB3C33">
            <w:pPr>
              <w:pStyle w:val="Textkrper"/>
              <w:rPr>
                <w:b/>
              </w:rPr>
            </w:pPr>
          </w:p>
        </w:tc>
        <w:tc>
          <w:tcPr>
            <w:tcW w:w="1984" w:type="dxa"/>
          </w:tcPr>
          <w:p w:rsidR="005C3522" w:rsidRPr="000678AC" w:rsidRDefault="005C3522" w:rsidP="00BB3C33">
            <w:pPr>
              <w:pStyle w:val="Textkrperlinks"/>
            </w:pPr>
            <w:r w:rsidRPr="000678AC">
              <w:t>Handlungskreislauf</w:t>
            </w:r>
          </w:p>
          <w:p w:rsidR="005C3522" w:rsidRPr="000678AC" w:rsidRDefault="005C3522" w:rsidP="00BB3C33">
            <w:pPr>
              <w:pStyle w:val="Textkrperlinks"/>
            </w:pPr>
            <w:r w:rsidRPr="000678AC">
              <w:t>informieren bis b</w:t>
            </w:r>
            <w:r w:rsidRPr="000678AC">
              <w:t>e</w:t>
            </w:r>
            <w:r w:rsidRPr="000678AC">
              <w:t>werten</w:t>
            </w:r>
          </w:p>
        </w:tc>
        <w:tc>
          <w:tcPr>
            <w:tcW w:w="624" w:type="dxa"/>
          </w:tcPr>
          <w:p w:rsidR="005C3522" w:rsidRPr="000678AC" w:rsidRDefault="005C3522" w:rsidP="00BB3C33">
            <w:pPr>
              <w:pStyle w:val="Textkrper"/>
            </w:pPr>
            <w:r w:rsidRPr="000678AC">
              <w:t>x</w:t>
            </w:r>
          </w:p>
        </w:tc>
        <w:tc>
          <w:tcPr>
            <w:tcW w:w="624" w:type="dxa"/>
          </w:tcPr>
          <w:p w:rsidR="005C3522" w:rsidRPr="00A410C8" w:rsidRDefault="005C3522" w:rsidP="00BB3C33">
            <w:pPr>
              <w:pStyle w:val="Textkrper"/>
            </w:pPr>
          </w:p>
        </w:tc>
      </w:tr>
      <w:tr w:rsidR="005C3522" w:rsidRPr="00A410C8" w:rsidTr="00BB3C33">
        <w:tc>
          <w:tcPr>
            <w:tcW w:w="1588" w:type="dxa"/>
            <w:shd w:val="clear" w:color="auto" w:fill="auto"/>
          </w:tcPr>
          <w:p w:rsidR="005C3522" w:rsidRPr="000678AC" w:rsidRDefault="005C3522" w:rsidP="005C3522">
            <w:pPr>
              <w:pStyle w:val="TabelleNummerierung"/>
              <w:rPr>
                <w:color w:val="auto"/>
                <w:sz w:val="20"/>
              </w:rPr>
            </w:pPr>
            <w:r w:rsidRPr="000678AC">
              <w:rPr>
                <w:color w:val="auto"/>
                <w:sz w:val="20"/>
              </w:rPr>
              <w:t>Einheit</w:t>
            </w:r>
          </w:p>
        </w:tc>
        <w:tc>
          <w:tcPr>
            <w:tcW w:w="850" w:type="dxa"/>
          </w:tcPr>
          <w:p w:rsidR="005C3522" w:rsidRPr="000678AC" w:rsidRDefault="005C3522" w:rsidP="00770E08">
            <w:pPr>
              <w:pStyle w:val="Textkrper"/>
              <w:jc w:val="center"/>
            </w:pPr>
            <w:r w:rsidRPr="000678AC">
              <w:t>6</w:t>
            </w:r>
          </w:p>
        </w:tc>
        <w:tc>
          <w:tcPr>
            <w:tcW w:w="3969" w:type="dxa"/>
          </w:tcPr>
          <w:p w:rsidR="005C3522" w:rsidRPr="000678AC" w:rsidRDefault="005C3522" w:rsidP="00BB3C33">
            <w:pPr>
              <w:pStyle w:val="Textkrper"/>
            </w:pPr>
            <w:r w:rsidRPr="000678AC">
              <w:t>Lernthema EG1.01.04</w:t>
            </w:r>
          </w:p>
          <w:p w:rsidR="005C3522" w:rsidRPr="000678AC" w:rsidRDefault="005C3522" w:rsidP="00BB3C33">
            <w:pPr>
              <w:pStyle w:val="Textkrper"/>
            </w:pPr>
            <w:r w:rsidRPr="000678AC">
              <w:t>Berufe in der Gastronomie Teil II</w:t>
            </w:r>
          </w:p>
        </w:tc>
        <w:tc>
          <w:tcPr>
            <w:tcW w:w="1984" w:type="dxa"/>
          </w:tcPr>
          <w:p w:rsidR="005C3522" w:rsidRPr="000678AC" w:rsidRDefault="005C3522" w:rsidP="00BB3C33">
            <w:pPr>
              <w:pStyle w:val="Textkrperlinks"/>
            </w:pPr>
            <w:r w:rsidRPr="000678AC">
              <w:t>Handlungskreislauf</w:t>
            </w:r>
          </w:p>
          <w:p w:rsidR="005C3522" w:rsidRPr="000678AC" w:rsidRDefault="005C3522" w:rsidP="00BB3C33">
            <w:pPr>
              <w:pStyle w:val="Textkrperlinks"/>
            </w:pPr>
            <w:r w:rsidRPr="000678AC">
              <w:t>informieren bis b</w:t>
            </w:r>
            <w:r w:rsidRPr="000678AC">
              <w:t>e</w:t>
            </w:r>
            <w:r w:rsidRPr="000678AC">
              <w:t>werten</w:t>
            </w:r>
          </w:p>
        </w:tc>
        <w:tc>
          <w:tcPr>
            <w:tcW w:w="624" w:type="dxa"/>
          </w:tcPr>
          <w:p w:rsidR="005C3522" w:rsidRPr="000678AC" w:rsidRDefault="005C3522" w:rsidP="00BB3C33">
            <w:pPr>
              <w:pStyle w:val="Textkrper"/>
            </w:pPr>
          </w:p>
        </w:tc>
        <w:tc>
          <w:tcPr>
            <w:tcW w:w="624" w:type="dxa"/>
          </w:tcPr>
          <w:p w:rsidR="005C3522" w:rsidRPr="00A410C8" w:rsidRDefault="005C3522" w:rsidP="00BB3C33">
            <w:pPr>
              <w:pStyle w:val="Textkrper"/>
            </w:pPr>
            <w:r>
              <w:t>x</w:t>
            </w:r>
          </w:p>
        </w:tc>
      </w:tr>
      <w:tr w:rsidR="005C3522" w:rsidRPr="00A410C8" w:rsidTr="00BB3C33">
        <w:tc>
          <w:tcPr>
            <w:tcW w:w="1588" w:type="dxa"/>
            <w:shd w:val="clear" w:color="auto" w:fill="auto"/>
          </w:tcPr>
          <w:p w:rsidR="005C3522" w:rsidRPr="000678AC" w:rsidRDefault="005C3522" w:rsidP="005C3522">
            <w:pPr>
              <w:pStyle w:val="TabelleNummerierung"/>
              <w:rPr>
                <w:color w:val="auto"/>
                <w:sz w:val="20"/>
              </w:rPr>
            </w:pPr>
            <w:r w:rsidRPr="000678AC">
              <w:rPr>
                <w:color w:val="auto"/>
                <w:sz w:val="20"/>
              </w:rPr>
              <w:t>Einheit</w:t>
            </w:r>
          </w:p>
        </w:tc>
        <w:tc>
          <w:tcPr>
            <w:tcW w:w="850" w:type="dxa"/>
          </w:tcPr>
          <w:p w:rsidR="005C3522" w:rsidRPr="000678AC" w:rsidRDefault="005C3522" w:rsidP="00770E08">
            <w:pPr>
              <w:pStyle w:val="Textkrper"/>
              <w:jc w:val="center"/>
            </w:pPr>
            <w:r w:rsidRPr="000678AC">
              <w:t>2-3</w:t>
            </w:r>
          </w:p>
        </w:tc>
        <w:tc>
          <w:tcPr>
            <w:tcW w:w="3969" w:type="dxa"/>
          </w:tcPr>
          <w:p w:rsidR="005C3522" w:rsidRPr="000678AC" w:rsidRDefault="005C3522" w:rsidP="00BB3C33">
            <w:pPr>
              <w:pStyle w:val="Textkrper"/>
            </w:pPr>
            <w:r w:rsidRPr="000678AC">
              <w:t>Kontrolle und Feedback zum Lernprojekt</w:t>
            </w:r>
          </w:p>
          <w:p w:rsidR="005C3522" w:rsidRPr="000678AC" w:rsidRDefault="005C3522" w:rsidP="00BB3C33">
            <w:pPr>
              <w:pStyle w:val="Textkrper"/>
            </w:pPr>
            <w:r w:rsidRPr="000678AC">
              <w:t>Evtl. Klassenarbe</w:t>
            </w:r>
            <w:r w:rsidR="00B63403">
              <w:t>i</w:t>
            </w:r>
            <w:r w:rsidRPr="000678AC">
              <w:t>t oder Test</w:t>
            </w:r>
          </w:p>
        </w:tc>
        <w:tc>
          <w:tcPr>
            <w:tcW w:w="1984" w:type="dxa"/>
          </w:tcPr>
          <w:p w:rsidR="005C3522" w:rsidRPr="000678AC" w:rsidRDefault="005C3522" w:rsidP="00BB3C33">
            <w:pPr>
              <w:pStyle w:val="Textkrperlinks"/>
            </w:pPr>
            <w:r w:rsidRPr="000678AC">
              <w:t xml:space="preserve">Rückblick mit dem </w:t>
            </w:r>
            <w:proofErr w:type="spellStart"/>
            <w:r w:rsidRPr="000678AC">
              <w:t>Advance</w:t>
            </w:r>
            <w:proofErr w:type="spellEnd"/>
            <w:r w:rsidRPr="000678AC">
              <w:t xml:space="preserve"> </w:t>
            </w:r>
            <w:proofErr w:type="spellStart"/>
            <w:r w:rsidRPr="000678AC">
              <w:t>Organicer</w:t>
            </w:r>
            <w:proofErr w:type="spellEnd"/>
          </w:p>
          <w:p w:rsidR="005C3522" w:rsidRPr="000678AC" w:rsidRDefault="005C3522" w:rsidP="00BB3C33">
            <w:pPr>
              <w:pStyle w:val="Textkrperlinks"/>
            </w:pPr>
            <w:r w:rsidRPr="000678AC">
              <w:t>Lernwegeliste Selbsteinschätzung und Plakat für ganze Klasse</w:t>
            </w:r>
          </w:p>
        </w:tc>
        <w:tc>
          <w:tcPr>
            <w:tcW w:w="624" w:type="dxa"/>
          </w:tcPr>
          <w:p w:rsidR="005C3522" w:rsidRPr="000678AC" w:rsidRDefault="005C3522" w:rsidP="00BB3C33">
            <w:pPr>
              <w:pStyle w:val="Textkrper"/>
            </w:pPr>
            <w:r w:rsidRPr="000678AC">
              <w:t>x</w:t>
            </w:r>
          </w:p>
        </w:tc>
        <w:tc>
          <w:tcPr>
            <w:tcW w:w="624" w:type="dxa"/>
          </w:tcPr>
          <w:p w:rsidR="005C3522" w:rsidRPr="00A410C8" w:rsidRDefault="005C3522" w:rsidP="00BB3C33">
            <w:pPr>
              <w:pStyle w:val="Textkrper"/>
            </w:pPr>
          </w:p>
        </w:tc>
      </w:tr>
      <w:tr w:rsidR="005C3522" w:rsidRPr="00A410C8" w:rsidTr="00BB3C33">
        <w:tc>
          <w:tcPr>
            <w:tcW w:w="1588" w:type="dxa"/>
            <w:shd w:val="clear" w:color="auto" w:fill="auto"/>
          </w:tcPr>
          <w:p w:rsidR="005C3522" w:rsidRPr="000678AC" w:rsidRDefault="005C3522" w:rsidP="00BB3C33">
            <w:pPr>
              <w:pStyle w:val="TabelleNummerierung"/>
              <w:numPr>
                <w:ilvl w:val="0"/>
                <w:numId w:val="0"/>
              </w:numPr>
              <w:ind w:left="604"/>
              <w:rPr>
                <w:color w:val="auto"/>
                <w:sz w:val="20"/>
              </w:rPr>
            </w:pPr>
            <w:r w:rsidRPr="000678AC">
              <w:rPr>
                <w:rStyle w:val="Fett"/>
                <w:color w:val="auto"/>
                <w:sz w:val="20"/>
              </w:rPr>
              <w:t>Summe</w:t>
            </w:r>
            <w:r w:rsidRPr="000678AC">
              <w:rPr>
                <w:color w:val="auto"/>
                <w:sz w:val="20"/>
              </w:rPr>
              <w:t xml:space="preserve">: </w:t>
            </w:r>
          </w:p>
        </w:tc>
        <w:tc>
          <w:tcPr>
            <w:tcW w:w="850" w:type="dxa"/>
          </w:tcPr>
          <w:p w:rsidR="005C3522" w:rsidRPr="000678AC" w:rsidRDefault="005C3522" w:rsidP="00770E08">
            <w:pPr>
              <w:pStyle w:val="Textkrper"/>
              <w:jc w:val="center"/>
            </w:pPr>
            <w:r w:rsidRPr="000678AC">
              <w:t>ca. 30 h</w:t>
            </w:r>
          </w:p>
        </w:tc>
        <w:tc>
          <w:tcPr>
            <w:tcW w:w="3969" w:type="dxa"/>
          </w:tcPr>
          <w:p w:rsidR="005C3522" w:rsidRPr="000678AC" w:rsidRDefault="005C3522" w:rsidP="00BB3C33">
            <w:pPr>
              <w:pStyle w:val="Textkrper"/>
            </w:pPr>
          </w:p>
        </w:tc>
        <w:tc>
          <w:tcPr>
            <w:tcW w:w="1984" w:type="dxa"/>
          </w:tcPr>
          <w:p w:rsidR="005C3522" w:rsidRPr="000678AC" w:rsidRDefault="005C3522" w:rsidP="00BB3C33">
            <w:pPr>
              <w:pStyle w:val="Textkrper"/>
            </w:pPr>
          </w:p>
        </w:tc>
        <w:tc>
          <w:tcPr>
            <w:tcW w:w="624" w:type="dxa"/>
          </w:tcPr>
          <w:p w:rsidR="005C3522" w:rsidRPr="000678AC" w:rsidRDefault="005C3522" w:rsidP="00BB3C33">
            <w:pPr>
              <w:pStyle w:val="Textkrper"/>
            </w:pPr>
          </w:p>
        </w:tc>
        <w:tc>
          <w:tcPr>
            <w:tcW w:w="624" w:type="dxa"/>
          </w:tcPr>
          <w:p w:rsidR="005C3522" w:rsidRPr="00A410C8" w:rsidRDefault="005C3522" w:rsidP="00BB3C33">
            <w:pPr>
              <w:pStyle w:val="Textkrper"/>
            </w:pPr>
          </w:p>
        </w:tc>
      </w:tr>
    </w:tbl>
    <w:p w:rsidR="005C3522" w:rsidRDefault="005C3522" w:rsidP="005C3522">
      <w:r w:rsidRPr="0048120E">
        <w:t xml:space="preserve">Zeit = Angabe in Unterrichtsstunden (á 45 </w:t>
      </w:r>
      <w:r w:rsidR="001B46C5">
        <w:t>Min.</w:t>
      </w:r>
      <w:r w:rsidRPr="0048120E">
        <w:t>)</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939"/>
        <w:gridCol w:w="196"/>
        <w:gridCol w:w="2094"/>
      </w:tblGrid>
      <w:tr w:rsidR="005C3522" w:rsidRPr="00DE4890" w:rsidTr="00BB3C33">
        <w:trPr>
          <w:trHeight w:val="544"/>
        </w:trPr>
        <w:tc>
          <w:tcPr>
            <w:tcW w:w="2410" w:type="dxa"/>
            <w:shd w:val="clear" w:color="auto" w:fill="D9D9D9" w:themeFill="background1" w:themeFillShade="D9"/>
          </w:tcPr>
          <w:p w:rsidR="005C3522" w:rsidRDefault="005C3522" w:rsidP="00BB3C33">
            <w:pPr>
              <w:pStyle w:val="Tabelle6pt"/>
              <w:rPr>
                <w:color w:val="000000"/>
              </w:rPr>
            </w:pPr>
            <w:r>
              <w:lastRenderedPageBreak/>
              <w:t>Lernfeld</w:t>
            </w:r>
          </w:p>
          <w:p w:rsidR="005C3522" w:rsidRPr="00DE4890" w:rsidRDefault="005C3522" w:rsidP="00BB3C33">
            <w:pPr>
              <w:pStyle w:val="TabelleKopflinks"/>
            </w:pPr>
            <w:r>
              <w:t>LF 1</w:t>
            </w:r>
          </w:p>
        </w:tc>
        <w:tc>
          <w:tcPr>
            <w:tcW w:w="4939" w:type="dxa"/>
            <w:shd w:val="clear" w:color="auto" w:fill="D9D9D9" w:themeFill="background1" w:themeFillShade="D9"/>
          </w:tcPr>
          <w:p w:rsidR="005C3522" w:rsidRDefault="005C3522" w:rsidP="00BB3C33">
            <w:pPr>
              <w:pStyle w:val="Tabelle6pt"/>
              <w:rPr>
                <w:color w:val="000000"/>
              </w:rPr>
            </w:pPr>
            <w:r>
              <w:t>Titel</w:t>
            </w:r>
          </w:p>
          <w:p w:rsidR="005C3522" w:rsidRDefault="005C3522" w:rsidP="00BB3C33">
            <w:pPr>
              <w:pStyle w:val="TabelleKopflinks"/>
            </w:pPr>
            <w:r>
              <w:t xml:space="preserve">Meine ersten Schritte in der Schule im Bereich </w:t>
            </w:r>
          </w:p>
          <w:p w:rsidR="005C3522" w:rsidRPr="00DE4890" w:rsidRDefault="005C3522" w:rsidP="00BB3C33">
            <w:pPr>
              <w:pStyle w:val="TabelleKopflinks"/>
            </w:pPr>
            <w:r>
              <w:t>Gastronomie</w:t>
            </w:r>
          </w:p>
        </w:tc>
        <w:tc>
          <w:tcPr>
            <w:tcW w:w="196" w:type="dxa"/>
            <w:tcBorders>
              <w:top w:val="nil"/>
              <w:bottom w:val="nil"/>
            </w:tcBorders>
            <w:shd w:val="clear" w:color="auto" w:fill="auto"/>
          </w:tcPr>
          <w:p w:rsidR="005C3522" w:rsidRPr="00DE4890" w:rsidRDefault="005C3522" w:rsidP="00BB3C33">
            <w:pPr>
              <w:pStyle w:val="Textkrper"/>
            </w:pPr>
          </w:p>
        </w:tc>
        <w:tc>
          <w:tcPr>
            <w:tcW w:w="2094" w:type="dxa"/>
            <w:shd w:val="clear" w:color="auto" w:fill="D9D9D9" w:themeFill="background1" w:themeFillShade="D9"/>
          </w:tcPr>
          <w:p w:rsidR="005C3522" w:rsidRDefault="005C3522" w:rsidP="00BB3C33">
            <w:pPr>
              <w:pStyle w:val="Textkrpermitte"/>
              <w:rPr>
                <w:rStyle w:val="Fett"/>
              </w:rPr>
            </w:pPr>
            <w:r w:rsidRPr="0048120E">
              <w:rPr>
                <w:rStyle w:val="Fett"/>
              </w:rPr>
              <w:t xml:space="preserve">Ernährung und </w:t>
            </w:r>
          </w:p>
          <w:p w:rsidR="005C3522" w:rsidRPr="0048120E" w:rsidRDefault="005C3522" w:rsidP="00BB3C33">
            <w:pPr>
              <w:pStyle w:val="Textkrpermitte"/>
              <w:rPr>
                <w:rStyle w:val="Fett"/>
              </w:rPr>
            </w:pPr>
            <w:r w:rsidRPr="0048120E">
              <w:rPr>
                <w:rStyle w:val="Fett"/>
              </w:rPr>
              <w:t>Gastronomie</w:t>
            </w:r>
          </w:p>
          <w:p w:rsidR="005C3522" w:rsidRPr="0048120E" w:rsidRDefault="005C3522" w:rsidP="00BB3C33">
            <w:pPr>
              <w:pStyle w:val="Textkrpermitte"/>
              <w:rPr>
                <w:rStyle w:val="Fett"/>
              </w:rPr>
            </w:pPr>
            <w:r>
              <w:rPr>
                <w:rStyle w:val="Fett"/>
              </w:rPr>
              <w:t>EG1</w:t>
            </w:r>
            <w:r w:rsidRPr="0048120E">
              <w:rPr>
                <w:rStyle w:val="Fett"/>
              </w:rPr>
              <w:t>.01</w:t>
            </w:r>
          </w:p>
        </w:tc>
      </w:tr>
    </w:tbl>
    <w:p w:rsidR="005C3522" w:rsidRPr="00587FB0" w:rsidRDefault="005C3522" w:rsidP="005C3522">
      <w:pPr>
        <w:pStyle w:val="berschrift1"/>
        <w:ind w:right="-285"/>
      </w:pPr>
      <w:r>
        <w:t xml:space="preserve">Kompetenzraster zum Lernprojekt 1: </w:t>
      </w:r>
      <w:r>
        <w:br/>
        <w:t xml:space="preserve">Meine ersten Schritte in der Schule im Bereich </w:t>
      </w:r>
      <w:r w:rsidRPr="00587FB0">
        <w:t>Gastronomie</w:t>
      </w:r>
    </w:p>
    <w:p w:rsidR="005C3522" w:rsidRPr="002E2419" w:rsidRDefault="005C3522" w:rsidP="005C3522">
      <w:pPr>
        <w:pStyle w:val="berschrift3"/>
      </w:pPr>
      <w:r w:rsidRPr="002E2419">
        <w:t xml:space="preserve">Die </w:t>
      </w:r>
      <w:r>
        <w:rPr>
          <w:b/>
        </w:rPr>
        <w:t>grau hinterlegten</w:t>
      </w:r>
      <w:r>
        <w:t xml:space="preserve"> Kompetenzen des Kompetenzrasters werden in diesem</w:t>
      </w:r>
      <w:r w:rsidRPr="002E2419">
        <w:t xml:space="preserve"> Lernprojekt bearbeitet:</w:t>
      </w:r>
    </w:p>
    <w:p w:rsidR="005C3522" w:rsidRDefault="005C3522" w:rsidP="005C3522">
      <w:pPr>
        <w:spacing w:line="240" w:lineRule="exact"/>
      </w:pPr>
    </w:p>
    <w:tbl>
      <w:tblPr>
        <w:tblW w:w="9694"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458"/>
        <w:gridCol w:w="6236"/>
      </w:tblGrid>
      <w:tr w:rsidR="005C3522" w:rsidRPr="00BE19F1" w:rsidTr="00BB3C33">
        <w:trPr>
          <w:trHeight w:val="246"/>
        </w:trPr>
        <w:tc>
          <w:tcPr>
            <w:tcW w:w="3458" w:type="dxa"/>
            <w:shd w:val="clear" w:color="auto" w:fill="D9D9D9"/>
          </w:tcPr>
          <w:p w:rsidR="005C3522" w:rsidRPr="00005EAC" w:rsidRDefault="005C3522" w:rsidP="00BB3C33">
            <w:pPr>
              <w:pStyle w:val="TabelleKopfmitte"/>
            </w:pPr>
            <w:r w:rsidRPr="00005EAC">
              <w:t>Kompetenzbereich</w:t>
            </w:r>
          </w:p>
        </w:tc>
        <w:tc>
          <w:tcPr>
            <w:tcW w:w="6236" w:type="dxa"/>
            <w:shd w:val="clear" w:color="auto" w:fill="D9D9D9"/>
          </w:tcPr>
          <w:p w:rsidR="005C3522" w:rsidRPr="00BE19F1" w:rsidRDefault="005C3522" w:rsidP="00BB3C33">
            <w:pPr>
              <w:pStyle w:val="TabellenkopfLS"/>
              <w:spacing w:line="240" w:lineRule="auto"/>
              <w:rPr>
                <w:sz w:val="18"/>
                <w:szCs w:val="18"/>
              </w:rPr>
            </w:pPr>
            <w:r w:rsidRPr="00BE19F1">
              <w:rPr>
                <w:sz w:val="18"/>
                <w:szCs w:val="18"/>
              </w:rPr>
              <w:t>LF1</w:t>
            </w:r>
          </w:p>
          <w:p w:rsidR="005C3522" w:rsidRPr="00BE19F1" w:rsidRDefault="005C3522" w:rsidP="00BB3C33">
            <w:pPr>
              <w:pStyle w:val="TabellenkopfLS"/>
              <w:spacing w:line="240" w:lineRule="auto"/>
              <w:rPr>
                <w:sz w:val="18"/>
                <w:szCs w:val="18"/>
              </w:rPr>
            </w:pPr>
            <w:r w:rsidRPr="00BE19F1">
              <w:rPr>
                <w:sz w:val="18"/>
                <w:szCs w:val="18"/>
              </w:rPr>
              <w:t>Sich im Bereich Gastronomie als Dienstleister orientieren</w:t>
            </w:r>
          </w:p>
        </w:tc>
      </w:tr>
      <w:tr w:rsidR="005C3522" w:rsidRPr="00F46233" w:rsidTr="00BB3C33">
        <w:trPr>
          <w:trHeight w:val="567"/>
        </w:trPr>
        <w:tc>
          <w:tcPr>
            <w:tcW w:w="3458" w:type="dxa"/>
            <w:shd w:val="clear" w:color="auto" w:fill="D9D9D9"/>
          </w:tcPr>
          <w:p w:rsidR="005C3522" w:rsidRPr="00FD7657" w:rsidRDefault="005C3522" w:rsidP="00B63403">
            <w:pPr>
              <w:pStyle w:val="Kopf8ptlinksnr"/>
              <w:numPr>
                <w:ilvl w:val="0"/>
                <w:numId w:val="17"/>
              </w:numPr>
              <w:ind w:left="398" w:hanging="285"/>
            </w:pPr>
            <w:r w:rsidRPr="00FD7657">
              <w:t>Rechtliche Rahmenbedingungen für das Arbeiten in der Gastronomie kennen und sie situationsbezogen anwenden</w:t>
            </w:r>
            <w:r w:rsidRPr="00FD7657">
              <w:br/>
            </w:r>
          </w:p>
        </w:tc>
        <w:tc>
          <w:tcPr>
            <w:tcW w:w="6236" w:type="dxa"/>
          </w:tcPr>
          <w:p w:rsidR="005C3522" w:rsidRPr="00F46233" w:rsidRDefault="005C3522" w:rsidP="00BB3C33">
            <w:pPr>
              <w:pStyle w:val="TabelleLinks8PT"/>
            </w:pPr>
            <w:r w:rsidRPr="00F46233">
              <w:t>Ich kann die rechtlichen Rahmenbedingungen von Ausbildungs- und Arbeitsverhältnissen benennen.</w:t>
            </w:r>
          </w:p>
        </w:tc>
      </w:tr>
      <w:tr w:rsidR="005C3522" w:rsidRPr="00F46233" w:rsidTr="00BB3C33">
        <w:trPr>
          <w:trHeight w:val="567"/>
        </w:trPr>
        <w:tc>
          <w:tcPr>
            <w:tcW w:w="3458" w:type="dxa"/>
            <w:shd w:val="clear" w:color="auto" w:fill="D9D9D9"/>
          </w:tcPr>
          <w:p w:rsidR="005C3522" w:rsidRPr="00FD7657" w:rsidRDefault="005C3522" w:rsidP="00B63403">
            <w:pPr>
              <w:pStyle w:val="Kopf8ptlinksnr"/>
              <w:ind w:left="398" w:hanging="285"/>
            </w:pPr>
            <w:r w:rsidRPr="00FD7657">
              <w:t>Lebensmittel auswählen und sie bearbeiten</w:t>
            </w:r>
          </w:p>
        </w:tc>
        <w:tc>
          <w:tcPr>
            <w:tcW w:w="6236" w:type="dxa"/>
          </w:tcPr>
          <w:p w:rsidR="005C3522" w:rsidRPr="00F46233" w:rsidRDefault="005C3522" w:rsidP="00BB3C33">
            <w:pPr>
              <w:pStyle w:val="TabelleLinks8PT"/>
            </w:pPr>
            <w:r w:rsidRPr="00D833B9">
              <w:rPr>
                <w:highlight w:val="lightGray"/>
              </w:rPr>
              <w:t xml:space="preserve">Ich kann mich in den Fachräumen der Schule </w:t>
            </w:r>
            <w:r>
              <w:rPr>
                <w:highlight w:val="lightGray"/>
              </w:rPr>
              <w:t>zurechtfinden</w:t>
            </w:r>
            <w:r w:rsidRPr="00D833B9">
              <w:rPr>
                <w:highlight w:val="lightGray"/>
              </w:rPr>
              <w:t xml:space="preserve"> und habe einen Überblick über die unterschiedlichen Arbeitsmaterialien und deren Einsatzmöglichkeiten</w:t>
            </w:r>
            <w:r w:rsidRPr="00F46233">
              <w:t>.</w:t>
            </w:r>
          </w:p>
        </w:tc>
      </w:tr>
      <w:tr w:rsidR="005C3522" w:rsidRPr="00F46233" w:rsidTr="00BB3C33">
        <w:trPr>
          <w:trHeight w:val="567"/>
        </w:trPr>
        <w:tc>
          <w:tcPr>
            <w:tcW w:w="3458" w:type="dxa"/>
            <w:shd w:val="clear" w:color="auto" w:fill="D9D9D9"/>
          </w:tcPr>
          <w:p w:rsidR="005C3522" w:rsidRPr="00FD7657" w:rsidRDefault="005C3522" w:rsidP="00B63403">
            <w:pPr>
              <w:pStyle w:val="Kopf8ptlinksnr"/>
              <w:ind w:left="398" w:hanging="285"/>
            </w:pPr>
            <w:r w:rsidRPr="00FD7657">
              <w:t>Dienstleister und Gastgeber sein</w:t>
            </w:r>
          </w:p>
        </w:tc>
        <w:tc>
          <w:tcPr>
            <w:tcW w:w="6236" w:type="dxa"/>
          </w:tcPr>
          <w:p w:rsidR="005C3522" w:rsidRPr="00F46233" w:rsidRDefault="005C3522" w:rsidP="00BB3C33">
            <w:pPr>
              <w:pStyle w:val="TabelleLinks8PT"/>
            </w:pPr>
            <w:r w:rsidRPr="00766BC1">
              <w:rPr>
                <w:highlight w:val="lightGray"/>
              </w:rPr>
              <w:t>Ich kann die Aufgaben als Dienstleister und Gastgeber wahrnehmen und Aufgaben eigenve</w:t>
            </w:r>
            <w:r w:rsidRPr="00766BC1">
              <w:rPr>
                <w:highlight w:val="lightGray"/>
              </w:rPr>
              <w:t>r</w:t>
            </w:r>
            <w:r w:rsidRPr="00766BC1">
              <w:rPr>
                <w:highlight w:val="lightGray"/>
              </w:rPr>
              <w:t>antwortlich und selbstständig durchführen.</w:t>
            </w:r>
          </w:p>
        </w:tc>
      </w:tr>
      <w:tr w:rsidR="005C3522" w:rsidRPr="00F46233" w:rsidTr="00BB3C33">
        <w:trPr>
          <w:trHeight w:val="567"/>
        </w:trPr>
        <w:tc>
          <w:tcPr>
            <w:tcW w:w="3458" w:type="dxa"/>
            <w:shd w:val="clear" w:color="auto" w:fill="D9D9D9"/>
          </w:tcPr>
          <w:p w:rsidR="005C3522" w:rsidRPr="00FD7657" w:rsidRDefault="005C3522" w:rsidP="00B63403">
            <w:pPr>
              <w:pStyle w:val="Kopf8ptlinksnr"/>
              <w:ind w:left="398" w:hanging="285"/>
            </w:pPr>
            <w:r w:rsidRPr="00FD7657">
              <w:t>Den PC fachbezogen einsetzen</w:t>
            </w:r>
          </w:p>
        </w:tc>
        <w:tc>
          <w:tcPr>
            <w:tcW w:w="6236" w:type="dxa"/>
          </w:tcPr>
          <w:p w:rsidR="005C3522" w:rsidRPr="00F46233" w:rsidRDefault="005C3522" w:rsidP="00BB3C33">
            <w:pPr>
              <w:pStyle w:val="TabelleLinks8PT"/>
            </w:pPr>
            <w:r w:rsidRPr="00F46233">
              <w:t>Ich kann eine Bewerbung schreiben und fachbezogene Aufgaben am PC ausführen. Ich bin mit dem lokalen Netzwerk vertraut.</w:t>
            </w:r>
          </w:p>
        </w:tc>
      </w:tr>
      <w:tr w:rsidR="005C3522" w:rsidRPr="00F46233" w:rsidTr="00BB3C33">
        <w:trPr>
          <w:trHeight w:val="567"/>
        </w:trPr>
        <w:tc>
          <w:tcPr>
            <w:tcW w:w="3458" w:type="dxa"/>
            <w:shd w:val="clear" w:color="auto" w:fill="D9D9D9"/>
          </w:tcPr>
          <w:p w:rsidR="005C3522" w:rsidRPr="00190E91" w:rsidRDefault="005C3522" w:rsidP="00B63403">
            <w:pPr>
              <w:pStyle w:val="Kopf8ptlinksnr"/>
              <w:ind w:left="398" w:hanging="285"/>
            </w:pPr>
            <w:r w:rsidRPr="00190E91">
              <w:t>Im Team arbeiten und kommunizieren</w:t>
            </w:r>
          </w:p>
        </w:tc>
        <w:tc>
          <w:tcPr>
            <w:tcW w:w="6236" w:type="dxa"/>
          </w:tcPr>
          <w:p w:rsidR="005C3522" w:rsidRPr="00F46233" w:rsidRDefault="005C3522" w:rsidP="00BB3C33">
            <w:pPr>
              <w:pStyle w:val="TabelleLinks8PT"/>
            </w:pPr>
            <w:r w:rsidRPr="00D833B9">
              <w:rPr>
                <w:highlight w:val="lightGray"/>
              </w:rPr>
              <w:t>Ich kann in der Gruppe kommunizieren und vereinbarte Regeln einhalten</w:t>
            </w:r>
            <w:r w:rsidRPr="00F46233">
              <w:t>.</w:t>
            </w:r>
          </w:p>
        </w:tc>
      </w:tr>
      <w:tr w:rsidR="005C3522" w:rsidRPr="00F46233" w:rsidTr="00BB3C33">
        <w:trPr>
          <w:trHeight w:val="567"/>
        </w:trPr>
        <w:tc>
          <w:tcPr>
            <w:tcW w:w="3458" w:type="dxa"/>
            <w:shd w:val="clear" w:color="auto" w:fill="D9D9D9"/>
          </w:tcPr>
          <w:p w:rsidR="005C3522" w:rsidRPr="00190E91" w:rsidRDefault="005C3522" w:rsidP="00B63403">
            <w:pPr>
              <w:pStyle w:val="Kopf8ptlinksnr"/>
              <w:ind w:left="398" w:hanging="285"/>
            </w:pPr>
            <w:r w:rsidRPr="00190E91">
              <w:t>Arbeitsabläufe planen und gestalten</w:t>
            </w:r>
          </w:p>
        </w:tc>
        <w:tc>
          <w:tcPr>
            <w:tcW w:w="6236" w:type="dxa"/>
          </w:tcPr>
          <w:p w:rsidR="005C3522" w:rsidRPr="00F46233" w:rsidRDefault="005C3522" w:rsidP="00BB3C33">
            <w:pPr>
              <w:pStyle w:val="TabelleLinks8PT"/>
            </w:pPr>
            <w:r w:rsidRPr="00D833B9">
              <w:rPr>
                <w:highlight w:val="lightGray"/>
              </w:rPr>
              <w:t>Ich kann Arbeitsabläufe lesen und verstehen.</w:t>
            </w:r>
          </w:p>
        </w:tc>
      </w:tr>
    </w:tbl>
    <w:p w:rsidR="005C3522" w:rsidRDefault="005C3522" w:rsidP="005C3522"/>
    <w:p w:rsidR="005C3522" w:rsidRDefault="005C3522" w:rsidP="005C3522">
      <w:pPr>
        <w:spacing w:line="240" w:lineRule="exact"/>
      </w:pPr>
      <w:r>
        <w:br w:type="page"/>
      </w:r>
    </w:p>
    <w:p w:rsidR="005C3522" w:rsidRDefault="005C3522" w:rsidP="005C3522">
      <w:pPr>
        <w:pStyle w:val="berschrift2"/>
      </w:pPr>
      <w:r w:rsidRPr="004D3703">
        <w:lastRenderedPageBreak/>
        <w:t xml:space="preserve">Auszug zu Lernfeld 1 </w:t>
      </w:r>
      <w:r w:rsidR="005218E8">
        <w:t>aus dem Kompetenzaufbau</w:t>
      </w:r>
    </w:p>
    <w:p w:rsidR="005C3522" w:rsidRPr="004D3703" w:rsidRDefault="005C3522" w:rsidP="005C3522">
      <w:pPr>
        <w:spacing w:line="240" w:lineRule="exact"/>
        <w:ind w:right="-2414"/>
        <w:rPr>
          <w:sz w:val="24"/>
        </w:rPr>
      </w:pPr>
      <w:r w:rsidRPr="004D3703">
        <w:rPr>
          <w:sz w:val="24"/>
        </w:rPr>
        <w:t>Bei dieser Einheit im Lernprojekt wird diese Kompetenz vermittelt, eingeübt und reflektiert</w:t>
      </w:r>
      <w:r>
        <w:rPr>
          <w:sz w:val="24"/>
        </w:rPr>
        <w:t>.</w:t>
      </w:r>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3"/>
        <w:gridCol w:w="4976"/>
        <w:gridCol w:w="680"/>
        <w:gridCol w:w="680"/>
        <w:gridCol w:w="680"/>
        <w:gridCol w:w="680"/>
        <w:gridCol w:w="680"/>
        <w:gridCol w:w="680"/>
      </w:tblGrid>
      <w:tr w:rsidR="005C3522" w:rsidRPr="00CC3A28" w:rsidTr="00770E08">
        <w:trPr>
          <w:cantSplit/>
          <w:trHeight w:val="283"/>
        </w:trPr>
        <w:tc>
          <w:tcPr>
            <w:tcW w:w="703" w:type="dxa"/>
            <w:vMerge w:val="restart"/>
            <w:tcBorders>
              <w:right w:val="single" w:sz="4" w:space="0" w:color="auto"/>
            </w:tcBorders>
            <w:textDirection w:val="btLr"/>
            <w:vAlign w:val="center"/>
          </w:tcPr>
          <w:p w:rsidR="005C3522" w:rsidRPr="00B63403" w:rsidRDefault="005C3522" w:rsidP="00770E08">
            <w:pPr>
              <w:ind w:left="113" w:right="113"/>
              <w:jc w:val="center"/>
              <w:rPr>
                <w:b/>
              </w:rPr>
            </w:pPr>
            <w:r w:rsidRPr="00B63403">
              <w:rPr>
                <w:b/>
              </w:rPr>
              <w:t>Kooperation, Kommunikation</w:t>
            </w:r>
          </w:p>
        </w:tc>
        <w:tc>
          <w:tcPr>
            <w:tcW w:w="4976" w:type="dxa"/>
            <w:tcBorders>
              <w:top w:val="single" w:sz="4" w:space="0" w:color="auto"/>
              <w:left w:val="single" w:sz="4" w:space="0" w:color="auto"/>
              <w:bottom w:val="dotted" w:sz="4" w:space="0" w:color="auto"/>
              <w:right w:val="dotted" w:sz="4" w:space="0" w:color="auto"/>
            </w:tcBorders>
            <w:shd w:val="clear" w:color="auto" w:fill="D9D9D9" w:themeFill="background1" w:themeFillShade="D9"/>
          </w:tcPr>
          <w:p w:rsidR="005C3522" w:rsidRPr="00CC3A28" w:rsidRDefault="005C3522" w:rsidP="00BB3C33">
            <w:pPr>
              <w:rPr>
                <w:sz w:val="16"/>
              </w:rPr>
            </w:pPr>
          </w:p>
        </w:tc>
        <w:tc>
          <w:tcPr>
            <w:tcW w:w="680" w:type="dxa"/>
            <w:tcBorders>
              <w:top w:val="single" w:sz="4" w:space="0" w:color="auto"/>
              <w:left w:val="single" w:sz="4" w:space="0" w:color="auto"/>
              <w:bottom w:val="dotted" w:sz="4" w:space="0" w:color="auto"/>
              <w:right w:val="dotted" w:sz="4" w:space="0" w:color="auto"/>
            </w:tcBorders>
            <w:shd w:val="clear" w:color="auto" w:fill="D9D9D9" w:themeFill="background1" w:themeFillShade="D9"/>
            <w:vAlign w:val="center"/>
          </w:tcPr>
          <w:p w:rsidR="005C3522" w:rsidRPr="009E2615" w:rsidRDefault="005C3522" w:rsidP="00BB3C33">
            <w:pPr>
              <w:jc w:val="center"/>
              <w:rPr>
                <w:sz w:val="16"/>
              </w:rPr>
            </w:pPr>
            <w:r w:rsidRPr="009E2615">
              <w:rPr>
                <w:sz w:val="16"/>
              </w:rPr>
              <w:t>EG1.01</w:t>
            </w:r>
          </w:p>
        </w:tc>
        <w:tc>
          <w:tcPr>
            <w:tcW w:w="680" w:type="dxa"/>
            <w:tcBorders>
              <w:top w:val="single" w:sz="4" w:space="0" w:color="auto"/>
              <w:left w:val="single" w:sz="4" w:space="0" w:color="auto"/>
              <w:bottom w:val="dotted" w:sz="4" w:space="0" w:color="auto"/>
              <w:right w:val="dotted" w:sz="4" w:space="0" w:color="auto"/>
            </w:tcBorders>
            <w:shd w:val="clear" w:color="auto" w:fill="D9D9D9" w:themeFill="background1" w:themeFillShade="D9"/>
            <w:vAlign w:val="center"/>
          </w:tcPr>
          <w:p w:rsidR="005C3522" w:rsidRPr="009E2615" w:rsidRDefault="005C3522" w:rsidP="00BB3C33">
            <w:pPr>
              <w:jc w:val="center"/>
              <w:rPr>
                <w:sz w:val="16"/>
              </w:rPr>
            </w:pPr>
            <w:r w:rsidRPr="009E2615">
              <w:rPr>
                <w:sz w:val="16"/>
              </w:rPr>
              <w:t>EG1.01.01</w:t>
            </w:r>
          </w:p>
        </w:tc>
        <w:tc>
          <w:tcPr>
            <w:tcW w:w="680" w:type="dxa"/>
            <w:tcBorders>
              <w:top w:val="single" w:sz="4" w:space="0" w:color="auto"/>
              <w:left w:val="single" w:sz="4" w:space="0" w:color="auto"/>
              <w:bottom w:val="dotted" w:sz="4" w:space="0" w:color="auto"/>
              <w:right w:val="dotted" w:sz="4" w:space="0" w:color="auto"/>
            </w:tcBorders>
            <w:shd w:val="clear" w:color="auto" w:fill="D9D9D9" w:themeFill="background1" w:themeFillShade="D9"/>
            <w:vAlign w:val="center"/>
          </w:tcPr>
          <w:p w:rsidR="005C3522" w:rsidRPr="009E2615" w:rsidRDefault="005C3522" w:rsidP="00BB3C33">
            <w:pPr>
              <w:jc w:val="center"/>
              <w:rPr>
                <w:sz w:val="16"/>
              </w:rPr>
            </w:pPr>
            <w:r w:rsidRPr="009E2615">
              <w:rPr>
                <w:sz w:val="16"/>
              </w:rPr>
              <w:t>EG1.01.02</w:t>
            </w:r>
          </w:p>
        </w:tc>
        <w:tc>
          <w:tcPr>
            <w:tcW w:w="680" w:type="dxa"/>
            <w:tcBorders>
              <w:top w:val="single" w:sz="4" w:space="0" w:color="auto"/>
              <w:left w:val="single" w:sz="4" w:space="0" w:color="auto"/>
              <w:bottom w:val="dotted" w:sz="4" w:space="0" w:color="auto"/>
              <w:right w:val="dotted" w:sz="4" w:space="0" w:color="auto"/>
            </w:tcBorders>
            <w:shd w:val="clear" w:color="auto" w:fill="D9D9D9" w:themeFill="background1" w:themeFillShade="D9"/>
            <w:vAlign w:val="center"/>
          </w:tcPr>
          <w:p w:rsidR="005C3522" w:rsidRPr="009E2615" w:rsidRDefault="005C3522" w:rsidP="00BB3C33">
            <w:pPr>
              <w:jc w:val="center"/>
              <w:rPr>
                <w:sz w:val="16"/>
              </w:rPr>
            </w:pPr>
            <w:r w:rsidRPr="009E2615">
              <w:rPr>
                <w:sz w:val="16"/>
              </w:rPr>
              <w:t>EG1.01.03</w:t>
            </w:r>
          </w:p>
        </w:tc>
        <w:tc>
          <w:tcPr>
            <w:tcW w:w="680" w:type="dxa"/>
            <w:tcBorders>
              <w:top w:val="single" w:sz="4" w:space="0" w:color="auto"/>
              <w:left w:val="single" w:sz="4" w:space="0" w:color="auto"/>
              <w:bottom w:val="dotted" w:sz="4" w:space="0" w:color="auto"/>
              <w:right w:val="dotted" w:sz="4" w:space="0" w:color="auto"/>
            </w:tcBorders>
            <w:shd w:val="clear" w:color="auto" w:fill="D9D9D9" w:themeFill="background1" w:themeFillShade="D9"/>
            <w:vAlign w:val="center"/>
          </w:tcPr>
          <w:p w:rsidR="005C3522" w:rsidRPr="009E2615" w:rsidRDefault="005C3522" w:rsidP="00BB3C33">
            <w:pPr>
              <w:jc w:val="center"/>
              <w:rPr>
                <w:sz w:val="16"/>
              </w:rPr>
            </w:pPr>
            <w:r w:rsidRPr="009E2615">
              <w:rPr>
                <w:sz w:val="16"/>
              </w:rPr>
              <w:t>EG1.01.04</w:t>
            </w:r>
          </w:p>
        </w:tc>
        <w:tc>
          <w:tcPr>
            <w:tcW w:w="680" w:type="dxa"/>
            <w:tcBorders>
              <w:top w:val="single" w:sz="4" w:space="0" w:color="auto"/>
              <w:left w:val="single" w:sz="4" w:space="0" w:color="auto"/>
              <w:bottom w:val="dotted" w:sz="4" w:space="0" w:color="auto"/>
              <w:right w:val="dotted" w:sz="4" w:space="0" w:color="auto"/>
            </w:tcBorders>
            <w:shd w:val="clear" w:color="auto" w:fill="D9D9D9" w:themeFill="background1" w:themeFillShade="D9"/>
            <w:vAlign w:val="center"/>
          </w:tcPr>
          <w:p w:rsidR="005C3522" w:rsidRPr="009E2615" w:rsidRDefault="005C3522" w:rsidP="00BB3C33">
            <w:pPr>
              <w:jc w:val="center"/>
              <w:rPr>
                <w:sz w:val="16"/>
              </w:rPr>
            </w:pPr>
            <w:r>
              <w:rPr>
                <w:sz w:val="16"/>
              </w:rPr>
              <w:t>A</w:t>
            </w:r>
            <w:r>
              <w:rPr>
                <w:sz w:val="16"/>
              </w:rPr>
              <w:t>b</w:t>
            </w:r>
            <w:r>
              <w:rPr>
                <w:sz w:val="16"/>
              </w:rPr>
              <w:t>schluss</w:t>
            </w:r>
          </w:p>
        </w:tc>
      </w:tr>
      <w:tr w:rsidR="005C3522" w:rsidRPr="00CC3A28" w:rsidTr="00BB3C33">
        <w:trPr>
          <w:cantSplit/>
          <w:trHeight w:val="283"/>
        </w:trPr>
        <w:tc>
          <w:tcPr>
            <w:tcW w:w="703" w:type="dxa"/>
            <w:vMerge/>
            <w:tcBorders>
              <w:right w:val="single" w:sz="4" w:space="0" w:color="auto"/>
            </w:tcBorders>
          </w:tcPr>
          <w:p w:rsidR="005C3522" w:rsidRPr="00B63403"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B63403"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7C6390" w:rsidRDefault="005C3522" w:rsidP="00BB3C33">
            <w:r w:rsidRPr="007C6390">
              <w:t xml:space="preserve">Ich kann alleine und mit </w:t>
            </w:r>
            <w:r w:rsidR="00246AE4">
              <w:t>einer Partnerin/</w:t>
            </w:r>
            <w:r w:rsidRPr="007C6390">
              <w:t>einem Partner arbeiten.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rsidRPr="007C6390">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rsidRPr="007C6390">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B63403"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7C6390" w:rsidRDefault="005C3522" w:rsidP="00BB3C33">
            <w:r w:rsidRPr="007C6390">
              <w:t>Ich kann Wertschätzung zeigen.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B63403"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7C6390" w:rsidRDefault="005C3522" w:rsidP="00BB3C33">
            <w:r w:rsidRPr="007C6390">
              <w:t>Ich kann zuhören.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rsidRPr="007C6390">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rsidRPr="007C6390">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B63403"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7C6390" w:rsidRDefault="005C3522" w:rsidP="00BB3C33">
            <w:r w:rsidRPr="007C6390">
              <w:t>Ich kann Regeln der Zusammenarbeit einhalten.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B63403"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7C6390" w:rsidRDefault="005C3522" w:rsidP="00BB3C33">
            <w:r w:rsidRPr="007C6390">
              <w:t>Ich kann in der Gruppe kommunizieren (Kommunikat</w:t>
            </w:r>
            <w:r w:rsidRPr="007C6390">
              <w:t>i</w:t>
            </w:r>
            <w:r w:rsidRPr="007C6390">
              <w:t>onsübungen).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B63403"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7C6390" w:rsidRDefault="005C3522" w:rsidP="00BB3C33">
            <w:r w:rsidRPr="007C6390">
              <w:t>Ich kann meinen eigenen Standpunkt einnehmen.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r>
      <w:tr w:rsidR="005C3522" w:rsidRPr="00CC3A28" w:rsidTr="00BB3C33">
        <w:trPr>
          <w:cantSplit/>
          <w:trHeight w:val="283"/>
        </w:trPr>
        <w:tc>
          <w:tcPr>
            <w:tcW w:w="703" w:type="dxa"/>
            <w:vMerge/>
            <w:tcBorders>
              <w:right w:val="single" w:sz="4" w:space="0" w:color="auto"/>
            </w:tcBorders>
          </w:tcPr>
          <w:p w:rsidR="005C3522" w:rsidRPr="00B63403"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7C6390" w:rsidRDefault="005C3522" w:rsidP="00BB3C33">
            <w:pPr>
              <w:pStyle w:val="Kopfzeile"/>
              <w:tabs>
                <w:tab w:val="clear" w:pos="4536"/>
                <w:tab w:val="clear" w:pos="9072"/>
              </w:tabs>
            </w:pPr>
            <w:r w:rsidRPr="007C6390">
              <w:t>Ich kann andere Personen wahrnehmen.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pStyle w:val="Kopfzeile"/>
              <w:tabs>
                <w:tab w:val="clear" w:pos="4536"/>
                <w:tab w:val="clear" w:pos="9072"/>
              </w:tabs>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pStyle w:val="Kopfzeile"/>
              <w:tabs>
                <w:tab w:val="clear" w:pos="4536"/>
                <w:tab w:val="clear" w:pos="9072"/>
              </w:tabs>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pStyle w:val="Kopfzeile"/>
              <w:tabs>
                <w:tab w:val="clear" w:pos="4536"/>
                <w:tab w:val="clear" w:pos="9072"/>
              </w:tabs>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pStyle w:val="Kopfzeile"/>
              <w:tabs>
                <w:tab w:val="clear" w:pos="4536"/>
                <w:tab w:val="clear" w:pos="9072"/>
              </w:tabs>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pStyle w:val="Kopfzeile"/>
              <w:tabs>
                <w:tab w:val="clear" w:pos="4536"/>
                <w:tab w:val="clear" w:pos="9072"/>
              </w:tabs>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pStyle w:val="Kopfzeile"/>
              <w:tabs>
                <w:tab w:val="clear" w:pos="4536"/>
                <w:tab w:val="clear" w:pos="9072"/>
              </w:tabs>
              <w:jc w:val="center"/>
            </w:pPr>
          </w:p>
        </w:tc>
      </w:tr>
      <w:tr w:rsidR="005C3522" w:rsidRPr="00CC3A28" w:rsidTr="00BB3C33">
        <w:trPr>
          <w:cantSplit/>
          <w:trHeight w:val="283"/>
        </w:trPr>
        <w:tc>
          <w:tcPr>
            <w:tcW w:w="703" w:type="dxa"/>
            <w:vMerge/>
            <w:tcBorders>
              <w:bottom w:val="single" w:sz="4" w:space="0" w:color="auto"/>
              <w:right w:val="single" w:sz="4" w:space="0" w:color="auto"/>
            </w:tcBorders>
          </w:tcPr>
          <w:p w:rsidR="005C3522" w:rsidRPr="00B63403" w:rsidRDefault="005C3522" w:rsidP="00BB3C33"/>
        </w:tc>
        <w:tc>
          <w:tcPr>
            <w:tcW w:w="4976" w:type="dxa"/>
            <w:tcBorders>
              <w:bottom w:val="single" w:sz="4" w:space="0" w:color="auto"/>
              <w:right w:val="single" w:sz="4" w:space="0" w:color="auto"/>
            </w:tcBorders>
          </w:tcPr>
          <w:p w:rsidR="005C3522" w:rsidRPr="007C6390" w:rsidRDefault="005C3522" w:rsidP="00BB3C33">
            <w:r w:rsidRPr="007C6390">
              <w:t>Ich kann mich wahrnehmen.</w:t>
            </w:r>
          </w:p>
        </w:tc>
        <w:tc>
          <w:tcPr>
            <w:tcW w:w="680" w:type="dxa"/>
            <w:tcBorders>
              <w:top w:val="dotted" w:sz="4" w:space="0" w:color="auto"/>
              <w:left w:val="single" w:sz="4" w:space="0" w:color="auto"/>
              <w:bottom w:val="single" w:sz="4" w:space="0" w:color="auto"/>
              <w:right w:val="single"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single"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single"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single"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single"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single" w:sz="4" w:space="0" w:color="auto"/>
            </w:tcBorders>
            <w:vAlign w:val="center"/>
          </w:tcPr>
          <w:p w:rsidR="005C3522" w:rsidRPr="007C6390" w:rsidRDefault="005C3522" w:rsidP="00BB3C33">
            <w:pPr>
              <w:jc w:val="center"/>
            </w:pPr>
          </w:p>
        </w:tc>
      </w:tr>
      <w:tr w:rsidR="005218E8" w:rsidRPr="00CC3A28" w:rsidTr="005218E8">
        <w:trPr>
          <w:cantSplit/>
        </w:trPr>
        <w:tc>
          <w:tcPr>
            <w:tcW w:w="703" w:type="dxa"/>
            <w:tcBorders>
              <w:top w:val="single" w:sz="4" w:space="0" w:color="auto"/>
              <w:bottom w:val="single" w:sz="4" w:space="0" w:color="auto"/>
              <w:right w:val="single" w:sz="4" w:space="0" w:color="auto"/>
            </w:tcBorders>
            <w:shd w:val="clear" w:color="auto" w:fill="D9D9D9" w:themeFill="background1" w:themeFillShade="D9"/>
            <w:textDirection w:val="btLr"/>
          </w:tcPr>
          <w:p w:rsidR="005218E8" w:rsidRPr="00B63403" w:rsidRDefault="005218E8" w:rsidP="00BB3C33">
            <w:pPr>
              <w:ind w:left="113" w:right="113"/>
            </w:pPr>
          </w:p>
        </w:tc>
        <w:tc>
          <w:tcPr>
            <w:tcW w:w="9056"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218E8" w:rsidRPr="007C6390" w:rsidRDefault="005218E8" w:rsidP="005218E8">
            <w:r w:rsidRPr="00CC3A28">
              <w:rPr>
                <w:sz w:val="18"/>
              </w:rPr>
              <w:t>Lernfeld 1</w:t>
            </w:r>
          </w:p>
        </w:tc>
      </w:tr>
      <w:tr w:rsidR="005C3522" w:rsidRPr="00CC3A28" w:rsidTr="00770E08">
        <w:trPr>
          <w:cantSplit/>
          <w:trHeight w:val="283"/>
        </w:trPr>
        <w:tc>
          <w:tcPr>
            <w:tcW w:w="703" w:type="dxa"/>
            <w:vMerge w:val="restart"/>
            <w:tcBorders>
              <w:top w:val="single" w:sz="4" w:space="0" w:color="auto"/>
              <w:right w:val="single" w:sz="4" w:space="0" w:color="auto"/>
            </w:tcBorders>
            <w:textDirection w:val="btLr"/>
            <w:vAlign w:val="center"/>
          </w:tcPr>
          <w:p w:rsidR="005C3522" w:rsidRPr="00B63403" w:rsidRDefault="005C3522" w:rsidP="00770E08">
            <w:pPr>
              <w:ind w:left="113" w:right="113"/>
              <w:jc w:val="center"/>
              <w:rPr>
                <w:b/>
              </w:rPr>
            </w:pPr>
            <w:r w:rsidRPr="00B63403">
              <w:rPr>
                <w:b/>
              </w:rPr>
              <w:t>Verantwortungs-bewusstsein</w:t>
            </w:r>
          </w:p>
        </w:tc>
        <w:tc>
          <w:tcPr>
            <w:tcW w:w="4976" w:type="dxa"/>
            <w:tcBorders>
              <w:top w:val="single"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680" w:type="dxa"/>
            <w:tcBorders>
              <w:top w:val="single"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single"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single"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single"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single"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single"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7C6390" w:rsidRDefault="005C3522" w:rsidP="00BB3C33">
            <w:r w:rsidRPr="007C6390">
              <w:t>Ich kann meine Arbeit im Lerntagebuch kurz reflektieren.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Default="005C3522" w:rsidP="00BB3C33">
            <w:pPr>
              <w:jc w:val="center"/>
            </w:pPr>
            <w:r>
              <w:t>X</w:t>
            </w:r>
          </w:p>
        </w:tc>
      </w:tr>
      <w:tr w:rsidR="005C3522" w:rsidRPr="00CC3A28" w:rsidTr="00BB3C33">
        <w:trPr>
          <w:cantSplit/>
          <w:trHeight w:val="283"/>
        </w:trPr>
        <w:tc>
          <w:tcPr>
            <w:tcW w:w="703" w:type="dxa"/>
            <w:vMerge/>
            <w:tcBorders>
              <w:bottom w:val="single" w:sz="4" w:space="0" w:color="auto"/>
              <w:right w:val="single" w:sz="4" w:space="0" w:color="auto"/>
            </w:tcBorders>
          </w:tcPr>
          <w:p w:rsidR="005C3522" w:rsidRPr="00CC3A28" w:rsidRDefault="005C3522" w:rsidP="00BB3C33"/>
        </w:tc>
        <w:tc>
          <w:tcPr>
            <w:tcW w:w="4976" w:type="dxa"/>
            <w:tcBorders>
              <w:top w:val="dotted" w:sz="4" w:space="0" w:color="auto"/>
              <w:left w:val="single" w:sz="4" w:space="0" w:color="auto"/>
              <w:bottom w:val="single" w:sz="4" w:space="0" w:color="auto"/>
              <w:right w:val="dotted" w:sz="4" w:space="0" w:color="auto"/>
            </w:tcBorders>
          </w:tcPr>
          <w:p w:rsidR="005C3522" w:rsidRPr="007C6390" w:rsidRDefault="005C3522" w:rsidP="00BB3C33">
            <w:r w:rsidRPr="007C6390">
              <w:t>Ich kann Verantwortung für mich übernehmen.</w:t>
            </w:r>
          </w:p>
        </w:tc>
        <w:tc>
          <w:tcPr>
            <w:tcW w:w="680" w:type="dxa"/>
            <w:tcBorders>
              <w:top w:val="dotted" w:sz="4" w:space="0" w:color="auto"/>
              <w:left w:val="single" w:sz="4" w:space="0" w:color="auto"/>
              <w:bottom w:val="single"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dotted" w:sz="4" w:space="0" w:color="auto"/>
            </w:tcBorders>
            <w:vAlign w:val="center"/>
          </w:tcPr>
          <w:p w:rsidR="005C3522" w:rsidRPr="007C6390" w:rsidRDefault="005C3522" w:rsidP="00BB3C33">
            <w:pPr>
              <w:jc w:val="center"/>
            </w:pPr>
            <w:r>
              <w:t>X</w:t>
            </w:r>
          </w:p>
        </w:tc>
      </w:tr>
      <w:tr w:rsidR="005218E8" w:rsidRPr="00CC3A28" w:rsidTr="005218E8">
        <w:tc>
          <w:tcPr>
            <w:tcW w:w="703" w:type="dxa"/>
            <w:tcBorders>
              <w:top w:val="single" w:sz="4" w:space="0" w:color="auto"/>
              <w:bottom w:val="single" w:sz="4" w:space="0" w:color="auto"/>
            </w:tcBorders>
            <w:shd w:val="clear" w:color="auto" w:fill="D9D9D9"/>
          </w:tcPr>
          <w:p w:rsidR="005218E8" w:rsidRPr="00CC3A28" w:rsidRDefault="005218E8" w:rsidP="00BB3C33"/>
        </w:tc>
        <w:tc>
          <w:tcPr>
            <w:tcW w:w="9056" w:type="dxa"/>
            <w:gridSpan w:val="7"/>
            <w:tcBorders>
              <w:top w:val="single" w:sz="4" w:space="0" w:color="auto"/>
              <w:bottom w:val="single" w:sz="4" w:space="0" w:color="auto"/>
            </w:tcBorders>
            <w:shd w:val="clear" w:color="auto" w:fill="D9D9D9"/>
            <w:vAlign w:val="center"/>
          </w:tcPr>
          <w:p w:rsidR="005218E8" w:rsidRPr="007C6390" w:rsidRDefault="005218E8" w:rsidP="005218E8">
            <w:r w:rsidRPr="00CC3A28">
              <w:rPr>
                <w:sz w:val="18"/>
              </w:rPr>
              <w:t>Lernfeld 1</w:t>
            </w:r>
          </w:p>
        </w:tc>
      </w:tr>
      <w:tr w:rsidR="005C3522" w:rsidRPr="00CC3A28" w:rsidTr="00770E08">
        <w:trPr>
          <w:cantSplit/>
          <w:trHeight w:val="283"/>
        </w:trPr>
        <w:tc>
          <w:tcPr>
            <w:tcW w:w="703" w:type="dxa"/>
            <w:vMerge w:val="restart"/>
            <w:tcBorders>
              <w:top w:val="single" w:sz="4" w:space="0" w:color="auto"/>
              <w:right w:val="single" w:sz="4" w:space="0" w:color="auto"/>
            </w:tcBorders>
            <w:textDirection w:val="btLr"/>
            <w:vAlign w:val="center"/>
          </w:tcPr>
          <w:p w:rsidR="005C3522" w:rsidRPr="00CC3A28" w:rsidRDefault="005C3522" w:rsidP="00770E08">
            <w:pPr>
              <w:ind w:left="113" w:right="113"/>
              <w:jc w:val="center"/>
              <w:rPr>
                <w:b/>
              </w:rPr>
            </w:pPr>
            <w:r w:rsidRPr="00CC3A28">
              <w:rPr>
                <w:b/>
                <w:noProof/>
                <w:lang w:eastAsia="de-DE"/>
              </w:rPr>
              <mc:AlternateContent>
                <mc:Choice Requires="wps">
                  <w:drawing>
                    <wp:anchor distT="0" distB="0" distL="114300" distR="114300" simplePos="0" relativeHeight="251661312" behindDoc="0" locked="0" layoutInCell="1" allowOverlap="1" wp14:anchorId="2C2CFDDB" wp14:editId="5513973E">
                      <wp:simplePos x="0" y="0"/>
                      <wp:positionH relativeFrom="column">
                        <wp:posOffset>29210</wp:posOffset>
                      </wp:positionH>
                      <wp:positionV relativeFrom="paragraph">
                        <wp:posOffset>-9714230</wp:posOffset>
                      </wp:positionV>
                      <wp:extent cx="9342755" cy="1270"/>
                      <wp:effectExtent l="45720" t="161290" r="50800" b="170815"/>
                      <wp:wrapNone/>
                      <wp:docPr id="160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42755" cy="1270"/>
                              </a:xfrm>
                              <a:prstGeom prst="line">
                                <a:avLst/>
                              </a:prstGeom>
                              <a:noFill/>
                              <a:ln w="762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pt,-764.9pt" to="737.95pt,-7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" strokeweight="6pt">
                      <v:stroke endarrow="block"/>
                    </v:line>
                  </w:pict>
                </mc:Fallback>
              </mc:AlternateContent>
            </w:r>
            <w:r w:rsidRPr="00CC3A28">
              <w:rPr>
                <w:b/>
              </w:rPr>
              <w:t>Selb</w:t>
            </w:r>
            <w:r>
              <w:rPr>
                <w:b/>
              </w:rPr>
              <w:t>s</w:t>
            </w:r>
            <w:r w:rsidRPr="00CC3A28">
              <w:rPr>
                <w:b/>
              </w:rPr>
              <w:t>tsteuerung</w:t>
            </w:r>
          </w:p>
        </w:tc>
        <w:tc>
          <w:tcPr>
            <w:tcW w:w="4976" w:type="dxa"/>
            <w:tcBorders>
              <w:top w:val="single"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680" w:type="dxa"/>
            <w:tcBorders>
              <w:top w:val="single"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single"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single"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single"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single"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single"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CC3A28" w:rsidRDefault="005C3522" w:rsidP="00BB3C33">
            <w:pPr>
              <w:rPr>
                <w:sz w:val="16"/>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7C6390" w:rsidRDefault="005C3522" w:rsidP="00BB3C33">
            <w:r w:rsidRPr="007C6390">
              <w:t>Ich kann mein Lernen benennen.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7C6390" w:rsidRDefault="005C3522" w:rsidP="00BB3C33">
            <w:r w:rsidRPr="007C6390">
              <w:t>Ich kann im Lerntagebuch eintragen.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Default="005C3522" w:rsidP="00BB3C33">
            <w:pPr>
              <w:jc w:val="center"/>
            </w:pPr>
            <w:r>
              <w:t>X</w:t>
            </w: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7C6390" w:rsidRDefault="005C3522" w:rsidP="00BB3C33">
            <w:r w:rsidRPr="007C6390">
              <w:t>Ich kann einfache Aufgaben eigenverantwortlich und selbstständig durchführen.</w:t>
            </w:r>
            <w:r>
              <w:t xml:space="preserve"> (Niveaus wählen)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 xml:space="preserve">X </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 xml:space="preserve">X </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 xml:space="preserve">X </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 xml:space="preserve">X </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 xml:space="preserve">X </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7C6390" w:rsidRDefault="005C3522" w:rsidP="00BB3C33">
            <w:r w:rsidRPr="007C6390">
              <w:t>Ich kann mich auf eine Aufgabe konzentrieren.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top w:val="dotted" w:sz="4" w:space="0" w:color="auto"/>
              <w:left w:val="single" w:sz="4" w:space="0" w:color="auto"/>
              <w:bottom w:val="dotted" w:sz="4" w:space="0" w:color="auto"/>
              <w:right w:val="dotted" w:sz="4" w:space="0" w:color="auto"/>
            </w:tcBorders>
          </w:tcPr>
          <w:p w:rsidR="005C3522" w:rsidRPr="007C6390" w:rsidRDefault="005C3522" w:rsidP="00BB3C33">
            <w:r w:rsidRPr="007C6390">
              <w:t>Ich kann einzeln arbeiten.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 xml:space="preserve">X </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 xml:space="preserve">X </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 xml:space="preserve">X </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 xml:space="preserve">X </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 xml:space="preserve">X </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right w:val="single" w:sz="4" w:space="0" w:color="auto"/>
            </w:tcBorders>
          </w:tcPr>
          <w:p w:rsidR="005C3522" w:rsidRPr="007C6390" w:rsidRDefault="005C3522" w:rsidP="00BB3C33">
            <w:r w:rsidRPr="007C6390">
              <w:t>Ich kann mich räumlich zurechtfinden.</w:t>
            </w:r>
          </w:p>
        </w:tc>
        <w:tc>
          <w:tcPr>
            <w:tcW w:w="680" w:type="dxa"/>
            <w:tcBorders>
              <w:top w:val="dotted" w:sz="4" w:space="0" w:color="auto"/>
              <w:left w:val="single" w:sz="4" w:space="0" w:color="auto"/>
              <w:bottom w:val="dotted" w:sz="4" w:space="0" w:color="auto"/>
              <w:right w:val="single"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single"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single" w:sz="4" w:space="0" w:color="auto"/>
            </w:tcBorders>
            <w:vAlign w:val="center"/>
          </w:tcPr>
          <w:p w:rsidR="005C3522" w:rsidRPr="007C6390" w:rsidRDefault="005C3522" w:rsidP="00BB3C33">
            <w:pPr>
              <w:jc w:val="center"/>
            </w:pPr>
            <w:r>
              <w:t xml:space="preserve">X </w:t>
            </w:r>
          </w:p>
        </w:tc>
        <w:tc>
          <w:tcPr>
            <w:tcW w:w="680" w:type="dxa"/>
            <w:tcBorders>
              <w:top w:val="dotted" w:sz="4" w:space="0" w:color="auto"/>
              <w:left w:val="single" w:sz="4" w:space="0" w:color="auto"/>
              <w:bottom w:val="dotted" w:sz="4" w:space="0" w:color="auto"/>
              <w:right w:val="single"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dotted" w:sz="4" w:space="0" w:color="auto"/>
              <w:right w:val="single" w:sz="4" w:space="0" w:color="auto"/>
            </w:tcBorders>
            <w:vAlign w:val="center"/>
          </w:tcPr>
          <w:p w:rsidR="005C3522" w:rsidRPr="007C6390" w:rsidRDefault="005C3522" w:rsidP="00BB3C33">
            <w:pPr>
              <w:jc w:val="center"/>
            </w:pPr>
            <w:r>
              <w:t xml:space="preserve">X </w:t>
            </w:r>
          </w:p>
        </w:tc>
        <w:tc>
          <w:tcPr>
            <w:tcW w:w="680" w:type="dxa"/>
            <w:tcBorders>
              <w:top w:val="dotted" w:sz="4" w:space="0" w:color="auto"/>
              <w:left w:val="single" w:sz="4" w:space="0" w:color="auto"/>
              <w:bottom w:val="dotted" w:sz="4" w:space="0" w:color="auto"/>
              <w:right w:val="single" w:sz="4" w:space="0" w:color="auto"/>
            </w:tcBorders>
            <w:vAlign w:val="center"/>
          </w:tcPr>
          <w:p w:rsidR="005C3522" w:rsidRPr="007C6390" w:rsidRDefault="005C3522" w:rsidP="00BB3C33">
            <w:pPr>
              <w:jc w:val="center"/>
            </w:pPr>
          </w:p>
        </w:tc>
      </w:tr>
      <w:tr w:rsidR="005C3522" w:rsidRPr="00CC3A28" w:rsidTr="00BB3C33">
        <w:trPr>
          <w:cantSplit/>
          <w:trHeight w:val="283"/>
        </w:trPr>
        <w:tc>
          <w:tcPr>
            <w:tcW w:w="703" w:type="dxa"/>
            <w:vMerge/>
            <w:tcBorders>
              <w:right w:val="single" w:sz="4" w:space="0" w:color="auto"/>
            </w:tcBorders>
          </w:tcPr>
          <w:p w:rsidR="005C3522" w:rsidRPr="00CC3A28" w:rsidRDefault="005C3522" w:rsidP="00BB3C33"/>
        </w:tc>
        <w:tc>
          <w:tcPr>
            <w:tcW w:w="4976" w:type="dxa"/>
            <w:tcBorders>
              <w:top w:val="dotted" w:sz="4" w:space="0" w:color="auto"/>
              <w:left w:val="single" w:sz="4" w:space="0" w:color="auto"/>
              <w:bottom w:val="single" w:sz="4" w:space="0" w:color="auto"/>
              <w:right w:val="dotted" w:sz="4" w:space="0" w:color="auto"/>
            </w:tcBorders>
          </w:tcPr>
          <w:p w:rsidR="005C3522" w:rsidRPr="007C6390" w:rsidRDefault="005C3522" w:rsidP="00BB3C33">
            <w:r w:rsidRPr="007C6390">
              <w:t>Ich kann</w:t>
            </w:r>
            <w:r>
              <w:t xml:space="preserve"> mich organisieren (Lernagenda), z.</w:t>
            </w:r>
            <w:r w:rsidR="00FE2633">
              <w:t xml:space="preserve"> </w:t>
            </w:r>
            <w:r>
              <w:t>B.: Materi</w:t>
            </w:r>
            <w:r>
              <w:t>a</w:t>
            </w:r>
            <w:r>
              <w:t>lien abheften</w:t>
            </w:r>
          </w:p>
        </w:tc>
        <w:tc>
          <w:tcPr>
            <w:tcW w:w="680" w:type="dxa"/>
            <w:tcBorders>
              <w:top w:val="dotted" w:sz="4" w:space="0" w:color="auto"/>
              <w:left w:val="single" w:sz="4" w:space="0" w:color="auto"/>
              <w:bottom w:val="single"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single"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dotted" w:sz="4" w:space="0" w:color="auto"/>
            </w:tcBorders>
            <w:vAlign w:val="center"/>
          </w:tcPr>
          <w:p w:rsidR="005C3522" w:rsidRPr="007C6390" w:rsidRDefault="005C3522" w:rsidP="00BB3C33">
            <w:pPr>
              <w:jc w:val="center"/>
            </w:pPr>
          </w:p>
        </w:tc>
        <w:tc>
          <w:tcPr>
            <w:tcW w:w="680" w:type="dxa"/>
            <w:tcBorders>
              <w:top w:val="dotted" w:sz="4" w:space="0" w:color="auto"/>
              <w:left w:val="single" w:sz="4" w:space="0" w:color="auto"/>
              <w:bottom w:val="single" w:sz="4" w:space="0" w:color="auto"/>
              <w:right w:val="dotted" w:sz="4" w:space="0" w:color="auto"/>
            </w:tcBorders>
            <w:vAlign w:val="center"/>
          </w:tcPr>
          <w:p w:rsidR="005C3522" w:rsidRDefault="005C3522" w:rsidP="00BB3C33">
            <w:pPr>
              <w:jc w:val="center"/>
            </w:pPr>
            <w:r>
              <w:t>X</w:t>
            </w:r>
          </w:p>
        </w:tc>
      </w:tr>
      <w:tr w:rsidR="005218E8" w:rsidRPr="00E74C40" w:rsidTr="005218E8">
        <w:tc>
          <w:tcPr>
            <w:tcW w:w="703" w:type="dxa"/>
            <w:tcBorders>
              <w:top w:val="single" w:sz="4" w:space="0" w:color="auto"/>
              <w:bottom w:val="single" w:sz="4" w:space="0" w:color="auto"/>
            </w:tcBorders>
            <w:shd w:val="clear" w:color="auto" w:fill="D9D9D9"/>
          </w:tcPr>
          <w:p w:rsidR="005218E8" w:rsidRPr="00E74C40" w:rsidRDefault="005218E8" w:rsidP="00BB3C33">
            <w:pPr>
              <w:rPr>
                <w:rFonts w:eastAsia="Times New Roman" w:cs="Times New Roman"/>
                <w:szCs w:val="24"/>
                <w:lang w:eastAsia="de-DE"/>
              </w:rPr>
            </w:pPr>
          </w:p>
        </w:tc>
        <w:tc>
          <w:tcPr>
            <w:tcW w:w="9056" w:type="dxa"/>
            <w:gridSpan w:val="7"/>
            <w:tcBorders>
              <w:top w:val="single" w:sz="4" w:space="0" w:color="auto"/>
              <w:bottom w:val="single" w:sz="4" w:space="0" w:color="auto"/>
            </w:tcBorders>
            <w:shd w:val="clear" w:color="auto" w:fill="D9D9D9"/>
            <w:vAlign w:val="center"/>
          </w:tcPr>
          <w:p w:rsidR="005218E8" w:rsidRPr="007C6390" w:rsidRDefault="005218E8" w:rsidP="005218E8">
            <w:pPr>
              <w:rPr>
                <w:rFonts w:eastAsia="Times New Roman" w:cs="Times New Roman"/>
                <w:lang w:eastAsia="de-DE"/>
              </w:rPr>
            </w:pPr>
            <w:r w:rsidRPr="00E74C40">
              <w:rPr>
                <w:rFonts w:eastAsia="Times New Roman" w:cs="Times New Roman"/>
                <w:sz w:val="18"/>
                <w:szCs w:val="24"/>
                <w:lang w:eastAsia="de-DE"/>
              </w:rPr>
              <w:t>Lernfeld 1</w:t>
            </w:r>
          </w:p>
        </w:tc>
      </w:tr>
      <w:tr w:rsidR="005C3522" w:rsidRPr="00E74C40" w:rsidTr="00770E08">
        <w:trPr>
          <w:cantSplit/>
          <w:trHeight w:val="340"/>
        </w:trPr>
        <w:tc>
          <w:tcPr>
            <w:tcW w:w="703" w:type="dxa"/>
            <w:vMerge w:val="restart"/>
            <w:tcBorders>
              <w:right w:val="single" w:sz="4" w:space="0" w:color="auto"/>
            </w:tcBorders>
            <w:textDirection w:val="btLr"/>
            <w:vAlign w:val="center"/>
          </w:tcPr>
          <w:p w:rsidR="005C3522" w:rsidRPr="00E74C40" w:rsidRDefault="005C3522" w:rsidP="00770E08">
            <w:pPr>
              <w:ind w:left="113" w:right="113"/>
              <w:jc w:val="center"/>
              <w:rPr>
                <w:rFonts w:eastAsia="Times New Roman" w:cs="Times New Roman"/>
                <w:sz w:val="24"/>
                <w:szCs w:val="24"/>
                <w:lang w:eastAsia="de-DE"/>
              </w:rPr>
            </w:pPr>
            <w:r w:rsidRPr="00CC3A28">
              <w:rPr>
                <w:b/>
              </w:rPr>
              <w:t>Arbeitsweise</w:t>
            </w:r>
          </w:p>
        </w:tc>
        <w:tc>
          <w:tcPr>
            <w:tcW w:w="4976" w:type="dxa"/>
            <w:tcBorders>
              <w:top w:val="dotted" w:sz="4" w:space="0" w:color="auto"/>
              <w:left w:val="single" w:sz="4" w:space="0" w:color="auto"/>
              <w:bottom w:val="dotted" w:sz="4" w:space="0" w:color="auto"/>
              <w:right w:val="dotted" w:sz="4" w:space="0" w:color="auto"/>
            </w:tcBorders>
          </w:tcPr>
          <w:p w:rsidR="005C3522" w:rsidRPr="00E74C40" w:rsidRDefault="005C3522" w:rsidP="00BB3C33">
            <w:pPr>
              <w:rPr>
                <w:rFonts w:eastAsia="Times New Roman" w:cs="Times New Roman"/>
                <w:lang w:eastAsia="de-DE"/>
              </w:rPr>
            </w:pPr>
            <w:r w:rsidRPr="00E74C40">
              <w:rPr>
                <w:rFonts w:eastAsia="Times New Roman" w:cs="Times New Roman"/>
                <w:lang w:eastAsia="de-DE"/>
              </w:rPr>
              <w:t>Ich kann meinen Wochenplan lesen und bearbeiten.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r>
              <w:rPr>
                <w:rFonts w:eastAsia="Times New Roman" w:cs="Times New Roman"/>
                <w:lang w:eastAsia="de-DE"/>
              </w:rPr>
              <w:t xml:space="preserve">X </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r>
      <w:tr w:rsidR="005C3522" w:rsidRPr="00E74C40" w:rsidTr="00BB3C33">
        <w:trPr>
          <w:cantSplit/>
          <w:trHeight w:val="340"/>
        </w:trPr>
        <w:tc>
          <w:tcPr>
            <w:tcW w:w="703" w:type="dxa"/>
            <w:vMerge/>
            <w:tcBorders>
              <w:right w:val="single" w:sz="4" w:space="0" w:color="auto"/>
            </w:tcBorders>
            <w:textDirection w:val="btLr"/>
          </w:tcPr>
          <w:p w:rsidR="005C3522" w:rsidRPr="00E74C40" w:rsidRDefault="005C3522" w:rsidP="00BB3C33">
            <w:pPr>
              <w:ind w:left="113" w:right="113"/>
              <w:jc w:val="both"/>
              <w:rPr>
                <w:rFonts w:eastAsia="Times New Roman" w:cs="Times New Roman"/>
                <w:sz w:val="24"/>
                <w:szCs w:val="24"/>
                <w:lang w:eastAsia="de-DE"/>
              </w:rPr>
            </w:pPr>
          </w:p>
        </w:tc>
        <w:tc>
          <w:tcPr>
            <w:tcW w:w="4976" w:type="dxa"/>
            <w:tcBorders>
              <w:top w:val="dotted" w:sz="4" w:space="0" w:color="auto"/>
              <w:left w:val="single" w:sz="4" w:space="0" w:color="auto"/>
              <w:bottom w:val="dotted" w:sz="4" w:space="0" w:color="auto"/>
              <w:right w:val="dotted" w:sz="4" w:space="0" w:color="auto"/>
            </w:tcBorders>
          </w:tcPr>
          <w:p w:rsidR="005C3522" w:rsidRPr="00E74C40" w:rsidRDefault="005C3522" w:rsidP="00BB3C33">
            <w:pPr>
              <w:rPr>
                <w:rFonts w:eastAsia="Times New Roman" w:cs="Times New Roman"/>
                <w:lang w:eastAsia="de-DE"/>
              </w:rPr>
            </w:pPr>
            <w:r w:rsidRPr="00E74C40">
              <w:rPr>
                <w:rFonts w:eastAsia="Times New Roman" w:cs="Times New Roman"/>
                <w:lang w:eastAsia="de-DE"/>
              </w:rPr>
              <w:t>Ich kann Arbeitsaufträge lesen und Fragen stellen.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 xml:space="preserve">X </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pPr>
            <w:r>
              <w:t>X</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Default="005C3522" w:rsidP="00BB3C33">
            <w:pPr>
              <w:jc w:val="center"/>
            </w:pPr>
            <w:r>
              <w:t>X</w:t>
            </w:r>
          </w:p>
        </w:tc>
      </w:tr>
      <w:tr w:rsidR="005C3522" w:rsidRPr="00E74C40" w:rsidTr="00BB3C33">
        <w:trPr>
          <w:cantSplit/>
          <w:trHeight w:val="340"/>
        </w:trPr>
        <w:tc>
          <w:tcPr>
            <w:tcW w:w="703" w:type="dxa"/>
            <w:vMerge/>
            <w:tcBorders>
              <w:right w:val="single" w:sz="4" w:space="0" w:color="auto"/>
            </w:tcBorders>
            <w:textDirection w:val="btLr"/>
          </w:tcPr>
          <w:p w:rsidR="005C3522" w:rsidRPr="00E74C40" w:rsidRDefault="005C3522" w:rsidP="00BB3C33">
            <w:pPr>
              <w:ind w:left="113" w:right="113"/>
              <w:jc w:val="both"/>
              <w:rPr>
                <w:rFonts w:eastAsia="Times New Roman" w:cs="Times New Roman"/>
                <w:sz w:val="24"/>
                <w:szCs w:val="24"/>
                <w:lang w:eastAsia="de-DE"/>
              </w:rPr>
            </w:pPr>
          </w:p>
        </w:tc>
        <w:tc>
          <w:tcPr>
            <w:tcW w:w="4976" w:type="dxa"/>
            <w:tcBorders>
              <w:top w:val="dotted" w:sz="4" w:space="0" w:color="auto"/>
              <w:left w:val="single" w:sz="4" w:space="0" w:color="auto"/>
              <w:bottom w:val="dotted" w:sz="4" w:space="0" w:color="auto"/>
              <w:right w:val="dotted" w:sz="4" w:space="0" w:color="auto"/>
            </w:tcBorders>
          </w:tcPr>
          <w:p w:rsidR="005C3522" w:rsidRPr="00E74C40" w:rsidRDefault="005C3522" w:rsidP="00BB3C33">
            <w:pPr>
              <w:rPr>
                <w:rFonts w:eastAsia="Times New Roman" w:cs="Times New Roman"/>
                <w:lang w:eastAsia="de-DE"/>
              </w:rPr>
            </w:pPr>
            <w:r w:rsidRPr="00E74C40">
              <w:rPr>
                <w:rFonts w:eastAsia="Times New Roman" w:cs="Times New Roman"/>
                <w:lang w:eastAsia="de-DE"/>
              </w:rPr>
              <w:t>Ich kann Tätigkeitsfelder und Organisationsstrukturen beschreiben.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r>
      <w:tr w:rsidR="005C3522" w:rsidRPr="00E74C40" w:rsidTr="00BB3C33">
        <w:trPr>
          <w:cantSplit/>
          <w:trHeight w:val="340"/>
        </w:trPr>
        <w:tc>
          <w:tcPr>
            <w:tcW w:w="703" w:type="dxa"/>
            <w:vMerge/>
            <w:tcBorders>
              <w:right w:val="single" w:sz="4" w:space="0" w:color="auto"/>
            </w:tcBorders>
            <w:textDirection w:val="btLr"/>
          </w:tcPr>
          <w:p w:rsidR="005C3522" w:rsidRPr="00E74C40" w:rsidRDefault="005C3522" w:rsidP="00BB3C33">
            <w:pPr>
              <w:ind w:left="113" w:right="113"/>
              <w:jc w:val="both"/>
              <w:rPr>
                <w:rFonts w:eastAsia="Times New Roman" w:cs="Times New Roman"/>
                <w:sz w:val="24"/>
                <w:szCs w:val="24"/>
                <w:lang w:eastAsia="de-DE"/>
              </w:rPr>
            </w:pPr>
          </w:p>
        </w:tc>
        <w:tc>
          <w:tcPr>
            <w:tcW w:w="4976" w:type="dxa"/>
            <w:tcBorders>
              <w:top w:val="dotted" w:sz="4" w:space="0" w:color="auto"/>
              <w:left w:val="single" w:sz="4" w:space="0" w:color="auto"/>
              <w:bottom w:val="dotted" w:sz="4" w:space="0" w:color="auto"/>
              <w:right w:val="dotted" w:sz="4" w:space="0" w:color="auto"/>
            </w:tcBorders>
          </w:tcPr>
          <w:p w:rsidR="005C3522" w:rsidRPr="00E74C40" w:rsidRDefault="005C3522" w:rsidP="00BB3C33">
            <w:pPr>
              <w:rPr>
                <w:rFonts w:eastAsia="Times New Roman" w:cs="Times New Roman"/>
                <w:lang w:eastAsia="de-DE"/>
              </w:rPr>
            </w:pPr>
            <w:r w:rsidRPr="00E74C40">
              <w:rPr>
                <w:rFonts w:eastAsia="Times New Roman" w:cs="Times New Roman"/>
                <w:lang w:eastAsia="de-DE"/>
              </w:rPr>
              <w:t xml:space="preserve">Ich kann ein einfaches </w:t>
            </w:r>
            <w:proofErr w:type="spellStart"/>
            <w:r w:rsidRPr="00E74C40">
              <w:rPr>
                <w:rFonts w:eastAsia="Times New Roman" w:cs="Times New Roman"/>
                <w:lang w:eastAsia="de-DE"/>
              </w:rPr>
              <w:t>Mind-Map</w:t>
            </w:r>
            <w:proofErr w:type="spellEnd"/>
            <w:r w:rsidRPr="00E74C40">
              <w:rPr>
                <w:rFonts w:eastAsia="Times New Roman" w:cs="Times New Roman"/>
                <w:lang w:eastAsia="de-DE"/>
              </w:rPr>
              <w:t xml:space="preserve"> herstellen.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r>
              <w:rPr>
                <w:rFonts w:eastAsia="Times New Roman" w:cs="Times New Roman"/>
                <w:lang w:eastAsia="de-DE"/>
              </w:rPr>
              <w:t xml:space="preserve">X </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r>
      <w:tr w:rsidR="005C3522" w:rsidRPr="00E74C40" w:rsidTr="00BB3C33">
        <w:trPr>
          <w:cantSplit/>
          <w:trHeight w:val="340"/>
        </w:trPr>
        <w:tc>
          <w:tcPr>
            <w:tcW w:w="703" w:type="dxa"/>
            <w:vMerge/>
            <w:tcBorders>
              <w:right w:val="single" w:sz="4" w:space="0" w:color="auto"/>
            </w:tcBorders>
            <w:textDirection w:val="btLr"/>
          </w:tcPr>
          <w:p w:rsidR="005C3522" w:rsidRPr="00E74C40" w:rsidRDefault="005C3522" w:rsidP="00BB3C33">
            <w:pPr>
              <w:ind w:left="113" w:right="113"/>
              <w:jc w:val="both"/>
              <w:rPr>
                <w:rFonts w:eastAsia="Times New Roman" w:cs="Times New Roman"/>
                <w:sz w:val="24"/>
                <w:szCs w:val="24"/>
                <w:lang w:eastAsia="de-DE"/>
              </w:rPr>
            </w:pPr>
          </w:p>
        </w:tc>
        <w:tc>
          <w:tcPr>
            <w:tcW w:w="4976" w:type="dxa"/>
            <w:tcBorders>
              <w:top w:val="dotted" w:sz="4" w:space="0" w:color="auto"/>
              <w:left w:val="single" w:sz="4" w:space="0" w:color="auto"/>
              <w:bottom w:val="dotted" w:sz="4" w:space="0" w:color="auto"/>
              <w:right w:val="dotted" w:sz="4" w:space="0" w:color="auto"/>
            </w:tcBorders>
          </w:tcPr>
          <w:p w:rsidR="005C3522" w:rsidRPr="00E74C40" w:rsidRDefault="005C3522" w:rsidP="00BB3C33">
            <w:pPr>
              <w:rPr>
                <w:rFonts w:eastAsia="Times New Roman" w:cs="Times New Roman"/>
                <w:lang w:eastAsia="de-DE"/>
              </w:rPr>
            </w:pPr>
            <w:r w:rsidRPr="00E74C40">
              <w:rPr>
                <w:rFonts w:eastAsia="Times New Roman" w:cs="Times New Roman"/>
                <w:lang w:eastAsia="de-DE"/>
              </w:rPr>
              <w:t>Ich kann ein einfaches kurzes Exzerpt erstellen.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r>
      <w:tr w:rsidR="005C3522" w:rsidRPr="00E74C40" w:rsidTr="00BB3C33">
        <w:trPr>
          <w:cantSplit/>
          <w:trHeight w:val="340"/>
        </w:trPr>
        <w:tc>
          <w:tcPr>
            <w:tcW w:w="703" w:type="dxa"/>
            <w:vMerge/>
            <w:tcBorders>
              <w:right w:val="single" w:sz="4" w:space="0" w:color="auto"/>
            </w:tcBorders>
            <w:textDirection w:val="btLr"/>
          </w:tcPr>
          <w:p w:rsidR="005C3522" w:rsidRPr="00E74C40" w:rsidRDefault="005C3522" w:rsidP="00BB3C33">
            <w:pPr>
              <w:ind w:left="113" w:right="113"/>
              <w:jc w:val="both"/>
              <w:rPr>
                <w:rFonts w:eastAsia="Times New Roman" w:cs="Times New Roman"/>
                <w:sz w:val="24"/>
                <w:szCs w:val="24"/>
                <w:lang w:eastAsia="de-DE"/>
              </w:rPr>
            </w:pPr>
          </w:p>
        </w:tc>
        <w:tc>
          <w:tcPr>
            <w:tcW w:w="4976" w:type="dxa"/>
            <w:tcBorders>
              <w:top w:val="dotted" w:sz="4" w:space="0" w:color="auto"/>
              <w:left w:val="single" w:sz="4" w:space="0" w:color="auto"/>
              <w:bottom w:val="dotted" w:sz="4" w:space="0" w:color="auto"/>
              <w:right w:val="dotted" w:sz="4" w:space="0" w:color="auto"/>
            </w:tcBorders>
          </w:tcPr>
          <w:p w:rsidR="005C3522" w:rsidRPr="00E74C40" w:rsidRDefault="005C3522" w:rsidP="00BB3C33">
            <w:pPr>
              <w:rPr>
                <w:rFonts w:eastAsia="Times New Roman" w:cs="Times New Roman"/>
                <w:lang w:eastAsia="de-DE"/>
              </w:rPr>
            </w:pPr>
            <w:r w:rsidRPr="00E74C40">
              <w:rPr>
                <w:rFonts w:eastAsia="Times New Roman" w:cs="Times New Roman"/>
                <w:lang w:eastAsia="de-DE"/>
              </w:rPr>
              <w:t>Ich kann eine kurze einfache Präsentation erstellen und halten.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r>
      <w:tr w:rsidR="005C3522" w:rsidRPr="00E74C40" w:rsidTr="00BB3C33">
        <w:trPr>
          <w:cantSplit/>
          <w:trHeight w:val="340"/>
        </w:trPr>
        <w:tc>
          <w:tcPr>
            <w:tcW w:w="703" w:type="dxa"/>
            <w:vMerge/>
            <w:tcBorders>
              <w:right w:val="single" w:sz="4" w:space="0" w:color="auto"/>
            </w:tcBorders>
            <w:textDirection w:val="btLr"/>
          </w:tcPr>
          <w:p w:rsidR="005C3522" w:rsidRPr="00E74C40" w:rsidRDefault="005C3522" w:rsidP="00BB3C33">
            <w:pPr>
              <w:ind w:left="113" w:right="113"/>
              <w:jc w:val="both"/>
              <w:rPr>
                <w:rFonts w:eastAsia="Times New Roman" w:cs="Times New Roman"/>
                <w:sz w:val="24"/>
                <w:szCs w:val="24"/>
                <w:lang w:eastAsia="de-DE"/>
              </w:rPr>
            </w:pPr>
          </w:p>
        </w:tc>
        <w:tc>
          <w:tcPr>
            <w:tcW w:w="4976" w:type="dxa"/>
            <w:tcBorders>
              <w:top w:val="dotted" w:sz="4" w:space="0" w:color="auto"/>
              <w:left w:val="single" w:sz="4" w:space="0" w:color="auto"/>
              <w:bottom w:val="dotted" w:sz="4" w:space="0" w:color="auto"/>
              <w:right w:val="dotted" w:sz="4" w:space="0" w:color="auto"/>
            </w:tcBorders>
          </w:tcPr>
          <w:p w:rsidR="005C3522" w:rsidRPr="00E74C40" w:rsidRDefault="005C3522" w:rsidP="00BB3C33">
            <w:pPr>
              <w:rPr>
                <w:rFonts w:eastAsia="Times New Roman" w:cs="Times New Roman"/>
                <w:lang w:eastAsia="de-DE"/>
              </w:rPr>
            </w:pPr>
            <w:r w:rsidRPr="00E74C40">
              <w:rPr>
                <w:rFonts w:eastAsia="Times New Roman" w:cs="Times New Roman"/>
                <w:lang w:eastAsia="de-DE"/>
              </w:rPr>
              <w:t>Ich kann die 5-Schritt-Lesetechnik einsetzen.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r>
      <w:tr w:rsidR="005C3522" w:rsidRPr="00E74C40" w:rsidTr="00BB3C33">
        <w:trPr>
          <w:cantSplit/>
          <w:trHeight w:val="340"/>
        </w:trPr>
        <w:tc>
          <w:tcPr>
            <w:tcW w:w="703" w:type="dxa"/>
            <w:vMerge/>
            <w:tcBorders>
              <w:right w:val="single" w:sz="4" w:space="0" w:color="auto"/>
            </w:tcBorders>
            <w:textDirection w:val="btLr"/>
          </w:tcPr>
          <w:p w:rsidR="005C3522" w:rsidRPr="00E74C40" w:rsidRDefault="005C3522" w:rsidP="00BB3C33">
            <w:pPr>
              <w:ind w:left="113" w:right="113"/>
              <w:jc w:val="both"/>
              <w:rPr>
                <w:rFonts w:eastAsia="Times New Roman" w:cs="Times New Roman"/>
                <w:sz w:val="24"/>
                <w:szCs w:val="24"/>
                <w:lang w:eastAsia="de-DE"/>
              </w:rPr>
            </w:pPr>
          </w:p>
        </w:tc>
        <w:tc>
          <w:tcPr>
            <w:tcW w:w="4976" w:type="dxa"/>
            <w:tcBorders>
              <w:top w:val="dotted" w:sz="4" w:space="0" w:color="auto"/>
              <w:left w:val="single" w:sz="4" w:space="0" w:color="auto"/>
              <w:bottom w:val="dotted" w:sz="4" w:space="0" w:color="auto"/>
              <w:right w:val="dotted" w:sz="4" w:space="0" w:color="auto"/>
            </w:tcBorders>
          </w:tcPr>
          <w:p w:rsidR="005C3522" w:rsidRPr="00E74C40" w:rsidRDefault="005C3522" w:rsidP="00BB3C33">
            <w:pPr>
              <w:rPr>
                <w:rFonts w:eastAsia="Times New Roman" w:cs="Times New Roman"/>
                <w:lang w:eastAsia="de-DE"/>
              </w:rPr>
            </w:pPr>
            <w:r w:rsidRPr="00E74C40">
              <w:rPr>
                <w:rFonts w:eastAsia="Times New Roman" w:cs="Times New Roman"/>
                <w:lang w:eastAsia="de-DE"/>
              </w:rPr>
              <w:t>Ich kann Informationen beschaffen.</w:t>
            </w: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c>
          <w:tcPr>
            <w:tcW w:w="680" w:type="dxa"/>
            <w:tcBorders>
              <w:top w:val="dotted" w:sz="4" w:space="0" w:color="auto"/>
              <w:left w:val="single" w:sz="4" w:space="0" w:color="auto"/>
              <w:bottom w:val="dotted" w:sz="4" w:space="0" w:color="auto"/>
              <w:right w:val="dotted" w:sz="4" w:space="0" w:color="auto"/>
            </w:tcBorders>
            <w:vAlign w:val="center"/>
          </w:tcPr>
          <w:p w:rsidR="005C3522" w:rsidRPr="007C6390" w:rsidRDefault="005C3522" w:rsidP="00BB3C33">
            <w:pPr>
              <w:jc w:val="center"/>
              <w:rPr>
                <w:rFonts w:eastAsia="Times New Roman" w:cs="Times New Roman"/>
                <w:lang w:eastAsia="de-DE"/>
              </w:rPr>
            </w:pPr>
          </w:p>
        </w:tc>
      </w:tr>
      <w:tr w:rsidR="005C3522" w:rsidRPr="00E74C40" w:rsidTr="00BB3C33">
        <w:trPr>
          <w:cantSplit/>
          <w:trHeight w:val="340"/>
        </w:trPr>
        <w:tc>
          <w:tcPr>
            <w:tcW w:w="703" w:type="dxa"/>
            <w:vMerge/>
            <w:tcBorders>
              <w:right w:val="single" w:sz="4" w:space="0" w:color="auto"/>
            </w:tcBorders>
            <w:textDirection w:val="btLr"/>
          </w:tcPr>
          <w:p w:rsidR="005C3522" w:rsidRPr="00E74C40" w:rsidRDefault="005C3522" w:rsidP="00BB3C33">
            <w:pPr>
              <w:ind w:left="113" w:right="113"/>
              <w:jc w:val="both"/>
              <w:rPr>
                <w:rFonts w:eastAsia="Times New Roman" w:cs="Times New Roman"/>
                <w:color w:val="FF0000"/>
                <w:sz w:val="24"/>
                <w:szCs w:val="24"/>
                <w:lang w:eastAsia="de-DE"/>
              </w:rPr>
            </w:pPr>
          </w:p>
        </w:tc>
        <w:tc>
          <w:tcPr>
            <w:tcW w:w="4976" w:type="dxa"/>
            <w:tcBorders>
              <w:top w:val="dotted" w:sz="4" w:space="0" w:color="auto"/>
              <w:left w:val="single" w:sz="4" w:space="0" w:color="auto"/>
              <w:right w:val="dotted" w:sz="4" w:space="0" w:color="auto"/>
            </w:tcBorders>
            <w:shd w:val="clear" w:color="auto" w:fill="auto"/>
          </w:tcPr>
          <w:p w:rsidR="005C3522" w:rsidRPr="00E74C40" w:rsidRDefault="005C3522" w:rsidP="00BB3C33">
            <w:pPr>
              <w:rPr>
                <w:rFonts w:eastAsia="Times New Roman" w:cs="Times New Roman"/>
                <w:lang w:eastAsia="de-DE"/>
              </w:rPr>
            </w:pPr>
            <w:r w:rsidRPr="00E74C40">
              <w:rPr>
                <w:rFonts w:eastAsia="Times New Roman" w:cs="Times New Roman"/>
                <w:lang w:eastAsia="de-DE"/>
              </w:rPr>
              <w:t xml:space="preserve">Ich kann einen </w:t>
            </w:r>
            <w:proofErr w:type="spellStart"/>
            <w:r w:rsidRPr="00E74C40">
              <w:rPr>
                <w:rFonts w:eastAsia="Times New Roman" w:cs="Times New Roman"/>
                <w:lang w:eastAsia="de-DE"/>
              </w:rPr>
              <w:t>Advance</w:t>
            </w:r>
            <w:proofErr w:type="spellEnd"/>
            <w:r w:rsidRPr="00E74C40">
              <w:rPr>
                <w:rFonts w:eastAsia="Times New Roman" w:cs="Times New Roman"/>
                <w:lang w:eastAsia="de-DE"/>
              </w:rPr>
              <w:t xml:space="preserve"> Organizer erkennen.</w:t>
            </w:r>
          </w:p>
        </w:tc>
        <w:tc>
          <w:tcPr>
            <w:tcW w:w="680" w:type="dxa"/>
            <w:tcBorders>
              <w:top w:val="dotted" w:sz="4" w:space="0" w:color="auto"/>
              <w:left w:val="single" w:sz="4" w:space="0" w:color="auto"/>
              <w:right w:val="dotted" w:sz="4" w:space="0" w:color="auto"/>
            </w:tcBorders>
            <w:shd w:val="clear" w:color="auto" w:fill="auto"/>
            <w:vAlign w:val="center"/>
          </w:tcPr>
          <w:p w:rsidR="005C3522" w:rsidRPr="007C6390" w:rsidRDefault="005C3522" w:rsidP="00BB3C33">
            <w:pPr>
              <w:jc w:val="center"/>
              <w:rPr>
                <w:rFonts w:eastAsia="Times New Roman" w:cs="Times New Roman"/>
                <w:lang w:eastAsia="de-DE"/>
              </w:rPr>
            </w:pPr>
            <w:r>
              <w:rPr>
                <w:rFonts w:eastAsia="Times New Roman" w:cs="Times New Roman"/>
                <w:lang w:eastAsia="de-DE"/>
              </w:rPr>
              <w:t>X</w:t>
            </w:r>
          </w:p>
        </w:tc>
        <w:tc>
          <w:tcPr>
            <w:tcW w:w="680" w:type="dxa"/>
            <w:tcBorders>
              <w:top w:val="dotted" w:sz="4" w:space="0" w:color="auto"/>
              <w:left w:val="single" w:sz="4" w:space="0" w:color="auto"/>
              <w:right w:val="dotted" w:sz="4" w:space="0" w:color="auto"/>
            </w:tcBorders>
            <w:shd w:val="clear" w:color="auto" w:fill="auto"/>
            <w:vAlign w:val="center"/>
          </w:tcPr>
          <w:p w:rsidR="005C3522" w:rsidRPr="007C6390" w:rsidRDefault="005C3522" w:rsidP="00BB3C33">
            <w:pPr>
              <w:jc w:val="center"/>
            </w:pPr>
            <w:r>
              <w:t>X</w:t>
            </w:r>
          </w:p>
        </w:tc>
        <w:tc>
          <w:tcPr>
            <w:tcW w:w="680" w:type="dxa"/>
            <w:tcBorders>
              <w:top w:val="dotted" w:sz="4" w:space="0" w:color="auto"/>
              <w:left w:val="single" w:sz="4" w:space="0" w:color="auto"/>
              <w:right w:val="dotted" w:sz="4" w:space="0" w:color="auto"/>
            </w:tcBorders>
            <w:shd w:val="clear" w:color="auto" w:fill="auto"/>
            <w:vAlign w:val="center"/>
          </w:tcPr>
          <w:p w:rsidR="005C3522" w:rsidRPr="007C6390" w:rsidRDefault="005C3522" w:rsidP="00BB3C33">
            <w:pPr>
              <w:jc w:val="center"/>
            </w:pPr>
            <w:r>
              <w:t>X</w:t>
            </w:r>
          </w:p>
        </w:tc>
        <w:tc>
          <w:tcPr>
            <w:tcW w:w="680" w:type="dxa"/>
            <w:tcBorders>
              <w:top w:val="dotted" w:sz="4" w:space="0" w:color="auto"/>
              <w:left w:val="single" w:sz="4" w:space="0" w:color="auto"/>
              <w:right w:val="dotted" w:sz="4" w:space="0" w:color="auto"/>
            </w:tcBorders>
            <w:shd w:val="clear" w:color="auto" w:fill="auto"/>
            <w:vAlign w:val="center"/>
          </w:tcPr>
          <w:p w:rsidR="005C3522" w:rsidRPr="007C6390" w:rsidRDefault="005C3522" w:rsidP="00BB3C33">
            <w:pPr>
              <w:jc w:val="center"/>
            </w:pPr>
            <w:r>
              <w:t>X</w:t>
            </w:r>
          </w:p>
        </w:tc>
        <w:tc>
          <w:tcPr>
            <w:tcW w:w="680" w:type="dxa"/>
            <w:tcBorders>
              <w:top w:val="dotted" w:sz="4" w:space="0" w:color="auto"/>
              <w:left w:val="single" w:sz="4" w:space="0" w:color="auto"/>
              <w:right w:val="dotted" w:sz="4" w:space="0" w:color="auto"/>
            </w:tcBorders>
            <w:shd w:val="clear" w:color="auto" w:fill="auto"/>
            <w:vAlign w:val="center"/>
          </w:tcPr>
          <w:p w:rsidR="005C3522" w:rsidRPr="007C6390" w:rsidRDefault="005C3522" w:rsidP="00BB3C33">
            <w:pPr>
              <w:jc w:val="center"/>
            </w:pPr>
            <w:r>
              <w:t>X</w:t>
            </w:r>
          </w:p>
        </w:tc>
        <w:tc>
          <w:tcPr>
            <w:tcW w:w="680" w:type="dxa"/>
            <w:tcBorders>
              <w:top w:val="dotted" w:sz="4" w:space="0" w:color="auto"/>
              <w:left w:val="single" w:sz="4" w:space="0" w:color="auto"/>
              <w:right w:val="dotted" w:sz="4" w:space="0" w:color="auto"/>
            </w:tcBorders>
            <w:vAlign w:val="center"/>
          </w:tcPr>
          <w:p w:rsidR="005C3522" w:rsidRDefault="005C3522" w:rsidP="00BB3C33">
            <w:pPr>
              <w:jc w:val="center"/>
            </w:pPr>
            <w:r>
              <w:t xml:space="preserve">X </w:t>
            </w:r>
          </w:p>
        </w:tc>
      </w:tr>
    </w:tbl>
    <w:p w:rsidR="005C3522" w:rsidRDefault="005C3522" w:rsidP="005C3522">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352"/>
        <w:gridCol w:w="4996"/>
        <w:gridCol w:w="188"/>
        <w:gridCol w:w="2103"/>
      </w:tblGrid>
      <w:tr w:rsidR="005C3522" w:rsidRPr="00B51DE9" w:rsidTr="00BB3C33">
        <w:trPr>
          <w:trHeight w:val="523"/>
        </w:trPr>
        <w:tc>
          <w:tcPr>
            <w:tcW w:w="2352" w:type="dxa"/>
            <w:tcBorders>
              <w:left w:val="single" w:sz="4" w:space="0" w:color="auto"/>
              <w:bottom w:val="single" w:sz="4" w:space="0" w:color="auto"/>
              <w:right w:val="single" w:sz="4" w:space="0" w:color="auto"/>
            </w:tcBorders>
            <w:shd w:val="clear" w:color="auto" w:fill="D9D9D9"/>
            <w:hideMark/>
          </w:tcPr>
          <w:p w:rsidR="005C3522" w:rsidRPr="004A4DC0" w:rsidRDefault="005C3522" w:rsidP="00BB3C33">
            <w:pPr>
              <w:pStyle w:val="Tabelle6pt"/>
            </w:pPr>
            <w:r>
              <w:lastRenderedPageBreak/>
              <w:br w:type="page"/>
              <w:t>Lernfeld</w:t>
            </w:r>
          </w:p>
          <w:p w:rsidR="005C3522" w:rsidRDefault="005C3522" w:rsidP="00BB3C33">
            <w:pPr>
              <w:pStyle w:val="TabelleKopflinks"/>
            </w:pPr>
            <w:r>
              <w:t>LF 1</w:t>
            </w:r>
          </w:p>
        </w:tc>
        <w:tc>
          <w:tcPr>
            <w:tcW w:w="4996" w:type="dxa"/>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t>Titel</w:t>
            </w:r>
          </w:p>
          <w:p w:rsidR="005C3522" w:rsidRDefault="005C3522" w:rsidP="00BB3C33">
            <w:pPr>
              <w:pStyle w:val="TabelleKopflinks"/>
            </w:pPr>
            <w:r>
              <w:t xml:space="preserve">Meine ersten Schritte in der Schule im Bereich </w:t>
            </w:r>
          </w:p>
          <w:p w:rsidR="005C3522" w:rsidRDefault="005C3522" w:rsidP="00BB3C33">
            <w:pPr>
              <w:pStyle w:val="TabelleKopflinks"/>
            </w:pPr>
            <w:r>
              <w:t>Gastronomie</w:t>
            </w:r>
          </w:p>
        </w:tc>
        <w:tc>
          <w:tcPr>
            <w:tcW w:w="188" w:type="dxa"/>
            <w:vMerge w:val="restart"/>
            <w:tcBorders>
              <w:top w:val="nil"/>
              <w:left w:val="single" w:sz="4" w:space="0" w:color="auto"/>
              <w:bottom w:val="nil"/>
              <w:right w:val="single" w:sz="4" w:space="0" w:color="auto"/>
            </w:tcBorders>
            <w:shd w:val="clear" w:color="auto" w:fill="FFFFFF"/>
          </w:tcPr>
          <w:p w:rsidR="005C3522" w:rsidRPr="004B658C" w:rsidRDefault="005C3522" w:rsidP="00BB3C3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C3522" w:rsidRDefault="005C3522" w:rsidP="00BB3C33">
            <w:pPr>
              <w:pStyle w:val="Textkrpermitte"/>
              <w:rPr>
                <w:rStyle w:val="Fett"/>
              </w:rPr>
            </w:pPr>
            <w:r w:rsidRPr="0048120E">
              <w:rPr>
                <w:rStyle w:val="Fett"/>
              </w:rPr>
              <w:t xml:space="preserve">Ernährung und </w:t>
            </w:r>
          </w:p>
          <w:p w:rsidR="005C3522" w:rsidRPr="0048120E" w:rsidRDefault="005C3522" w:rsidP="00BB3C33">
            <w:pPr>
              <w:pStyle w:val="Textkrpermitte"/>
              <w:rPr>
                <w:rStyle w:val="Fett"/>
              </w:rPr>
            </w:pPr>
            <w:r w:rsidRPr="0048120E">
              <w:rPr>
                <w:rStyle w:val="Fett"/>
              </w:rPr>
              <w:t>Gastronomie</w:t>
            </w:r>
          </w:p>
          <w:p w:rsidR="005C3522" w:rsidRPr="00B51DE9" w:rsidRDefault="005C3522" w:rsidP="00BB3C33">
            <w:pPr>
              <w:pStyle w:val="TabelleKopfmitte"/>
              <w:rPr>
                <w:rFonts w:eastAsia="Calibri"/>
              </w:rPr>
            </w:pPr>
            <w:r>
              <w:t xml:space="preserve">EG1.01 </w:t>
            </w:r>
          </w:p>
        </w:tc>
      </w:tr>
      <w:tr w:rsidR="005C3522" w:rsidRPr="00B51DE9" w:rsidTr="00BB3C33">
        <w:trPr>
          <w:trHeight w:val="1371"/>
        </w:trPr>
        <w:tc>
          <w:tcPr>
            <w:tcW w:w="7348" w:type="dxa"/>
            <w:gridSpan w:val="2"/>
            <w:tcBorders>
              <w:left w:val="single" w:sz="4" w:space="0" w:color="auto"/>
              <w:right w:val="single" w:sz="4" w:space="0" w:color="auto"/>
            </w:tcBorders>
            <w:hideMark/>
          </w:tcPr>
          <w:p w:rsidR="005C3522" w:rsidRDefault="005C3522" w:rsidP="00BB3C33">
            <w:pPr>
              <w:pStyle w:val="Tabelle6pt"/>
            </w:pPr>
            <w:r w:rsidRPr="00B6762A">
              <w:t>Kompetenz</w:t>
            </w:r>
            <w:r>
              <w:t>en:</w:t>
            </w:r>
          </w:p>
          <w:p w:rsidR="005C3522" w:rsidRDefault="005C3522" w:rsidP="00BB3C33">
            <w:pPr>
              <w:pStyle w:val="Kopf8ptafz"/>
              <w:ind w:left="227" w:hanging="170"/>
            </w:pPr>
            <w:r w:rsidRPr="00555AC5">
              <w:t xml:space="preserve">Fachliche Kompetenzen </w:t>
            </w:r>
            <w:r>
              <w:sym w:font="Wingdings" w:char="F0E8"/>
            </w:r>
            <w:r>
              <w:t xml:space="preserve"> </w:t>
            </w:r>
            <w:r w:rsidRPr="00555AC5">
              <w:t>siehe unten</w:t>
            </w:r>
          </w:p>
          <w:p w:rsidR="005C3522" w:rsidRPr="005D1CFA" w:rsidRDefault="005C3522" w:rsidP="005A3E24">
            <w:pPr>
              <w:pStyle w:val="Kopf8ptafz"/>
              <w:numPr>
                <w:ilvl w:val="0"/>
                <w:numId w:val="0"/>
              </w:numPr>
              <w:ind w:left="57"/>
              <w:rPr>
                <w:i/>
              </w:rPr>
            </w:pPr>
            <w:r w:rsidRPr="005D1CFA">
              <w:rPr>
                <w:i/>
              </w:rPr>
              <w:t xml:space="preserve">Überfachliche Kompetenzen: </w:t>
            </w:r>
          </w:p>
          <w:p w:rsidR="005C3522" w:rsidRPr="00EB6DAA" w:rsidRDefault="005C3522" w:rsidP="00BB3C33">
            <w:pPr>
              <w:pStyle w:val="Kopf8ptafz"/>
              <w:ind w:left="227" w:hanging="170"/>
              <w:rPr>
                <w:i/>
                <w:iCs/>
              </w:rPr>
            </w:pPr>
            <w:r w:rsidRPr="00EB6DAA">
              <w:rPr>
                <w:i/>
                <w:iCs/>
              </w:rPr>
              <w:t xml:space="preserve">Ich kann alleine </w:t>
            </w:r>
            <w:r w:rsidR="005A3E24">
              <w:rPr>
                <w:i/>
                <w:iCs/>
              </w:rPr>
              <w:t xml:space="preserve">arbeiten </w:t>
            </w:r>
            <w:r w:rsidRPr="00EB6DAA">
              <w:rPr>
                <w:i/>
                <w:iCs/>
              </w:rPr>
              <w:t xml:space="preserve">und </w:t>
            </w:r>
            <w:r w:rsidR="005A3E24">
              <w:rPr>
                <w:i/>
                <w:iCs/>
              </w:rPr>
              <w:t xml:space="preserve">mich </w:t>
            </w:r>
            <w:r w:rsidRPr="00EB6DAA">
              <w:rPr>
                <w:i/>
                <w:iCs/>
              </w:rPr>
              <w:t xml:space="preserve">mit </w:t>
            </w:r>
            <w:r w:rsidR="00246AE4">
              <w:rPr>
                <w:i/>
                <w:iCs/>
              </w:rPr>
              <w:t>einer Partnerin/</w:t>
            </w:r>
            <w:r w:rsidRPr="00EB6DAA">
              <w:rPr>
                <w:i/>
                <w:iCs/>
              </w:rPr>
              <w:t xml:space="preserve">einem Partner </w:t>
            </w:r>
            <w:r w:rsidRPr="00EB6DAA">
              <w:rPr>
                <w:i/>
              </w:rPr>
              <w:t>austauschen und besprechen</w:t>
            </w:r>
            <w:r w:rsidRPr="00EB6DAA">
              <w:rPr>
                <w:i/>
                <w:iCs/>
              </w:rPr>
              <w:t>.</w:t>
            </w:r>
          </w:p>
          <w:p w:rsidR="005C3522" w:rsidRPr="00EB6DAA" w:rsidRDefault="005C3522" w:rsidP="00BB3C33">
            <w:pPr>
              <w:pStyle w:val="Kopf8ptafz"/>
              <w:ind w:left="227" w:hanging="170"/>
              <w:rPr>
                <w:i/>
                <w:iCs/>
              </w:rPr>
            </w:pPr>
            <w:r w:rsidRPr="00EB6DAA">
              <w:rPr>
                <w:i/>
                <w:iCs/>
              </w:rPr>
              <w:t>Ich kann zuhören.</w:t>
            </w:r>
          </w:p>
          <w:p w:rsidR="005C3522" w:rsidRPr="00EB6DAA" w:rsidRDefault="005C3522" w:rsidP="00BB3C33">
            <w:pPr>
              <w:pStyle w:val="Kopf8ptafz"/>
              <w:ind w:left="227" w:hanging="170"/>
              <w:rPr>
                <w:i/>
                <w:iCs/>
              </w:rPr>
            </w:pPr>
            <w:r w:rsidRPr="00EB6DAA">
              <w:rPr>
                <w:i/>
                <w:iCs/>
              </w:rPr>
              <w:t>Ich kann Regeln der Zusammenarbeit einhalten.</w:t>
            </w:r>
          </w:p>
          <w:p w:rsidR="005C3522" w:rsidRPr="00EB6DAA" w:rsidRDefault="005C3522" w:rsidP="00BB3C33">
            <w:pPr>
              <w:pStyle w:val="Kopf8ptafz"/>
              <w:ind w:left="227" w:hanging="170"/>
              <w:rPr>
                <w:i/>
                <w:iCs/>
              </w:rPr>
            </w:pPr>
            <w:r w:rsidRPr="00EB6DAA">
              <w:rPr>
                <w:i/>
                <w:iCs/>
              </w:rPr>
              <w:t>Ich kann meine Arbeit im Lerntagebuch kurz reflektieren.</w:t>
            </w:r>
          </w:p>
          <w:p w:rsidR="005C3522" w:rsidRPr="00EB6DAA" w:rsidRDefault="005C3522" w:rsidP="00BB3C33">
            <w:pPr>
              <w:pStyle w:val="Kopf8ptafz"/>
              <w:ind w:left="227" w:hanging="170"/>
              <w:rPr>
                <w:i/>
                <w:iCs/>
              </w:rPr>
            </w:pPr>
            <w:r w:rsidRPr="00EB6DAA">
              <w:rPr>
                <w:i/>
                <w:iCs/>
              </w:rPr>
              <w:t>Ich kann mich auf eine Aufgabe konzentrieren.</w:t>
            </w:r>
          </w:p>
          <w:p w:rsidR="005C3522" w:rsidRPr="00EB6DAA" w:rsidRDefault="005C3522" w:rsidP="00BB3C33">
            <w:pPr>
              <w:pStyle w:val="Kopf8ptafz"/>
              <w:ind w:left="227" w:hanging="170"/>
              <w:rPr>
                <w:i/>
                <w:iCs/>
              </w:rPr>
            </w:pPr>
            <w:r w:rsidRPr="00EB6DAA">
              <w:rPr>
                <w:i/>
              </w:rPr>
              <w:t>Ich kann mich räumlich zurechtfinden.</w:t>
            </w:r>
          </w:p>
          <w:p w:rsidR="005C3522" w:rsidRPr="00EB6DAA" w:rsidRDefault="005C3522" w:rsidP="00BB3C33">
            <w:pPr>
              <w:pStyle w:val="Kopf8ptafz"/>
              <w:ind w:left="227" w:hanging="170"/>
              <w:rPr>
                <w:i/>
                <w:iCs/>
              </w:rPr>
            </w:pPr>
            <w:r w:rsidRPr="00EB6DAA">
              <w:rPr>
                <w:i/>
                <w:iCs/>
              </w:rPr>
              <w:t>Ich kann mich organisieren.</w:t>
            </w:r>
            <w:r>
              <w:rPr>
                <w:i/>
                <w:iCs/>
              </w:rPr>
              <w:t xml:space="preserve"> </w:t>
            </w:r>
            <w:r w:rsidRPr="00EB6DAA">
              <w:rPr>
                <w:i/>
                <w:iCs/>
              </w:rPr>
              <w:t>(Materialien abheften)</w:t>
            </w:r>
          </w:p>
          <w:p w:rsidR="005C3522" w:rsidRPr="00EB6DAA" w:rsidRDefault="005C3522" w:rsidP="00BB3C33">
            <w:pPr>
              <w:pStyle w:val="Kopf8ptafz"/>
              <w:ind w:left="227" w:hanging="170"/>
              <w:rPr>
                <w:i/>
                <w:iCs/>
              </w:rPr>
            </w:pPr>
            <w:r w:rsidRPr="00EB6DAA">
              <w:rPr>
                <w:i/>
                <w:iCs/>
              </w:rPr>
              <w:t>Ich kann Arbeitsaufträge lesen und Fragen stellen.</w:t>
            </w:r>
          </w:p>
          <w:p w:rsidR="005C3522" w:rsidRPr="00EB6DAA" w:rsidRDefault="005C3522" w:rsidP="00BB3C33">
            <w:pPr>
              <w:pStyle w:val="Kopf8ptafz"/>
              <w:ind w:left="227" w:hanging="170"/>
              <w:rPr>
                <w:i/>
              </w:rPr>
            </w:pPr>
            <w:r w:rsidRPr="00EB6DAA">
              <w:rPr>
                <w:i/>
              </w:rPr>
              <w:t>Ich kann Aufgaben in meinem Niveau finden und bearbeiten.</w:t>
            </w:r>
          </w:p>
          <w:p w:rsidR="005C3522" w:rsidRPr="00EB6DAA" w:rsidRDefault="005C3522" w:rsidP="00BB3C33">
            <w:pPr>
              <w:pStyle w:val="Kopf8ptafz"/>
              <w:ind w:left="227" w:hanging="170"/>
            </w:pPr>
            <w:r w:rsidRPr="00EB6DAA">
              <w:rPr>
                <w:i/>
                <w:iCs/>
              </w:rPr>
              <w:t xml:space="preserve">Ich kann einen </w:t>
            </w:r>
            <w:proofErr w:type="spellStart"/>
            <w:r w:rsidRPr="00EB6DAA">
              <w:rPr>
                <w:i/>
                <w:iCs/>
              </w:rPr>
              <w:t>Advance</w:t>
            </w:r>
            <w:proofErr w:type="spellEnd"/>
            <w:r w:rsidRPr="00EB6DAA">
              <w:rPr>
                <w:i/>
                <w:iCs/>
              </w:rPr>
              <w:t xml:space="preserve"> Organizer erkennen.</w:t>
            </w:r>
          </w:p>
          <w:p w:rsidR="005C3522" w:rsidRPr="005D1CFA" w:rsidRDefault="005C3522" w:rsidP="00BB3C33">
            <w:pPr>
              <w:pStyle w:val="Kopf8ptafz"/>
              <w:ind w:left="227" w:hanging="170"/>
            </w:pPr>
            <w:r w:rsidRPr="00EB6DAA">
              <w:rPr>
                <w:rStyle w:val="Hervorhebung"/>
              </w:rPr>
              <w:t>Ich kann den Aufbau der Lernmaterialien benennen und damit umgehen.</w:t>
            </w:r>
          </w:p>
        </w:tc>
        <w:tc>
          <w:tcPr>
            <w:tcW w:w="188" w:type="dxa"/>
            <w:vMerge/>
            <w:tcBorders>
              <w:left w:val="single" w:sz="4" w:space="0" w:color="auto"/>
              <w:bottom w:val="nil"/>
              <w:right w:val="nil"/>
            </w:tcBorders>
            <w:vAlign w:val="center"/>
            <w:hideMark/>
          </w:tcPr>
          <w:p w:rsidR="005C3522" w:rsidRDefault="005C3522" w:rsidP="00BB3C33">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5C3522" w:rsidRPr="00B51DE9" w:rsidRDefault="005C3522" w:rsidP="00BB3C33"/>
        </w:tc>
      </w:tr>
    </w:tbl>
    <w:p w:rsidR="005C3522" w:rsidRPr="001C5884" w:rsidRDefault="005C3522" w:rsidP="005C3522">
      <w:pPr>
        <w:pStyle w:val="berschrift1"/>
      </w:pPr>
      <w:r w:rsidRPr="00DE4890">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5C3522" w:rsidRPr="00DE4890" w:rsidTr="00BB3C33">
        <w:tc>
          <w:tcPr>
            <w:tcW w:w="4242" w:type="dxa"/>
            <w:gridSpan w:val="3"/>
            <w:shd w:val="clear" w:color="auto" w:fill="D9D9D9" w:themeFill="background1" w:themeFillShade="D9"/>
          </w:tcPr>
          <w:p w:rsidR="005C3522" w:rsidRPr="00DE4890" w:rsidRDefault="005C3522" w:rsidP="00BB3C33">
            <w:pPr>
              <w:pStyle w:val="TabelleKopfmitte"/>
            </w:pPr>
            <w:r w:rsidRPr="00DE4890">
              <w:t>Was Sie hier lernen können</w:t>
            </w:r>
          </w:p>
        </w:tc>
        <w:tc>
          <w:tcPr>
            <w:tcW w:w="3696" w:type="dxa"/>
            <w:gridSpan w:val="2"/>
            <w:shd w:val="clear" w:color="auto" w:fill="D9D9D9" w:themeFill="background1" w:themeFillShade="D9"/>
          </w:tcPr>
          <w:p w:rsidR="005C3522" w:rsidRPr="00DE4890" w:rsidRDefault="005C3522" w:rsidP="00BB3C33">
            <w:pPr>
              <w:pStyle w:val="TabelleKopfmitte"/>
            </w:pPr>
            <w:r w:rsidRPr="00DE4890">
              <w:t>Lernmaterialien</w:t>
            </w:r>
          </w:p>
          <w:p w:rsidR="005C3522" w:rsidRPr="00DE4890" w:rsidRDefault="005C3522" w:rsidP="00BB3C33">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5C3522" w:rsidRPr="00DE4890" w:rsidRDefault="005C3522" w:rsidP="00BB3C33">
            <w:pPr>
              <w:pStyle w:val="TabelleKopfmitte"/>
            </w:pPr>
            <w:r w:rsidRPr="00DE4890">
              <w:t>Ergänzungen</w:t>
            </w:r>
          </w:p>
        </w:tc>
      </w:tr>
      <w:tr w:rsidR="005C3522" w:rsidRPr="00DE4890" w:rsidTr="00770E08">
        <w:tc>
          <w:tcPr>
            <w:tcW w:w="426" w:type="dxa"/>
            <w:vMerge w:val="restart"/>
            <w:shd w:val="clear" w:color="auto" w:fill="auto"/>
            <w:textDirection w:val="btLr"/>
            <w:vAlign w:val="center"/>
          </w:tcPr>
          <w:p w:rsidR="005C3522" w:rsidRPr="00DE4890" w:rsidRDefault="005C3522" w:rsidP="00770E08">
            <w:pPr>
              <w:pStyle w:val="TabelleKopflinks"/>
              <w:jc w:val="center"/>
            </w:pPr>
            <w:r>
              <w:t>Informieren</w:t>
            </w:r>
          </w:p>
        </w:tc>
        <w:tc>
          <w:tcPr>
            <w:tcW w:w="3402" w:type="dxa"/>
            <w:shd w:val="clear" w:color="auto" w:fill="auto"/>
          </w:tcPr>
          <w:p w:rsidR="005C3522" w:rsidRDefault="005C3522" w:rsidP="00BB3C33">
            <w:pPr>
              <w:jc w:val="both"/>
            </w:pPr>
            <w:r>
              <w:t>Ich kann das Lernprojekt lesen und Begriffe herausschreiben.</w:t>
            </w:r>
          </w:p>
          <w:p w:rsidR="00770E08" w:rsidRPr="005E4648" w:rsidRDefault="00770E08" w:rsidP="00BB3C33">
            <w:pPr>
              <w:jc w:val="both"/>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3E2945">
            <w:pPr>
              <w:pStyle w:val="Textkrper"/>
            </w:pPr>
            <w:r>
              <w:t>EG1.01.00.03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jc w:val="both"/>
            </w:pPr>
            <w:r w:rsidRPr="00B90586">
              <w:t>Ich kann das Wort Kompetenz b</w:t>
            </w:r>
            <w:r w:rsidRPr="00B90586">
              <w:t>e</w:t>
            </w:r>
            <w:r w:rsidRPr="00B90586">
              <w:t>schreiben.</w:t>
            </w:r>
          </w:p>
          <w:p w:rsidR="00770E08" w:rsidRPr="00B90586" w:rsidRDefault="00770E08" w:rsidP="00BB3C33">
            <w:pPr>
              <w:jc w:val="both"/>
              <w:rPr>
                <w:i/>
                <w:iCs/>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t>EG1.01.00.05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jc w:val="both"/>
            </w:pPr>
            <w:r w:rsidRPr="00B90586">
              <w:t>Ich kann Fähigkeiten und Fertigkeiten erkennen.</w:t>
            </w:r>
          </w:p>
          <w:p w:rsidR="00770E08" w:rsidRPr="00B90586" w:rsidRDefault="00770E08" w:rsidP="00BB3C33">
            <w:pPr>
              <w:jc w:val="both"/>
              <w:rPr>
                <w:i/>
                <w:iCs/>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t>EG1.01.00.05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jc w:val="both"/>
            </w:pPr>
            <w:r w:rsidRPr="001C5884">
              <w:t>Ich kann Niveaustufen unterscheiden.</w:t>
            </w:r>
            <w:r>
              <w:br/>
            </w:r>
          </w:p>
          <w:p w:rsidR="00770E08" w:rsidRPr="005E4648" w:rsidRDefault="00770E08" w:rsidP="00BB3C33">
            <w:pPr>
              <w:jc w:val="both"/>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t>EG1.01.01.01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pPr>
            <w:r w:rsidRPr="001C5884">
              <w:t>Ich kann die unterschiedlichen A</w:t>
            </w:r>
            <w:r w:rsidRPr="001C5884">
              <w:t>r</w:t>
            </w:r>
            <w:r w:rsidRPr="001C5884">
              <w:t>beitsmaterialien überblicken.</w:t>
            </w:r>
          </w:p>
          <w:p w:rsidR="00770E08" w:rsidRPr="005E4648" w:rsidRDefault="00770E08"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rsidRPr="001C5884">
              <w:t>EG1.01.01.01 A</w:t>
            </w:r>
            <w:r w:rsidR="003E2945">
              <w:t xml:space="preserve"> – </w:t>
            </w:r>
            <w:r w:rsidRPr="001C5884">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pPr>
            <w:r w:rsidRPr="001C5884">
              <w:t>Ich kann Aufgaben eigenverantwortlich und selbst</w:t>
            </w:r>
            <w:r w:rsidR="005A3E24">
              <w:t>st</w:t>
            </w:r>
            <w:r w:rsidRPr="001C5884">
              <w:t>ändig durchführen.</w:t>
            </w:r>
          </w:p>
          <w:p w:rsidR="00770E08" w:rsidRPr="001C5884" w:rsidRDefault="00770E08" w:rsidP="00BB3C33">
            <w:pPr>
              <w:pStyle w:val="Textkrper"/>
            </w:pPr>
          </w:p>
        </w:tc>
        <w:tc>
          <w:tcPr>
            <w:tcW w:w="414" w:type="dxa"/>
            <w:shd w:val="clear" w:color="auto" w:fill="auto"/>
          </w:tcPr>
          <w:p w:rsidR="005C3522" w:rsidRPr="001C5884" w:rsidRDefault="005C3522" w:rsidP="00BB3C33">
            <w:pPr>
              <w:pStyle w:val="Textkrpermitte"/>
            </w:pPr>
          </w:p>
        </w:tc>
        <w:tc>
          <w:tcPr>
            <w:tcW w:w="3271" w:type="dxa"/>
            <w:shd w:val="clear" w:color="auto" w:fill="auto"/>
          </w:tcPr>
          <w:p w:rsidR="005C3522" w:rsidRPr="001C5884" w:rsidRDefault="005C3522" w:rsidP="00BB3C33">
            <w:pPr>
              <w:pStyle w:val="Textkrper"/>
            </w:pPr>
            <w:r w:rsidRPr="001C5884">
              <w:t>EG1.01.01.01 A</w:t>
            </w:r>
            <w:r w:rsidR="003E2945">
              <w:t xml:space="preserve"> – </w:t>
            </w:r>
            <w:r w:rsidRPr="001C5884">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pPr>
            <w:r>
              <w:t>Ich kann den Handlungskreislauf b</w:t>
            </w:r>
            <w:r>
              <w:t>e</w:t>
            </w:r>
            <w:r>
              <w:t>schreiben.</w:t>
            </w:r>
          </w:p>
          <w:p w:rsidR="00770E08" w:rsidRPr="005E4648" w:rsidRDefault="00770E08"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t>EG1.01.01.03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pPr>
            <w:r>
              <w:t>Ich kann die Bedeutung der Symbole (Icons) benennen und zuordnen.</w:t>
            </w:r>
          </w:p>
          <w:p w:rsidR="00770E08" w:rsidRDefault="00770E08"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EG1.01.02.01 A</w:t>
            </w:r>
          </w:p>
          <w:p w:rsidR="005C3522" w:rsidRDefault="005C3522" w:rsidP="00BB3C33">
            <w:pPr>
              <w:pStyle w:val="Textkrper"/>
            </w:pPr>
            <w:r>
              <w:t>EG1.01.02.01 B,</w:t>
            </w:r>
            <w:r w:rsidR="003E2945">
              <w:t xml:space="preserve">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pPr>
            <w:r>
              <w:t>Ich kann wesentliche Inhalte aus Ber</w:t>
            </w:r>
            <w:r>
              <w:t>u</w:t>
            </w:r>
            <w:r>
              <w:t xml:space="preserve">fen der Gastronomie benennen. </w:t>
            </w:r>
          </w:p>
          <w:p w:rsidR="005C3522" w:rsidRDefault="005C3522" w:rsidP="00BB3C33">
            <w:pPr>
              <w:pStyle w:val="Textkrper"/>
            </w:pPr>
            <w:r>
              <w:t xml:space="preserve">- Fachkraft im Gastgewerbe </w:t>
            </w:r>
          </w:p>
          <w:p w:rsidR="005C3522" w:rsidRDefault="005C3522" w:rsidP="00BB3C33">
            <w:pPr>
              <w:pStyle w:val="Textkrper"/>
            </w:pPr>
            <w:r>
              <w:t>- Köchin/Koch</w:t>
            </w:r>
          </w:p>
          <w:p w:rsidR="005C3522" w:rsidRDefault="005C3522" w:rsidP="00BB3C33">
            <w:pPr>
              <w:pStyle w:val="Textkrper"/>
            </w:pPr>
            <w:r>
              <w:t>- Restaurantfachfrau/-mann</w:t>
            </w:r>
          </w:p>
          <w:p w:rsidR="005C3522" w:rsidRDefault="005C3522" w:rsidP="00BB3C33">
            <w:pPr>
              <w:pStyle w:val="Textkrper"/>
            </w:pPr>
            <w:r>
              <w:t>- Hotelfachfrau/-mann</w:t>
            </w:r>
          </w:p>
          <w:p w:rsidR="005C3522" w:rsidRDefault="005C3522" w:rsidP="00BB3C33">
            <w:pPr>
              <w:pStyle w:val="Textkrper"/>
            </w:pPr>
            <w:r>
              <w:t>- Fachfrau/-mann in der Systemgastr</w:t>
            </w:r>
            <w:r>
              <w:t>o</w:t>
            </w:r>
            <w:r>
              <w:t>nomie</w:t>
            </w: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EG1.01.02.02 A</w:t>
            </w:r>
            <w:r w:rsidR="003E2945">
              <w:t xml:space="preserve"> – </w:t>
            </w:r>
            <w:r>
              <w:t>C (Lesezeichen)</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pPr>
            <w:r>
              <w:t>Ich kann die Inhalte der Lesezeichen in Stichpunkten zusammenfassen.</w:t>
            </w:r>
          </w:p>
          <w:p w:rsidR="00770E08" w:rsidRDefault="00770E08"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EG1.01.02.02.01 A, B</w:t>
            </w:r>
          </w:p>
          <w:p w:rsidR="005C3522" w:rsidRDefault="005C3522" w:rsidP="00BB3C33">
            <w:pPr>
              <w:pStyle w:val="Textkrper"/>
            </w:pPr>
            <w:r>
              <w:t>EG1.01.02.02.02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jc w:val="left"/>
              <w:rPr>
                <w:rFonts w:eastAsia="Calibri"/>
              </w:rPr>
            </w:pPr>
            <w:r w:rsidRPr="004B3766">
              <w:rPr>
                <w:rFonts w:eastAsia="Calibri"/>
              </w:rPr>
              <w:t>Ich kann Teamarbeit be</w:t>
            </w:r>
            <w:r>
              <w:rPr>
                <w:rFonts w:eastAsia="Calibri"/>
              </w:rPr>
              <w:t>schreiben.</w:t>
            </w:r>
            <w:r>
              <w:rPr>
                <w:rFonts w:eastAsia="Calibri"/>
              </w:rPr>
              <w:br/>
            </w:r>
          </w:p>
          <w:p w:rsidR="00BA4986" w:rsidRPr="004B3766" w:rsidRDefault="00BA4986" w:rsidP="00BB3C33">
            <w:pPr>
              <w:pStyle w:val="Textkrper"/>
              <w:jc w:val="left"/>
              <w:rPr>
                <w:rFonts w:eastAsia="Calibri"/>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t>EG1.01.03.01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rPr>
                <w:rFonts w:eastAsia="Calibri"/>
              </w:rPr>
            </w:pPr>
            <w:r w:rsidRPr="004B3766">
              <w:rPr>
                <w:rFonts w:eastAsia="Calibri"/>
              </w:rPr>
              <w:t>Ich kann Argumente für Gruppenar</w:t>
            </w:r>
            <w:r>
              <w:rPr>
                <w:rFonts w:eastAsia="Calibri"/>
              </w:rPr>
              <w:t>beit nennen.</w:t>
            </w:r>
          </w:p>
          <w:p w:rsidR="00C73410" w:rsidRPr="004B3766" w:rsidRDefault="00C73410" w:rsidP="00BB3C33">
            <w:pPr>
              <w:pStyle w:val="Textkrper"/>
              <w:rPr>
                <w:rFonts w:eastAsia="Calibri"/>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rPr>
                <w:rFonts w:eastAsia="Calibri"/>
              </w:rPr>
            </w:pPr>
            <w:r>
              <w:t>EG1.01.03.01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rPr>
                <w:rFonts w:eastAsia="Calibri"/>
              </w:rPr>
            </w:pPr>
            <w:r w:rsidRPr="004B3766">
              <w:rPr>
                <w:rFonts w:eastAsia="Calibri"/>
              </w:rPr>
              <w:t>Ich kann Vorteile der Grup</w:t>
            </w:r>
            <w:r>
              <w:rPr>
                <w:rFonts w:eastAsia="Calibri"/>
              </w:rPr>
              <w:t xml:space="preserve">penarbeit bewerten. </w:t>
            </w:r>
          </w:p>
          <w:p w:rsidR="00C73410" w:rsidRPr="004B3766" w:rsidRDefault="00C73410" w:rsidP="00BB3C33">
            <w:pPr>
              <w:pStyle w:val="Textkrper"/>
              <w:rPr>
                <w:rFonts w:eastAsia="Calibri"/>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rPr>
                <w:rFonts w:eastAsia="Calibri"/>
              </w:rPr>
            </w:pPr>
            <w:r>
              <w:t>EG1.01.03.02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pPr>
            <w:r w:rsidRPr="001E79F9">
              <w:t>Ich kann Fragen zu den Beruf</w:t>
            </w:r>
            <w:r w:rsidR="005A3E24">
              <w:t>en der Gastronomie formulieren.</w:t>
            </w:r>
          </w:p>
          <w:p w:rsidR="00C73410" w:rsidRPr="005E4648"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Textkrper"/>
              <w:rPr>
                <w:rFonts w:eastAsia="Calibri"/>
                <w:szCs w:val="24"/>
              </w:rPr>
            </w:pPr>
            <w:r w:rsidRPr="001A53E2">
              <w:rPr>
                <w:szCs w:val="24"/>
              </w:rPr>
              <w:t>EG1.01.04.01 A,B</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pPr>
            <w:r w:rsidRPr="001E79F9">
              <w:t>Ich kann wesentliche Inhalte eines gas</w:t>
            </w:r>
            <w:r w:rsidRPr="001E79F9">
              <w:t>t</w:t>
            </w:r>
            <w:r w:rsidR="005A3E24">
              <w:t>ronomischen Berufes erfassen.</w:t>
            </w:r>
          </w:p>
          <w:p w:rsidR="00C73410" w:rsidRPr="005E4648"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Textkrper"/>
              <w:rPr>
                <w:rFonts w:eastAsia="Calibri"/>
                <w:szCs w:val="24"/>
              </w:rPr>
            </w:pPr>
            <w:r w:rsidRPr="001A53E2">
              <w:rPr>
                <w:szCs w:val="24"/>
              </w:rPr>
              <w:t>EG1.01.04.02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pPr>
            <w:r w:rsidRPr="001E79F9">
              <w:t xml:space="preserve">Ich kann einfache Begrüßungssätze mit Hilfe von Satzbausteinen formulieren. </w:t>
            </w:r>
          </w:p>
          <w:p w:rsidR="00C73410" w:rsidRPr="001E79F9"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Textkrper"/>
              <w:rPr>
                <w:rFonts w:eastAsia="Calibri"/>
                <w:szCs w:val="24"/>
              </w:rPr>
            </w:pPr>
            <w:r w:rsidRPr="001A53E2">
              <w:rPr>
                <w:szCs w:val="24"/>
              </w:rPr>
              <w:t>EG1.01.04.03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pPr>
            <w:r w:rsidRPr="001E79F9">
              <w:t>Ich kann mit meiner Gruppe eine g</w:t>
            </w:r>
            <w:r w:rsidRPr="001E79F9">
              <w:t>e</w:t>
            </w:r>
            <w:r w:rsidRPr="001E79F9">
              <w:t>meinsame Begrüßungsrede planen.</w:t>
            </w:r>
          </w:p>
          <w:p w:rsidR="00C73410" w:rsidRPr="005E4648"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Textkrper"/>
              <w:rPr>
                <w:rFonts w:eastAsia="Calibri"/>
                <w:szCs w:val="24"/>
              </w:rPr>
            </w:pPr>
            <w:r w:rsidRPr="001A53E2">
              <w:rPr>
                <w:szCs w:val="24"/>
              </w:rPr>
              <w:t>EG1.01.04.03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pPr>
            <w:r w:rsidRPr="001E79F9">
              <w:t xml:space="preserve">Ich kann mich über </w:t>
            </w:r>
            <w:r w:rsidR="005A3E24">
              <w:t xml:space="preserve">die </w:t>
            </w:r>
            <w:r w:rsidRPr="001E79F9">
              <w:t>fünf Beru</w:t>
            </w:r>
            <w:r w:rsidR="005A3E24">
              <w:t>fe der Gastronomie informieren.</w:t>
            </w:r>
          </w:p>
          <w:p w:rsidR="00C73410" w:rsidRPr="005E4648"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Textkrper"/>
              <w:rPr>
                <w:szCs w:val="24"/>
              </w:rPr>
            </w:pPr>
            <w:r w:rsidRPr="001A53E2">
              <w:rPr>
                <w:rFonts w:cs="Times New Roman"/>
                <w:szCs w:val="24"/>
              </w:rPr>
              <w:t>EG1.01.04.05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770E08">
        <w:trPr>
          <w:trHeight w:val="128"/>
        </w:trPr>
        <w:tc>
          <w:tcPr>
            <w:tcW w:w="426" w:type="dxa"/>
            <w:vMerge w:val="restart"/>
            <w:shd w:val="clear" w:color="auto" w:fill="auto"/>
            <w:textDirection w:val="btLr"/>
            <w:vAlign w:val="center"/>
          </w:tcPr>
          <w:p w:rsidR="005C3522" w:rsidRPr="00DE4890" w:rsidRDefault="005C3522" w:rsidP="00770E08">
            <w:pPr>
              <w:pStyle w:val="TabelleKopflinks"/>
              <w:ind w:left="113" w:right="113"/>
              <w:jc w:val="center"/>
            </w:pPr>
            <w:r w:rsidRPr="001E24C0">
              <w:t>Planen und Entscheiden</w:t>
            </w:r>
          </w:p>
        </w:tc>
        <w:tc>
          <w:tcPr>
            <w:tcW w:w="3402" w:type="dxa"/>
            <w:shd w:val="clear" w:color="auto" w:fill="auto"/>
          </w:tcPr>
          <w:p w:rsidR="005C3522" w:rsidRDefault="005C3522" w:rsidP="00BB3C33">
            <w:pPr>
              <w:pStyle w:val="Textkrper"/>
              <w:rPr>
                <w:iCs/>
              </w:rPr>
            </w:pPr>
            <w:r w:rsidRPr="00992E52">
              <w:rPr>
                <w:iCs/>
              </w:rPr>
              <w:t>Ich kann Begriffe/Wörter zuordnen.</w:t>
            </w:r>
          </w:p>
          <w:p w:rsidR="00C73410" w:rsidRDefault="00C73410" w:rsidP="00BB3C33">
            <w:pPr>
              <w:pStyle w:val="Textkrper"/>
              <w:rPr>
                <w:iCs/>
              </w:rPr>
            </w:pPr>
          </w:p>
          <w:p w:rsidR="00C73410" w:rsidRPr="00992E52" w:rsidRDefault="00C73410" w:rsidP="00BB3C33">
            <w:pPr>
              <w:pStyle w:val="Textkrper"/>
              <w:rPr>
                <w:iCs/>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EG1.01.00.03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trHeight w:val="128"/>
        </w:trPr>
        <w:tc>
          <w:tcPr>
            <w:tcW w:w="426" w:type="dxa"/>
            <w:vMerge/>
            <w:shd w:val="clear" w:color="auto" w:fill="auto"/>
            <w:textDirection w:val="btLr"/>
          </w:tcPr>
          <w:p w:rsidR="005C3522" w:rsidRPr="001E24C0" w:rsidRDefault="005C3522" w:rsidP="00BB3C33">
            <w:pPr>
              <w:pStyle w:val="TabelleKopflinks"/>
              <w:ind w:left="113" w:right="113"/>
            </w:pPr>
          </w:p>
        </w:tc>
        <w:tc>
          <w:tcPr>
            <w:tcW w:w="3402" w:type="dxa"/>
            <w:shd w:val="clear" w:color="auto" w:fill="auto"/>
          </w:tcPr>
          <w:p w:rsidR="005C3522" w:rsidRDefault="005C3522" w:rsidP="00BB3C33">
            <w:pPr>
              <w:pStyle w:val="Textkrper"/>
              <w:rPr>
                <w:iCs/>
              </w:rPr>
            </w:pPr>
            <w:r>
              <w:rPr>
                <w:iCs/>
              </w:rPr>
              <w:t xml:space="preserve">Ich kann die Begriffe dem </w:t>
            </w:r>
            <w:proofErr w:type="spellStart"/>
            <w:r>
              <w:rPr>
                <w:iCs/>
              </w:rPr>
              <w:t>Advance</w:t>
            </w:r>
            <w:proofErr w:type="spellEnd"/>
            <w:r>
              <w:rPr>
                <w:iCs/>
              </w:rPr>
              <w:t xml:space="preserve"> O</w:t>
            </w:r>
            <w:r>
              <w:rPr>
                <w:iCs/>
              </w:rPr>
              <w:t>r</w:t>
            </w:r>
            <w:r>
              <w:rPr>
                <w:iCs/>
              </w:rPr>
              <w:t>ganizer zuordnen.</w:t>
            </w:r>
          </w:p>
          <w:p w:rsidR="00C73410" w:rsidRPr="00992E52" w:rsidRDefault="00C73410" w:rsidP="00BB3C33">
            <w:pPr>
              <w:pStyle w:val="Textkrper"/>
              <w:rPr>
                <w:iCs/>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EG1.01.00.04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trHeight w:val="128"/>
        </w:trPr>
        <w:tc>
          <w:tcPr>
            <w:tcW w:w="426" w:type="dxa"/>
            <w:vMerge/>
            <w:shd w:val="clear" w:color="auto" w:fill="auto"/>
            <w:textDirection w:val="btLr"/>
          </w:tcPr>
          <w:p w:rsidR="005C3522" w:rsidRPr="001E24C0" w:rsidRDefault="005C3522" w:rsidP="00BB3C33">
            <w:pPr>
              <w:pStyle w:val="TabelleKopflinks"/>
              <w:ind w:left="113" w:right="113"/>
            </w:pPr>
          </w:p>
        </w:tc>
        <w:tc>
          <w:tcPr>
            <w:tcW w:w="3402" w:type="dxa"/>
            <w:shd w:val="clear" w:color="auto" w:fill="auto"/>
          </w:tcPr>
          <w:p w:rsidR="005C3522" w:rsidRDefault="005C3522" w:rsidP="00BB3C33">
            <w:pPr>
              <w:pStyle w:val="Textkrper"/>
            </w:pPr>
            <w:r w:rsidRPr="00B475CB">
              <w:t>Ich kann Arbeitsabläufe lesen und mit Hilfe planen.</w:t>
            </w:r>
          </w:p>
          <w:p w:rsidR="00C73410" w:rsidRPr="00B475CB" w:rsidRDefault="00C73410" w:rsidP="00BB3C33">
            <w:pPr>
              <w:pStyle w:val="Textkrper"/>
              <w:rPr>
                <w:i/>
                <w:iCs/>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EG1.01.00.05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trHeight w:val="128"/>
        </w:trPr>
        <w:tc>
          <w:tcPr>
            <w:tcW w:w="426" w:type="dxa"/>
            <w:vMerge/>
            <w:shd w:val="clear" w:color="auto" w:fill="auto"/>
            <w:textDirection w:val="btLr"/>
          </w:tcPr>
          <w:p w:rsidR="005C3522" w:rsidRPr="001E24C0" w:rsidRDefault="005C3522" w:rsidP="00BB3C33">
            <w:pPr>
              <w:pStyle w:val="TabelleKopflinks"/>
              <w:ind w:left="113" w:right="113"/>
            </w:pPr>
          </w:p>
        </w:tc>
        <w:tc>
          <w:tcPr>
            <w:tcW w:w="3402" w:type="dxa"/>
            <w:shd w:val="clear" w:color="auto" w:fill="auto"/>
          </w:tcPr>
          <w:p w:rsidR="005C3522" w:rsidRDefault="005C3522" w:rsidP="00BB3C33">
            <w:pPr>
              <w:pStyle w:val="Textkrper"/>
            </w:pPr>
            <w:r>
              <w:t>Ich kann mit Hilfe die weiteren Schritte planen.</w:t>
            </w:r>
          </w:p>
          <w:p w:rsidR="00C73410" w:rsidRPr="00B475CB"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EG1.01.00.06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trHeight w:val="128"/>
        </w:trPr>
        <w:tc>
          <w:tcPr>
            <w:tcW w:w="426" w:type="dxa"/>
            <w:vMerge/>
            <w:shd w:val="clear" w:color="auto" w:fill="auto"/>
            <w:textDirection w:val="btLr"/>
          </w:tcPr>
          <w:p w:rsidR="005C3522" w:rsidRPr="001E24C0" w:rsidRDefault="005C3522" w:rsidP="00BB3C33">
            <w:pPr>
              <w:pStyle w:val="TabelleKopflinks"/>
              <w:ind w:left="113" w:right="113"/>
            </w:pPr>
          </w:p>
        </w:tc>
        <w:tc>
          <w:tcPr>
            <w:tcW w:w="3402" w:type="dxa"/>
            <w:shd w:val="clear" w:color="auto" w:fill="auto"/>
          </w:tcPr>
          <w:p w:rsidR="005C3522" w:rsidRDefault="005C3522" w:rsidP="00BB3C33">
            <w:pPr>
              <w:pStyle w:val="Textkrper"/>
              <w:jc w:val="left"/>
            </w:pPr>
            <w:r>
              <w:t>Ich kann den Handlungskreislauf b</w:t>
            </w:r>
            <w:r>
              <w:t>e</w:t>
            </w:r>
            <w:r>
              <w:t>schreiben.</w:t>
            </w:r>
          </w:p>
          <w:p w:rsidR="00C73410" w:rsidRPr="005E4648" w:rsidRDefault="00C73410" w:rsidP="00BB3C33">
            <w:pPr>
              <w:pStyle w:val="Textkrper"/>
              <w:jc w:val="left"/>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t>EG1.01.01.04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trHeight w:val="127"/>
        </w:trPr>
        <w:tc>
          <w:tcPr>
            <w:tcW w:w="426" w:type="dxa"/>
            <w:vMerge/>
            <w:shd w:val="clear" w:color="auto" w:fill="auto"/>
            <w:textDirection w:val="btLr"/>
          </w:tcPr>
          <w:p w:rsidR="005C3522" w:rsidRPr="001E24C0" w:rsidRDefault="005C3522" w:rsidP="00BB3C33">
            <w:pPr>
              <w:pStyle w:val="TabelleKopflinks"/>
              <w:ind w:left="113" w:right="113"/>
            </w:pPr>
          </w:p>
        </w:tc>
        <w:tc>
          <w:tcPr>
            <w:tcW w:w="3402" w:type="dxa"/>
            <w:shd w:val="clear" w:color="auto" w:fill="auto"/>
          </w:tcPr>
          <w:p w:rsidR="005C3522" w:rsidRDefault="005C3522" w:rsidP="00BB3C33">
            <w:pPr>
              <w:pStyle w:val="Textkrper"/>
              <w:jc w:val="left"/>
            </w:pPr>
            <w:r w:rsidRPr="00EF6EF0">
              <w:t>Ich kann die Arbeit planen.</w:t>
            </w:r>
          </w:p>
          <w:p w:rsidR="00C73410" w:rsidRDefault="00C73410" w:rsidP="00BB3C33">
            <w:pPr>
              <w:pStyle w:val="Textkrper"/>
              <w:jc w:val="left"/>
            </w:pPr>
          </w:p>
          <w:p w:rsidR="00C73410" w:rsidRPr="00FF1C4A" w:rsidRDefault="00C73410" w:rsidP="00BB3C33">
            <w:pPr>
              <w:pStyle w:val="Textkrper"/>
              <w:jc w:val="left"/>
              <w:rPr>
                <w:i/>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t>EG1.01.01.05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19106B" w:rsidTr="00BB3C33">
        <w:tc>
          <w:tcPr>
            <w:tcW w:w="426" w:type="dxa"/>
            <w:vMerge/>
            <w:shd w:val="clear" w:color="auto" w:fill="auto"/>
          </w:tcPr>
          <w:p w:rsidR="005C3522" w:rsidRPr="00DE4890" w:rsidRDefault="005C3522" w:rsidP="00BB3C33">
            <w:pPr>
              <w:pStyle w:val="Textkrper"/>
            </w:pPr>
          </w:p>
        </w:tc>
        <w:tc>
          <w:tcPr>
            <w:tcW w:w="3402" w:type="dxa"/>
            <w:shd w:val="clear" w:color="auto" w:fill="auto"/>
          </w:tcPr>
          <w:p w:rsidR="005C3522" w:rsidRDefault="005C3522" w:rsidP="00BB3C33">
            <w:pPr>
              <w:pStyle w:val="Textkrper"/>
              <w:jc w:val="left"/>
              <w:rPr>
                <w:rFonts w:eastAsia="Calibri"/>
              </w:rPr>
            </w:pPr>
            <w:r w:rsidRPr="004B3766">
              <w:rPr>
                <w:rFonts w:eastAsia="Calibri"/>
              </w:rPr>
              <w:t>Ich kann Regeln zur Grup</w:t>
            </w:r>
            <w:r>
              <w:rPr>
                <w:rFonts w:eastAsia="Calibri"/>
              </w:rPr>
              <w:t>penarbeit formulieren.</w:t>
            </w:r>
          </w:p>
          <w:p w:rsidR="00C73410" w:rsidRPr="004B3766" w:rsidRDefault="00C73410" w:rsidP="00BB3C33">
            <w:pPr>
              <w:pStyle w:val="Textkrper"/>
              <w:jc w:val="left"/>
              <w:rPr>
                <w:rFonts w:eastAsia="Calibri"/>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0B171F" w:rsidRDefault="005C3522" w:rsidP="00BB3C33">
            <w:pPr>
              <w:pStyle w:val="Textkrper"/>
              <w:rPr>
                <w:lang w:val="en-US"/>
              </w:rPr>
            </w:pPr>
            <w:r w:rsidRPr="000B171F">
              <w:rPr>
                <w:lang w:val="en-US"/>
              </w:rPr>
              <w:t>EG1.01.03.03 A</w:t>
            </w:r>
            <w:r w:rsidR="003E2945" w:rsidRPr="003E2945">
              <w:rPr>
                <w:lang w:val="en-US"/>
              </w:rPr>
              <w:t xml:space="preserve"> – </w:t>
            </w:r>
            <w:r w:rsidRPr="000B171F">
              <w:rPr>
                <w:lang w:val="en-US"/>
              </w:rPr>
              <w:t xml:space="preserve">C </w:t>
            </w:r>
          </w:p>
          <w:p w:rsidR="005C3522" w:rsidRPr="000B171F" w:rsidRDefault="005C3522" w:rsidP="00BB3C33">
            <w:pPr>
              <w:pStyle w:val="Textkrper"/>
              <w:rPr>
                <w:lang w:val="en-US"/>
              </w:rPr>
            </w:pPr>
            <w:r w:rsidRPr="000B171F">
              <w:rPr>
                <w:lang w:val="en-US"/>
              </w:rPr>
              <w:t>EG1.01.03.04 A</w:t>
            </w:r>
            <w:r w:rsidR="003E2945" w:rsidRPr="003E2945">
              <w:rPr>
                <w:lang w:val="en-US"/>
              </w:rPr>
              <w:t xml:space="preserve"> – </w:t>
            </w:r>
            <w:r w:rsidRPr="000B171F">
              <w:rPr>
                <w:lang w:val="en-US"/>
              </w:rPr>
              <w:t>C (</w:t>
            </w:r>
            <w:proofErr w:type="spellStart"/>
            <w:r w:rsidRPr="000B171F">
              <w:rPr>
                <w:lang w:val="en-US"/>
              </w:rPr>
              <w:t>Regelplakat</w:t>
            </w:r>
            <w:proofErr w:type="spellEnd"/>
            <w:r w:rsidRPr="000B171F">
              <w:rPr>
                <w:lang w:val="en-US"/>
              </w:rPr>
              <w:t xml:space="preserve">) </w:t>
            </w:r>
          </w:p>
        </w:tc>
        <w:tc>
          <w:tcPr>
            <w:tcW w:w="425" w:type="dxa"/>
            <w:shd w:val="clear" w:color="auto" w:fill="auto"/>
          </w:tcPr>
          <w:p w:rsidR="005C3522" w:rsidRPr="000B171F" w:rsidRDefault="005C3522" w:rsidP="00BB3C33">
            <w:pPr>
              <w:pStyle w:val="Textkrpermitte"/>
              <w:rPr>
                <w:lang w:val="en-US"/>
              </w:rPr>
            </w:pPr>
          </w:p>
        </w:tc>
        <w:tc>
          <w:tcPr>
            <w:tcW w:w="1707" w:type="dxa"/>
            <w:shd w:val="clear" w:color="auto" w:fill="auto"/>
          </w:tcPr>
          <w:p w:rsidR="005C3522" w:rsidRPr="000B171F" w:rsidRDefault="005C3522" w:rsidP="00BB3C33">
            <w:pPr>
              <w:pStyle w:val="Textkrper"/>
              <w:rPr>
                <w:lang w:val="en-US"/>
              </w:rPr>
            </w:pPr>
          </w:p>
        </w:tc>
      </w:tr>
      <w:tr w:rsidR="005C3522" w:rsidRPr="000B171F" w:rsidTr="00BB3C33">
        <w:tc>
          <w:tcPr>
            <w:tcW w:w="426" w:type="dxa"/>
            <w:vMerge/>
            <w:shd w:val="clear" w:color="auto" w:fill="auto"/>
          </w:tcPr>
          <w:p w:rsidR="005C3522" w:rsidRPr="000B171F" w:rsidRDefault="005C3522" w:rsidP="00BB3C33">
            <w:pPr>
              <w:pStyle w:val="Textkrper"/>
              <w:rPr>
                <w:lang w:val="en-US"/>
              </w:rPr>
            </w:pPr>
          </w:p>
        </w:tc>
        <w:tc>
          <w:tcPr>
            <w:tcW w:w="3402" w:type="dxa"/>
            <w:shd w:val="clear" w:color="auto" w:fill="auto"/>
          </w:tcPr>
          <w:p w:rsidR="005C3522" w:rsidRDefault="005C3522" w:rsidP="00BB3C33">
            <w:pPr>
              <w:pStyle w:val="Textkrper"/>
              <w:jc w:val="left"/>
            </w:pPr>
            <w:r w:rsidRPr="001E79F9">
              <w:t>Ich kann mit meiner Gruppe eine g</w:t>
            </w:r>
            <w:r w:rsidRPr="001E79F9">
              <w:t>e</w:t>
            </w:r>
            <w:r w:rsidRPr="001E79F9">
              <w:t>meinsame Begrüßungsrede planen.</w:t>
            </w:r>
          </w:p>
          <w:p w:rsidR="00C73410" w:rsidRPr="005E4648" w:rsidRDefault="00C73410" w:rsidP="00BB3C33">
            <w:pPr>
              <w:pStyle w:val="Textkrper"/>
              <w:jc w:val="left"/>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Textkrper"/>
              <w:rPr>
                <w:rFonts w:eastAsia="Calibri"/>
                <w:szCs w:val="24"/>
              </w:rPr>
            </w:pPr>
            <w:r w:rsidRPr="001A53E2">
              <w:rPr>
                <w:szCs w:val="24"/>
              </w:rPr>
              <w:t>EG1.01.04.03 C</w:t>
            </w:r>
          </w:p>
        </w:tc>
        <w:tc>
          <w:tcPr>
            <w:tcW w:w="425" w:type="dxa"/>
            <w:shd w:val="clear" w:color="auto" w:fill="auto"/>
          </w:tcPr>
          <w:p w:rsidR="005C3522" w:rsidRPr="000B171F" w:rsidRDefault="005C3522" w:rsidP="00BB3C33">
            <w:pPr>
              <w:pStyle w:val="Textkrpermitte"/>
              <w:rPr>
                <w:lang w:val="en-US"/>
              </w:rPr>
            </w:pPr>
          </w:p>
        </w:tc>
        <w:tc>
          <w:tcPr>
            <w:tcW w:w="1707" w:type="dxa"/>
            <w:shd w:val="clear" w:color="auto" w:fill="auto"/>
          </w:tcPr>
          <w:p w:rsidR="005C3522" w:rsidRPr="000B171F" w:rsidRDefault="005C3522" w:rsidP="00BB3C33">
            <w:pPr>
              <w:pStyle w:val="Textkrper"/>
              <w:rPr>
                <w:lang w:val="en-US"/>
              </w:rPr>
            </w:pPr>
          </w:p>
        </w:tc>
      </w:tr>
      <w:tr w:rsidR="005C3522" w:rsidRPr="000B171F" w:rsidTr="00BB3C33">
        <w:tc>
          <w:tcPr>
            <w:tcW w:w="426" w:type="dxa"/>
            <w:vMerge/>
            <w:shd w:val="clear" w:color="auto" w:fill="auto"/>
          </w:tcPr>
          <w:p w:rsidR="005C3522" w:rsidRPr="000B171F" w:rsidRDefault="005C3522" w:rsidP="00BB3C33">
            <w:pPr>
              <w:pStyle w:val="Textkrper"/>
              <w:rPr>
                <w:lang w:val="en-US"/>
              </w:rPr>
            </w:pPr>
          </w:p>
        </w:tc>
        <w:tc>
          <w:tcPr>
            <w:tcW w:w="3402" w:type="dxa"/>
            <w:shd w:val="clear" w:color="auto" w:fill="auto"/>
          </w:tcPr>
          <w:p w:rsidR="005C3522" w:rsidRPr="001E79F9" w:rsidRDefault="005C3522" w:rsidP="00BB3C33">
            <w:pPr>
              <w:pStyle w:val="Textkrper"/>
              <w:jc w:val="left"/>
            </w:pPr>
            <w:r w:rsidRPr="001E79F9">
              <w:t>Ich kann typische Merkmale und G</w:t>
            </w:r>
            <w:r w:rsidRPr="001E79F9">
              <w:t>e</w:t>
            </w:r>
            <w:r w:rsidRPr="001E79F9">
              <w:t>meinsamkeiten den Berufen der Gas</w:t>
            </w:r>
            <w:r w:rsidRPr="001E79F9">
              <w:t>t</w:t>
            </w:r>
            <w:r w:rsidRPr="001E79F9">
              <w:t>ronomie zuordnen</w:t>
            </w:r>
            <w:r>
              <w:t>.</w:t>
            </w: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Kopf8ptafz"/>
              <w:numPr>
                <w:ilvl w:val="0"/>
                <w:numId w:val="0"/>
              </w:numPr>
              <w:ind w:left="227" w:hanging="170"/>
              <w:rPr>
                <w:rFonts w:eastAsia="Times New Roman" w:cs="Times New Roman"/>
                <w:sz w:val="20"/>
                <w:szCs w:val="24"/>
                <w:lang w:eastAsia="de-DE"/>
              </w:rPr>
            </w:pPr>
            <w:r w:rsidRPr="001A53E2">
              <w:rPr>
                <w:rFonts w:cs="Times New Roman"/>
                <w:sz w:val="20"/>
                <w:szCs w:val="24"/>
              </w:rPr>
              <w:t>EG1.01.04.07 A</w:t>
            </w:r>
            <w:r w:rsidR="003E2945">
              <w:t xml:space="preserve"> – </w:t>
            </w:r>
            <w:r w:rsidRPr="001A53E2">
              <w:rPr>
                <w:rFonts w:cs="Times New Roman"/>
                <w:sz w:val="20"/>
                <w:szCs w:val="24"/>
              </w:rPr>
              <w:t>C</w:t>
            </w:r>
          </w:p>
        </w:tc>
        <w:tc>
          <w:tcPr>
            <w:tcW w:w="425" w:type="dxa"/>
            <w:shd w:val="clear" w:color="auto" w:fill="auto"/>
          </w:tcPr>
          <w:p w:rsidR="005C3522" w:rsidRPr="000B171F" w:rsidRDefault="005C3522" w:rsidP="00BB3C33">
            <w:pPr>
              <w:pStyle w:val="Textkrpermitte"/>
              <w:rPr>
                <w:lang w:val="en-US"/>
              </w:rPr>
            </w:pPr>
          </w:p>
        </w:tc>
        <w:tc>
          <w:tcPr>
            <w:tcW w:w="1707" w:type="dxa"/>
            <w:shd w:val="clear" w:color="auto" w:fill="auto"/>
          </w:tcPr>
          <w:p w:rsidR="005C3522" w:rsidRPr="000B171F" w:rsidRDefault="005C3522" w:rsidP="00BB3C33">
            <w:pPr>
              <w:pStyle w:val="Textkrper"/>
              <w:rPr>
                <w:lang w:val="en-US"/>
              </w:rPr>
            </w:pPr>
          </w:p>
        </w:tc>
      </w:tr>
      <w:tr w:rsidR="005C3522" w:rsidRPr="00DE4890" w:rsidTr="00770E08">
        <w:trPr>
          <w:cantSplit/>
          <w:trHeight w:val="190"/>
        </w:trPr>
        <w:tc>
          <w:tcPr>
            <w:tcW w:w="426" w:type="dxa"/>
            <w:vMerge w:val="restart"/>
            <w:shd w:val="clear" w:color="auto" w:fill="auto"/>
            <w:textDirection w:val="btLr"/>
            <w:vAlign w:val="center"/>
          </w:tcPr>
          <w:p w:rsidR="005C3522" w:rsidRPr="00DE4890" w:rsidRDefault="005C3522" w:rsidP="00770E08">
            <w:pPr>
              <w:pStyle w:val="TabelleKopflinks"/>
              <w:jc w:val="center"/>
            </w:pPr>
            <w:r>
              <w:lastRenderedPageBreak/>
              <w:t>Durchführen</w:t>
            </w:r>
          </w:p>
        </w:tc>
        <w:tc>
          <w:tcPr>
            <w:tcW w:w="3402" w:type="dxa"/>
            <w:shd w:val="clear" w:color="auto" w:fill="auto"/>
          </w:tcPr>
          <w:p w:rsidR="005C3522" w:rsidRDefault="005C3522" w:rsidP="00BB3C33">
            <w:pPr>
              <w:pStyle w:val="Textkrper"/>
            </w:pPr>
            <w:r>
              <w:t xml:space="preserve">Ich kann mit Hilfe einen </w:t>
            </w:r>
            <w:proofErr w:type="spellStart"/>
            <w:r>
              <w:t>Advance</w:t>
            </w:r>
            <w:proofErr w:type="spellEnd"/>
            <w:r>
              <w:t xml:space="preserve"> Org</w:t>
            </w:r>
            <w:r>
              <w:t>a</w:t>
            </w:r>
            <w:r>
              <w:t>nizer erstellen.</w:t>
            </w:r>
          </w:p>
          <w:p w:rsidR="00C73410" w:rsidRPr="00FF1C4A"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C020B7" w:rsidRDefault="005C3522" w:rsidP="00BB3C33">
            <w:pPr>
              <w:pStyle w:val="Textkrper"/>
              <w:rPr>
                <w:b/>
              </w:rPr>
            </w:pPr>
            <w:r w:rsidRPr="00C020B7">
              <w:rPr>
                <w:rStyle w:val="Fett"/>
                <w:b w:val="0"/>
              </w:rPr>
              <w:t>EG1.01.00.04</w:t>
            </w:r>
            <w:r>
              <w:rPr>
                <w:rStyle w:val="Fett"/>
                <w:b w:val="0"/>
              </w:rPr>
              <w:t xml:space="preserve"> A</w:t>
            </w:r>
            <w:r w:rsidR="003E2945">
              <w:t xml:space="preserve"> – </w:t>
            </w:r>
            <w:r>
              <w:rPr>
                <w:rStyle w:val="Fett"/>
                <w:b w:val="0"/>
              </w:rP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pPr>
            <w:r>
              <w:t>Ich kann den Obstquark nach eigenem Plan herstellen.</w:t>
            </w:r>
          </w:p>
          <w:p w:rsidR="00C73410" w:rsidRPr="00FF1C4A"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t>Obstquark herstellen</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r>
              <w:t>Praxis</w:t>
            </w: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pPr>
            <w:r>
              <w:t>Ich kann den Handlungskreislauf a</w:t>
            </w:r>
            <w:r>
              <w:t>n</w:t>
            </w:r>
            <w:r>
              <w:t>wenden.</w:t>
            </w:r>
          </w:p>
          <w:p w:rsidR="00C73410" w:rsidRPr="005E4648"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t>Obstquark herstellen</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r>
              <w:t>Praxis</w:t>
            </w:r>
          </w:p>
        </w:tc>
      </w:tr>
      <w:tr w:rsidR="005C3522" w:rsidRPr="0019106B"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Pr="00947070" w:rsidRDefault="005C3522" w:rsidP="00BB3C33">
            <w:pPr>
              <w:pStyle w:val="Textkrper"/>
            </w:pPr>
            <w:r>
              <w:t>Ich kann Aufgaben der Berufe in der Gastronomie in der Praxis an einem Beispiel durchführen.</w:t>
            </w: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961676" w:rsidRDefault="005C3522" w:rsidP="00BB3C33">
            <w:pPr>
              <w:pStyle w:val="Textkrper"/>
              <w:rPr>
                <w:lang w:val="en-US"/>
              </w:rPr>
            </w:pPr>
            <w:r w:rsidRPr="00961676">
              <w:rPr>
                <w:lang w:val="en-US"/>
              </w:rPr>
              <w:t>EG1.01.02.02.03 A</w:t>
            </w:r>
            <w:r w:rsidR="003E2945" w:rsidRPr="003E2945">
              <w:rPr>
                <w:lang w:val="en-US"/>
              </w:rPr>
              <w:t xml:space="preserve"> – </w:t>
            </w:r>
            <w:r w:rsidRPr="00961676">
              <w:rPr>
                <w:lang w:val="en-US"/>
              </w:rPr>
              <w:t>C</w:t>
            </w:r>
          </w:p>
          <w:p w:rsidR="005C3522" w:rsidRPr="00961676" w:rsidRDefault="005C3522" w:rsidP="00BB3C33">
            <w:pPr>
              <w:pStyle w:val="Kopf8ptafz"/>
              <w:numPr>
                <w:ilvl w:val="0"/>
                <w:numId w:val="0"/>
              </w:numPr>
              <w:rPr>
                <w:rFonts w:cs="Times New Roman"/>
                <w:sz w:val="20"/>
                <w:szCs w:val="24"/>
                <w:lang w:val="en-US"/>
              </w:rPr>
            </w:pPr>
            <w:r w:rsidRPr="00961676">
              <w:rPr>
                <w:rFonts w:cs="Times New Roman"/>
                <w:sz w:val="20"/>
                <w:szCs w:val="24"/>
                <w:lang w:val="en-US"/>
              </w:rPr>
              <w:t>EG1.01.04.08 A</w:t>
            </w:r>
            <w:r w:rsidR="003E2945" w:rsidRPr="003E2945">
              <w:rPr>
                <w:lang w:val="en-US"/>
              </w:rPr>
              <w:t xml:space="preserve"> – </w:t>
            </w:r>
            <w:r w:rsidRPr="00961676">
              <w:rPr>
                <w:rFonts w:cs="Times New Roman"/>
                <w:sz w:val="20"/>
                <w:szCs w:val="24"/>
                <w:lang w:val="en-US"/>
              </w:rPr>
              <w:t>C</w:t>
            </w:r>
          </w:p>
          <w:p w:rsidR="005C3522" w:rsidRPr="00961676" w:rsidRDefault="005C3522" w:rsidP="00BB3C33">
            <w:pPr>
              <w:pStyle w:val="Kopf8ptafz"/>
              <w:numPr>
                <w:ilvl w:val="0"/>
                <w:numId w:val="0"/>
              </w:numPr>
              <w:rPr>
                <w:rFonts w:cs="Times New Roman"/>
                <w:sz w:val="20"/>
                <w:szCs w:val="24"/>
                <w:lang w:val="en-US"/>
              </w:rPr>
            </w:pPr>
            <w:r w:rsidRPr="00961676">
              <w:rPr>
                <w:rFonts w:cs="Times New Roman"/>
                <w:sz w:val="20"/>
                <w:szCs w:val="24"/>
                <w:lang w:val="en-US"/>
              </w:rPr>
              <w:t>EG1.01.04.09 A</w:t>
            </w:r>
            <w:r w:rsidR="003E2945" w:rsidRPr="003E2945">
              <w:rPr>
                <w:lang w:val="en-US"/>
              </w:rPr>
              <w:t xml:space="preserve"> – </w:t>
            </w:r>
            <w:r w:rsidRPr="00961676">
              <w:rPr>
                <w:rFonts w:cs="Times New Roman"/>
                <w:sz w:val="20"/>
                <w:szCs w:val="24"/>
                <w:lang w:val="en-US"/>
              </w:rPr>
              <w:t>C</w:t>
            </w:r>
          </w:p>
        </w:tc>
        <w:tc>
          <w:tcPr>
            <w:tcW w:w="425" w:type="dxa"/>
            <w:shd w:val="clear" w:color="auto" w:fill="auto"/>
          </w:tcPr>
          <w:p w:rsidR="005C3522" w:rsidRPr="00961676" w:rsidRDefault="005C3522" w:rsidP="00BB3C33">
            <w:pPr>
              <w:pStyle w:val="Textkrpermitte"/>
              <w:rPr>
                <w:lang w:val="en-US"/>
              </w:rPr>
            </w:pPr>
          </w:p>
        </w:tc>
        <w:tc>
          <w:tcPr>
            <w:tcW w:w="1707" w:type="dxa"/>
            <w:shd w:val="clear" w:color="auto" w:fill="auto"/>
          </w:tcPr>
          <w:p w:rsidR="005C3522" w:rsidRPr="00961676" w:rsidRDefault="005C3522" w:rsidP="00BB3C33">
            <w:pPr>
              <w:pStyle w:val="Textkrper"/>
              <w:rPr>
                <w:lang w:val="en-US"/>
              </w:rPr>
            </w:pPr>
          </w:p>
        </w:tc>
      </w:tr>
      <w:tr w:rsidR="005C3522" w:rsidRPr="00DE4890" w:rsidTr="00BB3C33">
        <w:trPr>
          <w:cantSplit/>
          <w:trHeight w:val="190"/>
        </w:trPr>
        <w:tc>
          <w:tcPr>
            <w:tcW w:w="426" w:type="dxa"/>
            <w:vMerge/>
            <w:shd w:val="clear" w:color="auto" w:fill="auto"/>
            <w:textDirection w:val="btLr"/>
          </w:tcPr>
          <w:p w:rsidR="005C3522" w:rsidRPr="00961676" w:rsidRDefault="005C3522" w:rsidP="00BB3C33">
            <w:pPr>
              <w:pStyle w:val="TabelleKopflinks"/>
              <w:rPr>
                <w:lang w:val="en-US"/>
              </w:rPr>
            </w:pPr>
          </w:p>
        </w:tc>
        <w:tc>
          <w:tcPr>
            <w:tcW w:w="3402" w:type="dxa"/>
            <w:shd w:val="clear" w:color="auto" w:fill="auto"/>
          </w:tcPr>
          <w:p w:rsidR="00C73410" w:rsidRDefault="005C3522" w:rsidP="00F17E14">
            <w:pPr>
              <w:pStyle w:val="Kopf8ptafz"/>
              <w:numPr>
                <w:ilvl w:val="0"/>
                <w:numId w:val="31"/>
              </w:numPr>
              <w:rPr>
                <w:sz w:val="20"/>
              </w:rPr>
            </w:pPr>
            <w:r w:rsidRPr="003112B0">
              <w:rPr>
                <w:sz w:val="20"/>
              </w:rPr>
              <w:t>Köchin /Koch</w:t>
            </w:r>
          </w:p>
          <w:p w:rsidR="003E2945" w:rsidRDefault="003E2945" w:rsidP="005A3E24">
            <w:pPr>
              <w:pStyle w:val="Kopf8ptafz"/>
              <w:numPr>
                <w:ilvl w:val="0"/>
                <w:numId w:val="0"/>
              </w:numPr>
              <w:ind w:left="255"/>
              <w:rPr>
                <w:sz w:val="20"/>
              </w:rPr>
            </w:pPr>
          </w:p>
          <w:p w:rsidR="003E2945" w:rsidRPr="003112B0" w:rsidRDefault="003E2945" w:rsidP="005A3E24">
            <w:pPr>
              <w:pStyle w:val="Kopf8ptafz"/>
              <w:numPr>
                <w:ilvl w:val="0"/>
                <w:numId w:val="0"/>
              </w:numPr>
              <w:ind w:left="255"/>
              <w:rPr>
                <w:sz w:val="20"/>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EG1.01.02.02.04 C</w:t>
            </w:r>
          </w:p>
          <w:p w:rsidR="005C3522" w:rsidRPr="005E4648" w:rsidRDefault="005C3522" w:rsidP="00BB3C33">
            <w:pPr>
              <w:pStyle w:val="Textkrper"/>
            </w:pPr>
            <w:r>
              <w:t>EG1.01.04.08.03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F17E14">
            <w:pPr>
              <w:pStyle w:val="Textkrper"/>
              <w:numPr>
                <w:ilvl w:val="0"/>
                <w:numId w:val="31"/>
              </w:numPr>
              <w:jc w:val="left"/>
            </w:pPr>
            <w:r>
              <w:t>Restaurantfachfrau/-mann</w:t>
            </w:r>
          </w:p>
          <w:p w:rsidR="00C73410" w:rsidRDefault="00C73410" w:rsidP="005A3E24">
            <w:pPr>
              <w:pStyle w:val="Textkrper"/>
              <w:ind w:left="255"/>
              <w:jc w:val="left"/>
            </w:pPr>
          </w:p>
          <w:p w:rsidR="003E2945" w:rsidRPr="00947070" w:rsidRDefault="003E2945" w:rsidP="005A3E24">
            <w:pPr>
              <w:pStyle w:val="Textkrper"/>
              <w:ind w:left="255"/>
              <w:jc w:val="left"/>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EG1.01.02.02.05 A</w:t>
            </w:r>
            <w:r w:rsidR="003E2945">
              <w:t xml:space="preserve"> – </w:t>
            </w:r>
            <w:r>
              <w:t>C</w:t>
            </w:r>
          </w:p>
          <w:p w:rsidR="005C3522" w:rsidRPr="005E4648" w:rsidRDefault="005C3522" w:rsidP="00BB3C33">
            <w:pPr>
              <w:pStyle w:val="Textkrper"/>
            </w:pPr>
            <w:r>
              <w:t>EG1.01.04.08.04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F17E14">
            <w:pPr>
              <w:pStyle w:val="Textkrper"/>
              <w:numPr>
                <w:ilvl w:val="0"/>
                <w:numId w:val="31"/>
              </w:numPr>
              <w:jc w:val="left"/>
            </w:pPr>
            <w:r>
              <w:t>Hotelfachfrau/-mann</w:t>
            </w:r>
          </w:p>
          <w:p w:rsidR="00C73410" w:rsidRDefault="00C73410" w:rsidP="005A3E24">
            <w:pPr>
              <w:pStyle w:val="Textkrper"/>
              <w:ind w:left="255"/>
              <w:jc w:val="left"/>
            </w:pPr>
          </w:p>
          <w:p w:rsidR="003E2945" w:rsidRPr="00947070" w:rsidRDefault="003E2945" w:rsidP="005A3E24">
            <w:pPr>
              <w:pStyle w:val="Textkrper"/>
              <w:ind w:left="255"/>
              <w:jc w:val="left"/>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EG1.01.02.02.06 A</w:t>
            </w:r>
            <w:r w:rsidR="003E2945">
              <w:t xml:space="preserve"> – </w:t>
            </w:r>
            <w:r>
              <w:t>C</w:t>
            </w:r>
          </w:p>
          <w:p w:rsidR="005C3522" w:rsidRPr="005E4648" w:rsidRDefault="005C3522" w:rsidP="00BB3C33">
            <w:pPr>
              <w:pStyle w:val="Textkrper"/>
            </w:pPr>
            <w:r>
              <w:t>EG1.01.04.08.05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F17E14">
            <w:pPr>
              <w:pStyle w:val="Textkrper"/>
              <w:numPr>
                <w:ilvl w:val="0"/>
                <w:numId w:val="31"/>
              </w:numPr>
              <w:jc w:val="left"/>
            </w:pPr>
            <w:r>
              <w:t>Fachkraft im Gastgewerbe</w:t>
            </w:r>
          </w:p>
          <w:p w:rsidR="00C73410" w:rsidRDefault="00C73410" w:rsidP="005A3E24">
            <w:pPr>
              <w:pStyle w:val="Textkrper"/>
              <w:ind w:left="255"/>
              <w:jc w:val="left"/>
            </w:pPr>
          </w:p>
          <w:p w:rsidR="003E2945" w:rsidRPr="00947070" w:rsidRDefault="003E2945" w:rsidP="005A3E24">
            <w:pPr>
              <w:pStyle w:val="Textkrper"/>
              <w:ind w:left="255"/>
              <w:jc w:val="left"/>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EG1.01.02.02.07 A, B</w:t>
            </w:r>
          </w:p>
          <w:p w:rsidR="005C3522" w:rsidRPr="005E4648" w:rsidRDefault="005C3522" w:rsidP="00BB3C33">
            <w:pPr>
              <w:pStyle w:val="Textkrper"/>
            </w:pPr>
            <w:r>
              <w:t>EG1.01.04.08.02 A, B</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F17E14">
            <w:pPr>
              <w:pStyle w:val="Textkrper"/>
              <w:numPr>
                <w:ilvl w:val="0"/>
                <w:numId w:val="31"/>
              </w:numPr>
              <w:jc w:val="left"/>
            </w:pPr>
            <w:r>
              <w:t>Systemgastronom</w:t>
            </w:r>
          </w:p>
          <w:p w:rsidR="00C73410" w:rsidRDefault="00C73410" w:rsidP="005A3E24">
            <w:pPr>
              <w:pStyle w:val="Textkrper"/>
              <w:ind w:left="255"/>
              <w:jc w:val="left"/>
            </w:pPr>
          </w:p>
          <w:p w:rsidR="003E2945" w:rsidRPr="00947070" w:rsidRDefault="003E2945" w:rsidP="005A3E24">
            <w:pPr>
              <w:pStyle w:val="Textkrper"/>
              <w:ind w:left="255"/>
              <w:jc w:val="left"/>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EG1.01.02.02.08 C</w:t>
            </w:r>
          </w:p>
          <w:p w:rsidR="005C3522" w:rsidRPr="005E4648" w:rsidRDefault="005C3522" w:rsidP="00BB3C33">
            <w:pPr>
              <w:pStyle w:val="Textkrper"/>
            </w:pPr>
            <w:r>
              <w:t>EG1.01.04.08.01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A7701E"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Pr="00947070" w:rsidRDefault="005C3522" w:rsidP="00BB3C33">
            <w:pPr>
              <w:pStyle w:val="Textkrper"/>
            </w:pPr>
            <w:r>
              <w:t>Ich kann mich in den Fachräumen der Schule zurechtfinden und habe einen Überblick über die unterschiedlichen Arbeitsmaterialien in der Gastronomie.</w:t>
            </w:r>
          </w:p>
        </w:tc>
        <w:tc>
          <w:tcPr>
            <w:tcW w:w="414" w:type="dxa"/>
            <w:shd w:val="clear" w:color="auto" w:fill="auto"/>
          </w:tcPr>
          <w:p w:rsidR="005C3522" w:rsidRPr="00FF634F" w:rsidRDefault="005C3522" w:rsidP="00BB3C33">
            <w:pPr>
              <w:pStyle w:val="Textkrpermitte"/>
            </w:pPr>
          </w:p>
        </w:tc>
        <w:tc>
          <w:tcPr>
            <w:tcW w:w="3271" w:type="dxa"/>
            <w:shd w:val="clear" w:color="auto" w:fill="auto"/>
          </w:tcPr>
          <w:p w:rsidR="005C3522" w:rsidRPr="00A7701E" w:rsidRDefault="005C3522" w:rsidP="00BB3C33">
            <w:pPr>
              <w:pStyle w:val="Kopf8ptafz"/>
              <w:numPr>
                <w:ilvl w:val="0"/>
                <w:numId w:val="0"/>
              </w:numPr>
              <w:rPr>
                <w:sz w:val="20"/>
                <w:lang w:val="en-US"/>
              </w:rPr>
            </w:pPr>
            <w:r w:rsidRPr="00A7701E">
              <w:rPr>
                <w:sz w:val="20"/>
                <w:lang w:val="en-US"/>
              </w:rPr>
              <w:t>EG1.01.02.02.03 A</w:t>
            </w:r>
            <w:r w:rsidR="003E2945" w:rsidRPr="00FE2633">
              <w:rPr>
                <w:lang w:val="en-US"/>
              </w:rPr>
              <w:t xml:space="preserve"> – </w:t>
            </w:r>
            <w:r w:rsidRPr="00A7701E">
              <w:rPr>
                <w:sz w:val="20"/>
                <w:lang w:val="en-US"/>
              </w:rPr>
              <w:t>C</w:t>
            </w:r>
          </w:p>
          <w:p w:rsidR="005C3522" w:rsidRPr="00A7701E" w:rsidRDefault="005C3522" w:rsidP="00BB3C33">
            <w:pPr>
              <w:pStyle w:val="Kopf8ptafz"/>
              <w:numPr>
                <w:ilvl w:val="0"/>
                <w:numId w:val="0"/>
              </w:numPr>
              <w:rPr>
                <w:sz w:val="20"/>
                <w:lang w:val="en-US"/>
              </w:rPr>
            </w:pPr>
            <w:r w:rsidRPr="00A7701E">
              <w:rPr>
                <w:sz w:val="20"/>
                <w:lang w:val="en-US"/>
              </w:rPr>
              <w:t>EG1.01.02.02.04-8 A</w:t>
            </w:r>
            <w:r w:rsidR="003E2945" w:rsidRPr="00FE2633">
              <w:rPr>
                <w:lang w:val="en-US"/>
              </w:rPr>
              <w:t xml:space="preserve"> – </w:t>
            </w:r>
            <w:r w:rsidRPr="00A7701E">
              <w:rPr>
                <w:sz w:val="20"/>
                <w:lang w:val="en-US"/>
              </w:rPr>
              <w:t>C</w:t>
            </w:r>
          </w:p>
          <w:p w:rsidR="005C3522" w:rsidRPr="00A7701E" w:rsidRDefault="005C3522" w:rsidP="00BB3C33">
            <w:pPr>
              <w:pStyle w:val="Kopf8ptafz"/>
              <w:numPr>
                <w:ilvl w:val="0"/>
                <w:numId w:val="0"/>
              </w:numPr>
              <w:rPr>
                <w:rFonts w:cs="Times New Roman"/>
                <w:sz w:val="20"/>
                <w:szCs w:val="24"/>
                <w:lang w:val="en-US"/>
              </w:rPr>
            </w:pPr>
            <w:r w:rsidRPr="00A7701E">
              <w:rPr>
                <w:rFonts w:cs="Times New Roman"/>
                <w:sz w:val="20"/>
                <w:szCs w:val="24"/>
                <w:lang w:val="en-US"/>
              </w:rPr>
              <w:t>EG1.01.04.08 A-C</w:t>
            </w:r>
          </w:p>
          <w:p w:rsidR="005C3522" w:rsidRPr="00A7701E" w:rsidRDefault="005C3522" w:rsidP="00BB3C33">
            <w:pPr>
              <w:pStyle w:val="Kopf8ptafz"/>
              <w:numPr>
                <w:ilvl w:val="0"/>
                <w:numId w:val="0"/>
              </w:numPr>
              <w:rPr>
                <w:rFonts w:cs="Times New Roman"/>
                <w:sz w:val="20"/>
                <w:szCs w:val="24"/>
                <w:lang w:val="en-US"/>
              </w:rPr>
            </w:pPr>
            <w:r w:rsidRPr="00A7701E">
              <w:rPr>
                <w:rFonts w:cs="Times New Roman"/>
                <w:sz w:val="20"/>
                <w:szCs w:val="24"/>
                <w:lang w:val="en-US"/>
              </w:rPr>
              <w:t>EG1.01.04.09 A-C</w:t>
            </w:r>
          </w:p>
        </w:tc>
        <w:tc>
          <w:tcPr>
            <w:tcW w:w="425" w:type="dxa"/>
            <w:shd w:val="clear" w:color="auto" w:fill="auto"/>
          </w:tcPr>
          <w:p w:rsidR="005C3522" w:rsidRPr="00A7701E" w:rsidRDefault="005C3522" w:rsidP="00BB3C33">
            <w:pPr>
              <w:pStyle w:val="Textkrpermitte"/>
              <w:rPr>
                <w:lang w:val="en-US"/>
              </w:rPr>
            </w:pPr>
          </w:p>
        </w:tc>
        <w:tc>
          <w:tcPr>
            <w:tcW w:w="1707" w:type="dxa"/>
            <w:shd w:val="clear" w:color="auto" w:fill="auto"/>
          </w:tcPr>
          <w:p w:rsidR="005C3522" w:rsidRPr="00A7701E" w:rsidRDefault="005C3522" w:rsidP="00BB3C33">
            <w:pPr>
              <w:pStyle w:val="Textkrper"/>
              <w:rPr>
                <w:lang w:val="en-US"/>
              </w:rPr>
            </w:pPr>
          </w:p>
        </w:tc>
      </w:tr>
      <w:tr w:rsidR="005C3522" w:rsidRPr="00DE4890" w:rsidTr="00BB3C33">
        <w:trPr>
          <w:cantSplit/>
          <w:trHeight w:val="190"/>
        </w:trPr>
        <w:tc>
          <w:tcPr>
            <w:tcW w:w="426" w:type="dxa"/>
            <w:vMerge/>
            <w:shd w:val="clear" w:color="auto" w:fill="auto"/>
            <w:textDirection w:val="btLr"/>
          </w:tcPr>
          <w:p w:rsidR="005C3522" w:rsidRPr="00A7701E" w:rsidRDefault="005C3522" w:rsidP="00BB3C33">
            <w:pPr>
              <w:pStyle w:val="TabelleKopflinks"/>
              <w:rPr>
                <w:lang w:val="en-US"/>
              </w:rPr>
            </w:pPr>
          </w:p>
        </w:tc>
        <w:tc>
          <w:tcPr>
            <w:tcW w:w="3402" w:type="dxa"/>
            <w:shd w:val="clear" w:color="auto" w:fill="auto"/>
          </w:tcPr>
          <w:p w:rsidR="005C3522" w:rsidRDefault="005C3522" w:rsidP="00BB3C33">
            <w:pPr>
              <w:pStyle w:val="Textkrper"/>
            </w:pPr>
            <w:r>
              <w:t>Ich kann eine Aufgabe anleiten.</w:t>
            </w:r>
          </w:p>
          <w:p w:rsidR="00C73410" w:rsidRDefault="00C73410" w:rsidP="00BB3C33">
            <w:pPr>
              <w:pStyle w:val="Textkrper"/>
            </w:pPr>
          </w:p>
          <w:p w:rsidR="00C73410" w:rsidRPr="00947070"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Kopf8ptafz"/>
              <w:numPr>
                <w:ilvl w:val="0"/>
                <w:numId w:val="0"/>
              </w:numPr>
              <w:rPr>
                <w:rFonts w:eastAsia="Times New Roman" w:cs="Times New Roman"/>
                <w:sz w:val="20"/>
                <w:lang w:eastAsia="de-DE"/>
              </w:rPr>
            </w:pPr>
            <w:r w:rsidRPr="00FF634F">
              <w:rPr>
                <w:sz w:val="20"/>
              </w:rPr>
              <w:t>EG1.01.02.02.04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pPr>
            <w:r>
              <w:t>Ich kann in der Gruppe Teamaufgaben durchführen.</w:t>
            </w:r>
          </w:p>
          <w:p w:rsidR="00C73410" w:rsidRPr="00947070"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r>
              <w:t>Teamaufgaben</w:t>
            </w: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pPr>
            <w:r w:rsidRPr="001E79F9">
              <w:t>Ich kann meinen Fragebogen einsetzen.</w:t>
            </w:r>
          </w:p>
          <w:p w:rsidR="00C73410" w:rsidRDefault="00C73410" w:rsidP="00BB3C33">
            <w:pPr>
              <w:pStyle w:val="Textkrper"/>
            </w:pPr>
          </w:p>
          <w:p w:rsidR="00C73410" w:rsidRPr="005E4648"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Textkrper"/>
              <w:rPr>
                <w:rFonts w:eastAsia="Calibri"/>
                <w:szCs w:val="24"/>
              </w:rPr>
            </w:pPr>
            <w:r w:rsidRPr="001A53E2">
              <w:rPr>
                <w:szCs w:val="24"/>
              </w:rPr>
              <w:t>EG1.01.04.01 A,</w:t>
            </w:r>
            <w:r w:rsidR="003E2945">
              <w:rPr>
                <w:szCs w:val="24"/>
              </w:rPr>
              <w:t xml:space="preserve"> </w:t>
            </w:r>
            <w:r w:rsidRPr="001A53E2">
              <w:rPr>
                <w:szCs w:val="24"/>
              </w:rPr>
              <w:t>B</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pPr>
            <w:r w:rsidRPr="001E79F9">
              <w:t>Ich kann mit meiner Gruppe eine g</w:t>
            </w:r>
            <w:r w:rsidRPr="001E79F9">
              <w:t>e</w:t>
            </w:r>
            <w:r w:rsidRPr="001E79F9">
              <w:t>meinsame Begrüßungsrede halten.</w:t>
            </w:r>
          </w:p>
          <w:p w:rsidR="00C73410" w:rsidRPr="005E4648"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Textkrper"/>
              <w:rPr>
                <w:rFonts w:eastAsia="Calibri"/>
                <w:szCs w:val="24"/>
              </w:rPr>
            </w:pPr>
            <w:r w:rsidRPr="001A53E2">
              <w:rPr>
                <w:szCs w:val="24"/>
              </w:rPr>
              <w:t>EG1.01.04.04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pPr>
            <w:r w:rsidRPr="00061A49">
              <w:t>Ich kann Berufe vergleichen.</w:t>
            </w:r>
          </w:p>
          <w:p w:rsidR="00C73410" w:rsidRDefault="00C73410" w:rsidP="00BB3C33">
            <w:pPr>
              <w:pStyle w:val="Textkrper"/>
            </w:pPr>
          </w:p>
          <w:p w:rsidR="00C73410" w:rsidRPr="005E4648"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Kopf8ptafz"/>
              <w:numPr>
                <w:ilvl w:val="0"/>
                <w:numId w:val="0"/>
              </w:numPr>
              <w:rPr>
                <w:rFonts w:eastAsia="Times New Roman" w:cs="Times New Roman"/>
                <w:sz w:val="20"/>
                <w:szCs w:val="24"/>
                <w:lang w:eastAsia="de-DE"/>
              </w:rPr>
            </w:pPr>
            <w:r w:rsidRPr="001A53E2">
              <w:rPr>
                <w:rFonts w:cs="Times New Roman"/>
                <w:sz w:val="20"/>
                <w:szCs w:val="24"/>
              </w:rPr>
              <w:t>EG1.01.04.05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pPr>
            <w:r w:rsidRPr="001E79F9">
              <w:t>Ich kann Besucher über einen Beruf der Gastronomie informieren.</w:t>
            </w:r>
          </w:p>
          <w:p w:rsidR="00C73410" w:rsidRPr="005E4648"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Textkrper"/>
              <w:rPr>
                <w:szCs w:val="24"/>
              </w:rPr>
            </w:pPr>
            <w:r w:rsidRPr="001A53E2">
              <w:rPr>
                <w:rFonts w:cs="Times New Roman"/>
                <w:szCs w:val="24"/>
              </w:rPr>
              <w:t>EG1.01.04.04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pPr>
            <w:r w:rsidRPr="001E79F9">
              <w:t>Ich kann eine Papiertüte nach Anleitung herstellen.</w:t>
            </w:r>
          </w:p>
          <w:p w:rsidR="00C73410" w:rsidRPr="005E4648"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Kopf8ptafz"/>
              <w:numPr>
                <w:ilvl w:val="0"/>
                <w:numId w:val="0"/>
              </w:numPr>
              <w:rPr>
                <w:rFonts w:eastAsia="Times New Roman" w:cs="Times New Roman"/>
                <w:sz w:val="20"/>
                <w:szCs w:val="24"/>
                <w:lang w:eastAsia="de-DE"/>
              </w:rPr>
            </w:pPr>
            <w:r w:rsidRPr="001A53E2">
              <w:rPr>
                <w:rFonts w:cs="Times New Roman"/>
                <w:sz w:val="20"/>
                <w:szCs w:val="24"/>
              </w:rPr>
              <w:t>EG1.01.04.06 A</w:t>
            </w:r>
            <w:r w:rsidR="003E2945">
              <w:t xml:space="preserve"> – </w:t>
            </w:r>
            <w:r w:rsidRPr="001A53E2">
              <w:rPr>
                <w:rFonts w:cs="Times New Roman"/>
                <w:sz w:val="20"/>
                <w:szCs w:val="24"/>
              </w:rP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770E08">
        <w:trPr>
          <w:cantSplit/>
          <w:trHeight w:val="190"/>
        </w:trPr>
        <w:tc>
          <w:tcPr>
            <w:tcW w:w="426" w:type="dxa"/>
            <w:vMerge w:val="restart"/>
            <w:shd w:val="clear" w:color="auto" w:fill="auto"/>
            <w:textDirection w:val="btLr"/>
            <w:vAlign w:val="center"/>
          </w:tcPr>
          <w:p w:rsidR="005C3522" w:rsidRPr="00DE4890" w:rsidRDefault="005C3522" w:rsidP="00770E08">
            <w:pPr>
              <w:pStyle w:val="TabelleKopflinks"/>
              <w:jc w:val="center"/>
            </w:pPr>
            <w:r>
              <w:lastRenderedPageBreak/>
              <w:t>Kontrollieren</w:t>
            </w:r>
          </w:p>
        </w:tc>
        <w:tc>
          <w:tcPr>
            <w:tcW w:w="3402" w:type="dxa"/>
            <w:shd w:val="clear" w:color="auto" w:fill="auto"/>
          </w:tcPr>
          <w:p w:rsidR="005C3522" w:rsidRDefault="005C3522" w:rsidP="00BB3C33">
            <w:pPr>
              <w:pStyle w:val="Textkrper"/>
              <w:rPr>
                <w:iCs/>
              </w:rPr>
            </w:pPr>
            <w:r w:rsidRPr="00992E52">
              <w:rPr>
                <w:iCs/>
              </w:rPr>
              <w:t xml:space="preserve">Ich kann den </w:t>
            </w:r>
            <w:proofErr w:type="spellStart"/>
            <w:r w:rsidRPr="00992E52">
              <w:rPr>
                <w:iCs/>
              </w:rPr>
              <w:t>Advance</w:t>
            </w:r>
            <w:proofErr w:type="spellEnd"/>
            <w:r w:rsidRPr="00992E52">
              <w:rPr>
                <w:iCs/>
              </w:rPr>
              <w:t xml:space="preserve"> Org</w:t>
            </w:r>
            <w:r>
              <w:rPr>
                <w:iCs/>
              </w:rPr>
              <w:t>a</w:t>
            </w:r>
            <w:r w:rsidRPr="00992E52">
              <w:rPr>
                <w:iCs/>
              </w:rPr>
              <w:t>nizer mit der Lösung kontrollieren.</w:t>
            </w:r>
          </w:p>
          <w:p w:rsidR="00C73410" w:rsidRPr="00992E52" w:rsidRDefault="00C73410" w:rsidP="00BB3C33">
            <w:pPr>
              <w:pStyle w:val="Textkrper"/>
              <w:rPr>
                <w:iCs/>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 A-C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pPr>
            <w:r w:rsidRPr="00CB5B46">
              <w:t>Ich kann das Ergebnis mit dem Ko</w:t>
            </w:r>
            <w:r w:rsidRPr="00CB5B46">
              <w:t>n</w:t>
            </w:r>
            <w:r w:rsidRPr="00CB5B46">
              <w:t>trollbogen kontrollieren.</w:t>
            </w:r>
          </w:p>
          <w:p w:rsidR="00C73410" w:rsidRPr="005E4648"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t>EG1.01.01.06 A</w:t>
            </w:r>
            <w:r w:rsidR="003E2945">
              <w:t xml:space="preserve"> – </w:t>
            </w:r>
            <w:r>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pPr>
            <w:r>
              <w:t>Ich kann mich und meine Arbeit ko</w:t>
            </w:r>
            <w:r>
              <w:t>n</w:t>
            </w:r>
            <w:r>
              <w:t>trollieren und einschätzen.</w:t>
            </w:r>
          </w:p>
          <w:p w:rsidR="00C73410" w:rsidRPr="005E4648"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rsidRPr="00FF634F">
              <w:t>EG1.01.02.0</w:t>
            </w:r>
            <w:r>
              <w:t>3 A-</w:t>
            </w:r>
            <w:r w:rsidRPr="00FF634F">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jc w:val="left"/>
              <w:rPr>
                <w:rFonts w:eastAsia="Calibri"/>
              </w:rPr>
            </w:pPr>
            <w:r w:rsidRPr="004B3766">
              <w:rPr>
                <w:rFonts w:eastAsia="Calibri"/>
              </w:rPr>
              <w:t>Ich kann soziale Kompetenzen</w:t>
            </w:r>
            <w:r>
              <w:rPr>
                <w:rFonts w:eastAsia="Calibri"/>
              </w:rPr>
              <w:t xml:space="preserve"> für Gruppenarbeit beschreiben.</w:t>
            </w:r>
          </w:p>
          <w:p w:rsidR="00C73410" w:rsidRPr="004B3766" w:rsidRDefault="00C73410" w:rsidP="00BB3C33">
            <w:pPr>
              <w:pStyle w:val="Textkrper"/>
              <w:jc w:val="left"/>
              <w:rPr>
                <w:rFonts w:eastAsia="Calibri"/>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EG1.01.03.05 A, B</w:t>
            </w:r>
          </w:p>
          <w:p w:rsidR="005C3522" w:rsidRPr="005E4648" w:rsidRDefault="005C3522" w:rsidP="00BB3C33">
            <w:pPr>
              <w:pStyle w:val="Textkrper"/>
            </w:pPr>
            <w:r>
              <w:t>EG1.01.03.05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jc w:val="left"/>
              <w:rPr>
                <w:rFonts w:eastAsia="Calibri"/>
              </w:rPr>
            </w:pPr>
            <w:r w:rsidRPr="004B3766">
              <w:rPr>
                <w:rFonts w:eastAsia="Calibri"/>
              </w:rPr>
              <w:t>Ich kann Gruppenarbeit beobachten.</w:t>
            </w:r>
          </w:p>
          <w:p w:rsidR="00C73410" w:rsidRDefault="00C73410" w:rsidP="00BB3C33">
            <w:pPr>
              <w:pStyle w:val="Textkrper"/>
              <w:jc w:val="left"/>
              <w:rPr>
                <w:rFonts w:eastAsia="Calibri"/>
              </w:rPr>
            </w:pPr>
          </w:p>
          <w:p w:rsidR="00C73410" w:rsidRPr="005E4648" w:rsidRDefault="00C73410" w:rsidP="00BB3C33">
            <w:pPr>
              <w:pStyle w:val="Textkrper"/>
              <w:jc w:val="left"/>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Default="005C3522" w:rsidP="00BB3C33">
            <w:pPr>
              <w:pStyle w:val="Textkrper"/>
            </w:pPr>
            <w:r>
              <w:t>EG1.01.03.05 A, B</w:t>
            </w:r>
          </w:p>
          <w:p w:rsidR="005C3522" w:rsidRPr="005E4648" w:rsidRDefault="005C3522" w:rsidP="00BB3C33">
            <w:pPr>
              <w:pStyle w:val="Textkrper"/>
            </w:pPr>
            <w:r>
              <w:t>EG1.01.03.05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jc w:val="left"/>
            </w:pPr>
            <w:r w:rsidRPr="001E79F9">
              <w:t xml:space="preserve">Ich kann meine Fragen kontrollieren. </w:t>
            </w:r>
          </w:p>
          <w:p w:rsidR="00C73410" w:rsidRDefault="00C73410" w:rsidP="00BB3C33">
            <w:pPr>
              <w:pStyle w:val="Textkrper"/>
              <w:jc w:val="left"/>
            </w:pPr>
          </w:p>
          <w:p w:rsidR="00C73410" w:rsidRPr="005E4648" w:rsidRDefault="00C73410" w:rsidP="00BB3C33">
            <w:pPr>
              <w:pStyle w:val="Textkrper"/>
              <w:jc w:val="left"/>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Kopf8ptafz"/>
              <w:numPr>
                <w:ilvl w:val="0"/>
                <w:numId w:val="0"/>
              </w:numPr>
              <w:rPr>
                <w:rFonts w:eastAsia="Times New Roman" w:cs="Times New Roman"/>
                <w:sz w:val="20"/>
                <w:szCs w:val="24"/>
                <w:lang w:eastAsia="de-DE"/>
              </w:rPr>
            </w:pPr>
            <w:r w:rsidRPr="001A53E2">
              <w:rPr>
                <w:sz w:val="20"/>
                <w:szCs w:val="24"/>
              </w:rPr>
              <w:t xml:space="preserve">EG1.01.04.04 A,B </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Textkrper"/>
            </w:pPr>
            <w:r w:rsidRPr="001E79F9">
              <w:t>Ich kann die Begrüßungsrede in Bezug auf Satzbausteine kontrollieren.</w:t>
            </w:r>
          </w:p>
          <w:p w:rsidR="00C73410" w:rsidRPr="005E4648" w:rsidRDefault="00C73410" w:rsidP="00BB3C33">
            <w:pPr>
              <w:pStyle w:val="Textkrpe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Textkrper"/>
              <w:rPr>
                <w:rFonts w:eastAsia="Calibri"/>
                <w:szCs w:val="24"/>
              </w:rPr>
            </w:pPr>
            <w:r w:rsidRPr="001A53E2">
              <w:rPr>
                <w:szCs w:val="24"/>
              </w:rPr>
              <w:t>EG1.01.04.04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Default="005C3522" w:rsidP="00BB3C33">
            <w:pPr>
              <w:pStyle w:val="TabelleKopflinks"/>
            </w:pPr>
          </w:p>
        </w:tc>
        <w:tc>
          <w:tcPr>
            <w:tcW w:w="3402" w:type="dxa"/>
            <w:shd w:val="clear" w:color="auto" w:fill="auto"/>
          </w:tcPr>
          <w:p w:rsidR="005C3522" w:rsidRDefault="005C3522" w:rsidP="00BB3C33">
            <w:pPr>
              <w:pStyle w:val="Kopf8ptafz"/>
              <w:numPr>
                <w:ilvl w:val="0"/>
                <w:numId w:val="0"/>
              </w:numPr>
              <w:rPr>
                <w:sz w:val="20"/>
              </w:rPr>
            </w:pPr>
            <w:r w:rsidRPr="00061A49">
              <w:rPr>
                <w:sz w:val="20"/>
              </w:rPr>
              <w:t>Ich kann meine Gespräche kontrolli</w:t>
            </w:r>
            <w:r w:rsidRPr="00061A49">
              <w:rPr>
                <w:sz w:val="20"/>
              </w:rPr>
              <w:t>e</w:t>
            </w:r>
            <w:r w:rsidRPr="00061A49">
              <w:rPr>
                <w:sz w:val="20"/>
              </w:rPr>
              <w:t>ren.</w:t>
            </w:r>
          </w:p>
          <w:p w:rsidR="00C73410" w:rsidRDefault="00C73410" w:rsidP="00BB3C33">
            <w:pPr>
              <w:pStyle w:val="Kopf8ptafz"/>
              <w:numPr>
                <w:ilvl w:val="0"/>
                <w:numId w:val="0"/>
              </w:numPr>
              <w:rPr>
                <w:sz w:val="20"/>
              </w:rPr>
            </w:pPr>
          </w:p>
          <w:p w:rsidR="00C73410" w:rsidRPr="005E4648" w:rsidRDefault="00C73410" w:rsidP="00BB3C33">
            <w:pPr>
              <w:pStyle w:val="Kopf8ptafz"/>
              <w:numPr>
                <w:ilvl w:val="0"/>
                <w:numId w:val="0"/>
              </w:num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Kopf8ptafz"/>
              <w:numPr>
                <w:ilvl w:val="0"/>
                <w:numId w:val="0"/>
              </w:numPr>
              <w:rPr>
                <w:sz w:val="20"/>
                <w:szCs w:val="24"/>
              </w:rPr>
            </w:pPr>
            <w:r w:rsidRPr="001A53E2">
              <w:rPr>
                <w:rFonts w:cs="Times New Roman"/>
                <w:sz w:val="20"/>
                <w:szCs w:val="24"/>
              </w:rPr>
              <w:t>EG1.01.04.04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770E08">
        <w:trPr>
          <w:cantSplit/>
          <w:trHeight w:val="190"/>
        </w:trPr>
        <w:tc>
          <w:tcPr>
            <w:tcW w:w="426" w:type="dxa"/>
            <w:vMerge w:val="restart"/>
            <w:shd w:val="clear" w:color="auto" w:fill="auto"/>
            <w:textDirection w:val="btLr"/>
            <w:vAlign w:val="center"/>
          </w:tcPr>
          <w:p w:rsidR="005C3522" w:rsidRPr="00DE4890" w:rsidRDefault="005C3522" w:rsidP="00770E08">
            <w:pPr>
              <w:pStyle w:val="TabelleKopflinks"/>
              <w:jc w:val="center"/>
            </w:pPr>
            <w:r w:rsidRPr="001E24C0">
              <w:t>Reflektieren</w:t>
            </w:r>
            <w:r w:rsidR="003C66AF">
              <w:t>/</w:t>
            </w:r>
            <w:r w:rsidRPr="001E24C0">
              <w:t>Bewerten</w:t>
            </w:r>
          </w:p>
        </w:tc>
        <w:tc>
          <w:tcPr>
            <w:tcW w:w="3402" w:type="dxa"/>
            <w:shd w:val="clear" w:color="auto" w:fill="auto"/>
          </w:tcPr>
          <w:p w:rsidR="005C3522" w:rsidRDefault="005C3522" w:rsidP="00BB3C33">
            <w:pPr>
              <w:pStyle w:val="Textkrper"/>
              <w:rPr>
                <w:iCs/>
              </w:rPr>
            </w:pPr>
            <w:r w:rsidRPr="00992E52">
              <w:rPr>
                <w:iCs/>
              </w:rPr>
              <w:t>Ich kann mich und meine Arbeit refle</w:t>
            </w:r>
            <w:r w:rsidRPr="00992E52">
              <w:rPr>
                <w:iCs/>
              </w:rPr>
              <w:t>k</w:t>
            </w:r>
            <w:r w:rsidRPr="00992E52">
              <w:rPr>
                <w:iCs/>
              </w:rPr>
              <w:t>tieren.</w:t>
            </w:r>
          </w:p>
          <w:p w:rsidR="00C73410" w:rsidRPr="00992E52" w:rsidRDefault="00C73410" w:rsidP="00BB3C33">
            <w:pPr>
              <w:pStyle w:val="Textkrper"/>
              <w:rPr>
                <w:iCs/>
              </w:rPr>
            </w:pPr>
          </w:p>
        </w:tc>
        <w:tc>
          <w:tcPr>
            <w:tcW w:w="414" w:type="dxa"/>
            <w:shd w:val="clear" w:color="auto" w:fill="auto"/>
          </w:tcPr>
          <w:p w:rsidR="005C3522" w:rsidRPr="00947070" w:rsidRDefault="005C3522" w:rsidP="00BB3C33">
            <w:pPr>
              <w:pStyle w:val="Textkrpermitte"/>
            </w:pPr>
          </w:p>
        </w:tc>
        <w:tc>
          <w:tcPr>
            <w:tcW w:w="3271" w:type="dxa"/>
            <w:shd w:val="clear" w:color="auto" w:fill="auto"/>
          </w:tcPr>
          <w:p w:rsidR="005C3522" w:rsidRPr="00947070" w:rsidRDefault="005C3522" w:rsidP="00BB3C33">
            <w:pPr>
              <w:pStyle w:val="Textkrper"/>
            </w:pPr>
            <w:r>
              <w:t>EG1.01 A-C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Pr="001E24C0" w:rsidRDefault="005C3522" w:rsidP="00BB3C33">
            <w:pPr>
              <w:pStyle w:val="TabelleKopflinks"/>
            </w:pPr>
          </w:p>
        </w:tc>
        <w:tc>
          <w:tcPr>
            <w:tcW w:w="3402" w:type="dxa"/>
            <w:shd w:val="clear" w:color="auto" w:fill="auto"/>
          </w:tcPr>
          <w:p w:rsidR="005C3522" w:rsidRDefault="005C3522" w:rsidP="00BB3C33">
            <w:pPr>
              <w:pStyle w:val="Textkrper"/>
              <w:rPr>
                <w:iCs/>
              </w:rPr>
            </w:pPr>
            <w:r>
              <w:rPr>
                <w:iCs/>
              </w:rPr>
              <w:t>Ich kann eigene Ziele ableiten.</w:t>
            </w:r>
          </w:p>
          <w:p w:rsidR="00C73410" w:rsidRDefault="00C73410" w:rsidP="00BB3C33">
            <w:pPr>
              <w:pStyle w:val="Textkrper"/>
              <w:rPr>
                <w:iCs/>
              </w:rPr>
            </w:pPr>
          </w:p>
          <w:p w:rsidR="00C73410" w:rsidRPr="00992E52" w:rsidRDefault="00C73410" w:rsidP="00BB3C33">
            <w:pPr>
              <w:pStyle w:val="Textkrper"/>
              <w:rPr>
                <w:iCs/>
              </w:rPr>
            </w:pPr>
          </w:p>
        </w:tc>
        <w:tc>
          <w:tcPr>
            <w:tcW w:w="414" w:type="dxa"/>
            <w:shd w:val="clear" w:color="auto" w:fill="auto"/>
          </w:tcPr>
          <w:p w:rsidR="005C3522" w:rsidRPr="00947070" w:rsidRDefault="005C3522" w:rsidP="00BB3C33">
            <w:pPr>
              <w:pStyle w:val="Textkrpermitte"/>
            </w:pPr>
          </w:p>
        </w:tc>
        <w:tc>
          <w:tcPr>
            <w:tcW w:w="3271" w:type="dxa"/>
            <w:shd w:val="clear" w:color="auto" w:fill="auto"/>
          </w:tcPr>
          <w:p w:rsidR="005C3522" w:rsidRDefault="005C3522" w:rsidP="00BB3C33">
            <w:pPr>
              <w:pStyle w:val="Textkrper"/>
            </w:pPr>
            <w:r>
              <w:t>EG1.01 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Pr="001E24C0" w:rsidRDefault="005C3522" w:rsidP="00BB3C33">
            <w:pPr>
              <w:pStyle w:val="TabelleKopflinks"/>
            </w:pPr>
          </w:p>
        </w:tc>
        <w:tc>
          <w:tcPr>
            <w:tcW w:w="3402" w:type="dxa"/>
            <w:shd w:val="clear" w:color="auto" w:fill="auto"/>
          </w:tcPr>
          <w:p w:rsidR="005C3522" w:rsidRDefault="005C3522" w:rsidP="00BB3C33">
            <w:pPr>
              <w:pStyle w:val="Textkrper"/>
              <w:rPr>
                <w:iCs/>
              </w:rPr>
            </w:pPr>
            <w:r>
              <w:rPr>
                <w:iCs/>
              </w:rPr>
              <w:t xml:space="preserve">Ich kann den </w:t>
            </w:r>
            <w:proofErr w:type="spellStart"/>
            <w:r>
              <w:rPr>
                <w:iCs/>
              </w:rPr>
              <w:t>Advance</w:t>
            </w:r>
            <w:proofErr w:type="spellEnd"/>
            <w:r>
              <w:rPr>
                <w:iCs/>
              </w:rPr>
              <w:t xml:space="preserve"> Organizer im Lerntagebuch reflektieren.</w:t>
            </w:r>
          </w:p>
          <w:p w:rsidR="00C73410" w:rsidRPr="00992E52" w:rsidRDefault="00C73410" w:rsidP="00BB3C33">
            <w:pPr>
              <w:pStyle w:val="Textkrper"/>
              <w:rPr>
                <w:iCs/>
              </w:rPr>
            </w:pPr>
          </w:p>
        </w:tc>
        <w:tc>
          <w:tcPr>
            <w:tcW w:w="414" w:type="dxa"/>
            <w:shd w:val="clear" w:color="auto" w:fill="auto"/>
          </w:tcPr>
          <w:p w:rsidR="005C3522" w:rsidRPr="00947070" w:rsidRDefault="005C3522" w:rsidP="00BB3C33">
            <w:pPr>
              <w:pStyle w:val="Textkrpermitte"/>
            </w:pPr>
          </w:p>
        </w:tc>
        <w:tc>
          <w:tcPr>
            <w:tcW w:w="3271" w:type="dxa"/>
            <w:shd w:val="clear" w:color="auto" w:fill="auto"/>
          </w:tcPr>
          <w:p w:rsidR="005C3522" w:rsidRDefault="005C3522" w:rsidP="00BB3C33">
            <w:pPr>
              <w:pStyle w:val="Textkrper"/>
            </w:pP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r>
              <w:t>Lerntagebuch</w:t>
            </w:r>
          </w:p>
        </w:tc>
      </w:tr>
      <w:tr w:rsidR="005C3522" w:rsidRPr="00DE4890" w:rsidTr="00BB3C33">
        <w:trPr>
          <w:cantSplit/>
          <w:trHeight w:val="190"/>
        </w:trPr>
        <w:tc>
          <w:tcPr>
            <w:tcW w:w="426" w:type="dxa"/>
            <w:vMerge/>
            <w:shd w:val="clear" w:color="auto" w:fill="auto"/>
            <w:textDirection w:val="btLr"/>
          </w:tcPr>
          <w:p w:rsidR="005C3522" w:rsidRPr="001E24C0" w:rsidRDefault="005C3522" w:rsidP="00BB3C33">
            <w:pPr>
              <w:pStyle w:val="TabelleKopflinks"/>
            </w:pPr>
          </w:p>
        </w:tc>
        <w:tc>
          <w:tcPr>
            <w:tcW w:w="3402" w:type="dxa"/>
            <w:shd w:val="clear" w:color="auto" w:fill="auto"/>
          </w:tcPr>
          <w:p w:rsidR="005C3522" w:rsidRDefault="005C3522" w:rsidP="00BB3C33">
            <w:pPr>
              <w:pStyle w:val="Textkrper"/>
              <w:jc w:val="left"/>
            </w:pPr>
            <w:r w:rsidRPr="00947070">
              <w:t>Ich kann mich einschätzen.</w:t>
            </w:r>
          </w:p>
          <w:p w:rsidR="00C73410" w:rsidRPr="00A7701E" w:rsidRDefault="00C73410" w:rsidP="00BB3C33">
            <w:pPr>
              <w:pStyle w:val="Textkrper"/>
              <w:jc w:val="left"/>
            </w:pPr>
          </w:p>
        </w:tc>
        <w:tc>
          <w:tcPr>
            <w:tcW w:w="414" w:type="dxa"/>
            <w:shd w:val="clear" w:color="auto" w:fill="auto"/>
          </w:tcPr>
          <w:p w:rsidR="005C3522" w:rsidRPr="00947070" w:rsidRDefault="005C3522" w:rsidP="00BB3C33">
            <w:pPr>
              <w:pStyle w:val="Textkrpermitte"/>
            </w:pPr>
          </w:p>
        </w:tc>
        <w:tc>
          <w:tcPr>
            <w:tcW w:w="3271" w:type="dxa"/>
            <w:shd w:val="clear" w:color="auto" w:fill="auto"/>
          </w:tcPr>
          <w:p w:rsidR="005C3522" w:rsidRPr="00947070" w:rsidRDefault="005C3522" w:rsidP="00BB3C33">
            <w:pPr>
              <w:pStyle w:val="Textkrper"/>
            </w:pPr>
            <w:r w:rsidRPr="00947070">
              <w:t>EG1.01.01.07 A-C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Pr="001E24C0" w:rsidRDefault="005C3522" w:rsidP="00BB3C33">
            <w:pPr>
              <w:pStyle w:val="TabelleKopflinks"/>
            </w:pPr>
          </w:p>
        </w:tc>
        <w:tc>
          <w:tcPr>
            <w:tcW w:w="3402" w:type="dxa"/>
            <w:shd w:val="clear" w:color="auto" w:fill="auto"/>
          </w:tcPr>
          <w:p w:rsidR="00C73410" w:rsidRPr="005218E8" w:rsidRDefault="005C3522" w:rsidP="00BB3C33">
            <w:pPr>
              <w:pStyle w:val="Textkrper"/>
              <w:jc w:val="left"/>
            </w:pPr>
            <w:r w:rsidRPr="00947070">
              <w:t>Ich kann mich und meine Arbeit im Handlungskreislauf reflektieren.</w:t>
            </w:r>
          </w:p>
        </w:tc>
        <w:tc>
          <w:tcPr>
            <w:tcW w:w="414" w:type="dxa"/>
            <w:shd w:val="clear" w:color="auto" w:fill="auto"/>
          </w:tcPr>
          <w:p w:rsidR="005C3522" w:rsidRPr="00947070" w:rsidRDefault="005C3522" w:rsidP="00BB3C33">
            <w:pPr>
              <w:pStyle w:val="Textkrpermitte"/>
            </w:pPr>
          </w:p>
        </w:tc>
        <w:tc>
          <w:tcPr>
            <w:tcW w:w="3271" w:type="dxa"/>
            <w:shd w:val="clear" w:color="auto" w:fill="auto"/>
          </w:tcPr>
          <w:p w:rsidR="005C3522" w:rsidRPr="00947070" w:rsidRDefault="005C3522" w:rsidP="00BB3C33">
            <w:pPr>
              <w:pStyle w:val="Textkrper"/>
            </w:pPr>
            <w:r w:rsidRPr="00947070">
              <w:t>EG1.01.01.08 A-C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19106B" w:rsidTr="00BB3C33">
        <w:trPr>
          <w:cantSplit/>
          <w:trHeight w:val="190"/>
        </w:trPr>
        <w:tc>
          <w:tcPr>
            <w:tcW w:w="426" w:type="dxa"/>
            <w:vMerge/>
            <w:shd w:val="clear" w:color="auto" w:fill="auto"/>
            <w:textDirection w:val="btLr"/>
          </w:tcPr>
          <w:p w:rsidR="005C3522" w:rsidRPr="001E24C0" w:rsidRDefault="005C3522" w:rsidP="00BB3C33">
            <w:pPr>
              <w:pStyle w:val="TabelleKopflinks"/>
            </w:pPr>
          </w:p>
        </w:tc>
        <w:tc>
          <w:tcPr>
            <w:tcW w:w="3402" w:type="dxa"/>
            <w:shd w:val="clear" w:color="auto" w:fill="auto"/>
          </w:tcPr>
          <w:p w:rsidR="005C3522" w:rsidRPr="005E4648" w:rsidRDefault="005C3522" w:rsidP="00BB3C33">
            <w:pPr>
              <w:pStyle w:val="Textkrper"/>
              <w:jc w:val="left"/>
            </w:pPr>
            <w:r>
              <w:t>Ich kann meinen Lernzuwachs reali</w:t>
            </w:r>
            <w:r>
              <w:t>s</w:t>
            </w:r>
            <w:r>
              <w:t>tisch reflektieren.</w:t>
            </w: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0B171F" w:rsidRDefault="005C3522" w:rsidP="00BB3C33">
            <w:pPr>
              <w:pStyle w:val="Textkrper"/>
              <w:rPr>
                <w:lang w:val="en-US"/>
              </w:rPr>
            </w:pPr>
            <w:r w:rsidRPr="000B171F">
              <w:rPr>
                <w:lang w:val="en-US"/>
              </w:rPr>
              <w:t>EG1.01.01.09 A-C</w:t>
            </w:r>
          </w:p>
          <w:p w:rsidR="005C3522" w:rsidRPr="000B171F" w:rsidRDefault="005C3522" w:rsidP="00BB3C33">
            <w:pPr>
              <w:pStyle w:val="Textkrper"/>
              <w:rPr>
                <w:lang w:val="en-US"/>
              </w:rPr>
            </w:pPr>
            <w:r w:rsidRPr="000B171F">
              <w:rPr>
                <w:lang w:val="en-US"/>
              </w:rPr>
              <w:t>EG1.01.01.10 A-C</w:t>
            </w:r>
          </w:p>
          <w:p w:rsidR="005C3522" w:rsidRPr="000B171F" w:rsidRDefault="005C3522" w:rsidP="00BB3C33">
            <w:pPr>
              <w:pStyle w:val="Textkrper"/>
              <w:rPr>
                <w:lang w:val="en-US"/>
              </w:rPr>
            </w:pPr>
            <w:r w:rsidRPr="000B171F">
              <w:rPr>
                <w:lang w:val="en-US"/>
              </w:rPr>
              <w:t>EG1.01.02.04 A-C</w:t>
            </w:r>
          </w:p>
        </w:tc>
        <w:tc>
          <w:tcPr>
            <w:tcW w:w="425" w:type="dxa"/>
            <w:shd w:val="clear" w:color="auto" w:fill="auto"/>
          </w:tcPr>
          <w:p w:rsidR="005C3522" w:rsidRPr="00961676" w:rsidRDefault="005C3522" w:rsidP="00BB3C33">
            <w:pPr>
              <w:pStyle w:val="Textkrpermitte"/>
              <w:rPr>
                <w:lang w:val="en-US"/>
              </w:rPr>
            </w:pPr>
          </w:p>
        </w:tc>
        <w:tc>
          <w:tcPr>
            <w:tcW w:w="1707" w:type="dxa"/>
            <w:shd w:val="clear" w:color="auto" w:fill="auto"/>
          </w:tcPr>
          <w:p w:rsidR="005C3522" w:rsidRPr="00961676" w:rsidRDefault="005C3522" w:rsidP="00BB3C33">
            <w:pPr>
              <w:pStyle w:val="Textkrper"/>
              <w:rPr>
                <w:lang w:val="en-US"/>
              </w:rPr>
            </w:pPr>
          </w:p>
        </w:tc>
      </w:tr>
      <w:tr w:rsidR="005C3522" w:rsidRPr="0019106B" w:rsidTr="00BB3C33">
        <w:trPr>
          <w:cantSplit/>
          <w:trHeight w:val="190"/>
        </w:trPr>
        <w:tc>
          <w:tcPr>
            <w:tcW w:w="426" w:type="dxa"/>
            <w:vMerge/>
            <w:shd w:val="clear" w:color="auto" w:fill="auto"/>
            <w:textDirection w:val="btLr"/>
          </w:tcPr>
          <w:p w:rsidR="005C3522" w:rsidRPr="00961676" w:rsidRDefault="005C3522" w:rsidP="00BB3C33">
            <w:pPr>
              <w:pStyle w:val="TabelleKopflinks"/>
              <w:rPr>
                <w:lang w:val="en-US"/>
              </w:rPr>
            </w:pPr>
          </w:p>
        </w:tc>
        <w:tc>
          <w:tcPr>
            <w:tcW w:w="3402" w:type="dxa"/>
            <w:shd w:val="clear" w:color="auto" w:fill="auto"/>
          </w:tcPr>
          <w:p w:rsidR="005C3522" w:rsidRPr="005E4648" w:rsidRDefault="005C3522" w:rsidP="00BB3C33">
            <w:pPr>
              <w:pStyle w:val="Textkrper"/>
              <w:jc w:val="left"/>
            </w:pPr>
            <w:r>
              <w:t>Ich kann meinen Lernprozess einschä</w:t>
            </w:r>
            <w:r>
              <w:t>t</w:t>
            </w:r>
            <w:r>
              <w:t>zen.</w:t>
            </w: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0B171F" w:rsidRDefault="005C3522" w:rsidP="00BB3C33">
            <w:pPr>
              <w:pStyle w:val="Textkrper"/>
              <w:rPr>
                <w:lang w:val="en-US"/>
              </w:rPr>
            </w:pPr>
            <w:r w:rsidRPr="000B171F">
              <w:rPr>
                <w:lang w:val="en-US"/>
              </w:rPr>
              <w:t>EG1.01.01.09 A-C</w:t>
            </w:r>
          </w:p>
          <w:p w:rsidR="005C3522" w:rsidRPr="000B171F" w:rsidRDefault="005C3522" w:rsidP="00BB3C33">
            <w:pPr>
              <w:pStyle w:val="Textkrper"/>
              <w:rPr>
                <w:lang w:val="en-US"/>
              </w:rPr>
            </w:pPr>
            <w:r w:rsidRPr="000B171F">
              <w:rPr>
                <w:lang w:val="en-US"/>
              </w:rPr>
              <w:t>EG1.01.01.10 A-C</w:t>
            </w:r>
          </w:p>
          <w:p w:rsidR="005C3522" w:rsidRPr="000B171F" w:rsidRDefault="005C3522" w:rsidP="00BB3C33">
            <w:pPr>
              <w:pStyle w:val="Textkrper"/>
              <w:rPr>
                <w:lang w:val="en-US"/>
              </w:rPr>
            </w:pPr>
            <w:r w:rsidRPr="000B171F">
              <w:rPr>
                <w:lang w:val="en-US"/>
              </w:rPr>
              <w:t>EG1.01.02.04 A-C</w:t>
            </w:r>
          </w:p>
        </w:tc>
        <w:tc>
          <w:tcPr>
            <w:tcW w:w="425" w:type="dxa"/>
            <w:shd w:val="clear" w:color="auto" w:fill="auto"/>
          </w:tcPr>
          <w:p w:rsidR="005C3522" w:rsidRPr="000B171F" w:rsidRDefault="005C3522" w:rsidP="00BB3C33">
            <w:pPr>
              <w:pStyle w:val="Textkrpermitte"/>
              <w:rPr>
                <w:lang w:val="en-US"/>
              </w:rPr>
            </w:pPr>
          </w:p>
        </w:tc>
        <w:tc>
          <w:tcPr>
            <w:tcW w:w="1707" w:type="dxa"/>
            <w:shd w:val="clear" w:color="auto" w:fill="auto"/>
          </w:tcPr>
          <w:p w:rsidR="005C3522" w:rsidRPr="000B171F" w:rsidRDefault="005C3522" w:rsidP="00BB3C33">
            <w:pPr>
              <w:pStyle w:val="Textkrper"/>
              <w:rPr>
                <w:lang w:val="en-US"/>
              </w:rPr>
            </w:pPr>
          </w:p>
        </w:tc>
      </w:tr>
      <w:tr w:rsidR="005C3522" w:rsidRPr="000B171F" w:rsidTr="00BB3C33">
        <w:trPr>
          <w:cantSplit/>
          <w:trHeight w:val="190"/>
        </w:trPr>
        <w:tc>
          <w:tcPr>
            <w:tcW w:w="426" w:type="dxa"/>
            <w:vMerge/>
            <w:shd w:val="clear" w:color="auto" w:fill="auto"/>
            <w:textDirection w:val="btLr"/>
          </w:tcPr>
          <w:p w:rsidR="005C3522" w:rsidRPr="000B171F" w:rsidRDefault="005C3522" w:rsidP="00BB3C33">
            <w:pPr>
              <w:pStyle w:val="TabelleKopflinks"/>
              <w:rPr>
                <w:lang w:val="en-US"/>
              </w:rPr>
            </w:pPr>
          </w:p>
        </w:tc>
        <w:tc>
          <w:tcPr>
            <w:tcW w:w="3402" w:type="dxa"/>
            <w:shd w:val="clear" w:color="auto" w:fill="auto"/>
          </w:tcPr>
          <w:p w:rsidR="00C73410" w:rsidRPr="005218E8" w:rsidRDefault="005C3522" w:rsidP="00BB3C33">
            <w:pPr>
              <w:pStyle w:val="Textkrper"/>
              <w:jc w:val="left"/>
            </w:pPr>
            <w:r>
              <w:t>Ich kann Aufgaben dem Handlung</w:t>
            </w:r>
            <w:r>
              <w:t>s</w:t>
            </w:r>
            <w:r>
              <w:t>kreislauf zuordnen.</w:t>
            </w: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rsidRPr="00FF634F">
              <w:t>EG1.01.02.0</w:t>
            </w:r>
            <w:r>
              <w:t>5 A-</w:t>
            </w:r>
            <w:r w:rsidRPr="00FF634F">
              <w:t>C</w:t>
            </w:r>
          </w:p>
        </w:tc>
        <w:tc>
          <w:tcPr>
            <w:tcW w:w="425" w:type="dxa"/>
            <w:shd w:val="clear" w:color="auto" w:fill="auto"/>
          </w:tcPr>
          <w:p w:rsidR="005C3522" w:rsidRPr="000B171F" w:rsidRDefault="005C3522" w:rsidP="00BB3C33">
            <w:pPr>
              <w:pStyle w:val="Textkrpermitte"/>
              <w:rPr>
                <w:lang w:val="en-US"/>
              </w:rPr>
            </w:pPr>
          </w:p>
        </w:tc>
        <w:tc>
          <w:tcPr>
            <w:tcW w:w="1707" w:type="dxa"/>
            <w:shd w:val="clear" w:color="auto" w:fill="auto"/>
          </w:tcPr>
          <w:p w:rsidR="005C3522" w:rsidRPr="000B171F" w:rsidRDefault="005C3522" w:rsidP="00BB3C33">
            <w:pPr>
              <w:pStyle w:val="Textkrper"/>
              <w:rPr>
                <w:lang w:val="en-US"/>
              </w:rPr>
            </w:pPr>
          </w:p>
        </w:tc>
      </w:tr>
      <w:tr w:rsidR="005C3522" w:rsidRPr="00DE4890" w:rsidTr="00BB3C33">
        <w:trPr>
          <w:cantSplit/>
          <w:trHeight w:val="190"/>
        </w:trPr>
        <w:tc>
          <w:tcPr>
            <w:tcW w:w="426" w:type="dxa"/>
            <w:vMerge/>
            <w:shd w:val="clear" w:color="auto" w:fill="auto"/>
            <w:textDirection w:val="btLr"/>
          </w:tcPr>
          <w:p w:rsidR="005C3522" w:rsidRPr="000B171F" w:rsidRDefault="005C3522" w:rsidP="00BB3C33">
            <w:pPr>
              <w:pStyle w:val="TabelleKopflinks"/>
              <w:rPr>
                <w:lang w:val="en-US"/>
              </w:rPr>
            </w:pPr>
          </w:p>
        </w:tc>
        <w:tc>
          <w:tcPr>
            <w:tcW w:w="3402" w:type="dxa"/>
            <w:shd w:val="clear" w:color="auto" w:fill="auto"/>
          </w:tcPr>
          <w:p w:rsidR="003E2945" w:rsidRPr="005218E8" w:rsidRDefault="005C3522" w:rsidP="003E2945">
            <w:pPr>
              <w:pStyle w:val="Textkrper"/>
              <w:jc w:val="left"/>
            </w:pPr>
            <w:r w:rsidRPr="001E79F9">
              <w:t>Ich kann Aufgaben dem Handlung</w:t>
            </w:r>
            <w:r w:rsidRPr="001E79F9">
              <w:t>s</w:t>
            </w:r>
            <w:r w:rsidRPr="001E79F9">
              <w:t xml:space="preserve">kreislauf zuordnen. </w:t>
            </w: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1A53E2" w:rsidRDefault="005C3522" w:rsidP="00BB3C33">
            <w:pPr>
              <w:pStyle w:val="Kopf8ptafz"/>
              <w:numPr>
                <w:ilvl w:val="0"/>
                <w:numId w:val="0"/>
              </w:numPr>
              <w:rPr>
                <w:rFonts w:eastAsia="Times New Roman" w:cs="Times New Roman"/>
                <w:sz w:val="20"/>
                <w:szCs w:val="24"/>
                <w:lang w:eastAsia="de-DE"/>
              </w:rPr>
            </w:pPr>
            <w:r w:rsidRPr="001A53E2">
              <w:rPr>
                <w:rFonts w:cs="Times New Roman"/>
                <w:sz w:val="20"/>
                <w:szCs w:val="24"/>
                <w:lang w:eastAsia="de-DE"/>
              </w:rPr>
              <w:t>EG1.01.04.10 A-C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r w:rsidR="005C3522" w:rsidRPr="00DE4890" w:rsidTr="00BB3C33">
        <w:trPr>
          <w:cantSplit/>
          <w:trHeight w:val="190"/>
        </w:trPr>
        <w:tc>
          <w:tcPr>
            <w:tcW w:w="426" w:type="dxa"/>
            <w:vMerge/>
            <w:shd w:val="clear" w:color="auto" w:fill="auto"/>
            <w:textDirection w:val="btLr"/>
          </w:tcPr>
          <w:p w:rsidR="005C3522" w:rsidRPr="001E24C0" w:rsidRDefault="005C3522" w:rsidP="00BB3C33">
            <w:pPr>
              <w:pStyle w:val="TabelleKopflinks"/>
            </w:pPr>
          </w:p>
        </w:tc>
        <w:tc>
          <w:tcPr>
            <w:tcW w:w="3402" w:type="dxa"/>
            <w:shd w:val="clear" w:color="auto" w:fill="auto"/>
          </w:tcPr>
          <w:p w:rsidR="005C3522" w:rsidRDefault="005C3522" w:rsidP="00BB3C33">
            <w:pPr>
              <w:pStyle w:val="Textkrper"/>
              <w:jc w:val="left"/>
              <w:rPr>
                <w:rFonts w:eastAsia="Calibri"/>
              </w:rPr>
            </w:pPr>
            <w:r w:rsidRPr="004B3766">
              <w:rPr>
                <w:rFonts w:eastAsia="Calibri"/>
              </w:rPr>
              <w:t>Ich kann Gruppenarbeit be</w:t>
            </w:r>
            <w:r>
              <w:rPr>
                <w:rFonts w:eastAsia="Calibri"/>
              </w:rPr>
              <w:t>werten und reflektieren.</w:t>
            </w:r>
          </w:p>
          <w:p w:rsidR="00C73410" w:rsidRPr="004B3766" w:rsidRDefault="00C73410" w:rsidP="00BB3C33">
            <w:pPr>
              <w:pStyle w:val="Textkrper"/>
              <w:jc w:val="left"/>
              <w:rPr>
                <w:rFonts w:eastAsia="Calibri"/>
              </w:rPr>
            </w:pPr>
          </w:p>
        </w:tc>
        <w:tc>
          <w:tcPr>
            <w:tcW w:w="414" w:type="dxa"/>
            <w:shd w:val="clear" w:color="auto" w:fill="auto"/>
          </w:tcPr>
          <w:p w:rsidR="005C3522" w:rsidRPr="005E4648" w:rsidRDefault="005C3522" w:rsidP="00BB3C33">
            <w:pPr>
              <w:pStyle w:val="Textkrpermitte"/>
            </w:pPr>
          </w:p>
        </w:tc>
        <w:tc>
          <w:tcPr>
            <w:tcW w:w="3271" w:type="dxa"/>
            <w:shd w:val="clear" w:color="auto" w:fill="auto"/>
          </w:tcPr>
          <w:p w:rsidR="005C3522" w:rsidRPr="005E4648" w:rsidRDefault="005C3522" w:rsidP="00BB3C33">
            <w:pPr>
              <w:pStyle w:val="Textkrper"/>
            </w:pPr>
            <w:r w:rsidRPr="00FF634F">
              <w:t>EG1.01.02.0</w:t>
            </w:r>
            <w:r>
              <w:t>6 A-</w:t>
            </w:r>
            <w:r w:rsidRPr="00FF634F">
              <w:t>C</w:t>
            </w:r>
          </w:p>
        </w:tc>
        <w:tc>
          <w:tcPr>
            <w:tcW w:w="425" w:type="dxa"/>
            <w:shd w:val="clear" w:color="auto" w:fill="auto"/>
          </w:tcPr>
          <w:p w:rsidR="005C3522" w:rsidRPr="005E4648" w:rsidRDefault="005C3522" w:rsidP="00BB3C33">
            <w:pPr>
              <w:pStyle w:val="Textkrpermitte"/>
            </w:pPr>
          </w:p>
        </w:tc>
        <w:tc>
          <w:tcPr>
            <w:tcW w:w="1707" w:type="dxa"/>
            <w:shd w:val="clear" w:color="auto" w:fill="auto"/>
          </w:tcPr>
          <w:p w:rsidR="005C3522" w:rsidRPr="005E4648" w:rsidRDefault="005C3522" w:rsidP="00BB3C33">
            <w:pPr>
              <w:pStyle w:val="Textkrper"/>
            </w:pPr>
          </w:p>
        </w:tc>
      </w:tr>
    </w:tbl>
    <w:p w:rsidR="005C3522" w:rsidRPr="00DE4890" w:rsidRDefault="005C3522" w:rsidP="005C3522">
      <w:pPr>
        <w:spacing w:line="240" w:lineRule="exact"/>
        <w:rPr>
          <w:lang w:eastAsia="de-DE"/>
        </w:rPr>
      </w:pPr>
    </w:p>
    <w:p w:rsidR="005C3522" w:rsidRDefault="005C3522" w:rsidP="005C3522">
      <w:pPr>
        <w:pStyle w:val="Textkrper"/>
        <w:sectPr w:rsidR="005C3522" w:rsidSect="00BF4AE2">
          <w:headerReference w:type="default" r:id="rId67"/>
          <w:pgSz w:w="11906" w:h="16838" w:code="9"/>
          <w:pgMar w:top="1418" w:right="3402" w:bottom="1134" w:left="1134" w:header="709" w:footer="709" w:gutter="0"/>
          <w:cols w:space="708"/>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5C3522" w:rsidRPr="00DE4890" w:rsidTr="00BB3C33">
        <w:trPr>
          <w:trHeight w:val="544"/>
        </w:trPr>
        <w:tc>
          <w:tcPr>
            <w:tcW w:w="2268" w:type="dxa"/>
            <w:shd w:val="clear" w:color="auto" w:fill="D9D9D9" w:themeFill="background1" w:themeFillShade="D9"/>
          </w:tcPr>
          <w:p w:rsidR="005C3522" w:rsidRDefault="005C3522" w:rsidP="00BB3C33">
            <w:pPr>
              <w:pStyle w:val="Tabelle6pt"/>
              <w:rPr>
                <w:color w:val="000000"/>
              </w:rPr>
            </w:pPr>
            <w:r>
              <w:lastRenderedPageBreak/>
              <w:t>Lernfeld</w:t>
            </w:r>
          </w:p>
          <w:p w:rsidR="005C3522" w:rsidRPr="00DE4890" w:rsidRDefault="005C3522" w:rsidP="00BB3C33">
            <w:pPr>
              <w:pStyle w:val="TabelleKopflinks"/>
            </w:pPr>
            <w:r>
              <w:t>LF 1</w:t>
            </w:r>
          </w:p>
        </w:tc>
        <w:tc>
          <w:tcPr>
            <w:tcW w:w="9214" w:type="dxa"/>
            <w:shd w:val="clear" w:color="auto" w:fill="D9D9D9" w:themeFill="background1" w:themeFillShade="D9"/>
          </w:tcPr>
          <w:p w:rsidR="005C3522" w:rsidRDefault="005C3522" w:rsidP="00BB3C33">
            <w:pPr>
              <w:pStyle w:val="Tabelle6pt"/>
              <w:rPr>
                <w:color w:val="000000"/>
              </w:rPr>
            </w:pPr>
            <w:r>
              <w:t>Titel</w:t>
            </w:r>
          </w:p>
          <w:p w:rsidR="005C3522" w:rsidRPr="00DE4890" w:rsidRDefault="005C3522" w:rsidP="00BB3C33">
            <w:pPr>
              <w:pStyle w:val="TabelleKopflinks"/>
            </w:pPr>
            <w:r>
              <w:t>Meine ersten Schritte in der Schule im Bereich Gastronomie</w:t>
            </w:r>
          </w:p>
        </w:tc>
        <w:tc>
          <w:tcPr>
            <w:tcW w:w="284" w:type="dxa"/>
            <w:tcBorders>
              <w:top w:val="nil"/>
              <w:bottom w:val="nil"/>
            </w:tcBorders>
            <w:shd w:val="clear" w:color="auto" w:fill="auto"/>
          </w:tcPr>
          <w:p w:rsidR="005C3522" w:rsidRPr="00DE4890" w:rsidRDefault="005C3522" w:rsidP="00BB3C33">
            <w:pPr>
              <w:pStyle w:val="Textkrper"/>
            </w:pPr>
          </w:p>
        </w:tc>
        <w:tc>
          <w:tcPr>
            <w:tcW w:w="1842" w:type="dxa"/>
            <w:shd w:val="clear" w:color="auto" w:fill="D9D9D9" w:themeFill="background1" w:themeFillShade="D9"/>
          </w:tcPr>
          <w:p w:rsidR="005C3522" w:rsidRPr="0048120E" w:rsidRDefault="005C3522" w:rsidP="00BB3C33">
            <w:pPr>
              <w:pStyle w:val="Textkrpermitte"/>
              <w:rPr>
                <w:rStyle w:val="Fett"/>
              </w:rPr>
            </w:pPr>
            <w:r w:rsidRPr="0048120E">
              <w:rPr>
                <w:rStyle w:val="Fett"/>
              </w:rPr>
              <w:t>Ernährung und Gastronomie</w:t>
            </w:r>
          </w:p>
          <w:p w:rsidR="005C3522" w:rsidRPr="00DE4890" w:rsidRDefault="005C3522" w:rsidP="00BB3C33">
            <w:pPr>
              <w:pStyle w:val="Textkrpermitte"/>
            </w:pPr>
            <w:r w:rsidRPr="0048120E">
              <w:rPr>
                <w:rStyle w:val="Fett"/>
              </w:rPr>
              <w:t>EG</w:t>
            </w:r>
            <w:r>
              <w:rPr>
                <w:rStyle w:val="Fett"/>
              </w:rPr>
              <w:t>1</w:t>
            </w:r>
            <w:r w:rsidRPr="0048120E">
              <w:rPr>
                <w:rStyle w:val="Fett"/>
              </w:rPr>
              <w:t>.01</w:t>
            </w:r>
          </w:p>
        </w:tc>
      </w:tr>
    </w:tbl>
    <w:p w:rsidR="005C3522" w:rsidRPr="008F73EC" w:rsidRDefault="005C3522" w:rsidP="005C3522">
      <w:pPr>
        <w:pStyle w:val="berschrift1"/>
        <w:sectPr w:rsidR="005C3522" w:rsidRPr="008F73EC" w:rsidSect="00BF4AE2">
          <w:headerReference w:type="default" r:id="rId68"/>
          <w:footerReference w:type="default" r:id="rId69"/>
          <w:pgSz w:w="16838" w:h="11906" w:orient="landscape" w:code="9"/>
          <w:pgMar w:top="1134" w:right="1587" w:bottom="1134" w:left="1361" w:header="709" w:footer="709" w:gutter="0"/>
          <w:cols w:space="708"/>
          <w:docGrid w:linePitch="360"/>
        </w:sectPr>
      </w:pPr>
      <w:r>
        <w:rPr>
          <w:noProof/>
        </w:rPr>
        <w:drawing>
          <wp:anchor distT="0" distB="0" distL="114300" distR="114300" simplePos="0" relativeHeight="251662336" behindDoc="0" locked="0" layoutInCell="1" allowOverlap="1" wp14:anchorId="3C51BBC1" wp14:editId="269C9DCD">
            <wp:simplePos x="0" y="0"/>
            <wp:positionH relativeFrom="margin">
              <wp:posOffset>7635</wp:posOffset>
            </wp:positionH>
            <wp:positionV relativeFrom="margin">
              <wp:posOffset>608980</wp:posOffset>
            </wp:positionV>
            <wp:extent cx="8739364" cy="5656521"/>
            <wp:effectExtent l="0" t="0" r="5080" b="1905"/>
            <wp:wrapNone/>
            <wp:docPr id="267" name="Grafik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8740885" cy="5657505"/>
                    </a:xfrm>
                    <a:prstGeom prst="rect">
                      <a:avLst/>
                    </a:prstGeom>
                    <a:noFill/>
                  </pic:spPr>
                </pic:pic>
              </a:graphicData>
            </a:graphic>
            <wp14:sizeRelH relativeFrom="margin">
              <wp14:pctWidth>0</wp14:pctWidth>
            </wp14:sizeRelH>
            <wp14:sizeRelV relativeFrom="margin">
              <wp14:pctHeight>0</wp14:pctHeight>
            </wp14:sizeRelV>
          </wp:anchor>
        </w:drawing>
      </w:r>
      <w:proofErr w:type="spellStart"/>
      <w:r>
        <w:t>Advance</w:t>
      </w:r>
      <w:proofErr w:type="spellEnd"/>
      <w:r>
        <w:t xml:space="preserve"> Organizer</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C3522"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lastRenderedPageBreak/>
              <w:br w:type="page"/>
            </w:r>
            <w:r>
              <w:br w:type="page"/>
              <w:t>Lernfeld</w:t>
            </w:r>
          </w:p>
          <w:p w:rsidR="005C3522" w:rsidRDefault="005C3522"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t>Titel</w:t>
            </w:r>
          </w:p>
          <w:p w:rsidR="005C3522" w:rsidRPr="003A68DE" w:rsidRDefault="005C3522" w:rsidP="00BB3C33">
            <w:pPr>
              <w:pStyle w:val="Textkrper"/>
              <w:rPr>
                <w:b/>
              </w:rPr>
            </w:pPr>
            <w:r w:rsidRPr="003A68DE">
              <w:rPr>
                <w:b/>
              </w:rPr>
              <w:t xml:space="preserve">Meine ersten Schritte in der Schule im Bereich Gastronomie </w:t>
            </w:r>
          </w:p>
          <w:p w:rsidR="005C3522" w:rsidRPr="000678AC" w:rsidRDefault="005C3522" w:rsidP="00BB3C33">
            <w:pPr>
              <w:pStyle w:val="Textkrper"/>
              <w:rPr>
                <w:b/>
              </w:rPr>
            </w:pPr>
            <w:r w:rsidRPr="0087312B">
              <w:rPr>
                <w:b/>
              </w:rPr>
              <w:t>Unterrichtsarrangement – Lehrkraft</w:t>
            </w:r>
          </w:p>
        </w:tc>
        <w:tc>
          <w:tcPr>
            <w:tcW w:w="188" w:type="dxa"/>
            <w:vMerge w:val="restart"/>
            <w:tcBorders>
              <w:top w:val="nil"/>
              <w:left w:val="single" w:sz="4" w:space="0" w:color="auto"/>
              <w:bottom w:val="nil"/>
              <w:right w:val="single" w:sz="4" w:space="0" w:color="auto"/>
            </w:tcBorders>
            <w:shd w:val="clear" w:color="auto" w:fill="FFFFFF"/>
          </w:tcPr>
          <w:p w:rsidR="005C3522" w:rsidRPr="004B658C" w:rsidRDefault="005C3522"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C3522" w:rsidRDefault="005C3522" w:rsidP="00BB3C33">
            <w:pPr>
              <w:pStyle w:val="Tabelle6pt"/>
            </w:pPr>
          </w:p>
          <w:p w:rsidR="005C3522" w:rsidRDefault="005C3522" w:rsidP="00BB3C33">
            <w:pPr>
              <w:pStyle w:val="Textkrpermitte"/>
              <w:rPr>
                <w:b/>
              </w:rPr>
            </w:pPr>
            <w:r w:rsidRPr="00887D89">
              <w:rPr>
                <w:b/>
              </w:rPr>
              <w:t xml:space="preserve">Ernährung und </w:t>
            </w:r>
          </w:p>
          <w:p w:rsidR="005C3522" w:rsidRPr="00887D89" w:rsidRDefault="005C3522" w:rsidP="00BB3C33">
            <w:pPr>
              <w:pStyle w:val="Textkrpermitte"/>
              <w:rPr>
                <w:b/>
              </w:rPr>
            </w:pPr>
            <w:r w:rsidRPr="00887D89">
              <w:rPr>
                <w:b/>
              </w:rPr>
              <w:t>Gastronomie</w:t>
            </w:r>
          </w:p>
          <w:p w:rsidR="005C3522" w:rsidRPr="00B51DE9" w:rsidRDefault="005C3522" w:rsidP="00BB3C33">
            <w:pPr>
              <w:pStyle w:val="TabelleKopfmitte"/>
              <w:rPr>
                <w:rFonts w:eastAsia="Calibri"/>
              </w:rPr>
            </w:pPr>
            <w:r>
              <w:t>EG1.01</w:t>
            </w:r>
          </w:p>
        </w:tc>
      </w:tr>
      <w:tr w:rsidR="005C3522" w:rsidRPr="005D1CFA" w:rsidTr="00BB3C33">
        <w:tc>
          <w:tcPr>
            <w:tcW w:w="7348" w:type="dxa"/>
            <w:gridSpan w:val="3"/>
            <w:tcBorders>
              <w:left w:val="single" w:sz="4" w:space="0" w:color="auto"/>
              <w:bottom w:val="single" w:sz="4" w:space="0" w:color="auto"/>
              <w:right w:val="single" w:sz="4" w:space="0" w:color="auto"/>
            </w:tcBorders>
            <w:hideMark/>
          </w:tcPr>
          <w:p w:rsidR="005C3522" w:rsidRPr="005D1CFA" w:rsidRDefault="005C3522" w:rsidP="00BB3C33">
            <w:pPr>
              <w:pStyle w:val="Tabelle6pt"/>
            </w:pPr>
            <w:r w:rsidRPr="005D1CFA">
              <w:t>Kompetenzbereiche:</w:t>
            </w:r>
          </w:p>
          <w:p w:rsidR="005C3522" w:rsidRPr="005D1CFA" w:rsidRDefault="005C3522" w:rsidP="00BB3C33">
            <w:pPr>
              <w:pStyle w:val="Kopf8ptafz"/>
              <w:ind w:left="227" w:hanging="170"/>
            </w:pPr>
            <w:r w:rsidRPr="005D1CFA">
              <w:t>Ich kann mich in de</w:t>
            </w:r>
            <w:r>
              <w:t>n Fachräumen der Schule zurecht</w:t>
            </w:r>
            <w:r w:rsidRPr="005D1CFA">
              <w:t>finden und habe einen Überblick über die unte</w:t>
            </w:r>
            <w:r w:rsidRPr="005D1CFA">
              <w:t>r</w:t>
            </w:r>
            <w:r w:rsidRPr="005D1CFA">
              <w:t>schiedlichen Arbeitsmaterialien und deren Einsatzmöglichkeiten.</w:t>
            </w:r>
          </w:p>
          <w:p w:rsidR="005C3522" w:rsidRDefault="005C3522" w:rsidP="00BB3C33">
            <w:pPr>
              <w:pStyle w:val="Kopf8ptafz"/>
              <w:ind w:left="227" w:hanging="170"/>
            </w:pPr>
            <w:r w:rsidRPr="00F46233">
              <w:t>Ich kann die Aufgaben als Dienstleister und Gastgeber wahrnehmen und Aufgaben eigenverantwortlich und selbstständig durchführen.</w:t>
            </w:r>
          </w:p>
          <w:p w:rsidR="005C3522" w:rsidRPr="005D1CFA" w:rsidRDefault="005C3522" w:rsidP="00BB3C33">
            <w:pPr>
              <w:pStyle w:val="Kopf8ptafz"/>
              <w:ind w:left="227" w:hanging="170"/>
            </w:pPr>
            <w:r w:rsidRPr="005D1CFA">
              <w:t>Ich kann in der Gruppe kommunizieren und vereinbarte Regeln einhalten.</w:t>
            </w:r>
          </w:p>
          <w:p w:rsidR="005C3522" w:rsidRPr="005D1CFA" w:rsidRDefault="005C3522" w:rsidP="00BB3C33">
            <w:pPr>
              <w:pStyle w:val="Kopf8ptafz"/>
              <w:ind w:left="227" w:hanging="170"/>
            </w:pPr>
            <w:r w:rsidRPr="005D1CFA">
              <w:t>Ich kann Arbeitsabläufe lesen und verstehen.</w:t>
            </w:r>
          </w:p>
        </w:tc>
        <w:tc>
          <w:tcPr>
            <w:tcW w:w="188" w:type="dxa"/>
            <w:vMerge/>
            <w:tcBorders>
              <w:left w:val="single" w:sz="4" w:space="0" w:color="auto"/>
              <w:bottom w:val="nil"/>
              <w:right w:val="nil"/>
            </w:tcBorders>
            <w:vAlign w:val="center"/>
            <w:hideMark/>
          </w:tcPr>
          <w:p w:rsidR="005C3522" w:rsidRPr="005D1CFA" w:rsidRDefault="005C3522" w:rsidP="00BB3C33">
            <w:pPr>
              <w:rPr>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C3522" w:rsidRPr="005D1CFA" w:rsidTr="00BB3C33">
              <w:trPr>
                <w:trHeight w:val="284"/>
              </w:trPr>
              <w:tc>
                <w:tcPr>
                  <w:tcW w:w="2090" w:type="dxa"/>
                  <w:shd w:val="clear" w:color="auto" w:fill="D9D9D9" w:themeFill="background1" w:themeFillShade="D9"/>
                </w:tcPr>
                <w:p w:rsidR="005C3522" w:rsidRPr="005D1CFA" w:rsidRDefault="005C3522" w:rsidP="00BB3C33">
                  <w:pPr>
                    <w:pStyle w:val="TabelleKopfmitte"/>
                  </w:pPr>
                  <w:proofErr w:type="spellStart"/>
                  <w:r w:rsidRPr="005D1CFA">
                    <w:t>LernPROJEKT</w:t>
                  </w:r>
                  <w:proofErr w:type="spellEnd"/>
                </w:p>
              </w:tc>
            </w:tr>
            <w:tr w:rsidR="005C3522" w:rsidRPr="005D1CFA" w:rsidTr="00BB3C33">
              <w:trPr>
                <w:trHeight w:val="284"/>
              </w:trPr>
              <w:tc>
                <w:tcPr>
                  <w:tcW w:w="2090" w:type="dxa"/>
                  <w:tcBorders>
                    <w:bottom w:val="single" w:sz="4" w:space="0" w:color="auto"/>
                  </w:tcBorders>
                </w:tcPr>
                <w:p w:rsidR="005C3522" w:rsidRPr="005D1CFA" w:rsidRDefault="005C3522" w:rsidP="00BB3C33">
                  <w:pPr>
                    <w:pStyle w:val="Textkrpermitte"/>
                  </w:pPr>
                  <w:proofErr w:type="spellStart"/>
                  <w:r w:rsidRPr="005D1CFA">
                    <w:t>LernTHEMA</w:t>
                  </w:r>
                  <w:proofErr w:type="spellEnd"/>
                </w:p>
              </w:tc>
            </w:tr>
            <w:tr w:rsidR="005C3522" w:rsidRPr="005D1CFA" w:rsidTr="00BB3C33">
              <w:trPr>
                <w:trHeight w:val="284"/>
              </w:trPr>
              <w:tc>
                <w:tcPr>
                  <w:tcW w:w="2090" w:type="dxa"/>
                  <w:tcBorders>
                    <w:bottom w:val="nil"/>
                  </w:tcBorders>
                </w:tcPr>
                <w:p w:rsidR="005C3522" w:rsidRPr="005D1CFA" w:rsidRDefault="005C3522" w:rsidP="00BB3C33">
                  <w:pPr>
                    <w:pStyle w:val="Textkrpermitte"/>
                  </w:pPr>
                  <w:proofErr w:type="spellStart"/>
                  <w:r w:rsidRPr="005D1CFA">
                    <w:t>LernSCHRITT</w:t>
                  </w:r>
                  <w:proofErr w:type="spellEnd"/>
                </w:p>
              </w:tc>
            </w:tr>
          </w:tbl>
          <w:p w:rsidR="005C3522" w:rsidRPr="005D1CFA" w:rsidRDefault="005C3522" w:rsidP="00BB3C33"/>
        </w:tc>
      </w:tr>
      <w:tr w:rsidR="005C3522" w:rsidRPr="00B51DE9" w:rsidTr="00BB3C33">
        <w:trPr>
          <w:trHeight w:val="149"/>
        </w:trPr>
        <w:tc>
          <w:tcPr>
            <w:tcW w:w="7348" w:type="dxa"/>
            <w:gridSpan w:val="3"/>
            <w:tcBorders>
              <w:top w:val="single" w:sz="4" w:space="0" w:color="auto"/>
              <w:left w:val="nil"/>
              <w:right w:val="nil"/>
            </w:tcBorders>
          </w:tcPr>
          <w:p w:rsidR="005C3522" w:rsidRPr="00B51DE9" w:rsidRDefault="005C3522" w:rsidP="00BB3C33"/>
        </w:tc>
        <w:tc>
          <w:tcPr>
            <w:tcW w:w="196" w:type="dxa"/>
            <w:gridSpan w:val="2"/>
            <w:tcBorders>
              <w:top w:val="nil"/>
              <w:left w:val="nil"/>
              <w:right w:val="nil"/>
            </w:tcBorders>
          </w:tcPr>
          <w:p w:rsidR="005C3522" w:rsidRPr="00B51DE9" w:rsidRDefault="005C3522" w:rsidP="00BB3C33"/>
        </w:tc>
        <w:tc>
          <w:tcPr>
            <w:tcW w:w="2095" w:type="dxa"/>
            <w:tcBorders>
              <w:top w:val="single" w:sz="4" w:space="0" w:color="auto"/>
              <w:left w:val="nil"/>
              <w:right w:val="nil"/>
            </w:tcBorders>
          </w:tcPr>
          <w:p w:rsidR="005C3522" w:rsidRPr="00B51DE9" w:rsidRDefault="005C3522" w:rsidP="00BB3C33"/>
        </w:tc>
      </w:tr>
      <w:tr w:rsidR="005C3522" w:rsidRPr="00B51DE9" w:rsidTr="00BB3C33">
        <w:trPr>
          <w:trHeight w:val="443"/>
        </w:trPr>
        <w:tc>
          <w:tcPr>
            <w:tcW w:w="4818" w:type="dxa"/>
            <w:gridSpan w:val="2"/>
            <w:vMerge w:val="restart"/>
            <w:tcBorders>
              <w:left w:val="single" w:sz="4" w:space="0" w:color="auto"/>
              <w:right w:val="single" w:sz="4" w:space="0" w:color="auto"/>
            </w:tcBorders>
          </w:tcPr>
          <w:p w:rsidR="005C3522" w:rsidRPr="005D1CFA" w:rsidRDefault="005C3522" w:rsidP="00BB3C33">
            <w:pPr>
              <w:pStyle w:val="Tabelle6pt"/>
            </w:pPr>
            <w:r w:rsidRPr="005D1CFA">
              <w:t>Kompetenzen:</w:t>
            </w:r>
          </w:p>
          <w:p w:rsidR="005C3522" w:rsidRPr="005D1CFA" w:rsidRDefault="005C3522" w:rsidP="005A3E24">
            <w:pPr>
              <w:pStyle w:val="Kopf8ptafz"/>
              <w:numPr>
                <w:ilvl w:val="0"/>
                <w:numId w:val="0"/>
              </w:numPr>
              <w:rPr>
                <w:i/>
                <w:iCs/>
              </w:rPr>
            </w:pPr>
            <w:r w:rsidRPr="005D1CFA">
              <w:t>Alle Kompet</w:t>
            </w:r>
            <w:r w:rsidR="005A3E24">
              <w:t>enzen aus der Lernwegeliste.</w:t>
            </w:r>
          </w:p>
          <w:p w:rsidR="005C3522" w:rsidRPr="00EB6DAA" w:rsidRDefault="005C3522" w:rsidP="00BB3C33">
            <w:pPr>
              <w:pStyle w:val="Kopf8ptafz"/>
              <w:ind w:left="227" w:hanging="170"/>
              <w:rPr>
                <w:i/>
                <w:iCs/>
              </w:rPr>
            </w:pPr>
            <w:r w:rsidRPr="00EB6DAA">
              <w:rPr>
                <w:i/>
                <w:iCs/>
              </w:rPr>
              <w:t xml:space="preserve">Ich kann alleine </w:t>
            </w:r>
            <w:r w:rsidR="005A3E24">
              <w:rPr>
                <w:i/>
                <w:iCs/>
              </w:rPr>
              <w:t xml:space="preserve">arbeiten </w:t>
            </w:r>
            <w:r w:rsidRPr="00EB6DAA">
              <w:rPr>
                <w:i/>
                <w:iCs/>
              </w:rPr>
              <w:t xml:space="preserve">und </w:t>
            </w:r>
            <w:r w:rsidR="005A3E24">
              <w:rPr>
                <w:i/>
                <w:iCs/>
              </w:rPr>
              <w:t xml:space="preserve">mich </w:t>
            </w:r>
            <w:r w:rsidRPr="00EB6DAA">
              <w:rPr>
                <w:i/>
                <w:iCs/>
              </w:rPr>
              <w:t xml:space="preserve">mit </w:t>
            </w:r>
            <w:r w:rsidR="00246AE4">
              <w:rPr>
                <w:i/>
                <w:iCs/>
              </w:rPr>
              <w:t>einer Partnerin/</w:t>
            </w:r>
            <w:r w:rsidRPr="00EB6DAA">
              <w:rPr>
                <w:i/>
                <w:iCs/>
              </w:rPr>
              <w:t xml:space="preserve">einem Partner </w:t>
            </w:r>
            <w:r w:rsidRPr="00EB6DAA">
              <w:rPr>
                <w:i/>
              </w:rPr>
              <w:t>austauschen und besprechen</w:t>
            </w:r>
            <w:r w:rsidRPr="00EB6DAA">
              <w:rPr>
                <w:i/>
                <w:iCs/>
              </w:rPr>
              <w:t>.</w:t>
            </w:r>
          </w:p>
          <w:p w:rsidR="005C3522" w:rsidRPr="00EB6DAA" w:rsidRDefault="005C3522" w:rsidP="00BB3C33">
            <w:pPr>
              <w:pStyle w:val="Kopf8ptafz"/>
              <w:ind w:left="227" w:hanging="170"/>
              <w:rPr>
                <w:i/>
                <w:iCs/>
              </w:rPr>
            </w:pPr>
            <w:r w:rsidRPr="00EB6DAA">
              <w:rPr>
                <w:i/>
                <w:iCs/>
              </w:rPr>
              <w:t>Ich kann zuhören.</w:t>
            </w:r>
          </w:p>
          <w:p w:rsidR="005C3522" w:rsidRPr="00EB6DAA" w:rsidRDefault="005C3522" w:rsidP="00BB3C33">
            <w:pPr>
              <w:pStyle w:val="Kopf8ptafz"/>
              <w:ind w:left="227" w:hanging="170"/>
              <w:rPr>
                <w:i/>
                <w:iCs/>
              </w:rPr>
            </w:pPr>
            <w:r w:rsidRPr="00EB6DAA">
              <w:rPr>
                <w:i/>
                <w:iCs/>
              </w:rPr>
              <w:t>Ich kann Regeln der Zusammenarbeit einhalten.</w:t>
            </w:r>
          </w:p>
          <w:p w:rsidR="005C3522" w:rsidRPr="00EB6DAA" w:rsidRDefault="005C3522" w:rsidP="00BB3C33">
            <w:pPr>
              <w:pStyle w:val="Kopf8ptafz"/>
              <w:ind w:left="227" w:hanging="170"/>
              <w:rPr>
                <w:i/>
                <w:iCs/>
              </w:rPr>
            </w:pPr>
            <w:r w:rsidRPr="00EB6DAA">
              <w:rPr>
                <w:i/>
                <w:iCs/>
              </w:rPr>
              <w:t>Ich kann meine Arbeit im Lerntagebuch kurz reflektieren.</w:t>
            </w:r>
          </w:p>
          <w:p w:rsidR="005C3522" w:rsidRPr="00EB6DAA" w:rsidRDefault="005C3522" w:rsidP="00BB3C33">
            <w:pPr>
              <w:pStyle w:val="Kopf8ptafz"/>
              <w:ind w:left="227" w:hanging="170"/>
              <w:rPr>
                <w:i/>
                <w:iCs/>
              </w:rPr>
            </w:pPr>
            <w:r w:rsidRPr="00EB6DAA">
              <w:rPr>
                <w:i/>
                <w:iCs/>
              </w:rPr>
              <w:t>Ich kann mich auf eine Aufgabe konzentrieren.</w:t>
            </w:r>
          </w:p>
          <w:p w:rsidR="005C3522" w:rsidRPr="00EB6DAA" w:rsidRDefault="005C3522" w:rsidP="00BB3C33">
            <w:pPr>
              <w:pStyle w:val="Kopf8ptafz"/>
              <w:ind w:left="227" w:hanging="170"/>
              <w:rPr>
                <w:i/>
                <w:iCs/>
              </w:rPr>
            </w:pPr>
            <w:r w:rsidRPr="00EB6DAA">
              <w:rPr>
                <w:i/>
              </w:rPr>
              <w:t>Ich kann mich räumlich zurechtfinden.</w:t>
            </w:r>
          </w:p>
          <w:p w:rsidR="005C3522" w:rsidRPr="00EB6DAA" w:rsidRDefault="005C3522" w:rsidP="00BB3C33">
            <w:pPr>
              <w:pStyle w:val="Kopf8ptafz"/>
              <w:ind w:left="227" w:hanging="170"/>
              <w:rPr>
                <w:i/>
                <w:iCs/>
              </w:rPr>
            </w:pPr>
            <w:r w:rsidRPr="00EB6DAA">
              <w:rPr>
                <w:i/>
                <w:iCs/>
              </w:rPr>
              <w:t>Ich kann mich organisieren.</w:t>
            </w:r>
            <w:r>
              <w:rPr>
                <w:i/>
                <w:iCs/>
              </w:rPr>
              <w:t xml:space="preserve"> </w:t>
            </w:r>
            <w:r w:rsidR="005A3E24">
              <w:rPr>
                <w:i/>
                <w:iCs/>
              </w:rPr>
              <w:t>(Materialien abheften)</w:t>
            </w:r>
          </w:p>
          <w:p w:rsidR="005C3522" w:rsidRPr="00EB6DAA" w:rsidRDefault="005C3522" w:rsidP="00BB3C33">
            <w:pPr>
              <w:pStyle w:val="Kopf8ptafz"/>
              <w:ind w:left="227" w:hanging="170"/>
              <w:rPr>
                <w:i/>
                <w:iCs/>
              </w:rPr>
            </w:pPr>
            <w:r w:rsidRPr="00EB6DAA">
              <w:rPr>
                <w:i/>
                <w:iCs/>
              </w:rPr>
              <w:t>Ich kann Arbeitsaufträge lesen und Fragen stellen.</w:t>
            </w:r>
          </w:p>
          <w:p w:rsidR="005C3522" w:rsidRPr="00EB6DAA" w:rsidRDefault="005C3522" w:rsidP="00BB3C33">
            <w:pPr>
              <w:pStyle w:val="Kopf8ptafz"/>
              <w:ind w:left="227" w:hanging="170"/>
              <w:rPr>
                <w:i/>
              </w:rPr>
            </w:pPr>
            <w:r w:rsidRPr="00EB6DAA">
              <w:rPr>
                <w:i/>
              </w:rPr>
              <w:t>Ich kann Aufgaben in meinem Niveau finden und bearbeiten.</w:t>
            </w:r>
          </w:p>
          <w:p w:rsidR="005C3522" w:rsidRPr="00EB6DAA" w:rsidRDefault="005C3522" w:rsidP="00BB3C33">
            <w:pPr>
              <w:pStyle w:val="Kopf8ptafz"/>
              <w:ind w:left="227" w:hanging="170"/>
            </w:pPr>
            <w:r w:rsidRPr="00EB6DAA">
              <w:rPr>
                <w:i/>
                <w:iCs/>
              </w:rPr>
              <w:t xml:space="preserve">Ich kann einen </w:t>
            </w:r>
            <w:proofErr w:type="spellStart"/>
            <w:r w:rsidRPr="00EB6DAA">
              <w:rPr>
                <w:i/>
                <w:iCs/>
              </w:rPr>
              <w:t>Advance</w:t>
            </w:r>
            <w:proofErr w:type="spellEnd"/>
            <w:r w:rsidRPr="00EB6DAA">
              <w:rPr>
                <w:i/>
                <w:iCs/>
              </w:rPr>
              <w:t xml:space="preserve"> Organizer erkennen.</w:t>
            </w:r>
          </w:p>
          <w:p w:rsidR="005C3522" w:rsidRPr="00DD7833" w:rsidRDefault="005C3522" w:rsidP="00BB3C33">
            <w:pPr>
              <w:pStyle w:val="Kopf8ptafz"/>
              <w:ind w:left="227" w:hanging="170"/>
              <w:rPr>
                <w:i/>
                <w:iCs/>
              </w:rPr>
            </w:pPr>
            <w:r w:rsidRPr="00EB6DAA">
              <w:rPr>
                <w:rStyle w:val="Hervorhebung"/>
              </w:rPr>
              <w:t>Ich kann den Aufbau der Lernmaterialien benennen und damit umg</w:t>
            </w:r>
            <w:r w:rsidRPr="00EB6DAA">
              <w:rPr>
                <w:rStyle w:val="Hervorhebung"/>
              </w:rPr>
              <w:t>e</w:t>
            </w:r>
            <w:r w:rsidRPr="00EB6DAA">
              <w:rPr>
                <w:rStyle w:val="Hervorhebung"/>
              </w:rPr>
              <w:t>hen.</w:t>
            </w:r>
          </w:p>
        </w:tc>
        <w:tc>
          <w:tcPr>
            <w:tcW w:w="4821" w:type="dxa"/>
            <w:gridSpan w:val="4"/>
            <w:tcBorders>
              <w:left w:val="single" w:sz="4" w:space="0" w:color="auto"/>
              <w:right w:val="single" w:sz="4" w:space="0" w:color="auto"/>
            </w:tcBorders>
          </w:tcPr>
          <w:p w:rsidR="005C3522" w:rsidRPr="00DD6362" w:rsidRDefault="005C3522" w:rsidP="00BB3C33">
            <w:pPr>
              <w:pStyle w:val="Tabelle6pt"/>
            </w:pPr>
            <w:r w:rsidRPr="00DD6362">
              <w:t>Was Sie schon können sollten:</w:t>
            </w:r>
          </w:p>
          <w:p w:rsidR="005C3522" w:rsidRPr="00DD6362" w:rsidRDefault="005C3522" w:rsidP="00BB3C33">
            <w:pPr>
              <w:pStyle w:val="Kopf8ptafz"/>
              <w:numPr>
                <w:ilvl w:val="0"/>
                <w:numId w:val="0"/>
              </w:numPr>
              <w:ind w:left="416" w:hanging="360"/>
            </w:pPr>
          </w:p>
        </w:tc>
      </w:tr>
      <w:tr w:rsidR="005C3522" w:rsidRPr="00B51DE9" w:rsidTr="00BB3C33">
        <w:trPr>
          <w:trHeight w:val="443"/>
        </w:trPr>
        <w:tc>
          <w:tcPr>
            <w:tcW w:w="4818" w:type="dxa"/>
            <w:gridSpan w:val="2"/>
            <w:vMerge/>
            <w:tcBorders>
              <w:left w:val="single" w:sz="4" w:space="0" w:color="auto"/>
              <w:right w:val="single" w:sz="4" w:space="0" w:color="auto"/>
            </w:tcBorders>
          </w:tcPr>
          <w:p w:rsidR="005C3522" w:rsidRDefault="005C3522" w:rsidP="00BB3C33">
            <w:pPr>
              <w:pStyle w:val="Tabelle6pt"/>
            </w:pPr>
          </w:p>
        </w:tc>
        <w:tc>
          <w:tcPr>
            <w:tcW w:w="4821" w:type="dxa"/>
            <w:gridSpan w:val="4"/>
            <w:tcBorders>
              <w:left w:val="single" w:sz="4" w:space="0" w:color="auto"/>
              <w:right w:val="single" w:sz="4" w:space="0" w:color="auto"/>
            </w:tcBorders>
          </w:tcPr>
          <w:p w:rsidR="005C3522" w:rsidRPr="00DD6362" w:rsidRDefault="005C3522" w:rsidP="00BB3C33">
            <w:pPr>
              <w:pStyle w:val="Tabelle6pt"/>
            </w:pPr>
            <w:r w:rsidRPr="00DD6362">
              <w:t>Wofür Sie das benötigen:</w:t>
            </w:r>
          </w:p>
          <w:p w:rsidR="005C3522" w:rsidRPr="00DD6362" w:rsidRDefault="005C3522" w:rsidP="00BB3C33">
            <w:pPr>
              <w:pStyle w:val="Kopf8ptafz"/>
              <w:ind w:left="227" w:hanging="170"/>
            </w:pPr>
            <w:r>
              <w:t>erfolgreiches Lernen</w:t>
            </w:r>
          </w:p>
        </w:tc>
      </w:tr>
      <w:tr w:rsidR="005C3522" w:rsidRPr="00B51DE9" w:rsidTr="00BB3C33">
        <w:trPr>
          <w:trHeight w:val="443"/>
        </w:trPr>
        <w:tc>
          <w:tcPr>
            <w:tcW w:w="4818" w:type="dxa"/>
            <w:gridSpan w:val="2"/>
            <w:vMerge/>
            <w:tcBorders>
              <w:left w:val="single" w:sz="4" w:space="0" w:color="auto"/>
              <w:right w:val="single" w:sz="4" w:space="0" w:color="auto"/>
            </w:tcBorders>
          </w:tcPr>
          <w:p w:rsidR="005C3522" w:rsidRDefault="005C3522" w:rsidP="00BB3C33">
            <w:pPr>
              <w:pStyle w:val="Tabelle6pt"/>
            </w:pPr>
          </w:p>
        </w:tc>
        <w:tc>
          <w:tcPr>
            <w:tcW w:w="4821" w:type="dxa"/>
            <w:gridSpan w:val="4"/>
            <w:tcBorders>
              <w:left w:val="single" w:sz="4" w:space="0" w:color="auto"/>
              <w:right w:val="single" w:sz="4" w:space="0" w:color="auto"/>
            </w:tcBorders>
          </w:tcPr>
          <w:p w:rsidR="005C3522" w:rsidRDefault="005C3522" w:rsidP="00BB3C33">
            <w:pPr>
              <w:pStyle w:val="Tabelle6pt"/>
            </w:pPr>
            <w:r>
              <w:t>Wie Sie Ihr Können prüfen können:</w:t>
            </w:r>
          </w:p>
          <w:p w:rsidR="005C3522" w:rsidRPr="00234B66" w:rsidRDefault="005C3522" w:rsidP="00BB3C33">
            <w:pPr>
              <w:pStyle w:val="Kopf8ptafz"/>
              <w:ind w:left="227" w:hanging="170"/>
            </w:pPr>
            <w:r w:rsidRPr="00495F33">
              <w:t>Siehe Lernwegeliste, Klassenarbeit</w:t>
            </w:r>
          </w:p>
        </w:tc>
      </w:tr>
    </w:tbl>
    <w:p w:rsidR="005C3522" w:rsidRDefault="005C3522" w:rsidP="005C3522">
      <w:pPr>
        <w:pStyle w:val="berschrift1"/>
      </w:pPr>
      <w:r>
        <w:rPr>
          <w:noProof/>
          <w:sz w:val="24"/>
        </w:rPr>
        <w:drawing>
          <wp:anchor distT="0" distB="0" distL="114300" distR="114300" simplePos="0" relativeHeight="251676672" behindDoc="0" locked="0" layoutInCell="0" allowOverlap="1" wp14:anchorId="037C2162" wp14:editId="4C1963E6">
            <wp:simplePos x="0" y="0"/>
            <wp:positionH relativeFrom="rightMargin">
              <wp:posOffset>828040</wp:posOffset>
            </wp:positionH>
            <wp:positionV relativeFrom="paragraph">
              <wp:posOffset>0</wp:posOffset>
            </wp:positionV>
            <wp:extent cx="349200" cy="32040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75648" behindDoc="0" locked="0" layoutInCell="0" allowOverlap="1" wp14:anchorId="051A4A59" wp14:editId="5CA2D900">
            <wp:simplePos x="0" y="0"/>
            <wp:positionH relativeFrom="rightMargin">
              <wp:posOffset>467995</wp:posOffset>
            </wp:positionH>
            <wp:positionV relativeFrom="paragraph">
              <wp:posOffset>0</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74624" behindDoc="0" locked="0" layoutInCell="0" allowOverlap="1" wp14:anchorId="6E6BB654" wp14:editId="353EB2D9">
            <wp:simplePos x="0" y="0"/>
            <wp:positionH relativeFrom="rightMargin">
              <wp:posOffset>107950</wp:posOffset>
            </wp:positionH>
            <wp:positionV relativeFrom="paragraph">
              <wp:posOffset>0</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Beschreibung des Lernprojektes</w:t>
      </w:r>
      <w:r w:rsidRPr="00994DAE">
        <w:t xml:space="preserve"> </w:t>
      </w:r>
    </w:p>
    <w:p w:rsidR="005C3522" w:rsidRPr="00167AC0" w:rsidRDefault="005C3522" w:rsidP="003E2945">
      <w:r w:rsidRPr="00167AC0">
        <w:t>Sie sind in einer neuen Schule angekommen. Hier wartet auf Sie eine neue Lernumg</w:t>
      </w:r>
      <w:r w:rsidRPr="00167AC0">
        <w:t>e</w:t>
      </w:r>
      <w:r w:rsidRPr="00167AC0">
        <w:t xml:space="preserve">bung mit eigenen </w:t>
      </w:r>
      <w:r w:rsidRPr="005D1CFA">
        <w:t xml:space="preserve">Regeln, miteinander </w:t>
      </w:r>
      <w:r w:rsidR="005A3E24">
        <w:t>l</w:t>
      </w:r>
      <w:r w:rsidRPr="005D1CFA">
        <w:t xml:space="preserve">ernen und Lernmethoden. Voraussetzung für erfolgreiches Lernen ist, dass Sie die Lernmaterialien </w:t>
      </w:r>
      <w:r w:rsidRPr="00167AC0">
        <w:t>verstehen und optimal einsetzen.</w:t>
      </w:r>
    </w:p>
    <w:p w:rsidR="001546DB" w:rsidRDefault="001546DB" w:rsidP="001546DB">
      <w:pPr>
        <w:pStyle w:val="Abstandszeile"/>
      </w:pPr>
    </w:p>
    <w:p w:rsidR="005C3522" w:rsidRDefault="008A2628" w:rsidP="001546DB">
      <w:pPr>
        <w:pStyle w:val="berschrift2"/>
      </w:pPr>
      <w:r>
        <w:rPr>
          <w:b/>
          <w:bCs w:val="0"/>
          <w:noProof/>
          <w:color w:val="000000"/>
          <w:sz w:val="28"/>
        </w:rPr>
        <w:drawing>
          <wp:anchor distT="0" distB="0" distL="114300" distR="114300" simplePos="0" relativeHeight="251673600" behindDoc="0" locked="0" layoutInCell="1" allowOverlap="1" wp14:anchorId="415FEBC0" wp14:editId="17E3F214">
            <wp:simplePos x="0" y="0"/>
            <wp:positionH relativeFrom="column">
              <wp:posOffset>2334895</wp:posOffset>
            </wp:positionH>
            <wp:positionV relativeFrom="paragraph">
              <wp:posOffset>256540</wp:posOffset>
            </wp:positionV>
            <wp:extent cx="1726565" cy="1193800"/>
            <wp:effectExtent l="514350" t="114300" r="121285" b="177800"/>
            <wp:wrapNone/>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726565" cy="119380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5C3522">
        <w:t xml:space="preserve">Ihr erstes </w:t>
      </w:r>
      <w:r w:rsidR="005C3522" w:rsidRPr="009B1699">
        <w:rPr>
          <w:b/>
        </w:rPr>
        <w:t>Lernprojekt</w:t>
      </w:r>
      <w:r w:rsidR="005C3522">
        <w:t xml:space="preserve"> heißt: </w:t>
      </w:r>
    </w:p>
    <w:p w:rsidR="005C3522" w:rsidRPr="00167AC0" w:rsidRDefault="005C3522" w:rsidP="005C3522">
      <w:pPr>
        <w:pStyle w:val="Abstandszeile"/>
      </w:pPr>
    </w:p>
    <w:p w:rsidR="008A2628" w:rsidRDefault="008A2628" w:rsidP="008A2628">
      <w:pPr>
        <w:pStyle w:val="Textkrperlinks"/>
        <w:ind w:right="-285"/>
        <w:rPr>
          <w:rStyle w:val="Fett"/>
          <w:sz w:val="28"/>
        </w:rPr>
      </w:pPr>
      <w:r w:rsidRPr="00167AC0">
        <w:rPr>
          <w:rStyle w:val="Fett"/>
          <w:sz w:val="28"/>
        </w:rPr>
        <w:t>Meine ersten Schritte</w:t>
      </w:r>
    </w:p>
    <w:p w:rsidR="008A2628" w:rsidRDefault="008A2628" w:rsidP="008A2628">
      <w:pPr>
        <w:pStyle w:val="Textkrperlinks"/>
        <w:ind w:right="-285" w:firstLine="708"/>
        <w:rPr>
          <w:rStyle w:val="Fett"/>
          <w:sz w:val="28"/>
        </w:rPr>
      </w:pPr>
      <w:r w:rsidRPr="00167AC0">
        <w:rPr>
          <w:rStyle w:val="Fett"/>
          <w:sz w:val="28"/>
        </w:rPr>
        <w:t xml:space="preserve">in der Schule </w:t>
      </w:r>
    </w:p>
    <w:p w:rsidR="008A2628" w:rsidRDefault="008A2628" w:rsidP="008A2628">
      <w:pPr>
        <w:pStyle w:val="Textkrperlinks"/>
        <w:ind w:right="-285"/>
        <w:rPr>
          <w:rStyle w:val="Fett"/>
          <w:sz w:val="28"/>
        </w:rPr>
      </w:pPr>
      <w:r w:rsidRPr="00167AC0">
        <w:rPr>
          <w:rStyle w:val="Fett"/>
          <w:sz w:val="28"/>
        </w:rPr>
        <w:t xml:space="preserve">im Bereich Gastronomie. </w:t>
      </w:r>
    </w:p>
    <w:p w:rsidR="005C3522" w:rsidRPr="001546DB" w:rsidRDefault="005C3522" w:rsidP="001546DB">
      <w:pPr>
        <w:pStyle w:val="Abstandszeile"/>
        <w:jc w:val="center"/>
        <w:rPr>
          <w:rStyle w:val="Fett"/>
          <w:bCs w:val="0"/>
        </w:rPr>
      </w:pPr>
    </w:p>
    <w:p w:rsidR="005C3522" w:rsidRPr="000678AC" w:rsidRDefault="005C3522" w:rsidP="005C3522">
      <w:pPr>
        <w:pStyle w:val="Abstandszeile"/>
      </w:pPr>
    </w:p>
    <w:p w:rsidR="005C3522" w:rsidRDefault="005C3522" w:rsidP="005C3522">
      <w:pPr>
        <w:spacing w:line="240" w:lineRule="exact"/>
        <w:rPr>
          <w:rFonts w:ascii="Source Sans Pro Semibold" w:eastAsia="Times New Roman" w:hAnsi="Source Sans Pro Semibold" w:cs="Times New Roman"/>
          <w:bCs/>
          <w:sz w:val="30"/>
          <w:szCs w:val="28"/>
          <w:lang w:eastAsia="de-DE"/>
        </w:rPr>
      </w:pPr>
      <w:r>
        <w:br w:type="page"/>
      </w:r>
    </w:p>
    <w:p w:rsidR="005C3522" w:rsidRDefault="005C3522" w:rsidP="005C3522">
      <w:pPr>
        <w:pStyle w:val="berschrift1"/>
      </w:pPr>
      <w:r>
        <w:lastRenderedPageBreak/>
        <w:t>Planung</w:t>
      </w:r>
      <w:r w:rsidRPr="00C851FB">
        <w:t xml:space="preserve"> und Handlungskreislauf</w:t>
      </w:r>
    </w:p>
    <w:p w:rsidR="005C3522" w:rsidRPr="00C851FB" w:rsidRDefault="005C3522" w:rsidP="001546DB">
      <w:pPr>
        <w:pStyle w:val="Abstandszeile"/>
      </w:pPr>
    </w:p>
    <w:p w:rsidR="005C3522" w:rsidRDefault="005C3522" w:rsidP="005C3522">
      <w:pPr>
        <w:pStyle w:val="Textkrper"/>
        <w:rPr>
          <w:rStyle w:val="Fett"/>
        </w:rPr>
      </w:pPr>
      <w:r w:rsidRPr="00C851FB">
        <w:rPr>
          <w:rStyle w:val="Fett"/>
        </w:rPr>
        <w:t>Un</w:t>
      </w:r>
      <w:r>
        <w:rPr>
          <w:rStyle w:val="Fett"/>
        </w:rPr>
        <w:t xml:space="preserve">terrichtsarrangement für </w:t>
      </w:r>
      <w:r w:rsidRPr="00BA7E41">
        <w:rPr>
          <w:rStyle w:val="Fett"/>
        </w:rPr>
        <w:t xml:space="preserve">ca. </w:t>
      </w:r>
      <w:r>
        <w:rPr>
          <w:rStyle w:val="Fett"/>
        </w:rPr>
        <w:t>30</w:t>
      </w:r>
      <w:r w:rsidRPr="00BA7E41">
        <w:rPr>
          <w:rStyle w:val="Fett"/>
        </w:rPr>
        <w:t xml:space="preserve"> </w:t>
      </w:r>
      <w:r w:rsidRPr="00C851FB">
        <w:rPr>
          <w:rStyle w:val="Fett"/>
        </w:rPr>
        <w:t>Unterrichtsstunden:</w:t>
      </w:r>
    </w:p>
    <w:p w:rsidR="005C3522" w:rsidRDefault="005C3522" w:rsidP="001546DB">
      <w:pPr>
        <w:pStyle w:val="Abstandszeile"/>
        <w:rPr>
          <w:rStyle w:val="Fett"/>
        </w:rPr>
      </w:pPr>
    </w:p>
    <w:tbl>
      <w:tblPr>
        <w:tblStyle w:val="Tabellenraster"/>
        <w:tblW w:w="9639" w:type="dxa"/>
        <w:tblInd w:w="28" w:type="dxa"/>
        <w:tblCellMar>
          <w:top w:w="28" w:type="dxa"/>
          <w:left w:w="28" w:type="dxa"/>
          <w:bottom w:w="28" w:type="dxa"/>
          <w:right w:w="28" w:type="dxa"/>
        </w:tblCellMar>
        <w:tblLook w:val="04A0" w:firstRow="1" w:lastRow="0" w:firstColumn="1" w:lastColumn="0" w:noHBand="0" w:noVBand="1"/>
      </w:tblPr>
      <w:tblGrid>
        <w:gridCol w:w="1157"/>
        <w:gridCol w:w="836"/>
        <w:gridCol w:w="566"/>
        <w:gridCol w:w="4387"/>
        <w:gridCol w:w="2693"/>
      </w:tblGrid>
      <w:tr w:rsidR="005C3522" w:rsidTr="00BB3C33">
        <w:tc>
          <w:tcPr>
            <w:tcW w:w="1157" w:type="dxa"/>
            <w:shd w:val="clear" w:color="auto" w:fill="D9D9D9" w:themeFill="background1" w:themeFillShade="D9"/>
          </w:tcPr>
          <w:p w:rsidR="005C3522" w:rsidRPr="00A66616" w:rsidRDefault="005C3522" w:rsidP="00BB3C33">
            <w:pPr>
              <w:pStyle w:val="TabellenkopfLS"/>
            </w:pPr>
            <w:r>
              <w:t>Handlungs-</w:t>
            </w:r>
            <w:proofErr w:type="spellStart"/>
            <w:r>
              <w:t>kreislauf</w:t>
            </w:r>
            <w:proofErr w:type="spellEnd"/>
          </w:p>
        </w:tc>
        <w:tc>
          <w:tcPr>
            <w:tcW w:w="836" w:type="dxa"/>
            <w:shd w:val="clear" w:color="auto" w:fill="D9D9D9" w:themeFill="background1" w:themeFillShade="D9"/>
          </w:tcPr>
          <w:p w:rsidR="005C3522" w:rsidRPr="00A66616" w:rsidRDefault="005C3522" w:rsidP="00BB3C33">
            <w:pPr>
              <w:pStyle w:val="TabellenkopfLS"/>
            </w:pPr>
            <w:r>
              <w:t>Lern-phase</w:t>
            </w:r>
          </w:p>
        </w:tc>
        <w:tc>
          <w:tcPr>
            <w:tcW w:w="566" w:type="dxa"/>
            <w:shd w:val="clear" w:color="auto" w:fill="D9D9D9" w:themeFill="background1" w:themeFillShade="D9"/>
          </w:tcPr>
          <w:p w:rsidR="005C3522" w:rsidRPr="0042298B" w:rsidRDefault="005C3522" w:rsidP="00BB3C33">
            <w:pPr>
              <w:pStyle w:val="TabellenkopfLS"/>
              <w:rPr>
                <w:rStyle w:val="Fett"/>
              </w:rPr>
            </w:pPr>
            <w:r w:rsidRPr="00470002">
              <w:rPr>
                <w:rStyle w:val="Fett"/>
                <w:b/>
                <w:bCs w:val="0"/>
              </w:rPr>
              <w:t>Zeit</w:t>
            </w:r>
            <w:r>
              <w:rPr>
                <w:rStyle w:val="Fett"/>
                <w:b/>
                <w:bCs w:val="0"/>
              </w:rPr>
              <w:t>*</w:t>
            </w:r>
          </w:p>
        </w:tc>
        <w:tc>
          <w:tcPr>
            <w:tcW w:w="4387" w:type="dxa"/>
            <w:shd w:val="clear" w:color="auto" w:fill="D9D9D9" w:themeFill="background1" w:themeFillShade="D9"/>
          </w:tcPr>
          <w:p w:rsidR="005C3522" w:rsidRPr="00A66616" w:rsidRDefault="005C3522" w:rsidP="00BB3C33">
            <w:pPr>
              <w:pStyle w:val="TabellenkopfLS"/>
            </w:pPr>
            <w:r>
              <w:t>Inhalte und Methode</w:t>
            </w:r>
          </w:p>
        </w:tc>
        <w:tc>
          <w:tcPr>
            <w:tcW w:w="2693" w:type="dxa"/>
            <w:shd w:val="clear" w:color="auto" w:fill="D9D9D9" w:themeFill="background1" w:themeFillShade="D9"/>
          </w:tcPr>
          <w:p w:rsidR="005C3522" w:rsidRPr="00A66616" w:rsidRDefault="005C3522" w:rsidP="00BB3C33">
            <w:pPr>
              <w:pStyle w:val="TabellenkopfLS"/>
            </w:pPr>
            <w:r>
              <w:t>Material</w:t>
            </w:r>
          </w:p>
        </w:tc>
      </w:tr>
      <w:tr w:rsidR="005C3522" w:rsidTr="00BB3C33">
        <w:tc>
          <w:tcPr>
            <w:tcW w:w="1157" w:type="dxa"/>
          </w:tcPr>
          <w:p w:rsidR="005C3522" w:rsidRPr="00A66616" w:rsidRDefault="007B0E48" w:rsidP="00BB3C33">
            <w:pPr>
              <w:pStyle w:val="TabelleLinks"/>
            </w:pPr>
            <w:r>
              <w:t>I</w:t>
            </w:r>
            <w:r w:rsidR="005C3522" w:rsidRPr="00A66616">
              <w:t>nformieren</w:t>
            </w:r>
          </w:p>
        </w:tc>
        <w:tc>
          <w:tcPr>
            <w:tcW w:w="836" w:type="dxa"/>
            <w:vMerge w:val="restart"/>
          </w:tcPr>
          <w:p w:rsidR="005C3522" w:rsidRPr="000678AC" w:rsidRDefault="005C3522" w:rsidP="00BB3C33">
            <w:pPr>
              <w:pStyle w:val="TabelleLinks"/>
              <w:spacing w:line="240" w:lineRule="auto"/>
              <w:jc w:val="center"/>
            </w:pPr>
            <w:r w:rsidRPr="000678AC">
              <w:rPr>
                <w:noProof/>
              </w:rPr>
              <w:drawing>
                <wp:inline distT="0" distB="0" distL="0" distR="0" wp14:anchorId="1ECAAE21" wp14:editId="6086D8B1">
                  <wp:extent cx="213360" cy="243840"/>
                  <wp:effectExtent l="0" t="0" r="0" b="3810"/>
                  <wp:docPr id="1574" name="Grafik 1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p w:rsidR="005C3522" w:rsidRPr="000678AC" w:rsidRDefault="005C3522" w:rsidP="00BB3C33">
            <w:pPr>
              <w:pStyle w:val="TabelleLinks"/>
              <w:spacing w:line="240" w:lineRule="auto"/>
              <w:jc w:val="center"/>
            </w:pPr>
          </w:p>
          <w:p w:rsidR="005C3522" w:rsidRPr="000678AC" w:rsidRDefault="005C3522" w:rsidP="00BB3C33">
            <w:pPr>
              <w:pStyle w:val="TabelleLinks"/>
              <w:spacing w:line="240" w:lineRule="auto"/>
              <w:jc w:val="center"/>
            </w:pPr>
            <w:r w:rsidRPr="000678AC">
              <w:rPr>
                <w:noProof/>
              </w:rPr>
              <w:drawing>
                <wp:inline distT="0" distB="0" distL="0" distR="0" wp14:anchorId="3033DAB0" wp14:editId="50596A5A">
                  <wp:extent cx="323215" cy="323215"/>
                  <wp:effectExtent l="0" t="0" r="635" b="635"/>
                  <wp:docPr id="1569" name="Grafik 1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p w:rsidR="005C3522" w:rsidRPr="000678AC" w:rsidRDefault="005C3522" w:rsidP="00BB3C33">
            <w:pPr>
              <w:pStyle w:val="TabelleLinks"/>
              <w:spacing w:line="240" w:lineRule="auto"/>
            </w:pPr>
          </w:p>
        </w:tc>
        <w:tc>
          <w:tcPr>
            <w:tcW w:w="566" w:type="dxa"/>
            <w:vMerge w:val="restart"/>
          </w:tcPr>
          <w:p w:rsidR="005C3522" w:rsidRPr="000678AC" w:rsidRDefault="005C3522" w:rsidP="00BB3C33">
            <w:pPr>
              <w:pStyle w:val="Tabellezentriert"/>
            </w:pPr>
            <w:r w:rsidRPr="000678AC">
              <w:t>3</w:t>
            </w:r>
          </w:p>
        </w:tc>
        <w:tc>
          <w:tcPr>
            <w:tcW w:w="4387" w:type="dxa"/>
          </w:tcPr>
          <w:p w:rsidR="005C3522" w:rsidRPr="000678AC" w:rsidRDefault="005C3522" w:rsidP="00BB3C33">
            <w:pPr>
              <w:pStyle w:val="TabelleLinks"/>
            </w:pPr>
            <w:r w:rsidRPr="000678AC">
              <w:t>Analysieren des Lernprojektes</w:t>
            </w:r>
          </w:p>
          <w:p w:rsidR="005C3522" w:rsidRPr="000678AC" w:rsidRDefault="005C3522" w:rsidP="00BB3C33">
            <w:pPr>
              <w:pStyle w:val="TabelleLinks"/>
            </w:pPr>
            <w:r w:rsidRPr="000678AC">
              <w:t xml:space="preserve">Erstellung des </w:t>
            </w:r>
            <w:proofErr w:type="spellStart"/>
            <w:r w:rsidRPr="000678AC">
              <w:t>Advance</w:t>
            </w:r>
            <w:proofErr w:type="spellEnd"/>
            <w:r w:rsidRPr="000678AC">
              <w:t xml:space="preserve"> Organizer</w:t>
            </w:r>
          </w:p>
          <w:p w:rsidR="005C3522" w:rsidRPr="000678AC" w:rsidRDefault="005C3522" w:rsidP="00BB3C33">
            <w:pPr>
              <w:pStyle w:val="TabelleLinks"/>
            </w:pPr>
            <w:r w:rsidRPr="000678AC">
              <w:t>Definition Kompetenzbegriff</w:t>
            </w:r>
          </w:p>
        </w:tc>
        <w:tc>
          <w:tcPr>
            <w:tcW w:w="2693" w:type="dxa"/>
          </w:tcPr>
          <w:p w:rsidR="005C3522" w:rsidRPr="000678AC" w:rsidRDefault="005C3522" w:rsidP="00BB3C33">
            <w:pPr>
              <w:pStyle w:val="TabelleLinks"/>
            </w:pPr>
            <w:proofErr w:type="spellStart"/>
            <w:r w:rsidRPr="000678AC">
              <w:t>Advance</w:t>
            </w:r>
            <w:proofErr w:type="spellEnd"/>
            <w:r w:rsidRPr="000678AC">
              <w:t xml:space="preserve"> Organizer</w:t>
            </w:r>
          </w:p>
          <w:p w:rsidR="005C3522" w:rsidRPr="000678AC" w:rsidRDefault="005C3522" w:rsidP="00BB3C33">
            <w:pPr>
              <w:pStyle w:val="TabelleLinks"/>
            </w:pPr>
            <w:r w:rsidRPr="000678AC">
              <w:t>Beschreibung Lernprojekt</w:t>
            </w:r>
          </w:p>
        </w:tc>
      </w:tr>
      <w:tr w:rsidR="005C3522" w:rsidTr="00BB3C33">
        <w:tc>
          <w:tcPr>
            <w:tcW w:w="1157" w:type="dxa"/>
          </w:tcPr>
          <w:p w:rsidR="005C3522" w:rsidRPr="00A66616" w:rsidRDefault="007B0E48" w:rsidP="007B0E48">
            <w:pPr>
              <w:pStyle w:val="TabelleLinks"/>
            </w:pPr>
            <w:r>
              <w:t>P</w:t>
            </w:r>
            <w:r w:rsidR="005C3522" w:rsidRPr="00A66616">
              <w:t>lanen</w:t>
            </w:r>
          </w:p>
        </w:tc>
        <w:tc>
          <w:tcPr>
            <w:tcW w:w="836" w:type="dxa"/>
            <w:vMerge/>
          </w:tcPr>
          <w:p w:rsidR="005C3522" w:rsidRPr="000678AC" w:rsidRDefault="005C3522" w:rsidP="00BB3C33">
            <w:pPr>
              <w:pStyle w:val="TabelleLinks"/>
            </w:pPr>
          </w:p>
        </w:tc>
        <w:tc>
          <w:tcPr>
            <w:tcW w:w="566" w:type="dxa"/>
            <w:vMerge/>
          </w:tcPr>
          <w:p w:rsidR="005C3522" w:rsidRPr="000678AC" w:rsidRDefault="005C3522" w:rsidP="00BB3C33">
            <w:pPr>
              <w:pStyle w:val="Tabellezentriert"/>
            </w:pPr>
          </w:p>
        </w:tc>
        <w:tc>
          <w:tcPr>
            <w:tcW w:w="4387" w:type="dxa"/>
          </w:tcPr>
          <w:p w:rsidR="005C3522" w:rsidRPr="000678AC" w:rsidRDefault="005C3522" w:rsidP="00BB3C33">
            <w:pPr>
              <w:pStyle w:val="TabelleLinks"/>
            </w:pPr>
            <w:r w:rsidRPr="000678AC">
              <w:t>Planung der nächsten Lernthemen</w:t>
            </w:r>
            <w:r w:rsidR="003C66AF">
              <w:t>/</w:t>
            </w:r>
            <w:r w:rsidRPr="000678AC">
              <w:t>Zeitplanung</w:t>
            </w:r>
          </w:p>
        </w:tc>
        <w:tc>
          <w:tcPr>
            <w:tcW w:w="2693" w:type="dxa"/>
          </w:tcPr>
          <w:p w:rsidR="005C3522" w:rsidRPr="000678AC" w:rsidRDefault="005C3522" w:rsidP="00BB3C33">
            <w:pPr>
              <w:pStyle w:val="TabelleLinks"/>
            </w:pPr>
            <w:proofErr w:type="spellStart"/>
            <w:r w:rsidRPr="000678AC">
              <w:t>Advance</w:t>
            </w:r>
            <w:proofErr w:type="spellEnd"/>
            <w:r w:rsidRPr="000678AC">
              <w:t xml:space="preserve"> Organizer</w:t>
            </w:r>
          </w:p>
          <w:p w:rsidR="005C3522" w:rsidRPr="000678AC" w:rsidRDefault="005C3522" w:rsidP="00BB3C33">
            <w:pPr>
              <w:pStyle w:val="TabelleLinks"/>
            </w:pPr>
          </w:p>
        </w:tc>
      </w:tr>
      <w:tr w:rsidR="005C3522" w:rsidTr="00BB3C33">
        <w:trPr>
          <w:trHeight w:val="492"/>
        </w:trPr>
        <w:tc>
          <w:tcPr>
            <w:tcW w:w="1157" w:type="dxa"/>
          </w:tcPr>
          <w:p w:rsidR="005C3522" w:rsidRPr="00A66616" w:rsidRDefault="005A3E24" w:rsidP="00BB3C33">
            <w:pPr>
              <w:pStyle w:val="TabelleLinks"/>
            </w:pPr>
            <w:r>
              <w:t>E</w:t>
            </w:r>
            <w:r w:rsidR="005C3522">
              <w:t>ntscheiden</w:t>
            </w:r>
          </w:p>
        </w:tc>
        <w:tc>
          <w:tcPr>
            <w:tcW w:w="836" w:type="dxa"/>
            <w:vMerge/>
          </w:tcPr>
          <w:p w:rsidR="005C3522" w:rsidRPr="000678AC" w:rsidRDefault="005C3522" w:rsidP="00BB3C33">
            <w:pPr>
              <w:pStyle w:val="TabelleLinks"/>
            </w:pPr>
          </w:p>
        </w:tc>
        <w:tc>
          <w:tcPr>
            <w:tcW w:w="566" w:type="dxa"/>
            <w:vMerge/>
          </w:tcPr>
          <w:p w:rsidR="005C3522" w:rsidRPr="000678AC" w:rsidRDefault="005C3522" w:rsidP="00BB3C33">
            <w:pPr>
              <w:pStyle w:val="Tabellezentriert"/>
            </w:pPr>
          </w:p>
        </w:tc>
        <w:tc>
          <w:tcPr>
            <w:tcW w:w="4387" w:type="dxa"/>
          </w:tcPr>
          <w:p w:rsidR="005C3522" w:rsidRPr="000678AC" w:rsidRDefault="005C3522" w:rsidP="00BB3C33">
            <w:pPr>
              <w:pStyle w:val="TabelleLinks"/>
            </w:pPr>
            <w:r w:rsidRPr="000678AC">
              <w:t>Entscheidung über die Lernthemen</w:t>
            </w:r>
          </w:p>
          <w:p w:rsidR="005C3522" w:rsidRPr="000678AC" w:rsidRDefault="005C3522" w:rsidP="00BB3C33">
            <w:pPr>
              <w:pStyle w:val="TabelleLinks"/>
            </w:pPr>
          </w:p>
        </w:tc>
        <w:tc>
          <w:tcPr>
            <w:tcW w:w="2693" w:type="dxa"/>
          </w:tcPr>
          <w:p w:rsidR="005C3522" w:rsidRPr="000678AC" w:rsidRDefault="005C3522" w:rsidP="00BB3C33">
            <w:pPr>
              <w:pStyle w:val="TabelleLinks"/>
            </w:pPr>
          </w:p>
        </w:tc>
      </w:tr>
      <w:tr w:rsidR="005C3522" w:rsidTr="00BB3C33">
        <w:trPr>
          <w:trHeight w:val="1768"/>
        </w:trPr>
        <w:tc>
          <w:tcPr>
            <w:tcW w:w="1157" w:type="dxa"/>
          </w:tcPr>
          <w:p w:rsidR="005C3522" w:rsidRPr="00A66616" w:rsidRDefault="005A3E24" w:rsidP="00BB3C33">
            <w:pPr>
              <w:pStyle w:val="TabelleLinks"/>
            </w:pPr>
            <w:r>
              <w:t>D</w:t>
            </w:r>
            <w:r w:rsidR="005C3522">
              <w:t>urchführen</w:t>
            </w:r>
          </w:p>
        </w:tc>
        <w:tc>
          <w:tcPr>
            <w:tcW w:w="836" w:type="dxa"/>
          </w:tcPr>
          <w:p w:rsidR="005C3522" w:rsidRPr="000678AC" w:rsidRDefault="005C3522" w:rsidP="00BB3C33">
            <w:pPr>
              <w:pStyle w:val="TabelleLinks"/>
              <w:spacing w:line="240" w:lineRule="auto"/>
              <w:jc w:val="center"/>
            </w:pPr>
            <w:r w:rsidRPr="000678AC">
              <w:rPr>
                <w:noProof/>
              </w:rPr>
              <w:drawing>
                <wp:inline distT="0" distB="0" distL="0" distR="0" wp14:anchorId="1151E56D" wp14:editId="0DDB3B33">
                  <wp:extent cx="219710" cy="237490"/>
                  <wp:effectExtent l="0" t="0" r="8890" b="0"/>
                  <wp:docPr id="1593" name="Grafik 1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19710" cy="237490"/>
                          </a:xfrm>
                          <a:prstGeom prst="rect">
                            <a:avLst/>
                          </a:prstGeom>
                          <a:noFill/>
                        </pic:spPr>
                      </pic:pic>
                    </a:graphicData>
                  </a:graphic>
                </wp:inline>
              </w:drawing>
            </w:r>
          </w:p>
          <w:p w:rsidR="005C3522" w:rsidRPr="000678AC" w:rsidRDefault="005C3522" w:rsidP="00BB3C33">
            <w:pPr>
              <w:pStyle w:val="TabelleLinks"/>
              <w:spacing w:line="240" w:lineRule="auto"/>
              <w:jc w:val="center"/>
            </w:pPr>
          </w:p>
          <w:p w:rsidR="005C3522" w:rsidRPr="000678AC" w:rsidRDefault="005C3522" w:rsidP="00BB3C33">
            <w:pPr>
              <w:pStyle w:val="TabelleLinks"/>
              <w:spacing w:line="240" w:lineRule="auto"/>
              <w:jc w:val="center"/>
            </w:pPr>
            <w:r w:rsidRPr="000678AC">
              <w:rPr>
                <w:noProof/>
              </w:rPr>
              <w:drawing>
                <wp:inline distT="0" distB="0" distL="0" distR="0" wp14:anchorId="2E7ADAA3" wp14:editId="3A226127">
                  <wp:extent cx="469265" cy="280670"/>
                  <wp:effectExtent l="0" t="0" r="6985" b="5080"/>
                  <wp:docPr id="1589" name="Grafik 1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9265" cy="280670"/>
                          </a:xfrm>
                          <a:prstGeom prst="rect">
                            <a:avLst/>
                          </a:prstGeom>
                          <a:noFill/>
                        </pic:spPr>
                      </pic:pic>
                    </a:graphicData>
                  </a:graphic>
                </wp:inline>
              </w:drawing>
            </w:r>
          </w:p>
          <w:p w:rsidR="005C3522" w:rsidRPr="000678AC" w:rsidRDefault="005C3522" w:rsidP="00BB3C33">
            <w:pPr>
              <w:pStyle w:val="TabelleLinks"/>
              <w:spacing w:line="240" w:lineRule="auto"/>
              <w:jc w:val="center"/>
            </w:pPr>
          </w:p>
          <w:p w:rsidR="005C3522" w:rsidRPr="000678AC" w:rsidRDefault="005C3522" w:rsidP="00BB3C33">
            <w:pPr>
              <w:pStyle w:val="TabelleLinks"/>
              <w:spacing w:line="240" w:lineRule="auto"/>
              <w:jc w:val="center"/>
            </w:pPr>
            <w:r w:rsidRPr="000678AC">
              <w:rPr>
                <w:noProof/>
              </w:rPr>
              <w:drawing>
                <wp:inline distT="0" distB="0" distL="0" distR="0" wp14:anchorId="53F5E903" wp14:editId="1BF8FBBF">
                  <wp:extent cx="213360" cy="243840"/>
                  <wp:effectExtent l="0" t="0" r="0" b="3810"/>
                  <wp:docPr id="1594" name="Grafik 1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566" w:type="dxa"/>
          </w:tcPr>
          <w:p w:rsidR="005C3522" w:rsidRPr="000678AC" w:rsidRDefault="005C3522" w:rsidP="00BB3C33">
            <w:pPr>
              <w:pStyle w:val="Tabellezentriert"/>
            </w:pPr>
            <w:r w:rsidRPr="000678AC">
              <w:t>24</w:t>
            </w:r>
          </w:p>
        </w:tc>
        <w:tc>
          <w:tcPr>
            <w:tcW w:w="4387" w:type="dxa"/>
          </w:tcPr>
          <w:p w:rsidR="005C3522" w:rsidRPr="000678AC" w:rsidRDefault="005C3522" w:rsidP="00BB3C33">
            <w:pPr>
              <w:pStyle w:val="TabelleLinks"/>
            </w:pPr>
            <w:r w:rsidRPr="000678AC">
              <w:t>Lernthemen bearbeiten:</w:t>
            </w:r>
          </w:p>
          <w:p w:rsidR="005C3522" w:rsidRPr="000678AC" w:rsidRDefault="005C3522" w:rsidP="00BB3C33">
            <w:pPr>
              <w:pStyle w:val="TabelleLinks"/>
            </w:pPr>
          </w:p>
          <w:p w:rsidR="005C3522" w:rsidRPr="000678AC" w:rsidRDefault="005C3522" w:rsidP="00BB3C33">
            <w:pPr>
              <w:pStyle w:val="TabelleLinks"/>
            </w:pPr>
            <w:r w:rsidRPr="000678AC">
              <w:t xml:space="preserve">im Unterricht </w:t>
            </w:r>
          </w:p>
          <w:p w:rsidR="005C3522" w:rsidRPr="000678AC" w:rsidRDefault="005C3522" w:rsidP="00BB3C33">
            <w:pPr>
              <w:pStyle w:val="TabelleLinks"/>
            </w:pPr>
            <w:r w:rsidRPr="000678AC">
              <w:t>und</w:t>
            </w:r>
            <w:r w:rsidR="003C66AF">
              <w:t>/</w:t>
            </w:r>
            <w:r w:rsidRPr="000678AC">
              <w:t xml:space="preserve">oder </w:t>
            </w:r>
          </w:p>
          <w:p w:rsidR="005C3522" w:rsidRPr="000678AC" w:rsidRDefault="005C3522" w:rsidP="00BB3C33">
            <w:pPr>
              <w:pStyle w:val="TabelleLinks"/>
            </w:pPr>
            <w:r w:rsidRPr="000678AC">
              <w:t xml:space="preserve">in der offenen Lernzeit </w:t>
            </w:r>
            <w:r w:rsidRPr="000678AC">
              <w:br/>
            </w:r>
          </w:p>
          <w:p w:rsidR="005C3522" w:rsidRPr="000678AC" w:rsidRDefault="005C3522" w:rsidP="00BB3C33">
            <w:pPr>
              <w:pStyle w:val="TabelleLinks"/>
            </w:pPr>
            <w:r w:rsidRPr="000678AC">
              <w:t>siehe Unterricht und Wochenplan</w:t>
            </w:r>
          </w:p>
        </w:tc>
        <w:tc>
          <w:tcPr>
            <w:tcW w:w="2693" w:type="dxa"/>
          </w:tcPr>
          <w:p w:rsidR="005C3522" w:rsidRPr="000678AC" w:rsidRDefault="005C3522" w:rsidP="00BB3C33">
            <w:pPr>
              <w:pStyle w:val="TabelleLinks"/>
            </w:pPr>
          </w:p>
          <w:p w:rsidR="005C3522" w:rsidRPr="000678AC" w:rsidRDefault="005C3522" w:rsidP="00BB3C33">
            <w:pPr>
              <w:pStyle w:val="TabelleLinks"/>
            </w:pPr>
          </w:p>
          <w:p w:rsidR="005C3522" w:rsidRPr="000678AC" w:rsidRDefault="005C3522" w:rsidP="00BB3C33">
            <w:pPr>
              <w:pStyle w:val="TabelleLinks"/>
            </w:pPr>
            <w:r w:rsidRPr="000678AC">
              <w:t>siehe Lernthemen</w:t>
            </w:r>
          </w:p>
        </w:tc>
      </w:tr>
      <w:tr w:rsidR="005C3522" w:rsidTr="00BB3C33">
        <w:tc>
          <w:tcPr>
            <w:tcW w:w="1157" w:type="dxa"/>
          </w:tcPr>
          <w:p w:rsidR="005C3522" w:rsidRPr="00A66616" w:rsidRDefault="005A3E24" w:rsidP="00BB3C33">
            <w:pPr>
              <w:pStyle w:val="TabelleLinks"/>
            </w:pPr>
            <w:r>
              <w:t>K</w:t>
            </w:r>
            <w:r w:rsidR="005C3522">
              <w:t>ontrollieren</w:t>
            </w:r>
          </w:p>
        </w:tc>
        <w:tc>
          <w:tcPr>
            <w:tcW w:w="836" w:type="dxa"/>
          </w:tcPr>
          <w:p w:rsidR="005C3522" w:rsidRPr="000678AC" w:rsidRDefault="005C3522" w:rsidP="00BB3C33">
            <w:pPr>
              <w:pStyle w:val="TabelleLinks"/>
              <w:spacing w:line="240" w:lineRule="auto"/>
              <w:jc w:val="center"/>
            </w:pPr>
            <w:r w:rsidRPr="000678AC">
              <w:rPr>
                <w:noProof/>
              </w:rPr>
              <w:drawing>
                <wp:inline distT="0" distB="0" distL="0" distR="0" wp14:anchorId="39DE9831" wp14:editId="2B81666B">
                  <wp:extent cx="219710" cy="243840"/>
                  <wp:effectExtent l="0" t="0" r="8890" b="3810"/>
                  <wp:docPr id="1595" name="Grafik 1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19710" cy="243840"/>
                          </a:xfrm>
                          <a:prstGeom prst="rect">
                            <a:avLst/>
                          </a:prstGeom>
                          <a:noFill/>
                        </pic:spPr>
                      </pic:pic>
                    </a:graphicData>
                  </a:graphic>
                </wp:inline>
              </w:drawing>
            </w:r>
          </w:p>
        </w:tc>
        <w:tc>
          <w:tcPr>
            <w:tcW w:w="566" w:type="dxa"/>
          </w:tcPr>
          <w:p w:rsidR="005C3522" w:rsidRPr="000678AC" w:rsidRDefault="005C3522" w:rsidP="00BB3C33">
            <w:pPr>
              <w:pStyle w:val="Tabellezentriert"/>
            </w:pPr>
            <w:r w:rsidRPr="000678AC">
              <w:t>1-2</w:t>
            </w:r>
          </w:p>
        </w:tc>
        <w:tc>
          <w:tcPr>
            <w:tcW w:w="4387" w:type="dxa"/>
          </w:tcPr>
          <w:p w:rsidR="005C3522" w:rsidRPr="000678AC" w:rsidRDefault="005C3522" w:rsidP="00BB3C33">
            <w:pPr>
              <w:pStyle w:val="TabelleLinks"/>
            </w:pPr>
            <w:r w:rsidRPr="000678AC">
              <w:t>Kontro</w:t>
            </w:r>
            <w:r w:rsidR="005A3E24">
              <w:t>lle der Lernwegeliste (oder Ich-kann-</w:t>
            </w:r>
            <w:r w:rsidRPr="000678AC">
              <w:t>Liste)</w:t>
            </w:r>
          </w:p>
          <w:p w:rsidR="005C3522" w:rsidRPr="000678AC" w:rsidRDefault="005C3522" w:rsidP="00BB3C33">
            <w:pPr>
              <w:pStyle w:val="TabelleLinks"/>
            </w:pPr>
            <w:r w:rsidRPr="000678AC">
              <w:t>(alle nötigen Haken gesetzt)</w:t>
            </w:r>
          </w:p>
          <w:p w:rsidR="005C3522" w:rsidRPr="000678AC" w:rsidRDefault="005C3522" w:rsidP="00BB3C33">
            <w:pPr>
              <w:pStyle w:val="TabelleLinks"/>
            </w:pPr>
            <w:r w:rsidRPr="000678AC">
              <w:t>AO kontrollieren</w:t>
            </w:r>
          </w:p>
          <w:p w:rsidR="005C3522" w:rsidRPr="000678AC" w:rsidRDefault="005C3522" w:rsidP="00BB3C33">
            <w:pPr>
              <w:pStyle w:val="TabelleLinks"/>
            </w:pPr>
            <w:r w:rsidRPr="000678AC">
              <w:t>Klassenarbeit/Test</w:t>
            </w:r>
          </w:p>
        </w:tc>
        <w:tc>
          <w:tcPr>
            <w:tcW w:w="2693" w:type="dxa"/>
          </w:tcPr>
          <w:p w:rsidR="005C3522" w:rsidRPr="000678AC" w:rsidRDefault="005C3522" w:rsidP="00BB3C33">
            <w:pPr>
              <w:pStyle w:val="TabelleLinks"/>
            </w:pPr>
            <w:r w:rsidRPr="000678AC">
              <w:t>Lernwegeliste Lernprojekt</w:t>
            </w:r>
          </w:p>
          <w:p w:rsidR="005C3522" w:rsidRPr="000678AC" w:rsidRDefault="005C3522" w:rsidP="00BB3C33">
            <w:pPr>
              <w:pStyle w:val="TabelleLinks"/>
            </w:pPr>
            <w:proofErr w:type="spellStart"/>
            <w:r w:rsidRPr="000678AC">
              <w:t>Advance</w:t>
            </w:r>
            <w:proofErr w:type="spellEnd"/>
            <w:r w:rsidRPr="000678AC">
              <w:t xml:space="preserve"> Organizer</w:t>
            </w:r>
          </w:p>
          <w:p w:rsidR="005C3522" w:rsidRPr="000678AC" w:rsidRDefault="005C3522" w:rsidP="00BB3C33">
            <w:pPr>
              <w:pStyle w:val="TabelleLinks"/>
            </w:pPr>
          </w:p>
          <w:p w:rsidR="005C3522" w:rsidRPr="000678AC" w:rsidRDefault="005C3522" w:rsidP="00BB3C33">
            <w:pPr>
              <w:pStyle w:val="TabelleLinks"/>
            </w:pPr>
            <w:r w:rsidRPr="000678AC">
              <w:t>Klassenarbeit/Test</w:t>
            </w:r>
          </w:p>
        </w:tc>
      </w:tr>
      <w:tr w:rsidR="005C3522" w:rsidTr="00BB3C33">
        <w:trPr>
          <w:trHeight w:val="1299"/>
        </w:trPr>
        <w:tc>
          <w:tcPr>
            <w:tcW w:w="1157" w:type="dxa"/>
          </w:tcPr>
          <w:p w:rsidR="005C3522" w:rsidRDefault="005A3E24" w:rsidP="00BB3C33">
            <w:pPr>
              <w:pStyle w:val="TabelleLinks"/>
            </w:pPr>
            <w:r>
              <w:t>R</w:t>
            </w:r>
            <w:r w:rsidR="005C3522">
              <w:t>eflektieren</w:t>
            </w:r>
            <w:r>
              <w:t>/</w:t>
            </w:r>
          </w:p>
          <w:p w:rsidR="005C3522" w:rsidRPr="00A66616" w:rsidRDefault="005A3E24" w:rsidP="00BB3C33">
            <w:pPr>
              <w:pStyle w:val="TabelleLinks"/>
            </w:pPr>
            <w:r>
              <w:t>B</w:t>
            </w:r>
            <w:r w:rsidR="005C3522">
              <w:t>ewerten</w:t>
            </w:r>
          </w:p>
        </w:tc>
        <w:tc>
          <w:tcPr>
            <w:tcW w:w="836" w:type="dxa"/>
          </w:tcPr>
          <w:p w:rsidR="005C3522" w:rsidRPr="000678AC" w:rsidRDefault="005C3522" w:rsidP="00BB3C33">
            <w:pPr>
              <w:pStyle w:val="TabelleLinks"/>
              <w:spacing w:line="240" w:lineRule="auto"/>
            </w:pPr>
            <w:r w:rsidRPr="000678AC">
              <w:rPr>
                <w:noProof/>
              </w:rPr>
              <w:drawing>
                <wp:inline distT="0" distB="0" distL="0" distR="0" wp14:anchorId="1E42EFD0" wp14:editId="08F6C958">
                  <wp:extent cx="469265" cy="280670"/>
                  <wp:effectExtent l="0" t="0" r="6985" b="5080"/>
                  <wp:docPr id="1596" name="Grafik 1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9265" cy="280670"/>
                          </a:xfrm>
                          <a:prstGeom prst="rect">
                            <a:avLst/>
                          </a:prstGeom>
                          <a:noFill/>
                        </pic:spPr>
                      </pic:pic>
                    </a:graphicData>
                  </a:graphic>
                </wp:inline>
              </w:drawing>
            </w:r>
          </w:p>
          <w:p w:rsidR="005C3522" w:rsidRPr="000678AC" w:rsidRDefault="005C3522" w:rsidP="00BB3C33">
            <w:pPr>
              <w:pStyle w:val="TabelleLinks"/>
              <w:spacing w:line="240" w:lineRule="auto"/>
              <w:jc w:val="center"/>
            </w:pPr>
            <w:r w:rsidRPr="000678AC">
              <w:rPr>
                <w:noProof/>
              </w:rPr>
              <w:drawing>
                <wp:inline distT="0" distB="0" distL="0" distR="0" wp14:anchorId="7E96F315" wp14:editId="7FF85CB8">
                  <wp:extent cx="323215" cy="323215"/>
                  <wp:effectExtent l="0" t="0" r="635" b="635"/>
                  <wp:docPr id="1616" name="Grafik 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p w:rsidR="005C3522" w:rsidRPr="000678AC" w:rsidRDefault="005C3522" w:rsidP="00BB3C33">
            <w:pPr>
              <w:pStyle w:val="TabelleLinks"/>
              <w:spacing w:line="240" w:lineRule="auto"/>
              <w:jc w:val="center"/>
            </w:pPr>
            <w:r w:rsidRPr="000678AC">
              <w:rPr>
                <w:noProof/>
              </w:rPr>
              <w:drawing>
                <wp:inline distT="0" distB="0" distL="0" distR="0" wp14:anchorId="7609F4DA" wp14:editId="770352B1">
                  <wp:extent cx="213360" cy="243840"/>
                  <wp:effectExtent l="0" t="0" r="0" b="3810"/>
                  <wp:docPr id="1597" name="Grafik 1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566" w:type="dxa"/>
          </w:tcPr>
          <w:p w:rsidR="005C3522" w:rsidRPr="000678AC" w:rsidRDefault="005C3522" w:rsidP="00BB3C33">
            <w:pPr>
              <w:pStyle w:val="Tabellezentriert"/>
            </w:pPr>
          </w:p>
          <w:p w:rsidR="005C3522" w:rsidRPr="000678AC" w:rsidRDefault="005C3522" w:rsidP="00BB3C33">
            <w:pPr>
              <w:pStyle w:val="Tabellezentriert"/>
            </w:pPr>
            <w:r w:rsidRPr="000678AC">
              <w:t>1</w:t>
            </w:r>
          </w:p>
        </w:tc>
        <w:tc>
          <w:tcPr>
            <w:tcW w:w="4387" w:type="dxa"/>
          </w:tcPr>
          <w:p w:rsidR="005C3522" w:rsidRPr="000678AC" w:rsidRDefault="005C3522" w:rsidP="00BB3C33">
            <w:pPr>
              <w:pStyle w:val="TabelleLinks"/>
            </w:pPr>
            <w:r w:rsidRPr="000678AC">
              <w:t>Feedback</w:t>
            </w:r>
          </w:p>
          <w:p w:rsidR="005C3522" w:rsidRPr="000678AC" w:rsidRDefault="005C3522" w:rsidP="00BB3C33">
            <w:pPr>
              <w:pStyle w:val="TabelleLinks"/>
            </w:pPr>
            <w:r w:rsidRPr="000678AC">
              <w:t>Lerntagebuch</w:t>
            </w:r>
          </w:p>
          <w:p w:rsidR="005C3522" w:rsidRPr="000678AC" w:rsidRDefault="005C3522" w:rsidP="00BB3C33">
            <w:pPr>
              <w:pStyle w:val="TabelleLinks"/>
            </w:pPr>
            <w:r w:rsidRPr="000678AC">
              <w:t>Inhaltsverzeichnis</w:t>
            </w:r>
          </w:p>
          <w:p w:rsidR="005C3522" w:rsidRPr="000678AC" w:rsidRDefault="005C3522" w:rsidP="00BB3C33">
            <w:pPr>
              <w:pStyle w:val="TabelleLinks"/>
            </w:pPr>
            <w:r w:rsidRPr="000678AC">
              <w:t>Ordner: Material abheften</w:t>
            </w:r>
          </w:p>
        </w:tc>
        <w:tc>
          <w:tcPr>
            <w:tcW w:w="2693" w:type="dxa"/>
          </w:tcPr>
          <w:p w:rsidR="005C3522" w:rsidRPr="000678AC" w:rsidRDefault="005C3522" w:rsidP="00BB3C33">
            <w:pPr>
              <w:pStyle w:val="TabelleLinks"/>
            </w:pPr>
            <w:r w:rsidRPr="000678AC">
              <w:t>Selbsteinschätzung</w:t>
            </w:r>
          </w:p>
          <w:p w:rsidR="005C3522" w:rsidRPr="000678AC" w:rsidRDefault="005C3522" w:rsidP="00BB3C33">
            <w:pPr>
              <w:pStyle w:val="TabelleLinks"/>
            </w:pPr>
            <w:r w:rsidRPr="000678AC">
              <w:t>Lerntagebuch</w:t>
            </w:r>
          </w:p>
          <w:p w:rsidR="005C3522" w:rsidRPr="000678AC" w:rsidRDefault="005C3522" w:rsidP="00BB3C33">
            <w:pPr>
              <w:pStyle w:val="TabelleLinks"/>
            </w:pPr>
            <w:r w:rsidRPr="000678AC">
              <w:t>Ordner</w:t>
            </w:r>
          </w:p>
          <w:p w:rsidR="005C3522" w:rsidRPr="000678AC" w:rsidRDefault="005C3522" w:rsidP="00BB3C33">
            <w:pPr>
              <w:pStyle w:val="TabelleLinks"/>
            </w:pPr>
            <w:r w:rsidRPr="000678AC">
              <w:t>Lernagenda</w:t>
            </w:r>
          </w:p>
        </w:tc>
      </w:tr>
    </w:tbl>
    <w:p w:rsidR="005C3522" w:rsidRDefault="005C3522" w:rsidP="005C3522">
      <w:pPr>
        <w:pStyle w:val="Textkrper"/>
        <w:rPr>
          <w:rStyle w:val="Fett"/>
          <w:b w:val="0"/>
        </w:rPr>
      </w:pPr>
      <w:r w:rsidRPr="00C851FB">
        <w:rPr>
          <w:rStyle w:val="Fett"/>
          <w:b w:val="0"/>
        </w:rPr>
        <w:t xml:space="preserve">* Angabe in Unterrichtsstunden (á 45 </w:t>
      </w:r>
      <w:r w:rsidR="001B46C5">
        <w:rPr>
          <w:rStyle w:val="Fett"/>
          <w:b w:val="0"/>
        </w:rPr>
        <w:t>Min.</w:t>
      </w:r>
      <w:r w:rsidRPr="00C851FB">
        <w:rPr>
          <w:rStyle w:val="Fett"/>
          <w:b w:val="0"/>
        </w:rPr>
        <w:t>)</w:t>
      </w:r>
    </w:p>
    <w:p w:rsidR="005C3522" w:rsidRPr="000678AC" w:rsidRDefault="005C3522" w:rsidP="005C3522">
      <w:pPr>
        <w:pStyle w:val="Textkrper"/>
        <w:rPr>
          <w:rStyle w:val="Fett"/>
          <w:b w:val="0"/>
        </w:rPr>
      </w:pPr>
    </w:p>
    <w:p w:rsidR="005C3522" w:rsidRPr="000678AC" w:rsidRDefault="00F17E14" w:rsidP="00F17E14">
      <w:pPr>
        <w:pStyle w:val="Textkrper"/>
        <w:jc w:val="center"/>
        <w:rPr>
          <w:rStyle w:val="Fett"/>
          <w:b w:val="0"/>
        </w:rPr>
      </w:pPr>
      <w:r>
        <w:rPr>
          <w:bCs/>
          <w:noProof/>
          <w:color w:val="000000"/>
        </w:rPr>
        <w:drawing>
          <wp:inline distT="0" distB="0" distL="0" distR="0" wp14:anchorId="5588481C" wp14:editId="68434518">
            <wp:extent cx="5287993" cy="3574637"/>
            <wp:effectExtent l="0" t="0" r="8255" b="6985"/>
            <wp:docPr id="4583" name="Grafik 4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5288696" cy="3575112"/>
                    </a:xfrm>
                    <a:prstGeom prst="rect">
                      <a:avLst/>
                    </a:prstGeom>
                    <a:noFill/>
                  </pic:spPr>
                </pic:pic>
              </a:graphicData>
            </a:graphic>
          </wp:inline>
        </w:drawing>
      </w:r>
    </w:p>
    <w:p w:rsidR="005C3522" w:rsidRDefault="005C3522" w:rsidP="005C3522">
      <w:pPr>
        <w:spacing w:line="240" w:lineRule="exact"/>
        <w:rPr>
          <w:rStyle w:val="Fett"/>
          <w:b w:val="0"/>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C3522"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lastRenderedPageBreak/>
              <w:br w:type="page"/>
            </w:r>
            <w:r>
              <w:br w:type="page"/>
              <w:t>Lernfeld</w:t>
            </w:r>
          </w:p>
          <w:p w:rsidR="005C3522" w:rsidRDefault="005C3522"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t>Titel</w:t>
            </w:r>
          </w:p>
          <w:p w:rsidR="005C3522" w:rsidRPr="003A68DE" w:rsidRDefault="005C3522" w:rsidP="00BB3C33">
            <w:pPr>
              <w:pStyle w:val="Textkrper"/>
              <w:rPr>
                <w:b/>
              </w:rPr>
            </w:pPr>
            <w:r w:rsidRPr="003A68DE">
              <w:rPr>
                <w:b/>
              </w:rPr>
              <w:t xml:space="preserve">Meine ersten Schritte in der Schule im Bereich Gastronomie </w:t>
            </w:r>
          </w:p>
          <w:p w:rsidR="005C3522" w:rsidRPr="000678AC" w:rsidRDefault="005C3522" w:rsidP="00BB3C33">
            <w:pPr>
              <w:pStyle w:val="Textkrper"/>
              <w:rPr>
                <w:b/>
              </w:rPr>
            </w:pPr>
            <w:r w:rsidRPr="0087312B">
              <w:rPr>
                <w:b/>
              </w:rPr>
              <w:t>Unterrichtsarrangement – Lehrkraft</w:t>
            </w:r>
          </w:p>
        </w:tc>
        <w:tc>
          <w:tcPr>
            <w:tcW w:w="188" w:type="dxa"/>
            <w:vMerge w:val="restart"/>
            <w:tcBorders>
              <w:top w:val="nil"/>
              <w:left w:val="single" w:sz="4" w:space="0" w:color="auto"/>
              <w:bottom w:val="nil"/>
              <w:right w:val="single" w:sz="4" w:space="0" w:color="auto"/>
            </w:tcBorders>
            <w:shd w:val="clear" w:color="auto" w:fill="FFFFFF"/>
          </w:tcPr>
          <w:p w:rsidR="005C3522" w:rsidRPr="004B658C" w:rsidRDefault="005C3522"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C3522" w:rsidRDefault="005C3522" w:rsidP="00BB3C33">
            <w:pPr>
              <w:pStyle w:val="Textkrpermitte"/>
              <w:rPr>
                <w:b/>
              </w:rPr>
            </w:pPr>
            <w:r w:rsidRPr="00887D89">
              <w:rPr>
                <w:b/>
              </w:rPr>
              <w:t xml:space="preserve">Ernährung und </w:t>
            </w:r>
          </w:p>
          <w:p w:rsidR="005C3522" w:rsidRPr="00887D89" w:rsidRDefault="005C3522" w:rsidP="00BB3C33">
            <w:pPr>
              <w:pStyle w:val="Textkrpermitte"/>
              <w:rPr>
                <w:b/>
              </w:rPr>
            </w:pPr>
            <w:r w:rsidRPr="00887D89">
              <w:rPr>
                <w:b/>
              </w:rPr>
              <w:t>Gastronomie</w:t>
            </w:r>
          </w:p>
          <w:p w:rsidR="005C3522" w:rsidRPr="00B51DE9" w:rsidRDefault="005C3522" w:rsidP="00BB3C33">
            <w:pPr>
              <w:pStyle w:val="TabelleKopfmitte"/>
              <w:rPr>
                <w:rFonts w:eastAsia="Calibri"/>
              </w:rPr>
            </w:pPr>
            <w:r>
              <w:t>EG1.01</w:t>
            </w:r>
          </w:p>
        </w:tc>
      </w:tr>
      <w:tr w:rsidR="005C3522" w:rsidRPr="00B51DE9" w:rsidTr="00BB3C33">
        <w:tc>
          <w:tcPr>
            <w:tcW w:w="7348" w:type="dxa"/>
            <w:gridSpan w:val="3"/>
            <w:tcBorders>
              <w:left w:val="single" w:sz="4" w:space="0" w:color="auto"/>
              <w:bottom w:val="single" w:sz="4" w:space="0" w:color="auto"/>
              <w:right w:val="single" w:sz="4" w:space="0" w:color="auto"/>
            </w:tcBorders>
            <w:hideMark/>
          </w:tcPr>
          <w:p w:rsidR="005C3522" w:rsidRPr="004B658C" w:rsidRDefault="005C3522" w:rsidP="00BB3C33">
            <w:pPr>
              <w:pStyle w:val="Tabelle6pt"/>
            </w:pPr>
            <w:r>
              <w:t>Kompetenzbereiche:</w:t>
            </w:r>
          </w:p>
          <w:p w:rsidR="005C3522" w:rsidRDefault="005C3522" w:rsidP="00BB3C33">
            <w:pPr>
              <w:pStyle w:val="Kopf8ptafz"/>
              <w:ind w:left="227" w:hanging="170"/>
            </w:pPr>
            <w:r w:rsidRPr="00F46233">
              <w:t>Ich kann mich in de</w:t>
            </w:r>
            <w:r>
              <w:t>n Fachräumen der Schule zurecht</w:t>
            </w:r>
            <w:r w:rsidRPr="00F46233">
              <w:t>finden und habe einen Überblick über die unte</w:t>
            </w:r>
            <w:r w:rsidRPr="00F46233">
              <w:t>r</w:t>
            </w:r>
            <w:r w:rsidRPr="00F46233">
              <w:t>schiedlichen Arbeitsmaterialien und deren Einsatzmöglichkeiten.</w:t>
            </w:r>
          </w:p>
          <w:p w:rsidR="005C3522" w:rsidRDefault="005C3522" w:rsidP="00BB3C33">
            <w:pPr>
              <w:pStyle w:val="Kopf8ptafz"/>
              <w:ind w:left="227" w:hanging="170"/>
            </w:pPr>
            <w:r w:rsidRPr="00F46233">
              <w:t>Ich kann die Aufgaben als Dienstleister und Gastgeber wahrnehmen und Aufgaben eigenverantwortlich und selbstständig durchführen.</w:t>
            </w:r>
          </w:p>
          <w:p w:rsidR="005C3522" w:rsidRDefault="005C3522" w:rsidP="00BB3C33">
            <w:pPr>
              <w:pStyle w:val="Kopf8ptafz"/>
              <w:ind w:left="227" w:hanging="170"/>
            </w:pPr>
            <w:r w:rsidRPr="00F46233">
              <w:t>Ich kann in der Gruppe kommunizieren und vereinbarte Regeln einhalten.</w:t>
            </w:r>
          </w:p>
          <w:p w:rsidR="005C3522" w:rsidRPr="00121E97" w:rsidRDefault="005C3522" w:rsidP="00BB3C33">
            <w:pPr>
              <w:pStyle w:val="Kopf8ptafz"/>
              <w:ind w:left="227" w:hanging="170"/>
            </w:pPr>
            <w:r w:rsidRPr="00F46233">
              <w:t>Ich kann Arbeitsabläufe lesen und verstehen.</w:t>
            </w:r>
          </w:p>
        </w:tc>
        <w:tc>
          <w:tcPr>
            <w:tcW w:w="188" w:type="dxa"/>
            <w:vMerge/>
            <w:tcBorders>
              <w:left w:val="single" w:sz="4" w:space="0" w:color="auto"/>
              <w:bottom w:val="nil"/>
              <w:right w:val="nil"/>
            </w:tcBorders>
            <w:vAlign w:val="center"/>
            <w:hideMark/>
          </w:tcPr>
          <w:p w:rsidR="005C3522" w:rsidRDefault="005C3522"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C3522" w:rsidRPr="00B51DE9" w:rsidTr="00BB3C33">
              <w:trPr>
                <w:trHeight w:val="284"/>
              </w:trPr>
              <w:tc>
                <w:tcPr>
                  <w:tcW w:w="2090" w:type="dxa"/>
                  <w:shd w:val="clear" w:color="auto" w:fill="D9D9D9" w:themeFill="background1" w:themeFillShade="D9"/>
                </w:tcPr>
                <w:p w:rsidR="005C3522" w:rsidRPr="00B51DE9" w:rsidRDefault="005C3522" w:rsidP="00BB3C33">
                  <w:pPr>
                    <w:pStyle w:val="TabelleKopfmitte"/>
                  </w:pPr>
                  <w:proofErr w:type="spellStart"/>
                  <w:r w:rsidRPr="00B51DE9">
                    <w:t>LernPROJEKT</w:t>
                  </w:r>
                  <w:proofErr w:type="spellEnd"/>
                </w:p>
              </w:tc>
            </w:tr>
            <w:tr w:rsidR="005C3522" w:rsidRPr="00B51DE9" w:rsidTr="00BB3C33">
              <w:trPr>
                <w:trHeight w:val="284"/>
              </w:trPr>
              <w:tc>
                <w:tcPr>
                  <w:tcW w:w="2090" w:type="dxa"/>
                  <w:tcBorders>
                    <w:bottom w:val="single" w:sz="4" w:space="0" w:color="auto"/>
                  </w:tcBorders>
                </w:tcPr>
                <w:p w:rsidR="005C3522" w:rsidRPr="00B51DE9" w:rsidRDefault="005C3522" w:rsidP="00BB3C33">
                  <w:pPr>
                    <w:pStyle w:val="Textkrpermitte"/>
                  </w:pPr>
                  <w:proofErr w:type="spellStart"/>
                  <w:r w:rsidRPr="00B51DE9">
                    <w:t>LernTHEMA</w:t>
                  </w:r>
                  <w:proofErr w:type="spellEnd"/>
                </w:p>
              </w:tc>
            </w:tr>
            <w:tr w:rsidR="005C3522" w:rsidRPr="00B51DE9" w:rsidTr="00BB3C33">
              <w:trPr>
                <w:trHeight w:val="284"/>
              </w:trPr>
              <w:tc>
                <w:tcPr>
                  <w:tcW w:w="2090" w:type="dxa"/>
                  <w:tcBorders>
                    <w:bottom w:val="nil"/>
                  </w:tcBorders>
                </w:tcPr>
                <w:p w:rsidR="005C3522" w:rsidRPr="00B51DE9" w:rsidRDefault="005C3522" w:rsidP="00BB3C33">
                  <w:pPr>
                    <w:pStyle w:val="Textkrpermitte"/>
                  </w:pPr>
                  <w:proofErr w:type="spellStart"/>
                  <w:r w:rsidRPr="00B51DE9">
                    <w:t>LernSCHRITT</w:t>
                  </w:r>
                  <w:proofErr w:type="spellEnd"/>
                </w:p>
              </w:tc>
            </w:tr>
          </w:tbl>
          <w:p w:rsidR="005C3522" w:rsidRPr="00B51DE9" w:rsidRDefault="005C3522" w:rsidP="00BB3C33"/>
        </w:tc>
      </w:tr>
      <w:tr w:rsidR="005C3522" w:rsidRPr="00B51DE9" w:rsidTr="00BB3C33">
        <w:trPr>
          <w:trHeight w:val="149"/>
        </w:trPr>
        <w:tc>
          <w:tcPr>
            <w:tcW w:w="7348" w:type="dxa"/>
            <w:gridSpan w:val="3"/>
            <w:tcBorders>
              <w:top w:val="single" w:sz="4" w:space="0" w:color="auto"/>
              <w:left w:val="nil"/>
              <w:right w:val="nil"/>
            </w:tcBorders>
          </w:tcPr>
          <w:p w:rsidR="005C3522" w:rsidRPr="00B51DE9" w:rsidRDefault="005C3522" w:rsidP="00BB3C33"/>
        </w:tc>
        <w:tc>
          <w:tcPr>
            <w:tcW w:w="196" w:type="dxa"/>
            <w:gridSpan w:val="2"/>
            <w:tcBorders>
              <w:top w:val="nil"/>
              <w:left w:val="nil"/>
              <w:right w:val="nil"/>
            </w:tcBorders>
          </w:tcPr>
          <w:p w:rsidR="005C3522" w:rsidRPr="00B51DE9" w:rsidRDefault="005C3522" w:rsidP="00BB3C33"/>
        </w:tc>
        <w:tc>
          <w:tcPr>
            <w:tcW w:w="2095" w:type="dxa"/>
            <w:tcBorders>
              <w:top w:val="single" w:sz="4" w:space="0" w:color="auto"/>
              <w:left w:val="nil"/>
              <w:right w:val="nil"/>
            </w:tcBorders>
          </w:tcPr>
          <w:p w:rsidR="005C3522" w:rsidRPr="00B51DE9" w:rsidRDefault="005C3522" w:rsidP="00BB3C33"/>
        </w:tc>
      </w:tr>
      <w:tr w:rsidR="005C3522" w:rsidRPr="00B51DE9" w:rsidTr="00BB3C33">
        <w:trPr>
          <w:trHeight w:val="443"/>
        </w:trPr>
        <w:tc>
          <w:tcPr>
            <w:tcW w:w="4818" w:type="dxa"/>
            <w:gridSpan w:val="2"/>
            <w:vMerge w:val="restart"/>
            <w:tcBorders>
              <w:left w:val="single" w:sz="4" w:space="0" w:color="auto"/>
              <w:right w:val="single" w:sz="4" w:space="0" w:color="auto"/>
            </w:tcBorders>
          </w:tcPr>
          <w:p w:rsidR="005C3522" w:rsidRPr="004B658C" w:rsidRDefault="005C3522" w:rsidP="00BB3C33">
            <w:pPr>
              <w:pStyle w:val="Tabelle6pt"/>
            </w:pPr>
            <w:r>
              <w:t>Kompetenzen:</w:t>
            </w:r>
          </w:p>
          <w:p w:rsidR="005C3522" w:rsidRPr="00121E97" w:rsidRDefault="005C3522" w:rsidP="001D20B8">
            <w:pPr>
              <w:pStyle w:val="Kopf8ptafz"/>
              <w:numPr>
                <w:ilvl w:val="0"/>
                <w:numId w:val="0"/>
              </w:numPr>
              <w:ind w:left="416" w:hanging="360"/>
              <w:rPr>
                <w:i/>
                <w:iCs/>
              </w:rPr>
            </w:pPr>
            <w:r w:rsidRPr="00121E97">
              <w:t>Alle Kom</w:t>
            </w:r>
            <w:r w:rsidR="001D20B8">
              <w:t>petenzen aus der Lernwegeliste</w:t>
            </w:r>
          </w:p>
          <w:p w:rsidR="005C3522" w:rsidRPr="00121E97" w:rsidRDefault="005C3522" w:rsidP="00BB3C33">
            <w:pPr>
              <w:pStyle w:val="Kopf8ptafz"/>
              <w:ind w:left="227" w:hanging="170"/>
              <w:rPr>
                <w:i/>
                <w:iCs/>
              </w:rPr>
            </w:pPr>
            <w:r w:rsidRPr="00121E97">
              <w:rPr>
                <w:i/>
                <w:iCs/>
              </w:rPr>
              <w:t>Ich kann alleine</w:t>
            </w:r>
            <w:r w:rsidR="001B46C5">
              <w:rPr>
                <w:i/>
                <w:iCs/>
              </w:rPr>
              <w:t xml:space="preserve"> arbeiten </w:t>
            </w:r>
            <w:r w:rsidRPr="00121E97">
              <w:rPr>
                <w:i/>
                <w:iCs/>
              </w:rPr>
              <w:t xml:space="preserve">und </w:t>
            </w:r>
            <w:r w:rsidR="001B46C5">
              <w:rPr>
                <w:i/>
                <w:iCs/>
              </w:rPr>
              <w:t xml:space="preserve">mich </w:t>
            </w:r>
            <w:r w:rsidRPr="00121E97">
              <w:rPr>
                <w:i/>
                <w:iCs/>
              </w:rPr>
              <w:t xml:space="preserve">mit </w:t>
            </w:r>
            <w:r w:rsidR="00246AE4">
              <w:rPr>
                <w:i/>
                <w:iCs/>
              </w:rPr>
              <w:t>einer Partnerin/</w:t>
            </w:r>
            <w:r w:rsidRPr="00121E97">
              <w:rPr>
                <w:i/>
                <w:iCs/>
              </w:rPr>
              <w:t xml:space="preserve">einem Partner </w:t>
            </w:r>
            <w:r w:rsidRPr="00121E97">
              <w:rPr>
                <w:i/>
              </w:rPr>
              <w:t>austauschen und besprechen</w:t>
            </w:r>
            <w:r w:rsidRPr="00121E97">
              <w:rPr>
                <w:i/>
                <w:iCs/>
              </w:rPr>
              <w:t>.</w:t>
            </w:r>
          </w:p>
          <w:p w:rsidR="005C3522" w:rsidRPr="00121E97" w:rsidRDefault="005C3522" w:rsidP="00BB3C33">
            <w:pPr>
              <w:pStyle w:val="Kopf8ptafz"/>
              <w:ind w:left="227" w:hanging="170"/>
              <w:rPr>
                <w:i/>
                <w:iCs/>
              </w:rPr>
            </w:pPr>
            <w:r w:rsidRPr="00121E97">
              <w:rPr>
                <w:i/>
                <w:iCs/>
              </w:rPr>
              <w:t>Ich kann zuhören.</w:t>
            </w:r>
          </w:p>
          <w:p w:rsidR="005C3522" w:rsidRPr="00121E97" w:rsidRDefault="005C3522" w:rsidP="00BB3C33">
            <w:pPr>
              <w:pStyle w:val="Kopf8ptafz"/>
              <w:ind w:left="227" w:hanging="170"/>
              <w:rPr>
                <w:i/>
                <w:iCs/>
              </w:rPr>
            </w:pPr>
            <w:r w:rsidRPr="00121E97">
              <w:rPr>
                <w:i/>
                <w:iCs/>
              </w:rPr>
              <w:t>Ich kann Regeln der Zusammenarbeit einhalten.</w:t>
            </w:r>
          </w:p>
          <w:p w:rsidR="005C3522" w:rsidRPr="00EB6DAA" w:rsidRDefault="005C3522" w:rsidP="00BB3C33">
            <w:pPr>
              <w:pStyle w:val="Kopf8ptafz"/>
              <w:ind w:left="227" w:hanging="170"/>
              <w:rPr>
                <w:i/>
                <w:iCs/>
              </w:rPr>
            </w:pPr>
            <w:r w:rsidRPr="00121E97">
              <w:rPr>
                <w:i/>
                <w:iCs/>
              </w:rPr>
              <w:t xml:space="preserve">Ich kann meine Arbeit im Lerntagebuch </w:t>
            </w:r>
            <w:r w:rsidRPr="00EB6DAA">
              <w:rPr>
                <w:i/>
                <w:iCs/>
              </w:rPr>
              <w:t>kurz reflektieren.</w:t>
            </w:r>
          </w:p>
          <w:p w:rsidR="005C3522" w:rsidRPr="00EB6DAA" w:rsidRDefault="005C3522" w:rsidP="00BB3C33">
            <w:pPr>
              <w:pStyle w:val="Kopf8ptafz"/>
              <w:ind w:left="227" w:hanging="170"/>
              <w:rPr>
                <w:i/>
                <w:iCs/>
              </w:rPr>
            </w:pPr>
            <w:r w:rsidRPr="00EB6DAA">
              <w:rPr>
                <w:i/>
                <w:iCs/>
              </w:rPr>
              <w:t>Ich kann mich auf eine Aufgabe konzentrieren.</w:t>
            </w:r>
          </w:p>
          <w:p w:rsidR="005C3522" w:rsidRPr="00EB6DAA" w:rsidRDefault="005C3522" w:rsidP="00BB3C33">
            <w:pPr>
              <w:pStyle w:val="Kopf8ptafz"/>
              <w:ind w:left="227" w:hanging="170"/>
              <w:rPr>
                <w:i/>
                <w:iCs/>
              </w:rPr>
            </w:pPr>
            <w:r w:rsidRPr="00EB6DAA">
              <w:rPr>
                <w:i/>
              </w:rPr>
              <w:t>Ich kann mich räumlich zurechtfinden.</w:t>
            </w:r>
          </w:p>
          <w:p w:rsidR="005C3522" w:rsidRPr="00EB6DAA" w:rsidRDefault="005C3522" w:rsidP="00BB3C33">
            <w:pPr>
              <w:pStyle w:val="Kopf8ptafz"/>
              <w:ind w:left="227" w:hanging="170"/>
              <w:rPr>
                <w:i/>
                <w:iCs/>
              </w:rPr>
            </w:pPr>
            <w:r w:rsidRPr="00EB6DAA">
              <w:rPr>
                <w:i/>
                <w:iCs/>
              </w:rPr>
              <w:t>Ich kann mich organisieren.</w:t>
            </w:r>
            <w:r>
              <w:rPr>
                <w:i/>
                <w:iCs/>
              </w:rPr>
              <w:t xml:space="preserve"> </w:t>
            </w:r>
            <w:r w:rsidR="001B46C5">
              <w:rPr>
                <w:i/>
                <w:iCs/>
              </w:rPr>
              <w:t>(Materialien abheften)</w:t>
            </w:r>
          </w:p>
          <w:p w:rsidR="005C3522" w:rsidRPr="00EB6DAA" w:rsidRDefault="005C3522" w:rsidP="00BB3C33">
            <w:pPr>
              <w:pStyle w:val="Kopf8ptafz"/>
              <w:ind w:left="227" w:hanging="170"/>
              <w:rPr>
                <w:i/>
                <w:iCs/>
              </w:rPr>
            </w:pPr>
            <w:r w:rsidRPr="00EB6DAA">
              <w:rPr>
                <w:i/>
                <w:iCs/>
              </w:rPr>
              <w:t>Ich kann Arbeitsaufträge lesen und Fragen stellen.</w:t>
            </w:r>
          </w:p>
          <w:p w:rsidR="005C3522" w:rsidRPr="00EB6DAA" w:rsidRDefault="005C3522" w:rsidP="00BB3C33">
            <w:pPr>
              <w:pStyle w:val="Kopf8ptafz"/>
              <w:ind w:left="227" w:hanging="170"/>
              <w:rPr>
                <w:i/>
              </w:rPr>
            </w:pPr>
            <w:r w:rsidRPr="00EB6DAA">
              <w:rPr>
                <w:i/>
              </w:rPr>
              <w:t>Ich kann Aufgaben in meinem Niveau finden und bearbeiten.</w:t>
            </w:r>
          </w:p>
          <w:p w:rsidR="005C3522" w:rsidRPr="00EB6DAA" w:rsidRDefault="005C3522" w:rsidP="00BB3C33">
            <w:pPr>
              <w:pStyle w:val="Kopf8ptafz"/>
              <w:ind w:left="227" w:hanging="170"/>
            </w:pPr>
            <w:r w:rsidRPr="00EB6DAA">
              <w:rPr>
                <w:i/>
                <w:iCs/>
              </w:rPr>
              <w:t xml:space="preserve">Ich kann einen </w:t>
            </w:r>
            <w:proofErr w:type="spellStart"/>
            <w:r w:rsidRPr="00EB6DAA">
              <w:rPr>
                <w:i/>
                <w:iCs/>
              </w:rPr>
              <w:t>Advance</w:t>
            </w:r>
            <w:proofErr w:type="spellEnd"/>
            <w:r w:rsidRPr="00EB6DAA">
              <w:rPr>
                <w:i/>
                <w:iCs/>
              </w:rPr>
              <w:t xml:space="preserve"> Organizer erkennen.</w:t>
            </w:r>
          </w:p>
          <w:p w:rsidR="005C3522" w:rsidRPr="00DD7833" w:rsidRDefault="005C3522" w:rsidP="00BB3C33">
            <w:pPr>
              <w:pStyle w:val="Kopf8ptafz"/>
              <w:ind w:left="227" w:hanging="170"/>
              <w:rPr>
                <w:i/>
                <w:iCs/>
              </w:rPr>
            </w:pPr>
            <w:r w:rsidRPr="00EB6DAA">
              <w:rPr>
                <w:rStyle w:val="Hervorhebung"/>
              </w:rPr>
              <w:t>Ich kann den Aufbau der Lernmaterialien benennen und damit umg</w:t>
            </w:r>
            <w:r w:rsidRPr="00EB6DAA">
              <w:rPr>
                <w:rStyle w:val="Hervorhebung"/>
              </w:rPr>
              <w:t>e</w:t>
            </w:r>
            <w:r w:rsidRPr="00EB6DAA">
              <w:rPr>
                <w:rStyle w:val="Hervorhebung"/>
              </w:rPr>
              <w:t>hen.</w:t>
            </w:r>
          </w:p>
        </w:tc>
        <w:tc>
          <w:tcPr>
            <w:tcW w:w="4821" w:type="dxa"/>
            <w:gridSpan w:val="4"/>
            <w:tcBorders>
              <w:left w:val="single" w:sz="4" w:space="0" w:color="auto"/>
              <w:right w:val="single" w:sz="4" w:space="0" w:color="auto"/>
            </w:tcBorders>
          </w:tcPr>
          <w:p w:rsidR="005C3522" w:rsidRPr="00DD6362" w:rsidRDefault="005C3522" w:rsidP="00BB3C33">
            <w:pPr>
              <w:pStyle w:val="Tabelle6pt"/>
            </w:pPr>
            <w:r w:rsidRPr="00DD6362">
              <w:t>Was Sie schon können sollten:</w:t>
            </w:r>
          </w:p>
          <w:p w:rsidR="005C3522" w:rsidRPr="00DD6362" w:rsidRDefault="005C3522" w:rsidP="00BB3C33">
            <w:pPr>
              <w:pStyle w:val="Kopf8ptafz"/>
              <w:numPr>
                <w:ilvl w:val="0"/>
                <w:numId w:val="0"/>
              </w:numPr>
              <w:ind w:left="416" w:hanging="360"/>
            </w:pPr>
          </w:p>
        </w:tc>
      </w:tr>
      <w:tr w:rsidR="005C3522" w:rsidRPr="00B51DE9" w:rsidTr="00BB3C33">
        <w:trPr>
          <w:trHeight w:val="443"/>
        </w:trPr>
        <w:tc>
          <w:tcPr>
            <w:tcW w:w="4818" w:type="dxa"/>
            <w:gridSpan w:val="2"/>
            <w:vMerge/>
            <w:tcBorders>
              <w:left w:val="single" w:sz="4" w:space="0" w:color="auto"/>
              <w:right w:val="single" w:sz="4" w:space="0" w:color="auto"/>
            </w:tcBorders>
          </w:tcPr>
          <w:p w:rsidR="005C3522" w:rsidRDefault="005C3522" w:rsidP="00BB3C33">
            <w:pPr>
              <w:pStyle w:val="Tabelle6pt"/>
            </w:pPr>
          </w:p>
        </w:tc>
        <w:tc>
          <w:tcPr>
            <w:tcW w:w="4821" w:type="dxa"/>
            <w:gridSpan w:val="4"/>
            <w:tcBorders>
              <w:left w:val="single" w:sz="4" w:space="0" w:color="auto"/>
              <w:right w:val="single" w:sz="4" w:space="0" w:color="auto"/>
            </w:tcBorders>
          </w:tcPr>
          <w:p w:rsidR="005C3522" w:rsidRPr="00DD6362" w:rsidRDefault="005C3522" w:rsidP="00BB3C33">
            <w:pPr>
              <w:pStyle w:val="Tabelle6pt"/>
            </w:pPr>
            <w:r w:rsidRPr="00DD6362">
              <w:t>Wofür Sie das benötigen:</w:t>
            </w:r>
          </w:p>
          <w:p w:rsidR="005C3522" w:rsidRPr="00DD6362" w:rsidRDefault="005C3522" w:rsidP="00BB3C33">
            <w:pPr>
              <w:pStyle w:val="Kopf8ptafz"/>
              <w:ind w:left="227" w:hanging="170"/>
            </w:pPr>
            <w:r>
              <w:t>erfolgreiches Lernen</w:t>
            </w:r>
          </w:p>
        </w:tc>
      </w:tr>
      <w:tr w:rsidR="005C3522" w:rsidRPr="00B51DE9" w:rsidTr="00BB3C33">
        <w:trPr>
          <w:trHeight w:val="443"/>
        </w:trPr>
        <w:tc>
          <w:tcPr>
            <w:tcW w:w="4818" w:type="dxa"/>
            <w:gridSpan w:val="2"/>
            <w:vMerge/>
            <w:tcBorders>
              <w:left w:val="single" w:sz="4" w:space="0" w:color="auto"/>
              <w:right w:val="single" w:sz="4" w:space="0" w:color="auto"/>
            </w:tcBorders>
          </w:tcPr>
          <w:p w:rsidR="005C3522" w:rsidRDefault="005C3522" w:rsidP="00BB3C33">
            <w:pPr>
              <w:pStyle w:val="Tabelle6pt"/>
            </w:pPr>
          </w:p>
        </w:tc>
        <w:tc>
          <w:tcPr>
            <w:tcW w:w="4821" w:type="dxa"/>
            <w:gridSpan w:val="4"/>
            <w:tcBorders>
              <w:left w:val="single" w:sz="4" w:space="0" w:color="auto"/>
              <w:right w:val="single" w:sz="4" w:space="0" w:color="auto"/>
            </w:tcBorders>
          </w:tcPr>
          <w:p w:rsidR="005C3522" w:rsidRDefault="005C3522" w:rsidP="00BB3C33">
            <w:pPr>
              <w:pStyle w:val="Tabelle6pt"/>
            </w:pPr>
            <w:r>
              <w:t>Wie Sie Ihr Können prüfen können:</w:t>
            </w:r>
          </w:p>
          <w:p w:rsidR="005C3522" w:rsidRPr="00234B66" w:rsidRDefault="005C3522" w:rsidP="00BB3C33">
            <w:pPr>
              <w:pStyle w:val="Kopf8ptafz"/>
              <w:ind w:left="227" w:hanging="170"/>
            </w:pPr>
            <w:r w:rsidRPr="00495F33">
              <w:t>Siehe Lernwegeliste, Klassenarbeit</w:t>
            </w:r>
          </w:p>
        </w:tc>
      </w:tr>
    </w:tbl>
    <w:p w:rsidR="005C3522" w:rsidRDefault="00C42841" w:rsidP="005C3522">
      <w:pPr>
        <w:pStyle w:val="berschrift2"/>
        <w:rPr>
          <w:rStyle w:val="Fett"/>
          <w:b w:val="0"/>
        </w:rPr>
      </w:pPr>
      <w:r w:rsidRPr="00014886">
        <w:rPr>
          <w:rStyle w:val="Fett"/>
          <w:b w:val="0"/>
          <w:noProof/>
          <w:sz w:val="24"/>
        </w:rPr>
        <w:drawing>
          <wp:anchor distT="0" distB="0" distL="114300" distR="114300" simplePos="0" relativeHeight="251665408" behindDoc="0" locked="0" layoutInCell="0" allowOverlap="1" wp14:anchorId="77BE8B46" wp14:editId="63F1E94C">
            <wp:simplePos x="0" y="0"/>
            <wp:positionH relativeFrom="rightMargin">
              <wp:posOffset>889000</wp:posOffset>
            </wp:positionH>
            <wp:positionV relativeFrom="paragraph">
              <wp:posOffset>60960</wp:posOffset>
            </wp:positionV>
            <wp:extent cx="348615" cy="320040"/>
            <wp:effectExtent l="0" t="0" r="0" b="3810"/>
            <wp:wrapNone/>
            <wp:docPr id="1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886">
        <w:rPr>
          <w:rStyle w:val="Fett"/>
          <w:b w:val="0"/>
          <w:noProof/>
          <w:sz w:val="24"/>
        </w:rPr>
        <w:drawing>
          <wp:anchor distT="0" distB="0" distL="114300" distR="114300" simplePos="0" relativeHeight="251664384" behindDoc="0" locked="0" layoutInCell="0" allowOverlap="1" wp14:anchorId="529005F7" wp14:editId="7A41AA25">
            <wp:simplePos x="0" y="0"/>
            <wp:positionH relativeFrom="rightMargin">
              <wp:posOffset>528955</wp:posOffset>
            </wp:positionH>
            <wp:positionV relativeFrom="paragraph">
              <wp:posOffset>60960</wp:posOffset>
            </wp:positionV>
            <wp:extent cx="349885" cy="320675"/>
            <wp:effectExtent l="0" t="0" r="0" b="3175"/>
            <wp:wrapNone/>
            <wp:docPr id="2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886">
        <w:rPr>
          <w:rStyle w:val="Fett"/>
          <w:b w:val="0"/>
          <w:noProof/>
          <w:sz w:val="24"/>
        </w:rPr>
        <w:drawing>
          <wp:anchor distT="0" distB="0" distL="114300" distR="114300" simplePos="0" relativeHeight="251663360" behindDoc="0" locked="0" layoutInCell="0" allowOverlap="1" wp14:anchorId="44295057" wp14:editId="7FFC0007">
            <wp:simplePos x="0" y="0"/>
            <wp:positionH relativeFrom="rightMargin">
              <wp:posOffset>168910</wp:posOffset>
            </wp:positionH>
            <wp:positionV relativeFrom="paragraph">
              <wp:posOffset>61558</wp:posOffset>
            </wp:positionV>
            <wp:extent cx="349885" cy="320675"/>
            <wp:effectExtent l="0" t="0" r="0" b="3175"/>
            <wp:wrapNone/>
            <wp:docPr id="2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5C3522" w:rsidRPr="00014886">
        <w:rPr>
          <w:rStyle w:val="Fett"/>
          <w:b w:val="0"/>
        </w:rPr>
        <w:t xml:space="preserve">Arbeitsauftrag und Handlungskreislauf </w:t>
      </w:r>
    </w:p>
    <w:p w:rsidR="00C42841" w:rsidRDefault="00C42841" w:rsidP="00C42841">
      <w:pPr>
        <w:pStyle w:val="Marginaliegrau"/>
        <w:framePr w:wrap="around" w:x="8816" w:y="115"/>
        <w:rPr>
          <w:rStyle w:val="Fett"/>
          <w:b w:val="0"/>
        </w:rPr>
      </w:pPr>
      <w:r>
        <w:rPr>
          <w:rStyle w:val="Fett"/>
          <w:b w:val="0"/>
        </w:rPr>
        <w:t>Idealerweise sollten hier alle Lehrkräfte aus dem Lernfeld anwesend sein.</w:t>
      </w:r>
    </w:p>
    <w:tbl>
      <w:tblPr>
        <w:tblW w:w="7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966"/>
        <w:gridCol w:w="778"/>
        <w:gridCol w:w="3943"/>
        <w:gridCol w:w="1730"/>
      </w:tblGrid>
      <w:tr w:rsidR="005C3522" w:rsidRPr="00DE4890" w:rsidTr="00BB3C33">
        <w:trPr>
          <w:trHeight w:val="397"/>
        </w:trPr>
        <w:tc>
          <w:tcPr>
            <w:tcW w:w="966" w:type="dxa"/>
            <w:shd w:val="clear" w:color="auto" w:fill="D9D9D9" w:themeFill="background1" w:themeFillShade="D9"/>
          </w:tcPr>
          <w:p w:rsidR="005C3522" w:rsidRPr="00A66616" w:rsidRDefault="005C3522" w:rsidP="00BB3C33">
            <w:pPr>
              <w:pStyle w:val="TabellenkopfLS"/>
            </w:pPr>
            <w:r>
              <w:t>Lern-phase</w:t>
            </w:r>
          </w:p>
        </w:tc>
        <w:tc>
          <w:tcPr>
            <w:tcW w:w="778" w:type="dxa"/>
            <w:shd w:val="clear" w:color="auto" w:fill="D9D9D9" w:themeFill="background1" w:themeFillShade="D9"/>
            <w:vAlign w:val="center"/>
          </w:tcPr>
          <w:p w:rsidR="005C3522" w:rsidRPr="00DE4890" w:rsidRDefault="005C3522" w:rsidP="00B10C29">
            <w:pPr>
              <w:pStyle w:val="TabelleKopfmitte"/>
              <w:jc w:val="left"/>
            </w:pPr>
            <w:r>
              <w:t>Zeit</w:t>
            </w:r>
          </w:p>
        </w:tc>
        <w:tc>
          <w:tcPr>
            <w:tcW w:w="3943" w:type="dxa"/>
            <w:shd w:val="clear" w:color="auto" w:fill="D9D9D9" w:themeFill="background1" w:themeFillShade="D9"/>
            <w:vAlign w:val="center"/>
          </w:tcPr>
          <w:p w:rsidR="005C3522" w:rsidRPr="00DE4890" w:rsidRDefault="005C3522" w:rsidP="00BB3C33">
            <w:pPr>
              <w:pStyle w:val="TabelleKopfmitte"/>
            </w:pPr>
            <w:r>
              <w:t>Aufgabe</w:t>
            </w:r>
          </w:p>
        </w:tc>
        <w:tc>
          <w:tcPr>
            <w:tcW w:w="1730" w:type="dxa"/>
            <w:shd w:val="clear" w:color="auto" w:fill="D9D9D9" w:themeFill="background1" w:themeFillShade="D9"/>
            <w:vAlign w:val="center"/>
          </w:tcPr>
          <w:p w:rsidR="005C3522" w:rsidRDefault="005C3522" w:rsidP="00BB3C33">
            <w:pPr>
              <w:pStyle w:val="TabelleKopfmitte"/>
            </w:pPr>
            <w:r>
              <w:t>Hinweise</w:t>
            </w:r>
          </w:p>
        </w:tc>
      </w:tr>
      <w:tr w:rsidR="005C3522" w:rsidRPr="00DE4890" w:rsidTr="00BB3C33">
        <w:trPr>
          <w:trHeight w:val="624"/>
        </w:trPr>
        <w:tc>
          <w:tcPr>
            <w:tcW w:w="966" w:type="dxa"/>
            <w:vMerge w:val="restart"/>
          </w:tcPr>
          <w:p w:rsidR="005C3522" w:rsidRDefault="005C3522" w:rsidP="00BB3C33">
            <w:pPr>
              <w:pStyle w:val="TabelleLinks"/>
              <w:spacing w:line="240" w:lineRule="auto"/>
              <w:jc w:val="center"/>
              <w:rPr>
                <w:noProof/>
              </w:rPr>
            </w:pPr>
          </w:p>
          <w:p w:rsidR="005C3522" w:rsidRDefault="005C3522" w:rsidP="00BB3C33">
            <w:pPr>
              <w:pStyle w:val="TabelleLinks"/>
              <w:spacing w:line="240" w:lineRule="auto"/>
              <w:jc w:val="center"/>
              <w:rPr>
                <w:noProof/>
              </w:rPr>
            </w:pPr>
          </w:p>
          <w:p w:rsidR="005C3522" w:rsidRDefault="005C3522" w:rsidP="00BB3C33">
            <w:pPr>
              <w:pStyle w:val="TabelleLinks"/>
              <w:spacing w:line="240" w:lineRule="auto"/>
              <w:jc w:val="center"/>
              <w:rPr>
                <w:noProof/>
              </w:rPr>
            </w:pPr>
            <w:r>
              <w:rPr>
                <w:noProof/>
              </w:rPr>
              <w:drawing>
                <wp:inline distT="0" distB="0" distL="0" distR="0" wp14:anchorId="019A185D" wp14:editId="0FA55904">
                  <wp:extent cx="323215" cy="323215"/>
                  <wp:effectExtent l="0" t="0" r="635" b="635"/>
                  <wp:docPr id="275" name="Grafik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tc>
        <w:tc>
          <w:tcPr>
            <w:tcW w:w="778" w:type="dxa"/>
            <w:vMerge w:val="restart"/>
            <w:shd w:val="clear" w:color="auto" w:fill="auto"/>
            <w:vAlign w:val="center"/>
          </w:tcPr>
          <w:p w:rsidR="005C3522" w:rsidRDefault="005C3522" w:rsidP="00B10C29">
            <w:pPr>
              <w:pStyle w:val="Textkrper"/>
              <w:jc w:val="center"/>
            </w:pPr>
            <w:r>
              <w:t xml:space="preserve">10 </w:t>
            </w:r>
            <w:r w:rsidR="001B46C5">
              <w:t>Min.</w:t>
            </w:r>
          </w:p>
        </w:tc>
        <w:tc>
          <w:tcPr>
            <w:tcW w:w="3943" w:type="dxa"/>
            <w:shd w:val="clear" w:color="auto" w:fill="auto"/>
            <w:vAlign w:val="center"/>
          </w:tcPr>
          <w:p w:rsidR="005C3522" w:rsidRPr="00985B9E" w:rsidRDefault="005C3522" w:rsidP="00BB3C33">
            <w:pPr>
              <w:pStyle w:val="Textkrper"/>
              <w:rPr>
                <w:noProof/>
              </w:rPr>
            </w:pPr>
            <w:r w:rsidRPr="00985B9E">
              <w:rPr>
                <w:noProof/>
              </w:rPr>
              <w:t>Einstieg: Wir möchten Sie heute einladen, den ersten Schnitt im n</w:t>
            </w:r>
            <w:r>
              <w:rPr>
                <w:noProof/>
              </w:rPr>
              <w:t>euen Berufsfeld zu gehen und Ihn</w:t>
            </w:r>
            <w:r w:rsidRPr="00985B9E">
              <w:rPr>
                <w:noProof/>
              </w:rPr>
              <w:t>en das Le</w:t>
            </w:r>
            <w:r>
              <w:rPr>
                <w:noProof/>
              </w:rPr>
              <w:t>r</w:t>
            </w:r>
            <w:r w:rsidRPr="00985B9E">
              <w:rPr>
                <w:noProof/>
              </w:rPr>
              <w:t>nen im Le</w:t>
            </w:r>
            <w:r>
              <w:rPr>
                <w:noProof/>
              </w:rPr>
              <w:t>r</w:t>
            </w:r>
            <w:r w:rsidRPr="00985B9E">
              <w:rPr>
                <w:noProof/>
              </w:rPr>
              <w:t>nfeld (</w:t>
            </w:r>
            <w:r>
              <w:rPr>
                <w:noProof/>
              </w:rPr>
              <w:t xml:space="preserve">in </w:t>
            </w:r>
            <w:r w:rsidRPr="00985B9E">
              <w:rPr>
                <w:noProof/>
              </w:rPr>
              <w:t xml:space="preserve">diesem Bereich) näher zu bringen. </w:t>
            </w:r>
          </w:p>
        </w:tc>
        <w:tc>
          <w:tcPr>
            <w:tcW w:w="1730" w:type="dxa"/>
          </w:tcPr>
          <w:p w:rsidR="005C3522" w:rsidRPr="00985B9E" w:rsidRDefault="005C3522" w:rsidP="00BB3C33">
            <w:pPr>
              <w:pStyle w:val="Textkrper"/>
            </w:pPr>
            <w:r w:rsidRPr="00985B9E">
              <w:t>Ggf. Vorstellung der LK, wann findet der Unte</w:t>
            </w:r>
            <w:r w:rsidRPr="00985B9E">
              <w:t>r</w:t>
            </w:r>
            <w:r w:rsidRPr="00985B9E">
              <w:t>richt statt</w:t>
            </w:r>
            <w:r>
              <w:t>…</w:t>
            </w:r>
          </w:p>
        </w:tc>
      </w:tr>
      <w:tr w:rsidR="005C3522" w:rsidRPr="00DE4890" w:rsidTr="00BB3C33">
        <w:trPr>
          <w:trHeight w:val="624"/>
        </w:trPr>
        <w:tc>
          <w:tcPr>
            <w:tcW w:w="966" w:type="dxa"/>
            <w:vMerge/>
          </w:tcPr>
          <w:p w:rsidR="005C3522" w:rsidRDefault="005C3522" w:rsidP="00BB3C33">
            <w:pPr>
              <w:pStyle w:val="TabelleLinks"/>
              <w:spacing w:line="240" w:lineRule="auto"/>
              <w:jc w:val="center"/>
              <w:rPr>
                <w:noProof/>
              </w:rPr>
            </w:pPr>
          </w:p>
        </w:tc>
        <w:tc>
          <w:tcPr>
            <w:tcW w:w="778" w:type="dxa"/>
            <w:vMerge/>
            <w:shd w:val="clear" w:color="auto" w:fill="auto"/>
            <w:vAlign w:val="center"/>
          </w:tcPr>
          <w:p w:rsidR="005C3522" w:rsidRDefault="005C3522" w:rsidP="00B10C29">
            <w:pPr>
              <w:pStyle w:val="Textkrper"/>
              <w:jc w:val="center"/>
            </w:pPr>
          </w:p>
        </w:tc>
        <w:tc>
          <w:tcPr>
            <w:tcW w:w="3943" w:type="dxa"/>
            <w:shd w:val="clear" w:color="auto" w:fill="auto"/>
            <w:vAlign w:val="center"/>
          </w:tcPr>
          <w:p w:rsidR="005C3522" w:rsidRPr="00985B9E" w:rsidRDefault="005C3522" w:rsidP="00BB3C33">
            <w:pPr>
              <w:pStyle w:val="Textkrper"/>
              <w:rPr>
                <w:noProof/>
              </w:rPr>
            </w:pPr>
            <w:r w:rsidRPr="00985B9E">
              <w:rPr>
                <w:noProof/>
              </w:rPr>
              <w:t>Unserer erstes gemeinsames Lernprojekt heißt:</w:t>
            </w:r>
          </w:p>
          <w:p w:rsidR="005C3522" w:rsidRPr="00985B9E" w:rsidRDefault="005C3522" w:rsidP="00BB3C33">
            <w:pPr>
              <w:pStyle w:val="Textkrper"/>
              <w:rPr>
                <w:noProof/>
              </w:rPr>
            </w:pPr>
            <w:r w:rsidRPr="00985B9E">
              <w:rPr>
                <w:noProof/>
              </w:rPr>
              <w:t>„Meine ersten Schritte in der Schule und in der Gastronomie“</w:t>
            </w:r>
          </w:p>
          <w:p w:rsidR="005C3522" w:rsidRPr="00985B9E" w:rsidRDefault="005C3522" w:rsidP="00BB3C33">
            <w:pPr>
              <w:pStyle w:val="Textkrper"/>
              <w:rPr>
                <w:noProof/>
              </w:rPr>
            </w:pPr>
            <w:r>
              <w:rPr>
                <w:noProof/>
              </w:rPr>
              <w:t>Lam</w:t>
            </w:r>
            <w:r w:rsidRPr="00985B9E">
              <w:rPr>
                <w:noProof/>
              </w:rPr>
              <w:t>inate an Tafel hängen oder PPT.</w:t>
            </w:r>
          </w:p>
        </w:tc>
        <w:tc>
          <w:tcPr>
            <w:tcW w:w="1730" w:type="dxa"/>
          </w:tcPr>
          <w:p w:rsidR="005C3522" w:rsidRPr="00985B9E" w:rsidRDefault="005C3522" w:rsidP="00BB3C33">
            <w:pPr>
              <w:pStyle w:val="Textkrper"/>
            </w:pPr>
            <w:r w:rsidRPr="00985B9E">
              <w:t>Laminate:</w:t>
            </w:r>
          </w:p>
          <w:p w:rsidR="005C3522" w:rsidRPr="00985B9E" w:rsidRDefault="005C3522" w:rsidP="00BB3C33">
            <w:pPr>
              <w:pStyle w:val="Textkrper"/>
            </w:pPr>
            <w:r w:rsidRPr="00985B9E">
              <w:t>Schritte</w:t>
            </w:r>
          </w:p>
          <w:p w:rsidR="005C3522" w:rsidRPr="00985B9E" w:rsidRDefault="005C3522" w:rsidP="00BB3C33">
            <w:pPr>
              <w:pStyle w:val="Textkrper"/>
            </w:pPr>
            <w:r w:rsidRPr="00985B9E">
              <w:t xml:space="preserve">Lernprojekt </w:t>
            </w:r>
          </w:p>
          <w:p w:rsidR="005C3522" w:rsidRPr="00985B9E" w:rsidRDefault="005C3522" w:rsidP="00BB3C33">
            <w:pPr>
              <w:pStyle w:val="Textkrper"/>
            </w:pPr>
            <w:r w:rsidRPr="00985B9E">
              <w:t>Oder PPT</w:t>
            </w:r>
            <w:r w:rsidR="001B46C5">
              <w:t>-</w:t>
            </w:r>
            <w:r>
              <w:t>Folie</w:t>
            </w:r>
          </w:p>
        </w:tc>
      </w:tr>
      <w:tr w:rsidR="005C3522" w:rsidRPr="00DE4890" w:rsidTr="00BB3C33">
        <w:trPr>
          <w:trHeight w:val="624"/>
        </w:trPr>
        <w:tc>
          <w:tcPr>
            <w:tcW w:w="966" w:type="dxa"/>
          </w:tcPr>
          <w:p w:rsidR="005C3522" w:rsidRDefault="005C3522" w:rsidP="00BB3C33">
            <w:pPr>
              <w:pStyle w:val="TabelleLinks"/>
              <w:spacing w:line="240" w:lineRule="auto"/>
            </w:pPr>
          </w:p>
          <w:p w:rsidR="005C3522" w:rsidRDefault="005C3522" w:rsidP="00BB3C33">
            <w:pPr>
              <w:pStyle w:val="TabelleLinks"/>
              <w:spacing w:line="240" w:lineRule="auto"/>
            </w:pPr>
          </w:p>
          <w:p w:rsidR="005C3522" w:rsidRDefault="005C3522" w:rsidP="00BB3C33">
            <w:pPr>
              <w:pStyle w:val="TabelleLinks"/>
              <w:spacing w:line="240" w:lineRule="auto"/>
              <w:jc w:val="center"/>
            </w:pPr>
            <w:r>
              <w:rPr>
                <w:noProof/>
              </w:rPr>
              <w:drawing>
                <wp:inline distT="0" distB="0" distL="0" distR="0" wp14:anchorId="5554AEE4" wp14:editId="2CC64E43">
                  <wp:extent cx="213360" cy="243840"/>
                  <wp:effectExtent l="0" t="0" r="0" b="3810"/>
                  <wp:docPr id="1617" name="Grafik 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p w:rsidR="005C3522" w:rsidRDefault="005C3522" w:rsidP="00BB3C33">
            <w:pPr>
              <w:pStyle w:val="TabelleLinks"/>
              <w:spacing w:line="240" w:lineRule="auto"/>
              <w:jc w:val="center"/>
            </w:pPr>
          </w:p>
          <w:p w:rsidR="005C3522" w:rsidRDefault="005C3522" w:rsidP="00BB3C33">
            <w:pPr>
              <w:pStyle w:val="TabelleLinks"/>
              <w:spacing w:line="240" w:lineRule="auto"/>
              <w:jc w:val="center"/>
            </w:pPr>
          </w:p>
          <w:p w:rsidR="005C3522" w:rsidRDefault="005C3522" w:rsidP="00BB3C33">
            <w:pPr>
              <w:pStyle w:val="TabelleLinks"/>
              <w:spacing w:line="240" w:lineRule="auto"/>
              <w:jc w:val="center"/>
            </w:pPr>
          </w:p>
          <w:p w:rsidR="005C3522" w:rsidRDefault="005C3522" w:rsidP="00BB3C33">
            <w:pPr>
              <w:pStyle w:val="TabelleLinks"/>
              <w:spacing w:line="240" w:lineRule="auto"/>
              <w:jc w:val="center"/>
            </w:pPr>
          </w:p>
          <w:p w:rsidR="005C3522" w:rsidRDefault="005C3522" w:rsidP="00BB3C33">
            <w:pPr>
              <w:pStyle w:val="TabelleLinks"/>
              <w:spacing w:line="240" w:lineRule="auto"/>
              <w:jc w:val="center"/>
            </w:pPr>
            <w:r>
              <w:rPr>
                <w:noProof/>
                <w:sz w:val="24"/>
              </w:rPr>
              <w:drawing>
                <wp:inline distT="0" distB="0" distL="0" distR="0" wp14:anchorId="4EB53203" wp14:editId="184C767B">
                  <wp:extent cx="468000" cy="230164"/>
                  <wp:effectExtent l="0" t="0" r="8255" b="0"/>
                  <wp:docPr id="95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68000" cy="230164"/>
                          </a:xfrm>
                          <a:prstGeom prst="rect">
                            <a:avLst/>
                          </a:prstGeom>
                          <a:noFill/>
                          <a:ln>
                            <a:noFill/>
                          </a:ln>
                        </pic:spPr>
                      </pic:pic>
                    </a:graphicData>
                  </a:graphic>
                </wp:inline>
              </w:drawing>
            </w:r>
          </w:p>
          <w:p w:rsidR="005C3522" w:rsidRDefault="005C3522" w:rsidP="00BB3C33">
            <w:pPr>
              <w:pStyle w:val="TabelleLinks"/>
              <w:spacing w:line="240" w:lineRule="auto"/>
              <w:jc w:val="center"/>
            </w:pPr>
          </w:p>
          <w:p w:rsidR="005C3522" w:rsidRDefault="005C3522" w:rsidP="00BB3C33">
            <w:pPr>
              <w:pStyle w:val="TabelleLinks"/>
              <w:spacing w:line="240" w:lineRule="auto"/>
              <w:jc w:val="center"/>
            </w:pPr>
          </w:p>
          <w:p w:rsidR="005C3522" w:rsidRDefault="005C3522" w:rsidP="00BB3C33">
            <w:pPr>
              <w:pStyle w:val="TabelleLinks"/>
              <w:spacing w:line="240" w:lineRule="auto"/>
              <w:jc w:val="center"/>
            </w:pPr>
          </w:p>
          <w:p w:rsidR="005C3522" w:rsidRDefault="005C3522" w:rsidP="00BB3C33">
            <w:pPr>
              <w:pStyle w:val="TabelleLinks"/>
              <w:spacing w:line="240" w:lineRule="auto"/>
              <w:jc w:val="center"/>
            </w:pPr>
          </w:p>
          <w:p w:rsidR="005C3522" w:rsidRDefault="005C3522" w:rsidP="00BB3C33">
            <w:pPr>
              <w:pStyle w:val="TabelleLinks"/>
              <w:spacing w:line="240" w:lineRule="auto"/>
            </w:pPr>
          </w:p>
          <w:p w:rsidR="005C3522" w:rsidRDefault="005C3522" w:rsidP="00BB3C33">
            <w:pPr>
              <w:pStyle w:val="TabelleLinks"/>
              <w:spacing w:line="240" w:lineRule="auto"/>
              <w:jc w:val="center"/>
            </w:pPr>
            <w:r>
              <w:rPr>
                <w:noProof/>
              </w:rPr>
              <w:drawing>
                <wp:inline distT="0" distB="0" distL="0" distR="0" wp14:anchorId="486A1AE9" wp14:editId="29972866">
                  <wp:extent cx="323215" cy="323215"/>
                  <wp:effectExtent l="0" t="0" r="635" b="635"/>
                  <wp:docPr id="1618" name="Grafik 1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p w:rsidR="005C3522" w:rsidRPr="006C7789" w:rsidRDefault="005C3522" w:rsidP="00BB3C33">
            <w:pPr>
              <w:pStyle w:val="TabelleLinks"/>
              <w:spacing w:line="240" w:lineRule="auto"/>
            </w:pPr>
          </w:p>
        </w:tc>
        <w:tc>
          <w:tcPr>
            <w:tcW w:w="778" w:type="dxa"/>
            <w:shd w:val="clear" w:color="auto" w:fill="auto"/>
            <w:vAlign w:val="center"/>
          </w:tcPr>
          <w:p w:rsidR="005C3522" w:rsidRPr="00DE4890" w:rsidRDefault="005C3522" w:rsidP="00B10C29">
            <w:pPr>
              <w:pStyle w:val="Textkrper"/>
              <w:jc w:val="center"/>
            </w:pPr>
            <w:r>
              <w:t xml:space="preserve">15 </w:t>
            </w:r>
            <w:r w:rsidR="001B46C5">
              <w:t>Min.</w:t>
            </w:r>
          </w:p>
        </w:tc>
        <w:tc>
          <w:tcPr>
            <w:tcW w:w="3943" w:type="dxa"/>
            <w:shd w:val="clear" w:color="auto" w:fill="auto"/>
          </w:tcPr>
          <w:p w:rsidR="005C3522" w:rsidRDefault="005C3522" w:rsidP="00BB3C33">
            <w:pPr>
              <w:pStyle w:val="Textkrper"/>
              <w:jc w:val="left"/>
              <w:rPr>
                <w:noProof/>
              </w:rPr>
            </w:pPr>
            <w:r>
              <w:rPr>
                <w:noProof/>
              </w:rPr>
              <w:t>Wir starten immer mit der Beschreibung des Lernprojektes.</w:t>
            </w:r>
          </w:p>
          <w:p w:rsidR="005C3522" w:rsidRDefault="005C3522" w:rsidP="00BB3C33">
            <w:pPr>
              <w:pStyle w:val="Textkrper"/>
              <w:jc w:val="left"/>
              <w:rPr>
                <w:noProof/>
              </w:rPr>
            </w:pPr>
            <w:r>
              <w:rPr>
                <w:noProof/>
              </w:rPr>
              <w:t>Lesen Sie das Lernprojekt und markieren Sie besondere Wörter.</w:t>
            </w:r>
          </w:p>
          <w:p w:rsidR="005C3522" w:rsidRDefault="005C3522" w:rsidP="00BB3C33">
            <w:pPr>
              <w:pStyle w:val="Textkrper"/>
              <w:jc w:val="left"/>
              <w:rPr>
                <w:noProof/>
              </w:rPr>
            </w:pPr>
          </w:p>
          <w:p w:rsidR="005C3522" w:rsidRDefault="005C3522" w:rsidP="00BB3C33">
            <w:pPr>
              <w:pStyle w:val="Textkrper"/>
              <w:jc w:val="left"/>
              <w:rPr>
                <w:noProof/>
              </w:rPr>
            </w:pPr>
            <w:r>
              <w:rPr>
                <w:noProof/>
              </w:rPr>
              <w:t xml:space="preserve">Tauschen Sie sich mit </w:t>
            </w:r>
            <w:r w:rsidR="00246AE4">
              <w:rPr>
                <w:noProof/>
              </w:rPr>
              <w:t>einer Partnerin/</w:t>
            </w:r>
            <w:r>
              <w:rPr>
                <w:noProof/>
              </w:rPr>
              <w:t xml:space="preserve">einem Partner über die Wörter und das Lernprojekt aus. </w:t>
            </w:r>
          </w:p>
          <w:p w:rsidR="005C3522" w:rsidRDefault="005C3522" w:rsidP="00BB3C33">
            <w:pPr>
              <w:pStyle w:val="Textkrper"/>
              <w:jc w:val="left"/>
              <w:rPr>
                <w:noProof/>
              </w:rPr>
            </w:pPr>
            <w:r w:rsidRPr="00815011">
              <w:rPr>
                <w:b/>
                <w:noProof/>
              </w:rPr>
              <w:t>Hilfsfragen</w:t>
            </w:r>
            <w:r>
              <w:rPr>
                <w:noProof/>
              </w:rPr>
              <w:t>:</w:t>
            </w:r>
          </w:p>
          <w:p w:rsidR="001B46C5" w:rsidRDefault="005C3522" w:rsidP="00B10C29">
            <w:pPr>
              <w:pStyle w:val="Textkrper"/>
              <w:numPr>
                <w:ilvl w:val="0"/>
                <w:numId w:val="25"/>
              </w:numPr>
              <w:jc w:val="left"/>
              <w:rPr>
                <w:noProof/>
              </w:rPr>
            </w:pPr>
            <w:r>
              <w:rPr>
                <w:noProof/>
              </w:rPr>
              <w:t xml:space="preserve">Welche Wörter habe ich angestrichen? </w:t>
            </w:r>
          </w:p>
          <w:p w:rsidR="005C3522" w:rsidRDefault="001B46C5" w:rsidP="00B10C29">
            <w:pPr>
              <w:pStyle w:val="Textkrper"/>
              <w:numPr>
                <w:ilvl w:val="0"/>
                <w:numId w:val="25"/>
              </w:numPr>
              <w:jc w:val="left"/>
              <w:rPr>
                <w:noProof/>
              </w:rPr>
            </w:pPr>
            <w:r>
              <w:rPr>
                <w:noProof/>
              </w:rPr>
              <w:t>W</w:t>
            </w:r>
            <w:r w:rsidR="005C3522">
              <w:rPr>
                <w:noProof/>
              </w:rPr>
              <w:t>elche Wörter kann ich erklären?</w:t>
            </w:r>
          </w:p>
          <w:p w:rsidR="005C3522" w:rsidRDefault="005C3522" w:rsidP="00B10C29">
            <w:pPr>
              <w:pStyle w:val="Textkrper"/>
              <w:numPr>
                <w:ilvl w:val="0"/>
                <w:numId w:val="25"/>
              </w:numPr>
              <w:jc w:val="left"/>
              <w:rPr>
                <w:noProof/>
              </w:rPr>
            </w:pPr>
            <w:r>
              <w:rPr>
                <w:noProof/>
              </w:rPr>
              <w:t>Was bedeutet das Lernprojekt?</w:t>
            </w:r>
          </w:p>
          <w:p w:rsidR="005C3522" w:rsidRDefault="005C3522" w:rsidP="00B10C29">
            <w:pPr>
              <w:pStyle w:val="Textkrper"/>
              <w:numPr>
                <w:ilvl w:val="0"/>
                <w:numId w:val="25"/>
              </w:numPr>
              <w:jc w:val="left"/>
              <w:rPr>
                <w:noProof/>
              </w:rPr>
            </w:pPr>
            <w:r>
              <w:rPr>
                <w:noProof/>
              </w:rPr>
              <w:t>Um was geht es beim Lernprojekt?</w:t>
            </w:r>
          </w:p>
          <w:p w:rsidR="005C3522" w:rsidRDefault="005C3522" w:rsidP="00BB3C33">
            <w:pPr>
              <w:pStyle w:val="Textkrper"/>
              <w:jc w:val="left"/>
              <w:rPr>
                <w:noProof/>
              </w:rPr>
            </w:pPr>
          </w:p>
          <w:p w:rsidR="005C3522" w:rsidRPr="00985B9E" w:rsidRDefault="005C3522" w:rsidP="00BB3C33">
            <w:pPr>
              <w:pStyle w:val="Textkrper"/>
              <w:jc w:val="left"/>
              <w:rPr>
                <w:noProof/>
              </w:rPr>
            </w:pPr>
            <w:r w:rsidRPr="00985B9E">
              <w:rPr>
                <w:noProof/>
              </w:rPr>
              <w:t xml:space="preserve">Schreiben Sie 3 </w:t>
            </w:r>
            <w:r>
              <w:rPr>
                <w:noProof/>
              </w:rPr>
              <w:t>Ergebnisse auf.</w:t>
            </w:r>
          </w:p>
          <w:p w:rsidR="005C3522" w:rsidRPr="00985B9E" w:rsidRDefault="005C3522" w:rsidP="00BB3C33">
            <w:pPr>
              <w:pStyle w:val="Textkrper"/>
              <w:jc w:val="left"/>
              <w:rPr>
                <w:noProof/>
              </w:rPr>
            </w:pPr>
            <w:r w:rsidRPr="00985B9E">
              <w:rPr>
                <w:noProof/>
              </w:rPr>
              <w:t>Bringen Sie Ihre Ergeb</w:t>
            </w:r>
            <w:r>
              <w:rPr>
                <w:noProof/>
              </w:rPr>
              <w:t>nisse ins Plenum ein.</w:t>
            </w:r>
          </w:p>
        </w:tc>
        <w:tc>
          <w:tcPr>
            <w:tcW w:w="1730" w:type="dxa"/>
          </w:tcPr>
          <w:p w:rsidR="005C3522" w:rsidRPr="004546DA" w:rsidRDefault="005C3522" w:rsidP="00BB3C33">
            <w:pPr>
              <w:pStyle w:val="Textkrper"/>
            </w:pPr>
            <w:r w:rsidRPr="004546DA">
              <w:t>EG1.01.00.03</w:t>
            </w:r>
          </w:p>
          <w:p w:rsidR="005C3522" w:rsidRPr="004546DA" w:rsidRDefault="005C3522" w:rsidP="00BB3C33">
            <w:pPr>
              <w:pStyle w:val="Textkrper"/>
            </w:pPr>
          </w:p>
          <w:p w:rsidR="005C3522" w:rsidRPr="004546DA" w:rsidRDefault="005C3522" w:rsidP="00BB3C33">
            <w:pPr>
              <w:pStyle w:val="Textkrper"/>
            </w:pPr>
          </w:p>
          <w:p w:rsidR="005C3522" w:rsidRPr="004546DA" w:rsidRDefault="005C3522" w:rsidP="00BB3C33">
            <w:pPr>
              <w:pStyle w:val="Textkrper"/>
            </w:pPr>
          </w:p>
          <w:p w:rsidR="005C3522" w:rsidRPr="004546DA" w:rsidRDefault="005C3522" w:rsidP="00BB3C33">
            <w:pPr>
              <w:pStyle w:val="Textkrper"/>
            </w:pPr>
          </w:p>
          <w:p w:rsidR="005C3522" w:rsidRPr="004546DA" w:rsidRDefault="005C3522" w:rsidP="00BB3C33">
            <w:pPr>
              <w:pStyle w:val="Textkrper"/>
            </w:pPr>
            <w:r w:rsidRPr="004546DA">
              <w:t>Hilfsfragen Tafel</w:t>
            </w:r>
          </w:p>
          <w:p w:rsidR="005C3522" w:rsidRPr="004546DA" w:rsidRDefault="005C3522" w:rsidP="00BB3C33">
            <w:pPr>
              <w:pStyle w:val="Textkrper"/>
            </w:pPr>
            <w:r w:rsidRPr="004546DA">
              <w:t xml:space="preserve">oder </w:t>
            </w:r>
          </w:p>
          <w:p w:rsidR="005C3522" w:rsidRPr="00766BC1" w:rsidRDefault="005C3522" w:rsidP="00BB3C33">
            <w:pPr>
              <w:pStyle w:val="Textkrper"/>
            </w:pPr>
            <w:r w:rsidRPr="00766BC1">
              <w:t>EG1.01.00.01</w:t>
            </w:r>
          </w:p>
          <w:p w:rsidR="005C3522" w:rsidRPr="004546DA" w:rsidRDefault="005C3522" w:rsidP="00BB3C33">
            <w:pPr>
              <w:pStyle w:val="Textkrper"/>
            </w:pPr>
            <w:r w:rsidRPr="004546DA">
              <w:t>PPT Folie 2</w:t>
            </w:r>
          </w:p>
          <w:p w:rsidR="005C3522" w:rsidRPr="00766BC1" w:rsidRDefault="005C3522" w:rsidP="00BB3C33">
            <w:pPr>
              <w:pStyle w:val="Textkrper"/>
            </w:pPr>
            <w:r w:rsidRPr="00766BC1">
              <w:t>EG1.01.00.02</w:t>
            </w:r>
          </w:p>
          <w:p w:rsidR="005C3522" w:rsidRPr="004546DA" w:rsidRDefault="005C3522" w:rsidP="00BB3C33">
            <w:pPr>
              <w:pStyle w:val="Textkrper"/>
            </w:pPr>
          </w:p>
          <w:p w:rsidR="005C3522" w:rsidRPr="004546DA" w:rsidRDefault="005C3522" w:rsidP="00BB3C33">
            <w:pPr>
              <w:pStyle w:val="Textkrper"/>
            </w:pPr>
          </w:p>
          <w:p w:rsidR="005C3522" w:rsidRPr="004546DA" w:rsidRDefault="005C3522" w:rsidP="00BB3C33">
            <w:pPr>
              <w:pStyle w:val="Textkrper"/>
            </w:pPr>
          </w:p>
          <w:p w:rsidR="005C3522" w:rsidRPr="003E5954" w:rsidRDefault="005C3522" w:rsidP="001B46C5">
            <w:pPr>
              <w:pStyle w:val="Textkrper"/>
            </w:pPr>
            <w:r w:rsidRPr="004546DA">
              <w:t xml:space="preserve">sammeln </w:t>
            </w:r>
            <w:r>
              <w:t xml:space="preserve">und </w:t>
            </w:r>
            <w:proofErr w:type="spellStart"/>
            <w:r>
              <w:t>clustern</w:t>
            </w:r>
            <w:proofErr w:type="spellEnd"/>
            <w:r>
              <w:t xml:space="preserve"> an de</w:t>
            </w:r>
            <w:r w:rsidR="001B46C5">
              <w:t xml:space="preserve">r </w:t>
            </w:r>
            <w:r>
              <w:t>Tafel</w:t>
            </w:r>
          </w:p>
        </w:tc>
      </w:tr>
      <w:tr w:rsidR="005C3522" w:rsidRPr="00DE4890" w:rsidTr="00BB3C33">
        <w:trPr>
          <w:trHeight w:val="624"/>
        </w:trPr>
        <w:tc>
          <w:tcPr>
            <w:tcW w:w="966" w:type="dxa"/>
            <w:vAlign w:val="center"/>
          </w:tcPr>
          <w:p w:rsidR="005C3522" w:rsidRDefault="005C3522" w:rsidP="00BB3C33">
            <w:pPr>
              <w:pStyle w:val="TabelleLinks"/>
              <w:spacing w:line="240" w:lineRule="auto"/>
              <w:jc w:val="center"/>
            </w:pPr>
            <w:r>
              <w:rPr>
                <w:noProof/>
              </w:rPr>
              <w:lastRenderedPageBreak/>
              <w:drawing>
                <wp:inline distT="0" distB="0" distL="0" distR="0" wp14:anchorId="26F59D09" wp14:editId="37961CCA">
                  <wp:extent cx="213360" cy="243840"/>
                  <wp:effectExtent l="0" t="0" r="0" b="3810"/>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778" w:type="dxa"/>
            <w:shd w:val="clear" w:color="auto" w:fill="auto"/>
            <w:vAlign w:val="center"/>
          </w:tcPr>
          <w:p w:rsidR="005C3522" w:rsidRDefault="005C3522" w:rsidP="00B10C29">
            <w:pPr>
              <w:pStyle w:val="Textkrper"/>
              <w:jc w:val="center"/>
            </w:pPr>
            <w:r>
              <w:t>5</w:t>
            </w:r>
          </w:p>
          <w:p w:rsidR="005C3522" w:rsidRDefault="001B46C5" w:rsidP="00B10C29">
            <w:pPr>
              <w:pStyle w:val="Textkrper"/>
              <w:jc w:val="center"/>
            </w:pPr>
            <w:r>
              <w:t>Min.</w:t>
            </w:r>
          </w:p>
        </w:tc>
        <w:tc>
          <w:tcPr>
            <w:tcW w:w="3943" w:type="dxa"/>
            <w:shd w:val="clear" w:color="auto" w:fill="auto"/>
            <w:vAlign w:val="center"/>
          </w:tcPr>
          <w:p w:rsidR="005C3522" w:rsidRDefault="005C3522" w:rsidP="00BB3C33">
            <w:pPr>
              <w:pStyle w:val="Textkrper"/>
              <w:rPr>
                <w:noProof/>
              </w:rPr>
            </w:pPr>
            <w:r>
              <w:rPr>
                <w:noProof/>
              </w:rPr>
              <w:t>Übertragen Sie die Begriffe in die Tabelle auf der Rückseite.</w:t>
            </w:r>
          </w:p>
        </w:tc>
        <w:tc>
          <w:tcPr>
            <w:tcW w:w="1730" w:type="dxa"/>
          </w:tcPr>
          <w:p w:rsidR="005C3522" w:rsidRPr="004546DA" w:rsidRDefault="005C3522" w:rsidP="00BB3C33">
            <w:pPr>
              <w:pStyle w:val="Textkrper"/>
            </w:pPr>
            <w:r w:rsidRPr="004546DA">
              <w:t>EG1.01.00.03</w:t>
            </w:r>
          </w:p>
          <w:p w:rsidR="005C3522" w:rsidRPr="004546DA" w:rsidRDefault="005C3522" w:rsidP="00BB3C33">
            <w:pPr>
              <w:pStyle w:val="Textkrper"/>
            </w:pPr>
            <w:r w:rsidRPr="004546DA">
              <w:t>Rückseite</w:t>
            </w:r>
          </w:p>
        </w:tc>
      </w:tr>
      <w:tr w:rsidR="005C3522" w:rsidRPr="00DE4890" w:rsidTr="00BB3C33">
        <w:trPr>
          <w:trHeight w:val="624"/>
        </w:trPr>
        <w:tc>
          <w:tcPr>
            <w:tcW w:w="966" w:type="dxa"/>
            <w:vAlign w:val="center"/>
          </w:tcPr>
          <w:p w:rsidR="005C3522" w:rsidRDefault="005C3522" w:rsidP="00BB3C33">
            <w:pPr>
              <w:pStyle w:val="TabelleLinks"/>
              <w:spacing w:line="240" w:lineRule="auto"/>
              <w:jc w:val="center"/>
              <w:rPr>
                <w:noProof/>
              </w:rPr>
            </w:pPr>
            <w:r>
              <w:rPr>
                <w:noProof/>
              </w:rPr>
              <w:drawing>
                <wp:inline distT="0" distB="0" distL="0" distR="0" wp14:anchorId="14DB45E8" wp14:editId="3B158490">
                  <wp:extent cx="213360" cy="243840"/>
                  <wp:effectExtent l="0" t="0" r="0" b="3810"/>
                  <wp:docPr id="1556" name="Grafik 1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778" w:type="dxa"/>
            <w:shd w:val="clear" w:color="auto" w:fill="auto"/>
            <w:vAlign w:val="center"/>
          </w:tcPr>
          <w:p w:rsidR="005C3522" w:rsidRDefault="005C3522" w:rsidP="00B10C29">
            <w:pPr>
              <w:pStyle w:val="Textkrper"/>
              <w:jc w:val="center"/>
            </w:pPr>
            <w:r>
              <w:t>5</w:t>
            </w:r>
          </w:p>
          <w:p w:rsidR="005C3522" w:rsidRDefault="00F937E0" w:rsidP="00B10C29">
            <w:pPr>
              <w:pStyle w:val="Textkrper"/>
              <w:jc w:val="center"/>
            </w:pPr>
            <w:r>
              <w:t>Min.</w:t>
            </w:r>
          </w:p>
        </w:tc>
        <w:tc>
          <w:tcPr>
            <w:tcW w:w="3943" w:type="dxa"/>
            <w:shd w:val="clear" w:color="auto" w:fill="auto"/>
            <w:vAlign w:val="center"/>
          </w:tcPr>
          <w:p w:rsidR="005C3522" w:rsidRDefault="005C3522" w:rsidP="00BB3C33">
            <w:pPr>
              <w:pStyle w:val="Textkrper"/>
              <w:rPr>
                <w:noProof/>
              </w:rPr>
            </w:pPr>
            <w:r>
              <w:rPr>
                <w:noProof/>
              </w:rPr>
              <w:t>Sortieren Sie die Wörter und Bilder den Begriffen in der Tabelle zu. Übertragen Sie sie auf die Tabelle.</w:t>
            </w:r>
          </w:p>
        </w:tc>
        <w:tc>
          <w:tcPr>
            <w:tcW w:w="1730" w:type="dxa"/>
          </w:tcPr>
          <w:p w:rsidR="005C3522" w:rsidRPr="004546DA" w:rsidRDefault="005C3522" w:rsidP="00BB3C33">
            <w:pPr>
              <w:pStyle w:val="Textkrper"/>
              <w:rPr>
                <w:lang w:val="en-US"/>
              </w:rPr>
            </w:pPr>
            <w:r w:rsidRPr="004546DA">
              <w:rPr>
                <w:lang w:val="en-US"/>
              </w:rPr>
              <w:t>EG1.01.00.01</w:t>
            </w:r>
          </w:p>
          <w:p w:rsidR="005C3522" w:rsidRPr="004546DA" w:rsidRDefault="005C3522" w:rsidP="00BB3C33">
            <w:pPr>
              <w:pStyle w:val="Textkrper"/>
            </w:pPr>
            <w:r>
              <w:t>PPT Folie 3</w:t>
            </w:r>
          </w:p>
          <w:p w:rsidR="005C3522" w:rsidRPr="004546DA" w:rsidRDefault="005C3522" w:rsidP="00BB3C33">
            <w:pPr>
              <w:pStyle w:val="Textkrper"/>
              <w:rPr>
                <w:lang w:val="en-US"/>
              </w:rPr>
            </w:pPr>
            <w:r w:rsidRPr="004546DA">
              <w:rPr>
                <w:lang w:val="en-US"/>
              </w:rPr>
              <w:t>EG1.01.00.02</w:t>
            </w:r>
          </w:p>
        </w:tc>
      </w:tr>
      <w:tr w:rsidR="005C3522" w:rsidRPr="00DE4890" w:rsidTr="00BB3C33">
        <w:trPr>
          <w:trHeight w:val="624"/>
        </w:trPr>
        <w:tc>
          <w:tcPr>
            <w:tcW w:w="966" w:type="dxa"/>
            <w:vAlign w:val="center"/>
          </w:tcPr>
          <w:p w:rsidR="005C3522" w:rsidRDefault="005C3522" w:rsidP="00BB3C33">
            <w:pPr>
              <w:pStyle w:val="TabelleLinks"/>
              <w:spacing w:line="240" w:lineRule="auto"/>
              <w:jc w:val="center"/>
              <w:rPr>
                <w:noProof/>
              </w:rPr>
            </w:pPr>
            <w:r>
              <w:rPr>
                <w:noProof/>
                <w:sz w:val="24"/>
              </w:rPr>
              <w:drawing>
                <wp:anchor distT="0" distB="0" distL="114300" distR="114300" simplePos="0" relativeHeight="251669504" behindDoc="0" locked="0" layoutInCell="0" allowOverlap="1" wp14:anchorId="438B5364" wp14:editId="530AFD51">
                  <wp:simplePos x="0" y="0"/>
                  <wp:positionH relativeFrom="rightMargin">
                    <wp:posOffset>222250</wp:posOffset>
                  </wp:positionH>
                  <wp:positionV relativeFrom="paragraph">
                    <wp:posOffset>20320</wp:posOffset>
                  </wp:positionV>
                  <wp:extent cx="215900" cy="323850"/>
                  <wp:effectExtent l="0" t="0" r="0" b="0"/>
                  <wp:wrapNone/>
                  <wp:docPr id="142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inline distT="0" distB="0" distL="0" distR="0" wp14:anchorId="67A4EC08" wp14:editId="3CFFE66B">
                  <wp:extent cx="323215" cy="323215"/>
                  <wp:effectExtent l="0" t="0" r="635" b="635"/>
                  <wp:docPr id="1420" name="Grafik 1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tc>
        <w:tc>
          <w:tcPr>
            <w:tcW w:w="778" w:type="dxa"/>
            <w:shd w:val="clear" w:color="auto" w:fill="auto"/>
            <w:vAlign w:val="center"/>
          </w:tcPr>
          <w:p w:rsidR="005C3522" w:rsidRDefault="005C3522" w:rsidP="00B10C29">
            <w:pPr>
              <w:pStyle w:val="Textkrper"/>
              <w:jc w:val="center"/>
            </w:pPr>
            <w:r>
              <w:t xml:space="preserve">10 </w:t>
            </w:r>
            <w:r w:rsidR="00F937E0">
              <w:t>Min.</w:t>
            </w:r>
          </w:p>
        </w:tc>
        <w:tc>
          <w:tcPr>
            <w:tcW w:w="3943" w:type="dxa"/>
            <w:shd w:val="clear" w:color="auto" w:fill="auto"/>
          </w:tcPr>
          <w:p w:rsidR="005C3522" w:rsidRDefault="005C3522" w:rsidP="00BB3C33">
            <w:pPr>
              <w:pStyle w:val="Textkrper"/>
              <w:jc w:val="left"/>
              <w:rPr>
                <w:noProof/>
              </w:rPr>
            </w:pPr>
            <w:r>
              <w:rPr>
                <w:noProof/>
              </w:rPr>
              <w:t>Advance Organizer:</w:t>
            </w:r>
          </w:p>
          <w:p w:rsidR="005C3522" w:rsidRDefault="005C3522" w:rsidP="006D5E23">
            <w:pPr>
              <w:pStyle w:val="Textkrper"/>
              <w:numPr>
                <w:ilvl w:val="0"/>
                <w:numId w:val="18"/>
              </w:numPr>
              <w:jc w:val="left"/>
              <w:rPr>
                <w:noProof/>
              </w:rPr>
            </w:pPr>
            <w:r>
              <w:rPr>
                <w:noProof/>
              </w:rPr>
              <w:t>Lernlandkarte zur Übersicht über</w:t>
            </w:r>
            <w:r w:rsidR="001B46C5">
              <w:rPr>
                <w:noProof/>
              </w:rPr>
              <w:t xml:space="preserve"> die Themen aus dem Lernprojekt</w:t>
            </w:r>
          </w:p>
        </w:tc>
        <w:tc>
          <w:tcPr>
            <w:tcW w:w="1730" w:type="dxa"/>
          </w:tcPr>
          <w:p w:rsidR="005C3522" w:rsidRDefault="005C3522" w:rsidP="00BB3C33">
            <w:pPr>
              <w:pStyle w:val="Textkrper"/>
            </w:pPr>
            <w:r>
              <w:t>EG1.01.00.04 (AO)</w:t>
            </w:r>
          </w:p>
          <w:p w:rsidR="005C3522" w:rsidRPr="004546DA" w:rsidRDefault="005C3522" w:rsidP="00BB3C33">
            <w:pPr>
              <w:pStyle w:val="Textkrper"/>
            </w:pPr>
            <w:r w:rsidRPr="004546DA">
              <w:t>EG1.01.00.01</w:t>
            </w:r>
          </w:p>
          <w:p w:rsidR="005C3522" w:rsidRPr="004546DA" w:rsidRDefault="005C3522" w:rsidP="00BB3C33">
            <w:pPr>
              <w:pStyle w:val="Textkrper"/>
            </w:pPr>
            <w:r>
              <w:t>PPT Folie 4</w:t>
            </w:r>
          </w:p>
          <w:p w:rsidR="005C3522" w:rsidRPr="004546DA" w:rsidRDefault="005C3522" w:rsidP="00BB3C33">
            <w:pPr>
              <w:pStyle w:val="Textkrper"/>
            </w:pPr>
            <w:r w:rsidRPr="004546DA">
              <w:t>EG1.01.00.02</w:t>
            </w:r>
          </w:p>
        </w:tc>
      </w:tr>
      <w:tr w:rsidR="005C3522" w:rsidRPr="00DE4890" w:rsidTr="00BB3C33">
        <w:trPr>
          <w:trHeight w:val="624"/>
        </w:trPr>
        <w:tc>
          <w:tcPr>
            <w:tcW w:w="966" w:type="dxa"/>
            <w:vAlign w:val="center"/>
          </w:tcPr>
          <w:p w:rsidR="005C3522" w:rsidRDefault="005C3522" w:rsidP="00BB3C33">
            <w:pPr>
              <w:pStyle w:val="TabelleLinks"/>
              <w:spacing w:line="240" w:lineRule="auto"/>
              <w:jc w:val="center"/>
              <w:rPr>
                <w:noProof/>
              </w:rPr>
            </w:pPr>
            <w:r>
              <w:rPr>
                <w:noProof/>
              </w:rPr>
              <w:drawing>
                <wp:inline distT="0" distB="0" distL="0" distR="0" wp14:anchorId="403765D9" wp14:editId="284AFA8B">
                  <wp:extent cx="213360" cy="243840"/>
                  <wp:effectExtent l="0" t="0" r="0" b="3810"/>
                  <wp:docPr id="142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778" w:type="dxa"/>
            <w:shd w:val="clear" w:color="auto" w:fill="auto"/>
            <w:vAlign w:val="center"/>
          </w:tcPr>
          <w:p w:rsidR="005C3522" w:rsidRDefault="005C3522" w:rsidP="00B10C29">
            <w:pPr>
              <w:pStyle w:val="Textkrper"/>
              <w:jc w:val="center"/>
            </w:pPr>
            <w:r>
              <w:t>5</w:t>
            </w:r>
          </w:p>
          <w:p w:rsidR="005C3522" w:rsidRDefault="00F937E0" w:rsidP="00B10C29">
            <w:pPr>
              <w:pStyle w:val="Textkrper"/>
              <w:jc w:val="center"/>
            </w:pPr>
            <w:r>
              <w:t>Min.</w:t>
            </w:r>
          </w:p>
        </w:tc>
        <w:tc>
          <w:tcPr>
            <w:tcW w:w="3943" w:type="dxa"/>
            <w:shd w:val="clear" w:color="auto" w:fill="auto"/>
            <w:vAlign w:val="center"/>
          </w:tcPr>
          <w:p w:rsidR="005C3522" w:rsidRDefault="005C3522" w:rsidP="00BB3C33">
            <w:pPr>
              <w:pStyle w:val="Textkrper"/>
              <w:rPr>
                <w:noProof/>
              </w:rPr>
            </w:pPr>
            <w:r>
              <w:rPr>
                <w:noProof/>
              </w:rPr>
              <w:t>Übertragen Sie die Begriffe aus der zweiten Spalte der Tabelle auf den AO.</w:t>
            </w:r>
          </w:p>
          <w:p w:rsidR="005C3522" w:rsidRDefault="005C3522" w:rsidP="00BB3C33">
            <w:pPr>
              <w:pStyle w:val="Textkrper"/>
              <w:rPr>
                <w:noProof/>
              </w:rPr>
            </w:pPr>
            <w:r>
              <w:rPr>
                <w:noProof/>
              </w:rPr>
              <w:t>Ergänzen Sie Berufe in der Gastronomie und Einsatzbereiche im Hotel. (Wo kann ich im Hotel überall eingesetzt werden?)</w:t>
            </w:r>
          </w:p>
        </w:tc>
        <w:tc>
          <w:tcPr>
            <w:tcW w:w="1730" w:type="dxa"/>
          </w:tcPr>
          <w:p w:rsidR="005C3522" w:rsidRDefault="005C3522" w:rsidP="00BB3C33">
            <w:pPr>
              <w:pStyle w:val="Textkrper"/>
            </w:pPr>
            <w:r>
              <w:t>EG1.01.00.04 (AO)</w:t>
            </w:r>
          </w:p>
          <w:p w:rsidR="005C3522" w:rsidRDefault="005C3522" w:rsidP="00BB3C33">
            <w:pPr>
              <w:pStyle w:val="Textkrper"/>
            </w:pPr>
          </w:p>
          <w:p w:rsidR="005C3522" w:rsidRPr="004546DA" w:rsidRDefault="005C3522" w:rsidP="00BB3C33">
            <w:pPr>
              <w:pStyle w:val="Textkrper"/>
            </w:pPr>
            <w:r w:rsidRPr="004546DA">
              <w:t>EG1.01.00.01</w:t>
            </w:r>
          </w:p>
          <w:p w:rsidR="005C3522" w:rsidRPr="004546DA" w:rsidRDefault="005C3522" w:rsidP="00BB3C33">
            <w:pPr>
              <w:pStyle w:val="Textkrper"/>
            </w:pPr>
            <w:r>
              <w:t>PPT Folie 5</w:t>
            </w:r>
          </w:p>
          <w:p w:rsidR="005C3522" w:rsidRPr="00BC7C30" w:rsidRDefault="005C3522" w:rsidP="00BB3C33">
            <w:pPr>
              <w:pStyle w:val="Textkrper"/>
            </w:pPr>
            <w:r w:rsidRPr="004546DA">
              <w:t>EG1.01.00.02</w:t>
            </w:r>
          </w:p>
        </w:tc>
      </w:tr>
      <w:tr w:rsidR="005C3522" w:rsidRPr="00DE4890" w:rsidTr="00BB3C33">
        <w:trPr>
          <w:trHeight w:val="624"/>
        </w:trPr>
        <w:tc>
          <w:tcPr>
            <w:tcW w:w="966" w:type="dxa"/>
            <w:vAlign w:val="center"/>
          </w:tcPr>
          <w:p w:rsidR="005C3522" w:rsidRDefault="005C3522" w:rsidP="00BB3C33">
            <w:pPr>
              <w:pStyle w:val="TabelleLinks"/>
              <w:spacing w:line="240" w:lineRule="auto"/>
              <w:jc w:val="center"/>
              <w:rPr>
                <w:noProof/>
              </w:rPr>
            </w:pPr>
            <w:r>
              <w:rPr>
                <w:noProof/>
                <w:sz w:val="24"/>
              </w:rPr>
              <w:drawing>
                <wp:inline distT="0" distB="0" distL="0" distR="0" wp14:anchorId="5F7A6FA0" wp14:editId="771931C0">
                  <wp:extent cx="468000" cy="230164"/>
                  <wp:effectExtent l="0" t="0" r="8255" b="0"/>
                  <wp:docPr id="142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68000" cy="230164"/>
                          </a:xfrm>
                          <a:prstGeom prst="rect">
                            <a:avLst/>
                          </a:prstGeom>
                          <a:noFill/>
                          <a:ln>
                            <a:noFill/>
                          </a:ln>
                        </pic:spPr>
                      </pic:pic>
                    </a:graphicData>
                  </a:graphic>
                </wp:inline>
              </w:drawing>
            </w:r>
          </w:p>
        </w:tc>
        <w:tc>
          <w:tcPr>
            <w:tcW w:w="778" w:type="dxa"/>
            <w:shd w:val="clear" w:color="auto" w:fill="auto"/>
            <w:vAlign w:val="center"/>
          </w:tcPr>
          <w:p w:rsidR="005C3522" w:rsidRDefault="005C3522" w:rsidP="00B10C29">
            <w:pPr>
              <w:pStyle w:val="Textkrper"/>
              <w:jc w:val="center"/>
            </w:pPr>
            <w:r>
              <w:t xml:space="preserve">5 </w:t>
            </w:r>
            <w:r w:rsidR="00F937E0">
              <w:t>Min.</w:t>
            </w:r>
          </w:p>
        </w:tc>
        <w:tc>
          <w:tcPr>
            <w:tcW w:w="3943" w:type="dxa"/>
            <w:shd w:val="clear" w:color="auto" w:fill="auto"/>
            <w:vAlign w:val="center"/>
          </w:tcPr>
          <w:p w:rsidR="005C3522" w:rsidRDefault="005C3522" w:rsidP="00BB3C33">
            <w:pPr>
              <w:pStyle w:val="Textkrper"/>
              <w:rPr>
                <w:noProof/>
              </w:rPr>
            </w:pPr>
            <w:r>
              <w:rPr>
                <w:noProof/>
              </w:rPr>
              <w:t>Vergleichen Sie Ihr Ergebnis mit einer Partnerin/einem Partner.</w:t>
            </w:r>
          </w:p>
        </w:tc>
        <w:tc>
          <w:tcPr>
            <w:tcW w:w="1730" w:type="dxa"/>
          </w:tcPr>
          <w:p w:rsidR="005C3522" w:rsidRPr="00BC7C30" w:rsidRDefault="005C3522" w:rsidP="00BB3C33">
            <w:pPr>
              <w:pStyle w:val="Textkrper"/>
            </w:pPr>
          </w:p>
        </w:tc>
      </w:tr>
      <w:tr w:rsidR="005C3522" w:rsidRPr="00D6562E" w:rsidTr="00BB3C33">
        <w:trPr>
          <w:trHeight w:val="624"/>
        </w:trPr>
        <w:tc>
          <w:tcPr>
            <w:tcW w:w="966" w:type="dxa"/>
          </w:tcPr>
          <w:p w:rsidR="005C3522" w:rsidRPr="00D6562E" w:rsidRDefault="005C3522" w:rsidP="00BB3C33">
            <w:pPr>
              <w:pStyle w:val="TabelleLinks"/>
              <w:spacing w:line="240" w:lineRule="auto"/>
              <w:jc w:val="center"/>
              <w:rPr>
                <w:noProof/>
              </w:rPr>
            </w:pPr>
            <w:r>
              <w:rPr>
                <w:noProof/>
              </w:rPr>
              <w:drawing>
                <wp:inline distT="0" distB="0" distL="0" distR="0" wp14:anchorId="1C9690C8" wp14:editId="573D1010">
                  <wp:extent cx="213360" cy="243840"/>
                  <wp:effectExtent l="0" t="0" r="0" b="3810"/>
                  <wp:docPr id="142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778" w:type="dxa"/>
            <w:shd w:val="clear" w:color="auto" w:fill="auto"/>
            <w:vAlign w:val="center"/>
          </w:tcPr>
          <w:p w:rsidR="005C3522" w:rsidRPr="00D6562E" w:rsidRDefault="005C3522" w:rsidP="00B10C29">
            <w:pPr>
              <w:pStyle w:val="Textkrper"/>
              <w:jc w:val="center"/>
            </w:pPr>
            <w:r>
              <w:t xml:space="preserve">10 </w:t>
            </w:r>
            <w:r w:rsidR="00F937E0">
              <w:t>Min.</w:t>
            </w:r>
          </w:p>
        </w:tc>
        <w:tc>
          <w:tcPr>
            <w:tcW w:w="3943" w:type="dxa"/>
            <w:shd w:val="clear" w:color="auto" w:fill="auto"/>
            <w:vAlign w:val="center"/>
          </w:tcPr>
          <w:p w:rsidR="005C3522" w:rsidRDefault="005C3522" w:rsidP="00BB3C33">
            <w:pPr>
              <w:pStyle w:val="Textkrper"/>
              <w:rPr>
                <w:noProof/>
              </w:rPr>
            </w:pPr>
            <w:r>
              <w:rPr>
                <w:noProof/>
              </w:rPr>
              <w:t>Lesen Sie die Begriffsdefinition und ordnen Sie die Kompetenzen den Fähigkeiten oder Fertigkeiten zu.</w:t>
            </w:r>
          </w:p>
          <w:p w:rsidR="005C3522" w:rsidRPr="00DE4890" w:rsidRDefault="005C3522" w:rsidP="00BB3C33">
            <w:pPr>
              <w:pStyle w:val="Textkrper"/>
              <w:rPr>
                <w:noProof/>
              </w:rPr>
            </w:pPr>
            <w:r>
              <w:rPr>
                <w:noProof/>
              </w:rPr>
              <w:t>Schreiben Sie weitere Kompetenzen auf.</w:t>
            </w:r>
          </w:p>
        </w:tc>
        <w:tc>
          <w:tcPr>
            <w:tcW w:w="1730" w:type="dxa"/>
          </w:tcPr>
          <w:p w:rsidR="005C3522" w:rsidRPr="00BC7C30" w:rsidRDefault="005C3522" w:rsidP="00BB3C33">
            <w:pPr>
              <w:pStyle w:val="Textkrper"/>
            </w:pPr>
            <w:r>
              <w:t>EG1.01.00.05</w:t>
            </w:r>
          </w:p>
        </w:tc>
      </w:tr>
      <w:tr w:rsidR="005C3522" w:rsidRPr="00D6562E" w:rsidTr="00BB3C33">
        <w:trPr>
          <w:trHeight w:val="624"/>
        </w:trPr>
        <w:tc>
          <w:tcPr>
            <w:tcW w:w="966" w:type="dxa"/>
          </w:tcPr>
          <w:p w:rsidR="005C3522" w:rsidRDefault="005C3522" w:rsidP="00BB3C33">
            <w:pPr>
              <w:pStyle w:val="TabelleLinks"/>
              <w:spacing w:line="240" w:lineRule="auto"/>
              <w:jc w:val="center"/>
              <w:rPr>
                <w:noProof/>
              </w:rPr>
            </w:pPr>
            <w:r>
              <w:rPr>
                <w:noProof/>
                <w:sz w:val="24"/>
              </w:rPr>
              <w:drawing>
                <wp:inline distT="0" distB="0" distL="0" distR="0" wp14:anchorId="5C9E139F" wp14:editId="3763A47D">
                  <wp:extent cx="468000" cy="230164"/>
                  <wp:effectExtent l="0" t="0" r="8255" b="0"/>
                  <wp:docPr id="152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68000" cy="230164"/>
                          </a:xfrm>
                          <a:prstGeom prst="rect">
                            <a:avLst/>
                          </a:prstGeom>
                          <a:noFill/>
                          <a:ln>
                            <a:noFill/>
                          </a:ln>
                        </pic:spPr>
                      </pic:pic>
                    </a:graphicData>
                  </a:graphic>
                </wp:inline>
              </w:drawing>
            </w:r>
          </w:p>
        </w:tc>
        <w:tc>
          <w:tcPr>
            <w:tcW w:w="778" w:type="dxa"/>
            <w:shd w:val="clear" w:color="auto" w:fill="auto"/>
            <w:vAlign w:val="center"/>
          </w:tcPr>
          <w:p w:rsidR="005C3522" w:rsidRPr="00D6562E" w:rsidRDefault="005C3522" w:rsidP="00B10C29">
            <w:pPr>
              <w:pStyle w:val="Textkrper"/>
              <w:jc w:val="center"/>
            </w:pPr>
            <w:r>
              <w:t xml:space="preserve">10 </w:t>
            </w:r>
            <w:r w:rsidR="00F937E0">
              <w:t>Min.</w:t>
            </w:r>
          </w:p>
        </w:tc>
        <w:tc>
          <w:tcPr>
            <w:tcW w:w="3943" w:type="dxa"/>
            <w:shd w:val="clear" w:color="auto" w:fill="auto"/>
            <w:vAlign w:val="center"/>
          </w:tcPr>
          <w:p w:rsidR="005C3522" w:rsidRDefault="005C3522" w:rsidP="00BB3C33">
            <w:pPr>
              <w:pStyle w:val="Textkrper"/>
              <w:rPr>
                <w:noProof/>
              </w:rPr>
            </w:pPr>
            <w:r>
              <w:rPr>
                <w:noProof/>
              </w:rPr>
              <w:t>Vergleichen und diskutieren Sie Ihr Ergebnis mit einer anderen Person</w:t>
            </w:r>
            <w:r w:rsidR="001B46C5">
              <w:rPr>
                <w:noProof/>
              </w:rPr>
              <w:t>.</w:t>
            </w:r>
          </w:p>
        </w:tc>
        <w:tc>
          <w:tcPr>
            <w:tcW w:w="1730" w:type="dxa"/>
          </w:tcPr>
          <w:p w:rsidR="005C3522" w:rsidRPr="00004965" w:rsidRDefault="005C3522" w:rsidP="00BB3C33">
            <w:pPr>
              <w:pStyle w:val="Textkrper"/>
              <w:rPr>
                <w:b/>
                <w:noProof/>
              </w:rPr>
            </w:pPr>
          </w:p>
        </w:tc>
      </w:tr>
      <w:tr w:rsidR="005C3522" w:rsidRPr="00D6562E" w:rsidTr="00BB3C33">
        <w:trPr>
          <w:trHeight w:val="624"/>
        </w:trPr>
        <w:tc>
          <w:tcPr>
            <w:tcW w:w="966" w:type="dxa"/>
          </w:tcPr>
          <w:p w:rsidR="005C3522" w:rsidRPr="00D6562E" w:rsidRDefault="005C3522" w:rsidP="00BB3C33">
            <w:pPr>
              <w:pStyle w:val="TabelleLinks"/>
              <w:spacing w:line="240" w:lineRule="auto"/>
              <w:jc w:val="center"/>
              <w:rPr>
                <w:noProof/>
              </w:rPr>
            </w:pPr>
            <w:r>
              <w:rPr>
                <w:noProof/>
              </w:rPr>
              <w:drawing>
                <wp:inline distT="0" distB="0" distL="0" distR="0" wp14:anchorId="04AA0E34" wp14:editId="0AEF9C9D">
                  <wp:extent cx="213360" cy="243840"/>
                  <wp:effectExtent l="0" t="0" r="0" b="3810"/>
                  <wp:docPr id="1524" name="Grafik 1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778" w:type="dxa"/>
            <w:shd w:val="clear" w:color="auto" w:fill="auto"/>
            <w:vAlign w:val="center"/>
          </w:tcPr>
          <w:p w:rsidR="005C3522" w:rsidRPr="00D6562E" w:rsidRDefault="005C3522" w:rsidP="00B10C29">
            <w:pPr>
              <w:pStyle w:val="Textkrper"/>
              <w:jc w:val="center"/>
            </w:pPr>
            <w:r>
              <w:t xml:space="preserve">10 </w:t>
            </w:r>
            <w:r w:rsidR="00F937E0">
              <w:t>Min.</w:t>
            </w:r>
          </w:p>
        </w:tc>
        <w:tc>
          <w:tcPr>
            <w:tcW w:w="3943" w:type="dxa"/>
            <w:shd w:val="clear" w:color="auto" w:fill="auto"/>
          </w:tcPr>
          <w:p w:rsidR="005C3522" w:rsidRDefault="005C3522" w:rsidP="00BB3C33">
            <w:pPr>
              <w:pStyle w:val="Textkrper"/>
              <w:jc w:val="left"/>
              <w:rPr>
                <w:noProof/>
              </w:rPr>
            </w:pPr>
            <w:r>
              <w:rPr>
                <w:noProof/>
              </w:rPr>
              <w:t>Schreiben Sie das Wort Kompetenzen auf die restlichen Pfeile im AO.</w:t>
            </w:r>
          </w:p>
        </w:tc>
        <w:tc>
          <w:tcPr>
            <w:tcW w:w="1730" w:type="dxa"/>
          </w:tcPr>
          <w:p w:rsidR="005C3522" w:rsidRDefault="005C3522" w:rsidP="00BB3C33">
            <w:pPr>
              <w:pStyle w:val="Textkrper"/>
            </w:pPr>
            <w:r>
              <w:t>EG1.01.00.04 (AO)</w:t>
            </w:r>
          </w:p>
          <w:p w:rsidR="005C3522" w:rsidRDefault="005C3522" w:rsidP="00BB3C33">
            <w:pPr>
              <w:pStyle w:val="Textkrper"/>
              <w:rPr>
                <w:noProof/>
              </w:rPr>
            </w:pPr>
            <w:r>
              <w:rPr>
                <w:noProof/>
              </w:rPr>
              <w:t>Kompetenzpfeile</w:t>
            </w:r>
          </w:p>
          <w:p w:rsidR="005C3522" w:rsidRDefault="005C3522" w:rsidP="00BB3C33">
            <w:pPr>
              <w:pStyle w:val="Textkrper"/>
              <w:rPr>
                <w:noProof/>
              </w:rPr>
            </w:pPr>
            <w:r>
              <w:t>nachtragen</w:t>
            </w:r>
          </w:p>
        </w:tc>
      </w:tr>
      <w:tr w:rsidR="005C3522" w:rsidRPr="00D6562E" w:rsidTr="00BB3C33">
        <w:trPr>
          <w:trHeight w:val="624"/>
        </w:trPr>
        <w:tc>
          <w:tcPr>
            <w:tcW w:w="966" w:type="dxa"/>
          </w:tcPr>
          <w:p w:rsidR="005C3522" w:rsidRPr="00D6562E" w:rsidRDefault="005C3522" w:rsidP="00BB3C33">
            <w:pPr>
              <w:pStyle w:val="TabelleLinks"/>
              <w:spacing w:line="240" w:lineRule="auto"/>
              <w:jc w:val="center"/>
              <w:rPr>
                <w:noProof/>
              </w:rPr>
            </w:pPr>
          </w:p>
        </w:tc>
        <w:tc>
          <w:tcPr>
            <w:tcW w:w="778" w:type="dxa"/>
            <w:shd w:val="clear" w:color="auto" w:fill="auto"/>
            <w:vAlign w:val="center"/>
          </w:tcPr>
          <w:p w:rsidR="005C3522" w:rsidRPr="00D6562E" w:rsidRDefault="005C3522" w:rsidP="00B10C29">
            <w:pPr>
              <w:pStyle w:val="Textkrper"/>
              <w:jc w:val="center"/>
            </w:pPr>
          </w:p>
        </w:tc>
        <w:tc>
          <w:tcPr>
            <w:tcW w:w="3943" w:type="dxa"/>
            <w:shd w:val="clear" w:color="auto" w:fill="auto"/>
            <w:vAlign w:val="center"/>
          </w:tcPr>
          <w:p w:rsidR="005C3522" w:rsidRPr="003D044C" w:rsidRDefault="005C3522" w:rsidP="00BB3C33">
            <w:pPr>
              <w:pStyle w:val="Textkrper"/>
              <w:rPr>
                <w:b/>
                <w:noProof/>
              </w:rPr>
            </w:pPr>
            <w:r w:rsidRPr="003D044C">
              <w:rPr>
                <w:b/>
                <w:noProof/>
              </w:rPr>
              <w:t xml:space="preserve">Zusatzaufgabe für </w:t>
            </w:r>
            <w:r w:rsidR="001B46C5">
              <w:rPr>
                <w:b/>
                <w:noProof/>
              </w:rPr>
              <w:t>Schülerinnen und Schüler, die</w:t>
            </w:r>
            <w:r>
              <w:rPr>
                <w:b/>
                <w:noProof/>
              </w:rPr>
              <w:t xml:space="preserve"> früher fertig sind</w:t>
            </w:r>
            <w:r w:rsidRPr="003D044C">
              <w:rPr>
                <w:b/>
                <w:noProof/>
              </w:rPr>
              <w:t>:</w:t>
            </w:r>
          </w:p>
          <w:p w:rsidR="005C3522" w:rsidRDefault="005C3522" w:rsidP="00BB3C33">
            <w:pPr>
              <w:pStyle w:val="Textkrper"/>
              <w:rPr>
                <w:noProof/>
              </w:rPr>
            </w:pPr>
            <w:r>
              <w:rPr>
                <w:noProof/>
              </w:rPr>
              <w:t>Erklären Sie den Begriff Kompetenzen in Bezug auf einen Bereich im Advance Organizer.</w:t>
            </w:r>
          </w:p>
          <w:p w:rsidR="005C3522" w:rsidRDefault="005C3522" w:rsidP="00BB3C33">
            <w:pPr>
              <w:pStyle w:val="Textkrper"/>
              <w:rPr>
                <w:noProof/>
              </w:rPr>
            </w:pPr>
            <w:r>
              <w:rPr>
                <w:noProof/>
              </w:rPr>
              <w:t>Z.</w:t>
            </w:r>
            <w:r w:rsidR="00FE2633">
              <w:rPr>
                <w:noProof/>
              </w:rPr>
              <w:t xml:space="preserve"> </w:t>
            </w:r>
            <w:r>
              <w:rPr>
                <w:noProof/>
              </w:rPr>
              <w:t>B. In der Teamarbeit brauche ich folgende Kompetenzen: …..</w:t>
            </w:r>
          </w:p>
        </w:tc>
        <w:tc>
          <w:tcPr>
            <w:tcW w:w="1730" w:type="dxa"/>
          </w:tcPr>
          <w:p w:rsidR="005C3522" w:rsidRPr="00D6562E" w:rsidRDefault="005C3522" w:rsidP="00BB3C33">
            <w:pPr>
              <w:pStyle w:val="Textkrper"/>
            </w:pPr>
            <w:r w:rsidRPr="00014886">
              <w:rPr>
                <w:rStyle w:val="Fett"/>
                <w:b w:val="0"/>
                <w:noProof/>
                <w:sz w:val="24"/>
              </w:rPr>
              <w:drawing>
                <wp:inline distT="0" distB="0" distL="0" distR="0" wp14:anchorId="2557DD99" wp14:editId="36DCF0A7">
                  <wp:extent cx="288000" cy="264394"/>
                  <wp:effectExtent l="0" t="0" r="0" b="2540"/>
                  <wp:docPr id="3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8000" cy="264394"/>
                          </a:xfrm>
                          <a:prstGeom prst="rect">
                            <a:avLst/>
                          </a:prstGeom>
                          <a:noFill/>
                          <a:ln>
                            <a:noFill/>
                          </a:ln>
                        </pic:spPr>
                      </pic:pic>
                    </a:graphicData>
                  </a:graphic>
                </wp:inline>
              </w:drawing>
            </w:r>
          </w:p>
        </w:tc>
      </w:tr>
      <w:tr w:rsidR="005C3522" w:rsidRPr="00D6562E" w:rsidTr="00BB3C33">
        <w:trPr>
          <w:trHeight w:val="624"/>
        </w:trPr>
        <w:tc>
          <w:tcPr>
            <w:tcW w:w="966" w:type="dxa"/>
          </w:tcPr>
          <w:p w:rsidR="005C3522" w:rsidRPr="00D6562E" w:rsidRDefault="005C3522" w:rsidP="00BB3C33">
            <w:pPr>
              <w:pStyle w:val="TabelleLinks"/>
              <w:spacing w:line="240" w:lineRule="auto"/>
              <w:jc w:val="center"/>
              <w:rPr>
                <w:noProof/>
              </w:rPr>
            </w:pPr>
            <w:r>
              <w:rPr>
                <w:noProof/>
                <w:sz w:val="24"/>
              </w:rPr>
              <w:drawing>
                <wp:inline distT="0" distB="0" distL="0" distR="0" wp14:anchorId="550907BD" wp14:editId="567ACC07">
                  <wp:extent cx="468000" cy="230164"/>
                  <wp:effectExtent l="0" t="0" r="8255" b="0"/>
                  <wp:docPr id="154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68000" cy="230164"/>
                          </a:xfrm>
                          <a:prstGeom prst="rect">
                            <a:avLst/>
                          </a:prstGeom>
                          <a:noFill/>
                          <a:ln>
                            <a:noFill/>
                          </a:ln>
                        </pic:spPr>
                      </pic:pic>
                    </a:graphicData>
                  </a:graphic>
                </wp:inline>
              </w:drawing>
            </w:r>
          </w:p>
        </w:tc>
        <w:tc>
          <w:tcPr>
            <w:tcW w:w="778" w:type="dxa"/>
            <w:shd w:val="clear" w:color="auto" w:fill="auto"/>
            <w:vAlign w:val="center"/>
          </w:tcPr>
          <w:p w:rsidR="005C3522" w:rsidRPr="00D6562E" w:rsidRDefault="005C3522" w:rsidP="00B10C29">
            <w:pPr>
              <w:pStyle w:val="Textkrper"/>
              <w:jc w:val="center"/>
            </w:pPr>
            <w:r>
              <w:t xml:space="preserve">5 </w:t>
            </w:r>
            <w:r>
              <w:br/>
            </w:r>
            <w:r w:rsidR="00F937E0">
              <w:t>Min.</w:t>
            </w:r>
          </w:p>
        </w:tc>
        <w:tc>
          <w:tcPr>
            <w:tcW w:w="3943" w:type="dxa"/>
            <w:shd w:val="clear" w:color="auto" w:fill="auto"/>
            <w:vAlign w:val="center"/>
          </w:tcPr>
          <w:p w:rsidR="005C3522" w:rsidRDefault="005C3522" w:rsidP="00BB3C33">
            <w:pPr>
              <w:pStyle w:val="Textkrper"/>
              <w:rPr>
                <w:noProof/>
              </w:rPr>
            </w:pPr>
            <w:r>
              <w:rPr>
                <w:noProof/>
              </w:rPr>
              <w:t>Verg</w:t>
            </w:r>
            <w:r w:rsidR="001B46C5">
              <w:rPr>
                <w:noProof/>
              </w:rPr>
              <w:t>leichen Sie Ihre AO miteinander,</w:t>
            </w:r>
          </w:p>
          <w:p w:rsidR="005C3522" w:rsidRDefault="001B46C5" w:rsidP="00BB3C33">
            <w:pPr>
              <w:pStyle w:val="Textkrper"/>
              <w:rPr>
                <w:noProof/>
              </w:rPr>
            </w:pPr>
            <w:r>
              <w:rPr>
                <w:noProof/>
              </w:rPr>
              <w:t>b</w:t>
            </w:r>
            <w:r w:rsidR="005C3522">
              <w:rPr>
                <w:noProof/>
              </w:rPr>
              <w:t xml:space="preserve">zw.: Kontrollieren Sie </w:t>
            </w:r>
            <w:r>
              <w:rPr>
                <w:noProof/>
              </w:rPr>
              <w:t xml:space="preserve">sie </w:t>
            </w:r>
            <w:r w:rsidR="005C3522">
              <w:rPr>
                <w:noProof/>
              </w:rPr>
              <w:t>mit der Lösung.</w:t>
            </w:r>
          </w:p>
        </w:tc>
        <w:tc>
          <w:tcPr>
            <w:tcW w:w="1730" w:type="dxa"/>
          </w:tcPr>
          <w:p w:rsidR="005C3522" w:rsidRDefault="005C3522" w:rsidP="00BB3C33">
            <w:pPr>
              <w:pStyle w:val="Textkrper"/>
            </w:pPr>
            <w:r>
              <w:t>EG1.01. (AO)</w:t>
            </w:r>
          </w:p>
          <w:p w:rsidR="005C3522" w:rsidRPr="004546DA" w:rsidRDefault="005C3522" w:rsidP="00BB3C33">
            <w:pPr>
              <w:pStyle w:val="Textkrper"/>
            </w:pPr>
            <w:r w:rsidRPr="004546DA">
              <w:t>EG1.01.00.01</w:t>
            </w:r>
          </w:p>
          <w:p w:rsidR="005C3522" w:rsidRPr="00D6562E" w:rsidRDefault="005C3522" w:rsidP="00BB3C33">
            <w:pPr>
              <w:pStyle w:val="Textkrper"/>
            </w:pPr>
            <w:r>
              <w:t>PPT Folie 6</w:t>
            </w:r>
          </w:p>
        </w:tc>
      </w:tr>
      <w:tr w:rsidR="005C3522" w:rsidRPr="00D6562E" w:rsidTr="00BB3C33">
        <w:trPr>
          <w:trHeight w:val="624"/>
        </w:trPr>
        <w:tc>
          <w:tcPr>
            <w:tcW w:w="966" w:type="dxa"/>
          </w:tcPr>
          <w:p w:rsidR="005C3522" w:rsidRPr="00D6562E" w:rsidRDefault="005C3522" w:rsidP="00BB3C33">
            <w:pPr>
              <w:pStyle w:val="TabelleLinks"/>
              <w:spacing w:line="240" w:lineRule="auto"/>
              <w:jc w:val="center"/>
              <w:rPr>
                <w:noProof/>
              </w:rPr>
            </w:pPr>
            <w:r>
              <w:rPr>
                <w:noProof/>
              </w:rPr>
              <w:drawing>
                <wp:inline distT="0" distB="0" distL="0" distR="0" wp14:anchorId="3FF217BD" wp14:editId="4585766A">
                  <wp:extent cx="213360" cy="243840"/>
                  <wp:effectExtent l="0" t="0" r="0" b="3810"/>
                  <wp:docPr id="1545" name="Grafik 1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778" w:type="dxa"/>
            <w:shd w:val="clear" w:color="auto" w:fill="auto"/>
            <w:vAlign w:val="center"/>
          </w:tcPr>
          <w:p w:rsidR="005C3522" w:rsidRDefault="005C3522" w:rsidP="00B10C29">
            <w:pPr>
              <w:pStyle w:val="Textkrper"/>
              <w:jc w:val="center"/>
            </w:pPr>
            <w:r>
              <w:t>5</w:t>
            </w:r>
          </w:p>
          <w:p w:rsidR="005C3522" w:rsidRPr="00D6562E" w:rsidRDefault="00F937E0" w:rsidP="00B10C29">
            <w:pPr>
              <w:pStyle w:val="Textkrper"/>
              <w:jc w:val="center"/>
            </w:pPr>
            <w:r>
              <w:t>Min.</w:t>
            </w:r>
          </w:p>
        </w:tc>
        <w:tc>
          <w:tcPr>
            <w:tcW w:w="3943" w:type="dxa"/>
            <w:shd w:val="clear" w:color="auto" w:fill="auto"/>
            <w:vAlign w:val="center"/>
          </w:tcPr>
          <w:p w:rsidR="005C3522" w:rsidRDefault="005C3522" w:rsidP="00BB3C33">
            <w:pPr>
              <w:pStyle w:val="Textkrper"/>
              <w:rPr>
                <w:noProof/>
              </w:rPr>
            </w:pPr>
            <w:r>
              <w:rPr>
                <w:noProof/>
              </w:rPr>
              <w:t>Reflektieren des AO:</w:t>
            </w:r>
          </w:p>
          <w:p w:rsidR="005C3522" w:rsidRDefault="005C3522" w:rsidP="00BB3C33">
            <w:pPr>
              <w:pStyle w:val="Textkrper"/>
              <w:rPr>
                <w:noProof/>
              </w:rPr>
            </w:pPr>
            <w:r>
              <w:rPr>
                <w:noProof/>
              </w:rPr>
              <w:t>Wozu wird ein AO benötigt?</w:t>
            </w:r>
          </w:p>
          <w:p w:rsidR="005C3522" w:rsidRDefault="005C3522" w:rsidP="00BB3C33">
            <w:pPr>
              <w:pStyle w:val="Textkrper"/>
              <w:rPr>
                <w:noProof/>
              </w:rPr>
            </w:pPr>
            <w:r>
              <w:rPr>
                <w:noProof/>
              </w:rPr>
              <w:t>Was hat der AO mit dem Lernprojekt zu tun?</w:t>
            </w:r>
          </w:p>
          <w:p w:rsidR="005C3522" w:rsidRDefault="005C3522" w:rsidP="00BB3C33">
            <w:pPr>
              <w:pStyle w:val="Textkrper"/>
              <w:rPr>
                <w:noProof/>
              </w:rPr>
            </w:pPr>
            <w:r>
              <w:rPr>
                <w:noProof/>
              </w:rPr>
              <w:t>Wie kann er mir helfen?</w:t>
            </w:r>
          </w:p>
        </w:tc>
        <w:tc>
          <w:tcPr>
            <w:tcW w:w="1730" w:type="dxa"/>
          </w:tcPr>
          <w:p w:rsidR="005C3522" w:rsidRPr="00D6562E" w:rsidRDefault="005C3522" w:rsidP="00BB3C33">
            <w:pPr>
              <w:pStyle w:val="Textkrper"/>
            </w:pPr>
          </w:p>
        </w:tc>
      </w:tr>
      <w:tr w:rsidR="005C3522" w:rsidRPr="00DE4890" w:rsidTr="00BB3C33">
        <w:trPr>
          <w:trHeight w:val="624"/>
        </w:trPr>
        <w:tc>
          <w:tcPr>
            <w:tcW w:w="966" w:type="dxa"/>
          </w:tcPr>
          <w:p w:rsidR="005C3522" w:rsidRDefault="005C3522" w:rsidP="00BB3C33">
            <w:pPr>
              <w:pStyle w:val="TabelleLinks"/>
              <w:spacing w:line="240" w:lineRule="auto"/>
              <w:jc w:val="center"/>
            </w:pPr>
            <w:r>
              <w:rPr>
                <w:noProof/>
              </w:rPr>
              <w:drawing>
                <wp:inline distT="0" distB="0" distL="0" distR="0" wp14:anchorId="2C1CA8A9" wp14:editId="627F214D">
                  <wp:extent cx="469265" cy="280670"/>
                  <wp:effectExtent l="0" t="0" r="6985" b="5080"/>
                  <wp:docPr id="1621" name="Grafik 1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9265" cy="280670"/>
                          </a:xfrm>
                          <a:prstGeom prst="rect">
                            <a:avLst/>
                          </a:prstGeom>
                          <a:noFill/>
                        </pic:spPr>
                      </pic:pic>
                    </a:graphicData>
                  </a:graphic>
                </wp:inline>
              </w:drawing>
            </w:r>
          </w:p>
          <w:p w:rsidR="005C3522" w:rsidRDefault="005C3522" w:rsidP="00BB3C33">
            <w:pPr>
              <w:pStyle w:val="TabelleLinks"/>
              <w:spacing w:line="240" w:lineRule="auto"/>
              <w:jc w:val="center"/>
            </w:pPr>
          </w:p>
          <w:p w:rsidR="005C3522" w:rsidRPr="006C7789" w:rsidRDefault="005C3522" w:rsidP="00BB3C33">
            <w:pPr>
              <w:pStyle w:val="TabelleLinks"/>
              <w:spacing w:line="240" w:lineRule="auto"/>
              <w:jc w:val="center"/>
            </w:pPr>
            <w:r>
              <w:rPr>
                <w:noProof/>
              </w:rPr>
              <w:drawing>
                <wp:inline distT="0" distB="0" distL="0" distR="0" wp14:anchorId="422D72DF" wp14:editId="649C9E11">
                  <wp:extent cx="213360" cy="243840"/>
                  <wp:effectExtent l="0" t="0" r="0" b="3810"/>
                  <wp:docPr id="264" name="Grafik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778" w:type="dxa"/>
            <w:shd w:val="clear" w:color="auto" w:fill="auto"/>
            <w:vAlign w:val="center"/>
          </w:tcPr>
          <w:p w:rsidR="005C3522" w:rsidRPr="00DE4890" w:rsidRDefault="005C3522" w:rsidP="00B10C29">
            <w:pPr>
              <w:pStyle w:val="Textkrper"/>
              <w:jc w:val="center"/>
            </w:pPr>
            <w:r>
              <w:t xml:space="preserve">30 </w:t>
            </w:r>
            <w:r w:rsidR="00F937E0">
              <w:t>Min.</w:t>
            </w:r>
          </w:p>
        </w:tc>
        <w:tc>
          <w:tcPr>
            <w:tcW w:w="3943" w:type="dxa"/>
            <w:shd w:val="clear" w:color="auto" w:fill="auto"/>
          </w:tcPr>
          <w:p w:rsidR="005C3522" w:rsidRPr="000136C9" w:rsidRDefault="005C3522" w:rsidP="00BB3C33">
            <w:pPr>
              <w:pStyle w:val="Textkrper"/>
              <w:jc w:val="left"/>
              <w:rPr>
                <w:noProof/>
              </w:rPr>
            </w:pPr>
            <w:r w:rsidRPr="000136C9">
              <w:rPr>
                <w:noProof/>
              </w:rPr>
              <w:t>Gemeinsame</w:t>
            </w:r>
            <w:r w:rsidR="001B46C5">
              <w:rPr>
                <w:noProof/>
              </w:rPr>
              <w:t xml:space="preserve"> Planung der nächsten Einheiten</w:t>
            </w:r>
          </w:p>
          <w:p w:rsidR="005C3522" w:rsidRPr="000136C9" w:rsidRDefault="005C3522" w:rsidP="00BB3C33">
            <w:pPr>
              <w:pStyle w:val="Textkrper"/>
              <w:jc w:val="left"/>
              <w:rPr>
                <w:noProof/>
              </w:rPr>
            </w:pPr>
          </w:p>
          <w:p w:rsidR="005C3522" w:rsidRPr="000136C9" w:rsidRDefault="005C3522" w:rsidP="00BB3C33">
            <w:pPr>
              <w:pStyle w:val="Textkrper"/>
              <w:jc w:val="left"/>
              <w:rPr>
                <w:noProof/>
              </w:rPr>
            </w:pPr>
            <w:r w:rsidRPr="000136C9">
              <w:rPr>
                <w:noProof/>
              </w:rPr>
              <w:t>Entscheiden Sie über Ihre Vorgehensweise.</w:t>
            </w:r>
          </w:p>
        </w:tc>
        <w:tc>
          <w:tcPr>
            <w:tcW w:w="1730" w:type="dxa"/>
          </w:tcPr>
          <w:p w:rsidR="005C3522" w:rsidRDefault="005C3522" w:rsidP="00BB3C33">
            <w:pPr>
              <w:pStyle w:val="Textkrper"/>
              <w:rPr>
                <w:noProof/>
              </w:rPr>
            </w:pPr>
            <w:r>
              <w:rPr>
                <w:noProof/>
              </w:rPr>
              <w:t>EG1.01.00.06</w:t>
            </w:r>
          </w:p>
          <w:p w:rsidR="005C3522" w:rsidRPr="000136C9" w:rsidRDefault="005C3522" w:rsidP="00BB3C33">
            <w:pPr>
              <w:pStyle w:val="Textkrper"/>
              <w:rPr>
                <w:noProof/>
              </w:rPr>
            </w:pPr>
            <w:r>
              <w:rPr>
                <w:noProof/>
              </w:rPr>
              <w:t>Oder: Eintrag in AO und Kalender in der Lernagenda</w:t>
            </w:r>
          </w:p>
        </w:tc>
      </w:tr>
      <w:tr w:rsidR="005C3522" w:rsidRPr="00DE4890" w:rsidTr="00BB3C33">
        <w:trPr>
          <w:trHeight w:val="624"/>
        </w:trPr>
        <w:tc>
          <w:tcPr>
            <w:tcW w:w="966" w:type="dxa"/>
          </w:tcPr>
          <w:p w:rsidR="005C3522" w:rsidRPr="006C7789" w:rsidRDefault="005C3522" w:rsidP="00BB3C33">
            <w:pPr>
              <w:pStyle w:val="TabelleLinks"/>
              <w:spacing w:line="240" w:lineRule="auto"/>
              <w:jc w:val="center"/>
            </w:pPr>
          </w:p>
        </w:tc>
        <w:tc>
          <w:tcPr>
            <w:tcW w:w="778" w:type="dxa"/>
            <w:shd w:val="clear" w:color="auto" w:fill="auto"/>
            <w:vAlign w:val="center"/>
          </w:tcPr>
          <w:p w:rsidR="005C3522" w:rsidRPr="00DE4890" w:rsidRDefault="005C3522" w:rsidP="00B10C29">
            <w:pPr>
              <w:pStyle w:val="Textkrper"/>
              <w:jc w:val="center"/>
            </w:pPr>
          </w:p>
        </w:tc>
        <w:tc>
          <w:tcPr>
            <w:tcW w:w="3943" w:type="dxa"/>
            <w:shd w:val="clear" w:color="auto" w:fill="auto"/>
          </w:tcPr>
          <w:p w:rsidR="005C3522" w:rsidRPr="00CB4431" w:rsidRDefault="005C3522" w:rsidP="00BB3C33">
            <w:pPr>
              <w:pStyle w:val="Textkrper"/>
              <w:jc w:val="left"/>
              <w:rPr>
                <w:b/>
                <w:noProof/>
              </w:rPr>
            </w:pPr>
            <w:r w:rsidRPr="00CB4431">
              <w:rPr>
                <w:b/>
              </w:rPr>
              <w:t xml:space="preserve">Bearbeiten Sie nun die Lernthemen und </w:t>
            </w:r>
            <w:r w:rsidRPr="00CB4431">
              <w:rPr>
                <w:b/>
              </w:rPr>
              <w:br/>
              <w:t>beachten Sie den Plan.</w:t>
            </w:r>
          </w:p>
        </w:tc>
        <w:tc>
          <w:tcPr>
            <w:tcW w:w="1730" w:type="dxa"/>
          </w:tcPr>
          <w:p w:rsidR="005C3522" w:rsidRDefault="005C3522" w:rsidP="00BB3C33">
            <w:pPr>
              <w:pStyle w:val="Textkrper"/>
              <w:rPr>
                <w:b/>
                <w:noProof/>
              </w:rPr>
            </w:pPr>
            <w:r>
              <w:rPr>
                <w:b/>
                <w:noProof/>
              </w:rPr>
              <w:t>Lernmaterial:</w:t>
            </w:r>
          </w:p>
          <w:p w:rsidR="005C3522" w:rsidRDefault="005C3522" w:rsidP="00BB3C33">
            <w:pPr>
              <w:pStyle w:val="Textkrper"/>
              <w:rPr>
                <w:b/>
                <w:noProof/>
              </w:rPr>
            </w:pPr>
            <w:r>
              <w:rPr>
                <w:b/>
                <w:noProof/>
              </w:rPr>
              <w:t>EG1.01.01.-</w:t>
            </w:r>
          </w:p>
          <w:p w:rsidR="005C3522" w:rsidRPr="00CB4431" w:rsidRDefault="005C3522" w:rsidP="00BB3C33">
            <w:pPr>
              <w:pStyle w:val="Textkrper"/>
              <w:rPr>
                <w:b/>
                <w:noProof/>
              </w:rPr>
            </w:pPr>
            <w:r>
              <w:rPr>
                <w:b/>
                <w:noProof/>
              </w:rPr>
              <w:t>EG1.01.04</w:t>
            </w:r>
          </w:p>
        </w:tc>
      </w:tr>
      <w:tr w:rsidR="005C3522" w:rsidRPr="00DE4890" w:rsidTr="00BB3C33">
        <w:trPr>
          <w:trHeight w:val="624"/>
        </w:trPr>
        <w:tc>
          <w:tcPr>
            <w:tcW w:w="966" w:type="dxa"/>
          </w:tcPr>
          <w:p w:rsidR="005C3522" w:rsidRDefault="005C3522" w:rsidP="00BB3C33">
            <w:pPr>
              <w:pStyle w:val="TabelleLinks"/>
              <w:spacing w:line="240" w:lineRule="auto"/>
              <w:jc w:val="center"/>
              <w:rPr>
                <w:noProof/>
              </w:rPr>
            </w:pPr>
            <w:r>
              <w:rPr>
                <w:noProof/>
              </w:rPr>
              <w:drawing>
                <wp:inline distT="0" distB="0" distL="0" distR="0" wp14:anchorId="6768CFD6" wp14:editId="3AFA2088">
                  <wp:extent cx="219710" cy="243840"/>
                  <wp:effectExtent l="0" t="0" r="8890" b="3810"/>
                  <wp:docPr id="319" name="Grafik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19710" cy="243840"/>
                          </a:xfrm>
                          <a:prstGeom prst="rect">
                            <a:avLst/>
                          </a:prstGeom>
                          <a:noFill/>
                        </pic:spPr>
                      </pic:pic>
                    </a:graphicData>
                  </a:graphic>
                </wp:inline>
              </w:drawing>
            </w:r>
          </w:p>
        </w:tc>
        <w:tc>
          <w:tcPr>
            <w:tcW w:w="778" w:type="dxa"/>
            <w:vMerge w:val="restart"/>
            <w:shd w:val="clear" w:color="auto" w:fill="auto"/>
            <w:vAlign w:val="center"/>
          </w:tcPr>
          <w:p w:rsidR="005C3522" w:rsidRPr="00DE4890" w:rsidRDefault="005C3522" w:rsidP="00B10C29">
            <w:pPr>
              <w:pStyle w:val="Textkrper"/>
              <w:jc w:val="center"/>
            </w:pPr>
            <w:r>
              <w:t xml:space="preserve">45 </w:t>
            </w:r>
            <w:r w:rsidR="00F937E0">
              <w:t>Min.</w:t>
            </w:r>
          </w:p>
        </w:tc>
        <w:tc>
          <w:tcPr>
            <w:tcW w:w="3943" w:type="dxa"/>
            <w:shd w:val="clear" w:color="auto" w:fill="auto"/>
          </w:tcPr>
          <w:p w:rsidR="005C3522" w:rsidRPr="000136C9" w:rsidRDefault="005C3522" w:rsidP="00BB3C33">
            <w:pPr>
              <w:pStyle w:val="Textkrper"/>
              <w:jc w:val="left"/>
            </w:pPr>
            <w:r w:rsidRPr="000136C9">
              <w:t xml:space="preserve">Nehmen Sie Ihre </w:t>
            </w:r>
            <w:r>
              <w:t>„</w:t>
            </w:r>
            <w:r w:rsidRPr="000136C9">
              <w:t>Ich</w:t>
            </w:r>
            <w:r w:rsidR="001B46C5">
              <w:t>-kann-</w:t>
            </w:r>
            <w:r w:rsidRPr="000136C9">
              <w:t>Listen</w:t>
            </w:r>
            <w:r>
              <w:t>“</w:t>
            </w:r>
            <w:r w:rsidRPr="000136C9">
              <w:t xml:space="preserve"> und übertragen Sie Ihre Ergebnisse auf die Ler</w:t>
            </w:r>
            <w:r w:rsidRPr="000136C9">
              <w:t>n</w:t>
            </w:r>
            <w:r w:rsidRPr="000136C9">
              <w:t>wegeliste. Haben Sie alles bearbeitet?</w:t>
            </w:r>
          </w:p>
          <w:p w:rsidR="005C3522" w:rsidRPr="000136C9" w:rsidRDefault="005C3522" w:rsidP="00BB3C33">
            <w:pPr>
              <w:pStyle w:val="Textkrper"/>
              <w:jc w:val="left"/>
            </w:pPr>
          </w:p>
          <w:p w:rsidR="005C3522" w:rsidRPr="000136C9" w:rsidRDefault="005C3522" w:rsidP="00BB3C33">
            <w:pPr>
              <w:pStyle w:val="Textkrper"/>
              <w:jc w:val="left"/>
            </w:pPr>
            <w:r w:rsidRPr="000136C9">
              <w:lastRenderedPageBreak/>
              <w:t>Bereiten Sie sich auf die Klassenarbeit/</w:t>
            </w:r>
            <w:r>
              <w:t xml:space="preserve">den </w:t>
            </w:r>
            <w:r w:rsidRPr="000136C9">
              <w:t>Test vor.</w:t>
            </w:r>
          </w:p>
          <w:p w:rsidR="005C3522" w:rsidRPr="000136C9" w:rsidRDefault="005C3522" w:rsidP="00BB3C33">
            <w:pPr>
              <w:pStyle w:val="Textkrper"/>
              <w:jc w:val="left"/>
            </w:pPr>
            <w:r w:rsidRPr="000136C9">
              <w:t>Schreiben Sie die Klassenarbeit/</w:t>
            </w:r>
            <w:r>
              <w:t xml:space="preserve">den </w:t>
            </w:r>
            <w:r w:rsidRPr="000136C9">
              <w:t>Test.</w:t>
            </w:r>
          </w:p>
        </w:tc>
        <w:tc>
          <w:tcPr>
            <w:tcW w:w="1730" w:type="dxa"/>
          </w:tcPr>
          <w:p w:rsidR="005C3522" w:rsidRDefault="005C3522" w:rsidP="00BB3C33">
            <w:pPr>
              <w:pStyle w:val="TabelleLinks"/>
              <w:rPr>
                <w:sz w:val="20"/>
              </w:rPr>
            </w:pPr>
            <w:r>
              <w:rPr>
                <w:sz w:val="20"/>
              </w:rPr>
              <w:lastRenderedPageBreak/>
              <w:t>EG1.01</w:t>
            </w:r>
          </w:p>
          <w:p w:rsidR="005C3522" w:rsidRPr="000136C9" w:rsidRDefault="005C3522" w:rsidP="00BB3C33">
            <w:pPr>
              <w:pStyle w:val="TabelleLinks"/>
            </w:pPr>
            <w:r w:rsidRPr="000136C9">
              <w:rPr>
                <w:sz w:val="20"/>
              </w:rPr>
              <w:t>Lernwegeliste</w:t>
            </w:r>
          </w:p>
          <w:p w:rsidR="005C3522" w:rsidRPr="000136C9" w:rsidRDefault="005C3522" w:rsidP="00BB3C33">
            <w:pPr>
              <w:pStyle w:val="TabelleLinks"/>
            </w:pPr>
          </w:p>
          <w:p w:rsidR="005C3522" w:rsidRPr="000136C9" w:rsidRDefault="005C3522" w:rsidP="00BB3C33">
            <w:pPr>
              <w:pStyle w:val="Textkrper"/>
              <w:rPr>
                <w:noProof/>
              </w:rPr>
            </w:pPr>
          </w:p>
        </w:tc>
      </w:tr>
      <w:tr w:rsidR="005C3522" w:rsidRPr="00DE4890" w:rsidTr="00BB3C33">
        <w:trPr>
          <w:trHeight w:val="624"/>
        </w:trPr>
        <w:tc>
          <w:tcPr>
            <w:tcW w:w="966" w:type="dxa"/>
          </w:tcPr>
          <w:p w:rsidR="005C3522" w:rsidRDefault="005C3522" w:rsidP="00BB3C33">
            <w:pPr>
              <w:pStyle w:val="TabelleLinks"/>
              <w:spacing w:line="240" w:lineRule="auto"/>
              <w:jc w:val="center"/>
              <w:rPr>
                <w:noProof/>
              </w:rPr>
            </w:pPr>
            <w:r>
              <w:rPr>
                <w:noProof/>
              </w:rPr>
              <w:lastRenderedPageBreak/>
              <w:drawing>
                <wp:inline distT="0" distB="0" distL="0" distR="0" wp14:anchorId="28BEC871" wp14:editId="3A1C5205">
                  <wp:extent cx="213360" cy="243840"/>
                  <wp:effectExtent l="0" t="0" r="0" b="3810"/>
                  <wp:docPr id="1643" name="Grafik 1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778" w:type="dxa"/>
            <w:vMerge/>
            <w:shd w:val="clear" w:color="auto" w:fill="auto"/>
            <w:vAlign w:val="center"/>
          </w:tcPr>
          <w:p w:rsidR="005C3522" w:rsidRPr="00DE4890" w:rsidRDefault="005C3522" w:rsidP="00B10C29">
            <w:pPr>
              <w:pStyle w:val="Textkrper"/>
              <w:jc w:val="center"/>
            </w:pPr>
          </w:p>
        </w:tc>
        <w:tc>
          <w:tcPr>
            <w:tcW w:w="3943" w:type="dxa"/>
            <w:shd w:val="clear" w:color="auto" w:fill="auto"/>
          </w:tcPr>
          <w:p w:rsidR="005C3522" w:rsidRDefault="005C3522" w:rsidP="00BB3C33">
            <w:pPr>
              <w:pStyle w:val="Textkrper"/>
              <w:jc w:val="left"/>
              <w:rPr>
                <w:noProof/>
              </w:rPr>
            </w:pPr>
            <w:r w:rsidRPr="000136C9">
              <w:rPr>
                <w:noProof/>
              </w:rPr>
              <w:t xml:space="preserve">Lesen Sie in Ihrem Lerntagebuch die Eintragungen zu diesem Projekt. </w:t>
            </w:r>
          </w:p>
          <w:p w:rsidR="005C3522" w:rsidRPr="000136C9" w:rsidRDefault="005C3522" w:rsidP="00BB3C33">
            <w:pPr>
              <w:pStyle w:val="Textkrper"/>
              <w:jc w:val="left"/>
              <w:rPr>
                <w:noProof/>
              </w:rPr>
            </w:pPr>
            <w:r>
              <w:rPr>
                <w:noProof/>
              </w:rPr>
              <w:t>Haken Sie auf dem AO die bearbeiteten Aufgaben ab. Haben Sie alles?</w:t>
            </w:r>
          </w:p>
        </w:tc>
        <w:tc>
          <w:tcPr>
            <w:tcW w:w="1730" w:type="dxa"/>
          </w:tcPr>
          <w:p w:rsidR="005C3522" w:rsidRPr="000136C9" w:rsidRDefault="005C3522" w:rsidP="00BB3C33">
            <w:pPr>
              <w:pStyle w:val="Textkrper"/>
              <w:rPr>
                <w:noProof/>
              </w:rPr>
            </w:pPr>
            <w:r w:rsidRPr="000136C9">
              <w:rPr>
                <w:noProof/>
              </w:rPr>
              <w:t>Lerntagebuch</w:t>
            </w:r>
            <w:r w:rsidRPr="00254171">
              <w:t xml:space="preserve"> </w:t>
            </w:r>
            <w:proofErr w:type="spellStart"/>
            <w:r w:rsidRPr="00254171">
              <w:t>Advance</w:t>
            </w:r>
            <w:proofErr w:type="spellEnd"/>
            <w:r w:rsidRPr="00254171">
              <w:t xml:space="preserve"> Organ</w:t>
            </w:r>
            <w:r w:rsidRPr="00254171">
              <w:t>i</w:t>
            </w:r>
            <w:r w:rsidRPr="00254171">
              <w:t>zer</w:t>
            </w:r>
          </w:p>
        </w:tc>
      </w:tr>
      <w:tr w:rsidR="005C3522" w:rsidRPr="00DE4890" w:rsidTr="00BB3C33">
        <w:trPr>
          <w:trHeight w:val="624"/>
        </w:trPr>
        <w:tc>
          <w:tcPr>
            <w:tcW w:w="966" w:type="dxa"/>
          </w:tcPr>
          <w:p w:rsidR="005C3522" w:rsidRDefault="005C3522" w:rsidP="00BB3C33">
            <w:pPr>
              <w:pStyle w:val="TabelleLinks"/>
              <w:spacing w:line="240" w:lineRule="auto"/>
              <w:jc w:val="center"/>
            </w:pPr>
            <w:r>
              <w:rPr>
                <w:noProof/>
              </w:rPr>
              <w:drawing>
                <wp:inline distT="0" distB="0" distL="0" distR="0" wp14:anchorId="6B8361C8" wp14:editId="2A4B18F0">
                  <wp:extent cx="213360" cy="243840"/>
                  <wp:effectExtent l="0" t="0" r="0" b="3810"/>
                  <wp:docPr id="1531" name="Grafik 1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p w:rsidR="005C3522" w:rsidRDefault="005C3522" w:rsidP="00BB3C33">
            <w:pPr>
              <w:pStyle w:val="TabelleLinks"/>
              <w:spacing w:line="240" w:lineRule="auto"/>
              <w:jc w:val="center"/>
            </w:pPr>
          </w:p>
          <w:p w:rsidR="005C3522" w:rsidRDefault="005C3522" w:rsidP="00BB3C33">
            <w:pPr>
              <w:pStyle w:val="TabelleLinks"/>
              <w:spacing w:line="240" w:lineRule="auto"/>
              <w:jc w:val="center"/>
            </w:pPr>
          </w:p>
        </w:tc>
        <w:tc>
          <w:tcPr>
            <w:tcW w:w="778" w:type="dxa"/>
            <w:vMerge w:val="restart"/>
            <w:shd w:val="clear" w:color="auto" w:fill="auto"/>
            <w:vAlign w:val="center"/>
          </w:tcPr>
          <w:p w:rsidR="005C3522" w:rsidRPr="00DE4890" w:rsidRDefault="005C3522" w:rsidP="00B10C29">
            <w:pPr>
              <w:pStyle w:val="Textkrper"/>
              <w:jc w:val="center"/>
            </w:pPr>
            <w:r>
              <w:t xml:space="preserve">45 </w:t>
            </w:r>
            <w:r w:rsidR="00F937E0">
              <w:t>Min.</w:t>
            </w:r>
          </w:p>
        </w:tc>
        <w:tc>
          <w:tcPr>
            <w:tcW w:w="3943" w:type="dxa"/>
            <w:shd w:val="clear" w:color="auto" w:fill="auto"/>
          </w:tcPr>
          <w:p w:rsidR="005C3522" w:rsidRPr="00254171" w:rsidRDefault="005C3522" w:rsidP="00BB3C33">
            <w:pPr>
              <w:pStyle w:val="Textkrper"/>
              <w:jc w:val="left"/>
              <w:rPr>
                <w:noProof/>
              </w:rPr>
            </w:pPr>
            <w:r w:rsidRPr="00254171">
              <w:t>Führen Sie die Selbsteinschätzung durch.</w:t>
            </w:r>
            <w:r w:rsidR="001B46C5">
              <w:rPr>
                <w:noProof/>
              </w:rPr>
              <w:t xml:space="preserve"> Formulieren Sie ein </w:t>
            </w:r>
            <w:r w:rsidRPr="00254171">
              <w:rPr>
                <w:noProof/>
              </w:rPr>
              <w:t xml:space="preserve">Ziel, auf das Sie beim nächsten Lernprojekt achten werden. </w:t>
            </w:r>
          </w:p>
          <w:p w:rsidR="005C3522" w:rsidRPr="00254171" w:rsidRDefault="005C3522" w:rsidP="00BB3C33">
            <w:pPr>
              <w:pStyle w:val="Textkrper"/>
              <w:jc w:val="left"/>
              <w:rPr>
                <w:noProof/>
              </w:rPr>
            </w:pPr>
          </w:p>
          <w:p w:rsidR="005C3522" w:rsidRPr="00254171" w:rsidRDefault="005C3522" w:rsidP="00BB3C33">
            <w:pPr>
              <w:pStyle w:val="Textkrper"/>
              <w:jc w:val="left"/>
              <w:rPr>
                <w:noProof/>
              </w:rPr>
            </w:pPr>
            <w:r w:rsidRPr="00254171">
              <w:rPr>
                <w:noProof/>
              </w:rPr>
              <w:t>Tragen Sie Ihr Erge</w:t>
            </w:r>
            <w:r>
              <w:rPr>
                <w:noProof/>
              </w:rPr>
              <w:t>b</w:t>
            </w:r>
            <w:r w:rsidRPr="00254171">
              <w:rPr>
                <w:noProof/>
              </w:rPr>
              <w:t>nis mit Punkten auf ein Plakat für die ganze Klasse ein.</w:t>
            </w:r>
          </w:p>
        </w:tc>
        <w:tc>
          <w:tcPr>
            <w:tcW w:w="1730" w:type="dxa"/>
          </w:tcPr>
          <w:p w:rsidR="005C3522" w:rsidRPr="00254171" w:rsidRDefault="005C3522" w:rsidP="00BB3C33">
            <w:pPr>
              <w:pStyle w:val="Textkrper"/>
              <w:rPr>
                <w:noProof/>
              </w:rPr>
            </w:pPr>
            <w:r w:rsidRPr="00254171">
              <w:rPr>
                <w:noProof/>
              </w:rPr>
              <w:t>Selbstein-schätzung</w:t>
            </w:r>
            <w:r>
              <w:rPr>
                <w:noProof/>
              </w:rPr>
              <w:t xml:space="preserve"> EG1.01.</w:t>
            </w:r>
          </w:p>
          <w:p w:rsidR="005C3522" w:rsidRPr="00254171" w:rsidRDefault="005C3522" w:rsidP="00BB3C33">
            <w:pPr>
              <w:pStyle w:val="Textkrper"/>
              <w:rPr>
                <w:noProof/>
              </w:rPr>
            </w:pPr>
            <w:r w:rsidRPr="00254171">
              <w:rPr>
                <w:noProof/>
              </w:rPr>
              <w:t>Lerntagebuch</w:t>
            </w:r>
          </w:p>
          <w:p w:rsidR="005C3522" w:rsidRPr="00254171" w:rsidRDefault="005C3522" w:rsidP="00BB3C33">
            <w:pPr>
              <w:pStyle w:val="Textkrper"/>
              <w:rPr>
                <w:noProof/>
              </w:rPr>
            </w:pPr>
          </w:p>
          <w:p w:rsidR="005C3522" w:rsidRPr="00254171" w:rsidRDefault="005C3522" w:rsidP="00BB3C33">
            <w:pPr>
              <w:pStyle w:val="Textkrper"/>
              <w:rPr>
                <w:noProof/>
              </w:rPr>
            </w:pPr>
            <w:r w:rsidRPr="00254171">
              <w:rPr>
                <w:noProof/>
              </w:rPr>
              <w:t>Klebepunkte</w:t>
            </w:r>
          </w:p>
          <w:p w:rsidR="005C3522" w:rsidRPr="00254171" w:rsidRDefault="005C3522" w:rsidP="00BB3C33">
            <w:pPr>
              <w:pStyle w:val="Textkrper"/>
              <w:rPr>
                <w:noProof/>
              </w:rPr>
            </w:pPr>
            <w:r w:rsidRPr="00254171">
              <w:rPr>
                <w:noProof/>
              </w:rPr>
              <w:t>Plakate</w:t>
            </w:r>
          </w:p>
        </w:tc>
      </w:tr>
      <w:tr w:rsidR="005C3522" w:rsidRPr="00DE4890" w:rsidTr="00BB3C33">
        <w:trPr>
          <w:trHeight w:val="624"/>
        </w:trPr>
        <w:tc>
          <w:tcPr>
            <w:tcW w:w="966" w:type="dxa"/>
          </w:tcPr>
          <w:p w:rsidR="005C3522" w:rsidRDefault="005C3522" w:rsidP="00BB3C33">
            <w:pPr>
              <w:pStyle w:val="TabelleLinks"/>
              <w:spacing w:line="240" w:lineRule="auto"/>
              <w:jc w:val="center"/>
              <w:rPr>
                <w:noProof/>
              </w:rPr>
            </w:pPr>
            <w:r>
              <w:rPr>
                <w:noProof/>
              </w:rPr>
              <w:drawing>
                <wp:inline distT="0" distB="0" distL="0" distR="0" wp14:anchorId="1E087C97" wp14:editId="46A078AF">
                  <wp:extent cx="323215" cy="323215"/>
                  <wp:effectExtent l="0" t="0" r="635" b="635"/>
                  <wp:docPr id="636" name="Grafik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tc>
        <w:tc>
          <w:tcPr>
            <w:tcW w:w="778" w:type="dxa"/>
            <w:vMerge/>
            <w:shd w:val="clear" w:color="auto" w:fill="auto"/>
            <w:vAlign w:val="center"/>
          </w:tcPr>
          <w:p w:rsidR="005C3522" w:rsidRDefault="005C3522" w:rsidP="00B10C29">
            <w:pPr>
              <w:pStyle w:val="Textkrper"/>
              <w:jc w:val="center"/>
            </w:pPr>
          </w:p>
        </w:tc>
        <w:tc>
          <w:tcPr>
            <w:tcW w:w="3943" w:type="dxa"/>
            <w:shd w:val="clear" w:color="auto" w:fill="auto"/>
          </w:tcPr>
          <w:p w:rsidR="005C3522" w:rsidRPr="00254171" w:rsidRDefault="005C3522" w:rsidP="00B10C29">
            <w:pPr>
              <w:pStyle w:val="Textkrper"/>
              <w:jc w:val="left"/>
            </w:pPr>
            <w:r>
              <w:t xml:space="preserve">Gemeinsames </w:t>
            </w:r>
            <w:r w:rsidR="00B10C29">
              <w:t>B</w:t>
            </w:r>
            <w:r>
              <w:t xml:space="preserve">etrachten und </w:t>
            </w:r>
            <w:r w:rsidR="00B10C29">
              <w:t>B</w:t>
            </w:r>
            <w:r>
              <w:t>esprechen</w:t>
            </w:r>
            <w:r w:rsidR="001B46C5">
              <w:t xml:space="preserve"> des Ergebnisses auf dem Plakat</w:t>
            </w:r>
          </w:p>
        </w:tc>
        <w:tc>
          <w:tcPr>
            <w:tcW w:w="1730" w:type="dxa"/>
          </w:tcPr>
          <w:p w:rsidR="005C3522" w:rsidRPr="00254171" w:rsidRDefault="005C3522" w:rsidP="00BB3C33">
            <w:pPr>
              <w:pStyle w:val="Textkrper"/>
              <w:rPr>
                <w:noProof/>
              </w:rPr>
            </w:pPr>
          </w:p>
        </w:tc>
      </w:tr>
      <w:tr w:rsidR="005C3522" w:rsidRPr="00DE4890" w:rsidTr="00BB3C33">
        <w:trPr>
          <w:trHeight w:val="624"/>
        </w:trPr>
        <w:tc>
          <w:tcPr>
            <w:tcW w:w="966" w:type="dxa"/>
          </w:tcPr>
          <w:p w:rsidR="005C3522" w:rsidRPr="00DE4890" w:rsidRDefault="005C3522" w:rsidP="00BB3C33">
            <w:pPr>
              <w:pStyle w:val="Textkrper"/>
              <w:jc w:val="center"/>
            </w:pPr>
            <w:r>
              <w:rPr>
                <w:noProof/>
              </w:rPr>
              <w:drawing>
                <wp:inline distT="0" distB="0" distL="0" distR="0" wp14:anchorId="1542A486" wp14:editId="38AE5F14">
                  <wp:extent cx="216000" cy="237375"/>
                  <wp:effectExtent l="0" t="0" r="0" b="0"/>
                  <wp:docPr id="317" name="Grafik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16000" cy="237375"/>
                          </a:xfrm>
                          <a:prstGeom prst="rect">
                            <a:avLst/>
                          </a:prstGeom>
                          <a:noFill/>
                        </pic:spPr>
                      </pic:pic>
                    </a:graphicData>
                  </a:graphic>
                </wp:inline>
              </w:drawing>
            </w:r>
          </w:p>
        </w:tc>
        <w:tc>
          <w:tcPr>
            <w:tcW w:w="778" w:type="dxa"/>
            <w:vMerge/>
            <w:shd w:val="clear" w:color="auto" w:fill="auto"/>
            <w:vAlign w:val="center"/>
          </w:tcPr>
          <w:p w:rsidR="005C3522" w:rsidRPr="00DE4890" w:rsidRDefault="005C3522" w:rsidP="00B10C29">
            <w:pPr>
              <w:pStyle w:val="Textkrper"/>
              <w:jc w:val="center"/>
            </w:pPr>
          </w:p>
        </w:tc>
        <w:tc>
          <w:tcPr>
            <w:tcW w:w="3943" w:type="dxa"/>
            <w:shd w:val="clear" w:color="auto" w:fill="auto"/>
            <w:vAlign w:val="center"/>
          </w:tcPr>
          <w:p w:rsidR="005C3522" w:rsidRPr="00D053B7" w:rsidRDefault="005C3522" w:rsidP="00BB3C33">
            <w:pPr>
              <w:pStyle w:val="Textkrper"/>
            </w:pPr>
            <w:r w:rsidRPr="00D053B7">
              <w:t>Heften Sie alle Informationen, Lernschritte und Materialien ab.</w:t>
            </w:r>
          </w:p>
          <w:p w:rsidR="005C3522" w:rsidRPr="00D053B7" w:rsidRDefault="005C3522" w:rsidP="00BB3C33">
            <w:pPr>
              <w:pStyle w:val="Textkrper"/>
              <w:rPr>
                <w:noProof/>
              </w:rPr>
            </w:pPr>
            <w:r w:rsidRPr="00D053B7">
              <w:t>Schreiben Sie zur besseren Übers</w:t>
            </w:r>
            <w:r>
              <w:t>icht ein Inhaltsverzeichnis.</w:t>
            </w:r>
          </w:p>
        </w:tc>
        <w:tc>
          <w:tcPr>
            <w:tcW w:w="1730" w:type="dxa"/>
          </w:tcPr>
          <w:p w:rsidR="005C3522" w:rsidRPr="00D053B7" w:rsidRDefault="005C3522" w:rsidP="00BB3C33">
            <w:pPr>
              <w:pStyle w:val="Textkrper"/>
              <w:rPr>
                <w:noProof/>
              </w:rPr>
            </w:pPr>
          </w:p>
          <w:p w:rsidR="005C3522" w:rsidRPr="00D053B7" w:rsidRDefault="005C3522" w:rsidP="00BB3C33">
            <w:pPr>
              <w:pStyle w:val="Textkrper"/>
              <w:rPr>
                <w:noProof/>
              </w:rPr>
            </w:pPr>
          </w:p>
          <w:p w:rsidR="005C3522" w:rsidRPr="00D053B7" w:rsidRDefault="005C3522" w:rsidP="00BB3C33">
            <w:pPr>
              <w:pStyle w:val="Textkrper"/>
              <w:rPr>
                <w:noProof/>
              </w:rPr>
            </w:pPr>
            <w:r>
              <w:t xml:space="preserve">Inhaltsverzeichnis </w:t>
            </w:r>
            <w:r>
              <w:rPr>
                <w:noProof/>
                <w:sz w:val="24"/>
              </w:rPr>
              <w:drawing>
                <wp:inline distT="0" distB="0" distL="0" distR="0" wp14:anchorId="1482572A" wp14:editId="67569204">
                  <wp:extent cx="216000" cy="202500"/>
                  <wp:effectExtent l="0" t="0" r="0" b="7620"/>
                  <wp:docPr id="6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16000" cy="202500"/>
                          </a:xfrm>
                          <a:prstGeom prst="rect">
                            <a:avLst/>
                          </a:prstGeom>
                          <a:noFill/>
                          <a:ln>
                            <a:noFill/>
                          </a:ln>
                        </pic:spPr>
                      </pic:pic>
                    </a:graphicData>
                  </a:graphic>
                </wp:inline>
              </w:drawing>
            </w:r>
            <w:r w:rsidRPr="00D053B7">
              <w:rPr>
                <w:noProof/>
              </w:rPr>
              <w:drawing>
                <wp:anchor distT="0" distB="0" distL="114300" distR="114300" simplePos="0" relativeHeight="251670528" behindDoc="0" locked="1" layoutInCell="1" allowOverlap="1" wp14:anchorId="7F2C8049" wp14:editId="694272BE">
                  <wp:simplePos x="0" y="0"/>
                  <wp:positionH relativeFrom="column">
                    <wp:posOffset>1087120</wp:posOffset>
                  </wp:positionH>
                  <wp:positionV relativeFrom="page">
                    <wp:posOffset>-1905</wp:posOffset>
                  </wp:positionV>
                  <wp:extent cx="396000" cy="347706"/>
                  <wp:effectExtent l="0" t="0" r="4445" b="0"/>
                  <wp:wrapNone/>
                  <wp:docPr id="1650" name="Grafik 1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96000" cy="347706"/>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5C3522" w:rsidRDefault="005C3522" w:rsidP="005C3522">
      <w:pPr>
        <w:rPr>
          <w:rStyle w:val="Fett"/>
          <w:b w:val="0"/>
        </w:rPr>
      </w:pPr>
    </w:p>
    <w:p w:rsidR="005C3522" w:rsidRDefault="005C3522" w:rsidP="005C3522">
      <w:pPr>
        <w:spacing w:line="240" w:lineRule="exact"/>
        <w:rPr>
          <w:rStyle w:val="Fett"/>
          <w:b w:val="0"/>
        </w:rPr>
      </w:pPr>
      <w:r w:rsidRPr="008C19BD">
        <w:rPr>
          <w:rStyle w:val="Fett"/>
        </w:rPr>
        <w:t>Hinweis</w:t>
      </w:r>
      <w:r>
        <w:rPr>
          <w:rStyle w:val="Fett"/>
          <w:b w:val="0"/>
        </w:rPr>
        <w:t xml:space="preserve">: </w:t>
      </w:r>
    </w:p>
    <w:p w:rsidR="005C3522" w:rsidRDefault="005C3522" w:rsidP="005C3522">
      <w:pPr>
        <w:spacing w:line="240" w:lineRule="exact"/>
        <w:rPr>
          <w:rStyle w:val="Fett"/>
          <w:b w:val="0"/>
        </w:rPr>
      </w:pPr>
      <w:r>
        <w:rPr>
          <w:rStyle w:val="Fett"/>
          <w:b w:val="0"/>
        </w:rPr>
        <w:t>Der Arbeitsauftrag für Schülerinnen und Schüler entfällt hier, da die Lehrkraft in dieser Einheit das Unterrichtsgeschehen gestaltet</w:t>
      </w:r>
      <w:r w:rsidR="001B46C5">
        <w:rPr>
          <w:rStyle w:val="Fett"/>
          <w:b w:val="0"/>
        </w:rPr>
        <w:t>, i</w:t>
      </w:r>
      <w:r>
        <w:rPr>
          <w:rStyle w:val="Fett"/>
          <w:b w:val="0"/>
        </w:rPr>
        <w:t>dealerweise im Lernfeldteam.</w:t>
      </w:r>
    </w:p>
    <w:p w:rsidR="001B46C5" w:rsidRDefault="001B46C5" w:rsidP="005C3522">
      <w:pPr>
        <w:spacing w:line="240" w:lineRule="exact"/>
        <w:rPr>
          <w:rStyle w:val="Fett"/>
          <w:b w:val="0"/>
        </w:rPr>
      </w:pPr>
    </w:p>
    <w:p w:rsidR="005C3522" w:rsidRDefault="007B0E48" w:rsidP="005C3522">
      <w:pPr>
        <w:spacing w:line="240" w:lineRule="exact"/>
        <w:rPr>
          <w:rStyle w:val="Fett"/>
          <w:b w:val="0"/>
        </w:rPr>
      </w:pPr>
      <w:r>
        <w:rPr>
          <w:bCs/>
          <w:noProof/>
          <w:color w:val="000000"/>
          <w:lang w:eastAsia="de-DE"/>
        </w:rPr>
        <w:drawing>
          <wp:anchor distT="0" distB="0" distL="114300" distR="114300" simplePos="0" relativeHeight="252253184" behindDoc="0" locked="0" layoutInCell="1" allowOverlap="1" wp14:anchorId="3538D763" wp14:editId="60ABCE2D">
            <wp:simplePos x="0" y="0"/>
            <wp:positionH relativeFrom="column">
              <wp:posOffset>-4099</wp:posOffset>
            </wp:positionH>
            <wp:positionV relativeFrom="paragraph">
              <wp:posOffset>117403</wp:posOffset>
            </wp:positionV>
            <wp:extent cx="5654117" cy="3959525"/>
            <wp:effectExtent l="0" t="0" r="3810" b="3175"/>
            <wp:wrapNone/>
            <wp:docPr id="970" name="Grafik 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662412" cy="3965334"/>
                    </a:xfrm>
                    <a:prstGeom prst="rect">
                      <a:avLst/>
                    </a:prstGeom>
                    <a:noFill/>
                  </pic:spPr>
                </pic:pic>
              </a:graphicData>
            </a:graphic>
            <wp14:sizeRelH relativeFrom="page">
              <wp14:pctWidth>0</wp14:pctWidth>
            </wp14:sizeRelH>
            <wp14:sizeRelV relativeFrom="page">
              <wp14:pctHeight>0</wp14:pctHeight>
            </wp14:sizeRelV>
          </wp:anchor>
        </w:drawing>
      </w:r>
    </w:p>
    <w:p w:rsidR="001B46C5" w:rsidRDefault="001B46C5" w:rsidP="005C3522">
      <w:pPr>
        <w:spacing w:line="240" w:lineRule="exact"/>
        <w:rPr>
          <w:rStyle w:val="Fett"/>
          <w:b w:val="0"/>
        </w:rPr>
      </w:pPr>
    </w:p>
    <w:p w:rsidR="005C3522" w:rsidRDefault="005C3522" w:rsidP="005C3522">
      <w:pPr>
        <w:rPr>
          <w:rStyle w:val="Fett"/>
          <w:b w:val="0"/>
        </w:rPr>
      </w:pPr>
    </w:p>
    <w:p w:rsidR="005C3522" w:rsidRDefault="005C3522" w:rsidP="005C3522">
      <w:pPr>
        <w:spacing w:line="240" w:lineRule="exact"/>
        <w:rPr>
          <w:rStyle w:val="Fett"/>
          <w:b w:val="0"/>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C3522"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lastRenderedPageBreak/>
              <w:br w:type="page"/>
            </w:r>
            <w:r>
              <w:br w:type="page"/>
              <w:t>Lernfeld</w:t>
            </w:r>
          </w:p>
          <w:p w:rsidR="005C3522" w:rsidRDefault="005C3522" w:rsidP="00BB3C33">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5C3522" w:rsidRPr="00740297" w:rsidRDefault="005C3522" w:rsidP="00BB3C33">
            <w:pPr>
              <w:pStyle w:val="Tabelle6pt"/>
            </w:pPr>
            <w:r w:rsidRPr="00740297">
              <w:t>Titel</w:t>
            </w:r>
          </w:p>
          <w:p w:rsidR="005C3522" w:rsidRPr="00740297" w:rsidRDefault="005C3522" w:rsidP="00BB3C33">
            <w:pPr>
              <w:pStyle w:val="Textkrper"/>
              <w:rPr>
                <w:b/>
              </w:rPr>
            </w:pPr>
            <w:r w:rsidRPr="00740297">
              <w:rPr>
                <w:b/>
              </w:rPr>
              <w:t xml:space="preserve">Meine ersten Schritte in der Schule im Bereich Gastronomie </w:t>
            </w:r>
          </w:p>
          <w:p w:rsidR="005C3522" w:rsidRPr="00740297" w:rsidRDefault="005C3522" w:rsidP="00BB3C33">
            <w:pPr>
              <w:pStyle w:val="Textkrper"/>
              <w:rPr>
                <w:b/>
              </w:rPr>
            </w:pPr>
            <w:r w:rsidRPr="00740297">
              <w:rPr>
                <w:b/>
              </w:rPr>
              <w:t>Unterrichtsarrangement – Lehrkraft</w:t>
            </w:r>
          </w:p>
        </w:tc>
        <w:tc>
          <w:tcPr>
            <w:tcW w:w="188" w:type="dxa"/>
            <w:tcBorders>
              <w:top w:val="nil"/>
              <w:left w:val="single" w:sz="4" w:space="0" w:color="auto"/>
              <w:bottom w:val="nil"/>
              <w:right w:val="single" w:sz="4" w:space="0" w:color="auto"/>
            </w:tcBorders>
            <w:shd w:val="clear" w:color="auto" w:fill="FFFFFF"/>
          </w:tcPr>
          <w:p w:rsidR="005C3522" w:rsidRPr="004B658C" w:rsidRDefault="005C3522" w:rsidP="00BB3C3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C3522" w:rsidRDefault="005C3522" w:rsidP="00BB3C33">
            <w:pPr>
              <w:pStyle w:val="Textkrpermitte"/>
              <w:rPr>
                <w:b/>
              </w:rPr>
            </w:pPr>
            <w:r w:rsidRPr="00887D89">
              <w:rPr>
                <w:b/>
              </w:rPr>
              <w:t xml:space="preserve">Ernährung und </w:t>
            </w:r>
          </w:p>
          <w:p w:rsidR="005C3522" w:rsidRPr="00887D89" w:rsidRDefault="005C3522" w:rsidP="00BB3C33">
            <w:pPr>
              <w:pStyle w:val="Textkrpermitte"/>
              <w:rPr>
                <w:b/>
              </w:rPr>
            </w:pPr>
            <w:r w:rsidRPr="00887D89">
              <w:rPr>
                <w:b/>
              </w:rPr>
              <w:t>Gastronomie</w:t>
            </w:r>
          </w:p>
          <w:p w:rsidR="005C3522" w:rsidRPr="00B51DE9" w:rsidRDefault="005C3522" w:rsidP="00BB3C33">
            <w:pPr>
              <w:pStyle w:val="TabelleKopfmitte"/>
              <w:rPr>
                <w:rFonts w:eastAsia="Calibri"/>
              </w:rPr>
            </w:pPr>
            <w:r>
              <w:t>EG1.01.00.01</w:t>
            </w:r>
          </w:p>
        </w:tc>
      </w:tr>
    </w:tbl>
    <w:p w:rsidR="005C3522" w:rsidRPr="001A7443" w:rsidRDefault="005C3522" w:rsidP="008B6CDB">
      <w:pPr>
        <w:pStyle w:val="berschrift2"/>
      </w:pPr>
      <w:r w:rsidRPr="001A7443">
        <w:t>Reihenfolge der Folien in der Präsentation:</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4962"/>
        <w:gridCol w:w="4677"/>
      </w:tblGrid>
      <w:tr w:rsidR="005C3522" w:rsidRPr="00A410C8" w:rsidTr="00BB3C33">
        <w:tc>
          <w:tcPr>
            <w:tcW w:w="4962" w:type="dxa"/>
            <w:shd w:val="clear" w:color="auto" w:fill="auto"/>
            <w:vAlign w:val="center"/>
          </w:tcPr>
          <w:p w:rsidR="005C3522" w:rsidRPr="00A410C8" w:rsidRDefault="005C3522" w:rsidP="00BB3C33">
            <w:pPr>
              <w:pStyle w:val="Textkrper"/>
            </w:pPr>
            <w:r w:rsidRPr="00E26BE1">
              <w:rPr>
                <w:bCs/>
                <w:noProof/>
                <w:color w:val="000000"/>
              </w:rPr>
              <w:drawing>
                <wp:anchor distT="0" distB="0" distL="114300" distR="114300" simplePos="0" relativeHeight="251677696" behindDoc="0" locked="0" layoutInCell="1" allowOverlap="1" wp14:anchorId="3A116CB0" wp14:editId="49837BB2">
                  <wp:simplePos x="854710" y="3532505"/>
                  <wp:positionH relativeFrom="margin">
                    <wp:posOffset>66040</wp:posOffset>
                  </wp:positionH>
                  <wp:positionV relativeFrom="margin">
                    <wp:posOffset>0</wp:posOffset>
                  </wp:positionV>
                  <wp:extent cx="2879725" cy="2159635"/>
                  <wp:effectExtent l="0" t="0" r="0" b="0"/>
                  <wp:wrapSquare wrapText="bothSides"/>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879725" cy="215963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Pr>
                <w:bCs/>
                <w:color w:val="000000"/>
              </w:rPr>
              <w:t>1.</w:t>
            </w:r>
          </w:p>
        </w:tc>
        <w:tc>
          <w:tcPr>
            <w:tcW w:w="4677" w:type="dxa"/>
          </w:tcPr>
          <w:p w:rsidR="005C3522" w:rsidRPr="00A410C8" w:rsidRDefault="005C3522" w:rsidP="00BB3C33">
            <w:pPr>
              <w:pStyle w:val="Textkrper"/>
            </w:pPr>
            <w:r w:rsidRPr="00041C27">
              <w:rPr>
                <w:bCs/>
                <w:noProof/>
                <w:color w:val="000000"/>
              </w:rPr>
              <w:drawing>
                <wp:anchor distT="0" distB="0" distL="114300" distR="114300" simplePos="0" relativeHeight="251678720" behindDoc="0" locked="0" layoutInCell="1" allowOverlap="1" wp14:anchorId="542D3ABF" wp14:editId="66339E7B">
                  <wp:simplePos x="3936365" y="3532505"/>
                  <wp:positionH relativeFrom="margin">
                    <wp:align>center</wp:align>
                  </wp:positionH>
                  <wp:positionV relativeFrom="margin">
                    <wp:align>center</wp:align>
                  </wp:positionV>
                  <wp:extent cx="2879725" cy="2159635"/>
                  <wp:effectExtent l="0" t="0" r="0" b="0"/>
                  <wp:wrapSquare wrapText="bothSides"/>
                  <wp:docPr id="3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879725" cy="2159635"/>
                          </a:xfrm>
                          <a:prstGeom prst="rect">
                            <a:avLst/>
                          </a:prstGeom>
                          <a:noFill/>
                          <a:ln>
                            <a:noFill/>
                          </a:ln>
                          <a:effectLst/>
                          <a:extLst/>
                        </pic:spPr>
                      </pic:pic>
                    </a:graphicData>
                  </a:graphic>
                </wp:anchor>
              </w:drawing>
            </w:r>
            <w:r>
              <w:t>2.</w:t>
            </w:r>
          </w:p>
        </w:tc>
      </w:tr>
      <w:tr w:rsidR="005C3522" w:rsidRPr="00A410C8" w:rsidTr="00BB3C33">
        <w:tc>
          <w:tcPr>
            <w:tcW w:w="4962" w:type="dxa"/>
            <w:shd w:val="clear" w:color="auto" w:fill="auto"/>
          </w:tcPr>
          <w:p w:rsidR="005C3522" w:rsidRPr="00A410C8" w:rsidRDefault="005C3522" w:rsidP="00BB3C33">
            <w:pPr>
              <w:pStyle w:val="Textkrper"/>
            </w:pPr>
            <w:r w:rsidRPr="00041C27">
              <w:rPr>
                <w:bCs/>
                <w:noProof/>
                <w:color w:val="000000"/>
              </w:rPr>
              <w:drawing>
                <wp:anchor distT="0" distB="0" distL="114300" distR="114300" simplePos="0" relativeHeight="251679744" behindDoc="0" locked="0" layoutInCell="1" allowOverlap="1" wp14:anchorId="6553C081" wp14:editId="590CFD50">
                  <wp:simplePos x="789305" y="5931535"/>
                  <wp:positionH relativeFrom="margin">
                    <wp:align>center</wp:align>
                  </wp:positionH>
                  <wp:positionV relativeFrom="margin">
                    <wp:align>center</wp:align>
                  </wp:positionV>
                  <wp:extent cx="2879725" cy="2159635"/>
                  <wp:effectExtent l="0" t="0" r="0" b="0"/>
                  <wp:wrapSquare wrapText="bothSides"/>
                  <wp:docPr id="27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879725" cy="2159635"/>
                          </a:xfrm>
                          <a:prstGeom prst="rect">
                            <a:avLst/>
                          </a:prstGeom>
                          <a:noFill/>
                          <a:ln>
                            <a:noFill/>
                          </a:ln>
                          <a:effectLst/>
                          <a:extLst/>
                        </pic:spPr>
                      </pic:pic>
                    </a:graphicData>
                  </a:graphic>
                </wp:anchor>
              </w:drawing>
            </w:r>
            <w:r>
              <w:t>3.</w:t>
            </w:r>
          </w:p>
        </w:tc>
        <w:tc>
          <w:tcPr>
            <w:tcW w:w="4677" w:type="dxa"/>
          </w:tcPr>
          <w:p w:rsidR="005C3522" w:rsidRPr="00A410C8" w:rsidRDefault="005C3522" w:rsidP="00BB3C33">
            <w:pPr>
              <w:pStyle w:val="Textkrper"/>
            </w:pPr>
            <w:r w:rsidRPr="00041C27">
              <w:rPr>
                <w:bCs/>
                <w:noProof/>
                <w:color w:val="000000"/>
              </w:rPr>
              <w:drawing>
                <wp:anchor distT="0" distB="0" distL="114300" distR="114300" simplePos="0" relativeHeight="251680768" behindDoc="0" locked="0" layoutInCell="1" allowOverlap="1" wp14:anchorId="625EC7D8" wp14:editId="692584E1">
                  <wp:simplePos x="3936365" y="5931535"/>
                  <wp:positionH relativeFrom="margin">
                    <wp:align>center</wp:align>
                  </wp:positionH>
                  <wp:positionV relativeFrom="margin">
                    <wp:align>center</wp:align>
                  </wp:positionV>
                  <wp:extent cx="2879725" cy="2159635"/>
                  <wp:effectExtent l="0" t="0" r="0" b="0"/>
                  <wp:wrapSquare wrapText="bothSides"/>
                  <wp:docPr id="2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879725" cy="2159635"/>
                          </a:xfrm>
                          <a:prstGeom prst="rect">
                            <a:avLst/>
                          </a:prstGeom>
                          <a:noFill/>
                          <a:ln>
                            <a:noFill/>
                          </a:ln>
                          <a:effectLst/>
                          <a:extLst/>
                        </pic:spPr>
                      </pic:pic>
                    </a:graphicData>
                  </a:graphic>
                </wp:anchor>
              </w:drawing>
            </w:r>
            <w:r>
              <w:t>4.</w:t>
            </w:r>
          </w:p>
        </w:tc>
      </w:tr>
      <w:tr w:rsidR="005C3522" w:rsidRPr="00A410C8" w:rsidTr="00BB3C33">
        <w:tc>
          <w:tcPr>
            <w:tcW w:w="4962" w:type="dxa"/>
            <w:shd w:val="clear" w:color="auto" w:fill="auto"/>
          </w:tcPr>
          <w:p w:rsidR="005C3522" w:rsidRPr="00A410C8" w:rsidRDefault="005C3522" w:rsidP="00BB3C33">
            <w:pPr>
              <w:pStyle w:val="Textkrper"/>
            </w:pPr>
            <w:r w:rsidRPr="00041C27">
              <w:rPr>
                <w:bCs/>
                <w:noProof/>
                <w:color w:val="000000"/>
              </w:rPr>
              <w:drawing>
                <wp:anchor distT="0" distB="0" distL="114300" distR="114300" simplePos="0" relativeHeight="251681792" behindDoc="0" locked="0" layoutInCell="1" allowOverlap="1" wp14:anchorId="5F679CA7" wp14:editId="24F1A89B">
                  <wp:simplePos x="789305" y="943610"/>
                  <wp:positionH relativeFrom="margin">
                    <wp:align>center</wp:align>
                  </wp:positionH>
                  <wp:positionV relativeFrom="margin">
                    <wp:align>center</wp:align>
                  </wp:positionV>
                  <wp:extent cx="2879725" cy="2159635"/>
                  <wp:effectExtent l="0" t="0" r="0" b="0"/>
                  <wp:wrapSquare wrapText="bothSides"/>
                  <wp:docPr id="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879725" cy="2159635"/>
                          </a:xfrm>
                          <a:prstGeom prst="rect">
                            <a:avLst/>
                          </a:prstGeom>
                          <a:noFill/>
                          <a:ln>
                            <a:noFill/>
                          </a:ln>
                          <a:effectLst/>
                          <a:extLst/>
                        </pic:spPr>
                      </pic:pic>
                    </a:graphicData>
                  </a:graphic>
                </wp:anchor>
              </w:drawing>
            </w:r>
            <w:r>
              <w:t>5.</w:t>
            </w:r>
          </w:p>
        </w:tc>
        <w:tc>
          <w:tcPr>
            <w:tcW w:w="4677" w:type="dxa"/>
          </w:tcPr>
          <w:p w:rsidR="005C3522" w:rsidRPr="00A410C8" w:rsidRDefault="005C3522" w:rsidP="00BB3C33">
            <w:pPr>
              <w:pStyle w:val="Textkrper"/>
            </w:pPr>
            <w:r w:rsidRPr="00041C27">
              <w:rPr>
                <w:bCs/>
                <w:noProof/>
                <w:color w:val="000000"/>
              </w:rPr>
              <w:drawing>
                <wp:anchor distT="0" distB="0" distL="114300" distR="114300" simplePos="0" relativeHeight="251682816" behindDoc="0" locked="0" layoutInCell="1" allowOverlap="1" wp14:anchorId="65DE1866" wp14:editId="145AF5F2">
                  <wp:simplePos x="3936365" y="943610"/>
                  <wp:positionH relativeFrom="margin">
                    <wp:align>center</wp:align>
                  </wp:positionH>
                  <wp:positionV relativeFrom="margin">
                    <wp:align>center</wp:align>
                  </wp:positionV>
                  <wp:extent cx="2879725" cy="2159635"/>
                  <wp:effectExtent l="0" t="0" r="0" b="0"/>
                  <wp:wrapSquare wrapText="bothSides"/>
                  <wp:docPr id="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879725" cy="2159635"/>
                          </a:xfrm>
                          <a:prstGeom prst="rect">
                            <a:avLst/>
                          </a:prstGeom>
                          <a:noFill/>
                          <a:ln>
                            <a:noFill/>
                          </a:ln>
                          <a:effectLst/>
                          <a:extLst/>
                        </pic:spPr>
                      </pic:pic>
                    </a:graphicData>
                  </a:graphic>
                </wp:anchor>
              </w:drawing>
            </w:r>
            <w:r>
              <w:t>6.</w:t>
            </w:r>
          </w:p>
        </w:tc>
      </w:tr>
    </w:tbl>
    <w:p w:rsidR="005C3522" w:rsidRDefault="005C3522" w:rsidP="005C3522">
      <w:pPr>
        <w:spacing w:line="240" w:lineRule="exact"/>
        <w:rPr>
          <w:rStyle w:val="Fett"/>
          <w:b w:val="0"/>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C3522" w:rsidRPr="001546DB"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5C3522" w:rsidRPr="001546DB" w:rsidRDefault="005C3522" w:rsidP="00BB3C33">
            <w:pPr>
              <w:pStyle w:val="Tabelle6pt"/>
            </w:pPr>
            <w:r w:rsidRPr="001546DB">
              <w:lastRenderedPageBreak/>
              <w:br w:type="page"/>
            </w:r>
            <w:r w:rsidRPr="001546DB">
              <w:br w:type="page"/>
              <w:t>Lernfeld</w:t>
            </w:r>
          </w:p>
          <w:p w:rsidR="005C3522" w:rsidRPr="001546DB" w:rsidRDefault="005C3522" w:rsidP="00BB3C33">
            <w:pPr>
              <w:pStyle w:val="TabelleKopflinks"/>
            </w:pPr>
            <w:r w:rsidRPr="001546DB">
              <w:t>LF 1</w:t>
            </w:r>
          </w:p>
        </w:tc>
        <w:tc>
          <w:tcPr>
            <w:tcW w:w="4229" w:type="dxa"/>
            <w:tcBorders>
              <w:left w:val="single" w:sz="4" w:space="0" w:color="auto"/>
              <w:bottom w:val="single" w:sz="4" w:space="0" w:color="auto"/>
              <w:right w:val="single" w:sz="4" w:space="0" w:color="auto"/>
            </w:tcBorders>
            <w:shd w:val="clear" w:color="auto" w:fill="D9D9D9"/>
            <w:hideMark/>
          </w:tcPr>
          <w:p w:rsidR="005C3522" w:rsidRPr="001546DB" w:rsidRDefault="005C3522" w:rsidP="00BB3C33">
            <w:pPr>
              <w:pStyle w:val="Tabelle6pt"/>
            </w:pPr>
            <w:r w:rsidRPr="001546DB">
              <w:t>Titel</w:t>
            </w:r>
          </w:p>
          <w:p w:rsidR="005C3522" w:rsidRPr="001546DB" w:rsidRDefault="005C3522" w:rsidP="00BB3C33">
            <w:pPr>
              <w:pStyle w:val="Textkrper"/>
              <w:rPr>
                <w:b/>
              </w:rPr>
            </w:pPr>
            <w:r w:rsidRPr="001546DB">
              <w:rPr>
                <w:b/>
              </w:rPr>
              <w:t xml:space="preserve">Meine ersten Schritte in der Schule im Bereich Gastronomie </w:t>
            </w:r>
          </w:p>
          <w:p w:rsidR="005C3522" w:rsidRPr="001546DB" w:rsidRDefault="005C3522" w:rsidP="00BB3C33">
            <w:pPr>
              <w:pStyle w:val="Textkrper"/>
              <w:rPr>
                <w:b/>
              </w:rPr>
            </w:pPr>
            <w:r w:rsidRPr="001546DB">
              <w:rPr>
                <w:b/>
              </w:rPr>
              <w:t>Unterrichtsarrangement – Lehrkraft</w:t>
            </w:r>
          </w:p>
        </w:tc>
        <w:tc>
          <w:tcPr>
            <w:tcW w:w="188" w:type="dxa"/>
            <w:tcBorders>
              <w:top w:val="nil"/>
              <w:left w:val="single" w:sz="4" w:space="0" w:color="auto"/>
              <w:bottom w:val="nil"/>
              <w:right w:val="single" w:sz="4" w:space="0" w:color="auto"/>
            </w:tcBorders>
            <w:shd w:val="clear" w:color="auto" w:fill="FFFFFF"/>
          </w:tcPr>
          <w:p w:rsidR="005C3522" w:rsidRPr="001546DB" w:rsidRDefault="005C3522" w:rsidP="00BB3C3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C3522" w:rsidRPr="001546DB" w:rsidRDefault="005C3522" w:rsidP="00BB3C33">
            <w:pPr>
              <w:pStyle w:val="Textkrpermitte"/>
              <w:rPr>
                <w:b/>
              </w:rPr>
            </w:pPr>
            <w:r w:rsidRPr="001546DB">
              <w:rPr>
                <w:b/>
              </w:rPr>
              <w:t xml:space="preserve">Ernährung und </w:t>
            </w:r>
          </w:p>
          <w:p w:rsidR="005C3522" w:rsidRPr="001546DB" w:rsidRDefault="005C3522" w:rsidP="00BB3C33">
            <w:pPr>
              <w:pStyle w:val="Textkrpermitte"/>
              <w:rPr>
                <w:b/>
              </w:rPr>
            </w:pPr>
            <w:r w:rsidRPr="001546DB">
              <w:rPr>
                <w:b/>
              </w:rPr>
              <w:t>Gastronomie</w:t>
            </w:r>
          </w:p>
          <w:p w:rsidR="005C3522" w:rsidRPr="001546DB" w:rsidRDefault="005C3522" w:rsidP="00BB3C33">
            <w:pPr>
              <w:pStyle w:val="TabelleKopfmitte"/>
              <w:rPr>
                <w:rFonts w:eastAsia="Calibri"/>
              </w:rPr>
            </w:pPr>
            <w:r w:rsidRPr="001546DB">
              <w:t>EG1.01.00.02</w:t>
            </w:r>
          </w:p>
        </w:tc>
      </w:tr>
    </w:tbl>
    <w:p w:rsidR="005C3522" w:rsidRPr="001546DB" w:rsidRDefault="005C3522" w:rsidP="008B6CDB">
      <w:pPr>
        <w:pStyle w:val="berschrift2"/>
        <w:rPr>
          <w:rStyle w:val="Fett"/>
          <w:b w:val="0"/>
          <w:color w:val="auto"/>
        </w:rPr>
      </w:pPr>
      <w:r w:rsidRPr="001546DB">
        <w:rPr>
          <w:rStyle w:val="Fett"/>
          <w:b w:val="0"/>
          <w:color w:val="auto"/>
        </w:rPr>
        <w:t xml:space="preserve">Begriffe und Bilder zum </w:t>
      </w:r>
      <w:r w:rsidRPr="001546DB">
        <w:rPr>
          <w:rStyle w:val="Fett"/>
          <w:b w:val="0"/>
          <w:bCs/>
          <w:color w:val="auto"/>
        </w:rPr>
        <w:t>laminieren</w:t>
      </w:r>
      <w:r w:rsidRPr="001546DB">
        <w:rPr>
          <w:rStyle w:val="Fett"/>
          <w:b w:val="0"/>
          <w:color w:val="auto"/>
        </w:rPr>
        <w:t>:</w:t>
      </w:r>
    </w:p>
    <w:p w:rsidR="005C3522" w:rsidRDefault="005C3522" w:rsidP="005C3522">
      <w:pPr>
        <w:rPr>
          <w:rStyle w:val="Fett"/>
          <w:b w:val="0"/>
        </w:rPr>
      </w:pPr>
      <w:r w:rsidRPr="0097134C">
        <w:rPr>
          <w:bCs/>
          <w:noProof/>
          <w:color w:val="000000"/>
          <w:lang w:eastAsia="de-DE"/>
        </w:rPr>
        <mc:AlternateContent>
          <mc:Choice Requires="wps">
            <w:drawing>
              <wp:inline distT="0" distB="0" distL="0" distR="0" wp14:anchorId="009A062E" wp14:editId="2FEBCE35">
                <wp:extent cx="6008914" cy="765959"/>
                <wp:effectExtent l="57150" t="38100" r="11430" b="91440"/>
                <wp:docPr id="1525" name="Pfeil nach rechts 5"/>
                <wp:cNvGraphicFramePr/>
                <a:graphic xmlns:a="http://schemas.openxmlformats.org/drawingml/2006/main">
                  <a:graphicData uri="http://schemas.microsoft.com/office/word/2010/wordprocessingShape">
                    <wps:wsp>
                      <wps:cNvSpPr/>
                      <wps:spPr>
                        <a:xfrm>
                          <a:off x="0" y="0"/>
                          <a:ext cx="6008914" cy="765959"/>
                        </a:xfrm>
                        <a:prstGeom prst="rightArrow">
                          <a:avLst/>
                        </a:prstGeom>
                      </wps:spPr>
                      <wps:style>
                        <a:lnRef idx="1">
                          <a:schemeClr val="accent2"/>
                        </a:lnRef>
                        <a:fillRef idx="2">
                          <a:schemeClr val="accent2"/>
                        </a:fillRef>
                        <a:effectRef idx="1">
                          <a:schemeClr val="accent2"/>
                        </a:effectRef>
                        <a:fontRef idx="minor">
                          <a:schemeClr val="dk1"/>
                        </a:fontRef>
                      </wps:style>
                      <wps:txbx>
                        <w:txbxContent>
                          <w:p w:rsidR="00333930" w:rsidRDefault="00333930" w:rsidP="005C3522">
                            <w:pPr>
                              <w:pStyle w:val="StandardWeb"/>
                              <w:spacing w:before="0" w:beforeAutospacing="0" w:after="0" w:afterAutospacing="0"/>
                            </w:pPr>
                            <w:r>
                              <w:rPr>
                                <w:rFonts w:asciiTheme="minorHAnsi" w:hAnsi="Calibri" w:cstheme="minorBidi"/>
                                <w:color w:val="943634" w:themeColor="accent2" w:themeShade="BF"/>
                                <w:kern w:val="24"/>
                                <w:sz w:val="36"/>
                                <w:szCs w:val="36"/>
                              </w:rPr>
                              <w:t>Meine ersten Schritte in der Schule im Bereich Gastronomie</w:t>
                            </w:r>
                          </w:p>
                        </w:txbxContent>
                      </wps:txbx>
                      <wps:bodyPr rtlCol="0" anchor="ctr"/>
                    </wps:wsp>
                  </a:graphicData>
                </a:graphic>
              </wp:inline>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feil nach rechts 5" o:spid="_x0000_s1031" type="#_x0000_t13" style="width:473.15pt;height:60.3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" adj="20223" fillcolor="#dfa7a6 [1621]" strokecolor="#bc4542 [3045]">
                <v:fill color2="#f5e4e4 [501]" rotate="t" angle="180" colors="0 #ffa2a1;22938f #ffbebd;1 #ffe5e5" focus="100%" type="gradient"/>
                <v:shadow on="t" color="black" opacity="24903f" origin=",.5" offset="0,.55556mm"/>
                <v:textbox>
                  <w:txbxContent>
                    <w:p w:rsidR="00333930" w:rsidRDefault="00333930" w:rsidP="005C3522">
                      <w:pPr>
                        <w:pStyle w:val="StandardWeb"/>
                        <w:spacing w:before="0" w:beforeAutospacing="0" w:after="0" w:afterAutospacing="0"/>
                      </w:pPr>
                      <w:r>
                        <w:rPr>
                          <w:rFonts w:asciiTheme="minorHAnsi" w:hAnsi="Calibri" w:cstheme="minorBidi"/>
                          <w:color w:val="943634" w:themeColor="accent2" w:themeShade="BF"/>
                          <w:kern w:val="24"/>
                          <w:sz w:val="36"/>
                          <w:szCs w:val="36"/>
                        </w:rPr>
                        <w:t>Meine ersten Schritte in der Schule im Bereich Gastronomie</w:t>
                      </w:r>
                    </w:p>
                  </w:txbxContent>
                </v:textbox>
                <w10:anchorlock/>
              </v:shape>
            </w:pict>
          </mc:Fallback>
        </mc:AlternateContent>
      </w:r>
    </w:p>
    <w:p w:rsidR="005C3522" w:rsidRDefault="005C3522" w:rsidP="005C3522">
      <w:pPr>
        <w:ind w:right="-2269"/>
        <w:rPr>
          <w:rStyle w:val="Fett"/>
          <w:b w:val="0"/>
        </w:rPr>
      </w:pPr>
      <w:r w:rsidRPr="00D726C1">
        <w:rPr>
          <w:rStyle w:val="Fett"/>
          <w:b w:val="0"/>
          <w:noProof/>
          <w:sz w:val="24"/>
          <w:lang w:eastAsia="de-DE"/>
        </w:rPr>
        <w:drawing>
          <wp:inline distT="0" distB="0" distL="0" distR="0" wp14:anchorId="04528347" wp14:editId="6C82E65D">
            <wp:extent cx="720000" cy="659896"/>
            <wp:effectExtent l="0" t="0" r="4445" b="6985"/>
            <wp:docPr id="14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20000" cy="659896"/>
                    </a:xfrm>
                    <a:prstGeom prst="rect">
                      <a:avLst/>
                    </a:prstGeom>
                    <a:noFill/>
                    <a:ln>
                      <a:noFill/>
                    </a:ln>
                  </pic:spPr>
                </pic:pic>
              </a:graphicData>
            </a:graphic>
          </wp:inline>
        </w:drawing>
      </w:r>
      <w:r>
        <w:rPr>
          <w:rStyle w:val="Fett"/>
          <w:b w:val="0"/>
        </w:rPr>
        <w:t xml:space="preserve">   </w:t>
      </w:r>
      <w:r w:rsidRPr="00D726C1">
        <w:rPr>
          <w:rStyle w:val="Fett"/>
          <w:b w:val="0"/>
          <w:noProof/>
          <w:sz w:val="24"/>
          <w:lang w:eastAsia="de-DE"/>
        </w:rPr>
        <w:drawing>
          <wp:inline distT="0" distB="0" distL="0" distR="0" wp14:anchorId="74CC5C61" wp14:editId="5F00EE8C">
            <wp:extent cx="720000" cy="659896"/>
            <wp:effectExtent l="0" t="0" r="4445" b="6985"/>
            <wp:docPr id="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20000" cy="659896"/>
                    </a:xfrm>
                    <a:prstGeom prst="rect">
                      <a:avLst/>
                    </a:prstGeom>
                    <a:noFill/>
                    <a:ln>
                      <a:noFill/>
                    </a:ln>
                  </pic:spPr>
                </pic:pic>
              </a:graphicData>
            </a:graphic>
          </wp:inline>
        </w:drawing>
      </w:r>
      <w:r>
        <w:rPr>
          <w:rStyle w:val="Fett"/>
          <w:b w:val="0"/>
        </w:rPr>
        <w:t xml:space="preserve">   </w:t>
      </w:r>
      <w:r w:rsidRPr="00D726C1">
        <w:rPr>
          <w:rStyle w:val="Fett"/>
          <w:b w:val="0"/>
          <w:noProof/>
          <w:sz w:val="24"/>
          <w:lang w:eastAsia="de-DE"/>
        </w:rPr>
        <w:drawing>
          <wp:inline distT="0" distB="0" distL="0" distR="0" wp14:anchorId="41CC4DB2" wp14:editId="55CD8186">
            <wp:extent cx="720000" cy="660619"/>
            <wp:effectExtent l="0" t="0" r="4445" b="6350"/>
            <wp:docPr id="4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20000" cy="660619"/>
                    </a:xfrm>
                    <a:prstGeom prst="rect">
                      <a:avLst/>
                    </a:prstGeom>
                    <a:noFill/>
                    <a:ln>
                      <a:noFill/>
                    </a:ln>
                  </pic:spPr>
                </pic:pic>
              </a:graphicData>
            </a:graphic>
          </wp:inline>
        </w:drawing>
      </w:r>
      <w:r w:rsidRPr="006F5D0D">
        <w:rPr>
          <w:rStyle w:val="Fett"/>
          <w:b w:val="0"/>
          <w:noProof/>
          <w:sz w:val="24"/>
          <w:lang w:eastAsia="de-DE"/>
        </w:rPr>
        <w:drawing>
          <wp:inline distT="0" distB="0" distL="0" distR="0" wp14:anchorId="47EEE60B" wp14:editId="32FC1135">
            <wp:extent cx="612000" cy="655711"/>
            <wp:effectExtent l="0" t="0" r="0" b="0"/>
            <wp:docPr id="153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2000" cy="655711"/>
                    </a:xfrm>
                    <a:prstGeom prst="rect">
                      <a:avLst/>
                    </a:prstGeom>
                    <a:noFill/>
                    <a:ln>
                      <a:noFill/>
                    </a:ln>
                  </pic:spPr>
                </pic:pic>
              </a:graphicData>
            </a:graphic>
          </wp:inline>
        </w:drawing>
      </w:r>
      <w:r>
        <w:rPr>
          <w:rStyle w:val="Fett"/>
          <w:b w:val="0"/>
        </w:rPr>
        <w:t xml:space="preserve">   </w:t>
      </w:r>
      <w:r w:rsidRPr="006F5D0D">
        <w:rPr>
          <w:rStyle w:val="Fett"/>
          <w:b w:val="0"/>
          <w:noProof/>
          <w:lang w:eastAsia="de-DE"/>
        </w:rPr>
        <w:drawing>
          <wp:inline distT="0" distB="0" distL="0" distR="0" wp14:anchorId="0B2CF699" wp14:editId="56FD04FA">
            <wp:extent cx="1066028" cy="648000"/>
            <wp:effectExtent l="0" t="0" r="1270" b="0"/>
            <wp:docPr id="153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066028" cy="648000"/>
                    </a:xfrm>
                    <a:prstGeom prst="rect">
                      <a:avLst/>
                    </a:prstGeom>
                    <a:noFill/>
                    <a:ln>
                      <a:noFill/>
                    </a:ln>
                  </pic:spPr>
                </pic:pic>
              </a:graphicData>
            </a:graphic>
          </wp:inline>
        </w:drawing>
      </w:r>
      <w:r>
        <w:rPr>
          <w:rStyle w:val="Fett"/>
          <w:b w:val="0"/>
        </w:rPr>
        <w:t>…</w:t>
      </w:r>
      <w:r w:rsidRPr="006F5D0D">
        <w:rPr>
          <w:rStyle w:val="Fett"/>
          <w:b w:val="0"/>
          <w:noProof/>
          <w:sz w:val="24"/>
          <w:lang w:eastAsia="de-DE"/>
        </w:rPr>
        <w:drawing>
          <wp:inline distT="0" distB="0" distL="0" distR="0" wp14:anchorId="43B4C9E8" wp14:editId="09B29004">
            <wp:extent cx="1317600" cy="648000"/>
            <wp:effectExtent l="0" t="0" r="0" b="0"/>
            <wp:docPr id="153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17600" cy="648000"/>
                    </a:xfrm>
                    <a:prstGeom prst="rect">
                      <a:avLst/>
                    </a:prstGeom>
                    <a:noFill/>
                    <a:ln>
                      <a:noFill/>
                    </a:ln>
                  </pic:spPr>
                </pic:pic>
              </a:graphicData>
            </a:graphic>
          </wp:inline>
        </w:drawing>
      </w:r>
    </w:p>
    <w:p w:rsidR="005C3522" w:rsidRDefault="00512DF8" w:rsidP="005C3522">
      <w:pPr>
        <w:rPr>
          <w:rStyle w:val="Fett"/>
          <w:b w:val="0"/>
        </w:rPr>
      </w:pPr>
      <w:r>
        <w:rPr>
          <w:bCs/>
          <w:noProof/>
          <w:color w:val="000000"/>
          <w:lang w:eastAsia="de-DE"/>
        </w:rPr>
        <w:drawing>
          <wp:anchor distT="0" distB="0" distL="114300" distR="114300" simplePos="0" relativeHeight="252242944" behindDoc="0" locked="0" layoutInCell="1" allowOverlap="1" wp14:anchorId="224BAEEA" wp14:editId="4C820918">
            <wp:simplePos x="0" y="0"/>
            <wp:positionH relativeFrom="column">
              <wp:posOffset>2237105</wp:posOffset>
            </wp:positionH>
            <wp:positionV relativeFrom="paragraph">
              <wp:posOffset>892810</wp:posOffset>
            </wp:positionV>
            <wp:extent cx="2493645" cy="682625"/>
            <wp:effectExtent l="0" t="0" r="1905" b="3175"/>
            <wp:wrapNone/>
            <wp:docPr id="1526" name="Grafik 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493645" cy="682625"/>
                    </a:xfrm>
                    <a:prstGeom prst="rect">
                      <a:avLst/>
                    </a:prstGeom>
                    <a:noFill/>
                  </pic:spPr>
                </pic:pic>
              </a:graphicData>
            </a:graphic>
            <wp14:sizeRelH relativeFrom="page">
              <wp14:pctWidth>0</wp14:pctWidth>
            </wp14:sizeRelH>
            <wp14:sizeRelV relativeFrom="page">
              <wp14:pctHeight>0</wp14:pctHeight>
            </wp14:sizeRelV>
          </wp:anchor>
        </w:drawing>
      </w:r>
      <w:r>
        <w:rPr>
          <w:bCs/>
          <w:noProof/>
          <w:color w:val="000000"/>
          <w:lang w:eastAsia="de-DE"/>
        </w:rPr>
        <w:drawing>
          <wp:inline distT="0" distB="0" distL="0" distR="0" wp14:anchorId="33A3BF80" wp14:editId="2BF66CEA">
            <wp:extent cx="2097405" cy="1810385"/>
            <wp:effectExtent l="0" t="0" r="0" b="0"/>
            <wp:docPr id="510" name="Grafik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097405" cy="1810385"/>
                    </a:xfrm>
                    <a:prstGeom prst="rect">
                      <a:avLst/>
                    </a:prstGeom>
                    <a:noFill/>
                  </pic:spPr>
                </pic:pic>
              </a:graphicData>
            </a:graphic>
          </wp:inline>
        </w:drawing>
      </w:r>
    </w:p>
    <w:p w:rsidR="005C3522" w:rsidRDefault="005C3522" w:rsidP="00512DF8">
      <w:pPr>
        <w:ind w:right="-2269"/>
        <w:rPr>
          <w:rStyle w:val="Fett"/>
          <w:b w:val="0"/>
        </w:rPr>
      </w:pPr>
      <w:r>
        <w:rPr>
          <w:bCs/>
          <w:noProof/>
          <w:color w:val="000000"/>
          <w:lang w:eastAsia="de-DE"/>
        </w:rPr>
        <w:drawing>
          <wp:anchor distT="0" distB="0" distL="114300" distR="114300" simplePos="0" relativeHeight="251683840" behindDoc="0" locked="1" layoutInCell="1" allowOverlap="1" wp14:anchorId="27BD1790" wp14:editId="1C3DBEE4">
            <wp:simplePos x="0" y="0"/>
            <wp:positionH relativeFrom="column">
              <wp:posOffset>2366645</wp:posOffset>
            </wp:positionH>
            <wp:positionV relativeFrom="paragraph">
              <wp:posOffset>-1707515</wp:posOffset>
            </wp:positionV>
            <wp:extent cx="1875155" cy="676275"/>
            <wp:effectExtent l="0" t="0" r="0" b="0"/>
            <wp:wrapNone/>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9">
                      <a:extLst>
                        <a:ext uri="{28A0092B-C50C-407E-A947-70E740481C1C}">
                          <a14:useLocalDpi xmlns:a14="http://schemas.microsoft.com/office/drawing/2010/main" val="0"/>
                        </a:ext>
                      </a:extLst>
                    </a:blip>
                    <a:srcRect l="11751" t="21297" r="12470" b="35349"/>
                    <a:stretch/>
                  </pic:blipFill>
                  <pic:spPr bwMode="auto">
                    <a:xfrm>
                      <a:off x="0" y="0"/>
                      <a:ext cx="1875155" cy="676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C3522" w:rsidRDefault="005C3522" w:rsidP="005C3522">
      <w:pPr>
        <w:rPr>
          <w:rStyle w:val="Fett"/>
          <w:b w:val="0"/>
        </w:rPr>
      </w:pPr>
      <w:r w:rsidRPr="006F5D0D">
        <w:rPr>
          <w:bCs/>
          <w:noProof/>
          <w:color w:val="000000"/>
          <w:lang w:eastAsia="de-DE"/>
        </w:rPr>
        <w:drawing>
          <wp:inline distT="0" distB="0" distL="0" distR="0" wp14:anchorId="07D0E090" wp14:editId="73439C79">
            <wp:extent cx="1440000" cy="720000"/>
            <wp:effectExtent l="0" t="0" r="8255" b="0"/>
            <wp:docPr id="1528" name="Picture 2" descr="C:\Users\Heike\AppData\Local\Microsoft\Windows\Temporary Internet Files\Content.IE5\FJ407227\footprints-149398_6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2" descr="C:\Users\Heike\AppData\Local\Microsoft\Windows\Temporary Internet Files\Content.IE5\FJ407227\footprints-149398_640[1].pn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440000" cy="720000"/>
                    </a:xfrm>
                    <a:prstGeom prst="rect">
                      <a:avLst/>
                    </a:prstGeom>
                    <a:noFill/>
                    <a:extLst/>
                  </pic:spPr>
                </pic:pic>
              </a:graphicData>
            </a:graphic>
          </wp:inline>
        </w:drawing>
      </w:r>
      <w:r>
        <w:rPr>
          <w:rStyle w:val="Fett"/>
          <w:b w:val="0"/>
        </w:rPr>
        <w:t xml:space="preserve">   </w:t>
      </w:r>
      <w:r w:rsidRPr="006F5D0D">
        <w:rPr>
          <w:bCs/>
          <w:noProof/>
          <w:color w:val="000000"/>
          <w:lang w:eastAsia="de-DE"/>
        </w:rPr>
        <w:drawing>
          <wp:inline distT="0" distB="0" distL="0" distR="0" wp14:anchorId="03D6B596" wp14:editId="5F00F70F">
            <wp:extent cx="1440000" cy="720000"/>
            <wp:effectExtent l="0" t="0" r="8255" b="0"/>
            <wp:docPr id="1529" name="Picture 2" descr="C:\Users\Heike\AppData\Local\Microsoft\Windows\Temporary Internet Files\Content.IE5\FJ407227\footprints-149398_6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2" descr="C:\Users\Heike\AppData\Local\Microsoft\Windows\Temporary Internet Files\Content.IE5\FJ407227\footprints-149398_640[1].pn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440000" cy="720000"/>
                    </a:xfrm>
                    <a:prstGeom prst="rect">
                      <a:avLst/>
                    </a:prstGeom>
                    <a:noFill/>
                    <a:extLst/>
                  </pic:spPr>
                </pic:pic>
              </a:graphicData>
            </a:graphic>
          </wp:inline>
        </w:drawing>
      </w:r>
      <w:r>
        <w:rPr>
          <w:rStyle w:val="Fett"/>
          <w:b w:val="0"/>
        </w:rPr>
        <w:t xml:space="preserve">   </w:t>
      </w:r>
      <w:r w:rsidRPr="006F5D0D">
        <w:rPr>
          <w:bCs/>
          <w:noProof/>
          <w:color w:val="000000"/>
          <w:lang w:eastAsia="de-DE"/>
        </w:rPr>
        <w:drawing>
          <wp:inline distT="0" distB="0" distL="0" distR="0" wp14:anchorId="4312E3CC" wp14:editId="46B9F1C9">
            <wp:extent cx="1440000" cy="720000"/>
            <wp:effectExtent l="0" t="0" r="8255" b="0"/>
            <wp:docPr id="1527" name="Picture 2" descr="C:\Users\Heike\AppData\Local\Microsoft\Windows\Temporary Internet Files\Content.IE5\FJ407227\footprints-149398_6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2" descr="C:\Users\Heike\AppData\Local\Microsoft\Windows\Temporary Internet Files\Content.IE5\FJ407227\footprints-149398_640[1].png"/>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440000" cy="720000"/>
                    </a:xfrm>
                    <a:prstGeom prst="rect">
                      <a:avLst/>
                    </a:prstGeom>
                    <a:noFill/>
                    <a:extLst/>
                  </pic:spPr>
                </pic:pic>
              </a:graphicData>
            </a:graphic>
          </wp:inline>
        </w:drawing>
      </w:r>
    </w:p>
    <w:p w:rsidR="005C3522" w:rsidRDefault="005C3522" w:rsidP="005C3522">
      <w:pPr>
        <w:spacing w:line="240" w:lineRule="exact"/>
        <w:rPr>
          <w:rStyle w:val="Fett"/>
          <w:b w:val="0"/>
        </w:rPr>
      </w:pPr>
    </w:p>
    <w:p w:rsidR="005C3522" w:rsidRDefault="005C3522" w:rsidP="005C3522">
      <w:pPr>
        <w:rPr>
          <w:rStyle w:val="Fett"/>
          <w:b w:val="0"/>
        </w:rPr>
      </w:pPr>
      <w:r>
        <w:rPr>
          <w:bCs/>
          <w:noProof/>
          <w:color w:val="000000"/>
          <w:lang w:eastAsia="de-DE"/>
        </w:rPr>
        <w:drawing>
          <wp:inline distT="0" distB="0" distL="0" distR="0" wp14:anchorId="667D7C57" wp14:editId="77180B04">
            <wp:extent cx="3600000" cy="777203"/>
            <wp:effectExtent l="0" t="0" r="635" b="0"/>
            <wp:docPr id="282" name="Grafik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600000" cy="777203"/>
                    </a:xfrm>
                    <a:prstGeom prst="rect">
                      <a:avLst/>
                    </a:prstGeom>
                    <a:noFill/>
                  </pic:spPr>
                </pic:pic>
              </a:graphicData>
            </a:graphic>
          </wp:inline>
        </w:drawing>
      </w:r>
    </w:p>
    <w:p w:rsidR="005C3522" w:rsidRDefault="005C3522" w:rsidP="005C3522">
      <w:pPr>
        <w:rPr>
          <w:rStyle w:val="Fett"/>
          <w:b w:val="0"/>
        </w:rPr>
      </w:pPr>
    </w:p>
    <w:p w:rsidR="005C3522" w:rsidRDefault="005C3522" w:rsidP="005C3522">
      <w:pPr>
        <w:rPr>
          <w:rStyle w:val="Fett"/>
          <w:b w:val="0"/>
        </w:rPr>
      </w:pPr>
      <w:r>
        <w:rPr>
          <w:bCs/>
          <w:noProof/>
          <w:color w:val="000000"/>
          <w:lang w:eastAsia="de-DE"/>
        </w:rPr>
        <w:drawing>
          <wp:inline distT="0" distB="0" distL="0" distR="0" wp14:anchorId="706B8A7E" wp14:editId="68ACEF25">
            <wp:extent cx="3600000" cy="636063"/>
            <wp:effectExtent l="0" t="0" r="635" b="0"/>
            <wp:docPr id="1533" name="Grafik 1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600000" cy="636063"/>
                    </a:xfrm>
                    <a:prstGeom prst="rect">
                      <a:avLst/>
                    </a:prstGeom>
                    <a:noFill/>
                  </pic:spPr>
                </pic:pic>
              </a:graphicData>
            </a:graphic>
          </wp:inline>
        </w:drawing>
      </w:r>
    </w:p>
    <w:p w:rsidR="005C3522" w:rsidRDefault="005C3522" w:rsidP="005C3522">
      <w:pPr>
        <w:rPr>
          <w:rStyle w:val="Fett"/>
          <w:b w:val="0"/>
        </w:rPr>
      </w:pPr>
    </w:p>
    <w:p w:rsidR="005C3522" w:rsidRDefault="005C3522" w:rsidP="005C3522">
      <w:pPr>
        <w:rPr>
          <w:rStyle w:val="Fett"/>
          <w:b w:val="0"/>
        </w:rPr>
      </w:pPr>
      <w:r>
        <w:rPr>
          <w:bCs/>
          <w:noProof/>
          <w:color w:val="000000"/>
          <w:lang w:eastAsia="de-DE"/>
        </w:rPr>
        <w:drawing>
          <wp:inline distT="0" distB="0" distL="0" distR="0" wp14:anchorId="4D5F4385" wp14:editId="5AAE206E">
            <wp:extent cx="3600000" cy="622200"/>
            <wp:effectExtent l="0" t="0" r="635" b="0"/>
            <wp:docPr id="1535" name="Grafik 1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600000" cy="622200"/>
                    </a:xfrm>
                    <a:prstGeom prst="rect">
                      <a:avLst/>
                    </a:prstGeom>
                    <a:noFill/>
                  </pic:spPr>
                </pic:pic>
              </a:graphicData>
            </a:graphic>
          </wp:inline>
        </w:drawing>
      </w:r>
    </w:p>
    <w:p w:rsidR="005C3522" w:rsidRDefault="005C3522" w:rsidP="005C3522">
      <w:pPr>
        <w:rPr>
          <w:rStyle w:val="Fett"/>
          <w:b w:val="0"/>
        </w:rPr>
      </w:pPr>
    </w:p>
    <w:p w:rsidR="005C3522" w:rsidRDefault="005C3522" w:rsidP="005C3522">
      <w:pPr>
        <w:rPr>
          <w:rStyle w:val="Fett"/>
          <w:b w:val="0"/>
        </w:rPr>
      </w:pPr>
      <w:r>
        <w:rPr>
          <w:bCs/>
          <w:noProof/>
          <w:color w:val="000000"/>
          <w:lang w:eastAsia="de-DE"/>
        </w:rPr>
        <w:drawing>
          <wp:inline distT="0" distB="0" distL="0" distR="0" wp14:anchorId="651EF101" wp14:editId="6F10936B">
            <wp:extent cx="3600000" cy="777208"/>
            <wp:effectExtent l="0" t="0" r="635" b="0"/>
            <wp:docPr id="1536" name="Grafik 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600000" cy="777208"/>
                    </a:xfrm>
                    <a:prstGeom prst="rect">
                      <a:avLst/>
                    </a:prstGeom>
                    <a:noFill/>
                  </pic:spPr>
                </pic:pic>
              </a:graphicData>
            </a:graphic>
          </wp:inline>
        </w:drawing>
      </w:r>
    </w:p>
    <w:p w:rsidR="005C3522" w:rsidRDefault="005C3522" w:rsidP="005C3522">
      <w:pPr>
        <w:rPr>
          <w:rStyle w:val="Fett"/>
          <w:b w:val="0"/>
        </w:rPr>
      </w:pPr>
    </w:p>
    <w:p w:rsidR="005C3522" w:rsidRDefault="005C3522" w:rsidP="005C3522">
      <w:pPr>
        <w:rPr>
          <w:rStyle w:val="Fett"/>
          <w:b w:val="0"/>
        </w:rPr>
      </w:pPr>
      <w:r w:rsidRPr="00264EBD">
        <w:rPr>
          <w:bCs/>
          <w:noProof/>
          <w:color w:val="000000"/>
          <w:lang w:eastAsia="de-DE"/>
        </w:rPr>
        <w:lastRenderedPageBreak/>
        <mc:AlternateContent>
          <mc:Choice Requires="wps">
            <w:drawing>
              <wp:inline distT="0" distB="0" distL="0" distR="0" wp14:anchorId="69F46AD4" wp14:editId="60B323B3">
                <wp:extent cx="5400000" cy="1477328"/>
                <wp:effectExtent l="0" t="0" r="10795" b="12065"/>
                <wp:docPr id="1549" name="Textfeld 1"/>
                <wp:cNvGraphicFramePr/>
                <a:graphic xmlns:a="http://schemas.openxmlformats.org/drawingml/2006/main">
                  <a:graphicData uri="http://schemas.microsoft.com/office/word/2010/wordprocessingShape">
                    <wps:wsp>
                      <wps:cNvSpPr txBox="1"/>
                      <wps:spPr>
                        <a:xfrm>
                          <a:off x="0" y="0"/>
                          <a:ext cx="5400000" cy="1477328"/>
                        </a:xfrm>
                        <a:prstGeom prst="rect">
                          <a:avLst/>
                        </a:prstGeom>
                      </wps:spPr>
                      <wps:style>
                        <a:lnRef idx="2">
                          <a:schemeClr val="accent1"/>
                        </a:lnRef>
                        <a:fillRef idx="1">
                          <a:schemeClr val="lt1"/>
                        </a:fillRef>
                        <a:effectRef idx="0">
                          <a:schemeClr val="accent1"/>
                        </a:effectRef>
                        <a:fontRef idx="minor">
                          <a:schemeClr val="dk1"/>
                        </a:fontRef>
                      </wps:style>
                      <wps:txbx>
                        <w:txbxContent>
                          <w:p w:rsidR="00333930" w:rsidRPr="00264EBD" w:rsidRDefault="00333930" w:rsidP="005C3522">
                            <w:pPr>
                              <w:pStyle w:val="StandardWeb"/>
                              <w:spacing w:before="0" w:beforeAutospacing="0" w:after="0" w:afterAutospacing="0"/>
                              <w:rPr>
                                <w:sz w:val="36"/>
                              </w:rPr>
                            </w:pPr>
                            <w:r w:rsidRPr="00264EBD">
                              <w:rPr>
                                <w:rFonts w:asciiTheme="minorHAnsi" w:hAnsi="Calibri" w:cstheme="minorBidi"/>
                                <w:b/>
                                <w:bCs/>
                                <w:color w:val="000000" w:themeColor="dark1"/>
                                <w:kern w:val="24"/>
                                <w:sz w:val="48"/>
                                <w:szCs w:val="36"/>
                              </w:rPr>
                              <w:t>Hilfsfragen</w:t>
                            </w:r>
                            <w:r w:rsidRPr="00264EBD">
                              <w:rPr>
                                <w:rFonts w:asciiTheme="minorHAnsi" w:hAnsi="Calibri" w:cstheme="minorBidi"/>
                                <w:color w:val="000000" w:themeColor="dark1"/>
                                <w:kern w:val="24"/>
                                <w:sz w:val="48"/>
                                <w:szCs w:val="36"/>
                              </w:rPr>
                              <w:t>:</w:t>
                            </w:r>
                          </w:p>
                          <w:p w:rsidR="00333930" w:rsidRPr="00264EBD" w:rsidRDefault="00333930" w:rsidP="005C3522">
                            <w:pPr>
                              <w:pStyle w:val="StandardWeb"/>
                              <w:spacing w:before="0" w:beforeAutospacing="0" w:after="0" w:afterAutospacing="0"/>
                              <w:rPr>
                                <w:sz w:val="36"/>
                              </w:rPr>
                            </w:pPr>
                            <w:r w:rsidRPr="00264EBD">
                              <w:rPr>
                                <w:rFonts w:asciiTheme="minorHAnsi" w:hAnsi="Calibri" w:cstheme="minorBidi"/>
                                <w:color w:val="000000" w:themeColor="dark1"/>
                                <w:kern w:val="24"/>
                                <w:sz w:val="48"/>
                                <w:szCs w:val="36"/>
                              </w:rPr>
                              <w:t xml:space="preserve">Welche Wörter habe ich angestrichen? </w:t>
                            </w:r>
                          </w:p>
                          <w:p w:rsidR="00333930" w:rsidRPr="00264EBD" w:rsidRDefault="00333930" w:rsidP="005C3522">
                            <w:pPr>
                              <w:pStyle w:val="StandardWeb"/>
                              <w:spacing w:before="0" w:beforeAutospacing="0" w:after="0" w:afterAutospacing="0"/>
                              <w:rPr>
                                <w:sz w:val="36"/>
                              </w:rPr>
                            </w:pPr>
                            <w:r w:rsidRPr="00264EBD">
                              <w:rPr>
                                <w:rFonts w:asciiTheme="minorHAnsi" w:hAnsi="Calibri" w:cstheme="minorBidi"/>
                                <w:color w:val="000000" w:themeColor="dark1"/>
                                <w:kern w:val="24"/>
                                <w:sz w:val="48"/>
                                <w:szCs w:val="36"/>
                              </w:rPr>
                              <w:t>Welche Wörter kann ich erklären?</w:t>
                            </w:r>
                          </w:p>
                          <w:p w:rsidR="00333930" w:rsidRPr="00264EBD" w:rsidRDefault="00333930" w:rsidP="005C3522">
                            <w:pPr>
                              <w:pStyle w:val="StandardWeb"/>
                              <w:spacing w:before="0" w:beforeAutospacing="0" w:after="0" w:afterAutospacing="0"/>
                              <w:rPr>
                                <w:sz w:val="36"/>
                              </w:rPr>
                            </w:pPr>
                            <w:r w:rsidRPr="00264EBD">
                              <w:rPr>
                                <w:rFonts w:asciiTheme="minorHAnsi" w:hAnsi="Calibri" w:cstheme="minorBidi"/>
                                <w:color w:val="000000" w:themeColor="dark1"/>
                                <w:kern w:val="24"/>
                                <w:sz w:val="48"/>
                                <w:szCs w:val="36"/>
                              </w:rPr>
                              <w:t>Was bedeutet das Lernprojekt?</w:t>
                            </w:r>
                          </w:p>
                          <w:p w:rsidR="00333930" w:rsidRPr="00264EBD" w:rsidRDefault="00333930" w:rsidP="005C3522">
                            <w:pPr>
                              <w:pStyle w:val="StandardWeb"/>
                              <w:spacing w:before="0" w:beforeAutospacing="0" w:after="0" w:afterAutospacing="0"/>
                              <w:rPr>
                                <w:sz w:val="36"/>
                              </w:rPr>
                            </w:pPr>
                            <w:r w:rsidRPr="00264EBD">
                              <w:rPr>
                                <w:rFonts w:asciiTheme="minorHAnsi" w:hAnsi="Calibri" w:cstheme="minorBidi"/>
                                <w:color w:val="000000" w:themeColor="dark1"/>
                                <w:kern w:val="24"/>
                                <w:sz w:val="48"/>
                                <w:szCs w:val="36"/>
                              </w:rPr>
                              <w:t>Um was geht es beim Lernprojekt?</w:t>
                            </w:r>
                          </w:p>
                        </w:txbxContent>
                      </wps:txbx>
                      <wps:bodyPr wrap="square" rtlCol="0">
                        <a:spAutoFit/>
                      </wps:bodyPr>
                    </wps:wsp>
                  </a:graphicData>
                </a:graphic>
              </wp:inline>
            </w:drawing>
          </mc:Choice>
          <mc:Fallback>
            <w:pict>
              <v:shape id="Textfeld 1" o:spid="_x0000_s1032" type="#_x0000_t202" style="width:425.2pt;height:116.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" fillcolor="white [3201]" strokecolor="#4f81bd [3204]" strokeweight="2pt">
                <v:textbox style="mso-fit-shape-to-text:t">
                  <w:txbxContent>
                    <w:p w:rsidR="00333930" w:rsidRPr="00264EBD" w:rsidRDefault="00333930" w:rsidP="005C3522">
                      <w:pPr>
                        <w:pStyle w:val="StandardWeb"/>
                        <w:spacing w:before="0" w:beforeAutospacing="0" w:after="0" w:afterAutospacing="0"/>
                        <w:rPr>
                          <w:sz w:val="36"/>
                        </w:rPr>
                      </w:pPr>
                      <w:r w:rsidRPr="00264EBD">
                        <w:rPr>
                          <w:rFonts w:asciiTheme="minorHAnsi" w:hAnsi="Calibri" w:cstheme="minorBidi"/>
                          <w:b/>
                          <w:bCs/>
                          <w:color w:val="000000" w:themeColor="dark1"/>
                          <w:kern w:val="24"/>
                          <w:sz w:val="48"/>
                          <w:szCs w:val="36"/>
                        </w:rPr>
                        <w:t>Hilfsfragen</w:t>
                      </w:r>
                      <w:r w:rsidRPr="00264EBD">
                        <w:rPr>
                          <w:rFonts w:asciiTheme="minorHAnsi" w:hAnsi="Calibri" w:cstheme="minorBidi"/>
                          <w:color w:val="000000" w:themeColor="dark1"/>
                          <w:kern w:val="24"/>
                          <w:sz w:val="48"/>
                          <w:szCs w:val="36"/>
                        </w:rPr>
                        <w:t>:</w:t>
                      </w:r>
                    </w:p>
                    <w:p w:rsidR="00333930" w:rsidRPr="00264EBD" w:rsidRDefault="00333930" w:rsidP="005C3522">
                      <w:pPr>
                        <w:pStyle w:val="StandardWeb"/>
                        <w:spacing w:before="0" w:beforeAutospacing="0" w:after="0" w:afterAutospacing="0"/>
                        <w:rPr>
                          <w:sz w:val="36"/>
                        </w:rPr>
                      </w:pPr>
                      <w:r w:rsidRPr="00264EBD">
                        <w:rPr>
                          <w:rFonts w:asciiTheme="minorHAnsi" w:hAnsi="Calibri" w:cstheme="minorBidi"/>
                          <w:color w:val="000000" w:themeColor="dark1"/>
                          <w:kern w:val="24"/>
                          <w:sz w:val="48"/>
                          <w:szCs w:val="36"/>
                        </w:rPr>
                        <w:t xml:space="preserve">Welche Wörter habe ich angestrichen? </w:t>
                      </w:r>
                    </w:p>
                    <w:p w:rsidR="00333930" w:rsidRPr="00264EBD" w:rsidRDefault="00333930" w:rsidP="005C3522">
                      <w:pPr>
                        <w:pStyle w:val="StandardWeb"/>
                        <w:spacing w:before="0" w:beforeAutospacing="0" w:after="0" w:afterAutospacing="0"/>
                        <w:rPr>
                          <w:sz w:val="36"/>
                        </w:rPr>
                      </w:pPr>
                      <w:r w:rsidRPr="00264EBD">
                        <w:rPr>
                          <w:rFonts w:asciiTheme="minorHAnsi" w:hAnsi="Calibri" w:cstheme="minorBidi"/>
                          <w:color w:val="000000" w:themeColor="dark1"/>
                          <w:kern w:val="24"/>
                          <w:sz w:val="48"/>
                          <w:szCs w:val="36"/>
                        </w:rPr>
                        <w:t>Welche Wörter kann ich erklären?</w:t>
                      </w:r>
                    </w:p>
                    <w:p w:rsidR="00333930" w:rsidRPr="00264EBD" w:rsidRDefault="00333930" w:rsidP="005C3522">
                      <w:pPr>
                        <w:pStyle w:val="StandardWeb"/>
                        <w:spacing w:before="0" w:beforeAutospacing="0" w:after="0" w:afterAutospacing="0"/>
                        <w:rPr>
                          <w:sz w:val="36"/>
                        </w:rPr>
                      </w:pPr>
                      <w:r w:rsidRPr="00264EBD">
                        <w:rPr>
                          <w:rFonts w:asciiTheme="minorHAnsi" w:hAnsi="Calibri" w:cstheme="minorBidi"/>
                          <w:color w:val="000000" w:themeColor="dark1"/>
                          <w:kern w:val="24"/>
                          <w:sz w:val="48"/>
                          <w:szCs w:val="36"/>
                        </w:rPr>
                        <w:t>Was bedeutet das Lernprojekt?</w:t>
                      </w:r>
                    </w:p>
                    <w:p w:rsidR="00333930" w:rsidRPr="00264EBD" w:rsidRDefault="00333930" w:rsidP="005C3522">
                      <w:pPr>
                        <w:pStyle w:val="StandardWeb"/>
                        <w:spacing w:before="0" w:beforeAutospacing="0" w:after="0" w:afterAutospacing="0"/>
                        <w:rPr>
                          <w:sz w:val="36"/>
                        </w:rPr>
                      </w:pPr>
                      <w:r w:rsidRPr="00264EBD">
                        <w:rPr>
                          <w:rFonts w:asciiTheme="minorHAnsi" w:hAnsi="Calibri" w:cstheme="minorBidi"/>
                          <w:color w:val="000000" w:themeColor="dark1"/>
                          <w:kern w:val="24"/>
                          <w:sz w:val="48"/>
                          <w:szCs w:val="36"/>
                        </w:rPr>
                        <w:t>Um was geht es beim Lernprojekt?</w:t>
                      </w:r>
                    </w:p>
                  </w:txbxContent>
                </v:textbox>
                <w10:anchorlock/>
              </v:shape>
            </w:pict>
          </mc:Fallback>
        </mc:AlternateContent>
      </w:r>
    </w:p>
    <w:p w:rsidR="005C3522" w:rsidRDefault="005C3522" w:rsidP="005C3522">
      <w:pPr>
        <w:rPr>
          <w:rStyle w:val="Fett"/>
          <w:b w:val="0"/>
        </w:rPr>
      </w:pPr>
    </w:p>
    <w:p w:rsidR="005C3522" w:rsidRDefault="005C3522" w:rsidP="005C3522">
      <w:pPr>
        <w:rPr>
          <w:rStyle w:val="Fett"/>
          <w:b w:val="0"/>
        </w:rPr>
      </w:pPr>
      <w:r>
        <w:rPr>
          <w:bCs/>
          <w:noProof/>
          <w:color w:val="000000"/>
          <w:lang w:eastAsia="de-DE"/>
        </w:rPr>
        <w:drawing>
          <wp:inline distT="0" distB="0" distL="0" distR="0" wp14:anchorId="536D7E51" wp14:editId="2A93BFAB">
            <wp:extent cx="3600000" cy="2406527"/>
            <wp:effectExtent l="0" t="0" r="635" b="0"/>
            <wp:docPr id="1552" name="Grafik 1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600000" cy="2406527"/>
                    </a:xfrm>
                    <a:prstGeom prst="rect">
                      <a:avLst/>
                    </a:prstGeom>
                    <a:noFill/>
                  </pic:spPr>
                </pic:pic>
              </a:graphicData>
            </a:graphic>
          </wp:inline>
        </w:drawing>
      </w:r>
    </w:p>
    <w:p w:rsidR="005C3522" w:rsidRDefault="005C3522" w:rsidP="005C3522">
      <w:pPr>
        <w:rPr>
          <w:rStyle w:val="Fett"/>
          <w:b w:val="0"/>
        </w:rPr>
      </w:pPr>
    </w:p>
    <w:p w:rsidR="005C3522" w:rsidRDefault="005C3522" w:rsidP="005C3522">
      <w:pPr>
        <w:rPr>
          <w:rStyle w:val="Fett"/>
          <w:b w:val="0"/>
        </w:rPr>
      </w:pPr>
      <w:r>
        <w:rPr>
          <w:bCs/>
          <w:noProof/>
          <w:color w:val="000000"/>
          <w:lang w:eastAsia="de-DE"/>
        </w:rPr>
        <w:drawing>
          <wp:inline distT="0" distB="0" distL="0" distR="0" wp14:anchorId="012CDF96" wp14:editId="318A3684">
            <wp:extent cx="3600000" cy="2396736"/>
            <wp:effectExtent l="0" t="0" r="635" b="3810"/>
            <wp:docPr id="1555" name="Grafik 1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600000" cy="2396736"/>
                    </a:xfrm>
                    <a:prstGeom prst="rect">
                      <a:avLst/>
                    </a:prstGeom>
                    <a:noFill/>
                  </pic:spPr>
                </pic:pic>
              </a:graphicData>
            </a:graphic>
          </wp:inline>
        </w:drawing>
      </w:r>
    </w:p>
    <w:p w:rsidR="005C3522" w:rsidRDefault="005C3522" w:rsidP="005C3522">
      <w:pPr>
        <w:spacing w:line="240" w:lineRule="exact"/>
        <w:rPr>
          <w:rStyle w:val="Fett"/>
          <w:b w:val="0"/>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C3522"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lastRenderedPageBreak/>
              <w:br w:type="page"/>
            </w:r>
            <w:r>
              <w:br w:type="page"/>
              <w:t>Lernfeld</w:t>
            </w:r>
          </w:p>
          <w:p w:rsidR="005C3522" w:rsidRDefault="005C3522"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t>Titel</w:t>
            </w:r>
          </w:p>
          <w:p w:rsidR="005C3522" w:rsidRPr="00167AC0" w:rsidRDefault="005C3522" w:rsidP="00BB3C33">
            <w:pPr>
              <w:pStyle w:val="Textkrper"/>
              <w:rPr>
                <w:b/>
              </w:rPr>
            </w:pPr>
            <w:r w:rsidRPr="003A68DE">
              <w:rPr>
                <w:b/>
              </w:rPr>
              <w:t>Meine ersten Schritte in der</w:t>
            </w:r>
            <w:r>
              <w:rPr>
                <w:b/>
              </w:rPr>
              <w:t xml:space="preserve"> Schule im Bereich Gastronomie </w:t>
            </w:r>
          </w:p>
        </w:tc>
        <w:tc>
          <w:tcPr>
            <w:tcW w:w="188" w:type="dxa"/>
            <w:tcBorders>
              <w:top w:val="nil"/>
              <w:left w:val="single" w:sz="4" w:space="0" w:color="auto"/>
              <w:bottom w:val="nil"/>
              <w:right w:val="single" w:sz="4" w:space="0" w:color="auto"/>
            </w:tcBorders>
            <w:shd w:val="clear" w:color="auto" w:fill="FFFFFF"/>
          </w:tcPr>
          <w:p w:rsidR="005C3522" w:rsidRPr="004B658C" w:rsidRDefault="005C3522"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C3522" w:rsidRDefault="005C3522" w:rsidP="00BB3C33">
            <w:pPr>
              <w:pStyle w:val="Textkrpermitte"/>
              <w:rPr>
                <w:b/>
              </w:rPr>
            </w:pPr>
            <w:r w:rsidRPr="00887D89">
              <w:rPr>
                <w:b/>
              </w:rPr>
              <w:t xml:space="preserve">Ernährung und </w:t>
            </w:r>
          </w:p>
          <w:p w:rsidR="005C3522" w:rsidRPr="00887D89" w:rsidRDefault="005C3522" w:rsidP="00BB3C33">
            <w:pPr>
              <w:pStyle w:val="Textkrpermitte"/>
              <w:rPr>
                <w:b/>
              </w:rPr>
            </w:pPr>
            <w:r w:rsidRPr="00887D89">
              <w:rPr>
                <w:b/>
              </w:rPr>
              <w:t>Gastronomie</w:t>
            </w:r>
          </w:p>
          <w:p w:rsidR="005C3522" w:rsidRPr="00B51DE9" w:rsidRDefault="005C3522" w:rsidP="00BB3C33">
            <w:pPr>
              <w:pStyle w:val="TabelleKopfmitte"/>
              <w:rPr>
                <w:rFonts w:eastAsia="Calibri"/>
              </w:rPr>
            </w:pPr>
            <w:r>
              <w:t>EG1.01.00.03</w:t>
            </w:r>
          </w:p>
        </w:tc>
      </w:tr>
      <w:tr w:rsidR="005C3522" w:rsidRPr="00B51DE9" w:rsidTr="00BB3C33">
        <w:tc>
          <w:tcPr>
            <w:tcW w:w="7348" w:type="dxa"/>
            <w:gridSpan w:val="3"/>
            <w:tcBorders>
              <w:left w:val="single" w:sz="4" w:space="0" w:color="auto"/>
              <w:bottom w:val="single" w:sz="4" w:space="0" w:color="auto"/>
              <w:right w:val="single" w:sz="4" w:space="0" w:color="auto"/>
            </w:tcBorders>
            <w:hideMark/>
          </w:tcPr>
          <w:p w:rsidR="005C3522" w:rsidRPr="004B658C" w:rsidRDefault="005C3522" w:rsidP="00BB3C33">
            <w:pPr>
              <w:pStyle w:val="Tabelle6pt"/>
            </w:pPr>
            <w:r>
              <w:t>Kompetenzbereiche:</w:t>
            </w:r>
          </w:p>
          <w:p w:rsidR="005C3522" w:rsidRDefault="005C3522" w:rsidP="00BB3C33">
            <w:pPr>
              <w:pStyle w:val="Kopf8ptafz"/>
              <w:ind w:left="227" w:hanging="170"/>
            </w:pPr>
            <w:r w:rsidRPr="00F46233">
              <w:t xml:space="preserve">Ich kann mich in den Fachräumen der Schule </w:t>
            </w:r>
            <w:r>
              <w:t>zurechtfinden</w:t>
            </w:r>
            <w:r w:rsidRPr="00F46233">
              <w:t xml:space="preserve"> und habe einen Überblick über die unte</w:t>
            </w:r>
            <w:r w:rsidRPr="00F46233">
              <w:t>r</w:t>
            </w:r>
            <w:r w:rsidRPr="00F46233">
              <w:t>schiedlichen Arbeitsmaterialien und deren Einsatzmöglichkeiten.</w:t>
            </w:r>
          </w:p>
          <w:p w:rsidR="005C3522" w:rsidRDefault="005C3522" w:rsidP="00BB3C33">
            <w:pPr>
              <w:pStyle w:val="Kopf8ptafz"/>
              <w:ind w:left="227" w:hanging="170"/>
            </w:pPr>
            <w:r w:rsidRPr="00F46233">
              <w:t>Ich kann die Aufgaben als Dienstleister und Gastgeber wahrnehmen und Aufgaben eigenverantwortlich und selbstständig durchführen.</w:t>
            </w:r>
          </w:p>
          <w:p w:rsidR="005C3522" w:rsidRDefault="005C3522" w:rsidP="00BB3C33">
            <w:pPr>
              <w:pStyle w:val="Kopf8ptafz"/>
              <w:ind w:left="227" w:hanging="170"/>
            </w:pPr>
            <w:r w:rsidRPr="00F46233">
              <w:t>Ich kann in der Gruppe kommunizieren und vereinbarte Regeln einhalten.</w:t>
            </w:r>
          </w:p>
          <w:p w:rsidR="005C3522" w:rsidRPr="00121E97" w:rsidRDefault="005C3522" w:rsidP="00BB3C33">
            <w:pPr>
              <w:pStyle w:val="Kopf8ptafz"/>
              <w:ind w:left="227" w:hanging="170"/>
            </w:pPr>
            <w:r w:rsidRPr="00F46233">
              <w:t>Ich kann Arbeitsabläufe lesen und verstehen.</w:t>
            </w:r>
          </w:p>
        </w:tc>
        <w:tc>
          <w:tcPr>
            <w:tcW w:w="188" w:type="dxa"/>
            <w:tcBorders>
              <w:left w:val="single" w:sz="4" w:space="0" w:color="auto"/>
              <w:bottom w:val="nil"/>
              <w:right w:val="nil"/>
            </w:tcBorders>
            <w:vAlign w:val="center"/>
            <w:hideMark/>
          </w:tcPr>
          <w:p w:rsidR="005C3522" w:rsidRDefault="005C3522"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C3522" w:rsidRPr="00B51DE9" w:rsidTr="00BB3C33">
              <w:trPr>
                <w:trHeight w:val="284"/>
              </w:trPr>
              <w:tc>
                <w:tcPr>
                  <w:tcW w:w="2090" w:type="dxa"/>
                  <w:shd w:val="clear" w:color="auto" w:fill="D9D9D9" w:themeFill="background1" w:themeFillShade="D9"/>
                </w:tcPr>
                <w:p w:rsidR="005C3522" w:rsidRPr="00B51DE9" w:rsidRDefault="005C3522" w:rsidP="00BB3C33">
                  <w:pPr>
                    <w:pStyle w:val="TabelleKopfmitte"/>
                  </w:pPr>
                  <w:proofErr w:type="spellStart"/>
                  <w:r w:rsidRPr="00B51DE9">
                    <w:t>LernPROJEKT</w:t>
                  </w:r>
                  <w:proofErr w:type="spellEnd"/>
                </w:p>
              </w:tc>
            </w:tr>
            <w:tr w:rsidR="005C3522" w:rsidRPr="00B51DE9" w:rsidTr="00BB3C33">
              <w:trPr>
                <w:trHeight w:val="284"/>
              </w:trPr>
              <w:tc>
                <w:tcPr>
                  <w:tcW w:w="2090" w:type="dxa"/>
                  <w:tcBorders>
                    <w:bottom w:val="single" w:sz="4" w:space="0" w:color="auto"/>
                  </w:tcBorders>
                </w:tcPr>
                <w:p w:rsidR="005C3522" w:rsidRPr="00B51DE9" w:rsidRDefault="005C3522" w:rsidP="00BB3C33">
                  <w:pPr>
                    <w:pStyle w:val="Textkrpermitte"/>
                  </w:pPr>
                  <w:proofErr w:type="spellStart"/>
                  <w:r w:rsidRPr="00B51DE9">
                    <w:t>LernTHEMA</w:t>
                  </w:r>
                  <w:proofErr w:type="spellEnd"/>
                </w:p>
              </w:tc>
            </w:tr>
            <w:tr w:rsidR="005C3522" w:rsidRPr="00B51DE9" w:rsidTr="00BB3C33">
              <w:trPr>
                <w:trHeight w:val="284"/>
              </w:trPr>
              <w:tc>
                <w:tcPr>
                  <w:tcW w:w="2090" w:type="dxa"/>
                  <w:tcBorders>
                    <w:bottom w:val="nil"/>
                  </w:tcBorders>
                </w:tcPr>
                <w:p w:rsidR="005C3522" w:rsidRPr="00B51DE9" w:rsidRDefault="005C3522" w:rsidP="00BB3C33">
                  <w:pPr>
                    <w:pStyle w:val="Textkrpermitte"/>
                  </w:pPr>
                  <w:proofErr w:type="spellStart"/>
                  <w:r w:rsidRPr="00B51DE9">
                    <w:t>LernSCHRITT</w:t>
                  </w:r>
                  <w:proofErr w:type="spellEnd"/>
                </w:p>
              </w:tc>
            </w:tr>
          </w:tbl>
          <w:p w:rsidR="005C3522" w:rsidRPr="00B51DE9" w:rsidRDefault="005C3522" w:rsidP="00BB3C33"/>
        </w:tc>
      </w:tr>
      <w:tr w:rsidR="005C3522" w:rsidRPr="00B51DE9" w:rsidTr="00BB3C33">
        <w:trPr>
          <w:trHeight w:val="149"/>
        </w:trPr>
        <w:tc>
          <w:tcPr>
            <w:tcW w:w="7348" w:type="dxa"/>
            <w:gridSpan w:val="3"/>
            <w:tcBorders>
              <w:top w:val="single" w:sz="4" w:space="0" w:color="auto"/>
              <w:left w:val="nil"/>
              <w:right w:val="nil"/>
            </w:tcBorders>
          </w:tcPr>
          <w:p w:rsidR="005C3522" w:rsidRPr="00B51DE9" w:rsidRDefault="005C3522" w:rsidP="00BB3C33"/>
        </w:tc>
        <w:tc>
          <w:tcPr>
            <w:tcW w:w="196" w:type="dxa"/>
            <w:gridSpan w:val="2"/>
            <w:tcBorders>
              <w:top w:val="nil"/>
              <w:left w:val="nil"/>
              <w:right w:val="nil"/>
            </w:tcBorders>
          </w:tcPr>
          <w:p w:rsidR="005C3522" w:rsidRPr="00B51DE9" w:rsidRDefault="005C3522" w:rsidP="00BB3C33"/>
        </w:tc>
        <w:tc>
          <w:tcPr>
            <w:tcW w:w="2095" w:type="dxa"/>
            <w:tcBorders>
              <w:top w:val="single" w:sz="4" w:space="0" w:color="auto"/>
              <w:left w:val="nil"/>
              <w:right w:val="nil"/>
            </w:tcBorders>
          </w:tcPr>
          <w:p w:rsidR="005C3522" w:rsidRPr="00B51DE9" w:rsidRDefault="005C3522" w:rsidP="00BB3C33"/>
        </w:tc>
      </w:tr>
      <w:tr w:rsidR="005C3522" w:rsidRPr="00B51DE9" w:rsidTr="00BB3C33">
        <w:trPr>
          <w:trHeight w:val="443"/>
        </w:trPr>
        <w:tc>
          <w:tcPr>
            <w:tcW w:w="4818" w:type="dxa"/>
            <w:gridSpan w:val="2"/>
            <w:vMerge w:val="restart"/>
            <w:tcBorders>
              <w:left w:val="single" w:sz="4" w:space="0" w:color="auto"/>
              <w:right w:val="single" w:sz="4" w:space="0" w:color="auto"/>
            </w:tcBorders>
          </w:tcPr>
          <w:p w:rsidR="005C3522" w:rsidRPr="004B658C" w:rsidRDefault="005C3522" w:rsidP="00BB3C33">
            <w:pPr>
              <w:pStyle w:val="Tabelle6pt"/>
            </w:pPr>
            <w:r>
              <w:t>Kompetenzen:</w:t>
            </w:r>
          </w:p>
          <w:p w:rsidR="005C3522" w:rsidRPr="00992E52" w:rsidRDefault="005C3522" w:rsidP="00BB3C33">
            <w:pPr>
              <w:pStyle w:val="Kopf8ptafz"/>
              <w:ind w:left="227" w:hanging="170"/>
              <w:rPr>
                <w:i/>
                <w:iCs/>
              </w:rPr>
            </w:pPr>
            <w:r>
              <w:t>Ich kann das Lernprojekt lesen und wichtige Begriffe herausschre</w:t>
            </w:r>
            <w:r>
              <w:t>i</w:t>
            </w:r>
            <w:r>
              <w:t>ben</w:t>
            </w:r>
            <w:r w:rsidRPr="00121E97">
              <w:t xml:space="preserve">. </w:t>
            </w:r>
          </w:p>
          <w:p w:rsidR="005C3522" w:rsidRPr="00121E97" w:rsidRDefault="005C3522" w:rsidP="00BB3C33">
            <w:pPr>
              <w:pStyle w:val="Kopf8ptafz"/>
              <w:ind w:left="227" w:hanging="170"/>
              <w:rPr>
                <w:i/>
                <w:iCs/>
              </w:rPr>
            </w:pPr>
            <w:r w:rsidRPr="00992E52">
              <w:rPr>
                <w:iCs/>
              </w:rPr>
              <w:t>Ich kann Begriffe/Wörter zuordnen.</w:t>
            </w:r>
          </w:p>
          <w:p w:rsidR="005C3522" w:rsidRPr="00EB6DAA" w:rsidRDefault="005C3522" w:rsidP="00BB3C33">
            <w:pPr>
              <w:pStyle w:val="Kopf8ptafz"/>
              <w:ind w:left="227" w:hanging="170"/>
              <w:rPr>
                <w:i/>
                <w:iCs/>
              </w:rPr>
            </w:pPr>
            <w:r w:rsidRPr="00121E97">
              <w:rPr>
                <w:i/>
                <w:iCs/>
              </w:rPr>
              <w:t xml:space="preserve">Ich kann </w:t>
            </w:r>
            <w:r w:rsidR="001D20B8">
              <w:rPr>
                <w:i/>
                <w:iCs/>
              </w:rPr>
              <w:t>alleine arbeiten und mich mit ein</w:t>
            </w:r>
            <w:r w:rsidR="00512DF8">
              <w:rPr>
                <w:i/>
                <w:iCs/>
              </w:rPr>
              <w:t>e</w:t>
            </w:r>
            <w:r w:rsidR="001D20B8">
              <w:rPr>
                <w:i/>
                <w:iCs/>
              </w:rPr>
              <w:t>r Partnerin/einem Partner austauschen und besprechen.</w:t>
            </w:r>
          </w:p>
          <w:p w:rsidR="005C3522" w:rsidRPr="0046382E" w:rsidRDefault="005C3522" w:rsidP="00BB3C33">
            <w:pPr>
              <w:pStyle w:val="Kopf8ptafz"/>
              <w:ind w:left="227" w:hanging="170"/>
              <w:rPr>
                <w:i/>
                <w:iCs/>
              </w:rPr>
            </w:pPr>
            <w:r>
              <w:rPr>
                <w:i/>
                <w:iCs/>
              </w:rPr>
              <w:t>Ich kann zuhören.</w:t>
            </w:r>
          </w:p>
        </w:tc>
        <w:tc>
          <w:tcPr>
            <w:tcW w:w="4821" w:type="dxa"/>
            <w:gridSpan w:val="4"/>
            <w:tcBorders>
              <w:left w:val="single" w:sz="4" w:space="0" w:color="auto"/>
              <w:right w:val="single" w:sz="4" w:space="0" w:color="auto"/>
            </w:tcBorders>
          </w:tcPr>
          <w:p w:rsidR="005C3522" w:rsidRPr="00DD6362" w:rsidRDefault="005C3522" w:rsidP="00BB3C33">
            <w:pPr>
              <w:pStyle w:val="Tabelle6pt"/>
            </w:pPr>
            <w:r w:rsidRPr="00DD6362">
              <w:t>Was Sie schon können sollten:</w:t>
            </w:r>
          </w:p>
          <w:p w:rsidR="005C3522" w:rsidRPr="00DD6362" w:rsidRDefault="005C3522" w:rsidP="00BB3C33">
            <w:pPr>
              <w:pStyle w:val="Kopf8ptafz"/>
              <w:numPr>
                <w:ilvl w:val="0"/>
                <w:numId w:val="0"/>
              </w:numPr>
              <w:ind w:left="416" w:hanging="360"/>
            </w:pPr>
          </w:p>
        </w:tc>
      </w:tr>
      <w:tr w:rsidR="005C3522" w:rsidRPr="00B51DE9" w:rsidTr="00BB3C33">
        <w:trPr>
          <w:trHeight w:val="443"/>
        </w:trPr>
        <w:tc>
          <w:tcPr>
            <w:tcW w:w="4818" w:type="dxa"/>
            <w:gridSpan w:val="2"/>
            <w:vMerge/>
            <w:tcBorders>
              <w:left w:val="single" w:sz="4" w:space="0" w:color="auto"/>
              <w:right w:val="single" w:sz="4" w:space="0" w:color="auto"/>
            </w:tcBorders>
          </w:tcPr>
          <w:p w:rsidR="005C3522" w:rsidRDefault="005C3522" w:rsidP="00BB3C33">
            <w:pPr>
              <w:pStyle w:val="Tabelle6pt"/>
            </w:pPr>
          </w:p>
        </w:tc>
        <w:tc>
          <w:tcPr>
            <w:tcW w:w="4821" w:type="dxa"/>
            <w:gridSpan w:val="4"/>
            <w:tcBorders>
              <w:left w:val="single" w:sz="4" w:space="0" w:color="auto"/>
              <w:right w:val="single" w:sz="4" w:space="0" w:color="auto"/>
            </w:tcBorders>
          </w:tcPr>
          <w:p w:rsidR="005C3522" w:rsidRPr="00DD6362" w:rsidRDefault="005C3522" w:rsidP="00BB3C33">
            <w:pPr>
              <w:pStyle w:val="Tabelle6pt"/>
            </w:pPr>
            <w:r w:rsidRPr="00DD6362">
              <w:t>Wofür Sie das benötigen:</w:t>
            </w:r>
          </w:p>
          <w:p w:rsidR="005C3522" w:rsidRPr="00DD6362" w:rsidRDefault="005C3522" w:rsidP="00BB3C33">
            <w:pPr>
              <w:pStyle w:val="Kopf8ptafz"/>
              <w:ind w:left="227" w:hanging="170"/>
            </w:pPr>
            <w:r>
              <w:t>erfolgreiches Lernen</w:t>
            </w:r>
          </w:p>
        </w:tc>
      </w:tr>
      <w:tr w:rsidR="005C3522" w:rsidRPr="00B51DE9" w:rsidTr="00BB3C33">
        <w:trPr>
          <w:trHeight w:val="443"/>
        </w:trPr>
        <w:tc>
          <w:tcPr>
            <w:tcW w:w="4818" w:type="dxa"/>
            <w:gridSpan w:val="2"/>
            <w:vMerge/>
            <w:tcBorders>
              <w:left w:val="single" w:sz="4" w:space="0" w:color="auto"/>
              <w:right w:val="single" w:sz="4" w:space="0" w:color="auto"/>
            </w:tcBorders>
          </w:tcPr>
          <w:p w:rsidR="005C3522" w:rsidRDefault="005C3522" w:rsidP="00BB3C33">
            <w:pPr>
              <w:pStyle w:val="Tabelle6pt"/>
            </w:pPr>
          </w:p>
        </w:tc>
        <w:tc>
          <w:tcPr>
            <w:tcW w:w="4821" w:type="dxa"/>
            <w:gridSpan w:val="4"/>
            <w:tcBorders>
              <w:left w:val="single" w:sz="4" w:space="0" w:color="auto"/>
              <w:right w:val="single" w:sz="4" w:space="0" w:color="auto"/>
            </w:tcBorders>
          </w:tcPr>
          <w:p w:rsidR="005C3522" w:rsidRDefault="005C3522" w:rsidP="00BB3C33">
            <w:pPr>
              <w:pStyle w:val="Tabelle6pt"/>
            </w:pPr>
            <w:r>
              <w:t>Wie Sie Ihr Können prüfen können:</w:t>
            </w:r>
          </w:p>
          <w:p w:rsidR="005C3522" w:rsidRPr="00234B66" w:rsidRDefault="005C3522" w:rsidP="00BB3C33">
            <w:pPr>
              <w:pStyle w:val="Kopf8ptafz"/>
              <w:ind w:left="227" w:hanging="170"/>
            </w:pPr>
            <w:r w:rsidRPr="00495F33">
              <w:t>Siehe Lernwegeliste, Klassenarbeit</w:t>
            </w:r>
          </w:p>
        </w:tc>
      </w:tr>
    </w:tbl>
    <w:p w:rsidR="005C3522" w:rsidRDefault="005C3522" w:rsidP="005C3522">
      <w:pPr>
        <w:pStyle w:val="berschrift1"/>
      </w:pPr>
      <w:r>
        <w:t>Beschreibung des Lernprojektes</w:t>
      </w:r>
      <w:r w:rsidRPr="00994DAE">
        <w:t xml:space="preserve"> </w:t>
      </w:r>
    </w:p>
    <w:p w:rsidR="005C3522" w:rsidRPr="00167AC0" w:rsidRDefault="005C3522" w:rsidP="00B10C29">
      <w:r w:rsidRPr="00167AC0">
        <w:t>Sie sind in einer neuen Schule angekommen. Hier wartet auf Sie eine neue Lernumg</w:t>
      </w:r>
      <w:r w:rsidRPr="00167AC0">
        <w:t>e</w:t>
      </w:r>
      <w:r w:rsidRPr="00167AC0">
        <w:t xml:space="preserve">bung mit eigenen </w:t>
      </w:r>
      <w:r w:rsidRPr="0090101A">
        <w:t>Regeln, miteinander Lernen und L</w:t>
      </w:r>
      <w:r w:rsidRPr="00167AC0">
        <w:t>ernmethoden. Voraussetzung für erfolgreiches Lernen ist, dass Sie die Lernmaterialien verstehen und optimal einsetzen.</w:t>
      </w:r>
    </w:p>
    <w:p w:rsidR="005C3522" w:rsidRPr="00167AC0" w:rsidRDefault="005C3522" w:rsidP="001120C1">
      <w:pPr>
        <w:pStyle w:val="Abstandszeile"/>
      </w:pPr>
    </w:p>
    <w:p w:rsidR="005C3522" w:rsidRPr="001546DB" w:rsidRDefault="005C3522" w:rsidP="001546DB">
      <w:pPr>
        <w:pStyle w:val="berschrift2"/>
      </w:pPr>
      <w:r w:rsidRPr="001546DB">
        <w:t xml:space="preserve">Ihr erstes </w:t>
      </w:r>
      <w:r w:rsidRPr="001546DB">
        <w:rPr>
          <w:b/>
        </w:rPr>
        <w:t>Lernprojekt</w:t>
      </w:r>
      <w:r w:rsidRPr="001546DB">
        <w:t xml:space="preserve"> heißt: </w:t>
      </w:r>
    </w:p>
    <w:p w:rsidR="005C3522" w:rsidRPr="00167AC0" w:rsidRDefault="008B6CDB" w:rsidP="001120C1">
      <w:pPr>
        <w:pStyle w:val="Abstandszeile"/>
      </w:pPr>
      <w:r>
        <w:rPr>
          <w:noProof/>
        </w:rPr>
        <w:drawing>
          <wp:anchor distT="0" distB="0" distL="114300" distR="114300" simplePos="0" relativeHeight="251671552" behindDoc="0" locked="0" layoutInCell="1" allowOverlap="1" wp14:anchorId="1E5A2233" wp14:editId="02DEBF02">
            <wp:simplePos x="0" y="0"/>
            <wp:positionH relativeFrom="column">
              <wp:posOffset>2475865</wp:posOffset>
            </wp:positionH>
            <wp:positionV relativeFrom="paragraph">
              <wp:posOffset>76200</wp:posOffset>
            </wp:positionV>
            <wp:extent cx="1726565" cy="1193800"/>
            <wp:effectExtent l="514350" t="114300" r="121285" b="177800"/>
            <wp:wrapNone/>
            <wp:docPr id="1547" name="Grafik 1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726565" cy="119380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p>
    <w:p w:rsidR="005C3522" w:rsidRPr="001546DB" w:rsidRDefault="005C3522" w:rsidP="008B6CDB">
      <w:pPr>
        <w:pStyle w:val="Textkrperlinks"/>
        <w:ind w:right="-285"/>
        <w:rPr>
          <w:b/>
          <w:sz w:val="28"/>
        </w:rPr>
      </w:pPr>
      <w:r w:rsidRPr="001546DB">
        <w:rPr>
          <w:b/>
          <w:sz w:val="28"/>
        </w:rPr>
        <w:t>Meine ersten Schritte</w:t>
      </w:r>
    </w:p>
    <w:p w:rsidR="005C3522" w:rsidRPr="001546DB" w:rsidRDefault="005C3522" w:rsidP="008B6CDB">
      <w:pPr>
        <w:pStyle w:val="Textkrperlinks"/>
        <w:ind w:right="-285" w:firstLine="708"/>
        <w:rPr>
          <w:b/>
          <w:sz w:val="28"/>
        </w:rPr>
      </w:pPr>
      <w:r w:rsidRPr="001546DB">
        <w:rPr>
          <w:b/>
          <w:sz w:val="28"/>
        </w:rPr>
        <w:t>in der Schule</w:t>
      </w:r>
    </w:p>
    <w:p w:rsidR="005C3522" w:rsidRPr="001546DB" w:rsidRDefault="005C3522" w:rsidP="008B6CDB">
      <w:pPr>
        <w:pStyle w:val="Textkrperlinks"/>
        <w:ind w:right="-285"/>
        <w:rPr>
          <w:b/>
          <w:sz w:val="28"/>
        </w:rPr>
      </w:pPr>
      <w:r w:rsidRPr="001546DB">
        <w:rPr>
          <w:b/>
          <w:sz w:val="28"/>
        </w:rPr>
        <w:t>im Bereich Gastronomie.</w:t>
      </w:r>
    </w:p>
    <w:p w:rsidR="005C3522" w:rsidRPr="001120C1" w:rsidRDefault="005C3522" w:rsidP="001120C1">
      <w:pPr>
        <w:pStyle w:val="Abstandszeile"/>
        <w:rPr>
          <w:rStyle w:val="Fett"/>
          <w:b w:val="0"/>
          <w:bCs w:val="0"/>
          <w:color w:val="auto"/>
        </w:rPr>
      </w:pPr>
    </w:p>
    <w:p w:rsidR="005C3522" w:rsidRDefault="005C3522" w:rsidP="005C3522">
      <w:pPr>
        <w:spacing w:line="240" w:lineRule="exact"/>
        <w:rPr>
          <w:rStyle w:val="Fett"/>
          <w:b w:val="0"/>
        </w:rPr>
      </w:pPr>
      <w:r>
        <w:rPr>
          <w:rStyle w:val="Fett"/>
          <w:b w:val="0"/>
        </w:rPr>
        <w:t>Platz für Ideen und Ergebnisse:</w:t>
      </w:r>
    </w:p>
    <w:p w:rsidR="005C3522" w:rsidRDefault="005C3522" w:rsidP="005C3522">
      <w:pPr>
        <w:spacing w:line="240" w:lineRule="exact"/>
        <w:rPr>
          <w:rStyle w:val="Fett"/>
          <w:b w:val="0"/>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C3522"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lastRenderedPageBreak/>
              <w:br w:type="page"/>
            </w:r>
            <w:r>
              <w:br w:type="page"/>
              <w:t>Lernfeld</w:t>
            </w:r>
          </w:p>
          <w:p w:rsidR="005C3522" w:rsidRDefault="005C3522" w:rsidP="00BB3C33">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t>Titel</w:t>
            </w:r>
          </w:p>
          <w:p w:rsidR="005C3522" w:rsidRPr="00167AC0" w:rsidRDefault="005C3522" w:rsidP="00BB3C33">
            <w:pPr>
              <w:pStyle w:val="Textkrper"/>
              <w:rPr>
                <w:b/>
              </w:rPr>
            </w:pPr>
            <w:r w:rsidRPr="003A68DE">
              <w:rPr>
                <w:b/>
              </w:rPr>
              <w:t>Meine ersten Schritte in der</w:t>
            </w:r>
            <w:r w:rsidR="00512DF8">
              <w:rPr>
                <w:b/>
              </w:rPr>
              <w:t xml:space="preserve"> Schule im Bereich Gastronomie –</w:t>
            </w:r>
            <w:r>
              <w:rPr>
                <w:b/>
              </w:rPr>
              <w:t xml:space="preserve"> Rückseite</w:t>
            </w:r>
          </w:p>
        </w:tc>
        <w:tc>
          <w:tcPr>
            <w:tcW w:w="188" w:type="dxa"/>
            <w:tcBorders>
              <w:top w:val="nil"/>
              <w:left w:val="single" w:sz="4" w:space="0" w:color="auto"/>
              <w:bottom w:val="nil"/>
              <w:right w:val="single" w:sz="4" w:space="0" w:color="auto"/>
            </w:tcBorders>
            <w:shd w:val="clear" w:color="auto" w:fill="FFFFFF"/>
          </w:tcPr>
          <w:p w:rsidR="005C3522" w:rsidRPr="004B658C" w:rsidRDefault="005C3522" w:rsidP="00BB3C3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C3522" w:rsidRDefault="005C3522" w:rsidP="00BB3C33">
            <w:pPr>
              <w:pStyle w:val="Textkrpermitte"/>
              <w:rPr>
                <w:b/>
              </w:rPr>
            </w:pPr>
            <w:r w:rsidRPr="00887D89">
              <w:rPr>
                <w:b/>
              </w:rPr>
              <w:t xml:space="preserve">Ernährung und </w:t>
            </w:r>
          </w:p>
          <w:p w:rsidR="005C3522" w:rsidRPr="00887D89" w:rsidRDefault="005C3522" w:rsidP="00BB3C33">
            <w:pPr>
              <w:pStyle w:val="Textkrpermitte"/>
              <w:rPr>
                <w:b/>
              </w:rPr>
            </w:pPr>
            <w:r w:rsidRPr="00887D89">
              <w:rPr>
                <w:b/>
              </w:rPr>
              <w:t>Gastronomie</w:t>
            </w:r>
          </w:p>
          <w:p w:rsidR="005C3522" w:rsidRPr="00B51DE9" w:rsidRDefault="005C3522" w:rsidP="00BB3C33">
            <w:pPr>
              <w:pStyle w:val="TabelleKopfmitte"/>
              <w:rPr>
                <w:rFonts w:eastAsia="Calibri"/>
              </w:rPr>
            </w:pPr>
            <w:r>
              <w:t>EG1.01.00.03</w:t>
            </w:r>
          </w:p>
        </w:tc>
      </w:tr>
    </w:tbl>
    <w:p w:rsidR="005C3522" w:rsidRDefault="005C3522" w:rsidP="005C3522">
      <w:pPr>
        <w:spacing w:line="240" w:lineRule="exact"/>
        <w:rPr>
          <w:rStyle w:val="Fett"/>
          <w:b w:val="0"/>
        </w:rPr>
      </w:pPr>
    </w:p>
    <w:p w:rsidR="005C3522" w:rsidRDefault="005C3522" w:rsidP="005C3522">
      <w:pPr>
        <w:spacing w:line="240" w:lineRule="exact"/>
        <w:rPr>
          <w:rStyle w:val="Fett"/>
          <w:b w:val="0"/>
        </w:r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5C3522" w:rsidRPr="00A410C8" w:rsidTr="00BB3C33">
        <w:tc>
          <w:tcPr>
            <w:tcW w:w="2457" w:type="dxa"/>
            <w:shd w:val="clear" w:color="auto" w:fill="D9D9D9" w:themeFill="background1" w:themeFillShade="D9"/>
          </w:tcPr>
          <w:p w:rsidR="005C3522" w:rsidRPr="00A410C8" w:rsidRDefault="005C3522" w:rsidP="00BB3C33">
            <w:pPr>
              <w:pStyle w:val="TabelleKopflinks"/>
            </w:pPr>
            <w:r>
              <w:t xml:space="preserve">Wörter aus dem </w:t>
            </w:r>
            <w:r>
              <w:br/>
              <w:t>Lernprojekt</w:t>
            </w:r>
          </w:p>
        </w:tc>
        <w:tc>
          <w:tcPr>
            <w:tcW w:w="2457" w:type="dxa"/>
            <w:shd w:val="clear" w:color="auto" w:fill="D9D9D9" w:themeFill="background1" w:themeFillShade="D9"/>
          </w:tcPr>
          <w:p w:rsidR="005C3522" w:rsidRPr="00A410C8" w:rsidRDefault="005C3522" w:rsidP="00BB3C33">
            <w:pPr>
              <w:pStyle w:val="TabelleKopflinks"/>
            </w:pPr>
            <w:r>
              <w:t>Zuordnung der Begriffe (AO)</w:t>
            </w:r>
          </w:p>
        </w:tc>
        <w:tc>
          <w:tcPr>
            <w:tcW w:w="2457" w:type="dxa"/>
            <w:shd w:val="clear" w:color="auto" w:fill="D9D9D9" w:themeFill="background1" w:themeFillShade="D9"/>
          </w:tcPr>
          <w:p w:rsidR="005C3522" w:rsidRPr="00A410C8" w:rsidRDefault="005C3522" w:rsidP="00BB3C33">
            <w:pPr>
              <w:pStyle w:val="TabelleKopflinks"/>
            </w:pPr>
            <w:r>
              <w:t>Bild</w:t>
            </w:r>
          </w:p>
        </w:tc>
      </w:tr>
      <w:tr w:rsidR="005C3522" w:rsidRPr="00A410C8" w:rsidTr="00BB3C33">
        <w:trPr>
          <w:trHeight w:val="850"/>
        </w:trPr>
        <w:tc>
          <w:tcPr>
            <w:tcW w:w="2457" w:type="dxa"/>
            <w:shd w:val="clear" w:color="auto" w:fill="auto"/>
          </w:tcPr>
          <w:p w:rsidR="005C3522" w:rsidRPr="00A410C8" w:rsidRDefault="005C3522" w:rsidP="00BB3C33">
            <w:pPr>
              <w:pStyle w:val="Textkrper"/>
            </w:pPr>
          </w:p>
        </w:tc>
        <w:tc>
          <w:tcPr>
            <w:tcW w:w="2457" w:type="dxa"/>
          </w:tcPr>
          <w:p w:rsidR="005C3522" w:rsidRPr="00A410C8" w:rsidRDefault="005C3522" w:rsidP="00BB3C33">
            <w:pPr>
              <w:pStyle w:val="Textkrper"/>
            </w:pPr>
          </w:p>
        </w:tc>
        <w:tc>
          <w:tcPr>
            <w:tcW w:w="2457" w:type="dxa"/>
          </w:tcPr>
          <w:p w:rsidR="005C3522" w:rsidRPr="00A410C8" w:rsidRDefault="005C3522" w:rsidP="00BB3C33">
            <w:pPr>
              <w:pStyle w:val="Textkrper"/>
            </w:pPr>
          </w:p>
        </w:tc>
      </w:tr>
      <w:tr w:rsidR="005C3522" w:rsidRPr="00A410C8" w:rsidTr="00BB3C33">
        <w:trPr>
          <w:trHeight w:val="850"/>
        </w:trPr>
        <w:tc>
          <w:tcPr>
            <w:tcW w:w="2457" w:type="dxa"/>
            <w:shd w:val="clear" w:color="auto" w:fill="auto"/>
          </w:tcPr>
          <w:p w:rsidR="005C3522" w:rsidRPr="00A410C8" w:rsidRDefault="005C3522" w:rsidP="00BB3C33">
            <w:pPr>
              <w:pStyle w:val="Textkrper"/>
            </w:pPr>
          </w:p>
        </w:tc>
        <w:tc>
          <w:tcPr>
            <w:tcW w:w="2457" w:type="dxa"/>
          </w:tcPr>
          <w:p w:rsidR="005C3522" w:rsidRPr="00A410C8" w:rsidRDefault="005C3522" w:rsidP="00BB3C33">
            <w:pPr>
              <w:pStyle w:val="Textkrper"/>
            </w:pPr>
          </w:p>
        </w:tc>
        <w:tc>
          <w:tcPr>
            <w:tcW w:w="2457" w:type="dxa"/>
          </w:tcPr>
          <w:p w:rsidR="005C3522" w:rsidRPr="00A410C8" w:rsidRDefault="005C3522" w:rsidP="00BB3C33">
            <w:pPr>
              <w:pStyle w:val="Textkrper"/>
            </w:pPr>
          </w:p>
        </w:tc>
      </w:tr>
      <w:tr w:rsidR="005C3522" w:rsidRPr="00A410C8" w:rsidTr="00BB3C33">
        <w:trPr>
          <w:trHeight w:val="850"/>
        </w:trPr>
        <w:tc>
          <w:tcPr>
            <w:tcW w:w="2457" w:type="dxa"/>
            <w:shd w:val="clear" w:color="auto" w:fill="auto"/>
          </w:tcPr>
          <w:p w:rsidR="005C3522" w:rsidRPr="00A410C8" w:rsidRDefault="005C3522" w:rsidP="00BB3C33">
            <w:pPr>
              <w:pStyle w:val="Textkrper"/>
            </w:pPr>
          </w:p>
        </w:tc>
        <w:tc>
          <w:tcPr>
            <w:tcW w:w="2457" w:type="dxa"/>
          </w:tcPr>
          <w:p w:rsidR="005C3522" w:rsidRPr="00A410C8" w:rsidRDefault="005C3522" w:rsidP="00BB3C33">
            <w:pPr>
              <w:pStyle w:val="Textkrper"/>
            </w:pPr>
          </w:p>
        </w:tc>
        <w:tc>
          <w:tcPr>
            <w:tcW w:w="2457" w:type="dxa"/>
          </w:tcPr>
          <w:p w:rsidR="005C3522" w:rsidRPr="00A410C8" w:rsidRDefault="005C3522" w:rsidP="00BB3C33">
            <w:pPr>
              <w:pStyle w:val="Textkrper"/>
            </w:pPr>
          </w:p>
        </w:tc>
      </w:tr>
      <w:tr w:rsidR="005C3522" w:rsidRPr="00A410C8" w:rsidTr="00BB3C33">
        <w:trPr>
          <w:trHeight w:val="850"/>
        </w:trPr>
        <w:tc>
          <w:tcPr>
            <w:tcW w:w="2457" w:type="dxa"/>
            <w:shd w:val="clear" w:color="auto" w:fill="auto"/>
          </w:tcPr>
          <w:p w:rsidR="005C3522" w:rsidRPr="00A410C8" w:rsidRDefault="005C3522" w:rsidP="00BB3C33">
            <w:pPr>
              <w:pStyle w:val="Textkrper"/>
            </w:pPr>
          </w:p>
        </w:tc>
        <w:tc>
          <w:tcPr>
            <w:tcW w:w="2457" w:type="dxa"/>
          </w:tcPr>
          <w:p w:rsidR="005C3522" w:rsidRPr="00A410C8" w:rsidRDefault="005C3522" w:rsidP="00BB3C33">
            <w:pPr>
              <w:pStyle w:val="Textkrper"/>
            </w:pPr>
          </w:p>
        </w:tc>
        <w:tc>
          <w:tcPr>
            <w:tcW w:w="2457" w:type="dxa"/>
          </w:tcPr>
          <w:p w:rsidR="005C3522" w:rsidRPr="00A410C8" w:rsidRDefault="005C3522" w:rsidP="00BB3C33">
            <w:pPr>
              <w:pStyle w:val="Textkrper"/>
            </w:pPr>
          </w:p>
        </w:tc>
      </w:tr>
      <w:tr w:rsidR="005C3522" w:rsidRPr="00A410C8" w:rsidTr="00BB3C33">
        <w:trPr>
          <w:trHeight w:val="850"/>
        </w:trPr>
        <w:tc>
          <w:tcPr>
            <w:tcW w:w="2457" w:type="dxa"/>
            <w:shd w:val="clear" w:color="auto" w:fill="auto"/>
          </w:tcPr>
          <w:p w:rsidR="005C3522" w:rsidRPr="00A410C8" w:rsidRDefault="005C3522" w:rsidP="00BB3C33">
            <w:pPr>
              <w:pStyle w:val="Textkrper"/>
            </w:pPr>
          </w:p>
        </w:tc>
        <w:tc>
          <w:tcPr>
            <w:tcW w:w="2457" w:type="dxa"/>
          </w:tcPr>
          <w:p w:rsidR="005C3522" w:rsidRPr="00A410C8" w:rsidRDefault="005C3522" w:rsidP="00BB3C33">
            <w:pPr>
              <w:pStyle w:val="Textkrper"/>
            </w:pPr>
          </w:p>
        </w:tc>
        <w:tc>
          <w:tcPr>
            <w:tcW w:w="2457" w:type="dxa"/>
          </w:tcPr>
          <w:p w:rsidR="005C3522" w:rsidRPr="00A410C8" w:rsidRDefault="005C3522" w:rsidP="00BB3C33">
            <w:pPr>
              <w:pStyle w:val="Textkrper"/>
            </w:pPr>
          </w:p>
        </w:tc>
      </w:tr>
      <w:tr w:rsidR="005C3522" w:rsidRPr="00A410C8" w:rsidTr="00BB3C33">
        <w:trPr>
          <w:trHeight w:val="850"/>
        </w:trPr>
        <w:tc>
          <w:tcPr>
            <w:tcW w:w="2457" w:type="dxa"/>
            <w:shd w:val="clear" w:color="auto" w:fill="auto"/>
          </w:tcPr>
          <w:p w:rsidR="005C3522" w:rsidRPr="00A410C8" w:rsidRDefault="005C3522" w:rsidP="00BB3C33">
            <w:pPr>
              <w:pStyle w:val="Textkrper"/>
            </w:pPr>
          </w:p>
        </w:tc>
        <w:tc>
          <w:tcPr>
            <w:tcW w:w="2457" w:type="dxa"/>
          </w:tcPr>
          <w:p w:rsidR="005C3522" w:rsidRPr="00A410C8" w:rsidRDefault="005C3522" w:rsidP="00BB3C33">
            <w:pPr>
              <w:pStyle w:val="Textkrper"/>
            </w:pPr>
          </w:p>
        </w:tc>
        <w:tc>
          <w:tcPr>
            <w:tcW w:w="2457" w:type="dxa"/>
          </w:tcPr>
          <w:p w:rsidR="005C3522" w:rsidRPr="00A410C8" w:rsidRDefault="005C3522" w:rsidP="00BB3C33">
            <w:pPr>
              <w:pStyle w:val="Textkrper"/>
            </w:pPr>
          </w:p>
        </w:tc>
      </w:tr>
      <w:tr w:rsidR="005C3522" w:rsidRPr="00A410C8" w:rsidTr="00BB3C33">
        <w:trPr>
          <w:trHeight w:val="850"/>
        </w:trPr>
        <w:tc>
          <w:tcPr>
            <w:tcW w:w="2457" w:type="dxa"/>
            <w:shd w:val="clear" w:color="auto" w:fill="auto"/>
          </w:tcPr>
          <w:p w:rsidR="005C3522" w:rsidRPr="00A410C8" w:rsidRDefault="005C3522" w:rsidP="00BB3C33">
            <w:pPr>
              <w:pStyle w:val="Textkrper"/>
            </w:pPr>
          </w:p>
        </w:tc>
        <w:tc>
          <w:tcPr>
            <w:tcW w:w="2457" w:type="dxa"/>
          </w:tcPr>
          <w:p w:rsidR="005C3522" w:rsidRPr="00A410C8" w:rsidRDefault="005C3522" w:rsidP="00BB3C33">
            <w:pPr>
              <w:pStyle w:val="Textkrper"/>
            </w:pPr>
          </w:p>
        </w:tc>
        <w:tc>
          <w:tcPr>
            <w:tcW w:w="2457" w:type="dxa"/>
          </w:tcPr>
          <w:p w:rsidR="005C3522" w:rsidRPr="00A410C8" w:rsidRDefault="005C3522" w:rsidP="00BB3C33">
            <w:pPr>
              <w:pStyle w:val="Textkrper"/>
            </w:pPr>
          </w:p>
        </w:tc>
      </w:tr>
      <w:tr w:rsidR="005C3522" w:rsidRPr="00A410C8" w:rsidTr="00BB3C33">
        <w:trPr>
          <w:trHeight w:val="850"/>
        </w:trPr>
        <w:tc>
          <w:tcPr>
            <w:tcW w:w="2457" w:type="dxa"/>
            <w:shd w:val="clear" w:color="auto" w:fill="auto"/>
          </w:tcPr>
          <w:p w:rsidR="005C3522" w:rsidRDefault="005C3522" w:rsidP="00BB3C33">
            <w:pPr>
              <w:pStyle w:val="Textkrper"/>
            </w:pPr>
          </w:p>
        </w:tc>
        <w:tc>
          <w:tcPr>
            <w:tcW w:w="2457" w:type="dxa"/>
          </w:tcPr>
          <w:p w:rsidR="005C3522" w:rsidRPr="00A410C8" w:rsidRDefault="005C3522" w:rsidP="00BB3C33">
            <w:pPr>
              <w:pStyle w:val="Textkrper"/>
            </w:pPr>
          </w:p>
        </w:tc>
        <w:tc>
          <w:tcPr>
            <w:tcW w:w="2457" w:type="dxa"/>
          </w:tcPr>
          <w:p w:rsidR="005C3522" w:rsidRPr="00A410C8" w:rsidRDefault="005C3522" w:rsidP="00BB3C33">
            <w:pPr>
              <w:pStyle w:val="Textkrper"/>
            </w:pPr>
          </w:p>
        </w:tc>
      </w:tr>
      <w:tr w:rsidR="005C3522" w:rsidRPr="00A410C8" w:rsidTr="00BB3C33">
        <w:trPr>
          <w:trHeight w:val="850"/>
        </w:trPr>
        <w:tc>
          <w:tcPr>
            <w:tcW w:w="2457" w:type="dxa"/>
            <w:shd w:val="clear" w:color="auto" w:fill="auto"/>
          </w:tcPr>
          <w:p w:rsidR="005C3522" w:rsidRDefault="005C3522" w:rsidP="00BB3C33">
            <w:pPr>
              <w:pStyle w:val="Textkrper"/>
            </w:pPr>
          </w:p>
        </w:tc>
        <w:tc>
          <w:tcPr>
            <w:tcW w:w="2457" w:type="dxa"/>
          </w:tcPr>
          <w:p w:rsidR="005C3522" w:rsidRPr="00A410C8" w:rsidRDefault="005C3522" w:rsidP="00BB3C33">
            <w:pPr>
              <w:pStyle w:val="Textkrper"/>
            </w:pPr>
          </w:p>
        </w:tc>
        <w:tc>
          <w:tcPr>
            <w:tcW w:w="2457" w:type="dxa"/>
          </w:tcPr>
          <w:p w:rsidR="005C3522" w:rsidRPr="00A410C8" w:rsidRDefault="005C3522" w:rsidP="00BB3C33">
            <w:pPr>
              <w:pStyle w:val="Textkrper"/>
            </w:pPr>
          </w:p>
        </w:tc>
      </w:tr>
    </w:tbl>
    <w:p w:rsidR="005C3522" w:rsidRDefault="005C3522" w:rsidP="005C3522">
      <w:pPr>
        <w:spacing w:line="240" w:lineRule="exact"/>
        <w:rPr>
          <w:rStyle w:val="Fett"/>
          <w:b w:val="0"/>
        </w:rPr>
      </w:pPr>
    </w:p>
    <w:p w:rsidR="005C3522" w:rsidRDefault="005C3522" w:rsidP="005C3522">
      <w:pPr>
        <w:spacing w:line="240" w:lineRule="exact"/>
        <w:rPr>
          <w:rStyle w:val="Fett"/>
          <w:b w:val="0"/>
        </w:rPr>
      </w:pPr>
      <w:r>
        <w:rPr>
          <w:rStyle w:val="Fett"/>
          <w:b w:val="0"/>
        </w:rPr>
        <w:br w:type="page"/>
      </w:r>
    </w:p>
    <w:p w:rsidR="005C3522" w:rsidRDefault="005C3522" w:rsidP="005C3522">
      <w:pPr>
        <w:spacing w:line="240" w:lineRule="exact"/>
        <w:rPr>
          <w:rStyle w:val="Fett"/>
          <w:b w:val="0"/>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C3522"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br w:type="page"/>
            </w:r>
            <w:r>
              <w:br w:type="page"/>
              <w:t>Lernfeld</w:t>
            </w:r>
          </w:p>
          <w:p w:rsidR="005C3522" w:rsidRDefault="005C3522" w:rsidP="00BB3C33">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t>Titel</w:t>
            </w:r>
          </w:p>
          <w:p w:rsidR="005C3522" w:rsidRPr="002F5747" w:rsidRDefault="005C3522" w:rsidP="00BB3C33">
            <w:pPr>
              <w:pStyle w:val="Textkrper"/>
              <w:rPr>
                <w:b/>
              </w:rPr>
            </w:pPr>
            <w:r w:rsidRPr="003A68DE">
              <w:rPr>
                <w:b/>
              </w:rPr>
              <w:t>Meine ersten Schritte in der</w:t>
            </w:r>
            <w:r>
              <w:rPr>
                <w:b/>
              </w:rPr>
              <w:t xml:space="preserve"> Schule im Bereich Gastronomie </w:t>
            </w:r>
          </w:p>
        </w:tc>
        <w:tc>
          <w:tcPr>
            <w:tcW w:w="188" w:type="dxa"/>
            <w:vMerge w:val="restart"/>
            <w:tcBorders>
              <w:top w:val="nil"/>
              <w:left w:val="single" w:sz="4" w:space="0" w:color="auto"/>
              <w:bottom w:val="nil"/>
              <w:right w:val="single" w:sz="4" w:space="0" w:color="auto"/>
            </w:tcBorders>
            <w:shd w:val="clear" w:color="auto" w:fill="FFFFFF"/>
          </w:tcPr>
          <w:p w:rsidR="005C3522" w:rsidRPr="004B658C" w:rsidRDefault="005C3522" w:rsidP="00BB3C33"/>
        </w:tc>
        <w:tc>
          <w:tcPr>
            <w:tcW w:w="210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5C3522" w:rsidRDefault="005C3522" w:rsidP="00BB3C33">
            <w:pPr>
              <w:pStyle w:val="Textkrpermitte"/>
              <w:rPr>
                <w:b/>
              </w:rPr>
            </w:pPr>
            <w:r w:rsidRPr="00887D89">
              <w:rPr>
                <w:b/>
              </w:rPr>
              <w:t>Ernährung und</w:t>
            </w:r>
          </w:p>
          <w:p w:rsidR="005C3522" w:rsidRPr="00887D89" w:rsidRDefault="005C3522" w:rsidP="00BB3C33">
            <w:pPr>
              <w:pStyle w:val="Textkrpermitte"/>
              <w:rPr>
                <w:b/>
              </w:rPr>
            </w:pPr>
            <w:r w:rsidRPr="00887D89">
              <w:rPr>
                <w:b/>
              </w:rPr>
              <w:t>Gastronomie</w:t>
            </w:r>
          </w:p>
          <w:p w:rsidR="005C3522" w:rsidRPr="00B51DE9" w:rsidRDefault="005C3522" w:rsidP="00BB3C33">
            <w:pPr>
              <w:pStyle w:val="TabelleKopfmitte"/>
              <w:rPr>
                <w:rFonts w:eastAsia="Calibri"/>
              </w:rPr>
            </w:pPr>
            <w:r>
              <w:t>EG1.01.00.03</w:t>
            </w:r>
          </w:p>
        </w:tc>
      </w:tr>
      <w:tr w:rsidR="005C3522" w:rsidRPr="00B51DE9" w:rsidTr="00BB3C33">
        <w:tc>
          <w:tcPr>
            <w:tcW w:w="7348" w:type="dxa"/>
            <w:gridSpan w:val="2"/>
            <w:tcBorders>
              <w:left w:val="single" w:sz="4" w:space="0" w:color="auto"/>
              <w:bottom w:val="single" w:sz="4" w:space="0" w:color="auto"/>
              <w:right w:val="single" w:sz="4" w:space="0" w:color="auto"/>
            </w:tcBorders>
            <w:hideMark/>
          </w:tcPr>
          <w:p w:rsidR="005C3522" w:rsidRPr="004B658C" w:rsidRDefault="005C3522" w:rsidP="00BB3C33">
            <w:pPr>
              <w:pStyle w:val="Tabelle6pt"/>
            </w:pPr>
            <w:r>
              <w:t>Kompetenzbereiche:</w:t>
            </w:r>
          </w:p>
          <w:p w:rsidR="005C3522" w:rsidRDefault="005C3522" w:rsidP="00BB3C33">
            <w:pPr>
              <w:pStyle w:val="Kopf8ptafz"/>
              <w:ind w:left="227" w:hanging="170"/>
            </w:pPr>
            <w:r w:rsidRPr="00F46233">
              <w:t xml:space="preserve">Ich kann mich in den Fachräumen der Schule </w:t>
            </w:r>
            <w:r>
              <w:t>zurechtfinden</w:t>
            </w:r>
            <w:r w:rsidRPr="00F46233">
              <w:t xml:space="preserve"> und habe einen Überblick über die unte</w:t>
            </w:r>
            <w:r w:rsidRPr="00F46233">
              <w:t>r</w:t>
            </w:r>
            <w:r w:rsidRPr="00F46233">
              <w:t>schiedlichen Arbeitsmaterialien und deren Einsatzmöglichkeiten.</w:t>
            </w:r>
          </w:p>
          <w:p w:rsidR="005C3522" w:rsidRDefault="005C3522" w:rsidP="00BB3C33">
            <w:pPr>
              <w:pStyle w:val="Kopf8ptafz"/>
              <w:ind w:left="227" w:hanging="170"/>
            </w:pPr>
            <w:r w:rsidRPr="00F46233">
              <w:t>Ich kann die Aufgaben als Dienstleister und Gastgeber wahrnehmen und Aufgaben eigenverantwortlich und selbstständig durchführen.</w:t>
            </w:r>
          </w:p>
          <w:p w:rsidR="005C3522" w:rsidRDefault="005C3522" w:rsidP="00BB3C33">
            <w:pPr>
              <w:pStyle w:val="Kopf8ptafz"/>
              <w:ind w:left="227" w:hanging="170"/>
            </w:pPr>
            <w:r w:rsidRPr="00F46233">
              <w:t>Ich kann in der Gruppe kommunizieren und vereinbarte Regeln einhalten.</w:t>
            </w:r>
          </w:p>
          <w:p w:rsidR="005C3522" w:rsidRDefault="005C3522" w:rsidP="00BB3C33">
            <w:pPr>
              <w:pStyle w:val="Kopf8ptafz"/>
              <w:ind w:left="227" w:hanging="170"/>
            </w:pPr>
            <w:r w:rsidRPr="00F46233">
              <w:t>Ich kann Arbeitsabläufe lesen und verstehen.</w:t>
            </w:r>
          </w:p>
        </w:tc>
        <w:tc>
          <w:tcPr>
            <w:tcW w:w="188" w:type="dxa"/>
            <w:vMerge/>
            <w:tcBorders>
              <w:left w:val="single" w:sz="4" w:space="0" w:color="auto"/>
              <w:bottom w:val="nil"/>
              <w:right w:val="nil"/>
            </w:tcBorders>
            <w:vAlign w:val="center"/>
            <w:hideMark/>
          </w:tcPr>
          <w:p w:rsidR="005C3522" w:rsidRDefault="005C3522" w:rsidP="00BB3C3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C3522" w:rsidRPr="00B51DE9" w:rsidTr="00BB3C33">
              <w:trPr>
                <w:trHeight w:val="284"/>
              </w:trPr>
              <w:tc>
                <w:tcPr>
                  <w:tcW w:w="2090" w:type="dxa"/>
                  <w:shd w:val="clear" w:color="auto" w:fill="D9D9D9" w:themeFill="background1" w:themeFillShade="D9"/>
                </w:tcPr>
                <w:p w:rsidR="005C3522" w:rsidRPr="00B51DE9" w:rsidRDefault="005C3522" w:rsidP="00BB3C33">
                  <w:pPr>
                    <w:pStyle w:val="TabelleKopfmitte"/>
                  </w:pPr>
                  <w:r w:rsidRPr="00B51DE9">
                    <w:t>L</w:t>
                  </w:r>
                  <w:r>
                    <w:t>ösung</w:t>
                  </w:r>
                </w:p>
              </w:tc>
            </w:tr>
          </w:tbl>
          <w:p w:rsidR="005C3522" w:rsidRPr="00B51DE9" w:rsidRDefault="005C3522" w:rsidP="00BB3C33"/>
        </w:tc>
      </w:tr>
    </w:tbl>
    <w:p w:rsidR="005C3522" w:rsidRDefault="005C3522" w:rsidP="005C3522">
      <w:pPr>
        <w:pStyle w:val="berschrift2"/>
      </w:pPr>
      <w:r>
        <w:rPr>
          <w:noProof/>
          <w:sz w:val="24"/>
        </w:rPr>
        <w:drawing>
          <wp:anchor distT="0" distB="0" distL="114300" distR="114300" simplePos="0" relativeHeight="251668480" behindDoc="0" locked="0" layoutInCell="0" allowOverlap="1" wp14:anchorId="36525B99" wp14:editId="1090D0B2">
            <wp:simplePos x="0" y="0"/>
            <wp:positionH relativeFrom="rightMargin">
              <wp:posOffset>828040</wp:posOffset>
            </wp:positionH>
            <wp:positionV relativeFrom="paragraph">
              <wp:posOffset>0</wp:posOffset>
            </wp:positionV>
            <wp:extent cx="349200" cy="320400"/>
            <wp:effectExtent l="0" t="0" r="0" b="3810"/>
            <wp:wrapNone/>
            <wp:docPr id="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67456" behindDoc="0" locked="0" layoutInCell="0" allowOverlap="1" wp14:anchorId="1EA2EFC4" wp14:editId="6BD50765">
            <wp:simplePos x="0" y="0"/>
            <wp:positionH relativeFrom="rightMargin">
              <wp:posOffset>467995</wp:posOffset>
            </wp:positionH>
            <wp:positionV relativeFrom="paragraph">
              <wp:posOffset>0</wp:posOffset>
            </wp:positionV>
            <wp:extent cx="349885" cy="320675"/>
            <wp:effectExtent l="0" t="0" r="0" b="3175"/>
            <wp:wrapNone/>
            <wp:docPr id="3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666432" behindDoc="0" locked="0" layoutInCell="0" allowOverlap="1" wp14:anchorId="66899BAF" wp14:editId="48267B4A">
            <wp:simplePos x="0" y="0"/>
            <wp:positionH relativeFrom="rightMargin">
              <wp:posOffset>107950</wp:posOffset>
            </wp:positionH>
            <wp:positionV relativeFrom="paragraph">
              <wp:posOffset>0</wp:posOffset>
            </wp:positionV>
            <wp:extent cx="349885" cy="320675"/>
            <wp:effectExtent l="0" t="0" r="0" b="3175"/>
            <wp:wrapNone/>
            <wp:docPr id="3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t>Beschreibung des Lernprojektes</w:t>
      </w:r>
      <w:r w:rsidRPr="00994DAE">
        <w:t xml:space="preserve"> </w:t>
      </w:r>
    </w:p>
    <w:p w:rsidR="005C3522" w:rsidRDefault="005C3522" w:rsidP="001546DB">
      <w:r w:rsidRPr="00B371AD">
        <w:t>Sie sind in einer neuen Schule angekommen. Hier wartet auf Sie eine neue Lernumg</w:t>
      </w:r>
      <w:r w:rsidRPr="00B371AD">
        <w:t>e</w:t>
      </w:r>
      <w:r w:rsidRPr="00B371AD">
        <w:t xml:space="preserve">bung mit eigenen </w:t>
      </w:r>
      <w:r w:rsidRPr="0090101A">
        <w:t xml:space="preserve">Regeln, miteinander Lernen und Lernmethoden. Voraussetzung für  erfolgreiches Lernen ist, dass Sie die </w:t>
      </w:r>
      <w:r w:rsidRPr="00B371AD">
        <w:t>Lernmaterialien verstehen und optimal einsetzen.</w:t>
      </w:r>
    </w:p>
    <w:p w:rsidR="005C3522" w:rsidRPr="00B371AD" w:rsidRDefault="005C3522" w:rsidP="005C3522">
      <w:pPr>
        <w:pStyle w:val="Abstandszeile"/>
      </w:pPr>
    </w:p>
    <w:p w:rsidR="005C3522" w:rsidRDefault="008B6CDB" w:rsidP="001546DB">
      <w:pPr>
        <w:pStyle w:val="berschrift2"/>
      </w:pPr>
      <w:r w:rsidRPr="00B371AD">
        <w:rPr>
          <w:b/>
          <w:bCs w:val="0"/>
          <w:noProof/>
          <w:color w:val="000000"/>
          <w:sz w:val="36"/>
        </w:rPr>
        <w:drawing>
          <wp:anchor distT="0" distB="0" distL="114300" distR="114300" simplePos="0" relativeHeight="251672576" behindDoc="0" locked="0" layoutInCell="1" allowOverlap="1" wp14:anchorId="0754A33F" wp14:editId="550767CD">
            <wp:simplePos x="0" y="0"/>
            <wp:positionH relativeFrom="column">
              <wp:posOffset>2713990</wp:posOffset>
            </wp:positionH>
            <wp:positionV relativeFrom="paragraph">
              <wp:posOffset>222885</wp:posOffset>
            </wp:positionV>
            <wp:extent cx="1726565" cy="1193800"/>
            <wp:effectExtent l="514350" t="114300" r="121285" b="177800"/>
            <wp:wrapNone/>
            <wp:docPr id="1548" name="Grafik 1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726565" cy="119380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5C3522" w:rsidRPr="00B371AD">
        <w:t xml:space="preserve">Ihr erstes </w:t>
      </w:r>
      <w:r w:rsidR="005C3522" w:rsidRPr="001546DB">
        <w:rPr>
          <w:b/>
        </w:rPr>
        <w:t>Lernprojekt</w:t>
      </w:r>
      <w:r w:rsidR="005C3522" w:rsidRPr="00B371AD">
        <w:t xml:space="preserve"> heißt: </w:t>
      </w:r>
    </w:p>
    <w:p w:rsidR="005C3522" w:rsidRDefault="005C3522" w:rsidP="005C3522">
      <w:pPr>
        <w:pStyle w:val="Abstandszeile"/>
      </w:pPr>
    </w:p>
    <w:p w:rsidR="005C3522" w:rsidRPr="001546DB" w:rsidRDefault="005C3522" w:rsidP="008B6CDB">
      <w:pPr>
        <w:pStyle w:val="Textkrperlinks"/>
        <w:rPr>
          <w:b/>
          <w:sz w:val="28"/>
        </w:rPr>
      </w:pPr>
      <w:r w:rsidRPr="001546DB">
        <w:rPr>
          <w:b/>
          <w:sz w:val="28"/>
        </w:rPr>
        <w:t>Meine ersten Schritte</w:t>
      </w:r>
    </w:p>
    <w:p w:rsidR="005C3522" w:rsidRPr="001546DB" w:rsidRDefault="005C3522" w:rsidP="008B6CDB">
      <w:pPr>
        <w:pStyle w:val="Textkrperlinks"/>
        <w:ind w:firstLine="708"/>
        <w:rPr>
          <w:b/>
          <w:sz w:val="28"/>
        </w:rPr>
      </w:pPr>
      <w:r w:rsidRPr="001546DB">
        <w:rPr>
          <w:b/>
          <w:sz w:val="28"/>
        </w:rPr>
        <w:t>in der Schule</w:t>
      </w:r>
    </w:p>
    <w:p w:rsidR="005C3522" w:rsidRPr="001546DB" w:rsidRDefault="005C3522" w:rsidP="008B6CDB">
      <w:pPr>
        <w:pStyle w:val="Textkrperlinks"/>
        <w:rPr>
          <w:b/>
          <w:sz w:val="28"/>
        </w:rPr>
      </w:pPr>
      <w:r w:rsidRPr="001546DB">
        <w:rPr>
          <w:b/>
          <w:sz w:val="28"/>
        </w:rPr>
        <w:t>im Bereich Gastronomie.</w:t>
      </w:r>
    </w:p>
    <w:p w:rsidR="005C3522" w:rsidRDefault="005C3522" w:rsidP="005C3522">
      <w:pPr>
        <w:pStyle w:val="Abstandszeile"/>
        <w:rPr>
          <w:rStyle w:val="Fett"/>
          <w:b w:val="0"/>
        </w:rPr>
      </w:pPr>
    </w:p>
    <w:p w:rsidR="002669D0" w:rsidRDefault="002669D0" w:rsidP="005C3522">
      <w:pPr>
        <w:pStyle w:val="Abstandszeile"/>
        <w:rPr>
          <w:rStyle w:val="Fett"/>
          <w:b w:val="0"/>
        </w:rPr>
      </w:pPr>
    </w:p>
    <w:p w:rsidR="005C3522" w:rsidRDefault="005C3522" w:rsidP="005C3522">
      <w:pPr>
        <w:pStyle w:val="Abstandszeile"/>
        <w:rPr>
          <w:rStyle w:val="Fett"/>
          <w:b w:val="0"/>
        </w:r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5C3522" w:rsidRPr="00A410C8" w:rsidTr="00BB3C33">
        <w:tc>
          <w:tcPr>
            <w:tcW w:w="2457" w:type="dxa"/>
            <w:shd w:val="clear" w:color="auto" w:fill="D9D9D9" w:themeFill="background1" w:themeFillShade="D9"/>
          </w:tcPr>
          <w:p w:rsidR="005C3522" w:rsidRDefault="005C3522" w:rsidP="00BB3C33">
            <w:pPr>
              <w:pStyle w:val="TabelleKopflinks"/>
            </w:pPr>
            <w:r>
              <w:t>Wörter aus dem</w:t>
            </w:r>
          </w:p>
          <w:p w:rsidR="005C3522" w:rsidRPr="00A410C8" w:rsidRDefault="005C3522" w:rsidP="00BB3C33">
            <w:pPr>
              <w:pStyle w:val="TabelleKopflinks"/>
            </w:pPr>
            <w:r>
              <w:t>Lernprojekt</w:t>
            </w:r>
          </w:p>
        </w:tc>
        <w:tc>
          <w:tcPr>
            <w:tcW w:w="2457" w:type="dxa"/>
            <w:shd w:val="clear" w:color="auto" w:fill="D9D9D9" w:themeFill="background1" w:themeFillShade="D9"/>
          </w:tcPr>
          <w:p w:rsidR="005C3522" w:rsidRPr="00A410C8" w:rsidRDefault="005C3522" w:rsidP="00BB3C33">
            <w:pPr>
              <w:pStyle w:val="TabelleKopflinks"/>
            </w:pPr>
            <w:r>
              <w:t>Zuordnung der Begriffe (AO)</w:t>
            </w:r>
          </w:p>
        </w:tc>
        <w:tc>
          <w:tcPr>
            <w:tcW w:w="2457" w:type="dxa"/>
            <w:shd w:val="clear" w:color="auto" w:fill="D9D9D9" w:themeFill="background1" w:themeFillShade="D9"/>
          </w:tcPr>
          <w:p w:rsidR="005C3522" w:rsidRPr="00A410C8" w:rsidRDefault="005C3522" w:rsidP="00BB3C33">
            <w:pPr>
              <w:pStyle w:val="TabelleKopflinks"/>
            </w:pPr>
            <w:r>
              <w:t>Bild</w:t>
            </w:r>
          </w:p>
        </w:tc>
      </w:tr>
      <w:tr w:rsidR="005C3522" w:rsidRPr="00A410C8" w:rsidTr="00BB3C33">
        <w:tc>
          <w:tcPr>
            <w:tcW w:w="2457" w:type="dxa"/>
            <w:shd w:val="clear" w:color="auto" w:fill="auto"/>
          </w:tcPr>
          <w:p w:rsidR="005C3522" w:rsidRPr="00A410C8" w:rsidRDefault="005C3522" w:rsidP="00BB3C33">
            <w:pPr>
              <w:pStyle w:val="Textkrper"/>
            </w:pPr>
            <w:r>
              <w:t>Lernumgebung</w:t>
            </w:r>
          </w:p>
        </w:tc>
        <w:tc>
          <w:tcPr>
            <w:tcW w:w="2457" w:type="dxa"/>
          </w:tcPr>
          <w:p w:rsidR="005C3522" w:rsidRPr="00A410C8" w:rsidRDefault="005C3522" w:rsidP="00BB3C33">
            <w:pPr>
              <w:pStyle w:val="Textkrper"/>
            </w:pPr>
          </w:p>
        </w:tc>
        <w:tc>
          <w:tcPr>
            <w:tcW w:w="2457" w:type="dxa"/>
          </w:tcPr>
          <w:p w:rsidR="005C3522" w:rsidRPr="00A410C8" w:rsidRDefault="005C3522" w:rsidP="00BB3C33">
            <w:pPr>
              <w:pStyle w:val="Textkrper"/>
            </w:pPr>
          </w:p>
        </w:tc>
      </w:tr>
      <w:tr w:rsidR="005C3522" w:rsidRPr="00A410C8" w:rsidTr="00BB3C33">
        <w:tc>
          <w:tcPr>
            <w:tcW w:w="2457" w:type="dxa"/>
            <w:shd w:val="clear" w:color="auto" w:fill="auto"/>
          </w:tcPr>
          <w:p w:rsidR="005C3522" w:rsidRPr="00A410C8" w:rsidRDefault="005C3522" w:rsidP="00BB3C33">
            <w:pPr>
              <w:pStyle w:val="Textkrper"/>
            </w:pPr>
            <w:r>
              <w:t xml:space="preserve">Eigene Regeln </w:t>
            </w:r>
          </w:p>
        </w:tc>
        <w:tc>
          <w:tcPr>
            <w:tcW w:w="2457" w:type="dxa"/>
          </w:tcPr>
          <w:p w:rsidR="005C3522" w:rsidRPr="00A410C8" w:rsidRDefault="005C3522" w:rsidP="00BB3C33">
            <w:pPr>
              <w:pStyle w:val="Textkrper"/>
            </w:pPr>
            <w:r>
              <w:t>Team</w:t>
            </w:r>
          </w:p>
        </w:tc>
        <w:tc>
          <w:tcPr>
            <w:tcW w:w="2457" w:type="dxa"/>
          </w:tcPr>
          <w:p w:rsidR="005C3522" w:rsidRPr="00A410C8" w:rsidRDefault="005C3522" w:rsidP="00BB3C33">
            <w:pPr>
              <w:pStyle w:val="Textkrper"/>
            </w:pPr>
            <w:r w:rsidRPr="0079125F">
              <w:rPr>
                <w:noProof/>
              </w:rPr>
              <w:drawing>
                <wp:inline distT="0" distB="0" distL="0" distR="0" wp14:anchorId="1825FAFE" wp14:editId="041A9BBF">
                  <wp:extent cx="532800" cy="324000"/>
                  <wp:effectExtent l="0" t="0" r="635" b="0"/>
                  <wp:docPr id="141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r>
      <w:tr w:rsidR="005C3522" w:rsidRPr="00A410C8" w:rsidTr="00BB3C33">
        <w:tc>
          <w:tcPr>
            <w:tcW w:w="2457" w:type="dxa"/>
            <w:shd w:val="clear" w:color="auto" w:fill="auto"/>
          </w:tcPr>
          <w:p w:rsidR="005C3522" w:rsidRPr="00A410C8" w:rsidRDefault="005C3522" w:rsidP="00BB3C33">
            <w:pPr>
              <w:pStyle w:val="Textkrper"/>
            </w:pPr>
            <w:r>
              <w:t>Miteinander Lernen</w:t>
            </w:r>
          </w:p>
        </w:tc>
        <w:tc>
          <w:tcPr>
            <w:tcW w:w="2457" w:type="dxa"/>
          </w:tcPr>
          <w:p w:rsidR="005C3522" w:rsidRDefault="005C3522" w:rsidP="00BB3C33">
            <w:pPr>
              <w:pStyle w:val="Textkrper"/>
            </w:pPr>
            <w:r>
              <w:t>Team</w:t>
            </w:r>
          </w:p>
          <w:p w:rsidR="005C3522" w:rsidRPr="00A410C8" w:rsidRDefault="005C3522" w:rsidP="00BB3C33">
            <w:pPr>
              <w:pStyle w:val="Textkrper"/>
            </w:pPr>
            <w:r>
              <w:t>Kommunikation</w:t>
            </w:r>
          </w:p>
        </w:tc>
        <w:tc>
          <w:tcPr>
            <w:tcW w:w="2457" w:type="dxa"/>
          </w:tcPr>
          <w:p w:rsidR="005C3522" w:rsidRPr="00A410C8" w:rsidRDefault="005C3522" w:rsidP="00BB3C33">
            <w:pPr>
              <w:pStyle w:val="Textkrper"/>
            </w:pPr>
            <w:r w:rsidRPr="0079125F">
              <w:rPr>
                <w:noProof/>
              </w:rPr>
              <w:drawing>
                <wp:inline distT="0" distB="0" distL="0" distR="0" wp14:anchorId="0BD5AE14" wp14:editId="1F83F7E1">
                  <wp:extent cx="532800" cy="324000"/>
                  <wp:effectExtent l="0" t="0" r="635" b="0"/>
                  <wp:docPr id="94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r>
      <w:tr w:rsidR="005C3522" w:rsidRPr="00A410C8" w:rsidTr="00BB3C33">
        <w:tc>
          <w:tcPr>
            <w:tcW w:w="2457" w:type="dxa"/>
            <w:shd w:val="clear" w:color="auto" w:fill="auto"/>
          </w:tcPr>
          <w:p w:rsidR="005C3522" w:rsidRPr="00A410C8" w:rsidRDefault="005C3522" w:rsidP="00BB3C33">
            <w:pPr>
              <w:pStyle w:val="Textkrper"/>
            </w:pPr>
            <w:r>
              <w:t>Lernmethoden</w:t>
            </w:r>
          </w:p>
        </w:tc>
        <w:tc>
          <w:tcPr>
            <w:tcW w:w="2457" w:type="dxa"/>
          </w:tcPr>
          <w:p w:rsidR="005C3522" w:rsidRPr="00A410C8" w:rsidRDefault="005C3522" w:rsidP="00BB3C33">
            <w:pPr>
              <w:pStyle w:val="Textkrper"/>
            </w:pPr>
            <w:r>
              <w:t>Handlungskreislauf</w:t>
            </w:r>
          </w:p>
        </w:tc>
        <w:tc>
          <w:tcPr>
            <w:tcW w:w="2457" w:type="dxa"/>
          </w:tcPr>
          <w:p w:rsidR="005C3522" w:rsidRPr="00A410C8" w:rsidRDefault="00512DF8" w:rsidP="00BB3C33">
            <w:pPr>
              <w:pStyle w:val="Textkrper"/>
            </w:pPr>
            <w:r>
              <w:rPr>
                <w:noProof/>
              </w:rPr>
              <w:drawing>
                <wp:inline distT="0" distB="0" distL="0" distR="0" wp14:anchorId="24C93893" wp14:editId="568C1DF7">
                  <wp:extent cx="1409422" cy="1216550"/>
                  <wp:effectExtent l="0" t="0" r="635" b="3175"/>
                  <wp:docPr id="511" name="Grafik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408598" cy="1215839"/>
                          </a:xfrm>
                          <a:prstGeom prst="rect">
                            <a:avLst/>
                          </a:prstGeom>
                          <a:noFill/>
                        </pic:spPr>
                      </pic:pic>
                    </a:graphicData>
                  </a:graphic>
                </wp:inline>
              </w:drawing>
            </w:r>
          </w:p>
        </w:tc>
      </w:tr>
      <w:tr w:rsidR="005C3522" w:rsidRPr="00A410C8" w:rsidTr="00BB3C33">
        <w:tc>
          <w:tcPr>
            <w:tcW w:w="2457" w:type="dxa"/>
            <w:shd w:val="clear" w:color="auto" w:fill="auto"/>
          </w:tcPr>
          <w:p w:rsidR="005C3522" w:rsidRPr="00A410C8" w:rsidRDefault="005C3522" w:rsidP="00BB3C33">
            <w:pPr>
              <w:pStyle w:val="Textkrper"/>
            </w:pPr>
            <w:r>
              <w:t>Erfolgreiches Lernen</w:t>
            </w:r>
          </w:p>
        </w:tc>
        <w:tc>
          <w:tcPr>
            <w:tcW w:w="2457" w:type="dxa"/>
          </w:tcPr>
          <w:p w:rsidR="005C3522" w:rsidRPr="00A410C8" w:rsidRDefault="005C3522" w:rsidP="00BB3C33">
            <w:pPr>
              <w:pStyle w:val="Textkrper"/>
            </w:pPr>
            <w:r>
              <w:t>Niveaustufen</w:t>
            </w:r>
          </w:p>
        </w:tc>
        <w:tc>
          <w:tcPr>
            <w:tcW w:w="2457" w:type="dxa"/>
          </w:tcPr>
          <w:p w:rsidR="005C3522" w:rsidRPr="00A410C8" w:rsidRDefault="005C3522" w:rsidP="00BB3C33">
            <w:pPr>
              <w:pStyle w:val="Textkrper"/>
            </w:pPr>
            <w:r w:rsidRPr="0079125F">
              <w:rPr>
                <w:noProof/>
                <w:sz w:val="24"/>
              </w:rPr>
              <w:drawing>
                <wp:inline distT="0" distB="0" distL="0" distR="0" wp14:anchorId="58668045" wp14:editId="6F53B459">
                  <wp:extent cx="345440" cy="323850"/>
                  <wp:effectExtent l="0" t="0" r="0" b="0"/>
                  <wp:docPr id="9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r w:rsidRPr="0079125F">
              <w:rPr>
                <w:noProof/>
                <w:sz w:val="24"/>
              </w:rPr>
              <w:drawing>
                <wp:inline distT="0" distB="0" distL="0" distR="0" wp14:anchorId="793AC000" wp14:editId="5DE4C200">
                  <wp:extent cx="345440" cy="323850"/>
                  <wp:effectExtent l="0" t="0" r="0" b="0"/>
                  <wp:docPr id="9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r w:rsidRPr="0079125F">
              <w:rPr>
                <w:noProof/>
                <w:sz w:val="24"/>
              </w:rPr>
              <w:drawing>
                <wp:inline distT="0" distB="0" distL="0" distR="0" wp14:anchorId="2BF35989" wp14:editId="31BEA6F3">
                  <wp:extent cx="345440" cy="323850"/>
                  <wp:effectExtent l="0" t="0" r="0" b="0"/>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5C3522" w:rsidRPr="00A410C8" w:rsidTr="00BB3C33">
        <w:tc>
          <w:tcPr>
            <w:tcW w:w="2457" w:type="dxa"/>
            <w:shd w:val="clear" w:color="auto" w:fill="auto"/>
          </w:tcPr>
          <w:p w:rsidR="005C3522" w:rsidRPr="00A410C8" w:rsidRDefault="005C3522" w:rsidP="00BB3C33">
            <w:pPr>
              <w:pStyle w:val="Textkrper"/>
            </w:pPr>
            <w:r>
              <w:t>Lernmaterialien</w:t>
            </w:r>
          </w:p>
        </w:tc>
        <w:tc>
          <w:tcPr>
            <w:tcW w:w="2457" w:type="dxa"/>
          </w:tcPr>
          <w:p w:rsidR="005C3522" w:rsidRPr="00A410C8" w:rsidRDefault="005C3522" w:rsidP="00BB3C33">
            <w:pPr>
              <w:pStyle w:val="Textkrper"/>
            </w:pPr>
            <w:r>
              <w:t>Niveaustufen</w:t>
            </w:r>
          </w:p>
        </w:tc>
        <w:tc>
          <w:tcPr>
            <w:tcW w:w="2457" w:type="dxa"/>
          </w:tcPr>
          <w:p w:rsidR="005C3522" w:rsidRPr="00A410C8" w:rsidRDefault="005C3522" w:rsidP="00BB3C33">
            <w:pPr>
              <w:pStyle w:val="Textkrper"/>
            </w:pPr>
            <w:r w:rsidRPr="0079125F">
              <w:rPr>
                <w:noProof/>
                <w:sz w:val="24"/>
              </w:rPr>
              <w:drawing>
                <wp:inline distT="0" distB="0" distL="0" distR="0" wp14:anchorId="7A178B5F" wp14:editId="744AA635">
                  <wp:extent cx="345440" cy="323850"/>
                  <wp:effectExtent l="0" t="0" r="0" b="0"/>
                  <wp:docPr id="5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r w:rsidRPr="0079125F">
              <w:rPr>
                <w:noProof/>
                <w:sz w:val="24"/>
              </w:rPr>
              <w:drawing>
                <wp:inline distT="0" distB="0" distL="0" distR="0" wp14:anchorId="6ED73244" wp14:editId="50B05403">
                  <wp:extent cx="345440" cy="323850"/>
                  <wp:effectExtent l="0" t="0" r="0" b="0"/>
                  <wp:docPr id="5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r w:rsidRPr="0079125F">
              <w:rPr>
                <w:noProof/>
                <w:sz w:val="24"/>
              </w:rPr>
              <w:drawing>
                <wp:inline distT="0" distB="0" distL="0" distR="0" wp14:anchorId="1793D3EE" wp14:editId="1D3606F6">
                  <wp:extent cx="345440" cy="323850"/>
                  <wp:effectExtent l="0" t="0" r="0" b="0"/>
                  <wp:docPr id="140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5C3522" w:rsidRPr="00A410C8" w:rsidTr="00BB3C33">
        <w:tc>
          <w:tcPr>
            <w:tcW w:w="2457" w:type="dxa"/>
            <w:shd w:val="clear" w:color="auto" w:fill="auto"/>
          </w:tcPr>
          <w:p w:rsidR="005C3522" w:rsidRPr="00A410C8" w:rsidRDefault="005C3522" w:rsidP="00BB3C33">
            <w:pPr>
              <w:pStyle w:val="Textkrper"/>
            </w:pPr>
            <w:r>
              <w:t>Gastronomie</w:t>
            </w:r>
          </w:p>
        </w:tc>
        <w:tc>
          <w:tcPr>
            <w:tcW w:w="2457" w:type="dxa"/>
          </w:tcPr>
          <w:p w:rsidR="005C3522" w:rsidRDefault="005C3522" w:rsidP="00BB3C33">
            <w:pPr>
              <w:pStyle w:val="Textkrper"/>
            </w:pPr>
            <w:r>
              <w:t xml:space="preserve">Berufe </w:t>
            </w:r>
          </w:p>
          <w:p w:rsidR="005C3522" w:rsidRPr="00A410C8" w:rsidRDefault="005C3522" w:rsidP="00BB3C33">
            <w:pPr>
              <w:pStyle w:val="Textkrper"/>
            </w:pPr>
            <w:r>
              <w:t>Einsatzbereiche</w:t>
            </w:r>
          </w:p>
        </w:tc>
        <w:tc>
          <w:tcPr>
            <w:tcW w:w="2457" w:type="dxa"/>
          </w:tcPr>
          <w:p w:rsidR="005C3522" w:rsidRPr="00A410C8" w:rsidRDefault="005C3522" w:rsidP="00BB3C33">
            <w:pPr>
              <w:pStyle w:val="Textkrper"/>
            </w:pPr>
          </w:p>
        </w:tc>
      </w:tr>
      <w:tr w:rsidR="005C3522" w:rsidRPr="00A410C8" w:rsidTr="00BB3C33">
        <w:tc>
          <w:tcPr>
            <w:tcW w:w="2457" w:type="dxa"/>
            <w:shd w:val="clear" w:color="auto" w:fill="auto"/>
          </w:tcPr>
          <w:p w:rsidR="005C3522" w:rsidRDefault="005C3522" w:rsidP="00BB3C33">
            <w:pPr>
              <w:pStyle w:val="Textkrper"/>
            </w:pPr>
          </w:p>
        </w:tc>
        <w:tc>
          <w:tcPr>
            <w:tcW w:w="2457" w:type="dxa"/>
          </w:tcPr>
          <w:p w:rsidR="005C3522" w:rsidRPr="00A410C8" w:rsidRDefault="005C3522" w:rsidP="00BB3C33">
            <w:pPr>
              <w:pStyle w:val="Textkrper"/>
            </w:pPr>
          </w:p>
        </w:tc>
        <w:tc>
          <w:tcPr>
            <w:tcW w:w="2457" w:type="dxa"/>
          </w:tcPr>
          <w:p w:rsidR="005C3522" w:rsidRPr="00A410C8" w:rsidRDefault="005C3522" w:rsidP="00BB3C33">
            <w:pPr>
              <w:pStyle w:val="Textkrper"/>
            </w:pPr>
          </w:p>
        </w:tc>
      </w:tr>
      <w:tr w:rsidR="005C3522" w:rsidRPr="00A410C8" w:rsidTr="00BB3C33">
        <w:tc>
          <w:tcPr>
            <w:tcW w:w="2457" w:type="dxa"/>
            <w:shd w:val="clear" w:color="auto" w:fill="auto"/>
          </w:tcPr>
          <w:p w:rsidR="005C3522" w:rsidRDefault="005C3522" w:rsidP="00BB3C33">
            <w:pPr>
              <w:pStyle w:val="Textkrper"/>
            </w:pPr>
          </w:p>
        </w:tc>
        <w:tc>
          <w:tcPr>
            <w:tcW w:w="2457" w:type="dxa"/>
          </w:tcPr>
          <w:p w:rsidR="005C3522" w:rsidRPr="00A410C8" w:rsidRDefault="005C3522" w:rsidP="00BB3C33">
            <w:pPr>
              <w:pStyle w:val="Textkrper"/>
            </w:pPr>
          </w:p>
        </w:tc>
        <w:tc>
          <w:tcPr>
            <w:tcW w:w="2457" w:type="dxa"/>
          </w:tcPr>
          <w:p w:rsidR="005C3522" w:rsidRPr="00A410C8" w:rsidRDefault="005C3522" w:rsidP="00BB3C33">
            <w:pPr>
              <w:pStyle w:val="Textkrper"/>
            </w:pPr>
          </w:p>
        </w:tc>
      </w:tr>
    </w:tbl>
    <w:p w:rsidR="005C3522" w:rsidRDefault="005C3522" w:rsidP="005C3522">
      <w:pPr>
        <w:pStyle w:val="Textkrper"/>
        <w:rPr>
          <w:rStyle w:val="Hervorhebung"/>
          <w:i w:val="0"/>
          <w:iCs w:val="0"/>
        </w:rPr>
      </w:pPr>
      <w:r>
        <w:rPr>
          <w:rStyle w:val="Fett"/>
          <w:b w:val="0"/>
        </w:rPr>
        <w:br w:type="page"/>
      </w:r>
    </w:p>
    <w:p w:rsidR="005C3522" w:rsidRPr="00DE4890" w:rsidRDefault="005C3522" w:rsidP="005C3522">
      <w:pPr>
        <w:pStyle w:val="Textkrper"/>
        <w:rPr>
          <w:rStyle w:val="Hervorhebung"/>
          <w:i w:val="0"/>
          <w:iCs w:val="0"/>
        </w:rPr>
        <w:sectPr w:rsidR="005C3522" w:rsidRPr="00DE4890" w:rsidSect="00BF4AE2">
          <w:headerReference w:type="even" r:id="rId97"/>
          <w:headerReference w:type="default" r:id="rId98"/>
          <w:footerReference w:type="even" r:id="rId99"/>
          <w:footerReference w:type="default" r:id="rId100"/>
          <w:headerReference w:type="first" r:id="rId101"/>
          <w:footerReference w:type="first" r:id="rId102"/>
          <w:type w:val="continuous"/>
          <w:pgSz w:w="11906" w:h="16838" w:code="9"/>
          <w:pgMar w:top="1418" w:right="3402" w:bottom="1134" w:left="1134" w:header="709" w:footer="709" w:gutter="0"/>
          <w:cols w:space="708"/>
          <w:titlePg/>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5C3522" w:rsidRPr="00DE4890" w:rsidTr="00BB3C33">
        <w:trPr>
          <w:trHeight w:val="544"/>
        </w:trPr>
        <w:tc>
          <w:tcPr>
            <w:tcW w:w="2268" w:type="dxa"/>
            <w:shd w:val="clear" w:color="auto" w:fill="D9D9D9" w:themeFill="background1" w:themeFillShade="D9"/>
          </w:tcPr>
          <w:p w:rsidR="005C3522" w:rsidRDefault="005C3522" w:rsidP="00BB3C33">
            <w:pPr>
              <w:pStyle w:val="Tabelle6pt"/>
              <w:rPr>
                <w:color w:val="000000"/>
              </w:rPr>
            </w:pPr>
            <w:r>
              <w:lastRenderedPageBreak/>
              <w:t>Lernfeld</w:t>
            </w:r>
          </w:p>
          <w:p w:rsidR="005C3522" w:rsidRPr="00DE4890" w:rsidRDefault="005C3522" w:rsidP="00BB3C33">
            <w:pPr>
              <w:pStyle w:val="TabelleKopflinks"/>
            </w:pPr>
            <w:r>
              <w:t>LF 1</w:t>
            </w:r>
          </w:p>
        </w:tc>
        <w:tc>
          <w:tcPr>
            <w:tcW w:w="9214" w:type="dxa"/>
            <w:shd w:val="clear" w:color="auto" w:fill="D9D9D9" w:themeFill="background1" w:themeFillShade="D9"/>
          </w:tcPr>
          <w:p w:rsidR="005C3522" w:rsidRDefault="005C3522" w:rsidP="00BB3C33">
            <w:pPr>
              <w:pStyle w:val="Tabelle6pt"/>
              <w:rPr>
                <w:color w:val="000000"/>
              </w:rPr>
            </w:pPr>
            <w:r>
              <w:t>Titel</w:t>
            </w:r>
          </w:p>
          <w:p w:rsidR="005C3522" w:rsidRPr="00DE4890" w:rsidRDefault="005C3522" w:rsidP="00BB3C33">
            <w:pPr>
              <w:pStyle w:val="TabelleKopflinks"/>
            </w:pPr>
            <w:r>
              <w:t>Meine ersten Schritte in der Schule im Bereich Gastronomie</w:t>
            </w:r>
          </w:p>
        </w:tc>
        <w:tc>
          <w:tcPr>
            <w:tcW w:w="284" w:type="dxa"/>
            <w:tcBorders>
              <w:top w:val="nil"/>
              <w:bottom w:val="nil"/>
            </w:tcBorders>
            <w:shd w:val="clear" w:color="auto" w:fill="auto"/>
          </w:tcPr>
          <w:p w:rsidR="005C3522" w:rsidRPr="00DE4890" w:rsidRDefault="005C3522" w:rsidP="00BB3C33">
            <w:pPr>
              <w:pStyle w:val="Textkrper"/>
            </w:pPr>
          </w:p>
        </w:tc>
        <w:tc>
          <w:tcPr>
            <w:tcW w:w="1842" w:type="dxa"/>
            <w:shd w:val="clear" w:color="auto" w:fill="D9D9D9" w:themeFill="background1" w:themeFillShade="D9"/>
          </w:tcPr>
          <w:p w:rsidR="005C3522" w:rsidRPr="0048120E" w:rsidRDefault="005C3522" w:rsidP="00BB3C33">
            <w:pPr>
              <w:pStyle w:val="Textkrpermitte"/>
              <w:rPr>
                <w:rStyle w:val="Fett"/>
              </w:rPr>
            </w:pPr>
            <w:r w:rsidRPr="0048120E">
              <w:rPr>
                <w:rStyle w:val="Fett"/>
              </w:rPr>
              <w:t>Ernährung und Gastronomie</w:t>
            </w:r>
          </w:p>
          <w:p w:rsidR="005C3522" w:rsidRPr="00DE4890" w:rsidRDefault="005C3522" w:rsidP="00BB3C33">
            <w:pPr>
              <w:pStyle w:val="Textkrpermitte"/>
            </w:pPr>
            <w:r w:rsidRPr="0048120E">
              <w:rPr>
                <w:rStyle w:val="Fett"/>
              </w:rPr>
              <w:t>EG</w:t>
            </w:r>
            <w:r>
              <w:rPr>
                <w:rStyle w:val="Fett"/>
              </w:rPr>
              <w:t>1</w:t>
            </w:r>
            <w:r w:rsidRPr="0048120E">
              <w:rPr>
                <w:rStyle w:val="Fett"/>
              </w:rPr>
              <w:t>.01</w:t>
            </w:r>
            <w:r>
              <w:rPr>
                <w:rStyle w:val="Fett"/>
              </w:rPr>
              <w:t>.00.04</w:t>
            </w:r>
          </w:p>
        </w:tc>
      </w:tr>
    </w:tbl>
    <w:p w:rsidR="005C3522" w:rsidRDefault="00140FA8" w:rsidP="005C3522">
      <w:pPr>
        <w:jc w:val="center"/>
        <w:rPr>
          <w:rStyle w:val="Fett"/>
          <w:b w:val="0"/>
          <w:bCs w:val="0"/>
        </w:rPr>
        <w:sectPr w:rsidR="005C3522" w:rsidSect="00BF4AE2">
          <w:pgSz w:w="16838" w:h="11906" w:orient="landscape" w:code="9"/>
          <w:pgMar w:top="1134" w:right="1588" w:bottom="1134" w:left="1361" w:header="709" w:footer="709" w:gutter="0"/>
          <w:cols w:space="708"/>
          <w:docGrid w:linePitch="360"/>
        </w:sectPr>
      </w:pPr>
      <w:r>
        <w:rPr>
          <w:noProof/>
          <w:color w:val="000000"/>
          <w:lang w:eastAsia="de-DE"/>
        </w:rPr>
        <w:drawing>
          <wp:inline distT="0" distB="0" distL="0" distR="0" wp14:anchorId="1085E962" wp14:editId="7C570740">
            <wp:extent cx="7863774" cy="5524546"/>
            <wp:effectExtent l="0" t="0" r="4445" b="0"/>
            <wp:docPr id="556" name="Grafik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7868101" cy="5527586"/>
                    </a:xfrm>
                    <a:prstGeom prst="rect">
                      <a:avLst/>
                    </a:prstGeom>
                    <a:noFill/>
                  </pic:spPr>
                </pic:pic>
              </a:graphicData>
            </a:graphic>
          </wp:inline>
        </w:drawing>
      </w:r>
      <w:r w:rsidR="005C3522">
        <w:rPr>
          <w:rStyle w:val="Fett"/>
          <w:b w:val="0"/>
          <w:bCs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C3522"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lastRenderedPageBreak/>
              <w:br w:type="page"/>
            </w:r>
            <w:r>
              <w:br w:type="page"/>
              <w:t>Lernfeld</w:t>
            </w:r>
          </w:p>
          <w:p w:rsidR="005C3522" w:rsidRDefault="005C3522"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t>Titel</w:t>
            </w:r>
          </w:p>
          <w:p w:rsidR="005C3522" w:rsidRPr="00167AC0" w:rsidRDefault="005C3522" w:rsidP="00BB3C33">
            <w:pPr>
              <w:pStyle w:val="Textkrper"/>
              <w:rPr>
                <w:b/>
              </w:rPr>
            </w:pPr>
            <w:r w:rsidRPr="003A68DE">
              <w:rPr>
                <w:b/>
              </w:rPr>
              <w:t>Meine ersten Schritte in der</w:t>
            </w:r>
            <w:r>
              <w:rPr>
                <w:b/>
              </w:rPr>
              <w:t xml:space="preserve"> Schule im Bereich Gastronomie </w:t>
            </w:r>
          </w:p>
        </w:tc>
        <w:tc>
          <w:tcPr>
            <w:tcW w:w="188" w:type="dxa"/>
            <w:vMerge w:val="restart"/>
            <w:tcBorders>
              <w:top w:val="nil"/>
              <w:left w:val="single" w:sz="4" w:space="0" w:color="auto"/>
              <w:bottom w:val="nil"/>
              <w:right w:val="single" w:sz="4" w:space="0" w:color="auto"/>
            </w:tcBorders>
            <w:shd w:val="clear" w:color="auto" w:fill="FFFFFF"/>
          </w:tcPr>
          <w:p w:rsidR="005C3522" w:rsidRPr="004B658C" w:rsidRDefault="005C3522"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C3522" w:rsidRDefault="005C3522" w:rsidP="00BB3C33">
            <w:pPr>
              <w:pStyle w:val="Textkrpermitte"/>
              <w:rPr>
                <w:b/>
              </w:rPr>
            </w:pPr>
            <w:r w:rsidRPr="00887D89">
              <w:rPr>
                <w:b/>
              </w:rPr>
              <w:t xml:space="preserve">Ernährung und </w:t>
            </w:r>
          </w:p>
          <w:p w:rsidR="005C3522" w:rsidRPr="00887D89" w:rsidRDefault="005C3522" w:rsidP="00BB3C33">
            <w:pPr>
              <w:pStyle w:val="Textkrpermitte"/>
              <w:rPr>
                <w:b/>
              </w:rPr>
            </w:pPr>
            <w:r w:rsidRPr="00887D89">
              <w:rPr>
                <w:b/>
              </w:rPr>
              <w:t>Gastronomie</w:t>
            </w:r>
          </w:p>
          <w:p w:rsidR="005C3522" w:rsidRPr="00B51DE9" w:rsidRDefault="005C3522" w:rsidP="00BB3C33">
            <w:pPr>
              <w:pStyle w:val="TabelleKopfmitte"/>
              <w:rPr>
                <w:rFonts w:eastAsia="Calibri"/>
              </w:rPr>
            </w:pPr>
            <w:r>
              <w:t>EG1.01.00.05</w:t>
            </w:r>
          </w:p>
        </w:tc>
      </w:tr>
      <w:tr w:rsidR="005C3522" w:rsidRPr="00B51DE9" w:rsidTr="00BB3C33">
        <w:tc>
          <w:tcPr>
            <w:tcW w:w="7348" w:type="dxa"/>
            <w:gridSpan w:val="3"/>
            <w:tcBorders>
              <w:left w:val="single" w:sz="4" w:space="0" w:color="auto"/>
              <w:bottom w:val="single" w:sz="4" w:space="0" w:color="auto"/>
              <w:right w:val="single" w:sz="4" w:space="0" w:color="auto"/>
            </w:tcBorders>
            <w:hideMark/>
          </w:tcPr>
          <w:p w:rsidR="005C3522" w:rsidRPr="004B658C" w:rsidRDefault="005C3522" w:rsidP="00BB3C33">
            <w:pPr>
              <w:pStyle w:val="Tabelle6pt"/>
            </w:pPr>
            <w:r>
              <w:t>Kompetenzbereiche:</w:t>
            </w:r>
          </w:p>
          <w:p w:rsidR="005C3522" w:rsidRDefault="005C3522" w:rsidP="00BB3C33">
            <w:pPr>
              <w:pStyle w:val="Kopf8ptafz"/>
              <w:ind w:left="227" w:hanging="170"/>
            </w:pPr>
            <w:r w:rsidRPr="00F46233">
              <w:t>Ich kann mich in de</w:t>
            </w:r>
            <w:r w:rsidR="002669D0">
              <w:t>n Fachräumen der Schule zurecht</w:t>
            </w:r>
            <w:r w:rsidRPr="00F46233">
              <w:t>finden und habe einen Überblick über die unte</w:t>
            </w:r>
            <w:r w:rsidRPr="00F46233">
              <w:t>r</w:t>
            </w:r>
            <w:r w:rsidRPr="00F46233">
              <w:t>schiedlichen Arbeitsmaterialien und deren Einsatzmöglichkeiten.</w:t>
            </w:r>
          </w:p>
          <w:p w:rsidR="005C3522" w:rsidRDefault="005C3522" w:rsidP="00BB3C33">
            <w:pPr>
              <w:pStyle w:val="Kopf8ptafz"/>
              <w:ind w:left="227" w:hanging="170"/>
            </w:pPr>
            <w:r w:rsidRPr="00F46233">
              <w:t>Ich kann die Aufgaben als Dienstleister und Gastgeber wahrnehmen und Aufgaben eigenverantwortlich und selbstständig durchführen.</w:t>
            </w:r>
          </w:p>
          <w:p w:rsidR="005C3522" w:rsidRDefault="005C3522" w:rsidP="00BB3C33">
            <w:pPr>
              <w:pStyle w:val="Kopf8ptafz"/>
              <w:ind w:left="227" w:hanging="170"/>
            </w:pPr>
            <w:r w:rsidRPr="00F46233">
              <w:t>Ich kann in der Gruppe kommunizieren und vereinbarte Regeln einhalten.</w:t>
            </w:r>
          </w:p>
          <w:p w:rsidR="005C3522" w:rsidRPr="0090101A" w:rsidRDefault="005C3522" w:rsidP="00BB3C33">
            <w:pPr>
              <w:pStyle w:val="Kopf8ptafz"/>
              <w:ind w:left="227" w:hanging="170"/>
            </w:pPr>
            <w:r w:rsidRPr="00F46233">
              <w:t>Ich kann Arbeitsabläufe lesen und verstehen.</w:t>
            </w:r>
          </w:p>
        </w:tc>
        <w:tc>
          <w:tcPr>
            <w:tcW w:w="188" w:type="dxa"/>
            <w:vMerge/>
            <w:tcBorders>
              <w:left w:val="single" w:sz="4" w:space="0" w:color="auto"/>
              <w:bottom w:val="nil"/>
              <w:right w:val="nil"/>
            </w:tcBorders>
            <w:vAlign w:val="center"/>
            <w:hideMark/>
          </w:tcPr>
          <w:p w:rsidR="005C3522" w:rsidRDefault="005C3522"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C3522" w:rsidRPr="00B51DE9" w:rsidTr="00BB3C33">
              <w:trPr>
                <w:trHeight w:val="284"/>
              </w:trPr>
              <w:tc>
                <w:tcPr>
                  <w:tcW w:w="2090" w:type="dxa"/>
                  <w:shd w:val="clear" w:color="auto" w:fill="D9D9D9" w:themeFill="background1" w:themeFillShade="D9"/>
                </w:tcPr>
                <w:p w:rsidR="005C3522" w:rsidRPr="00B51DE9" w:rsidRDefault="005C3522" w:rsidP="00BB3C33">
                  <w:pPr>
                    <w:pStyle w:val="TabelleKopfmitte"/>
                  </w:pPr>
                  <w:proofErr w:type="spellStart"/>
                  <w:r w:rsidRPr="00B51DE9">
                    <w:t>LernPROJEKT</w:t>
                  </w:r>
                  <w:proofErr w:type="spellEnd"/>
                </w:p>
              </w:tc>
            </w:tr>
            <w:tr w:rsidR="005C3522" w:rsidRPr="00B51DE9" w:rsidTr="00BB3C33">
              <w:trPr>
                <w:trHeight w:val="284"/>
              </w:trPr>
              <w:tc>
                <w:tcPr>
                  <w:tcW w:w="2090" w:type="dxa"/>
                  <w:tcBorders>
                    <w:bottom w:val="single" w:sz="4" w:space="0" w:color="auto"/>
                  </w:tcBorders>
                </w:tcPr>
                <w:p w:rsidR="005C3522" w:rsidRPr="00B51DE9" w:rsidRDefault="005C3522" w:rsidP="00BB3C33">
                  <w:pPr>
                    <w:pStyle w:val="Textkrpermitte"/>
                  </w:pPr>
                  <w:proofErr w:type="spellStart"/>
                  <w:r w:rsidRPr="00B51DE9">
                    <w:t>LernTHEMA</w:t>
                  </w:r>
                  <w:proofErr w:type="spellEnd"/>
                </w:p>
              </w:tc>
            </w:tr>
            <w:tr w:rsidR="005C3522" w:rsidRPr="00B51DE9" w:rsidTr="00BB3C33">
              <w:trPr>
                <w:trHeight w:val="284"/>
              </w:trPr>
              <w:tc>
                <w:tcPr>
                  <w:tcW w:w="2090" w:type="dxa"/>
                  <w:tcBorders>
                    <w:bottom w:val="nil"/>
                  </w:tcBorders>
                </w:tcPr>
                <w:p w:rsidR="005C3522" w:rsidRPr="00B51DE9" w:rsidRDefault="005C3522" w:rsidP="00BB3C33">
                  <w:pPr>
                    <w:pStyle w:val="Textkrpermitte"/>
                  </w:pPr>
                  <w:proofErr w:type="spellStart"/>
                  <w:r w:rsidRPr="00B51DE9">
                    <w:t>LernSCHRITT</w:t>
                  </w:r>
                  <w:proofErr w:type="spellEnd"/>
                </w:p>
              </w:tc>
            </w:tr>
          </w:tbl>
          <w:p w:rsidR="005C3522" w:rsidRPr="00B51DE9" w:rsidRDefault="005C3522" w:rsidP="00BB3C33"/>
        </w:tc>
      </w:tr>
      <w:tr w:rsidR="005C3522" w:rsidRPr="00B51DE9" w:rsidTr="00BB3C33">
        <w:trPr>
          <w:trHeight w:val="149"/>
        </w:trPr>
        <w:tc>
          <w:tcPr>
            <w:tcW w:w="7348" w:type="dxa"/>
            <w:gridSpan w:val="3"/>
            <w:tcBorders>
              <w:top w:val="single" w:sz="4" w:space="0" w:color="auto"/>
              <w:left w:val="nil"/>
              <w:right w:val="nil"/>
            </w:tcBorders>
          </w:tcPr>
          <w:p w:rsidR="005C3522" w:rsidRPr="00B51DE9" w:rsidRDefault="005C3522" w:rsidP="00BB3C33"/>
        </w:tc>
        <w:tc>
          <w:tcPr>
            <w:tcW w:w="196" w:type="dxa"/>
            <w:gridSpan w:val="2"/>
            <w:tcBorders>
              <w:top w:val="nil"/>
              <w:left w:val="nil"/>
              <w:right w:val="nil"/>
            </w:tcBorders>
          </w:tcPr>
          <w:p w:rsidR="005C3522" w:rsidRPr="00B51DE9" w:rsidRDefault="005C3522" w:rsidP="00BB3C33"/>
        </w:tc>
        <w:tc>
          <w:tcPr>
            <w:tcW w:w="2095" w:type="dxa"/>
            <w:tcBorders>
              <w:top w:val="single" w:sz="4" w:space="0" w:color="auto"/>
              <w:left w:val="nil"/>
              <w:right w:val="nil"/>
            </w:tcBorders>
          </w:tcPr>
          <w:p w:rsidR="005C3522" w:rsidRPr="00B51DE9" w:rsidRDefault="005C3522" w:rsidP="00BB3C33"/>
        </w:tc>
      </w:tr>
      <w:tr w:rsidR="005C3522" w:rsidRPr="00B51DE9" w:rsidTr="00BB3C33">
        <w:trPr>
          <w:trHeight w:val="443"/>
        </w:trPr>
        <w:tc>
          <w:tcPr>
            <w:tcW w:w="4818" w:type="dxa"/>
            <w:gridSpan w:val="2"/>
            <w:vMerge w:val="restart"/>
            <w:tcBorders>
              <w:left w:val="single" w:sz="4" w:space="0" w:color="auto"/>
              <w:right w:val="single" w:sz="4" w:space="0" w:color="auto"/>
            </w:tcBorders>
          </w:tcPr>
          <w:p w:rsidR="005C3522" w:rsidRPr="004B658C" w:rsidRDefault="005C3522" w:rsidP="00BB3C33">
            <w:pPr>
              <w:pStyle w:val="Tabelle6pt"/>
            </w:pPr>
            <w:r>
              <w:t>Kompetenzen:</w:t>
            </w:r>
          </w:p>
          <w:p w:rsidR="005C3522" w:rsidRPr="00AB0EF0" w:rsidRDefault="005C3522" w:rsidP="00BB3C33">
            <w:pPr>
              <w:pStyle w:val="Kopf8ptafz"/>
              <w:ind w:left="227" w:hanging="170"/>
              <w:rPr>
                <w:i/>
                <w:iCs/>
              </w:rPr>
            </w:pPr>
            <w:r w:rsidRPr="00AB0EF0">
              <w:t>Ich kann das Wort Kompetenz beschreiben.</w:t>
            </w:r>
          </w:p>
          <w:p w:rsidR="005C3522" w:rsidRPr="00AB0EF0" w:rsidRDefault="005C3522" w:rsidP="00BB3C33">
            <w:pPr>
              <w:pStyle w:val="Kopf8ptafz"/>
              <w:ind w:left="227" w:hanging="170"/>
              <w:rPr>
                <w:i/>
                <w:iCs/>
              </w:rPr>
            </w:pPr>
            <w:r w:rsidRPr="00AB0EF0">
              <w:t>Ich kann Fähigkeiten und Fertigkeiten erkennen.</w:t>
            </w:r>
          </w:p>
          <w:p w:rsidR="005C3522" w:rsidRPr="00AB0EF0" w:rsidRDefault="005C3522" w:rsidP="00BB3C33">
            <w:pPr>
              <w:pStyle w:val="Kopf8ptafz"/>
              <w:ind w:left="227" w:hanging="170"/>
              <w:rPr>
                <w:i/>
                <w:iCs/>
              </w:rPr>
            </w:pPr>
            <w:r w:rsidRPr="00AB0EF0">
              <w:rPr>
                <w:i/>
                <w:iCs/>
              </w:rPr>
              <w:t xml:space="preserve">Ich kann alleine und mit </w:t>
            </w:r>
            <w:r w:rsidR="00246AE4">
              <w:rPr>
                <w:i/>
                <w:iCs/>
              </w:rPr>
              <w:t>einer Partnerin/</w:t>
            </w:r>
            <w:r w:rsidRPr="00AB0EF0">
              <w:rPr>
                <w:i/>
                <w:iCs/>
              </w:rPr>
              <w:t>einem Partner arbeiten.</w:t>
            </w:r>
          </w:p>
          <w:p w:rsidR="005C3522" w:rsidRDefault="005C3522" w:rsidP="00BB3C33">
            <w:pPr>
              <w:pStyle w:val="Kopf8ptafz"/>
              <w:ind w:left="227" w:hanging="170"/>
              <w:rPr>
                <w:i/>
                <w:iCs/>
              </w:rPr>
            </w:pPr>
            <w:r w:rsidRPr="008053D0">
              <w:rPr>
                <w:i/>
                <w:iCs/>
              </w:rPr>
              <w:t>Ich kann zuhören</w:t>
            </w:r>
            <w:r>
              <w:rPr>
                <w:i/>
                <w:iCs/>
              </w:rPr>
              <w:t>.</w:t>
            </w:r>
          </w:p>
          <w:p w:rsidR="005C3522" w:rsidRDefault="005C3522" w:rsidP="00BB3C33">
            <w:pPr>
              <w:pStyle w:val="Kopf8ptafz"/>
              <w:ind w:left="227" w:hanging="170"/>
              <w:rPr>
                <w:i/>
                <w:iCs/>
              </w:rPr>
            </w:pPr>
            <w:r>
              <w:rPr>
                <w:i/>
                <w:iCs/>
              </w:rPr>
              <w:t>Ich kann mich auf eine Aufgabe konzentrieren.</w:t>
            </w:r>
          </w:p>
          <w:p w:rsidR="005C3522" w:rsidRPr="0090101A" w:rsidRDefault="005C3522" w:rsidP="00BB3C33">
            <w:pPr>
              <w:pStyle w:val="Kopf8ptafz"/>
              <w:ind w:left="227" w:hanging="170"/>
              <w:rPr>
                <w:i/>
                <w:iCs/>
              </w:rPr>
            </w:pPr>
            <w:r w:rsidRPr="0090101A">
              <w:rPr>
                <w:i/>
                <w:iCs/>
              </w:rPr>
              <w:t>Ich kann Arbeitsaufträge lesen und Fragen stellen.</w:t>
            </w:r>
          </w:p>
          <w:p w:rsidR="005C3522" w:rsidRPr="00AB0EF0" w:rsidRDefault="005C3522" w:rsidP="00BB3C33">
            <w:pPr>
              <w:pStyle w:val="Kopf8ptafz"/>
              <w:ind w:left="227" w:hanging="170"/>
              <w:rPr>
                <w:i/>
                <w:iCs/>
              </w:rPr>
            </w:pPr>
            <w:r w:rsidRPr="0090101A">
              <w:rPr>
                <w:rStyle w:val="Hervorhebung"/>
              </w:rPr>
              <w:t>Ich kann den Aufbau der Lernmaterialien benennen und damit umg</w:t>
            </w:r>
            <w:r w:rsidRPr="0090101A">
              <w:rPr>
                <w:rStyle w:val="Hervorhebung"/>
              </w:rPr>
              <w:t>e</w:t>
            </w:r>
            <w:r w:rsidRPr="0090101A">
              <w:rPr>
                <w:rStyle w:val="Hervorhebung"/>
              </w:rPr>
              <w:t>hen.</w:t>
            </w:r>
          </w:p>
        </w:tc>
        <w:tc>
          <w:tcPr>
            <w:tcW w:w="4821" w:type="dxa"/>
            <w:gridSpan w:val="4"/>
            <w:tcBorders>
              <w:left w:val="single" w:sz="4" w:space="0" w:color="auto"/>
              <w:right w:val="single" w:sz="4" w:space="0" w:color="auto"/>
            </w:tcBorders>
          </w:tcPr>
          <w:p w:rsidR="005C3522" w:rsidRPr="00DD6362" w:rsidRDefault="005C3522" w:rsidP="00BB3C33">
            <w:pPr>
              <w:pStyle w:val="Tabelle6pt"/>
            </w:pPr>
            <w:r w:rsidRPr="00DD6362">
              <w:t>Was Sie schon können sollten:</w:t>
            </w:r>
          </w:p>
          <w:p w:rsidR="005C3522" w:rsidRPr="00DD6362" w:rsidRDefault="005C3522" w:rsidP="00BB3C33">
            <w:pPr>
              <w:pStyle w:val="Kopf8ptafz"/>
              <w:numPr>
                <w:ilvl w:val="0"/>
                <w:numId w:val="0"/>
              </w:numPr>
              <w:ind w:left="416" w:hanging="360"/>
            </w:pPr>
          </w:p>
        </w:tc>
      </w:tr>
      <w:tr w:rsidR="005C3522" w:rsidRPr="00B51DE9" w:rsidTr="00BB3C33">
        <w:trPr>
          <w:trHeight w:val="443"/>
        </w:trPr>
        <w:tc>
          <w:tcPr>
            <w:tcW w:w="4818" w:type="dxa"/>
            <w:gridSpan w:val="2"/>
            <w:vMerge/>
            <w:tcBorders>
              <w:left w:val="single" w:sz="4" w:space="0" w:color="auto"/>
              <w:right w:val="single" w:sz="4" w:space="0" w:color="auto"/>
            </w:tcBorders>
          </w:tcPr>
          <w:p w:rsidR="005C3522" w:rsidRDefault="005C3522" w:rsidP="00BB3C33">
            <w:pPr>
              <w:pStyle w:val="Tabelle6pt"/>
            </w:pPr>
          </w:p>
        </w:tc>
        <w:tc>
          <w:tcPr>
            <w:tcW w:w="4821" w:type="dxa"/>
            <w:gridSpan w:val="4"/>
            <w:tcBorders>
              <w:left w:val="single" w:sz="4" w:space="0" w:color="auto"/>
              <w:right w:val="single" w:sz="4" w:space="0" w:color="auto"/>
            </w:tcBorders>
          </w:tcPr>
          <w:p w:rsidR="005C3522" w:rsidRPr="00DD6362" w:rsidRDefault="005C3522" w:rsidP="00BB3C33">
            <w:pPr>
              <w:pStyle w:val="Tabelle6pt"/>
            </w:pPr>
            <w:r w:rsidRPr="00DD6362">
              <w:t>Wofür Sie das benötigen:</w:t>
            </w:r>
          </w:p>
          <w:p w:rsidR="005C3522" w:rsidRPr="00DD6362" w:rsidRDefault="003702B6" w:rsidP="00BB3C33">
            <w:pPr>
              <w:pStyle w:val="Kopf8ptafz"/>
              <w:ind w:left="227" w:hanging="170"/>
            </w:pPr>
            <w:r>
              <w:t>e</w:t>
            </w:r>
            <w:r w:rsidR="005C3522">
              <w:t>rfolgreiches Lernen</w:t>
            </w:r>
          </w:p>
        </w:tc>
      </w:tr>
      <w:tr w:rsidR="005C3522" w:rsidRPr="00B51DE9" w:rsidTr="00BB3C33">
        <w:trPr>
          <w:trHeight w:val="443"/>
        </w:trPr>
        <w:tc>
          <w:tcPr>
            <w:tcW w:w="4818" w:type="dxa"/>
            <w:gridSpan w:val="2"/>
            <w:vMerge/>
            <w:tcBorders>
              <w:left w:val="single" w:sz="4" w:space="0" w:color="auto"/>
              <w:right w:val="single" w:sz="4" w:space="0" w:color="auto"/>
            </w:tcBorders>
          </w:tcPr>
          <w:p w:rsidR="005C3522" w:rsidRDefault="005C3522" w:rsidP="00BB3C33">
            <w:pPr>
              <w:pStyle w:val="Tabelle6pt"/>
            </w:pPr>
          </w:p>
        </w:tc>
        <w:tc>
          <w:tcPr>
            <w:tcW w:w="4821" w:type="dxa"/>
            <w:gridSpan w:val="4"/>
            <w:tcBorders>
              <w:left w:val="single" w:sz="4" w:space="0" w:color="auto"/>
              <w:right w:val="single" w:sz="4" w:space="0" w:color="auto"/>
            </w:tcBorders>
          </w:tcPr>
          <w:p w:rsidR="005C3522" w:rsidRDefault="005C3522" w:rsidP="00BB3C33">
            <w:pPr>
              <w:pStyle w:val="Tabelle6pt"/>
            </w:pPr>
            <w:r>
              <w:t>Wie Sie Ihr Können prüfen können:</w:t>
            </w:r>
          </w:p>
          <w:p w:rsidR="005C3522" w:rsidRPr="00234B66" w:rsidRDefault="005C3522" w:rsidP="00BB3C33">
            <w:pPr>
              <w:pStyle w:val="Kopf8ptafz"/>
              <w:ind w:left="227" w:hanging="170"/>
            </w:pPr>
            <w:r w:rsidRPr="00495F33">
              <w:t>Siehe Lernwegeliste, Klassenarbeit</w:t>
            </w:r>
          </w:p>
        </w:tc>
      </w:tr>
    </w:tbl>
    <w:p w:rsidR="005C3522" w:rsidRDefault="005C3522" w:rsidP="002669D0">
      <w:pPr>
        <w:pStyle w:val="Abstandszeile"/>
        <w:rPr>
          <w:rStyle w:val="Fett"/>
          <w:b w:val="0"/>
        </w:rPr>
      </w:pPr>
      <w:r w:rsidRPr="005C04E2">
        <w:rPr>
          <w:rStyle w:val="Fett"/>
          <w:b w:val="0"/>
          <w:noProof/>
          <w:sz w:val="24"/>
        </w:rPr>
        <w:drawing>
          <wp:anchor distT="0" distB="0" distL="114300" distR="114300" simplePos="0" relativeHeight="251686912" behindDoc="0" locked="0" layoutInCell="0" allowOverlap="1" wp14:anchorId="7CFDE813" wp14:editId="33BD27A0">
            <wp:simplePos x="0" y="0"/>
            <wp:positionH relativeFrom="rightMargin">
              <wp:posOffset>828040</wp:posOffset>
            </wp:positionH>
            <wp:positionV relativeFrom="paragraph">
              <wp:posOffset>0</wp:posOffset>
            </wp:positionV>
            <wp:extent cx="349200" cy="320400"/>
            <wp:effectExtent l="0" t="0" r="0" b="3810"/>
            <wp:wrapNone/>
            <wp:docPr id="143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04E2">
        <w:rPr>
          <w:rStyle w:val="Fett"/>
          <w:b w:val="0"/>
          <w:noProof/>
          <w:sz w:val="24"/>
        </w:rPr>
        <w:drawing>
          <wp:anchor distT="0" distB="0" distL="114300" distR="114300" simplePos="0" relativeHeight="251685888" behindDoc="0" locked="0" layoutInCell="0" allowOverlap="1" wp14:anchorId="7AA5EF3A" wp14:editId="4AD7768F">
            <wp:simplePos x="0" y="0"/>
            <wp:positionH relativeFrom="rightMargin">
              <wp:posOffset>467995</wp:posOffset>
            </wp:positionH>
            <wp:positionV relativeFrom="paragraph">
              <wp:posOffset>0</wp:posOffset>
            </wp:positionV>
            <wp:extent cx="349885" cy="320675"/>
            <wp:effectExtent l="0" t="0" r="0" b="3175"/>
            <wp:wrapNone/>
            <wp:docPr id="143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04E2">
        <w:rPr>
          <w:rStyle w:val="Fett"/>
          <w:b w:val="0"/>
          <w:noProof/>
          <w:sz w:val="24"/>
        </w:rPr>
        <w:drawing>
          <wp:anchor distT="0" distB="0" distL="114300" distR="114300" simplePos="0" relativeHeight="251684864" behindDoc="0" locked="0" layoutInCell="0" allowOverlap="1" wp14:anchorId="46EC3AC5" wp14:editId="6F9763D7">
            <wp:simplePos x="0" y="0"/>
            <wp:positionH relativeFrom="rightMargin">
              <wp:posOffset>107950</wp:posOffset>
            </wp:positionH>
            <wp:positionV relativeFrom="paragraph">
              <wp:posOffset>0</wp:posOffset>
            </wp:positionV>
            <wp:extent cx="349885" cy="320675"/>
            <wp:effectExtent l="0" t="0" r="0" b="3175"/>
            <wp:wrapNone/>
            <wp:docPr id="75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5C3522" w:rsidRPr="00DE4890" w:rsidTr="00BB3C33">
        <w:trPr>
          <w:trHeight w:val="397"/>
        </w:trPr>
        <w:tc>
          <w:tcPr>
            <w:tcW w:w="1470" w:type="dxa"/>
            <w:shd w:val="clear" w:color="auto" w:fill="D9D9D9" w:themeFill="background1" w:themeFillShade="D9"/>
            <w:vAlign w:val="center"/>
          </w:tcPr>
          <w:p w:rsidR="005C3522" w:rsidRPr="00DE4890" w:rsidRDefault="005C3522" w:rsidP="00BB3C33">
            <w:pPr>
              <w:pStyle w:val="TabelleKopfmitte"/>
            </w:pPr>
            <w:r>
              <w:t>Phase</w:t>
            </w:r>
          </w:p>
        </w:tc>
        <w:tc>
          <w:tcPr>
            <w:tcW w:w="940" w:type="dxa"/>
            <w:shd w:val="clear" w:color="auto" w:fill="D9D9D9" w:themeFill="background1" w:themeFillShade="D9"/>
            <w:vAlign w:val="center"/>
          </w:tcPr>
          <w:p w:rsidR="005C3522" w:rsidRPr="00DE4890" w:rsidRDefault="005C3522" w:rsidP="00BB3C33">
            <w:pPr>
              <w:pStyle w:val="TabelleKopfmitte"/>
            </w:pPr>
            <w:r>
              <w:t>Zeit</w:t>
            </w:r>
          </w:p>
        </w:tc>
        <w:tc>
          <w:tcPr>
            <w:tcW w:w="4961" w:type="dxa"/>
            <w:shd w:val="clear" w:color="auto" w:fill="D9D9D9" w:themeFill="background1" w:themeFillShade="D9"/>
            <w:vAlign w:val="center"/>
          </w:tcPr>
          <w:p w:rsidR="005C3522" w:rsidRPr="00DE4890" w:rsidRDefault="005C3522" w:rsidP="00BB3C33">
            <w:pPr>
              <w:pStyle w:val="TabelleKopfmitte"/>
            </w:pPr>
            <w:r>
              <w:t>Aufgabe</w:t>
            </w:r>
          </w:p>
        </w:tc>
      </w:tr>
      <w:tr w:rsidR="005C3522" w:rsidRPr="00DE4890" w:rsidTr="00BB3C33">
        <w:trPr>
          <w:trHeight w:val="624"/>
        </w:trPr>
        <w:tc>
          <w:tcPr>
            <w:tcW w:w="1470" w:type="dxa"/>
            <w:shd w:val="clear" w:color="auto" w:fill="auto"/>
            <w:vAlign w:val="center"/>
          </w:tcPr>
          <w:p w:rsidR="005C3522" w:rsidRPr="00F0156F" w:rsidRDefault="005C3522" w:rsidP="00BB3C33">
            <w:pPr>
              <w:pStyle w:val="Textkrpermitte"/>
            </w:pPr>
            <w:r w:rsidRPr="00FC0F56">
              <w:rPr>
                <w:noProof/>
              </w:rPr>
              <w:drawing>
                <wp:inline distT="0" distB="0" distL="0" distR="0" wp14:anchorId="1DDE2BDD" wp14:editId="6F458164">
                  <wp:extent cx="302701" cy="324000"/>
                  <wp:effectExtent l="0" t="0" r="2540" b="0"/>
                  <wp:docPr id="95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5C3522" w:rsidRPr="00DE4890" w:rsidRDefault="005C3522" w:rsidP="00BB3C33">
            <w:pPr>
              <w:pStyle w:val="Textkrper"/>
            </w:pPr>
            <w:r>
              <w:t xml:space="preserve">10 </w:t>
            </w:r>
            <w:r w:rsidR="00F937E0">
              <w:t>Min.</w:t>
            </w:r>
          </w:p>
        </w:tc>
        <w:tc>
          <w:tcPr>
            <w:tcW w:w="4961" w:type="dxa"/>
            <w:shd w:val="clear" w:color="auto" w:fill="auto"/>
            <w:vAlign w:val="center"/>
          </w:tcPr>
          <w:p w:rsidR="005C3522" w:rsidRDefault="005C3522" w:rsidP="00BB3C33">
            <w:pPr>
              <w:pStyle w:val="Textkrper"/>
              <w:rPr>
                <w:noProof/>
              </w:rPr>
            </w:pPr>
            <w:r>
              <w:rPr>
                <w:noProof/>
              </w:rPr>
              <w:t>Lesen Sie die Begriffsdefinition und ordnen Sie die Kompetenzen den Fähigkeiten oder Fertigkeiten zu.</w:t>
            </w:r>
          </w:p>
          <w:p w:rsidR="005C3522" w:rsidRPr="00DE4890" w:rsidRDefault="005C3522" w:rsidP="00BB3C33">
            <w:pPr>
              <w:pStyle w:val="Textkrper"/>
              <w:rPr>
                <w:noProof/>
              </w:rPr>
            </w:pPr>
            <w:r>
              <w:rPr>
                <w:noProof/>
              </w:rPr>
              <w:t>Schreiben Sie weitere Kompetenzen auf.</w:t>
            </w:r>
          </w:p>
        </w:tc>
      </w:tr>
      <w:tr w:rsidR="005C3522" w:rsidRPr="00DE4890" w:rsidTr="00BB3C33">
        <w:trPr>
          <w:trHeight w:val="624"/>
        </w:trPr>
        <w:tc>
          <w:tcPr>
            <w:tcW w:w="1470" w:type="dxa"/>
            <w:shd w:val="clear" w:color="auto" w:fill="auto"/>
            <w:vAlign w:val="center"/>
          </w:tcPr>
          <w:p w:rsidR="005C3522" w:rsidRPr="00F0156F" w:rsidRDefault="005C3522" w:rsidP="00BB3C33">
            <w:pPr>
              <w:pStyle w:val="Textkrpermitte"/>
            </w:pPr>
            <w:r w:rsidRPr="00F0156F">
              <w:rPr>
                <w:noProof/>
              </w:rPr>
              <w:drawing>
                <wp:inline distT="0" distB="0" distL="0" distR="0" wp14:anchorId="5881DDCD" wp14:editId="0926E0B6">
                  <wp:extent cx="648335" cy="318770"/>
                  <wp:effectExtent l="0" t="0" r="0" b="0"/>
                  <wp:docPr id="47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5C3522" w:rsidRPr="00DE4890" w:rsidRDefault="005C3522" w:rsidP="00BB3C33">
            <w:pPr>
              <w:pStyle w:val="Textkrper"/>
            </w:pPr>
            <w:r>
              <w:t xml:space="preserve">10 </w:t>
            </w:r>
            <w:r w:rsidR="00F937E0">
              <w:t>Min.</w:t>
            </w:r>
          </w:p>
        </w:tc>
        <w:tc>
          <w:tcPr>
            <w:tcW w:w="4961" w:type="dxa"/>
            <w:shd w:val="clear" w:color="auto" w:fill="auto"/>
            <w:vAlign w:val="center"/>
          </w:tcPr>
          <w:p w:rsidR="005C3522" w:rsidRPr="00DE4890" w:rsidRDefault="005C3522" w:rsidP="00BB3C33">
            <w:pPr>
              <w:pStyle w:val="Textkrper"/>
              <w:rPr>
                <w:noProof/>
              </w:rPr>
            </w:pPr>
            <w:r>
              <w:rPr>
                <w:noProof/>
              </w:rPr>
              <w:t>Vergleichen und diskutieren Sie Ihr Ergebnis mit einer anderen Person.</w:t>
            </w:r>
          </w:p>
        </w:tc>
      </w:tr>
    </w:tbl>
    <w:p w:rsidR="005C3522" w:rsidRPr="002669D0" w:rsidRDefault="003702B6" w:rsidP="002669D0">
      <w:pPr>
        <w:pStyle w:val="berschrift2"/>
      </w:pPr>
      <w:r>
        <w:t>Begriffsdefinition –</w:t>
      </w:r>
      <w:r w:rsidR="005C3522" w:rsidRPr="002669D0">
        <w:t xml:space="preserve"> </w:t>
      </w:r>
      <w:r w:rsidR="005C3522" w:rsidRPr="002669D0">
        <w:rPr>
          <w:rStyle w:val="Fett"/>
          <w:b w:val="0"/>
          <w:bCs/>
          <w:color w:val="auto"/>
        </w:rPr>
        <w:t>Kompetenz</w:t>
      </w:r>
      <w:r w:rsidR="005C3522" w:rsidRPr="002669D0">
        <w:t>:</w:t>
      </w:r>
    </w:p>
    <w:p w:rsidR="005C3522" w:rsidRPr="00D41A13" w:rsidRDefault="005C3522" w:rsidP="005C3522">
      <w:pPr>
        <w:pStyle w:val="TextkrperGrauhinterlegt"/>
        <w:jc w:val="left"/>
        <w:rPr>
          <w:bCs/>
        </w:rPr>
      </w:pPr>
      <w:r w:rsidRPr="00AA18D1">
        <w:rPr>
          <w:noProof/>
        </w:rPr>
        <w:drawing>
          <wp:anchor distT="0" distB="0" distL="114300" distR="114300" simplePos="0" relativeHeight="251691008" behindDoc="0" locked="0" layoutInCell="1" allowOverlap="1" wp14:anchorId="3387546D" wp14:editId="69BE96D0">
            <wp:simplePos x="0" y="0"/>
            <wp:positionH relativeFrom="column">
              <wp:posOffset>4786630</wp:posOffset>
            </wp:positionH>
            <wp:positionV relativeFrom="paragraph">
              <wp:posOffset>159385</wp:posOffset>
            </wp:positionV>
            <wp:extent cx="314325" cy="314325"/>
            <wp:effectExtent l="0" t="0" r="9525" b="9525"/>
            <wp:wrapNone/>
            <wp:docPr id="753" name="Grafik 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3702B6">
        <w:rPr>
          <w:rStyle w:val="TextkrperZchn"/>
        </w:rPr>
        <w:t>Kompetenzen s</w:t>
      </w:r>
      <w:r w:rsidRPr="00D41A13">
        <w:rPr>
          <w:rStyle w:val="TextkrperZchn"/>
        </w:rPr>
        <w:t>ind Fähigkeiten und Fertigkeiten des Menschen</w:t>
      </w:r>
      <w:r w:rsidR="003702B6">
        <w:rPr>
          <w:rStyle w:val="TextkrperZchn"/>
        </w:rPr>
        <w:t>,</w:t>
      </w:r>
      <w:r w:rsidRPr="00D41A13">
        <w:rPr>
          <w:rStyle w:val="TextkrperZchn"/>
        </w:rPr>
        <w:t xml:space="preserve"> Probleme durch Erfa</w:t>
      </w:r>
      <w:r w:rsidRPr="00D41A13">
        <w:rPr>
          <w:rStyle w:val="TextkrperZchn"/>
        </w:rPr>
        <w:t>h</w:t>
      </w:r>
      <w:r w:rsidRPr="00D41A13">
        <w:rPr>
          <w:rStyle w:val="TextkrperZchn"/>
        </w:rPr>
        <w:t>rung, Können und Wissen zu lösen und die Bereitschaft dazu, dies auch zu tun</w:t>
      </w:r>
      <w:r w:rsidRPr="00D41A13">
        <w:rPr>
          <w:rStyle w:val="Fett"/>
          <w:b w:val="0"/>
        </w:rPr>
        <w:t>.</w:t>
      </w:r>
      <w:r w:rsidRPr="00D41A13">
        <w:rPr>
          <w:rStyle w:val="Fett"/>
          <w:b w:val="0"/>
        </w:rPr>
        <w:br/>
      </w:r>
      <w:r>
        <w:rPr>
          <w:rStyle w:val="Fett"/>
          <w:b w:val="0"/>
        </w:rPr>
        <w:t>Fertigkeit</w:t>
      </w:r>
      <w:r w:rsidRPr="00D41A13">
        <w:rPr>
          <w:rStyle w:val="Fett"/>
          <w:b w:val="0"/>
        </w:rPr>
        <w:t xml:space="preserve">: </w:t>
      </w:r>
      <w:r>
        <w:rPr>
          <w:rStyle w:val="Fett"/>
          <w:b w:val="0"/>
        </w:rPr>
        <w:t>ist ein erlerntes oder erworbenes Verhalten</w:t>
      </w:r>
      <w:r w:rsidR="003702B6">
        <w:rPr>
          <w:rStyle w:val="Fett"/>
          <w:b w:val="0"/>
        </w:rPr>
        <w:t>.</w:t>
      </w:r>
      <w:r>
        <w:rPr>
          <w:rStyle w:val="Fett"/>
          <w:b w:val="0"/>
        </w:rPr>
        <w:br/>
        <w:t>Fähigkeit</w:t>
      </w:r>
      <w:r w:rsidRPr="00D41A13">
        <w:rPr>
          <w:rStyle w:val="Fett"/>
          <w:b w:val="0"/>
        </w:rPr>
        <w:t xml:space="preserve">: </w:t>
      </w:r>
      <w:r>
        <w:rPr>
          <w:rStyle w:val="Fett"/>
          <w:b w:val="0"/>
        </w:rPr>
        <w:t xml:space="preserve">ist die </w:t>
      </w:r>
      <w:r w:rsidRPr="00D41A13">
        <w:rPr>
          <w:rStyle w:val="Fett"/>
          <w:b w:val="0"/>
        </w:rPr>
        <w:t>Voraussetzung</w:t>
      </w:r>
      <w:r w:rsidR="003702B6">
        <w:rPr>
          <w:rStyle w:val="Fett"/>
          <w:b w:val="0"/>
        </w:rPr>
        <w:t>,</w:t>
      </w:r>
      <w:r w:rsidRPr="00D41A13">
        <w:rPr>
          <w:rStyle w:val="Fett"/>
          <w:b w:val="0"/>
        </w:rPr>
        <w:t xml:space="preserve"> eine Fertigkeit zu erlangen</w:t>
      </w:r>
      <w:r w:rsidR="003702B6">
        <w:rPr>
          <w:rStyle w:val="Fett"/>
          <w:b w:val="0"/>
        </w:rPr>
        <w:t>.</w:t>
      </w:r>
    </w:p>
    <w:p w:rsidR="005C3522" w:rsidRPr="002669D0" w:rsidRDefault="005C3522" w:rsidP="002669D0">
      <w:pPr>
        <w:pStyle w:val="Abstandszeile"/>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4820"/>
        <w:gridCol w:w="1276"/>
        <w:gridCol w:w="1275"/>
      </w:tblGrid>
      <w:tr w:rsidR="005C3522" w:rsidRPr="00A410C8" w:rsidTr="00BB3C33">
        <w:tc>
          <w:tcPr>
            <w:tcW w:w="4820" w:type="dxa"/>
            <w:shd w:val="clear" w:color="auto" w:fill="D9D9D9" w:themeFill="background1" w:themeFillShade="D9"/>
          </w:tcPr>
          <w:p w:rsidR="005C3522" w:rsidRPr="00A410C8" w:rsidRDefault="005C3522" w:rsidP="00BB3C33">
            <w:pPr>
              <w:pStyle w:val="TabelleKopflinks"/>
            </w:pPr>
            <w:r>
              <w:t>Kompetenzen:</w:t>
            </w:r>
          </w:p>
        </w:tc>
        <w:tc>
          <w:tcPr>
            <w:tcW w:w="1276" w:type="dxa"/>
            <w:shd w:val="clear" w:color="auto" w:fill="D9D9D9" w:themeFill="background1" w:themeFillShade="D9"/>
            <w:vAlign w:val="center"/>
          </w:tcPr>
          <w:p w:rsidR="005C3522" w:rsidRPr="00A410C8" w:rsidRDefault="005C3522" w:rsidP="00BB3C33">
            <w:pPr>
              <w:pStyle w:val="TabelleKopflinks"/>
              <w:jc w:val="center"/>
            </w:pPr>
            <w:r>
              <w:t>Fähigkeit</w:t>
            </w:r>
          </w:p>
        </w:tc>
        <w:tc>
          <w:tcPr>
            <w:tcW w:w="1275" w:type="dxa"/>
            <w:shd w:val="clear" w:color="auto" w:fill="D9D9D9" w:themeFill="background1" w:themeFillShade="D9"/>
            <w:vAlign w:val="center"/>
          </w:tcPr>
          <w:p w:rsidR="005C3522" w:rsidRPr="00A410C8" w:rsidRDefault="005C3522" w:rsidP="00BB3C33">
            <w:pPr>
              <w:pStyle w:val="TabelleKopflinks"/>
              <w:jc w:val="center"/>
            </w:pPr>
            <w:r>
              <w:t>Fertigkeit</w:t>
            </w:r>
          </w:p>
        </w:tc>
      </w:tr>
      <w:tr w:rsidR="005C3522" w:rsidRPr="00A410C8" w:rsidTr="00BB3C33">
        <w:tc>
          <w:tcPr>
            <w:tcW w:w="4820" w:type="dxa"/>
            <w:shd w:val="clear" w:color="auto" w:fill="auto"/>
          </w:tcPr>
          <w:p w:rsidR="005C3522" w:rsidRPr="00A410C8" w:rsidRDefault="005C3522" w:rsidP="00BB3C33">
            <w:pPr>
              <w:pStyle w:val="Textkrper"/>
            </w:pPr>
            <w:r>
              <w:t>Ich kann lesen.</w:t>
            </w:r>
          </w:p>
        </w:tc>
        <w:tc>
          <w:tcPr>
            <w:tcW w:w="1276" w:type="dxa"/>
          </w:tcPr>
          <w:p w:rsidR="005C3522" w:rsidRPr="00A410C8" w:rsidRDefault="005C3522" w:rsidP="00BB3C33">
            <w:pPr>
              <w:pStyle w:val="Textkrper"/>
            </w:pPr>
          </w:p>
        </w:tc>
        <w:tc>
          <w:tcPr>
            <w:tcW w:w="1275" w:type="dxa"/>
          </w:tcPr>
          <w:p w:rsidR="005C3522" w:rsidRPr="00A410C8" w:rsidRDefault="005C3522" w:rsidP="00BB3C33">
            <w:pPr>
              <w:pStyle w:val="Textkrper"/>
            </w:pPr>
          </w:p>
        </w:tc>
      </w:tr>
      <w:tr w:rsidR="005C3522" w:rsidRPr="00A410C8" w:rsidTr="00BB3C33">
        <w:tc>
          <w:tcPr>
            <w:tcW w:w="4820" w:type="dxa"/>
            <w:shd w:val="clear" w:color="auto" w:fill="auto"/>
          </w:tcPr>
          <w:p w:rsidR="005C3522" w:rsidRPr="00A410C8" w:rsidRDefault="005C3522" w:rsidP="00BB3C33">
            <w:pPr>
              <w:pStyle w:val="Textkrper"/>
            </w:pPr>
            <w:r>
              <w:t>Ich kann zuhören.</w:t>
            </w:r>
          </w:p>
        </w:tc>
        <w:tc>
          <w:tcPr>
            <w:tcW w:w="1276" w:type="dxa"/>
          </w:tcPr>
          <w:p w:rsidR="005C3522" w:rsidRPr="00A410C8" w:rsidRDefault="005C3522" w:rsidP="00BB3C33">
            <w:pPr>
              <w:pStyle w:val="Textkrper"/>
            </w:pPr>
          </w:p>
        </w:tc>
        <w:tc>
          <w:tcPr>
            <w:tcW w:w="1275" w:type="dxa"/>
          </w:tcPr>
          <w:p w:rsidR="005C3522" w:rsidRPr="00A410C8" w:rsidRDefault="005C3522" w:rsidP="00BB3C33">
            <w:pPr>
              <w:pStyle w:val="Textkrper"/>
            </w:pPr>
          </w:p>
        </w:tc>
      </w:tr>
      <w:tr w:rsidR="005C3522" w:rsidRPr="00A410C8" w:rsidTr="00BB3C33">
        <w:tc>
          <w:tcPr>
            <w:tcW w:w="4820" w:type="dxa"/>
            <w:shd w:val="clear" w:color="auto" w:fill="auto"/>
          </w:tcPr>
          <w:p w:rsidR="005C3522" w:rsidRPr="00A410C8" w:rsidRDefault="005C3522" w:rsidP="00BB3C33">
            <w:pPr>
              <w:pStyle w:val="Textkrper"/>
            </w:pPr>
            <w:r>
              <w:t>Ich kann mit Geräten in der Küche umgehen.</w:t>
            </w:r>
          </w:p>
        </w:tc>
        <w:tc>
          <w:tcPr>
            <w:tcW w:w="1276" w:type="dxa"/>
          </w:tcPr>
          <w:p w:rsidR="005C3522" w:rsidRPr="00A410C8" w:rsidRDefault="005C3522" w:rsidP="00BB3C33">
            <w:pPr>
              <w:pStyle w:val="Textkrper"/>
            </w:pPr>
          </w:p>
        </w:tc>
        <w:tc>
          <w:tcPr>
            <w:tcW w:w="1275" w:type="dxa"/>
          </w:tcPr>
          <w:p w:rsidR="005C3522" w:rsidRPr="00A410C8" w:rsidRDefault="005C3522" w:rsidP="00BB3C33">
            <w:pPr>
              <w:pStyle w:val="Textkrper"/>
            </w:pPr>
          </w:p>
        </w:tc>
      </w:tr>
      <w:tr w:rsidR="005C3522" w:rsidRPr="00A410C8" w:rsidTr="00BB3C33">
        <w:tc>
          <w:tcPr>
            <w:tcW w:w="4820" w:type="dxa"/>
            <w:shd w:val="clear" w:color="auto" w:fill="auto"/>
          </w:tcPr>
          <w:p w:rsidR="005C3522" w:rsidRDefault="005C3522" w:rsidP="00BB3C33">
            <w:pPr>
              <w:pStyle w:val="Textkrper"/>
            </w:pPr>
            <w:r>
              <w:t>Ich kann in der Gastronomie arbeiten.</w:t>
            </w:r>
          </w:p>
        </w:tc>
        <w:tc>
          <w:tcPr>
            <w:tcW w:w="1276" w:type="dxa"/>
          </w:tcPr>
          <w:p w:rsidR="005C3522" w:rsidRPr="00A410C8" w:rsidRDefault="005C3522" w:rsidP="00BB3C33">
            <w:pPr>
              <w:pStyle w:val="Textkrper"/>
            </w:pPr>
          </w:p>
        </w:tc>
        <w:tc>
          <w:tcPr>
            <w:tcW w:w="1275" w:type="dxa"/>
          </w:tcPr>
          <w:p w:rsidR="005C3522" w:rsidRPr="00A410C8" w:rsidRDefault="005C3522" w:rsidP="00BB3C33">
            <w:pPr>
              <w:pStyle w:val="Textkrper"/>
            </w:pPr>
          </w:p>
        </w:tc>
      </w:tr>
      <w:tr w:rsidR="005C3522" w:rsidRPr="00A410C8" w:rsidTr="00BB3C33">
        <w:tc>
          <w:tcPr>
            <w:tcW w:w="4820" w:type="dxa"/>
            <w:shd w:val="clear" w:color="auto" w:fill="auto"/>
          </w:tcPr>
          <w:p w:rsidR="005C3522" w:rsidRDefault="005C3522" w:rsidP="00BB3C33">
            <w:pPr>
              <w:pStyle w:val="Textkrper"/>
            </w:pPr>
            <w:r>
              <w:t>Ich kann Pläne schreiben.</w:t>
            </w:r>
          </w:p>
        </w:tc>
        <w:tc>
          <w:tcPr>
            <w:tcW w:w="1276" w:type="dxa"/>
          </w:tcPr>
          <w:p w:rsidR="005C3522" w:rsidRPr="00A410C8" w:rsidRDefault="005C3522" w:rsidP="00BB3C33">
            <w:pPr>
              <w:pStyle w:val="Textkrper"/>
            </w:pPr>
          </w:p>
        </w:tc>
        <w:tc>
          <w:tcPr>
            <w:tcW w:w="1275" w:type="dxa"/>
          </w:tcPr>
          <w:p w:rsidR="005C3522" w:rsidRPr="00A410C8" w:rsidRDefault="005C3522" w:rsidP="00BB3C33">
            <w:pPr>
              <w:pStyle w:val="Textkrper"/>
            </w:pPr>
          </w:p>
        </w:tc>
      </w:tr>
      <w:tr w:rsidR="005C3522" w:rsidRPr="00A410C8" w:rsidTr="00BB3C33">
        <w:tc>
          <w:tcPr>
            <w:tcW w:w="4820" w:type="dxa"/>
            <w:shd w:val="clear" w:color="auto" w:fill="auto"/>
          </w:tcPr>
          <w:p w:rsidR="005C3522" w:rsidRDefault="005C3522" w:rsidP="00BB3C33">
            <w:pPr>
              <w:pStyle w:val="Textkrper"/>
            </w:pPr>
            <w:r w:rsidRPr="00E501E3">
              <w:t xml:space="preserve">Ich kann alleine und mit </w:t>
            </w:r>
            <w:r w:rsidR="00246AE4" w:rsidRPr="00246AE4">
              <w:t xml:space="preserve">einer Partnerin/einem Partner </w:t>
            </w:r>
            <w:r w:rsidRPr="00E501E3">
              <w:t>arbeiten.</w:t>
            </w:r>
          </w:p>
        </w:tc>
        <w:tc>
          <w:tcPr>
            <w:tcW w:w="1276" w:type="dxa"/>
          </w:tcPr>
          <w:p w:rsidR="005C3522" w:rsidRPr="00A410C8" w:rsidRDefault="005C3522" w:rsidP="00BB3C33">
            <w:pPr>
              <w:pStyle w:val="Textkrper"/>
            </w:pPr>
          </w:p>
        </w:tc>
        <w:tc>
          <w:tcPr>
            <w:tcW w:w="1275" w:type="dxa"/>
          </w:tcPr>
          <w:p w:rsidR="005C3522" w:rsidRPr="00A410C8" w:rsidRDefault="005C3522" w:rsidP="00BB3C33">
            <w:pPr>
              <w:pStyle w:val="Textkrper"/>
            </w:pPr>
          </w:p>
        </w:tc>
      </w:tr>
      <w:tr w:rsidR="005C3522" w:rsidRPr="00A410C8" w:rsidTr="00BB3C33">
        <w:tc>
          <w:tcPr>
            <w:tcW w:w="4820" w:type="dxa"/>
            <w:shd w:val="clear" w:color="auto" w:fill="auto"/>
          </w:tcPr>
          <w:p w:rsidR="005C3522" w:rsidRDefault="005C3522" w:rsidP="00BB3C33">
            <w:pPr>
              <w:pStyle w:val="Textkrper"/>
              <w:jc w:val="left"/>
            </w:pPr>
            <w:r w:rsidRPr="005C04E2">
              <w:t>Ich kann Arbeitsaufträge lesen und Fragen stellen.</w:t>
            </w:r>
          </w:p>
        </w:tc>
        <w:tc>
          <w:tcPr>
            <w:tcW w:w="1276" w:type="dxa"/>
          </w:tcPr>
          <w:p w:rsidR="005C3522" w:rsidRPr="00A410C8" w:rsidRDefault="005C3522" w:rsidP="00BB3C33">
            <w:pPr>
              <w:pStyle w:val="Textkrper"/>
            </w:pPr>
          </w:p>
        </w:tc>
        <w:tc>
          <w:tcPr>
            <w:tcW w:w="1275" w:type="dxa"/>
          </w:tcPr>
          <w:p w:rsidR="005C3522" w:rsidRPr="00A410C8" w:rsidRDefault="005C3522" w:rsidP="00BB3C33">
            <w:pPr>
              <w:pStyle w:val="Textkrper"/>
            </w:pPr>
          </w:p>
        </w:tc>
      </w:tr>
      <w:tr w:rsidR="005C3522" w:rsidRPr="00A410C8" w:rsidTr="00BB3C33">
        <w:tc>
          <w:tcPr>
            <w:tcW w:w="4820" w:type="dxa"/>
            <w:shd w:val="clear" w:color="auto" w:fill="auto"/>
          </w:tcPr>
          <w:p w:rsidR="005C3522" w:rsidRDefault="005C3522" w:rsidP="00BB3C33">
            <w:pPr>
              <w:pStyle w:val="Textkrper"/>
            </w:pPr>
            <w:r w:rsidRPr="005C04E2">
              <w:t>Ich kann mich auf eine Aufgabe konzentrieren.</w:t>
            </w:r>
          </w:p>
        </w:tc>
        <w:tc>
          <w:tcPr>
            <w:tcW w:w="1276" w:type="dxa"/>
          </w:tcPr>
          <w:p w:rsidR="005C3522" w:rsidRPr="00A410C8" w:rsidRDefault="005C3522" w:rsidP="00BB3C33">
            <w:pPr>
              <w:pStyle w:val="Textkrper"/>
            </w:pPr>
          </w:p>
        </w:tc>
        <w:tc>
          <w:tcPr>
            <w:tcW w:w="1275" w:type="dxa"/>
          </w:tcPr>
          <w:p w:rsidR="005C3522" w:rsidRPr="00A410C8" w:rsidRDefault="005C3522" w:rsidP="00BB3C33">
            <w:pPr>
              <w:pStyle w:val="Textkrper"/>
            </w:pPr>
          </w:p>
        </w:tc>
      </w:tr>
      <w:tr w:rsidR="005C3522" w:rsidRPr="00A410C8" w:rsidTr="00BB3C33">
        <w:tc>
          <w:tcPr>
            <w:tcW w:w="4820" w:type="dxa"/>
            <w:shd w:val="clear" w:color="auto" w:fill="auto"/>
          </w:tcPr>
          <w:p w:rsidR="005C3522" w:rsidRDefault="005C3522" w:rsidP="00BB3C33">
            <w:pPr>
              <w:pStyle w:val="Textkrper"/>
            </w:pPr>
            <w:r>
              <w:t>…</w:t>
            </w:r>
          </w:p>
        </w:tc>
        <w:tc>
          <w:tcPr>
            <w:tcW w:w="1276" w:type="dxa"/>
          </w:tcPr>
          <w:p w:rsidR="005C3522" w:rsidRPr="00A410C8" w:rsidRDefault="005C3522" w:rsidP="00BB3C33">
            <w:pPr>
              <w:pStyle w:val="Textkrper"/>
            </w:pPr>
          </w:p>
        </w:tc>
        <w:tc>
          <w:tcPr>
            <w:tcW w:w="1275" w:type="dxa"/>
          </w:tcPr>
          <w:p w:rsidR="005C3522" w:rsidRPr="00A410C8" w:rsidRDefault="005C3522" w:rsidP="00BB3C33">
            <w:pPr>
              <w:pStyle w:val="Textkrper"/>
            </w:pPr>
          </w:p>
        </w:tc>
      </w:tr>
      <w:tr w:rsidR="005C3522" w:rsidRPr="00A410C8" w:rsidTr="00BB3C33">
        <w:tc>
          <w:tcPr>
            <w:tcW w:w="4820" w:type="dxa"/>
            <w:shd w:val="clear" w:color="auto" w:fill="auto"/>
          </w:tcPr>
          <w:p w:rsidR="005C3522" w:rsidRDefault="005C3522" w:rsidP="00BB3C33">
            <w:pPr>
              <w:pStyle w:val="Textkrper"/>
            </w:pPr>
            <w:r>
              <w:t>…</w:t>
            </w:r>
          </w:p>
        </w:tc>
        <w:tc>
          <w:tcPr>
            <w:tcW w:w="1276" w:type="dxa"/>
          </w:tcPr>
          <w:p w:rsidR="005C3522" w:rsidRPr="00A410C8" w:rsidRDefault="005C3522" w:rsidP="00BB3C33">
            <w:pPr>
              <w:pStyle w:val="Textkrper"/>
            </w:pPr>
          </w:p>
        </w:tc>
        <w:tc>
          <w:tcPr>
            <w:tcW w:w="1275" w:type="dxa"/>
          </w:tcPr>
          <w:p w:rsidR="005C3522" w:rsidRPr="00A410C8" w:rsidRDefault="005C3522" w:rsidP="00BB3C33">
            <w:pPr>
              <w:pStyle w:val="Textkrper"/>
            </w:pPr>
          </w:p>
        </w:tc>
      </w:tr>
      <w:tr w:rsidR="005C3522" w:rsidRPr="00A410C8" w:rsidTr="00BB3C33">
        <w:tc>
          <w:tcPr>
            <w:tcW w:w="4820" w:type="dxa"/>
            <w:shd w:val="clear" w:color="auto" w:fill="auto"/>
          </w:tcPr>
          <w:p w:rsidR="005C3522" w:rsidRDefault="005C3522" w:rsidP="00BB3C33">
            <w:pPr>
              <w:pStyle w:val="Textkrper"/>
            </w:pPr>
            <w:r>
              <w:t>…</w:t>
            </w:r>
          </w:p>
        </w:tc>
        <w:tc>
          <w:tcPr>
            <w:tcW w:w="1276" w:type="dxa"/>
          </w:tcPr>
          <w:p w:rsidR="005C3522" w:rsidRPr="00A410C8" w:rsidRDefault="005C3522" w:rsidP="00BB3C33">
            <w:pPr>
              <w:pStyle w:val="Textkrper"/>
            </w:pPr>
          </w:p>
        </w:tc>
        <w:tc>
          <w:tcPr>
            <w:tcW w:w="1275" w:type="dxa"/>
          </w:tcPr>
          <w:p w:rsidR="005C3522" w:rsidRPr="00A410C8" w:rsidRDefault="005C3522" w:rsidP="00BB3C33">
            <w:pPr>
              <w:pStyle w:val="Textkrper"/>
            </w:pPr>
          </w:p>
        </w:tc>
      </w:tr>
    </w:tbl>
    <w:p w:rsidR="005C3522" w:rsidRDefault="005C3522" w:rsidP="005C3522">
      <w:pPr>
        <w:spacing w:line="240" w:lineRule="exact"/>
        <w:rPr>
          <w:rStyle w:val="Fett"/>
          <w:b w:val="0"/>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5C3522"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lastRenderedPageBreak/>
              <w:br w:type="page"/>
            </w:r>
            <w:r>
              <w:br w:type="page"/>
              <w:t>Lernfeld</w:t>
            </w:r>
          </w:p>
          <w:p w:rsidR="005C3522" w:rsidRDefault="005C3522"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5C3522" w:rsidRDefault="005C3522" w:rsidP="00BB3C33">
            <w:pPr>
              <w:pStyle w:val="Tabelle6pt"/>
              <w:rPr>
                <w:color w:val="000000"/>
              </w:rPr>
            </w:pPr>
            <w:r>
              <w:t>Titel</w:t>
            </w:r>
          </w:p>
          <w:p w:rsidR="005C3522" w:rsidRPr="00167AC0" w:rsidRDefault="005C3522" w:rsidP="00BB3C33">
            <w:pPr>
              <w:pStyle w:val="Textkrper"/>
              <w:rPr>
                <w:b/>
              </w:rPr>
            </w:pPr>
            <w:r w:rsidRPr="003A68DE">
              <w:rPr>
                <w:b/>
              </w:rPr>
              <w:t>Meine ersten Schritte in der</w:t>
            </w:r>
            <w:r>
              <w:rPr>
                <w:b/>
              </w:rPr>
              <w:t xml:space="preserve"> Schule im Bereich Gastronomie </w:t>
            </w:r>
          </w:p>
        </w:tc>
        <w:tc>
          <w:tcPr>
            <w:tcW w:w="188" w:type="dxa"/>
            <w:vMerge w:val="restart"/>
            <w:tcBorders>
              <w:top w:val="nil"/>
              <w:left w:val="single" w:sz="4" w:space="0" w:color="auto"/>
              <w:bottom w:val="nil"/>
              <w:right w:val="single" w:sz="4" w:space="0" w:color="auto"/>
            </w:tcBorders>
            <w:shd w:val="clear" w:color="auto" w:fill="FFFFFF"/>
          </w:tcPr>
          <w:p w:rsidR="005C3522" w:rsidRPr="004B658C" w:rsidRDefault="005C3522"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5C3522" w:rsidRDefault="005C3522" w:rsidP="00BB3C33">
            <w:pPr>
              <w:pStyle w:val="Textkrpermitte"/>
              <w:rPr>
                <w:b/>
              </w:rPr>
            </w:pPr>
            <w:r w:rsidRPr="00887D89">
              <w:rPr>
                <w:b/>
              </w:rPr>
              <w:t xml:space="preserve">Ernährung und </w:t>
            </w:r>
          </w:p>
          <w:p w:rsidR="005C3522" w:rsidRPr="00887D89" w:rsidRDefault="005C3522" w:rsidP="00BB3C33">
            <w:pPr>
              <w:pStyle w:val="Textkrpermitte"/>
              <w:rPr>
                <w:b/>
              </w:rPr>
            </w:pPr>
            <w:r w:rsidRPr="00887D89">
              <w:rPr>
                <w:b/>
              </w:rPr>
              <w:t>Gastronomie</w:t>
            </w:r>
          </w:p>
          <w:p w:rsidR="005C3522" w:rsidRPr="00B51DE9" w:rsidRDefault="005C3522" w:rsidP="00BB3C33">
            <w:pPr>
              <w:pStyle w:val="TabelleKopfmitte"/>
              <w:rPr>
                <w:rFonts w:eastAsia="Calibri"/>
              </w:rPr>
            </w:pPr>
            <w:r>
              <w:t>EG1.01.00.05</w:t>
            </w:r>
          </w:p>
        </w:tc>
      </w:tr>
      <w:tr w:rsidR="005C3522" w:rsidRPr="00B51DE9" w:rsidTr="00BB3C33">
        <w:tc>
          <w:tcPr>
            <w:tcW w:w="7348" w:type="dxa"/>
            <w:gridSpan w:val="3"/>
            <w:tcBorders>
              <w:left w:val="single" w:sz="4" w:space="0" w:color="auto"/>
              <w:bottom w:val="single" w:sz="4" w:space="0" w:color="auto"/>
              <w:right w:val="single" w:sz="4" w:space="0" w:color="auto"/>
            </w:tcBorders>
            <w:hideMark/>
          </w:tcPr>
          <w:p w:rsidR="005C3522" w:rsidRPr="004B658C" w:rsidRDefault="005C3522" w:rsidP="00BB3C33">
            <w:pPr>
              <w:pStyle w:val="Tabelle6pt"/>
            </w:pPr>
            <w:r>
              <w:t>Kompetenzbereiche:</w:t>
            </w:r>
          </w:p>
          <w:p w:rsidR="005C3522" w:rsidRDefault="005C3522" w:rsidP="00BB3C33">
            <w:pPr>
              <w:pStyle w:val="Kopf8ptafz"/>
              <w:ind w:left="227" w:hanging="170"/>
            </w:pPr>
            <w:r w:rsidRPr="00F46233">
              <w:t>Ich kann mich in de</w:t>
            </w:r>
            <w:r w:rsidR="002669D0">
              <w:t>n Fachräumen der Schule zurecht</w:t>
            </w:r>
            <w:r w:rsidRPr="00F46233">
              <w:t>finden und habe einen Überblick über die unte</w:t>
            </w:r>
            <w:r w:rsidRPr="00F46233">
              <w:t>r</w:t>
            </w:r>
            <w:r w:rsidRPr="00F46233">
              <w:t>schiedlichen Arbeitsmaterialien und deren Einsatzmöglichkeiten.</w:t>
            </w:r>
          </w:p>
          <w:p w:rsidR="005C3522" w:rsidRDefault="005C3522" w:rsidP="00BB3C33">
            <w:pPr>
              <w:pStyle w:val="Kopf8ptafz"/>
              <w:ind w:left="227" w:hanging="170"/>
            </w:pPr>
            <w:r w:rsidRPr="00F46233">
              <w:t>Ich kann die Aufgaben als Dienstleister und Gastgeber wahrnehmen und Aufgaben eigenverantwortlich und selbstständig durchführen.</w:t>
            </w:r>
          </w:p>
          <w:p w:rsidR="005C3522" w:rsidRDefault="005C3522" w:rsidP="00BB3C33">
            <w:pPr>
              <w:pStyle w:val="Kopf8ptafz"/>
              <w:ind w:left="227" w:hanging="170"/>
            </w:pPr>
            <w:r w:rsidRPr="00F46233">
              <w:t>Ich kann in der Gruppe kommunizieren und vereinbarte Regeln einhalten.</w:t>
            </w:r>
          </w:p>
          <w:p w:rsidR="005C3522" w:rsidRPr="0090101A" w:rsidRDefault="005C3522" w:rsidP="00BB3C33">
            <w:pPr>
              <w:pStyle w:val="Kopf8ptafz"/>
              <w:ind w:left="227" w:hanging="170"/>
            </w:pPr>
            <w:r w:rsidRPr="00F46233">
              <w:t>Ich kann Arbeitsabläufe lesen und verstehen.</w:t>
            </w:r>
          </w:p>
        </w:tc>
        <w:tc>
          <w:tcPr>
            <w:tcW w:w="188" w:type="dxa"/>
            <w:vMerge/>
            <w:tcBorders>
              <w:left w:val="single" w:sz="4" w:space="0" w:color="auto"/>
              <w:bottom w:val="nil"/>
              <w:right w:val="nil"/>
            </w:tcBorders>
            <w:vAlign w:val="center"/>
            <w:hideMark/>
          </w:tcPr>
          <w:p w:rsidR="005C3522" w:rsidRDefault="005C3522"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C3522" w:rsidRPr="00B51DE9" w:rsidTr="00BB3C33">
              <w:trPr>
                <w:trHeight w:val="284"/>
              </w:trPr>
              <w:tc>
                <w:tcPr>
                  <w:tcW w:w="2090" w:type="dxa"/>
                  <w:shd w:val="clear" w:color="auto" w:fill="D9D9D9" w:themeFill="background1" w:themeFillShade="D9"/>
                </w:tcPr>
                <w:p w:rsidR="005C3522" w:rsidRPr="00B51DE9" w:rsidRDefault="005C3522" w:rsidP="00BB3C33">
                  <w:pPr>
                    <w:pStyle w:val="TabelleKopfmitte"/>
                  </w:pPr>
                  <w:proofErr w:type="spellStart"/>
                  <w:r w:rsidRPr="00B51DE9">
                    <w:t>LernPROJEKT</w:t>
                  </w:r>
                  <w:proofErr w:type="spellEnd"/>
                </w:p>
              </w:tc>
            </w:tr>
            <w:tr w:rsidR="005C3522" w:rsidRPr="00B51DE9" w:rsidTr="00BB3C33">
              <w:trPr>
                <w:trHeight w:val="284"/>
              </w:trPr>
              <w:tc>
                <w:tcPr>
                  <w:tcW w:w="2090" w:type="dxa"/>
                  <w:tcBorders>
                    <w:bottom w:val="single" w:sz="4" w:space="0" w:color="auto"/>
                  </w:tcBorders>
                </w:tcPr>
                <w:p w:rsidR="005C3522" w:rsidRPr="00B51DE9" w:rsidRDefault="005C3522" w:rsidP="00BB3C33">
                  <w:pPr>
                    <w:pStyle w:val="Textkrpermitte"/>
                  </w:pPr>
                  <w:proofErr w:type="spellStart"/>
                  <w:r w:rsidRPr="00B51DE9">
                    <w:t>LernTHEMA</w:t>
                  </w:r>
                  <w:proofErr w:type="spellEnd"/>
                </w:p>
              </w:tc>
            </w:tr>
            <w:tr w:rsidR="005C3522" w:rsidRPr="00B51DE9" w:rsidTr="00BB3C33">
              <w:trPr>
                <w:trHeight w:val="284"/>
              </w:trPr>
              <w:tc>
                <w:tcPr>
                  <w:tcW w:w="2090" w:type="dxa"/>
                  <w:tcBorders>
                    <w:bottom w:val="nil"/>
                  </w:tcBorders>
                </w:tcPr>
                <w:p w:rsidR="005C3522" w:rsidRPr="00B51DE9" w:rsidRDefault="005C3522" w:rsidP="00BB3C33">
                  <w:pPr>
                    <w:pStyle w:val="Textkrpermitte"/>
                  </w:pPr>
                  <w:proofErr w:type="spellStart"/>
                  <w:r w:rsidRPr="00B51DE9">
                    <w:t>LernSCHRITT</w:t>
                  </w:r>
                  <w:proofErr w:type="spellEnd"/>
                </w:p>
              </w:tc>
            </w:tr>
          </w:tbl>
          <w:p w:rsidR="005C3522" w:rsidRPr="00B51DE9" w:rsidRDefault="005C3522" w:rsidP="00BB3C33"/>
        </w:tc>
      </w:tr>
      <w:tr w:rsidR="005C3522" w:rsidRPr="00B51DE9" w:rsidTr="00BB3C33">
        <w:trPr>
          <w:trHeight w:val="149"/>
        </w:trPr>
        <w:tc>
          <w:tcPr>
            <w:tcW w:w="7348" w:type="dxa"/>
            <w:gridSpan w:val="3"/>
            <w:tcBorders>
              <w:top w:val="single" w:sz="4" w:space="0" w:color="auto"/>
              <w:left w:val="nil"/>
              <w:right w:val="nil"/>
            </w:tcBorders>
          </w:tcPr>
          <w:p w:rsidR="005C3522" w:rsidRPr="00B51DE9" w:rsidRDefault="005C3522" w:rsidP="00BB3C33"/>
        </w:tc>
        <w:tc>
          <w:tcPr>
            <w:tcW w:w="196" w:type="dxa"/>
            <w:gridSpan w:val="2"/>
            <w:tcBorders>
              <w:top w:val="nil"/>
              <w:left w:val="nil"/>
              <w:right w:val="nil"/>
            </w:tcBorders>
          </w:tcPr>
          <w:p w:rsidR="005C3522" w:rsidRPr="00B51DE9" w:rsidRDefault="005C3522" w:rsidP="00BB3C33"/>
        </w:tc>
        <w:tc>
          <w:tcPr>
            <w:tcW w:w="2095" w:type="dxa"/>
            <w:tcBorders>
              <w:top w:val="single" w:sz="4" w:space="0" w:color="auto"/>
              <w:left w:val="nil"/>
              <w:right w:val="nil"/>
            </w:tcBorders>
          </w:tcPr>
          <w:p w:rsidR="005C3522" w:rsidRPr="00B51DE9" w:rsidRDefault="005C3522" w:rsidP="00BB3C33"/>
        </w:tc>
      </w:tr>
      <w:tr w:rsidR="005C3522" w:rsidRPr="00DD6362" w:rsidTr="00BB3C33">
        <w:trPr>
          <w:trHeight w:val="443"/>
        </w:trPr>
        <w:tc>
          <w:tcPr>
            <w:tcW w:w="4818" w:type="dxa"/>
            <w:gridSpan w:val="2"/>
            <w:vMerge w:val="restart"/>
            <w:tcBorders>
              <w:left w:val="single" w:sz="4" w:space="0" w:color="auto"/>
              <w:right w:val="single" w:sz="4" w:space="0" w:color="auto"/>
            </w:tcBorders>
          </w:tcPr>
          <w:p w:rsidR="005C3522" w:rsidRPr="004B658C" w:rsidRDefault="005C3522" w:rsidP="00BB3C33">
            <w:pPr>
              <w:pStyle w:val="Tabelle6pt"/>
            </w:pPr>
            <w:r>
              <w:t>Kompetenzen:</w:t>
            </w:r>
          </w:p>
          <w:p w:rsidR="005C3522" w:rsidRPr="00AB0EF0" w:rsidRDefault="005C3522" w:rsidP="00BB3C33">
            <w:pPr>
              <w:pStyle w:val="Kopf8ptafz"/>
              <w:ind w:left="227" w:hanging="170"/>
              <w:rPr>
                <w:i/>
                <w:iCs/>
              </w:rPr>
            </w:pPr>
            <w:r>
              <w:t>Ich kann Arbeitsabläufe lesen und mit Hilfe planen.</w:t>
            </w:r>
          </w:p>
          <w:p w:rsidR="005C3522" w:rsidRDefault="005C3522" w:rsidP="00BB3C33">
            <w:pPr>
              <w:pStyle w:val="Kopf8ptafz"/>
              <w:ind w:left="227" w:hanging="170"/>
              <w:rPr>
                <w:i/>
                <w:iCs/>
              </w:rPr>
            </w:pPr>
            <w:r w:rsidRPr="008053D0">
              <w:rPr>
                <w:i/>
                <w:iCs/>
              </w:rPr>
              <w:t>Ich kann zuhören</w:t>
            </w:r>
            <w:r>
              <w:rPr>
                <w:i/>
                <w:iCs/>
              </w:rPr>
              <w:t>.</w:t>
            </w:r>
          </w:p>
          <w:p w:rsidR="005C3522" w:rsidRPr="00AB0EF0" w:rsidRDefault="005C3522" w:rsidP="00BB3C33">
            <w:pPr>
              <w:pStyle w:val="Kopf8ptafz"/>
              <w:numPr>
                <w:ilvl w:val="0"/>
                <w:numId w:val="0"/>
              </w:numPr>
              <w:ind w:left="57"/>
              <w:rPr>
                <w:i/>
                <w:iCs/>
              </w:rPr>
            </w:pPr>
          </w:p>
        </w:tc>
        <w:tc>
          <w:tcPr>
            <w:tcW w:w="4821" w:type="dxa"/>
            <w:gridSpan w:val="4"/>
            <w:tcBorders>
              <w:left w:val="single" w:sz="4" w:space="0" w:color="auto"/>
              <w:right w:val="single" w:sz="4" w:space="0" w:color="auto"/>
            </w:tcBorders>
          </w:tcPr>
          <w:p w:rsidR="005C3522" w:rsidRPr="00DD6362" w:rsidRDefault="005C3522" w:rsidP="00BB3C33">
            <w:pPr>
              <w:pStyle w:val="Tabelle6pt"/>
            </w:pPr>
            <w:r w:rsidRPr="00DD6362">
              <w:t>Was Sie schon können sollten:</w:t>
            </w:r>
          </w:p>
          <w:p w:rsidR="005C3522" w:rsidRPr="00DD6362" w:rsidRDefault="005C3522" w:rsidP="00BB3C33">
            <w:pPr>
              <w:pStyle w:val="Kopf8ptafz"/>
              <w:numPr>
                <w:ilvl w:val="0"/>
                <w:numId w:val="0"/>
              </w:numPr>
              <w:ind w:left="416" w:hanging="360"/>
            </w:pPr>
          </w:p>
        </w:tc>
      </w:tr>
      <w:tr w:rsidR="005C3522" w:rsidRPr="00DD6362" w:rsidTr="00BB3C33">
        <w:trPr>
          <w:trHeight w:val="443"/>
        </w:trPr>
        <w:tc>
          <w:tcPr>
            <w:tcW w:w="4818" w:type="dxa"/>
            <w:gridSpan w:val="2"/>
            <w:vMerge/>
            <w:tcBorders>
              <w:left w:val="single" w:sz="4" w:space="0" w:color="auto"/>
              <w:right w:val="single" w:sz="4" w:space="0" w:color="auto"/>
            </w:tcBorders>
          </w:tcPr>
          <w:p w:rsidR="005C3522" w:rsidRDefault="005C3522" w:rsidP="00BB3C33">
            <w:pPr>
              <w:pStyle w:val="Tabelle6pt"/>
            </w:pPr>
          </w:p>
        </w:tc>
        <w:tc>
          <w:tcPr>
            <w:tcW w:w="4821" w:type="dxa"/>
            <w:gridSpan w:val="4"/>
            <w:tcBorders>
              <w:left w:val="single" w:sz="4" w:space="0" w:color="auto"/>
              <w:right w:val="single" w:sz="4" w:space="0" w:color="auto"/>
            </w:tcBorders>
          </w:tcPr>
          <w:p w:rsidR="005C3522" w:rsidRPr="00DD6362" w:rsidRDefault="005C3522" w:rsidP="00BB3C33">
            <w:pPr>
              <w:pStyle w:val="Tabelle6pt"/>
            </w:pPr>
            <w:r w:rsidRPr="00DD6362">
              <w:t>Wofür Sie das benötigen:</w:t>
            </w:r>
          </w:p>
          <w:p w:rsidR="005C3522" w:rsidRPr="00DD6362" w:rsidRDefault="003702B6" w:rsidP="003702B6">
            <w:pPr>
              <w:pStyle w:val="Kopf8ptafz"/>
              <w:ind w:left="227" w:hanging="170"/>
            </w:pPr>
            <w:r>
              <w:t>e</w:t>
            </w:r>
            <w:r w:rsidR="005C3522">
              <w:t>rfolgreiches Lernen</w:t>
            </w:r>
          </w:p>
        </w:tc>
      </w:tr>
      <w:tr w:rsidR="005C3522" w:rsidRPr="00234B66" w:rsidTr="00BB3C33">
        <w:trPr>
          <w:trHeight w:val="443"/>
        </w:trPr>
        <w:tc>
          <w:tcPr>
            <w:tcW w:w="4818" w:type="dxa"/>
            <w:gridSpan w:val="2"/>
            <w:vMerge/>
            <w:tcBorders>
              <w:left w:val="single" w:sz="4" w:space="0" w:color="auto"/>
              <w:right w:val="single" w:sz="4" w:space="0" w:color="auto"/>
            </w:tcBorders>
          </w:tcPr>
          <w:p w:rsidR="005C3522" w:rsidRDefault="005C3522" w:rsidP="00BB3C33">
            <w:pPr>
              <w:pStyle w:val="Tabelle6pt"/>
            </w:pPr>
          </w:p>
        </w:tc>
        <w:tc>
          <w:tcPr>
            <w:tcW w:w="4821" w:type="dxa"/>
            <w:gridSpan w:val="4"/>
            <w:tcBorders>
              <w:left w:val="single" w:sz="4" w:space="0" w:color="auto"/>
              <w:right w:val="single" w:sz="4" w:space="0" w:color="auto"/>
            </w:tcBorders>
          </w:tcPr>
          <w:p w:rsidR="005C3522" w:rsidRDefault="005C3522" w:rsidP="00BB3C33">
            <w:pPr>
              <w:pStyle w:val="Tabelle6pt"/>
            </w:pPr>
            <w:r>
              <w:t>Wie Sie Ihr Können prüfen können:</w:t>
            </w:r>
          </w:p>
          <w:p w:rsidR="005C3522" w:rsidRPr="00234B66" w:rsidRDefault="005C3522" w:rsidP="00BB3C33">
            <w:pPr>
              <w:pStyle w:val="Kopf8ptafz"/>
              <w:ind w:left="227" w:hanging="170"/>
            </w:pPr>
            <w:r w:rsidRPr="00495F33">
              <w:t>Siehe Lernwegeliste, Klassenarbeit</w:t>
            </w:r>
          </w:p>
        </w:tc>
      </w:tr>
    </w:tbl>
    <w:p w:rsidR="005C3522" w:rsidRDefault="008B6CDB" w:rsidP="008B6CDB">
      <w:pPr>
        <w:pStyle w:val="berschrift1"/>
      </w:pPr>
      <w:r w:rsidRPr="00B90586">
        <w:rPr>
          <w:rStyle w:val="Fett"/>
          <w:b w:val="0"/>
          <w:noProof/>
          <w:sz w:val="24"/>
        </w:rPr>
        <w:drawing>
          <wp:anchor distT="0" distB="0" distL="114300" distR="114300" simplePos="0" relativeHeight="251687936" behindDoc="0" locked="0" layoutInCell="0" allowOverlap="1" wp14:anchorId="4FAC92C3" wp14:editId="2A871D94">
            <wp:simplePos x="0" y="0"/>
            <wp:positionH relativeFrom="rightMargin">
              <wp:posOffset>107950</wp:posOffset>
            </wp:positionH>
            <wp:positionV relativeFrom="paragraph">
              <wp:posOffset>47625</wp:posOffset>
            </wp:positionV>
            <wp:extent cx="349885" cy="320675"/>
            <wp:effectExtent l="0" t="0" r="0" b="3175"/>
            <wp:wrapNone/>
            <wp:docPr id="3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0586">
        <w:rPr>
          <w:rStyle w:val="Fett"/>
          <w:b w:val="0"/>
          <w:noProof/>
          <w:sz w:val="24"/>
        </w:rPr>
        <w:drawing>
          <wp:anchor distT="0" distB="0" distL="114300" distR="114300" simplePos="0" relativeHeight="251688960" behindDoc="0" locked="0" layoutInCell="0" allowOverlap="1" wp14:anchorId="1C868F55" wp14:editId="71357E2D">
            <wp:simplePos x="0" y="0"/>
            <wp:positionH relativeFrom="rightMargin">
              <wp:posOffset>467995</wp:posOffset>
            </wp:positionH>
            <wp:positionV relativeFrom="paragraph">
              <wp:posOffset>47625</wp:posOffset>
            </wp:positionV>
            <wp:extent cx="349885" cy="320675"/>
            <wp:effectExtent l="0" t="0" r="0" b="3175"/>
            <wp:wrapNone/>
            <wp:docPr id="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90586">
        <w:rPr>
          <w:rStyle w:val="Fett"/>
          <w:b w:val="0"/>
          <w:noProof/>
          <w:sz w:val="24"/>
        </w:rPr>
        <w:drawing>
          <wp:anchor distT="0" distB="0" distL="114300" distR="114300" simplePos="0" relativeHeight="251689984" behindDoc="0" locked="0" layoutInCell="0" allowOverlap="1" wp14:anchorId="2C367D6F" wp14:editId="4176D32E">
            <wp:simplePos x="0" y="0"/>
            <wp:positionH relativeFrom="rightMargin">
              <wp:posOffset>828040</wp:posOffset>
            </wp:positionH>
            <wp:positionV relativeFrom="paragraph">
              <wp:posOffset>48039</wp:posOffset>
            </wp:positionV>
            <wp:extent cx="348615" cy="320040"/>
            <wp:effectExtent l="0" t="0" r="0" b="3810"/>
            <wp:wrapNone/>
            <wp:docPr id="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5C3522">
        <w:t>Z</w:t>
      </w:r>
      <w:r w:rsidR="005C3522" w:rsidRPr="00994DAE">
        <w:t>eitlicher Ablauf des Lernprojektes</w:t>
      </w:r>
    </w:p>
    <w:p w:rsidR="008B6CDB" w:rsidRPr="008B6CDB" w:rsidRDefault="008B6CDB" w:rsidP="008B6CDB">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88"/>
        <w:gridCol w:w="3969"/>
        <w:gridCol w:w="1984"/>
        <w:gridCol w:w="1106"/>
        <w:gridCol w:w="992"/>
      </w:tblGrid>
      <w:tr w:rsidR="005C3522" w:rsidRPr="00A410C8" w:rsidTr="00977FD8">
        <w:tc>
          <w:tcPr>
            <w:tcW w:w="1588" w:type="dxa"/>
            <w:shd w:val="clear" w:color="auto" w:fill="D9D9D9" w:themeFill="background1" w:themeFillShade="D9"/>
          </w:tcPr>
          <w:p w:rsidR="005C3522" w:rsidRPr="0048120E" w:rsidRDefault="005C3522" w:rsidP="00BB3C33">
            <w:pPr>
              <w:pStyle w:val="TabelleKopfmitte"/>
            </w:pPr>
            <w:r w:rsidRPr="0048120E">
              <w:t>Einheit</w:t>
            </w:r>
          </w:p>
        </w:tc>
        <w:tc>
          <w:tcPr>
            <w:tcW w:w="3969" w:type="dxa"/>
            <w:shd w:val="clear" w:color="auto" w:fill="D9D9D9" w:themeFill="background1" w:themeFillShade="D9"/>
          </w:tcPr>
          <w:p w:rsidR="005C3522" w:rsidRPr="00E57E71" w:rsidRDefault="005C3522" w:rsidP="00BB3C33">
            <w:pPr>
              <w:pStyle w:val="TabelleKopfmitte"/>
            </w:pPr>
            <w:r w:rsidRPr="00E57E71">
              <w:t>Thema</w:t>
            </w:r>
          </w:p>
        </w:tc>
        <w:tc>
          <w:tcPr>
            <w:tcW w:w="1984" w:type="dxa"/>
            <w:shd w:val="clear" w:color="auto" w:fill="D9D9D9" w:themeFill="background1" w:themeFillShade="D9"/>
          </w:tcPr>
          <w:p w:rsidR="005C3522" w:rsidRPr="00D65904" w:rsidRDefault="005C3522" w:rsidP="00BB3C33">
            <w:pPr>
              <w:pStyle w:val="TabelleKopfmitte"/>
            </w:pPr>
            <w:r w:rsidRPr="00D65904">
              <w:t>Datum</w:t>
            </w:r>
          </w:p>
        </w:tc>
        <w:tc>
          <w:tcPr>
            <w:tcW w:w="1106" w:type="dxa"/>
            <w:shd w:val="clear" w:color="auto" w:fill="D9D9D9" w:themeFill="background1" w:themeFillShade="D9"/>
          </w:tcPr>
          <w:p w:rsidR="005C3522" w:rsidRPr="00E57E71" w:rsidRDefault="005C3522" w:rsidP="00BB3C33">
            <w:pPr>
              <w:pStyle w:val="TabelleKopfmitte"/>
            </w:pPr>
            <w:r w:rsidRPr="00E57E71">
              <w:t>BFK</w:t>
            </w:r>
          </w:p>
        </w:tc>
        <w:tc>
          <w:tcPr>
            <w:tcW w:w="992" w:type="dxa"/>
            <w:shd w:val="clear" w:color="auto" w:fill="D9D9D9" w:themeFill="background1" w:themeFillShade="D9"/>
          </w:tcPr>
          <w:p w:rsidR="005C3522" w:rsidRPr="00E57E71" w:rsidRDefault="005C3522" w:rsidP="00BB3C33">
            <w:pPr>
              <w:pStyle w:val="TabelleKopfmitte"/>
            </w:pPr>
            <w:r w:rsidRPr="00E57E71">
              <w:t>BPK</w:t>
            </w:r>
          </w:p>
        </w:tc>
      </w:tr>
      <w:tr w:rsidR="005C3522" w:rsidRPr="00A410C8" w:rsidTr="00977FD8">
        <w:tc>
          <w:tcPr>
            <w:tcW w:w="1588" w:type="dxa"/>
            <w:shd w:val="clear" w:color="auto" w:fill="auto"/>
          </w:tcPr>
          <w:p w:rsidR="005C3522" w:rsidRPr="00D65904" w:rsidRDefault="005C3522" w:rsidP="006D5E23">
            <w:pPr>
              <w:pStyle w:val="TabelleNummerierung"/>
              <w:numPr>
                <w:ilvl w:val="0"/>
                <w:numId w:val="16"/>
              </w:numPr>
              <w:rPr>
                <w:sz w:val="20"/>
              </w:rPr>
            </w:pPr>
            <w:r>
              <w:rPr>
                <w:sz w:val="20"/>
              </w:rPr>
              <w:t>Einheit</w:t>
            </w:r>
          </w:p>
        </w:tc>
        <w:tc>
          <w:tcPr>
            <w:tcW w:w="3969" w:type="dxa"/>
          </w:tcPr>
          <w:p w:rsidR="005C3522" w:rsidRDefault="005C3522" w:rsidP="00BB3C33">
            <w:pPr>
              <w:pStyle w:val="Textkrper"/>
            </w:pPr>
            <w:r>
              <w:t>Einführung</w:t>
            </w:r>
            <w:r w:rsidRPr="00E57E71">
              <w:t xml:space="preserve"> des Lernprojektes</w:t>
            </w:r>
            <w:r>
              <w:t xml:space="preserve"> EG1.01</w:t>
            </w:r>
          </w:p>
          <w:p w:rsidR="005C3522" w:rsidRPr="00A410C8" w:rsidRDefault="005C3522" w:rsidP="00BB3C33">
            <w:pPr>
              <w:pStyle w:val="Textkrper"/>
            </w:pPr>
            <w:r>
              <w:t>Bearbeitung des AO</w:t>
            </w:r>
          </w:p>
        </w:tc>
        <w:tc>
          <w:tcPr>
            <w:tcW w:w="1984" w:type="dxa"/>
          </w:tcPr>
          <w:p w:rsidR="005C3522" w:rsidRPr="00D65904" w:rsidRDefault="005C3522" w:rsidP="00BB3C33">
            <w:pPr>
              <w:pStyle w:val="Textkrper"/>
            </w:pPr>
          </w:p>
        </w:tc>
        <w:tc>
          <w:tcPr>
            <w:tcW w:w="1106" w:type="dxa"/>
          </w:tcPr>
          <w:p w:rsidR="005C3522" w:rsidRPr="00A410C8" w:rsidRDefault="005C3522" w:rsidP="00BB3C33">
            <w:pPr>
              <w:pStyle w:val="Textkrper"/>
            </w:pPr>
          </w:p>
        </w:tc>
        <w:tc>
          <w:tcPr>
            <w:tcW w:w="992" w:type="dxa"/>
          </w:tcPr>
          <w:p w:rsidR="005C3522" w:rsidRPr="00A410C8" w:rsidRDefault="005C3522" w:rsidP="00BB3C33">
            <w:pPr>
              <w:pStyle w:val="Textkrper"/>
            </w:pPr>
          </w:p>
        </w:tc>
      </w:tr>
      <w:tr w:rsidR="005C3522" w:rsidRPr="00A410C8" w:rsidTr="00977FD8">
        <w:tc>
          <w:tcPr>
            <w:tcW w:w="1588" w:type="dxa"/>
            <w:shd w:val="clear" w:color="auto" w:fill="auto"/>
          </w:tcPr>
          <w:p w:rsidR="005C3522" w:rsidRPr="0048120E" w:rsidRDefault="005C3522" w:rsidP="005C3522">
            <w:pPr>
              <w:pStyle w:val="TabelleNummerierung"/>
              <w:rPr>
                <w:sz w:val="20"/>
              </w:rPr>
            </w:pPr>
            <w:r w:rsidRPr="0048120E">
              <w:rPr>
                <w:sz w:val="20"/>
              </w:rPr>
              <w:t>Einheit</w:t>
            </w:r>
          </w:p>
        </w:tc>
        <w:tc>
          <w:tcPr>
            <w:tcW w:w="3969" w:type="dxa"/>
          </w:tcPr>
          <w:p w:rsidR="005C3522" w:rsidRPr="00115E8E" w:rsidRDefault="005C3522" w:rsidP="00BB3C33">
            <w:pPr>
              <w:pStyle w:val="Textkrper"/>
              <w:jc w:val="left"/>
            </w:pPr>
            <w:r w:rsidRPr="00994DAE">
              <w:t>Lernthema</w:t>
            </w:r>
            <w:r>
              <w:t>: EG1.01.01</w:t>
            </w:r>
            <w:r>
              <w:br/>
              <w:t>Lernumgebung kennen lernen</w:t>
            </w:r>
          </w:p>
        </w:tc>
        <w:tc>
          <w:tcPr>
            <w:tcW w:w="1984" w:type="dxa"/>
          </w:tcPr>
          <w:p w:rsidR="005C3522" w:rsidRPr="00D65904" w:rsidRDefault="005C3522" w:rsidP="00BB3C33">
            <w:pPr>
              <w:pStyle w:val="Textkrperlinks"/>
            </w:pPr>
          </w:p>
        </w:tc>
        <w:tc>
          <w:tcPr>
            <w:tcW w:w="1106" w:type="dxa"/>
          </w:tcPr>
          <w:p w:rsidR="005C3522" w:rsidRPr="00A410C8" w:rsidRDefault="005C3522" w:rsidP="00BB3C33">
            <w:pPr>
              <w:pStyle w:val="Textkrper"/>
            </w:pPr>
          </w:p>
        </w:tc>
        <w:tc>
          <w:tcPr>
            <w:tcW w:w="992" w:type="dxa"/>
          </w:tcPr>
          <w:p w:rsidR="005C3522" w:rsidRPr="00A410C8" w:rsidRDefault="005C3522" w:rsidP="00BB3C33">
            <w:pPr>
              <w:pStyle w:val="Textkrper"/>
            </w:pPr>
          </w:p>
        </w:tc>
      </w:tr>
      <w:tr w:rsidR="005C3522" w:rsidRPr="00115E8E" w:rsidTr="00977FD8">
        <w:tc>
          <w:tcPr>
            <w:tcW w:w="1588" w:type="dxa"/>
            <w:shd w:val="clear" w:color="auto" w:fill="auto"/>
          </w:tcPr>
          <w:p w:rsidR="005C3522" w:rsidRPr="00115E8E" w:rsidRDefault="005C3522" w:rsidP="005C3522">
            <w:pPr>
              <w:pStyle w:val="TabelleNummerierung"/>
              <w:rPr>
                <w:color w:val="auto"/>
                <w:sz w:val="20"/>
              </w:rPr>
            </w:pPr>
            <w:r w:rsidRPr="00115E8E">
              <w:rPr>
                <w:color w:val="auto"/>
                <w:sz w:val="20"/>
              </w:rPr>
              <w:t>Einheit</w:t>
            </w:r>
          </w:p>
        </w:tc>
        <w:tc>
          <w:tcPr>
            <w:tcW w:w="3969" w:type="dxa"/>
          </w:tcPr>
          <w:p w:rsidR="005C3522" w:rsidRDefault="005C3522" w:rsidP="00BB3C33">
            <w:pPr>
              <w:pStyle w:val="Textkrper"/>
            </w:pPr>
            <w:r w:rsidRPr="00115E8E">
              <w:t>Lernthema</w:t>
            </w:r>
            <w:r>
              <w:t xml:space="preserve"> EG1.01.02</w:t>
            </w:r>
          </w:p>
          <w:p w:rsidR="005C3522" w:rsidRPr="00D65904" w:rsidRDefault="005C3522" w:rsidP="003702B6">
            <w:pPr>
              <w:pStyle w:val="Textkrper"/>
            </w:pPr>
            <w:r>
              <w:t xml:space="preserve">Berufe in der Gastronomie </w:t>
            </w:r>
            <w:r w:rsidR="003702B6">
              <w:t>–</w:t>
            </w:r>
            <w:r>
              <w:t xml:space="preserve"> Teil I</w:t>
            </w:r>
          </w:p>
        </w:tc>
        <w:tc>
          <w:tcPr>
            <w:tcW w:w="1984" w:type="dxa"/>
          </w:tcPr>
          <w:p w:rsidR="005C3522" w:rsidRPr="00D65904" w:rsidRDefault="005C3522" w:rsidP="00BB3C33">
            <w:pPr>
              <w:pStyle w:val="Textkrperlinks"/>
            </w:pPr>
          </w:p>
        </w:tc>
        <w:tc>
          <w:tcPr>
            <w:tcW w:w="1106" w:type="dxa"/>
          </w:tcPr>
          <w:p w:rsidR="005C3522" w:rsidRPr="00115E8E" w:rsidRDefault="005C3522" w:rsidP="00BB3C33">
            <w:pPr>
              <w:pStyle w:val="Textkrper"/>
            </w:pPr>
          </w:p>
        </w:tc>
        <w:tc>
          <w:tcPr>
            <w:tcW w:w="992" w:type="dxa"/>
          </w:tcPr>
          <w:p w:rsidR="005C3522" w:rsidRPr="00115E8E" w:rsidRDefault="005C3522" w:rsidP="00BB3C33">
            <w:pPr>
              <w:pStyle w:val="Textkrper"/>
            </w:pPr>
          </w:p>
        </w:tc>
      </w:tr>
      <w:tr w:rsidR="005C3522" w:rsidRPr="00A410C8" w:rsidTr="00977FD8">
        <w:tc>
          <w:tcPr>
            <w:tcW w:w="1588" w:type="dxa"/>
            <w:shd w:val="clear" w:color="auto" w:fill="auto"/>
          </w:tcPr>
          <w:p w:rsidR="005C3522" w:rsidRPr="0048120E" w:rsidRDefault="005C3522" w:rsidP="005C3522">
            <w:pPr>
              <w:pStyle w:val="TabelleNummerierung"/>
              <w:rPr>
                <w:sz w:val="20"/>
              </w:rPr>
            </w:pPr>
            <w:r w:rsidRPr="0048120E">
              <w:rPr>
                <w:sz w:val="20"/>
              </w:rPr>
              <w:t>Einheit</w:t>
            </w:r>
          </w:p>
        </w:tc>
        <w:tc>
          <w:tcPr>
            <w:tcW w:w="3969" w:type="dxa"/>
          </w:tcPr>
          <w:p w:rsidR="005C3522" w:rsidRDefault="005C3522" w:rsidP="00BB3C33">
            <w:pPr>
              <w:pStyle w:val="Textkrper"/>
            </w:pPr>
            <w:r w:rsidRPr="00115E8E">
              <w:t>Lernthema</w:t>
            </w:r>
            <w:r>
              <w:t xml:space="preserve"> EG1.01.03</w:t>
            </w:r>
          </w:p>
          <w:p w:rsidR="005C3522" w:rsidRPr="00D65904" w:rsidRDefault="005C3522" w:rsidP="00BB3C33">
            <w:pPr>
              <w:pStyle w:val="Textkrper"/>
            </w:pPr>
            <w:r>
              <w:t>Teamarbeit</w:t>
            </w:r>
          </w:p>
        </w:tc>
        <w:tc>
          <w:tcPr>
            <w:tcW w:w="1984" w:type="dxa"/>
          </w:tcPr>
          <w:p w:rsidR="005C3522" w:rsidRPr="00D65904" w:rsidRDefault="005C3522" w:rsidP="00BB3C33">
            <w:pPr>
              <w:pStyle w:val="Textkrperlinks"/>
            </w:pPr>
          </w:p>
        </w:tc>
        <w:tc>
          <w:tcPr>
            <w:tcW w:w="1106" w:type="dxa"/>
          </w:tcPr>
          <w:p w:rsidR="005C3522" w:rsidRPr="00A410C8" w:rsidRDefault="005C3522" w:rsidP="00BB3C33">
            <w:pPr>
              <w:pStyle w:val="Textkrper"/>
            </w:pPr>
          </w:p>
        </w:tc>
        <w:tc>
          <w:tcPr>
            <w:tcW w:w="992" w:type="dxa"/>
          </w:tcPr>
          <w:p w:rsidR="005C3522" w:rsidRPr="00A410C8" w:rsidRDefault="005C3522" w:rsidP="00BB3C33">
            <w:pPr>
              <w:pStyle w:val="Textkrper"/>
            </w:pPr>
          </w:p>
        </w:tc>
      </w:tr>
      <w:tr w:rsidR="005C3522" w:rsidRPr="00A410C8" w:rsidTr="00977FD8">
        <w:tc>
          <w:tcPr>
            <w:tcW w:w="1588" w:type="dxa"/>
            <w:shd w:val="clear" w:color="auto" w:fill="auto"/>
          </w:tcPr>
          <w:p w:rsidR="005C3522" w:rsidRPr="0048120E" w:rsidRDefault="005C3522" w:rsidP="005C3522">
            <w:pPr>
              <w:pStyle w:val="TabelleNummerierung"/>
              <w:rPr>
                <w:sz w:val="20"/>
              </w:rPr>
            </w:pPr>
            <w:r w:rsidRPr="0048120E">
              <w:rPr>
                <w:sz w:val="20"/>
              </w:rPr>
              <w:t>Einheit</w:t>
            </w:r>
          </w:p>
        </w:tc>
        <w:tc>
          <w:tcPr>
            <w:tcW w:w="3969" w:type="dxa"/>
          </w:tcPr>
          <w:p w:rsidR="005C3522" w:rsidRDefault="005C3522" w:rsidP="00BB3C33">
            <w:pPr>
              <w:pStyle w:val="Textkrper"/>
            </w:pPr>
            <w:r w:rsidRPr="00994DAE">
              <w:t>Lernthema</w:t>
            </w:r>
            <w:r>
              <w:t xml:space="preserve"> EG1.01.04</w:t>
            </w:r>
          </w:p>
          <w:p w:rsidR="005C3522" w:rsidRPr="00A410C8" w:rsidRDefault="005C3522" w:rsidP="00BB3C33">
            <w:pPr>
              <w:pStyle w:val="Textkrper"/>
            </w:pPr>
            <w:r>
              <w:t>Berufe in der Gastronomie – Teil II</w:t>
            </w:r>
          </w:p>
        </w:tc>
        <w:tc>
          <w:tcPr>
            <w:tcW w:w="1984" w:type="dxa"/>
          </w:tcPr>
          <w:p w:rsidR="005C3522" w:rsidRPr="00D65904" w:rsidRDefault="005C3522" w:rsidP="00BB3C33">
            <w:pPr>
              <w:pStyle w:val="Textkrperlinks"/>
            </w:pPr>
          </w:p>
        </w:tc>
        <w:tc>
          <w:tcPr>
            <w:tcW w:w="1106" w:type="dxa"/>
          </w:tcPr>
          <w:p w:rsidR="005C3522" w:rsidRPr="00A410C8" w:rsidRDefault="005C3522" w:rsidP="00BB3C33">
            <w:pPr>
              <w:pStyle w:val="Textkrper"/>
            </w:pPr>
          </w:p>
        </w:tc>
        <w:tc>
          <w:tcPr>
            <w:tcW w:w="992" w:type="dxa"/>
          </w:tcPr>
          <w:p w:rsidR="005C3522" w:rsidRPr="00A410C8" w:rsidRDefault="005C3522" w:rsidP="00BB3C33">
            <w:pPr>
              <w:pStyle w:val="Textkrper"/>
            </w:pPr>
          </w:p>
        </w:tc>
      </w:tr>
      <w:tr w:rsidR="005C3522" w:rsidRPr="00A410C8" w:rsidTr="00977FD8">
        <w:tc>
          <w:tcPr>
            <w:tcW w:w="1588" w:type="dxa"/>
            <w:shd w:val="clear" w:color="auto" w:fill="auto"/>
          </w:tcPr>
          <w:p w:rsidR="005C3522" w:rsidRPr="0048120E" w:rsidRDefault="005C3522" w:rsidP="005C3522">
            <w:pPr>
              <w:pStyle w:val="TabelleNummerierung"/>
              <w:rPr>
                <w:sz w:val="20"/>
              </w:rPr>
            </w:pPr>
            <w:r w:rsidRPr="0048120E">
              <w:rPr>
                <w:sz w:val="20"/>
              </w:rPr>
              <w:t>Einheit</w:t>
            </w:r>
          </w:p>
        </w:tc>
        <w:tc>
          <w:tcPr>
            <w:tcW w:w="3969" w:type="dxa"/>
          </w:tcPr>
          <w:p w:rsidR="005C3522" w:rsidRPr="00A410C8" w:rsidRDefault="005C3522" w:rsidP="00BB3C33">
            <w:pPr>
              <w:pStyle w:val="Textkrper"/>
            </w:pPr>
            <w:r>
              <w:t xml:space="preserve">Abschluss und </w:t>
            </w:r>
            <w:r w:rsidRPr="0048120E">
              <w:t>Feedback</w:t>
            </w:r>
            <w:r>
              <w:t xml:space="preserve"> zum Lernprojekt</w:t>
            </w:r>
          </w:p>
        </w:tc>
        <w:tc>
          <w:tcPr>
            <w:tcW w:w="1984" w:type="dxa"/>
          </w:tcPr>
          <w:p w:rsidR="005C3522" w:rsidRPr="00D65904" w:rsidRDefault="005C3522" w:rsidP="00BB3C33">
            <w:pPr>
              <w:pStyle w:val="Textkrperlinks"/>
            </w:pPr>
          </w:p>
        </w:tc>
        <w:tc>
          <w:tcPr>
            <w:tcW w:w="1106" w:type="dxa"/>
          </w:tcPr>
          <w:p w:rsidR="005C3522" w:rsidRPr="006E2E40" w:rsidRDefault="005C3522" w:rsidP="00BB3C33">
            <w:pPr>
              <w:pStyle w:val="Textkrper"/>
            </w:pPr>
          </w:p>
        </w:tc>
        <w:tc>
          <w:tcPr>
            <w:tcW w:w="992" w:type="dxa"/>
          </w:tcPr>
          <w:p w:rsidR="005C3522" w:rsidRPr="00A410C8" w:rsidRDefault="005C3522" w:rsidP="00BB3C33">
            <w:pPr>
              <w:pStyle w:val="Textkrper"/>
            </w:pPr>
          </w:p>
        </w:tc>
      </w:tr>
      <w:tr w:rsidR="005C3522" w:rsidRPr="00A410C8" w:rsidTr="00977FD8">
        <w:tc>
          <w:tcPr>
            <w:tcW w:w="1588" w:type="dxa"/>
            <w:shd w:val="clear" w:color="auto" w:fill="auto"/>
          </w:tcPr>
          <w:p w:rsidR="005C3522" w:rsidRPr="0048120E" w:rsidRDefault="005C3522" w:rsidP="005C3522">
            <w:pPr>
              <w:pStyle w:val="TabelleNummerierung"/>
              <w:rPr>
                <w:sz w:val="20"/>
              </w:rPr>
            </w:pPr>
            <w:r>
              <w:rPr>
                <w:sz w:val="20"/>
              </w:rPr>
              <w:t>Einheit</w:t>
            </w:r>
          </w:p>
        </w:tc>
        <w:tc>
          <w:tcPr>
            <w:tcW w:w="3969" w:type="dxa"/>
          </w:tcPr>
          <w:p w:rsidR="005C3522" w:rsidRDefault="005C3522" w:rsidP="00BB3C33">
            <w:pPr>
              <w:pStyle w:val="Textkrper"/>
            </w:pPr>
            <w:r>
              <w:t xml:space="preserve">Klassenarbeit oder Test </w:t>
            </w:r>
          </w:p>
        </w:tc>
        <w:tc>
          <w:tcPr>
            <w:tcW w:w="1984" w:type="dxa"/>
          </w:tcPr>
          <w:p w:rsidR="005C3522" w:rsidRPr="00D65904" w:rsidRDefault="005C3522" w:rsidP="00BB3C33">
            <w:pPr>
              <w:pStyle w:val="Textkrperlinks"/>
            </w:pPr>
          </w:p>
        </w:tc>
        <w:tc>
          <w:tcPr>
            <w:tcW w:w="1106" w:type="dxa"/>
          </w:tcPr>
          <w:p w:rsidR="005C3522" w:rsidRPr="006E2E40" w:rsidRDefault="005C3522" w:rsidP="00BB3C33">
            <w:pPr>
              <w:pStyle w:val="Textkrper"/>
            </w:pPr>
          </w:p>
        </w:tc>
        <w:tc>
          <w:tcPr>
            <w:tcW w:w="992" w:type="dxa"/>
          </w:tcPr>
          <w:p w:rsidR="005C3522" w:rsidRPr="00A410C8" w:rsidRDefault="005C3522" w:rsidP="00BB3C33">
            <w:pPr>
              <w:pStyle w:val="Textkrper"/>
            </w:pPr>
          </w:p>
        </w:tc>
      </w:tr>
      <w:tr w:rsidR="005C3522" w:rsidRPr="00A410C8" w:rsidTr="00977FD8">
        <w:tc>
          <w:tcPr>
            <w:tcW w:w="1588" w:type="dxa"/>
            <w:shd w:val="clear" w:color="auto" w:fill="auto"/>
          </w:tcPr>
          <w:p w:rsidR="005C3522" w:rsidRPr="0048120E" w:rsidRDefault="005C3522" w:rsidP="00BB3C33">
            <w:pPr>
              <w:pStyle w:val="TabelleNummerierung"/>
              <w:numPr>
                <w:ilvl w:val="0"/>
                <w:numId w:val="0"/>
              </w:numPr>
              <w:ind w:left="604"/>
              <w:rPr>
                <w:sz w:val="20"/>
              </w:rPr>
            </w:pPr>
            <w:r w:rsidRPr="0048120E">
              <w:rPr>
                <w:rStyle w:val="Fett"/>
                <w:sz w:val="20"/>
              </w:rPr>
              <w:t>Summe</w:t>
            </w:r>
            <w:r w:rsidRPr="0048120E">
              <w:rPr>
                <w:sz w:val="20"/>
              </w:rPr>
              <w:t xml:space="preserve">: </w:t>
            </w:r>
          </w:p>
        </w:tc>
        <w:tc>
          <w:tcPr>
            <w:tcW w:w="3969" w:type="dxa"/>
          </w:tcPr>
          <w:p w:rsidR="005C3522" w:rsidRPr="00A410C8" w:rsidRDefault="005C3522" w:rsidP="00BB3C33">
            <w:pPr>
              <w:pStyle w:val="Textkrper"/>
            </w:pPr>
          </w:p>
        </w:tc>
        <w:tc>
          <w:tcPr>
            <w:tcW w:w="1984" w:type="dxa"/>
          </w:tcPr>
          <w:p w:rsidR="005C3522" w:rsidRPr="00D65904" w:rsidRDefault="005C3522" w:rsidP="00BB3C33">
            <w:pPr>
              <w:pStyle w:val="Textkrper"/>
            </w:pPr>
          </w:p>
        </w:tc>
        <w:tc>
          <w:tcPr>
            <w:tcW w:w="1106" w:type="dxa"/>
          </w:tcPr>
          <w:p w:rsidR="005C3522" w:rsidRPr="00A410C8" w:rsidRDefault="005C3522" w:rsidP="00BB3C33">
            <w:pPr>
              <w:pStyle w:val="Textkrper"/>
            </w:pPr>
          </w:p>
        </w:tc>
        <w:tc>
          <w:tcPr>
            <w:tcW w:w="992" w:type="dxa"/>
          </w:tcPr>
          <w:p w:rsidR="005C3522" w:rsidRPr="00A410C8" w:rsidRDefault="005C3522" w:rsidP="00BB3C33">
            <w:pPr>
              <w:pStyle w:val="Textkrper"/>
            </w:pPr>
          </w:p>
        </w:tc>
      </w:tr>
    </w:tbl>
    <w:p w:rsidR="005C3522" w:rsidRDefault="005C3522" w:rsidP="002669D0">
      <w:pPr>
        <w:pStyle w:val="Abstandszeile"/>
        <w:rPr>
          <w:rStyle w:val="Fett"/>
          <w:b w:val="0"/>
        </w:rPr>
      </w:pPr>
    </w:p>
    <w:p w:rsidR="005C3522" w:rsidRDefault="005C3522" w:rsidP="002669D0">
      <w:pPr>
        <w:pStyle w:val="Abstandszeile"/>
        <w:rPr>
          <w:rStyle w:val="Fett"/>
          <w:b w:val="0"/>
        </w:rPr>
      </w:pPr>
    </w:p>
    <w:p w:rsidR="005C3522" w:rsidRPr="002669D0" w:rsidRDefault="005C3522" w:rsidP="002669D0">
      <w:r w:rsidRPr="002669D0">
        <w:t>Oder: Eintrag auf AO und Eintra</w:t>
      </w:r>
      <w:r w:rsidR="003702B6">
        <w:t>g im Kalender in der Lernagenda</w:t>
      </w:r>
    </w:p>
    <w:p w:rsidR="005C3522" w:rsidRDefault="005C3522" w:rsidP="005C3522">
      <w:pPr>
        <w:spacing w:line="240" w:lineRule="exact"/>
        <w:rPr>
          <w:rStyle w:val="Fett"/>
          <w:b w:val="0"/>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1985"/>
        <w:gridCol w:w="5364"/>
        <w:gridCol w:w="196"/>
        <w:gridCol w:w="2094"/>
      </w:tblGrid>
      <w:tr w:rsidR="00474EFD" w:rsidRPr="00DE4890" w:rsidTr="00BB3C33">
        <w:trPr>
          <w:trHeight w:val="544"/>
        </w:trPr>
        <w:tc>
          <w:tcPr>
            <w:tcW w:w="1985" w:type="dxa"/>
            <w:shd w:val="clear" w:color="auto" w:fill="D9D9D9" w:themeFill="background1" w:themeFillShade="D9"/>
          </w:tcPr>
          <w:p w:rsidR="00474EFD" w:rsidRDefault="00474EFD" w:rsidP="00BB3C33">
            <w:pPr>
              <w:pStyle w:val="Tabelle6pt"/>
              <w:rPr>
                <w:color w:val="000000"/>
              </w:rPr>
            </w:pPr>
            <w:r>
              <w:lastRenderedPageBreak/>
              <w:t>Lernfeld</w:t>
            </w:r>
          </w:p>
          <w:p w:rsidR="00474EFD" w:rsidRPr="00DE4890" w:rsidRDefault="00474EFD" w:rsidP="00BB3C33">
            <w:pPr>
              <w:pStyle w:val="TabelleKopflinks"/>
            </w:pPr>
            <w:r>
              <w:t>LF 1</w:t>
            </w:r>
          </w:p>
        </w:tc>
        <w:tc>
          <w:tcPr>
            <w:tcW w:w="5364" w:type="dxa"/>
            <w:shd w:val="clear" w:color="auto" w:fill="D9D9D9" w:themeFill="background1" w:themeFillShade="D9"/>
          </w:tcPr>
          <w:p w:rsidR="00474EFD" w:rsidRDefault="00474EFD" w:rsidP="00BB3C33">
            <w:pPr>
              <w:pStyle w:val="Tabelle6pt"/>
              <w:rPr>
                <w:color w:val="000000"/>
              </w:rPr>
            </w:pPr>
            <w:r>
              <w:t>Titel</w:t>
            </w:r>
          </w:p>
          <w:p w:rsidR="00474EFD" w:rsidRPr="00DE4890" w:rsidRDefault="00474EFD" w:rsidP="00BB3C33">
            <w:pPr>
              <w:pStyle w:val="TabelleKopflinks"/>
            </w:pPr>
            <w:r>
              <w:t>Test (</w:t>
            </w:r>
            <w:r w:rsidRPr="00014886">
              <w:t>Klassenarbeit</w:t>
            </w:r>
            <w:r>
              <w:t>)</w:t>
            </w:r>
            <w:r w:rsidRPr="00014886">
              <w:t xml:space="preserve"> zum Thema</w:t>
            </w:r>
            <w:r>
              <w:t>:</w:t>
            </w:r>
            <w:r w:rsidRPr="00014886">
              <w:t xml:space="preserve"> </w:t>
            </w:r>
            <w:r>
              <w:br/>
            </w:r>
            <w:r w:rsidRPr="003A68DE">
              <w:rPr>
                <w:b w:val="0"/>
              </w:rPr>
              <w:t>Meine ersten Schritte in der</w:t>
            </w:r>
            <w:r>
              <w:rPr>
                <w:b w:val="0"/>
              </w:rPr>
              <w:t xml:space="preserve"> Schule im Bereich Gastronomie</w:t>
            </w:r>
          </w:p>
        </w:tc>
        <w:tc>
          <w:tcPr>
            <w:tcW w:w="196" w:type="dxa"/>
            <w:tcBorders>
              <w:top w:val="nil"/>
              <w:bottom w:val="nil"/>
            </w:tcBorders>
            <w:shd w:val="clear" w:color="auto" w:fill="auto"/>
          </w:tcPr>
          <w:p w:rsidR="00474EFD" w:rsidRPr="00DE4890" w:rsidRDefault="00474EFD" w:rsidP="00BB3C33">
            <w:pPr>
              <w:pStyle w:val="Textkrper"/>
            </w:pPr>
          </w:p>
        </w:tc>
        <w:tc>
          <w:tcPr>
            <w:tcW w:w="2094" w:type="dxa"/>
            <w:shd w:val="clear" w:color="auto" w:fill="D9D9D9" w:themeFill="background1" w:themeFillShade="D9"/>
          </w:tcPr>
          <w:p w:rsidR="00474EFD" w:rsidRDefault="00474EFD" w:rsidP="00BB3C33">
            <w:pPr>
              <w:pStyle w:val="Textkrpermitte"/>
              <w:rPr>
                <w:rStyle w:val="Fett"/>
              </w:rPr>
            </w:pPr>
            <w:r w:rsidRPr="0048120E">
              <w:rPr>
                <w:rStyle w:val="Fett"/>
              </w:rPr>
              <w:t xml:space="preserve">Ernährung und </w:t>
            </w:r>
          </w:p>
          <w:p w:rsidR="00474EFD" w:rsidRPr="0048120E" w:rsidRDefault="00474EFD" w:rsidP="00BB3C33">
            <w:pPr>
              <w:pStyle w:val="Textkrpermitte"/>
              <w:rPr>
                <w:rStyle w:val="Fett"/>
              </w:rPr>
            </w:pPr>
            <w:r>
              <w:rPr>
                <w:rStyle w:val="Fett"/>
              </w:rPr>
              <w:t>Gastronomie</w:t>
            </w:r>
          </w:p>
          <w:p w:rsidR="00474EFD" w:rsidRPr="0048120E" w:rsidRDefault="00474EFD" w:rsidP="00BB3C33">
            <w:pPr>
              <w:pStyle w:val="Textkrpermitte"/>
              <w:rPr>
                <w:rStyle w:val="Fett"/>
              </w:rPr>
            </w:pPr>
            <w:r>
              <w:rPr>
                <w:rStyle w:val="Fett"/>
              </w:rPr>
              <w:t>EG1</w:t>
            </w:r>
            <w:r w:rsidRPr="0048120E">
              <w:rPr>
                <w:rStyle w:val="Fett"/>
              </w:rPr>
              <w:t>.01</w:t>
            </w:r>
          </w:p>
        </w:tc>
      </w:tr>
    </w:tbl>
    <w:p w:rsidR="00474EFD" w:rsidRDefault="00474EFD" w:rsidP="00474EFD">
      <w:pPr>
        <w:pStyle w:val="Abstandszeile"/>
        <w:rPr>
          <w:rStyle w:val="Fett"/>
          <w:b w:val="0"/>
        </w:rPr>
      </w:pPr>
    </w:p>
    <w:tbl>
      <w:tblPr>
        <w:tblStyle w:val="Tabellenraster"/>
        <w:tblW w:w="9690" w:type="dxa"/>
        <w:tblInd w:w="57" w:type="dxa"/>
        <w:tblLook w:val="04A0" w:firstRow="1" w:lastRow="0" w:firstColumn="1" w:lastColumn="0" w:noHBand="0" w:noVBand="1"/>
      </w:tblPr>
      <w:tblGrid>
        <w:gridCol w:w="2632"/>
        <w:gridCol w:w="2660"/>
        <w:gridCol w:w="2165"/>
        <w:gridCol w:w="2233"/>
      </w:tblGrid>
      <w:tr w:rsidR="00474EFD" w:rsidRPr="00C81A5B" w:rsidTr="00BB3C33">
        <w:tc>
          <w:tcPr>
            <w:tcW w:w="2632" w:type="dxa"/>
          </w:tcPr>
          <w:p w:rsidR="00474EFD" w:rsidRPr="00A200E2" w:rsidRDefault="00474EFD" w:rsidP="00BB3C33">
            <w:pPr>
              <w:pStyle w:val="TabellenkopfLSLinksbndig"/>
            </w:pPr>
            <w:r w:rsidRPr="00A200E2">
              <w:t>Name:</w:t>
            </w:r>
          </w:p>
          <w:p w:rsidR="00474EFD" w:rsidRPr="00A200E2" w:rsidRDefault="00474EFD" w:rsidP="00BB3C33">
            <w:pPr>
              <w:pStyle w:val="TabellenkopfLSLinksbndig"/>
            </w:pPr>
          </w:p>
        </w:tc>
        <w:tc>
          <w:tcPr>
            <w:tcW w:w="2660" w:type="dxa"/>
          </w:tcPr>
          <w:p w:rsidR="00474EFD" w:rsidRDefault="00474EFD" w:rsidP="00BB3C33">
            <w:pPr>
              <w:pStyle w:val="TabellenkopfLSLinksbndig"/>
            </w:pPr>
            <w:r w:rsidRPr="00A200E2">
              <w:t>Klasse:</w:t>
            </w:r>
          </w:p>
          <w:p w:rsidR="00474EFD" w:rsidRPr="00A200E2" w:rsidRDefault="00474EFD" w:rsidP="00BB3C33">
            <w:pPr>
              <w:pStyle w:val="TabelleLinks"/>
            </w:pPr>
            <w:r w:rsidRPr="00A200E2">
              <w:t>1BFPE</w:t>
            </w:r>
            <w:r>
              <w:t>/</w:t>
            </w:r>
            <w:proofErr w:type="spellStart"/>
            <w:r>
              <w:t>AVdual</w:t>
            </w:r>
            <w:proofErr w:type="spellEnd"/>
          </w:p>
        </w:tc>
        <w:tc>
          <w:tcPr>
            <w:tcW w:w="2165" w:type="dxa"/>
          </w:tcPr>
          <w:p w:rsidR="00474EFD" w:rsidRPr="00A200E2" w:rsidRDefault="00474EFD" w:rsidP="00BB3C33">
            <w:pPr>
              <w:pStyle w:val="TabellenkopfLSLinksbndig"/>
            </w:pPr>
            <w:r w:rsidRPr="00A200E2">
              <w:t>Datum:</w:t>
            </w:r>
          </w:p>
        </w:tc>
        <w:tc>
          <w:tcPr>
            <w:tcW w:w="2233" w:type="dxa"/>
          </w:tcPr>
          <w:p w:rsidR="00474EFD" w:rsidRPr="00A200E2" w:rsidRDefault="00474EFD" w:rsidP="00BB3C33">
            <w:pPr>
              <w:pStyle w:val="TabellenkopfLSLinksbndig"/>
            </w:pPr>
            <w:r w:rsidRPr="00A200E2">
              <w:t>Zeit:</w:t>
            </w:r>
          </w:p>
        </w:tc>
      </w:tr>
      <w:tr w:rsidR="00474EFD" w:rsidTr="00BB3C33">
        <w:trPr>
          <w:trHeight w:val="1537"/>
        </w:trPr>
        <w:tc>
          <w:tcPr>
            <w:tcW w:w="7457" w:type="dxa"/>
            <w:gridSpan w:val="3"/>
          </w:tcPr>
          <w:p w:rsidR="00474EFD" w:rsidRDefault="00474EFD" w:rsidP="00BB3C33">
            <w:pPr>
              <w:pStyle w:val="TabelleLinks6PT"/>
            </w:pPr>
            <w:r w:rsidRPr="00C81A5B">
              <w:t>Komp</w:t>
            </w:r>
            <w:r>
              <w:t>etenzbereiche:</w:t>
            </w:r>
          </w:p>
          <w:p w:rsidR="00474EFD" w:rsidRDefault="00474EFD" w:rsidP="00474EFD">
            <w:pPr>
              <w:pStyle w:val="Kopf8ptafz"/>
              <w:ind w:left="227" w:hanging="170"/>
            </w:pPr>
            <w:r w:rsidRPr="00F46233">
              <w:t>Ich kann mich in de</w:t>
            </w:r>
            <w:r>
              <w:t>n Fachräumen der Schule zurecht</w:t>
            </w:r>
            <w:r w:rsidRPr="00F46233">
              <w:t>finden und habe einen Überblick über die unte</w:t>
            </w:r>
            <w:r w:rsidRPr="00F46233">
              <w:t>r</w:t>
            </w:r>
            <w:r w:rsidRPr="00F46233">
              <w:t>schiedlichen Arbeitsmaterialien und deren Einsatzmöglichkeiten.</w:t>
            </w:r>
          </w:p>
          <w:p w:rsidR="00474EFD" w:rsidRDefault="00474EFD" w:rsidP="00474EFD">
            <w:pPr>
              <w:pStyle w:val="Kopf8ptafz"/>
              <w:ind w:left="227" w:hanging="170"/>
            </w:pPr>
            <w:r w:rsidRPr="00F46233">
              <w:t>Ich kann die Aufgaben als Dienstleister und Gastgeber wahrnehmen und Aufgaben eigenverantwortlich und selbstständig durchführen.</w:t>
            </w:r>
          </w:p>
          <w:p w:rsidR="00474EFD" w:rsidRDefault="00474EFD" w:rsidP="00474EFD">
            <w:pPr>
              <w:pStyle w:val="Kopf8ptafz"/>
              <w:ind w:left="227" w:hanging="170"/>
            </w:pPr>
            <w:r w:rsidRPr="00F46233">
              <w:t>Ich kann in der Gruppe kommunizieren und vereinbarte Regeln einhalten.</w:t>
            </w:r>
          </w:p>
          <w:p w:rsidR="00474EFD" w:rsidRPr="0090101A" w:rsidRDefault="00474EFD" w:rsidP="00474EFD">
            <w:pPr>
              <w:pStyle w:val="Kopf8ptafz"/>
              <w:ind w:left="227" w:hanging="170"/>
            </w:pPr>
            <w:r w:rsidRPr="00F46233">
              <w:t>Ich kann Arbeitsabläufe lesen und verstehen.</w:t>
            </w:r>
          </w:p>
        </w:tc>
        <w:tc>
          <w:tcPr>
            <w:tcW w:w="2233" w:type="dxa"/>
          </w:tcPr>
          <w:p w:rsidR="00474EFD" w:rsidRPr="00C81A5B" w:rsidRDefault="00474EFD" w:rsidP="00BB3C33">
            <w:pPr>
              <w:pStyle w:val="TabelleLinks8PT"/>
            </w:pPr>
          </w:p>
        </w:tc>
      </w:tr>
      <w:tr w:rsidR="00474EFD" w:rsidTr="00BB3C33">
        <w:tc>
          <w:tcPr>
            <w:tcW w:w="9690" w:type="dxa"/>
            <w:gridSpan w:val="4"/>
          </w:tcPr>
          <w:p w:rsidR="00474EFD" w:rsidRPr="0075463C" w:rsidRDefault="00474EFD" w:rsidP="00BB3C33">
            <w:pPr>
              <w:pStyle w:val="TabelleLinks8PT"/>
              <w:rPr>
                <w:rStyle w:val="Fett"/>
              </w:rPr>
            </w:pPr>
            <w:r w:rsidRPr="0075463C">
              <w:rPr>
                <w:rStyle w:val="Fett"/>
              </w:rPr>
              <w:t>Beschreibung der Handlungssituation</w:t>
            </w:r>
            <w:r>
              <w:rPr>
                <w:rStyle w:val="Fett"/>
              </w:rPr>
              <w:t>/</w:t>
            </w:r>
            <w:r w:rsidRPr="0075463C">
              <w:rPr>
                <w:rStyle w:val="Fett"/>
              </w:rPr>
              <w:t>des Lernprojektes:</w:t>
            </w:r>
          </w:p>
          <w:p w:rsidR="00474EFD" w:rsidRPr="002010D1" w:rsidRDefault="00474EFD" w:rsidP="00BB3C33">
            <w:pPr>
              <w:pStyle w:val="TabelleLinks8PT"/>
              <w:rPr>
                <w:rStyle w:val="Fett"/>
                <w:b w:val="0"/>
                <w:sz w:val="20"/>
              </w:rPr>
            </w:pPr>
            <w:r w:rsidRPr="00AF711E">
              <w:rPr>
                <w:rStyle w:val="Fett"/>
                <w:b w:val="0"/>
                <w:sz w:val="20"/>
              </w:rPr>
              <w:t>Sie sind in der Klasse 1 BFPE/</w:t>
            </w:r>
            <w:proofErr w:type="spellStart"/>
            <w:r w:rsidRPr="00AF711E">
              <w:rPr>
                <w:rStyle w:val="Fett"/>
                <w:b w:val="0"/>
                <w:sz w:val="20"/>
              </w:rPr>
              <w:t>AVdual</w:t>
            </w:r>
            <w:proofErr w:type="spellEnd"/>
            <w:r w:rsidRPr="00AF711E">
              <w:rPr>
                <w:rStyle w:val="Fett"/>
                <w:b w:val="0"/>
                <w:sz w:val="20"/>
              </w:rPr>
              <w:t xml:space="preserve"> </w:t>
            </w:r>
            <w:r>
              <w:rPr>
                <w:rStyle w:val="Fett"/>
                <w:b w:val="0"/>
                <w:sz w:val="20"/>
              </w:rPr>
              <w:t>angekommen</w:t>
            </w:r>
            <w:r w:rsidRPr="00AF711E">
              <w:rPr>
                <w:rStyle w:val="Fett"/>
                <w:b w:val="0"/>
                <w:sz w:val="20"/>
              </w:rPr>
              <w:t xml:space="preserve"> und befinden sich in den Orientierungsw</w:t>
            </w:r>
            <w:r>
              <w:rPr>
                <w:rStyle w:val="Fett"/>
                <w:b w:val="0"/>
                <w:sz w:val="20"/>
              </w:rPr>
              <w:t>ochen. Das verände</w:t>
            </w:r>
            <w:r>
              <w:rPr>
                <w:rStyle w:val="Fett"/>
                <w:b w:val="0"/>
                <w:sz w:val="20"/>
              </w:rPr>
              <w:t>r</w:t>
            </w:r>
            <w:r>
              <w:rPr>
                <w:rStyle w:val="Fett"/>
                <w:b w:val="0"/>
                <w:sz w:val="20"/>
              </w:rPr>
              <w:t xml:space="preserve">te Lernen auf Ihrem Niveau und im Handlungskreislauf ist eine Herausforderung an der Schule. Außerdem steht das Praktikum an. </w:t>
            </w:r>
            <w:r w:rsidRPr="00AF711E">
              <w:rPr>
                <w:rStyle w:val="Fett"/>
                <w:b w:val="0"/>
                <w:sz w:val="20"/>
              </w:rPr>
              <w:t xml:space="preserve">Sie haben einen Praktikumsplatz in der Gastronomie erhalten. Im Bewerbungsgespräch hat der Hoteldirektor erwähnt, dass Sie in allen Berufen der Gastronomie eingesetzt werden. </w:t>
            </w:r>
          </w:p>
        </w:tc>
      </w:tr>
    </w:tbl>
    <w:p w:rsidR="00EF3ECB" w:rsidRDefault="003702B6" w:rsidP="00EF3ECB">
      <w:pPr>
        <w:pStyle w:val="berschrift2"/>
      </w:pPr>
      <w:r>
        <w:t>I</w:t>
      </w:r>
      <w:r w:rsidR="00EF3ECB">
        <w:t>nformieren</w:t>
      </w:r>
    </w:p>
    <w:tbl>
      <w:tblPr>
        <w:tblStyle w:val="Tabellenraster"/>
        <w:tblW w:w="9690" w:type="dxa"/>
        <w:tblInd w:w="57" w:type="dxa"/>
        <w:tblLook w:val="04A0" w:firstRow="1" w:lastRow="0" w:firstColumn="1" w:lastColumn="0" w:noHBand="0" w:noVBand="1"/>
      </w:tblPr>
      <w:tblGrid>
        <w:gridCol w:w="7457"/>
        <w:gridCol w:w="744"/>
        <w:gridCol w:w="744"/>
        <w:gridCol w:w="745"/>
      </w:tblGrid>
      <w:tr w:rsidR="00EF3ECB" w:rsidRPr="00962054" w:rsidTr="00261935">
        <w:tc>
          <w:tcPr>
            <w:tcW w:w="7457" w:type="dxa"/>
            <w:tcBorders>
              <w:top w:val="single" w:sz="4" w:space="0" w:color="auto"/>
              <w:left w:val="single" w:sz="4" w:space="0" w:color="auto"/>
              <w:bottom w:val="single" w:sz="4" w:space="0" w:color="auto"/>
            </w:tcBorders>
            <w:shd w:val="clear" w:color="auto" w:fill="auto"/>
          </w:tcPr>
          <w:p w:rsidR="00EF3ECB" w:rsidRPr="003D7DED" w:rsidRDefault="00EF3ECB" w:rsidP="00302CCD">
            <w:pPr>
              <w:pStyle w:val="TabelleLinks8PT"/>
              <w:rPr>
                <w:b/>
                <w:bCs/>
                <w:color w:val="000000"/>
              </w:rPr>
            </w:pPr>
            <w:r w:rsidRPr="007129AA">
              <w:rPr>
                <w:rStyle w:val="Fett"/>
                <w:sz w:val="20"/>
              </w:rPr>
              <w:t>Aufgabe 1</w:t>
            </w:r>
          </w:p>
        </w:tc>
        <w:tc>
          <w:tcPr>
            <w:tcW w:w="744" w:type="dxa"/>
            <w:tcBorders>
              <w:top w:val="single" w:sz="4" w:space="0" w:color="auto"/>
              <w:bottom w:val="single" w:sz="4" w:space="0" w:color="auto"/>
            </w:tcBorders>
            <w:shd w:val="clear" w:color="auto" w:fill="F2F2F2" w:themeFill="background1" w:themeFillShade="F2"/>
            <w:vAlign w:val="center"/>
          </w:tcPr>
          <w:p w:rsidR="00EF3ECB" w:rsidRPr="005F69CD" w:rsidRDefault="00EF3ECB" w:rsidP="00302CCD">
            <w:pPr>
              <w:pStyle w:val="Tabellezentriert"/>
              <w:spacing w:line="240" w:lineRule="atLeast"/>
            </w:pPr>
            <w:r w:rsidRPr="002F73C6">
              <w:rPr>
                <w:noProof/>
              </w:rPr>
              <w:drawing>
                <wp:inline distT="0" distB="0" distL="0" distR="0" wp14:anchorId="06906CF9" wp14:editId="6DB13717">
                  <wp:extent cx="294640" cy="287655"/>
                  <wp:effectExtent l="0" t="0" r="0" b="0"/>
                  <wp:docPr id="737" name="Grafik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 LernzielA_sw.emf"/>
                          <pic:cNvPicPr/>
                        </pic:nvPicPr>
                        <pic:blipFill>
                          <a:blip r:embed="rId104">
                            <a:extLst>
                              <a:ext uri="{28A0092B-C50C-407E-A947-70E740481C1C}">
                                <a14:useLocalDpi xmlns:a14="http://schemas.microsoft.com/office/drawing/2010/main" val="0"/>
                              </a:ext>
                            </a:extLst>
                          </a:blip>
                          <a:stretch>
                            <a:fillRect/>
                          </a:stretch>
                        </pic:blipFill>
                        <pic:spPr>
                          <a:xfrm>
                            <a:off x="0" y="0"/>
                            <a:ext cx="294640" cy="287655"/>
                          </a:xfrm>
                          <a:prstGeom prst="rect">
                            <a:avLst/>
                          </a:prstGeom>
                        </pic:spPr>
                      </pic:pic>
                    </a:graphicData>
                  </a:graphic>
                </wp:inline>
              </w:drawing>
            </w:r>
          </w:p>
        </w:tc>
        <w:tc>
          <w:tcPr>
            <w:tcW w:w="744" w:type="dxa"/>
            <w:tcBorders>
              <w:top w:val="single" w:sz="4" w:space="0" w:color="auto"/>
              <w:bottom w:val="single" w:sz="4" w:space="0" w:color="auto"/>
            </w:tcBorders>
            <w:shd w:val="clear" w:color="auto" w:fill="D9D9D9" w:themeFill="background1" w:themeFillShade="D9"/>
            <w:vAlign w:val="center"/>
          </w:tcPr>
          <w:p w:rsidR="00EF3ECB" w:rsidRPr="00962054" w:rsidRDefault="00EF3ECB" w:rsidP="00302CCD">
            <w:pPr>
              <w:pStyle w:val="Tabellezentriert"/>
              <w:spacing w:line="240" w:lineRule="atLeast"/>
            </w:pPr>
            <w:r w:rsidRPr="002F73C6">
              <w:rPr>
                <w:noProof/>
              </w:rPr>
              <w:drawing>
                <wp:inline distT="0" distB="0" distL="0" distR="0" wp14:anchorId="429B54C2" wp14:editId="5C0F636D">
                  <wp:extent cx="295910" cy="287655"/>
                  <wp:effectExtent l="0" t="0" r="8890" b="0"/>
                  <wp:docPr id="738" name="Grafik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LernzielB_sw.emf"/>
                          <pic:cNvPicPr/>
                        </pic:nvPicPr>
                        <pic:blipFill>
                          <a:blip r:embed="rId105">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c>
          <w:tcPr>
            <w:tcW w:w="745" w:type="dxa"/>
            <w:tcBorders>
              <w:top w:val="single" w:sz="4" w:space="0" w:color="auto"/>
              <w:bottom w:val="single" w:sz="4" w:space="0" w:color="auto"/>
            </w:tcBorders>
            <w:shd w:val="clear" w:color="auto" w:fill="BFBFBF" w:themeFill="background1" w:themeFillShade="BF"/>
            <w:vAlign w:val="center"/>
          </w:tcPr>
          <w:p w:rsidR="00EF3ECB" w:rsidRPr="00962054" w:rsidRDefault="00EF3ECB" w:rsidP="00302CCD">
            <w:pPr>
              <w:pStyle w:val="Tabellezentriert"/>
              <w:spacing w:line="240" w:lineRule="atLeast"/>
            </w:pPr>
            <w:r w:rsidRPr="002F73C6">
              <w:rPr>
                <w:noProof/>
              </w:rPr>
              <w:drawing>
                <wp:inline distT="0" distB="0" distL="0" distR="0" wp14:anchorId="55663B57" wp14:editId="4DFF6447">
                  <wp:extent cx="295910" cy="287655"/>
                  <wp:effectExtent l="0" t="0" r="8890" b="0"/>
                  <wp:docPr id="739" name="Grafik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LernzielC_sw).emf"/>
                          <pic:cNvPicPr/>
                        </pic:nvPicPr>
                        <pic:blipFill>
                          <a:blip r:embed="rId106">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r>
      <w:tr w:rsidR="00EF3ECB" w:rsidRPr="007129AA" w:rsidTr="00261935">
        <w:tc>
          <w:tcPr>
            <w:tcW w:w="7457" w:type="dxa"/>
            <w:tcBorders>
              <w:top w:val="single" w:sz="4" w:space="0" w:color="auto"/>
              <w:bottom w:val="single" w:sz="4" w:space="0" w:color="auto"/>
            </w:tcBorders>
            <w:shd w:val="clear" w:color="auto" w:fill="F2F2F2" w:themeFill="background1" w:themeFillShade="F2"/>
          </w:tcPr>
          <w:p w:rsidR="00EF3ECB" w:rsidRDefault="00EF3ECB" w:rsidP="00302CCD">
            <w:pPr>
              <w:spacing w:line="200" w:lineRule="exact"/>
              <w:rPr>
                <w:rFonts w:eastAsia="Times New Roman" w:cs="Times New Roman"/>
                <w:color w:val="000000"/>
              </w:rPr>
            </w:pPr>
            <w:r>
              <w:rPr>
                <w:rFonts w:eastAsia="Times New Roman" w:cs="Times New Roman"/>
                <w:color w:val="000000"/>
              </w:rPr>
              <w:t xml:space="preserve">In welchen </w:t>
            </w:r>
            <w:r w:rsidRPr="00F85082">
              <w:rPr>
                <w:rFonts w:eastAsia="Times New Roman" w:cs="Times New Roman"/>
                <w:b/>
                <w:color w:val="000000"/>
              </w:rPr>
              <w:t>drei</w:t>
            </w:r>
            <w:r>
              <w:rPr>
                <w:rFonts w:eastAsia="Times New Roman" w:cs="Times New Roman"/>
                <w:color w:val="000000"/>
              </w:rPr>
              <w:t xml:space="preserve"> Berufen können Sie eingesetzt werden? </w:t>
            </w:r>
          </w:p>
          <w:p w:rsidR="00EF3ECB" w:rsidRPr="007129AA" w:rsidRDefault="00EF3ECB" w:rsidP="00302CCD">
            <w:pPr>
              <w:spacing w:line="200" w:lineRule="exact"/>
              <w:rPr>
                <w:rFonts w:eastAsia="Times New Roman" w:cs="Times New Roman"/>
                <w:color w:val="000000"/>
              </w:rPr>
            </w:pPr>
          </w:p>
        </w:tc>
        <w:tc>
          <w:tcPr>
            <w:tcW w:w="744" w:type="dxa"/>
            <w:tcBorders>
              <w:top w:val="single" w:sz="4" w:space="0" w:color="auto"/>
              <w:bottom w:val="single" w:sz="4" w:space="0" w:color="auto"/>
            </w:tcBorders>
            <w:shd w:val="clear" w:color="auto" w:fill="F2F2F2" w:themeFill="background1" w:themeFillShade="F2"/>
          </w:tcPr>
          <w:p w:rsidR="00EF3ECB" w:rsidRPr="007129AA" w:rsidRDefault="00EF3ECB" w:rsidP="00302CCD">
            <w:pPr>
              <w:spacing w:line="220" w:lineRule="exact"/>
              <w:jc w:val="center"/>
              <w:rPr>
                <w:rFonts w:eastAsia="Times New Roman" w:cs="Times New Roman"/>
                <w:color w:val="000000"/>
              </w:rPr>
            </w:pPr>
            <w:r>
              <w:rPr>
                <w:rFonts w:eastAsia="Times New Roman" w:cs="Times New Roman"/>
                <w:color w:val="000000"/>
              </w:rPr>
              <w:t>3</w:t>
            </w:r>
          </w:p>
        </w:tc>
        <w:tc>
          <w:tcPr>
            <w:tcW w:w="744" w:type="dxa"/>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c>
          <w:tcPr>
            <w:tcW w:w="745" w:type="dxa"/>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r>
      <w:tr w:rsidR="00EF3ECB" w:rsidRPr="007129AA" w:rsidTr="00261935">
        <w:tc>
          <w:tcPr>
            <w:tcW w:w="7457" w:type="dxa"/>
            <w:tcBorders>
              <w:top w:val="single" w:sz="4" w:space="0" w:color="auto"/>
              <w:bottom w:val="single" w:sz="4" w:space="0" w:color="auto"/>
            </w:tcBorders>
            <w:shd w:val="clear" w:color="auto" w:fill="D9D9D9" w:themeFill="background1" w:themeFillShade="D9"/>
          </w:tcPr>
          <w:p w:rsidR="00EF3ECB" w:rsidRDefault="00EF3ECB" w:rsidP="00302CCD">
            <w:pPr>
              <w:spacing w:line="200" w:lineRule="exact"/>
              <w:rPr>
                <w:rFonts w:eastAsia="Times New Roman" w:cs="Times New Roman"/>
                <w:color w:val="000000"/>
              </w:rPr>
            </w:pPr>
            <w:r>
              <w:rPr>
                <w:rFonts w:eastAsia="Times New Roman" w:cs="Times New Roman"/>
                <w:color w:val="000000"/>
              </w:rPr>
              <w:t xml:space="preserve">Nennen Sie </w:t>
            </w:r>
            <w:r w:rsidRPr="00F85082">
              <w:rPr>
                <w:rFonts w:eastAsia="Times New Roman" w:cs="Times New Roman"/>
                <w:b/>
                <w:color w:val="000000"/>
              </w:rPr>
              <w:t>zwei</w:t>
            </w:r>
            <w:r>
              <w:rPr>
                <w:rFonts w:eastAsia="Times New Roman" w:cs="Times New Roman"/>
                <w:color w:val="000000"/>
              </w:rPr>
              <w:t xml:space="preserve"> Berufe der Gastronomie und je eine Aufgabe dieses Berufes.</w:t>
            </w:r>
          </w:p>
          <w:p w:rsidR="00EF3ECB" w:rsidRPr="007129AA" w:rsidRDefault="00EF3ECB" w:rsidP="00302CCD">
            <w:pPr>
              <w:spacing w:line="200" w:lineRule="exact"/>
              <w:rPr>
                <w:rFonts w:eastAsia="Times New Roman" w:cs="Times New Roman"/>
                <w:color w:val="000000"/>
              </w:rPr>
            </w:pPr>
          </w:p>
        </w:tc>
        <w:tc>
          <w:tcPr>
            <w:tcW w:w="744" w:type="dxa"/>
            <w:tcBorders>
              <w:top w:val="single" w:sz="4" w:space="0" w:color="auto"/>
              <w:bottom w:val="single" w:sz="4" w:space="0" w:color="auto"/>
            </w:tcBorders>
            <w:shd w:val="clear" w:color="auto" w:fill="auto"/>
          </w:tcPr>
          <w:p w:rsidR="00EF3ECB" w:rsidRPr="007129AA" w:rsidRDefault="00EF3ECB" w:rsidP="00302CCD">
            <w:pPr>
              <w:spacing w:line="220" w:lineRule="exact"/>
              <w:jc w:val="center"/>
              <w:rPr>
                <w:rFonts w:eastAsia="Times New Roman" w:cs="Times New Roman"/>
                <w:color w:val="000000"/>
              </w:rPr>
            </w:pPr>
          </w:p>
        </w:tc>
        <w:tc>
          <w:tcPr>
            <w:tcW w:w="744" w:type="dxa"/>
            <w:tcBorders>
              <w:top w:val="single" w:sz="4" w:space="0" w:color="auto"/>
              <w:bottom w:val="single" w:sz="4" w:space="0" w:color="auto"/>
            </w:tcBorders>
            <w:shd w:val="clear" w:color="auto" w:fill="D9D9D9" w:themeFill="background1" w:themeFillShade="D9"/>
          </w:tcPr>
          <w:p w:rsidR="00EF3ECB" w:rsidRPr="007129AA" w:rsidRDefault="00EF3ECB" w:rsidP="00302CCD">
            <w:pPr>
              <w:spacing w:line="220" w:lineRule="exact"/>
              <w:jc w:val="center"/>
              <w:rPr>
                <w:rFonts w:eastAsia="Times New Roman" w:cs="Times New Roman"/>
                <w:color w:val="000000"/>
              </w:rPr>
            </w:pPr>
            <w:r>
              <w:rPr>
                <w:rFonts w:eastAsia="Times New Roman" w:cs="Times New Roman"/>
                <w:color w:val="000000"/>
              </w:rPr>
              <w:t>4</w:t>
            </w:r>
          </w:p>
        </w:tc>
        <w:tc>
          <w:tcPr>
            <w:tcW w:w="745" w:type="dxa"/>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r>
      <w:tr w:rsidR="00EF3ECB" w:rsidRPr="007129AA" w:rsidTr="00261935">
        <w:tc>
          <w:tcPr>
            <w:tcW w:w="7457" w:type="dxa"/>
            <w:tcBorders>
              <w:top w:val="single" w:sz="4" w:space="0" w:color="auto"/>
              <w:bottom w:val="single" w:sz="4" w:space="0" w:color="auto"/>
            </w:tcBorders>
            <w:shd w:val="clear" w:color="auto" w:fill="BFBFBF" w:themeFill="background1" w:themeFillShade="BF"/>
          </w:tcPr>
          <w:p w:rsidR="00EF3ECB" w:rsidRDefault="00EF3ECB" w:rsidP="00302CCD">
            <w:pPr>
              <w:spacing w:line="200" w:lineRule="exact"/>
              <w:rPr>
                <w:rFonts w:eastAsia="Times New Roman" w:cs="Times New Roman"/>
                <w:color w:val="000000"/>
              </w:rPr>
            </w:pPr>
            <w:r>
              <w:rPr>
                <w:rFonts w:eastAsia="Times New Roman" w:cs="Times New Roman"/>
                <w:color w:val="000000"/>
              </w:rPr>
              <w:t xml:space="preserve">Nennen Sie </w:t>
            </w:r>
            <w:r w:rsidRPr="00F85082">
              <w:rPr>
                <w:rFonts w:eastAsia="Times New Roman" w:cs="Times New Roman"/>
                <w:b/>
                <w:color w:val="000000"/>
              </w:rPr>
              <w:t>drei</w:t>
            </w:r>
            <w:r>
              <w:rPr>
                <w:rFonts w:eastAsia="Times New Roman" w:cs="Times New Roman"/>
                <w:color w:val="000000"/>
              </w:rPr>
              <w:t xml:space="preserve"> Berufe der Gastronomie und die wichtigste Aufgabe dieses Berufes.</w:t>
            </w:r>
          </w:p>
          <w:p w:rsidR="00261935" w:rsidRPr="007129AA" w:rsidRDefault="00261935" w:rsidP="00302CCD">
            <w:pPr>
              <w:spacing w:line="200" w:lineRule="exact"/>
              <w:rPr>
                <w:rFonts w:eastAsia="Times New Roman" w:cs="Times New Roman"/>
                <w:color w:val="000000"/>
              </w:rPr>
            </w:pPr>
          </w:p>
        </w:tc>
        <w:tc>
          <w:tcPr>
            <w:tcW w:w="744" w:type="dxa"/>
            <w:tcBorders>
              <w:top w:val="single" w:sz="4" w:space="0" w:color="auto"/>
              <w:bottom w:val="single" w:sz="4" w:space="0" w:color="auto"/>
            </w:tcBorders>
            <w:shd w:val="clear" w:color="auto" w:fill="auto"/>
          </w:tcPr>
          <w:p w:rsidR="00EF3ECB" w:rsidRPr="007129AA" w:rsidRDefault="00EF3ECB" w:rsidP="00302CCD">
            <w:pPr>
              <w:spacing w:line="220" w:lineRule="exact"/>
              <w:jc w:val="center"/>
              <w:rPr>
                <w:rFonts w:eastAsia="Times New Roman" w:cs="Times New Roman"/>
                <w:color w:val="000000"/>
              </w:rPr>
            </w:pPr>
          </w:p>
        </w:tc>
        <w:tc>
          <w:tcPr>
            <w:tcW w:w="744" w:type="dxa"/>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c>
          <w:tcPr>
            <w:tcW w:w="745" w:type="dxa"/>
            <w:tcBorders>
              <w:top w:val="single" w:sz="4" w:space="0" w:color="auto"/>
              <w:bottom w:val="single" w:sz="4" w:space="0" w:color="auto"/>
            </w:tcBorders>
            <w:shd w:val="clear" w:color="auto" w:fill="BFBFBF" w:themeFill="background1" w:themeFillShade="BF"/>
          </w:tcPr>
          <w:p w:rsidR="00EF3ECB" w:rsidRPr="007129AA" w:rsidRDefault="00EF3ECB" w:rsidP="00302CCD">
            <w:pPr>
              <w:spacing w:line="220" w:lineRule="exact"/>
              <w:jc w:val="center"/>
              <w:rPr>
                <w:rFonts w:eastAsia="Times New Roman" w:cs="Times New Roman"/>
                <w:color w:val="000000"/>
              </w:rPr>
            </w:pPr>
            <w:r>
              <w:rPr>
                <w:rFonts w:eastAsia="Times New Roman" w:cs="Times New Roman"/>
                <w:color w:val="000000"/>
              </w:rPr>
              <w:t>6</w:t>
            </w:r>
          </w:p>
        </w:tc>
      </w:tr>
      <w:tr w:rsidR="00EF3ECB" w:rsidRPr="00962054" w:rsidTr="00302CCD">
        <w:tc>
          <w:tcPr>
            <w:tcW w:w="9690" w:type="dxa"/>
            <w:gridSpan w:val="4"/>
            <w:tcBorders>
              <w:top w:val="single" w:sz="4" w:space="0" w:color="auto"/>
              <w:left w:val="nil"/>
              <w:bottom w:val="single" w:sz="4" w:space="0" w:color="auto"/>
              <w:right w:val="nil"/>
            </w:tcBorders>
            <w:shd w:val="clear" w:color="auto" w:fill="auto"/>
          </w:tcPr>
          <w:p w:rsidR="00EF3ECB" w:rsidRPr="00962054" w:rsidRDefault="00EF3ECB" w:rsidP="00302CCD">
            <w:pPr>
              <w:pStyle w:val="Tabellezentriert"/>
            </w:pPr>
          </w:p>
        </w:tc>
      </w:tr>
      <w:tr w:rsidR="00EF3ECB" w:rsidRPr="007129AA" w:rsidTr="00261935">
        <w:tc>
          <w:tcPr>
            <w:tcW w:w="7457" w:type="dxa"/>
            <w:tcBorders>
              <w:top w:val="single" w:sz="4" w:space="0" w:color="auto"/>
              <w:bottom w:val="single" w:sz="4" w:space="0" w:color="auto"/>
            </w:tcBorders>
            <w:shd w:val="clear" w:color="auto" w:fill="F2F2F2" w:themeFill="background1" w:themeFillShade="F2"/>
          </w:tcPr>
          <w:p w:rsidR="00EF3ECB" w:rsidRDefault="00EF3ECB" w:rsidP="00302CCD">
            <w:pPr>
              <w:pStyle w:val="TabelleLinks8PT"/>
              <w:rPr>
                <w:sz w:val="20"/>
              </w:rPr>
            </w:pPr>
            <w:r w:rsidRPr="002010D1">
              <w:rPr>
                <w:sz w:val="20"/>
              </w:rPr>
              <w:t>Ordnen Sie folgende Beschreibung den Nive</w:t>
            </w:r>
            <w:r w:rsidR="003702B6">
              <w:rPr>
                <w:sz w:val="20"/>
              </w:rPr>
              <w:t>austufen zu: „mittleres Wissen“</w:t>
            </w:r>
            <w:r w:rsidR="0019106B">
              <w:rPr>
                <w:sz w:val="20"/>
              </w:rPr>
              <w:t>,</w:t>
            </w:r>
            <w:r w:rsidRPr="002010D1">
              <w:rPr>
                <w:sz w:val="20"/>
              </w:rPr>
              <w:t xml:space="preserve"> erweite</w:t>
            </w:r>
            <w:r w:rsidRPr="002010D1">
              <w:rPr>
                <w:sz w:val="20"/>
              </w:rPr>
              <w:t>r</w:t>
            </w:r>
            <w:r w:rsidRPr="002010D1">
              <w:rPr>
                <w:sz w:val="20"/>
              </w:rPr>
              <w:t>tes Wissen“, „grundlegendes Wissen“.</w:t>
            </w:r>
          </w:p>
          <w:p w:rsidR="00EF3ECB" w:rsidRPr="002010D1" w:rsidRDefault="00EF3ECB" w:rsidP="00302CCD">
            <w:pPr>
              <w:pStyle w:val="TabelleLinks8PT"/>
              <w:rPr>
                <w:sz w:val="20"/>
              </w:rPr>
            </w:pPr>
          </w:p>
        </w:tc>
        <w:tc>
          <w:tcPr>
            <w:tcW w:w="744" w:type="dxa"/>
            <w:tcBorders>
              <w:top w:val="single" w:sz="4" w:space="0" w:color="auto"/>
              <w:bottom w:val="single" w:sz="4" w:space="0" w:color="auto"/>
            </w:tcBorders>
            <w:shd w:val="clear" w:color="auto" w:fill="F2F2F2" w:themeFill="background1" w:themeFillShade="F2"/>
          </w:tcPr>
          <w:p w:rsidR="00EF3ECB" w:rsidRPr="007129AA" w:rsidRDefault="00EF3ECB" w:rsidP="00302CCD">
            <w:pPr>
              <w:pStyle w:val="Tabellezentriert"/>
              <w:rPr>
                <w:sz w:val="20"/>
              </w:rPr>
            </w:pPr>
            <w:r>
              <w:rPr>
                <w:sz w:val="20"/>
              </w:rPr>
              <w:t>3</w:t>
            </w:r>
          </w:p>
        </w:tc>
        <w:tc>
          <w:tcPr>
            <w:tcW w:w="744" w:type="dxa"/>
            <w:tcBorders>
              <w:top w:val="single" w:sz="4" w:space="0" w:color="auto"/>
              <w:bottom w:val="single" w:sz="4" w:space="0" w:color="auto"/>
            </w:tcBorders>
          </w:tcPr>
          <w:p w:rsidR="00EF3ECB" w:rsidRPr="007129AA" w:rsidRDefault="00EF3ECB" w:rsidP="00302CCD">
            <w:pPr>
              <w:pStyle w:val="Tabellezentriert"/>
              <w:rPr>
                <w:sz w:val="20"/>
              </w:rPr>
            </w:pPr>
          </w:p>
        </w:tc>
        <w:tc>
          <w:tcPr>
            <w:tcW w:w="745" w:type="dxa"/>
            <w:tcBorders>
              <w:top w:val="single" w:sz="4" w:space="0" w:color="auto"/>
              <w:bottom w:val="single" w:sz="4" w:space="0" w:color="auto"/>
            </w:tcBorders>
          </w:tcPr>
          <w:p w:rsidR="00EF3ECB" w:rsidRPr="007129AA" w:rsidRDefault="00EF3ECB" w:rsidP="00302CCD">
            <w:pPr>
              <w:pStyle w:val="Tabellezentriert"/>
              <w:rPr>
                <w:sz w:val="20"/>
              </w:rPr>
            </w:pPr>
          </w:p>
        </w:tc>
      </w:tr>
      <w:tr w:rsidR="00EF3ECB" w:rsidRPr="007129AA" w:rsidTr="00261935">
        <w:tc>
          <w:tcPr>
            <w:tcW w:w="7457" w:type="dxa"/>
            <w:tcBorders>
              <w:top w:val="single" w:sz="4" w:space="0" w:color="auto"/>
              <w:bottom w:val="single" w:sz="4" w:space="0" w:color="auto"/>
            </w:tcBorders>
            <w:shd w:val="clear" w:color="auto" w:fill="D9D9D9" w:themeFill="background1" w:themeFillShade="D9"/>
          </w:tcPr>
          <w:p w:rsidR="00EF3ECB" w:rsidRDefault="00EF3ECB" w:rsidP="00302CCD">
            <w:pPr>
              <w:pStyle w:val="TabelleLinks8PT"/>
              <w:rPr>
                <w:sz w:val="20"/>
              </w:rPr>
            </w:pPr>
            <w:r w:rsidRPr="002010D1">
              <w:rPr>
                <w:sz w:val="20"/>
              </w:rPr>
              <w:t>Formulieren Sie die Aussage „Ich kann mein Arbeitsmaterial sauber und or</w:t>
            </w:r>
            <w:r>
              <w:rPr>
                <w:sz w:val="20"/>
              </w:rPr>
              <w:t>dentlich führen.“ f</w:t>
            </w:r>
            <w:r w:rsidRPr="002010D1">
              <w:rPr>
                <w:sz w:val="20"/>
              </w:rPr>
              <w:t xml:space="preserve">ür alle drei Niveaustufen. </w:t>
            </w:r>
          </w:p>
          <w:p w:rsidR="00EF3ECB" w:rsidRPr="002010D1" w:rsidRDefault="00EF3ECB" w:rsidP="00302CCD">
            <w:pPr>
              <w:pStyle w:val="TabelleLinks8PT"/>
              <w:rPr>
                <w:sz w:val="20"/>
              </w:rPr>
            </w:pPr>
          </w:p>
        </w:tc>
        <w:tc>
          <w:tcPr>
            <w:tcW w:w="744" w:type="dxa"/>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c>
          <w:tcPr>
            <w:tcW w:w="744" w:type="dxa"/>
            <w:tcBorders>
              <w:top w:val="single" w:sz="4" w:space="0" w:color="auto"/>
              <w:bottom w:val="single" w:sz="4" w:space="0" w:color="auto"/>
            </w:tcBorders>
            <w:shd w:val="clear" w:color="auto" w:fill="D9D9D9" w:themeFill="background1" w:themeFillShade="D9"/>
          </w:tcPr>
          <w:p w:rsidR="00EF3ECB" w:rsidRPr="007129AA" w:rsidRDefault="00EF3ECB" w:rsidP="00302CCD">
            <w:pPr>
              <w:pStyle w:val="Tabellezentriert"/>
              <w:rPr>
                <w:sz w:val="20"/>
              </w:rPr>
            </w:pPr>
            <w:r>
              <w:rPr>
                <w:sz w:val="20"/>
              </w:rPr>
              <w:t>6</w:t>
            </w:r>
          </w:p>
        </w:tc>
        <w:tc>
          <w:tcPr>
            <w:tcW w:w="745" w:type="dxa"/>
            <w:tcBorders>
              <w:top w:val="single" w:sz="4" w:space="0" w:color="auto"/>
              <w:bottom w:val="single" w:sz="4" w:space="0" w:color="auto"/>
            </w:tcBorders>
          </w:tcPr>
          <w:p w:rsidR="00EF3ECB" w:rsidRPr="007129AA" w:rsidRDefault="00EF3ECB" w:rsidP="00302CCD">
            <w:pPr>
              <w:pStyle w:val="Tabellezentriert"/>
              <w:rPr>
                <w:sz w:val="20"/>
              </w:rPr>
            </w:pPr>
          </w:p>
        </w:tc>
      </w:tr>
      <w:tr w:rsidR="00EF3ECB" w:rsidRPr="007129AA" w:rsidTr="00261935">
        <w:tc>
          <w:tcPr>
            <w:tcW w:w="7457" w:type="dxa"/>
            <w:tcBorders>
              <w:top w:val="single" w:sz="4" w:space="0" w:color="auto"/>
              <w:bottom w:val="single" w:sz="4" w:space="0" w:color="auto"/>
            </w:tcBorders>
            <w:shd w:val="clear" w:color="auto" w:fill="BFBFBF" w:themeFill="background1" w:themeFillShade="BF"/>
          </w:tcPr>
          <w:p w:rsidR="00EF3ECB" w:rsidRPr="002010D1" w:rsidRDefault="00EF3ECB" w:rsidP="00302CCD">
            <w:pPr>
              <w:pStyle w:val="TabelleLinks8PT"/>
              <w:rPr>
                <w:sz w:val="20"/>
              </w:rPr>
            </w:pPr>
            <w:r w:rsidRPr="002010D1">
              <w:rPr>
                <w:sz w:val="20"/>
              </w:rPr>
              <w:t xml:space="preserve">Ihnen werden die Arbeitsaufträge meistens in drei Niveaustufen angeboten. Welche Vorteile bringt das Arbeiten mit Niveaustufen für Sie. Nennen Sie </w:t>
            </w:r>
            <w:r w:rsidRPr="00F14EA6">
              <w:rPr>
                <w:b/>
                <w:sz w:val="20"/>
              </w:rPr>
              <w:t>drei</w:t>
            </w:r>
            <w:r w:rsidRPr="002010D1">
              <w:rPr>
                <w:sz w:val="20"/>
              </w:rPr>
              <w:t xml:space="preserve"> Vorteile. Form</w:t>
            </w:r>
            <w:r w:rsidRPr="002010D1">
              <w:rPr>
                <w:sz w:val="20"/>
              </w:rPr>
              <w:t>u</w:t>
            </w:r>
            <w:r w:rsidRPr="002010D1">
              <w:rPr>
                <w:sz w:val="20"/>
              </w:rPr>
              <w:t xml:space="preserve">lieren Sie in ganzen Sätzen. </w:t>
            </w:r>
          </w:p>
        </w:tc>
        <w:tc>
          <w:tcPr>
            <w:tcW w:w="744" w:type="dxa"/>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c>
          <w:tcPr>
            <w:tcW w:w="744" w:type="dxa"/>
            <w:tcBorders>
              <w:top w:val="single" w:sz="4" w:space="0" w:color="auto"/>
              <w:bottom w:val="single" w:sz="4" w:space="0" w:color="auto"/>
            </w:tcBorders>
          </w:tcPr>
          <w:p w:rsidR="00EF3ECB" w:rsidRPr="007129AA" w:rsidRDefault="00EF3ECB" w:rsidP="00302CCD">
            <w:pPr>
              <w:pStyle w:val="Tabellezentriert"/>
              <w:rPr>
                <w:sz w:val="20"/>
              </w:rPr>
            </w:pPr>
          </w:p>
        </w:tc>
        <w:tc>
          <w:tcPr>
            <w:tcW w:w="745" w:type="dxa"/>
            <w:tcBorders>
              <w:top w:val="single" w:sz="4" w:space="0" w:color="auto"/>
              <w:bottom w:val="single" w:sz="4" w:space="0" w:color="auto"/>
            </w:tcBorders>
            <w:shd w:val="clear" w:color="auto" w:fill="BFBFBF" w:themeFill="background1" w:themeFillShade="BF"/>
          </w:tcPr>
          <w:p w:rsidR="00EF3ECB" w:rsidRPr="007129AA" w:rsidRDefault="00EF3ECB" w:rsidP="00302CCD">
            <w:pPr>
              <w:pStyle w:val="Tabellezentriert"/>
              <w:rPr>
                <w:sz w:val="20"/>
              </w:rPr>
            </w:pPr>
            <w:r>
              <w:rPr>
                <w:sz w:val="20"/>
              </w:rPr>
              <w:t>6</w:t>
            </w:r>
          </w:p>
        </w:tc>
      </w:tr>
    </w:tbl>
    <w:p w:rsidR="00EF3ECB" w:rsidRDefault="003702B6" w:rsidP="00EF3ECB">
      <w:pPr>
        <w:pStyle w:val="berschrift2"/>
      </w:pPr>
      <w:r>
        <w:t>P</w:t>
      </w:r>
      <w:r w:rsidR="00EF3ECB">
        <w:t xml:space="preserve">lanen und </w:t>
      </w:r>
      <w:r>
        <w:t>E</w:t>
      </w:r>
      <w:r w:rsidR="00EF3ECB">
        <w:t>ntscheiden</w:t>
      </w:r>
    </w:p>
    <w:tbl>
      <w:tblPr>
        <w:tblStyle w:val="Tabellenraster"/>
        <w:tblW w:w="9690" w:type="dxa"/>
        <w:tblInd w:w="57" w:type="dxa"/>
        <w:tblLook w:val="04A0" w:firstRow="1" w:lastRow="0" w:firstColumn="1" w:lastColumn="0" w:noHBand="0" w:noVBand="1"/>
      </w:tblPr>
      <w:tblGrid>
        <w:gridCol w:w="594"/>
        <w:gridCol w:w="6863"/>
        <w:gridCol w:w="744"/>
        <w:gridCol w:w="744"/>
        <w:gridCol w:w="745"/>
      </w:tblGrid>
      <w:tr w:rsidR="00EF3ECB" w:rsidRPr="002F73C6" w:rsidTr="00261935">
        <w:tc>
          <w:tcPr>
            <w:tcW w:w="7457" w:type="dxa"/>
            <w:gridSpan w:val="2"/>
            <w:tcBorders>
              <w:top w:val="single" w:sz="4" w:space="0" w:color="auto"/>
              <w:left w:val="single" w:sz="4" w:space="0" w:color="auto"/>
              <w:bottom w:val="single" w:sz="4" w:space="0" w:color="auto"/>
            </w:tcBorders>
            <w:shd w:val="clear" w:color="auto" w:fill="auto"/>
          </w:tcPr>
          <w:p w:rsidR="00EF3ECB" w:rsidRPr="007129AA" w:rsidRDefault="00EF3ECB" w:rsidP="00302CCD">
            <w:pPr>
              <w:pStyle w:val="TabelleLinks8PT"/>
              <w:contextualSpacing/>
              <w:rPr>
                <w:rStyle w:val="Fett"/>
                <w:sz w:val="20"/>
              </w:rPr>
            </w:pPr>
            <w:r w:rsidRPr="007129AA">
              <w:rPr>
                <w:rStyle w:val="Fett"/>
                <w:sz w:val="20"/>
              </w:rPr>
              <w:t>Aufgabe 2</w:t>
            </w:r>
          </w:p>
          <w:p w:rsidR="00EF3ECB" w:rsidRPr="002F73C6" w:rsidRDefault="00EF3ECB" w:rsidP="00302CCD">
            <w:pPr>
              <w:pStyle w:val="TabelleLinks8PT"/>
              <w:contextualSpacing/>
            </w:pPr>
          </w:p>
        </w:tc>
        <w:tc>
          <w:tcPr>
            <w:tcW w:w="744" w:type="dxa"/>
            <w:tcBorders>
              <w:top w:val="single" w:sz="4" w:space="0" w:color="auto"/>
              <w:bottom w:val="single" w:sz="4" w:space="0" w:color="auto"/>
            </w:tcBorders>
            <w:shd w:val="clear" w:color="auto" w:fill="F2F2F2" w:themeFill="background1" w:themeFillShade="F2"/>
            <w:vAlign w:val="center"/>
          </w:tcPr>
          <w:p w:rsidR="00EF3ECB" w:rsidRPr="002F73C6" w:rsidRDefault="00EF3ECB" w:rsidP="00302CCD">
            <w:pPr>
              <w:pStyle w:val="Tabellezentriert"/>
              <w:spacing w:line="240" w:lineRule="atLeast"/>
            </w:pPr>
            <w:r w:rsidRPr="002F73C6">
              <w:rPr>
                <w:noProof/>
              </w:rPr>
              <w:drawing>
                <wp:inline distT="0" distB="0" distL="0" distR="0" wp14:anchorId="59B6D24E" wp14:editId="55AEE45C">
                  <wp:extent cx="294640" cy="287655"/>
                  <wp:effectExtent l="0" t="0" r="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 LernzielA_sw.emf"/>
                          <pic:cNvPicPr/>
                        </pic:nvPicPr>
                        <pic:blipFill>
                          <a:blip r:embed="rId104">
                            <a:extLst>
                              <a:ext uri="{28A0092B-C50C-407E-A947-70E740481C1C}">
                                <a14:useLocalDpi xmlns:a14="http://schemas.microsoft.com/office/drawing/2010/main" val="0"/>
                              </a:ext>
                            </a:extLst>
                          </a:blip>
                          <a:stretch>
                            <a:fillRect/>
                          </a:stretch>
                        </pic:blipFill>
                        <pic:spPr>
                          <a:xfrm>
                            <a:off x="0" y="0"/>
                            <a:ext cx="294640" cy="287655"/>
                          </a:xfrm>
                          <a:prstGeom prst="rect">
                            <a:avLst/>
                          </a:prstGeom>
                        </pic:spPr>
                      </pic:pic>
                    </a:graphicData>
                  </a:graphic>
                </wp:inline>
              </w:drawing>
            </w:r>
          </w:p>
        </w:tc>
        <w:tc>
          <w:tcPr>
            <w:tcW w:w="744" w:type="dxa"/>
            <w:tcBorders>
              <w:top w:val="single" w:sz="4" w:space="0" w:color="auto"/>
              <w:bottom w:val="single" w:sz="4" w:space="0" w:color="auto"/>
            </w:tcBorders>
            <w:shd w:val="clear" w:color="auto" w:fill="D9D9D9" w:themeFill="background1" w:themeFillShade="D9"/>
            <w:vAlign w:val="center"/>
          </w:tcPr>
          <w:p w:rsidR="00EF3ECB" w:rsidRPr="002F73C6" w:rsidRDefault="00EF3ECB" w:rsidP="00302CCD">
            <w:pPr>
              <w:pStyle w:val="Tabellezentriert"/>
              <w:spacing w:line="240" w:lineRule="atLeast"/>
            </w:pPr>
            <w:r w:rsidRPr="002F73C6">
              <w:rPr>
                <w:noProof/>
              </w:rPr>
              <w:drawing>
                <wp:inline distT="0" distB="0" distL="0" distR="0" wp14:anchorId="317B7816" wp14:editId="68BAB596">
                  <wp:extent cx="295910" cy="287655"/>
                  <wp:effectExtent l="0" t="0" r="8890" b="0"/>
                  <wp:docPr id="681" name="Grafik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LernzielB_sw.emf"/>
                          <pic:cNvPicPr/>
                        </pic:nvPicPr>
                        <pic:blipFill>
                          <a:blip r:embed="rId105">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c>
          <w:tcPr>
            <w:tcW w:w="745" w:type="dxa"/>
            <w:tcBorders>
              <w:top w:val="single" w:sz="4" w:space="0" w:color="auto"/>
              <w:bottom w:val="single" w:sz="4" w:space="0" w:color="auto"/>
            </w:tcBorders>
            <w:shd w:val="clear" w:color="auto" w:fill="BFBFBF" w:themeFill="background1" w:themeFillShade="BF"/>
            <w:vAlign w:val="center"/>
          </w:tcPr>
          <w:p w:rsidR="00EF3ECB" w:rsidRPr="002F73C6" w:rsidRDefault="00EF3ECB" w:rsidP="00302CCD">
            <w:pPr>
              <w:pStyle w:val="Tabellezentriert"/>
              <w:spacing w:line="240" w:lineRule="atLeast"/>
            </w:pPr>
            <w:r w:rsidRPr="002F73C6">
              <w:rPr>
                <w:noProof/>
              </w:rPr>
              <w:drawing>
                <wp:inline distT="0" distB="0" distL="0" distR="0" wp14:anchorId="5DD53446" wp14:editId="57435A23">
                  <wp:extent cx="295910" cy="287655"/>
                  <wp:effectExtent l="0" t="0" r="8890" b="0"/>
                  <wp:docPr id="682" name="Grafik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LernzielC_sw).emf"/>
                          <pic:cNvPicPr/>
                        </pic:nvPicPr>
                        <pic:blipFill>
                          <a:blip r:embed="rId106">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r>
      <w:tr w:rsidR="00EF3ECB" w:rsidRPr="007129AA" w:rsidTr="00261935">
        <w:tc>
          <w:tcPr>
            <w:tcW w:w="594" w:type="dxa"/>
            <w:tcBorders>
              <w:top w:val="single" w:sz="4" w:space="0" w:color="auto"/>
              <w:left w:val="single" w:sz="4" w:space="0" w:color="auto"/>
              <w:bottom w:val="single" w:sz="4" w:space="0" w:color="auto"/>
            </w:tcBorders>
            <w:shd w:val="clear" w:color="auto" w:fill="F2F2F2" w:themeFill="background1" w:themeFillShade="F2"/>
          </w:tcPr>
          <w:p w:rsidR="00EF3ECB" w:rsidRPr="005778F8" w:rsidRDefault="00EF3ECB" w:rsidP="00302CCD">
            <w:pPr>
              <w:pStyle w:val="Tabellezentriert"/>
            </w:pPr>
            <w:r>
              <w:t>2</w:t>
            </w:r>
            <w:r w:rsidRPr="005778F8">
              <w:t>.1</w:t>
            </w:r>
          </w:p>
        </w:tc>
        <w:tc>
          <w:tcPr>
            <w:tcW w:w="6863" w:type="dxa"/>
            <w:tcBorders>
              <w:top w:val="single" w:sz="4" w:space="0" w:color="auto"/>
              <w:bottom w:val="single" w:sz="4" w:space="0" w:color="auto"/>
            </w:tcBorders>
            <w:shd w:val="clear" w:color="auto" w:fill="F2F2F2" w:themeFill="background1" w:themeFillShade="F2"/>
          </w:tcPr>
          <w:p w:rsidR="00EF3ECB" w:rsidRPr="007129AA" w:rsidRDefault="00EF3ECB" w:rsidP="00302CCD">
            <w:pPr>
              <w:spacing w:line="200" w:lineRule="exact"/>
              <w:rPr>
                <w:rFonts w:eastAsia="Times New Roman" w:cs="Times New Roman"/>
                <w:color w:val="000000"/>
              </w:rPr>
            </w:pPr>
            <w:r>
              <w:rPr>
                <w:rFonts w:eastAsia="Times New Roman" w:cs="Times New Roman"/>
                <w:color w:val="000000"/>
              </w:rPr>
              <w:t xml:space="preserve">Für welchen Beruf würden Sie sich entscheiden. Begründen Sie mit </w:t>
            </w:r>
            <w:r>
              <w:rPr>
                <w:rFonts w:eastAsia="Times New Roman" w:cs="Times New Roman"/>
                <w:b/>
                <w:color w:val="000000"/>
              </w:rPr>
              <w:t>drei</w:t>
            </w:r>
            <w:r>
              <w:rPr>
                <w:rFonts w:eastAsia="Times New Roman" w:cs="Times New Roman"/>
                <w:color w:val="000000"/>
              </w:rPr>
              <w:t xml:space="preserve"> Arg</w:t>
            </w:r>
            <w:r>
              <w:rPr>
                <w:rFonts w:eastAsia="Times New Roman" w:cs="Times New Roman"/>
                <w:color w:val="000000"/>
              </w:rPr>
              <w:t>u</w:t>
            </w:r>
            <w:r>
              <w:rPr>
                <w:rFonts w:eastAsia="Times New Roman" w:cs="Times New Roman"/>
                <w:color w:val="000000"/>
              </w:rPr>
              <w:t>menten.</w:t>
            </w:r>
          </w:p>
        </w:tc>
        <w:tc>
          <w:tcPr>
            <w:tcW w:w="744" w:type="dxa"/>
            <w:tcBorders>
              <w:top w:val="single" w:sz="4" w:space="0" w:color="auto"/>
              <w:bottom w:val="single" w:sz="4" w:space="0" w:color="auto"/>
            </w:tcBorders>
            <w:shd w:val="clear" w:color="auto" w:fill="F2F2F2" w:themeFill="background1" w:themeFillShade="F2"/>
          </w:tcPr>
          <w:p w:rsidR="00EF3ECB" w:rsidRPr="007129AA" w:rsidRDefault="00EF3ECB" w:rsidP="00302CCD">
            <w:pPr>
              <w:spacing w:line="220" w:lineRule="exact"/>
              <w:jc w:val="center"/>
              <w:rPr>
                <w:rFonts w:eastAsia="Times New Roman" w:cs="Times New Roman"/>
                <w:color w:val="000000"/>
              </w:rPr>
            </w:pPr>
            <w:r>
              <w:rPr>
                <w:rFonts w:eastAsia="Times New Roman" w:cs="Times New Roman"/>
                <w:color w:val="000000"/>
              </w:rPr>
              <w:t>3</w:t>
            </w:r>
          </w:p>
        </w:tc>
        <w:tc>
          <w:tcPr>
            <w:tcW w:w="744" w:type="dxa"/>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c>
          <w:tcPr>
            <w:tcW w:w="745" w:type="dxa"/>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r>
      <w:tr w:rsidR="00EF3ECB" w:rsidRPr="007129AA" w:rsidTr="00261935">
        <w:tc>
          <w:tcPr>
            <w:tcW w:w="594" w:type="dxa"/>
            <w:tcBorders>
              <w:top w:val="single" w:sz="4" w:space="0" w:color="auto"/>
              <w:left w:val="single" w:sz="4" w:space="0" w:color="auto"/>
              <w:bottom w:val="single" w:sz="4" w:space="0" w:color="auto"/>
            </w:tcBorders>
            <w:shd w:val="clear" w:color="auto" w:fill="D9D9D9" w:themeFill="background1" w:themeFillShade="D9"/>
          </w:tcPr>
          <w:p w:rsidR="00EF3ECB" w:rsidRPr="00962054" w:rsidRDefault="00EF3ECB" w:rsidP="00302CCD">
            <w:pPr>
              <w:pStyle w:val="Tabellezentriert"/>
            </w:pPr>
          </w:p>
        </w:tc>
        <w:tc>
          <w:tcPr>
            <w:tcW w:w="6863" w:type="dxa"/>
            <w:tcBorders>
              <w:top w:val="single" w:sz="4" w:space="0" w:color="auto"/>
              <w:bottom w:val="single" w:sz="4" w:space="0" w:color="auto"/>
            </w:tcBorders>
            <w:shd w:val="clear" w:color="auto" w:fill="D9D9D9" w:themeFill="background1" w:themeFillShade="D9"/>
          </w:tcPr>
          <w:p w:rsidR="00EF3ECB" w:rsidRPr="007129AA" w:rsidRDefault="00EF3ECB" w:rsidP="00302CCD">
            <w:pPr>
              <w:spacing w:line="200" w:lineRule="exact"/>
              <w:rPr>
                <w:rFonts w:eastAsia="Times New Roman" w:cs="Times New Roman"/>
                <w:color w:val="000000"/>
              </w:rPr>
            </w:pPr>
            <w:r>
              <w:rPr>
                <w:rFonts w:eastAsia="Times New Roman" w:cs="Times New Roman"/>
                <w:color w:val="000000"/>
              </w:rPr>
              <w:t xml:space="preserve">Für welchen Beruf würden Sie sich entscheiden. Begründen Sie mit </w:t>
            </w:r>
            <w:r>
              <w:rPr>
                <w:rFonts w:eastAsia="Times New Roman" w:cs="Times New Roman"/>
                <w:b/>
                <w:color w:val="000000"/>
              </w:rPr>
              <w:t>vier</w:t>
            </w:r>
            <w:r>
              <w:rPr>
                <w:rFonts w:eastAsia="Times New Roman" w:cs="Times New Roman"/>
                <w:color w:val="000000"/>
              </w:rPr>
              <w:t xml:space="preserve"> Arg</w:t>
            </w:r>
            <w:r>
              <w:rPr>
                <w:rFonts w:eastAsia="Times New Roman" w:cs="Times New Roman"/>
                <w:color w:val="000000"/>
              </w:rPr>
              <w:t>u</w:t>
            </w:r>
            <w:r>
              <w:rPr>
                <w:rFonts w:eastAsia="Times New Roman" w:cs="Times New Roman"/>
                <w:color w:val="000000"/>
              </w:rPr>
              <w:t>menten.</w:t>
            </w:r>
          </w:p>
        </w:tc>
        <w:tc>
          <w:tcPr>
            <w:tcW w:w="744" w:type="dxa"/>
            <w:tcBorders>
              <w:top w:val="single" w:sz="4" w:space="0" w:color="auto"/>
              <w:bottom w:val="single" w:sz="4" w:space="0" w:color="auto"/>
            </w:tcBorders>
            <w:shd w:val="clear" w:color="auto" w:fill="auto"/>
          </w:tcPr>
          <w:p w:rsidR="00EF3ECB" w:rsidRPr="007129AA" w:rsidRDefault="00EF3ECB" w:rsidP="00302CCD">
            <w:pPr>
              <w:spacing w:line="220" w:lineRule="exact"/>
              <w:jc w:val="center"/>
              <w:rPr>
                <w:rFonts w:eastAsia="Times New Roman" w:cs="Times New Roman"/>
                <w:color w:val="000000"/>
              </w:rPr>
            </w:pPr>
          </w:p>
        </w:tc>
        <w:tc>
          <w:tcPr>
            <w:tcW w:w="744" w:type="dxa"/>
            <w:tcBorders>
              <w:top w:val="single" w:sz="4" w:space="0" w:color="auto"/>
              <w:bottom w:val="single" w:sz="4" w:space="0" w:color="auto"/>
            </w:tcBorders>
            <w:shd w:val="clear" w:color="auto" w:fill="D9D9D9" w:themeFill="background1" w:themeFillShade="D9"/>
          </w:tcPr>
          <w:p w:rsidR="00EF3ECB" w:rsidRPr="007129AA" w:rsidRDefault="00EF3ECB" w:rsidP="00302CCD">
            <w:pPr>
              <w:spacing w:line="220" w:lineRule="exact"/>
              <w:jc w:val="center"/>
              <w:rPr>
                <w:rFonts w:eastAsia="Times New Roman" w:cs="Times New Roman"/>
                <w:color w:val="000000"/>
              </w:rPr>
            </w:pPr>
            <w:r>
              <w:rPr>
                <w:rFonts w:eastAsia="Times New Roman" w:cs="Times New Roman"/>
                <w:color w:val="000000"/>
              </w:rPr>
              <w:t>4</w:t>
            </w:r>
          </w:p>
        </w:tc>
        <w:tc>
          <w:tcPr>
            <w:tcW w:w="745" w:type="dxa"/>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r>
      <w:tr w:rsidR="00EF3ECB" w:rsidRPr="007129AA" w:rsidTr="00261935">
        <w:tc>
          <w:tcPr>
            <w:tcW w:w="594" w:type="dxa"/>
            <w:tcBorders>
              <w:top w:val="single" w:sz="4" w:space="0" w:color="auto"/>
              <w:left w:val="single" w:sz="4" w:space="0" w:color="auto"/>
              <w:bottom w:val="single" w:sz="4" w:space="0" w:color="auto"/>
            </w:tcBorders>
            <w:shd w:val="clear" w:color="auto" w:fill="BFBFBF" w:themeFill="background1" w:themeFillShade="BF"/>
          </w:tcPr>
          <w:p w:rsidR="00EF3ECB" w:rsidRPr="00962054" w:rsidRDefault="00EF3ECB" w:rsidP="00302CCD">
            <w:pPr>
              <w:pStyle w:val="Tabellezentriert"/>
            </w:pPr>
          </w:p>
        </w:tc>
        <w:tc>
          <w:tcPr>
            <w:tcW w:w="6863" w:type="dxa"/>
            <w:tcBorders>
              <w:top w:val="single" w:sz="4" w:space="0" w:color="auto"/>
              <w:bottom w:val="single" w:sz="4" w:space="0" w:color="auto"/>
            </w:tcBorders>
            <w:shd w:val="clear" w:color="auto" w:fill="BFBFBF" w:themeFill="background1" w:themeFillShade="BF"/>
          </w:tcPr>
          <w:p w:rsidR="00EF3ECB" w:rsidRPr="007129AA" w:rsidRDefault="00EF3ECB" w:rsidP="00302CCD">
            <w:pPr>
              <w:spacing w:line="200" w:lineRule="exact"/>
              <w:rPr>
                <w:rFonts w:eastAsia="Times New Roman" w:cs="Times New Roman"/>
                <w:color w:val="000000"/>
              </w:rPr>
            </w:pPr>
            <w:r>
              <w:rPr>
                <w:rFonts w:eastAsia="Times New Roman" w:cs="Times New Roman"/>
                <w:color w:val="000000"/>
              </w:rPr>
              <w:t xml:space="preserve">Vergleichen Sie </w:t>
            </w:r>
            <w:r w:rsidRPr="00671730">
              <w:rPr>
                <w:rFonts w:eastAsia="Times New Roman" w:cs="Times New Roman"/>
                <w:b/>
                <w:color w:val="000000"/>
              </w:rPr>
              <w:t>zwei</w:t>
            </w:r>
            <w:r>
              <w:rPr>
                <w:rFonts w:eastAsia="Times New Roman" w:cs="Times New Roman"/>
                <w:color w:val="000000"/>
              </w:rPr>
              <w:t xml:space="preserve"> Anforderungen von </w:t>
            </w:r>
            <w:r w:rsidRPr="00671730">
              <w:rPr>
                <w:rFonts w:eastAsia="Times New Roman" w:cs="Times New Roman"/>
                <w:b/>
                <w:color w:val="000000"/>
              </w:rPr>
              <w:t>zwei</w:t>
            </w:r>
            <w:r>
              <w:rPr>
                <w:rFonts w:eastAsia="Times New Roman" w:cs="Times New Roman"/>
                <w:color w:val="000000"/>
              </w:rPr>
              <w:t xml:space="preserve"> Berufen miteinander und erlä</w:t>
            </w:r>
            <w:r>
              <w:rPr>
                <w:rFonts w:eastAsia="Times New Roman" w:cs="Times New Roman"/>
                <w:color w:val="000000"/>
              </w:rPr>
              <w:t>u</w:t>
            </w:r>
            <w:r>
              <w:rPr>
                <w:rFonts w:eastAsia="Times New Roman" w:cs="Times New Roman"/>
                <w:color w:val="000000"/>
              </w:rPr>
              <w:t>tern Sie Entscheidungsgründe für einen der Berufe.</w:t>
            </w:r>
          </w:p>
        </w:tc>
        <w:tc>
          <w:tcPr>
            <w:tcW w:w="744" w:type="dxa"/>
            <w:tcBorders>
              <w:top w:val="single" w:sz="4" w:space="0" w:color="auto"/>
              <w:bottom w:val="single" w:sz="4" w:space="0" w:color="auto"/>
            </w:tcBorders>
            <w:shd w:val="clear" w:color="auto" w:fill="auto"/>
          </w:tcPr>
          <w:p w:rsidR="00EF3ECB" w:rsidRPr="007129AA" w:rsidRDefault="00EF3ECB" w:rsidP="00302CCD">
            <w:pPr>
              <w:spacing w:line="220" w:lineRule="exact"/>
              <w:jc w:val="center"/>
              <w:rPr>
                <w:rFonts w:eastAsia="Times New Roman" w:cs="Times New Roman"/>
                <w:color w:val="000000"/>
              </w:rPr>
            </w:pPr>
          </w:p>
        </w:tc>
        <w:tc>
          <w:tcPr>
            <w:tcW w:w="744" w:type="dxa"/>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c>
          <w:tcPr>
            <w:tcW w:w="745" w:type="dxa"/>
            <w:tcBorders>
              <w:top w:val="single" w:sz="4" w:space="0" w:color="auto"/>
              <w:bottom w:val="single" w:sz="4" w:space="0" w:color="auto"/>
            </w:tcBorders>
            <w:shd w:val="clear" w:color="auto" w:fill="BFBFBF" w:themeFill="background1" w:themeFillShade="BF"/>
          </w:tcPr>
          <w:p w:rsidR="00EF3ECB" w:rsidRPr="007129AA" w:rsidRDefault="00EF3ECB" w:rsidP="00302CCD">
            <w:pPr>
              <w:spacing w:line="220" w:lineRule="exact"/>
              <w:jc w:val="center"/>
              <w:rPr>
                <w:rFonts w:eastAsia="Times New Roman" w:cs="Times New Roman"/>
                <w:color w:val="000000"/>
              </w:rPr>
            </w:pPr>
            <w:r>
              <w:rPr>
                <w:rFonts w:eastAsia="Times New Roman" w:cs="Times New Roman"/>
                <w:color w:val="000000"/>
              </w:rPr>
              <w:t>5</w:t>
            </w:r>
          </w:p>
        </w:tc>
      </w:tr>
      <w:tr w:rsidR="00EF3ECB" w:rsidRPr="00962054" w:rsidTr="00302CCD">
        <w:tc>
          <w:tcPr>
            <w:tcW w:w="9690" w:type="dxa"/>
            <w:gridSpan w:val="5"/>
            <w:tcBorders>
              <w:top w:val="single" w:sz="4" w:space="0" w:color="auto"/>
              <w:left w:val="nil"/>
              <w:bottom w:val="single" w:sz="4" w:space="0" w:color="auto"/>
              <w:right w:val="nil"/>
            </w:tcBorders>
            <w:shd w:val="clear" w:color="auto" w:fill="auto"/>
          </w:tcPr>
          <w:p w:rsidR="00EF3ECB" w:rsidRPr="00962054" w:rsidRDefault="00EF3ECB" w:rsidP="00302CCD">
            <w:pPr>
              <w:pStyle w:val="Tabellezentriert"/>
            </w:pPr>
          </w:p>
        </w:tc>
      </w:tr>
      <w:tr w:rsidR="00EF3ECB" w:rsidRPr="007129AA" w:rsidTr="00302CCD">
        <w:tc>
          <w:tcPr>
            <w:tcW w:w="594" w:type="dxa"/>
            <w:tcBorders>
              <w:top w:val="single" w:sz="4" w:space="0" w:color="auto"/>
              <w:left w:val="single" w:sz="4" w:space="0" w:color="auto"/>
              <w:bottom w:val="single" w:sz="4" w:space="0" w:color="auto"/>
            </w:tcBorders>
            <w:shd w:val="clear" w:color="auto" w:fill="auto"/>
          </w:tcPr>
          <w:p w:rsidR="00EF3ECB" w:rsidRPr="005778F8" w:rsidRDefault="00EF3ECB" w:rsidP="00302CCD">
            <w:pPr>
              <w:pStyle w:val="Tabellezentriert"/>
            </w:pPr>
            <w:r>
              <w:t>2</w:t>
            </w:r>
            <w:r w:rsidRPr="005778F8">
              <w:t>.2</w:t>
            </w:r>
          </w:p>
        </w:tc>
        <w:tc>
          <w:tcPr>
            <w:tcW w:w="6863" w:type="dxa"/>
            <w:tcBorders>
              <w:top w:val="single" w:sz="4" w:space="0" w:color="auto"/>
              <w:bottom w:val="single" w:sz="4" w:space="0" w:color="auto"/>
            </w:tcBorders>
            <w:shd w:val="clear" w:color="auto" w:fill="auto"/>
          </w:tcPr>
          <w:p w:rsidR="00EF3ECB" w:rsidRDefault="00EF3ECB" w:rsidP="00302CCD">
            <w:pPr>
              <w:pStyle w:val="TabelleLinks8PT"/>
              <w:rPr>
                <w:sz w:val="20"/>
              </w:rPr>
            </w:pPr>
            <w:r w:rsidRPr="002010D1">
              <w:rPr>
                <w:sz w:val="20"/>
              </w:rPr>
              <w:t xml:space="preserve">Eine Handlung führt dann zum Erfolg, wenn sie strukturiert ist. </w:t>
            </w:r>
          </w:p>
          <w:p w:rsidR="00EF3ECB" w:rsidRPr="002010D1" w:rsidRDefault="00EF3ECB" w:rsidP="00302CCD">
            <w:pPr>
              <w:pStyle w:val="TabelleLinks8PT"/>
              <w:rPr>
                <w:sz w:val="20"/>
              </w:rPr>
            </w:pPr>
          </w:p>
        </w:tc>
        <w:tc>
          <w:tcPr>
            <w:tcW w:w="2233" w:type="dxa"/>
            <w:gridSpan w:val="3"/>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r>
      <w:tr w:rsidR="00EF3ECB" w:rsidRPr="007129AA" w:rsidTr="00261935">
        <w:tc>
          <w:tcPr>
            <w:tcW w:w="594" w:type="dxa"/>
            <w:tcBorders>
              <w:top w:val="single" w:sz="4" w:space="0" w:color="auto"/>
              <w:left w:val="single" w:sz="4" w:space="0" w:color="auto"/>
              <w:bottom w:val="single" w:sz="4" w:space="0" w:color="auto"/>
            </w:tcBorders>
            <w:shd w:val="clear" w:color="auto" w:fill="F2F2F2" w:themeFill="background1" w:themeFillShade="F2"/>
          </w:tcPr>
          <w:p w:rsidR="00EF3ECB" w:rsidRDefault="00EF3ECB" w:rsidP="00302CCD">
            <w:pPr>
              <w:pStyle w:val="Tabellezentriert"/>
            </w:pPr>
          </w:p>
        </w:tc>
        <w:tc>
          <w:tcPr>
            <w:tcW w:w="6863" w:type="dxa"/>
            <w:tcBorders>
              <w:top w:val="single" w:sz="4" w:space="0" w:color="auto"/>
              <w:bottom w:val="single" w:sz="4" w:space="0" w:color="auto"/>
            </w:tcBorders>
            <w:shd w:val="clear" w:color="auto" w:fill="F2F2F2" w:themeFill="background1" w:themeFillShade="F2"/>
          </w:tcPr>
          <w:p w:rsidR="00EF3ECB" w:rsidRDefault="00EF3ECB" w:rsidP="00302CCD">
            <w:pPr>
              <w:pStyle w:val="TabelleLinks8PT"/>
              <w:rPr>
                <w:sz w:val="20"/>
              </w:rPr>
            </w:pPr>
            <w:r w:rsidRPr="002010D1">
              <w:rPr>
                <w:sz w:val="20"/>
              </w:rPr>
              <w:t>Nennen Sie die einzelnen Teilschritte einer Handlung. Reihenfolge beachten!</w:t>
            </w:r>
          </w:p>
          <w:p w:rsidR="00EF3ECB" w:rsidRPr="002010D1" w:rsidRDefault="00EF3ECB" w:rsidP="00302CCD">
            <w:pPr>
              <w:pStyle w:val="TabelleLinks8PT"/>
              <w:rPr>
                <w:sz w:val="20"/>
              </w:rPr>
            </w:pPr>
          </w:p>
        </w:tc>
        <w:tc>
          <w:tcPr>
            <w:tcW w:w="744" w:type="dxa"/>
            <w:tcBorders>
              <w:top w:val="single" w:sz="4" w:space="0" w:color="auto"/>
              <w:bottom w:val="single" w:sz="4" w:space="0" w:color="auto"/>
            </w:tcBorders>
            <w:shd w:val="clear" w:color="auto" w:fill="F2F2F2" w:themeFill="background1" w:themeFillShade="F2"/>
          </w:tcPr>
          <w:p w:rsidR="00EF3ECB" w:rsidRDefault="00EF3ECB" w:rsidP="00302CCD">
            <w:pPr>
              <w:pStyle w:val="Tabellezentriert"/>
              <w:rPr>
                <w:sz w:val="20"/>
              </w:rPr>
            </w:pPr>
            <w:r>
              <w:rPr>
                <w:sz w:val="20"/>
              </w:rPr>
              <w:t>3</w:t>
            </w:r>
          </w:p>
        </w:tc>
        <w:tc>
          <w:tcPr>
            <w:tcW w:w="744" w:type="dxa"/>
            <w:tcBorders>
              <w:top w:val="single" w:sz="4" w:space="0" w:color="auto"/>
              <w:bottom w:val="single" w:sz="4" w:space="0" w:color="auto"/>
            </w:tcBorders>
          </w:tcPr>
          <w:p w:rsidR="00EF3ECB" w:rsidRPr="007129AA" w:rsidRDefault="00EF3ECB" w:rsidP="00302CCD">
            <w:pPr>
              <w:pStyle w:val="Tabellezentriert"/>
              <w:rPr>
                <w:sz w:val="20"/>
              </w:rPr>
            </w:pPr>
          </w:p>
        </w:tc>
        <w:tc>
          <w:tcPr>
            <w:tcW w:w="745" w:type="dxa"/>
            <w:tcBorders>
              <w:top w:val="single" w:sz="4" w:space="0" w:color="auto"/>
              <w:bottom w:val="single" w:sz="4" w:space="0" w:color="auto"/>
            </w:tcBorders>
          </w:tcPr>
          <w:p w:rsidR="00EF3ECB" w:rsidRPr="007129AA" w:rsidRDefault="00EF3ECB" w:rsidP="00302CCD">
            <w:pPr>
              <w:pStyle w:val="Tabellezentriert"/>
              <w:rPr>
                <w:sz w:val="20"/>
              </w:rPr>
            </w:pPr>
          </w:p>
        </w:tc>
      </w:tr>
      <w:tr w:rsidR="00EF3ECB" w:rsidRPr="007129AA" w:rsidTr="00261935">
        <w:tc>
          <w:tcPr>
            <w:tcW w:w="594" w:type="dxa"/>
            <w:tcBorders>
              <w:top w:val="single" w:sz="4" w:space="0" w:color="auto"/>
              <w:left w:val="single" w:sz="4" w:space="0" w:color="auto"/>
              <w:bottom w:val="single" w:sz="4" w:space="0" w:color="auto"/>
            </w:tcBorders>
            <w:shd w:val="clear" w:color="auto" w:fill="D9D9D9" w:themeFill="background1" w:themeFillShade="D9"/>
          </w:tcPr>
          <w:p w:rsidR="00EF3ECB" w:rsidRPr="00962054" w:rsidRDefault="00EF3ECB" w:rsidP="00302CCD">
            <w:pPr>
              <w:pStyle w:val="Tabellezentriert"/>
            </w:pPr>
          </w:p>
        </w:tc>
        <w:tc>
          <w:tcPr>
            <w:tcW w:w="6863" w:type="dxa"/>
            <w:tcBorders>
              <w:top w:val="single" w:sz="4" w:space="0" w:color="auto"/>
              <w:bottom w:val="single" w:sz="4" w:space="0" w:color="auto"/>
            </w:tcBorders>
            <w:shd w:val="clear" w:color="auto" w:fill="D9D9D9" w:themeFill="background1" w:themeFillShade="D9"/>
          </w:tcPr>
          <w:p w:rsidR="00EF3ECB" w:rsidRPr="002010D1" w:rsidRDefault="00EF3ECB" w:rsidP="00302CCD">
            <w:pPr>
              <w:pStyle w:val="TabelleLinks8PT"/>
              <w:rPr>
                <w:sz w:val="20"/>
              </w:rPr>
            </w:pPr>
            <w:r w:rsidRPr="002010D1">
              <w:rPr>
                <w:sz w:val="20"/>
              </w:rPr>
              <w:t>Ordnen Sie die genannten Aufgaben den passenden Schritten im Handlung</w:t>
            </w:r>
            <w:r w:rsidRPr="002010D1">
              <w:rPr>
                <w:sz w:val="20"/>
              </w:rPr>
              <w:t>s</w:t>
            </w:r>
            <w:r w:rsidRPr="002010D1">
              <w:rPr>
                <w:sz w:val="20"/>
              </w:rPr>
              <w:t>kreislauf zu: Speisen überprüfen, Rezept lesen, Aufgaben erledigen</w:t>
            </w:r>
            <w:r w:rsidR="003702B6">
              <w:rPr>
                <w:sz w:val="20"/>
              </w:rPr>
              <w:t>.</w:t>
            </w:r>
          </w:p>
        </w:tc>
        <w:tc>
          <w:tcPr>
            <w:tcW w:w="744" w:type="dxa"/>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c>
          <w:tcPr>
            <w:tcW w:w="744" w:type="dxa"/>
            <w:tcBorders>
              <w:top w:val="single" w:sz="4" w:space="0" w:color="auto"/>
              <w:bottom w:val="single" w:sz="4" w:space="0" w:color="auto"/>
            </w:tcBorders>
            <w:shd w:val="clear" w:color="auto" w:fill="D9D9D9" w:themeFill="background1" w:themeFillShade="D9"/>
          </w:tcPr>
          <w:p w:rsidR="00EF3ECB" w:rsidRPr="007129AA" w:rsidRDefault="00EF3ECB" w:rsidP="00302CCD">
            <w:pPr>
              <w:pStyle w:val="Tabellezentriert"/>
              <w:rPr>
                <w:sz w:val="20"/>
              </w:rPr>
            </w:pPr>
            <w:r>
              <w:rPr>
                <w:sz w:val="20"/>
              </w:rPr>
              <w:t>3</w:t>
            </w:r>
          </w:p>
        </w:tc>
        <w:tc>
          <w:tcPr>
            <w:tcW w:w="745" w:type="dxa"/>
            <w:tcBorders>
              <w:top w:val="single" w:sz="4" w:space="0" w:color="auto"/>
              <w:bottom w:val="single" w:sz="4" w:space="0" w:color="auto"/>
            </w:tcBorders>
          </w:tcPr>
          <w:p w:rsidR="00EF3ECB" w:rsidRPr="007129AA" w:rsidRDefault="00EF3ECB" w:rsidP="00302CCD">
            <w:pPr>
              <w:pStyle w:val="Tabellezentriert"/>
              <w:rPr>
                <w:sz w:val="20"/>
              </w:rPr>
            </w:pPr>
          </w:p>
        </w:tc>
      </w:tr>
      <w:tr w:rsidR="00EF3ECB" w:rsidRPr="007129AA" w:rsidTr="00261935">
        <w:tc>
          <w:tcPr>
            <w:tcW w:w="594" w:type="dxa"/>
            <w:tcBorders>
              <w:top w:val="single" w:sz="4" w:space="0" w:color="auto"/>
              <w:left w:val="single" w:sz="4" w:space="0" w:color="auto"/>
              <w:bottom w:val="single" w:sz="4" w:space="0" w:color="auto"/>
            </w:tcBorders>
            <w:shd w:val="clear" w:color="auto" w:fill="BFBFBF" w:themeFill="background1" w:themeFillShade="BF"/>
          </w:tcPr>
          <w:p w:rsidR="00EF3ECB" w:rsidRPr="00962054" w:rsidRDefault="00EF3ECB" w:rsidP="00302CCD">
            <w:pPr>
              <w:pStyle w:val="Tabellezentriert"/>
            </w:pPr>
          </w:p>
        </w:tc>
        <w:tc>
          <w:tcPr>
            <w:tcW w:w="6863" w:type="dxa"/>
            <w:tcBorders>
              <w:top w:val="single" w:sz="4" w:space="0" w:color="auto"/>
              <w:bottom w:val="single" w:sz="4" w:space="0" w:color="auto"/>
            </w:tcBorders>
            <w:shd w:val="clear" w:color="auto" w:fill="BFBFBF" w:themeFill="background1" w:themeFillShade="BF"/>
          </w:tcPr>
          <w:p w:rsidR="00EF3ECB" w:rsidRPr="002010D1" w:rsidRDefault="00EF3ECB" w:rsidP="003702B6">
            <w:pPr>
              <w:pStyle w:val="TabelleLinks8PT"/>
              <w:rPr>
                <w:sz w:val="20"/>
              </w:rPr>
            </w:pPr>
            <w:r w:rsidRPr="002010D1">
              <w:rPr>
                <w:sz w:val="20"/>
              </w:rPr>
              <w:t xml:space="preserve">Sie sollen einen Obstsalat herstellen. Beschreiben Sie je eine Aufgabe für jede Stufe im Handlungskreislauf. </w:t>
            </w:r>
          </w:p>
        </w:tc>
        <w:tc>
          <w:tcPr>
            <w:tcW w:w="744" w:type="dxa"/>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c>
          <w:tcPr>
            <w:tcW w:w="744" w:type="dxa"/>
            <w:tcBorders>
              <w:top w:val="single" w:sz="4" w:space="0" w:color="auto"/>
              <w:bottom w:val="single" w:sz="4" w:space="0" w:color="auto"/>
            </w:tcBorders>
          </w:tcPr>
          <w:p w:rsidR="00EF3ECB" w:rsidRPr="007129AA" w:rsidRDefault="00EF3ECB" w:rsidP="00302CCD">
            <w:pPr>
              <w:pStyle w:val="Tabellezentriert"/>
              <w:rPr>
                <w:sz w:val="20"/>
              </w:rPr>
            </w:pPr>
          </w:p>
        </w:tc>
        <w:tc>
          <w:tcPr>
            <w:tcW w:w="745" w:type="dxa"/>
            <w:tcBorders>
              <w:top w:val="single" w:sz="4" w:space="0" w:color="auto"/>
              <w:bottom w:val="single" w:sz="4" w:space="0" w:color="auto"/>
            </w:tcBorders>
            <w:shd w:val="clear" w:color="auto" w:fill="BFBFBF" w:themeFill="background1" w:themeFillShade="BF"/>
          </w:tcPr>
          <w:p w:rsidR="00EF3ECB" w:rsidRPr="007129AA" w:rsidRDefault="00EF3ECB" w:rsidP="00302CCD">
            <w:pPr>
              <w:pStyle w:val="Tabellezentriert"/>
              <w:rPr>
                <w:sz w:val="20"/>
              </w:rPr>
            </w:pPr>
            <w:r>
              <w:rPr>
                <w:sz w:val="20"/>
              </w:rPr>
              <w:t>6</w:t>
            </w:r>
          </w:p>
        </w:tc>
      </w:tr>
    </w:tbl>
    <w:p w:rsidR="00F91101" w:rsidRDefault="00F91101">
      <w:pPr>
        <w:spacing w:line="240" w:lineRule="exact"/>
      </w:pPr>
      <w:r>
        <w:br w:type="page"/>
      </w:r>
    </w:p>
    <w:p w:rsidR="00EF3ECB" w:rsidRPr="00EF3ECB" w:rsidRDefault="003702B6" w:rsidP="00EF3ECB">
      <w:pPr>
        <w:pStyle w:val="berschrift2"/>
      </w:pPr>
      <w:r>
        <w:lastRenderedPageBreak/>
        <w:t>D</w:t>
      </w:r>
      <w:r w:rsidR="00EF3ECB">
        <w:t>urchführen</w:t>
      </w:r>
    </w:p>
    <w:tbl>
      <w:tblPr>
        <w:tblStyle w:val="Tabellenraster"/>
        <w:tblW w:w="9747" w:type="dxa"/>
        <w:tblLayout w:type="fixed"/>
        <w:tblLook w:val="04A0" w:firstRow="1" w:lastRow="0" w:firstColumn="1" w:lastColumn="0" w:noHBand="0" w:noVBand="1"/>
      </w:tblPr>
      <w:tblGrid>
        <w:gridCol w:w="7621"/>
        <w:gridCol w:w="692"/>
        <w:gridCol w:w="16"/>
        <w:gridCol w:w="676"/>
        <w:gridCol w:w="33"/>
        <w:gridCol w:w="659"/>
        <w:gridCol w:w="50"/>
      </w:tblGrid>
      <w:tr w:rsidR="00EF3ECB" w:rsidRPr="002F73C6" w:rsidTr="00261935">
        <w:trPr>
          <w:gridAfter w:val="1"/>
          <w:wAfter w:w="50" w:type="dxa"/>
        </w:trPr>
        <w:tc>
          <w:tcPr>
            <w:tcW w:w="7621" w:type="dxa"/>
            <w:tcBorders>
              <w:top w:val="single" w:sz="4" w:space="0" w:color="auto"/>
              <w:left w:val="single" w:sz="4" w:space="0" w:color="auto"/>
              <w:bottom w:val="single" w:sz="4" w:space="0" w:color="auto"/>
            </w:tcBorders>
            <w:shd w:val="clear" w:color="auto" w:fill="auto"/>
          </w:tcPr>
          <w:p w:rsidR="00EF3ECB" w:rsidRPr="003D7DED" w:rsidRDefault="00EF3ECB" w:rsidP="00302CCD">
            <w:pPr>
              <w:pStyle w:val="TabelleLinks8PT"/>
              <w:rPr>
                <w:b/>
                <w:bCs/>
                <w:color w:val="000000"/>
              </w:rPr>
            </w:pPr>
            <w:r w:rsidRPr="007129AA">
              <w:rPr>
                <w:rStyle w:val="Fett"/>
                <w:sz w:val="20"/>
              </w:rPr>
              <w:t>Aufgabe 3</w:t>
            </w:r>
            <w:r w:rsidRPr="007129AA">
              <w:rPr>
                <w:sz w:val="20"/>
              </w:rPr>
              <w:t xml:space="preserve"> </w:t>
            </w:r>
          </w:p>
        </w:tc>
        <w:tc>
          <w:tcPr>
            <w:tcW w:w="692" w:type="dxa"/>
            <w:tcBorders>
              <w:top w:val="single" w:sz="4" w:space="0" w:color="auto"/>
              <w:bottom w:val="single" w:sz="4" w:space="0" w:color="auto"/>
            </w:tcBorders>
            <w:shd w:val="clear" w:color="auto" w:fill="F2F2F2" w:themeFill="background1" w:themeFillShade="F2"/>
            <w:vAlign w:val="center"/>
          </w:tcPr>
          <w:p w:rsidR="00EF3ECB" w:rsidRPr="002F73C6" w:rsidRDefault="00EF3ECB" w:rsidP="00302CCD">
            <w:pPr>
              <w:pStyle w:val="Tabellezentriert"/>
              <w:spacing w:line="240" w:lineRule="atLeast"/>
            </w:pPr>
            <w:r w:rsidRPr="002F73C6">
              <w:rPr>
                <w:noProof/>
              </w:rPr>
              <w:drawing>
                <wp:inline distT="0" distB="0" distL="0" distR="0" wp14:anchorId="4DE5E275" wp14:editId="072D7202">
                  <wp:extent cx="294640" cy="287655"/>
                  <wp:effectExtent l="0" t="0" r="0" b="0"/>
                  <wp:docPr id="928" name="Grafik 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 LernzielA_sw.emf"/>
                          <pic:cNvPicPr/>
                        </pic:nvPicPr>
                        <pic:blipFill>
                          <a:blip r:embed="rId104">
                            <a:extLst>
                              <a:ext uri="{28A0092B-C50C-407E-A947-70E740481C1C}">
                                <a14:useLocalDpi xmlns:a14="http://schemas.microsoft.com/office/drawing/2010/main" val="0"/>
                              </a:ext>
                            </a:extLst>
                          </a:blip>
                          <a:stretch>
                            <a:fillRect/>
                          </a:stretch>
                        </pic:blipFill>
                        <pic:spPr>
                          <a:xfrm>
                            <a:off x="0" y="0"/>
                            <a:ext cx="294640" cy="287655"/>
                          </a:xfrm>
                          <a:prstGeom prst="rect">
                            <a:avLst/>
                          </a:prstGeom>
                        </pic:spPr>
                      </pic:pic>
                    </a:graphicData>
                  </a:graphic>
                </wp:inline>
              </w:drawing>
            </w:r>
          </w:p>
        </w:tc>
        <w:tc>
          <w:tcPr>
            <w:tcW w:w="692" w:type="dxa"/>
            <w:gridSpan w:val="2"/>
            <w:tcBorders>
              <w:top w:val="single" w:sz="4" w:space="0" w:color="auto"/>
              <w:bottom w:val="single" w:sz="4" w:space="0" w:color="auto"/>
            </w:tcBorders>
            <w:shd w:val="clear" w:color="auto" w:fill="D9D9D9" w:themeFill="background1" w:themeFillShade="D9"/>
            <w:vAlign w:val="center"/>
          </w:tcPr>
          <w:p w:rsidR="00EF3ECB" w:rsidRPr="002F73C6" w:rsidRDefault="00EF3ECB" w:rsidP="00302CCD">
            <w:pPr>
              <w:pStyle w:val="Tabellezentriert"/>
              <w:spacing w:line="240" w:lineRule="atLeast"/>
            </w:pPr>
            <w:r w:rsidRPr="002F73C6">
              <w:rPr>
                <w:noProof/>
              </w:rPr>
              <w:drawing>
                <wp:inline distT="0" distB="0" distL="0" distR="0" wp14:anchorId="757B5F7C" wp14:editId="190B110F">
                  <wp:extent cx="295910" cy="287655"/>
                  <wp:effectExtent l="0" t="0" r="8890" b="0"/>
                  <wp:docPr id="929" name="Grafik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LernzielB_sw.emf"/>
                          <pic:cNvPicPr/>
                        </pic:nvPicPr>
                        <pic:blipFill>
                          <a:blip r:embed="rId105">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c>
          <w:tcPr>
            <w:tcW w:w="692" w:type="dxa"/>
            <w:gridSpan w:val="2"/>
            <w:tcBorders>
              <w:top w:val="single" w:sz="4" w:space="0" w:color="auto"/>
              <w:bottom w:val="single" w:sz="4" w:space="0" w:color="auto"/>
            </w:tcBorders>
            <w:shd w:val="clear" w:color="auto" w:fill="BFBFBF" w:themeFill="background1" w:themeFillShade="BF"/>
            <w:vAlign w:val="center"/>
          </w:tcPr>
          <w:p w:rsidR="00EF3ECB" w:rsidRPr="002F73C6" w:rsidRDefault="00EF3ECB" w:rsidP="00302CCD">
            <w:pPr>
              <w:pStyle w:val="Tabellezentriert"/>
              <w:spacing w:line="240" w:lineRule="atLeast"/>
            </w:pPr>
            <w:r w:rsidRPr="002F73C6">
              <w:rPr>
                <w:noProof/>
              </w:rPr>
              <w:drawing>
                <wp:inline distT="0" distB="0" distL="0" distR="0" wp14:anchorId="589A2D69" wp14:editId="2DCD017E">
                  <wp:extent cx="295910" cy="287655"/>
                  <wp:effectExtent l="0" t="0" r="8890" b="0"/>
                  <wp:docPr id="683" name="Grafik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LernzielC_sw).emf"/>
                          <pic:cNvPicPr/>
                        </pic:nvPicPr>
                        <pic:blipFill>
                          <a:blip r:embed="rId106">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r>
      <w:tr w:rsidR="00EF3ECB" w:rsidRPr="007129AA" w:rsidTr="00261935">
        <w:trPr>
          <w:gridAfter w:val="1"/>
          <w:wAfter w:w="50" w:type="dxa"/>
        </w:trPr>
        <w:tc>
          <w:tcPr>
            <w:tcW w:w="7621" w:type="dxa"/>
            <w:tcBorders>
              <w:top w:val="single" w:sz="4" w:space="0" w:color="auto"/>
              <w:bottom w:val="single" w:sz="4" w:space="0" w:color="auto"/>
            </w:tcBorders>
            <w:shd w:val="clear" w:color="auto" w:fill="F2F2F2" w:themeFill="background1" w:themeFillShade="F2"/>
          </w:tcPr>
          <w:p w:rsidR="00EF3ECB" w:rsidRDefault="00EF3ECB" w:rsidP="00302CCD">
            <w:pPr>
              <w:spacing w:line="200" w:lineRule="exact"/>
              <w:rPr>
                <w:rFonts w:eastAsia="Times New Roman" w:cs="Times New Roman"/>
                <w:color w:val="000000"/>
              </w:rPr>
            </w:pPr>
            <w:r>
              <w:rPr>
                <w:rFonts w:eastAsia="Times New Roman" w:cs="Times New Roman"/>
                <w:color w:val="000000"/>
              </w:rPr>
              <w:t xml:space="preserve">Zählen Sie zu Ihrem gewählten Beruf </w:t>
            </w:r>
            <w:r w:rsidRPr="00671730">
              <w:rPr>
                <w:rFonts w:eastAsia="Times New Roman" w:cs="Times New Roman"/>
                <w:b/>
                <w:color w:val="000000"/>
              </w:rPr>
              <w:t>drei</w:t>
            </w:r>
            <w:r>
              <w:rPr>
                <w:rFonts w:eastAsia="Times New Roman" w:cs="Times New Roman"/>
                <w:color w:val="000000"/>
              </w:rPr>
              <w:t xml:space="preserve"> überfachliche Kompetenzen (Handlungsko</w:t>
            </w:r>
            <w:r>
              <w:rPr>
                <w:rFonts w:eastAsia="Times New Roman" w:cs="Times New Roman"/>
                <w:color w:val="000000"/>
              </w:rPr>
              <w:t>m</w:t>
            </w:r>
            <w:r>
              <w:rPr>
                <w:rFonts w:eastAsia="Times New Roman" w:cs="Times New Roman"/>
                <w:color w:val="000000"/>
              </w:rPr>
              <w:t xml:space="preserve">petenzen) auf, die Sie im Praktikum zeigen wollen. </w:t>
            </w:r>
          </w:p>
          <w:p w:rsidR="00EF3ECB" w:rsidRPr="007129AA" w:rsidRDefault="00EF3ECB" w:rsidP="00302CCD">
            <w:pPr>
              <w:spacing w:line="200" w:lineRule="exact"/>
              <w:rPr>
                <w:rFonts w:eastAsia="Times New Roman" w:cs="Times New Roman"/>
                <w:color w:val="000000"/>
              </w:rPr>
            </w:pPr>
          </w:p>
        </w:tc>
        <w:tc>
          <w:tcPr>
            <w:tcW w:w="692" w:type="dxa"/>
            <w:tcBorders>
              <w:top w:val="single" w:sz="4" w:space="0" w:color="auto"/>
              <w:bottom w:val="single" w:sz="4" w:space="0" w:color="auto"/>
            </w:tcBorders>
            <w:shd w:val="clear" w:color="auto" w:fill="F2F2F2" w:themeFill="background1" w:themeFillShade="F2"/>
          </w:tcPr>
          <w:p w:rsidR="00EF3ECB" w:rsidRPr="007129AA" w:rsidRDefault="00EF3ECB" w:rsidP="00302CCD">
            <w:pPr>
              <w:spacing w:line="220" w:lineRule="exact"/>
              <w:jc w:val="center"/>
              <w:rPr>
                <w:rFonts w:eastAsia="Times New Roman" w:cs="Times New Roman"/>
                <w:color w:val="000000"/>
              </w:rPr>
            </w:pPr>
            <w:r>
              <w:rPr>
                <w:rFonts w:eastAsia="Times New Roman" w:cs="Times New Roman"/>
                <w:color w:val="000000"/>
              </w:rPr>
              <w:t>3</w:t>
            </w:r>
          </w:p>
        </w:tc>
        <w:tc>
          <w:tcPr>
            <w:tcW w:w="692" w:type="dxa"/>
            <w:gridSpan w:val="2"/>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c>
          <w:tcPr>
            <w:tcW w:w="692" w:type="dxa"/>
            <w:gridSpan w:val="2"/>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r>
      <w:tr w:rsidR="00EF3ECB" w:rsidRPr="007129AA" w:rsidTr="00261935">
        <w:trPr>
          <w:gridAfter w:val="1"/>
          <w:wAfter w:w="50" w:type="dxa"/>
        </w:trPr>
        <w:tc>
          <w:tcPr>
            <w:tcW w:w="7621" w:type="dxa"/>
            <w:tcBorders>
              <w:top w:val="single" w:sz="4" w:space="0" w:color="auto"/>
              <w:bottom w:val="single" w:sz="4" w:space="0" w:color="auto"/>
            </w:tcBorders>
            <w:shd w:val="clear" w:color="auto" w:fill="D9D9D9" w:themeFill="background1" w:themeFillShade="D9"/>
          </w:tcPr>
          <w:p w:rsidR="00EF3ECB" w:rsidRPr="007129AA" w:rsidRDefault="00EF3ECB" w:rsidP="00302CCD">
            <w:pPr>
              <w:spacing w:line="200" w:lineRule="exact"/>
              <w:rPr>
                <w:rFonts w:eastAsia="Times New Roman" w:cs="Times New Roman"/>
                <w:color w:val="000000"/>
              </w:rPr>
            </w:pPr>
            <w:r>
              <w:rPr>
                <w:rFonts w:eastAsia="Times New Roman" w:cs="Times New Roman"/>
                <w:color w:val="000000"/>
              </w:rPr>
              <w:t xml:space="preserve">Zählen Sie zu Ihrem gewählten Beruf </w:t>
            </w:r>
            <w:r>
              <w:rPr>
                <w:rFonts w:eastAsia="Times New Roman" w:cs="Times New Roman"/>
                <w:b/>
                <w:color w:val="000000"/>
              </w:rPr>
              <w:t>vier</w:t>
            </w:r>
            <w:r>
              <w:rPr>
                <w:rFonts w:eastAsia="Times New Roman" w:cs="Times New Roman"/>
                <w:color w:val="000000"/>
              </w:rPr>
              <w:t xml:space="preserve"> überfachliche Kompetenzen (Handlungsko</w:t>
            </w:r>
            <w:r>
              <w:rPr>
                <w:rFonts w:eastAsia="Times New Roman" w:cs="Times New Roman"/>
                <w:color w:val="000000"/>
              </w:rPr>
              <w:t>m</w:t>
            </w:r>
            <w:r>
              <w:rPr>
                <w:rFonts w:eastAsia="Times New Roman" w:cs="Times New Roman"/>
                <w:color w:val="000000"/>
              </w:rPr>
              <w:t>petenzen) auf, die Sie im Praktikum zeigen wollen. Weshalb sind diese so wichtig?</w:t>
            </w:r>
          </w:p>
        </w:tc>
        <w:tc>
          <w:tcPr>
            <w:tcW w:w="692" w:type="dxa"/>
            <w:tcBorders>
              <w:top w:val="single" w:sz="4" w:space="0" w:color="auto"/>
              <w:bottom w:val="single" w:sz="4" w:space="0" w:color="auto"/>
            </w:tcBorders>
            <w:shd w:val="clear" w:color="auto" w:fill="auto"/>
          </w:tcPr>
          <w:p w:rsidR="00EF3ECB" w:rsidRPr="007129AA" w:rsidRDefault="00EF3ECB" w:rsidP="00302CCD">
            <w:pPr>
              <w:spacing w:line="220" w:lineRule="exact"/>
              <w:jc w:val="center"/>
              <w:rPr>
                <w:rFonts w:eastAsia="Times New Roman" w:cs="Times New Roman"/>
                <w:color w:val="000000"/>
              </w:rPr>
            </w:pPr>
          </w:p>
        </w:tc>
        <w:tc>
          <w:tcPr>
            <w:tcW w:w="692" w:type="dxa"/>
            <w:gridSpan w:val="2"/>
            <w:tcBorders>
              <w:top w:val="single" w:sz="4" w:space="0" w:color="auto"/>
              <w:bottom w:val="single" w:sz="4" w:space="0" w:color="auto"/>
            </w:tcBorders>
            <w:shd w:val="clear" w:color="auto" w:fill="D9D9D9" w:themeFill="background1" w:themeFillShade="D9"/>
          </w:tcPr>
          <w:p w:rsidR="00EF3ECB" w:rsidRPr="007129AA" w:rsidRDefault="00EF3ECB" w:rsidP="00302CCD">
            <w:pPr>
              <w:spacing w:line="220" w:lineRule="exact"/>
              <w:jc w:val="center"/>
              <w:rPr>
                <w:rFonts w:eastAsia="Times New Roman" w:cs="Times New Roman"/>
                <w:color w:val="000000"/>
              </w:rPr>
            </w:pPr>
            <w:r>
              <w:rPr>
                <w:rFonts w:eastAsia="Times New Roman" w:cs="Times New Roman"/>
                <w:color w:val="000000"/>
              </w:rPr>
              <w:t>6</w:t>
            </w:r>
          </w:p>
        </w:tc>
        <w:tc>
          <w:tcPr>
            <w:tcW w:w="692" w:type="dxa"/>
            <w:gridSpan w:val="2"/>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r>
      <w:tr w:rsidR="00EF3ECB" w:rsidRPr="007129AA" w:rsidTr="00261935">
        <w:trPr>
          <w:gridAfter w:val="1"/>
          <w:wAfter w:w="50" w:type="dxa"/>
        </w:trPr>
        <w:tc>
          <w:tcPr>
            <w:tcW w:w="7621" w:type="dxa"/>
            <w:tcBorders>
              <w:top w:val="single" w:sz="4" w:space="0" w:color="auto"/>
              <w:bottom w:val="single" w:sz="4" w:space="0" w:color="auto"/>
            </w:tcBorders>
            <w:shd w:val="clear" w:color="auto" w:fill="BFBFBF" w:themeFill="background1" w:themeFillShade="BF"/>
          </w:tcPr>
          <w:p w:rsidR="00EF3ECB" w:rsidRPr="007129AA" w:rsidRDefault="00EF3ECB" w:rsidP="00302CCD">
            <w:pPr>
              <w:spacing w:line="200" w:lineRule="exact"/>
              <w:rPr>
                <w:rFonts w:eastAsia="Times New Roman" w:cs="Times New Roman"/>
                <w:color w:val="000000"/>
              </w:rPr>
            </w:pPr>
            <w:r>
              <w:rPr>
                <w:rFonts w:eastAsia="Times New Roman" w:cs="Times New Roman"/>
                <w:color w:val="000000"/>
              </w:rPr>
              <w:t xml:space="preserve">Zählen Sie zu Ihrem gewählten Beruf </w:t>
            </w:r>
            <w:r>
              <w:rPr>
                <w:rFonts w:eastAsia="Times New Roman" w:cs="Times New Roman"/>
                <w:b/>
                <w:color w:val="000000"/>
              </w:rPr>
              <w:t>vier</w:t>
            </w:r>
            <w:r>
              <w:rPr>
                <w:rFonts w:eastAsia="Times New Roman" w:cs="Times New Roman"/>
                <w:color w:val="000000"/>
              </w:rPr>
              <w:t xml:space="preserve"> überfachliche Kompetenzen (Handlungsko</w:t>
            </w:r>
            <w:r>
              <w:rPr>
                <w:rFonts w:eastAsia="Times New Roman" w:cs="Times New Roman"/>
                <w:color w:val="000000"/>
              </w:rPr>
              <w:t>m</w:t>
            </w:r>
            <w:r>
              <w:rPr>
                <w:rFonts w:eastAsia="Times New Roman" w:cs="Times New Roman"/>
                <w:color w:val="000000"/>
              </w:rPr>
              <w:t>petenzen) auf, die Sie im Praktikum zeigen wollen. Wie schaffen Sie es, dass Sie einen Ausbildungsplatz erhalten?</w:t>
            </w:r>
          </w:p>
        </w:tc>
        <w:tc>
          <w:tcPr>
            <w:tcW w:w="692" w:type="dxa"/>
            <w:tcBorders>
              <w:top w:val="single" w:sz="4" w:space="0" w:color="auto"/>
              <w:bottom w:val="single" w:sz="4" w:space="0" w:color="auto"/>
            </w:tcBorders>
            <w:shd w:val="clear" w:color="auto" w:fill="auto"/>
          </w:tcPr>
          <w:p w:rsidR="00EF3ECB" w:rsidRPr="007129AA" w:rsidRDefault="00EF3ECB" w:rsidP="00302CCD">
            <w:pPr>
              <w:spacing w:line="220" w:lineRule="exact"/>
              <w:jc w:val="center"/>
              <w:rPr>
                <w:rFonts w:eastAsia="Times New Roman" w:cs="Times New Roman"/>
                <w:color w:val="000000"/>
              </w:rPr>
            </w:pPr>
          </w:p>
        </w:tc>
        <w:tc>
          <w:tcPr>
            <w:tcW w:w="692" w:type="dxa"/>
            <w:gridSpan w:val="2"/>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c>
          <w:tcPr>
            <w:tcW w:w="692" w:type="dxa"/>
            <w:gridSpan w:val="2"/>
            <w:tcBorders>
              <w:top w:val="single" w:sz="4" w:space="0" w:color="auto"/>
              <w:bottom w:val="single" w:sz="4" w:space="0" w:color="auto"/>
            </w:tcBorders>
            <w:shd w:val="clear" w:color="auto" w:fill="BFBFBF" w:themeFill="background1" w:themeFillShade="BF"/>
          </w:tcPr>
          <w:p w:rsidR="00EF3ECB" w:rsidRPr="007129AA" w:rsidRDefault="00EF3ECB" w:rsidP="00302CCD">
            <w:pPr>
              <w:spacing w:line="220" w:lineRule="exact"/>
              <w:jc w:val="center"/>
              <w:rPr>
                <w:rFonts w:eastAsia="Times New Roman" w:cs="Times New Roman"/>
                <w:color w:val="000000"/>
              </w:rPr>
            </w:pPr>
            <w:r>
              <w:rPr>
                <w:rFonts w:eastAsia="Times New Roman" w:cs="Times New Roman"/>
                <w:color w:val="000000"/>
              </w:rPr>
              <w:t>5</w:t>
            </w:r>
          </w:p>
        </w:tc>
      </w:tr>
      <w:tr w:rsidR="00EF3ECB" w:rsidRPr="00962054" w:rsidTr="00261935">
        <w:trPr>
          <w:gridAfter w:val="1"/>
          <w:wAfter w:w="50" w:type="dxa"/>
        </w:trPr>
        <w:tc>
          <w:tcPr>
            <w:tcW w:w="9697" w:type="dxa"/>
            <w:gridSpan w:val="6"/>
            <w:tcBorders>
              <w:top w:val="single" w:sz="4" w:space="0" w:color="auto"/>
              <w:left w:val="nil"/>
              <w:bottom w:val="single" w:sz="4" w:space="0" w:color="auto"/>
              <w:right w:val="nil"/>
            </w:tcBorders>
            <w:shd w:val="clear" w:color="auto" w:fill="auto"/>
          </w:tcPr>
          <w:p w:rsidR="00EF3ECB" w:rsidRPr="00962054" w:rsidRDefault="00EF3ECB" w:rsidP="00302CCD">
            <w:pPr>
              <w:pStyle w:val="Tabellezentriert"/>
            </w:pPr>
          </w:p>
        </w:tc>
      </w:tr>
      <w:tr w:rsidR="00EF3ECB" w:rsidRPr="007129AA" w:rsidTr="00261935">
        <w:tc>
          <w:tcPr>
            <w:tcW w:w="7621" w:type="dxa"/>
            <w:tcBorders>
              <w:top w:val="single" w:sz="4" w:space="0" w:color="auto"/>
              <w:bottom w:val="single" w:sz="4" w:space="0" w:color="auto"/>
            </w:tcBorders>
            <w:shd w:val="clear" w:color="auto" w:fill="auto"/>
          </w:tcPr>
          <w:p w:rsidR="00EF3ECB" w:rsidRPr="00C14CD7" w:rsidRDefault="00EF3ECB" w:rsidP="00302CCD">
            <w:pPr>
              <w:pStyle w:val="TabelleLinks8PT"/>
              <w:rPr>
                <w:sz w:val="20"/>
              </w:rPr>
            </w:pPr>
            <w:r w:rsidRPr="00C14CD7">
              <w:rPr>
                <w:sz w:val="20"/>
              </w:rPr>
              <w:t>Ein guter Teamplayer sind Sie nur, wenn Sie erfolgreich Gruppenaufgaben in Schule und Beruf bearbeiten können.</w:t>
            </w:r>
          </w:p>
        </w:tc>
        <w:tc>
          <w:tcPr>
            <w:tcW w:w="2126" w:type="dxa"/>
            <w:gridSpan w:val="6"/>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r>
      <w:tr w:rsidR="00EF3ECB" w:rsidRPr="007129AA" w:rsidTr="00261935">
        <w:tc>
          <w:tcPr>
            <w:tcW w:w="7621" w:type="dxa"/>
            <w:tcBorders>
              <w:top w:val="single" w:sz="4" w:space="0" w:color="auto"/>
              <w:bottom w:val="single" w:sz="4" w:space="0" w:color="auto"/>
            </w:tcBorders>
            <w:shd w:val="clear" w:color="auto" w:fill="F2F2F2" w:themeFill="background1" w:themeFillShade="F2"/>
          </w:tcPr>
          <w:p w:rsidR="00EF3ECB" w:rsidRDefault="00EF3ECB" w:rsidP="00302CCD">
            <w:pPr>
              <w:pStyle w:val="TabelleLinks8PT"/>
              <w:rPr>
                <w:sz w:val="20"/>
              </w:rPr>
            </w:pPr>
            <w:r w:rsidRPr="00C14CD7">
              <w:rPr>
                <w:sz w:val="20"/>
              </w:rPr>
              <w:t xml:space="preserve">Nennen Sie </w:t>
            </w:r>
            <w:r w:rsidRPr="00C14CD7">
              <w:rPr>
                <w:b/>
                <w:sz w:val="20"/>
              </w:rPr>
              <w:t>zwei Vorteile</w:t>
            </w:r>
            <w:r w:rsidRPr="00C14CD7">
              <w:rPr>
                <w:sz w:val="20"/>
              </w:rPr>
              <w:t xml:space="preserve"> der Gruppenarbeit.</w:t>
            </w:r>
          </w:p>
          <w:p w:rsidR="00EF3ECB" w:rsidRPr="00C14CD7" w:rsidRDefault="00EF3ECB" w:rsidP="00302CCD">
            <w:pPr>
              <w:pStyle w:val="TabelleLinks8PT"/>
              <w:rPr>
                <w:sz w:val="20"/>
              </w:rPr>
            </w:pPr>
          </w:p>
        </w:tc>
        <w:tc>
          <w:tcPr>
            <w:tcW w:w="708" w:type="dxa"/>
            <w:gridSpan w:val="2"/>
            <w:tcBorders>
              <w:top w:val="single" w:sz="4" w:space="0" w:color="auto"/>
              <w:bottom w:val="single" w:sz="4" w:space="0" w:color="auto"/>
            </w:tcBorders>
            <w:shd w:val="clear" w:color="auto" w:fill="F2F2F2" w:themeFill="background1" w:themeFillShade="F2"/>
          </w:tcPr>
          <w:p w:rsidR="00EF3ECB" w:rsidRPr="007129AA" w:rsidRDefault="00EF3ECB" w:rsidP="00302CCD">
            <w:pPr>
              <w:pStyle w:val="Tabellezentriert"/>
              <w:rPr>
                <w:sz w:val="20"/>
              </w:rPr>
            </w:pPr>
            <w:r>
              <w:rPr>
                <w:sz w:val="20"/>
              </w:rPr>
              <w:t>2</w:t>
            </w:r>
          </w:p>
        </w:tc>
        <w:tc>
          <w:tcPr>
            <w:tcW w:w="709" w:type="dxa"/>
            <w:gridSpan w:val="2"/>
            <w:tcBorders>
              <w:top w:val="single" w:sz="4" w:space="0" w:color="auto"/>
              <w:bottom w:val="single" w:sz="4" w:space="0" w:color="auto"/>
            </w:tcBorders>
          </w:tcPr>
          <w:p w:rsidR="00EF3ECB" w:rsidRPr="007129AA" w:rsidRDefault="00EF3ECB" w:rsidP="00302CCD">
            <w:pPr>
              <w:pStyle w:val="Tabellezentriert"/>
              <w:rPr>
                <w:sz w:val="20"/>
              </w:rPr>
            </w:pPr>
          </w:p>
        </w:tc>
        <w:tc>
          <w:tcPr>
            <w:tcW w:w="709" w:type="dxa"/>
            <w:gridSpan w:val="2"/>
            <w:tcBorders>
              <w:top w:val="single" w:sz="4" w:space="0" w:color="auto"/>
              <w:bottom w:val="single" w:sz="4" w:space="0" w:color="auto"/>
            </w:tcBorders>
          </w:tcPr>
          <w:p w:rsidR="00EF3ECB" w:rsidRPr="007129AA" w:rsidRDefault="00EF3ECB" w:rsidP="00302CCD">
            <w:pPr>
              <w:pStyle w:val="Tabellezentriert"/>
              <w:rPr>
                <w:sz w:val="20"/>
              </w:rPr>
            </w:pPr>
          </w:p>
        </w:tc>
      </w:tr>
      <w:tr w:rsidR="00EF3ECB" w:rsidRPr="007129AA" w:rsidTr="00261935">
        <w:tc>
          <w:tcPr>
            <w:tcW w:w="7621" w:type="dxa"/>
            <w:tcBorders>
              <w:top w:val="single" w:sz="4" w:space="0" w:color="auto"/>
              <w:bottom w:val="single" w:sz="4" w:space="0" w:color="auto"/>
            </w:tcBorders>
            <w:shd w:val="clear" w:color="auto" w:fill="D9D9D9" w:themeFill="background1" w:themeFillShade="D9"/>
          </w:tcPr>
          <w:p w:rsidR="00EF3ECB" w:rsidRDefault="00EF3ECB" w:rsidP="00302CCD">
            <w:pPr>
              <w:pStyle w:val="TabelleLinks8PT"/>
              <w:rPr>
                <w:sz w:val="20"/>
              </w:rPr>
            </w:pPr>
            <w:r w:rsidRPr="00C14CD7">
              <w:rPr>
                <w:sz w:val="20"/>
              </w:rPr>
              <w:t xml:space="preserve">Nennen Sie </w:t>
            </w:r>
            <w:r w:rsidRPr="00C14CD7">
              <w:rPr>
                <w:b/>
                <w:sz w:val="20"/>
              </w:rPr>
              <w:t>vier Vorteile</w:t>
            </w:r>
            <w:r w:rsidRPr="00C14CD7">
              <w:rPr>
                <w:sz w:val="20"/>
              </w:rPr>
              <w:t xml:space="preserve"> der Gruppenarbeit. </w:t>
            </w:r>
          </w:p>
          <w:p w:rsidR="00EF3ECB" w:rsidRPr="00C14CD7" w:rsidRDefault="00EF3ECB" w:rsidP="00302CCD">
            <w:pPr>
              <w:pStyle w:val="TabelleLinks8PT"/>
              <w:rPr>
                <w:sz w:val="20"/>
              </w:rPr>
            </w:pPr>
          </w:p>
        </w:tc>
        <w:tc>
          <w:tcPr>
            <w:tcW w:w="708" w:type="dxa"/>
            <w:gridSpan w:val="2"/>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c>
          <w:tcPr>
            <w:tcW w:w="709" w:type="dxa"/>
            <w:gridSpan w:val="2"/>
            <w:tcBorders>
              <w:top w:val="single" w:sz="4" w:space="0" w:color="auto"/>
              <w:bottom w:val="single" w:sz="4" w:space="0" w:color="auto"/>
            </w:tcBorders>
            <w:shd w:val="clear" w:color="auto" w:fill="D9D9D9" w:themeFill="background1" w:themeFillShade="D9"/>
          </w:tcPr>
          <w:p w:rsidR="00EF3ECB" w:rsidRPr="007129AA" w:rsidRDefault="00EF3ECB" w:rsidP="00302CCD">
            <w:pPr>
              <w:pStyle w:val="Tabellezentriert"/>
              <w:rPr>
                <w:sz w:val="20"/>
              </w:rPr>
            </w:pPr>
            <w:r>
              <w:rPr>
                <w:sz w:val="20"/>
              </w:rPr>
              <w:t>4</w:t>
            </w:r>
          </w:p>
        </w:tc>
        <w:tc>
          <w:tcPr>
            <w:tcW w:w="709" w:type="dxa"/>
            <w:gridSpan w:val="2"/>
            <w:tcBorders>
              <w:top w:val="single" w:sz="4" w:space="0" w:color="auto"/>
              <w:bottom w:val="single" w:sz="4" w:space="0" w:color="auto"/>
            </w:tcBorders>
          </w:tcPr>
          <w:p w:rsidR="00EF3ECB" w:rsidRPr="007129AA" w:rsidRDefault="00EF3ECB" w:rsidP="00302CCD">
            <w:pPr>
              <w:pStyle w:val="Tabellezentriert"/>
              <w:rPr>
                <w:sz w:val="20"/>
              </w:rPr>
            </w:pPr>
          </w:p>
        </w:tc>
      </w:tr>
      <w:tr w:rsidR="00EF3ECB" w:rsidRPr="007129AA" w:rsidTr="00261935">
        <w:tc>
          <w:tcPr>
            <w:tcW w:w="7621" w:type="dxa"/>
            <w:tcBorders>
              <w:top w:val="single" w:sz="4" w:space="0" w:color="auto"/>
              <w:bottom w:val="single" w:sz="4" w:space="0" w:color="auto"/>
            </w:tcBorders>
            <w:shd w:val="clear" w:color="auto" w:fill="BFBFBF" w:themeFill="background1" w:themeFillShade="BF"/>
          </w:tcPr>
          <w:p w:rsidR="00EF3ECB" w:rsidRPr="00C14CD7" w:rsidRDefault="00EF3ECB" w:rsidP="00302CCD">
            <w:pPr>
              <w:pStyle w:val="TabelleLinks8PT"/>
              <w:rPr>
                <w:sz w:val="20"/>
              </w:rPr>
            </w:pPr>
            <w:r w:rsidRPr="00C14CD7">
              <w:rPr>
                <w:sz w:val="20"/>
              </w:rPr>
              <w:t>Formulieren Sie vier A</w:t>
            </w:r>
            <w:r>
              <w:rPr>
                <w:sz w:val="20"/>
              </w:rPr>
              <w:t xml:space="preserve">rgumente, die für </w:t>
            </w:r>
            <w:r w:rsidRPr="00C14CD7">
              <w:rPr>
                <w:sz w:val="20"/>
              </w:rPr>
              <w:t xml:space="preserve">Gruppenarbeit sprechen und </w:t>
            </w:r>
            <w:r w:rsidRPr="00C14CD7">
              <w:rPr>
                <w:b/>
                <w:sz w:val="20"/>
              </w:rPr>
              <w:t>begründen</w:t>
            </w:r>
            <w:r>
              <w:rPr>
                <w:sz w:val="20"/>
              </w:rPr>
              <w:t xml:space="preserve"> Sie I</w:t>
            </w:r>
            <w:r w:rsidRPr="00C14CD7">
              <w:rPr>
                <w:sz w:val="20"/>
              </w:rPr>
              <w:t xml:space="preserve">hre Argumente. </w:t>
            </w:r>
          </w:p>
        </w:tc>
        <w:tc>
          <w:tcPr>
            <w:tcW w:w="708" w:type="dxa"/>
            <w:gridSpan w:val="2"/>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c>
          <w:tcPr>
            <w:tcW w:w="709" w:type="dxa"/>
            <w:gridSpan w:val="2"/>
            <w:tcBorders>
              <w:top w:val="single" w:sz="4" w:space="0" w:color="auto"/>
              <w:bottom w:val="single" w:sz="4" w:space="0" w:color="auto"/>
            </w:tcBorders>
          </w:tcPr>
          <w:p w:rsidR="00EF3ECB" w:rsidRPr="007129AA" w:rsidRDefault="00EF3ECB" w:rsidP="00302CCD">
            <w:pPr>
              <w:pStyle w:val="Tabellezentriert"/>
              <w:rPr>
                <w:sz w:val="20"/>
              </w:rPr>
            </w:pPr>
          </w:p>
        </w:tc>
        <w:tc>
          <w:tcPr>
            <w:tcW w:w="709" w:type="dxa"/>
            <w:gridSpan w:val="2"/>
            <w:tcBorders>
              <w:top w:val="single" w:sz="4" w:space="0" w:color="auto"/>
              <w:bottom w:val="single" w:sz="4" w:space="0" w:color="auto"/>
            </w:tcBorders>
            <w:shd w:val="clear" w:color="auto" w:fill="BFBFBF" w:themeFill="background1" w:themeFillShade="BF"/>
          </w:tcPr>
          <w:p w:rsidR="00EF3ECB" w:rsidRPr="007129AA" w:rsidRDefault="00EF3ECB" w:rsidP="00302CCD">
            <w:pPr>
              <w:pStyle w:val="Tabellezentriert"/>
              <w:rPr>
                <w:sz w:val="20"/>
              </w:rPr>
            </w:pPr>
            <w:r>
              <w:rPr>
                <w:sz w:val="20"/>
              </w:rPr>
              <w:t>8</w:t>
            </w:r>
          </w:p>
        </w:tc>
      </w:tr>
    </w:tbl>
    <w:p w:rsidR="00EF3ECB" w:rsidRDefault="003702B6" w:rsidP="00EF3ECB">
      <w:pPr>
        <w:pStyle w:val="berschrift2"/>
      </w:pPr>
      <w:r>
        <w:t>K</w:t>
      </w:r>
      <w:r w:rsidR="00EF3ECB">
        <w:t>ontrollieren</w:t>
      </w:r>
    </w:p>
    <w:tbl>
      <w:tblPr>
        <w:tblStyle w:val="Tabellenraster"/>
        <w:tblW w:w="9697" w:type="dxa"/>
        <w:tblLook w:val="04A0" w:firstRow="1" w:lastRow="0" w:firstColumn="1" w:lastColumn="0" w:noHBand="0" w:noVBand="1"/>
      </w:tblPr>
      <w:tblGrid>
        <w:gridCol w:w="710"/>
        <w:gridCol w:w="6845"/>
        <w:gridCol w:w="714"/>
        <w:gridCol w:w="714"/>
        <w:gridCol w:w="714"/>
      </w:tblGrid>
      <w:tr w:rsidR="00EF3ECB" w:rsidRPr="002F73C6" w:rsidTr="00261935">
        <w:tc>
          <w:tcPr>
            <w:tcW w:w="7555" w:type="dxa"/>
            <w:gridSpan w:val="2"/>
            <w:tcBorders>
              <w:top w:val="single" w:sz="4" w:space="0" w:color="auto"/>
              <w:left w:val="single" w:sz="4" w:space="0" w:color="auto"/>
              <w:bottom w:val="single" w:sz="4" w:space="0" w:color="auto"/>
            </w:tcBorders>
            <w:shd w:val="clear" w:color="auto" w:fill="auto"/>
          </w:tcPr>
          <w:p w:rsidR="00EF3ECB" w:rsidRPr="003D7DED" w:rsidRDefault="00EF3ECB" w:rsidP="00302CCD">
            <w:pPr>
              <w:pStyle w:val="TabelleLinks8PT"/>
              <w:rPr>
                <w:b/>
                <w:bCs/>
                <w:color w:val="000000"/>
              </w:rPr>
            </w:pPr>
            <w:r w:rsidRPr="007129AA">
              <w:rPr>
                <w:rStyle w:val="Fett"/>
                <w:sz w:val="20"/>
              </w:rPr>
              <w:t>Aufgabe 4</w:t>
            </w:r>
          </w:p>
        </w:tc>
        <w:tc>
          <w:tcPr>
            <w:tcW w:w="714" w:type="dxa"/>
            <w:tcBorders>
              <w:top w:val="single" w:sz="4" w:space="0" w:color="auto"/>
              <w:bottom w:val="single" w:sz="4" w:space="0" w:color="auto"/>
            </w:tcBorders>
            <w:shd w:val="clear" w:color="auto" w:fill="F2F2F2" w:themeFill="background1" w:themeFillShade="F2"/>
            <w:vAlign w:val="center"/>
          </w:tcPr>
          <w:p w:rsidR="00EF3ECB" w:rsidRPr="002F73C6" w:rsidRDefault="00EF3ECB" w:rsidP="00302CCD">
            <w:pPr>
              <w:pStyle w:val="Tabellezentriert"/>
              <w:spacing w:line="240" w:lineRule="atLeast"/>
            </w:pPr>
            <w:r w:rsidRPr="002F73C6">
              <w:rPr>
                <w:noProof/>
              </w:rPr>
              <w:drawing>
                <wp:inline distT="0" distB="0" distL="0" distR="0" wp14:anchorId="2CBF0B47" wp14:editId="382067BA">
                  <wp:extent cx="294640" cy="287655"/>
                  <wp:effectExtent l="0" t="0" r="0" b="0"/>
                  <wp:docPr id="691" name="Grafik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 LernzielA_sw.emf"/>
                          <pic:cNvPicPr/>
                        </pic:nvPicPr>
                        <pic:blipFill>
                          <a:blip r:embed="rId104">
                            <a:extLst>
                              <a:ext uri="{28A0092B-C50C-407E-A947-70E740481C1C}">
                                <a14:useLocalDpi xmlns:a14="http://schemas.microsoft.com/office/drawing/2010/main" val="0"/>
                              </a:ext>
                            </a:extLst>
                          </a:blip>
                          <a:stretch>
                            <a:fillRect/>
                          </a:stretch>
                        </pic:blipFill>
                        <pic:spPr>
                          <a:xfrm>
                            <a:off x="0" y="0"/>
                            <a:ext cx="294640" cy="287655"/>
                          </a:xfrm>
                          <a:prstGeom prst="rect">
                            <a:avLst/>
                          </a:prstGeom>
                        </pic:spPr>
                      </pic:pic>
                    </a:graphicData>
                  </a:graphic>
                </wp:inline>
              </w:drawing>
            </w:r>
          </w:p>
        </w:tc>
        <w:tc>
          <w:tcPr>
            <w:tcW w:w="714" w:type="dxa"/>
            <w:tcBorders>
              <w:top w:val="single" w:sz="4" w:space="0" w:color="auto"/>
              <w:bottom w:val="single" w:sz="4" w:space="0" w:color="auto"/>
            </w:tcBorders>
            <w:shd w:val="clear" w:color="auto" w:fill="D9D9D9" w:themeFill="background1" w:themeFillShade="D9"/>
            <w:vAlign w:val="center"/>
          </w:tcPr>
          <w:p w:rsidR="00EF3ECB" w:rsidRPr="002F73C6" w:rsidRDefault="00EF3ECB" w:rsidP="00302CCD">
            <w:pPr>
              <w:pStyle w:val="Tabellezentriert"/>
              <w:spacing w:line="240" w:lineRule="atLeast"/>
            </w:pPr>
            <w:r w:rsidRPr="002F73C6">
              <w:rPr>
                <w:noProof/>
              </w:rPr>
              <w:drawing>
                <wp:inline distT="0" distB="0" distL="0" distR="0" wp14:anchorId="4E38289B" wp14:editId="5B7A9A93">
                  <wp:extent cx="295910" cy="287655"/>
                  <wp:effectExtent l="0" t="0" r="8890" b="0"/>
                  <wp:docPr id="930" name="Grafik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LernzielB_sw.emf"/>
                          <pic:cNvPicPr/>
                        </pic:nvPicPr>
                        <pic:blipFill>
                          <a:blip r:embed="rId105">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c>
          <w:tcPr>
            <w:tcW w:w="714" w:type="dxa"/>
            <w:tcBorders>
              <w:top w:val="single" w:sz="4" w:space="0" w:color="auto"/>
              <w:bottom w:val="single" w:sz="4" w:space="0" w:color="auto"/>
            </w:tcBorders>
            <w:shd w:val="clear" w:color="auto" w:fill="BFBFBF" w:themeFill="background1" w:themeFillShade="BF"/>
            <w:vAlign w:val="center"/>
          </w:tcPr>
          <w:p w:rsidR="00EF3ECB" w:rsidRPr="002F73C6" w:rsidRDefault="00EF3ECB" w:rsidP="00302CCD">
            <w:pPr>
              <w:pStyle w:val="Tabellezentriert"/>
              <w:spacing w:line="240" w:lineRule="atLeast"/>
            </w:pPr>
            <w:r w:rsidRPr="002F73C6">
              <w:rPr>
                <w:noProof/>
              </w:rPr>
              <w:drawing>
                <wp:inline distT="0" distB="0" distL="0" distR="0" wp14:anchorId="0988D232" wp14:editId="60F48501">
                  <wp:extent cx="295910" cy="287655"/>
                  <wp:effectExtent l="0" t="0" r="8890" b="0"/>
                  <wp:docPr id="931" name="Grafik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LernzielC_sw).emf"/>
                          <pic:cNvPicPr/>
                        </pic:nvPicPr>
                        <pic:blipFill>
                          <a:blip r:embed="rId106">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r>
      <w:tr w:rsidR="00EF3ECB" w:rsidRPr="007129AA" w:rsidTr="00261935">
        <w:tc>
          <w:tcPr>
            <w:tcW w:w="710" w:type="dxa"/>
            <w:tcBorders>
              <w:top w:val="single" w:sz="4" w:space="0" w:color="auto"/>
              <w:left w:val="single" w:sz="4" w:space="0" w:color="auto"/>
              <w:bottom w:val="single" w:sz="4" w:space="0" w:color="auto"/>
            </w:tcBorders>
            <w:shd w:val="clear" w:color="auto" w:fill="F2F2F2" w:themeFill="background1" w:themeFillShade="F2"/>
          </w:tcPr>
          <w:p w:rsidR="00EF3ECB" w:rsidRPr="00EB6AC7" w:rsidRDefault="00EF3ECB" w:rsidP="00302CCD">
            <w:pPr>
              <w:pStyle w:val="Tabellezentriert"/>
            </w:pPr>
            <w:r>
              <w:t>4</w:t>
            </w:r>
            <w:r w:rsidRPr="00EB6AC7">
              <w:t>.1</w:t>
            </w:r>
          </w:p>
        </w:tc>
        <w:tc>
          <w:tcPr>
            <w:tcW w:w="6845" w:type="dxa"/>
            <w:tcBorders>
              <w:top w:val="single" w:sz="4" w:space="0" w:color="auto"/>
              <w:bottom w:val="single" w:sz="4" w:space="0" w:color="auto"/>
            </w:tcBorders>
            <w:shd w:val="clear" w:color="auto" w:fill="F2F2F2" w:themeFill="background1" w:themeFillShade="F2"/>
          </w:tcPr>
          <w:p w:rsidR="00EF3ECB" w:rsidRDefault="00EF3ECB" w:rsidP="00302CCD">
            <w:pPr>
              <w:spacing w:line="200" w:lineRule="exact"/>
              <w:rPr>
                <w:rFonts w:eastAsia="Times New Roman" w:cs="Times New Roman"/>
                <w:color w:val="000000"/>
              </w:rPr>
            </w:pPr>
            <w:r>
              <w:rPr>
                <w:rFonts w:eastAsia="Times New Roman" w:cs="Times New Roman"/>
                <w:color w:val="000000"/>
              </w:rPr>
              <w:t>Weshalb ist Kontrolle in der Gastronomie so wichtig?</w:t>
            </w:r>
          </w:p>
          <w:p w:rsidR="00EF3ECB" w:rsidRPr="007129AA" w:rsidRDefault="00EF3ECB" w:rsidP="00302CCD">
            <w:pPr>
              <w:spacing w:line="200" w:lineRule="exact"/>
              <w:rPr>
                <w:rFonts w:eastAsia="Times New Roman" w:cs="Times New Roman"/>
                <w:color w:val="000000"/>
              </w:rPr>
            </w:pPr>
          </w:p>
        </w:tc>
        <w:tc>
          <w:tcPr>
            <w:tcW w:w="714" w:type="dxa"/>
            <w:tcBorders>
              <w:top w:val="single" w:sz="4" w:space="0" w:color="auto"/>
              <w:bottom w:val="single" w:sz="4" w:space="0" w:color="auto"/>
            </w:tcBorders>
            <w:shd w:val="clear" w:color="auto" w:fill="F2F2F2" w:themeFill="background1" w:themeFillShade="F2"/>
          </w:tcPr>
          <w:p w:rsidR="00EF3ECB" w:rsidRPr="007129AA" w:rsidRDefault="00EF3ECB" w:rsidP="00302CCD">
            <w:pPr>
              <w:spacing w:line="220" w:lineRule="exact"/>
              <w:jc w:val="center"/>
              <w:rPr>
                <w:rFonts w:eastAsia="Times New Roman" w:cs="Times New Roman"/>
                <w:color w:val="000000"/>
              </w:rPr>
            </w:pPr>
            <w:r>
              <w:rPr>
                <w:rFonts w:eastAsia="Times New Roman" w:cs="Times New Roman"/>
                <w:color w:val="000000"/>
              </w:rPr>
              <w:t>2</w:t>
            </w:r>
          </w:p>
        </w:tc>
        <w:tc>
          <w:tcPr>
            <w:tcW w:w="714" w:type="dxa"/>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c>
          <w:tcPr>
            <w:tcW w:w="714" w:type="dxa"/>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r>
      <w:tr w:rsidR="00EF3ECB" w:rsidRPr="007129AA" w:rsidTr="00261935">
        <w:tc>
          <w:tcPr>
            <w:tcW w:w="710" w:type="dxa"/>
            <w:tcBorders>
              <w:top w:val="single" w:sz="4" w:space="0" w:color="auto"/>
              <w:left w:val="single" w:sz="4" w:space="0" w:color="auto"/>
              <w:bottom w:val="single" w:sz="4" w:space="0" w:color="auto"/>
            </w:tcBorders>
            <w:shd w:val="clear" w:color="auto" w:fill="D9D9D9" w:themeFill="background1" w:themeFillShade="D9"/>
          </w:tcPr>
          <w:p w:rsidR="00EF3ECB" w:rsidRPr="00962054" w:rsidRDefault="00EF3ECB" w:rsidP="00302CCD">
            <w:pPr>
              <w:pStyle w:val="Tabellezentriert"/>
            </w:pPr>
          </w:p>
        </w:tc>
        <w:tc>
          <w:tcPr>
            <w:tcW w:w="6845" w:type="dxa"/>
            <w:tcBorders>
              <w:top w:val="single" w:sz="4" w:space="0" w:color="auto"/>
              <w:bottom w:val="single" w:sz="4" w:space="0" w:color="auto"/>
            </w:tcBorders>
            <w:shd w:val="clear" w:color="auto" w:fill="D9D9D9" w:themeFill="background1" w:themeFillShade="D9"/>
          </w:tcPr>
          <w:p w:rsidR="00EF3ECB" w:rsidRDefault="00EF3ECB" w:rsidP="00302CCD">
            <w:pPr>
              <w:spacing w:line="200" w:lineRule="exact"/>
              <w:rPr>
                <w:rFonts w:eastAsia="Times New Roman" w:cs="Times New Roman"/>
                <w:color w:val="000000"/>
              </w:rPr>
            </w:pPr>
            <w:r>
              <w:rPr>
                <w:rFonts w:eastAsia="Times New Roman" w:cs="Times New Roman"/>
                <w:color w:val="000000"/>
              </w:rPr>
              <w:t>Weshalb ist Kontrolle in der Gastronomie so wichtig?</w:t>
            </w:r>
          </w:p>
          <w:p w:rsidR="00EF3ECB" w:rsidRPr="007129AA" w:rsidRDefault="00EF3ECB" w:rsidP="00302CCD">
            <w:pPr>
              <w:spacing w:line="200" w:lineRule="exact"/>
              <w:rPr>
                <w:rFonts w:eastAsia="Times New Roman" w:cs="Times New Roman"/>
                <w:color w:val="000000"/>
              </w:rPr>
            </w:pPr>
          </w:p>
        </w:tc>
        <w:tc>
          <w:tcPr>
            <w:tcW w:w="714" w:type="dxa"/>
            <w:tcBorders>
              <w:top w:val="single" w:sz="4" w:space="0" w:color="auto"/>
              <w:bottom w:val="single" w:sz="4" w:space="0" w:color="auto"/>
            </w:tcBorders>
            <w:shd w:val="clear" w:color="auto" w:fill="auto"/>
          </w:tcPr>
          <w:p w:rsidR="00EF3ECB" w:rsidRPr="007129AA" w:rsidRDefault="00EF3ECB" w:rsidP="00302CCD">
            <w:pPr>
              <w:spacing w:line="220" w:lineRule="exact"/>
              <w:jc w:val="center"/>
              <w:rPr>
                <w:rFonts w:eastAsia="Times New Roman" w:cs="Times New Roman"/>
                <w:color w:val="000000"/>
              </w:rPr>
            </w:pPr>
          </w:p>
        </w:tc>
        <w:tc>
          <w:tcPr>
            <w:tcW w:w="714" w:type="dxa"/>
            <w:tcBorders>
              <w:top w:val="single" w:sz="4" w:space="0" w:color="auto"/>
              <w:bottom w:val="single" w:sz="4" w:space="0" w:color="auto"/>
            </w:tcBorders>
            <w:shd w:val="clear" w:color="auto" w:fill="D9D9D9" w:themeFill="background1" w:themeFillShade="D9"/>
          </w:tcPr>
          <w:p w:rsidR="00EF3ECB" w:rsidRPr="007129AA" w:rsidRDefault="00EF3ECB" w:rsidP="00302CCD">
            <w:pPr>
              <w:spacing w:line="220" w:lineRule="exact"/>
              <w:jc w:val="center"/>
              <w:rPr>
                <w:rFonts w:eastAsia="Times New Roman" w:cs="Times New Roman"/>
                <w:color w:val="000000"/>
              </w:rPr>
            </w:pPr>
            <w:r>
              <w:rPr>
                <w:rFonts w:eastAsia="Times New Roman" w:cs="Times New Roman"/>
                <w:color w:val="000000"/>
              </w:rPr>
              <w:t>2</w:t>
            </w:r>
          </w:p>
        </w:tc>
        <w:tc>
          <w:tcPr>
            <w:tcW w:w="714" w:type="dxa"/>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r>
      <w:tr w:rsidR="00EF3ECB" w:rsidRPr="007129AA" w:rsidTr="00261935">
        <w:tc>
          <w:tcPr>
            <w:tcW w:w="710" w:type="dxa"/>
            <w:tcBorders>
              <w:top w:val="single" w:sz="4" w:space="0" w:color="auto"/>
              <w:left w:val="single" w:sz="4" w:space="0" w:color="auto"/>
              <w:bottom w:val="single" w:sz="4" w:space="0" w:color="auto"/>
            </w:tcBorders>
            <w:shd w:val="clear" w:color="auto" w:fill="BFBFBF" w:themeFill="background1" w:themeFillShade="BF"/>
          </w:tcPr>
          <w:p w:rsidR="00EF3ECB" w:rsidRPr="00962054" w:rsidRDefault="00EF3ECB" w:rsidP="00302CCD">
            <w:pPr>
              <w:pStyle w:val="Tabellezentriert"/>
            </w:pPr>
          </w:p>
        </w:tc>
        <w:tc>
          <w:tcPr>
            <w:tcW w:w="6845" w:type="dxa"/>
            <w:tcBorders>
              <w:top w:val="single" w:sz="4" w:space="0" w:color="auto"/>
              <w:bottom w:val="single" w:sz="4" w:space="0" w:color="auto"/>
            </w:tcBorders>
            <w:shd w:val="clear" w:color="auto" w:fill="BFBFBF" w:themeFill="background1" w:themeFillShade="BF"/>
          </w:tcPr>
          <w:p w:rsidR="00EF3ECB" w:rsidRDefault="00EF3ECB" w:rsidP="00302CCD">
            <w:pPr>
              <w:spacing w:line="200" w:lineRule="exact"/>
              <w:rPr>
                <w:rFonts w:eastAsia="Times New Roman" w:cs="Times New Roman"/>
                <w:color w:val="000000"/>
              </w:rPr>
            </w:pPr>
            <w:r>
              <w:rPr>
                <w:rFonts w:eastAsia="Times New Roman" w:cs="Times New Roman"/>
                <w:color w:val="000000"/>
              </w:rPr>
              <w:t xml:space="preserve">Weshalb ist Kontrolle in der Gastronomie so wichtig? </w:t>
            </w:r>
          </w:p>
          <w:p w:rsidR="00EF3ECB" w:rsidRPr="007129AA" w:rsidRDefault="00EF3ECB" w:rsidP="00302CCD">
            <w:pPr>
              <w:spacing w:line="200" w:lineRule="exact"/>
              <w:rPr>
                <w:rFonts w:eastAsia="Times New Roman" w:cs="Times New Roman"/>
                <w:color w:val="000000"/>
              </w:rPr>
            </w:pPr>
          </w:p>
        </w:tc>
        <w:tc>
          <w:tcPr>
            <w:tcW w:w="714" w:type="dxa"/>
            <w:tcBorders>
              <w:top w:val="single" w:sz="4" w:space="0" w:color="auto"/>
              <w:bottom w:val="single" w:sz="4" w:space="0" w:color="auto"/>
            </w:tcBorders>
            <w:shd w:val="clear" w:color="auto" w:fill="auto"/>
          </w:tcPr>
          <w:p w:rsidR="00EF3ECB" w:rsidRPr="007129AA" w:rsidRDefault="00EF3ECB" w:rsidP="00302CCD">
            <w:pPr>
              <w:spacing w:line="220" w:lineRule="exact"/>
              <w:jc w:val="center"/>
              <w:rPr>
                <w:rFonts w:eastAsia="Times New Roman" w:cs="Times New Roman"/>
                <w:color w:val="000000"/>
              </w:rPr>
            </w:pPr>
          </w:p>
        </w:tc>
        <w:tc>
          <w:tcPr>
            <w:tcW w:w="714" w:type="dxa"/>
            <w:tcBorders>
              <w:top w:val="single" w:sz="4" w:space="0" w:color="auto"/>
              <w:bottom w:val="single" w:sz="4" w:space="0" w:color="auto"/>
            </w:tcBorders>
          </w:tcPr>
          <w:p w:rsidR="00EF3ECB" w:rsidRPr="007129AA" w:rsidRDefault="00EF3ECB" w:rsidP="00302CCD">
            <w:pPr>
              <w:spacing w:line="220" w:lineRule="exact"/>
              <w:jc w:val="center"/>
              <w:rPr>
                <w:rFonts w:eastAsia="Times New Roman" w:cs="Times New Roman"/>
                <w:color w:val="000000"/>
              </w:rPr>
            </w:pPr>
          </w:p>
        </w:tc>
        <w:tc>
          <w:tcPr>
            <w:tcW w:w="714" w:type="dxa"/>
            <w:tcBorders>
              <w:top w:val="single" w:sz="4" w:space="0" w:color="auto"/>
              <w:bottom w:val="single" w:sz="4" w:space="0" w:color="auto"/>
            </w:tcBorders>
            <w:shd w:val="clear" w:color="auto" w:fill="BFBFBF" w:themeFill="background1" w:themeFillShade="BF"/>
          </w:tcPr>
          <w:p w:rsidR="00EF3ECB" w:rsidRPr="007129AA" w:rsidRDefault="00EF3ECB" w:rsidP="00302CCD">
            <w:pPr>
              <w:spacing w:line="220" w:lineRule="exact"/>
              <w:jc w:val="center"/>
              <w:rPr>
                <w:rFonts w:eastAsia="Times New Roman" w:cs="Times New Roman"/>
                <w:color w:val="000000"/>
              </w:rPr>
            </w:pPr>
            <w:r>
              <w:rPr>
                <w:rFonts w:eastAsia="Times New Roman" w:cs="Times New Roman"/>
                <w:color w:val="000000"/>
              </w:rPr>
              <w:t>2</w:t>
            </w:r>
          </w:p>
        </w:tc>
      </w:tr>
      <w:tr w:rsidR="00EF3ECB" w:rsidRPr="00962054" w:rsidTr="00302CCD">
        <w:tc>
          <w:tcPr>
            <w:tcW w:w="9697" w:type="dxa"/>
            <w:gridSpan w:val="5"/>
            <w:tcBorders>
              <w:top w:val="single" w:sz="4" w:space="0" w:color="auto"/>
              <w:left w:val="nil"/>
              <w:bottom w:val="single" w:sz="4" w:space="0" w:color="auto"/>
              <w:right w:val="nil"/>
            </w:tcBorders>
            <w:shd w:val="clear" w:color="auto" w:fill="auto"/>
          </w:tcPr>
          <w:p w:rsidR="00EF3ECB" w:rsidRPr="00962054" w:rsidRDefault="00EF3ECB" w:rsidP="00302CCD">
            <w:pPr>
              <w:pStyle w:val="Tabellezentriert"/>
            </w:pPr>
          </w:p>
        </w:tc>
      </w:tr>
      <w:tr w:rsidR="00EF3ECB" w:rsidRPr="007129AA" w:rsidTr="00302CCD">
        <w:tc>
          <w:tcPr>
            <w:tcW w:w="710" w:type="dxa"/>
            <w:tcBorders>
              <w:top w:val="single" w:sz="4" w:space="0" w:color="auto"/>
              <w:left w:val="single" w:sz="4" w:space="0" w:color="auto"/>
              <w:bottom w:val="single" w:sz="4" w:space="0" w:color="auto"/>
            </w:tcBorders>
            <w:shd w:val="clear" w:color="auto" w:fill="auto"/>
          </w:tcPr>
          <w:p w:rsidR="00EF3ECB" w:rsidRPr="00EB6AC7" w:rsidRDefault="00EF3ECB" w:rsidP="00302CCD">
            <w:pPr>
              <w:pStyle w:val="Tabellezentriert"/>
            </w:pPr>
            <w:r>
              <w:t>4</w:t>
            </w:r>
            <w:r w:rsidRPr="00EB6AC7">
              <w:t>.2</w:t>
            </w:r>
          </w:p>
        </w:tc>
        <w:tc>
          <w:tcPr>
            <w:tcW w:w="6845" w:type="dxa"/>
            <w:tcBorders>
              <w:top w:val="single" w:sz="4" w:space="0" w:color="auto"/>
              <w:bottom w:val="single" w:sz="4" w:space="0" w:color="auto"/>
            </w:tcBorders>
            <w:shd w:val="clear" w:color="auto" w:fill="auto"/>
          </w:tcPr>
          <w:p w:rsidR="00EF3ECB" w:rsidRDefault="00EF3ECB" w:rsidP="00302CCD">
            <w:pPr>
              <w:spacing w:line="200" w:lineRule="exact"/>
              <w:rPr>
                <w:rFonts w:eastAsia="Times New Roman" w:cs="Times New Roman"/>
              </w:rPr>
            </w:pPr>
            <w:r w:rsidRPr="00C14CD7">
              <w:rPr>
                <w:rFonts w:eastAsia="Times New Roman" w:cs="Times New Roman"/>
              </w:rPr>
              <w:t>Um Gruppenarbeit zu kontrollieren müssen zu Beginn Regeln festgelegt we</w:t>
            </w:r>
            <w:r w:rsidRPr="00C14CD7">
              <w:rPr>
                <w:rFonts w:eastAsia="Times New Roman" w:cs="Times New Roman"/>
              </w:rPr>
              <w:t>r</w:t>
            </w:r>
            <w:r w:rsidRPr="00C14CD7">
              <w:rPr>
                <w:rFonts w:eastAsia="Times New Roman" w:cs="Times New Roman"/>
              </w:rPr>
              <w:t xml:space="preserve">den. </w:t>
            </w:r>
          </w:p>
          <w:p w:rsidR="00EF3ECB" w:rsidRPr="00C14CD7" w:rsidRDefault="00EF3ECB" w:rsidP="00302CCD">
            <w:pPr>
              <w:spacing w:line="200" w:lineRule="exact"/>
              <w:rPr>
                <w:rFonts w:eastAsia="Times New Roman" w:cs="Times New Roman"/>
              </w:rPr>
            </w:pPr>
          </w:p>
        </w:tc>
        <w:tc>
          <w:tcPr>
            <w:tcW w:w="2142" w:type="dxa"/>
            <w:gridSpan w:val="3"/>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r>
      <w:tr w:rsidR="00EF3ECB" w:rsidRPr="007129AA" w:rsidTr="00261935">
        <w:tc>
          <w:tcPr>
            <w:tcW w:w="710" w:type="dxa"/>
            <w:tcBorders>
              <w:top w:val="single" w:sz="4" w:space="0" w:color="auto"/>
              <w:left w:val="single" w:sz="4" w:space="0" w:color="auto"/>
              <w:bottom w:val="single" w:sz="4" w:space="0" w:color="auto"/>
            </w:tcBorders>
            <w:shd w:val="clear" w:color="auto" w:fill="F2F2F2" w:themeFill="background1" w:themeFillShade="F2"/>
          </w:tcPr>
          <w:p w:rsidR="00EF3ECB" w:rsidRDefault="00EF3ECB" w:rsidP="00302CCD">
            <w:pPr>
              <w:pStyle w:val="Tabellezentriert"/>
            </w:pPr>
          </w:p>
        </w:tc>
        <w:tc>
          <w:tcPr>
            <w:tcW w:w="6845" w:type="dxa"/>
            <w:tcBorders>
              <w:top w:val="single" w:sz="4" w:space="0" w:color="auto"/>
              <w:bottom w:val="single" w:sz="4" w:space="0" w:color="auto"/>
            </w:tcBorders>
            <w:shd w:val="clear" w:color="auto" w:fill="F2F2F2" w:themeFill="background1" w:themeFillShade="F2"/>
          </w:tcPr>
          <w:p w:rsidR="00EF3ECB" w:rsidRDefault="00EF3ECB" w:rsidP="00302CCD">
            <w:pPr>
              <w:spacing w:line="200" w:lineRule="exact"/>
              <w:rPr>
                <w:rFonts w:eastAsia="Times New Roman" w:cs="Times New Roman"/>
              </w:rPr>
            </w:pPr>
            <w:r w:rsidRPr="00C14CD7">
              <w:rPr>
                <w:rFonts w:eastAsia="Times New Roman" w:cs="Times New Roman"/>
              </w:rPr>
              <w:t xml:space="preserve">Formulieren Sie </w:t>
            </w:r>
            <w:r>
              <w:rPr>
                <w:rFonts w:eastAsia="Times New Roman" w:cs="Times New Roman"/>
                <w:b/>
              </w:rPr>
              <w:t>drei</w:t>
            </w:r>
            <w:r w:rsidRPr="00C14CD7">
              <w:rPr>
                <w:rFonts w:eastAsia="Times New Roman" w:cs="Times New Roman"/>
                <w:b/>
              </w:rPr>
              <w:t xml:space="preserve"> wichtige Regeln</w:t>
            </w:r>
            <w:r w:rsidRPr="00C14CD7">
              <w:rPr>
                <w:rFonts w:eastAsia="Times New Roman" w:cs="Times New Roman"/>
              </w:rPr>
              <w:t>, die bei einer Gruppenarbeit beachtet werden müssen.</w:t>
            </w:r>
          </w:p>
          <w:p w:rsidR="00EF3ECB" w:rsidRPr="00C14CD7" w:rsidRDefault="00EF3ECB" w:rsidP="00302CCD">
            <w:pPr>
              <w:spacing w:line="200" w:lineRule="exact"/>
              <w:rPr>
                <w:rFonts w:eastAsia="Times New Roman" w:cs="Times New Roman"/>
              </w:rPr>
            </w:pPr>
          </w:p>
        </w:tc>
        <w:tc>
          <w:tcPr>
            <w:tcW w:w="714" w:type="dxa"/>
            <w:tcBorders>
              <w:top w:val="single" w:sz="4" w:space="0" w:color="auto"/>
              <w:bottom w:val="single" w:sz="4" w:space="0" w:color="auto"/>
            </w:tcBorders>
            <w:shd w:val="clear" w:color="auto" w:fill="F2F2F2" w:themeFill="background1" w:themeFillShade="F2"/>
          </w:tcPr>
          <w:p w:rsidR="00EF3ECB" w:rsidRPr="007129AA" w:rsidRDefault="00EF3ECB" w:rsidP="00302CCD">
            <w:pPr>
              <w:pStyle w:val="Tabellezentriert"/>
              <w:rPr>
                <w:sz w:val="20"/>
              </w:rPr>
            </w:pPr>
            <w:r>
              <w:rPr>
                <w:sz w:val="20"/>
              </w:rPr>
              <w:t>3</w:t>
            </w:r>
          </w:p>
        </w:tc>
        <w:tc>
          <w:tcPr>
            <w:tcW w:w="714" w:type="dxa"/>
            <w:tcBorders>
              <w:top w:val="single" w:sz="4" w:space="0" w:color="auto"/>
              <w:bottom w:val="single" w:sz="4" w:space="0" w:color="auto"/>
            </w:tcBorders>
          </w:tcPr>
          <w:p w:rsidR="00EF3ECB" w:rsidRPr="007129AA" w:rsidRDefault="00EF3ECB" w:rsidP="00302CCD">
            <w:pPr>
              <w:pStyle w:val="Tabellezentriert"/>
              <w:rPr>
                <w:sz w:val="20"/>
              </w:rPr>
            </w:pPr>
          </w:p>
        </w:tc>
        <w:tc>
          <w:tcPr>
            <w:tcW w:w="714" w:type="dxa"/>
            <w:tcBorders>
              <w:top w:val="single" w:sz="4" w:space="0" w:color="auto"/>
              <w:bottom w:val="single" w:sz="4" w:space="0" w:color="auto"/>
            </w:tcBorders>
          </w:tcPr>
          <w:p w:rsidR="00EF3ECB" w:rsidRPr="007129AA" w:rsidRDefault="00EF3ECB" w:rsidP="00302CCD">
            <w:pPr>
              <w:pStyle w:val="Tabellezentriert"/>
              <w:rPr>
                <w:sz w:val="20"/>
              </w:rPr>
            </w:pPr>
          </w:p>
        </w:tc>
      </w:tr>
      <w:tr w:rsidR="00EF3ECB" w:rsidRPr="007129AA" w:rsidTr="00261935">
        <w:tc>
          <w:tcPr>
            <w:tcW w:w="710" w:type="dxa"/>
            <w:tcBorders>
              <w:top w:val="single" w:sz="4" w:space="0" w:color="auto"/>
              <w:left w:val="single" w:sz="4" w:space="0" w:color="auto"/>
              <w:bottom w:val="single" w:sz="4" w:space="0" w:color="auto"/>
            </w:tcBorders>
            <w:shd w:val="clear" w:color="auto" w:fill="D9D9D9" w:themeFill="background1" w:themeFillShade="D9"/>
          </w:tcPr>
          <w:p w:rsidR="00EF3ECB" w:rsidRPr="00962054" w:rsidRDefault="00EF3ECB" w:rsidP="00302CCD">
            <w:pPr>
              <w:pStyle w:val="Tabellezentriert"/>
            </w:pPr>
          </w:p>
        </w:tc>
        <w:tc>
          <w:tcPr>
            <w:tcW w:w="6845" w:type="dxa"/>
            <w:tcBorders>
              <w:top w:val="single" w:sz="4" w:space="0" w:color="auto"/>
              <w:bottom w:val="single" w:sz="4" w:space="0" w:color="auto"/>
            </w:tcBorders>
            <w:shd w:val="clear" w:color="auto" w:fill="D9D9D9" w:themeFill="background1" w:themeFillShade="D9"/>
          </w:tcPr>
          <w:p w:rsidR="00EF3ECB" w:rsidRDefault="00EF3ECB" w:rsidP="00302CCD">
            <w:pPr>
              <w:spacing w:line="200" w:lineRule="exact"/>
              <w:rPr>
                <w:rFonts w:eastAsia="Times New Roman" w:cs="Times New Roman"/>
              </w:rPr>
            </w:pPr>
            <w:r w:rsidRPr="00C14CD7">
              <w:rPr>
                <w:rFonts w:eastAsia="Times New Roman" w:cs="Times New Roman"/>
              </w:rPr>
              <w:t xml:space="preserve">Formulieren Sie </w:t>
            </w:r>
            <w:r w:rsidRPr="00C14CD7">
              <w:rPr>
                <w:rFonts w:eastAsia="Times New Roman" w:cs="Times New Roman"/>
                <w:b/>
              </w:rPr>
              <w:t>vier wichtige Regeln</w:t>
            </w:r>
            <w:r w:rsidRPr="00C14CD7">
              <w:rPr>
                <w:rFonts w:eastAsia="Times New Roman" w:cs="Times New Roman"/>
              </w:rPr>
              <w:t xml:space="preserve">, die bei einer Gruppenarbeit beachtet werden müssen. </w:t>
            </w:r>
          </w:p>
          <w:p w:rsidR="00EF3ECB" w:rsidRPr="00C14CD7" w:rsidRDefault="00EF3ECB" w:rsidP="00302CCD">
            <w:pPr>
              <w:spacing w:line="200" w:lineRule="exact"/>
              <w:rPr>
                <w:rFonts w:eastAsia="Times New Roman" w:cs="Times New Roman"/>
              </w:rPr>
            </w:pPr>
          </w:p>
        </w:tc>
        <w:tc>
          <w:tcPr>
            <w:tcW w:w="714" w:type="dxa"/>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c>
          <w:tcPr>
            <w:tcW w:w="714" w:type="dxa"/>
            <w:tcBorders>
              <w:top w:val="single" w:sz="4" w:space="0" w:color="auto"/>
              <w:bottom w:val="single" w:sz="4" w:space="0" w:color="auto"/>
            </w:tcBorders>
            <w:shd w:val="clear" w:color="auto" w:fill="D9D9D9" w:themeFill="background1" w:themeFillShade="D9"/>
          </w:tcPr>
          <w:p w:rsidR="00EF3ECB" w:rsidRPr="007129AA" w:rsidRDefault="00EF3ECB" w:rsidP="00302CCD">
            <w:pPr>
              <w:pStyle w:val="Tabellezentriert"/>
              <w:rPr>
                <w:sz w:val="20"/>
              </w:rPr>
            </w:pPr>
            <w:r>
              <w:rPr>
                <w:sz w:val="20"/>
              </w:rPr>
              <w:t>4</w:t>
            </w:r>
          </w:p>
        </w:tc>
        <w:tc>
          <w:tcPr>
            <w:tcW w:w="714" w:type="dxa"/>
            <w:tcBorders>
              <w:top w:val="single" w:sz="4" w:space="0" w:color="auto"/>
              <w:bottom w:val="single" w:sz="4" w:space="0" w:color="auto"/>
            </w:tcBorders>
          </w:tcPr>
          <w:p w:rsidR="00EF3ECB" w:rsidRPr="007129AA" w:rsidRDefault="00EF3ECB" w:rsidP="00302CCD">
            <w:pPr>
              <w:pStyle w:val="Tabellezentriert"/>
              <w:rPr>
                <w:sz w:val="20"/>
              </w:rPr>
            </w:pPr>
          </w:p>
        </w:tc>
      </w:tr>
      <w:tr w:rsidR="00EF3ECB" w:rsidRPr="007129AA" w:rsidTr="00261935">
        <w:tc>
          <w:tcPr>
            <w:tcW w:w="710" w:type="dxa"/>
            <w:tcBorders>
              <w:top w:val="single" w:sz="4" w:space="0" w:color="auto"/>
              <w:left w:val="single" w:sz="4" w:space="0" w:color="auto"/>
              <w:bottom w:val="single" w:sz="4" w:space="0" w:color="auto"/>
            </w:tcBorders>
            <w:shd w:val="clear" w:color="auto" w:fill="BFBFBF" w:themeFill="background1" w:themeFillShade="BF"/>
          </w:tcPr>
          <w:p w:rsidR="00EF3ECB" w:rsidRPr="00962054" w:rsidRDefault="00EF3ECB" w:rsidP="00302CCD">
            <w:pPr>
              <w:pStyle w:val="Tabellezentriert"/>
            </w:pPr>
          </w:p>
        </w:tc>
        <w:tc>
          <w:tcPr>
            <w:tcW w:w="6845" w:type="dxa"/>
            <w:tcBorders>
              <w:top w:val="single" w:sz="4" w:space="0" w:color="auto"/>
              <w:bottom w:val="single" w:sz="4" w:space="0" w:color="auto"/>
            </w:tcBorders>
            <w:shd w:val="clear" w:color="auto" w:fill="BFBFBF" w:themeFill="background1" w:themeFillShade="BF"/>
          </w:tcPr>
          <w:p w:rsidR="00EF3ECB" w:rsidRPr="00C14CD7" w:rsidRDefault="00EF3ECB" w:rsidP="00302CCD">
            <w:pPr>
              <w:spacing w:line="200" w:lineRule="exact"/>
              <w:rPr>
                <w:rFonts w:eastAsia="Times New Roman" w:cs="Times New Roman"/>
              </w:rPr>
            </w:pPr>
            <w:r w:rsidRPr="00C14CD7">
              <w:rPr>
                <w:rFonts w:eastAsia="Times New Roman" w:cs="Times New Roman"/>
              </w:rPr>
              <w:t xml:space="preserve">Formulieren Sie </w:t>
            </w:r>
            <w:r w:rsidRPr="00C14CD7">
              <w:rPr>
                <w:rFonts w:eastAsia="Times New Roman" w:cs="Times New Roman"/>
                <w:b/>
              </w:rPr>
              <w:t>drei wichtige Regeln</w:t>
            </w:r>
            <w:r w:rsidRPr="00C14CD7">
              <w:rPr>
                <w:rFonts w:eastAsia="Times New Roman" w:cs="Times New Roman"/>
              </w:rPr>
              <w:t xml:space="preserve">, die bei einer Gruppenarbeit beachtet werden müssen und beschreiben Sie </w:t>
            </w:r>
            <w:r w:rsidRPr="00C14CD7">
              <w:rPr>
                <w:rFonts w:eastAsia="Times New Roman" w:cs="Times New Roman"/>
                <w:b/>
              </w:rPr>
              <w:t>mögliche Folgen</w:t>
            </w:r>
            <w:r w:rsidRPr="00C14CD7">
              <w:rPr>
                <w:rFonts w:eastAsia="Times New Roman" w:cs="Times New Roman"/>
              </w:rPr>
              <w:t xml:space="preserve">, falls diese Regeln nicht eingehalten werden. </w:t>
            </w:r>
          </w:p>
        </w:tc>
        <w:tc>
          <w:tcPr>
            <w:tcW w:w="714" w:type="dxa"/>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c>
          <w:tcPr>
            <w:tcW w:w="714" w:type="dxa"/>
            <w:tcBorders>
              <w:top w:val="single" w:sz="4" w:space="0" w:color="auto"/>
              <w:bottom w:val="single" w:sz="4" w:space="0" w:color="auto"/>
            </w:tcBorders>
          </w:tcPr>
          <w:p w:rsidR="00EF3ECB" w:rsidRPr="007129AA" w:rsidRDefault="00EF3ECB" w:rsidP="00302CCD">
            <w:pPr>
              <w:pStyle w:val="Tabellezentriert"/>
              <w:rPr>
                <w:sz w:val="20"/>
              </w:rPr>
            </w:pPr>
          </w:p>
        </w:tc>
        <w:tc>
          <w:tcPr>
            <w:tcW w:w="714" w:type="dxa"/>
            <w:tcBorders>
              <w:top w:val="single" w:sz="4" w:space="0" w:color="auto"/>
              <w:bottom w:val="single" w:sz="4" w:space="0" w:color="auto"/>
            </w:tcBorders>
            <w:shd w:val="clear" w:color="auto" w:fill="BFBFBF" w:themeFill="background1" w:themeFillShade="BF"/>
          </w:tcPr>
          <w:p w:rsidR="00EF3ECB" w:rsidRPr="007129AA" w:rsidRDefault="00EF3ECB" w:rsidP="00302CCD">
            <w:pPr>
              <w:pStyle w:val="Tabellezentriert"/>
              <w:rPr>
                <w:sz w:val="20"/>
              </w:rPr>
            </w:pPr>
            <w:r>
              <w:rPr>
                <w:sz w:val="20"/>
              </w:rPr>
              <w:t>6</w:t>
            </w:r>
          </w:p>
        </w:tc>
      </w:tr>
    </w:tbl>
    <w:p w:rsidR="00EF3ECB" w:rsidRDefault="00EF3ECB"/>
    <w:p w:rsidR="0004187E" w:rsidRDefault="0004187E">
      <w:r>
        <w:br w:type="page"/>
      </w:r>
    </w:p>
    <w:p w:rsidR="00EF3ECB" w:rsidRDefault="003702B6" w:rsidP="00EF3ECB">
      <w:pPr>
        <w:pStyle w:val="berschrift2"/>
      </w:pPr>
      <w:r>
        <w:lastRenderedPageBreak/>
        <w:t>Reflektieren und B</w:t>
      </w:r>
      <w:r w:rsidR="00EF3ECB">
        <w:t>ewerten</w:t>
      </w:r>
    </w:p>
    <w:tbl>
      <w:tblPr>
        <w:tblStyle w:val="Tabellenraster"/>
        <w:tblW w:w="9697" w:type="dxa"/>
        <w:tblLook w:val="04A0" w:firstRow="1" w:lastRow="0" w:firstColumn="1" w:lastColumn="0" w:noHBand="0" w:noVBand="1"/>
      </w:tblPr>
      <w:tblGrid>
        <w:gridCol w:w="710"/>
        <w:gridCol w:w="6845"/>
        <w:gridCol w:w="686"/>
        <w:gridCol w:w="28"/>
        <w:gridCol w:w="672"/>
        <w:gridCol w:w="42"/>
        <w:gridCol w:w="714"/>
      </w:tblGrid>
      <w:tr w:rsidR="00EF3ECB" w:rsidRPr="00962054" w:rsidTr="00302CCD">
        <w:tc>
          <w:tcPr>
            <w:tcW w:w="7555" w:type="dxa"/>
            <w:gridSpan w:val="2"/>
            <w:tcBorders>
              <w:top w:val="single" w:sz="4" w:space="0" w:color="auto"/>
              <w:left w:val="single" w:sz="4" w:space="0" w:color="auto"/>
              <w:bottom w:val="single" w:sz="4" w:space="0" w:color="auto"/>
            </w:tcBorders>
            <w:shd w:val="clear" w:color="auto" w:fill="auto"/>
          </w:tcPr>
          <w:p w:rsidR="00EF3ECB" w:rsidRPr="003D7DED" w:rsidRDefault="00EF3ECB" w:rsidP="00302CCD">
            <w:pPr>
              <w:pStyle w:val="TabelleLinks8PT"/>
              <w:rPr>
                <w:b/>
                <w:bCs/>
                <w:color w:val="000000"/>
              </w:rPr>
            </w:pPr>
            <w:r w:rsidRPr="007129AA">
              <w:rPr>
                <w:rStyle w:val="Fett"/>
                <w:sz w:val="20"/>
              </w:rPr>
              <w:t>Aufgabe 5</w:t>
            </w:r>
            <w:r w:rsidRPr="007129AA">
              <w:rPr>
                <w:sz w:val="20"/>
              </w:rPr>
              <w:t xml:space="preserve"> </w:t>
            </w:r>
          </w:p>
        </w:tc>
        <w:tc>
          <w:tcPr>
            <w:tcW w:w="686" w:type="dxa"/>
            <w:tcBorders>
              <w:top w:val="single" w:sz="4" w:space="0" w:color="auto"/>
              <w:bottom w:val="single" w:sz="4" w:space="0" w:color="auto"/>
            </w:tcBorders>
            <w:shd w:val="clear" w:color="auto" w:fill="F2F2F2" w:themeFill="background1" w:themeFillShade="F2"/>
            <w:vAlign w:val="center"/>
          </w:tcPr>
          <w:p w:rsidR="00EF3ECB" w:rsidRPr="002F73C6" w:rsidRDefault="00EF3ECB" w:rsidP="00302CCD">
            <w:pPr>
              <w:pStyle w:val="Tabellezentriert"/>
              <w:spacing w:line="240" w:lineRule="atLeast"/>
            </w:pPr>
            <w:r w:rsidRPr="002F73C6">
              <w:rPr>
                <w:noProof/>
              </w:rPr>
              <w:drawing>
                <wp:inline distT="0" distB="0" distL="0" distR="0" wp14:anchorId="1F9F6416" wp14:editId="40CF68F9">
                  <wp:extent cx="294640" cy="287655"/>
                  <wp:effectExtent l="0" t="0" r="0" b="0"/>
                  <wp:docPr id="692" name="Grafik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 LernzielA_sw.emf"/>
                          <pic:cNvPicPr/>
                        </pic:nvPicPr>
                        <pic:blipFill>
                          <a:blip r:embed="rId104">
                            <a:extLst>
                              <a:ext uri="{28A0092B-C50C-407E-A947-70E740481C1C}">
                                <a14:useLocalDpi xmlns:a14="http://schemas.microsoft.com/office/drawing/2010/main" val="0"/>
                              </a:ext>
                            </a:extLst>
                          </a:blip>
                          <a:stretch>
                            <a:fillRect/>
                          </a:stretch>
                        </pic:blipFill>
                        <pic:spPr>
                          <a:xfrm>
                            <a:off x="0" y="0"/>
                            <a:ext cx="294640" cy="287655"/>
                          </a:xfrm>
                          <a:prstGeom prst="rect">
                            <a:avLst/>
                          </a:prstGeom>
                        </pic:spPr>
                      </pic:pic>
                    </a:graphicData>
                  </a:graphic>
                </wp:inline>
              </w:drawing>
            </w:r>
          </w:p>
        </w:tc>
        <w:tc>
          <w:tcPr>
            <w:tcW w:w="700" w:type="dxa"/>
            <w:gridSpan w:val="2"/>
            <w:tcBorders>
              <w:top w:val="single" w:sz="4" w:space="0" w:color="auto"/>
              <w:bottom w:val="single" w:sz="4" w:space="0" w:color="auto"/>
            </w:tcBorders>
            <w:shd w:val="clear" w:color="auto" w:fill="D9D9D9" w:themeFill="background1" w:themeFillShade="D9"/>
            <w:vAlign w:val="center"/>
          </w:tcPr>
          <w:p w:rsidR="00EF3ECB" w:rsidRPr="002F73C6" w:rsidRDefault="00EF3ECB" w:rsidP="00302CCD">
            <w:pPr>
              <w:pStyle w:val="Tabellezentriert"/>
              <w:spacing w:line="240" w:lineRule="atLeast"/>
            </w:pPr>
            <w:r w:rsidRPr="002F73C6">
              <w:rPr>
                <w:noProof/>
              </w:rPr>
              <w:drawing>
                <wp:inline distT="0" distB="0" distL="0" distR="0" wp14:anchorId="6FFAEF25" wp14:editId="08B564B7">
                  <wp:extent cx="295910" cy="287655"/>
                  <wp:effectExtent l="0" t="0" r="8890" b="0"/>
                  <wp:docPr id="933" name="Grafik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LernzielB_sw.emf"/>
                          <pic:cNvPicPr/>
                        </pic:nvPicPr>
                        <pic:blipFill>
                          <a:blip r:embed="rId105">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c>
          <w:tcPr>
            <w:tcW w:w="756" w:type="dxa"/>
            <w:gridSpan w:val="2"/>
            <w:tcBorders>
              <w:top w:val="single" w:sz="4" w:space="0" w:color="auto"/>
              <w:bottom w:val="single" w:sz="4" w:space="0" w:color="auto"/>
            </w:tcBorders>
            <w:shd w:val="clear" w:color="auto" w:fill="BFBFBF" w:themeFill="background1" w:themeFillShade="BF"/>
            <w:vAlign w:val="center"/>
          </w:tcPr>
          <w:p w:rsidR="00EF3ECB" w:rsidRPr="002F73C6" w:rsidRDefault="00EF3ECB" w:rsidP="00302CCD">
            <w:pPr>
              <w:pStyle w:val="Tabellezentriert"/>
              <w:spacing w:line="240" w:lineRule="atLeast"/>
            </w:pPr>
            <w:r w:rsidRPr="002F73C6">
              <w:rPr>
                <w:noProof/>
              </w:rPr>
              <w:drawing>
                <wp:inline distT="0" distB="0" distL="0" distR="0" wp14:anchorId="31E58724" wp14:editId="4D7E2E91">
                  <wp:extent cx="295910" cy="287655"/>
                  <wp:effectExtent l="0" t="0" r="8890" b="0"/>
                  <wp:docPr id="1435" name="Grafik 1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LernzielC_sw).emf"/>
                          <pic:cNvPicPr/>
                        </pic:nvPicPr>
                        <pic:blipFill>
                          <a:blip r:embed="rId106">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r>
      <w:tr w:rsidR="00EF3ECB" w:rsidRPr="00962054" w:rsidTr="00261935">
        <w:tc>
          <w:tcPr>
            <w:tcW w:w="710" w:type="dxa"/>
            <w:tcBorders>
              <w:top w:val="single" w:sz="4" w:space="0" w:color="auto"/>
              <w:left w:val="single" w:sz="4" w:space="0" w:color="auto"/>
              <w:bottom w:val="single" w:sz="4" w:space="0" w:color="auto"/>
            </w:tcBorders>
            <w:shd w:val="clear" w:color="auto" w:fill="F2F2F2" w:themeFill="background1" w:themeFillShade="F2"/>
          </w:tcPr>
          <w:p w:rsidR="00EF3ECB" w:rsidRPr="00EB6AC7" w:rsidRDefault="00EF3ECB" w:rsidP="00302CCD">
            <w:pPr>
              <w:pStyle w:val="Tabellezentriert"/>
            </w:pPr>
            <w:r>
              <w:t>5</w:t>
            </w:r>
            <w:r w:rsidRPr="00EB6AC7">
              <w:t>.1</w:t>
            </w:r>
          </w:p>
        </w:tc>
        <w:tc>
          <w:tcPr>
            <w:tcW w:w="6845" w:type="dxa"/>
            <w:tcBorders>
              <w:top w:val="single" w:sz="4" w:space="0" w:color="auto"/>
              <w:bottom w:val="single" w:sz="4" w:space="0" w:color="auto"/>
            </w:tcBorders>
            <w:shd w:val="clear" w:color="auto" w:fill="F2F2F2" w:themeFill="background1" w:themeFillShade="F2"/>
          </w:tcPr>
          <w:p w:rsidR="00EF3ECB" w:rsidRDefault="00EF3ECB" w:rsidP="00302CCD">
            <w:pPr>
              <w:spacing w:line="200" w:lineRule="exact"/>
              <w:rPr>
                <w:rFonts w:eastAsia="Times New Roman" w:cs="Times New Roman"/>
                <w:color w:val="000000"/>
              </w:rPr>
            </w:pPr>
            <w:r>
              <w:rPr>
                <w:rFonts w:eastAsia="Times New Roman" w:cs="Times New Roman"/>
                <w:color w:val="000000"/>
              </w:rPr>
              <w:t xml:space="preserve">Formulieren Sie </w:t>
            </w:r>
            <w:r>
              <w:rPr>
                <w:rFonts w:eastAsia="Times New Roman" w:cs="Times New Roman"/>
                <w:b/>
                <w:color w:val="000000"/>
              </w:rPr>
              <w:t>drei</w:t>
            </w:r>
            <w:r>
              <w:rPr>
                <w:rFonts w:eastAsia="Times New Roman" w:cs="Times New Roman"/>
                <w:color w:val="000000"/>
              </w:rPr>
              <w:t xml:space="preserve"> Kriterien, anhand derer Sie der Hoteldirektor fachlich bewerten kann.</w:t>
            </w:r>
          </w:p>
          <w:p w:rsidR="00EF3ECB" w:rsidRPr="007129AA" w:rsidRDefault="00EF3ECB" w:rsidP="00302CCD">
            <w:pPr>
              <w:spacing w:line="200" w:lineRule="exact"/>
              <w:rPr>
                <w:rFonts w:eastAsia="Times New Roman" w:cs="Times New Roman"/>
                <w:color w:val="000000"/>
              </w:rPr>
            </w:pPr>
          </w:p>
        </w:tc>
        <w:tc>
          <w:tcPr>
            <w:tcW w:w="714" w:type="dxa"/>
            <w:gridSpan w:val="2"/>
            <w:tcBorders>
              <w:top w:val="single" w:sz="4" w:space="0" w:color="auto"/>
              <w:bottom w:val="single" w:sz="4" w:space="0" w:color="auto"/>
            </w:tcBorders>
            <w:shd w:val="clear" w:color="auto" w:fill="F2F2F2" w:themeFill="background1" w:themeFillShade="F2"/>
          </w:tcPr>
          <w:p w:rsidR="00EF3ECB" w:rsidRPr="00E258F7" w:rsidRDefault="00EF3ECB" w:rsidP="00302CCD">
            <w:pPr>
              <w:spacing w:line="220" w:lineRule="exact"/>
              <w:jc w:val="center"/>
              <w:rPr>
                <w:rFonts w:eastAsia="Times New Roman" w:cs="Times New Roman"/>
                <w:color w:val="000000"/>
                <w:sz w:val="18"/>
              </w:rPr>
            </w:pPr>
            <w:r>
              <w:rPr>
                <w:rFonts w:eastAsia="Times New Roman" w:cs="Times New Roman"/>
                <w:color w:val="000000"/>
                <w:sz w:val="18"/>
              </w:rPr>
              <w:t>3</w:t>
            </w:r>
          </w:p>
        </w:tc>
        <w:tc>
          <w:tcPr>
            <w:tcW w:w="714" w:type="dxa"/>
            <w:gridSpan w:val="2"/>
            <w:tcBorders>
              <w:top w:val="single" w:sz="4" w:space="0" w:color="auto"/>
              <w:bottom w:val="single" w:sz="4" w:space="0" w:color="auto"/>
            </w:tcBorders>
          </w:tcPr>
          <w:p w:rsidR="00EF3ECB" w:rsidRPr="00E258F7" w:rsidRDefault="00EF3ECB" w:rsidP="00302CCD">
            <w:pPr>
              <w:spacing w:line="220" w:lineRule="exact"/>
              <w:jc w:val="center"/>
              <w:rPr>
                <w:rFonts w:eastAsia="Times New Roman" w:cs="Times New Roman"/>
                <w:color w:val="000000"/>
                <w:sz w:val="18"/>
              </w:rPr>
            </w:pPr>
          </w:p>
        </w:tc>
        <w:tc>
          <w:tcPr>
            <w:tcW w:w="714" w:type="dxa"/>
            <w:tcBorders>
              <w:top w:val="single" w:sz="4" w:space="0" w:color="auto"/>
              <w:bottom w:val="single" w:sz="4" w:space="0" w:color="auto"/>
            </w:tcBorders>
          </w:tcPr>
          <w:p w:rsidR="00EF3ECB" w:rsidRPr="00E258F7" w:rsidRDefault="00EF3ECB" w:rsidP="00302CCD">
            <w:pPr>
              <w:spacing w:line="220" w:lineRule="exact"/>
              <w:jc w:val="center"/>
              <w:rPr>
                <w:rFonts w:eastAsia="Times New Roman" w:cs="Times New Roman"/>
                <w:color w:val="000000"/>
                <w:sz w:val="18"/>
              </w:rPr>
            </w:pPr>
          </w:p>
        </w:tc>
      </w:tr>
      <w:tr w:rsidR="00EF3ECB" w:rsidRPr="00962054" w:rsidTr="00261935">
        <w:tc>
          <w:tcPr>
            <w:tcW w:w="710" w:type="dxa"/>
            <w:tcBorders>
              <w:top w:val="single" w:sz="4" w:space="0" w:color="auto"/>
              <w:left w:val="single" w:sz="4" w:space="0" w:color="auto"/>
              <w:bottom w:val="single" w:sz="4" w:space="0" w:color="auto"/>
            </w:tcBorders>
            <w:shd w:val="clear" w:color="auto" w:fill="D9D9D9" w:themeFill="background1" w:themeFillShade="D9"/>
          </w:tcPr>
          <w:p w:rsidR="00EF3ECB" w:rsidRPr="00962054" w:rsidRDefault="00EF3ECB" w:rsidP="00302CCD">
            <w:pPr>
              <w:pStyle w:val="Tabellezentriert"/>
            </w:pPr>
          </w:p>
        </w:tc>
        <w:tc>
          <w:tcPr>
            <w:tcW w:w="6845" w:type="dxa"/>
            <w:tcBorders>
              <w:top w:val="single" w:sz="4" w:space="0" w:color="auto"/>
              <w:bottom w:val="single" w:sz="4" w:space="0" w:color="auto"/>
            </w:tcBorders>
            <w:shd w:val="clear" w:color="auto" w:fill="D9D9D9" w:themeFill="background1" w:themeFillShade="D9"/>
          </w:tcPr>
          <w:p w:rsidR="00EF3ECB" w:rsidRDefault="00EF3ECB" w:rsidP="00302CCD">
            <w:pPr>
              <w:spacing w:line="200" w:lineRule="exact"/>
              <w:rPr>
                <w:rFonts w:eastAsia="Times New Roman" w:cs="Times New Roman"/>
                <w:color w:val="000000"/>
              </w:rPr>
            </w:pPr>
            <w:r>
              <w:rPr>
                <w:rFonts w:eastAsia="Times New Roman" w:cs="Times New Roman"/>
                <w:color w:val="000000"/>
              </w:rPr>
              <w:t xml:space="preserve">Formulieren Sie </w:t>
            </w:r>
            <w:r>
              <w:rPr>
                <w:rFonts w:eastAsia="Times New Roman" w:cs="Times New Roman"/>
                <w:b/>
                <w:color w:val="000000"/>
              </w:rPr>
              <w:t>vier</w:t>
            </w:r>
            <w:r>
              <w:rPr>
                <w:rFonts w:eastAsia="Times New Roman" w:cs="Times New Roman"/>
                <w:color w:val="000000"/>
              </w:rPr>
              <w:t xml:space="preserve"> Kriterien, anhand derer Sie der Hoteldirektor fachlich bewerten kann.</w:t>
            </w:r>
          </w:p>
          <w:p w:rsidR="00EF3ECB" w:rsidRPr="007129AA" w:rsidRDefault="00EF3ECB" w:rsidP="00302CCD">
            <w:pPr>
              <w:spacing w:line="200" w:lineRule="exact"/>
              <w:rPr>
                <w:rFonts w:eastAsia="Times New Roman" w:cs="Times New Roman"/>
                <w:color w:val="000000"/>
              </w:rPr>
            </w:pPr>
          </w:p>
        </w:tc>
        <w:tc>
          <w:tcPr>
            <w:tcW w:w="714" w:type="dxa"/>
            <w:gridSpan w:val="2"/>
            <w:tcBorders>
              <w:top w:val="single" w:sz="4" w:space="0" w:color="auto"/>
              <w:bottom w:val="single" w:sz="4" w:space="0" w:color="auto"/>
            </w:tcBorders>
            <w:shd w:val="clear" w:color="auto" w:fill="auto"/>
          </w:tcPr>
          <w:p w:rsidR="00EF3ECB" w:rsidRPr="00E258F7" w:rsidRDefault="00EF3ECB" w:rsidP="00302CCD">
            <w:pPr>
              <w:spacing w:line="220" w:lineRule="exact"/>
              <w:jc w:val="center"/>
              <w:rPr>
                <w:rFonts w:eastAsia="Times New Roman" w:cs="Times New Roman"/>
                <w:color w:val="000000"/>
                <w:sz w:val="18"/>
              </w:rPr>
            </w:pPr>
          </w:p>
        </w:tc>
        <w:tc>
          <w:tcPr>
            <w:tcW w:w="714" w:type="dxa"/>
            <w:gridSpan w:val="2"/>
            <w:tcBorders>
              <w:top w:val="single" w:sz="4" w:space="0" w:color="auto"/>
              <w:bottom w:val="single" w:sz="4" w:space="0" w:color="auto"/>
            </w:tcBorders>
            <w:shd w:val="clear" w:color="auto" w:fill="D9D9D9" w:themeFill="background1" w:themeFillShade="D9"/>
          </w:tcPr>
          <w:p w:rsidR="00EF3ECB" w:rsidRPr="00E258F7" w:rsidRDefault="00EF3ECB" w:rsidP="00302CCD">
            <w:pPr>
              <w:spacing w:line="220" w:lineRule="exact"/>
              <w:jc w:val="center"/>
              <w:rPr>
                <w:rFonts w:eastAsia="Times New Roman" w:cs="Times New Roman"/>
                <w:color w:val="000000"/>
                <w:sz w:val="18"/>
              </w:rPr>
            </w:pPr>
            <w:r>
              <w:rPr>
                <w:rFonts w:eastAsia="Times New Roman" w:cs="Times New Roman"/>
                <w:color w:val="000000"/>
                <w:sz w:val="18"/>
              </w:rPr>
              <w:t>4</w:t>
            </w:r>
          </w:p>
        </w:tc>
        <w:tc>
          <w:tcPr>
            <w:tcW w:w="714" w:type="dxa"/>
            <w:tcBorders>
              <w:top w:val="single" w:sz="4" w:space="0" w:color="auto"/>
              <w:bottom w:val="single" w:sz="4" w:space="0" w:color="auto"/>
            </w:tcBorders>
          </w:tcPr>
          <w:p w:rsidR="00EF3ECB" w:rsidRPr="00E258F7" w:rsidRDefault="00EF3ECB" w:rsidP="00302CCD">
            <w:pPr>
              <w:spacing w:line="220" w:lineRule="exact"/>
              <w:jc w:val="center"/>
              <w:rPr>
                <w:rFonts w:eastAsia="Times New Roman" w:cs="Times New Roman"/>
                <w:color w:val="000000"/>
                <w:sz w:val="18"/>
              </w:rPr>
            </w:pPr>
          </w:p>
        </w:tc>
      </w:tr>
      <w:tr w:rsidR="00EF3ECB" w:rsidRPr="00962054" w:rsidTr="00261935">
        <w:tc>
          <w:tcPr>
            <w:tcW w:w="710" w:type="dxa"/>
            <w:tcBorders>
              <w:top w:val="single" w:sz="4" w:space="0" w:color="auto"/>
              <w:left w:val="single" w:sz="4" w:space="0" w:color="auto"/>
              <w:bottom w:val="single" w:sz="4" w:space="0" w:color="auto"/>
            </w:tcBorders>
            <w:shd w:val="clear" w:color="auto" w:fill="BFBFBF" w:themeFill="background1" w:themeFillShade="BF"/>
          </w:tcPr>
          <w:p w:rsidR="00EF3ECB" w:rsidRPr="00962054" w:rsidRDefault="00EF3ECB" w:rsidP="00302CCD">
            <w:pPr>
              <w:pStyle w:val="Tabellezentriert"/>
            </w:pPr>
          </w:p>
        </w:tc>
        <w:tc>
          <w:tcPr>
            <w:tcW w:w="6845" w:type="dxa"/>
            <w:tcBorders>
              <w:top w:val="single" w:sz="4" w:space="0" w:color="auto"/>
              <w:bottom w:val="single" w:sz="4" w:space="0" w:color="auto"/>
            </w:tcBorders>
            <w:shd w:val="clear" w:color="auto" w:fill="BFBFBF" w:themeFill="background1" w:themeFillShade="BF"/>
          </w:tcPr>
          <w:p w:rsidR="00EF3ECB" w:rsidRPr="007129AA" w:rsidRDefault="00EF3ECB" w:rsidP="00302CCD">
            <w:pPr>
              <w:spacing w:line="200" w:lineRule="exact"/>
              <w:rPr>
                <w:rFonts w:eastAsia="Times New Roman" w:cs="Times New Roman"/>
                <w:color w:val="000000"/>
              </w:rPr>
            </w:pPr>
            <w:r>
              <w:rPr>
                <w:rFonts w:eastAsia="Times New Roman" w:cs="Times New Roman"/>
                <w:color w:val="000000"/>
              </w:rPr>
              <w:t>Nach dem Praktikum möchten Sie eine Rückmeldung zu Ihrer fachlichen A</w:t>
            </w:r>
            <w:r>
              <w:rPr>
                <w:rFonts w:eastAsia="Times New Roman" w:cs="Times New Roman"/>
                <w:color w:val="000000"/>
              </w:rPr>
              <w:t>r</w:t>
            </w:r>
            <w:r>
              <w:rPr>
                <w:rFonts w:eastAsia="Times New Roman" w:cs="Times New Roman"/>
                <w:color w:val="000000"/>
              </w:rPr>
              <w:t xml:space="preserve">beit. Stellen Sie </w:t>
            </w:r>
            <w:r>
              <w:rPr>
                <w:rFonts w:eastAsia="Times New Roman" w:cs="Times New Roman"/>
                <w:b/>
                <w:color w:val="000000"/>
              </w:rPr>
              <w:t>vier</w:t>
            </w:r>
            <w:r>
              <w:rPr>
                <w:rFonts w:eastAsia="Times New Roman" w:cs="Times New Roman"/>
                <w:color w:val="000000"/>
              </w:rPr>
              <w:t xml:space="preserve"> Kriterien auf und begründen Sie weshalb diese für Sie so wichtig sind.</w:t>
            </w:r>
          </w:p>
        </w:tc>
        <w:tc>
          <w:tcPr>
            <w:tcW w:w="714" w:type="dxa"/>
            <w:gridSpan w:val="2"/>
            <w:tcBorders>
              <w:top w:val="single" w:sz="4" w:space="0" w:color="auto"/>
              <w:bottom w:val="single" w:sz="4" w:space="0" w:color="auto"/>
            </w:tcBorders>
            <w:shd w:val="clear" w:color="auto" w:fill="auto"/>
          </w:tcPr>
          <w:p w:rsidR="00EF3ECB" w:rsidRPr="00E258F7" w:rsidRDefault="00EF3ECB" w:rsidP="00302CCD">
            <w:pPr>
              <w:spacing w:line="220" w:lineRule="exact"/>
              <w:jc w:val="center"/>
              <w:rPr>
                <w:rFonts w:eastAsia="Times New Roman" w:cs="Times New Roman"/>
                <w:color w:val="000000"/>
                <w:sz w:val="18"/>
              </w:rPr>
            </w:pPr>
          </w:p>
        </w:tc>
        <w:tc>
          <w:tcPr>
            <w:tcW w:w="714" w:type="dxa"/>
            <w:gridSpan w:val="2"/>
            <w:tcBorders>
              <w:top w:val="single" w:sz="4" w:space="0" w:color="auto"/>
              <w:bottom w:val="single" w:sz="4" w:space="0" w:color="auto"/>
            </w:tcBorders>
          </w:tcPr>
          <w:p w:rsidR="00EF3ECB" w:rsidRPr="00E258F7" w:rsidRDefault="00EF3ECB" w:rsidP="00302CCD">
            <w:pPr>
              <w:spacing w:line="220" w:lineRule="exact"/>
              <w:jc w:val="center"/>
              <w:rPr>
                <w:rFonts w:eastAsia="Times New Roman" w:cs="Times New Roman"/>
                <w:color w:val="000000"/>
                <w:sz w:val="18"/>
              </w:rPr>
            </w:pPr>
          </w:p>
        </w:tc>
        <w:tc>
          <w:tcPr>
            <w:tcW w:w="714" w:type="dxa"/>
            <w:tcBorders>
              <w:top w:val="single" w:sz="4" w:space="0" w:color="auto"/>
              <w:bottom w:val="single" w:sz="4" w:space="0" w:color="auto"/>
            </w:tcBorders>
            <w:shd w:val="clear" w:color="auto" w:fill="BFBFBF" w:themeFill="background1" w:themeFillShade="BF"/>
          </w:tcPr>
          <w:p w:rsidR="00EF3ECB" w:rsidRPr="00E258F7" w:rsidRDefault="00EF3ECB" w:rsidP="00302CCD">
            <w:pPr>
              <w:spacing w:line="220" w:lineRule="exact"/>
              <w:jc w:val="center"/>
              <w:rPr>
                <w:rFonts w:eastAsia="Times New Roman" w:cs="Times New Roman"/>
                <w:color w:val="000000"/>
                <w:sz w:val="18"/>
              </w:rPr>
            </w:pPr>
            <w:r>
              <w:rPr>
                <w:rFonts w:eastAsia="Times New Roman" w:cs="Times New Roman"/>
                <w:color w:val="000000"/>
                <w:sz w:val="18"/>
              </w:rPr>
              <w:t>6</w:t>
            </w:r>
          </w:p>
        </w:tc>
      </w:tr>
      <w:tr w:rsidR="00EF3ECB" w:rsidRPr="00962054" w:rsidTr="00302CCD">
        <w:tc>
          <w:tcPr>
            <w:tcW w:w="9697" w:type="dxa"/>
            <w:gridSpan w:val="7"/>
            <w:tcBorders>
              <w:top w:val="single" w:sz="4" w:space="0" w:color="auto"/>
              <w:left w:val="nil"/>
              <w:bottom w:val="single" w:sz="4" w:space="0" w:color="auto"/>
              <w:right w:val="nil"/>
            </w:tcBorders>
            <w:shd w:val="clear" w:color="auto" w:fill="auto"/>
          </w:tcPr>
          <w:p w:rsidR="00EF3ECB" w:rsidRPr="00962054" w:rsidRDefault="00EF3ECB" w:rsidP="00302CCD">
            <w:pPr>
              <w:pStyle w:val="Tabellezentriert"/>
            </w:pPr>
          </w:p>
        </w:tc>
      </w:tr>
      <w:tr w:rsidR="00EF3ECB" w:rsidRPr="00962054" w:rsidTr="00302CCD">
        <w:tc>
          <w:tcPr>
            <w:tcW w:w="710" w:type="dxa"/>
            <w:tcBorders>
              <w:top w:val="single" w:sz="4" w:space="0" w:color="auto"/>
              <w:left w:val="single" w:sz="4" w:space="0" w:color="auto"/>
              <w:bottom w:val="single" w:sz="4" w:space="0" w:color="auto"/>
            </w:tcBorders>
            <w:shd w:val="clear" w:color="auto" w:fill="auto"/>
          </w:tcPr>
          <w:p w:rsidR="00EF3ECB" w:rsidRPr="00EB6AC7" w:rsidRDefault="00EF3ECB" w:rsidP="00302CCD">
            <w:pPr>
              <w:pStyle w:val="Tabellezentriert"/>
            </w:pPr>
            <w:r>
              <w:t>5</w:t>
            </w:r>
            <w:r w:rsidRPr="00EB6AC7">
              <w:t>.2</w:t>
            </w:r>
          </w:p>
        </w:tc>
        <w:tc>
          <w:tcPr>
            <w:tcW w:w="6845" w:type="dxa"/>
            <w:tcBorders>
              <w:top w:val="single" w:sz="4" w:space="0" w:color="auto"/>
              <w:bottom w:val="single" w:sz="4" w:space="0" w:color="auto"/>
            </w:tcBorders>
            <w:shd w:val="clear" w:color="auto" w:fill="auto"/>
          </w:tcPr>
          <w:p w:rsidR="00EF3ECB" w:rsidRDefault="00EF3ECB" w:rsidP="00302CCD">
            <w:pPr>
              <w:pStyle w:val="TabelleLinks8PT"/>
              <w:rPr>
                <w:sz w:val="20"/>
              </w:rPr>
            </w:pPr>
            <w:r w:rsidRPr="00EB2E19">
              <w:rPr>
                <w:sz w:val="20"/>
              </w:rPr>
              <w:t xml:space="preserve">Wenn ich über meine Arbeit nachdenke, dann brauche ich die passenden Worte um meine Arbeit zu beschreiben. </w:t>
            </w:r>
          </w:p>
          <w:p w:rsidR="00EF3ECB" w:rsidRPr="00EB2E19" w:rsidRDefault="00EF3ECB" w:rsidP="00302CCD">
            <w:pPr>
              <w:pStyle w:val="TabelleLinks8PT"/>
              <w:rPr>
                <w:sz w:val="20"/>
              </w:rPr>
            </w:pPr>
          </w:p>
        </w:tc>
        <w:tc>
          <w:tcPr>
            <w:tcW w:w="2142" w:type="dxa"/>
            <w:gridSpan w:val="5"/>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r>
      <w:tr w:rsidR="00EF3ECB" w:rsidRPr="00962054" w:rsidTr="00261935">
        <w:tc>
          <w:tcPr>
            <w:tcW w:w="710" w:type="dxa"/>
            <w:tcBorders>
              <w:top w:val="single" w:sz="4" w:space="0" w:color="auto"/>
              <w:left w:val="single" w:sz="4" w:space="0" w:color="auto"/>
              <w:bottom w:val="single" w:sz="4" w:space="0" w:color="auto"/>
            </w:tcBorders>
            <w:shd w:val="clear" w:color="auto" w:fill="F2F2F2" w:themeFill="background1" w:themeFillShade="F2"/>
          </w:tcPr>
          <w:p w:rsidR="00EF3ECB" w:rsidRDefault="00EF3ECB" w:rsidP="00302CCD">
            <w:pPr>
              <w:pStyle w:val="Tabellezentriert"/>
            </w:pPr>
          </w:p>
        </w:tc>
        <w:tc>
          <w:tcPr>
            <w:tcW w:w="6845" w:type="dxa"/>
            <w:tcBorders>
              <w:top w:val="single" w:sz="4" w:space="0" w:color="auto"/>
              <w:bottom w:val="single" w:sz="4" w:space="0" w:color="auto"/>
            </w:tcBorders>
            <w:shd w:val="clear" w:color="auto" w:fill="F2F2F2" w:themeFill="background1" w:themeFillShade="F2"/>
          </w:tcPr>
          <w:p w:rsidR="00EF3ECB" w:rsidRPr="00EB2E19" w:rsidRDefault="00EF3ECB" w:rsidP="00302CCD">
            <w:pPr>
              <w:pStyle w:val="TabelleLinks8PT"/>
              <w:rPr>
                <w:sz w:val="20"/>
              </w:rPr>
            </w:pPr>
            <w:r w:rsidRPr="00EB2E19">
              <w:rPr>
                <w:sz w:val="20"/>
              </w:rPr>
              <w:t>Welche der folgenden Formulierungen eignen sich für die Beschreibung einer Gruppenarbeit: erfolgreich, sauber, schwierig, chaotisch, eng, wertschätzend, freundlich, musikalisch</w:t>
            </w:r>
            <w:r w:rsidR="003702B6">
              <w:rPr>
                <w:sz w:val="20"/>
              </w:rPr>
              <w:t>?</w:t>
            </w:r>
          </w:p>
        </w:tc>
        <w:tc>
          <w:tcPr>
            <w:tcW w:w="714" w:type="dxa"/>
            <w:gridSpan w:val="2"/>
            <w:tcBorders>
              <w:top w:val="single" w:sz="4" w:space="0" w:color="auto"/>
              <w:bottom w:val="single" w:sz="4" w:space="0" w:color="auto"/>
            </w:tcBorders>
            <w:shd w:val="clear" w:color="auto" w:fill="F2F2F2" w:themeFill="background1" w:themeFillShade="F2"/>
          </w:tcPr>
          <w:p w:rsidR="00EF3ECB" w:rsidRPr="007129AA" w:rsidRDefault="00EF3ECB" w:rsidP="00302CCD">
            <w:pPr>
              <w:pStyle w:val="Tabellezentriert"/>
              <w:rPr>
                <w:sz w:val="20"/>
              </w:rPr>
            </w:pPr>
            <w:r>
              <w:rPr>
                <w:sz w:val="20"/>
              </w:rPr>
              <w:t>3</w:t>
            </w:r>
          </w:p>
        </w:tc>
        <w:tc>
          <w:tcPr>
            <w:tcW w:w="714" w:type="dxa"/>
            <w:gridSpan w:val="2"/>
            <w:tcBorders>
              <w:top w:val="single" w:sz="4" w:space="0" w:color="auto"/>
              <w:bottom w:val="single" w:sz="4" w:space="0" w:color="auto"/>
            </w:tcBorders>
          </w:tcPr>
          <w:p w:rsidR="00EF3ECB" w:rsidRPr="007129AA" w:rsidRDefault="00EF3ECB" w:rsidP="00302CCD">
            <w:pPr>
              <w:pStyle w:val="Tabellezentriert"/>
              <w:rPr>
                <w:sz w:val="20"/>
              </w:rPr>
            </w:pPr>
          </w:p>
        </w:tc>
        <w:tc>
          <w:tcPr>
            <w:tcW w:w="714" w:type="dxa"/>
            <w:tcBorders>
              <w:top w:val="single" w:sz="4" w:space="0" w:color="auto"/>
              <w:bottom w:val="single" w:sz="4" w:space="0" w:color="auto"/>
            </w:tcBorders>
          </w:tcPr>
          <w:p w:rsidR="00EF3ECB" w:rsidRPr="007129AA" w:rsidRDefault="00EF3ECB" w:rsidP="00302CCD">
            <w:pPr>
              <w:pStyle w:val="Tabellezentriert"/>
              <w:rPr>
                <w:sz w:val="20"/>
              </w:rPr>
            </w:pPr>
          </w:p>
        </w:tc>
      </w:tr>
      <w:tr w:rsidR="00EF3ECB" w:rsidRPr="00962054" w:rsidTr="00261935">
        <w:tc>
          <w:tcPr>
            <w:tcW w:w="710" w:type="dxa"/>
            <w:tcBorders>
              <w:top w:val="single" w:sz="4" w:space="0" w:color="auto"/>
              <w:left w:val="single" w:sz="4" w:space="0" w:color="auto"/>
              <w:bottom w:val="single" w:sz="4" w:space="0" w:color="auto"/>
            </w:tcBorders>
            <w:shd w:val="clear" w:color="auto" w:fill="D9D9D9" w:themeFill="background1" w:themeFillShade="D9"/>
          </w:tcPr>
          <w:p w:rsidR="00EF3ECB" w:rsidRPr="00962054" w:rsidRDefault="00EF3ECB" w:rsidP="00302CCD">
            <w:pPr>
              <w:pStyle w:val="Tabellezentriert"/>
            </w:pPr>
          </w:p>
        </w:tc>
        <w:tc>
          <w:tcPr>
            <w:tcW w:w="6845" w:type="dxa"/>
            <w:tcBorders>
              <w:top w:val="single" w:sz="4" w:space="0" w:color="auto"/>
              <w:bottom w:val="single" w:sz="4" w:space="0" w:color="auto"/>
            </w:tcBorders>
            <w:shd w:val="clear" w:color="auto" w:fill="D9D9D9" w:themeFill="background1" w:themeFillShade="D9"/>
          </w:tcPr>
          <w:p w:rsidR="00EF3ECB" w:rsidRDefault="00EF3ECB" w:rsidP="00302CCD">
            <w:pPr>
              <w:pStyle w:val="TabelleLinks8PT"/>
              <w:rPr>
                <w:sz w:val="20"/>
              </w:rPr>
            </w:pPr>
            <w:r w:rsidRPr="00EB2E19">
              <w:rPr>
                <w:sz w:val="20"/>
              </w:rPr>
              <w:t xml:space="preserve">Nennen Sie </w:t>
            </w:r>
            <w:r>
              <w:rPr>
                <w:b/>
                <w:sz w:val="20"/>
              </w:rPr>
              <w:t>drei</w:t>
            </w:r>
            <w:r w:rsidRPr="00EB2E19">
              <w:rPr>
                <w:sz w:val="20"/>
              </w:rPr>
              <w:t xml:space="preserve"> wichtige soziale Kompetenzen, die Teammitglieder haben sollten, damit die Gruppenarbeit gelingt. </w:t>
            </w:r>
          </w:p>
          <w:p w:rsidR="00EF3ECB" w:rsidRPr="00EB2E19" w:rsidRDefault="00EF3ECB" w:rsidP="00302CCD">
            <w:pPr>
              <w:pStyle w:val="TabelleLinks8PT"/>
              <w:rPr>
                <w:sz w:val="20"/>
              </w:rPr>
            </w:pPr>
          </w:p>
        </w:tc>
        <w:tc>
          <w:tcPr>
            <w:tcW w:w="714" w:type="dxa"/>
            <w:gridSpan w:val="2"/>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c>
          <w:tcPr>
            <w:tcW w:w="714" w:type="dxa"/>
            <w:gridSpan w:val="2"/>
            <w:tcBorders>
              <w:top w:val="single" w:sz="4" w:space="0" w:color="auto"/>
              <w:bottom w:val="single" w:sz="4" w:space="0" w:color="auto"/>
            </w:tcBorders>
            <w:shd w:val="clear" w:color="auto" w:fill="D9D9D9" w:themeFill="background1" w:themeFillShade="D9"/>
          </w:tcPr>
          <w:p w:rsidR="00EF3ECB" w:rsidRPr="007129AA" w:rsidRDefault="00EF3ECB" w:rsidP="00302CCD">
            <w:pPr>
              <w:pStyle w:val="Tabellezentriert"/>
              <w:rPr>
                <w:sz w:val="20"/>
              </w:rPr>
            </w:pPr>
            <w:r>
              <w:rPr>
                <w:sz w:val="20"/>
              </w:rPr>
              <w:t>3</w:t>
            </w:r>
          </w:p>
        </w:tc>
        <w:tc>
          <w:tcPr>
            <w:tcW w:w="714" w:type="dxa"/>
            <w:tcBorders>
              <w:top w:val="single" w:sz="4" w:space="0" w:color="auto"/>
              <w:bottom w:val="single" w:sz="4" w:space="0" w:color="auto"/>
            </w:tcBorders>
          </w:tcPr>
          <w:p w:rsidR="00EF3ECB" w:rsidRPr="007129AA" w:rsidRDefault="00EF3ECB" w:rsidP="00302CCD">
            <w:pPr>
              <w:pStyle w:val="Tabellezentriert"/>
              <w:rPr>
                <w:sz w:val="20"/>
              </w:rPr>
            </w:pPr>
          </w:p>
        </w:tc>
      </w:tr>
      <w:tr w:rsidR="00EF3ECB" w:rsidRPr="00962054" w:rsidTr="00261935">
        <w:tc>
          <w:tcPr>
            <w:tcW w:w="710" w:type="dxa"/>
            <w:tcBorders>
              <w:top w:val="single" w:sz="4" w:space="0" w:color="auto"/>
              <w:left w:val="single" w:sz="4" w:space="0" w:color="auto"/>
              <w:bottom w:val="single" w:sz="4" w:space="0" w:color="auto"/>
            </w:tcBorders>
            <w:shd w:val="clear" w:color="auto" w:fill="BFBFBF" w:themeFill="background1" w:themeFillShade="BF"/>
          </w:tcPr>
          <w:p w:rsidR="00EF3ECB" w:rsidRPr="00962054" w:rsidRDefault="00EF3ECB" w:rsidP="00302CCD">
            <w:pPr>
              <w:pStyle w:val="Tabellezentriert"/>
            </w:pPr>
          </w:p>
        </w:tc>
        <w:tc>
          <w:tcPr>
            <w:tcW w:w="6845" w:type="dxa"/>
            <w:tcBorders>
              <w:top w:val="single" w:sz="4" w:space="0" w:color="auto"/>
              <w:bottom w:val="single" w:sz="4" w:space="0" w:color="auto"/>
            </w:tcBorders>
            <w:shd w:val="clear" w:color="auto" w:fill="BFBFBF" w:themeFill="background1" w:themeFillShade="BF"/>
          </w:tcPr>
          <w:p w:rsidR="00EF3ECB" w:rsidRDefault="00EF3ECB" w:rsidP="00302CCD">
            <w:pPr>
              <w:pStyle w:val="TabelleLinks8PT"/>
              <w:rPr>
                <w:sz w:val="20"/>
              </w:rPr>
            </w:pPr>
            <w:r w:rsidRPr="00EB2E19">
              <w:rPr>
                <w:sz w:val="20"/>
              </w:rPr>
              <w:t xml:space="preserve">Nennen Sie </w:t>
            </w:r>
            <w:r w:rsidRPr="00F85082">
              <w:rPr>
                <w:b/>
                <w:sz w:val="20"/>
              </w:rPr>
              <w:t>vier</w:t>
            </w:r>
            <w:r w:rsidRPr="00EB2E19">
              <w:rPr>
                <w:sz w:val="20"/>
              </w:rPr>
              <w:t xml:space="preserve"> wichtige soziale Kompetenzen, die Teammitglieder haben sollten, damit die Gruppenarbeit gelingt und begründen Sie Ihre Wahl. </w:t>
            </w:r>
          </w:p>
          <w:p w:rsidR="00EF3ECB" w:rsidRPr="00EB2E19" w:rsidRDefault="00EF3ECB" w:rsidP="00302CCD">
            <w:pPr>
              <w:pStyle w:val="TabelleLinks8PT"/>
              <w:rPr>
                <w:sz w:val="20"/>
              </w:rPr>
            </w:pPr>
          </w:p>
        </w:tc>
        <w:tc>
          <w:tcPr>
            <w:tcW w:w="714" w:type="dxa"/>
            <w:gridSpan w:val="2"/>
            <w:tcBorders>
              <w:top w:val="single" w:sz="4" w:space="0" w:color="auto"/>
              <w:bottom w:val="single" w:sz="4" w:space="0" w:color="auto"/>
            </w:tcBorders>
            <w:shd w:val="clear" w:color="auto" w:fill="auto"/>
          </w:tcPr>
          <w:p w:rsidR="00EF3ECB" w:rsidRPr="007129AA" w:rsidRDefault="00EF3ECB" w:rsidP="00302CCD">
            <w:pPr>
              <w:pStyle w:val="Tabellezentriert"/>
              <w:rPr>
                <w:sz w:val="20"/>
              </w:rPr>
            </w:pPr>
          </w:p>
        </w:tc>
        <w:tc>
          <w:tcPr>
            <w:tcW w:w="714" w:type="dxa"/>
            <w:gridSpan w:val="2"/>
            <w:tcBorders>
              <w:top w:val="single" w:sz="4" w:space="0" w:color="auto"/>
              <w:bottom w:val="single" w:sz="4" w:space="0" w:color="auto"/>
            </w:tcBorders>
          </w:tcPr>
          <w:p w:rsidR="00EF3ECB" w:rsidRPr="007129AA" w:rsidRDefault="00EF3ECB" w:rsidP="00302CCD">
            <w:pPr>
              <w:pStyle w:val="Tabellezentriert"/>
              <w:rPr>
                <w:sz w:val="20"/>
              </w:rPr>
            </w:pPr>
          </w:p>
        </w:tc>
        <w:tc>
          <w:tcPr>
            <w:tcW w:w="714" w:type="dxa"/>
            <w:tcBorders>
              <w:top w:val="single" w:sz="4" w:space="0" w:color="auto"/>
              <w:bottom w:val="single" w:sz="4" w:space="0" w:color="auto"/>
            </w:tcBorders>
            <w:shd w:val="clear" w:color="auto" w:fill="BFBFBF" w:themeFill="background1" w:themeFillShade="BF"/>
          </w:tcPr>
          <w:p w:rsidR="00EF3ECB" w:rsidRPr="007129AA" w:rsidRDefault="00EF3ECB" w:rsidP="00302CCD">
            <w:pPr>
              <w:pStyle w:val="Tabellezentriert"/>
              <w:rPr>
                <w:sz w:val="20"/>
              </w:rPr>
            </w:pPr>
            <w:r>
              <w:rPr>
                <w:sz w:val="20"/>
              </w:rPr>
              <w:t>6</w:t>
            </w:r>
          </w:p>
        </w:tc>
      </w:tr>
    </w:tbl>
    <w:p w:rsidR="00EF3ECB" w:rsidRDefault="00EF3ECB" w:rsidP="00EF3ECB">
      <w:pPr>
        <w:pStyle w:val="Abstandszeile"/>
      </w:pPr>
    </w:p>
    <w:tbl>
      <w:tblPr>
        <w:tblStyle w:val="Tabellenraster"/>
        <w:tblW w:w="9715" w:type="dxa"/>
        <w:tblInd w:w="-4" w:type="dxa"/>
        <w:tblLayout w:type="fixed"/>
        <w:tblLook w:val="04A0" w:firstRow="1" w:lastRow="0" w:firstColumn="1" w:lastColumn="0" w:noHBand="0" w:noVBand="1"/>
      </w:tblPr>
      <w:tblGrid>
        <w:gridCol w:w="112"/>
        <w:gridCol w:w="7461"/>
        <w:gridCol w:w="714"/>
        <w:gridCol w:w="714"/>
        <w:gridCol w:w="714"/>
      </w:tblGrid>
      <w:tr w:rsidR="00EF3ECB" w:rsidTr="00261935">
        <w:tc>
          <w:tcPr>
            <w:tcW w:w="7573" w:type="dxa"/>
            <w:gridSpan w:val="2"/>
            <w:tcBorders>
              <w:top w:val="single" w:sz="4" w:space="0" w:color="auto"/>
              <w:left w:val="single" w:sz="4" w:space="0" w:color="auto"/>
              <w:bottom w:val="single" w:sz="4" w:space="0" w:color="auto"/>
              <w:right w:val="single" w:sz="4" w:space="0" w:color="auto"/>
            </w:tcBorders>
          </w:tcPr>
          <w:p w:rsidR="00EF3ECB" w:rsidRPr="004D4D3E" w:rsidRDefault="00EF3ECB" w:rsidP="00302CCD">
            <w:pPr>
              <w:pStyle w:val="TabelleRechtsbndig"/>
            </w:pPr>
            <w:r w:rsidRPr="004D4D3E">
              <w:t>Gesamtsumme ∑</w:t>
            </w:r>
          </w:p>
        </w:tc>
        <w:tc>
          <w:tcPr>
            <w:tcW w:w="714" w:type="dxa"/>
            <w:tcBorders>
              <w:left w:val="single" w:sz="4" w:space="0" w:color="auto"/>
              <w:bottom w:val="single" w:sz="4" w:space="0" w:color="auto"/>
            </w:tcBorders>
            <w:shd w:val="clear" w:color="auto" w:fill="F2F2F2" w:themeFill="background1" w:themeFillShade="F2"/>
          </w:tcPr>
          <w:p w:rsidR="00EF3ECB" w:rsidRPr="00E258F7" w:rsidRDefault="00EF3ECB" w:rsidP="00302CCD">
            <w:pPr>
              <w:spacing w:line="220" w:lineRule="exact"/>
              <w:jc w:val="center"/>
              <w:rPr>
                <w:rFonts w:eastAsia="Times New Roman" w:cs="Times New Roman"/>
                <w:color w:val="000000"/>
                <w:sz w:val="18"/>
              </w:rPr>
            </w:pPr>
            <w:r>
              <w:rPr>
                <w:rFonts w:eastAsia="Times New Roman" w:cs="Times New Roman"/>
                <w:color w:val="000000"/>
                <w:sz w:val="18"/>
              </w:rPr>
              <w:t>28</w:t>
            </w:r>
          </w:p>
        </w:tc>
        <w:tc>
          <w:tcPr>
            <w:tcW w:w="714" w:type="dxa"/>
            <w:tcBorders>
              <w:bottom w:val="single" w:sz="4" w:space="0" w:color="auto"/>
            </w:tcBorders>
            <w:shd w:val="clear" w:color="auto" w:fill="D9D9D9" w:themeFill="background1" w:themeFillShade="D9"/>
          </w:tcPr>
          <w:p w:rsidR="00EF3ECB" w:rsidRPr="00E258F7" w:rsidRDefault="00EF3ECB" w:rsidP="00302CCD">
            <w:pPr>
              <w:spacing w:line="220" w:lineRule="exact"/>
              <w:jc w:val="center"/>
              <w:rPr>
                <w:rFonts w:eastAsia="Times New Roman" w:cs="Times New Roman"/>
                <w:color w:val="000000"/>
                <w:sz w:val="18"/>
              </w:rPr>
            </w:pPr>
            <w:r>
              <w:rPr>
                <w:rFonts w:eastAsia="Times New Roman" w:cs="Times New Roman"/>
                <w:color w:val="000000"/>
                <w:sz w:val="18"/>
              </w:rPr>
              <w:t>40</w:t>
            </w:r>
          </w:p>
        </w:tc>
        <w:tc>
          <w:tcPr>
            <w:tcW w:w="714" w:type="dxa"/>
            <w:tcBorders>
              <w:bottom w:val="single" w:sz="4" w:space="0" w:color="auto"/>
            </w:tcBorders>
            <w:shd w:val="clear" w:color="auto" w:fill="BFBFBF" w:themeFill="background1" w:themeFillShade="BF"/>
          </w:tcPr>
          <w:p w:rsidR="00EF3ECB" w:rsidRPr="00E258F7" w:rsidRDefault="00EF3ECB" w:rsidP="00302CCD">
            <w:pPr>
              <w:spacing w:line="220" w:lineRule="exact"/>
              <w:jc w:val="center"/>
              <w:rPr>
                <w:rFonts w:eastAsia="Times New Roman" w:cs="Times New Roman"/>
                <w:color w:val="000000"/>
                <w:sz w:val="18"/>
              </w:rPr>
            </w:pPr>
            <w:r>
              <w:rPr>
                <w:rFonts w:eastAsia="Times New Roman" w:cs="Times New Roman"/>
                <w:color w:val="000000"/>
                <w:sz w:val="18"/>
              </w:rPr>
              <w:t>56</w:t>
            </w:r>
          </w:p>
        </w:tc>
      </w:tr>
      <w:tr w:rsidR="00EF3ECB" w:rsidTr="00261935">
        <w:tc>
          <w:tcPr>
            <w:tcW w:w="7573" w:type="dxa"/>
            <w:gridSpan w:val="2"/>
            <w:tcBorders>
              <w:top w:val="single" w:sz="4" w:space="0" w:color="auto"/>
              <w:left w:val="single" w:sz="4" w:space="0" w:color="auto"/>
              <w:bottom w:val="single" w:sz="4" w:space="0" w:color="auto"/>
              <w:right w:val="single" w:sz="4" w:space="0" w:color="auto"/>
            </w:tcBorders>
          </w:tcPr>
          <w:p w:rsidR="00EF3ECB" w:rsidRPr="00973B32" w:rsidRDefault="00EF3ECB" w:rsidP="00302CCD">
            <w:pPr>
              <w:pStyle w:val="TabelleRechtsbndig"/>
            </w:pPr>
            <w:r w:rsidRPr="004D4D3E">
              <w:t>davon erreicht</w:t>
            </w:r>
          </w:p>
        </w:tc>
        <w:tc>
          <w:tcPr>
            <w:tcW w:w="714" w:type="dxa"/>
            <w:tcBorders>
              <w:left w:val="single" w:sz="4" w:space="0" w:color="auto"/>
              <w:bottom w:val="single" w:sz="4" w:space="0" w:color="auto"/>
            </w:tcBorders>
            <w:shd w:val="clear" w:color="auto" w:fill="F2F2F2" w:themeFill="background1" w:themeFillShade="F2"/>
          </w:tcPr>
          <w:p w:rsidR="00EF3ECB" w:rsidRDefault="00EF3ECB" w:rsidP="00302CCD">
            <w:pPr>
              <w:pStyle w:val="Tabellezentriert"/>
            </w:pPr>
          </w:p>
        </w:tc>
        <w:tc>
          <w:tcPr>
            <w:tcW w:w="714" w:type="dxa"/>
            <w:tcBorders>
              <w:bottom w:val="single" w:sz="4" w:space="0" w:color="auto"/>
            </w:tcBorders>
            <w:shd w:val="clear" w:color="auto" w:fill="D9D9D9" w:themeFill="background1" w:themeFillShade="D9"/>
          </w:tcPr>
          <w:p w:rsidR="00EF3ECB" w:rsidRPr="00795F4E" w:rsidRDefault="00EF3ECB" w:rsidP="00302CCD">
            <w:pPr>
              <w:pStyle w:val="Tabellezentriert"/>
            </w:pPr>
          </w:p>
        </w:tc>
        <w:tc>
          <w:tcPr>
            <w:tcW w:w="714" w:type="dxa"/>
            <w:tcBorders>
              <w:bottom w:val="single" w:sz="4" w:space="0" w:color="auto"/>
            </w:tcBorders>
            <w:shd w:val="clear" w:color="auto" w:fill="BFBFBF" w:themeFill="background1" w:themeFillShade="BF"/>
          </w:tcPr>
          <w:p w:rsidR="00EF3ECB" w:rsidRPr="00795F4E" w:rsidRDefault="00EF3ECB" w:rsidP="00302CCD">
            <w:pPr>
              <w:pStyle w:val="Tabellezentriert"/>
            </w:pPr>
          </w:p>
        </w:tc>
      </w:tr>
      <w:tr w:rsidR="00EF3ECB" w:rsidTr="00261935">
        <w:trPr>
          <w:gridBefore w:val="1"/>
          <w:wBefore w:w="112" w:type="dxa"/>
        </w:trPr>
        <w:tc>
          <w:tcPr>
            <w:tcW w:w="7461" w:type="dxa"/>
            <w:tcBorders>
              <w:top w:val="single" w:sz="4" w:space="0" w:color="auto"/>
              <w:left w:val="nil"/>
              <w:bottom w:val="nil"/>
              <w:right w:val="single" w:sz="4" w:space="0" w:color="auto"/>
            </w:tcBorders>
            <w:vAlign w:val="center"/>
          </w:tcPr>
          <w:p w:rsidR="00EF3ECB" w:rsidRPr="004D4D3E" w:rsidRDefault="00EF3ECB" w:rsidP="00302CCD">
            <w:pPr>
              <w:pStyle w:val="TabelleRechtsbndig"/>
            </w:pPr>
            <w:r w:rsidRPr="004D4D3E">
              <w:rPr>
                <w:rStyle w:val="Fett"/>
              </w:rPr>
              <w:t>Note</w:t>
            </w:r>
          </w:p>
        </w:tc>
        <w:tc>
          <w:tcPr>
            <w:tcW w:w="714" w:type="dxa"/>
            <w:tcBorders>
              <w:top w:val="single" w:sz="4" w:space="0" w:color="auto"/>
              <w:left w:val="single" w:sz="4" w:space="0" w:color="auto"/>
              <w:bottom w:val="single" w:sz="4" w:space="0" w:color="auto"/>
            </w:tcBorders>
            <w:shd w:val="clear" w:color="auto" w:fill="F2F2F2" w:themeFill="background1" w:themeFillShade="F2"/>
          </w:tcPr>
          <w:p w:rsidR="00EF3ECB" w:rsidRDefault="00EF3ECB" w:rsidP="00302CCD">
            <w:pPr>
              <w:pStyle w:val="Tabellezentriert"/>
            </w:pPr>
          </w:p>
          <w:p w:rsidR="00EF3ECB" w:rsidRDefault="00EF3ECB" w:rsidP="00302CCD">
            <w:pPr>
              <w:pStyle w:val="Tabellezentriert"/>
            </w:pPr>
          </w:p>
        </w:tc>
        <w:tc>
          <w:tcPr>
            <w:tcW w:w="714" w:type="dxa"/>
            <w:tcBorders>
              <w:top w:val="single" w:sz="4" w:space="0" w:color="auto"/>
              <w:bottom w:val="single" w:sz="4" w:space="0" w:color="auto"/>
            </w:tcBorders>
            <w:shd w:val="clear" w:color="auto" w:fill="D9D9D9" w:themeFill="background1" w:themeFillShade="D9"/>
          </w:tcPr>
          <w:p w:rsidR="00EF3ECB" w:rsidRPr="00795F4E" w:rsidRDefault="00EF3ECB" w:rsidP="00302CCD">
            <w:pPr>
              <w:pStyle w:val="Tabellezentriert"/>
            </w:pPr>
          </w:p>
        </w:tc>
        <w:tc>
          <w:tcPr>
            <w:tcW w:w="714" w:type="dxa"/>
            <w:tcBorders>
              <w:top w:val="single" w:sz="4" w:space="0" w:color="auto"/>
              <w:bottom w:val="single" w:sz="4" w:space="0" w:color="auto"/>
            </w:tcBorders>
            <w:shd w:val="clear" w:color="auto" w:fill="BFBFBF" w:themeFill="background1" w:themeFillShade="BF"/>
          </w:tcPr>
          <w:p w:rsidR="00EF3ECB" w:rsidRPr="00795F4E" w:rsidRDefault="00EF3ECB" w:rsidP="00302CCD">
            <w:pPr>
              <w:pStyle w:val="Tabellezentriert"/>
            </w:pPr>
          </w:p>
        </w:tc>
      </w:tr>
      <w:tr w:rsidR="00EF3ECB" w:rsidRPr="00992633" w:rsidTr="00261935">
        <w:trPr>
          <w:gridBefore w:val="1"/>
          <w:wBefore w:w="112" w:type="dxa"/>
        </w:trPr>
        <w:tc>
          <w:tcPr>
            <w:tcW w:w="7461" w:type="dxa"/>
            <w:tcBorders>
              <w:top w:val="nil"/>
              <w:left w:val="nil"/>
              <w:bottom w:val="nil"/>
              <w:right w:val="single" w:sz="4" w:space="0" w:color="auto"/>
            </w:tcBorders>
            <w:shd w:val="clear" w:color="auto" w:fill="auto"/>
            <w:vAlign w:val="center"/>
          </w:tcPr>
          <w:p w:rsidR="00EF3ECB" w:rsidRPr="005759A5" w:rsidRDefault="00EF3ECB" w:rsidP="00302CCD">
            <w:pPr>
              <w:pStyle w:val="TabelleRechtsbndig"/>
              <w:spacing w:line="240" w:lineRule="atLeast"/>
              <w:rPr>
                <w:rStyle w:val="Fett"/>
              </w:rPr>
            </w:pPr>
            <w:r w:rsidRPr="005759A5">
              <w:rPr>
                <w:rStyle w:val="Fett"/>
                <w:noProof/>
              </w:rPr>
              <w:drawing>
                <wp:inline distT="0" distB="0" distL="0" distR="0" wp14:anchorId="7CCD5D3E" wp14:editId="6D7F1B4B">
                  <wp:extent cx="263662" cy="263662"/>
                  <wp:effectExtent l="0" t="0" r="3175" b="3175"/>
                  <wp:docPr id="934" name="Grafik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 Smiley_zufrieden_sw.emf"/>
                          <pic:cNvPicPr/>
                        </pic:nvPicPr>
                        <pic:blipFill>
                          <a:blip r:embed="rId107">
                            <a:extLst>
                              <a:ext uri="{28A0092B-C50C-407E-A947-70E740481C1C}">
                                <a14:useLocalDpi xmlns:a14="http://schemas.microsoft.com/office/drawing/2010/main" val="0"/>
                              </a:ext>
                            </a:extLst>
                          </a:blip>
                          <a:stretch>
                            <a:fillRect/>
                          </a:stretch>
                        </pic:blipFill>
                        <pic:spPr>
                          <a:xfrm>
                            <a:off x="0" y="0"/>
                            <a:ext cx="264377" cy="264377"/>
                          </a:xfrm>
                          <a:prstGeom prst="rect">
                            <a:avLst/>
                          </a:prstGeom>
                        </pic:spPr>
                      </pic:pic>
                    </a:graphicData>
                  </a:graphic>
                </wp:inline>
              </w:drawing>
            </w:r>
            <w:r w:rsidRPr="005759A5">
              <w:rPr>
                <w:rStyle w:val="Fett"/>
              </w:rPr>
              <w:t xml:space="preserve">Viel Erfolg! </w:t>
            </w:r>
          </w:p>
        </w:tc>
        <w:tc>
          <w:tcPr>
            <w:tcW w:w="714" w:type="dxa"/>
            <w:tcBorders>
              <w:top w:val="single" w:sz="4" w:space="0" w:color="auto"/>
              <w:left w:val="single" w:sz="4" w:space="0" w:color="auto"/>
              <w:bottom w:val="single" w:sz="4" w:space="0" w:color="auto"/>
            </w:tcBorders>
            <w:shd w:val="clear" w:color="auto" w:fill="F2F2F2" w:themeFill="background1" w:themeFillShade="F2"/>
            <w:vAlign w:val="center"/>
          </w:tcPr>
          <w:p w:rsidR="00EF3ECB" w:rsidRPr="00992633" w:rsidRDefault="00EF3ECB" w:rsidP="00302CCD">
            <w:pPr>
              <w:pStyle w:val="Tabellezentriert"/>
              <w:spacing w:line="240" w:lineRule="atLeast"/>
            </w:pPr>
            <w:r w:rsidRPr="00992633">
              <w:rPr>
                <w:noProof/>
              </w:rPr>
              <w:drawing>
                <wp:inline distT="0" distB="0" distL="0" distR="0" wp14:anchorId="4046EB2E" wp14:editId="7BB922F1">
                  <wp:extent cx="294640" cy="287655"/>
                  <wp:effectExtent l="0" t="0" r="0" b="0"/>
                  <wp:docPr id="674" name="Grafik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 LernzielA_sw.emf"/>
                          <pic:cNvPicPr/>
                        </pic:nvPicPr>
                        <pic:blipFill>
                          <a:blip r:embed="rId104">
                            <a:extLst>
                              <a:ext uri="{28A0092B-C50C-407E-A947-70E740481C1C}">
                                <a14:useLocalDpi xmlns:a14="http://schemas.microsoft.com/office/drawing/2010/main" val="0"/>
                              </a:ext>
                            </a:extLst>
                          </a:blip>
                          <a:stretch>
                            <a:fillRect/>
                          </a:stretch>
                        </pic:blipFill>
                        <pic:spPr>
                          <a:xfrm>
                            <a:off x="0" y="0"/>
                            <a:ext cx="294640" cy="287655"/>
                          </a:xfrm>
                          <a:prstGeom prst="rect">
                            <a:avLst/>
                          </a:prstGeom>
                        </pic:spPr>
                      </pic:pic>
                    </a:graphicData>
                  </a:graphic>
                </wp:inline>
              </w:drawing>
            </w:r>
          </w:p>
        </w:tc>
        <w:tc>
          <w:tcPr>
            <w:tcW w:w="714" w:type="dxa"/>
            <w:tcBorders>
              <w:top w:val="single" w:sz="4" w:space="0" w:color="auto"/>
              <w:bottom w:val="single" w:sz="4" w:space="0" w:color="auto"/>
            </w:tcBorders>
            <w:shd w:val="clear" w:color="auto" w:fill="D9D9D9" w:themeFill="background1" w:themeFillShade="D9"/>
            <w:vAlign w:val="center"/>
          </w:tcPr>
          <w:p w:rsidR="00EF3ECB" w:rsidRPr="00992633" w:rsidRDefault="00EF3ECB" w:rsidP="00302CCD">
            <w:pPr>
              <w:pStyle w:val="Tabellezentriert"/>
              <w:spacing w:line="240" w:lineRule="atLeast"/>
            </w:pPr>
            <w:r w:rsidRPr="00992633">
              <w:rPr>
                <w:noProof/>
              </w:rPr>
              <w:drawing>
                <wp:inline distT="0" distB="0" distL="0" distR="0" wp14:anchorId="087E7296" wp14:editId="75FEA1B5">
                  <wp:extent cx="295910" cy="287655"/>
                  <wp:effectExtent l="0" t="0" r="8890" b="0"/>
                  <wp:docPr id="935" name="Grafik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LernzielB_sw.emf"/>
                          <pic:cNvPicPr/>
                        </pic:nvPicPr>
                        <pic:blipFill>
                          <a:blip r:embed="rId105">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c>
          <w:tcPr>
            <w:tcW w:w="714" w:type="dxa"/>
            <w:tcBorders>
              <w:top w:val="single" w:sz="4" w:space="0" w:color="auto"/>
              <w:bottom w:val="single" w:sz="4" w:space="0" w:color="auto"/>
            </w:tcBorders>
            <w:shd w:val="clear" w:color="auto" w:fill="BFBFBF" w:themeFill="background1" w:themeFillShade="BF"/>
            <w:vAlign w:val="center"/>
          </w:tcPr>
          <w:p w:rsidR="00EF3ECB" w:rsidRPr="00992633" w:rsidRDefault="00EF3ECB" w:rsidP="00302CCD">
            <w:pPr>
              <w:pStyle w:val="Tabellezentriert"/>
              <w:spacing w:line="240" w:lineRule="atLeast"/>
            </w:pPr>
            <w:r w:rsidRPr="00992633">
              <w:rPr>
                <w:noProof/>
              </w:rPr>
              <w:drawing>
                <wp:inline distT="0" distB="0" distL="0" distR="0" wp14:anchorId="448E85F4" wp14:editId="2AB5BC61">
                  <wp:extent cx="295910" cy="287655"/>
                  <wp:effectExtent l="0" t="0" r="8890" b="0"/>
                  <wp:docPr id="936" name="Grafik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LernzielC_sw).emf"/>
                          <pic:cNvPicPr/>
                        </pic:nvPicPr>
                        <pic:blipFill>
                          <a:blip r:embed="rId106">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r>
    </w:tbl>
    <w:p w:rsidR="00EF3ECB" w:rsidRDefault="00EF3ECB">
      <w:pPr>
        <w:spacing w:line="240" w:lineRule="exact"/>
      </w:pPr>
    </w:p>
    <w:p w:rsidR="00F7208E" w:rsidRDefault="00F7208E">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8"/>
        <w:gridCol w:w="1699"/>
        <w:gridCol w:w="2531"/>
        <w:gridCol w:w="188"/>
        <w:gridCol w:w="8"/>
        <w:gridCol w:w="2095"/>
      </w:tblGrid>
      <w:tr w:rsidR="00764BF1" w:rsidRPr="00B51DE9" w:rsidTr="00BB3C33">
        <w:trPr>
          <w:trHeight w:val="523"/>
        </w:trPr>
        <w:tc>
          <w:tcPr>
            <w:tcW w:w="3118" w:type="dxa"/>
            <w:tcBorders>
              <w:left w:val="single" w:sz="4" w:space="0" w:color="auto"/>
              <w:bottom w:val="single" w:sz="4" w:space="0" w:color="auto"/>
              <w:right w:val="single" w:sz="4" w:space="0" w:color="auto"/>
            </w:tcBorders>
            <w:shd w:val="clear" w:color="auto" w:fill="D9D9D9"/>
            <w:hideMark/>
          </w:tcPr>
          <w:p w:rsidR="00764BF1" w:rsidRDefault="00764BF1" w:rsidP="00BB3C33">
            <w:pPr>
              <w:pStyle w:val="Tabelle6pt"/>
              <w:rPr>
                <w:color w:val="000000"/>
              </w:rPr>
            </w:pPr>
            <w:r>
              <w:lastRenderedPageBreak/>
              <w:br w:type="page"/>
            </w:r>
            <w:r>
              <w:br w:type="page"/>
              <w:t>Lernfeld</w:t>
            </w:r>
          </w:p>
          <w:p w:rsidR="00764BF1" w:rsidRDefault="00764BF1" w:rsidP="00BB3C33">
            <w:pPr>
              <w:pStyle w:val="TabelleKopflinks"/>
            </w:pPr>
            <w:r>
              <w:t>LF 1</w:t>
            </w:r>
          </w:p>
        </w:tc>
        <w:tc>
          <w:tcPr>
            <w:tcW w:w="4230" w:type="dxa"/>
            <w:gridSpan w:val="2"/>
            <w:tcBorders>
              <w:left w:val="single" w:sz="4" w:space="0" w:color="auto"/>
              <w:bottom w:val="single" w:sz="4" w:space="0" w:color="auto"/>
              <w:right w:val="single" w:sz="4" w:space="0" w:color="auto"/>
            </w:tcBorders>
            <w:shd w:val="clear" w:color="auto" w:fill="D9D9D9"/>
            <w:hideMark/>
          </w:tcPr>
          <w:p w:rsidR="00764BF1" w:rsidRDefault="00764BF1" w:rsidP="00BB3C33">
            <w:pPr>
              <w:pStyle w:val="Tabelle6pt"/>
              <w:rPr>
                <w:color w:val="000000"/>
              </w:rPr>
            </w:pPr>
            <w:r>
              <w:t>Titel</w:t>
            </w:r>
          </w:p>
          <w:p w:rsidR="00764BF1" w:rsidRDefault="00764BF1" w:rsidP="00BB3C33">
            <w:pPr>
              <w:pStyle w:val="TabelleKopflinks"/>
            </w:pPr>
            <w:r>
              <w:t>Selbsteinschätzungsbogen</w:t>
            </w:r>
          </w:p>
          <w:p w:rsidR="00764BF1" w:rsidRDefault="00764BF1" w:rsidP="00BB3C33">
            <w:pPr>
              <w:pStyle w:val="TabelleKopflinks"/>
            </w:pPr>
            <w:r>
              <w:t xml:space="preserve">Feedback </w:t>
            </w:r>
          </w:p>
        </w:tc>
        <w:tc>
          <w:tcPr>
            <w:tcW w:w="188" w:type="dxa"/>
            <w:vMerge w:val="restart"/>
            <w:tcBorders>
              <w:top w:val="nil"/>
              <w:left w:val="single" w:sz="4" w:space="0" w:color="auto"/>
              <w:bottom w:val="nil"/>
              <w:right w:val="single" w:sz="4" w:space="0" w:color="auto"/>
            </w:tcBorders>
            <w:shd w:val="clear" w:color="auto" w:fill="FFFFFF"/>
          </w:tcPr>
          <w:p w:rsidR="00764BF1" w:rsidRPr="004B658C" w:rsidRDefault="00764BF1"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64BF1" w:rsidRDefault="00764BF1" w:rsidP="00BB3C33">
            <w:pPr>
              <w:pStyle w:val="Textkrpermitte"/>
              <w:rPr>
                <w:rStyle w:val="Fett"/>
              </w:rPr>
            </w:pPr>
            <w:r w:rsidRPr="0048120E">
              <w:rPr>
                <w:rStyle w:val="Fett"/>
              </w:rPr>
              <w:t xml:space="preserve">Ernährung und </w:t>
            </w:r>
          </w:p>
          <w:p w:rsidR="00764BF1" w:rsidRPr="0048120E" w:rsidRDefault="00764BF1" w:rsidP="00BB3C33">
            <w:pPr>
              <w:pStyle w:val="Textkrpermitte"/>
              <w:rPr>
                <w:rStyle w:val="Fett"/>
              </w:rPr>
            </w:pPr>
            <w:r w:rsidRPr="0048120E">
              <w:rPr>
                <w:rStyle w:val="Fett"/>
              </w:rPr>
              <w:t>Gastronomie</w:t>
            </w:r>
          </w:p>
          <w:p w:rsidR="00764BF1" w:rsidRPr="00FF570A" w:rsidRDefault="00764BF1" w:rsidP="00BB3C33">
            <w:pPr>
              <w:pStyle w:val="TabelleKopfmitte"/>
              <w:rPr>
                <w:rFonts w:eastAsia="Calibri"/>
                <w:b w:val="0"/>
              </w:rPr>
            </w:pPr>
            <w:r>
              <w:rPr>
                <w:rStyle w:val="Fett"/>
                <w:b/>
              </w:rPr>
              <w:t>EG1</w:t>
            </w:r>
            <w:r w:rsidRPr="00FF570A">
              <w:rPr>
                <w:rStyle w:val="Fett"/>
                <w:b/>
              </w:rPr>
              <w:t>.01</w:t>
            </w:r>
          </w:p>
        </w:tc>
      </w:tr>
      <w:tr w:rsidR="00764BF1" w:rsidRPr="00596DC5" w:rsidTr="00BB3C33">
        <w:tc>
          <w:tcPr>
            <w:tcW w:w="7348" w:type="dxa"/>
            <w:gridSpan w:val="3"/>
            <w:tcBorders>
              <w:left w:val="single" w:sz="4" w:space="0" w:color="auto"/>
              <w:bottom w:val="single" w:sz="4" w:space="0" w:color="auto"/>
              <w:right w:val="single" w:sz="4" w:space="0" w:color="auto"/>
            </w:tcBorders>
            <w:hideMark/>
          </w:tcPr>
          <w:p w:rsidR="00764BF1" w:rsidRPr="00596DC5" w:rsidRDefault="00764BF1" w:rsidP="00BB3C33">
            <w:pPr>
              <w:pStyle w:val="Tabelle6pt"/>
            </w:pPr>
            <w:r w:rsidRPr="00596DC5">
              <w:t>Kompetenzbereiche:</w:t>
            </w:r>
          </w:p>
          <w:p w:rsidR="00764BF1" w:rsidRPr="00596DC5" w:rsidRDefault="00764BF1" w:rsidP="00BB3C33">
            <w:pPr>
              <w:pStyle w:val="Kopf8ptafz"/>
              <w:ind w:left="227" w:hanging="170"/>
            </w:pPr>
            <w:r w:rsidRPr="00596DC5">
              <w:rPr>
                <w:rStyle w:val="Hervorhebung"/>
              </w:rPr>
              <w:t>Ich kann Wert auf meine Entwicklung legen. (Selbstständigkeit)</w:t>
            </w:r>
          </w:p>
        </w:tc>
        <w:tc>
          <w:tcPr>
            <w:tcW w:w="188" w:type="dxa"/>
            <w:vMerge/>
            <w:tcBorders>
              <w:left w:val="single" w:sz="4" w:space="0" w:color="auto"/>
              <w:bottom w:val="nil"/>
              <w:right w:val="nil"/>
            </w:tcBorders>
            <w:vAlign w:val="center"/>
            <w:hideMark/>
          </w:tcPr>
          <w:p w:rsidR="00764BF1" w:rsidRPr="00596DC5" w:rsidRDefault="00764BF1" w:rsidP="00BB3C33">
            <w:pPr>
              <w:rPr>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4BF1" w:rsidRPr="00596DC5" w:rsidTr="00BB3C33">
              <w:trPr>
                <w:trHeight w:val="284"/>
              </w:trPr>
              <w:tc>
                <w:tcPr>
                  <w:tcW w:w="2090" w:type="dxa"/>
                  <w:shd w:val="clear" w:color="auto" w:fill="D9D9D9" w:themeFill="background1" w:themeFillShade="D9"/>
                </w:tcPr>
                <w:p w:rsidR="00764BF1" w:rsidRPr="00596DC5" w:rsidRDefault="00764BF1" w:rsidP="00BB3C33">
                  <w:pPr>
                    <w:pStyle w:val="TabelleKopfmitte"/>
                  </w:pPr>
                  <w:proofErr w:type="spellStart"/>
                  <w:r w:rsidRPr="00596DC5">
                    <w:t>LernPROJEKT</w:t>
                  </w:r>
                  <w:proofErr w:type="spellEnd"/>
                </w:p>
              </w:tc>
            </w:tr>
            <w:tr w:rsidR="00764BF1" w:rsidRPr="00596DC5" w:rsidTr="00BB3C33">
              <w:trPr>
                <w:trHeight w:val="284"/>
              </w:trPr>
              <w:tc>
                <w:tcPr>
                  <w:tcW w:w="2090" w:type="dxa"/>
                  <w:tcBorders>
                    <w:bottom w:val="single" w:sz="4" w:space="0" w:color="auto"/>
                  </w:tcBorders>
                </w:tcPr>
                <w:p w:rsidR="00764BF1" w:rsidRPr="00596DC5" w:rsidRDefault="00764BF1" w:rsidP="00BB3C33">
                  <w:pPr>
                    <w:pStyle w:val="Textkrpermitte"/>
                  </w:pPr>
                  <w:proofErr w:type="spellStart"/>
                  <w:r w:rsidRPr="00596DC5">
                    <w:t>LernTHEMA</w:t>
                  </w:r>
                  <w:proofErr w:type="spellEnd"/>
                </w:p>
              </w:tc>
            </w:tr>
            <w:tr w:rsidR="00764BF1" w:rsidRPr="00596DC5" w:rsidTr="00BB3C33">
              <w:trPr>
                <w:trHeight w:val="284"/>
              </w:trPr>
              <w:tc>
                <w:tcPr>
                  <w:tcW w:w="2090" w:type="dxa"/>
                  <w:tcBorders>
                    <w:bottom w:val="nil"/>
                  </w:tcBorders>
                </w:tcPr>
                <w:p w:rsidR="00764BF1" w:rsidRPr="00596DC5" w:rsidRDefault="00764BF1" w:rsidP="00BB3C33">
                  <w:pPr>
                    <w:pStyle w:val="Textkrpermitte"/>
                  </w:pPr>
                  <w:proofErr w:type="spellStart"/>
                  <w:r w:rsidRPr="00596DC5">
                    <w:t>LernSCHRITT</w:t>
                  </w:r>
                  <w:proofErr w:type="spellEnd"/>
                </w:p>
              </w:tc>
            </w:tr>
          </w:tbl>
          <w:p w:rsidR="00764BF1" w:rsidRPr="00596DC5" w:rsidRDefault="00764BF1" w:rsidP="00BB3C33"/>
        </w:tc>
      </w:tr>
      <w:tr w:rsidR="00764BF1" w:rsidRPr="00596DC5" w:rsidTr="00BB3C33">
        <w:trPr>
          <w:trHeight w:val="149"/>
        </w:trPr>
        <w:tc>
          <w:tcPr>
            <w:tcW w:w="7348" w:type="dxa"/>
            <w:gridSpan w:val="3"/>
            <w:tcBorders>
              <w:top w:val="single" w:sz="4" w:space="0" w:color="auto"/>
              <w:left w:val="nil"/>
              <w:right w:val="nil"/>
            </w:tcBorders>
          </w:tcPr>
          <w:p w:rsidR="00764BF1" w:rsidRPr="00596DC5" w:rsidRDefault="00764BF1" w:rsidP="00BB3C33"/>
        </w:tc>
        <w:tc>
          <w:tcPr>
            <w:tcW w:w="196" w:type="dxa"/>
            <w:gridSpan w:val="2"/>
            <w:tcBorders>
              <w:top w:val="nil"/>
              <w:left w:val="nil"/>
              <w:right w:val="nil"/>
            </w:tcBorders>
          </w:tcPr>
          <w:p w:rsidR="00764BF1" w:rsidRPr="00596DC5" w:rsidRDefault="00764BF1" w:rsidP="00BB3C33"/>
        </w:tc>
        <w:tc>
          <w:tcPr>
            <w:tcW w:w="2095" w:type="dxa"/>
            <w:tcBorders>
              <w:top w:val="single" w:sz="4" w:space="0" w:color="auto"/>
              <w:left w:val="nil"/>
              <w:right w:val="nil"/>
            </w:tcBorders>
          </w:tcPr>
          <w:p w:rsidR="00764BF1" w:rsidRPr="00596DC5" w:rsidRDefault="00764BF1" w:rsidP="00BB3C33"/>
        </w:tc>
      </w:tr>
      <w:tr w:rsidR="00764BF1" w:rsidRPr="00596DC5" w:rsidTr="00BB3C33">
        <w:trPr>
          <w:trHeight w:val="443"/>
        </w:trPr>
        <w:tc>
          <w:tcPr>
            <w:tcW w:w="4817" w:type="dxa"/>
            <w:gridSpan w:val="2"/>
            <w:vMerge w:val="restart"/>
            <w:tcBorders>
              <w:left w:val="single" w:sz="4" w:space="0" w:color="auto"/>
              <w:right w:val="single" w:sz="4" w:space="0" w:color="auto"/>
            </w:tcBorders>
          </w:tcPr>
          <w:p w:rsidR="00764BF1" w:rsidRPr="00596DC5" w:rsidRDefault="00764BF1" w:rsidP="00BB3C33">
            <w:pPr>
              <w:pStyle w:val="Tabelle6pt"/>
            </w:pPr>
            <w:r w:rsidRPr="00596DC5">
              <w:t>Kompetenzen:</w:t>
            </w:r>
          </w:p>
          <w:p w:rsidR="00764BF1" w:rsidRDefault="00764BF1" w:rsidP="00BB3C33">
            <w:pPr>
              <w:pStyle w:val="Kopf8ptafz"/>
              <w:ind w:left="227" w:hanging="170"/>
              <w:rPr>
                <w:rStyle w:val="Hervorhebung"/>
              </w:rPr>
            </w:pPr>
            <w:r w:rsidRPr="00596DC5">
              <w:rPr>
                <w:rStyle w:val="Hervorhebung"/>
              </w:rPr>
              <w:t>Ic</w:t>
            </w:r>
            <w:r>
              <w:rPr>
                <w:rStyle w:val="Hervorhebung"/>
              </w:rPr>
              <w:t xml:space="preserve">h kann mich und meine </w:t>
            </w:r>
            <w:r w:rsidRPr="00596DC5">
              <w:rPr>
                <w:rStyle w:val="Hervorhebung"/>
              </w:rPr>
              <w:t>Arbeit reflektieren.</w:t>
            </w:r>
          </w:p>
          <w:p w:rsidR="00764BF1" w:rsidRPr="007A38F0" w:rsidRDefault="00764BF1" w:rsidP="00BB3C33">
            <w:pPr>
              <w:pStyle w:val="Kopf8ptafz"/>
              <w:ind w:left="227" w:hanging="170"/>
              <w:rPr>
                <w:i/>
                <w:iCs/>
              </w:rPr>
            </w:pPr>
            <w:r>
              <w:rPr>
                <w:rStyle w:val="Hervorhebung"/>
              </w:rPr>
              <w:t>Ich kann eigene Ziele ableiten.</w:t>
            </w:r>
          </w:p>
        </w:tc>
        <w:tc>
          <w:tcPr>
            <w:tcW w:w="4822" w:type="dxa"/>
            <w:gridSpan w:val="4"/>
            <w:tcBorders>
              <w:left w:val="single" w:sz="4" w:space="0" w:color="auto"/>
              <w:right w:val="single" w:sz="4" w:space="0" w:color="auto"/>
            </w:tcBorders>
          </w:tcPr>
          <w:p w:rsidR="00764BF1" w:rsidRPr="00596DC5" w:rsidRDefault="00764BF1" w:rsidP="00BB3C33">
            <w:pPr>
              <w:pStyle w:val="Tabelle6pt"/>
            </w:pPr>
            <w:r w:rsidRPr="00596DC5">
              <w:t>Was Sie schon können sollten:</w:t>
            </w:r>
          </w:p>
          <w:p w:rsidR="00764BF1" w:rsidRPr="00596DC5" w:rsidRDefault="00764BF1" w:rsidP="00BB3C33">
            <w:pPr>
              <w:pStyle w:val="Kopf8ptafz"/>
              <w:numPr>
                <w:ilvl w:val="0"/>
                <w:numId w:val="0"/>
              </w:numPr>
              <w:ind w:left="416" w:hanging="360"/>
            </w:pPr>
          </w:p>
        </w:tc>
      </w:tr>
      <w:tr w:rsidR="00764BF1" w:rsidRPr="00596DC5" w:rsidTr="00BB3C33">
        <w:trPr>
          <w:trHeight w:val="443"/>
        </w:trPr>
        <w:tc>
          <w:tcPr>
            <w:tcW w:w="4817" w:type="dxa"/>
            <w:gridSpan w:val="2"/>
            <w:vMerge/>
            <w:tcBorders>
              <w:left w:val="single" w:sz="4" w:space="0" w:color="auto"/>
              <w:right w:val="single" w:sz="4" w:space="0" w:color="auto"/>
            </w:tcBorders>
          </w:tcPr>
          <w:p w:rsidR="00764BF1" w:rsidRPr="00596DC5" w:rsidRDefault="00764BF1" w:rsidP="00BB3C33">
            <w:pPr>
              <w:pStyle w:val="Tabelle6pt"/>
            </w:pPr>
          </w:p>
        </w:tc>
        <w:tc>
          <w:tcPr>
            <w:tcW w:w="4822" w:type="dxa"/>
            <w:gridSpan w:val="4"/>
            <w:tcBorders>
              <w:left w:val="single" w:sz="4" w:space="0" w:color="auto"/>
              <w:right w:val="single" w:sz="4" w:space="0" w:color="auto"/>
            </w:tcBorders>
          </w:tcPr>
          <w:p w:rsidR="00764BF1" w:rsidRPr="00596DC5" w:rsidRDefault="00764BF1" w:rsidP="00BB3C33">
            <w:pPr>
              <w:pStyle w:val="Tabelle6pt"/>
            </w:pPr>
            <w:r w:rsidRPr="00596DC5">
              <w:t>Wofür Sie das benötigen:</w:t>
            </w:r>
          </w:p>
          <w:p w:rsidR="00764BF1" w:rsidRPr="00596DC5" w:rsidRDefault="00764BF1" w:rsidP="00BB3C33">
            <w:pPr>
              <w:pStyle w:val="Kopf8ptafz"/>
              <w:numPr>
                <w:ilvl w:val="0"/>
                <w:numId w:val="0"/>
              </w:numPr>
              <w:ind w:left="416" w:hanging="360"/>
            </w:pPr>
          </w:p>
        </w:tc>
      </w:tr>
    </w:tbl>
    <w:p w:rsidR="00764BF1" w:rsidRDefault="00BD7593" w:rsidP="00764BF1">
      <w:pPr>
        <w:pStyle w:val="berschrift1"/>
        <w:rPr>
          <w:rStyle w:val="Fett"/>
          <w:b w:val="0"/>
        </w:rPr>
      </w:pPr>
      <w:r w:rsidRPr="00084D89">
        <w:rPr>
          <w:rStyle w:val="Fett"/>
          <w:b w:val="0"/>
          <w:noProof/>
          <w:sz w:val="24"/>
        </w:rPr>
        <w:drawing>
          <wp:anchor distT="0" distB="0" distL="114300" distR="114300" simplePos="0" relativeHeight="251694080" behindDoc="0" locked="0" layoutInCell="0" allowOverlap="1" wp14:anchorId="1908ADCE" wp14:editId="7D008622">
            <wp:simplePos x="0" y="0"/>
            <wp:positionH relativeFrom="rightMargin">
              <wp:posOffset>107950</wp:posOffset>
            </wp:positionH>
            <wp:positionV relativeFrom="paragraph">
              <wp:posOffset>24765</wp:posOffset>
            </wp:positionV>
            <wp:extent cx="349885" cy="320675"/>
            <wp:effectExtent l="0" t="0" r="0" b="3175"/>
            <wp:wrapNone/>
            <wp:docPr id="30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4D89">
        <w:rPr>
          <w:rStyle w:val="Fett"/>
          <w:b w:val="0"/>
          <w:noProof/>
          <w:sz w:val="24"/>
        </w:rPr>
        <w:drawing>
          <wp:anchor distT="0" distB="0" distL="114300" distR="114300" simplePos="0" relativeHeight="251695104" behindDoc="0" locked="0" layoutInCell="0" allowOverlap="1" wp14:anchorId="1826BF70" wp14:editId="218AF38C">
            <wp:simplePos x="0" y="0"/>
            <wp:positionH relativeFrom="rightMargin">
              <wp:posOffset>467995</wp:posOffset>
            </wp:positionH>
            <wp:positionV relativeFrom="paragraph">
              <wp:posOffset>24765</wp:posOffset>
            </wp:positionV>
            <wp:extent cx="349885" cy="320675"/>
            <wp:effectExtent l="0" t="0" r="0" b="3175"/>
            <wp:wrapNone/>
            <wp:docPr id="309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4D89">
        <w:rPr>
          <w:rStyle w:val="Fett"/>
          <w:b w:val="0"/>
          <w:noProof/>
          <w:sz w:val="24"/>
        </w:rPr>
        <w:drawing>
          <wp:anchor distT="0" distB="0" distL="114300" distR="114300" simplePos="0" relativeHeight="251696128" behindDoc="0" locked="0" layoutInCell="0" allowOverlap="1" wp14:anchorId="6AADFCC0" wp14:editId="2FC6491D">
            <wp:simplePos x="0" y="0"/>
            <wp:positionH relativeFrom="rightMargin">
              <wp:posOffset>828040</wp:posOffset>
            </wp:positionH>
            <wp:positionV relativeFrom="paragraph">
              <wp:posOffset>25136</wp:posOffset>
            </wp:positionV>
            <wp:extent cx="348615" cy="320040"/>
            <wp:effectExtent l="0" t="0" r="0" b="3810"/>
            <wp:wrapNone/>
            <wp:docPr id="308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764BF1">
        <w:t>Wie gut kann ich:</w:t>
      </w:r>
    </w:p>
    <w:p w:rsidR="00764BF1" w:rsidRDefault="00764BF1" w:rsidP="00764BF1">
      <w:pPr>
        <w:pStyle w:val="Textkrper"/>
        <w:ind w:right="-2269"/>
      </w:pPr>
      <w:r w:rsidRPr="00BD7593">
        <w:rPr>
          <w:shd w:val="clear" w:color="auto" w:fill="D9D9D9" w:themeFill="background1" w:themeFillShade="D9"/>
        </w:rPr>
        <w:t>1 = wenig</w:t>
      </w:r>
      <w:r>
        <w:tab/>
      </w:r>
      <w:r>
        <w:tab/>
      </w:r>
      <w:r>
        <w:tab/>
      </w:r>
      <w:r>
        <w:tab/>
      </w:r>
      <w:r>
        <w:tab/>
      </w:r>
      <w:r>
        <w:tab/>
      </w:r>
      <w:r>
        <w:tab/>
      </w:r>
      <w:r>
        <w:tab/>
      </w:r>
      <w:r w:rsidRPr="00BD7593">
        <w:rPr>
          <w:shd w:val="clear" w:color="auto" w:fill="D9D9D9" w:themeFill="background1" w:themeFillShade="D9"/>
        </w:rPr>
        <w:t>10 = sehr viel</w:t>
      </w:r>
    </w:p>
    <w:p w:rsidR="00764BF1" w:rsidRDefault="00764BF1" w:rsidP="00764BF1">
      <w:pPr>
        <w:pStyle w:val="Textkrper"/>
        <w:ind w:right="-2269"/>
      </w:pPr>
    </w:p>
    <w:p w:rsidR="00764BF1" w:rsidRDefault="00764BF1" w:rsidP="00764BF1">
      <w:pPr>
        <w:pStyle w:val="Textkrper"/>
        <w:ind w:right="-2269"/>
      </w:pPr>
      <w:r w:rsidRPr="00CD3D87">
        <w:rPr>
          <w:noProof/>
        </w:rPr>
        <mc:AlternateContent>
          <mc:Choice Requires="wpg">
            <w:drawing>
              <wp:inline distT="0" distB="0" distL="0" distR="0" wp14:anchorId="64EF9E92" wp14:editId="57A33A5A">
                <wp:extent cx="4433987" cy="111116"/>
                <wp:effectExtent l="19050" t="19050" r="43180" b="80010"/>
                <wp:docPr id="1508" name="Gruppieren 29"/>
                <wp:cNvGraphicFramePr/>
                <a:graphic xmlns:a="http://schemas.openxmlformats.org/drawingml/2006/main">
                  <a:graphicData uri="http://schemas.microsoft.com/office/word/2010/wordprocessingGroup">
                    <wpg:wgp>
                      <wpg:cNvGrpSpPr/>
                      <wpg:grpSpPr>
                        <a:xfrm>
                          <a:off x="0" y="0"/>
                          <a:ext cx="4433987" cy="111116"/>
                          <a:chOff x="0" y="0"/>
                          <a:chExt cx="4140494" cy="111116"/>
                        </a:xfrm>
                      </wpg:grpSpPr>
                      <wps:wsp>
                        <wps:cNvPr id="1509" name="Gerade Verbindung mit Pfeil 1509"/>
                        <wps:cNvCnPr/>
                        <wps:spPr>
                          <a:xfrm>
                            <a:off x="0" y="68727"/>
                            <a:ext cx="4140494"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1510" name="Gerade Verbindung 1510"/>
                        <wps:cNvCnPr/>
                        <wps:spPr>
                          <a:xfrm>
                            <a:off x="446428"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511" name="Gerade Verbindung 1511"/>
                        <wps:cNvCnPr/>
                        <wps:spPr>
                          <a:xfrm>
                            <a:off x="8882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4" name="Gerade Verbindung 1512"/>
                        <wps:cNvCnPr/>
                        <wps:spPr>
                          <a:xfrm>
                            <a:off x="133007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513" name="Gerade Verbindung 1513"/>
                        <wps:cNvCnPr/>
                        <wps:spPr>
                          <a:xfrm>
                            <a:off x="399943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514" name="Gerade Verbindung 1514"/>
                        <wps:cNvCnPr/>
                        <wps:spPr>
                          <a:xfrm>
                            <a:off x="1776506"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515" name="Gerade Verbindung 1515"/>
                        <wps:cNvCnPr/>
                        <wps:spPr>
                          <a:xfrm>
                            <a:off x="221372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516" name="Gerade Verbindung 1516"/>
                        <wps:cNvCnPr/>
                        <wps:spPr>
                          <a:xfrm>
                            <a:off x="26555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517" name="Gerade Verbindung 1517"/>
                        <wps:cNvCnPr/>
                        <wps:spPr>
                          <a:xfrm>
                            <a:off x="3101982"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5" name="Gerade Verbindung 1518"/>
                        <wps:cNvCnPr/>
                        <wps:spPr>
                          <a:xfrm>
                            <a:off x="3543807"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519" name="Gerade Verbindung 1519"/>
                        <wps:cNvCnPr/>
                        <wps:spPr>
                          <a:xfrm>
                            <a:off x="1" y="0"/>
                            <a:ext cx="0" cy="110738"/>
                          </a:xfrm>
                          <a:prstGeom prst="line">
                            <a:avLst/>
                          </a:prstGeom>
                          <a:noFill/>
                          <a:ln w="28575" cap="flat" cmpd="sng" algn="ctr">
                            <a:solidFill>
                              <a:sysClr val="windowText" lastClr="000000">
                                <a:shade val="95000"/>
                                <a:satMod val="105000"/>
                              </a:sysClr>
                            </a:solidFill>
                            <a:prstDash val="solid"/>
                          </a:ln>
                          <a:effectLst/>
                        </wps:spPr>
                        <wps:bodyPr/>
                      </wps:wsp>
                    </wpg:wgp>
                  </a:graphicData>
                </a:graphic>
              </wp:inline>
            </w:drawing>
          </mc:Choice>
          <mc:Fallback>
            <w:pict>
              <v:group id="Gruppieren 29" o:spid="_x0000_s1026" style="width:349.15pt;height:8.75pt;mso-position-horizontal-relative:char;mso-position-vertical-relative:line" coordsize="41404,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">
                <v:shapetype id="_x0000_t32" coordsize="21600,21600" o:spt="32" o:oned="t" path="m,l21600,21600e" filled="f">
                  <v:path arrowok="t" fillok="f" o:connecttype="none"/>
                  <o:lock v:ext="edit" shapetype="t"/>
                </v:shapetype>
                <v:shape id="Gerade Verbindung mit Pfeil 1509" o:spid="_x0000_s1027" type="#_x0000_t32" style="position:absolute;top:687;width:4140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HsTVcMAAADdAAAADwAAAGRycy9kb3ducmV2LnhtbERPTWvCQBC9C/6HZQq9FN0Ysbapq4ig&#10;LXjSCl6H7CQbzM6G7DbGf98VBG/zeJ+zWPW2Fh21vnKsYDJOQBDnTldcKjj9bkcfIHxA1lg7JgU3&#10;8rBaDgcLzLS78oG6YyhFDGGfoQITQpNJ6XNDFv3YNcSRK1xrMUTYllK3eI3htpZpkrxLixXHBoMN&#10;bQzll+OfVVCkmiZvl7P5ns+w2OynadfVO6VeX/r1F4hAfXiKH+4fHefPkk+4fxNPkM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h7E1XDAAAA3QAAAA8AAAAAAAAAAAAA&#10;AAAAoQIAAGRycy9kb3ducmV2LnhtbFBLBQYAAAAABAAEAPkAAACRAwAAAAA=&#10;">
                  <v:stroke endarrow="open"/>
                </v:shape>
                <v:line id="Gerade Verbindung 1510" o:spid="_x0000_s1028" style="position:absolute;visibility:visible;mso-wrap-style:square" from="4464,0" to="446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J1LsUAAADdAAAADwAAAGRycy9kb3ducmV2LnhtbESPQWvCQBCF7wX/wzKCt7pRbJHUVYog&#10;5KAHU9HrkJ1mQ7OzMbtq/PedQ6G3Gd6b975ZbQbfqjv1sQlsYDbNQBFXwTZcGzh97V6XoGJCttgG&#10;JgNPirBZj15WmNvw4CPdy1QrCeGYowGXUpdrHStHHuM0dMSifYfeY5K1r7Xt8SHhvtXzLHvXHhuW&#10;BocdbR1VP+XNG1gcCmcvwz7uj1lxpua62F7LYMxkPHx+gEo0pH/z33VhBf9tJvzyjYy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CJ1LsUAAADdAAAADwAAAAAAAAAA&#10;AAAAAAChAgAAZHJzL2Rvd25yZXYueG1sUEsFBgAAAAAEAAQA+QAAAJMDAAAAAA==&#10;" strokeweight="2.25pt"/>
                <v:line id="Gerade Verbindung 1511" o:spid="_x0000_s1029" style="position:absolute;visibility:visible;mso-wrap-style:square" from="8882,0" to="8882,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27QtcEAAADdAAAADwAAAGRycy9kb3ducmV2LnhtbERPTYvCMBC9C/sfwix407SislSjLMJC&#10;D+7BKut1aMam2ExqE7X++40geJvH+5zlureNuFHna8cK0nECgrh0uuZKwWH/M/oC4QOyxsYxKXiQ&#10;h/XqY7DETLs77+hWhErEEPYZKjAhtJmUvjRk0Y9dSxy5k+sshgi7SuoO7zHcNnKSJHNpsebYYLCl&#10;jaHyXFytgulvbvSx3/rtLsn/qL5MN5fCKTX87L8XIAL14S1+uXMd58/SFJ7fxBPk6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DbtC1wQAAAN0AAAAPAAAAAAAAAAAAAAAA&#10;AKECAABkcnMvZG93bnJldi54bWxQSwUGAAAAAAQABAD5AAAAjwMAAAAA&#10;" strokeweight="2.25pt"/>
                <v:line id="Gerade Verbindung 1512" o:spid="_x0000_s1030" style="position:absolute;visibility:visible;mso-wrap-style:square" from="13300,0" to="1330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xOwsMAAADdAAAADwAAAGRycy9kb3ducmV2LnhtbERPTWvCQBC9F/wPywi91Y1ii6SuIoKQ&#10;QzwkLfU6ZKfZYHY2ya4m/fduodDbPN7nbPeTbcWdBt84VrBcJCCIK6cbrhV8fpxeNiB8QNbYOiYF&#10;P+Rhv5s9bTHVbuSC7mWoRQxhn6ICE0KXSukrQxb9wnXEkft2g8UQ4VBLPeAYw20rV0nyJi02HBsM&#10;dnQ0VF3Lm1WwPmdGX6bc50WSfVHTr4996ZR6nk+HdxCBpvAv/nNnOs5/Xa7g95t4gt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8TsLDAAAA3QAAAA8AAAAAAAAAAAAA&#10;AAAAoQIAAGRycy9kb3ducmV2LnhtbFBLBQYAAAAABAAEAPkAAACRAwAAAAA=&#10;" strokeweight="2.25pt"/>
                <v:line id="Gerade Verbindung 1513" o:spid="_x0000_s1031" style="position:absolute;visibility:visible;mso-wrap-style:square" from="39994,0" to="3999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PDrWcIAAADdAAAADwAAAGRycy9kb3ducmV2LnhtbERPTYvCMBC9L/gfwgh7W1NdFalGEUHo&#10;wT1YRa9DMzbFZlKbrHb//UYQvM3jfc5i1dla3Kn1lWMFw0ECgrhwuuJSwfGw/ZqB8AFZY+2YFPyR&#10;h9Wy97HAVLsH7+meh1LEEPYpKjAhNKmUvjBk0Q9cQxy5i2sthgjbUuoWHzHc1nKUJFNpseLYYLCh&#10;jaHimv9aBeOfzOhzt/O7fZKdqLqNN7fcKfXZ79ZzEIG68Ba/3JmO8yfDb3h+E0+Qy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3PDrWcIAAADdAAAADwAAAAAAAAAAAAAA&#10;AAChAgAAZHJzL2Rvd25yZXYueG1sUEsFBgAAAAAEAAQA+QAAAJADAAAAAA==&#10;" strokeweight="2.25pt"/>
                <v:line id="Gerade Verbindung 1514" o:spid="_x0000_s1032" style="position:absolute;visibility:visible;mso-wrap-style:square" from="17765,0" to="1776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lzLcEAAADdAAAADwAAAGRycy9kb3ducmV2LnhtbERPTYvCMBC9C/sfwix401SpslSjLMJC&#10;D+7BKut1aMam2ExqE7X++40geJvH+5zlureNuFHna8cKJuMEBHHpdM2VgsP+Z/QFwgdkjY1jUvAg&#10;D+vVx2CJmXZ33tGtCJWIIewzVGBCaDMpfWnIoh+7ljhyJ9dZDBF2ldQd3mO4beQ0SebSYs2xwWBL&#10;G0PlubhaBelvbvSx3/rtLsn/qL6km0vhlBp+9t8LEIH68Ba/3LmO82eTFJ7fxBPk6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TGXMtwQAAAN0AAAAPAAAAAAAAAAAAAAAA&#10;AKECAABkcnMvZG93bnJldi54bWxQSwUGAAAAAAQABAD5AAAAjwMAAAAA&#10;" strokeweight="2.25pt"/>
                <v:line id="Gerade Verbindung 1515" o:spid="_x0000_s1033" style="position:absolute;visibility:visible;mso-wrap-style:square" from="22137,0" to="22137,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XWtsIAAADdAAAADwAAAGRycy9kb3ducmV2LnhtbERPTYvCMBC9C/sfwix4s6mLylKNIsJC&#10;D+7BKu51aMam2ExqE7X7740geJvH+5zFqreNuFHna8cKxkkKgrh0uuZKwWH/M/oG4QOyxsYxKfgn&#10;D6vlx2CBmXZ33tGtCJWIIewzVGBCaDMpfWnIok9cSxy5k+sshgi7SuoO7zHcNvIrTWfSYs2xwWBL&#10;G0PlubhaBZPf3Oi/fuu3uzQ/Un2ZbC6FU2r42a/nIAL14S1+uXMd50/HU3h+E0+Qy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FXWtsIAAADdAAAADwAAAAAAAAAAAAAA&#10;AAChAgAAZHJzL2Rvd25yZXYueG1sUEsFBgAAAAAEAAQA+QAAAJADAAAAAA==&#10;" strokeweight="2.25pt"/>
                <v:line id="Gerade Verbindung 1516" o:spid="_x0000_s1034" style="position:absolute;visibility:visible;mso-wrap-style:square" from="26555,0" to="2655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dIwcMAAADdAAAADwAAAGRycy9kb3ducmV2LnhtbERPTWvCQBC9F/wPywi91Y1ig6SuIoKQ&#10;QzwkLfU6ZKfZYHY2Zrcm/vtuodDbPN7nbPeT7cSdBt86VrBcJCCIa6dbbhR8vJ9eNiB8QNbYOSYF&#10;D/Kw382etphpN3JJ9yo0Ioawz1CBCaHPpPS1IYt+4XriyH25wWKIcGikHnCM4baTqyRJpcWWY4PB&#10;no6G6mv1bRWsz7nRl6nwRZnkn9Te1sdb5ZR6nk+HNxCBpvAv/nPnOs5/Xabw+008Qe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yHSMHDAAAA3QAAAA8AAAAAAAAAAAAA&#10;AAAAoQIAAGRycy9kb3ducmV2LnhtbFBLBQYAAAAABAAEAPkAAACRAwAAAAA=&#10;" strokeweight="2.25pt"/>
                <v:line id="Gerade Verbindung 1517" o:spid="_x0000_s1035" style="position:absolute;visibility:visible;mso-wrap-style:square" from="31019,0" to="31019,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vtWsIAAADdAAAADwAAAGRycy9kb3ducmV2LnhtbERPTYvCMBC9L/gfwgh7W1PFValGEUHo&#10;wT3YXfQ6NGNTbCa1yWr990YQvM3jfc5i1dlaXKn1lWMFw0ECgrhwuuJSwd/v9msGwgdkjbVjUnAn&#10;D6tl72OBqXY33tM1D6WIIexTVGBCaFIpfWHIoh+4hjhyJ9daDBG2pdQt3mK4reUoSSbSYsWxwWBD&#10;G0PFOf+3CsY/mdHHbud3+yQ7UHUZby65U+qz363nIAJ14S1+uTMd538Pp/D8Jp4gl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8vtWsIAAADdAAAADwAAAAAAAAAAAAAA&#10;AAChAgAAZHJzL2Rvd25yZXYueG1sUEsFBgAAAAAEAAQA+QAAAJADAAAAAA==&#10;" strokeweight="2.25pt"/>
                <v:line id="Gerade Verbindung 1518" o:spid="_x0000_s1036" style="position:absolute;visibility:visible;mso-wrap-style:square" from="35438,0" to="35438,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lR5KMUAAADdAAAADwAAAGRycy9kb3ducmV2LnhtbESPQWvCQBCF7wX/wzKCt7pRbJHUVYog&#10;5KAHU9HrkJ1mQ7OzMbtq/PedQ6G3Gd6b975ZbQbfqjv1sQlsYDbNQBFXwTZcGzh97V6XoGJCttgG&#10;JgNPirBZj15WmNvw4CPdy1QrCeGYowGXUpdrHStHHuM0dMSifYfeY5K1r7Xt8SHhvtXzLHvXHhuW&#10;BocdbR1VP+XNG1gcCmcvwz7uj1lxpua62F7LYMxkPHx+gEo0pH/z33VhBf9tJrjyjYyg1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lR5KMUAAADdAAAADwAAAAAAAAAA&#10;AAAAAAChAgAAZHJzL2Rvd25yZXYueG1sUEsFBgAAAAAEAAQA+QAAAJMDAAAAAA==&#10;" strokeweight="2.25pt"/>
                <v:line id="Gerade Verbindung 1519" o:spid="_x0000_s1037" style="position:absolute;visibility:visible;mso-wrap-style:square" from="0,0" to="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jcs8IAAADdAAAADwAAAGRycy9kb3ducmV2LnhtbERPTYvCMBC9L/gfwgh7W1PFFa1GEUHo&#10;wT3YXfQ6NGNTbCa1yWr990YQvM3jfc5i1dlaXKn1lWMFw0ECgrhwuuJSwd/v9msKwgdkjbVjUnAn&#10;D6tl72OBqXY33tM1D6WIIexTVGBCaFIpfWHIoh+4hjhyJ9daDBG2pdQt3mK4reUoSSbSYsWxwWBD&#10;G0PFOf+3CsY/mdHHbud3+yQ7UHUZby65U+qz363nIAJ14S1+uTMd538PZ/D8Jp4gl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Rjcs8IAAADdAAAADwAAAAAAAAAAAAAA&#10;AAChAgAAZHJzL2Rvd25yZXYueG1sUEsFBgAAAAAEAAQA+QAAAJADAAAAAA==&#10;" strokeweight="2.25pt"/>
                <w10:anchorlock/>
              </v:group>
            </w:pict>
          </mc:Fallback>
        </mc:AlternateContent>
      </w:r>
    </w:p>
    <w:p w:rsidR="00764BF1" w:rsidRDefault="00764BF1" w:rsidP="00764BF1">
      <w:pPr>
        <w:pStyle w:val="Textkrper"/>
        <w:ind w:right="-2269"/>
      </w:pPr>
      <w:r w:rsidRPr="00F44A6B">
        <w:t xml:space="preserve">Ich kann alleine und mit </w:t>
      </w:r>
      <w:r w:rsidR="00246AE4" w:rsidRPr="00246AE4">
        <w:t xml:space="preserve">einer Partnerin/einem Partner </w:t>
      </w:r>
      <w:r w:rsidRPr="00F44A6B">
        <w:t>arbeiten.</w:t>
      </w:r>
    </w:p>
    <w:p w:rsidR="00764BF1" w:rsidRDefault="00764BF1" w:rsidP="00764BF1">
      <w:pPr>
        <w:pStyle w:val="Textkrper"/>
        <w:ind w:right="-2269"/>
      </w:pPr>
    </w:p>
    <w:p w:rsidR="00764BF1" w:rsidRDefault="00764BF1" w:rsidP="00764BF1">
      <w:pPr>
        <w:pStyle w:val="Textkrper"/>
        <w:ind w:right="-2269"/>
      </w:pPr>
      <w:r w:rsidRPr="00CD3D87">
        <w:rPr>
          <w:noProof/>
        </w:rPr>
        <mc:AlternateContent>
          <mc:Choice Requires="wpg">
            <w:drawing>
              <wp:inline distT="0" distB="0" distL="0" distR="0" wp14:anchorId="2C027D71" wp14:editId="76931D5B">
                <wp:extent cx="4433987" cy="111116"/>
                <wp:effectExtent l="19050" t="19050" r="43180" b="80010"/>
                <wp:docPr id="1520" name="Gruppieren 29"/>
                <wp:cNvGraphicFramePr/>
                <a:graphic xmlns:a="http://schemas.openxmlformats.org/drawingml/2006/main">
                  <a:graphicData uri="http://schemas.microsoft.com/office/word/2010/wordprocessingGroup">
                    <wpg:wgp>
                      <wpg:cNvGrpSpPr/>
                      <wpg:grpSpPr>
                        <a:xfrm>
                          <a:off x="0" y="0"/>
                          <a:ext cx="4433987" cy="111116"/>
                          <a:chOff x="0" y="0"/>
                          <a:chExt cx="4140494" cy="111116"/>
                        </a:xfrm>
                      </wpg:grpSpPr>
                      <wps:wsp>
                        <wps:cNvPr id="1521" name="Gerade Verbindung mit Pfeil 1521"/>
                        <wps:cNvCnPr/>
                        <wps:spPr>
                          <a:xfrm>
                            <a:off x="0" y="68727"/>
                            <a:ext cx="4140494"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1522" name="Gerade Verbindung 1522"/>
                        <wps:cNvCnPr/>
                        <wps:spPr>
                          <a:xfrm>
                            <a:off x="446428"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530" name="Gerade Verbindung 1530"/>
                        <wps:cNvCnPr/>
                        <wps:spPr>
                          <a:xfrm>
                            <a:off x="8882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534" name="Gerade Verbindung 1534"/>
                        <wps:cNvCnPr/>
                        <wps:spPr>
                          <a:xfrm>
                            <a:off x="133007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541" name="Gerade Verbindung 1541"/>
                        <wps:cNvCnPr/>
                        <wps:spPr>
                          <a:xfrm>
                            <a:off x="399943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542" name="Gerade Verbindung 1542"/>
                        <wps:cNvCnPr/>
                        <wps:spPr>
                          <a:xfrm>
                            <a:off x="1776506"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543" name="Gerade Verbindung 1543"/>
                        <wps:cNvCnPr/>
                        <wps:spPr>
                          <a:xfrm>
                            <a:off x="221372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544" name="Gerade Verbindung 1544"/>
                        <wps:cNvCnPr/>
                        <wps:spPr>
                          <a:xfrm>
                            <a:off x="26555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546" name="Gerade Verbindung 1546"/>
                        <wps:cNvCnPr/>
                        <wps:spPr>
                          <a:xfrm>
                            <a:off x="3101982"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553" name="Gerade Verbindung 1553"/>
                        <wps:cNvCnPr/>
                        <wps:spPr>
                          <a:xfrm>
                            <a:off x="3543807"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554" name="Gerade Verbindung 1554"/>
                        <wps:cNvCnPr/>
                        <wps:spPr>
                          <a:xfrm>
                            <a:off x="1" y="0"/>
                            <a:ext cx="0" cy="110738"/>
                          </a:xfrm>
                          <a:prstGeom prst="line">
                            <a:avLst/>
                          </a:prstGeom>
                          <a:noFill/>
                          <a:ln w="28575" cap="flat" cmpd="sng" algn="ctr">
                            <a:solidFill>
                              <a:sysClr val="windowText" lastClr="000000">
                                <a:shade val="95000"/>
                                <a:satMod val="105000"/>
                              </a:sysClr>
                            </a:solidFill>
                            <a:prstDash val="solid"/>
                          </a:ln>
                          <a:effectLst/>
                        </wps:spPr>
                        <wps:bodyPr/>
                      </wps:wsp>
                    </wpg:wgp>
                  </a:graphicData>
                </a:graphic>
              </wp:inline>
            </w:drawing>
          </mc:Choice>
          <mc:Fallback>
            <w:pict>
              <v:group id="Gruppieren 29" o:spid="_x0000_s1026" style="width:349.15pt;height:8.75pt;mso-position-horizontal-relative:char;mso-position-vertical-relative:line" coordsize="41404,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">
                <v:shape id="Gerade Verbindung mit Pfeil 1521" o:spid="_x0000_s1027" type="#_x0000_t32" style="position:absolute;top:687;width:4140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hDM8IAAADdAAAADwAAAGRycy9kb3ducmV2LnhtbERPTWvCQBC9C/0PyxR6Ed0kRVtSVylC&#10;VfCkFrwO2Uk2mJ0N2W2M/94tCN7m8T5nsRpsI3rqfO1YQTpNQBAXTtdcKfg9/Uw+QfiArLFxTApu&#10;5GG1fBktMNfuygfqj6ESMYR9jgpMCG0upS8MWfRT1xJHrnSdxRBhV0nd4TWG20ZmSTKXFmuODQZb&#10;WhsqLsc/q6DMNKXjy9lsP2ZYrvfvWd83G6XeXofvLxCBhvAUP9w7HefPshT+v4kn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bhDM8IAAADdAAAADwAAAAAAAAAAAAAA&#10;AAChAgAAZHJzL2Rvd25yZXYueG1sUEsFBgAAAAAEAAQA+QAAAJADAAAAAA==&#10;">
                  <v:stroke endarrow="open"/>
                </v:shape>
                <v:line id="Gerade Verbindung 1522" o:spid="_x0000_s1028" style="position:absolute;visibility:visible;mso-wrap-style:square" from="4464,0" to="446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dCEf8MAAADdAAAADwAAAGRycy9kb3ducmV2LnhtbERPPWvDMBDdC/kP4gLdGjnGLcGNEkKg&#10;4MEZ4oZ0PayrZWqdHEu13X8fFQrd7vE+b7ufbSdGGnzrWMF6lYAgrp1uuVFweX972oDwAVlj55gU&#10;/JCH/W7xsMVcu4nPNFahETGEfY4KTAh9LqWvDVn0K9cTR+7TDRZDhEMj9YBTDLedTJPkRVpsOTYY&#10;7OloqP6qvq2C7FQY/TGXvjwnxZXaW3a8VU6px+V8eAURaA7/4j93oeP85zSF32/iCXJ3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3QhH/DAAAA3QAAAA8AAAAAAAAAAAAA&#10;AAAAoQIAAGRycy9kb3ducmV2LnhtbFBLBQYAAAAABAAEAPkAAACRAwAAAAA=&#10;" strokeweight="2.25pt"/>
                <v:line id="Gerade Verbindung 1530" o:spid="_x0000_s1029" style="position:absolute;visibility:visible;mso-wrap-style:square" from="8882,0" to="8882,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5cpTsUAAADdAAAADwAAAGRycy9kb3ducmV2LnhtbESPQWvCQBCF74L/YRmhN93Uaimpq4gg&#10;5GAPRmmvQ3aaDc3Oxuyq6b/vHAreZnhv3vtmtRl8q27UxyawgedZBoq4Crbh2sD5tJ++gYoJ2WIb&#10;mAz8UoTNejxaYW7DnY90K1OtJIRjjgZcSl2udawceYyz0BGL9h16j0nWvta2x7uE+1bPs+xVe2xY&#10;Ghx2tHNU/ZRXb2DxUTj7NRzi4ZgVn9RcFrtLGYx5mgzbd1CJhvQw/18XVvCXL8Iv38gIev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5cpTsUAAADdAAAADwAAAAAAAAAA&#10;AAAAAAChAgAAZHJzL2Rvd25yZXYueG1sUEsFBgAAAAAEAAQA+QAAAJMDAAAAAA==&#10;" strokeweight="2.25pt"/>
                <v:line id="Gerade Verbindung 1534" o:spid="_x0000_s1030" style="position:absolute;visibility:visible;mso-wrap-style:square" from="13300,0" to="1330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wvTcMAAADdAAAADwAAAGRycy9kb3ducmV2LnhtbERPTWvCQBC9C/0PyxS8mU01SkldpQhC&#10;DnowSnsdstNsaHY2ZleN/94tFLzN433Ocj3YVlyp941jBW9JCoK4crrhWsHpuJ28g/ABWWPrmBTc&#10;ycN69TJaYq7djQ90LUMtYgj7HBWYELpcSl8ZsugT1xFH7sf1FkOEfS11j7cYbls5TdOFtNhwbDDY&#10;0cZQ9VterIJsXxj9Pez87pAWX9Scs825dEqNX4fPDxCBhvAU/7sLHefPZxn8fRNPkK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isL03DAAAA3QAAAA8AAAAAAAAAAAAA&#10;AAAAoQIAAGRycy9kb3ducmV2LnhtbFBLBQYAAAAABAAEAPkAAACRAwAAAAA=&#10;" strokeweight="2.25pt"/>
                <v:line id="Gerade Verbindung 1541" o:spid="_x0000_s1031" style="position:absolute;visibility:visible;mso-wrap-style:square" from="39994,0" to="3999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N3/qMEAAADdAAAADwAAAGRycy9kb3ducmV2LnhtbERPTYvCMBC9C/sfwix401SpslSjLMJC&#10;D+7BKut1aMam2ExqE7X++40geJvH+5zlureNuFHna8cKJuMEBHHpdM2VgsP+Z/QFwgdkjY1jUvAg&#10;D+vVx2CJmXZ33tGtCJWIIewzVGBCaDMpfWnIoh+7ljhyJ9dZDBF2ldQd3mO4beQ0SebSYs2xwWBL&#10;G0PlubhaBelvbvSx3/rtLsn/qL6km0vhlBp+9t8LEIH68Ba/3LmO82fpBJ7fxBPk6h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3f+owQAAAN0AAAAPAAAAAAAAAAAAAAAA&#10;AKECAABkcnMvZG93bnJldi54bWxQSwUGAAAAAAQABAD5AAAAjwMAAAAA&#10;" strokeweight="2.25pt"/>
                <v:line id="Gerade Verbindung 1542" o:spid="_x0000_s1032" style="position:absolute;visibility:visible;mso-wrap-style:square" from="17765,0" to="1776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9h38MAAADdAAAADwAAAGRycy9kb3ducmV2LnhtbERPPWvDMBDdC/kP4gLdGjnBLcGNEkKg&#10;4MEZ4oZ0PayrZWqdbEu13X8fFQrd7vE+b3eYbStGGnzjWMF6lYAgrpxuuFZwfX972oLwAVlj65gU&#10;/JCHw37xsMNMu4kvNJahFjGEfYYKTAhdJqWvDFn0K9cRR+7TDRZDhEMt9YBTDLet3CTJi7TYcGww&#10;2NHJUPVVflsF6Tk3+mMufHFJ8hs1fXrqS6fU43I+voIINId/8Z8713H+c7qB32/iCXJ/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APYd/DAAAA3QAAAA8AAAAAAAAAAAAA&#10;AAAAoQIAAGRycy9kb3ducmV2LnhtbFBLBQYAAAAABAAEAPkAAACRAwAAAAA=&#10;" strokeweight="2.25pt"/>
                <v:line id="Gerade Verbindung 1543" o:spid="_x0000_s1033" style="position:absolute;visibility:visible;mso-wrap-style:square" from="22137,0" to="22137,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PERMMAAADdAAAADwAAAGRycy9kb3ducmV2LnhtbERPTWvCQBC9C/0PyxS8mU01SkldpQhC&#10;DnowSnsdstNsaHY2ZleN/94tFLzN433Ocj3YVlyp941jBW9JCoK4crrhWsHpuJ28g/ABWWPrmBTc&#10;ycN69TJaYq7djQ90LUMtYgj7HBWYELpcSl8ZsugT1xFH7sf1FkOEfS11j7cYbls5TdOFtNhwbDDY&#10;0cZQ9VterIJsXxj9Pez87pAWX9Scs825dEqNX4fPDxCBhvAU/7sLHefPsxn8fRNPkK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9DxETDAAAA3QAAAA8AAAAAAAAAAAAA&#10;AAAAoQIAAGRycy9kb3ducmV2LnhtbFBLBQYAAAAABAAEAPkAAACRAwAAAAA=&#10;" strokeweight="2.25pt"/>
                <v:line id="Gerade Verbindung 1544" o:spid="_x0000_s1034" style="position:absolute;visibility:visible;mso-wrap-style:square" from="26555,0" to="2655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pcMMEAAADdAAAADwAAAGRycy9kb3ducmV2LnhtbERPTYvCMBC9C/sfwgjeNFWqLF2jiLDQ&#10;g3uwinsdmtmm2ExqE7X++40geJvH+5zlureNuFHna8cKppMEBHHpdM2VguPhe/wJwgdkjY1jUvAg&#10;D+vVx2CJmXZ33tOtCJWIIewzVGBCaDMpfWnIop+4ljhyf66zGCLsKqk7vMdw28hZkiykxZpjg8GW&#10;tobKc3G1CtKf3Ojffud3+yQ/UX1Jt5fCKTUa9psvEIH68Ba/3LmO8+dpCs9v4gly9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qlwwwQAAAN0AAAAPAAAAAAAAAAAAAAAA&#10;AKECAABkcnMvZG93bnJldi54bWxQSwUGAAAAAAQABAD5AAAAjwMAAAAA&#10;" strokeweight="2.25pt"/>
                <v:line id="Gerade Verbindung 1546" o:spid="_x0000_s1035" style="position:absolute;visibility:visible;mso-wrap-style:square" from="31019,0" to="31019,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Rn3MEAAADdAAAADwAAAGRycy9kb3ducmV2LnhtbERPTYvCMBC9C/sfwix403SXKks1yiIs&#10;9KAHq6zXoRmbYjOpTdT6740geJvH+5z5sreNuFLna8cKvsYJCOLS6ZorBfvd3+gHhA/IGhvHpOBO&#10;HpaLj8EcM+1uvKVrESoRQ9hnqMCE0GZS+tKQRT92LXHkjq6zGCLsKqk7vMVw28jvJJlKizXHBoMt&#10;rQyVp+JiFaSb3OhDv/brbZL/U31OV+fCKTX87H9nIAL14S1+uXMd50/SKTy/iSfIx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NGfcwQAAAN0AAAAPAAAAAAAAAAAAAAAA&#10;AKECAABkcnMvZG93bnJldi54bWxQSwUGAAAAAAQABAD5AAAAjwMAAAAA&#10;" strokeweight="2.25pt"/>
                <v:line id="Gerade Verbindung 1553" o:spid="_x0000_s1036" style="position:absolute;visibility:visible;mso-wrap-style:square" from="35438,0" to="35438,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pSmcEAAADdAAAADwAAAGRycy9kb3ducmV2LnhtbERPS4vCMBC+L/gfwgje1tQnUo0igtCD&#10;e7C76HVoxqbYTGoTtf57s7Cwt/n4nrPadLYWD2p95VjBaJiAIC6crrhU8PO9/1yA8AFZY+2YFLzI&#10;w2bd+1hhqt2Tj/TIQyliCPsUFZgQmlRKXxiy6IeuIY7cxbUWQ4RtKXWLzxhuazlOkrm0WHFsMNjQ&#10;zlBxze9WwfQrM/rcHfzhmGQnqm7T3S13Sg363XYJIlAX/sV/7kzH+bPZBH6/iSfI9R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KmlKZwQAAAN0AAAAPAAAAAAAAAAAAAAAA&#10;AKECAABkcnMvZG93bnJldi54bWxQSwUGAAAAAAQABAD5AAAAjwMAAAAA&#10;" strokeweight="2.25pt"/>
                <v:line id="Gerade Verbindung 1554" o:spid="_x0000_s1037" style="position:absolute;visibility:visible;mso-wrap-style:square" from="0,0" to="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XPK7cEAAADdAAAADwAAAGRycy9kb3ducmV2LnhtbERPTYvCMBC9C/sfwix403SXKks1yiIs&#10;9KAHq6zXoRmbYjOpTdT6740geJvH+5z5sreNuFLna8cKvsYJCOLS6ZorBfvd3+gHhA/IGhvHpOBO&#10;HpaLj8EcM+1uvKVrESoRQ9hnqMCE0GZS+tKQRT92LXHkjq6zGCLsKqk7vMVw28jvJJlKizXHBoMt&#10;rQyVp+JiFaSb3OhDv/brbZL/U31OV+fCKTX87H9nIAL14S1+uXMd508mKTy/iSfIx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c8rtwQAAAN0AAAAPAAAAAAAAAAAAAAAA&#10;AKECAABkcnMvZG93bnJldi54bWxQSwUGAAAAAAQABAD5AAAAjwMAAAAA&#10;" strokeweight="2.25pt"/>
                <w10:anchorlock/>
              </v:group>
            </w:pict>
          </mc:Fallback>
        </mc:AlternateContent>
      </w:r>
    </w:p>
    <w:p w:rsidR="00764BF1" w:rsidRPr="00F44A6B" w:rsidRDefault="00764BF1" w:rsidP="00764BF1">
      <w:pPr>
        <w:ind w:right="-2269"/>
      </w:pPr>
      <w:r w:rsidRPr="00F44A6B">
        <w:t>Ich kann zuhören.</w:t>
      </w:r>
    </w:p>
    <w:p w:rsidR="00764BF1" w:rsidRDefault="00764BF1" w:rsidP="00764BF1">
      <w:pPr>
        <w:ind w:right="-2269"/>
      </w:pPr>
    </w:p>
    <w:p w:rsidR="00764BF1" w:rsidRDefault="00764BF1" w:rsidP="00764BF1">
      <w:pPr>
        <w:pStyle w:val="Textkrper"/>
        <w:ind w:right="-2269"/>
      </w:pPr>
      <w:r w:rsidRPr="00CD3D87">
        <w:rPr>
          <w:noProof/>
        </w:rPr>
        <mc:AlternateContent>
          <mc:Choice Requires="wpg">
            <w:drawing>
              <wp:inline distT="0" distB="0" distL="0" distR="0" wp14:anchorId="04DA2CF0" wp14:editId="40FAB6D9">
                <wp:extent cx="4433987" cy="111116"/>
                <wp:effectExtent l="19050" t="19050" r="43180" b="80010"/>
                <wp:docPr id="1562" name="Gruppieren 29"/>
                <wp:cNvGraphicFramePr/>
                <a:graphic xmlns:a="http://schemas.openxmlformats.org/drawingml/2006/main">
                  <a:graphicData uri="http://schemas.microsoft.com/office/word/2010/wordprocessingGroup">
                    <wpg:wgp>
                      <wpg:cNvGrpSpPr/>
                      <wpg:grpSpPr>
                        <a:xfrm>
                          <a:off x="0" y="0"/>
                          <a:ext cx="4433987" cy="111116"/>
                          <a:chOff x="0" y="0"/>
                          <a:chExt cx="4140494" cy="111116"/>
                        </a:xfrm>
                      </wpg:grpSpPr>
                      <wps:wsp>
                        <wps:cNvPr id="1563" name="Gerade Verbindung mit Pfeil 1563"/>
                        <wps:cNvCnPr/>
                        <wps:spPr>
                          <a:xfrm>
                            <a:off x="0" y="68727"/>
                            <a:ext cx="4140494"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1565" name="Gerade Verbindung 1565"/>
                        <wps:cNvCnPr/>
                        <wps:spPr>
                          <a:xfrm>
                            <a:off x="446428"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567" name="Gerade Verbindung 1567"/>
                        <wps:cNvCnPr/>
                        <wps:spPr>
                          <a:xfrm>
                            <a:off x="8882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568" name="Gerade Verbindung 1568"/>
                        <wps:cNvCnPr/>
                        <wps:spPr>
                          <a:xfrm>
                            <a:off x="133007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573" name="Gerade Verbindung 1573"/>
                        <wps:cNvCnPr/>
                        <wps:spPr>
                          <a:xfrm>
                            <a:off x="399943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575" name="Gerade Verbindung 1575"/>
                        <wps:cNvCnPr/>
                        <wps:spPr>
                          <a:xfrm>
                            <a:off x="1776506"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576" name="Gerade Verbindung 1576"/>
                        <wps:cNvCnPr/>
                        <wps:spPr>
                          <a:xfrm>
                            <a:off x="221372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577" name="Gerade Verbindung 1577"/>
                        <wps:cNvCnPr/>
                        <wps:spPr>
                          <a:xfrm>
                            <a:off x="26555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578" name="Gerade Verbindung 1578"/>
                        <wps:cNvCnPr/>
                        <wps:spPr>
                          <a:xfrm>
                            <a:off x="3101982"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579" name="Gerade Verbindung 1579"/>
                        <wps:cNvCnPr/>
                        <wps:spPr>
                          <a:xfrm>
                            <a:off x="3543807"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581" name="Gerade Verbindung 1581"/>
                        <wps:cNvCnPr/>
                        <wps:spPr>
                          <a:xfrm>
                            <a:off x="1" y="0"/>
                            <a:ext cx="0" cy="110738"/>
                          </a:xfrm>
                          <a:prstGeom prst="line">
                            <a:avLst/>
                          </a:prstGeom>
                          <a:noFill/>
                          <a:ln w="28575" cap="flat" cmpd="sng" algn="ctr">
                            <a:solidFill>
                              <a:sysClr val="windowText" lastClr="000000">
                                <a:shade val="95000"/>
                                <a:satMod val="105000"/>
                              </a:sysClr>
                            </a:solidFill>
                            <a:prstDash val="solid"/>
                          </a:ln>
                          <a:effectLst/>
                        </wps:spPr>
                        <wps:bodyPr/>
                      </wps:wsp>
                    </wpg:wgp>
                  </a:graphicData>
                </a:graphic>
              </wp:inline>
            </w:drawing>
          </mc:Choice>
          <mc:Fallback>
            <w:pict>
              <v:group id="Gruppieren 29" o:spid="_x0000_s1026" style="width:349.15pt;height:8.75pt;mso-position-horizontal-relative:char;mso-position-vertical-relative:line" coordsize="41404,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">
                <v:shape id="Gerade Verbindung mit Pfeil 1563" o:spid="_x0000_s1027" type="#_x0000_t32" style="position:absolute;top:687;width:4140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zBH8MAAADdAAAADwAAAGRycy9kb3ducmV2LnhtbERPS2vCQBC+F/wPyxR6KboxYiypq4hg&#10;FXryAb0O2Uk2mJ0N2TWm/74rCL3Nx/ec5Xqwjeip87VjBdNJAoK4cLrmSsHlvBt/gPABWWPjmBT8&#10;kof1avSyxFy7Ox+pP4VKxBD2OSowIbS5lL4wZNFPXEscudJ1FkOEXSV1h/cYbhuZJkkmLdYcGwy2&#10;tDVUXE83q6BMNU3frz9mv5hjuf2epX3ffCn19jpsPkEEGsK/+Ok+6Dh/ns3g8U08Qa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RMwR/DAAAA3QAAAA8AAAAAAAAAAAAA&#10;AAAAoQIAAGRycy9kb3ducmV2LnhtbFBLBQYAAAAABAAEAPkAAACRAwAAAAA=&#10;">
                  <v:stroke endarrow="open"/>
                </v:shape>
                <v:line id="Gerade Verbindung 1565" o:spid="_x0000_s1028" style="position:absolute;visibility:visible;mso-wrap-style:square" from="4464,0" to="446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Oly8EAAADdAAAADwAAAGRycy9kb3ducmV2LnhtbERPTYvCMBC9L/gfwgh7W1NFRapRRBB6&#10;0INd0evQjE2xmdQmavffG0HY2zze5yxWna3Fg1pfOVYwHCQgiAunKy4VHH+3PzMQPiBrrB2Tgj/y&#10;sFr2vhaYavfkAz3yUIoYwj5FBSaEJpXSF4Ys+oFriCN3ca3FEGFbSt3iM4bbWo6SZCotVhwbDDa0&#10;MVRc87tVMN5nRp+7nd8dkuxE1W28ueVOqe9+t56DCNSFf/HHnek4fzKdwPubeIJcv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kU6XLwQAAAN0AAAAPAAAAAAAAAAAAAAAA&#10;AKECAABkcnMvZG93bnJldi54bWxQSwUGAAAAAAQABAD5AAAAjwMAAAAA&#10;" strokeweight="2.25pt"/>
                <v:line id="Gerade Verbindung 1567" o:spid="_x0000_s1029" style="position:absolute;visibility:visible;mso-wrap-style:square" from="8882,0" to="8882,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2eJ8IAAADdAAAADwAAAGRycy9kb3ducmV2LnhtbERPTYvCMBC9C/sfwizsTVNFXalGEUHo&#10;wT1YZb0OzdgUm0ltonb//UYQvM3jfc5i1dla3Kn1lWMFw0ECgrhwuuJSwfGw7c9A+ICssXZMCv7I&#10;w2r50Vtgqt2D93TPQyliCPsUFZgQmlRKXxiy6AeuIY7c2bUWQ4RtKXWLjxhuazlKkqm0WHFsMNjQ&#10;xlBxyW9WwfgnM/rU7fxun2S/VF3Hm2vulPr67NZzEIG68Ba/3JmO8yfTb3h+E0+Qy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2eJ8IAAADdAAAADwAAAAAAAAAAAAAA&#10;AAChAgAAZHJzL2Rvd25yZXYueG1sUEsFBgAAAAAEAAQA+QAAAJADAAAAAA==&#10;" strokeweight="2.25pt"/>
                <v:line id="Gerade Verbindung 1568" o:spid="_x0000_s1030" style="position:absolute;visibility:visible;mso-wrap-style:square" from="13300,0" to="1330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IKVcUAAADdAAAADwAAAGRycy9kb3ducmV2LnhtbESPQWvCQBCF74X+h2WE3upGUSnRVUQo&#10;5KAH09Jeh+yYDWZnY3bV9N87B6G3Gd6b975ZbQbfqhv1sQlsYDLOQBFXwTZcG/j++nz/ABUTssU2&#10;MBn4owib9evLCnMb7nykW5lqJSEcczTgUupyrWPlyGMch45YtFPoPSZZ+1rbHu8S7ls9zbKF9tiw&#10;NDjsaOeoOpdXb2B2KJz9HfZxf8yKH2ous92lDMa8jYbtElSiIf2bn9eFFfz5QnDlGxlBr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lIKVcUAAADdAAAADwAAAAAAAAAA&#10;AAAAAAChAgAAZHJzL2Rvd25yZXYueG1sUEsFBgAAAAAEAAQA+QAAAJMDAAAAAA==&#10;" strokeweight="2.25pt"/>
                <v:line id="Gerade Verbindung 1573" o:spid="_x0000_s1031" style="position:absolute;visibility:visible;mso-wrap-style:square" from="39994,0" to="3999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8O+cQAAADdAAAADwAAAGRycy9kb3ducmV2LnhtbERPTWvCQBC9F/oflil4azattkrMKkUo&#10;5KAH06LXITtmQ7OzMbuN8d+7QqG3ebzPydejbcVAvW8cK3hJUhDEldMN1wq+vz6fFyB8QNbYOiYF&#10;V/KwXj0+5Jhpd+E9DWWoRQxhn6ECE0KXSekrQxZ94jriyJ1cbzFE2NdS93iJ4baVr2n6Li02HBsM&#10;drQxVP2Uv1bBbFcYfRy3frtPiwM159nmXDqlJk/jxxJEoDH8i//chY7z3+ZTuH8TT5Cr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Lw75xAAAAN0AAAAPAAAAAAAAAAAA&#10;AAAAAKECAABkcnMvZG93bnJldi54bWxQSwUGAAAAAAQABAD5AAAAkgMAAAAA&#10;" strokeweight="2.25pt"/>
                <v:line id="Gerade Verbindung 1575" o:spid="_x0000_s1032" style="position:absolute;visibility:visible;mso-wrap-style:square" from="17765,0" to="1776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YozFsIAAADdAAAADwAAAGRycy9kb3ducmV2LnhtbERPTYvCMBC9C/sfwizsTVMXdaUaZRGE&#10;HvRglfU6NGNTbCa1idr990YQvM3jfc582dla3Kj1lWMFw0ECgrhwuuJSwWG/7k9B+ICssXZMCv7J&#10;w3Lx0Ztjqt2dd3TLQyliCPsUFZgQmlRKXxiy6AeuIY7cybUWQ4RtKXWL9xhua/mdJBNpseLYYLCh&#10;laHinF+tgtE2M/rYbfxml2R/VF1Gq0vulPr67H5nIAJ14S1+uTMd549/xvD8Jp4gFw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YozFsIAAADdAAAADwAAAAAAAAAAAAAA&#10;AAChAgAAZHJzL2Rvd25yZXYueG1sUEsFBgAAAAAEAAQA+QAAAJADAAAAAA==&#10;" strokeweight="2.25pt"/>
                <v:line id="Gerade Verbindung 1576" o:spid="_x0000_s1033" style="position:absolute;visibility:visible;mso-wrap-style:square" from="22137,0" to="22137,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itYcIAAADdAAAADwAAAGRycy9kb3ducmV2LnhtbERPTYvCMBC9C/sfwizsTVNFXalGEUHo&#10;wT1YZb0OzdgUm0ltonb//UYQvM3jfc5i1dla3Kn1lWMFw0ECgrhwuuJSwfGw7c9A+ICssXZMCv7I&#10;w2r50Vtgqt2D93TPQyliCPsUFZgQmlRKXxiy6AeuIY7c2bUWQ4RtKXWLjxhuazlKkqm0WHFsMNjQ&#10;xlBxyW9WwfgnM/rU7fxun2S/VF3Hm2vulPr67NZzEIG68Ba/3JmO8yffU3h+E0+Qy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VitYcIAAADdAAAADwAAAAAAAAAAAAAA&#10;AAChAgAAZHJzL2Rvd25yZXYueG1sUEsFBgAAAAAEAAQA+QAAAJADAAAAAA==&#10;" strokeweight="2.25pt"/>
                <v:line id="Gerade Verbindung 1577" o:spid="_x0000_s1034" style="position:absolute;visibility:visible;mso-wrap-style:square" from="26555,0" to="2655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QI+sMAAADdAAAADwAAAGRycy9kb3ducmV2LnhtbERPTWvCQBC9F/wPywi91Y0lrRJdRYRC&#10;DukhadHrkB2zwexszG5N+u+7hUJv83ifs91PthN3GnzrWMFykYAgrp1uuVHw+fH2tAbhA7LGzjEp&#10;+CYP+93sYYuZdiOXdK9CI2II+wwVmBD6TEpfG7LoF64njtzFDRZDhEMj9YBjDLedfE6SV2mx5dhg&#10;sKejofpafVkF6Xtu9HkqfFEm+YnaW3q8VU6px/l02IAINIV/8Z8713H+y2oFv9/EE+Tu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4UCPrDAAAA3QAAAA8AAAAAAAAAAAAA&#10;AAAAoQIAAGRycy9kb3ducmV2LnhtbFBLBQYAAAAABAAEAPkAAACRAwAAAAA=&#10;" strokeweight="2.25pt"/>
                <v:line id="Gerade Verbindung 1578" o:spid="_x0000_s1035" style="position:absolute;visibility:visible;mso-wrap-style:square" from="31019,0" to="31019,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4uciMUAAADdAAAADwAAAGRycy9kb3ducmV2LnhtbESPQWvCQBCF7wX/wzJCb3VTUVtSVxFB&#10;yMEejNJeh+w0G5qdjdlV03/fOQjeZnhv3vtmuR58q67UxyawgddJBoq4Crbh2sDpuHt5BxUTssU2&#10;MBn4owjr1ehpibkNNz7QtUy1khCOORpwKXW51rFy5DFOQkcs2k/oPSZZ+1rbHm8S7ls9zbKF9tiw&#10;NDjsaOuo+i0v3sDss3D2e9jH/SErvqg5z7bnMhjzPB42H6ASDelhvl8XVvDnb4Ir38gIe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4uciMUAAADdAAAADwAAAAAAAAAA&#10;AAAAAAChAgAAZHJzL2Rvd25yZXYueG1sUEsFBgAAAAAEAAQA+QAAAJMDAAAAAA==&#10;" strokeweight="2.25pt"/>
                <v:line id="Gerade Verbindung 1579" o:spid="_x0000_s1036" style="position:absolute;visibility:visible;mso-wrap-style:square" from="35438,0" to="35438,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c5E8IAAADdAAAADwAAAGRycy9kb3ducmV2LnhtbERPTYvCMBC9L/gfwgje1lRxV61GEUHo&#10;wT3YFb0OzdgUm0ltotZ/v1lY2Ns83ucs152txYNaXzlWMBomIIgLpysuFRy/d+8zED4ga6wdk4IX&#10;eVivem9LTLV78oEeeShFDGGfogITQpNK6QtDFv3QNcSRu7jWYoiwLaVu8RnDbS3HSfIpLVYcGww2&#10;tDVUXPO7VTD5yow+d3u/PyTZiarbZHvLnVKDfrdZgAjUhX/xnzvTcf7HdA6/38QT5O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Mc5E8IAAADdAAAADwAAAAAAAAAAAAAA&#10;AAChAgAAZHJzL2Rvd25yZXYueG1sUEsFBgAAAAAEAAQA+QAAAJADAAAAAA==&#10;" strokeweight="2.25pt"/>
                <v:line id="Gerade Verbindung 1581" o:spid="_x0000_s1037" style="position:absolute;visibility:visible;mso-wrap-style:square" from="0,0" to="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2RFMsEAAADdAAAADwAAAGRycy9kb3ducmV2LnhtbERPTYvCMBC9L/gfwgje1tRFF6lGEUHo&#10;QQ92Ra9DMzbFZlKbrNZ/bwTB2zze58yXna3FjVpfOVYwGiYgiAunKy4VHP4231MQPiBrrB2Tggd5&#10;WC56X3NMtbvznm55KEUMYZ+iAhNCk0rpC0MW/dA1xJE7u9ZiiLAtpW7xHsNtLX+S5FdarDg2GGxo&#10;bai45P9WwXiXGX3qtn67T7IjVdfx+po7pQb9bjUDEagLH/Hbnek4fzIdweubeIJcPA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rZEUywQAAAN0AAAAPAAAAAAAAAAAAAAAA&#10;AKECAABkcnMvZG93bnJldi54bWxQSwUGAAAAAAQABAD5AAAAjwMAAAAA&#10;" strokeweight="2.25pt"/>
                <w10:anchorlock/>
              </v:group>
            </w:pict>
          </mc:Fallback>
        </mc:AlternateContent>
      </w:r>
    </w:p>
    <w:p w:rsidR="00764BF1" w:rsidRPr="00F44A6B" w:rsidRDefault="00764BF1" w:rsidP="00764BF1">
      <w:pPr>
        <w:ind w:right="-2269"/>
      </w:pPr>
      <w:r w:rsidRPr="00F44A6B">
        <w:t>Ich kann Rege</w:t>
      </w:r>
      <w:r>
        <w:t xml:space="preserve">ln der Zusammenarbeit </w:t>
      </w:r>
      <w:r w:rsidRPr="00F44A6B">
        <w:t>einhalten</w:t>
      </w:r>
      <w:r>
        <w:t>.</w:t>
      </w:r>
    </w:p>
    <w:p w:rsidR="00764BF1" w:rsidRDefault="00764BF1" w:rsidP="00764BF1">
      <w:pPr>
        <w:ind w:right="-2269"/>
      </w:pPr>
    </w:p>
    <w:p w:rsidR="00764BF1" w:rsidRDefault="00764BF1" w:rsidP="00764BF1">
      <w:pPr>
        <w:pStyle w:val="Textkrper"/>
        <w:ind w:right="-2269"/>
      </w:pPr>
      <w:r w:rsidRPr="00CD3D87">
        <w:rPr>
          <w:noProof/>
        </w:rPr>
        <mc:AlternateContent>
          <mc:Choice Requires="wpg">
            <w:drawing>
              <wp:inline distT="0" distB="0" distL="0" distR="0" wp14:anchorId="6D457D7E" wp14:editId="1DEC42BC">
                <wp:extent cx="4433987" cy="111116"/>
                <wp:effectExtent l="19050" t="19050" r="43180" b="80010"/>
                <wp:docPr id="408" name="Gruppieren 29"/>
                <wp:cNvGraphicFramePr/>
                <a:graphic xmlns:a="http://schemas.openxmlformats.org/drawingml/2006/main">
                  <a:graphicData uri="http://schemas.microsoft.com/office/word/2010/wordprocessingGroup">
                    <wpg:wgp>
                      <wpg:cNvGrpSpPr/>
                      <wpg:grpSpPr>
                        <a:xfrm>
                          <a:off x="0" y="0"/>
                          <a:ext cx="4433987" cy="111116"/>
                          <a:chOff x="0" y="0"/>
                          <a:chExt cx="4140494" cy="111116"/>
                        </a:xfrm>
                      </wpg:grpSpPr>
                      <wps:wsp>
                        <wps:cNvPr id="410" name="Gerade Verbindung mit Pfeil 410"/>
                        <wps:cNvCnPr/>
                        <wps:spPr>
                          <a:xfrm>
                            <a:off x="0" y="68727"/>
                            <a:ext cx="4140494"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471" name="Gerade Verbindung 471"/>
                        <wps:cNvCnPr/>
                        <wps:spPr>
                          <a:xfrm>
                            <a:off x="446428"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509" name="Gerade Verbindung 509"/>
                        <wps:cNvCnPr/>
                        <wps:spPr>
                          <a:xfrm>
                            <a:off x="8882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545" name="Gerade Verbindung 545"/>
                        <wps:cNvCnPr/>
                        <wps:spPr>
                          <a:xfrm>
                            <a:off x="133007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549" name="Gerade Verbindung 549"/>
                        <wps:cNvCnPr/>
                        <wps:spPr>
                          <a:xfrm>
                            <a:off x="399943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551" name="Gerade Verbindung 551"/>
                        <wps:cNvCnPr/>
                        <wps:spPr>
                          <a:xfrm>
                            <a:off x="1776506"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553" name="Gerade Verbindung 553"/>
                        <wps:cNvCnPr/>
                        <wps:spPr>
                          <a:xfrm>
                            <a:off x="221372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554" name="Gerade Verbindung 554"/>
                        <wps:cNvCnPr/>
                        <wps:spPr>
                          <a:xfrm>
                            <a:off x="26555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690" name="Gerade Verbindung 690"/>
                        <wps:cNvCnPr/>
                        <wps:spPr>
                          <a:xfrm>
                            <a:off x="3101982"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693" name="Gerade Verbindung 693"/>
                        <wps:cNvCnPr/>
                        <wps:spPr>
                          <a:xfrm>
                            <a:off x="3543807"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695" name="Gerade Verbindung 695"/>
                        <wps:cNvCnPr/>
                        <wps:spPr>
                          <a:xfrm>
                            <a:off x="1" y="0"/>
                            <a:ext cx="0" cy="110738"/>
                          </a:xfrm>
                          <a:prstGeom prst="line">
                            <a:avLst/>
                          </a:prstGeom>
                          <a:noFill/>
                          <a:ln w="28575" cap="flat" cmpd="sng" algn="ctr">
                            <a:solidFill>
                              <a:sysClr val="windowText" lastClr="000000">
                                <a:shade val="95000"/>
                                <a:satMod val="105000"/>
                              </a:sysClr>
                            </a:solidFill>
                            <a:prstDash val="solid"/>
                          </a:ln>
                          <a:effectLst/>
                        </wps:spPr>
                        <wps:bodyPr/>
                      </wps:wsp>
                    </wpg:wgp>
                  </a:graphicData>
                </a:graphic>
              </wp:inline>
            </w:drawing>
          </mc:Choice>
          <mc:Fallback>
            <w:pict>
              <v:group id="Gruppieren 29" o:spid="_x0000_s1026" style="width:349.15pt;height:8.75pt;mso-position-horizontal-relative:char;mso-position-vertical-relative:line" coordsize="41404,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">
                <v:shape id="Gerade Verbindung mit Pfeil 410" o:spid="_x0000_s1027" type="#_x0000_t32" style="position:absolute;top:687;width:4140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9mGsIAAADcAAAADwAAAGRycy9kb3ducmV2LnhtbERPy2rCQBTdC/2H4RbcSJ0k2gepk1CE&#10;qtBVbaHbS+YmE8zcCZkxpn/vLASXh/PelJPtxEiDbx0rSJcJCOLK6ZYbBb8/n09vIHxA1tg5JgX/&#10;5KEsHmYbzLW78DeNx9CIGMI+RwUmhD6X0leGLPql64kjV7vBYohwaKQe8BLDbSezJHmRFluODQZ7&#10;2hqqTsezVVBnmtLF6c/sX5+x3n6tsnHsdkrNH6ePdxCBpnAX39wHrWCdxvnxTDwCsrg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99mGsIAAADcAAAADwAAAAAAAAAAAAAA&#10;AAChAgAAZHJzL2Rvd25yZXYueG1sUEsFBgAAAAAEAAQA+QAAAJADAAAAAA==&#10;">
                  <v:stroke endarrow="open"/>
                </v:shape>
                <v:line id="Gerade Verbindung 471" o:spid="_x0000_s1028" style="position:absolute;visibility:visible;mso-wrap-style:square" from="4464,0" to="446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S8FsQAAADcAAAADwAAAGRycy9kb3ducmV2LnhtbESPQWvCQBSE70L/w/IKvemuRbSk2UgR&#10;CjnYg1Ha6yP7zAazb2N2q+m/7wqCx2Hmm2Hy9eg6caEhtJ41zGcKBHHtTcuNhsP+c/oGIkRkg51n&#10;0vBHAdbF0yTHzPgr7+hSxUakEg4ZarAx9pmUobbkMMx8T5y8ox8cxiSHRpoBr6ncdfJVqaV02HJa&#10;sNjTxlJ9qn6dhsVXac3PuA3bnSq/qT0vNufKa/3yPH68g4g0xkf4Tpcmcas53M6kIy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BLwWxAAAANwAAAAPAAAAAAAAAAAA&#10;AAAAAKECAABkcnMvZG93bnJldi54bWxQSwUGAAAAAAQABAD5AAAAkgMAAAAA&#10;" strokeweight="2.25pt"/>
                <v:line id="Gerade Verbindung 509" o:spid="_x0000_s1029" style="position:absolute;visibility:visible;mso-wrap-style:square" from="8882,0" to="8882,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XM8MQAAADcAAAADwAAAGRycy9kb3ducmV2LnhtbESPQWsCMRSE7wX/Q3hCbzWxWNHVKCIU&#10;9mAPrqLXx+a5Wdy8rJtUt/++KRQ8DjPzDbNc964Rd+pC7VnDeKRAEJfe1FxpOB4+32YgQkQ22Hgm&#10;DT8UYL0avCwxM/7Be7oXsRIJwiFDDTbGNpMylJYchpFviZN38Z3DmGRXSdPhI8FdI9+VmkqHNacF&#10;iy1tLZXX4ttpmHzl1pz7XdjtVX6i+jbZ3gqv9euw3yxAROrjM/zfzo2GDzWHvzPpCM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lczwxAAAANwAAAAPAAAAAAAAAAAA&#10;AAAAAKECAABkcnMvZG93bnJldi54bWxQSwUGAAAAAAQABAD5AAAAkgMAAAAA&#10;" strokeweight="2.25pt"/>
                <v:line id="Gerade Verbindung 545" o:spid="_x0000_s1030" style="position:absolute;visibility:visible;mso-wrap-style:square" from="13300,0" to="1330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rJ/NcQAAADcAAAADwAAAGRycy9kb3ducmV2LnhtbESPwWrDMBBE74X8g9hAb42c4JTgRgkh&#10;EPDBPdgN6XWxtpaptXIs1Xb/vioUehxm5g2zP862EyMNvnWsYL1KQBDXTrfcKLi+XZ52IHxA1tg5&#10;JgXf5OF4WDzsMdNu4pLGKjQiQthnqMCE0GdS+tqQRb9yPXH0PtxgMUQ5NFIPOEW47eQmSZ6lxZbj&#10;gsGezobqz+rLKkhfc6Pf58IXZZLfqL2n53vllHpczqcXEIHm8B/+a+dawTbdwu+ZeATk4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sn81xAAAANwAAAAPAAAAAAAAAAAA&#10;AAAAAKECAABkcnMvZG93bnJldi54bWxQSwUGAAAAAAQABAD5AAAAkgMAAAAA&#10;" strokeweight="2.25pt"/>
                <v:line id="Gerade Verbindung 549" o:spid="_x0000_s1031" style="position:absolute;visibility:visible;mso-wrap-style:square" from="39994,0" to="3999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91MMQAAADcAAAADwAAAGRycy9kb3ducmV2LnhtbESPQWvCQBSE74L/YXmCN91Y0mJT1yBC&#10;IQd7MIpeH9nXbGj2bZJdNf333UKhx2FmvmE2+WhbcafBN44VrJYJCOLK6YZrBefT+2INwgdkja1j&#10;UvBNHvLtdLLBTLsHH+lehlpECPsMFZgQukxKXxmy6JeuI47epxsshiiHWuoBHxFuW/mUJC/SYsNx&#10;wWBHe0PVV3mzCtKPwujrePCHY1JcqOnTfV86peazcfcGItAY/sN/7UIreE5f4fdMPAJ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3UwxAAAANwAAAAPAAAAAAAAAAAA&#10;AAAAAKECAABkcnMvZG93bnJldi54bWxQSwUGAAAAAAQABAD5AAAAkgMAAAAA&#10;" strokeweight="2.25pt"/>
                <v:line id="Gerade Verbindung 551" o:spid="_x0000_s1032" style="position:absolute;visibility:visible;mso-wrap-style:square" from="17765,0" to="1776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FDv68QAAADcAAAADwAAAGRycy9kb3ducmV2LnhtbESPQWvCQBSE7wX/w/KE3upGiUXSbEQE&#10;IQc9mJZ6fWRfs8Hs25jdxvjvu4VCj8PMfMPk28l2YqTBt44VLBcJCOLa6ZYbBR/vh5cNCB+QNXaO&#10;ScGDPGyL2VOOmXZ3PtNYhUZECPsMFZgQ+kxKXxuy6BeuJ47elxsshiiHRuoB7xFuO7lKkldpseW4&#10;YLCnvaH6Wn1bBempNPoyHf3xnJSf1N7S/a1ySj3Pp90biEBT+A//tUutYL1ewu+ZeARk8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UO/rxAAAANwAAAAPAAAAAAAAAAAA&#10;AAAAAKECAABkcnMvZG93bnJldi54bWxQSwUGAAAAAAQABAD5AAAAkgMAAAAA&#10;" strokeweight="2.25pt"/>
                <v:line id="Gerade Verbindung 553" o:spid="_x0000_s1033" style="position:absolute;visibility:visible;mso-wrap-style:square" from="22137,0" to="22137,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87UB8MAAADcAAAADwAAAGRycy9kb3ducmV2LnhtbESPT4vCMBTE7wt+h/AEb2vqX6QaRQSh&#10;B/dgd9Hro3k2xealNlHrtzcLC3scZuY3zGrT2Vo8qPWVYwWjYQKCuHC64lLBz/f+cwHCB2SNtWNS&#10;8CIPm3XvY4Wpdk8+0iMPpYgQ9ikqMCE0qZS+MGTRD11DHL2Lay2GKNtS6hafEW5rOU6SubRYcVww&#10;2NDOUHHN71bB9Csz+twd/OGYZCeqbtPdLXdKDfrddgkiUBf+w3/tTCuYzSbweyYeAbl+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O1AfDAAAA3AAAAA8AAAAAAAAAAAAA&#10;AAAAoQIAAGRycy9kb3ducmV2LnhtbFBLBQYAAAAABAAEAPkAAACRAwAAAAA=&#10;" strokeweight="2.25pt"/>
                <v:line id="Gerade Verbindung 554" o:spid="_x0000_s1034" style="position:absolute;visibility:visible;mso-wrap-style:square" from="26555,0" to="2655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dMc8QAAADcAAAADwAAAGRycy9kb3ducmV2LnhtbESPwWrDMBBE74X8g9hAb42c4JTgRgkh&#10;EPDBPdgN6XWxtpaptXIs1Xb/vioUehxm5g2zP862EyMNvnWsYL1KQBDXTrfcKLi+XZ52IHxA1tg5&#10;JgXf5OF4WDzsMdNu4pLGKjQiQthnqMCE0GdS+tqQRb9yPXH0PtxgMUQ5NFIPOEW47eQmSZ6lxZbj&#10;gsGezobqz+rLKkhfc6Pf58IXZZLfqL2n53vllHpczqcXEIHm8B/+a+dawXabwu+ZeATk4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J0xzxAAAANwAAAAPAAAAAAAAAAAA&#10;AAAAAKECAABkcnMvZG93bnJldi54bWxQSwUGAAAAAAQABAD5AAAAkgMAAAAA&#10;" strokeweight="2.25pt"/>
                <v:line id="Gerade Verbindung 690" o:spid="_x0000_s1035" style="position:absolute;visibility:visible;mso-wrap-style:square" from="31019,0" to="31019,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4CRlr8AAADcAAAADwAAAGRycy9kb3ducmV2LnhtbERPTYvCMBC9L/gfwgje1lQR0WoUEYQe&#10;9GBd1uvQjE2xmdQmav335iB4fLzv5bqztXhQ6yvHCkbDBARx4XTFpYK/0+53BsIHZI21Y1LwIg/r&#10;Ve9nial2Tz7SIw+liCHsU1RgQmhSKX1hyKIfuoY4chfXWgwRtqXULT5juK3lOEmm0mLFscFgQ1tD&#10;xTW/WwWTQ2b0udv7/THJ/qm6Tba33Ck16HebBYhAXfiKP+5MK5jO4/x4Jh4BuXo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f4CRlr8AAADcAAAADwAAAAAAAAAAAAAAAACh&#10;AgAAZHJzL2Rvd25yZXYueG1sUEsFBgAAAAAEAAQA+QAAAI0DAAAAAA==&#10;" strokeweight="2.25pt"/>
                <v:line id="Gerade Verbindung 693" o:spid="_x0000_s1036" style="position:absolute;visibility:visible;mso-wrap-style:square" from="35438,0" to="35438,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1IP4cQAAADcAAAADwAAAGRycy9kb3ducmV2LnhtbESPT4vCMBTE7wt+h/AEb2vqH0SrUUQQ&#10;enAPdhe9PppnU2xeahO1fnuzsLDHYWZ+w6w2na3Fg1pfOVYwGiYgiAunKy4V/HzvP+cgfEDWWDsm&#10;BS/ysFn3PlaYavfkIz3yUIoIYZ+iAhNCk0rpC0MW/dA1xNG7uNZiiLItpW7xGeG2luMkmUmLFccF&#10;gw3tDBXX/G4VTL8yo8/dwR+OSXai6jbd3XKn1KDfbZcgAnXhP/zXzrSC2WICv2fiEZDr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Ug/hxAAAANwAAAAPAAAAAAAAAAAA&#10;AAAAAKECAABkcnMvZG93bnJldi54bWxQSwUGAAAAAAQABAD5AAAAkgMAAAAA&#10;" strokeweight="2.25pt"/>
                <v:line id="Gerade Verbindung 695" o:spid="_x0000_s1037" style="position:absolute;visibility:visible;mso-wrap-style:square" from="0,0" to="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yDsMAAADcAAAADwAAAGRycy9kb3ducmV2LnhtbESPQYvCMBSE78L+h/AW9qaporJWo4gg&#10;9OAerLJeH82zKTYvtYna/fcbQfA4zMw3zGLV2VrcqfWVYwXDQQKCuHC64lLB8bDtf4PwAVlj7ZgU&#10;/JGH1fKjt8BUuwfv6Z6HUkQI+xQVmBCaVEpfGLLoB64hjt7ZtRZDlG0pdYuPCLe1HCXJVFqsOC4Y&#10;bGhjqLjkN6tg/JMZfep2frdPsl+qruPNNXdKfX126zmIQF14h1/tTCuYzibwPBOPgF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3Mg7DAAAA3AAAAA8AAAAAAAAAAAAA&#10;AAAAoQIAAGRycy9kb3ducmV2LnhtbFBLBQYAAAAABAAEAPkAAACRAwAAAAA=&#10;" strokeweight="2.25pt"/>
                <w10:anchorlock/>
              </v:group>
            </w:pict>
          </mc:Fallback>
        </mc:AlternateContent>
      </w:r>
    </w:p>
    <w:p w:rsidR="00764BF1" w:rsidRDefault="00764BF1" w:rsidP="00764BF1">
      <w:pPr>
        <w:ind w:right="-2269"/>
      </w:pPr>
      <w:r w:rsidRPr="00F44A6B">
        <w:t>Ich kann meine Arbeit im Lerntagebuch kurz reflektieren.</w:t>
      </w:r>
    </w:p>
    <w:p w:rsidR="00764BF1" w:rsidRPr="00F44A6B" w:rsidRDefault="00764BF1" w:rsidP="00764BF1">
      <w:pPr>
        <w:ind w:right="-2269"/>
      </w:pPr>
    </w:p>
    <w:p w:rsidR="00764BF1" w:rsidRDefault="00764BF1" w:rsidP="00764BF1">
      <w:pPr>
        <w:pStyle w:val="Textkrper"/>
        <w:ind w:right="-2269"/>
      </w:pPr>
      <w:r w:rsidRPr="00CD3D87">
        <w:rPr>
          <w:noProof/>
        </w:rPr>
        <mc:AlternateContent>
          <mc:Choice Requires="wpg">
            <w:drawing>
              <wp:inline distT="0" distB="0" distL="0" distR="0" wp14:anchorId="0BC8F8CC" wp14:editId="37FD5D10">
                <wp:extent cx="4433987" cy="111116"/>
                <wp:effectExtent l="19050" t="19050" r="43180" b="80010"/>
                <wp:docPr id="698" name="Gruppieren 29"/>
                <wp:cNvGraphicFramePr/>
                <a:graphic xmlns:a="http://schemas.openxmlformats.org/drawingml/2006/main">
                  <a:graphicData uri="http://schemas.microsoft.com/office/word/2010/wordprocessingGroup">
                    <wpg:wgp>
                      <wpg:cNvGrpSpPr/>
                      <wpg:grpSpPr>
                        <a:xfrm>
                          <a:off x="0" y="0"/>
                          <a:ext cx="4433987" cy="111116"/>
                          <a:chOff x="0" y="0"/>
                          <a:chExt cx="4140494" cy="111116"/>
                        </a:xfrm>
                      </wpg:grpSpPr>
                      <wps:wsp>
                        <wps:cNvPr id="702" name="Gerade Verbindung mit Pfeil 702"/>
                        <wps:cNvCnPr/>
                        <wps:spPr>
                          <a:xfrm>
                            <a:off x="0" y="68727"/>
                            <a:ext cx="4140494"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703" name="Gerade Verbindung 703"/>
                        <wps:cNvCnPr/>
                        <wps:spPr>
                          <a:xfrm>
                            <a:off x="446428"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2081" name="Gerade Verbindung 2081"/>
                        <wps:cNvCnPr/>
                        <wps:spPr>
                          <a:xfrm>
                            <a:off x="8882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2087" name="Gerade Verbindung 2087"/>
                        <wps:cNvCnPr/>
                        <wps:spPr>
                          <a:xfrm>
                            <a:off x="133007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2089" name="Gerade Verbindung 2089"/>
                        <wps:cNvCnPr/>
                        <wps:spPr>
                          <a:xfrm>
                            <a:off x="399943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2090" name="Gerade Verbindung 2090"/>
                        <wps:cNvCnPr/>
                        <wps:spPr>
                          <a:xfrm>
                            <a:off x="1776506"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2091" name="Gerade Verbindung 2091"/>
                        <wps:cNvCnPr/>
                        <wps:spPr>
                          <a:xfrm>
                            <a:off x="221372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2092" name="Gerade Verbindung 2092"/>
                        <wps:cNvCnPr/>
                        <wps:spPr>
                          <a:xfrm>
                            <a:off x="26555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2093" name="Gerade Verbindung 2093"/>
                        <wps:cNvCnPr/>
                        <wps:spPr>
                          <a:xfrm>
                            <a:off x="3101982"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2094" name="Gerade Verbindung 2094"/>
                        <wps:cNvCnPr/>
                        <wps:spPr>
                          <a:xfrm>
                            <a:off x="3543807"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2095" name="Gerade Verbindung 2095"/>
                        <wps:cNvCnPr/>
                        <wps:spPr>
                          <a:xfrm>
                            <a:off x="1" y="0"/>
                            <a:ext cx="0" cy="110738"/>
                          </a:xfrm>
                          <a:prstGeom prst="line">
                            <a:avLst/>
                          </a:prstGeom>
                          <a:noFill/>
                          <a:ln w="28575" cap="flat" cmpd="sng" algn="ctr">
                            <a:solidFill>
                              <a:sysClr val="windowText" lastClr="000000">
                                <a:shade val="95000"/>
                                <a:satMod val="105000"/>
                              </a:sysClr>
                            </a:solidFill>
                            <a:prstDash val="solid"/>
                          </a:ln>
                          <a:effectLst/>
                        </wps:spPr>
                        <wps:bodyPr/>
                      </wps:wsp>
                    </wpg:wgp>
                  </a:graphicData>
                </a:graphic>
              </wp:inline>
            </w:drawing>
          </mc:Choice>
          <mc:Fallback>
            <w:pict>
              <v:group id="Gruppieren 29" o:spid="_x0000_s1026" style="width:349.15pt;height:8.75pt;mso-position-horizontal-relative:char;mso-position-vertical-relative:line" coordsize="41404,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">
                <v:shape id="Gerade Verbindung mit Pfeil 702" o:spid="_x0000_s1027" type="#_x0000_t32" style="position:absolute;top:687;width:4140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2qV8MAAADcAAAADwAAAGRycy9kb3ducmV2LnhtbESPQWvCQBSE74X+h+UJXkrdGKlKdJUi&#10;VIWe1ILXR/YlG8y+DdltjP/eFQSPw8x8wyzXva1FR62vHCsYjxIQxLnTFZcK/k4/n3MQPiBrrB2T&#10;ght5WK/e35aYaXflA3XHUIoIYZ+hAhNCk0npc0MW/cg1xNErXGsxRNmWUrd4jXBbyzRJptJixXHB&#10;YEMbQ/nl+G8VFKmm8cflbHazLyw2v5O06+qtUsNB/70AEagPr/CzvdcKZkkKjzPxCMjV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9qlfDAAAA3AAAAA8AAAAAAAAAAAAA&#10;AAAAoQIAAGRycy9kb3ducmV2LnhtbFBLBQYAAAAABAAEAPkAAACRAwAAAAA=&#10;">
                  <v:stroke endarrow="open"/>
                </v:shape>
                <v:line id="Gerade Verbindung 703" o:spid="_x0000_s1028" style="position:absolute;visibility:visible;mso-wrap-style:square" from="4464,0" to="446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mV+8QAAADcAAAADwAAAGRycy9kb3ducmV2LnhtbESPQWsCMRSE7wX/Q3hCbzXRSpXVKCII&#10;e7AHV9HrY/PcLG5e1k2q23/fFAo9DjPzDbNc964RD+pC7VnDeKRAEJfe1FxpOB13b3MQISIbbDyT&#10;hm8KsF4NXpaYGf/kAz2KWIkE4ZChBhtjm0kZSksOw8i3xMm7+s5hTLKrpOnwmeCukROlPqTDmtOC&#10;xZa2lspb8eU0TD9zay79PuwPKj9TfZ9u74XX+nXYbxYgIvXxP/zXzo2GmXqH3zPpCMj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uZX7xAAAANwAAAAPAAAAAAAAAAAA&#10;AAAAAKECAABkcnMvZG93bnJldi54bWxQSwUGAAAAAAQABAD5AAAAkgMAAAAA&#10;" strokeweight="2.25pt"/>
                <v:line id="Gerade Verbindung 2081" o:spid="_x0000_s1029" style="position:absolute;visibility:visible;mso-wrap-style:square" from="8882,0" to="8882,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Cbp8MAAADdAAAADwAAAGRycy9kb3ducmV2LnhtbESPQYvCMBSE74L/ITxhb5ooItI1ighC&#10;D+7BKnp9NG+bYvNSm6jdf78RFvY4zMw3zGrTu0Y8qQu1Zw3TiQJBXHpTc6XhfNqPlyBCRDbYeCYN&#10;PxRgsx4OVpgZ/+IjPYtYiQThkKEGG2ObSRlKSw7DxLfEyfv2ncOYZFdJ0+ErwV0jZ0otpMOa04LF&#10;lnaWylvxcBrmX7k11/4QDkeVX6i+z3f3wmv9Meq3nyAi9fE//NfOjYaZWk7h/SY9Abn+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9gm6fDAAAA3QAAAA8AAAAAAAAAAAAA&#10;AAAAoQIAAGRycy9kb3ducmV2LnhtbFBLBQYAAAAABAAEAPkAAACRAwAAAAA=&#10;" strokeweight="2.25pt"/>
                <v:line id="Gerade Verbindung 2087" o:spid="_x0000_s1030" style="position:absolute;visibility:visible;mso-wrap-style:square" from="13300,0" to="1330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8WmSMQAAADdAAAADwAAAGRycy9kb3ducmV2LnhtbESPQWsCMRSE7wX/Q3hCbzVRpJXVKCIU&#10;9qAHt6LXx+a5Wdy8rJtUt//eFASPw8x8wyxWvWvEjbpQe9YwHikQxKU3NVcaDj/fHzMQISIbbDyT&#10;hj8KsFoO3haYGX/nPd2KWIkE4ZChBhtjm0kZSksOw8i3xMk7+85hTLKrpOnwnuCukROlPqXDmtOC&#10;xZY2lspL8es0THe5Nad+G7Z7lR+pvk4318Jr/T7s13MQkfr4Cj/budEwUbMv+H+TnoBc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xaZIxAAAAN0AAAAPAAAAAAAAAAAA&#10;AAAAAKECAABkcnMvZG93bnJldi54bWxQSwUGAAAAAAQABAD5AAAAkgMAAAAA&#10;" strokeweight="2.25pt"/>
                <v:line id="Gerade Verbindung 2089" o:spid="_x0000_s1031" style="position:absolute;visibility:visible;mso-wrap-style:square" from="39994,0" to="3999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aXocQAAADdAAAADwAAAGRycy9kb3ducmV2LnhtbESPQWsCMRSE7wX/Q3iCt26iSLFbo4gg&#10;7MEeXMVeH5vXzeLmZd1E3f77plDwOMzMN8xyPbhW3KkPjWcN00yBIK68abjWcDruXhcgQkQ22Hom&#10;DT8UYL0avSwxN/7BB7qXsRYJwiFHDTbGLpcyVJYchsx3xMn79r3DmGRfS9PjI8FdK2dKvUmHDacF&#10;ix1tLVWX8uY0zD8La76GfdgfVHGm5jrfXkuv9WQ8bD5ARBriM/zfLoyGmVq8w9+b9ATk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FpehxAAAAN0AAAAPAAAAAAAAAAAA&#10;AAAAAKECAABkcnMvZG93bnJldi54bWxQSwUGAAAAAAQABAD5AAAAkgMAAAAA&#10;" strokeweight="2.25pt"/>
                <v:line id="Gerade Verbindung 2090" o:spid="_x0000_s1032" style="position:absolute;visibility:visible;mso-wrap-style:square" from="17765,0" to="1776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fWo4cEAAADdAAAADwAAAGRycy9kb3ducmV2LnhtbERPTYvCMBC9C/sfwix402RFxK1GEWGh&#10;B/dgFfc6NGNTbCa1idr99+YgeHy87+W6d424Uxdqzxq+xgoEcelNzZWG4+FnNAcRIrLBxjNp+KcA&#10;69XHYImZ8Q/e072IlUghHDLUYGNsMylDaclhGPuWOHFn3zmMCXaVNB0+Urhr5ESpmXRYc2qw2NLW&#10;Unkpbk7D9De35q/fhd1e5Seqr9PttfBaDz/7zQJEpD6+xS93bjRM1Hfan96kJyBXT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V9ajhwQAAAN0AAAAPAAAAAAAAAAAAAAAA&#10;AKECAABkcnMvZG93bnJldi54bWxQSwUGAAAAAAQABAD5AAAAjwMAAAAA&#10;" strokeweight="2.25pt"/>
                <v:line id="Gerade Verbindung 2091" o:spid="_x0000_s1033" style="position:absolute;visibility:visible;mso-wrap-style:square" from="22137,0" to="22137,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kNesQAAADdAAAADwAAAGRycy9kb3ducmV2LnhtbESPQWsCMRSE70L/Q3gFb5ooInU1igiF&#10;PejBbanXx+a5Wdy8rJtU139vhEKPw8x8w6w2vWvEjbpQe9YwGSsQxKU3NVcavr8+Rx8gQkQ22Hgm&#10;DQ8KsFm/DVaYGX/nI92KWIkE4ZChBhtjm0kZSksOw9i3xMk7+85hTLKrpOnwnuCukVOl5tJhzWnB&#10;Yks7S+Wl+HUaZofcmlO/D/ujyn+ovs5218JrPXzvt0sQkfr4H/5r50bDVC0m8HqTnoBcP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uQ16xAAAAN0AAAAPAAAAAAAAAAAA&#10;AAAAAKECAABkcnMvZG93bnJldi54bWxQSwUGAAAAAAQABAD5AAAAkgMAAAAA&#10;" strokeweight="2.25pt"/>
                <v:line id="Gerade Verbindung 2092" o:spid="_x0000_s1034" style="position:absolute;visibility:visible;mso-wrap-style:square" from="26555,0" to="2655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uTDcQAAADdAAAADwAAAGRycy9kb3ducmV2LnhtbESPQWsCMRSE74X+h/AKvdWki0hdjVKE&#10;wh704Fb0+tg8N4ubl3WT6vbfG0HwOMzMN8x8ObhWXKgPjWcNnyMFgrjypuFaw+735+MLRIjIBlvP&#10;pOGfAiwXry9zzI2/8pYuZaxFgnDIUYONsculDJUlh2HkO+LkHX3vMCbZ19L0eE1w18pMqYl02HBa&#10;sNjRylJ1Kv+chvGmsOYwrMN6q4o9Nefx6lx6rd/fhu8ZiEhDfIYf7cJoyNQ0g/ub9ATk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a5MNxAAAAN0AAAAPAAAAAAAAAAAA&#10;AAAAAKECAABkcnMvZG93bnJldi54bWxQSwUGAAAAAAQABAD5AAAAkgMAAAAA&#10;" strokeweight="2.25pt"/>
                <v:line id="Gerade Verbindung 2093" o:spid="_x0000_s1035" style="position:absolute;visibility:visible;mso-wrap-style:square" from="31019,0" to="31019,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Sc2lsQAAADdAAAADwAAAGRycy9kb3ducmV2LnhtbESPQWsCMRSE74X+h/AK3mpSldKuRhFB&#10;2IMeXKW9PjbPzdLNy7qJuv57Iwg9DjPzDTNb9K4RF+pC7VnDx1CBIC69qbnScNiv379AhIhssPFM&#10;Gm4UYDF/fZlhZvyVd3QpYiUShEOGGmyMbSZlKC05DEPfEifv6DuHMcmukqbDa4K7Ro6U+pQOa04L&#10;FltaWSr/irPTMNnm1vz2m7DZqfyH6tNkdSq81oO3fjkFEamP/+FnOzcaRup7DI836QnI+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JzaWxAAAAN0AAAAPAAAAAAAAAAAA&#10;AAAAAKECAABkcnMvZG93bnJldi54bWxQSwUGAAAAAAQABAD5AAAAkgMAAAAA&#10;" strokeweight="2.25pt"/>
                <v:line id="Gerade Verbindung 2094" o:spid="_x0000_s1036" style="position:absolute;visibility:visible;mso-wrap-style:square" from="35438,0" to="35438,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6u4sQAAADdAAAADwAAAGRycy9kb3ducmV2LnhtbESPQWsCMRSE74X+h/AKvdWkskhdjVKE&#10;wh704Fb0+tg8N4ubl3WT6vbfG0HwOMzMN8x8ObhWXKgPjWcNnyMFgrjypuFaw+735+MLRIjIBlvP&#10;pOGfAiwXry9zzI2/8pYuZaxFgnDIUYONsculDJUlh2HkO+LkHX3vMCbZ19L0eE1w18qxUhPpsOG0&#10;YLGjlaXqVP45DdmmsOYwrMN6q4o9NedsdS691u9vw/cMRKQhPsOPdmE0jNU0g/ub9ATk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zq7ixAAAAN0AAAAPAAAAAAAAAAAA&#10;AAAAAKECAABkcnMvZG93bnJldi54bWxQSwUGAAAAAAQABAD5AAAAkgMAAAAA&#10;" strokeweight="2.25pt"/>
                <v:line id="Gerade Verbindung 2095" o:spid="_x0000_s1037" style="position:absolute;visibility:visible;mso-wrap-style:square" from="0,0" to="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YILecQAAADdAAAADwAAAGRycy9kb3ducmV2LnhtbESPQWsCMRSE74X+h/AK3mpSsdKuRhFB&#10;2IM9uEp7fWyem6Wbl3UTdf33RhA8DjPzDTNb9K4RZ+pC7VnDx1CBIC69qbnSsN+t379AhIhssPFM&#10;Gq4UYDF/fZlhZvyFt3QuYiUShEOGGmyMbSZlKC05DEPfEifv4DuHMcmukqbDS4K7Ro6UmkiHNacF&#10;iy2tLJX/xclpGP/k1vz1m7DZqvyX6uN4dSy81oO3fjkFEamPz/CjnRsNI/X9Cfc36QnI+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ggt5xAAAAN0AAAAPAAAAAAAAAAAA&#10;AAAAAKECAABkcnMvZG93bnJldi54bWxQSwUGAAAAAAQABAD5AAAAkgMAAAAA&#10;" strokeweight="2.25pt"/>
                <w10:anchorlock/>
              </v:group>
            </w:pict>
          </mc:Fallback>
        </mc:AlternateContent>
      </w:r>
    </w:p>
    <w:p w:rsidR="00764BF1" w:rsidRPr="00F44A6B" w:rsidRDefault="00764BF1" w:rsidP="00764BF1">
      <w:pPr>
        <w:ind w:right="-2269"/>
      </w:pPr>
      <w:r w:rsidRPr="00F44A6B">
        <w:t>Ich kann mich auf eine Aufgabe konzentrieren.</w:t>
      </w:r>
    </w:p>
    <w:p w:rsidR="00764BF1" w:rsidRDefault="00764BF1" w:rsidP="00764BF1">
      <w:pPr>
        <w:pStyle w:val="Textkrper"/>
        <w:ind w:right="-2269"/>
      </w:pPr>
    </w:p>
    <w:p w:rsidR="00764BF1" w:rsidRDefault="00764BF1" w:rsidP="00764BF1">
      <w:pPr>
        <w:pStyle w:val="Textkrper"/>
        <w:ind w:right="-2269"/>
      </w:pPr>
      <w:r w:rsidRPr="00CD3D87">
        <w:rPr>
          <w:noProof/>
        </w:rPr>
        <mc:AlternateContent>
          <mc:Choice Requires="wpg">
            <w:drawing>
              <wp:inline distT="0" distB="0" distL="0" distR="0" wp14:anchorId="0DE7F613" wp14:editId="16D7E06A">
                <wp:extent cx="4433987" cy="111116"/>
                <wp:effectExtent l="19050" t="19050" r="43180" b="80010"/>
                <wp:docPr id="2096" name="Gruppieren 29"/>
                <wp:cNvGraphicFramePr/>
                <a:graphic xmlns:a="http://schemas.openxmlformats.org/drawingml/2006/main">
                  <a:graphicData uri="http://schemas.microsoft.com/office/word/2010/wordprocessingGroup">
                    <wpg:wgp>
                      <wpg:cNvGrpSpPr/>
                      <wpg:grpSpPr>
                        <a:xfrm>
                          <a:off x="0" y="0"/>
                          <a:ext cx="4433987" cy="111116"/>
                          <a:chOff x="0" y="0"/>
                          <a:chExt cx="4140494" cy="111116"/>
                        </a:xfrm>
                      </wpg:grpSpPr>
                      <wps:wsp>
                        <wps:cNvPr id="2097" name="Gerade Verbindung mit Pfeil 2097"/>
                        <wps:cNvCnPr/>
                        <wps:spPr>
                          <a:xfrm>
                            <a:off x="0" y="68727"/>
                            <a:ext cx="4140494"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2098" name="Gerade Verbindung 2098"/>
                        <wps:cNvCnPr/>
                        <wps:spPr>
                          <a:xfrm>
                            <a:off x="446428"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2099" name="Gerade Verbindung 2099"/>
                        <wps:cNvCnPr/>
                        <wps:spPr>
                          <a:xfrm>
                            <a:off x="8882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2100" name="Gerade Verbindung 2100"/>
                        <wps:cNvCnPr/>
                        <wps:spPr>
                          <a:xfrm>
                            <a:off x="133007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2101" name="Gerade Verbindung 2101"/>
                        <wps:cNvCnPr/>
                        <wps:spPr>
                          <a:xfrm>
                            <a:off x="399943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2102" name="Gerade Verbindung 2102"/>
                        <wps:cNvCnPr/>
                        <wps:spPr>
                          <a:xfrm>
                            <a:off x="1776506"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2103" name="Gerade Verbindung 2103"/>
                        <wps:cNvCnPr/>
                        <wps:spPr>
                          <a:xfrm>
                            <a:off x="221372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2104" name="Gerade Verbindung 2104"/>
                        <wps:cNvCnPr/>
                        <wps:spPr>
                          <a:xfrm>
                            <a:off x="26555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2105" name="Gerade Verbindung 2105"/>
                        <wps:cNvCnPr/>
                        <wps:spPr>
                          <a:xfrm>
                            <a:off x="3101982"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2106" name="Gerade Verbindung 2106"/>
                        <wps:cNvCnPr/>
                        <wps:spPr>
                          <a:xfrm>
                            <a:off x="3543807"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2107" name="Gerade Verbindung 2107"/>
                        <wps:cNvCnPr/>
                        <wps:spPr>
                          <a:xfrm>
                            <a:off x="1" y="0"/>
                            <a:ext cx="0" cy="110738"/>
                          </a:xfrm>
                          <a:prstGeom prst="line">
                            <a:avLst/>
                          </a:prstGeom>
                          <a:noFill/>
                          <a:ln w="28575" cap="flat" cmpd="sng" algn="ctr">
                            <a:solidFill>
                              <a:sysClr val="windowText" lastClr="000000">
                                <a:shade val="95000"/>
                                <a:satMod val="105000"/>
                              </a:sysClr>
                            </a:solidFill>
                            <a:prstDash val="solid"/>
                          </a:ln>
                          <a:effectLst/>
                        </wps:spPr>
                        <wps:bodyPr/>
                      </wps:wsp>
                    </wpg:wgp>
                  </a:graphicData>
                </a:graphic>
              </wp:inline>
            </w:drawing>
          </mc:Choice>
          <mc:Fallback>
            <w:pict>
              <v:group id="Gruppieren 29" o:spid="_x0000_s1026" style="width:349.15pt;height:8.75pt;mso-position-horizontal-relative:char;mso-position-vertical-relative:line" coordsize="41404,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">
                <v:shape id="Gerade Verbindung mit Pfeil 2097" o:spid="_x0000_s1027" type="#_x0000_t32" style="position:absolute;top:687;width:4140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ZprsYAAADdAAAADwAAAGRycy9kb3ducmV2LnhtbESPQWvCQBSE70L/w/IKvZS6MaXapm5E&#10;hFrBk1ro9ZF9yYZk34bsGuO/7xYEj8PMfMMsV6NtxUC9rx0rmE0TEMSF0zVXCn5OXy/vIHxA1tg6&#10;JgVX8rDKHyZLzLS78IGGY6hEhLDPUIEJocuk9IUhi37qOuLola63GKLsK6l7vES4bWWaJHNpsea4&#10;YLCjjaGiOZ6tgjLVNHtufs334g3Lzf41HYZ2q9TT47j+BBFoDPfwrb3TCtLkYwH/b+ITkP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qmaa7GAAAA3QAAAA8AAAAAAAAA&#10;AAAAAAAAoQIAAGRycy9kb3ducmV2LnhtbFBLBQYAAAAABAAEAPkAAACUAwAAAAA=&#10;">
                  <v:stroke endarrow="open"/>
                </v:shape>
                <v:line id="Gerade Verbindung 2098" o:spid="_x0000_s1028" style="position:absolute;visibility:visible;mso-wrap-style:square" from="4464,0" to="446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Ok58EAAADdAAAADwAAAGRycy9kb3ducmV2LnhtbERPTYvCMBC9C/sfwix402RFxK1GEWGh&#10;B/dgFfc6NGNTbCa1idr99+YgeHy87+W6d424Uxdqzxq+xgoEcelNzZWG4+FnNAcRIrLBxjNp+KcA&#10;69XHYImZ8Q/e072IlUghHDLUYGNsMylDaclhGPuWOHFn3zmMCXaVNB0+Urhr5ESpmXRYc2qw2NLW&#10;Unkpbk7D9De35q/fhd1e5Seqr9PttfBaDz/7zQJEpD6+xS93bjRM1Heam96kJyBXT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rg6TnwQAAAN0AAAAPAAAAAAAAAAAAAAAA&#10;AKECAABkcnMvZG93bnJldi54bWxQSwUGAAAAAAQABAD5AAAAjwMAAAAA&#10;" strokeweight="2.25pt"/>
                <v:line id="Gerade Verbindung 2099" o:spid="_x0000_s1029" style="position:absolute;visibility:visible;mso-wrap-style:square" from="8882,0" to="8882,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8BfMQAAADdAAAADwAAAGRycy9kb3ducmV2LnhtbESPQWsCMRSE7wX/Q3hCbzVRpNTVKCIU&#10;9qAHt6LXx+a5Wdy8rJtUt//eFASPw8x8wyxWvWvEjbpQe9YwHikQxKU3NVcaDj/fH18gQkQ22Hgm&#10;DX8UYLUcvC0wM/7Oe7oVsRIJwiFDDTbGNpMylJYchpFviZN39p3DmGRXSdPhPcFdIydKfUqHNacF&#10;iy1tLJWX4tdpmO5ya079Nmz3Kj9SfZ1uroXX+n3Yr+cgIvXxFX62c6NhomYz+H+TnoBc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zwF8xAAAAN0AAAAPAAAAAAAAAAAA&#10;AAAAAKECAABkcnMvZG93bnJldi54bWxQSwUGAAAAAAQABAD5AAAAkgMAAAAA&#10;" strokeweight="2.25pt"/>
                <v:line id="Gerade Verbindung 2100" o:spid="_x0000_s1030" style="position:absolute;visibility:visible;mso-wrap-style:square" from="13300,0" to="1330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4y+8EAAADdAAAADwAAAGRycy9kb3ducmV2LnhtbERPTYvCMBC9C/sfwizsTRNFRKpRRFjo&#10;oXuwyu51aMam2Exqk9X6781B8Ph43+vt4Fpxoz40njVMJwoEceVNw7WG0/F7vAQRIrLB1jNpeFCA&#10;7eZjtMbM+Dsf6FbGWqQQDhlqsDF2mZShsuQwTHxHnLiz7x3GBPtamh7vKdy1cqbUQjpsODVY7Ghv&#10;qbqU/07D/Ce35m8oQnFQ+S811/n+Wnqtvz6H3QpEpCG+xS93bjTMpirtT2/SE5Cb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HjL7wQAAAN0AAAAPAAAAAAAAAAAAAAAA&#10;AKECAABkcnMvZG93bnJldi54bWxQSwUGAAAAAAQABAD5AAAAjwMAAAAA&#10;" strokeweight="2.25pt"/>
                <v:line id="Gerade Verbindung 2101" o:spid="_x0000_s1031" style="position:absolute;visibility:visible;mso-wrap-style:square" from="39994,0" to="3999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KXYMQAAADdAAAADwAAAGRycy9kb3ducmV2LnhtbESPQWvCQBSE74L/YXmF3nQ3IkWiqxRB&#10;yCEeTIteH9nXbGj2bcyumv77bqHgcZiZb5jNbnSduNMQWs8asrkCQVx703Kj4fPjMFuBCBHZYOeZ&#10;NPxQgN12OtlgbvyDT3SvYiMShEOOGmyMfS5lqC05DHPfEyfvyw8OY5JDI82AjwR3nVwo9SYdtpwW&#10;LPa0t1R/VzenYXksrLmMZShPqjhTe13ur5XX+vVlfF+DiDTGZ/i/XRgNi0xl8PcmPQG5/Q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UpdgxAAAAN0AAAAPAAAAAAAAAAAA&#10;AAAAAKECAABkcnMvZG93bnJldi54bWxQSwUGAAAAAAQABAD5AAAAkgMAAAAA&#10;" strokeweight="2.25pt"/>
                <v:line id="Gerade Verbindung 2102" o:spid="_x0000_s1032" style="position:absolute;visibility:visible;mso-wrap-style:square" from="17765,0" to="1776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AJF8QAAADdAAAADwAAAGRycy9kb3ducmV2LnhtbESPQWvCQBSE74L/YXmF3nTXIEVSVymC&#10;kEM8mBZ7fWRfs6HZtzG7avrvXaHgcZiZb5j1dnSduNIQWs8aFnMFgrj2puVGw9fnfrYCESKywc4z&#10;afijANvNdLLG3PgbH+laxUYkCIccNdgY+1zKUFtyGOa+J07ejx8cxiSHRpoBbwnuOpkp9SYdtpwW&#10;LPa0s1T/VhenYXkorPkey1AeVXGi9rzcnSuv9evL+PEOItIYn+H/dmE0ZAuVweNNegJyc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gAkXxAAAAN0AAAAPAAAAAAAAAAAA&#10;AAAAAKECAABkcnMvZG93bnJldi54bWxQSwUGAAAAAAQABAD5AAAAkgMAAAAA&#10;" strokeweight="2.25pt"/>
                <v:line id="Gerade Verbindung 2103" o:spid="_x0000_s1033" style="position:absolute;visibility:visible;mso-wrap-style:square" from="22137,0" to="22137,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ysjMUAAADdAAAADwAAAGRycy9kb3ducmV2LnhtbESPT2sCMRTE74V+h/AK3rqJfyiyGkWE&#10;wh704Fb0+tg8N4ubl3WT6vrtm0Khx2FmfsMs14NrxZ360HjWMM4UCOLKm4ZrDcevz/c5iBCRDbae&#10;ScOTAqxXry9LzI1/8IHuZaxFgnDIUYONsculDJUlhyHzHXHyLr53GJPsa2l6fCS4a+VEqQ/psOG0&#10;YLGjraXqWn47DbN9Yc152IXdQRUnam6z7a30Wo/ehs0CRKQh/of/2oXRMBmrKfy+SU9Arn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8ysjMUAAADdAAAADwAAAAAAAAAA&#10;AAAAAAChAgAAZHJzL2Rvd25yZXYueG1sUEsFBgAAAAAEAAQA+QAAAJMDAAAAAA==&#10;" strokeweight="2.25pt"/>
                <v:line id="Gerade Verbindung 2104" o:spid="_x0000_s1034" style="position:absolute;visibility:visible;mso-wrap-style:square" from="26555,0" to="2655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U0+MQAAADdAAAADwAAAGRycy9kb3ducmV2LnhtbESPQWvCQBSE74L/YXmF3syuEoqkrlIE&#10;IQc9mBZ7fWRfs6HZtzG7avrvXaHgcZiZb5jVZnSduNIQWs8a5pkCQVx703Kj4etzN1uCCBHZYOeZ&#10;NPxRgM16OllhYfyNj3StYiMShEOBGmyMfSFlqC05DJnviZP34weHMcmhkWbAW4K7Ti6UepMOW04L&#10;FnvaWqp/q4vTkB9Ka77HfdgfVXmi9pxvz5XX+vVl/HgHEWmMz/B/uzQaFnOVw+NNegJyf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0JTT4xAAAAN0AAAAPAAAAAAAAAAAA&#10;AAAAAKECAABkcnMvZG93bnJldi54bWxQSwUGAAAAAAQABAD5AAAAkgMAAAAA&#10;" strokeweight="2.25pt"/>
                <v:line id="Gerade Verbindung 2105" o:spid="_x0000_s1035" style="position:absolute;visibility:visible;mso-wrap-style:square" from="31019,0" to="31019,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2mRY8QAAADdAAAADwAAAGRycy9kb3ducmV2LnhtbESPQWsCMRSE70L/Q3gFb5ooWmQ1igiF&#10;PejBbanXx+a5Wdy8rJtU139vhEKPw8x8w6w2vWvEjbpQe9YwGSsQxKU3NVcavr8+RwsQISIbbDyT&#10;hgcF2KzfBivMjL/zkW5FrESCcMhQg42xzaQMpSWHYexb4uSdfecwJtlV0nR4T3DXyKlSH9JhzWnB&#10;Yks7S+Wl+HUaZofcmlO/D/ujyn+ovs5218JrPXzvt0sQkfr4H/5r50bDdKLm8HqTnoBcP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aZFjxAAAAN0AAAAPAAAAAAAAAAAA&#10;AAAAAKECAABkcnMvZG93bnJldi54bWxQSwUGAAAAAAQABAD5AAAAkgMAAAAA&#10;" strokeweight="2.25pt"/>
                <v:line id="Gerade Verbindung 2106" o:spid="_x0000_s1036" style="position:absolute;visibility:visible;mso-wrap-style:square" from="35438,0" to="35438,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7sPFMMAAADdAAAADwAAAGRycy9kb3ducmV2LnhtbESPQYvCMBSE7wv+h/AEb2uiiCzVKCII&#10;PejBKrvXR/Nsis1LbaLWf28WFvY4zMw3zHLdu0Y8qAu1Zw2TsQJBXHpTc6XhfNp9foEIEdlg45k0&#10;vCjAejX4WGJm/JOP9ChiJRKEQ4YabIxtJmUoLTkMY98SJ+/iO4cxya6SpsNngrtGTpWaS4c1pwWL&#10;LW0tldfi7jTMDrk1P/0+7I8q/6b6NtveCq/1aNhvFiAi9fE//NfOjYbpRM3h9016AnL1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u7DxTDAAAA3QAAAA8AAAAAAAAAAAAA&#10;AAAAoQIAAGRycy9kb3ducmV2LnhtbFBLBQYAAAAABAAEAPkAAACRAwAAAAA=&#10;" strokeweight="2.25pt"/>
                <v:line id="Gerade Verbindung 2107" o:spid="_x0000_s1037" style="position:absolute;visibility:visible;mso-wrap-style:square" from="0,0" to="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Peqj8QAAADdAAAADwAAAGRycy9kb3ducmV2LnhtbESPQWsCMRSE70L/Q3gFb5ooYmU1igiF&#10;PejBbanXx+a5Wdy8rJtU139vhEKPw8x8w6w2vWvEjbpQe9YwGSsQxKU3NVcavr8+RwsQISIbbDyT&#10;hgcF2KzfBivMjL/zkW5FrESCcMhQg42xzaQMpSWHYexb4uSdfecwJtlV0nR4T3DXyKlSc+mw5rRg&#10;saWdpfJS/DoNs0Nuzanfh/1R5T9UX2e7a+G1Hr732yWISH38D/+1c6NhOlEf8HqTnoBcP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96qPxAAAAN0AAAAPAAAAAAAAAAAA&#10;AAAAAKECAABkcnMvZG93bnJldi54bWxQSwUGAAAAAAQABAD5AAAAkgMAAAAA&#10;" strokeweight="2.25pt"/>
                <w10:anchorlock/>
              </v:group>
            </w:pict>
          </mc:Fallback>
        </mc:AlternateContent>
      </w:r>
    </w:p>
    <w:p w:rsidR="00764BF1" w:rsidRPr="00F44A6B" w:rsidRDefault="00764BF1" w:rsidP="00764BF1">
      <w:pPr>
        <w:ind w:right="-2269"/>
      </w:pPr>
      <w:r w:rsidRPr="00F44A6B">
        <w:t>Ich kann mich räumlich zurech</w:t>
      </w:r>
      <w:r>
        <w:t>t</w:t>
      </w:r>
      <w:r w:rsidRPr="00F44A6B">
        <w:t>finden.</w:t>
      </w:r>
    </w:p>
    <w:p w:rsidR="00764BF1" w:rsidRDefault="00764BF1" w:rsidP="00764BF1">
      <w:pPr>
        <w:pStyle w:val="Textkrper"/>
        <w:ind w:right="-2269"/>
      </w:pPr>
    </w:p>
    <w:p w:rsidR="00764BF1" w:rsidRDefault="00764BF1" w:rsidP="00764BF1">
      <w:pPr>
        <w:pStyle w:val="Textkrper"/>
        <w:ind w:right="-2269"/>
      </w:pPr>
      <w:r w:rsidRPr="00CD3D87">
        <w:rPr>
          <w:noProof/>
        </w:rPr>
        <mc:AlternateContent>
          <mc:Choice Requires="wpg">
            <w:drawing>
              <wp:inline distT="0" distB="0" distL="0" distR="0" wp14:anchorId="72C90E1C" wp14:editId="262F2C94">
                <wp:extent cx="4433987" cy="111116"/>
                <wp:effectExtent l="19050" t="19050" r="43180" b="80010"/>
                <wp:docPr id="2108" name="Gruppieren 29"/>
                <wp:cNvGraphicFramePr/>
                <a:graphic xmlns:a="http://schemas.openxmlformats.org/drawingml/2006/main">
                  <a:graphicData uri="http://schemas.microsoft.com/office/word/2010/wordprocessingGroup">
                    <wpg:wgp>
                      <wpg:cNvGrpSpPr/>
                      <wpg:grpSpPr>
                        <a:xfrm>
                          <a:off x="0" y="0"/>
                          <a:ext cx="4433987" cy="111116"/>
                          <a:chOff x="0" y="0"/>
                          <a:chExt cx="4140494" cy="111116"/>
                        </a:xfrm>
                      </wpg:grpSpPr>
                      <wps:wsp>
                        <wps:cNvPr id="2109" name="Gerade Verbindung mit Pfeil 2109"/>
                        <wps:cNvCnPr/>
                        <wps:spPr>
                          <a:xfrm>
                            <a:off x="0" y="68727"/>
                            <a:ext cx="4140494"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2110" name="Gerade Verbindung 2110"/>
                        <wps:cNvCnPr/>
                        <wps:spPr>
                          <a:xfrm>
                            <a:off x="446428"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2111" name="Gerade Verbindung 2111"/>
                        <wps:cNvCnPr/>
                        <wps:spPr>
                          <a:xfrm>
                            <a:off x="8882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741" name="Gerade Verbindung 741"/>
                        <wps:cNvCnPr/>
                        <wps:spPr>
                          <a:xfrm>
                            <a:off x="133007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742" name="Gerade Verbindung 742"/>
                        <wps:cNvCnPr/>
                        <wps:spPr>
                          <a:xfrm>
                            <a:off x="399943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744" name="Gerade Verbindung 744"/>
                        <wps:cNvCnPr/>
                        <wps:spPr>
                          <a:xfrm>
                            <a:off x="1776506"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746" name="Gerade Verbindung 746"/>
                        <wps:cNvCnPr/>
                        <wps:spPr>
                          <a:xfrm>
                            <a:off x="221372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747" name="Gerade Verbindung 747"/>
                        <wps:cNvCnPr/>
                        <wps:spPr>
                          <a:xfrm>
                            <a:off x="26555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748" name="Gerade Verbindung 748"/>
                        <wps:cNvCnPr/>
                        <wps:spPr>
                          <a:xfrm>
                            <a:off x="3101982"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749" name="Gerade Verbindung 749"/>
                        <wps:cNvCnPr/>
                        <wps:spPr>
                          <a:xfrm>
                            <a:off x="3543807"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750" name="Gerade Verbindung 750"/>
                        <wps:cNvCnPr/>
                        <wps:spPr>
                          <a:xfrm>
                            <a:off x="1" y="0"/>
                            <a:ext cx="0" cy="110738"/>
                          </a:xfrm>
                          <a:prstGeom prst="line">
                            <a:avLst/>
                          </a:prstGeom>
                          <a:noFill/>
                          <a:ln w="28575" cap="flat" cmpd="sng" algn="ctr">
                            <a:solidFill>
                              <a:sysClr val="windowText" lastClr="000000">
                                <a:shade val="95000"/>
                                <a:satMod val="105000"/>
                              </a:sysClr>
                            </a:solidFill>
                            <a:prstDash val="solid"/>
                          </a:ln>
                          <a:effectLst/>
                        </wps:spPr>
                        <wps:bodyPr/>
                      </wps:wsp>
                    </wpg:wgp>
                  </a:graphicData>
                </a:graphic>
              </wp:inline>
            </w:drawing>
          </mc:Choice>
          <mc:Fallback>
            <w:pict>
              <v:group id="Gruppieren 29" o:spid="_x0000_s1026" style="width:349.15pt;height:8.75pt;mso-position-horizontal-relative:char;mso-position-vertical-relative:line" coordsize="41404,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">
                <v:shape id="Gerade Verbindung mit Pfeil 2109" o:spid="_x0000_s1027" type="#_x0000_t32" style="position:absolute;top:687;width:4140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p7CXcUAAADdAAAADwAAAGRycy9kb3ducmV2LnhtbESPQWvCQBSE74L/YXlCL6KbpNjW6CpF&#10;aCt4air0+si+ZIPZtyG7jem/7xYEj8PMfMNs96NtxUC9bxwrSJcJCOLS6YZrBeevt8ULCB+QNbaO&#10;ScEvedjvppMt5tpd+ZOGItQiQtjnqMCE0OVS+tKQRb90HXH0KtdbDFH2tdQ9XiPctjJLkidpseG4&#10;YLCjg6HyUvxYBVWmKZ1fvs3H8wqrw+kxG4b2XamH2fi6ARFoDPfwrX3UCrI0WcP/m/gE5O4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p7CXcUAAADdAAAADwAAAAAAAAAA&#10;AAAAAAChAgAAZHJzL2Rvd25yZXYueG1sUEsFBgAAAAAEAAQA+QAAAJMDAAAAAA==&#10;">
                  <v:stroke endarrow="open"/>
                </v:shape>
                <v:line id="Gerade Verbindung 2110" o:spid="_x0000_s1028" style="position:absolute;visibility:visible;mso-wrap-style:square" from="4464,0" to="446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ekJsAAAADdAAAADwAAAGRycy9kb3ducmV2LnhtbERPTYvCMBC9C/6HMMLeNK2ISDWKCEIP&#10;7sHuotehGZtiM6lN1PrvzUHw+Hjfq01vG/GgzteOFaSTBARx6XTNlYL/v/14AcIHZI2NY1LwIg+b&#10;9XCwwky7Jx/pUYRKxBD2GSowIbSZlL40ZNFPXEscuYvrLIYIu0rqDp8x3DZymiRzabHm2GCwpZ2h&#10;8lrcrYLZb270uT/4wzHJT1TfZrtb4ZT6GfXbJYhAffiKP+5cK5imadwf38QnINd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7HpCbAAAAA3QAAAA8AAAAAAAAAAAAAAAAA&#10;oQIAAGRycy9kb3ducmV2LnhtbFBLBQYAAAAABAAEAPkAAACOAwAAAAA=&#10;" strokeweight="2.25pt"/>
                <v:line id="Gerade Verbindung 2111" o:spid="_x0000_s1029" style="position:absolute;visibility:visible;mso-wrap-style:square" from="8882,0" to="8882,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sBvcMAAADdAAAADwAAAGRycy9kb3ducmV2LnhtbESPQYvCMBSE78L+h/CEvWlaEZGuUURY&#10;6KEerOJeH82zKTYvtYna/febBcHjMDPfMKvNYFvxoN43jhWk0wQEceV0w7WC0/F7sgThA7LG1jEp&#10;+CUPm/XHaIWZdk8+0KMMtYgQ9hkqMCF0mZS+MmTRT11HHL2L6y2GKPta6h6fEW5bOUuShbTYcFww&#10;2NHOUHUt71bBfJ8b/TMUvjgk+Zma23x3K51Sn+Nh+wUi0BDe4Vc71wpmaZrC/5v4BOT6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GLAb3DAAAA3QAAAA8AAAAAAAAAAAAA&#10;AAAAoQIAAGRycy9kb3ducmV2LnhtbFBLBQYAAAAABAAEAPkAAACRAwAAAAA=&#10;" strokeweight="2.25pt"/>
                <v:line id="Gerade Verbindung 741" o:spid="_x0000_s1030" style="position:absolute;visibility:visible;mso-wrap-style:square" from="13300,0" to="1330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0X18QAAADcAAAADwAAAGRycy9kb3ducmV2LnhtbESPwWrDMBBE74X8g9hAb42cYtrgRgnB&#10;EPDBOcQN6XWxtpaptXIs1Xb/PioUehxm5g2z3c+2EyMNvnWsYL1KQBDXTrfcKLi8H582IHxA1tg5&#10;JgU/5GG/WzxsMdNu4jONVWhEhLDPUIEJoc+k9LUhi37leuLofbrBYohyaKQecIpw28nnJHmRFluO&#10;CwZ7yg3VX9W3VZCeCqM/5tKX56S4UntL81vllHpczoc3EIHm8B/+axdawWu6ht8z8QjI3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TRfXxAAAANwAAAAPAAAAAAAAAAAA&#10;AAAAAKECAABkcnMvZG93bnJldi54bWxQSwUGAAAAAAQABAD5AAAAkgMAAAAA&#10;" strokeweight="2.25pt"/>
                <v:line id="Gerade Verbindung 742" o:spid="_x0000_s1031" style="position:absolute;visibility:visible;mso-wrap-style:square" from="39994,0" to="3999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J+JoMQAAADcAAAADwAAAGRycy9kb3ducmV2LnhtbESPwWrDMBBE74X8g9hAb7WcYNrgWgkh&#10;UPAhOcQN6XWxtpaotXIsNXH/PioUehxm5g1TbSbXiyuNwXpWsMhyEMSt15Y7Baf3t6cViBCRNfae&#10;ScEPBdisZw8Vltrf+EjXJnYiQTiUqMDEOJRShtaQw5D5gTh5n350GJMcO6lHvCW46+Uyz5+lQ8tp&#10;weBAO0PtV/PtFBSH2uiPaR/2x7w+k70Uu0vjlXqcT9tXEJGm+B/+a9dawUuxhN8z6QjI9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n4mgxAAAANwAAAAPAAAAAAAAAAAA&#10;AAAAAKECAABkcnMvZG93bnJldi54bWxQSwUGAAAAAAQABAD5AAAAkgMAAAAA&#10;" strokeweight="2.25pt"/>
                <v:line id="Gerade Verbindung 744" o:spid="_x0000_s1032" style="position:absolute;visibility:visible;mso-wrap-style:square" from="17765,0" to="1776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q0T8MAAADcAAAADwAAAGRycy9kb3ducmV2LnhtbESPQYvCMBSE78L+h/AEb5oqRZeuUURY&#10;6ME9WMW9Ppq3TbF5qU3U+u83guBxmJlvmOW6t424UedrxwqmkwQEcel0zZWC4+F7/AnCB2SNjWNS&#10;8CAP69XHYImZdnfe060IlYgQ9hkqMCG0mZS+NGTRT1xLHL0/11kMUXaV1B3eI9w2cpYkc2mx5rhg&#10;sKWtofJcXK2C9Cc3+rff+d0+yU9UX9LtpXBKjYb95gtEoD68w692rhUs0hSeZ+IRkK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g6tE/DAAAA3AAAAA8AAAAAAAAAAAAA&#10;AAAAoQIAAGRycy9kb3ducmV2LnhtbFBLBQYAAAAABAAEAPkAAACRAwAAAAA=&#10;" strokeweight="2.25pt"/>
                <v:line id="Gerade Verbindung 746" o:spid="_x0000_s1033" style="position:absolute;visibility:visible;mso-wrap-style:square" from="22137,0" to="22137,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6SPo8QAAADcAAAADwAAAGRycy9kb3ducmV2LnhtbESPwWrDMBBE74X8g9hAb42cYNLgRgkh&#10;EPDBPdgN6XWxtpaptXIs1Xb/vioUehxm5g2zP862EyMNvnWsYL1KQBDXTrfcKLi+XZ52IHxA1tg5&#10;JgXf5OF4WDzsMdNu4pLGKjQiQthnqMCE0GdS+tqQRb9yPXH0PtxgMUQ5NFIPOEW47eQmSbbSYstx&#10;wWBPZ0P1Z/VlFaSvudHvc+GLMslv1N7T871ySj0u59MLiEBz+A//tXOt4Dndwu+ZeATk4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pI+jxAAAANwAAAAPAAAAAAAAAAAA&#10;AAAAAKECAABkcnMvZG93bnJldi54bWxQSwUGAAAAAAQABAD5AAAAkgMAAAAA&#10;" strokeweight="2.25pt"/>
                <v:line id="Gerade Verbindung 747" o:spid="_x0000_s1034" style="position:absolute;visibility:visible;mso-wrap-style:square" from="26555,0" to="2655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gqOMQAAADcAAAADwAAAGRycy9kb3ducmV2LnhtbESPwWrDMBBE74X8g9hAb42cYJrgRjbB&#10;EPAhPcQN6XWxtpaptbItNXH/vioUehxm5g2zL2bbixtNvnOsYL1KQBA3TnfcKri8HZ92IHxA1tg7&#10;JgXf5KHIFw97zLS785ludWhFhLDPUIEJYcik9I0hi37lBuLofbjJYohyaqWe8B7htpebJHmWFjuO&#10;CwYHKg01n/WXVZC+Vka/zyd/OifVlboxLcfaKfW4nA8vIALN4T/81660gm26hd8z8QjI/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46Co4xAAAANwAAAAPAAAAAAAAAAAA&#10;AAAAAKECAABkcnMvZG93bnJldi54bWxQSwUGAAAAAAQABAD5AAAAkgMAAAAA&#10;" strokeweight="2.25pt"/>
                <v:line id="Gerade Verbindung 748" o:spid="_x0000_s1035" style="position:absolute;visibility:visible;mso-wrap-style:square" from="31019,0" to="31019,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Xe+SsEAAADcAAAADwAAAGRycy9kb3ducmV2LnhtbERPz2uDMBS+F/Y/hDfYrcYNaYdrWoYw&#10;8OAOtWW7PsyrkZoXazJ1/31zGOz48f3eHRbbi4lG3zlW8JykIIgbpztuFZxPH+tXED4ga+wdk4Jf&#10;8nDYP6x2mGs385GmOrQihrDPUYEJYcil9I0hiz5xA3HkLm60GCIcW6lHnGO47eVLmm6kxY5jg8GB&#10;CkPNtf6xCrLP0ujvpfLVMS2/qLtlxa12Sj09Lu9vIAIt4V/85y61gm0W18Yz8QjI/R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d75KwQAAANwAAAAPAAAAAAAAAAAAAAAA&#10;AKECAABkcnMvZG93bnJldi54bWxQSwUGAAAAAAQABAD5AAAAjwMAAAAA&#10;" strokeweight="2.25pt"/>
                <v:line id="Gerade Verbindung 749" o:spid="_x0000_s1036" style="position:absolute;visibility:visible;mso-wrap-style:square" from="35438,0" to="35438,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jsb0cQAAADcAAAADwAAAGRycy9kb3ducmV2LnhtbESPQWvCQBSE74L/YXmCN91YQmtT1yBC&#10;IQd7MIpeH9nXbGj2bZJdNf333UKhx2FmvmE2+WhbcafBN44VrJYJCOLK6YZrBefT+2INwgdkja1j&#10;UvBNHvLtdLLBTLsHH+lehlpECPsMFZgQukxKXxmy6JeuI47epxsshiiHWuoBHxFuW/mUJM/SYsNx&#10;wWBHe0PVV3mzCtKPwujrePCHY1JcqOnTfV86peazcfcGItAY/sN/7UIreElf4fdMPAJy+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OxvRxAAAANwAAAAPAAAAAAAAAAAA&#10;AAAAAKECAABkcnMvZG93bnJldi54bWxQSwUGAAAAAAQABAD5AAAAkgMAAAAA&#10;" strokeweight="2.25pt"/>
                <v:line id="Gerade Verbindung 750" o:spid="_x0000_s1037" style="position:absolute;visibility:visible;mso-wrap-style:square" from="0,0" to="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tgkkcEAAADcAAAADwAAAGRycy9kb3ducmV2LnhtbERPz2vCMBS+D/wfwhO8zVRxc3RGkcKg&#10;Bz3YDXd9NG9NsXmpSVbrf28Ogx0/vt+b3Wg7MZAPrWMFi3kGgrh2uuVGwdfnx/MbiBCRNXaOScGd&#10;Auy2k6cN5trd+ERDFRuRQjjkqMDE2OdShtqQxTB3PXHifpy3GBP0jdQebyncdnKZZa/SYsupwWBP&#10;haH6Uv1aBatjafT3eAiHU1aeqb2uimvllJpNx/07iEhj/Bf/uUutYP2S5qcz6QjI7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y2CSRwQAAANwAAAAPAAAAAAAAAAAAAAAA&#10;AKECAABkcnMvZG93bnJldi54bWxQSwUGAAAAAAQABAD5AAAAjwMAAAAA&#10;" strokeweight="2.25pt"/>
                <w10:anchorlock/>
              </v:group>
            </w:pict>
          </mc:Fallback>
        </mc:AlternateContent>
      </w:r>
    </w:p>
    <w:p w:rsidR="00764BF1" w:rsidRPr="00F44A6B" w:rsidRDefault="00764BF1" w:rsidP="00764BF1">
      <w:pPr>
        <w:ind w:right="-2269"/>
      </w:pPr>
      <w:r w:rsidRPr="00F44A6B">
        <w:t>Ich kann mich organisieren.</w:t>
      </w:r>
    </w:p>
    <w:p w:rsidR="00764BF1" w:rsidRDefault="00764BF1" w:rsidP="00764BF1">
      <w:pPr>
        <w:pStyle w:val="Textkrper"/>
        <w:ind w:right="-2269"/>
      </w:pPr>
    </w:p>
    <w:p w:rsidR="00764BF1" w:rsidRDefault="00764BF1" w:rsidP="00764BF1">
      <w:pPr>
        <w:pStyle w:val="Textkrper"/>
        <w:ind w:right="-2269"/>
      </w:pPr>
      <w:r w:rsidRPr="00CD3D87">
        <w:rPr>
          <w:noProof/>
        </w:rPr>
        <mc:AlternateContent>
          <mc:Choice Requires="wpg">
            <w:drawing>
              <wp:inline distT="0" distB="0" distL="0" distR="0" wp14:anchorId="7ACDEC86" wp14:editId="48F7CAD0">
                <wp:extent cx="4433987" cy="111116"/>
                <wp:effectExtent l="19050" t="19050" r="43180" b="80010"/>
                <wp:docPr id="284" name="Gruppieren 29"/>
                <wp:cNvGraphicFramePr/>
                <a:graphic xmlns:a="http://schemas.openxmlformats.org/drawingml/2006/main">
                  <a:graphicData uri="http://schemas.microsoft.com/office/word/2010/wordprocessingGroup">
                    <wpg:wgp>
                      <wpg:cNvGrpSpPr/>
                      <wpg:grpSpPr>
                        <a:xfrm>
                          <a:off x="0" y="0"/>
                          <a:ext cx="4433987" cy="111116"/>
                          <a:chOff x="0" y="0"/>
                          <a:chExt cx="4140494" cy="111116"/>
                        </a:xfrm>
                      </wpg:grpSpPr>
                      <wps:wsp>
                        <wps:cNvPr id="285" name="Gerade Verbindung mit Pfeil 285"/>
                        <wps:cNvCnPr/>
                        <wps:spPr>
                          <a:xfrm>
                            <a:off x="0" y="68727"/>
                            <a:ext cx="4140494"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286" name="Gerade Verbindung 286"/>
                        <wps:cNvCnPr/>
                        <wps:spPr>
                          <a:xfrm>
                            <a:off x="446428"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287" name="Gerade Verbindung 287"/>
                        <wps:cNvCnPr/>
                        <wps:spPr>
                          <a:xfrm>
                            <a:off x="8882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632" name="Gerade Verbindung 1632"/>
                        <wps:cNvCnPr/>
                        <wps:spPr>
                          <a:xfrm>
                            <a:off x="133007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633" name="Gerade Verbindung 1633"/>
                        <wps:cNvCnPr/>
                        <wps:spPr>
                          <a:xfrm>
                            <a:off x="399943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634" name="Gerade Verbindung 1634"/>
                        <wps:cNvCnPr/>
                        <wps:spPr>
                          <a:xfrm>
                            <a:off x="1776506"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635" name="Gerade Verbindung 1635"/>
                        <wps:cNvCnPr/>
                        <wps:spPr>
                          <a:xfrm>
                            <a:off x="221372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636" name="Gerade Verbindung 1636"/>
                        <wps:cNvCnPr/>
                        <wps:spPr>
                          <a:xfrm>
                            <a:off x="26555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637" name="Gerade Verbindung 1637"/>
                        <wps:cNvCnPr/>
                        <wps:spPr>
                          <a:xfrm>
                            <a:off x="3101982"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638" name="Gerade Verbindung 1638"/>
                        <wps:cNvCnPr/>
                        <wps:spPr>
                          <a:xfrm>
                            <a:off x="3543807"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639" name="Gerade Verbindung 1639"/>
                        <wps:cNvCnPr/>
                        <wps:spPr>
                          <a:xfrm>
                            <a:off x="1" y="0"/>
                            <a:ext cx="0" cy="110738"/>
                          </a:xfrm>
                          <a:prstGeom prst="line">
                            <a:avLst/>
                          </a:prstGeom>
                          <a:noFill/>
                          <a:ln w="28575" cap="flat" cmpd="sng" algn="ctr">
                            <a:solidFill>
                              <a:sysClr val="windowText" lastClr="000000">
                                <a:shade val="95000"/>
                                <a:satMod val="105000"/>
                              </a:sysClr>
                            </a:solidFill>
                            <a:prstDash val="solid"/>
                          </a:ln>
                          <a:effectLst/>
                        </wps:spPr>
                        <wps:bodyPr/>
                      </wps:wsp>
                    </wpg:wgp>
                  </a:graphicData>
                </a:graphic>
              </wp:inline>
            </w:drawing>
          </mc:Choice>
          <mc:Fallback>
            <w:pict>
              <v:group id="Gruppieren 29" o:spid="_x0000_s1026" style="width:349.15pt;height:8.75pt;mso-position-horizontal-relative:char;mso-position-vertical-relative:line" coordsize="41404,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">
                <v:shape id="Gerade Verbindung mit Pfeil 285" o:spid="_x0000_s1027" type="#_x0000_t32" style="position:absolute;top:687;width:4140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mS/cUAAADcAAAADwAAAGRycy9kb3ducmV2LnhtbESPzWrDMBCE74W8g9hALyWR45IfXCuh&#10;BNoUcopb6HWx1paxtTKW6rhvHxUKOQ4z8w2THybbiZEG3zhWsFomIIhLpxuuFXx9vi12IHxA1tg5&#10;JgW/5OGwnz3kmGl35QuNRahFhLDPUIEJoc+k9KUhi37peuLoVW6wGKIcaqkHvEa47WSaJBtpseG4&#10;YLCno6GyLX6sgirVtHpqv81pu8bqeH5Ox7F7V+pxPr2+gAg0hXv4v/2hFaS7NfydiUdA7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emS/cUAAADcAAAADwAAAAAAAAAA&#10;AAAAAAChAgAAZHJzL2Rvd25yZXYueG1sUEsFBgAAAAAEAAQA+QAAAJMDAAAAAA==&#10;">
                  <v:stroke endarrow="open"/>
                </v:shape>
                <v:line id="Gerade Verbindung 286" o:spid="_x0000_s1028" style="position:absolute;visibility:visible;mso-wrap-style:square" from="4464,0" to="446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OWvcIAAADcAAAADwAAAGRycy9kb3ducmV2LnhtbESPQYvCMBSE7wv+h/AEb2uqiEg1ighC&#10;D3qwyu710TybYvNSm6j13xtB8DjMzDfMYtXZWtyp9ZVjBaNhAoK4cLriUsHpuP2dgfABWWPtmBQ8&#10;ycNq2ftZYKrdgw90z0MpIoR9igpMCE0qpS8MWfRD1xBH7+xaiyHKtpS6xUeE21qOk2QqLVYcFww2&#10;tDFUXPKbVTDZZ0b/dzu/OyTZH1XXyeaaO6UG/W49BxGoC9/wp51pBePZFN5n4hGQyx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XOWvcIAAADcAAAADwAAAAAAAAAAAAAA&#10;AAChAgAAZHJzL2Rvd25yZXYueG1sUEsFBgAAAAAEAAQA+QAAAJADAAAAAA==&#10;" strokeweight="2.25pt"/>
                <v:line id="Gerade Verbindung 287" o:spid="_x0000_s1029" style="position:absolute;visibility:visible;mso-wrap-style:square" from="8882,0" to="8882,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8zJsQAAADcAAAADwAAAGRycy9kb3ducmV2LnhtbESPQWvCQBSE7wX/w/KE3upGkVaiq4hQ&#10;yCEekpZ6fWSf2WD2bZLdmvTfu4VCj8PMfMPsDpNtxZ0G3zhWsFwkIIgrpxuuFXx+vL9sQPiArLF1&#10;TAp+yMNhP3vaYardyAXdy1CLCGGfogITQpdK6StDFv3CdcTRu7rBYohyqKUecIxw28pVkrxKiw3H&#10;BYMdnQxVt/LbKlifM6MvU+7zIsm+qOnXp750Sj3Pp+MWRKAp/If/2plWsNq8we+ZeATk/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PzMmxAAAANwAAAAPAAAAAAAAAAAA&#10;AAAAAKECAABkcnMvZG93bnJldi54bWxQSwUGAAAAAAQABAD5AAAAkgMAAAAA&#10;" strokeweight="2.25pt"/>
                <v:line id="Gerade Verbindung 1632" o:spid="_x0000_s1030" style="position:absolute;visibility:visible;mso-wrap-style:square" from="13300,0" to="1330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xz3sEAAADdAAAADwAAAGRycy9kb3ducmV2LnhtbERPS4vCMBC+L/gfwgje1tQHItUoIgg9&#10;uAe7otehGZtiM6lN1PrvN4Kwt/n4nrNcd7YWD2p95VjBaJiAIC6crrhUcPzdfc9B+ICssXZMCl7k&#10;Yb3qfS0x1e7JB3rkoRQxhH2KCkwITSqlLwxZ9EPXEEfu4lqLIcK2lLrFZwy3tRwnyUxarDg2GGxo&#10;a6i45nerYPqTGX3u9n5/SLITVbfp9pY7pQb9brMAEagL/+KPO9Nx/mwyhvc38QS5+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jLHPewQAAAN0AAAAPAAAAAAAAAAAAAAAA&#10;AKECAABkcnMvZG93bnJldi54bWxQSwUGAAAAAAQABAD5AAAAjwMAAAAA&#10;" strokeweight="2.25pt"/>
                <v:line id="Gerade Verbindung 1633" o:spid="_x0000_s1031" style="position:absolute;visibility:visible;mso-wrap-style:square" from="39994,0" to="3999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GDWRcEAAADdAAAADwAAAGRycy9kb3ducmV2LnhtbERPS4vCMBC+L/gfwgh7W1MfiFSjiCD0&#10;oAe7otehGZtiM6lN1O6/N4Kwt/n4nrNYdbYWD2p95VjBcJCAIC6crrhUcPzd/sxA+ICssXZMCv7I&#10;w2rZ+1pgqt2TD/TIQyliCPsUFZgQmlRKXxiy6AeuIY7cxbUWQ4RtKXWLzxhuazlKkqm0WHFsMNjQ&#10;xlBxze9WwWSfGX3udn53SLITVbfJ5pY7pb773XoOIlAX/sUfd6bj/Ol4DO9v4gly+Q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MYNZFwQAAAN0AAAAPAAAAAAAAAAAAAAAA&#10;AKECAABkcnMvZG93bnJldi54bWxQSwUGAAAAAAQABAD5AAAAjwMAAAAA&#10;" strokeweight="2.25pt"/>
                <v:line id="Gerade Verbindung 1634" o:spid="_x0000_s1032" style="position:absolute;visibility:visible;mso-wrap-style:square" from="17765,0" to="1776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lOMcEAAADdAAAADwAAAGRycy9kb3ducmV2LnhtbERPTYvCMBC9C/6HMII3TdUi0jWKCEIP&#10;7sGuuNehmW3KNpPaRK3/fiMIe5vH+5z1treNuFPna8cKZtMEBHHpdM2VgvPXYbIC4QOyxsYxKXiS&#10;h+1mOFhjpt2DT3QvQiViCPsMFZgQ2kxKXxqy6KeuJY7cj+sshgi7SuoOHzHcNnKeJEtpsebYYLCl&#10;vaHyt7hZBelnbvR3f/THU5JfqL6m+2vhlBqP+t0HiEB9+Be/3bmO85eLFF7fxBPk5g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DiU4xwQAAAN0AAAAPAAAAAAAAAAAAAAAA&#10;AKECAABkcnMvZG93bnJldi54bWxQSwUGAAAAAAQABAD5AAAAjwMAAAAA&#10;" strokeweight="2.25pt"/>
                <v:line id="Gerade Verbindung 1635" o:spid="_x0000_s1033" style="position:absolute;visibility:visible;mso-wrap-style:square" from="22137,0" to="22137,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MXrqsIAAADdAAAADwAAAGRycy9kb3ducmV2LnhtbERPS4vCMBC+C/6HMAveNN31gVSjiLDQ&#10;gx6ssnsdmtmmbDOpTdT6740geJuP7znLdWdrcaXWV44VfI4SEMSF0xWXCk7H7+EchA/IGmvHpOBO&#10;Htarfm+JqXY3PtA1D6WIIexTVGBCaFIpfWHIoh+5hjhyf661GCJsS6lbvMVwW8uvJJlJixXHBoMN&#10;bQ0V//nFKpjsM6N/u53fHZLsh6rzZHvOnVKDj26zABGoC2/xy53pOH82nsLzm3iCXD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MXrqsIAAADdAAAADwAAAAAAAAAAAAAA&#10;AAChAgAAZHJzL2Rvd25yZXYueG1sUEsFBgAAAAAEAAQA+QAAAJADAAAAAA==&#10;" strokeweight="2.25pt"/>
                <v:line id="Gerade Verbindung 1636" o:spid="_x0000_s1034" style="position:absolute;visibility:visible;mso-wrap-style:square" from="26555,0" to="2655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d13cEAAADdAAAADwAAAGRycy9kb3ducmV2LnhtbERPTYvCMBC9C/sfwix403RXKUs1yiIs&#10;9KAHq6zXoRmbYjOpTdT6740geJvH+5z5sreNuFLna8cKvsYJCOLS6ZorBfvd3+gHhA/IGhvHpOBO&#10;HpaLj8EcM+1uvKVrESoRQ9hnqMCE0GZS+tKQRT92LXHkjq6zGCLsKqk7vMVw28jvJEmlxZpjg8GW&#10;VobKU3GxCqab3OhDv/brbZL/U32ers6FU2r42f/OQATqw1v8cuc6zk8nKTy/iSfIx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cF3XdwQAAAN0AAAAPAAAAAAAAAAAAAAAA&#10;AKECAABkcnMvZG93bnJldi54bWxQSwUGAAAAAAQABAD5AAAAjwMAAAAA&#10;" strokeweight="2.25pt"/>
                <v:line id="Gerade Verbindung 1637" o:spid="_x0000_s1035" style="position:absolute;visibility:visible;mso-wrap-style:square" from="31019,0" to="31019,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vQRsIAAADdAAAADwAAAGRycy9kb3ducmV2LnhtbERPS4vCMBC+L/gfwgje1tQHKtUoIgg9&#10;uAe7i16HZmyKzaQ2Ueu/NwsLe5uP7zmrTWdr8aDWV44VjIYJCOLC6YpLBT/f+88FCB+QNdaOScGL&#10;PGzWvY8Vpto9+UiPPJQihrBPUYEJoUml9IUhi37oGuLIXVxrMUTYllK3+IzhtpbjJJlJixXHBoMN&#10;7QwV1/xuFUy/MqPP3cEfjkl2ouo23d1yp9Sg322XIAJ14V/85850nD+bzOH3m3iCXL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1vQRsIAAADdAAAADwAAAAAAAAAAAAAA&#10;AAChAgAAZHJzL2Rvd25yZXYueG1sUEsFBgAAAAAEAAQA+QAAAJADAAAAAA==&#10;" strokeweight="2.25pt"/>
                <v:line id="Gerade Verbindung 1638" o:spid="_x0000_s1036" style="position:absolute;visibility:visible;mso-wrap-style:square" from="35438,0" to="35438,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RENMUAAADdAAAADwAAAGRycy9kb3ducmV2LnhtbESPQWvCQBCF74X+h2UEb3VjFSnRVUQo&#10;5KAH09Jeh+yYDWZnY3ar8d87B6G3Gd6b975ZbQbfqiv1sQlsYDrJQBFXwTZcG/j++nz7ABUTssU2&#10;MBm4U4TN+vVlhbkNNz7StUy1khCOORpwKXW51rFy5DFOQkcs2in0HpOsfa1tjzcJ961+z7KF9tiw&#10;NDjsaOeoOpd/3sD8UDj7O+zj/pgVP9Rc5rtLGYwZj4btElSiIf2bn9eFFfzFTHDlGxlBr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sRENMUAAADdAAAADwAAAAAAAAAA&#10;AAAAAAChAgAAZHJzL2Rvd25yZXYueG1sUEsFBgAAAAAEAAQA+QAAAJMDAAAAAA==&#10;" strokeweight="2.25pt"/>
                <v:line id="Gerade Verbindung 1639" o:spid="_x0000_s1037" style="position:absolute;visibility:visible;mso-wrap-style:square" from="0,0" to="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Yjhr8IAAADdAAAADwAAAGRycy9kb3ducmV2LnhtbERPS4vCMBC+L/gfwgje1tQHotUoIgg9&#10;uAe7i16HZmyKzaQ2Ueu/NwsLe5uP7zmrTWdr8aDWV44VjIYJCOLC6YpLBT/f+885CB+QNdaOScGL&#10;PGzWvY8Vpto9+UiPPJQihrBPUYEJoUml9IUhi37oGuLIXVxrMUTYllK3+IzhtpbjJJlJixXHBoMN&#10;7QwV1/xuFUy/MqPP3cEfjkl2ouo23d1yp9Sg322XIAJ14V/85850nD+bLOD3m3iCXL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Yjhr8IAAADdAAAADwAAAAAAAAAAAAAA&#10;AAChAgAAZHJzL2Rvd25yZXYueG1sUEsFBgAAAAAEAAQA+QAAAJADAAAAAA==&#10;" strokeweight="2.25pt"/>
                <w10:anchorlock/>
              </v:group>
            </w:pict>
          </mc:Fallback>
        </mc:AlternateContent>
      </w:r>
    </w:p>
    <w:p w:rsidR="00764BF1" w:rsidRPr="00F44A6B" w:rsidRDefault="00764BF1" w:rsidP="00764BF1">
      <w:pPr>
        <w:ind w:right="-2269"/>
      </w:pPr>
      <w:r w:rsidRPr="00F44A6B">
        <w:t>Ich kann Arbeitsaufträge lesen und Fragen stellen.</w:t>
      </w:r>
    </w:p>
    <w:p w:rsidR="00764BF1" w:rsidRDefault="00764BF1" w:rsidP="00764BF1">
      <w:pPr>
        <w:pStyle w:val="Textkrper"/>
        <w:ind w:right="-2269"/>
      </w:pPr>
    </w:p>
    <w:p w:rsidR="00764BF1" w:rsidRDefault="00764BF1" w:rsidP="00764BF1">
      <w:pPr>
        <w:pStyle w:val="Textkrper"/>
        <w:ind w:right="-2269"/>
      </w:pPr>
      <w:r w:rsidRPr="00CD3D87">
        <w:rPr>
          <w:noProof/>
        </w:rPr>
        <mc:AlternateContent>
          <mc:Choice Requires="wpg">
            <w:drawing>
              <wp:inline distT="0" distB="0" distL="0" distR="0" wp14:anchorId="652C6A3F" wp14:editId="73F4E72C">
                <wp:extent cx="4433987" cy="111116"/>
                <wp:effectExtent l="19050" t="19050" r="43180" b="80010"/>
                <wp:docPr id="1640" name="Gruppieren 29"/>
                <wp:cNvGraphicFramePr/>
                <a:graphic xmlns:a="http://schemas.openxmlformats.org/drawingml/2006/main">
                  <a:graphicData uri="http://schemas.microsoft.com/office/word/2010/wordprocessingGroup">
                    <wpg:wgp>
                      <wpg:cNvGrpSpPr/>
                      <wpg:grpSpPr>
                        <a:xfrm>
                          <a:off x="0" y="0"/>
                          <a:ext cx="4433987" cy="111116"/>
                          <a:chOff x="0" y="0"/>
                          <a:chExt cx="4140494" cy="111116"/>
                        </a:xfrm>
                      </wpg:grpSpPr>
                      <wps:wsp>
                        <wps:cNvPr id="1641" name="Gerade Verbindung mit Pfeil 1641"/>
                        <wps:cNvCnPr/>
                        <wps:spPr>
                          <a:xfrm>
                            <a:off x="0" y="68727"/>
                            <a:ext cx="4140494"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1642" name="Gerade Verbindung 1642"/>
                        <wps:cNvCnPr/>
                        <wps:spPr>
                          <a:xfrm>
                            <a:off x="446428"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644" name="Gerade Verbindung 1644"/>
                        <wps:cNvCnPr/>
                        <wps:spPr>
                          <a:xfrm>
                            <a:off x="8882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645" name="Gerade Verbindung 1645"/>
                        <wps:cNvCnPr/>
                        <wps:spPr>
                          <a:xfrm>
                            <a:off x="133007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646" name="Gerade Verbindung 1646"/>
                        <wps:cNvCnPr/>
                        <wps:spPr>
                          <a:xfrm>
                            <a:off x="399943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647" name="Gerade Verbindung 1647"/>
                        <wps:cNvCnPr/>
                        <wps:spPr>
                          <a:xfrm>
                            <a:off x="1776506"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9" name="Gerade Verbindung 1648"/>
                        <wps:cNvCnPr/>
                        <wps:spPr>
                          <a:xfrm>
                            <a:off x="221372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1649" name="Gerade Verbindung 1649"/>
                        <wps:cNvCnPr/>
                        <wps:spPr>
                          <a:xfrm>
                            <a:off x="26555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0" name="Gerade Verbindung 1651"/>
                        <wps:cNvCnPr/>
                        <wps:spPr>
                          <a:xfrm>
                            <a:off x="3101982"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652" name="Gerade Verbindung 1652"/>
                        <wps:cNvCnPr/>
                        <wps:spPr>
                          <a:xfrm>
                            <a:off x="3543807"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1653" name="Gerade Verbindung 1653"/>
                        <wps:cNvCnPr/>
                        <wps:spPr>
                          <a:xfrm>
                            <a:off x="1" y="0"/>
                            <a:ext cx="0" cy="110738"/>
                          </a:xfrm>
                          <a:prstGeom prst="line">
                            <a:avLst/>
                          </a:prstGeom>
                          <a:noFill/>
                          <a:ln w="28575" cap="flat" cmpd="sng" algn="ctr">
                            <a:solidFill>
                              <a:sysClr val="windowText" lastClr="000000">
                                <a:shade val="95000"/>
                                <a:satMod val="105000"/>
                              </a:sysClr>
                            </a:solidFill>
                            <a:prstDash val="solid"/>
                          </a:ln>
                          <a:effectLst/>
                        </wps:spPr>
                        <wps:bodyPr/>
                      </wps:wsp>
                    </wpg:wgp>
                  </a:graphicData>
                </a:graphic>
              </wp:inline>
            </w:drawing>
          </mc:Choice>
          <mc:Fallback>
            <w:pict>
              <v:group id="Gruppieren 29" o:spid="_x0000_s1026" style="width:349.15pt;height:8.75pt;mso-position-horizontal-relative:char;mso-position-vertical-relative:line" coordsize="41404,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">
                <v:shape id="Gerade Verbindung mit Pfeil 1641" o:spid="_x0000_s1027" type="#_x0000_t32" style="position:absolute;top:687;width:4140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0LH78QAAADdAAAADwAAAGRycy9kb3ducmV2LnhtbERPS2vCQBC+F/oflin0UuomsT6IrlKE&#10;VqGnxoLXITvJBrOzIbuN6b93BaG3+fies96OthUD9b5xrCCdJCCIS6cbrhX8HD9elyB8QNbYOiYF&#10;f+Rhu3l8WGOu3YW/aShCLWII+xwVmBC6XEpfGrLoJ64jjlzleoshwr6WusdLDLetzJJkLi02HBsM&#10;drQzVJ6LX6ugyjSlL+eT2S9mWO2+ptkwtJ9KPT+N7ysQgcbwL767DzrOn7+lcPsmniA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QsfvxAAAAN0AAAAPAAAAAAAAAAAA&#10;AAAAAKECAABkcnMvZG93bnJldi54bWxQSwUGAAAAAAQABAD5AAAAkgMAAAAA&#10;">
                  <v:stroke endarrow="open"/>
                </v:shape>
                <v:line id="Gerade Verbindung 1642" o:spid="_x0000_s1028" style="position:absolute;visibility:visible;mso-wrap-style:square" from="4464,0" to="446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oAo8EAAADdAAAADwAAAGRycy9kb3ducmV2LnhtbERPTYvCMBC9C/sfwix4s6lSRLpGEWGh&#10;Bz1Yxb0OzWxTtpnUJqv13xtB8DaP9znL9WBbcaXeN44VTJMUBHHldMO1gtPxe7IA4QOyxtYxKbiT&#10;h/XqY7TEXLsbH+hahlrEEPY5KjAhdLmUvjJk0SeuI47cr+sthgj7WuoebzHctnKWpnNpseHYYLCj&#10;raHqr/y3CrJ9YfTPsPO7Q1qcqblk20vplBp/DpsvEIGG8Ba/3IWO8+fZDJ7fxBPk6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7KgCjwQAAAN0AAAAPAAAAAAAAAAAAAAAA&#10;AKECAABkcnMvZG93bnJldi54bWxQSwUGAAAAAAQABAD5AAAAjwMAAAAA&#10;" strokeweight="2.25pt"/>
                <v:line id="Gerade Verbindung 1644" o:spid="_x0000_s1029" style="position:absolute;visibility:visible;mso-wrap-style:square" from="8882,0" to="8882,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489TMEAAADdAAAADwAAAGRycy9kb3ducmV2LnhtbERPTYvCMBC9C/sfwizszaYrRaQaRYSF&#10;HtyDVfQ6NGNTbCa1idr99xtB8DaP9zmL1WBbcafeN44VfCcpCOLK6YZrBYf9z3gGwgdkja1jUvBH&#10;HlbLj9ECc+0evKN7GWoRQ9jnqMCE0OVS+sqQRZ+4jjhyZ9dbDBH2tdQ9PmK4beUkTafSYsOxwWBH&#10;G0PVpbxZBdlvYfRp2PrtLi2O1FyzzbV0Sn19Dus5iEBDeItf7kLH+dMsg+c38QS5/A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jz1MwQAAAN0AAAAPAAAAAAAAAAAAAAAA&#10;AKECAABkcnMvZG93bnJldi54bWxQSwUGAAAAAAQABAD5AAAAjwMAAAAA&#10;" strokeweight="2.25pt"/>
                <v:line id="Gerade Verbindung 1645" o:spid="_x0000_s1030" style="position:absolute;visibility:visible;mso-wrap-style:square" from="13300,0" to="1330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OY18EAAADdAAAADwAAAGRycy9kb3ducmV2LnhtbERPTYvCMBC9C/sfwix403SXKks1yiIs&#10;9KAHq6zXoRmbYjOpTdT6740geJvH+5z5sreNuFLna8cKvsYJCOLS6ZorBfvd3+gHhA/IGhvHpOBO&#10;HpaLj8EcM+1uvKVrESoRQ9hnqMCE0GZS+tKQRT92LXHkjq6zGCLsKqk7vMVw28jvJJlKizXHBoMt&#10;rQyVp+JiFaSb3OhDv/brbZL/U31OV+fCKTX87H9nIAL14S1+uXMd50/TCTy/iSfIx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0w5jXwQAAAN0AAAAPAAAAAAAAAAAAAAAA&#10;AKECAABkcnMvZG93bnJldi54bWxQSwUGAAAAAAQABAD5AAAAjwMAAAAA&#10;" strokeweight="2.25pt"/>
                <v:line id="Gerade Verbindung 1646" o:spid="_x0000_s1031" style="position:absolute;visibility:visible;mso-wrap-style:square" from="39994,0" to="3999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EGoMEAAADdAAAADwAAAGRycy9kb3ducmV2LnhtbERPTYvCMBC9L/gfwgje1tSllKUaRQSh&#10;Bz1YRa9DMzbFZlKbrNZ/bxYW9jaP9zmL1WBb8aDeN44VzKYJCOLK6YZrBafj9vMbhA/IGlvHpOBF&#10;HlbL0ccCc+2efKBHGWoRQ9jnqMCE0OVS+sqQRT91HXHkrq63GCLsa6l7fMZw28qvJMmkxYZjg8GO&#10;NoaqW/ljFaT7wujLsPO7Q1Kcqbmnm3vplJqMh/UcRKAh/Iv/3IWO87M0g99v4gly+Q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EQagwQAAAN0AAAAPAAAAAAAAAAAAAAAA&#10;AKECAABkcnMvZG93bnJldi54bWxQSwUGAAAAAAQABAD5AAAAjwMAAAAA&#10;" strokeweight="2.25pt"/>
                <v:line id="Gerade Verbindung 1647" o:spid="_x0000_s1032" style="position:absolute;visibility:visible;mso-wrap-style:square" from="17765,0" to="1776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2jO8EAAADdAAAADwAAAGRycy9kb3ducmV2LnhtbERPTYvCMBC9C/sfwix403SXoks1yiIs&#10;9KAHq6zXoRmbYjOpTdT6740geJvH+5z5sreNuFLna8cKvsYJCOLS6ZorBfvd3+gHhA/IGhvHpOBO&#10;HpaLj8EcM+1uvKVrESoRQ9hnqMCE0GZS+tKQRT92LXHkjq6zGCLsKqk7vMVw28jvJJlIizXHBoMt&#10;rQyVp+JiFaSb3OhDv/brbZL/U31OV+fCKTX87H9nIAL14S1+uXMd50/SKTy/iSfIx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rXaM7wQAAAN0AAAAPAAAAAAAAAAAAAAAA&#10;AKECAABkcnMvZG93bnJldi54bWxQSwUGAAAAAAQABAD5AAAAjwMAAAAA&#10;" strokeweight="2.25pt"/>
                <v:line id="Gerade Verbindung 1648" o:spid="_x0000_s1033" style="position:absolute;visibility:visible;mso-wrap-style:square" from="22137,0" to="22137,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sI3ScUAAADdAAAADwAAAGRycy9kb3ducmV2LnhtbESPQWvCQBCF74X+h2UK3nRjCSLRVUQo&#10;5GAPpkWvQ3bMBrOzMbvV+O87h0JvM7w3732z3o6+U3caYhvYwHyWgSKug225MfD99TFdgooJ2WIX&#10;mAw8KcJ28/qyxsKGBx/pXqVGSQjHAg24lPpC61g78hhnoScW7RIGj0nWodF2wIeE+06/Z9lCe2xZ&#10;Ghz2tHdUX6sfbyD/LJ09j4d4OGblidpbvr9VwZjJ27hbgUo0pn/z33VpBX+RC658IyPoz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sI3ScUAAADdAAAADwAAAAAAAAAA&#10;AAAAAAChAgAAZHJzL2Rvd25yZXYueG1sUEsFBgAAAAAEAAQA+QAAAJMDAAAAAA==&#10;" strokeweight="2.25pt"/>
                <v:line id="Gerade Verbindung 1649" o:spid="_x0000_s1034" style="position:absolute;visibility:visible;mso-wrap-style:square" from="26555,0" to="2655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6S0sEAAADdAAAADwAAAGRycy9kb3ducmV2LnhtbERPTYvCMBC9C/sfwix403SXIm41yiIs&#10;9KAHq6zXoRmbYjOpTdT6740geJvH+5z5sreNuFLna8cKvsYJCOLS6ZorBfvd32gKwgdkjY1jUnAn&#10;D8vFx2COmXY33tK1CJWIIewzVGBCaDMpfWnIoh+7ljhyR9dZDBF2ldQd3mK4beR3kkykxZpjg8GW&#10;VobKU3GxCtJNbvShX/v1Nsn/qT6nq3PhlBp+9r8zEIH68Ba/3LmO8yfpDzy/iSfIx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1jpLSwQAAAN0AAAAPAAAAAAAAAAAAAAAA&#10;AKECAABkcnMvZG93bnJldi54bWxQSwUGAAAAAAQABAD5AAAAjwMAAAAA&#10;" strokeweight="2.25pt"/>
                <v:line id="Gerade Verbindung 1651" o:spid="_x0000_s1035" style="position:absolute;visibility:visible;mso-wrap-style:square" from="31019,0" to="31019,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EICcMAAADdAAAADwAAAGRycy9kb3ducmV2LnhtbERPTWvCQBC9F/wPywi91Y1ig6SuIoKQ&#10;QzwkLfU6ZKfZYHY2Zrcm/vtuodDbPN7nbPeT7cSdBt86VrBcJCCIa6dbbhR8vJ9eNiB8QNbYOSYF&#10;D/Kw382etphpN3JJ9yo0Ioawz1CBCaHPpPS1IYt+4XriyH25wWKIcGikHnCM4baTqyRJpcWWY4PB&#10;no6G6mv1bRWsz7nRl6nwRZnkn9Te1sdb5ZR6nk+HNxCBpvAv/nPnOs5PX5fw+008Qe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4hCAnDAAAA3QAAAA8AAAAAAAAAAAAA&#10;AAAAoQIAAGRycy9kb3ducmV2LnhtbFBLBQYAAAAABAAEAPkAAACRAwAAAAA=&#10;" strokeweight="2.25pt"/>
                <v:line id="Gerade Verbindung 1652" o:spid="_x0000_s1036" style="position:absolute;visibility:visible;mso-wrap-style:square" from="35438,0" to="35438,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OWfsEAAADdAAAADwAAAGRycy9kb3ducmV2LnhtbERPTYvCMBC9L/gfwgje1lRxRapRRBB6&#10;0IN1Wa9DMzbFZlKbqPXfbwTB2zze5yxWna3FnVpfOVYwGiYgiAunKy4V/B633zMQPiBrrB2Tgid5&#10;WC17XwtMtXvwge55KEUMYZ+iAhNCk0rpC0MW/dA1xJE7u9ZiiLAtpW7xEcNtLcdJMpUWK44NBhva&#10;GCou+c0qmOwzo0/dzu8OSfZH1XWyueZOqUG/W89BBOrCR/x2ZzrOn/6M4fVNPEEu/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85Z+wQAAAN0AAAAPAAAAAAAAAAAAAAAA&#10;AKECAABkcnMvZG93bnJldi54bWxQSwUGAAAAAAQABAD5AAAAjwMAAAAA&#10;" strokeweight="2.25pt"/>
                <v:line id="Gerade Verbindung 1653" o:spid="_x0000_s1037" style="position:absolute;visibility:visible;mso-wrap-style:square" from="0,0" to="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8z5cIAAADdAAAADwAAAGRycy9kb3ducmV2LnhtbERPS4vCMBC+C/6HMAveNN31gVSjiLDQ&#10;gx6ssnsdmtmmbDOpTdT6740geJuP7znLdWdrcaXWV44VfI4SEMSF0xWXCk7H7+EchA/IGmvHpOBO&#10;Htarfm+JqXY3PtA1D6WIIexTVGBCaFIpfWHIoh+5hjhyf661GCJsS6lbvMVwW8uvJJlJixXHBoMN&#10;bQ0V//nFKpjsM6N/u53fHZLsh6rzZHvOnVKDj26zABGoC2/xy53pOH82HcPzm3iCXD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b8z5cIAAADdAAAADwAAAAAAAAAAAAAA&#10;AAChAgAAZHJzL2Rvd25yZXYueG1sUEsFBgAAAAAEAAQA+QAAAJADAAAAAA==&#10;" strokeweight="2.25pt"/>
                <w10:anchorlock/>
              </v:group>
            </w:pict>
          </mc:Fallback>
        </mc:AlternateContent>
      </w:r>
    </w:p>
    <w:p w:rsidR="00764BF1" w:rsidRDefault="00764BF1" w:rsidP="00764BF1">
      <w:pPr>
        <w:ind w:right="-2269"/>
      </w:pPr>
      <w:r w:rsidRPr="00F44A6B">
        <w:t>Ich kann Aufgaben in meinem Niveau finden und bearbeiten.</w:t>
      </w:r>
    </w:p>
    <w:p w:rsidR="00764BF1" w:rsidRDefault="00764BF1" w:rsidP="00764BF1">
      <w:pPr>
        <w:pStyle w:val="Textkrper"/>
        <w:ind w:right="-2269"/>
      </w:pPr>
    </w:p>
    <w:p w:rsidR="00764BF1" w:rsidRDefault="00764BF1" w:rsidP="00764BF1">
      <w:pPr>
        <w:pStyle w:val="Textkrper"/>
        <w:ind w:right="-2269"/>
      </w:pPr>
      <w:r w:rsidRPr="00CD3D87">
        <w:rPr>
          <w:noProof/>
        </w:rPr>
        <mc:AlternateContent>
          <mc:Choice Requires="wpg">
            <w:drawing>
              <wp:inline distT="0" distB="0" distL="0" distR="0" wp14:anchorId="15557F98" wp14:editId="0C0CA065">
                <wp:extent cx="4433987" cy="111116"/>
                <wp:effectExtent l="19050" t="19050" r="43180" b="80010"/>
                <wp:docPr id="1654" name="Gruppieren 29"/>
                <wp:cNvGraphicFramePr/>
                <a:graphic xmlns:a="http://schemas.openxmlformats.org/drawingml/2006/main">
                  <a:graphicData uri="http://schemas.microsoft.com/office/word/2010/wordprocessingGroup">
                    <wpg:wgp>
                      <wpg:cNvGrpSpPr/>
                      <wpg:grpSpPr>
                        <a:xfrm>
                          <a:off x="0" y="0"/>
                          <a:ext cx="4433987" cy="111116"/>
                          <a:chOff x="0" y="0"/>
                          <a:chExt cx="4140494" cy="111116"/>
                        </a:xfrm>
                      </wpg:grpSpPr>
                      <wps:wsp>
                        <wps:cNvPr id="1655" name="Gerade Verbindung mit Pfeil 1655"/>
                        <wps:cNvCnPr/>
                        <wps:spPr>
                          <a:xfrm>
                            <a:off x="0" y="68727"/>
                            <a:ext cx="4140494" cy="0"/>
                          </a:xfrm>
                          <a:prstGeom prst="straightConnector1">
                            <a:avLst/>
                          </a:prstGeom>
                          <a:noFill/>
                          <a:ln w="9525" cap="flat" cmpd="sng" algn="ctr">
                            <a:solidFill>
                              <a:sysClr val="windowText" lastClr="000000">
                                <a:shade val="95000"/>
                                <a:satMod val="105000"/>
                              </a:sysClr>
                            </a:solidFill>
                            <a:prstDash val="solid"/>
                            <a:tailEnd type="arrow"/>
                          </a:ln>
                          <a:effectLst/>
                        </wps:spPr>
                        <wps:bodyPr/>
                      </wps:wsp>
                      <wps:wsp>
                        <wps:cNvPr id="13" name="Gerade Verbindung 1656"/>
                        <wps:cNvCnPr/>
                        <wps:spPr>
                          <a:xfrm>
                            <a:off x="446428"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307" name="Gerade Verbindung 307"/>
                        <wps:cNvCnPr/>
                        <wps:spPr>
                          <a:xfrm>
                            <a:off x="8882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314" name="Gerade Verbindung 314"/>
                        <wps:cNvCnPr/>
                        <wps:spPr>
                          <a:xfrm>
                            <a:off x="133007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315" name="Gerade Verbindung 315"/>
                        <wps:cNvCnPr/>
                        <wps:spPr>
                          <a:xfrm>
                            <a:off x="399943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316" name="Gerade Verbindung 316"/>
                        <wps:cNvCnPr/>
                        <wps:spPr>
                          <a:xfrm>
                            <a:off x="1776506"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3072" name="Gerade Verbindung 3072"/>
                        <wps:cNvCnPr/>
                        <wps:spPr>
                          <a:xfrm>
                            <a:off x="2213729" y="0"/>
                            <a:ext cx="0" cy="110738"/>
                          </a:xfrm>
                          <a:prstGeom prst="line">
                            <a:avLst/>
                          </a:prstGeom>
                          <a:noFill/>
                          <a:ln w="28575" cap="flat" cmpd="sng" algn="ctr">
                            <a:solidFill>
                              <a:sysClr val="windowText" lastClr="000000">
                                <a:shade val="95000"/>
                                <a:satMod val="105000"/>
                              </a:sysClr>
                            </a:solidFill>
                            <a:prstDash val="solid"/>
                          </a:ln>
                          <a:effectLst/>
                        </wps:spPr>
                        <wps:bodyPr/>
                      </wps:wsp>
                      <wps:wsp>
                        <wps:cNvPr id="3073" name="Gerade Verbindung 3073"/>
                        <wps:cNvCnPr/>
                        <wps:spPr>
                          <a:xfrm>
                            <a:off x="2655554"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3078" name="Gerade Verbindung 3078"/>
                        <wps:cNvCnPr/>
                        <wps:spPr>
                          <a:xfrm>
                            <a:off x="3101982"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3079" name="Gerade Verbindung 3079"/>
                        <wps:cNvCnPr/>
                        <wps:spPr>
                          <a:xfrm>
                            <a:off x="3543807" y="0"/>
                            <a:ext cx="0" cy="111116"/>
                          </a:xfrm>
                          <a:prstGeom prst="line">
                            <a:avLst/>
                          </a:prstGeom>
                          <a:noFill/>
                          <a:ln w="28575" cap="flat" cmpd="sng" algn="ctr">
                            <a:solidFill>
                              <a:sysClr val="windowText" lastClr="000000">
                                <a:shade val="95000"/>
                                <a:satMod val="105000"/>
                              </a:sysClr>
                            </a:solidFill>
                            <a:prstDash val="solid"/>
                          </a:ln>
                          <a:effectLst/>
                        </wps:spPr>
                        <wps:bodyPr/>
                      </wps:wsp>
                      <wps:wsp>
                        <wps:cNvPr id="3092" name="Gerade Verbindung 3092"/>
                        <wps:cNvCnPr/>
                        <wps:spPr>
                          <a:xfrm>
                            <a:off x="1" y="0"/>
                            <a:ext cx="0" cy="110738"/>
                          </a:xfrm>
                          <a:prstGeom prst="line">
                            <a:avLst/>
                          </a:prstGeom>
                          <a:noFill/>
                          <a:ln w="28575" cap="flat" cmpd="sng" algn="ctr">
                            <a:solidFill>
                              <a:sysClr val="windowText" lastClr="000000">
                                <a:shade val="95000"/>
                                <a:satMod val="105000"/>
                              </a:sysClr>
                            </a:solidFill>
                            <a:prstDash val="solid"/>
                          </a:ln>
                          <a:effectLst/>
                        </wps:spPr>
                        <wps:bodyPr/>
                      </wps:wsp>
                    </wpg:wgp>
                  </a:graphicData>
                </a:graphic>
              </wp:inline>
            </w:drawing>
          </mc:Choice>
          <mc:Fallback>
            <w:pict>
              <v:group id="Gruppieren 29" o:spid="_x0000_s1026" style="width:349.15pt;height:8.75pt;mso-position-horizontal-relative:char;mso-position-vertical-relative:line" coordsize="41404,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">
                <v:shape id="Gerade Verbindung mit Pfeil 1655" o:spid="_x0000_s1027" type="#_x0000_t32" style="position:absolute;top:687;width:4140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aBXMcMAAADdAAAADwAAAGRycy9kb3ducmV2LnhtbERPTWvCQBC9F/oflil4KboxEi2pq4hg&#10;FXqqFbwO2Uk2mJ0N2TWm/94VhN7m8T5nuR5sI3rqfO1YwXSSgCAunK65UnD63Y0/QPiArLFxTAr+&#10;yMN69fqyxFy7G/9QfwyViCHsc1RgQmhzKX1hyKKfuJY4cqXrLIYIu0rqDm8x3DYyTZK5tFhzbDDY&#10;0tZQcTlerYIy1TR9v5zNfpFhuf2epX3ffCk1ehs2nyACDeFf/HQfdJw/zzJ4fBNPkK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GgVzHDAAAA3QAAAA8AAAAAAAAAAAAA&#10;AAAAoQIAAGRycy9kb3ducmV2LnhtbFBLBQYAAAAABAAEAPkAAACRAwAAAAA=&#10;">
                  <v:stroke endarrow="open"/>
                </v:shape>
                <v:line id="Gerade Verbindung 1656" o:spid="_x0000_s1028" style="position:absolute;visibility:visible;mso-wrap-style:square" from="4464,0" to="446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iQfcEAAADdAAAADwAAAGRycy9kb3ducmV2LnhtbERPTYvCMBC9C/sfwix403QXLUs1yiIs&#10;9KAHq6zXoRmbYjOpTdT6740geJvH+5z5sreNuFLna8cKvsYJCOLS6ZorBfvd3+gHhA/IGhvHpOBO&#10;HpaLj8EcM+1uvKVrESoRQ9hnqMCE0GZS+tKQRT92LXHkjq6zGCLsKqk7vMVw28jvJEmlxZpjg8GW&#10;VobKU3GxCiab3OhDv/brbZL/U32erM6FU2r42f/OQATqw1v8cuc6zk+nKTy/iSfIx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ByJB9wQAAAN0AAAAPAAAAAAAAAAAAAAAA&#10;AKECAABkcnMvZG93bnJldi54bWxQSwUGAAAAAAQABAD5AAAAjwMAAAAA&#10;" strokeweight="2.25pt"/>
                <v:line id="Gerade Verbindung 307" o:spid="_x0000_s1029" style="position:absolute;visibility:visible;mso-wrap-style:square" from="8882,0" to="8882,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0/4cQAAADcAAAADwAAAGRycy9kb3ducmV2LnhtbESPQWsCMRSE7wX/Q3hCbzXRSpXVKCII&#10;e7AHV9HrY/PcLG5e1k2q23/fFAo9DjPzDbNc964RD+pC7VnDeKRAEJfe1FxpOB13b3MQISIbbDyT&#10;hm8KsF4NXpaYGf/kAz2KWIkE4ZChBhtjm0kZSksOw8i3xMm7+s5hTLKrpOnwmeCukROlPqTDmtOC&#10;xZa2lspb8eU0TD9zay79PuwPKj9TfZ9u74XX+nXYbxYgIvXxP/zXzo2GdzWD3zPpCMjV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DT/hxAAAANwAAAAPAAAAAAAAAAAA&#10;AAAAAKECAABkcnMvZG93bnJldi54bWxQSwUGAAAAAAQABAD5AAAAkgMAAAAA&#10;" strokeweight="2.25pt"/>
                <v:line id="Gerade Verbindung 314" o:spid="_x0000_s1030" style="position:absolute;visibility:visible;mso-wrap-style:square" from="13300,0" to="1330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Y3S8QAAADcAAAADwAAAGRycy9kb3ducmV2LnhtbESPwWrDMBBE74X8g9hAb7WU1pTgWgkh&#10;EPAhOcQN6XWxtpaptXIsNXH+vioUehxm5g1TrifXiyuNofOsYZEpEMSNNx23Gk7vu6cliBCRDfae&#10;ScOdAqxXs4cSC+NvfKRrHVuRIBwK1GBjHAopQ2PJYcj8QJy8Tz86jEmOrTQj3hLc9fJZqVfpsOO0&#10;YHGgraXmq/52GvJDZc3HtA/7o6rO1F3y7aX2Wj/Op80biEhT/A//tSuj4WWRw++ZdATk6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BjdLxAAAANwAAAAPAAAAAAAAAAAA&#10;AAAAAKECAABkcnMvZG93bnJldi54bWxQSwUGAAAAAAQABAD5AAAAkgMAAAAA&#10;" strokeweight="2.25pt"/>
                <v:line id="Gerade Verbindung 315" o:spid="_x0000_s1031" style="position:absolute;visibility:visible;mso-wrap-style:square" from="39994,0" to="39994,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0qS0MUAAADcAAAADwAAAGRycy9kb3ducmV2LnhtbESPQWvCQBSE70L/w/IK3szGakuJWaUI&#10;hRziwbS010f2mQ3Nvo3Z1cR/7xYKPQ4z8w2T7ybbiSsNvnWsYJmkIIhrp1tuFHx+vC9eQfiArLFz&#10;TApu5GG3fZjlmGk38pGuVWhEhLDPUIEJoc+k9LUhiz5xPXH0Tm6wGKIcGqkHHCPcdvIpTV+kxZbj&#10;gsGe9obqn+piFawPhdHfU+nLY1p8UXte78+VU2r+OL1tQASawn/4r11oBavlM/yeiUdAbu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0qS0MUAAADcAAAADwAAAAAAAAAA&#10;AAAAAAChAgAAZHJzL2Rvd25yZXYueG1sUEsFBgAAAAAEAAQA+QAAAJMDAAAAAA==&#10;" strokeweight="2.25pt"/>
                <v:line id="Gerade Verbindung 316" o:spid="_x0000_s1032" style="position:absolute;visibility:visible;mso-wrap-style:square" from="17765,0" to="1776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5gMp8QAAADcAAAADwAAAGRycy9kb3ducmV2LnhtbESPQWvCQBSE7wX/w/KE3upGKyKpq0hA&#10;yCE9JC31+si+ZoPZt0l2q+m/7wpCj8PMfMPsDpPtxJVG3zpWsFwkIIhrp1tuFHx+nF62IHxA1tg5&#10;JgW/5OGwnz3tMNXuxiVdq9CICGGfogITQp9K6WtDFv3C9cTR+3ajxRDl2Eg94i3CbSdXSbKRFluO&#10;CwZ7ygzVl+rHKli/50afp8IXZZJ/UTuss6FySj3Pp+MbiEBT+A8/2rlW8LrcwP1MPAJy/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mAynxAAAANwAAAAPAAAAAAAAAAAA&#10;AAAAAKECAABkcnMvZG93bnJldi54bWxQSwUGAAAAAAQABAD5AAAAkgMAAAAA&#10;" strokeweight="2.25pt"/>
                <v:line id="Gerade Verbindung 3072" o:spid="_x0000_s1033" style="position:absolute;visibility:visible;mso-wrap-style:square" from="22137,0" to="22137,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ryOTsQAAADdAAAADwAAAGRycy9kb3ducmV2LnhtbESPQWsCMRSE74X+h/AK3mpSlbasRhFB&#10;2IMeXKW9PjbPzdLNy7qJuv57Iwg9DjPzDTNb9K4RF+pC7VnDx1CBIC69qbnScNiv379BhIhssPFM&#10;Gm4UYDF/fZlhZvyVd3QpYiUShEOGGmyMbSZlKC05DEPfEifv6DuHMcmukqbDa4K7Ro6U+pQOa04L&#10;FltaWSr/irPTMNnm1vz2m7DZqfyH6tNkdSq81oO3fjkFEamP/+FnOzcaxuprBI836QnI+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vI5OxAAAAN0AAAAPAAAAAAAAAAAA&#10;AAAAAKECAABkcnMvZG93bnJldi54bWxQSwUGAAAAAAQABAD5AAAAkgMAAAAA&#10;" strokeweight="2.25pt"/>
                <v:line id="Gerade Verbindung 3073" o:spid="_x0000_s1034" style="position:absolute;visibility:visible;mso-wrap-style:square" from="26555,0" to="26555,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r1cQAAADdAAAADwAAAGRycy9kb3ducmV2LnhtbESPQWsCMRSE70L/Q3gFb5pUxZbVKCIU&#10;9mAPrtJeH5vnZunmZd2kuv77RhA8DjPzDbNc964RF+pC7VnD21iBIC69qbnScDx8jj5AhIhssPFM&#10;Gm4UYL16GSwxM/7Ke7oUsRIJwiFDDTbGNpMylJYchrFviZN38p3DmGRXSdPhNcFdIydKzaXDmtOC&#10;xZa2lsrf4s9pmH3l1vz0u7Dbq/yb6vNsey681sPXfrMAEamPz/CjnRsNU/U+hfub9ATk6h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98CvVxAAAAN0AAAAPAAAAAAAAAAAA&#10;AAAAAKECAABkcnMvZG93bnJldi54bWxQSwUGAAAAAAQABAD5AAAAkgMAAAAA&#10;" strokeweight="2.25pt"/>
                <v:line id="Gerade Verbindung 3078" o:spid="_x0000_s1035" style="position:absolute;visibility:visible;mso-wrap-style:square" from="31019,0" to="31019,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1S5pMIAAADdAAAADwAAAGRycy9kb3ducmV2LnhtbERPz2vCMBS+D/wfwhN2WxOdzNEZRQSh&#10;Bz1YxV0fzVtTbF5qE7X775eDsOPH93uxGlwr7tSHxrOGSaZAEFfeNFxrOB23b58gQkQ22HomDb8U&#10;YLUcvSwwN/7BB7qXsRYphEOOGmyMXS5lqCw5DJnviBP343uHMcG+lqbHRwp3rZwq9SEdNpwaLHa0&#10;sVRdypvTMNsX1nwPu7A7qOJMzXW2uZZe69fxsP4CEWmI/+KnuzAa3tU8zU1v0hOQy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1S5pMIAAADdAAAADwAAAAAAAAAAAAAA&#10;AAChAgAAZHJzL2Rvd25yZXYueG1sUEsFBgAAAAAEAAQA+QAAAJADAAAAAA==&#10;" strokeweight="2.25pt"/>
                <v:line id="Gerade Verbindung 3079" o:spid="_x0000_s1036" style="position:absolute;visibility:visible;mso-wrap-style:square" from="35438,0" to="35438,11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gcP8UAAADdAAAADwAAAGRycy9kb3ducmV2LnhtbESPQWsCMRSE70L/Q3iF3jTRitXVKCIU&#10;9mAPboteH5vnZnHzsm5S3f77piD0OMzMN8xq07tG3KgLtWcN45ECQVx6U3Ol4evzfTgHESKywcYz&#10;afihAJv102CFmfF3PtCtiJVIEA4ZarAxtpmUobTkMIx8S5y8s+8cxiS7SpoO7wnuGjlRaiYd1pwW&#10;LLa0s1Reim+nYfqRW3Pq92F/UPmR6ut0dy281i/P/XYJIlIf/8OPdm40vKq3Bfy9SU9Ar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BgcP8UAAADdAAAADwAAAAAAAAAA&#10;AAAAAAChAgAAZHJzL2Rvd25yZXYueG1sUEsFBgAAAAAEAAQA+QAAAJMDAAAAAA==&#10;" strokeweight="2.25pt"/>
                <v:line id="Gerade Verbindung 3092" o:spid="_x0000_s1037" style="position:absolute;visibility:visible;mso-wrap-style:square" from="0,0" to="0,1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rBotMQAAADdAAAADwAAAGRycy9kb3ducmV2LnhtbESPQWsCMRSE74X+h/AK3mpSldKuRhFB&#10;2IMeXKW9PjbPzdLNy7qJuv57Iwg9DjPzDTNb9K4RF+pC7VnDx1CBIC69qbnScNiv379AhIhssPFM&#10;Gm4UYDF/fZlhZvyVd3QpYiUShEOGGmyMbSZlKC05DEPfEifv6DuHMcmukqbDa4K7Ro6U+pQOa04L&#10;FltaWSr/irPTMNnm1vz2m7DZqfyH6tNkdSq81oO3fjkFEamP/+FnOzcaxup7BI836QnI+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sGi0xAAAAN0AAAAPAAAAAAAAAAAA&#10;AAAAAKECAABkcnMvZG93bnJldi54bWxQSwUGAAAAAAQABAD5AAAAkgMAAAAA&#10;" strokeweight="2.25pt"/>
                <w10:anchorlock/>
              </v:group>
            </w:pict>
          </mc:Fallback>
        </mc:AlternateContent>
      </w:r>
    </w:p>
    <w:p w:rsidR="00764BF1" w:rsidRDefault="00764BF1" w:rsidP="00764BF1">
      <w:pPr>
        <w:ind w:right="-2269"/>
      </w:pPr>
      <w:r w:rsidRPr="00F44A6B">
        <w:t xml:space="preserve">Ich kann einen </w:t>
      </w:r>
      <w:proofErr w:type="spellStart"/>
      <w:r w:rsidRPr="00F44A6B">
        <w:t>Advance</w:t>
      </w:r>
      <w:proofErr w:type="spellEnd"/>
      <w:r w:rsidRPr="00F44A6B">
        <w:t xml:space="preserve"> Organizer erkennen.</w:t>
      </w:r>
    </w:p>
    <w:p w:rsidR="00764BF1" w:rsidRDefault="00764BF1" w:rsidP="00764BF1">
      <w:pPr>
        <w:pStyle w:val="Textkrper"/>
        <w:ind w:right="-2269"/>
      </w:pPr>
    </w:p>
    <w:tbl>
      <w:tblPr>
        <w:tblStyle w:val="Tabellenraster"/>
        <w:tblW w:w="7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83"/>
      </w:tblGrid>
      <w:tr w:rsidR="00764BF1" w:rsidTr="00BB3C33">
        <w:tc>
          <w:tcPr>
            <w:tcW w:w="7583" w:type="dxa"/>
          </w:tcPr>
          <w:p w:rsidR="00764BF1" w:rsidRPr="00172597" w:rsidRDefault="00764BF1" w:rsidP="00BB3C33">
            <w:pPr>
              <w:pStyle w:val="TextkrperGrauhinterlegt"/>
              <w:spacing w:before="120" w:after="120"/>
              <w:rPr>
                <w:rFonts w:ascii="Source Sans Pro" w:hAnsi="Source Sans Pro"/>
              </w:rPr>
            </w:pPr>
            <w:r w:rsidRPr="00596DC5">
              <w:rPr>
                <w:rFonts w:ascii="Source Sans Pro" w:hAnsi="Source Sans Pro"/>
                <w:noProof/>
                <w:sz w:val="24"/>
              </w:rPr>
              <w:drawing>
                <wp:anchor distT="0" distB="0" distL="114300" distR="114300" simplePos="0" relativeHeight="251697152" behindDoc="0" locked="0" layoutInCell="0" allowOverlap="1" wp14:anchorId="5B7202AE" wp14:editId="3FDDABB2">
                  <wp:simplePos x="0" y="0"/>
                  <wp:positionH relativeFrom="rightMargin">
                    <wp:posOffset>107950</wp:posOffset>
                  </wp:positionH>
                  <wp:positionV relativeFrom="paragraph">
                    <wp:posOffset>0</wp:posOffset>
                  </wp:positionV>
                  <wp:extent cx="345440" cy="323850"/>
                  <wp:effectExtent l="0" t="0" r="0" b="0"/>
                  <wp:wrapNone/>
                  <wp:docPr id="160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Source Sans Pro" w:hAnsi="Source Sans Pro"/>
              </w:rPr>
              <w:t>Formulieren Sie zwei</w:t>
            </w:r>
            <w:r w:rsidRPr="00172597">
              <w:rPr>
                <w:rFonts w:ascii="Source Sans Pro" w:hAnsi="Source Sans Pro"/>
              </w:rPr>
              <w:t xml:space="preserve"> Ziel</w:t>
            </w:r>
            <w:r>
              <w:rPr>
                <w:rFonts w:ascii="Source Sans Pro" w:hAnsi="Source Sans Pro"/>
              </w:rPr>
              <w:t>e</w:t>
            </w:r>
            <w:r w:rsidRPr="00172597">
              <w:rPr>
                <w:rFonts w:ascii="Source Sans Pro" w:hAnsi="Source Sans Pro"/>
              </w:rPr>
              <w:t xml:space="preserve"> zu einer Auss</w:t>
            </w:r>
            <w:r>
              <w:rPr>
                <w:rFonts w:ascii="Source Sans Pro" w:hAnsi="Source Sans Pro"/>
              </w:rPr>
              <w:t>age aus dem Feedback, auf die</w:t>
            </w:r>
            <w:r w:rsidRPr="00172597">
              <w:rPr>
                <w:rFonts w:ascii="Source Sans Pro" w:hAnsi="Source Sans Pro"/>
              </w:rPr>
              <w:t xml:space="preserve"> Sie in den nächsten Wochen bzw. im nächsten Projekt </w:t>
            </w:r>
            <w:r>
              <w:rPr>
                <w:rFonts w:ascii="Source Sans Pro" w:hAnsi="Source Sans Pro"/>
              </w:rPr>
              <w:t xml:space="preserve">besonders </w:t>
            </w:r>
            <w:r w:rsidRPr="00172597">
              <w:rPr>
                <w:rFonts w:ascii="Source Sans Pro" w:hAnsi="Source Sans Pro"/>
              </w:rPr>
              <w:t>achten werden.</w:t>
            </w:r>
          </w:p>
        </w:tc>
      </w:tr>
    </w:tbl>
    <w:p w:rsidR="00764BF1" w:rsidRPr="00084D89" w:rsidRDefault="00764BF1" w:rsidP="00764BF1">
      <w:pPr>
        <w:pStyle w:val="Textkrper"/>
      </w:pPr>
    </w:p>
    <w:p w:rsidR="00764BF1" w:rsidRPr="000678AC" w:rsidRDefault="00764BF1" w:rsidP="00764BF1">
      <w:pPr>
        <w:pStyle w:val="Abstandszeile"/>
        <w:rPr>
          <w:rStyle w:val="Fett"/>
          <w:b w:val="0"/>
          <w:bCs w:val="0"/>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64BF1"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764BF1" w:rsidRDefault="00764BF1" w:rsidP="00BB3C33">
            <w:pPr>
              <w:pStyle w:val="Tabelle6pt"/>
              <w:rPr>
                <w:color w:val="000000"/>
              </w:rPr>
            </w:pPr>
            <w:r>
              <w:lastRenderedPageBreak/>
              <w:br w:type="page"/>
              <w:t>Lernfeld</w:t>
            </w:r>
          </w:p>
          <w:p w:rsidR="00764BF1" w:rsidRDefault="00764BF1"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64BF1" w:rsidRDefault="00764BF1" w:rsidP="00BB3C33">
            <w:pPr>
              <w:pStyle w:val="Tabelle6pt"/>
              <w:rPr>
                <w:color w:val="000000"/>
              </w:rPr>
            </w:pPr>
            <w:r>
              <w:t>Titel</w:t>
            </w:r>
          </w:p>
          <w:p w:rsidR="00764BF1" w:rsidRDefault="00764BF1" w:rsidP="00BB3C33">
            <w:pPr>
              <w:pStyle w:val="TabelleKopflinks"/>
            </w:pPr>
            <w:r>
              <w:t>Lernumgebung kennenlernen</w:t>
            </w:r>
          </w:p>
          <w:p w:rsidR="00764BF1" w:rsidRDefault="00764BF1" w:rsidP="00BB3C33">
            <w:pPr>
              <w:pStyle w:val="TabelleKopflinks"/>
            </w:pPr>
            <w:r w:rsidRPr="00217C83">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764BF1" w:rsidRPr="004B658C" w:rsidRDefault="00764BF1"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64BF1" w:rsidRDefault="00764BF1" w:rsidP="00BB3C33">
            <w:pPr>
              <w:pStyle w:val="TabellenkopfLS"/>
            </w:pPr>
            <w:r>
              <w:t xml:space="preserve">Ernährung </w:t>
            </w:r>
            <w:r>
              <w:br/>
              <w:t>und Gastronomie</w:t>
            </w:r>
          </w:p>
          <w:p w:rsidR="00764BF1" w:rsidRPr="00B51DE9" w:rsidRDefault="00764BF1" w:rsidP="00BB3C33">
            <w:pPr>
              <w:pStyle w:val="TabelleKopfmitte"/>
              <w:rPr>
                <w:rFonts w:eastAsia="Calibri"/>
              </w:rPr>
            </w:pPr>
            <w:r>
              <w:t>EG1.01.01</w:t>
            </w:r>
          </w:p>
        </w:tc>
      </w:tr>
      <w:tr w:rsidR="00764BF1" w:rsidRPr="00B51DE9" w:rsidTr="00BB3C33">
        <w:tc>
          <w:tcPr>
            <w:tcW w:w="7348" w:type="dxa"/>
            <w:gridSpan w:val="3"/>
            <w:tcBorders>
              <w:left w:val="single" w:sz="4" w:space="0" w:color="auto"/>
              <w:bottom w:val="single" w:sz="4" w:space="0" w:color="auto"/>
              <w:right w:val="single" w:sz="4" w:space="0" w:color="auto"/>
            </w:tcBorders>
            <w:hideMark/>
          </w:tcPr>
          <w:p w:rsidR="00764BF1" w:rsidRPr="004B658C" w:rsidRDefault="00764BF1" w:rsidP="00BB3C33">
            <w:pPr>
              <w:pStyle w:val="Tabelle6pt"/>
            </w:pPr>
            <w:r>
              <w:t>Kompetenzbereiche:</w:t>
            </w:r>
          </w:p>
          <w:p w:rsidR="00764BF1" w:rsidRDefault="00764BF1" w:rsidP="00BB3C33">
            <w:pPr>
              <w:pStyle w:val="Kopf8ptafz"/>
              <w:ind w:left="227" w:hanging="170"/>
            </w:pPr>
            <w:r>
              <w:t>Ich kann die unterschiedlichen Arbeitsmaterialien überblicken.</w:t>
            </w:r>
          </w:p>
          <w:p w:rsidR="00764BF1" w:rsidRDefault="00764BF1" w:rsidP="00BB3C33">
            <w:pPr>
              <w:pStyle w:val="Kopf8ptafz"/>
              <w:ind w:left="227" w:hanging="170"/>
            </w:pPr>
            <w:r>
              <w:t>Ich kann Aufgaben eigenverantwortlich und selbst</w:t>
            </w:r>
            <w:r w:rsidR="003702B6">
              <w:t>st</w:t>
            </w:r>
            <w:r>
              <w:t xml:space="preserve">ändig durchführen. </w:t>
            </w:r>
          </w:p>
          <w:p w:rsidR="00764BF1" w:rsidRDefault="00764BF1" w:rsidP="00BB3C33">
            <w:pPr>
              <w:pStyle w:val="Kopf8ptafz"/>
              <w:ind w:left="227" w:hanging="170"/>
            </w:pPr>
            <w:r>
              <w:t>Ich kann Arbeitsabläufe lesen und verstehen.</w:t>
            </w:r>
          </w:p>
        </w:tc>
        <w:tc>
          <w:tcPr>
            <w:tcW w:w="188" w:type="dxa"/>
            <w:vMerge/>
            <w:tcBorders>
              <w:left w:val="single" w:sz="4" w:space="0" w:color="auto"/>
              <w:bottom w:val="nil"/>
              <w:right w:val="nil"/>
            </w:tcBorders>
            <w:vAlign w:val="center"/>
            <w:hideMark/>
          </w:tcPr>
          <w:p w:rsidR="00764BF1" w:rsidRDefault="00764BF1"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4BF1" w:rsidRPr="00B51DE9" w:rsidTr="00BB3C33">
              <w:trPr>
                <w:trHeight w:val="284"/>
              </w:trPr>
              <w:tc>
                <w:tcPr>
                  <w:tcW w:w="2090" w:type="dxa"/>
                  <w:shd w:val="clear" w:color="auto" w:fill="auto"/>
                </w:tcPr>
                <w:p w:rsidR="00764BF1" w:rsidRPr="00B51DE9" w:rsidRDefault="00764BF1" w:rsidP="00BB3C33">
                  <w:pPr>
                    <w:pStyle w:val="Textkrpermitte"/>
                  </w:pPr>
                  <w:proofErr w:type="spellStart"/>
                  <w:r w:rsidRPr="00B51DE9">
                    <w:t>LernPROJEKT</w:t>
                  </w:r>
                  <w:proofErr w:type="spellEnd"/>
                </w:p>
              </w:tc>
            </w:tr>
            <w:tr w:rsidR="00764BF1" w:rsidRPr="00B51DE9" w:rsidTr="00BB3C33">
              <w:trPr>
                <w:trHeight w:val="284"/>
              </w:trPr>
              <w:tc>
                <w:tcPr>
                  <w:tcW w:w="2090" w:type="dxa"/>
                  <w:tcBorders>
                    <w:bottom w:val="single" w:sz="4" w:space="0" w:color="auto"/>
                  </w:tcBorders>
                  <w:shd w:val="clear" w:color="auto" w:fill="D9D9D9" w:themeFill="background1" w:themeFillShade="D9"/>
                </w:tcPr>
                <w:p w:rsidR="00764BF1" w:rsidRPr="00B51DE9" w:rsidRDefault="00764BF1" w:rsidP="00BB3C33">
                  <w:pPr>
                    <w:pStyle w:val="TabelleKopfmitte"/>
                  </w:pPr>
                  <w:proofErr w:type="spellStart"/>
                  <w:r w:rsidRPr="00B51DE9">
                    <w:t>LernTHEMA</w:t>
                  </w:r>
                  <w:proofErr w:type="spellEnd"/>
                </w:p>
              </w:tc>
            </w:tr>
            <w:tr w:rsidR="00764BF1" w:rsidRPr="00B51DE9" w:rsidTr="00BB3C33">
              <w:trPr>
                <w:trHeight w:val="284"/>
              </w:trPr>
              <w:tc>
                <w:tcPr>
                  <w:tcW w:w="2090" w:type="dxa"/>
                  <w:tcBorders>
                    <w:bottom w:val="nil"/>
                  </w:tcBorders>
                </w:tcPr>
                <w:p w:rsidR="00764BF1" w:rsidRPr="00B51DE9" w:rsidRDefault="00764BF1" w:rsidP="00BB3C33">
                  <w:pPr>
                    <w:pStyle w:val="Textkrpermitte"/>
                  </w:pPr>
                  <w:proofErr w:type="spellStart"/>
                  <w:r w:rsidRPr="00B51DE9">
                    <w:t>LernSCHRITT</w:t>
                  </w:r>
                  <w:proofErr w:type="spellEnd"/>
                </w:p>
              </w:tc>
            </w:tr>
          </w:tbl>
          <w:p w:rsidR="00764BF1" w:rsidRPr="00B51DE9" w:rsidRDefault="00764BF1" w:rsidP="00BB3C33"/>
        </w:tc>
      </w:tr>
      <w:tr w:rsidR="00764BF1" w:rsidRPr="00B51DE9" w:rsidTr="00BB3C33">
        <w:trPr>
          <w:trHeight w:val="149"/>
        </w:trPr>
        <w:tc>
          <w:tcPr>
            <w:tcW w:w="7348" w:type="dxa"/>
            <w:gridSpan w:val="3"/>
            <w:tcBorders>
              <w:top w:val="single" w:sz="4" w:space="0" w:color="auto"/>
              <w:left w:val="nil"/>
              <w:right w:val="nil"/>
            </w:tcBorders>
          </w:tcPr>
          <w:p w:rsidR="00764BF1" w:rsidRPr="00B51DE9" w:rsidRDefault="00764BF1" w:rsidP="00BB3C33"/>
        </w:tc>
        <w:tc>
          <w:tcPr>
            <w:tcW w:w="196" w:type="dxa"/>
            <w:gridSpan w:val="2"/>
            <w:tcBorders>
              <w:top w:val="nil"/>
              <w:left w:val="nil"/>
              <w:right w:val="nil"/>
            </w:tcBorders>
          </w:tcPr>
          <w:p w:rsidR="00764BF1" w:rsidRPr="00B51DE9" w:rsidRDefault="00764BF1" w:rsidP="00BB3C33"/>
        </w:tc>
        <w:tc>
          <w:tcPr>
            <w:tcW w:w="2095" w:type="dxa"/>
            <w:tcBorders>
              <w:top w:val="single" w:sz="4" w:space="0" w:color="auto"/>
              <w:left w:val="nil"/>
              <w:right w:val="nil"/>
            </w:tcBorders>
          </w:tcPr>
          <w:p w:rsidR="00764BF1" w:rsidRPr="00B51DE9" w:rsidRDefault="00764BF1" w:rsidP="00BB3C33"/>
        </w:tc>
      </w:tr>
      <w:tr w:rsidR="00764BF1" w:rsidRPr="00B51DE9" w:rsidTr="00BB3C33">
        <w:trPr>
          <w:trHeight w:val="443"/>
        </w:trPr>
        <w:tc>
          <w:tcPr>
            <w:tcW w:w="4818" w:type="dxa"/>
            <w:gridSpan w:val="2"/>
            <w:vMerge w:val="restart"/>
            <w:tcBorders>
              <w:left w:val="single" w:sz="4" w:space="0" w:color="auto"/>
              <w:right w:val="single" w:sz="4" w:space="0" w:color="auto"/>
            </w:tcBorders>
          </w:tcPr>
          <w:p w:rsidR="00764BF1" w:rsidRPr="004B658C" w:rsidRDefault="00764BF1" w:rsidP="00BB3C33">
            <w:pPr>
              <w:pStyle w:val="Tabelle6pt"/>
            </w:pPr>
            <w:r>
              <w:t>Kompetenzen:</w:t>
            </w:r>
          </w:p>
          <w:p w:rsidR="00764BF1" w:rsidRPr="00B77257" w:rsidRDefault="00764BF1" w:rsidP="00BB3C33">
            <w:pPr>
              <w:pStyle w:val="Kopf8ptafz"/>
              <w:ind w:left="227" w:hanging="170"/>
              <w:rPr>
                <w:i/>
              </w:rPr>
            </w:pPr>
            <w:r>
              <w:t>Ich kann Niveaustufen unterscheiden.</w:t>
            </w:r>
          </w:p>
          <w:p w:rsidR="00764BF1" w:rsidRPr="009F3878" w:rsidRDefault="00764BF1" w:rsidP="00BB3C33">
            <w:pPr>
              <w:pStyle w:val="Kopf8ptafz"/>
              <w:ind w:left="227" w:hanging="170"/>
              <w:rPr>
                <w:i/>
              </w:rPr>
            </w:pPr>
            <w:r>
              <w:t xml:space="preserve">Ich </w:t>
            </w:r>
            <w:r w:rsidRPr="009F3878">
              <w:t xml:space="preserve">kann den Handlungskreislauf beschreiben und anwenden. </w:t>
            </w:r>
          </w:p>
          <w:p w:rsidR="00764BF1" w:rsidRPr="009F3878" w:rsidRDefault="00764BF1" w:rsidP="00BB3C33">
            <w:pPr>
              <w:pStyle w:val="Kopf8ptafz"/>
              <w:ind w:left="227" w:hanging="170"/>
              <w:rPr>
                <w:i/>
              </w:rPr>
            </w:pPr>
            <w:r w:rsidRPr="009F3878">
              <w:t>Ich kann die Arbeit planen.</w:t>
            </w:r>
          </w:p>
          <w:p w:rsidR="00764BF1" w:rsidRPr="009F3878" w:rsidRDefault="00764BF1" w:rsidP="00BB3C33">
            <w:pPr>
              <w:pStyle w:val="Kopf8ptafz"/>
              <w:ind w:left="227" w:hanging="170"/>
              <w:rPr>
                <w:i/>
              </w:rPr>
            </w:pPr>
            <w:r w:rsidRPr="009F3878">
              <w:t>Ich kann das Ergebnis mit dem Kontrollbogen kontrollieren.</w:t>
            </w:r>
          </w:p>
          <w:p w:rsidR="00764BF1" w:rsidRPr="009F3878" w:rsidRDefault="00764BF1" w:rsidP="00BB3C33">
            <w:pPr>
              <w:pStyle w:val="Kopf8ptafz"/>
              <w:ind w:left="227" w:hanging="170"/>
              <w:rPr>
                <w:i/>
              </w:rPr>
            </w:pPr>
            <w:r w:rsidRPr="009F3878">
              <w:t>Ich kann mich und meine Arbeit im Handlungskreislauf reflektieren.</w:t>
            </w:r>
          </w:p>
          <w:p w:rsidR="00764BF1" w:rsidRPr="009F3878" w:rsidRDefault="00764BF1" w:rsidP="00BB3C33">
            <w:pPr>
              <w:pStyle w:val="Kopf8ptafz"/>
              <w:ind w:left="227" w:hanging="170"/>
              <w:rPr>
                <w:i/>
              </w:rPr>
            </w:pPr>
            <w:r w:rsidRPr="009F3878">
              <w:t>Ich kann meinen Lernprozess einschätzen.</w:t>
            </w:r>
          </w:p>
          <w:p w:rsidR="00764BF1" w:rsidRPr="00DC1B45" w:rsidRDefault="00764BF1" w:rsidP="00BB3C33">
            <w:pPr>
              <w:pStyle w:val="Kopf8ptafz"/>
              <w:ind w:left="227" w:hanging="170"/>
              <w:rPr>
                <w:i/>
              </w:rPr>
            </w:pPr>
            <w:r w:rsidRPr="009F3878">
              <w:t>Ich kann meinen Lernzuwachs realistisch reflektieren</w:t>
            </w:r>
            <w:r>
              <w:t>.</w:t>
            </w:r>
          </w:p>
          <w:p w:rsidR="00764BF1" w:rsidRPr="009A0C89" w:rsidRDefault="00764BF1" w:rsidP="00BB3C33">
            <w:pPr>
              <w:pStyle w:val="Kopf8ptafz"/>
              <w:ind w:left="227" w:hanging="170"/>
              <w:rPr>
                <w:i/>
              </w:rPr>
            </w:pPr>
            <w:r w:rsidRPr="009A0C89">
              <w:rPr>
                <w:i/>
              </w:rPr>
              <w:t xml:space="preserve">Ich kann mich auf eine Aufgabe konzentrieren. </w:t>
            </w:r>
          </w:p>
          <w:p w:rsidR="00764BF1" w:rsidRDefault="00764BF1" w:rsidP="00BB3C33">
            <w:pPr>
              <w:pStyle w:val="Kopf8ptafz"/>
              <w:ind w:left="227" w:hanging="170"/>
              <w:rPr>
                <w:i/>
              </w:rPr>
            </w:pPr>
            <w:r w:rsidRPr="009A0C89">
              <w:rPr>
                <w:i/>
              </w:rPr>
              <w:t xml:space="preserve">Ich kann mich organisieren. </w:t>
            </w:r>
          </w:p>
          <w:p w:rsidR="00764BF1" w:rsidRPr="00826FF4" w:rsidRDefault="00764BF1" w:rsidP="00BB3C33">
            <w:pPr>
              <w:pStyle w:val="Kopf8ptafz"/>
              <w:ind w:left="227" w:hanging="170"/>
              <w:rPr>
                <w:i/>
              </w:rPr>
            </w:pPr>
            <w:r w:rsidRPr="00826FF4">
              <w:rPr>
                <w:i/>
              </w:rPr>
              <w:t>Ich kann zuhören.</w:t>
            </w:r>
          </w:p>
          <w:p w:rsidR="00764BF1" w:rsidRPr="00AF3350" w:rsidRDefault="00764BF1" w:rsidP="00BB3C33">
            <w:pPr>
              <w:pStyle w:val="Kopf8ptafz"/>
              <w:ind w:left="227" w:hanging="170"/>
              <w:rPr>
                <w:i/>
              </w:rPr>
            </w:pPr>
            <w:r w:rsidRPr="009A0C89">
              <w:rPr>
                <w:i/>
              </w:rPr>
              <w:t>Ich kann mich mit Partn</w:t>
            </w:r>
            <w:r>
              <w:rPr>
                <w:i/>
              </w:rPr>
              <w:t>er</w:t>
            </w:r>
            <w:r w:rsidR="00246AE4">
              <w:rPr>
                <w:i/>
              </w:rPr>
              <w:t>innen/Partnern</w:t>
            </w:r>
            <w:r>
              <w:rPr>
                <w:i/>
              </w:rPr>
              <w:t xml:space="preserve"> austauschen und bespr</w:t>
            </w:r>
            <w:r>
              <w:rPr>
                <w:i/>
              </w:rPr>
              <w:t>e</w:t>
            </w:r>
            <w:r>
              <w:rPr>
                <w:i/>
              </w:rPr>
              <w:t>chen.</w:t>
            </w:r>
          </w:p>
        </w:tc>
        <w:tc>
          <w:tcPr>
            <w:tcW w:w="4821" w:type="dxa"/>
            <w:gridSpan w:val="4"/>
            <w:tcBorders>
              <w:left w:val="single" w:sz="4" w:space="0" w:color="auto"/>
              <w:right w:val="single" w:sz="4" w:space="0" w:color="auto"/>
            </w:tcBorders>
          </w:tcPr>
          <w:p w:rsidR="00764BF1" w:rsidRDefault="00764BF1" w:rsidP="00BB3C33">
            <w:pPr>
              <w:pStyle w:val="Tabelle6pt"/>
            </w:pPr>
            <w:r>
              <w:t>Was Sie schon können sollten:</w:t>
            </w:r>
          </w:p>
          <w:p w:rsidR="00764BF1" w:rsidRPr="00234B66" w:rsidRDefault="00764BF1" w:rsidP="00BB3C33">
            <w:pPr>
              <w:pStyle w:val="Kopf8ptafz"/>
              <w:ind w:left="227" w:hanging="170"/>
            </w:pPr>
            <w:r>
              <w:t>Ich kann Arbeitsanweisungen lesen und umsetzen.</w:t>
            </w:r>
          </w:p>
        </w:tc>
      </w:tr>
      <w:tr w:rsidR="00764BF1" w:rsidRPr="00B51DE9" w:rsidTr="00BB3C33">
        <w:trPr>
          <w:trHeight w:val="443"/>
        </w:trPr>
        <w:tc>
          <w:tcPr>
            <w:tcW w:w="4818" w:type="dxa"/>
            <w:gridSpan w:val="2"/>
            <w:vMerge/>
            <w:tcBorders>
              <w:left w:val="single" w:sz="4" w:space="0" w:color="auto"/>
              <w:right w:val="single" w:sz="4" w:space="0" w:color="auto"/>
            </w:tcBorders>
          </w:tcPr>
          <w:p w:rsidR="00764BF1" w:rsidRDefault="00764BF1" w:rsidP="00BB3C33">
            <w:pPr>
              <w:pStyle w:val="Tabelle6pt"/>
            </w:pPr>
          </w:p>
        </w:tc>
        <w:tc>
          <w:tcPr>
            <w:tcW w:w="4821" w:type="dxa"/>
            <w:gridSpan w:val="4"/>
            <w:tcBorders>
              <w:left w:val="single" w:sz="4" w:space="0" w:color="auto"/>
              <w:right w:val="single" w:sz="4" w:space="0" w:color="auto"/>
            </w:tcBorders>
          </w:tcPr>
          <w:p w:rsidR="00764BF1" w:rsidRDefault="00764BF1" w:rsidP="00BB3C33">
            <w:pPr>
              <w:pStyle w:val="Tabelle6pt"/>
            </w:pPr>
            <w:r>
              <w:t>Wofür Sie das benötigen:</w:t>
            </w:r>
          </w:p>
          <w:p w:rsidR="00764BF1" w:rsidRDefault="00764BF1" w:rsidP="00BB3C33">
            <w:pPr>
              <w:pStyle w:val="Kopf8ptafz"/>
              <w:ind w:left="227" w:hanging="170"/>
            </w:pPr>
            <w:r>
              <w:t>Richtiges Auswählen der Arbeitsmaterialien</w:t>
            </w:r>
          </w:p>
        </w:tc>
      </w:tr>
      <w:tr w:rsidR="00764BF1" w:rsidRPr="00B51DE9" w:rsidTr="00BB3C33">
        <w:trPr>
          <w:trHeight w:val="443"/>
        </w:trPr>
        <w:tc>
          <w:tcPr>
            <w:tcW w:w="4818" w:type="dxa"/>
            <w:gridSpan w:val="2"/>
            <w:vMerge/>
            <w:tcBorders>
              <w:left w:val="single" w:sz="4" w:space="0" w:color="auto"/>
              <w:right w:val="single" w:sz="4" w:space="0" w:color="auto"/>
            </w:tcBorders>
          </w:tcPr>
          <w:p w:rsidR="00764BF1" w:rsidRDefault="00764BF1" w:rsidP="00BB3C33">
            <w:pPr>
              <w:pStyle w:val="Tabelle6pt"/>
            </w:pPr>
          </w:p>
        </w:tc>
        <w:tc>
          <w:tcPr>
            <w:tcW w:w="4821" w:type="dxa"/>
            <w:gridSpan w:val="4"/>
            <w:tcBorders>
              <w:left w:val="single" w:sz="4" w:space="0" w:color="auto"/>
              <w:right w:val="single" w:sz="4" w:space="0" w:color="auto"/>
            </w:tcBorders>
          </w:tcPr>
          <w:p w:rsidR="00764BF1" w:rsidRDefault="00764BF1" w:rsidP="00BB3C33">
            <w:pPr>
              <w:pStyle w:val="Tabelle6pt"/>
            </w:pPr>
            <w:r>
              <w:t>Wie Sie Ihr Können prüfen können:</w:t>
            </w:r>
          </w:p>
          <w:p w:rsidR="00764BF1" w:rsidRPr="00234B66" w:rsidRDefault="00764BF1" w:rsidP="00BB3C33">
            <w:pPr>
              <w:pStyle w:val="Kopf8ptafz"/>
              <w:ind w:left="227" w:hanging="170"/>
              <w:jc w:val="both"/>
            </w:pPr>
            <w:r>
              <w:t>Übung</w:t>
            </w:r>
          </w:p>
        </w:tc>
      </w:tr>
    </w:tbl>
    <w:p w:rsidR="00764BF1" w:rsidRDefault="004237FA" w:rsidP="004237FA">
      <w:pPr>
        <w:pStyle w:val="berschrift1"/>
        <w:rPr>
          <w:rStyle w:val="Fett"/>
        </w:rPr>
      </w:pPr>
      <w:r w:rsidRPr="004237FA">
        <w:rPr>
          <w:rStyle w:val="Fett"/>
          <w:b w:val="0"/>
          <w:noProof/>
          <w:color w:val="auto"/>
        </w:rPr>
        <w:drawing>
          <wp:anchor distT="0" distB="0" distL="114300" distR="114300" simplePos="0" relativeHeight="252222464" behindDoc="0" locked="0" layoutInCell="0" allowOverlap="1" wp14:anchorId="3610A761" wp14:editId="37F1F44E">
            <wp:simplePos x="0" y="0"/>
            <wp:positionH relativeFrom="rightMargin">
              <wp:posOffset>970280</wp:posOffset>
            </wp:positionH>
            <wp:positionV relativeFrom="paragraph">
              <wp:posOffset>95885</wp:posOffset>
            </wp:positionV>
            <wp:extent cx="348615" cy="320040"/>
            <wp:effectExtent l="0" t="0" r="0" b="3810"/>
            <wp:wrapNone/>
            <wp:docPr id="6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237FA">
        <w:rPr>
          <w:rStyle w:val="Fett"/>
          <w:b w:val="0"/>
          <w:noProof/>
          <w:color w:val="auto"/>
        </w:rPr>
        <w:drawing>
          <wp:anchor distT="0" distB="0" distL="114300" distR="114300" simplePos="0" relativeHeight="252221440" behindDoc="0" locked="0" layoutInCell="0" allowOverlap="1" wp14:anchorId="5836136D" wp14:editId="2D941431">
            <wp:simplePos x="0" y="0"/>
            <wp:positionH relativeFrom="rightMargin">
              <wp:posOffset>610235</wp:posOffset>
            </wp:positionH>
            <wp:positionV relativeFrom="paragraph">
              <wp:posOffset>95885</wp:posOffset>
            </wp:positionV>
            <wp:extent cx="349885" cy="320675"/>
            <wp:effectExtent l="0" t="0" r="0" b="3175"/>
            <wp:wrapNone/>
            <wp:docPr id="5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237FA">
        <w:rPr>
          <w:rStyle w:val="Fett"/>
          <w:b w:val="0"/>
          <w:noProof/>
          <w:color w:val="auto"/>
        </w:rPr>
        <w:drawing>
          <wp:anchor distT="0" distB="0" distL="114300" distR="114300" simplePos="0" relativeHeight="252220416" behindDoc="0" locked="0" layoutInCell="0" allowOverlap="1" wp14:anchorId="24D75C3E" wp14:editId="74FA7217">
            <wp:simplePos x="0" y="0"/>
            <wp:positionH relativeFrom="rightMargin">
              <wp:posOffset>250190</wp:posOffset>
            </wp:positionH>
            <wp:positionV relativeFrom="paragraph">
              <wp:posOffset>95885</wp:posOffset>
            </wp:positionV>
            <wp:extent cx="349885" cy="320675"/>
            <wp:effectExtent l="0" t="0" r="0" b="3175"/>
            <wp:wrapNone/>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64BF1" w:rsidRPr="00260F00">
        <w:rPr>
          <w:rStyle w:val="Fett"/>
        </w:rPr>
        <w:t>Unt</w:t>
      </w:r>
      <w:r w:rsidR="00764BF1">
        <w:rPr>
          <w:rStyle w:val="Fett"/>
        </w:rPr>
        <w:t>errichtsarrangement für ca. 5</w:t>
      </w:r>
      <w:r w:rsidR="00764BF1" w:rsidRPr="00260F00">
        <w:rPr>
          <w:rStyle w:val="Fett"/>
        </w:rPr>
        <w:t xml:space="preserve"> Unterrichtsstunden</w:t>
      </w:r>
    </w:p>
    <w:p w:rsidR="004237FA" w:rsidRPr="004237FA" w:rsidRDefault="004237FA" w:rsidP="004237FA">
      <w:pPr>
        <w:pStyle w:val="Abstandszeile"/>
      </w:pPr>
    </w:p>
    <w:tbl>
      <w:tblPr>
        <w:tblStyle w:val="Tabellenraster"/>
        <w:tblW w:w="9639" w:type="dxa"/>
        <w:tblInd w:w="28" w:type="dxa"/>
        <w:tblCellMar>
          <w:top w:w="28" w:type="dxa"/>
          <w:left w:w="28" w:type="dxa"/>
          <w:bottom w:w="28" w:type="dxa"/>
          <w:right w:w="28" w:type="dxa"/>
        </w:tblCellMar>
        <w:tblLook w:val="04A0" w:firstRow="1" w:lastRow="0" w:firstColumn="1" w:lastColumn="0" w:noHBand="0" w:noVBand="1"/>
      </w:tblPr>
      <w:tblGrid>
        <w:gridCol w:w="1164"/>
        <w:gridCol w:w="836"/>
        <w:gridCol w:w="566"/>
        <w:gridCol w:w="3674"/>
        <w:gridCol w:w="1699"/>
        <w:gridCol w:w="1700"/>
      </w:tblGrid>
      <w:tr w:rsidR="00764BF1" w:rsidRPr="00983175" w:rsidTr="00BB3C33">
        <w:trPr>
          <w:trHeight w:val="587"/>
        </w:trPr>
        <w:tc>
          <w:tcPr>
            <w:tcW w:w="1157" w:type="dxa"/>
            <w:shd w:val="clear" w:color="auto" w:fill="D9D9D9" w:themeFill="background1" w:themeFillShade="D9"/>
          </w:tcPr>
          <w:p w:rsidR="00764BF1" w:rsidRPr="00983175" w:rsidRDefault="00764BF1" w:rsidP="00BB3C33">
            <w:pPr>
              <w:pStyle w:val="TabellenkopfLS"/>
            </w:pPr>
            <w:r w:rsidRPr="00983175">
              <w:t>Handlungs-</w:t>
            </w:r>
            <w:proofErr w:type="spellStart"/>
            <w:r w:rsidRPr="00983175">
              <w:t>kreislauf</w:t>
            </w:r>
            <w:proofErr w:type="spellEnd"/>
          </w:p>
        </w:tc>
        <w:tc>
          <w:tcPr>
            <w:tcW w:w="836" w:type="dxa"/>
            <w:shd w:val="clear" w:color="auto" w:fill="D9D9D9" w:themeFill="background1" w:themeFillShade="D9"/>
          </w:tcPr>
          <w:p w:rsidR="00764BF1" w:rsidRPr="00983175" w:rsidRDefault="00764BF1" w:rsidP="00BB3C33">
            <w:pPr>
              <w:pStyle w:val="TabellenkopfLS"/>
            </w:pPr>
            <w:r w:rsidRPr="00983175">
              <w:t>Lern-phase</w:t>
            </w:r>
          </w:p>
        </w:tc>
        <w:tc>
          <w:tcPr>
            <w:tcW w:w="567" w:type="dxa"/>
            <w:shd w:val="clear" w:color="auto" w:fill="D9D9D9" w:themeFill="background1" w:themeFillShade="D9"/>
          </w:tcPr>
          <w:p w:rsidR="00764BF1" w:rsidRPr="00983175" w:rsidRDefault="00764BF1" w:rsidP="00BB3C33">
            <w:pPr>
              <w:pStyle w:val="TabellenkopfLS"/>
            </w:pPr>
            <w:r w:rsidRPr="00983175">
              <w:t>Zeit</w:t>
            </w:r>
          </w:p>
        </w:tc>
        <w:tc>
          <w:tcPr>
            <w:tcW w:w="3679" w:type="dxa"/>
            <w:shd w:val="clear" w:color="auto" w:fill="D9D9D9" w:themeFill="background1" w:themeFillShade="D9"/>
          </w:tcPr>
          <w:p w:rsidR="00764BF1" w:rsidRPr="00983175" w:rsidRDefault="00764BF1" w:rsidP="00BB3C33">
            <w:pPr>
              <w:pStyle w:val="TabellenkopfLS"/>
            </w:pPr>
            <w:r w:rsidRPr="00983175">
              <w:t>Inhalte und Methode</w:t>
            </w:r>
          </w:p>
        </w:tc>
        <w:tc>
          <w:tcPr>
            <w:tcW w:w="1700" w:type="dxa"/>
            <w:shd w:val="clear" w:color="auto" w:fill="D9D9D9" w:themeFill="background1" w:themeFillShade="D9"/>
          </w:tcPr>
          <w:p w:rsidR="00764BF1" w:rsidRPr="00983175" w:rsidRDefault="00764BF1" w:rsidP="00BB3C33">
            <w:pPr>
              <w:pStyle w:val="TabellenkopfLS"/>
            </w:pPr>
            <w:r w:rsidRPr="00983175">
              <w:t>Material</w:t>
            </w:r>
          </w:p>
        </w:tc>
        <w:tc>
          <w:tcPr>
            <w:tcW w:w="1700" w:type="dxa"/>
            <w:shd w:val="clear" w:color="auto" w:fill="D9D9D9" w:themeFill="background1" w:themeFillShade="D9"/>
          </w:tcPr>
          <w:p w:rsidR="00764BF1" w:rsidRPr="00983175" w:rsidRDefault="00764BF1" w:rsidP="00BB3C33">
            <w:pPr>
              <w:pStyle w:val="TabellenkopfLS"/>
            </w:pPr>
            <w:r w:rsidRPr="00983175">
              <w:t>Hinweise</w:t>
            </w:r>
          </w:p>
        </w:tc>
      </w:tr>
      <w:tr w:rsidR="00764BF1" w:rsidRPr="00983175" w:rsidTr="00BB3C33">
        <w:tc>
          <w:tcPr>
            <w:tcW w:w="1157" w:type="dxa"/>
            <w:vMerge w:val="restart"/>
          </w:tcPr>
          <w:p w:rsidR="00764BF1" w:rsidRPr="00983175" w:rsidRDefault="003702B6" w:rsidP="00BB3C33">
            <w:pPr>
              <w:pStyle w:val="TabelleLinks"/>
              <w:rPr>
                <w:sz w:val="20"/>
              </w:rPr>
            </w:pPr>
            <w:r>
              <w:rPr>
                <w:sz w:val="20"/>
              </w:rPr>
              <w:t>I</w:t>
            </w:r>
            <w:r w:rsidR="00764BF1" w:rsidRPr="00983175">
              <w:rPr>
                <w:sz w:val="20"/>
              </w:rPr>
              <w:t>nformieren</w:t>
            </w:r>
          </w:p>
          <w:p w:rsidR="00764BF1" w:rsidRPr="00983175" w:rsidRDefault="00764BF1" w:rsidP="00BB3C33">
            <w:pPr>
              <w:pStyle w:val="TabelleLinks"/>
              <w:rPr>
                <w:sz w:val="20"/>
              </w:rPr>
            </w:pPr>
          </w:p>
        </w:tc>
        <w:tc>
          <w:tcPr>
            <w:tcW w:w="836" w:type="dxa"/>
          </w:tcPr>
          <w:p w:rsidR="00764BF1" w:rsidRPr="00983175" w:rsidRDefault="00764BF1" w:rsidP="00BB3C33">
            <w:pPr>
              <w:pStyle w:val="TabelleLinks"/>
              <w:spacing w:line="240" w:lineRule="auto"/>
              <w:jc w:val="center"/>
              <w:rPr>
                <w:sz w:val="20"/>
              </w:rPr>
            </w:pPr>
            <w:r w:rsidRPr="00983175">
              <w:rPr>
                <w:noProof/>
                <w:sz w:val="20"/>
              </w:rPr>
              <w:drawing>
                <wp:inline distT="0" distB="0" distL="0" distR="0" wp14:anchorId="46F7C5B4" wp14:editId="2A687311">
                  <wp:extent cx="215900" cy="242570"/>
                  <wp:effectExtent l="0" t="0" r="0" b="5080"/>
                  <wp:docPr id="1206" name="Grafik 1206" descr="C:\Dokumente und Einstellungen\Eisenhauer\Eigene Dateien\BFPE\Kompetenzraster_Lernmaterial\NL_Dummy_2013\NL-Dummy\Icons\7-1 Einzelarbeit.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kumente und Einstellungen\Eisenhauer\Eigene Dateien\BFPE\Kompetenzraster_Lernmaterial\NL_Dummy_2013\NL-Dummy\Icons\7-1 Einzelarbeit.em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15900" cy="242570"/>
                          </a:xfrm>
                          <a:prstGeom prst="rect">
                            <a:avLst/>
                          </a:prstGeom>
                          <a:noFill/>
                          <a:ln>
                            <a:noFill/>
                          </a:ln>
                        </pic:spPr>
                      </pic:pic>
                    </a:graphicData>
                  </a:graphic>
                </wp:inline>
              </w:drawing>
            </w:r>
            <w:r w:rsidRPr="00983175">
              <w:rPr>
                <w:noProof/>
                <w:sz w:val="20"/>
              </w:rPr>
              <w:drawing>
                <wp:inline distT="0" distB="0" distL="0" distR="0" wp14:anchorId="04132381" wp14:editId="6D45B48C">
                  <wp:extent cx="432000" cy="211404"/>
                  <wp:effectExtent l="0" t="0" r="6350" b="0"/>
                  <wp:docPr id="120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2000" cy="211404"/>
                          </a:xfrm>
                          <a:prstGeom prst="rect">
                            <a:avLst/>
                          </a:prstGeom>
                          <a:noFill/>
                          <a:ln>
                            <a:noFill/>
                          </a:ln>
                        </pic:spPr>
                      </pic:pic>
                    </a:graphicData>
                  </a:graphic>
                </wp:inline>
              </w:drawing>
            </w:r>
          </w:p>
        </w:tc>
        <w:tc>
          <w:tcPr>
            <w:tcW w:w="567" w:type="dxa"/>
          </w:tcPr>
          <w:p w:rsidR="00764BF1" w:rsidRPr="00983175" w:rsidRDefault="00764BF1" w:rsidP="00BB3C33">
            <w:pPr>
              <w:pStyle w:val="Tabellezentriert"/>
              <w:rPr>
                <w:sz w:val="20"/>
              </w:rPr>
            </w:pPr>
            <w:r w:rsidRPr="00983175">
              <w:rPr>
                <w:sz w:val="20"/>
              </w:rPr>
              <w:t xml:space="preserve">45 </w:t>
            </w:r>
            <w:r w:rsidR="00F937E0">
              <w:rPr>
                <w:sz w:val="20"/>
              </w:rPr>
              <w:t>Min.</w:t>
            </w:r>
          </w:p>
        </w:tc>
        <w:tc>
          <w:tcPr>
            <w:tcW w:w="3679" w:type="dxa"/>
          </w:tcPr>
          <w:p w:rsidR="00764BF1" w:rsidRPr="00983175" w:rsidRDefault="00764BF1" w:rsidP="00BB3C33">
            <w:pPr>
              <w:pStyle w:val="TabelleLinks"/>
              <w:rPr>
                <w:sz w:val="20"/>
              </w:rPr>
            </w:pPr>
            <w:r w:rsidRPr="00983175">
              <w:rPr>
                <w:sz w:val="20"/>
              </w:rPr>
              <w:t xml:space="preserve"> Niveaustufen kennen </w:t>
            </w:r>
          </w:p>
          <w:p w:rsidR="00764BF1" w:rsidRPr="00983175" w:rsidRDefault="00764BF1" w:rsidP="00BB3C33">
            <w:pPr>
              <w:pStyle w:val="TabelleLinks"/>
              <w:rPr>
                <w:sz w:val="20"/>
              </w:rPr>
            </w:pPr>
          </w:p>
          <w:p w:rsidR="00764BF1" w:rsidRPr="00983175" w:rsidRDefault="00764BF1" w:rsidP="00BB3C33">
            <w:pPr>
              <w:pStyle w:val="TabelleLinks"/>
              <w:rPr>
                <w:sz w:val="20"/>
              </w:rPr>
            </w:pPr>
            <w:r w:rsidRPr="00983175">
              <w:rPr>
                <w:sz w:val="20"/>
              </w:rPr>
              <w:t>Übung – Bewegter Austausch</w:t>
            </w:r>
          </w:p>
        </w:tc>
        <w:tc>
          <w:tcPr>
            <w:tcW w:w="1700" w:type="dxa"/>
          </w:tcPr>
          <w:p w:rsidR="00764BF1" w:rsidRPr="00983175" w:rsidRDefault="00764BF1" w:rsidP="00BB3C33">
            <w:pPr>
              <w:pStyle w:val="TabelleLinks"/>
              <w:rPr>
                <w:sz w:val="20"/>
              </w:rPr>
            </w:pPr>
            <w:r w:rsidRPr="00983175">
              <w:rPr>
                <w:sz w:val="20"/>
              </w:rPr>
              <w:t>EG1.01.01.01</w:t>
            </w:r>
          </w:p>
          <w:p w:rsidR="00764BF1" w:rsidRPr="00983175" w:rsidRDefault="00764BF1" w:rsidP="00BB3C33">
            <w:pPr>
              <w:pStyle w:val="TabelleLinks"/>
              <w:rPr>
                <w:sz w:val="20"/>
              </w:rPr>
            </w:pPr>
          </w:p>
          <w:p w:rsidR="00764BF1" w:rsidRPr="00983175" w:rsidRDefault="00BA71FB" w:rsidP="00BB3C33">
            <w:pPr>
              <w:pStyle w:val="TabelleLinks"/>
              <w:rPr>
                <w:sz w:val="20"/>
              </w:rPr>
            </w:pPr>
            <w:r>
              <w:rPr>
                <w:sz w:val="20"/>
              </w:rPr>
              <w:t>EG1.01.01.02</w:t>
            </w:r>
          </w:p>
        </w:tc>
        <w:tc>
          <w:tcPr>
            <w:tcW w:w="1700" w:type="dxa"/>
          </w:tcPr>
          <w:p w:rsidR="00764BF1" w:rsidRPr="00983175" w:rsidRDefault="00764BF1" w:rsidP="00BB3C33">
            <w:pPr>
              <w:pStyle w:val="TabelleLinks"/>
              <w:rPr>
                <w:sz w:val="20"/>
              </w:rPr>
            </w:pPr>
          </w:p>
          <w:p w:rsidR="00764BF1" w:rsidRPr="00983175" w:rsidRDefault="00764BF1" w:rsidP="00BB3C33">
            <w:pPr>
              <w:pStyle w:val="TabelleLinks"/>
              <w:rPr>
                <w:sz w:val="20"/>
              </w:rPr>
            </w:pPr>
          </w:p>
        </w:tc>
      </w:tr>
      <w:tr w:rsidR="00764BF1" w:rsidRPr="00983175" w:rsidTr="00BB3C33">
        <w:tc>
          <w:tcPr>
            <w:tcW w:w="1157" w:type="dxa"/>
            <w:vMerge/>
          </w:tcPr>
          <w:p w:rsidR="00764BF1" w:rsidRPr="00983175" w:rsidRDefault="00764BF1" w:rsidP="00BB3C33">
            <w:pPr>
              <w:pStyle w:val="TabelleLinks"/>
              <w:rPr>
                <w:sz w:val="20"/>
              </w:rPr>
            </w:pPr>
          </w:p>
        </w:tc>
        <w:tc>
          <w:tcPr>
            <w:tcW w:w="836" w:type="dxa"/>
            <w:vAlign w:val="center"/>
          </w:tcPr>
          <w:p w:rsidR="00764BF1" w:rsidRPr="00983175" w:rsidRDefault="00764BF1" w:rsidP="00BB3C33">
            <w:pPr>
              <w:pStyle w:val="TabelleLinks"/>
              <w:spacing w:line="240" w:lineRule="auto"/>
              <w:jc w:val="center"/>
              <w:rPr>
                <w:sz w:val="20"/>
              </w:rPr>
            </w:pPr>
            <w:r w:rsidRPr="00983175">
              <w:rPr>
                <w:noProof/>
                <w:sz w:val="20"/>
              </w:rPr>
              <w:drawing>
                <wp:inline distT="0" distB="0" distL="0" distR="0" wp14:anchorId="262C50E7" wp14:editId="0D2872EE">
                  <wp:extent cx="324000" cy="324000"/>
                  <wp:effectExtent l="0" t="0" r="0" b="0"/>
                  <wp:docPr id="121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inline>
              </w:drawing>
            </w:r>
          </w:p>
        </w:tc>
        <w:tc>
          <w:tcPr>
            <w:tcW w:w="567" w:type="dxa"/>
          </w:tcPr>
          <w:p w:rsidR="00764BF1" w:rsidRPr="00983175" w:rsidRDefault="00764BF1" w:rsidP="00BB3C33">
            <w:pPr>
              <w:pStyle w:val="Tabellezentriert"/>
              <w:rPr>
                <w:sz w:val="20"/>
              </w:rPr>
            </w:pPr>
            <w:r w:rsidRPr="00983175">
              <w:rPr>
                <w:sz w:val="20"/>
              </w:rPr>
              <w:t xml:space="preserve">15 </w:t>
            </w:r>
            <w:r w:rsidR="00F937E0">
              <w:rPr>
                <w:sz w:val="20"/>
              </w:rPr>
              <w:t>Min.</w:t>
            </w:r>
          </w:p>
        </w:tc>
        <w:tc>
          <w:tcPr>
            <w:tcW w:w="3679" w:type="dxa"/>
          </w:tcPr>
          <w:p w:rsidR="00764BF1" w:rsidRPr="00983175" w:rsidRDefault="00764BF1" w:rsidP="00BB3C33">
            <w:pPr>
              <w:pStyle w:val="TabelleLinks"/>
              <w:rPr>
                <w:sz w:val="20"/>
              </w:rPr>
            </w:pPr>
            <w:r w:rsidRPr="00983175">
              <w:rPr>
                <w:sz w:val="20"/>
              </w:rPr>
              <w:t>Einstieg:</w:t>
            </w:r>
          </w:p>
          <w:p w:rsidR="00764BF1" w:rsidRDefault="00764BF1" w:rsidP="00BB3C33">
            <w:pPr>
              <w:pStyle w:val="TabelleLinks"/>
              <w:rPr>
                <w:sz w:val="20"/>
              </w:rPr>
            </w:pPr>
            <w:r w:rsidRPr="00983175">
              <w:rPr>
                <w:sz w:val="20"/>
              </w:rPr>
              <w:t xml:space="preserve">Obstquark herstellen für ein Willkommens-frühstück </w:t>
            </w:r>
          </w:p>
          <w:p w:rsidR="00764BF1" w:rsidRPr="00983175" w:rsidRDefault="00764BF1" w:rsidP="00BB3C33">
            <w:pPr>
              <w:pStyle w:val="TabelleLinks"/>
              <w:rPr>
                <w:sz w:val="20"/>
              </w:rPr>
            </w:pPr>
          </w:p>
          <w:p w:rsidR="00764BF1" w:rsidRPr="00983175" w:rsidRDefault="00764BF1" w:rsidP="00BB3C33">
            <w:pPr>
              <w:pStyle w:val="TabelleLinks"/>
              <w:rPr>
                <w:sz w:val="20"/>
              </w:rPr>
            </w:pPr>
            <w:r w:rsidRPr="00983175">
              <w:rPr>
                <w:sz w:val="20"/>
              </w:rPr>
              <w:t>Brainstorming</w:t>
            </w:r>
          </w:p>
        </w:tc>
        <w:tc>
          <w:tcPr>
            <w:tcW w:w="1700" w:type="dxa"/>
          </w:tcPr>
          <w:p w:rsidR="00764BF1" w:rsidRPr="00983175" w:rsidRDefault="00764BF1" w:rsidP="00BB3C33">
            <w:pPr>
              <w:pStyle w:val="TabelleLinks"/>
              <w:rPr>
                <w:sz w:val="20"/>
              </w:rPr>
            </w:pPr>
            <w:r w:rsidRPr="00983175">
              <w:rPr>
                <w:sz w:val="20"/>
              </w:rPr>
              <w:t xml:space="preserve">Folie </w:t>
            </w:r>
          </w:p>
          <w:p w:rsidR="00764BF1" w:rsidRPr="00983175" w:rsidRDefault="00764BF1" w:rsidP="00BB3C33">
            <w:pPr>
              <w:pStyle w:val="TabelleLinks"/>
              <w:rPr>
                <w:sz w:val="20"/>
              </w:rPr>
            </w:pPr>
            <w:r w:rsidRPr="00983175">
              <w:rPr>
                <w:sz w:val="20"/>
              </w:rPr>
              <w:t>Bild Obstquark</w:t>
            </w:r>
          </w:p>
          <w:p w:rsidR="00764BF1" w:rsidRPr="00983175" w:rsidRDefault="00764BF1" w:rsidP="00BB3C33">
            <w:pPr>
              <w:pStyle w:val="TabelleLinks"/>
              <w:rPr>
                <w:sz w:val="20"/>
              </w:rPr>
            </w:pPr>
          </w:p>
        </w:tc>
        <w:tc>
          <w:tcPr>
            <w:tcW w:w="1700" w:type="dxa"/>
          </w:tcPr>
          <w:p w:rsidR="00764BF1" w:rsidRPr="00983175" w:rsidRDefault="00764BF1" w:rsidP="00BB3C33">
            <w:pPr>
              <w:pStyle w:val="TabelleLinks"/>
              <w:rPr>
                <w:sz w:val="20"/>
              </w:rPr>
            </w:pPr>
          </w:p>
          <w:p w:rsidR="00764BF1" w:rsidRPr="00983175" w:rsidRDefault="00764BF1" w:rsidP="00BB3C33">
            <w:pPr>
              <w:pStyle w:val="TabelleLinks"/>
              <w:rPr>
                <w:sz w:val="20"/>
              </w:rPr>
            </w:pPr>
            <w:r w:rsidRPr="00983175">
              <w:rPr>
                <w:sz w:val="20"/>
              </w:rPr>
              <w:t>Metaplanwand</w:t>
            </w:r>
          </w:p>
          <w:p w:rsidR="00764BF1" w:rsidRPr="00983175" w:rsidRDefault="00764BF1" w:rsidP="00BB3C33">
            <w:pPr>
              <w:pStyle w:val="TabelleLinks"/>
              <w:rPr>
                <w:sz w:val="20"/>
              </w:rPr>
            </w:pPr>
            <w:r w:rsidRPr="00983175">
              <w:rPr>
                <w:noProof/>
                <w:sz w:val="20"/>
              </w:rPr>
              <w:t>Moderationskarten</w:t>
            </w:r>
          </w:p>
        </w:tc>
      </w:tr>
      <w:tr w:rsidR="00764BF1" w:rsidRPr="00983175" w:rsidTr="00BB3C33">
        <w:tc>
          <w:tcPr>
            <w:tcW w:w="1157" w:type="dxa"/>
          </w:tcPr>
          <w:p w:rsidR="00764BF1" w:rsidRPr="00983175" w:rsidRDefault="003702B6" w:rsidP="003702B6">
            <w:pPr>
              <w:pStyle w:val="TabelleLinks"/>
              <w:rPr>
                <w:sz w:val="20"/>
              </w:rPr>
            </w:pPr>
            <w:r>
              <w:rPr>
                <w:sz w:val="20"/>
              </w:rPr>
              <w:t>Planen/ E</w:t>
            </w:r>
            <w:r w:rsidR="00764BF1" w:rsidRPr="00983175">
              <w:rPr>
                <w:sz w:val="20"/>
              </w:rPr>
              <w:t>ntscheiden</w:t>
            </w:r>
          </w:p>
        </w:tc>
        <w:tc>
          <w:tcPr>
            <w:tcW w:w="836" w:type="dxa"/>
          </w:tcPr>
          <w:p w:rsidR="00764BF1" w:rsidRPr="00983175" w:rsidRDefault="00764BF1" w:rsidP="00BB3C33">
            <w:pPr>
              <w:pStyle w:val="TabelleLinks"/>
              <w:rPr>
                <w:noProof/>
                <w:sz w:val="20"/>
              </w:rPr>
            </w:pPr>
          </w:p>
          <w:p w:rsidR="00764BF1" w:rsidRPr="00983175" w:rsidRDefault="00764BF1" w:rsidP="00BB3C33">
            <w:pPr>
              <w:pStyle w:val="TabelleLinks"/>
              <w:jc w:val="center"/>
              <w:rPr>
                <w:noProof/>
                <w:sz w:val="20"/>
              </w:rPr>
            </w:pPr>
          </w:p>
          <w:p w:rsidR="00764BF1" w:rsidRPr="00983175" w:rsidRDefault="00764BF1" w:rsidP="00BB3C33">
            <w:pPr>
              <w:pStyle w:val="TabelleLinks"/>
              <w:jc w:val="center"/>
              <w:rPr>
                <w:noProof/>
                <w:sz w:val="20"/>
              </w:rPr>
            </w:pPr>
          </w:p>
          <w:p w:rsidR="00764BF1" w:rsidRPr="00983175" w:rsidRDefault="00764BF1" w:rsidP="00BB3C33">
            <w:pPr>
              <w:pStyle w:val="TabelleLinks"/>
              <w:spacing w:line="240" w:lineRule="auto"/>
              <w:jc w:val="center"/>
              <w:rPr>
                <w:sz w:val="20"/>
              </w:rPr>
            </w:pPr>
            <w:r w:rsidRPr="00983175">
              <w:rPr>
                <w:noProof/>
                <w:sz w:val="20"/>
              </w:rPr>
              <w:drawing>
                <wp:inline distT="0" distB="0" distL="0" distR="0" wp14:anchorId="63CDD319" wp14:editId="6A286096">
                  <wp:extent cx="215900" cy="242570"/>
                  <wp:effectExtent l="0" t="0" r="0" b="5080"/>
                  <wp:docPr id="633" name="Grafik 633" descr="C:\Dokumente und Einstellungen\Eisenhauer\Eigene Dateien\BFPE\Kompetenzraster_Lernmaterial\NL_Dummy_2013\NL-Dummy\Icons\7-1 Einzelarbeit.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kumente und Einstellungen\Eisenhauer\Eigene Dateien\BFPE\Kompetenzraster_Lernmaterial\NL_Dummy_2013\NL-Dummy\Icons\7-1 Einzelarbeit.em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15900" cy="242570"/>
                          </a:xfrm>
                          <a:prstGeom prst="rect">
                            <a:avLst/>
                          </a:prstGeom>
                          <a:noFill/>
                          <a:ln>
                            <a:noFill/>
                          </a:ln>
                        </pic:spPr>
                      </pic:pic>
                    </a:graphicData>
                  </a:graphic>
                </wp:inline>
              </w:drawing>
            </w:r>
          </w:p>
          <w:p w:rsidR="00764BF1" w:rsidRPr="00983175" w:rsidRDefault="00764BF1" w:rsidP="00BB3C33">
            <w:pPr>
              <w:pStyle w:val="TabelleLinks"/>
              <w:spacing w:line="240" w:lineRule="auto"/>
              <w:jc w:val="center"/>
              <w:rPr>
                <w:sz w:val="20"/>
              </w:rPr>
            </w:pPr>
          </w:p>
          <w:p w:rsidR="00764BF1" w:rsidRPr="00983175" w:rsidRDefault="00764BF1" w:rsidP="00BB3C33">
            <w:pPr>
              <w:pStyle w:val="TabelleLinks"/>
              <w:spacing w:line="240" w:lineRule="auto"/>
              <w:jc w:val="center"/>
              <w:rPr>
                <w:sz w:val="20"/>
              </w:rPr>
            </w:pPr>
          </w:p>
          <w:p w:rsidR="00764BF1" w:rsidRPr="00983175" w:rsidRDefault="00764BF1" w:rsidP="00BB3C33">
            <w:pPr>
              <w:pStyle w:val="TabelleLinks"/>
              <w:spacing w:line="240" w:lineRule="auto"/>
              <w:jc w:val="center"/>
              <w:rPr>
                <w:sz w:val="20"/>
              </w:rPr>
            </w:pPr>
            <w:r w:rsidRPr="00983175">
              <w:rPr>
                <w:noProof/>
                <w:sz w:val="20"/>
              </w:rPr>
              <w:drawing>
                <wp:inline distT="0" distB="0" distL="0" distR="0" wp14:anchorId="2A0E5A06" wp14:editId="03A05181">
                  <wp:extent cx="434975" cy="213995"/>
                  <wp:effectExtent l="0" t="0" r="3175" b="0"/>
                  <wp:docPr id="63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4975" cy="213995"/>
                          </a:xfrm>
                          <a:prstGeom prst="rect">
                            <a:avLst/>
                          </a:prstGeom>
                          <a:noFill/>
                          <a:ln>
                            <a:noFill/>
                          </a:ln>
                        </pic:spPr>
                      </pic:pic>
                    </a:graphicData>
                  </a:graphic>
                </wp:inline>
              </w:drawing>
            </w:r>
          </w:p>
        </w:tc>
        <w:tc>
          <w:tcPr>
            <w:tcW w:w="567" w:type="dxa"/>
          </w:tcPr>
          <w:p w:rsidR="00764BF1" w:rsidRPr="00983175" w:rsidRDefault="00764BF1" w:rsidP="00BB3C33">
            <w:pPr>
              <w:pStyle w:val="Tabellezentriert"/>
              <w:rPr>
                <w:sz w:val="20"/>
              </w:rPr>
            </w:pPr>
            <w:r w:rsidRPr="00983175">
              <w:rPr>
                <w:sz w:val="20"/>
              </w:rPr>
              <w:t xml:space="preserve">75 </w:t>
            </w:r>
            <w:r w:rsidR="00F937E0">
              <w:rPr>
                <w:sz w:val="20"/>
              </w:rPr>
              <w:t>Min.</w:t>
            </w:r>
          </w:p>
        </w:tc>
        <w:tc>
          <w:tcPr>
            <w:tcW w:w="3679" w:type="dxa"/>
          </w:tcPr>
          <w:p w:rsidR="00764BF1" w:rsidRPr="00983175" w:rsidRDefault="00764BF1" w:rsidP="00BB3C33">
            <w:pPr>
              <w:pStyle w:val="TabelleLinks"/>
              <w:rPr>
                <w:sz w:val="20"/>
              </w:rPr>
            </w:pPr>
            <w:r w:rsidRPr="00983175">
              <w:rPr>
                <w:sz w:val="20"/>
              </w:rPr>
              <w:t>Handlungskreislauf kennen</w:t>
            </w:r>
          </w:p>
          <w:p w:rsidR="00764BF1" w:rsidRPr="00983175" w:rsidRDefault="00764BF1" w:rsidP="00BB3C33">
            <w:pPr>
              <w:pStyle w:val="TabelleLinks"/>
              <w:rPr>
                <w:sz w:val="20"/>
              </w:rPr>
            </w:pPr>
            <w:r w:rsidRPr="00983175">
              <w:rPr>
                <w:sz w:val="20"/>
              </w:rPr>
              <w:t>Lernschritte:</w:t>
            </w:r>
          </w:p>
          <w:p w:rsidR="00764BF1" w:rsidRPr="00983175" w:rsidRDefault="00764BF1" w:rsidP="00260B28">
            <w:pPr>
              <w:pStyle w:val="AufgabeKasten"/>
              <w:numPr>
                <w:ilvl w:val="0"/>
                <w:numId w:val="26"/>
              </w:numPr>
            </w:pPr>
            <w:r w:rsidRPr="00983175">
              <w:t>Handlungskreislauf allgemein kenne</w:t>
            </w:r>
            <w:r w:rsidRPr="00983175">
              <w:t>n</w:t>
            </w:r>
            <w:r w:rsidRPr="00983175">
              <w:t>lernen</w:t>
            </w:r>
          </w:p>
          <w:p w:rsidR="00764BF1" w:rsidRPr="00983175" w:rsidRDefault="00764BF1" w:rsidP="00260B28">
            <w:pPr>
              <w:pStyle w:val="AufgabeKasten"/>
              <w:numPr>
                <w:ilvl w:val="0"/>
                <w:numId w:val="26"/>
              </w:numPr>
            </w:pPr>
            <w:r w:rsidRPr="00983175">
              <w:t>Handlungskreislauf am Beispiel Obs</w:t>
            </w:r>
            <w:r w:rsidRPr="00983175">
              <w:t>t</w:t>
            </w:r>
            <w:r w:rsidR="003702B6">
              <w:t>quark anwenden</w:t>
            </w:r>
          </w:p>
          <w:p w:rsidR="00764BF1" w:rsidRPr="00983175" w:rsidRDefault="00764BF1" w:rsidP="00260B28">
            <w:pPr>
              <w:pStyle w:val="AufgabeKasten"/>
              <w:numPr>
                <w:ilvl w:val="0"/>
                <w:numId w:val="26"/>
              </w:numPr>
            </w:pPr>
            <w:r w:rsidRPr="00983175">
              <w:t>Übung zum Handlungskreislauf (Dre</w:t>
            </w:r>
            <w:r w:rsidRPr="00983175">
              <w:t>i</w:t>
            </w:r>
            <w:r w:rsidRPr="00983175">
              <w:t>ergespräch)</w:t>
            </w:r>
          </w:p>
          <w:p w:rsidR="00764BF1" w:rsidRPr="00983175" w:rsidRDefault="00764BF1" w:rsidP="00260B28">
            <w:pPr>
              <w:pStyle w:val="AufgabeKasten"/>
              <w:numPr>
                <w:ilvl w:val="0"/>
                <w:numId w:val="26"/>
              </w:numPr>
            </w:pPr>
            <w:r w:rsidRPr="00983175">
              <w:t>Eigene Vorgehensweise bei der He</w:t>
            </w:r>
            <w:r w:rsidRPr="00983175">
              <w:t>r</w:t>
            </w:r>
            <w:r w:rsidR="003702B6">
              <w:t>stellung Obstquark planen</w:t>
            </w:r>
          </w:p>
        </w:tc>
        <w:tc>
          <w:tcPr>
            <w:tcW w:w="1700" w:type="dxa"/>
          </w:tcPr>
          <w:p w:rsidR="00764BF1" w:rsidRPr="003C46ED" w:rsidRDefault="00764BF1" w:rsidP="00BB3C33">
            <w:pPr>
              <w:pStyle w:val="Textkrper"/>
              <w:rPr>
                <w:noProof/>
              </w:rPr>
            </w:pPr>
          </w:p>
          <w:p w:rsidR="00764BF1" w:rsidRPr="003C46ED" w:rsidRDefault="00764BF1" w:rsidP="00BB3C33">
            <w:pPr>
              <w:pStyle w:val="Textkrper"/>
              <w:rPr>
                <w:noProof/>
              </w:rPr>
            </w:pPr>
          </w:p>
          <w:p w:rsidR="00764BF1" w:rsidRPr="00983175" w:rsidRDefault="00764BF1" w:rsidP="00BB3C33">
            <w:pPr>
              <w:pStyle w:val="Textkrper"/>
              <w:rPr>
                <w:noProof/>
                <w:lang w:val="en-US"/>
              </w:rPr>
            </w:pPr>
            <w:r w:rsidRPr="00983175">
              <w:rPr>
                <w:noProof/>
                <w:lang w:val="en-US"/>
              </w:rPr>
              <w:t>EG1.01.01.03</w:t>
            </w:r>
          </w:p>
          <w:p w:rsidR="00260B28" w:rsidRPr="00FE2633" w:rsidRDefault="00260B28" w:rsidP="00260B28">
            <w:pPr>
              <w:pStyle w:val="Textkrper"/>
              <w:rPr>
                <w:noProof/>
                <w:lang w:val="en-US"/>
              </w:rPr>
            </w:pPr>
            <w:r w:rsidRPr="00FE2633">
              <w:rPr>
                <w:noProof/>
                <w:lang w:val="en-US"/>
              </w:rPr>
              <w:t>A, B, C</w:t>
            </w:r>
          </w:p>
          <w:p w:rsidR="00764BF1" w:rsidRPr="00983175" w:rsidRDefault="00764BF1" w:rsidP="00BB3C33">
            <w:pPr>
              <w:pStyle w:val="TabelleLinks"/>
              <w:rPr>
                <w:noProof/>
                <w:sz w:val="20"/>
                <w:lang w:val="en-US"/>
              </w:rPr>
            </w:pPr>
          </w:p>
          <w:p w:rsidR="00764BF1" w:rsidRPr="006D1AED" w:rsidRDefault="00764BF1" w:rsidP="00BB3C33">
            <w:pPr>
              <w:pStyle w:val="Textkrper"/>
              <w:rPr>
                <w:noProof/>
                <w:lang w:val="en-US"/>
              </w:rPr>
            </w:pPr>
            <w:r w:rsidRPr="00983175">
              <w:rPr>
                <w:noProof/>
                <w:lang w:val="en-US"/>
              </w:rPr>
              <w:t>EG1.01.</w:t>
            </w:r>
            <w:r w:rsidRPr="006D1AED">
              <w:rPr>
                <w:noProof/>
                <w:lang w:val="en-US"/>
              </w:rPr>
              <w:t>01.03</w:t>
            </w:r>
          </w:p>
          <w:p w:rsidR="00260B28" w:rsidRPr="00260B28" w:rsidRDefault="00260B28" w:rsidP="00260B28">
            <w:pPr>
              <w:pStyle w:val="Textkrper"/>
              <w:rPr>
                <w:noProof/>
                <w:lang w:val="en-US"/>
              </w:rPr>
            </w:pPr>
            <w:r w:rsidRPr="00260B28">
              <w:rPr>
                <w:noProof/>
                <w:lang w:val="en-US"/>
              </w:rPr>
              <w:t>A, B, C</w:t>
            </w:r>
          </w:p>
          <w:p w:rsidR="00764BF1" w:rsidRPr="006D1AED" w:rsidRDefault="00764BF1" w:rsidP="00BB3C33">
            <w:pPr>
              <w:pStyle w:val="Textkrper"/>
              <w:rPr>
                <w:noProof/>
                <w:lang w:val="en-US"/>
              </w:rPr>
            </w:pPr>
          </w:p>
          <w:p w:rsidR="00764BF1" w:rsidRPr="006D1AED" w:rsidRDefault="00764BF1" w:rsidP="00BB3C33">
            <w:pPr>
              <w:pStyle w:val="Textkrper"/>
              <w:rPr>
                <w:noProof/>
                <w:lang w:val="en-US"/>
              </w:rPr>
            </w:pPr>
            <w:r w:rsidRPr="006D1AED">
              <w:rPr>
                <w:noProof/>
                <w:lang w:val="en-US"/>
              </w:rPr>
              <w:t>EG1.01.01.04</w:t>
            </w:r>
          </w:p>
          <w:p w:rsidR="00260B28" w:rsidRPr="00260B28" w:rsidRDefault="00260B28" w:rsidP="00260B28">
            <w:pPr>
              <w:pStyle w:val="Textkrper"/>
              <w:rPr>
                <w:noProof/>
                <w:lang w:val="en-US"/>
              </w:rPr>
            </w:pPr>
            <w:r w:rsidRPr="00260B28">
              <w:rPr>
                <w:noProof/>
                <w:lang w:val="en-US"/>
              </w:rPr>
              <w:t>A, B, C</w:t>
            </w:r>
          </w:p>
          <w:p w:rsidR="00764BF1" w:rsidRPr="006D1AED" w:rsidRDefault="00764BF1" w:rsidP="00BB3C33">
            <w:pPr>
              <w:pStyle w:val="Textkrper"/>
              <w:rPr>
                <w:noProof/>
                <w:lang w:val="en-US"/>
              </w:rPr>
            </w:pPr>
            <w:r w:rsidRPr="006D1AED">
              <w:rPr>
                <w:noProof/>
                <w:lang w:val="en-US"/>
              </w:rPr>
              <w:t>EG1.01.01.05</w:t>
            </w:r>
          </w:p>
          <w:p w:rsidR="00260B28" w:rsidRPr="00983175" w:rsidRDefault="00260B28" w:rsidP="00260B28">
            <w:pPr>
              <w:pStyle w:val="Textkrper"/>
              <w:rPr>
                <w:noProof/>
              </w:rPr>
            </w:pPr>
            <w:r w:rsidRPr="00983175">
              <w:rPr>
                <w:noProof/>
              </w:rPr>
              <w:t>A,</w:t>
            </w:r>
            <w:r>
              <w:rPr>
                <w:noProof/>
              </w:rPr>
              <w:t xml:space="preserve"> </w:t>
            </w:r>
            <w:r w:rsidRPr="00983175">
              <w:rPr>
                <w:noProof/>
              </w:rPr>
              <w:t>B,</w:t>
            </w:r>
            <w:r>
              <w:rPr>
                <w:noProof/>
              </w:rPr>
              <w:t xml:space="preserve"> </w:t>
            </w:r>
            <w:r w:rsidRPr="00983175">
              <w:rPr>
                <w:noProof/>
              </w:rPr>
              <w:t>C</w:t>
            </w:r>
          </w:p>
          <w:p w:rsidR="00764BF1" w:rsidRPr="00983175" w:rsidRDefault="00764BF1" w:rsidP="00BB3C33">
            <w:pPr>
              <w:pStyle w:val="TabelleLinks"/>
              <w:rPr>
                <w:sz w:val="20"/>
                <w:lang w:val="en-US"/>
              </w:rPr>
            </w:pPr>
          </w:p>
        </w:tc>
        <w:tc>
          <w:tcPr>
            <w:tcW w:w="1700" w:type="dxa"/>
          </w:tcPr>
          <w:p w:rsidR="00764BF1" w:rsidRPr="00983175" w:rsidRDefault="00764BF1" w:rsidP="00BB3C33">
            <w:pPr>
              <w:pStyle w:val="TabelleLinks"/>
              <w:rPr>
                <w:sz w:val="20"/>
                <w:lang w:val="en-US"/>
              </w:rPr>
            </w:pPr>
          </w:p>
        </w:tc>
      </w:tr>
      <w:tr w:rsidR="00764BF1" w:rsidRPr="00983175" w:rsidTr="00BB3C33">
        <w:tc>
          <w:tcPr>
            <w:tcW w:w="1157" w:type="dxa"/>
          </w:tcPr>
          <w:p w:rsidR="00764BF1" w:rsidRPr="00983175" w:rsidRDefault="003702B6" w:rsidP="003702B6">
            <w:pPr>
              <w:pStyle w:val="TabelleLinks"/>
              <w:rPr>
                <w:sz w:val="20"/>
              </w:rPr>
            </w:pPr>
            <w:r>
              <w:rPr>
                <w:sz w:val="20"/>
              </w:rPr>
              <w:t>D</w:t>
            </w:r>
            <w:r w:rsidR="00764BF1" w:rsidRPr="00983175">
              <w:rPr>
                <w:sz w:val="20"/>
              </w:rPr>
              <w:t>urchführen</w:t>
            </w:r>
          </w:p>
        </w:tc>
        <w:tc>
          <w:tcPr>
            <w:tcW w:w="836" w:type="dxa"/>
          </w:tcPr>
          <w:p w:rsidR="00764BF1" w:rsidRPr="00983175" w:rsidRDefault="00764BF1" w:rsidP="00BB3C33">
            <w:pPr>
              <w:pStyle w:val="TabelleLinks"/>
              <w:spacing w:line="240" w:lineRule="auto"/>
              <w:jc w:val="center"/>
              <w:rPr>
                <w:sz w:val="20"/>
              </w:rPr>
            </w:pPr>
            <w:r w:rsidRPr="00983175">
              <w:rPr>
                <w:noProof/>
                <w:sz w:val="20"/>
              </w:rPr>
              <w:drawing>
                <wp:inline distT="0" distB="0" distL="0" distR="0" wp14:anchorId="3863739E" wp14:editId="5A573F40">
                  <wp:extent cx="434975" cy="213995"/>
                  <wp:effectExtent l="0" t="0" r="3175" b="0"/>
                  <wp:docPr id="121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4975" cy="213995"/>
                          </a:xfrm>
                          <a:prstGeom prst="rect">
                            <a:avLst/>
                          </a:prstGeom>
                          <a:noFill/>
                          <a:ln>
                            <a:noFill/>
                          </a:ln>
                        </pic:spPr>
                      </pic:pic>
                    </a:graphicData>
                  </a:graphic>
                </wp:inline>
              </w:drawing>
            </w:r>
          </w:p>
        </w:tc>
        <w:tc>
          <w:tcPr>
            <w:tcW w:w="567" w:type="dxa"/>
          </w:tcPr>
          <w:p w:rsidR="00764BF1" w:rsidRPr="00983175" w:rsidRDefault="00764BF1" w:rsidP="00BB3C33">
            <w:pPr>
              <w:pStyle w:val="Tabellezentriert"/>
              <w:rPr>
                <w:sz w:val="20"/>
              </w:rPr>
            </w:pPr>
            <w:r w:rsidRPr="00983175">
              <w:rPr>
                <w:sz w:val="20"/>
              </w:rPr>
              <w:t xml:space="preserve">45 </w:t>
            </w:r>
            <w:r w:rsidR="00F937E0">
              <w:rPr>
                <w:sz w:val="20"/>
              </w:rPr>
              <w:t>Min.</w:t>
            </w:r>
          </w:p>
        </w:tc>
        <w:tc>
          <w:tcPr>
            <w:tcW w:w="3679" w:type="dxa"/>
          </w:tcPr>
          <w:p w:rsidR="00764BF1" w:rsidRPr="00983175" w:rsidRDefault="00764BF1" w:rsidP="00BB3C33">
            <w:pPr>
              <w:pStyle w:val="TabelleLinks"/>
              <w:rPr>
                <w:sz w:val="20"/>
              </w:rPr>
            </w:pPr>
            <w:r w:rsidRPr="00983175">
              <w:rPr>
                <w:sz w:val="20"/>
              </w:rPr>
              <w:t xml:space="preserve">Obstquark Küche herstellen </w:t>
            </w:r>
          </w:p>
        </w:tc>
        <w:tc>
          <w:tcPr>
            <w:tcW w:w="1700" w:type="dxa"/>
          </w:tcPr>
          <w:p w:rsidR="00764BF1" w:rsidRPr="00983175" w:rsidRDefault="00764BF1" w:rsidP="00BB3C33">
            <w:pPr>
              <w:pStyle w:val="TabelleLinks"/>
              <w:rPr>
                <w:sz w:val="20"/>
              </w:rPr>
            </w:pPr>
            <w:r w:rsidRPr="00983175">
              <w:rPr>
                <w:sz w:val="20"/>
              </w:rPr>
              <w:t xml:space="preserve">Lebensmittel </w:t>
            </w:r>
          </w:p>
          <w:p w:rsidR="00764BF1" w:rsidRPr="00983175" w:rsidRDefault="00764BF1" w:rsidP="00BB3C33">
            <w:pPr>
              <w:pStyle w:val="Textkrper"/>
              <w:rPr>
                <w:noProof/>
              </w:rPr>
            </w:pPr>
            <w:r w:rsidRPr="00983175">
              <w:rPr>
                <w:noProof/>
              </w:rPr>
              <w:t>EG1.01.01.06</w:t>
            </w:r>
          </w:p>
          <w:p w:rsidR="00260B28" w:rsidRPr="00983175" w:rsidRDefault="00260B28" w:rsidP="00260B28">
            <w:pPr>
              <w:pStyle w:val="Textkrper"/>
              <w:rPr>
                <w:noProof/>
              </w:rPr>
            </w:pPr>
            <w:r w:rsidRPr="00983175">
              <w:rPr>
                <w:noProof/>
              </w:rPr>
              <w:t>A,</w:t>
            </w:r>
            <w:r>
              <w:rPr>
                <w:noProof/>
              </w:rPr>
              <w:t xml:space="preserve"> </w:t>
            </w:r>
            <w:r w:rsidRPr="00983175">
              <w:rPr>
                <w:noProof/>
              </w:rPr>
              <w:t>B,</w:t>
            </w:r>
            <w:r>
              <w:rPr>
                <w:noProof/>
              </w:rPr>
              <w:t xml:space="preserve"> </w:t>
            </w:r>
            <w:r w:rsidRPr="00983175">
              <w:rPr>
                <w:noProof/>
              </w:rPr>
              <w:t>C</w:t>
            </w:r>
          </w:p>
          <w:p w:rsidR="00764BF1" w:rsidRPr="00983175" w:rsidRDefault="00260B28" w:rsidP="00260B28">
            <w:pPr>
              <w:pStyle w:val="Textkrper"/>
              <w:rPr>
                <w:noProof/>
              </w:rPr>
            </w:pPr>
            <w:r>
              <w:rPr>
                <w:noProof/>
              </w:rPr>
              <w:t xml:space="preserve"> </w:t>
            </w:r>
            <w:r w:rsidR="00764BF1">
              <w:rPr>
                <w:noProof/>
              </w:rPr>
              <w:t>(</w:t>
            </w:r>
            <w:r w:rsidR="00764BF1" w:rsidRPr="00983175">
              <w:rPr>
                <w:noProof/>
              </w:rPr>
              <w:t>Kontrollbogen</w:t>
            </w:r>
            <w:r w:rsidR="00764BF1">
              <w:rPr>
                <w:noProof/>
              </w:rPr>
              <w:t>)</w:t>
            </w:r>
          </w:p>
        </w:tc>
        <w:tc>
          <w:tcPr>
            <w:tcW w:w="1700" w:type="dxa"/>
          </w:tcPr>
          <w:p w:rsidR="00764BF1" w:rsidRPr="00983175" w:rsidRDefault="00764BF1" w:rsidP="00BB3C33">
            <w:pPr>
              <w:pStyle w:val="TabelleLinks"/>
              <w:rPr>
                <w:sz w:val="20"/>
              </w:rPr>
            </w:pPr>
            <w:r w:rsidRPr="00983175">
              <w:rPr>
                <w:sz w:val="20"/>
              </w:rPr>
              <w:t>Küche</w:t>
            </w:r>
            <w:r>
              <w:rPr>
                <w:sz w:val="20"/>
              </w:rPr>
              <w:t xml:space="preserve"> Praxis BPK</w:t>
            </w:r>
          </w:p>
        </w:tc>
      </w:tr>
      <w:tr w:rsidR="00764BF1" w:rsidRPr="00983175" w:rsidTr="00BB3C33">
        <w:tc>
          <w:tcPr>
            <w:tcW w:w="1157" w:type="dxa"/>
          </w:tcPr>
          <w:p w:rsidR="00764BF1" w:rsidRPr="00983175" w:rsidRDefault="003702B6" w:rsidP="00BB3C33">
            <w:pPr>
              <w:pStyle w:val="TabelleLinks"/>
              <w:rPr>
                <w:sz w:val="20"/>
              </w:rPr>
            </w:pPr>
            <w:r>
              <w:rPr>
                <w:sz w:val="20"/>
              </w:rPr>
              <w:t>K</w:t>
            </w:r>
            <w:r w:rsidR="00764BF1" w:rsidRPr="00983175">
              <w:rPr>
                <w:sz w:val="20"/>
              </w:rPr>
              <w:t>ontrollieren</w:t>
            </w:r>
          </w:p>
        </w:tc>
        <w:tc>
          <w:tcPr>
            <w:tcW w:w="836" w:type="dxa"/>
          </w:tcPr>
          <w:p w:rsidR="00764BF1" w:rsidRPr="00983175" w:rsidRDefault="00764BF1" w:rsidP="00BB3C33">
            <w:pPr>
              <w:pStyle w:val="TabelleLinks"/>
              <w:spacing w:line="240" w:lineRule="auto"/>
              <w:jc w:val="center"/>
              <w:rPr>
                <w:sz w:val="20"/>
              </w:rPr>
            </w:pPr>
            <w:r w:rsidRPr="00983175">
              <w:rPr>
                <w:noProof/>
                <w:sz w:val="20"/>
              </w:rPr>
              <w:drawing>
                <wp:inline distT="0" distB="0" distL="0" distR="0" wp14:anchorId="602265B2" wp14:editId="22A449A3">
                  <wp:extent cx="215900" cy="242570"/>
                  <wp:effectExtent l="0" t="0" r="0" b="5080"/>
                  <wp:docPr id="1226" name="Grafik 1226" descr="C:\Dokumente und Einstellungen\Eisenhauer\Eigene Dateien\BFPE\Kompetenzraster_Lernmaterial\NL_Dummy_2013\NL-Dummy\Icons\7-1 Einzelarbeit.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kumente und Einstellungen\Eisenhauer\Eigene Dateien\BFPE\Kompetenzraster_Lernmaterial\NL_Dummy_2013\NL-Dummy\Icons\7-1 Einzelarbeit.em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15900" cy="242570"/>
                          </a:xfrm>
                          <a:prstGeom prst="rect">
                            <a:avLst/>
                          </a:prstGeom>
                          <a:noFill/>
                          <a:ln>
                            <a:noFill/>
                          </a:ln>
                        </pic:spPr>
                      </pic:pic>
                    </a:graphicData>
                  </a:graphic>
                </wp:inline>
              </w:drawing>
            </w:r>
            <w:r w:rsidRPr="00983175">
              <w:rPr>
                <w:noProof/>
                <w:sz w:val="20"/>
              </w:rPr>
              <w:drawing>
                <wp:inline distT="0" distB="0" distL="0" distR="0" wp14:anchorId="13A9C23E" wp14:editId="728D77B2">
                  <wp:extent cx="323850" cy="323850"/>
                  <wp:effectExtent l="0" t="0" r="0" b="0"/>
                  <wp:docPr id="123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567" w:type="dxa"/>
          </w:tcPr>
          <w:p w:rsidR="00764BF1" w:rsidRPr="00983175" w:rsidRDefault="00764BF1" w:rsidP="00BB3C33">
            <w:pPr>
              <w:pStyle w:val="Tabellezentriert"/>
              <w:rPr>
                <w:sz w:val="20"/>
              </w:rPr>
            </w:pPr>
            <w:r>
              <w:rPr>
                <w:sz w:val="20"/>
              </w:rPr>
              <w:t>2</w:t>
            </w:r>
            <w:r w:rsidRPr="00983175">
              <w:rPr>
                <w:sz w:val="20"/>
              </w:rPr>
              <w:t xml:space="preserve">0 </w:t>
            </w:r>
            <w:r w:rsidR="00F937E0">
              <w:rPr>
                <w:sz w:val="20"/>
              </w:rPr>
              <w:t>Min.</w:t>
            </w:r>
          </w:p>
        </w:tc>
        <w:tc>
          <w:tcPr>
            <w:tcW w:w="3679" w:type="dxa"/>
          </w:tcPr>
          <w:p w:rsidR="00764BF1" w:rsidRDefault="00764BF1" w:rsidP="00BB3C33">
            <w:pPr>
              <w:pStyle w:val="TabelleLinks"/>
              <w:rPr>
                <w:sz w:val="20"/>
              </w:rPr>
            </w:pPr>
            <w:r>
              <w:rPr>
                <w:sz w:val="20"/>
              </w:rPr>
              <w:t>Checkliste bearbeiten</w:t>
            </w:r>
          </w:p>
          <w:p w:rsidR="00764BF1" w:rsidRDefault="00764BF1" w:rsidP="00BB3C33">
            <w:pPr>
              <w:pStyle w:val="TabelleLinks"/>
              <w:rPr>
                <w:sz w:val="20"/>
              </w:rPr>
            </w:pPr>
          </w:p>
          <w:p w:rsidR="00764BF1" w:rsidRDefault="00764BF1" w:rsidP="00BB3C33">
            <w:pPr>
              <w:pStyle w:val="TabelleLinks"/>
              <w:rPr>
                <w:sz w:val="20"/>
              </w:rPr>
            </w:pPr>
            <w:r w:rsidRPr="00983175">
              <w:rPr>
                <w:sz w:val="20"/>
              </w:rPr>
              <w:t>Ablauf des Handlungskreislaufs</w:t>
            </w:r>
            <w:r>
              <w:rPr>
                <w:sz w:val="20"/>
              </w:rPr>
              <w:t xml:space="preserve"> wiederh</w:t>
            </w:r>
            <w:r>
              <w:rPr>
                <w:sz w:val="20"/>
              </w:rPr>
              <w:t>o</w:t>
            </w:r>
            <w:r>
              <w:rPr>
                <w:sz w:val="20"/>
              </w:rPr>
              <w:t>len</w:t>
            </w:r>
          </w:p>
          <w:p w:rsidR="00764BF1" w:rsidRDefault="00764BF1" w:rsidP="00BB3C33">
            <w:pPr>
              <w:pStyle w:val="TabelleLinks"/>
              <w:rPr>
                <w:sz w:val="20"/>
              </w:rPr>
            </w:pPr>
          </w:p>
          <w:p w:rsidR="00764BF1" w:rsidRPr="00983175" w:rsidRDefault="00764BF1" w:rsidP="00BB3C33">
            <w:pPr>
              <w:pStyle w:val="TabelleLinks"/>
              <w:rPr>
                <w:sz w:val="20"/>
              </w:rPr>
            </w:pPr>
            <w:r>
              <w:rPr>
                <w:sz w:val="20"/>
              </w:rPr>
              <w:t>Besprechung im Plenum</w:t>
            </w:r>
          </w:p>
        </w:tc>
        <w:tc>
          <w:tcPr>
            <w:tcW w:w="1700" w:type="dxa"/>
          </w:tcPr>
          <w:p w:rsidR="00764BF1" w:rsidRPr="00983175" w:rsidRDefault="00764BF1" w:rsidP="00BB3C33">
            <w:pPr>
              <w:pStyle w:val="Textkrper"/>
              <w:rPr>
                <w:noProof/>
              </w:rPr>
            </w:pPr>
            <w:r>
              <w:rPr>
                <w:noProof/>
              </w:rPr>
              <w:t>EG1.01.01.07</w:t>
            </w:r>
          </w:p>
          <w:p w:rsidR="00260B28" w:rsidRPr="00983175" w:rsidRDefault="00260B28" w:rsidP="00260B28">
            <w:pPr>
              <w:pStyle w:val="Textkrper"/>
              <w:rPr>
                <w:noProof/>
              </w:rPr>
            </w:pPr>
            <w:r w:rsidRPr="00983175">
              <w:rPr>
                <w:noProof/>
              </w:rPr>
              <w:t>A,</w:t>
            </w:r>
            <w:r>
              <w:rPr>
                <w:noProof/>
              </w:rPr>
              <w:t xml:space="preserve"> </w:t>
            </w:r>
            <w:r w:rsidRPr="00983175">
              <w:rPr>
                <w:noProof/>
              </w:rPr>
              <w:t>B,</w:t>
            </w:r>
            <w:r>
              <w:rPr>
                <w:noProof/>
              </w:rPr>
              <w:t xml:space="preserve"> </w:t>
            </w:r>
            <w:r w:rsidRPr="00983175">
              <w:rPr>
                <w:noProof/>
              </w:rPr>
              <w:t>C</w:t>
            </w:r>
          </w:p>
          <w:p w:rsidR="00764BF1" w:rsidRPr="00983175" w:rsidRDefault="00764BF1" w:rsidP="00BB3C33">
            <w:pPr>
              <w:pStyle w:val="TabelleLinks"/>
              <w:rPr>
                <w:sz w:val="20"/>
              </w:rPr>
            </w:pPr>
          </w:p>
        </w:tc>
        <w:tc>
          <w:tcPr>
            <w:tcW w:w="1700" w:type="dxa"/>
          </w:tcPr>
          <w:p w:rsidR="00764BF1" w:rsidRPr="00983175" w:rsidRDefault="00764BF1" w:rsidP="00BB3C33">
            <w:pPr>
              <w:pStyle w:val="TabelleLinks"/>
              <w:rPr>
                <w:sz w:val="20"/>
              </w:rPr>
            </w:pPr>
            <w:r>
              <w:rPr>
                <w:sz w:val="20"/>
              </w:rPr>
              <w:t>BFK</w:t>
            </w:r>
          </w:p>
        </w:tc>
      </w:tr>
      <w:tr w:rsidR="00764BF1" w:rsidRPr="00983175" w:rsidTr="00BB3C33">
        <w:tc>
          <w:tcPr>
            <w:tcW w:w="1157" w:type="dxa"/>
          </w:tcPr>
          <w:p w:rsidR="00764BF1" w:rsidRPr="00983175" w:rsidRDefault="003702B6" w:rsidP="00BB3C33">
            <w:pPr>
              <w:pStyle w:val="TabelleLinks"/>
              <w:rPr>
                <w:sz w:val="20"/>
              </w:rPr>
            </w:pPr>
            <w:r>
              <w:rPr>
                <w:sz w:val="20"/>
              </w:rPr>
              <w:lastRenderedPageBreak/>
              <w:t>B</w:t>
            </w:r>
            <w:r w:rsidR="00764BF1">
              <w:rPr>
                <w:sz w:val="20"/>
              </w:rPr>
              <w:t>ewerten</w:t>
            </w:r>
          </w:p>
        </w:tc>
        <w:tc>
          <w:tcPr>
            <w:tcW w:w="836" w:type="dxa"/>
          </w:tcPr>
          <w:p w:rsidR="00764BF1" w:rsidRPr="00983175" w:rsidRDefault="00764BF1" w:rsidP="00BB3C33">
            <w:pPr>
              <w:pStyle w:val="TabelleLinks"/>
              <w:spacing w:line="240" w:lineRule="auto"/>
              <w:jc w:val="center"/>
              <w:rPr>
                <w:noProof/>
                <w:sz w:val="20"/>
              </w:rPr>
            </w:pPr>
            <w:r w:rsidRPr="00983175">
              <w:rPr>
                <w:noProof/>
                <w:sz w:val="20"/>
              </w:rPr>
              <w:drawing>
                <wp:inline distT="0" distB="0" distL="0" distR="0" wp14:anchorId="3835EA31" wp14:editId="07661D51">
                  <wp:extent cx="215900" cy="242570"/>
                  <wp:effectExtent l="0" t="0" r="0" b="5080"/>
                  <wp:docPr id="635" name="Grafik 635" descr="C:\Dokumente und Einstellungen\Eisenhauer\Eigene Dateien\BFPE\Kompetenzraster_Lernmaterial\NL_Dummy_2013\NL-Dummy\Icons\7-1 Einzelarbeit.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kumente und Einstellungen\Eisenhauer\Eigene Dateien\BFPE\Kompetenzraster_Lernmaterial\NL_Dummy_2013\NL-Dummy\Icons\7-1 Einzelarbeit.em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15900" cy="242570"/>
                          </a:xfrm>
                          <a:prstGeom prst="rect">
                            <a:avLst/>
                          </a:prstGeom>
                          <a:noFill/>
                          <a:ln>
                            <a:noFill/>
                          </a:ln>
                        </pic:spPr>
                      </pic:pic>
                    </a:graphicData>
                  </a:graphic>
                </wp:inline>
              </w:drawing>
            </w:r>
          </w:p>
        </w:tc>
        <w:tc>
          <w:tcPr>
            <w:tcW w:w="567" w:type="dxa"/>
          </w:tcPr>
          <w:p w:rsidR="00764BF1" w:rsidRDefault="00764BF1" w:rsidP="00BB3C33">
            <w:pPr>
              <w:pStyle w:val="Tabellezentriert"/>
              <w:rPr>
                <w:sz w:val="20"/>
              </w:rPr>
            </w:pPr>
            <w:r>
              <w:rPr>
                <w:sz w:val="20"/>
              </w:rPr>
              <w:t xml:space="preserve">5 </w:t>
            </w:r>
          </w:p>
          <w:p w:rsidR="00764BF1" w:rsidRPr="00983175" w:rsidRDefault="00F937E0" w:rsidP="00BB3C33">
            <w:pPr>
              <w:pStyle w:val="Tabellezentriert"/>
              <w:rPr>
                <w:sz w:val="20"/>
              </w:rPr>
            </w:pPr>
            <w:r>
              <w:rPr>
                <w:sz w:val="20"/>
              </w:rPr>
              <w:t>Min.</w:t>
            </w:r>
          </w:p>
        </w:tc>
        <w:tc>
          <w:tcPr>
            <w:tcW w:w="3679" w:type="dxa"/>
          </w:tcPr>
          <w:p w:rsidR="00764BF1" w:rsidRPr="00983175" w:rsidRDefault="00764BF1" w:rsidP="00BB3C33">
            <w:pPr>
              <w:pStyle w:val="TabelleLinks"/>
              <w:rPr>
                <w:sz w:val="20"/>
              </w:rPr>
            </w:pPr>
            <w:r w:rsidRPr="00A30197">
              <w:rPr>
                <w:sz w:val="20"/>
              </w:rPr>
              <w:t>Bewertungsbogen zum Verhalten und A</w:t>
            </w:r>
            <w:r w:rsidRPr="00A30197">
              <w:rPr>
                <w:sz w:val="20"/>
              </w:rPr>
              <w:t>r</w:t>
            </w:r>
            <w:r w:rsidRPr="00A30197">
              <w:rPr>
                <w:sz w:val="20"/>
              </w:rPr>
              <w:t>beitsweise bei der Herstellung des Obs</w:t>
            </w:r>
            <w:r w:rsidRPr="00A30197">
              <w:rPr>
                <w:sz w:val="20"/>
              </w:rPr>
              <w:t>t</w:t>
            </w:r>
            <w:r w:rsidRPr="00A30197">
              <w:rPr>
                <w:sz w:val="20"/>
              </w:rPr>
              <w:t>quarks</w:t>
            </w:r>
          </w:p>
        </w:tc>
        <w:tc>
          <w:tcPr>
            <w:tcW w:w="1700" w:type="dxa"/>
          </w:tcPr>
          <w:p w:rsidR="00764BF1" w:rsidRPr="00AF31E1" w:rsidRDefault="00764BF1" w:rsidP="00BB3C33">
            <w:pPr>
              <w:pStyle w:val="Textkrper"/>
              <w:rPr>
                <w:noProof/>
              </w:rPr>
            </w:pPr>
            <w:r>
              <w:rPr>
                <w:noProof/>
              </w:rPr>
              <w:t>EG1.01.01.08</w:t>
            </w:r>
          </w:p>
          <w:p w:rsidR="00764BF1" w:rsidRDefault="00764BF1" w:rsidP="00BB3C33">
            <w:pPr>
              <w:pStyle w:val="Textkrper"/>
              <w:rPr>
                <w:noProof/>
              </w:rPr>
            </w:pPr>
            <w:r w:rsidRPr="00AF31E1">
              <w:rPr>
                <w:noProof/>
              </w:rPr>
              <w:t>A,</w:t>
            </w:r>
            <w:r w:rsidR="00311163">
              <w:rPr>
                <w:noProof/>
              </w:rPr>
              <w:t xml:space="preserve"> </w:t>
            </w:r>
            <w:r w:rsidRPr="00AF31E1">
              <w:rPr>
                <w:noProof/>
              </w:rPr>
              <w:t>B,</w:t>
            </w:r>
            <w:r w:rsidR="00311163">
              <w:rPr>
                <w:noProof/>
              </w:rPr>
              <w:t xml:space="preserve"> </w:t>
            </w:r>
            <w:r w:rsidRPr="00AF31E1">
              <w:rPr>
                <w:noProof/>
              </w:rPr>
              <w:t>C</w:t>
            </w:r>
            <w:r>
              <w:rPr>
                <w:noProof/>
              </w:rPr>
              <w:t xml:space="preserve"> </w:t>
            </w:r>
          </w:p>
        </w:tc>
        <w:tc>
          <w:tcPr>
            <w:tcW w:w="1700" w:type="dxa"/>
          </w:tcPr>
          <w:p w:rsidR="00764BF1" w:rsidRPr="00983175" w:rsidRDefault="00764BF1" w:rsidP="00BB3C33">
            <w:pPr>
              <w:pStyle w:val="TabelleLinks"/>
              <w:rPr>
                <w:sz w:val="20"/>
              </w:rPr>
            </w:pPr>
          </w:p>
        </w:tc>
      </w:tr>
      <w:tr w:rsidR="00764BF1" w:rsidRPr="00983175" w:rsidTr="00BB3C33">
        <w:tc>
          <w:tcPr>
            <w:tcW w:w="1157" w:type="dxa"/>
          </w:tcPr>
          <w:p w:rsidR="00764BF1" w:rsidRPr="00983175" w:rsidRDefault="003702B6" w:rsidP="00BB3C33">
            <w:pPr>
              <w:pStyle w:val="TabelleLinks"/>
              <w:rPr>
                <w:sz w:val="20"/>
              </w:rPr>
            </w:pPr>
            <w:r>
              <w:rPr>
                <w:sz w:val="20"/>
              </w:rPr>
              <w:t>R</w:t>
            </w:r>
            <w:r w:rsidR="00764BF1" w:rsidRPr="00983175">
              <w:rPr>
                <w:sz w:val="20"/>
              </w:rPr>
              <w:t>eflektieren</w:t>
            </w:r>
            <w:r>
              <w:rPr>
                <w:sz w:val="20"/>
              </w:rPr>
              <w:t>/</w:t>
            </w:r>
          </w:p>
          <w:p w:rsidR="00764BF1" w:rsidRPr="00983175" w:rsidRDefault="003702B6" w:rsidP="00BB3C33">
            <w:pPr>
              <w:pStyle w:val="TabelleLinks"/>
              <w:rPr>
                <w:sz w:val="20"/>
              </w:rPr>
            </w:pPr>
            <w:r>
              <w:rPr>
                <w:sz w:val="20"/>
              </w:rPr>
              <w:t>B</w:t>
            </w:r>
            <w:r w:rsidR="00764BF1" w:rsidRPr="00983175">
              <w:rPr>
                <w:sz w:val="20"/>
              </w:rPr>
              <w:t>ewerten</w:t>
            </w:r>
          </w:p>
        </w:tc>
        <w:tc>
          <w:tcPr>
            <w:tcW w:w="836" w:type="dxa"/>
          </w:tcPr>
          <w:p w:rsidR="00764BF1" w:rsidRPr="00983175" w:rsidRDefault="00764BF1" w:rsidP="00BB3C33">
            <w:pPr>
              <w:pStyle w:val="TabelleLinks"/>
              <w:spacing w:line="240" w:lineRule="auto"/>
              <w:jc w:val="center"/>
              <w:rPr>
                <w:sz w:val="20"/>
              </w:rPr>
            </w:pPr>
            <w:r w:rsidRPr="00983175">
              <w:rPr>
                <w:noProof/>
                <w:sz w:val="20"/>
              </w:rPr>
              <w:drawing>
                <wp:inline distT="0" distB="0" distL="0" distR="0" wp14:anchorId="737F52C9" wp14:editId="7697E938">
                  <wp:extent cx="467995" cy="281940"/>
                  <wp:effectExtent l="0" t="0" r="8255" b="3810"/>
                  <wp:docPr id="638" name="Grafik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 Gruppenarbeit(1).emf"/>
                          <pic:cNvPicPr/>
                        </pic:nvPicPr>
                        <pic:blipFill>
                          <a:blip r:embed="rId109">
                            <a:extLst>
                              <a:ext uri="{28A0092B-C50C-407E-A947-70E740481C1C}">
                                <a14:useLocalDpi xmlns:a14="http://schemas.microsoft.com/office/drawing/2010/main" val="0"/>
                              </a:ext>
                            </a:extLst>
                          </a:blip>
                          <a:stretch>
                            <a:fillRect/>
                          </a:stretch>
                        </pic:blipFill>
                        <pic:spPr>
                          <a:xfrm>
                            <a:off x="0" y="0"/>
                            <a:ext cx="467995" cy="281940"/>
                          </a:xfrm>
                          <a:prstGeom prst="rect">
                            <a:avLst/>
                          </a:prstGeom>
                        </pic:spPr>
                      </pic:pic>
                    </a:graphicData>
                  </a:graphic>
                </wp:inline>
              </w:drawing>
            </w:r>
          </w:p>
        </w:tc>
        <w:tc>
          <w:tcPr>
            <w:tcW w:w="567" w:type="dxa"/>
          </w:tcPr>
          <w:p w:rsidR="00764BF1" w:rsidRPr="00983175" w:rsidRDefault="00764BF1" w:rsidP="00BB3C33">
            <w:pPr>
              <w:pStyle w:val="Tabellezentriert"/>
              <w:rPr>
                <w:sz w:val="20"/>
              </w:rPr>
            </w:pPr>
            <w:r>
              <w:rPr>
                <w:sz w:val="20"/>
              </w:rPr>
              <w:t>30</w:t>
            </w:r>
            <w:r w:rsidRPr="00983175">
              <w:rPr>
                <w:sz w:val="20"/>
              </w:rPr>
              <w:t xml:space="preserve"> </w:t>
            </w:r>
            <w:r w:rsidR="00F937E0">
              <w:rPr>
                <w:sz w:val="20"/>
              </w:rPr>
              <w:t>Min.</w:t>
            </w:r>
          </w:p>
        </w:tc>
        <w:tc>
          <w:tcPr>
            <w:tcW w:w="3679" w:type="dxa"/>
          </w:tcPr>
          <w:p w:rsidR="00764BF1" w:rsidRPr="00983175" w:rsidRDefault="00764BF1" w:rsidP="00BB3C33">
            <w:r w:rsidRPr="00983175">
              <w:t>Austausch zwischen zwei Gruppen (4 Pe</w:t>
            </w:r>
            <w:r w:rsidRPr="00983175">
              <w:t>r</w:t>
            </w:r>
            <w:r w:rsidRPr="00983175">
              <w:t>sonen) über die Kontrollbögen und Refl</w:t>
            </w:r>
            <w:r w:rsidRPr="00983175">
              <w:t>e</w:t>
            </w:r>
            <w:r w:rsidRPr="00983175">
              <w:t>xionsbögen.</w:t>
            </w:r>
          </w:p>
          <w:p w:rsidR="00764BF1" w:rsidRPr="00983175" w:rsidRDefault="00764BF1" w:rsidP="00BB3C33">
            <w:pPr>
              <w:rPr>
                <w:rStyle w:val="Fett"/>
              </w:rPr>
            </w:pPr>
            <w:r w:rsidRPr="00983175">
              <w:rPr>
                <w:rStyle w:val="Fett"/>
              </w:rPr>
              <w:t>Nächstes Mal würden wir folgendes ä</w:t>
            </w:r>
            <w:r w:rsidRPr="00983175">
              <w:rPr>
                <w:rStyle w:val="Fett"/>
              </w:rPr>
              <w:t>n</w:t>
            </w:r>
            <w:r w:rsidRPr="00983175">
              <w:rPr>
                <w:rStyle w:val="Fett"/>
              </w:rPr>
              <w:t>dern …</w:t>
            </w:r>
          </w:p>
          <w:p w:rsidR="00764BF1" w:rsidRPr="00983175" w:rsidRDefault="00764BF1" w:rsidP="00BB3C33">
            <w:pPr>
              <w:rPr>
                <w:rStyle w:val="Fett"/>
                <w:b w:val="0"/>
                <w:bCs w:val="0"/>
              </w:rPr>
            </w:pPr>
          </w:p>
          <w:p w:rsidR="00764BF1" w:rsidRPr="00983175" w:rsidRDefault="00764BF1" w:rsidP="00BB3C33">
            <w:pPr>
              <w:pStyle w:val="TabelleLinks"/>
              <w:rPr>
                <w:sz w:val="20"/>
              </w:rPr>
            </w:pPr>
            <w:r w:rsidRPr="00983175">
              <w:rPr>
                <w:sz w:val="20"/>
              </w:rPr>
              <w:t>Arbeitsblätter im Ordner ablegen</w:t>
            </w:r>
          </w:p>
          <w:p w:rsidR="00764BF1" w:rsidRPr="00983175" w:rsidRDefault="00764BF1" w:rsidP="00BB3C33">
            <w:pPr>
              <w:pStyle w:val="TabelleLinks"/>
              <w:rPr>
                <w:sz w:val="20"/>
              </w:rPr>
            </w:pPr>
            <w:r w:rsidRPr="00983175">
              <w:rPr>
                <w:sz w:val="20"/>
              </w:rPr>
              <w:t>Lerntagebuch ausfüllen</w:t>
            </w:r>
          </w:p>
        </w:tc>
        <w:tc>
          <w:tcPr>
            <w:tcW w:w="1700" w:type="dxa"/>
          </w:tcPr>
          <w:p w:rsidR="00764BF1" w:rsidRPr="00AF31E1" w:rsidRDefault="00764BF1" w:rsidP="00BB3C33">
            <w:pPr>
              <w:pStyle w:val="Textkrper"/>
              <w:rPr>
                <w:noProof/>
              </w:rPr>
            </w:pPr>
            <w:r>
              <w:rPr>
                <w:noProof/>
              </w:rPr>
              <w:t>EG1.01.01.06</w:t>
            </w:r>
          </w:p>
          <w:p w:rsidR="00764BF1" w:rsidRDefault="00764BF1" w:rsidP="00BB3C33">
            <w:pPr>
              <w:pStyle w:val="Textkrper"/>
              <w:rPr>
                <w:noProof/>
              </w:rPr>
            </w:pPr>
            <w:r>
              <w:rPr>
                <w:noProof/>
              </w:rPr>
              <w:t>EG1.01.01.07</w:t>
            </w:r>
          </w:p>
          <w:p w:rsidR="00764BF1" w:rsidRPr="00AF31E1" w:rsidRDefault="00764BF1" w:rsidP="00BB3C33">
            <w:pPr>
              <w:pStyle w:val="Textkrper"/>
              <w:rPr>
                <w:noProof/>
              </w:rPr>
            </w:pPr>
            <w:r>
              <w:rPr>
                <w:noProof/>
              </w:rPr>
              <w:t>EG1.01.01.08</w:t>
            </w:r>
          </w:p>
          <w:p w:rsidR="00764BF1" w:rsidRPr="00983175" w:rsidRDefault="00764BF1" w:rsidP="00BB3C33">
            <w:pPr>
              <w:pStyle w:val="Textkrper"/>
              <w:rPr>
                <w:noProof/>
              </w:rPr>
            </w:pPr>
            <w:r w:rsidRPr="00983175">
              <w:rPr>
                <w:noProof/>
              </w:rPr>
              <w:t>A,</w:t>
            </w:r>
            <w:r w:rsidR="00311163">
              <w:rPr>
                <w:noProof/>
              </w:rPr>
              <w:t xml:space="preserve"> </w:t>
            </w:r>
            <w:r w:rsidRPr="00983175">
              <w:rPr>
                <w:noProof/>
              </w:rPr>
              <w:t>B,</w:t>
            </w:r>
            <w:r w:rsidR="00311163">
              <w:rPr>
                <w:noProof/>
              </w:rPr>
              <w:t xml:space="preserve"> </w:t>
            </w:r>
            <w:r w:rsidRPr="00983175">
              <w:rPr>
                <w:noProof/>
              </w:rPr>
              <w:t>C</w:t>
            </w:r>
          </w:p>
          <w:p w:rsidR="00764BF1" w:rsidRPr="00983175" w:rsidRDefault="00764BF1" w:rsidP="00BB3C33">
            <w:pPr>
              <w:pStyle w:val="Textkrper"/>
            </w:pPr>
          </w:p>
        </w:tc>
        <w:tc>
          <w:tcPr>
            <w:tcW w:w="1700" w:type="dxa"/>
          </w:tcPr>
          <w:p w:rsidR="00764BF1" w:rsidRPr="00983175" w:rsidRDefault="00764BF1" w:rsidP="00BB3C33">
            <w:pPr>
              <w:pStyle w:val="TabelleLinks"/>
              <w:rPr>
                <w:sz w:val="20"/>
              </w:rPr>
            </w:pPr>
          </w:p>
        </w:tc>
      </w:tr>
      <w:tr w:rsidR="00764BF1" w:rsidRPr="00983175" w:rsidTr="00BB3C33">
        <w:tc>
          <w:tcPr>
            <w:tcW w:w="1157" w:type="dxa"/>
          </w:tcPr>
          <w:p w:rsidR="00764BF1" w:rsidRPr="00983175" w:rsidRDefault="003702B6" w:rsidP="00BB3C33">
            <w:pPr>
              <w:pStyle w:val="TabelleLinks"/>
              <w:rPr>
                <w:sz w:val="20"/>
              </w:rPr>
            </w:pPr>
            <w:r w:rsidRPr="00983175">
              <w:rPr>
                <w:sz w:val="20"/>
              </w:rPr>
              <w:t>R</w:t>
            </w:r>
            <w:r w:rsidR="00764BF1" w:rsidRPr="00983175">
              <w:rPr>
                <w:sz w:val="20"/>
              </w:rPr>
              <w:t>eflektieren</w:t>
            </w:r>
            <w:r>
              <w:rPr>
                <w:sz w:val="20"/>
              </w:rPr>
              <w:t>/</w:t>
            </w:r>
          </w:p>
          <w:p w:rsidR="00764BF1" w:rsidRPr="00983175" w:rsidRDefault="003702B6" w:rsidP="00BB3C33">
            <w:pPr>
              <w:pStyle w:val="TabelleLinks"/>
              <w:rPr>
                <w:sz w:val="20"/>
              </w:rPr>
            </w:pPr>
            <w:r>
              <w:rPr>
                <w:sz w:val="20"/>
              </w:rPr>
              <w:t>B</w:t>
            </w:r>
            <w:r w:rsidR="00764BF1" w:rsidRPr="00983175">
              <w:rPr>
                <w:sz w:val="20"/>
              </w:rPr>
              <w:t>ewerten</w:t>
            </w:r>
          </w:p>
        </w:tc>
        <w:tc>
          <w:tcPr>
            <w:tcW w:w="836" w:type="dxa"/>
          </w:tcPr>
          <w:p w:rsidR="00764BF1" w:rsidRDefault="00764BF1" w:rsidP="00BB3C33">
            <w:pPr>
              <w:pStyle w:val="TabelleLinks"/>
              <w:spacing w:line="240" w:lineRule="auto"/>
              <w:jc w:val="center"/>
              <w:rPr>
                <w:noProof/>
                <w:sz w:val="20"/>
              </w:rPr>
            </w:pPr>
          </w:p>
          <w:p w:rsidR="00764BF1" w:rsidRDefault="00764BF1" w:rsidP="00BB3C33">
            <w:pPr>
              <w:pStyle w:val="TabelleLinks"/>
              <w:spacing w:line="240" w:lineRule="auto"/>
              <w:jc w:val="center"/>
              <w:rPr>
                <w:noProof/>
                <w:sz w:val="20"/>
              </w:rPr>
            </w:pPr>
          </w:p>
          <w:p w:rsidR="00764BF1" w:rsidRDefault="00764BF1" w:rsidP="00BB3C33">
            <w:pPr>
              <w:pStyle w:val="TabelleLinks"/>
              <w:spacing w:line="240" w:lineRule="auto"/>
              <w:jc w:val="center"/>
              <w:rPr>
                <w:noProof/>
                <w:sz w:val="20"/>
              </w:rPr>
            </w:pPr>
          </w:p>
          <w:p w:rsidR="00764BF1" w:rsidRDefault="00764BF1" w:rsidP="00BB3C33">
            <w:pPr>
              <w:pStyle w:val="TabelleLinks"/>
              <w:spacing w:line="240" w:lineRule="auto"/>
              <w:jc w:val="center"/>
              <w:rPr>
                <w:noProof/>
                <w:sz w:val="20"/>
              </w:rPr>
            </w:pPr>
            <w:r w:rsidRPr="00983175">
              <w:rPr>
                <w:noProof/>
                <w:sz w:val="20"/>
              </w:rPr>
              <w:drawing>
                <wp:inline distT="0" distB="0" distL="0" distR="0" wp14:anchorId="3CDB0174" wp14:editId="38D39F93">
                  <wp:extent cx="434975" cy="213995"/>
                  <wp:effectExtent l="0" t="0" r="3175" b="0"/>
                  <wp:docPr id="123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4975" cy="213995"/>
                          </a:xfrm>
                          <a:prstGeom prst="rect">
                            <a:avLst/>
                          </a:prstGeom>
                          <a:noFill/>
                          <a:ln>
                            <a:noFill/>
                          </a:ln>
                        </pic:spPr>
                      </pic:pic>
                    </a:graphicData>
                  </a:graphic>
                </wp:inline>
              </w:drawing>
            </w:r>
          </w:p>
          <w:p w:rsidR="00764BF1" w:rsidRDefault="00764BF1" w:rsidP="00BB3C33">
            <w:pPr>
              <w:pStyle w:val="TabelleLinks"/>
              <w:spacing w:line="240" w:lineRule="auto"/>
              <w:jc w:val="center"/>
              <w:rPr>
                <w:noProof/>
                <w:sz w:val="20"/>
              </w:rPr>
            </w:pPr>
          </w:p>
          <w:p w:rsidR="00764BF1" w:rsidRDefault="00764BF1" w:rsidP="00BB3C33">
            <w:pPr>
              <w:pStyle w:val="TabelleLinks"/>
              <w:spacing w:line="240" w:lineRule="auto"/>
              <w:jc w:val="center"/>
              <w:rPr>
                <w:noProof/>
                <w:sz w:val="20"/>
              </w:rPr>
            </w:pPr>
          </w:p>
          <w:p w:rsidR="00764BF1" w:rsidRDefault="00764BF1" w:rsidP="00BB3C33">
            <w:pPr>
              <w:pStyle w:val="TabelleLinks"/>
              <w:spacing w:line="240" w:lineRule="auto"/>
              <w:jc w:val="center"/>
              <w:rPr>
                <w:noProof/>
                <w:sz w:val="20"/>
              </w:rPr>
            </w:pPr>
          </w:p>
          <w:p w:rsidR="00764BF1" w:rsidRDefault="00764BF1" w:rsidP="00BB3C33">
            <w:pPr>
              <w:pStyle w:val="TabelleLinks"/>
              <w:spacing w:line="240" w:lineRule="auto"/>
              <w:jc w:val="center"/>
              <w:rPr>
                <w:noProof/>
                <w:sz w:val="20"/>
              </w:rPr>
            </w:pPr>
          </w:p>
          <w:p w:rsidR="00764BF1" w:rsidRDefault="00764BF1" w:rsidP="00BB3C33">
            <w:pPr>
              <w:pStyle w:val="TabelleLinks"/>
              <w:spacing w:line="240" w:lineRule="auto"/>
              <w:jc w:val="center"/>
              <w:rPr>
                <w:noProof/>
                <w:sz w:val="20"/>
              </w:rPr>
            </w:pPr>
          </w:p>
          <w:p w:rsidR="00764BF1" w:rsidRPr="00983175" w:rsidRDefault="00764BF1" w:rsidP="00BB3C33">
            <w:pPr>
              <w:pStyle w:val="TabelleLinks"/>
              <w:spacing w:line="240" w:lineRule="auto"/>
              <w:jc w:val="center"/>
              <w:rPr>
                <w:noProof/>
                <w:sz w:val="20"/>
              </w:rPr>
            </w:pPr>
            <w:r w:rsidRPr="00983175">
              <w:rPr>
                <w:noProof/>
                <w:sz w:val="20"/>
              </w:rPr>
              <w:drawing>
                <wp:inline distT="0" distB="0" distL="0" distR="0" wp14:anchorId="299D9B7A" wp14:editId="1E625F54">
                  <wp:extent cx="215900" cy="242570"/>
                  <wp:effectExtent l="0" t="0" r="0" b="5080"/>
                  <wp:docPr id="1234" name="Grafik 1234" descr="C:\Dokumente und Einstellungen\Eisenhauer\Eigene Dateien\BFPE\Kompetenzraster_Lernmaterial\NL_Dummy_2013\NL-Dummy\Icons\7-1 Einzelarbeit.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kumente und Einstellungen\Eisenhauer\Eigene Dateien\BFPE\Kompetenzraster_Lernmaterial\NL_Dummy_2013\NL-Dummy\Icons\7-1 Einzelarbeit.em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15900" cy="242570"/>
                          </a:xfrm>
                          <a:prstGeom prst="rect">
                            <a:avLst/>
                          </a:prstGeom>
                          <a:noFill/>
                          <a:ln>
                            <a:noFill/>
                          </a:ln>
                        </pic:spPr>
                      </pic:pic>
                    </a:graphicData>
                  </a:graphic>
                </wp:inline>
              </w:drawing>
            </w:r>
          </w:p>
        </w:tc>
        <w:tc>
          <w:tcPr>
            <w:tcW w:w="567" w:type="dxa"/>
          </w:tcPr>
          <w:p w:rsidR="00764BF1" w:rsidRDefault="00764BF1" w:rsidP="00BB3C33">
            <w:pPr>
              <w:pStyle w:val="Tabellezentriert"/>
              <w:rPr>
                <w:sz w:val="20"/>
              </w:rPr>
            </w:pPr>
            <w:r>
              <w:rPr>
                <w:sz w:val="20"/>
              </w:rPr>
              <w:t xml:space="preserve">45 </w:t>
            </w:r>
            <w:r w:rsidR="00F937E0">
              <w:rPr>
                <w:sz w:val="20"/>
              </w:rPr>
              <w:t>Min.</w:t>
            </w:r>
          </w:p>
        </w:tc>
        <w:tc>
          <w:tcPr>
            <w:tcW w:w="3679" w:type="dxa"/>
          </w:tcPr>
          <w:p w:rsidR="00764BF1" w:rsidRDefault="00764BF1" w:rsidP="00BB3C33">
            <w:r>
              <w:t>Reflexionsbögen bearbeiten</w:t>
            </w:r>
          </w:p>
          <w:p w:rsidR="00764BF1" w:rsidRDefault="00764BF1" w:rsidP="00BB3C33"/>
          <w:p w:rsidR="00764BF1" w:rsidRDefault="00764BF1" w:rsidP="00BB3C33">
            <w:r>
              <w:t xml:space="preserve">Eintrag Lerntagebuch </w:t>
            </w:r>
          </w:p>
          <w:p w:rsidR="00764BF1" w:rsidRPr="00835A7A" w:rsidRDefault="00764BF1" w:rsidP="00CA2046">
            <w:pPr>
              <w:pStyle w:val="Textkrper"/>
              <w:numPr>
                <w:ilvl w:val="0"/>
                <w:numId w:val="29"/>
              </w:numPr>
              <w:rPr>
                <w:noProof/>
              </w:rPr>
            </w:pPr>
            <w:r w:rsidRPr="00835A7A">
              <w:rPr>
                <w:noProof/>
              </w:rPr>
              <w:t>Diese Arbeitsmethoden habe ich verwendet.</w:t>
            </w:r>
          </w:p>
          <w:p w:rsidR="00764BF1" w:rsidRPr="00835A7A" w:rsidRDefault="00764BF1" w:rsidP="00CA2046">
            <w:pPr>
              <w:pStyle w:val="Textkrper"/>
              <w:numPr>
                <w:ilvl w:val="0"/>
                <w:numId w:val="29"/>
              </w:numPr>
              <w:rPr>
                <w:noProof/>
              </w:rPr>
            </w:pPr>
            <w:r w:rsidRPr="00835A7A">
              <w:rPr>
                <w:noProof/>
              </w:rPr>
              <w:t>Dabei konnte ich besonders gut lernen.</w:t>
            </w:r>
          </w:p>
          <w:p w:rsidR="00764BF1" w:rsidRPr="00835A7A" w:rsidRDefault="00764BF1" w:rsidP="00CA2046">
            <w:pPr>
              <w:pStyle w:val="Textkrper"/>
              <w:numPr>
                <w:ilvl w:val="0"/>
                <w:numId w:val="29"/>
              </w:numPr>
              <w:rPr>
                <w:noProof/>
              </w:rPr>
            </w:pPr>
            <w:r w:rsidRPr="00835A7A">
              <w:rPr>
                <w:noProof/>
              </w:rPr>
              <w:t>D</w:t>
            </w:r>
            <w:r w:rsidR="007B0E48">
              <w:rPr>
                <w:noProof/>
              </w:rPr>
              <w:t>iese Niveaustufe konnte ich am b</w:t>
            </w:r>
            <w:r w:rsidRPr="00835A7A">
              <w:rPr>
                <w:noProof/>
              </w:rPr>
              <w:t>esten bearbeiten.</w:t>
            </w:r>
          </w:p>
          <w:p w:rsidR="00764BF1" w:rsidRPr="00835A7A" w:rsidRDefault="00764BF1" w:rsidP="00CA2046">
            <w:pPr>
              <w:pStyle w:val="Textkrper"/>
              <w:numPr>
                <w:ilvl w:val="0"/>
                <w:numId w:val="29"/>
              </w:numPr>
              <w:rPr>
                <w:noProof/>
              </w:rPr>
            </w:pPr>
            <w:r w:rsidRPr="00835A7A">
              <w:rPr>
                <w:noProof/>
              </w:rPr>
              <w:t>Diese Niveaustufe werde ich in Zukunft aussuchen und bearbeiten.</w:t>
            </w:r>
          </w:p>
          <w:p w:rsidR="00764BF1" w:rsidRPr="00983175" w:rsidRDefault="00764BF1" w:rsidP="00246AE4">
            <w:r>
              <w:rPr>
                <w:noProof/>
              </w:rPr>
              <w:t xml:space="preserve">Austausch mit </w:t>
            </w:r>
            <w:r w:rsidR="00246AE4">
              <w:rPr>
                <w:noProof/>
              </w:rPr>
              <w:t>der Partnerin/dem Partner</w:t>
            </w:r>
            <w:r>
              <w:rPr>
                <w:noProof/>
              </w:rPr>
              <w:t xml:space="preserve"> und U</w:t>
            </w:r>
            <w:r w:rsidRPr="00835A7A">
              <w:rPr>
                <w:noProof/>
              </w:rPr>
              <w:t>nterstütz</w:t>
            </w:r>
            <w:r>
              <w:rPr>
                <w:noProof/>
              </w:rPr>
              <w:t>ung beim Eintrag ins</w:t>
            </w:r>
            <w:r w:rsidR="00A810AB">
              <w:rPr>
                <w:noProof/>
              </w:rPr>
              <w:t xml:space="preserve"> Lerntagebuch</w:t>
            </w:r>
          </w:p>
        </w:tc>
        <w:tc>
          <w:tcPr>
            <w:tcW w:w="1700" w:type="dxa"/>
          </w:tcPr>
          <w:p w:rsidR="00764BF1" w:rsidRDefault="00764BF1" w:rsidP="00BB3C33">
            <w:pPr>
              <w:pStyle w:val="Textkrper"/>
              <w:rPr>
                <w:noProof/>
              </w:rPr>
            </w:pPr>
            <w:r>
              <w:rPr>
                <w:noProof/>
              </w:rPr>
              <w:t>EG1.01.01.09</w:t>
            </w:r>
          </w:p>
          <w:p w:rsidR="00764BF1" w:rsidRDefault="00764BF1" w:rsidP="00BB3C33">
            <w:pPr>
              <w:pStyle w:val="Textkrper"/>
              <w:rPr>
                <w:noProof/>
              </w:rPr>
            </w:pPr>
            <w:r>
              <w:rPr>
                <w:noProof/>
              </w:rPr>
              <w:t>EG1.01.01.10</w:t>
            </w:r>
          </w:p>
          <w:p w:rsidR="00764BF1" w:rsidRPr="00983175" w:rsidRDefault="00764BF1" w:rsidP="00BB3C33">
            <w:pPr>
              <w:pStyle w:val="Textkrper"/>
              <w:rPr>
                <w:noProof/>
              </w:rPr>
            </w:pPr>
            <w:r w:rsidRPr="00983175">
              <w:rPr>
                <w:noProof/>
              </w:rPr>
              <w:t>A,</w:t>
            </w:r>
            <w:r w:rsidR="00260B28">
              <w:rPr>
                <w:noProof/>
              </w:rPr>
              <w:t xml:space="preserve"> </w:t>
            </w:r>
            <w:r w:rsidRPr="00983175">
              <w:rPr>
                <w:noProof/>
              </w:rPr>
              <w:t>B,</w:t>
            </w:r>
            <w:r w:rsidR="00260B28">
              <w:rPr>
                <w:noProof/>
              </w:rPr>
              <w:t xml:space="preserve"> </w:t>
            </w:r>
            <w:r w:rsidRPr="00983175">
              <w:rPr>
                <w:noProof/>
              </w:rPr>
              <w:t>C</w:t>
            </w:r>
          </w:p>
          <w:p w:rsidR="00764BF1" w:rsidRDefault="00764BF1" w:rsidP="00BB3C33">
            <w:pPr>
              <w:pStyle w:val="Textkrper"/>
              <w:rPr>
                <w:noProof/>
              </w:rPr>
            </w:pPr>
          </w:p>
        </w:tc>
        <w:tc>
          <w:tcPr>
            <w:tcW w:w="1700" w:type="dxa"/>
          </w:tcPr>
          <w:p w:rsidR="00764BF1" w:rsidRPr="00983175" w:rsidRDefault="00764BF1" w:rsidP="00BB3C33">
            <w:pPr>
              <w:pStyle w:val="TabelleLinks"/>
              <w:rPr>
                <w:sz w:val="20"/>
              </w:rPr>
            </w:pPr>
          </w:p>
        </w:tc>
      </w:tr>
    </w:tbl>
    <w:p w:rsidR="004237FA" w:rsidRDefault="004237FA">
      <w:pPr>
        <w:spacing w:line="240" w:lineRule="exact"/>
        <w:sectPr w:rsidR="004237FA" w:rsidSect="00BF4AE2">
          <w:headerReference w:type="default" r:id="rId110"/>
          <w:footerReference w:type="default" r:id="rId111"/>
          <w:pgSz w:w="11906" w:h="16838" w:code="9"/>
          <w:pgMar w:top="1418" w:right="3402" w:bottom="1134" w:left="1134" w:header="709" w:footer="709" w:gutter="0"/>
          <w:cols w:space="708"/>
          <w:titlePg/>
          <w:docGrid w:linePitch="360"/>
        </w:sectPr>
      </w:pPr>
      <w:r>
        <w:br w:type="page"/>
      </w:r>
    </w:p>
    <w:p w:rsidR="00CA2046" w:rsidRDefault="00CA2046" w:rsidP="00CA2046">
      <w:pPr>
        <w:jc w:val="center"/>
        <w:rPr>
          <w:iCs/>
          <w:color w:val="0D0D0D"/>
          <w:sz w:val="48"/>
        </w:rPr>
      </w:pPr>
      <w:r w:rsidRPr="004D0315">
        <w:rPr>
          <w:iCs/>
          <w:color w:val="0D0D0D"/>
          <w:sz w:val="48"/>
        </w:rPr>
        <w:lastRenderedPageBreak/>
        <w:t>Handlungskreislauf</w:t>
      </w:r>
    </w:p>
    <w:p w:rsidR="00764BF1" w:rsidRDefault="00CA2046" w:rsidP="00CA2046">
      <w:r>
        <w:rPr>
          <w:iCs/>
          <w:noProof/>
          <w:color w:val="0D0D0D"/>
          <w:sz w:val="48"/>
          <w:lang w:eastAsia="de-DE"/>
        </w:rPr>
        <mc:AlternateContent>
          <mc:Choice Requires="wpg">
            <w:drawing>
              <wp:anchor distT="0" distB="0" distL="114300" distR="114300" simplePos="0" relativeHeight="252244992" behindDoc="0" locked="0" layoutInCell="1" allowOverlap="1" wp14:anchorId="19045653" wp14:editId="56706287">
                <wp:simplePos x="0" y="0"/>
                <wp:positionH relativeFrom="column">
                  <wp:posOffset>214068</wp:posOffset>
                </wp:positionH>
                <wp:positionV relativeFrom="paragraph">
                  <wp:posOffset>262855</wp:posOffset>
                </wp:positionV>
                <wp:extent cx="8566030" cy="5029200"/>
                <wp:effectExtent l="0" t="247650" r="26035" b="19050"/>
                <wp:wrapNone/>
                <wp:docPr id="218" name="Gruppieren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566030" cy="5029200"/>
                          <a:chOff x="1095" y="2114"/>
                          <a:chExt cx="14706" cy="8759"/>
                        </a:xfrm>
                      </wpg:grpSpPr>
                      <wps:wsp>
                        <wps:cNvPr id="222" name="AutoShape 12"/>
                        <wps:cNvSpPr>
                          <a:spLocks noChangeArrowheads="1"/>
                        </wps:cNvSpPr>
                        <wps:spPr bwMode="auto">
                          <a:xfrm rot="-7929892">
                            <a:off x="4732" y="2220"/>
                            <a:ext cx="7196" cy="7030"/>
                          </a:xfrm>
                          <a:custGeom>
                            <a:avLst/>
                            <a:gdLst>
                              <a:gd name="T0" fmla="*/ 599019 w 21600"/>
                              <a:gd name="T1" fmla="*/ 1084702 h 21600"/>
                              <a:gd name="T2" fmla="*/ 4062026 w 21600"/>
                              <a:gd name="T3" fmla="*/ 4825268 h 21600"/>
                              <a:gd name="T4" fmla="*/ 1333925 w 21600"/>
                              <a:gd name="T5" fmla="*/ 1638955 h 21600"/>
                              <a:gd name="T6" fmla="*/ 6322215 w 21600"/>
                              <a:gd name="T7" fmla="*/ 3715984 h 21600"/>
                              <a:gd name="T8" fmla="*/ 4871511 w 21600"/>
                              <a:gd name="T9" fmla="*/ 4523041 h 21600"/>
                              <a:gd name="T10" fmla="*/ 4043713 w 21600"/>
                              <a:gd name="T11" fmla="*/ 3108426 h 21600"/>
                              <a:gd name="T12" fmla="*/ 0 60000 65536"/>
                              <a:gd name="T13" fmla="*/ 0 60000 65536"/>
                              <a:gd name="T14" fmla="*/ 0 60000 65536"/>
                              <a:gd name="T15" fmla="*/ 0 60000 65536"/>
                              <a:gd name="T16" fmla="*/ 0 60000 65536"/>
                              <a:gd name="T17" fmla="*/ 0 60000 65536"/>
                              <a:gd name="T18" fmla="*/ 3163 w 21600"/>
                              <a:gd name="T19" fmla="*/ 3163 h 21600"/>
                              <a:gd name="T20" fmla="*/ 18437 w 21600"/>
                              <a:gd name="T21" fmla="*/ 18437 h 21600"/>
                            </a:gdLst>
                            <a:ahLst/>
                            <a:cxnLst>
                              <a:cxn ang="T12">
                                <a:pos x="T0" y="T1"/>
                              </a:cxn>
                              <a:cxn ang="T13">
                                <a:pos x="T2" y="T3"/>
                              </a:cxn>
                              <a:cxn ang="T14">
                                <a:pos x="T4" y="T5"/>
                              </a:cxn>
                              <a:cxn ang="T15">
                                <a:pos x="T6" y="T7"/>
                              </a:cxn>
                              <a:cxn ang="T16">
                                <a:pos x="T8" y="T9"/>
                              </a:cxn>
                              <a:cxn ang="T17">
                                <a:pos x="T10" y="T11"/>
                              </a:cxn>
                            </a:cxnLst>
                            <a:rect l="T18" t="T19" r="T20" b="T21"/>
                            <a:pathLst>
                              <a:path w="21600" h="21600">
                                <a:moveTo>
                                  <a:pt x="17840" y="12725"/>
                                </a:moveTo>
                                <a:cubicBezTo>
                                  <a:pt x="18012" y="12098"/>
                                  <a:pt x="18099" y="11450"/>
                                  <a:pt x="18099" y="10800"/>
                                </a:cubicBezTo>
                                <a:cubicBezTo>
                                  <a:pt x="18099" y="6768"/>
                                  <a:pt x="14831" y="3501"/>
                                  <a:pt x="10800" y="3501"/>
                                </a:cubicBezTo>
                                <a:cubicBezTo>
                                  <a:pt x="6768" y="3501"/>
                                  <a:pt x="3501" y="6768"/>
                                  <a:pt x="3501" y="10800"/>
                                </a:cubicBezTo>
                                <a:cubicBezTo>
                                  <a:pt x="3501" y="14831"/>
                                  <a:pt x="6768" y="18099"/>
                                  <a:pt x="10800" y="18099"/>
                                </a:cubicBezTo>
                                <a:cubicBezTo>
                                  <a:pt x="12075" y="18099"/>
                                  <a:pt x="13327" y="17764"/>
                                  <a:pt x="14433" y="17130"/>
                                </a:cubicBezTo>
                                <a:lnTo>
                                  <a:pt x="16176" y="20166"/>
                                </a:lnTo>
                                <a:cubicBezTo>
                                  <a:pt x="14540" y="21105"/>
                                  <a:pt x="12686" y="21599"/>
                                  <a:pt x="10800" y="21600"/>
                                </a:cubicBezTo>
                                <a:cubicBezTo>
                                  <a:pt x="4835" y="21600"/>
                                  <a:pt x="0" y="16764"/>
                                  <a:pt x="0" y="10800"/>
                                </a:cubicBezTo>
                                <a:cubicBezTo>
                                  <a:pt x="0" y="4835"/>
                                  <a:pt x="4835" y="0"/>
                                  <a:pt x="10800" y="0"/>
                                </a:cubicBezTo>
                                <a:cubicBezTo>
                                  <a:pt x="16764" y="0"/>
                                  <a:pt x="21600" y="4835"/>
                                  <a:pt x="21600" y="10800"/>
                                </a:cubicBezTo>
                                <a:cubicBezTo>
                                  <a:pt x="21600" y="11762"/>
                                  <a:pt x="21471" y="12721"/>
                                  <a:pt x="21217" y="13649"/>
                                </a:cubicBezTo>
                                <a:lnTo>
                                  <a:pt x="23821" y="14361"/>
                                </a:lnTo>
                                <a:lnTo>
                                  <a:pt x="18355" y="17480"/>
                                </a:lnTo>
                                <a:lnTo>
                                  <a:pt x="15236" y="12013"/>
                                </a:lnTo>
                                <a:lnTo>
                                  <a:pt x="17840" y="12725"/>
                                </a:lnTo>
                                <a:close/>
                              </a:path>
                            </a:pathLst>
                          </a:custGeom>
                          <a:solidFill>
                            <a:srgbClr val="FFFF00">
                              <a:alpha val="41176"/>
                            </a:srgbClr>
                          </a:solidFill>
                          <a:ln w="952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g:grpSp>
                        <wpg:cNvPr id="4756" name="Gruppieren 469"/>
                        <wpg:cNvGrpSpPr>
                          <a:grpSpLocks/>
                        </wpg:cNvGrpSpPr>
                        <wpg:grpSpPr bwMode="auto">
                          <a:xfrm>
                            <a:off x="4715" y="8074"/>
                            <a:ext cx="7370" cy="2799"/>
                            <a:chOff x="3363" y="1697"/>
                            <a:chExt cx="27372" cy="15254"/>
                          </a:xfrm>
                        </wpg:grpSpPr>
                        <wps:wsp>
                          <wps:cNvPr id="4777" name="AutoShape 9"/>
                          <wps:cNvSpPr>
                            <a:spLocks noChangeArrowheads="1"/>
                          </wps:cNvSpPr>
                          <wps:spPr bwMode="auto">
                            <a:xfrm>
                              <a:off x="3363" y="4464"/>
                              <a:ext cx="27372" cy="12487"/>
                            </a:xfrm>
                            <a:prstGeom prst="flowChartAlternateProcess">
                              <a:avLst/>
                            </a:prstGeom>
                            <a:solidFill>
                              <a:srgbClr val="DCE6F2"/>
                            </a:solidFill>
                            <a:ln w="9525">
                              <a:solidFill>
                                <a:srgbClr val="000000"/>
                              </a:solidFill>
                              <a:miter lim="800000"/>
                              <a:headEnd/>
                              <a:tailEnd/>
                            </a:ln>
                          </wps:spPr>
                          <wps:txbx>
                            <w:txbxContent>
                              <w:p w:rsidR="00333930" w:rsidRPr="00CA2046" w:rsidRDefault="00333930" w:rsidP="00CA2046">
                                <w:pPr>
                                  <w:pStyle w:val="TabelleLinks"/>
                                  <w:spacing w:line="240" w:lineRule="auto"/>
                                  <w:rPr>
                                    <w:rFonts w:cs="Arial"/>
                                    <w:sz w:val="20"/>
                                    <w:szCs w:val="24"/>
                                  </w:rPr>
                                </w:pPr>
                                <w:r w:rsidRPr="00CA2046">
                                  <w:rPr>
                                    <w:rFonts w:cs="Arial"/>
                                    <w:sz w:val="20"/>
                                    <w:szCs w:val="24"/>
                                  </w:rPr>
                                  <w:sym w:font="Wingdings" w:char="F0E0"/>
                                </w:r>
                                <w:r w:rsidRPr="00CA2046">
                                  <w:rPr>
                                    <w:rFonts w:cs="Arial"/>
                                    <w:sz w:val="20"/>
                                    <w:szCs w:val="24"/>
                                  </w:rPr>
                                  <w:t xml:space="preserve"> </w:t>
                                </w:r>
                                <w:r>
                                  <w:rPr>
                                    <w:sz w:val="20"/>
                                    <w:szCs w:val="24"/>
                                  </w:rPr>
                                  <w:t>Obstquark Küche herstellen</w:t>
                                </w:r>
                              </w:p>
                            </w:txbxContent>
                          </wps:txbx>
                          <wps:bodyPr rot="0" vert="horz" wrap="square" lIns="91440" tIns="45720" rIns="91440" bIns="45720" anchor="ctr" anchorCtr="0" upright="1">
                            <a:noAutofit/>
                          </wps:bodyPr>
                        </wps:wsp>
                        <wps:wsp>
                          <wps:cNvPr id="294" name="Text Box 19"/>
                          <wps:cNvSpPr txBox="1">
                            <a:spLocks noChangeArrowheads="1"/>
                          </wps:cNvSpPr>
                          <wps:spPr bwMode="auto">
                            <a:xfrm>
                              <a:off x="9254" y="1697"/>
                              <a:ext cx="14071" cy="3417"/>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225937" w:rsidRDefault="00333930" w:rsidP="00CA2046">
                                <w:pPr>
                                  <w:jc w:val="center"/>
                                  <w:textAlignment w:val="baseline"/>
                                  <w:rPr>
                                    <w:b/>
                                    <w:kern w:val="24"/>
                                    <w:sz w:val="32"/>
                                    <w:szCs w:val="28"/>
                                  </w:rPr>
                                </w:pPr>
                                <w:r>
                                  <w:rPr>
                                    <w:b/>
                                    <w:kern w:val="24"/>
                                    <w:sz w:val="32"/>
                                    <w:szCs w:val="28"/>
                                  </w:rPr>
                                  <w:t>D</w:t>
                                </w:r>
                                <w:r w:rsidRPr="004D0315">
                                  <w:rPr>
                                    <w:b/>
                                    <w:kern w:val="24"/>
                                    <w:sz w:val="32"/>
                                    <w:szCs w:val="28"/>
                                  </w:rPr>
                                  <w:t>urchführen</w:t>
                                </w:r>
                              </w:p>
                            </w:txbxContent>
                          </wps:txbx>
                          <wps:bodyPr rot="0" vert="horz" wrap="square" lIns="91440" tIns="45720" rIns="91440" bIns="45720" anchor="t" anchorCtr="0" upright="1">
                            <a:noAutofit/>
                          </wps:bodyPr>
                        </wps:wsp>
                      </wpg:grpSp>
                      <wpg:grpSp>
                        <wpg:cNvPr id="295" name="Gruppieren 472"/>
                        <wpg:cNvGrpSpPr>
                          <a:grpSpLocks/>
                        </wpg:cNvGrpSpPr>
                        <wpg:grpSpPr bwMode="auto">
                          <a:xfrm>
                            <a:off x="1095" y="5299"/>
                            <a:ext cx="6406" cy="2807"/>
                            <a:chOff x="-1915" y="3594"/>
                            <a:chExt cx="29032" cy="15289"/>
                          </a:xfrm>
                        </wpg:grpSpPr>
                        <wps:wsp>
                          <wps:cNvPr id="296" name="AutoShape 8"/>
                          <wps:cNvSpPr>
                            <a:spLocks noChangeArrowheads="1"/>
                          </wps:cNvSpPr>
                          <wps:spPr bwMode="auto">
                            <a:xfrm>
                              <a:off x="-1915" y="6083"/>
                              <a:ext cx="29032" cy="12800"/>
                            </a:xfrm>
                            <a:prstGeom prst="flowChartAlternateProcess">
                              <a:avLst/>
                            </a:prstGeom>
                            <a:solidFill>
                              <a:srgbClr val="DCE6F2"/>
                            </a:solidFill>
                            <a:ln w="9525">
                              <a:solidFill>
                                <a:srgbClr val="000000"/>
                              </a:solidFill>
                              <a:miter lim="800000"/>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5111"/>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t>Kontrollieren Sie Ihr Arbeitsergebnis mit dem Kontrollb</w:t>
                                      </w:r>
                                      <w:r w:rsidRPr="00CA2046">
                                        <w:rPr>
                                          <w:rFonts w:eastAsia="Calibri"/>
                                        </w:rPr>
                                        <w:t>o</w:t>
                                      </w:r>
                                      <w:r w:rsidRPr="00CA2046">
                                        <w:rPr>
                                          <w:rFonts w:eastAsia="Calibri"/>
                                        </w:rPr>
                                        <w:t>gen.</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Bearbeiten Sie die Checkliste.</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Handlungsschritte des Handlungskreislaufs gemeinsam wiederholen</w:t>
                                      </w:r>
                                    </w:p>
                                    <w:p w:rsidR="00333930" w:rsidRPr="00CA2046" w:rsidRDefault="00333930" w:rsidP="00CA2046">
                                      <w:pPr>
                                        <w:pStyle w:val="TabelleLinks"/>
                                        <w:spacing w:line="240" w:lineRule="auto"/>
                                        <w:rPr>
                                          <w:rFonts w:eastAsia="Calibri" w:cs="Arial"/>
                                          <w:sz w:val="20"/>
                                        </w:rPr>
                                      </w:pPr>
                                    </w:p>
                                  </w:tc>
                                </w:tr>
                              </w:tbl>
                              <w:p w:rsidR="00333930" w:rsidRPr="00CA2046" w:rsidRDefault="00333930" w:rsidP="00CA2046">
                                <w:pPr>
                                  <w:pStyle w:val="TabelleLinks"/>
                                  <w:spacing w:line="240" w:lineRule="auto"/>
                                  <w:rPr>
                                    <w:rFonts w:cs="Arial"/>
                                    <w:sz w:val="22"/>
                                    <w:szCs w:val="24"/>
                                  </w:rPr>
                                </w:pPr>
                              </w:p>
                            </w:txbxContent>
                          </wps:txbx>
                          <wps:bodyPr rot="0" vert="horz" wrap="square" lIns="91440" tIns="45720" rIns="91440" bIns="45720" anchor="ctr" anchorCtr="0" upright="1">
                            <a:noAutofit/>
                          </wps:bodyPr>
                        </wps:wsp>
                        <wps:wsp>
                          <wps:cNvPr id="297" name="Text Box 19"/>
                          <wps:cNvSpPr txBox="1">
                            <a:spLocks noChangeArrowheads="1"/>
                          </wps:cNvSpPr>
                          <wps:spPr bwMode="auto">
                            <a:xfrm>
                              <a:off x="4327" y="3594"/>
                              <a:ext cx="14065" cy="3200"/>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4D0315" w:rsidRDefault="00333930" w:rsidP="00CA2046">
                                <w:pPr>
                                  <w:jc w:val="center"/>
                                  <w:textAlignment w:val="baseline"/>
                                  <w:rPr>
                                    <w:b/>
                                    <w:kern w:val="24"/>
                                    <w:sz w:val="32"/>
                                    <w:szCs w:val="28"/>
                                  </w:rPr>
                                </w:pPr>
                                <w:r>
                                  <w:rPr>
                                    <w:b/>
                                    <w:kern w:val="24"/>
                                    <w:sz w:val="32"/>
                                    <w:szCs w:val="28"/>
                                  </w:rPr>
                                  <w:t>K</w:t>
                                </w:r>
                                <w:r w:rsidRPr="004D0315">
                                  <w:rPr>
                                    <w:b/>
                                    <w:kern w:val="24"/>
                                    <w:sz w:val="32"/>
                                    <w:szCs w:val="28"/>
                                  </w:rPr>
                                  <w:t>ontrollieren</w:t>
                                </w:r>
                              </w:p>
                            </w:txbxContent>
                          </wps:txbx>
                          <wps:bodyPr rot="0" vert="horz" wrap="square" lIns="91440" tIns="45720" rIns="91440" bIns="45720" anchor="t" anchorCtr="0" upright="1">
                            <a:noAutofit/>
                          </wps:bodyPr>
                        </wps:wsp>
                      </wpg:grpSp>
                      <wpg:grpSp>
                        <wpg:cNvPr id="302" name="Gruppieren 478"/>
                        <wpg:cNvGrpSpPr>
                          <a:grpSpLocks/>
                        </wpg:cNvGrpSpPr>
                        <wpg:grpSpPr bwMode="auto">
                          <a:xfrm>
                            <a:off x="1095" y="2118"/>
                            <a:ext cx="6406" cy="2982"/>
                            <a:chOff x="-10881" y="-1587"/>
                            <a:chExt cx="31710" cy="15288"/>
                          </a:xfrm>
                        </wpg:grpSpPr>
                        <wps:wsp>
                          <wps:cNvPr id="303" name="AutoShape 7"/>
                          <wps:cNvSpPr>
                            <a:spLocks noChangeArrowheads="1"/>
                          </wps:cNvSpPr>
                          <wps:spPr bwMode="auto">
                            <a:xfrm>
                              <a:off x="-10881" y="892"/>
                              <a:ext cx="31710" cy="12809"/>
                            </a:xfrm>
                            <a:prstGeom prst="flowChartAlternateProcess">
                              <a:avLst/>
                            </a:prstGeom>
                            <a:solidFill>
                              <a:srgbClr val="DCE6F2"/>
                            </a:solidFill>
                            <a:ln w="9525">
                              <a:solidFill>
                                <a:srgbClr val="000000"/>
                              </a:solidFill>
                              <a:miter lim="800000"/>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5097"/>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t>Bearbeiten Sie die beiden Reflexionsbögen</w:t>
                                      </w:r>
                                      <w:r>
                                        <w:rPr>
                                          <w:rFonts w:eastAsia="Calibri"/>
                                        </w:rPr>
                                        <w:t>.</w:t>
                                      </w:r>
                                      <w:r w:rsidRPr="00CA2046">
                                        <w:rPr>
                                          <w:rFonts w:eastAsia="Calibri"/>
                                        </w:rPr>
                                        <w:t xml:space="preserve"> </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Reflektieren Sie in Ihrem Lerntagebuch:</w:t>
                                      </w:r>
                                    </w:p>
                                    <w:p w:rsidR="00333930" w:rsidRPr="00CA2046" w:rsidRDefault="00333930" w:rsidP="007B0E48">
                                      <w:pPr>
                                        <w:pStyle w:val="Textkrper"/>
                                        <w:numPr>
                                          <w:ilvl w:val="0"/>
                                          <w:numId w:val="32"/>
                                        </w:numPr>
                                        <w:rPr>
                                          <w:rFonts w:eastAsia="Calibri"/>
                                          <w:noProof/>
                                          <w:sz w:val="18"/>
                                        </w:rPr>
                                      </w:pPr>
                                      <w:r w:rsidRPr="00CA2046">
                                        <w:rPr>
                                          <w:rFonts w:eastAsia="Calibri"/>
                                          <w:noProof/>
                                          <w:sz w:val="18"/>
                                        </w:rPr>
                                        <w:t>Diese Arbeitsmethoden habe ich verwendet.</w:t>
                                      </w:r>
                                    </w:p>
                                    <w:p w:rsidR="00333930" w:rsidRPr="00CA2046" w:rsidRDefault="00333930" w:rsidP="007B0E48">
                                      <w:pPr>
                                        <w:pStyle w:val="Textkrper"/>
                                        <w:numPr>
                                          <w:ilvl w:val="0"/>
                                          <w:numId w:val="32"/>
                                        </w:numPr>
                                        <w:rPr>
                                          <w:rFonts w:eastAsia="Calibri"/>
                                          <w:noProof/>
                                          <w:sz w:val="18"/>
                                        </w:rPr>
                                      </w:pPr>
                                      <w:r w:rsidRPr="00CA2046">
                                        <w:rPr>
                                          <w:rFonts w:eastAsia="Calibri"/>
                                          <w:noProof/>
                                          <w:sz w:val="18"/>
                                        </w:rPr>
                                        <w:t>Dabei konnte ich besonders gut lernen.</w:t>
                                      </w:r>
                                    </w:p>
                                    <w:p w:rsidR="00333930" w:rsidRPr="00CA2046" w:rsidRDefault="00333930" w:rsidP="007B0E48">
                                      <w:pPr>
                                        <w:pStyle w:val="Textkrper"/>
                                        <w:numPr>
                                          <w:ilvl w:val="0"/>
                                          <w:numId w:val="32"/>
                                        </w:numPr>
                                        <w:rPr>
                                          <w:rFonts w:eastAsia="Calibri"/>
                                          <w:noProof/>
                                          <w:sz w:val="18"/>
                                        </w:rPr>
                                      </w:pPr>
                                      <w:r w:rsidRPr="00CA2046">
                                        <w:rPr>
                                          <w:rFonts w:eastAsia="Calibri"/>
                                          <w:noProof/>
                                          <w:sz w:val="18"/>
                                        </w:rPr>
                                        <w:t>Diese Niveaustufe konnte ich am besten bearbeiten.</w:t>
                                      </w:r>
                                    </w:p>
                                    <w:p w:rsidR="00333930" w:rsidRPr="00CA2046" w:rsidRDefault="00333930" w:rsidP="007B0E48">
                                      <w:pPr>
                                        <w:pStyle w:val="Textkrper"/>
                                        <w:numPr>
                                          <w:ilvl w:val="0"/>
                                          <w:numId w:val="32"/>
                                        </w:numPr>
                                        <w:rPr>
                                          <w:rFonts w:eastAsia="Calibri"/>
                                          <w:noProof/>
                                        </w:rPr>
                                      </w:pPr>
                                      <w:r w:rsidRPr="00CA2046">
                                        <w:rPr>
                                          <w:rFonts w:eastAsia="Calibri"/>
                                          <w:noProof/>
                                          <w:sz w:val="18"/>
                                        </w:rPr>
                                        <w:t>Diese Niveaustufe werde ich in Zukunft aussuchen und bearbeiten</w:t>
                                      </w:r>
                                      <w:r w:rsidRPr="00CA2046">
                                        <w:rPr>
                                          <w:rFonts w:eastAsia="Calibri"/>
                                          <w:noProof/>
                                        </w:rPr>
                                        <w:t>.</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Legen Sie die Arbeitsblätter im Ordner ab.</w:t>
                                      </w:r>
                                    </w:p>
                                    <w:p w:rsidR="00333930" w:rsidRPr="00CA2046" w:rsidRDefault="00333930" w:rsidP="00CA2046">
                                      <w:pPr>
                                        <w:pStyle w:val="TabelleLinks"/>
                                        <w:spacing w:line="240" w:lineRule="auto"/>
                                        <w:rPr>
                                          <w:rFonts w:eastAsia="Calibri" w:cs="Arial"/>
                                          <w:sz w:val="20"/>
                                        </w:rPr>
                                      </w:pPr>
                                    </w:p>
                                  </w:tc>
                                </w:tr>
                              </w:tbl>
                              <w:p w:rsidR="00333930" w:rsidRPr="00CA2046" w:rsidRDefault="00333930" w:rsidP="00CA2046">
                                <w:pPr>
                                  <w:pStyle w:val="TabelleLinks"/>
                                  <w:rPr>
                                    <w:rFonts w:cs="Arial"/>
                                    <w:szCs w:val="24"/>
                                  </w:rPr>
                                </w:pPr>
                              </w:p>
                            </w:txbxContent>
                          </wps:txbx>
                          <wps:bodyPr rot="0" vert="horz" wrap="square" lIns="91440" tIns="45720" rIns="91440" bIns="45720" anchor="ctr" anchorCtr="0" upright="1">
                            <a:noAutofit/>
                          </wps:bodyPr>
                        </wps:wsp>
                        <wps:wsp>
                          <wps:cNvPr id="304" name="Text Box 19"/>
                          <wps:cNvSpPr txBox="1">
                            <a:spLocks noChangeArrowheads="1"/>
                          </wps:cNvSpPr>
                          <wps:spPr bwMode="auto">
                            <a:xfrm>
                              <a:off x="-9703" y="-1587"/>
                              <a:ext cx="28334" cy="3084"/>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4D0315" w:rsidRDefault="00333930" w:rsidP="00CA2046">
                                <w:pPr>
                                  <w:jc w:val="center"/>
                                  <w:textAlignment w:val="baseline"/>
                                  <w:rPr>
                                    <w:b/>
                                    <w:sz w:val="24"/>
                                  </w:rPr>
                                </w:pPr>
                                <w:r>
                                  <w:rPr>
                                    <w:b/>
                                    <w:kern w:val="24"/>
                                    <w:sz w:val="32"/>
                                    <w:szCs w:val="28"/>
                                  </w:rPr>
                                  <w:t>Reflektieren/B</w:t>
                                </w:r>
                                <w:r w:rsidRPr="004D0315">
                                  <w:rPr>
                                    <w:b/>
                                    <w:kern w:val="24"/>
                                    <w:sz w:val="32"/>
                                    <w:szCs w:val="28"/>
                                  </w:rPr>
                                  <w:t>ewerten</w:t>
                                </w:r>
                              </w:p>
                            </w:txbxContent>
                          </wps:txbx>
                          <wps:bodyPr rot="0" vert="horz" wrap="square" lIns="91440" tIns="45720" rIns="91440" bIns="45720" anchor="t" anchorCtr="0" upright="1">
                            <a:noAutofit/>
                          </wps:bodyPr>
                        </wps:wsp>
                      </wpg:grpSp>
                      <wpg:grpSp>
                        <wpg:cNvPr id="305" name="Gruppieren 472"/>
                        <wpg:cNvGrpSpPr>
                          <a:grpSpLocks/>
                        </wpg:cNvGrpSpPr>
                        <wpg:grpSpPr bwMode="auto">
                          <a:xfrm>
                            <a:off x="9360" y="2114"/>
                            <a:ext cx="6406" cy="2807"/>
                            <a:chOff x="-1915" y="3594"/>
                            <a:chExt cx="29032" cy="15289"/>
                          </a:xfrm>
                        </wpg:grpSpPr>
                        <wps:wsp>
                          <wps:cNvPr id="306" name="AutoShape 8"/>
                          <wps:cNvSpPr>
                            <a:spLocks noChangeArrowheads="1"/>
                          </wps:cNvSpPr>
                          <wps:spPr bwMode="auto">
                            <a:xfrm>
                              <a:off x="-1915" y="6083"/>
                              <a:ext cx="29032" cy="12800"/>
                            </a:xfrm>
                            <a:prstGeom prst="flowChartAlternateProcess">
                              <a:avLst/>
                            </a:prstGeom>
                            <a:solidFill>
                              <a:srgbClr val="DCE6F2"/>
                            </a:solidFill>
                            <a:ln w="9525">
                              <a:solidFill>
                                <a:srgbClr val="000000"/>
                              </a:solidFill>
                              <a:miter lim="800000"/>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
                                  <w:gridCol w:w="5102"/>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tcBorders>
                                        <w:top w:val="nil"/>
                                        <w:left w:val="nil"/>
                                        <w:bottom w:val="nil"/>
                                      </w:tcBorders>
                                      <w:shd w:val="clear" w:color="auto" w:fill="auto"/>
                                    </w:tcPr>
                                    <w:p w:rsidR="00333930" w:rsidRDefault="00333930" w:rsidP="00CA2046">
                                      <w:pPr>
                                        <w:rPr>
                                          <w:rFonts w:eastAsia="Calibri"/>
                                          <w:noProof/>
                                        </w:rPr>
                                      </w:pPr>
                                      <w:r w:rsidRPr="00CA2046">
                                        <w:rPr>
                                          <w:rFonts w:eastAsia="Calibri"/>
                                          <w:noProof/>
                                        </w:rPr>
                                        <w:t xml:space="preserve">Informieren Sie sich mit Hilfe des angegebenen           Materials über die Unterschiede in den </w:t>
                                      </w:r>
                                    </w:p>
                                    <w:p w:rsidR="00333930" w:rsidRPr="00CA2046" w:rsidRDefault="00333930" w:rsidP="00CA2046">
                                      <w:pPr>
                                        <w:rPr>
                                          <w:rFonts w:eastAsia="Calibri"/>
                                          <w:szCs w:val="22"/>
                                        </w:rPr>
                                      </w:pPr>
                                      <w:r w:rsidRPr="00CA2046">
                                        <w:rPr>
                                          <w:rFonts w:eastAsia="Calibri"/>
                                          <w:noProof/>
                                        </w:rPr>
                                        <w:t>Niveaustufen A,</w:t>
                                      </w:r>
                                      <w:r>
                                        <w:rPr>
                                          <w:rFonts w:eastAsia="Calibri"/>
                                          <w:noProof/>
                                        </w:rPr>
                                        <w:t xml:space="preserve"> </w:t>
                                      </w:r>
                                      <w:r w:rsidRPr="00CA2046">
                                        <w:rPr>
                                          <w:rFonts w:eastAsia="Calibri"/>
                                          <w:noProof/>
                                        </w:rPr>
                                        <w:t>B,</w:t>
                                      </w:r>
                                      <w:r>
                                        <w:rPr>
                                          <w:rFonts w:eastAsia="Calibri"/>
                                          <w:noProof/>
                                        </w:rPr>
                                        <w:t xml:space="preserve"> </w:t>
                                      </w:r>
                                      <w:r w:rsidRPr="00CA2046">
                                        <w:rPr>
                                          <w:rFonts w:eastAsia="Calibri"/>
                                          <w:noProof/>
                                        </w:rPr>
                                        <w:t>C.</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tcBorders>
                                        <w:top w:val="nil"/>
                                        <w:left w:val="nil"/>
                                        <w:bottom w:val="nil"/>
                                      </w:tcBorders>
                                      <w:shd w:val="clear" w:color="auto" w:fill="auto"/>
                                    </w:tcPr>
                                    <w:p w:rsidR="00333930" w:rsidRPr="00CA2046" w:rsidRDefault="00333930" w:rsidP="00CA2046">
                                      <w:pPr>
                                        <w:pStyle w:val="TabelleLinks"/>
                                        <w:spacing w:line="240" w:lineRule="auto"/>
                                        <w:rPr>
                                          <w:rFonts w:eastAsia="Calibri" w:cs="Arial"/>
                                          <w:sz w:val="20"/>
                                          <w:szCs w:val="24"/>
                                        </w:rPr>
                                      </w:pPr>
                                      <w:r w:rsidRPr="00CA2046">
                                        <w:rPr>
                                          <w:rFonts w:eastAsia="Calibri" w:cs="Arial"/>
                                          <w:sz w:val="20"/>
                                          <w:szCs w:val="24"/>
                                        </w:rPr>
                                        <w:t>Machen Sie sich mit dem Aufbau und der Struktur des Handlungskreislaufes mit den angegebenen Materialien vertraut.</w:t>
                                      </w:r>
                                    </w:p>
                                  </w:tc>
                                </w:tr>
                              </w:tbl>
                              <w:p w:rsidR="00333930" w:rsidRPr="00CA2046" w:rsidRDefault="00333930" w:rsidP="00CA2046">
                                <w:pPr>
                                  <w:pStyle w:val="TabelleLinks"/>
                                  <w:spacing w:line="240" w:lineRule="auto"/>
                                  <w:rPr>
                                    <w:rFonts w:cs="Arial"/>
                                    <w:sz w:val="22"/>
                                    <w:szCs w:val="24"/>
                                  </w:rPr>
                                </w:pPr>
                              </w:p>
                            </w:txbxContent>
                          </wps:txbx>
                          <wps:bodyPr rot="0" vert="horz" wrap="square" lIns="91440" tIns="45720" rIns="91440" bIns="45720" anchor="ctr" anchorCtr="0" upright="1">
                            <a:noAutofit/>
                          </wps:bodyPr>
                        </wps:wsp>
                        <wps:wsp>
                          <wps:cNvPr id="308" name="Text Box 19"/>
                          <wps:cNvSpPr txBox="1">
                            <a:spLocks noChangeArrowheads="1"/>
                          </wps:cNvSpPr>
                          <wps:spPr bwMode="auto">
                            <a:xfrm>
                              <a:off x="4327" y="3594"/>
                              <a:ext cx="14065" cy="3200"/>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4D0315" w:rsidRDefault="00333930" w:rsidP="00CA2046">
                                <w:pPr>
                                  <w:jc w:val="center"/>
                                  <w:textAlignment w:val="baseline"/>
                                  <w:rPr>
                                    <w:b/>
                                    <w:kern w:val="24"/>
                                    <w:sz w:val="32"/>
                                    <w:szCs w:val="28"/>
                                  </w:rPr>
                                </w:pPr>
                                <w:r>
                                  <w:rPr>
                                    <w:b/>
                                    <w:kern w:val="24"/>
                                    <w:sz w:val="32"/>
                                    <w:szCs w:val="28"/>
                                  </w:rPr>
                                  <w:t xml:space="preserve">     I</w:t>
                                </w:r>
                                <w:r w:rsidRPr="004D0315">
                                  <w:rPr>
                                    <w:b/>
                                    <w:kern w:val="24"/>
                                    <w:sz w:val="32"/>
                                    <w:szCs w:val="28"/>
                                  </w:rPr>
                                  <w:t>nformieren</w:t>
                                </w:r>
                              </w:p>
                            </w:txbxContent>
                          </wps:txbx>
                          <wps:bodyPr rot="0" vert="horz" wrap="square" lIns="91440" tIns="45720" rIns="91440" bIns="45720" anchor="t" anchorCtr="0" upright="1">
                            <a:noAutofit/>
                          </wps:bodyPr>
                        </wps:wsp>
                      </wpg:grpSp>
                      <wpg:grpSp>
                        <wpg:cNvPr id="309" name="Gruppieren 478"/>
                        <wpg:cNvGrpSpPr>
                          <a:grpSpLocks/>
                        </wpg:cNvGrpSpPr>
                        <wpg:grpSpPr bwMode="auto">
                          <a:xfrm>
                            <a:off x="9395" y="5301"/>
                            <a:ext cx="6406" cy="2805"/>
                            <a:chOff x="-10881" y="-1587"/>
                            <a:chExt cx="31710" cy="15288"/>
                          </a:xfrm>
                        </wpg:grpSpPr>
                        <wps:wsp>
                          <wps:cNvPr id="310" name="AutoShape 7"/>
                          <wps:cNvSpPr>
                            <a:spLocks noChangeArrowheads="1"/>
                          </wps:cNvSpPr>
                          <wps:spPr bwMode="auto">
                            <a:xfrm>
                              <a:off x="-10881" y="892"/>
                              <a:ext cx="31710" cy="12809"/>
                            </a:xfrm>
                            <a:prstGeom prst="flowChartAlternateProcess">
                              <a:avLst/>
                            </a:prstGeom>
                            <a:solidFill>
                              <a:srgbClr val="DCE6F2"/>
                            </a:solidFill>
                            <a:ln w="9525">
                              <a:solidFill>
                                <a:srgbClr val="000000"/>
                              </a:solidFill>
                              <a:miter lim="800000"/>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
                                  <w:gridCol w:w="5101"/>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tcBorders>
                                        <w:top w:val="nil"/>
                                        <w:left w:val="nil"/>
                                        <w:bottom w:val="nil"/>
                                        <w:right w:val="nil"/>
                                      </w:tcBorders>
                                      <w:shd w:val="clear" w:color="auto" w:fill="auto"/>
                                    </w:tcPr>
                                    <w:p w:rsidR="00333930" w:rsidRPr="00CA2046" w:rsidRDefault="00333930" w:rsidP="00CA2046">
                                      <w:pPr>
                                        <w:rPr>
                                          <w:rFonts w:eastAsia="Calibri"/>
                                          <w:szCs w:val="21"/>
                                        </w:rPr>
                                      </w:pPr>
                                      <w:r w:rsidRPr="00CA2046">
                                        <w:rPr>
                                          <w:rFonts w:eastAsia="Calibri"/>
                                          <w:szCs w:val="21"/>
                                        </w:rPr>
                                        <w:t>Ordnen Sie die an der Metaplanwand gesammelten Au</w:t>
                                      </w:r>
                                      <w:r w:rsidRPr="00CA2046">
                                        <w:rPr>
                                          <w:rFonts w:eastAsia="Calibri"/>
                                          <w:szCs w:val="21"/>
                                        </w:rPr>
                                        <w:t>f</w:t>
                                      </w:r>
                                      <w:r w:rsidRPr="00CA2046">
                                        <w:rPr>
                                          <w:rFonts w:eastAsia="Calibri"/>
                                          <w:szCs w:val="21"/>
                                        </w:rPr>
                                        <w:t>gaben, die bei der Erstellung eines Obstquark</w:t>
                                      </w:r>
                                      <w:r>
                                        <w:rPr>
                                          <w:rFonts w:eastAsia="Calibri"/>
                                          <w:szCs w:val="21"/>
                                        </w:rPr>
                                        <w:t>s</w:t>
                                      </w:r>
                                      <w:r w:rsidRPr="00CA2046">
                                        <w:rPr>
                                          <w:rFonts w:eastAsia="Calibri"/>
                                          <w:szCs w:val="21"/>
                                        </w:rPr>
                                        <w:t xml:space="preserve"> anfallen</w:t>
                                      </w:r>
                                      <w:r>
                                        <w:rPr>
                                          <w:rFonts w:eastAsia="Calibri"/>
                                          <w:szCs w:val="21"/>
                                        </w:rPr>
                                        <w:t>,</w:t>
                                      </w:r>
                                      <w:r w:rsidRPr="00CA2046">
                                        <w:rPr>
                                          <w:rFonts w:eastAsia="Calibri"/>
                                          <w:szCs w:val="21"/>
                                        </w:rPr>
                                        <w:t xml:space="preserve"> den verschiedenen Schritten des Handlungskreislaufs zu. Besprechen Sie sich dazu mit Ihrer Partnerin/Ihrem Par</w:t>
                                      </w:r>
                                      <w:r w:rsidRPr="00CA2046">
                                        <w:rPr>
                                          <w:rFonts w:eastAsia="Calibri"/>
                                          <w:szCs w:val="21"/>
                                        </w:rPr>
                                        <w:t>t</w:t>
                                      </w:r>
                                      <w:r w:rsidRPr="00CA2046">
                                        <w:rPr>
                                          <w:rFonts w:eastAsia="Calibri"/>
                                          <w:szCs w:val="21"/>
                                        </w:rPr>
                                        <w:t>ner.</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2"/>
                                          <w:szCs w:val="24"/>
                                        </w:rPr>
                                      </w:pPr>
                                      <w:r w:rsidRPr="00CA2046">
                                        <w:rPr>
                                          <w:rFonts w:eastAsia="Calibri" w:cs="Arial"/>
                                          <w:noProof/>
                                          <w:sz w:val="20"/>
                                          <w:szCs w:val="24"/>
                                        </w:rPr>
                                        <w:t>Dreiergespräch durchführen</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rPr>
                                      </w:pPr>
                                      <w:r w:rsidRPr="00CA2046">
                                        <w:rPr>
                                          <w:rFonts w:eastAsia="Calibri"/>
                                          <w:sz w:val="22"/>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2"/>
                                          <w:szCs w:val="24"/>
                                        </w:rPr>
                                      </w:pPr>
                                      <w:r w:rsidRPr="00CA2046">
                                        <w:rPr>
                                          <w:rFonts w:eastAsia="Calibri" w:cs="Arial"/>
                                          <w:sz w:val="20"/>
                                          <w:szCs w:val="24"/>
                                        </w:rPr>
                                        <w:t>Planen Sie mit Ihrer Partnerin/Ihrem Partner das Vorg</w:t>
                                      </w:r>
                                      <w:r w:rsidRPr="00CA2046">
                                        <w:rPr>
                                          <w:rFonts w:eastAsia="Calibri" w:cs="Arial"/>
                                          <w:sz w:val="20"/>
                                          <w:szCs w:val="24"/>
                                        </w:rPr>
                                        <w:t>e</w:t>
                                      </w:r>
                                      <w:r w:rsidRPr="00CA2046">
                                        <w:rPr>
                                          <w:rFonts w:eastAsia="Calibri" w:cs="Arial"/>
                                          <w:sz w:val="20"/>
                                          <w:szCs w:val="24"/>
                                        </w:rPr>
                                        <w:t>hen in der Küche mit dem angegebenen Material.</w:t>
                                      </w:r>
                                    </w:p>
                                  </w:tc>
                                </w:tr>
                              </w:tbl>
                              <w:p w:rsidR="00333930" w:rsidRPr="00CA2046" w:rsidRDefault="00333930" w:rsidP="00CA2046">
                                <w:pPr>
                                  <w:pStyle w:val="TabelleLinks"/>
                                  <w:spacing w:line="240" w:lineRule="auto"/>
                                  <w:rPr>
                                    <w:sz w:val="20"/>
                                    <w:szCs w:val="24"/>
                                  </w:rPr>
                                </w:pPr>
                              </w:p>
                            </w:txbxContent>
                          </wps:txbx>
                          <wps:bodyPr rot="0" vert="horz" wrap="square" lIns="91440" tIns="45720" rIns="91440" bIns="45720" anchor="ctr" anchorCtr="0" upright="1">
                            <a:noAutofit/>
                          </wps:bodyPr>
                        </wps:wsp>
                        <wps:wsp>
                          <wps:cNvPr id="311" name="Text Box 19"/>
                          <wps:cNvSpPr txBox="1">
                            <a:spLocks noChangeArrowheads="1"/>
                          </wps:cNvSpPr>
                          <wps:spPr bwMode="auto">
                            <a:xfrm>
                              <a:off x="-9703" y="-1587"/>
                              <a:ext cx="28334" cy="3084"/>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4D0315" w:rsidRDefault="00333930" w:rsidP="00CA2046">
                                <w:pPr>
                                  <w:jc w:val="center"/>
                                  <w:textAlignment w:val="baseline"/>
                                  <w:rPr>
                                    <w:b/>
                                    <w:sz w:val="24"/>
                                  </w:rPr>
                                </w:pPr>
                                <w:r>
                                  <w:rPr>
                                    <w:b/>
                                    <w:kern w:val="24"/>
                                    <w:sz w:val="32"/>
                                    <w:szCs w:val="28"/>
                                  </w:rPr>
                                  <w:t xml:space="preserve">   Planen/E</w:t>
                                </w:r>
                                <w:r w:rsidRPr="004D0315">
                                  <w:rPr>
                                    <w:b/>
                                    <w:kern w:val="24"/>
                                    <w:sz w:val="32"/>
                                    <w:szCs w:val="28"/>
                                  </w:rPr>
                                  <w:t>ntscheiden</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uppieren 218" o:spid="_x0000_s1033" style="position:absolute;margin-left:16.85pt;margin-top:20.7pt;width:674.5pt;height:396pt;z-index:252244992;mso-position-horizontal-relative:text;mso-position-vertical-relative:text" coordorigin="1095,2114" coordsize="14706,87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">
                <v:shape id="AutoShape 12" o:spid="_x0000_s1034" style="position:absolute;left:4732;top:2220;width:7196;height:7030;rotation:-8661557fd;visibility:visible;mso-wrap-style:none;v-text-anchor:middle"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DwcMQA&#10;AADcAAAADwAAAGRycy9kb3ducmV2LnhtbESPzarCMBSE9xd8h3CEuxFNrSJSjSLKBQVd+IPrY3Ns&#10;i81JaaLWtzeCcJfDzHzDTOeNKcWDaldYVtDvRSCIU6sLzhScjn/dMQjnkTWWlknBixzMZ62fKSba&#10;PnlPj4PPRICwS1BB7n2VSOnSnAy6nq2Ig3e1tUEfZJ1JXeMzwE0p4ygaSYMFh4UcK1rmlN4Od6Ng&#10;sNi+VpvLbXfPokHqO8PheXWySv22m8UEhKfG/4e/7bVWEMcxfM6EIyBn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w8HDEAAAA3AAAAA8AAAAAAAAAAAAAAAAAmAIAAGRycy9k&#10;b3ducmV2LnhtbFBLBQYAAAAABAAEAPUAAACJAwAAAAA=&#10;" path="m17840,12725v172,-627,259,-1275,259,-1925c18099,6768,14831,3501,10800,3501v-4032,,-7299,3267,-7299,7299c3501,14831,6768,18099,10800,18099v1275,,2527,-335,3633,-969l16176,20166v-1636,939,-3490,1433,-5376,1434c4835,21600,,16764,,10800,,4835,4835,,10800,v5964,,10800,4835,10800,10800c21600,11762,21471,12721,21217,13649r2604,712l18355,17480,15236,12013r2604,712xe" fillcolor="yellow" strokecolor="#36f">
                  <v:fill opacity="26985f"/>
                  <v:stroke joinstyle="miter"/>
                  <v:shadow color="#eeece1"/>
                  <v:path o:connecttype="custom" o:connectlocs="199562,353030;1353256,1570446;444395,533419;2106234,1209415;1622935,1472082;1347155,1011678" o:connectangles="0,0,0,0,0,0" textboxrect="3164,3162,18436,18438"/>
                </v:shape>
                <v:group id="Gruppieren 469" o:spid="_x0000_s1035" style="position:absolute;left:4715;top:8074;width:7370;height:2799" coordorigin="3363,1697" coordsize="27372,152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15gxx8cAAADd&#10;AAAADwAAAAAAAAAAAAAAAACqAgAAZHJzL2Rvd25yZXYueG1sUEsFBgAAAAAEAAQA+gAAAJ4DAAAA&#10;AA==&#10;">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9" o:spid="_x0000_s1036" type="#_x0000_t176" style="position:absolute;left:3363;top:4464;width:27372;height:124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BK48YA&#10;AADdAAAADwAAAGRycy9kb3ducmV2LnhtbESPQUsDMRSE7wX/Q3iCtzZb0a5sm5ZiETx4qG0Rents&#10;npu1ycuyL7brvzeC0OMwM98wi9UQvDpTL21kA9NJAYq4jrblxsBh/zJ+AiUJ2aKPTAZ+SGC1vBkt&#10;sLLxwu903qVGZQhLhQZcSl2ltdSOAsokdsTZ+4x9wJRl32jb4yXDg9f3RTHTAVvOCw47enZUn3bf&#10;wcC68JvNB86GR/mSozu9Tbdb8cbc3Q7rOahEQ7qG/9uv1sBDWZbw9yY/Ab3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BK48YAAADdAAAADwAAAAAAAAAAAAAAAACYAgAAZHJz&#10;L2Rvd25yZXYueG1sUEsFBgAAAAAEAAQA9QAAAIsDAAAAAA==&#10;" fillcolor="#dce6f2">
                    <v:textbox>
                      <w:txbxContent>
                        <w:p w:rsidR="00333930" w:rsidRPr="00CA2046" w:rsidRDefault="00333930" w:rsidP="00CA2046">
                          <w:pPr>
                            <w:pStyle w:val="TabelleLinks"/>
                            <w:spacing w:line="240" w:lineRule="auto"/>
                            <w:rPr>
                              <w:rFonts w:cs="Arial"/>
                              <w:sz w:val="20"/>
                              <w:szCs w:val="24"/>
                            </w:rPr>
                          </w:pPr>
                          <w:r w:rsidRPr="00CA2046">
                            <w:rPr>
                              <w:rFonts w:cs="Arial"/>
                              <w:sz w:val="20"/>
                              <w:szCs w:val="24"/>
                            </w:rPr>
                            <w:sym w:font="Wingdings" w:char="F0E0"/>
                          </w:r>
                          <w:r w:rsidRPr="00CA2046">
                            <w:rPr>
                              <w:rFonts w:cs="Arial"/>
                              <w:sz w:val="20"/>
                              <w:szCs w:val="24"/>
                            </w:rPr>
                            <w:t xml:space="preserve"> </w:t>
                          </w:r>
                          <w:r>
                            <w:rPr>
                              <w:sz w:val="20"/>
                              <w:szCs w:val="24"/>
                            </w:rPr>
                            <w:t>Obstquark Küche herstellen</w:t>
                          </w:r>
                        </w:p>
                      </w:txbxContent>
                    </v:textbox>
                  </v:shape>
                  <v:shapetype id="_x0000_t202" coordsize="21600,21600" o:spt="202" path="m,l,21600r21600,l21600,xe">
                    <v:stroke joinstyle="miter"/>
                    <v:path gradientshapeok="t" o:connecttype="rect"/>
                  </v:shapetype>
                  <v:shape id="Text Box 19" o:spid="_x0000_s1037" type="#_x0000_t202" style="position:absolute;left:9254;top:1697;width:14071;height:34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Rb3MQA&#10;AADcAAAADwAAAGRycy9kb3ducmV2LnhtbESPT4vCMBTE74LfIbyFvciaKiLaNYp/WNCjVXCPj+Zt&#10;W7Z5KUnU9tsbQfA4zMxvmMWqNbW4kfOVZQWjYQKCOLe64kLB+fTzNQPhA7LG2jIp6MjDatnvLTDV&#10;9s5HumWhEBHCPkUFZQhNKqXPSzLoh7Yhjt6fdQZDlK6Q2uE9wk0tx0kylQYrjgslNrQtKf/PrkbB&#10;KR9kF3Sm+z1cBrNNt99kdndU6vOjXX+DCNSGd/jV3msF4/kEnmfiEZ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UW9zEAAAA3AAAAA8AAAAAAAAAAAAAAAAAmAIAAGRycy9k&#10;b3ducmV2LnhtbFBLBQYAAAAABAAEAPUAAACJAwAAAAA=&#10;" filled="f" fillcolor="#4f81bd" stroked="f">
                    <v:textbox>
                      <w:txbxContent>
                        <w:p w:rsidR="00333930" w:rsidRPr="00225937" w:rsidRDefault="00333930" w:rsidP="00CA2046">
                          <w:pPr>
                            <w:jc w:val="center"/>
                            <w:textAlignment w:val="baseline"/>
                            <w:rPr>
                              <w:b/>
                              <w:kern w:val="24"/>
                              <w:sz w:val="32"/>
                              <w:szCs w:val="28"/>
                            </w:rPr>
                          </w:pPr>
                          <w:r>
                            <w:rPr>
                              <w:b/>
                              <w:kern w:val="24"/>
                              <w:sz w:val="32"/>
                              <w:szCs w:val="28"/>
                            </w:rPr>
                            <w:t>D</w:t>
                          </w:r>
                          <w:r w:rsidRPr="004D0315">
                            <w:rPr>
                              <w:b/>
                              <w:kern w:val="24"/>
                              <w:sz w:val="32"/>
                              <w:szCs w:val="28"/>
                            </w:rPr>
                            <w:t>urchführen</w:t>
                          </w:r>
                        </w:p>
                      </w:txbxContent>
                    </v:textbox>
                  </v:shape>
                </v:group>
                <v:group id="Gruppieren 472" o:spid="_x0000_s1038" style="position:absolute;left:1095;top:5299;width:6406;height:2807" coordorigin="-1915,3594" coordsize="29032,152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JzNP8UAAADcAAAADwAAAGRycy9kb3ducmV2LnhtbESPQYvCMBSE78L+h/CE&#10;vWlaF8WtRhFZlz2IoC6It0fzbIvNS2liW/+9EQSPw8x8w8yXnSlFQ7UrLCuIhxEI4tTqgjMF/8fN&#10;YArCeWSNpWVScCcHy8VHb46Jti3vqTn4TAQIuwQV5N5XiZQuzcmgG9qKOHgXWxv0QdaZ1DW2AW5K&#10;OYqiiTRYcFjIsaJ1Tun1cDMKfltsV1/xT7O9Xtb383G8O21jUuqz361mIDx1/h1+tf+0gtH3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iczT/FAAAA3AAA&#10;AA8AAAAAAAAAAAAAAAAAqgIAAGRycy9kb3ducmV2LnhtbFBLBQYAAAAABAAEAPoAAACcAwAAAAA=&#10;">
                  <v:shape id="AutoShape 8" o:spid="_x0000_s1039" type="#_x0000_t176" style="position:absolute;left:-1915;top:6083;width:29032;height:12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LdqsUA&#10;AADcAAAADwAAAGRycy9kb3ducmV2LnhtbESPQUsDMRSE74L/ITzBm5ttwUW3TUuxCB481CpCb4/N&#10;62bb5GXZF9v13zcFweMwM98w8+UYvDrRIF1kA5OiBEXcRNtxa+Dr8/XhCZQkZIs+Mhn4JYHl4vZm&#10;jrWNZ/6g0za1KkNYajTgUuprraVxFFCK2BNnbx+HgCnLodV2wHOGB6+nZVnpgB3nBYc9vThqjtuf&#10;YGBV+vX6G6vxUQ6yc8f3yWYj3pj7u3E1A5VoTP/hv/abNTB9ruB6Jh8Bvb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Yt2qxQAAANwAAAAPAAAAAAAAAAAAAAAAAJgCAABkcnMv&#10;ZG93bnJldi54bWxQSwUGAAAAAAQABAD1AAAAigMAAAAA&#10;" fillcolor="#dce6f2">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5111"/>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t>Kontrollieren Sie Ihr Arbeitsergebnis mit dem Kontrollb</w:t>
                                </w:r>
                                <w:r w:rsidRPr="00CA2046">
                                  <w:rPr>
                                    <w:rFonts w:eastAsia="Calibri"/>
                                  </w:rPr>
                                  <w:t>o</w:t>
                                </w:r>
                                <w:r w:rsidRPr="00CA2046">
                                  <w:rPr>
                                    <w:rFonts w:eastAsia="Calibri"/>
                                  </w:rPr>
                                  <w:t>gen.</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Bearbeiten Sie die Checkliste.</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Handlungsschritte des Handlungskreislaufs gemeinsam wiederholen</w:t>
                                </w:r>
                              </w:p>
                              <w:p w:rsidR="00333930" w:rsidRPr="00CA2046" w:rsidRDefault="00333930" w:rsidP="00CA2046">
                                <w:pPr>
                                  <w:pStyle w:val="TabelleLinks"/>
                                  <w:spacing w:line="240" w:lineRule="auto"/>
                                  <w:rPr>
                                    <w:rFonts w:eastAsia="Calibri" w:cs="Arial"/>
                                    <w:sz w:val="20"/>
                                  </w:rPr>
                                </w:pPr>
                              </w:p>
                            </w:tc>
                          </w:tr>
                        </w:tbl>
                        <w:p w:rsidR="00333930" w:rsidRPr="00CA2046" w:rsidRDefault="00333930" w:rsidP="00CA2046">
                          <w:pPr>
                            <w:pStyle w:val="TabelleLinks"/>
                            <w:spacing w:line="240" w:lineRule="auto"/>
                            <w:rPr>
                              <w:rFonts w:cs="Arial"/>
                              <w:sz w:val="22"/>
                              <w:szCs w:val="24"/>
                            </w:rPr>
                          </w:pPr>
                        </w:p>
                      </w:txbxContent>
                    </v:textbox>
                  </v:shape>
                  <v:shape id="Text Box 19" o:spid="_x0000_s1040" type="#_x0000_t202" style="position:absolute;left:4327;top:3594;width:14065;height:3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bFq8QA&#10;AADcAAAADwAAAGRycy9kb3ducmV2LnhtbESPzYvCMBTE74L/Q3gLe5E11YMfXaP4wYIerYJ7fDRv&#10;27LNS0mitv+9EQSPw8z8hlmsWlOLGzlfWVYwGiYgiHOrKy4UnE8/XzMQPiBrrC2Tgo48rJb93gJT&#10;be98pFsWChEh7FNUUIbQpFL6vCSDfmgb4uj9WWcwROkKqR3eI9zUcpwkE2mw4rhQYkPbkvL/7GoU&#10;nPJBdkFnut/DZTDbdPtNZndHpT4/2vU3iEBteIdf7b1WMJ5P4XkmHgG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GxavEAAAA3AAAAA8AAAAAAAAAAAAAAAAAmAIAAGRycy9k&#10;b3ducmV2LnhtbFBLBQYAAAAABAAEAPUAAACJAwAAAAA=&#10;" filled="f" fillcolor="#4f81bd" stroked="f">
                    <v:textbox>
                      <w:txbxContent>
                        <w:p w:rsidR="00333930" w:rsidRPr="004D0315" w:rsidRDefault="00333930" w:rsidP="00CA2046">
                          <w:pPr>
                            <w:jc w:val="center"/>
                            <w:textAlignment w:val="baseline"/>
                            <w:rPr>
                              <w:b/>
                              <w:kern w:val="24"/>
                              <w:sz w:val="32"/>
                              <w:szCs w:val="28"/>
                            </w:rPr>
                          </w:pPr>
                          <w:r>
                            <w:rPr>
                              <w:b/>
                              <w:kern w:val="24"/>
                              <w:sz w:val="32"/>
                              <w:szCs w:val="28"/>
                            </w:rPr>
                            <w:t>K</w:t>
                          </w:r>
                          <w:r w:rsidRPr="004D0315">
                            <w:rPr>
                              <w:b/>
                              <w:kern w:val="24"/>
                              <w:sz w:val="32"/>
                              <w:szCs w:val="28"/>
                            </w:rPr>
                            <w:t>ontrollieren</w:t>
                          </w:r>
                        </w:p>
                      </w:txbxContent>
                    </v:textbox>
                  </v:shape>
                </v:group>
                <v:group id="_x0000_s1041" style="position:absolute;left:1095;top:2118;width:6406;height:2982" coordorigin="-10881,-1587" coordsize="31710,152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5ns9RxgAAANwA&#10;AAAPAAAAAAAAAAAAAAAAAKoCAABkcnMvZG93bnJldi54bWxQSwUGAAAAAAQABAD6AAAAnQMAAAAA&#10;">
                  <v:shape id="AutoShape 7" o:spid="_x0000_s1042" type="#_x0000_t176" style="position:absolute;left:-10881;top:892;width:31710;height:1280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7kKMUA&#10;AADcAAAADwAAAGRycy9kb3ducmV2LnhtbESPQUsDMRSE70L/Q3gFbzZpi0XWpqW0CB481CqCt8fm&#10;dbNt8rLsi+36740geBxm5htmuR5iUBfqpU1sYToxoIjr5FpuLLy/Pd09gJKM7DAkJgvfJLBejW6W&#10;WLl05Ve6HHKjCoSlQgs+567SWmpPEWWSOuLiHVMfMRfZN9r1eC3wGPTMmIWO2HJZ8NjR1lN9PnxF&#10;CxsTdrsPXAz3cpJPf36Z7vcSrL0dD5tHUJmG/B/+az87C3Mzh98z5Qjo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uQoxQAAANwAAAAPAAAAAAAAAAAAAAAAAJgCAABkcnMv&#10;ZG93bnJldi54bWxQSwUGAAAAAAQABAD1AAAAigMAAAAA&#10;" fillcolor="#dce6f2">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
                            <w:gridCol w:w="5097"/>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t>Bearbeiten Sie die beiden Reflexionsbögen</w:t>
                                </w:r>
                                <w:r>
                                  <w:rPr>
                                    <w:rFonts w:eastAsia="Calibri"/>
                                  </w:rPr>
                                  <w:t>.</w:t>
                                </w:r>
                                <w:r w:rsidRPr="00CA2046">
                                  <w:rPr>
                                    <w:rFonts w:eastAsia="Calibri"/>
                                  </w:rPr>
                                  <w:t xml:space="preserve"> </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Reflektieren Sie in Ihrem Lerntagebuch:</w:t>
                                </w:r>
                              </w:p>
                              <w:p w:rsidR="00333930" w:rsidRPr="00CA2046" w:rsidRDefault="00333930" w:rsidP="007B0E48">
                                <w:pPr>
                                  <w:pStyle w:val="Textkrper"/>
                                  <w:numPr>
                                    <w:ilvl w:val="0"/>
                                    <w:numId w:val="32"/>
                                  </w:numPr>
                                  <w:rPr>
                                    <w:rFonts w:eastAsia="Calibri"/>
                                    <w:noProof/>
                                    <w:sz w:val="18"/>
                                  </w:rPr>
                                </w:pPr>
                                <w:r w:rsidRPr="00CA2046">
                                  <w:rPr>
                                    <w:rFonts w:eastAsia="Calibri"/>
                                    <w:noProof/>
                                    <w:sz w:val="18"/>
                                  </w:rPr>
                                  <w:t>Diese Arbeitsmethoden habe ich verwendet.</w:t>
                                </w:r>
                              </w:p>
                              <w:p w:rsidR="00333930" w:rsidRPr="00CA2046" w:rsidRDefault="00333930" w:rsidP="007B0E48">
                                <w:pPr>
                                  <w:pStyle w:val="Textkrper"/>
                                  <w:numPr>
                                    <w:ilvl w:val="0"/>
                                    <w:numId w:val="32"/>
                                  </w:numPr>
                                  <w:rPr>
                                    <w:rFonts w:eastAsia="Calibri"/>
                                    <w:noProof/>
                                    <w:sz w:val="18"/>
                                  </w:rPr>
                                </w:pPr>
                                <w:r w:rsidRPr="00CA2046">
                                  <w:rPr>
                                    <w:rFonts w:eastAsia="Calibri"/>
                                    <w:noProof/>
                                    <w:sz w:val="18"/>
                                  </w:rPr>
                                  <w:t>Dabei konnte ich besonders gut lernen.</w:t>
                                </w:r>
                              </w:p>
                              <w:p w:rsidR="00333930" w:rsidRPr="00CA2046" w:rsidRDefault="00333930" w:rsidP="007B0E48">
                                <w:pPr>
                                  <w:pStyle w:val="Textkrper"/>
                                  <w:numPr>
                                    <w:ilvl w:val="0"/>
                                    <w:numId w:val="32"/>
                                  </w:numPr>
                                  <w:rPr>
                                    <w:rFonts w:eastAsia="Calibri"/>
                                    <w:noProof/>
                                    <w:sz w:val="18"/>
                                  </w:rPr>
                                </w:pPr>
                                <w:r w:rsidRPr="00CA2046">
                                  <w:rPr>
                                    <w:rFonts w:eastAsia="Calibri"/>
                                    <w:noProof/>
                                    <w:sz w:val="18"/>
                                  </w:rPr>
                                  <w:t>Diese Niveaustufe konnte ich am besten bearbeiten.</w:t>
                                </w:r>
                              </w:p>
                              <w:p w:rsidR="00333930" w:rsidRPr="00CA2046" w:rsidRDefault="00333930" w:rsidP="007B0E48">
                                <w:pPr>
                                  <w:pStyle w:val="Textkrper"/>
                                  <w:numPr>
                                    <w:ilvl w:val="0"/>
                                    <w:numId w:val="32"/>
                                  </w:numPr>
                                  <w:rPr>
                                    <w:rFonts w:eastAsia="Calibri"/>
                                    <w:noProof/>
                                  </w:rPr>
                                </w:pPr>
                                <w:r w:rsidRPr="00CA2046">
                                  <w:rPr>
                                    <w:rFonts w:eastAsia="Calibri"/>
                                    <w:noProof/>
                                    <w:sz w:val="18"/>
                                  </w:rPr>
                                  <w:t>Diese Niveaustufe werde ich in Zukunft aussuchen und bearbeiten</w:t>
                                </w:r>
                                <w:r w:rsidRPr="00CA2046">
                                  <w:rPr>
                                    <w:rFonts w:eastAsia="Calibri"/>
                                    <w:noProof/>
                                  </w:rPr>
                                  <w:t>.</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Legen Sie die Arbeitsblätter im Ordner ab.</w:t>
                                </w:r>
                              </w:p>
                              <w:p w:rsidR="00333930" w:rsidRPr="00CA2046" w:rsidRDefault="00333930" w:rsidP="00CA2046">
                                <w:pPr>
                                  <w:pStyle w:val="TabelleLinks"/>
                                  <w:spacing w:line="240" w:lineRule="auto"/>
                                  <w:rPr>
                                    <w:rFonts w:eastAsia="Calibri" w:cs="Arial"/>
                                    <w:sz w:val="20"/>
                                  </w:rPr>
                                </w:pPr>
                              </w:p>
                            </w:tc>
                          </w:tr>
                        </w:tbl>
                        <w:p w:rsidR="00333930" w:rsidRPr="00CA2046" w:rsidRDefault="00333930" w:rsidP="00CA2046">
                          <w:pPr>
                            <w:pStyle w:val="TabelleLinks"/>
                            <w:rPr>
                              <w:rFonts w:cs="Arial"/>
                              <w:szCs w:val="24"/>
                            </w:rPr>
                          </w:pPr>
                        </w:p>
                      </w:txbxContent>
                    </v:textbox>
                  </v:shape>
                  <v:shape id="Text Box 19" o:spid="_x0000_s1043" type="#_x0000_t202" style="position:absolute;left:-9703;top:-1587;width:28334;height:3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BxsUA&#10;AADcAAAADwAAAGRycy9kb3ducmV2LnhtbESPQWvCQBSE7wX/w/KEXsRsrEUkdRVtKaTHRCE9PrKv&#10;SWj2bdjdavLv3UKhx2FmvmF2h9H04krOd5YVrJIUBHFtdceNgsv5fbkF4QOyxt4yKZjIw2E/e9hh&#10;pu2NC7qWoRERwj5DBW0IQyalr1sy6BM7EEfvyzqDIUrXSO3wFuGml09pupEGO44LLQ702lL9Xf4Y&#10;Bed6UVbozPT5US22pyk/lfatUOpxPh5fQAQaw3/4r51rBev0GX7PxCMg9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8HGxQAAANwAAAAPAAAAAAAAAAAAAAAAAJgCAABkcnMv&#10;ZG93bnJldi54bWxQSwUGAAAAAAQABAD1AAAAigMAAAAA&#10;" filled="f" fillcolor="#4f81bd" stroked="f">
                    <v:textbox>
                      <w:txbxContent>
                        <w:p w:rsidR="00333930" w:rsidRPr="004D0315" w:rsidRDefault="00333930" w:rsidP="00CA2046">
                          <w:pPr>
                            <w:jc w:val="center"/>
                            <w:textAlignment w:val="baseline"/>
                            <w:rPr>
                              <w:b/>
                              <w:sz w:val="24"/>
                            </w:rPr>
                          </w:pPr>
                          <w:r>
                            <w:rPr>
                              <w:b/>
                              <w:kern w:val="24"/>
                              <w:sz w:val="32"/>
                              <w:szCs w:val="28"/>
                            </w:rPr>
                            <w:t>Reflektieren/B</w:t>
                          </w:r>
                          <w:r w:rsidRPr="004D0315">
                            <w:rPr>
                              <w:b/>
                              <w:kern w:val="24"/>
                              <w:sz w:val="32"/>
                              <w:szCs w:val="28"/>
                            </w:rPr>
                            <w:t>ewerten</w:t>
                          </w:r>
                        </w:p>
                      </w:txbxContent>
                    </v:textbox>
                  </v:shape>
                </v:group>
                <v:group id="Gruppieren 472" o:spid="_x0000_s1044" style="position:absolute;left:9360;top:2114;width:6406;height:2807" coordorigin="-1915,3594" coordsize="29032,1528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2d1clxgAAANwA&#10;AAAPAAAAAAAAAAAAAAAAAKoCAABkcnMvZG93bnJldi54bWxQSwUGAAAAAAQABAD6AAAAnQMAAAAA&#10;">
                  <v:shape id="AutoShape 8" o:spid="_x0000_s1045" type="#_x0000_t176" style="position:absolute;left:-1915;top:6083;width:29032;height:12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lHsMQA&#10;AADcAAAADwAAAGRycy9kb3ducmV2LnhtbESPQUsDMRSE74L/ITzBm02quJS1aSkWwUMPtS2Ct8fm&#10;uVmbvCz7Yrv990YQPA4z8w0zX44xqBMN0iW2MJ0YUMRNch23Fg77l7sZKMnIDkNisnAhgeXi+mqO&#10;tUtnfqPTLreqQFhqtOBz7mutpfEUUSapJy7eZxoi5iKHVrsBzwUeg743ptIROy4LHnt69tQcd9/R&#10;wsqE9fodq/FRvuTDHzfT7VaCtbc34+oJVKYx/4f/2q/OwoOp4PdMOQJ6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JR7DEAAAA3AAAAA8AAAAAAAAAAAAAAAAAmAIAAGRycy9k&#10;b3ducmV2LnhtbFBLBQYAAAAABAAEAPUAAACJAwAAAAA=&#10;" fillcolor="#dce6f2">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
                            <w:gridCol w:w="5102"/>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tcBorders>
                                  <w:top w:val="nil"/>
                                  <w:left w:val="nil"/>
                                  <w:bottom w:val="nil"/>
                                </w:tcBorders>
                                <w:shd w:val="clear" w:color="auto" w:fill="auto"/>
                              </w:tcPr>
                              <w:p w:rsidR="00333930" w:rsidRDefault="00333930" w:rsidP="00CA2046">
                                <w:pPr>
                                  <w:rPr>
                                    <w:rFonts w:eastAsia="Calibri"/>
                                    <w:noProof/>
                                  </w:rPr>
                                </w:pPr>
                                <w:r w:rsidRPr="00CA2046">
                                  <w:rPr>
                                    <w:rFonts w:eastAsia="Calibri"/>
                                    <w:noProof/>
                                  </w:rPr>
                                  <w:t xml:space="preserve">Informieren Sie sich mit Hilfe des angegebenen           Materials über die Unterschiede in den </w:t>
                                </w:r>
                              </w:p>
                              <w:p w:rsidR="00333930" w:rsidRPr="00CA2046" w:rsidRDefault="00333930" w:rsidP="00CA2046">
                                <w:pPr>
                                  <w:rPr>
                                    <w:rFonts w:eastAsia="Calibri"/>
                                    <w:szCs w:val="22"/>
                                  </w:rPr>
                                </w:pPr>
                                <w:r w:rsidRPr="00CA2046">
                                  <w:rPr>
                                    <w:rFonts w:eastAsia="Calibri"/>
                                    <w:noProof/>
                                  </w:rPr>
                                  <w:t>Niveaustufen A,</w:t>
                                </w:r>
                                <w:r>
                                  <w:rPr>
                                    <w:rFonts w:eastAsia="Calibri"/>
                                    <w:noProof/>
                                  </w:rPr>
                                  <w:t xml:space="preserve"> </w:t>
                                </w:r>
                                <w:r w:rsidRPr="00CA2046">
                                  <w:rPr>
                                    <w:rFonts w:eastAsia="Calibri"/>
                                    <w:noProof/>
                                  </w:rPr>
                                  <w:t>B,</w:t>
                                </w:r>
                                <w:r>
                                  <w:rPr>
                                    <w:rFonts w:eastAsia="Calibri"/>
                                    <w:noProof/>
                                  </w:rPr>
                                  <w:t xml:space="preserve"> </w:t>
                                </w:r>
                                <w:r w:rsidRPr="00CA2046">
                                  <w:rPr>
                                    <w:rFonts w:eastAsia="Calibri"/>
                                    <w:noProof/>
                                  </w:rPr>
                                  <w:t>C.</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tcBorders>
                                  <w:top w:val="nil"/>
                                  <w:left w:val="nil"/>
                                  <w:bottom w:val="nil"/>
                                </w:tcBorders>
                                <w:shd w:val="clear" w:color="auto" w:fill="auto"/>
                              </w:tcPr>
                              <w:p w:rsidR="00333930" w:rsidRPr="00CA2046" w:rsidRDefault="00333930" w:rsidP="00CA2046">
                                <w:pPr>
                                  <w:pStyle w:val="TabelleLinks"/>
                                  <w:spacing w:line="240" w:lineRule="auto"/>
                                  <w:rPr>
                                    <w:rFonts w:eastAsia="Calibri" w:cs="Arial"/>
                                    <w:sz w:val="20"/>
                                    <w:szCs w:val="24"/>
                                  </w:rPr>
                                </w:pPr>
                                <w:r w:rsidRPr="00CA2046">
                                  <w:rPr>
                                    <w:rFonts w:eastAsia="Calibri" w:cs="Arial"/>
                                    <w:sz w:val="20"/>
                                    <w:szCs w:val="24"/>
                                  </w:rPr>
                                  <w:t>Machen Sie sich mit dem Aufbau und der Struktur des Handlungskreislaufes mit den angegebenen Materialien vertraut.</w:t>
                                </w:r>
                              </w:p>
                            </w:tc>
                          </w:tr>
                        </w:tbl>
                        <w:p w:rsidR="00333930" w:rsidRPr="00CA2046" w:rsidRDefault="00333930" w:rsidP="00CA2046">
                          <w:pPr>
                            <w:pStyle w:val="TabelleLinks"/>
                            <w:spacing w:line="240" w:lineRule="auto"/>
                            <w:rPr>
                              <w:rFonts w:cs="Arial"/>
                              <w:sz w:val="22"/>
                              <w:szCs w:val="24"/>
                            </w:rPr>
                          </w:pPr>
                        </w:p>
                      </w:txbxContent>
                    </v:textbox>
                  </v:shape>
                  <v:shape id="Text Box 19" o:spid="_x0000_s1046" type="#_x0000_t202" style="position:absolute;left:4327;top:3594;width:14065;height:3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LLw8IA&#10;AADcAAAADwAAAGRycy9kb3ducmV2LnhtbERPyWrDMBC9F/oPYgq9mEZuCyW4lkPSUHCPcQLpcbCm&#10;tok1MpLi5e+rQyDHx9vzzWx6MZLznWUFr6sUBHFtdceNgtPx+2UNwgdkjb1lUrCQh03x+JBjpu3E&#10;Bxqr0IgYwj5DBW0IQyalr1sy6Fd2II7cn3UGQ4SukdrhFMNNL9/S9EMa7Dg2tDjQV0v1pboaBcc6&#10;qc7ozPL7c07Wu6XcVXZ/UOr5ad5+ggg0h7v45i61gvc0ro1n4hGQx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ssvDwgAAANwAAAAPAAAAAAAAAAAAAAAAAJgCAABkcnMvZG93&#10;bnJldi54bWxQSwUGAAAAAAQABAD1AAAAhwMAAAAA&#10;" filled="f" fillcolor="#4f81bd" stroked="f">
                    <v:textbox>
                      <w:txbxContent>
                        <w:p w:rsidR="00333930" w:rsidRPr="004D0315" w:rsidRDefault="00333930" w:rsidP="00CA2046">
                          <w:pPr>
                            <w:jc w:val="center"/>
                            <w:textAlignment w:val="baseline"/>
                            <w:rPr>
                              <w:b/>
                              <w:kern w:val="24"/>
                              <w:sz w:val="32"/>
                              <w:szCs w:val="28"/>
                            </w:rPr>
                          </w:pPr>
                          <w:r>
                            <w:rPr>
                              <w:b/>
                              <w:kern w:val="24"/>
                              <w:sz w:val="32"/>
                              <w:szCs w:val="28"/>
                            </w:rPr>
                            <w:t xml:space="preserve">     I</w:t>
                          </w:r>
                          <w:r w:rsidRPr="004D0315">
                            <w:rPr>
                              <w:b/>
                              <w:kern w:val="24"/>
                              <w:sz w:val="32"/>
                              <w:szCs w:val="28"/>
                            </w:rPr>
                            <w:t>nformieren</w:t>
                          </w:r>
                        </w:p>
                      </w:txbxContent>
                    </v:textbox>
                  </v:shape>
                </v:group>
                <v:group id="_x0000_s1047" style="position:absolute;left:9395;top:5301;width:6406;height:2805" coordorigin="-10881,-1587" coordsize="31710,152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pdIMUAAADcAAAADwAAAGRycy9kb3ducmV2LnhtbESPT4vCMBTE7wt+h/AE&#10;b2taxUWrUURc8SCCf0C8PZpnW2xeSpNt67ffLAh7HGbmN8xi1ZlSNFS7wrKCeBiBIE6tLjhTcL18&#10;f05BOI+ssbRMCl7kYLXsfSww0bblEzVnn4kAYZeggtz7KpHSpTkZdENbEQfvYWuDPsg6k7rGNsBN&#10;KUdR9CUNFhwWcqxok1P6PP8YBbsW2/U43jaH52Pzul8mx9shJqUG/W49B+Gp8//hd3uvFYyjG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c6XSDFAAAA3AAA&#10;AA8AAAAAAAAAAAAAAAAAqgIAAGRycy9kb3ducmV2LnhtbFBLBQYAAAAABAAEAPoAAACcAwAAAAA=&#10;">
                  <v:shape id="AutoShape 7" o:spid="_x0000_s1048" type="#_x0000_t176" style="position:absolute;left:-10881;top:892;width:31710;height:1280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sgsIA&#10;AADcAAAADwAAAGRycy9kb3ducmV2LnhtbERPTWsCMRC9F/ofwhS81exWKmVrFKkIHjxYWwq9DZtx&#10;s5pMlp2o6783h0KPj/c9WwzBqwv10kY2UI4LUMR1tC03Br6/1s9voCQhW/SRycCNBBbzx4cZVjZe&#10;+ZMu+9SoHMJSoQGXUldpLbWjgDKOHXHmDrEPmDLsG217vObw4PVLUUx1wJZzg8OOPhzVp/05GFgW&#10;frX6wenwKkf5dadtuduJN2b0NCzfQSUa0r/4z72xBiZlnp/P5COg5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9eyCwgAAANwAAAAPAAAAAAAAAAAAAAAAAJgCAABkcnMvZG93&#10;bnJldi54bWxQSwUGAAAAAAQABAD1AAAAhwMAAAAA&#10;" fillcolor="#dce6f2">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
                            <w:gridCol w:w="5101"/>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tcBorders>
                                  <w:top w:val="nil"/>
                                  <w:left w:val="nil"/>
                                  <w:bottom w:val="nil"/>
                                  <w:right w:val="nil"/>
                                </w:tcBorders>
                                <w:shd w:val="clear" w:color="auto" w:fill="auto"/>
                              </w:tcPr>
                              <w:p w:rsidR="00333930" w:rsidRPr="00CA2046" w:rsidRDefault="00333930" w:rsidP="00CA2046">
                                <w:pPr>
                                  <w:rPr>
                                    <w:rFonts w:eastAsia="Calibri"/>
                                    <w:szCs w:val="21"/>
                                  </w:rPr>
                                </w:pPr>
                                <w:r w:rsidRPr="00CA2046">
                                  <w:rPr>
                                    <w:rFonts w:eastAsia="Calibri"/>
                                    <w:szCs w:val="21"/>
                                  </w:rPr>
                                  <w:t>Ordnen Sie die an der Metaplanwand gesammelten Au</w:t>
                                </w:r>
                                <w:r w:rsidRPr="00CA2046">
                                  <w:rPr>
                                    <w:rFonts w:eastAsia="Calibri"/>
                                    <w:szCs w:val="21"/>
                                  </w:rPr>
                                  <w:t>f</w:t>
                                </w:r>
                                <w:r w:rsidRPr="00CA2046">
                                  <w:rPr>
                                    <w:rFonts w:eastAsia="Calibri"/>
                                    <w:szCs w:val="21"/>
                                  </w:rPr>
                                  <w:t>gaben, die bei der Erstellung eines Obstquark</w:t>
                                </w:r>
                                <w:r>
                                  <w:rPr>
                                    <w:rFonts w:eastAsia="Calibri"/>
                                    <w:szCs w:val="21"/>
                                  </w:rPr>
                                  <w:t>s</w:t>
                                </w:r>
                                <w:r w:rsidRPr="00CA2046">
                                  <w:rPr>
                                    <w:rFonts w:eastAsia="Calibri"/>
                                    <w:szCs w:val="21"/>
                                  </w:rPr>
                                  <w:t xml:space="preserve"> anfallen</w:t>
                                </w:r>
                                <w:r>
                                  <w:rPr>
                                    <w:rFonts w:eastAsia="Calibri"/>
                                    <w:szCs w:val="21"/>
                                  </w:rPr>
                                  <w:t>,</w:t>
                                </w:r>
                                <w:r w:rsidRPr="00CA2046">
                                  <w:rPr>
                                    <w:rFonts w:eastAsia="Calibri"/>
                                    <w:szCs w:val="21"/>
                                  </w:rPr>
                                  <w:t xml:space="preserve"> den verschiedenen Schritten des Handlungskreislaufs zu. Besprechen Sie sich dazu mit Ihrer Partnerin/Ihrem Par</w:t>
                                </w:r>
                                <w:r w:rsidRPr="00CA2046">
                                  <w:rPr>
                                    <w:rFonts w:eastAsia="Calibri"/>
                                    <w:szCs w:val="21"/>
                                  </w:rPr>
                                  <w:t>t</w:t>
                                </w:r>
                                <w:r w:rsidRPr="00CA2046">
                                  <w:rPr>
                                    <w:rFonts w:eastAsia="Calibri"/>
                                    <w:szCs w:val="21"/>
                                  </w:rPr>
                                  <w:t>ner.</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2"/>
                                    <w:szCs w:val="24"/>
                                  </w:rPr>
                                </w:pPr>
                                <w:r w:rsidRPr="00CA2046">
                                  <w:rPr>
                                    <w:rFonts w:eastAsia="Calibri" w:cs="Arial"/>
                                    <w:noProof/>
                                    <w:sz w:val="20"/>
                                    <w:szCs w:val="24"/>
                                  </w:rPr>
                                  <w:t>Dreiergespräch durchführen</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rPr>
                                </w:pPr>
                                <w:r w:rsidRPr="00CA2046">
                                  <w:rPr>
                                    <w:rFonts w:eastAsia="Calibri"/>
                                    <w:sz w:val="22"/>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2"/>
                                    <w:szCs w:val="24"/>
                                  </w:rPr>
                                </w:pPr>
                                <w:r w:rsidRPr="00CA2046">
                                  <w:rPr>
                                    <w:rFonts w:eastAsia="Calibri" w:cs="Arial"/>
                                    <w:sz w:val="20"/>
                                    <w:szCs w:val="24"/>
                                  </w:rPr>
                                  <w:t>Planen Sie mit Ihrer Partnerin/Ihrem Partner das Vorg</w:t>
                                </w:r>
                                <w:r w:rsidRPr="00CA2046">
                                  <w:rPr>
                                    <w:rFonts w:eastAsia="Calibri" w:cs="Arial"/>
                                    <w:sz w:val="20"/>
                                    <w:szCs w:val="24"/>
                                  </w:rPr>
                                  <w:t>e</w:t>
                                </w:r>
                                <w:r w:rsidRPr="00CA2046">
                                  <w:rPr>
                                    <w:rFonts w:eastAsia="Calibri" w:cs="Arial"/>
                                    <w:sz w:val="20"/>
                                    <w:szCs w:val="24"/>
                                  </w:rPr>
                                  <w:t>hen in der Küche mit dem angegebenen Material.</w:t>
                                </w:r>
                              </w:p>
                            </w:tc>
                          </w:tr>
                        </w:tbl>
                        <w:p w:rsidR="00333930" w:rsidRPr="00CA2046" w:rsidRDefault="00333930" w:rsidP="00CA2046">
                          <w:pPr>
                            <w:pStyle w:val="TabelleLinks"/>
                            <w:spacing w:line="240" w:lineRule="auto"/>
                            <w:rPr>
                              <w:sz w:val="20"/>
                              <w:szCs w:val="24"/>
                            </w:rPr>
                          </w:pPr>
                        </w:p>
                      </w:txbxContent>
                    </v:textbox>
                  </v:shape>
                  <v:shape id="Text Box 19" o:spid="_x0000_s1049" type="#_x0000_t202" style="position:absolute;left:-9703;top:-1587;width:28334;height:3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H0g8MA&#10;AADcAAAADwAAAGRycy9kb3ducmV2LnhtbESPQYvCMBSE7wv+h/AEL6JpXVikGkVdFvRoFfT4aJ5t&#10;sXkpSdT235uFhT0OM/MNs1x3phFPcr62rCCdJiCIC6trLhWcTz+TOQgfkDU2lklBTx7Wq8HHEjNt&#10;X3ykZx5KESHsM1RQhdBmUvqiIoN+alvi6N2sMxiidKXUDl8Rbho5S5IvabDmuFBhS7uKinv+MApO&#10;xTi/oDP99XAZz7f9fpvb76NSo2G3WYAI1IX/8F97rxV8pin8nolHQK7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H0g8MAAADcAAAADwAAAAAAAAAAAAAAAACYAgAAZHJzL2Rv&#10;d25yZXYueG1sUEsFBgAAAAAEAAQA9QAAAIgDAAAAAA==&#10;" filled="f" fillcolor="#4f81bd" stroked="f">
                    <v:textbox>
                      <w:txbxContent>
                        <w:p w:rsidR="00333930" w:rsidRPr="004D0315" w:rsidRDefault="00333930" w:rsidP="00CA2046">
                          <w:pPr>
                            <w:jc w:val="center"/>
                            <w:textAlignment w:val="baseline"/>
                            <w:rPr>
                              <w:b/>
                              <w:sz w:val="24"/>
                            </w:rPr>
                          </w:pPr>
                          <w:r>
                            <w:rPr>
                              <w:b/>
                              <w:kern w:val="24"/>
                              <w:sz w:val="32"/>
                              <w:szCs w:val="28"/>
                            </w:rPr>
                            <w:t xml:space="preserve">   Planen/E</w:t>
                          </w:r>
                          <w:r w:rsidRPr="004D0315">
                            <w:rPr>
                              <w:b/>
                              <w:kern w:val="24"/>
                              <w:sz w:val="32"/>
                              <w:szCs w:val="28"/>
                            </w:rPr>
                            <w:t>ntscheiden</w:t>
                          </w:r>
                        </w:p>
                      </w:txbxContent>
                    </v:textbox>
                  </v:shape>
                </v:group>
              </v:group>
            </w:pict>
          </mc:Fallback>
        </mc:AlternateContent>
      </w:r>
    </w:p>
    <w:p w:rsidR="004237FA" w:rsidRDefault="00764BF1" w:rsidP="00764BF1">
      <w:pPr>
        <w:sectPr w:rsidR="004237FA" w:rsidSect="00BF4AE2">
          <w:headerReference w:type="first" r:id="rId112"/>
          <w:footerReference w:type="first" r:id="rId113"/>
          <w:pgSz w:w="16838" w:h="11906" w:orient="landscape" w:code="9"/>
          <w:pgMar w:top="1134" w:right="1588" w:bottom="1134" w:left="1361" w:header="709" w:footer="709" w:gutter="0"/>
          <w:cols w:space="708"/>
          <w:titlePg/>
          <w:docGrid w:linePitch="360"/>
        </w:sect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64BF1"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764BF1" w:rsidRDefault="00764BF1" w:rsidP="00BB3C33">
            <w:pPr>
              <w:pStyle w:val="Tabelle6pt"/>
              <w:rPr>
                <w:color w:val="000000"/>
              </w:rPr>
            </w:pPr>
            <w:r>
              <w:lastRenderedPageBreak/>
              <w:br w:type="page"/>
              <w:t>Lernfeld</w:t>
            </w:r>
          </w:p>
          <w:p w:rsidR="00764BF1" w:rsidRDefault="00764BF1" w:rsidP="00BB3C33">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764BF1" w:rsidRDefault="00764BF1" w:rsidP="00BB3C33">
            <w:pPr>
              <w:pStyle w:val="Tabelle6pt"/>
              <w:rPr>
                <w:color w:val="000000"/>
              </w:rPr>
            </w:pPr>
            <w:r>
              <w:t>Titel</w:t>
            </w:r>
          </w:p>
          <w:p w:rsidR="00764BF1" w:rsidRDefault="00764BF1" w:rsidP="00BB3C33">
            <w:pPr>
              <w:pStyle w:val="TabelleKopflinks"/>
            </w:pPr>
            <w:r>
              <w:t>Lernumgebung kennenlernen</w:t>
            </w:r>
            <w:r w:rsidR="00CA2046">
              <w:t xml:space="preserve"> –</w:t>
            </w:r>
          </w:p>
          <w:p w:rsidR="00764BF1" w:rsidRDefault="00764BF1" w:rsidP="00BB3C33">
            <w:pPr>
              <w:pStyle w:val="TabelleKopflinks"/>
            </w:pPr>
            <w:r>
              <w:t>Schüler</w:t>
            </w:r>
            <w:r w:rsidR="00A44744">
              <w:t>innen und Schüler</w:t>
            </w:r>
          </w:p>
        </w:tc>
        <w:tc>
          <w:tcPr>
            <w:tcW w:w="188" w:type="dxa"/>
            <w:vMerge w:val="restart"/>
            <w:tcBorders>
              <w:top w:val="nil"/>
              <w:left w:val="single" w:sz="4" w:space="0" w:color="auto"/>
              <w:bottom w:val="nil"/>
              <w:right w:val="single" w:sz="4" w:space="0" w:color="auto"/>
            </w:tcBorders>
            <w:shd w:val="clear" w:color="auto" w:fill="FFFFFF"/>
          </w:tcPr>
          <w:p w:rsidR="00764BF1" w:rsidRPr="004B658C" w:rsidRDefault="00764BF1"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64BF1" w:rsidRDefault="00764BF1" w:rsidP="00BB3C33">
            <w:pPr>
              <w:pStyle w:val="TabelleKopfmitte"/>
              <w:rPr>
                <w:sz w:val="18"/>
              </w:rPr>
            </w:pPr>
            <w:r w:rsidRPr="00D661AD">
              <w:rPr>
                <w:sz w:val="18"/>
              </w:rPr>
              <w:t xml:space="preserve">Ernährung und </w:t>
            </w:r>
          </w:p>
          <w:p w:rsidR="00764BF1" w:rsidRPr="00D661AD" w:rsidRDefault="00764BF1" w:rsidP="00BB3C33">
            <w:pPr>
              <w:pStyle w:val="TabelleKopfmitte"/>
              <w:rPr>
                <w:sz w:val="18"/>
              </w:rPr>
            </w:pPr>
            <w:r>
              <w:rPr>
                <w:sz w:val="18"/>
              </w:rPr>
              <w:t>Gastro</w:t>
            </w:r>
            <w:r w:rsidRPr="00D661AD">
              <w:rPr>
                <w:sz w:val="18"/>
              </w:rPr>
              <w:t>nomie</w:t>
            </w:r>
          </w:p>
          <w:p w:rsidR="00764BF1" w:rsidRPr="00B51DE9" w:rsidRDefault="00764BF1" w:rsidP="00BB3C33">
            <w:pPr>
              <w:pStyle w:val="TabelleKopfmitte"/>
              <w:rPr>
                <w:rFonts w:eastAsia="Calibri"/>
              </w:rPr>
            </w:pPr>
            <w:r>
              <w:rPr>
                <w:rFonts w:eastAsia="Calibri"/>
              </w:rPr>
              <w:t>EG1</w:t>
            </w:r>
            <w:r w:rsidRPr="00D661AD">
              <w:rPr>
                <w:rFonts w:eastAsia="Calibri"/>
              </w:rPr>
              <w:t>.01</w:t>
            </w:r>
            <w:r>
              <w:rPr>
                <w:rFonts w:eastAsia="Calibri"/>
              </w:rPr>
              <w:t>.01</w:t>
            </w:r>
          </w:p>
        </w:tc>
      </w:tr>
      <w:tr w:rsidR="00764BF1" w:rsidRPr="00B51DE9" w:rsidTr="00BB3C33">
        <w:tc>
          <w:tcPr>
            <w:tcW w:w="7348" w:type="dxa"/>
            <w:gridSpan w:val="3"/>
            <w:tcBorders>
              <w:left w:val="single" w:sz="4" w:space="0" w:color="auto"/>
              <w:bottom w:val="single" w:sz="4" w:space="0" w:color="auto"/>
              <w:right w:val="single" w:sz="4" w:space="0" w:color="auto"/>
            </w:tcBorders>
            <w:hideMark/>
          </w:tcPr>
          <w:p w:rsidR="00764BF1" w:rsidRPr="004B658C" w:rsidRDefault="00764BF1" w:rsidP="00BB3C33">
            <w:pPr>
              <w:pStyle w:val="Tabelle6pt"/>
            </w:pPr>
            <w:r>
              <w:t>Kompetenzbereiche:</w:t>
            </w:r>
          </w:p>
          <w:p w:rsidR="00764BF1" w:rsidRDefault="00764BF1" w:rsidP="00BB3C33">
            <w:pPr>
              <w:pStyle w:val="Kopf8ptafz"/>
              <w:ind w:left="227" w:hanging="170"/>
            </w:pPr>
            <w:r>
              <w:t>Ich kann die unterschiedlichen Arbeitsmaterialien überblicken.</w:t>
            </w:r>
          </w:p>
          <w:p w:rsidR="00764BF1" w:rsidRDefault="00764BF1" w:rsidP="00BB3C33">
            <w:pPr>
              <w:pStyle w:val="Kopf8ptafz"/>
              <w:ind w:left="227" w:hanging="170"/>
            </w:pPr>
            <w:r>
              <w:t xml:space="preserve">Ich kann Aufgaben eigenverantwortlich und </w:t>
            </w:r>
            <w:r w:rsidR="003702B6">
              <w:t>selbstständig</w:t>
            </w:r>
            <w:r>
              <w:t xml:space="preserve"> durchführen. </w:t>
            </w:r>
          </w:p>
          <w:p w:rsidR="00764BF1" w:rsidRDefault="00764BF1" w:rsidP="00BB3C33">
            <w:pPr>
              <w:pStyle w:val="Kopf8ptafz"/>
              <w:numPr>
                <w:ilvl w:val="0"/>
                <w:numId w:val="0"/>
              </w:numPr>
              <w:ind w:left="227" w:hanging="170"/>
            </w:pPr>
          </w:p>
        </w:tc>
        <w:tc>
          <w:tcPr>
            <w:tcW w:w="188" w:type="dxa"/>
            <w:vMerge/>
            <w:tcBorders>
              <w:left w:val="single" w:sz="4" w:space="0" w:color="auto"/>
              <w:bottom w:val="nil"/>
              <w:right w:val="nil"/>
            </w:tcBorders>
            <w:vAlign w:val="center"/>
            <w:hideMark/>
          </w:tcPr>
          <w:p w:rsidR="00764BF1" w:rsidRDefault="00764BF1"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4BF1" w:rsidRPr="00B51DE9" w:rsidTr="00BB3C33">
              <w:trPr>
                <w:trHeight w:val="284"/>
              </w:trPr>
              <w:tc>
                <w:tcPr>
                  <w:tcW w:w="2090" w:type="dxa"/>
                  <w:shd w:val="clear" w:color="auto" w:fill="auto"/>
                </w:tcPr>
                <w:p w:rsidR="00764BF1" w:rsidRPr="00B51DE9" w:rsidRDefault="00764BF1" w:rsidP="00BB3C33">
                  <w:pPr>
                    <w:pStyle w:val="Textkrpermitte"/>
                  </w:pPr>
                  <w:proofErr w:type="spellStart"/>
                  <w:r w:rsidRPr="00B51DE9">
                    <w:t>LernPROJEKT</w:t>
                  </w:r>
                  <w:proofErr w:type="spellEnd"/>
                </w:p>
              </w:tc>
            </w:tr>
            <w:tr w:rsidR="00764BF1" w:rsidRPr="00B51DE9" w:rsidTr="00BB3C33">
              <w:trPr>
                <w:trHeight w:val="284"/>
              </w:trPr>
              <w:tc>
                <w:tcPr>
                  <w:tcW w:w="2090" w:type="dxa"/>
                  <w:tcBorders>
                    <w:bottom w:val="single" w:sz="4" w:space="0" w:color="auto"/>
                  </w:tcBorders>
                  <w:shd w:val="clear" w:color="auto" w:fill="D9D9D9" w:themeFill="background1" w:themeFillShade="D9"/>
                </w:tcPr>
                <w:p w:rsidR="00764BF1" w:rsidRPr="00B51DE9" w:rsidRDefault="00764BF1" w:rsidP="00BB3C33">
                  <w:pPr>
                    <w:pStyle w:val="TabelleKopfmitte"/>
                  </w:pPr>
                  <w:proofErr w:type="spellStart"/>
                  <w:r w:rsidRPr="00B51DE9">
                    <w:t>LernTHEMA</w:t>
                  </w:r>
                  <w:proofErr w:type="spellEnd"/>
                </w:p>
              </w:tc>
            </w:tr>
            <w:tr w:rsidR="00764BF1" w:rsidRPr="00B51DE9" w:rsidTr="00BB3C33">
              <w:trPr>
                <w:trHeight w:val="284"/>
              </w:trPr>
              <w:tc>
                <w:tcPr>
                  <w:tcW w:w="2090" w:type="dxa"/>
                  <w:tcBorders>
                    <w:bottom w:val="nil"/>
                  </w:tcBorders>
                </w:tcPr>
                <w:p w:rsidR="00764BF1" w:rsidRPr="00B51DE9" w:rsidRDefault="00764BF1" w:rsidP="00BB3C33">
                  <w:pPr>
                    <w:pStyle w:val="Textkrpermitte"/>
                  </w:pPr>
                  <w:proofErr w:type="spellStart"/>
                  <w:r w:rsidRPr="00B51DE9">
                    <w:t>LernSCHRITT</w:t>
                  </w:r>
                  <w:proofErr w:type="spellEnd"/>
                </w:p>
              </w:tc>
            </w:tr>
          </w:tbl>
          <w:p w:rsidR="00764BF1" w:rsidRPr="00B51DE9" w:rsidRDefault="00764BF1" w:rsidP="00BB3C33"/>
        </w:tc>
      </w:tr>
      <w:tr w:rsidR="00764BF1" w:rsidRPr="00B51DE9" w:rsidTr="00BB3C33">
        <w:trPr>
          <w:trHeight w:val="149"/>
        </w:trPr>
        <w:tc>
          <w:tcPr>
            <w:tcW w:w="7348" w:type="dxa"/>
            <w:gridSpan w:val="3"/>
            <w:tcBorders>
              <w:top w:val="single" w:sz="4" w:space="0" w:color="auto"/>
              <w:left w:val="nil"/>
              <w:right w:val="nil"/>
            </w:tcBorders>
          </w:tcPr>
          <w:p w:rsidR="00764BF1" w:rsidRPr="00B51DE9" w:rsidRDefault="00764BF1" w:rsidP="00BB3C33"/>
        </w:tc>
        <w:tc>
          <w:tcPr>
            <w:tcW w:w="196" w:type="dxa"/>
            <w:gridSpan w:val="2"/>
            <w:tcBorders>
              <w:top w:val="nil"/>
              <w:left w:val="nil"/>
              <w:right w:val="nil"/>
            </w:tcBorders>
          </w:tcPr>
          <w:p w:rsidR="00764BF1" w:rsidRPr="00B51DE9" w:rsidRDefault="00764BF1" w:rsidP="00BB3C33"/>
        </w:tc>
        <w:tc>
          <w:tcPr>
            <w:tcW w:w="2095" w:type="dxa"/>
            <w:tcBorders>
              <w:top w:val="single" w:sz="4" w:space="0" w:color="auto"/>
              <w:left w:val="nil"/>
              <w:right w:val="nil"/>
            </w:tcBorders>
          </w:tcPr>
          <w:p w:rsidR="00764BF1" w:rsidRPr="00B51DE9" w:rsidRDefault="00764BF1" w:rsidP="00BB3C33"/>
        </w:tc>
      </w:tr>
      <w:tr w:rsidR="00764BF1" w:rsidRPr="00B51DE9" w:rsidTr="00BB3C33">
        <w:trPr>
          <w:trHeight w:val="443"/>
        </w:trPr>
        <w:tc>
          <w:tcPr>
            <w:tcW w:w="4818" w:type="dxa"/>
            <w:gridSpan w:val="2"/>
            <w:vMerge w:val="restart"/>
            <w:tcBorders>
              <w:left w:val="single" w:sz="4" w:space="0" w:color="auto"/>
              <w:right w:val="single" w:sz="4" w:space="0" w:color="auto"/>
            </w:tcBorders>
          </w:tcPr>
          <w:p w:rsidR="00764BF1" w:rsidRPr="004B658C" w:rsidRDefault="00764BF1" w:rsidP="00BB3C33">
            <w:pPr>
              <w:pStyle w:val="Tabelle6pt"/>
            </w:pPr>
            <w:r>
              <w:t>Kompetenzen:</w:t>
            </w:r>
          </w:p>
          <w:p w:rsidR="00764BF1" w:rsidRPr="00B77257" w:rsidRDefault="00764BF1" w:rsidP="00BB3C33">
            <w:pPr>
              <w:pStyle w:val="Kopf8ptafz"/>
              <w:ind w:left="227" w:hanging="170"/>
              <w:rPr>
                <w:i/>
              </w:rPr>
            </w:pPr>
            <w:r>
              <w:t>Ich kann Niveaustufen unterscheiden.</w:t>
            </w:r>
          </w:p>
          <w:p w:rsidR="00764BF1" w:rsidRPr="009F3878" w:rsidRDefault="00764BF1" w:rsidP="00BB3C33">
            <w:pPr>
              <w:pStyle w:val="Kopf8ptafz"/>
              <w:ind w:left="227" w:hanging="170"/>
              <w:rPr>
                <w:i/>
              </w:rPr>
            </w:pPr>
            <w:r>
              <w:t xml:space="preserve">Ich kann den </w:t>
            </w:r>
            <w:r w:rsidRPr="009F3878">
              <w:t xml:space="preserve">Handlungskreislauf beschreiben und anwenden. </w:t>
            </w:r>
          </w:p>
          <w:p w:rsidR="00764BF1" w:rsidRPr="009F3878" w:rsidRDefault="00764BF1" w:rsidP="00BB3C33">
            <w:pPr>
              <w:pStyle w:val="Kopf8ptafz"/>
              <w:ind w:left="227" w:hanging="170"/>
              <w:rPr>
                <w:i/>
              </w:rPr>
            </w:pPr>
            <w:r w:rsidRPr="009F3878">
              <w:t>Ich kann die Arbeit planen.</w:t>
            </w:r>
          </w:p>
          <w:p w:rsidR="00764BF1" w:rsidRPr="009F3878" w:rsidRDefault="00764BF1" w:rsidP="00BB3C33">
            <w:pPr>
              <w:pStyle w:val="Kopf8ptafz"/>
              <w:ind w:left="227" w:hanging="170"/>
              <w:rPr>
                <w:i/>
              </w:rPr>
            </w:pPr>
            <w:r w:rsidRPr="009F3878">
              <w:t>Ich kann das Ergebnis mit dem Kontrollbogen kontrollieren.</w:t>
            </w:r>
          </w:p>
          <w:p w:rsidR="00764BF1" w:rsidRPr="009F3878" w:rsidRDefault="00764BF1" w:rsidP="00BB3C33">
            <w:pPr>
              <w:pStyle w:val="Kopf8ptafz"/>
              <w:ind w:left="227" w:hanging="170"/>
              <w:rPr>
                <w:i/>
              </w:rPr>
            </w:pPr>
            <w:r w:rsidRPr="009F3878">
              <w:t>Ich kann mich und meine Arbeit im Handlungskreislauf reflektieren.</w:t>
            </w:r>
          </w:p>
          <w:p w:rsidR="00764BF1" w:rsidRPr="002B6751" w:rsidRDefault="00764BF1" w:rsidP="00BB3C33">
            <w:pPr>
              <w:pStyle w:val="Kopf8ptafz"/>
              <w:ind w:left="227" w:hanging="170"/>
              <w:rPr>
                <w:i/>
              </w:rPr>
            </w:pPr>
            <w:r w:rsidRPr="009F3878">
              <w:t>Ich kann meinen Lernprozess einschätzen</w:t>
            </w:r>
            <w:r>
              <w:t>.</w:t>
            </w:r>
          </w:p>
          <w:p w:rsidR="00764BF1" w:rsidRPr="00DC1B45" w:rsidRDefault="00764BF1" w:rsidP="00BB3C33">
            <w:pPr>
              <w:pStyle w:val="Kopf8ptafz"/>
              <w:ind w:left="227" w:hanging="170"/>
              <w:rPr>
                <w:i/>
              </w:rPr>
            </w:pPr>
            <w:r>
              <w:t>Ich kann meinen Lernzuwachs realistisch reflektieren.</w:t>
            </w:r>
          </w:p>
          <w:p w:rsidR="00764BF1" w:rsidRPr="009A0C89" w:rsidRDefault="00764BF1" w:rsidP="00BB3C33">
            <w:pPr>
              <w:pStyle w:val="Kopf8ptafz"/>
              <w:ind w:left="227" w:hanging="170"/>
              <w:rPr>
                <w:i/>
              </w:rPr>
            </w:pPr>
            <w:r w:rsidRPr="009A0C89">
              <w:rPr>
                <w:i/>
              </w:rPr>
              <w:t xml:space="preserve">Ich kann mich auf eine Aufgabe konzentrieren. </w:t>
            </w:r>
          </w:p>
          <w:p w:rsidR="00764BF1" w:rsidRDefault="00764BF1" w:rsidP="00BB3C33">
            <w:pPr>
              <w:pStyle w:val="Kopf8ptafz"/>
              <w:ind w:left="227" w:hanging="170"/>
              <w:rPr>
                <w:i/>
              </w:rPr>
            </w:pPr>
            <w:r w:rsidRPr="009A0C89">
              <w:rPr>
                <w:i/>
              </w:rPr>
              <w:t xml:space="preserve">Ich kann mich organisieren. </w:t>
            </w:r>
          </w:p>
          <w:p w:rsidR="00764BF1" w:rsidRPr="00826FF4" w:rsidRDefault="00764BF1" w:rsidP="00BB3C33">
            <w:pPr>
              <w:pStyle w:val="Kopf8ptafz"/>
              <w:ind w:left="227" w:hanging="170"/>
              <w:rPr>
                <w:i/>
              </w:rPr>
            </w:pPr>
            <w:r w:rsidRPr="00826FF4">
              <w:rPr>
                <w:i/>
              </w:rPr>
              <w:t>Ich kann zuhören.</w:t>
            </w:r>
          </w:p>
          <w:p w:rsidR="00764BF1" w:rsidRPr="00AF3350" w:rsidRDefault="00764BF1" w:rsidP="00BB3C33">
            <w:pPr>
              <w:pStyle w:val="Kopf8ptafz"/>
              <w:ind w:left="227" w:hanging="170"/>
              <w:rPr>
                <w:i/>
              </w:rPr>
            </w:pPr>
            <w:r w:rsidRPr="009A0C89">
              <w:rPr>
                <w:i/>
              </w:rPr>
              <w:t>Ich kann mich mit Partn</w:t>
            </w:r>
            <w:r>
              <w:rPr>
                <w:i/>
              </w:rPr>
              <w:t>er</w:t>
            </w:r>
            <w:r w:rsidR="00246AE4">
              <w:rPr>
                <w:i/>
              </w:rPr>
              <w:t>inne</w:t>
            </w:r>
            <w:r>
              <w:rPr>
                <w:i/>
              </w:rPr>
              <w:t>n</w:t>
            </w:r>
            <w:r w:rsidR="00246AE4">
              <w:rPr>
                <w:i/>
              </w:rPr>
              <w:t>/Partnern</w:t>
            </w:r>
            <w:r>
              <w:rPr>
                <w:i/>
              </w:rPr>
              <w:t xml:space="preserve"> austauschen und bespr</w:t>
            </w:r>
            <w:r>
              <w:rPr>
                <w:i/>
              </w:rPr>
              <w:t>e</w:t>
            </w:r>
            <w:r>
              <w:rPr>
                <w:i/>
              </w:rPr>
              <w:t>chen.</w:t>
            </w:r>
          </w:p>
        </w:tc>
        <w:tc>
          <w:tcPr>
            <w:tcW w:w="4821" w:type="dxa"/>
            <w:gridSpan w:val="4"/>
            <w:tcBorders>
              <w:left w:val="single" w:sz="4" w:space="0" w:color="auto"/>
              <w:right w:val="single" w:sz="4" w:space="0" w:color="auto"/>
            </w:tcBorders>
          </w:tcPr>
          <w:p w:rsidR="00764BF1" w:rsidRDefault="00764BF1" w:rsidP="00BB3C33">
            <w:pPr>
              <w:pStyle w:val="Tabelle6pt"/>
            </w:pPr>
            <w:r>
              <w:t>Was Sie schon können sollten:</w:t>
            </w:r>
          </w:p>
          <w:p w:rsidR="00764BF1" w:rsidRPr="00620FFF" w:rsidRDefault="00764BF1" w:rsidP="00BB3C33">
            <w:pPr>
              <w:pStyle w:val="Kopf8ptafz"/>
              <w:ind w:left="227" w:hanging="170"/>
              <w:rPr>
                <w:i/>
              </w:rPr>
            </w:pPr>
            <w:r>
              <w:t>Ich kann Arbeitsanweisungen lesen und umsetzen.</w:t>
            </w:r>
          </w:p>
        </w:tc>
      </w:tr>
      <w:tr w:rsidR="00764BF1" w:rsidRPr="00B51DE9" w:rsidTr="00BB3C33">
        <w:trPr>
          <w:trHeight w:val="443"/>
        </w:trPr>
        <w:tc>
          <w:tcPr>
            <w:tcW w:w="4818" w:type="dxa"/>
            <w:gridSpan w:val="2"/>
            <w:vMerge/>
            <w:tcBorders>
              <w:left w:val="single" w:sz="4" w:space="0" w:color="auto"/>
              <w:right w:val="single" w:sz="4" w:space="0" w:color="auto"/>
            </w:tcBorders>
          </w:tcPr>
          <w:p w:rsidR="00764BF1" w:rsidRDefault="00764BF1" w:rsidP="00BB3C33">
            <w:pPr>
              <w:pStyle w:val="Tabelle6pt"/>
            </w:pPr>
          </w:p>
        </w:tc>
        <w:tc>
          <w:tcPr>
            <w:tcW w:w="4821" w:type="dxa"/>
            <w:gridSpan w:val="4"/>
            <w:tcBorders>
              <w:left w:val="single" w:sz="4" w:space="0" w:color="auto"/>
              <w:right w:val="single" w:sz="4" w:space="0" w:color="auto"/>
            </w:tcBorders>
          </w:tcPr>
          <w:p w:rsidR="00764BF1" w:rsidRDefault="00764BF1" w:rsidP="00BB3C33">
            <w:pPr>
              <w:pStyle w:val="Tabelle6pt"/>
            </w:pPr>
            <w:r>
              <w:t>Wofür Sie das benötigen:</w:t>
            </w:r>
          </w:p>
          <w:p w:rsidR="00764BF1" w:rsidRDefault="00764BF1" w:rsidP="00BB3C33">
            <w:pPr>
              <w:pStyle w:val="Kopf8ptafz"/>
              <w:ind w:left="227" w:hanging="170"/>
            </w:pPr>
            <w:r>
              <w:t>Richtiges Auswählen der Arbeitsmaterialien</w:t>
            </w:r>
          </w:p>
        </w:tc>
      </w:tr>
      <w:tr w:rsidR="00764BF1" w:rsidRPr="00B51DE9" w:rsidTr="00BB3C33">
        <w:trPr>
          <w:trHeight w:val="443"/>
        </w:trPr>
        <w:tc>
          <w:tcPr>
            <w:tcW w:w="4818" w:type="dxa"/>
            <w:gridSpan w:val="2"/>
            <w:vMerge/>
            <w:tcBorders>
              <w:left w:val="single" w:sz="4" w:space="0" w:color="auto"/>
              <w:right w:val="single" w:sz="4" w:space="0" w:color="auto"/>
            </w:tcBorders>
          </w:tcPr>
          <w:p w:rsidR="00764BF1" w:rsidRDefault="00764BF1" w:rsidP="00BB3C33">
            <w:pPr>
              <w:pStyle w:val="Tabelle6pt"/>
            </w:pPr>
          </w:p>
        </w:tc>
        <w:tc>
          <w:tcPr>
            <w:tcW w:w="4821" w:type="dxa"/>
            <w:gridSpan w:val="4"/>
            <w:tcBorders>
              <w:left w:val="single" w:sz="4" w:space="0" w:color="auto"/>
              <w:right w:val="single" w:sz="4" w:space="0" w:color="auto"/>
            </w:tcBorders>
          </w:tcPr>
          <w:p w:rsidR="00764BF1" w:rsidRDefault="00764BF1" w:rsidP="00BB3C33">
            <w:pPr>
              <w:pStyle w:val="Tabelle6pt"/>
            </w:pPr>
            <w:r>
              <w:t>Wie Sie Ihr Können prüfen können:</w:t>
            </w:r>
          </w:p>
          <w:p w:rsidR="00764BF1" w:rsidRPr="00234B66" w:rsidRDefault="00764BF1" w:rsidP="00BB3C33">
            <w:pPr>
              <w:pStyle w:val="Kopf8ptafz"/>
              <w:ind w:left="227" w:hanging="170"/>
            </w:pPr>
            <w:r>
              <w:t>Übung</w:t>
            </w:r>
          </w:p>
        </w:tc>
      </w:tr>
    </w:tbl>
    <w:p w:rsidR="00764BF1" w:rsidRDefault="004237FA" w:rsidP="00764BF1">
      <w:r>
        <w:rPr>
          <w:noProof/>
          <w:sz w:val="24"/>
          <w:lang w:eastAsia="de-DE"/>
        </w:rPr>
        <w:drawing>
          <wp:anchor distT="0" distB="0" distL="114300" distR="114300" simplePos="0" relativeHeight="251700224" behindDoc="0" locked="0" layoutInCell="0" allowOverlap="1" wp14:anchorId="7844C743" wp14:editId="019D5C4A">
            <wp:simplePos x="0" y="0"/>
            <wp:positionH relativeFrom="rightMargin">
              <wp:posOffset>838835</wp:posOffset>
            </wp:positionH>
            <wp:positionV relativeFrom="paragraph">
              <wp:posOffset>58420</wp:posOffset>
            </wp:positionV>
            <wp:extent cx="348615" cy="320040"/>
            <wp:effectExtent l="0" t="0" r="0" b="3810"/>
            <wp:wrapNone/>
            <wp:docPr id="459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02272" behindDoc="0" locked="0" layoutInCell="0" allowOverlap="1" wp14:anchorId="0CEA3B9B" wp14:editId="10FD700C">
            <wp:simplePos x="0" y="0"/>
            <wp:positionH relativeFrom="rightMargin">
              <wp:posOffset>467995</wp:posOffset>
            </wp:positionH>
            <wp:positionV relativeFrom="paragraph">
              <wp:posOffset>57150</wp:posOffset>
            </wp:positionV>
            <wp:extent cx="349885" cy="320675"/>
            <wp:effectExtent l="0" t="0" r="0" b="3175"/>
            <wp:wrapNone/>
            <wp:docPr id="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01248" behindDoc="0" locked="0" layoutInCell="0" allowOverlap="1" wp14:anchorId="65C026F4" wp14:editId="17A355BE">
            <wp:simplePos x="0" y="0"/>
            <wp:positionH relativeFrom="rightMargin">
              <wp:posOffset>107950</wp:posOffset>
            </wp:positionH>
            <wp:positionV relativeFrom="paragraph">
              <wp:posOffset>57564</wp:posOffset>
            </wp:positionV>
            <wp:extent cx="349885" cy="320675"/>
            <wp:effectExtent l="0" t="0" r="0" b="3175"/>
            <wp:wrapNone/>
            <wp:docPr id="123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0"/>
        <w:gridCol w:w="726"/>
        <w:gridCol w:w="14"/>
        <w:gridCol w:w="3590"/>
        <w:gridCol w:w="1818"/>
      </w:tblGrid>
      <w:tr w:rsidR="00764BF1" w:rsidRPr="00AF31E1" w:rsidTr="00260B28">
        <w:trPr>
          <w:trHeight w:val="397"/>
        </w:trPr>
        <w:tc>
          <w:tcPr>
            <w:tcW w:w="1331" w:type="dxa"/>
            <w:shd w:val="clear" w:color="auto" w:fill="D9D9D9" w:themeFill="background1" w:themeFillShade="D9"/>
            <w:vAlign w:val="center"/>
          </w:tcPr>
          <w:p w:rsidR="00764BF1" w:rsidRPr="00AF31E1" w:rsidRDefault="00764BF1" w:rsidP="00260B28">
            <w:pPr>
              <w:pStyle w:val="TabelleKopfmitte"/>
              <w:rPr>
                <w:b w:val="0"/>
              </w:rPr>
            </w:pPr>
            <w:r w:rsidRPr="00AF31E1">
              <w:rPr>
                <w:b w:val="0"/>
              </w:rPr>
              <w:t>Phase</w:t>
            </w:r>
          </w:p>
        </w:tc>
        <w:tc>
          <w:tcPr>
            <w:tcW w:w="726" w:type="dxa"/>
            <w:shd w:val="clear" w:color="auto" w:fill="D9D9D9" w:themeFill="background1" w:themeFillShade="D9"/>
            <w:vAlign w:val="center"/>
          </w:tcPr>
          <w:p w:rsidR="00764BF1" w:rsidRPr="00AF31E1" w:rsidRDefault="00764BF1" w:rsidP="00260B28">
            <w:pPr>
              <w:pStyle w:val="TabelleKopfmitte"/>
              <w:rPr>
                <w:b w:val="0"/>
              </w:rPr>
            </w:pPr>
            <w:r w:rsidRPr="00AF31E1">
              <w:rPr>
                <w:b w:val="0"/>
              </w:rPr>
              <w:t>Zeit</w:t>
            </w:r>
          </w:p>
        </w:tc>
        <w:tc>
          <w:tcPr>
            <w:tcW w:w="3607" w:type="dxa"/>
            <w:gridSpan w:val="2"/>
            <w:shd w:val="clear" w:color="auto" w:fill="D9D9D9" w:themeFill="background1" w:themeFillShade="D9"/>
            <w:vAlign w:val="center"/>
          </w:tcPr>
          <w:p w:rsidR="00764BF1" w:rsidRPr="00AF31E1" w:rsidRDefault="00764BF1" w:rsidP="00260B28">
            <w:pPr>
              <w:pStyle w:val="TabelleKopfmitte"/>
              <w:rPr>
                <w:b w:val="0"/>
              </w:rPr>
            </w:pPr>
            <w:r w:rsidRPr="00AF31E1">
              <w:rPr>
                <w:b w:val="0"/>
              </w:rPr>
              <w:t>Aufgabe</w:t>
            </w:r>
          </w:p>
        </w:tc>
        <w:tc>
          <w:tcPr>
            <w:tcW w:w="1814" w:type="dxa"/>
            <w:shd w:val="clear" w:color="auto" w:fill="D9D9D9" w:themeFill="background1" w:themeFillShade="D9"/>
            <w:vAlign w:val="center"/>
          </w:tcPr>
          <w:p w:rsidR="00764BF1" w:rsidRPr="00AF31E1" w:rsidRDefault="00764BF1" w:rsidP="00260B28">
            <w:pPr>
              <w:pStyle w:val="TabelleKopfmitte"/>
              <w:rPr>
                <w:b w:val="0"/>
              </w:rPr>
            </w:pPr>
            <w:r w:rsidRPr="00AF31E1">
              <w:rPr>
                <w:b w:val="0"/>
              </w:rPr>
              <w:t>Hinweise</w:t>
            </w:r>
          </w:p>
        </w:tc>
      </w:tr>
      <w:tr w:rsidR="00764BF1" w:rsidRPr="00AF31E1" w:rsidTr="00BB3C33">
        <w:trPr>
          <w:trHeight w:val="624"/>
        </w:trPr>
        <w:tc>
          <w:tcPr>
            <w:tcW w:w="1331" w:type="dxa"/>
            <w:shd w:val="clear" w:color="auto" w:fill="auto"/>
            <w:vAlign w:val="center"/>
          </w:tcPr>
          <w:p w:rsidR="00764BF1" w:rsidRPr="00AF31E1" w:rsidRDefault="00764BF1" w:rsidP="00BB3C33">
            <w:pPr>
              <w:pStyle w:val="Textkrpermitte"/>
            </w:pPr>
            <w:r w:rsidRPr="00AF31E1">
              <w:rPr>
                <w:noProof/>
              </w:rPr>
              <w:drawing>
                <wp:inline distT="0" distB="0" distL="0" distR="0" wp14:anchorId="701D15E3" wp14:editId="26DDAAB0">
                  <wp:extent cx="302701" cy="324000"/>
                  <wp:effectExtent l="0" t="0" r="2540" b="0"/>
                  <wp:docPr id="1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40" w:type="dxa"/>
            <w:gridSpan w:val="2"/>
            <w:shd w:val="clear" w:color="auto" w:fill="auto"/>
            <w:vAlign w:val="center"/>
          </w:tcPr>
          <w:p w:rsidR="00764BF1" w:rsidRPr="00AF31E1" w:rsidRDefault="00764BF1" w:rsidP="00BB3C33">
            <w:pPr>
              <w:pStyle w:val="Textkrper"/>
              <w:jc w:val="center"/>
            </w:pPr>
            <w:r>
              <w:t>2</w:t>
            </w:r>
            <w:r w:rsidRPr="00AF31E1">
              <w:t xml:space="preserve">0 </w:t>
            </w:r>
            <w:r w:rsidR="00F937E0">
              <w:t>Min.</w:t>
            </w:r>
          </w:p>
        </w:tc>
        <w:tc>
          <w:tcPr>
            <w:tcW w:w="3593" w:type="dxa"/>
            <w:shd w:val="clear" w:color="auto" w:fill="auto"/>
            <w:vAlign w:val="center"/>
          </w:tcPr>
          <w:p w:rsidR="00764BF1" w:rsidRPr="00AF31E1" w:rsidRDefault="00764BF1" w:rsidP="00BB3C33">
            <w:pPr>
              <w:pStyle w:val="Textkrper"/>
              <w:rPr>
                <w:noProof/>
              </w:rPr>
            </w:pPr>
            <w:r>
              <w:rPr>
                <w:noProof/>
              </w:rPr>
              <w:t>Für einen optimalen Lernerfolg sollte das Lernmaterial zu Ihnen passen. Informieren Sie sich mit Hilfe des angegebenen Materials über die Unterschiede in den Niveaustufen A,</w:t>
            </w:r>
            <w:r w:rsidR="00260B28">
              <w:rPr>
                <w:noProof/>
              </w:rPr>
              <w:t xml:space="preserve"> </w:t>
            </w:r>
            <w:r>
              <w:rPr>
                <w:noProof/>
              </w:rPr>
              <w:t>B,</w:t>
            </w:r>
            <w:r w:rsidR="00260B28">
              <w:rPr>
                <w:noProof/>
              </w:rPr>
              <w:t xml:space="preserve"> </w:t>
            </w:r>
            <w:r>
              <w:rPr>
                <w:noProof/>
              </w:rPr>
              <w:t>C.</w:t>
            </w:r>
            <w:r w:rsidRPr="00AF31E1">
              <w:rPr>
                <w:noProof/>
              </w:rPr>
              <w:t xml:space="preserve"> </w:t>
            </w:r>
          </w:p>
        </w:tc>
        <w:tc>
          <w:tcPr>
            <w:tcW w:w="1814" w:type="dxa"/>
          </w:tcPr>
          <w:p w:rsidR="00764BF1" w:rsidRPr="00AF31E1" w:rsidRDefault="00260B28" w:rsidP="00BB3C33">
            <w:pPr>
              <w:pStyle w:val="Textkrper"/>
              <w:rPr>
                <w:noProof/>
              </w:rPr>
            </w:pPr>
            <w:r w:rsidRPr="00AA18D1">
              <w:rPr>
                <w:noProof/>
              </w:rPr>
              <w:drawing>
                <wp:anchor distT="0" distB="0" distL="114300" distR="114300" simplePos="0" relativeHeight="252151808" behindDoc="0" locked="0" layoutInCell="1" allowOverlap="1" wp14:anchorId="20E9FA21" wp14:editId="4B2D95CF">
                  <wp:simplePos x="0" y="0"/>
                  <wp:positionH relativeFrom="column">
                    <wp:posOffset>1160145</wp:posOffset>
                  </wp:positionH>
                  <wp:positionV relativeFrom="paragraph">
                    <wp:posOffset>4859</wp:posOffset>
                  </wp:positionV>
                  <wp:extent cx="314325" cy="314325"/>
                  <wp:effectExtent l="0" t="0" r="9525" b="9525"/>
                  <wp:wrapNone/>
                  <wp:docPr id="4660" name="Grafik 4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64BF1">
              <w:rPr>
                <w:noProof/>
              </w:rPr>
              <w:t>EG1.01.01</w:t>
            </w:r>
            <w:r w:rsidR="00764BF1" w:rsidRPr="00AF31E1">
              <w:rPr>
                <w:noProof/>
              </w:rPr>
              <w:t>.01</w:t>
            </w:r>
          </w:p>
          <w:p w:rsidR="00764BF1" w:rsidRPr="00AF31E1" w:rsidRDefault="00764BF1" w:rsidP="00BB3C33">
            <w:pPr>
              <w:pStyle w:val="Textkrper"/>
              <w:rPr>
                <w:noProof/>
              </w:rPr>
            </w:pPr>
            <w:r w:rsidRPr="00AF31E1">
              <w:rPr>
                <w:noProof/>
              </w:rPr>
              <w:t>A,</w:t>
            </w:r>
            <w:r w:rsidR="00260B28">
              <w:rPr>
                <w:noProof/>
              </w:rPr>
              <w:t xml:space="preserve"> </w:t>
            </w:r>
            <w:r w:rsidRPr="00AF31E1">
              <w:rPr>
                <w:noProof/>
              </w:rPr>
              <w:t>B,</w:t>
            </w:r>
            <w:r w:rsidR="00260B28">
              <w:rPr>
                <w:noProof/>
              </w:rPr>
              <w:t xml:space="preserve"> </w:t>
            </w:r>
            <w:r w:rsidRPr="00AF31E1">
              <w:rPr>
                <w:noProof/>
              </w:rPr>
              <w:t>C</w:t>
            </w:r>
          </w:p>
        </w:tc>
      </w:tr>
      <w:tr w:rsidR="00764BF1" w:rsidRPr="00AF31E1" w:rsidTr="00BB3C33">
        <w:trPr>
          <w:trHeight w:val="624"/>
        </w:trPr>
        <w:tc>
          <w:tcPr>
            <w:tcW w:w="1331" w:type="dxa"/>
            <w:shd w:val="clear" w:color="auto" w:fill="auto"/>
            <w:vAlign w:val="center"/>
          </w:tcPr>
          <w:p w:rsidR="00764BF1" w:rsidRPr="00AF31E1" w:rsidRDefault="00764BF1" w:rsidP="00BB3C33">
            <w:pPr>
              <w:pStyle w:val="Textkrpermitte"/>
              <w:jc w:val="left"/>
            </w:pPr>
          </w:p>
          <w:p w:rsidR="00764BF1" w:rsidRPr="00AF31E1" w:rsidRDefault="00764BF1" w:rsidP="00BB3C33">
            <w:pPr>
              <w:pStyle w:val="Textkrpermitte"/>
            </w:pPr>
            <w:r>
              <w:rPr>
                <w:noProof/>
              </w:rPr>
              <w:drawing>
                <wp:inline distT="0" distB="0" distL="0" distR="0" wp14:anchorId="2ED90D87" wp14:editId="57E8BA06">
                  <wp:extent cx="658495" cy="323215"/>
                  <wp:effectExtent l="0" t="0" r="8255" b="63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p w:rsidR="00764BF1" w:rsidRPr="00AF31E1" w:rsidRDefault="00764BF1" w:rsidP="00BB3C33">
            <w:pPr>
              <w:pStyle w:val="Textkrpermitte"/>
              <w:jc w:val="left"/>
            </w:pPr>
          </w:p>
        </w:tc>
        <w:tc>
          <w:tcPr>
            <w:tcW w:w="740" w:type="dxa"/>
            <w:gridSpan w:val="2"/>
            <w:shd w:val="clear" w:color="auto" w:fill="auto"/>
            <w:vAlign w:val="center"/>
          </w:tcPr>
          <w:p w:rsidR="00764BF1" w:rsidRPr="00AF31E1" w:rsidRDefault="00764BF1" w:rsidP="00BB3C33">
            <w:pPr>
              <w:pStyle w:val="Textkrper"/>
              <w:jc w:val="center"/>
            </w:pPr>
            <w:r>
              <w:t>2</w:t>
            </w:r>
            <w:r w:rsidRPr="00AF31E1">
              <w:t xml:space="preserve">5 </w:t>
            </w:r>
            <w:r w:rsidR="00F937E0">
              <w:t>Min.</w:t>
            </w:r>
          </w:p>
        </w:tc>
        <w:tc>
          <w:tcPr>
            <w:tcW w:w="3593" w:type="dxa"/>
            <w:shd w:val="clear" w:color="auto" w:fill="auto"/>
            <w:vAlign w:val="center"/>
          </w:tcPr>
          <w:p w:rsidR="00764BF1" w:rsidRPr="00AF31E1" w:rsidRDefault="00764BF1" w:rsidP="00BB3C33">
            <w:pPr>
              <w:pStyle w:val="Textkrper"/>
            </w:pPr>
            <w:r>
              <w:t>Setze</w:t>
            </w:r>
            <w:r w:rsidR="00BD7593">
              <w:t>n Sie</w:t>
            </w:r>
            <w:r>
              <w:t xml:space="preserve"> die Übung „</w:t>
            </w:r>
            <w:r w:rsidRPr="008E4078">
              <w:rPr>
                <w:b/>
              </w:rPr>
              <w:t>Bewegter Au</w:t>
            </w:r>
            <w:r w:rsidRPr="008E4078">
              <w:rPr>
                <w:b/>
              </w:rPr>
              <w:t>s</w:t>
            </w:r>
            <w:r w:rsidRPr="008E4078">
              <w:rPr>
                <w:b/>
              </w:rPr>
              <w:t>tausch</w:t>
            </w:r>
            <w:r>
              <w:t xml:space="preserve">“ zur Vertiefung der Niveaustufen ein. </w:t>
            </w:r>
          </w:p>
        </w:tc>
        <w:tc>
          <w:tcPr>
            <w:tcW w:w="1814" w:type="dxa"/>
          </w:tcPr>
          <w:p w:rsidR="00764BF1" w:rsidRDefault="00764BF1" w:rsidP="00BB3C33">
            <w:pPr>
              <w:pStyle w:val="Textkrper"/>
              <w:rPr>
                <w:noProof/>
              </w:rPr>
            </w:pPr>
          </w:p>
          <w:p w:rsidR="00764BF1" w:rsidRPr="00AF31E1" w:rsidRDefault="00764BF1" w:rsidP="00BB3C33">
            <w:pPr>
              <w:pStyle w:val="Textkrper"/>
              <w:rPr>
                <w:noProof/>
              </w:rPr>
            </w:pPr>
            <w:r>
              <w:rPr>
                <w:noProof/>
              </w:rPr>
              <w:t>EG1.01.01.02</w:t>
            </w:r>
          </w:p>
          <w:p w:rsidR="00764BF1" w:rsidRPr="00AF31E1" w:rsidRDefault="00764BF1" w:rsidP="00BB3C33">
            <w:pPr>
              <w:pStyle w:val="Textkrper"/>
              <w:rPr>
                <w:noProof/>
              </w:rPr>
            </w:pPr>
            <w:r w:rsidRPr="00AF31E1">
              <w:rPr>
                <w:noProof/>
              </w:rPr>
              <w:t>A,</w:t>
            </w:r>
            <w:r w:rsidR="00260B28">
              <w:rPr>
                <w:noProof/>
              </w:rPr>
              <w:t xml:space="preserve"> </w:t>
            </w:r>
            <w:r w:rsidRPr="00AF31E1">
              <w:rPr>
                <w:noProof/>
              </w:rPr>
              <w:t>B,</w:t>
            </w:r>
            <w:r w:rsidR="00260B28">
              <w:rPr>
                <w:noProof/>
              </w:rPr>
              <w:t xml:space="preserve"> </w:t>
            </w:r>
            <w:r w:rsidRPr="00AF31E1">
              <w:rPr>
                <w:noProof/>
              </w:rPr>
              <w:t>C</w:t>
            </w:r>
          </w:p>
        </w:tc>
      </w:tr>
      <w:tr w:rsidR="00764BF1" w:rsidRPr="00AF31E1" w:rsidTr="00BB3C33">
        <w:trPr>
          <w:trHeight w:val="624"/>
        </w:trPr>
        <w:tc>
          <w:tcPr>
            <w:tcW w:w="1331" w:type="dxa"/>
            <w:shd w:val="clear" w:color="auto" w:fill="auto"/>
            <w:vAlign w:val="center"/>
          </w:tcPr>
          <w:p w:rsidR="00764BF1" w:rsidRPr="00AF31E1" w:rsidRDefault="00764BF1" w:rsidP="00BB3C33">
            <w:pPr>
              <w:pStyle w:val="Textkrpermitte"/>
            </w:pPr>
            <w:r>
              <w:rPr>
                <w:noProof/>
                <w:sz w:val="24"/>
              </w:rPr>
              <w:drawing>
                <wp:anchor distT="0" distB="0" distL="114300" distR="114300" simplePos="0" relativeHeight="251703296" behindDoc="0" locked="0" layoutInCell="0" allowOverlap="1" wp14:anchorId="16356B0C" wp14:editId="1A58704C">
                  <wp:simplePos x="0" y="0"/>
                  <wp:positionH relativeFrom="rightMargin">
                    <wp:posOffset>-4428490</wp:posOffset>
                  </wp:positionH>
                  <wp:positionV relativeFrom="paragraph">
                    <wp:posOffset>66675</wp:posOffset>
                  </wp:positionV>
                  <wp:extent cx="323850" cy="323850"/>
                  <wp:effectExtent l="0" t="0" r="0" b="0"/>
                  <wp:wrapNone/>
                  <wp:docPr id="124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0" w:type="dxa"/>
            <w:gridSpan w:val="2"/>
            <w:shd w:val="clear" w:color="auto" w:fill="auto"/>
            <w:vAlign w:val="center"/>
          </w:tcPr>
          <w:p w:rsidR="00764BF1" w:rsidRPr="00AF31E1" w:rsidRDefault="00764BF1" w:rsidP="00BB3C33">
            <w:pPr>
              <w:pStyle w:val="Textkrper"/>
              <w:jc w:val="center"/>
            </w:pPr>
            <w:r>
              <w:t>15</w:t>
            </w:r>
            <w:r w:rsidRPr="00AF31E1">
              <w:t xml:space="preserve"> </w:t>
            </w:r>
            <w:r w:rsidR="00F937E0">
              <w:t>Min.</w:t>
            </w:r>
          </w:p>
        </w:tc>
        <w:tc>
          <w:tcPr>
            <w:tcW w:w="3593" w:type="dxa"/>
            <w:shd w:val="clear" w:color="auto" w:fill="auto"/>
            <w:vAlign w:val="center"/>
          </w:tcPr>
          <w:p w:rsidR="00764BF1" w:rsidRPr="00AF31E1" w:rsidRDefault="00764BF1" w:rsidP="00BB3C33">
            <w:pPr>
              <w:pStyle w:val="Textkrper"/>
              <w:rPr>
                <w:noProof/>
              </w:rPr>
            </w:pPr>
            <w:r>
              <w:rPr>
                <w:noProof/>
              </w:rPr>
              <w:t>Brainstroming „Obstquark“</w:t>
            </w:r>
          </w:p>
        </w:tc>
        <w:tc>
          <w:tcPr>
            <w:tcW w:w="1814" w:type="dxa"/>
          </w:tcPr>
          <w:p w:rsidR="00764BF1" w:rsidRDefault="00764BF1" w:rsidP="00BB3C33">
            <w:pPr>
              <w:pStyle w:val="Textkrper"/>
              <w:rPr>
                <w:noProof/>
              </w:rPr>
            </w:pPr>
            <w:r>
              <w:rPr>
                <w:noProof/>
              </w:rPr>
              <w:t>Metaplanwand</w:t>
            </w:r>
          </w:p>
          <w:p w:rsidR="00764BF1" w:rsidRPr="00AF31E1" w:rsidRDefault="00764BF1" w:rsidP="00BB3C33">
            <w:pPr>
              <w:pStyle w:val="Textkrper"/>
              <w:rPr>
                <w:noProof/>
              </w:rPr>
            </w:pPr>
            <w:r>
              <w:rPr>
                <w:noProof/>
              </w:rPr>
              <w:t>Moderationskarten</w:t>
            </w:r>
          </w:p>
        </w:tc>
      </w:tr>
      <w:tr w:rsidR="00764BF1" w:rsidRPr="00AF31E1" w:rsidTr="00BB3C33">
        <w:trPr>
          <w:trHeight w:val="624"/>
        </w:trPr>
        <w:tc>
          <w:tcPr>
            <w:tcW w:w="1331" w:type="dxa"/>
            <w:shd w:val="clear" w:color="auto" w:fill="auto"/>
            <w:vAlign w:val="center"/>
          </w:tcPr>
          <w:p w:rsidR="00764BF1" w:rsidRDefault="00764BF1" w:rsidP="00BB3C33">
            <w:pPr>
              <w:pStyle w:val="Textkrpermitte"/>
              <w:rPr>
                <w:noProof/>
              </w:rPr>
            </w:pPr>
            <w:r>
              <w:rPr>
                <w:noProof/>
              </w:rPr>
              <w:drawing>
                <wp:inline distT="0" distB="0" distL="0" distR="0" wp14:anchorId="4DD8CB48" wp14:editId="10FB616D">
                  <wp:extent cx="304800" cy="323215"/>
                  <wp:effectExtent l="0" t="0" r="0" b="635"/>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740" w:type="dxa"/>
            <w:gridSpan w:val="2"/>
            <w:shd w:val="clear" w:color="auto" w:fill="auto"/>
            <w:vAlign w:val="center"/>
          </w:tcPr>
          <w:p w:rsidR="00764BF1" w:rsidRPr="003023D9" w:rsidRDefault="00764BF1" w:rsidP="00BB3C33">
            <w:pPr>
              <w:jc w:val="center"/>
            </w:pPr>
            <w:r>
              <w:t>30</w:t>
            </w:r>
            <w:r w:rsidRPr="003023D9">
              <w:t xml:space="preserve"> </w:t>
            </w:r>
            <w:r w:rsidR="00F937E0">
              <w:t>Min.</w:t>
            </w:r>
          </w:p>
        </w:tc>
        <w:tc>
          <w:tcPr>
            <w:tcW w:w="3593" w:type="dxa"/>
            <w:shd w:val="clear" w:color="auto" w:fill="auto"/>
          </w:tcPr>
          <w:p w:rsidR="00764BF1" w:rsidRPr="00B54FB7" w:rsidRDefault="00764BF1" w:rsidP="00BB3C33">
            <w:r>
              <w:t xml:space="preserve">Machen Sie sich mit dem Aufbau und der Struktur des Handlungskreislaufes </w:t>
            </w:r>
            <w:r w:rsidR="00BD7593">
              <w:t xml:space="preserve">und </w:t>
            </w:r>
            <w:r>
              <w:t xml:space="preserve">mit den angegebenen Materialien vertraut. </w:t>
            </w:r>
          </w:p>
        </w:tc>
        <w:tc>
          <w:tcPr>
            <w:tcW w:w="1814" w:type="dxa"/>
          </w:tcPr>
          <w:p w:rsidR="00764BF1" w:rsidRPr="00AF31E1" w:rsidRDefault="00764BF1" w:rsidP="00BB3C33">
            <w:pPr>
              <w:pStyle w:val="Textkrper"/>
              <w:rPr>
                <w:noProof/>
              </w:rPr>
            </w:pPr>
            <w:r>
              <w:rPr>
                <w:noProof/>
              </w:rPr>
              <w:t>EG1.01.01.03</w:t>
            </w:r>
          </w:p>
          <w:p w:rsidR="00764BF1" w:rsidRPr="003023D9" w:rsidRDefault="00764BF1" w:rsidP="00BB3C33">
            <w:r w:rsidRPr="00AF31E1">
              <w:rPr>
                <w:noProof/>
              </w:rPr>
              <w:t>A,</w:t>
            </w:r>
            <w:r w:rsidR="00260B28">
              <w:rPr>
                <w:noProof/>
              </w:rPr>
              <w:t xml:space="preserve"> </w:t>
            </w:r>
            <w:r w:rsidRPr="00AF31E1">
              <w:rPr>
                <w:noProof/>
              </w:rPr>
              <w:t>B,</w:t>
            </w:r>
            <w:r w:rsidR="00260B28">
              <w:rPr>
                <w:noProof/>
              </w:rPr>
              <w:t xml:space="preserve"> </w:t>
            </w:r>
            <w:r w:rsidRPr="00AF31E1">
              <w:rPr>
                <w:noProof/>
              </w:rPr>
              <w:t>C</w:t>
            </w:r>
          </w:p>
        </w:tc>
      </w:tr>
      <w:tr w:rsidR="00764BF1" w:rsidRPr="00AF31E1" w:rsidTr="00BB3C33">
        <w:trPr>
          <w:trHeight w:val="624"/>
        </w:trPr>
        <w:tc>
          <w:tcPr>
            <w:tcW w:w="1331" w:type="dxa"/>
            <w:shd w:val="clear" w:color="auto" w:fill="auto"/>
            <w:vAlign w:val="center"/>
          </w:tcPr>
          <w:p w:rsidR="00764BF1" w:rsidRDefault="00764BF1" w:rsidP="00BB3C33">
            <w:pPr>
              <w:pStyle w:val="Textkrpermitte"/>
              <w:rPr>
                <w:noProof/>
              </w:rPr>
            </w:pPr>
            <w:r w:rsidRPr="00971906">
              <w:rPr>
                <w:noProof/>
                <w:sz w:val="24"/>
              </w:rPr>
              <w:drawing>
                <wp:anchor distT="0" distB="0" distL="114300" distR="114300" simplePos="0" relativeHeight="251704320" behindDoc="0" locked="0" layoutInCell="0" allowOverlap="1" wp14:anchorId="16D54507" wp14:editId="0EC5DA63">
                  <wp:simplePos x="0" y="0"/>
                  <wp:positionH relativeFrom="rightMargin">
                    <wp:posOffset>-4607560</wp:posOffset>
                  </wp:positionH>
                  <wp:positionV relativeFrom="paragraph">
                    <wp:posOffset>269875</wp:posOffset>
                  </wp:positionV>
                  <wp:extent cx="658495" cy="323850"/>
                  <wp:effectExtent l="0" t="0" r="8255" b="0"/>
                  <wp:wrapNone/>
                  <wp:docPr id="2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0" w:type="dxa"/>
            <w:gridSpan w:val="2"/>
            <w:shd w:val="clear" w:color="auto" w:fill="auto"/>
            <w:vAlign w:val="center"/>
          </w:tcPr>
          <w:p w:rsidR="00764BF1" w:rsidRDefault="00764BF1" w:rsidP="00BB3C33">
            <w:pPr>
              <w:jc w:val="center"/>
            </w:pPr>
            <w:r>
              <w:t xml:space="preserve">20 </w:t>
            </w:r>
            <w:r w:rsidR="00F937E0">
              <w:t>Min.</w:t>
            </w:r>
          </w:p>
        </w:tc>
        <w:tc>
          <w:tcPr>
            <w:tcW w:w="3593" w:type="dxa"/>
            <w:shd w:val="clear" w:color="auto" w:fill="auto"/>
          </w:tcPr>
          <w:p w:rsidR="00764BF1" w:rsidRDefault="00BD7593" w:rsidP="00246AE4">
            <w:r>
              <w:t>Ordnen</w:t>
            </w:r>
            <w:r w:rsidR="00764BF1">
              <w:t xml:space="preserve"> Sie die an der Metaplanwand gesammelten Aufgaben, die bei der Erstellung eines Obstquark</w:t>
            </w:r>
            <w:r w:rsidR="00CA2046">
              <w:t>s</w:t>
            </w:r>
            <w:r w:rsidR="00764BF1">
              <w:t xml:space="preserve"> anfallen, den verschiedenen Schritten des Han</w:t>
            </w:r>
            <w:r w:rsidR="00764BF1">
              <w:t>d</w:t>
            </w:r>
            <w:r w:rsidR="00764BF1">
              <w:t xml:space="preserve">lungskreislaufs zu. Besprechen Sie sich dazu mit </w:t>
            </w:r>
            <w:r w:rsidR="00246AE4">
              <w:t>Ihrer Partnerin/I</w:t>
            </w:r>
            <w:r w:rsidR="00764BF1">
              <w:t>hrem Partner.</w:t>
            </w:r>
          </w:p>
        </w:tc>
        <w:tc>
          <w:tcPr>
            <w:tcW w:w="1814" w:type="dxa"/>
          </w:tcPr>
          <w:p w:rsidR="00764BF1" w:rsidRPr="00AF31E1" w:rsidRDefault="00764BF1" w:rsidP="00BB3C33">
            <w:pPr>
              <w:pStyle w:val="Textkrper"/>
              <w:rPr>
                <w:noProof/>
              </w:rPr>
            </w:pPr>
            <w:r>
              <w:rPr>
                <w:noProof/>
              </w:rPr>
              <w:t>EG1.01.01.03</w:t>
            </w:r>
          </w:p>
          <w:p w:rsidR="00764BF1" w:rsidRDefault="00764BF1" w:rsidP="00BB3C33">
            <w:pPr>
              <w:pStyle w:val="Textkrper"/>
              <w:rPr>
                <w:noProof/>
              </w:rPr>
            </w:pPr>
            <w:r w:rsidRPr="00AF31E1">
              <w:rPr>
                <w:noProof/>
              </w:rPr>
              <w:t>A,</w:t>
            </w:r>
            <w:r w:rsidR="00260B28">
              <w:rPr>
                <w:noProof/>
              </w:rPr>
              <w:t xml:space="preserve"> </w:t>
            </w:r>
            <w:r w:rsidRPr="00AF31E1">
              <w:rPr>
                <w:noProof/>
              </w:rPr>
              <w:t>B,</w:t>
            </w:r>
            <w:r w:rsidR="00260B28">
              <w:rPr>
                <w:noProof/>
              </w:rPr>
              <w:t xml:space="preserve"> </w:t>
            </w:r>
            <w:r w:rsidRPr="00AF31E1">
              <w:rPr>
                <w:noProof/>
              </w:rPr>
              <w:t>C</w:t>
            </w:r>
          </w:p>
        </w:tc>
      </w:tr>
    </w:tbl>
    <w:p w:rsidR="00764BF1" w:rsidRPr="00A02633" w:rsidRDefault="00764BF1" w:rsidP="00764BF1">
      <w:pPr>
        <w:pStyle w:val="Marginalie"/>
        <w:framePr w:wrap="notBeside" w:x="8745" w:y="37"/>
      </w:pPr>
      <w:r w:rsidRPr="00A02633">
        <w:t xml:space="preserve">Methodenblatt </w:t>
      </w:r>
    </w:p>
    <w:p w:rsidR="00764BF1" w:rsidRDefault="00764BF1" w:rsidP="00764BF1">
      <w:pPr>
        <w:pStyle w:val="Marginalie"/>
        <w:framePr w:wrap="notBeside" w:x="8745" w:y="37"/>
      </w:pPr>
      <w:r w:rsidRPr="00A02633">
        <w:t>Dreiergespr</w:t>
      </w:r>
      <w:r>
        <w:t>äch</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1"/>
        <w:gridCol w:w="740"/>
        <w:gridCol w:w="3593"/>
        <w:gridCol w:w="1814"/>
      </w:tblGrid>
      <w:tr w:rsidR="00764BF1" w:rsidRPr="00AF31E1" w:rsidTr="00BB3C33">
        <w:trPr>
          <w:trHeight w:val="624"/>
        </w:trPr>
        <w:tc>
          <w:tcPr>
            <w:tcW w:w="1331" w:type="dxa"/>
            <w:shd w:val="clear" w:color="auto" w:fill="auto"/>
            <w:vAlign w:val="center"/>
          </w:tcPr>
          <w:p w:rsidR="00764BF1" w:rsidRPr="00971906" w:rsidRDefault="00764BF1" w:rsidP="00BB3C33">
            <w:pPr>
              <w:pStyle w:val="Textkrpermitte"/>
              <w:rPr>
                <w:noProof/>
                <w:sz w:val="24"/>
              </w:rPr>
            </w:pPr>
            <w:r>
              <w:rPr>
                <w:noProof/>
              </w:rPr>
              <w:drawing>
                <wp:anchor distT="0" distB="0" distL="114300" distR="114300" simplePos="0" relativeHeight="251705344" behindDoc="0" locked="0" layoutInCell="0" allowOverlap="1" wp14:anchorId="5757CE52" wp14:editId="5E930F22">
                  <wp:simplePos x="0" y="0"/>
                  <wp:positionH relativeFrom="rightMargin">
                    <wp:posOffset>-4513580</wp:posOffset>
                  </wp:positionH>
                  <wp:positionV relativeFrom="paragraph">
                    <wp:posOffset>61595</wp:posOffset>
                  </wp:positionV>
                  <wp:extent cx="532765" cy="323850"/>
                  <wp:effectExtent l="0" t="0" r="635" b="0"/>
                  <wp:wrapNone/>
                  <wp:docPr id="2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0" w:type="dxa"/>
            <w:shd w:val="clear" w:color="auto" w:fill="auto"/>
            <w:vAlign w:val="center"/>
          </w:tcPr>
          <w:p w:rsidR="00764BF1" w:rsidRDefault="00764BF1" w:rsidP="00BB3C33">
            <w:pPr>
              <w:jc w:val="center"/>
            </w:pPr>
            <w:r>
              <w:t xml:space="preserve">25 </w:t>
            </w:r>
            <w:r w:rsidR="00F937E0">
              <w:t>Min.</w:t>
            </w:r>
          </w:p>
        </w:tc>
        <w:tc>
          <w:tcPr>
            <w:tcW w:w="3593" w:type="dxa"/>
            <w:shd w:val="clear" w:color="auto" w:fill="auto"/>
          </w:tcPr>
          <w:p w:rsidR="00764BF1" w:rsidRDefault="00764BF1" w:rsidP="00BB3C33">
            <w:r w:rsidRPr="008E4078">
              <w:rPr>
                <w:b/>
              </w:rPr>
              <w:t>Übung</w:t>
            </w:r>
            <w:r>
              <w:t>:</w:t>
            </w:r>
          </w:p>
          <w:p w:rsidR="00764BF1" w:rsidRDefault="00764BF1" w:rsidP="00BB3C33">
            <w:pPr>
              <w:rPr>
                <w:noProof/>
              </w:rPr>
            </w:pPr>
            <w:r w:rsidRPr="00A02633">
              <w:rPr>
                <w:noProof/>
              </w:rPr>
              <w:t xml:space="preserve">Bilden Sie Dreiergruppen und führen Sie ein Dreiergespräch durch. </w:t>
            </w:r>
          </w:p>
          <w:p w:rsidR="00764BF1" w:rsidRDefault="00764BF1" w:rsidP="00BB3C33">
            <w:r w:rsidRPr="008E4078">
              <w:rPr>
                <w:b/>
                <w:noProof/>
              </w:rPr>
              <w:t>Thema</w:t>
            </w:r>
            <w:r>
              <w:rPr>
                <w:noProof/>
              </w:rPr>
              <w:t>: Handlungskreislauf</w:t>
            </w:r>
          </w:p>
        </w:tc>
        <w:tc>
          <w:tcPr>
            <w:tcW w:w="1814" w:type="dxa"/>
          </w:tcPr>
          <w:p w:rsidR="00764BF1" w:rsidRPr="00AF31E1" w:rsidRDefault="00764BF1" w:rsidP="00BB3C33">
            <w:pPr>
              <w:pStyle w:val="Textkrper"/>
              <w:rPr>
                <w:noProof/>
              </w:rPr>
            </w:pPr>
            <w:r>
              <w:rPr>
                <w:noProof/>
              </w:rPr>
              <w:t>EG1.01.01.04</w:t>
            </w:r>
          </w:p>
          <w:p w:rsidR="00764BF1" w:rsidRDefault="00764BF1" w:rsidP="00BB3C33">
            <w:pPr>
              <w:pStyle w:val="Textkrper"/>
              <w:rPr>
                <w:noProof/>
              </w:rPr>
            </w:pPr>
            <w:r w:rsidRPr="00AF31E1">
              <w:rPr>
                <w:noProof/>
              </w:rPr>
              <w:t>A,</w:t>
            </w:r>
            <w:r w:rsidR="00260B28">
              <w:rPr>
                <w:noProof/>
              </w:rPr>
              <w:t xml:space="preserve"> </w:t>
            </w:r>
            <w:r w:rsidRPr="00AF31E1">
              <w:rPr>
                <w:noProof/>
              </w:rPr>
              <w:t>B,</w:t>
            </w:r>
            <w:r w:rsidR="00260B28">
              <w:rPr>
                <w:noProof/>
              </w:rPr>
              <w:t xml:space="preserve"> </w:t>
            </w:r>
            <w:r w:rsidRPr="00AF31E1">
              <w:rPr>
                <w:noProof/>
              </w:rPr>
              <w:t>C</w:t>
            </w:r>
          </w:p>
        </w:tc>
      </w:tr>
      <w:tr w:rsidR="00764BF1" w:rsidRPr="00AF31E1" w:rsidTr="00BB3C33">
        <w:trPr>
          <w:trHeight w:val="624"/>
        </w:trPr>
        <w:tc>
          <w:tcPr>
            <w:tcW w:w="1331" w:type="dxa"/>
            <w:shd w:val="clear" w:color="auto" w:fill="auto"/>
            <w:vAlign w:val="center"/>
          </w:tcPr>
          <w:p w:rsidR="00764BF1" w:rsidRDefault="00764BF1" w:rsidP="00BB3C33">
            <w:pPr>
              <w:pStyle w:val="Textkrpermitte"/>
              <w:rPr>
                <w:noProof/>
              </w:rPr>
            </w:pPr>
            <w:r w:rsidRPr="001D794B">
              <w:rPr>
                <w:noProof/>
                <w:sz w:val="24"/>
              </w:rPr>
              <w:drawing>
                <wp:anchor distT="0" distB="0" distL="114300" distR="114300" simplePos="0" relativeHeight="251706368" behindDoc="0" locked="0" layoutInCell="0" allowOverlap="1" wp14:anchorId="4AB8620B" wp14:editId="1E961FE8">
                  <wp:simplePos x="0" y="0"/>
                  <wp:positionH relativeFrom="rightMargin">
                    <wp:posOffset>-4568825</wp:posOffset>
                  </wp:positionH>
                  <wp:positionV relativeFrom="paragraph">
                    <wp:posOffset>47625</wp:posOffset>
                  </wp:positionV>
                  <wp:extent cx="658495" cy="323850"/>
                  <wp:effectExtent l="0" t="0" r="8255" b="0"/>
                  <wp:wrapNone/>
                  <wp:docPr id="124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0" w:type="dxa"/>
            <w:shd w:val="clear" w:color="auto" w:fill="auto"/>
            <w:vAlign w:val="center"/>
          </w:tcPr>
          <w:p w:rsidR="00764BF1" w:rsidRDefault="00764BF1" w:rsidP="00BB3C33">
            <w:pPr>
              <w:jc w:val="center"/>
            </w:pPr>
            <w:r>
              <w:t xml:space="preserve">20 </w:t>
            </w:r>
            <w:r w:rsidR="00F937E0">
              <w:t>Min.</w:t>
            </w:r>
          </w:p>
        </w:tc>
        <w:tc>
          <w:tcPr>
            <w:tcW w:w="3593" w:type="dxa"/>
            <w:shd w:val="clear" w:color="auto" w:fill="auto"/>
          </w:tcPr>
          <w:p w:rsidR="00764BF1" w:rsidRDefault="00764BF1" w:rsidP="00246AE4">
            <w:r>
              <w:t>Planen Sie mit</w:t>
            </w:r>
            <w:r w:rsidR="00246AE4">
              <w:t xml:space="preserve"> Ihrer Partnerin/</w:t>
            </w:r>
            <w:r>
              <w:t xml:space="preserve">Ihrem Partner das Vorgehen in der Küche mit dem angegebenen Material. </w:t>
            </w:r>
          </w:p>
        </w:tc>
        <w:tc>
          <w:tcPr>
            <w:tcW w:w="1814" w:type="dxa"/>
          </w:tcPr>
          <w:p w:rsidR="00764BF1" w:rsidRPr="00AF31E1" w:rsidRDefault="00764BF1" w:rsidP="00BB3C33">
            <w:pPr>
              <w:pStyle w:val="Textkrper"/>
              <w:rPr>
                <w:noProof/>
              </w:rPr>
            </w:pPr>
            <w:r>
              <w:rPr>
                <w:noProof/>
              </w:rPr>
              <w:t>EG1.01.01.05</w:t>
            </w:r>
          </w:p>
          <w:p w:rsidR="00764BF1" w:rsidRDefault="00764BF1" w:rsidP="00BB3C33">
            <w:pPr>
              <w:pStyle w:val="Textkrper"/>
              <w:rPr>
                <w:noProof/>
              </w:rPr>
            </w:pPr>
            <w:r w:rsidRPr="00AF31E1">
              <w:rPr>
                <w:noProof/>
              </w:rPr>
              <w:t>A,</w:t>
            </w:r>
            <w:r w:rsidR="00260B28">
              <w:rPr>
                <w:noProof/>
              </w:rPr>
              <w:t xml:space="preserve"> </w:t>
            </w:r>
            <w:r w:rsidRPr="00AF31E1">
              <w:rPr>
                <w:noProof/>
              </w:rPr>
              <w:t>B,</w:t>
            </w:r>
            <w:r w:rsidR="00260B28">
              <w:rPr>
                <w:noProof/>
              </w:rPr>
              <w:t xml:space="preserve"> </w:t>
            </w:r>
            <w:r w:rsidRPr="00AF31E1">
              <w:rPr>
                <w:noProof/>
              </w:rPr>
              <w:t>C</w:t>
            </w:r>
          </w:p>
        </w:tc>
      </w:tr>
    </w:tbl>
    <w:p w:rsidR="00764BF1" w:rsidRDefault="00CA2046" w:rsidP="00764BF1">
      <w:pPr>
        <w:pStyle w:val="MaginaliegrauIcon"/>
        <w:framePr w:wrap="around"/>
      </w:pPr>
      <w:r>
        <w:t>ggf. BP</w:t>
      </w:r>
      <w:r w:rsidR="007B0E48">
        <w:t>K</w:t>
      </w:r>
      <w:r w:rsidR="00764BF1">
        <w:t>-Unterricht</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1"/>
        <w:gridCol w:w="740"/>
        <w:gridCol w:w="3593"/>
        <w:gridCol w:w="1814"/>
      </w:tblGrid>
      <w:tr w:rsidR="00764BF1" w:rsidRPr="00AF31E1" w:rsidTr="00BB3C33">
        <w:trPr>
          <w:trHeight w:val="624"/>
        </w:trPr>
        <w:tc>
          <w:tcPr>
            <w:tcW w:w="1331" w:type="dxa"/>
            <w:shd w:val="clear" w:color="auto" w:fill="auto"/>
            <w:vAlign w:val="center"/>
          </w:tcPr>
          <w:p w:rsidR="00764BF1" w:rsidRDefault="00764BF1" w:rsidP="00BB3C33">
            <w:pPr>
              <w:pStyle w:val="Textkrpermitte"/>
              <w:rPr>
                <w:noProof/>
              </w:rPr>
            </w:pPr>
            <w:r w:rsidRPr="00971906">
              <w:rPr>
                <w:noProof/>
                <w:sz w:val="24"/>
              </w:rPr>
              <w:drawing>
                <wp:inline distT="0" distB="0" distL="0" distR="0" wp14:anchorId="0052CDF1" wp14:editId="03B3550C">
                  <wp:extent cx="658495" cy="323850"/>
                  <wp:effectExtent l="0" t="0" r="8255" b="0"/>
                  <wp:docPr id="124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740" w:type="dxa"/>
            <w:shd w:val="clear" w:color="auto" w:fill="auto"/>
            <w:vAlign w:val="center"/>
          </w:tcPr>
          <w:p w:rsidR="00764BF1" w:rsidRDefault="00764BF1" w:rsidP="00BB3C33">
            <w:pPr>
              <w:jc w:val="center"/>
            </w:pPr>
            <w:r>
              <w:t xml:space="preserve">45 </w:t>
            </w:r>
            <w:r w:rsidR="00F937E0">
              <w:t>Min.</w:t>
            </w:r>
          </w:p>
        </w:tc>
        <w:tc>
          <w:tcPr>
            <w:tcW w:w="3593" w:type="dxa"/>
            <w:shd w:val="clear" w:color="auto" w:fill="auto"/>
          </w:tcPr>
          <w:p w:rsidR="00764BF1" w:rsidRDefault="00764BF1" w:rsidP="00BB3C33">
            <w:r>
              <w:t>Obstquark Küche herstellen</w:t>
            </w:r>
          </w:p>
          <w:p w:rsidR="00764BF1" w:rsidRDefault="00764BF1" w:rsidP="00BB3C33"/>
          <w:p w:rsidR="00764BF1" w:rsidRDefault="00764BF1" w:rsidP="00BB3C33"/>
          <w:p w:rsidR="00764BF1" w:rsidRDefault="00764BF1" w:rsidP="00BB3C33"/>
          <w:p w:rsidR="00764BF1" w:rsidRDefault="00764BF1" w:rsidP="00BB3C33">
            <w:r>
              <w:t xml:space="preserve">Kontrollieren Sie Ihr Arbeitsergebnis mit dem Kontrollbogen. </w:t>
            </w:r>
          </w:p>
        </w:tc>
        <w:tc>
          <w:tcPr>
            <w:tcW w:w="1814" w:type="dxa"/>
          </w:tcPr>
          <w:p w:rsidR="00764BF1" w:rsidRDefault="00764BF1" w:rsidP="00BB3C33">
            <w:pPr>
              <w:pStyle w:val="Textkrper"/>
            </w:pPr>
            <w:r>
              <w:lastRenderedPageBreak/>
              <w:t>Lebensmittel für Obstquark</w:t>
            </w:r>
          </w:p>
          <w:p w:rsidR="00764BF1" w:rsidRDefault="00764BF1" w:rsidP="00BB3C33">
            <w:pPr>
              <w:pStyle w:val="Textkrper"/>
              <w:rPr>
                <w:b/>
              </w:rPr>
            </w:pPr>
            <w:r w:rsidRPr="003E3D93">
              <w:rPr>
                <w:b/>
              </w:rPr>
              <w:lastRenderedPageBreak/>
              <w:t>Praxis</w:t>
            </w:r>
            <w:r>
              <w:rPr>
                <w:b/>
              </w:rPr>
              <w:t xml:space="preserve"> Unterricht</w:t>
            </w:r>
          </w:p>
          <w:p w:rsidR="00764BF1" w:rsidRPr="00AE54D7" w:rsidRDefault="00260B28" w:rsidP="00BB3C33">
            <w:pPr>
              <w:pStyle w:val="Textkrper"/>
              <w:rPr>
                <w:b/>
              </w:rPr>
            </w:pPr>
            <w:r w:rsidRPr="00AA18D1">
              <w:rPr>
                <w:noProof/>
              </w:rPr>
              <w:drawing>
                <wp:anchor distT="0" distB="0" distL="114300" distR="114300" simplePos="0" relativeHeight="252150784" behindDoc="0" locked="0" layoutInCell="1" allowOverlap="1" wp14:anchorId="11D24D35" wp14:editId="4BE8B3AB">
                  <wp:simplePos x="0" y="0"/>
                  <wp:positionH relativeFrom="column">
                    <wp:posOffset>1120140</wp:posOffset>
                  </wp:positionH>
                  <wp:positionV relativeFrom="paragraph">
                    <wp:posOffset>12065</wp:posOffset>
                  </wp:positionV>
                  <wp:extent cx="314325" cy="314325"/>
                  <wp:effectExtent l="0" t="0" r="9525" b="9525"/>
                  <wp:wrapNone/>
                  <wp:docPr id="106" name="Grafik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64BF1" w:rsidRPr="00AF31E1" w:rsidRDefault="00764BF1" w:rsidP="00BB3C33">
            <w:pPr>
              <w:pStyle w:val="Textkrper"/>
              <w:rPr>
                <w:noProof/>
              </w:rPr>
            </w:pPr>
            <w:r>
              <w:rPr>
                <w:noProof/>
              </w:rPr>
              <w:t>EG1.01.01.06</w:t>
            </w:r>
          </w:p>
          <w:p w:rsidR="00764BF1" w:rsidRDefault="00764BF1" w:rsidP="00BB3C33">
            <w:pPr>
              <w:pStyle w:val="Textkrper"/>
              <w:rPr>
                <w:noProof/>
              </w:rPr>
            </w:pPr>
            <w:r w:rsidRPr="00AF31E1">
              <w:rPr>
                <w:noProof/>
              </w:rPr>
              <w:t>A,</w:t>
            </w:r>
            <w:r w:rsidR="00260B28">
              <w:rPr>
                <w:noProof/>
              </w:rPr>
              <w:t xml:space="preserve"> </w:t>
            </w:r>
            <w:r w:rsidRPr="00AF31E1">
              <w:rPr>
                <w:noProof/>
              </w:rPr>
              <w:t>B,</w:t>
            </w:r>
            <w:r w:rsidR="00260B28">
              <w:rPr>
                <w:noProof/>
              </w:rPr>
              <w:t xml:space="preserve"> </w:t>
            </w:r>
            <w:r w:rsidRPr="00AF31E1">
              <w:rPr>
                <w:noProof/>
              </w:rPr>
              <w:t>C</w:t>
            </w:r>
          </w:p>
        </w:tc>
      </w:tr>
    </w:tbl>
    <w:p w:rsidR="00764BF1" w:rsidRPr="00AE54D7" w:rsidRDefault="00764BF1" w:rsidP="00764BF1">
      <w:pPr>
        <w:pStyle w:val="MaginaliegrauIcon"/>
        <w:framePr w:wrap="around" w:x="8713" w:y="403"/>
      </w:pPr>
      <w:r w:rsidRPr="00AE54D7">
        <w:lastRenderedPageBreak/>
        <w:t>BFK-Unterricht</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1"/>
        <w:gridCol w:w="740"/>
        <w:gridCol w:w="3593"/>
        <w:gridCol w:w="1814"/>
      </w:tblGrid>
      <w:tr w:rsidR="00764BF1" w:rsidRPr="00AF31E1" w:rsidTr="00BB3C33">
        <w:trPr>
          <w:trHeight w:val="624"/>
        </w:trPr>
        <w:tc>
          <w:tcPr>
            <w:tcW w:w="1331" w:type="dxa"/>
            <w:shd w:val="clear" w:color="auto" w:fill="auto"/>
            <w:vAlign w:val="center"/>
          </w:tcPr>
          <w:p w:rsidR="00764BF1" w:rsidRDefault="00764BF1" w:rsidP="00BB3C33">
            <w:pPr>
              <w:pStyle w:val="Textkrpermitte"/>
              <w:rPr>
                <w:noProof/>
                <w:sz w:val="24"/>
              </w:rPr>
            </w:pPr>
            <w:r>
              <w:rPr>
                <w:noProof/>
                <w:sz w:val="16"/>
              </w:rPr>
              <w:drawing>
                <wp:inline distT="0" distB="0" distL="0" distR="0" wp14:anchorId="394190BC" wp14:editId="235A43DB">
                  <wp:extent cx="298450" cy="323215"/>
                  <wp:effectExtent l="0" t="0" r="6350" b="635"/>
                  <wp:docPr id="1250" name="Grafik 1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740" w:type="dxa"/>
            <w:shd w:val="clear" w:color="auto" w:fill="auto"/>
            <w:vAlign w:val="center"/>
          </w:tcPr>
          <w:p w:rsidR="00764BF1" w:rsidRDefault="00764BF1" w:rsidP="00BB3C33">
            <w:pPr>
              <w:jc w:val="center"/>
            </w:pPr>
            <w:r>
              <w:t xml:space="preserve">10 </w:t>
            </w:r>
            <w:r w:rsidR="00F937E0">
              <w:t>Min.</w:t>
            </w:r>
          </w:p>
        </w:tc>
        <w:tc>
          <w:tcPr>
            <w:tcW w:w="3593" w:type="dxa"/>
            <w:shd w:val="clear" w:color="auto" w:fill="auto"/>
          </w:tcPr>
          <w:p w:rsidR="00764BF1" w:rsidRDefault="00764BF1" w:rsidP="00BB3C33">
            <w:r>
              <w:t>Bearbeiten Sie die Checkliste.</w:t>
            </w:r>
          </w:p>
        </w:tc>
        <w:tc>
          <w:tcPr>
            <w:tcW w:w="1814" w:type="dxa"/>
          </w:tcPr>
          <w:p w:rsidR="00764BF1" w:rsidRPr="00AF31E1" w:rsidRDefault="00764BF1" w:rsidP="00BB3C33">
            <w:pPr>
              <w:pStyle w:val="Textkrper"/>
              <w:rPr>
                <w:noProof/>
              </w:rPr>
            </w:pPr>
            <w:r>
              <w:rPr>
                <w:noProof/>
              </w:rPr>
              <w:t>EG1.01.01.07</w:t>
            </w:r>
          </w:p>
          <w:p w:rsidR="00764BF1" w:rsidRDefault="00764BF1" w:rsidP="00BB3C33">
            <w:pPr>
              <w:pStyle w:val="Textkrper"/>
            </w:pPr>
            <w:r w:rsidRPr="00AF31E1">
              <w:rPr>
                <w:noProof/>
              </w:rPr>
              <w:t>A,</w:t>
            </w:r>
            <w:r w:rsidR="00260B28">
              <w:rPr>
                <w:noProof/>
              </w:rPr>
              <w:t xml:space="preserve"> </w:t>
            </w:r>
            <w:r w:rsidRPr="00AF31E1">
              <w:rPr>
                <w:noProof/>
              </w:rPr>
              <w:t>B,</w:t>
            </w:r>
            <w:r w:rsidR="00260B28">
              <w:rPr>
                <w:noProof/>
              </w:rPr>
              <w:t xml:space="preserve"> </w:t>
            </w:r>
            <w:r w:rsidRPr="00AF31E1">
              <w:rPr>
                <w:noProof/>
              </w:rPr>
              <w:t>C</w:t>
            </w:r>
          </w:p>
        </w:tc>
      </w:tr>
      <w:tr w:rsidR="00764BF1" w:rsidRPr="00AF31E1" w:rsidTr="00BB3C33">
        <w:trPr>
          <w:trHeight w:val="624"/>
        </w:trPr>
        <w:tc>
          <w:tcPr>
            <w:tcW w:w="1331" w:type="dxa"/>
            <w:shd w:val="clear" w:color="auto" w:fill="auto"/>
            <w:vAlign w:val="center"/>
          </w:tcPr>
          <w:p w:rsidR="00764BF1" w:rsidRDefault="00764BF1" w:rsidP="00BB3C33">
            <w:pPr>
              <w:pStyle w:val="Textkrpermitte"/>
              <w:rPr>
                <w:noProof/>
              </w:rPr>
            </w:pPr>
            <w:r w:rsidRPr="008B21B2">
              <w:rPr>
                <w:noProof/>
                <w:sz w:val="24"/>
              </w:rPr>
              <w:drawing>
                <wp:inline distT="0" distB="0" distL="0" distR="0" wp14:anchorId="58E9EDF1" wp14:editId="215A1809">
                  <wp:extent cx="323850" cy="323850"/>
                  <wp:effectExtent l="0" t="0" r="0" b="0"/>
                  <wp:docPr id="125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740" w:type="dxa"/>
            <w:shd w:val="clear" w:color="auto" w:fill="auto"/>
            <w:vAlign w:val="center"/>
          </w:tcPr>
          <w:p w:rsidR="00764BF1" w:rsidRDefault="00764BF1" w:rsidP="00BB3C33">
            <w:pPr>
              <w:jc w:val="center"/>
            </w:pPr>
            <w:r>
              <w:t xml:space="preserve">10 </w:t>
            </w:r>
            <w:r w:rsidR="00F937E0">
              <w:t>Min.</w:t>
            </w:r>
          </w:p>
        </w:tc>
        <w:tc>
          <w:tcPr>
            <w:tcW w:w="3593" w:type="dxa"/>
            <w:shd w:val="clear" w:color="auto" w:fill="auto"/>
          </w:tcPr>
          <w:p w:rsidR="00764BF1" w:rsidRPr="000C6EA1" w:rsidRDefault="00764BF1" w:rsidP="00BB3C33">
            <w:pPr>
              <w:rPr>
                <w:rStyle w:val="Fett"/>
                <w:b w:val="0"/>
                <w:bCs w:val="0"/>
              </w:rPr>
            </w:pPr>
            <w:r>
              <w:t>Handlungsschritte des Handlungskrei</w:t>
            </w:r>
            <w:r>
              <w:t>s</w:t>
            </w:r>
            <w:r w:rsidR="00BD7593">
              <w:t>laufs gemeinsam wiederholen</w:t>
            </w:r>
          </w:p>
        </w:tc>
        <w:tc>
          <w:tcPr>
            <w:tcW w:w="1814" w:type="dxa"/>
          </w:tcPr>
          <w:p w:rsidR="00764BF1" w:rsidRDefault="00764BF1" w:rsidP="00BB3C33">
            <w:pPr>
              <w:pStyle w:val="Textkrper"/>
              <w:rPr>
                <w:noProof/>
              </w:rPr>
            </w:pPr>
          </w:p>
        </w:tc>
      </w:tr>
      <w:tr w:rsidR="00764BF1" w:rsidRPr="00AF31E1" w:rsidTr="00BB3C33">
        <w:trPr>
          <w:trHeight w:val="624"/>
        </w:trPr>
        <w:tc>
          <w:tcPr>
            <w:tcW w:w="1331" w:type="dxa"/>
            <w:shd w:val="clear" w:color="auto" w:fill="auto"/>
            <w:vAlign w:val="center"/>
          </w:tcPr>
          <w:p w:rsidR="00764BF1" w:rsidRPr="00971906" w:rsidRDefault="00764BF1" w:rsidP="00BB3C33">
            <w:pPr>
              <w:pStyle w:val="Textkrpermitte"/>
              <w:rPr>
                <w:noProof/>
                <w:sz w:val="24"/>
              </w:rPr>
            </w:pPr>
            <w:r>
              <w:rPr>
                <w:noProof/>
                <w:sz w:val="16"/>
              </w:rPr>
              <w:drawing>
                <wp:inline distT="0" distB="0" distL="0" distR="0" wp14:anchorId="1858D0D0" wp14:editId="224F703D">
                  <wp:extent cx="298450" cy="323215"/>
                  <wp:effectExtent l="0" t="0" r="6350" b="635"/>
                  <wp:docPr id="1254" name="Grafik 1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740" w:type="dxa"/>
            <w:shd w:val="clear" w:color="auto" w:fill="auto"/>
            <w:vAlign w:val="center"/>
          </w:tcPr>
          <w:p w:rsidR="00764BF1" w:rsidRDefault="00764BF1" w:rsidP="00BB3C33">
            <w:pPr>
              <w:jc w:val="center"/>
            </w:pPr>
            <w:r>
              <w:t xml:space="preserve">5 </w:t>
            </w:r>
          </w:p>
          <w:p w:rsidR="00764BF1" w:rsidRDefault="00F937E0" w:rsidP="00BB3C33">
            <w:pPr>
              <w:jc w:val="center"/>
            </w:pPr>
            <w:r>
              <w:t>Min.</w:t>
            </w:r>
          </w:p>
        </w:tc>
        <w:tc>
          <w:tcPr>
            <w:tcW w:w="3593" w:type="dxa"/>
            <w:shd w:val="clear" w:color="auto" w:fill="auto"/>
          </w:tcPr>
          <w:p w:rsidR="00764BF1" w:rsidRDefault="00764BF1" w:rsidP="00BB3C33">
            <w:r>
              <w:t>Füllen Sie den vorgegebenen Bewe</w:t>
            </w:r>
            <w:r>
              <w:t>r</w:t>
            </w:r>
            <w:r>
              <w:t xml:space="preserve">tungsbogen aus und reflektieren Sie Ihr Verhalten und Ihre Arbeitsweise bei der Herstellung des Obstquarks. </w:t>
            </w:r>
          </w:p>
        </w:tc>
        <w:tc>
          <w:tcPr>
            <w:tcW w:w="1814" w:type="dxa"/>
          </w:tcPr>
          <w:p w:rsidR="00764BF1" w:rsidRPr="00AF31E1" w:rsidRDefault="00260B28" w:rsidP="00BB3C33">
            <w:pPr>
              <w:pStyle w:val="Textkrper"/>
              <w:rPr>
                <w:noProof/>
              </w:rPr>
            </w:pPr>
            <w:r w:rsidRPr="00AA18D1">
              <w:rPr>
                <w:noProof/>
              </w:rPr>
              <w:drawing>
                <wp:anchor distT="0" distB="0" distL="114300" distR="114300" simplePos="0" relativeHeight="252157952" behindDoc="0" locked="0" layoutInCell="1" allowOverlap="1" wp14:anchorId="5C91A23C" wp14:editId="5A09BBFA">
                  <wp:simplePos x="0" y="0"/>
                  <wp:positionH relativeFrom="column">
                    <wp:posOffset>1142365</wp:posOffset>
                  </wp:positionH>
                  <wp:positionV relativeFrom="paragraph">
                    <wp:posOffset>-10795</wp:posOffset>
                  </wp:positionV>
                  <wp:extent cx="314325" cy="314325"/>
                  <wp:effectExtent l="0" t="0" r="9525" b="9525"/>
                  <wp:wrapNone/>
                  <wp:docPr id="4664" name="Grafik 4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64BF1">
              <w:rPr>
                <w:noProof/>
              </w:rPr>
              <w:t>EG1.01.01.08</w:t>
            </w:r>
          </w:p>
          <w:p w:rsidR="00260B28" w:rsidRDefault="00260B28" w:rsidP="00260B28">
            <w:pPr>
              <w:pStyle w:val="Textkrper"/>
              <w:rPr>
                <w:noProof/>
              </w:rPr>
            </w:pPr>
            <w:r w:rsidRPr="00AF31E1">
              <w:rPr>
                <w:noProof/>
              </w:rPr>
              <w:t>A,</w:t>
            </w:r>
            <w:r>
              <w:rPr>
                <w:noProof/>
              </w:rPr>
              <w:t xml:space="preserve"> </w:t>
            </w:r>
            <w:r w:rsidRPr="00AF31E1">
              <w:rPr>
                <w:noProof/>
              </w:rPr>
              <w:t>B,</w:t>
            </w:r>
            <w:r>
              <w:rPr>
                <w:noProof/>
              </w:rPr>
              <w:t xml:space="preserve"> </w:t>
            </w:r>
            <w:r w:rsidRPr="00AF31E1">
              <w:rPr>
                <w:noProof/>
              </w:rPr>
              <w:t>C</w:t>
            </w:r>
          </w:p>
          <w:p w:rsidR="00764BF1" w:rsidRDefault="00764BF1" w:rsidP="00260B28">
            <w:pPr>
              <w:pStyle w:val="Textkrper"/>
            </w:pPr>
            <w:r>
              <w:rPr>
                <w:noProof/>
              </w:rPr>
              <w:t>Bewertungsbogen</w:t>
            </w:r>
          </w:p>
        </w:tc>
      </w:tr>
      <w:tr w:rsidR="00764BF1" w:rsidRPr="00AF31E1" w:rsidTr="00BB3C33">
        <w:trPr>
          <w:trHeight w:val="624"/>
        </w:trPr>
        <w:tc>
          <w:tcPr>
            <w:tcW w:w="1331" w:type="dxa"/>
            <w:shd w:val="clear" w:color="auto" w:fill="auto"/>
            <w:vAlign w:val="center"/>
          </w:tcPr>
          <w:p w:rsidR="00764BF1" w:rsidRDefault="00764BF1" w:rsidP="00BB3C33">
            <w:pPr>
              <w:pStyle w:val="Textkrpermitte"/>
              <w:rPr>
                <w:noProof/>
                <w:sz w:val="16"/>
              </w:rPr>
            </w:pPr>
            <w:r>
              <w:rPr>
                <w:noProof/>
              </w:rPr>
              <w:drawing>
                <wp:inline distT="0" distB="0" distL="0" distR="0" wp14:anchorId="427D3A0A" wp14:editId="592871C4">
                  <wp:extent cx="532765" cy="323850"/>
                  <wp:effectExtent l="0" t="0" r="635" b="0"/>
                  <wp:docPr id="125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inline>
              </w:drawing>
            </w:r>
          </w:p>
        </w:tc>
        <w:tc>
          <w:tcPr>
            <w:tcW w:w="740" w:type="dxa"/>
            <w:shd w:val="clear" w:color="auto" w:fill="auto"/>
            <w:vAlign w:val="center"/>
          </w:tcPr>
          <w:p w:rsidR="00764BF1" w:rsidRDefault="00764BF1" w:rsidP="00BB3C33">
            <w:pPr>
              <w:jc w:val="center"/>
            </w:pPr>
            <w:r>
              <w:t xml:space="preserve">30 </w:t>
            </w:r>
            <w:r w:rsidR="00F937E0">
              <w:t>Min.</w:t>
            </w:r>
          </w:p>
        </w:tc>
        <w:tc>
          <w:tcPr>
            <w:tcW w:w="3593" w:type="dxa"/>
            <w:shd w:val="clear" w:color="auto" w:fill="auto"/>
          </w:tcPr>
          <w:p w:rsidR="00764BF1" w:rsidRDefault="00764BF1" w:rsidP="00BB3C33">
            <w:r>
              <w:t>Austausch zwischen zwei Gruppen (4 Personen) über alle Kontroll- und B</w:t>
            </w:r>
            <w:r>
              <w:t>e</w:t>
            </w:r>
            <w:r w:rsidR="00BD7593">
              <w:t>wertungsbögen</w:t>
            </w:r>
          </w:p>
          <w:p w:rsidR="00764BF1" w:rsidRDefault="00764BF1" w:rsidP="00BB3C33">
            <w:r w:rsidRPr="009456AC">
              <w:rPr>
                <w:rStyle w:val="Fett"/>
              </w:rPr>
              <w:t>Nächstes Mal würden wir folgendes ändern</w:t>
            </w:r>
            <w:r>
              <w:rPr>
                <w:rStyle w:val="Fett"/>
              </w:rPr>
              <w:t xml:space="preserve"> …</w:t>
            </w:r>
          </w:p>
        </w:tc>
        <w:tc>
          <w:tcPr>
            <w:tcW w:w="1814" w:type="dxa"/>
          </w:tcPr>
          <w:p w:rsidR="00764BF1" w:rsidRPr="00AF31E1" w:rsidRDefault="00764BF1" w:rsidP="00BB3C33">
            <w:pPr>
              <w:pStyle w:val="Textkrper"/>
              <w:rPr>
                <w:noProof/>
              </w:rPr>
            </w:pPr>
            <w:r w:rsidRPr="00423CE5">
              <w:rPr>
                <w:noProof/>
              </w:rPr>
              <w:drawing>
                <wp:anchor distT="0" distB="0" distL="114300" distR="114300" simplePos="0" relativeHeight="251710464" behindDoc="0" locked="1" layoutInCell="1" allowOverlap="1" wp14:anchorId="7FA147C3" wp14:editId="694B02B1">
                  <wp:simplePos x="0" y="0"/>
                  <wp:positionH relativeFrom="column">
                    <wp:posOffset>1151890</wp:posOffset>
                  </wp:positionH>
                  <wp:positionV relativeFrom="paragraph">
                    <wp:posOffset>4184015</wp:posOffset>
                  </wp:positionV>
                  <wp:extent cx="370800" cy="320400"/>
                  <wp:effectExtent l="0" t="0" r="0" b="3810"/>
                  <wp:wrapNone/>
                  <wp:docPr id="31" name="Grafik 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08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EG1.01.01.06</w:t>
            </w:r>
          </w:p>
          <w:p w:rsidR="00764BF1" w:rsidRDefault="00764BF1" w:rsidP="00BB3C33">
            <w:pPr>
              <w:pStyle w:val="Textkrper"/>
              <w:rPr>
                <w:noProof/>
              </w:rPr>
            </w:pPr>
            <w:r>
              <w:rPr>
                <w:noProof/>
              </w:rPr>
              <w:t>EG1.01.01.07</w:t>
            </w:r>
          </w:p>
          <w:p w:rsidR="00764BF1" w:rsidRPr="00AF31E1" w:rsidRDefault="00764BF1" w:rsidP="00BB3C33">
            <w:pPr>
              <w:pStyle w:val="Textkrper"/>
              <w:rPr>
                <w:noProof/>
              </w:rPr>
            </w:pPr>
            <w:r>
              <w:rPr>
                <w:noProof/>
              </w:rPr>
              <w:t>EG1.01.01.08</w:t>
            </w:r>
          </w:p>
          <w:p w:rsidR="00764BF1" w:rsidRPr="00AF31E1" w:rsidRDefault="00764BF1" w:rsidP="00BB3C33">
            <w:pPr>
              <w:pStyle w:val="Textkrper"/>
              <w:rPr>
                <w:noProof/>
              </w:rPr>
            </w:pPr>
          </w:p>
          <w:p w:rsidR="00764BF1" w:rsidRDefault="00764BF1" w:rsidP="00BB3C33">
            <w:pPr>
              <w:pStyle w:val="Textkrper"/>
              <w:rPr>
                <w:noProof/>
              </w:rPr>
            </w:pPr>
          </w:p>
        </w:tc>
      </w:tr>
    </w:tbl>
    <w:p w:rsidR="004237FA" w:rsidRDefault="00764BF1" w:rsidP="00BA71FB">
      <w:pPr>
        <w:pStyle w:val="berschrift1"/>
      </w:pPr>
      <w:r>
        <w:t>Reflexionsphase</w:t>
      </w:r>
    </w:p>
    <w:p w:rsidR="00764BF1" w:rsidRDefault="00764BF1" w:rsidP="004237FA">
      <w:pPr>
        <w:pStyle w:val="Abstandszeile"/>
      </w:pPr>
      <w:r>
        <w:rPr>
          <w:noProof/>
        </w:rPr>
        <w:drawing>
          <wp:anchor distT="0" distB="0" distL="114300" distR="114300" simplePos="0" relativeHeight="251709440" behindDoc="0" locked="0" layoutInCell="0" allowOverlap="1" wp14:anchorId="7DB32E11" wp14:editId="5DFB4659">
            <wp:simplePos x="0" y="0"/>
            <wp:positionH relativeFrom="rightMargin">
              <wp:posOffset>828040</wp:posOffset>
            </wp:positionH>
            <wp:positionV relativeFrom="paragraph">
              <wp:posOffset>0</wp:posOffset>
            </wp:positionV>
            <wp:extent cx="349200" cy="320400"/>
            <wp:effectExtent l="0" t="0" r="0" b="3810"/>
            <wp:wrapNone/>
            <wp:docPr id="125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8416" behindDoc="0" locked="0" layoutInCell="0" allowOverlap="1" wp14:anchorId="0BC6AE0F" wp14:editId="6010343D">
            <wp:simplePos x="0" y="0"/>
            <wp:positionH relativeFrom="rightMargin">
              <wp:posOffset>467995</wp:posOffset>
            </wp:positionH>
            <wp:positionV relativeFrom="paragraph">
              <wp:posOffset>0</wp:posOffset>
            </wp:positionV>
            <wp:extent cx="349885" cy="320675"/>
            <wp:effectExtent l="0" t="0" r="0" b="3175"/>
            <wp:wrapNone/>
            <wp:docPr id="125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07392" behindDoc="0" locked="0" layoutInCell="0" allowOverlap="1" wp14:anchorId="68B0EA3D" wp14:editId="66171D72">
            <wp:simplePos x="0" y="0"/>
            <wp:positionH relativeFrom="rightMargin">
              <wp:posOffset>107950</wp:posOffset>
            </wp:positionH>
            <wp:positionV relativeFrom="paragraph">
              <wp:posOffset>0</wp:posOffset>
            </wp:positionV>
            <wp:extent cx="349885" cy="320675"/>
            <wp:effectExtent l="0" t="0" r="0" b="3175"/>
            <wp:wrapNone/>
            <wp:docPr id="12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55"/>
        <w:gridCol w:w="726"/>
        <w:gridCol w:w="3731"/>
        <w:gridCol w:w="1666"/>
      </w:tblGrid>
      <w:tr w:rsidR="00764BF1" w:rsidRPr="00A02633" w:rsidTr="00BB3C33">
        <w:trPr>
          <w:trHeight w:val="397"/>
        </w:trPr>
        <w:tc>
          <w:tcPr>
            <w:tcW w:w="1355" w:type="dxa"/>
            <w:shd w:val="clear" w:color="auto" w:fill="D9D9D9" w:themeFill="background1" w:themeFillShade="D9"/>
            <w:vAlign w:val="center"/>
          </w:tcPr>
          <w:p w:rsidR="00764BF1" w:rsidRPr="00A02633" w:rsidRDefault="00764BF1" w:rsidP="00BB3C33">
            <w:pPr>
              <w:pStyle w:val="TabelleKopfmitte"/>
            </w:pPr>
            <w:r w:rsidRPr="00A02633">
              <w:t>Phase</w:t>
            </w:r>
          </w:p>
        </w:tc>
        <w:tc>
          <w:tcPr>
            <w:tcW w:w="726" w:type="dxa"/>
            <w:shd w:val="clear" w:color="auto" w:fill="D9D9D9" w:themeFill="background1" w:themeFillShade="D9"/>
            <w:vAlign w:val="center"/>
          </w:tcPr>
          <w:p w:rsidR="00764BF1" w:rsidRPr="00A02633" w:rsidRDefault="00764BF1" w:rsidP="00BB3C33">
            <w:pPr>
              <w:pStyle w:val="TabelleKopfmitte"/>
            </w:pPr>
            <w:r w:rsidRPr="00A02633">
              <w:t>Zeit</w:t>
            </w:r>
          </w:p>
        </w:tc>
        <w:tc>
          <w:tcPr>
            <w:tcW w:w="3731" w:type="dxa"/>
            <w:shd w:val="clear" w:color="auto" w:fill="D9D9D9" w:themeFill="background1" w:themeFillShade="D9"/>
            <w:vAlign w:val="center"/>
          </w:tcPr>
          <w:p w:rsidR="00764BF1" w:rsidRPr="00A02633" w:rsidRDefault="00764BF1" w:rsidP="00BB3C33">
            <w:pPr>
              <w:pStyle w:val="TabelleKopfmitte"/>
            </w:pPr>
            <w:r w:rsidRPr="00A02633">
              <w:t>Aufgabe</w:t>
            </w:r>
          </w:p>
        </w:tc>
        <w:tc>
          <w:tcPr>
            <w:tcW w:w="1666" w:type="dxa"/>
            <w:shd w:val="clear" w:color="auto" w:fill="D9D9D9" w:themeFill="background1" w:themeFillShade="D9"/>
          </w:tcPr>
          <w:p w:rsidR="00764BF1" w:rsidRPr="00A02633" w:rsidRDefault="00764BF1" w:rsidP="00BB3C33">
            <w:pPr>
              <w:pStyle w:val="TabelleKopfmitte"/>
            </w:pPr>
          </w:p>
        </w:tc>
      </w:tr>
      <w:tr w:rsidR="00764BF1" w:rsidRPr="00A02633" w:rsidTr="00BB3C33">
        <w:trPr>
          <w:trHeight w:val="624"/>
        </w:trPr>
        <w:tc>
          <w:tcPr>
            <w:tcW w:w="1355" w:type="dxa"/>
            <w:shd w:val="clear" w:color="auto" w:fill="auto"/>
            <w:vAlign w:val="center"/>
          </w:tcPr>
          <w:p w:rsidR="00764BF1" w:rsidRDefault="00764BF1" w:rsidP="00BB3C33">
            <w:pPr>
              <w:pStyle w:val="Textkrpermitte"/>
              <w:rPr>
                <w:noProof/>
              </w:rPr>
            </w:pPr>
            <w:r>
              <w:rPr>
                <w:noProof/>
                <w:sz w:val="16"/>
              </w:rPr>
              <w:drawing>
                <wp:inline distT="0" distB="0" distL="0" distR="0" wp14:anchorId="1FD17ED9" wp14:editId="42FC1BE8">
                  <wp:extent cx="298450" cy="323215"/>
                  <wp:effectExtent l="0" t="0" r="6350" b="635"/>
                  <wp:docPr id="932" name="Grafik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726" w:type="dxa"/>
            <w:vMerge w:val="restart"/>
            <w:shd w:val="clear" w:color="auto" w:fill="auto"/>
            <w:vAlign w:val="center"/>
          </w:tcPr>
          <w:p w:rsidR="00764BF1" w:rsidRPr="00415E59" w:rsidRDefault="00764BF1" w:rsidP="00BB3C33">
            <w:pPr>
              <w:pStyle w:val="Textkrper"/>
            </w:pPr>
            <w:r>
              <w:t>45</w:t>
            </w:r>
            <w:r w:rsidRPr="00415E59">
              <w:t xml:space="preserve"> </w:t>
            </w:r>
            <w:r w:rsidR="00F937E0">
              <w:t>Min.</w:t>
            </w:r>
          </w:p>
        </w:tc>
        <w:tc>
          <w:tcPr>
            <w:tcW w:w="3731" w:type="dxa"/>
            <w:shd w:val="clear" w:color="auto" w:fill="auto"/>
            <w:vAlign w:val="center"/>
          </w:tcPr>
          <w:p w:rsidR="00764BF1" w:rsidRPr="006D1AED" w:rsidRDefault="00764BF1" w:rsidP="00BB3C33">
            <w:pPr>
              <w:pStyle w:val="Textkrper"/>
              <w:jc w:val="left"/>
              <w:rPr>
                <w:noProof/>
              </w:rPr>
            </w:pPr>
            <w:r w:rsidRPr="006D1AED">
              <w:rPr>
                <w:noProof/>
              </w:rPr>
              <w:t>Bearbeiten Sie die beiden Reflexionsbögen.</w:t>
            </w:r>
            <w:r w:rsidR="00260B28" w:rsidRPr="00AA18D1">
              <w:rPr>
                <w:noProof/>
              </w:rPr>
              <w:t xml:space="preserve"> </w:t>
            </w:r>
          </w:p>
        </w:tc>
        <w:tc>
          <w:tcPr>
            <w:tcW w:w="1666" w:type="dxa"/>
          </w:tcPr>
          <w:p w:rsidR="00764BF1" w:rsidRPr="00AF31E1" w:rsidRDefault="00260B28" w:rsidP="00BB3C33">
            <w:pPr>
              <w:pStyle w:val="Textkrper"/>
              <w:rPr>
                <w:noProof/>
              </w:rPr>
            </w:pPr>
            <w:r w:rsidRPr="00AA18D1">
              <w:rPr>
                <w:noProof/>
              </w:rPr>
              <w:drawing>
                <wp:anchor distT="0" distB="0" distL="114300" distR="114300" simplePos="0" relativeHeight="252153856" behindDoc="0" locked="0" layoutInCell="1" allowOverlap="1" wp14:anchorId="5CC75B49" wp14:editId="6705EEB6">
                  <wp:simplePos x="0" y="0"/>
                  <wp:positionH relativeFrom="column">
                    <wp:posOffset>1029335</wp:posOffset>
                  </wp:positionH>
                  <wp:positionV relativeFrom="paragraph">
                    <wp:posOffset>6350</wp:posOffset>
                  </wp:positionV>
                  <wp:extent cx="314325" cy="314325"/>
                  <wp:effectExtent l="0" t="0" r="9525" b="9525"/>
                  <wp:wrapNone/>
                  <wp:docPr id="4661" name="Grafik 4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64BF1">
              <w:rPr>
                <w:noProof/>
              </w:rPr>
              <w:t>EG1.01.01.09</w:t>
            </w:r>
          </w:p>
          <w:p w:rsidR="00764BF1" w:rsidRPr="00AF31E1" w:rsidRDefault="00764BF1" w:rsidP="00BB3C33">
            <w:pPr>
              <w:pStyle w:val="Textkrper"/>
              <w:rPr>
                <w:noProof/>
              </w:rPr>
            </w:pPr>
            <w:r>
              <w:rPr>
                <w:noProof/>
              </w:rPr>
              <w:t>EG1.01.01.10</w:t>
            </w:r>
          </w:p>
          <w:p w:rsidR="00764BF1" w:rsidRDefault="00764BF1" w:rsidP="00BB3C33">
            <w:pPr>
              <w:pStyle w:val="Textkrper"/>
              <w:jc w:val="left"/>
              <w:rPr>
                <w:noProof/>
              </w:rPr>
            </w:pPr>
          </w:p>
        </w:tc>
      </w:tr>
      <w:tr w:rsidR="00764BF1" w:rsidRPr="00A02633" w:rsidTr="00BB3C33">
        <w:trPr>
          <w:trHeight w:val="624"/>
        </w:trPr>
        <w:tc>
          <w:tcPr>
            <w:tcW w:w="1355" w:type="dxa"/>
            <w:shd w:val="clear" w:color="auto" w:fill="auto"/>
            <w:vAlign w:val="center"/>
          </w:tcPr>
          <w:p w:rsidR="00764BF1" w:rsidRDefault="00764BF1" w:rsidP="00BB3C33">
            <w:pPr>
              <w:pStyle w:val="Textkrpermitte"/>
              <w:rPr>
                <w:noProof/>
              </w:rPr>
            </w:pPr>
            <w:r>
              <w:rPr>
                <w:noProof/>
              </w:rPr>
              <w:drawing>
                <wp:inline distT="0" distB="0" distL="0" distR="0" wp14:anchorId="69A3AB3C" wp14:editId="46ED04F2">
                  <wp:extent cx="658495" cy="323215"/>
                  <wp:effectExtent l="0" t="0" r="8255" b="635"/>
                  <wp:docPr id="1270" name="Grafik 1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p w:rsidR="00764BF1" w:rsidRPr="00A02633" w:rsidRDefault="00764BF1" w:rsidP="00BB3C33">
            <w:pPr>
              <w:pStyle w:val="Textkrpermitte"/>
              <w:rPr>
                <w:noProof/>
              </w:rPr>
            </w:pPr>
            <w:r>
              <w:rPr>
                <w:noProof/>
                <w:sz w:val="16"/>
              </w:rPr>
              <w:drawing>
                <wp:inline distT="0" distB="0" distL="0" distR="0" wp14:anchorId="0DE3A430" wp14:editId="711E8AF8">
                  <wp:extent cx="298450" cy="323215"/>
                  <wp:effectExtent l="0" t="0" r="6350" b="635"/>
                  <wp:docPr id="1271" name="Grafik 1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726" w:type="dxa"/>
            <w:vMerge/>
            <w:shd w:val="clear" w:color="auto" w:fill="auto"/>
            <w:vAlign w:val="center"/>
          </w:tcPr>
          <w:p w:rsidR="00764BF1" w:rsidRPr="00415E59" w:rsidRDefault="00764BF1" w:rsidP="00BB3C33">
            <w:pPr>
              <w:jc w:val="both"/>
            </w:pPr>
          </w:p>
        </w:tc>
        <w:tc>
          <w:tcPr>
            <w:tcW w:w="3731" w:type="dxa"/>
            <w:shd w:val="clear" w:color="auto" w:fill="auto"/>
            <w:vAlign w:val="center"/>
          </w:tcPr>
          <w:p w:rsidR="00764BF1" w:rsidRPr="00835A7A" w:rsidRDefault="00764BF1" w:rsidP="00BB3C33">
            <w:pPr>
              <w:pStyle w:val="Textkrper"/>
              <w:rPr>
                <w:noProof/>
              </w:rPr>
            </w:pPr>
            <w:r w:rsidRPr="00835A7A">
              <w:rPr>
                <w:noProof/>
              </w:rPr>
              <w:t>Reflektieren Sie in Ihrem Lerntagebuch:</w:t>
            </w:r>
          </w:p>
          <w:p w:rsidR="00764BF1" w:rsidRPr="00835A7A" w:rsidRDefault="00764BF1" w:rsidP="00BD7593">
            <w:pPr>
              <w:pStyle w:val="Textkrper"/>
              <w:numPr>
                <w:ilvl w:val="0"/>
                <w:numId w:val="27"/>
              </w:numPr>
              <w:rPr>
                <w:noProof/>
              </w:rPr>
            </w:pPr>
            <w:r w:rsidRPr="00835A7A">
              <w:rPr>
                <w:noProof/>
              </w:rPr>
              <w:t>Diese Arbeitsmethoden habe ich verwendet.</w:t>
            </w:r>
          </w:p>
          <w:p w:rsidR="00764BF1" w:rsidRPr="00835A7A" w:rsidRDefault="00764BF1" w:rsidP="00BD7593">
            <w:pPr>
              <w:pStyle w:val="Textkrper"/>
              <w:numPr>
                <w:ilvl w:val="0"/>
                <w:numId w:val="27"/>
              </w:numPr>
              <w:rPr>
                <w:noProof/>
              </w:rPr>
            </w:pPr>
            <w:r w:rsidRPr="00835A7A">
              <w:rPr>
                <w:noProof/>
              </w:rPr>
              <w:t>Dabei konnte ich besonders gut lernen.</w:t>
            </w:r>
          </w:p>
          <w:p w:rsidR="00764BF1" w:rsidRPr="00835A7A" w:rsidRDefault="00764BF1" w:rsidP="00BD7593">
            <w:pPr>
              <w:pStyle w:val="Textkrper"/>
              <w:numPr>
                <w:ilvl w:val="0"/>
                <w:numId w:val="27"/>
              </w:numPr>
              <w:rPr>
                <w:noProof/>
              </w:rPr>
            </w:pPr>
            <w:r w:rsidRPr="00835A7A">
              <w:rPr>
                <w:noProof/>
              </w:rPr>
              <w:t>D</w:t>
            </w:r>
            <w:r w:rsidR="00BF4AE2">
              <w:rPr>
                <w:noProof/>
              </w:rPr>
              <w:t>iese Niveaustufe konnte ich am b</w:t>
            </w:r>
            <w:r w:rsidRPr="00835A7A">
              <w:rPr>
                <w:noProof/>
              </w:rPr>
              <w:t>esten bearbeiten.</w:t>
            </w:r>
          </w:p>
          <w:p w:rsidR="00764BF1" w:rsidRPr="00835A7A" w:rsidRDefault="00764BF1" w:rsidP="00BD7593">
            <w:pPr>
              <w:pStyle w:val="Textkrper"/>
              <w:numPr>
                <w:ilvl w:val="0"/>
                <w:numId w:val="27"/>
              </w:numPr>
              <w:rPr>
                <w:noProof/>
              </w:rPr>
            </w:pPr>
            <w:r w:rsidRPr="00835A7A">
              <w:rPr>
                <w:noProof/>
              </w:rPr>
              <w:t>Diese Niveaustufe werde ich in Zukunft aussuchen und berarbeiten.</w:t>
            </w:r>
          </w:p>
          <w:p w:rsidR="00764BF1" w:rsidRPr="00835A7A" w:rsidRDefault="00764BF1" w:rsidP="00BB3C33">
            <w:pPr>
              <w:pStyle w:val="Textkrper"/>
              <w:rPr>
                <w:noProof/>
              </w:rPr>
            </w:pPr>
            <w:r w:rsidRPr="00835A7A">
              <w:rPr>
                <w:noProof/>
              </w:rPr>
              <w:t>Tauschen Sie sich zuerst aus und unterstützen Sie sich beim Eintrag im Lerntagebuch.</w:t>
            </w:r>
          </w:p>
        </w:tc>
        <w:tc>
          <w:tcPr>
            <w:tcW w:w="1666" w:type="dxa"/>
          </w:tcPr>
          <w:p w:rsidR="00764BF1" w:rsidRDefault="00260B28" w:rsidP="00BB3C33">
            <w:pPr>
              <w:pStyle w:val="Textkrper"/>
              <w:rPr>
                <w:noProof/>
              </w:rPr>
            </w:pPr>
            <w:r w:rsidRPr="00AA18D1">
              <w:rPr>
                <w:noProof/>
              </w:rPr>
              <w:drawing>
                <wp:anchor distT="0" distB="0" distL="114300" distR="114300" simplePos="0" relativeHeight="252155904" behindDoc="0" locked="0" layoutInCell="1" allowOverlap="1" wp14:anchorId="3BC63B83" wp14:editId="3EE5EE53">
                  <wp:simplePos x="0" y="0"/>
                  <wp:positionH relativeFrom="column">
                    <wp:posOffset>1029473</wp:posOffset>
                  </wp:positionH>
                  <wp:positionV relativeFrom="paragraph">
                    <wp:posOffset>-1215</wp:posOffset>
                  </wp:positionV>
                  <wp:extent cx="314325" cy="314325"/>
                  <wp:effectExtent l="0" t="0" r="9525" b="9525"/>
                  <wp:wrapNone/>
                  <wp:docPr id="4663" name="Grafik 4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764BF1" w:rsidRPr="00A02633" w:rsidTr="00BB3C33">
        <w:trPr>
          <w:trHeight w:val="624"/>
        </w:trPr>
        <w:tc>
          <w:tcPr>
            <w:tcW w:w="1355" w:type="dxa"/>
            <w:shd w:val="clear" w:color="auto" w:fill="auto"/>
          </w:tcPr>
          <w:p w:rsidR="00764BF1" w:rsidRPr="00EC6AAA" w:rsidRDefault="00764BF1" w:rsidP="00BB3C33">
            <w:pPr>
              <w:jc w:val="center"/>
              <w:rPr>
                <w:sz w:val="16"/>
              </w:rPr>
            </w:pPr>
            <w:r>
              <w:rPr>
                <w:noProof/>
                <w:sz w:val="16"/>
                <w:lang w:eastAsia="de-DE"/>
              </w:rPr>
              <w:drawing>
                <wp:inline distT="0" distB="0" distL="0" distR="0" wp14:anchorId="15F4C8E9" wp14:editId="6ACC558E">
                  <wp:extent cx="298450" cy="323215"/>
                  <wp:effectExtent l="0" t="0" r="6350" b="635"/>
                  <wp:docPr id="1272" name="Grafik 1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726" w:type="dxa"/>
            <w:vMerge/>
            <w:shd w:val="clear" w:color="auto" w:fill="auto"/>
          </w:tcPr>
          <w:p w:rsidR="00764BF1" w:rsidRPr="00415E59" w:rsidRDefault="00764BF1" w:rsidP="00BB3C33">
            <w:pPr>
              <w:jc w:val="both"/>
            </w:pPr>
          </w:p>
        </w:tc>
        <w:tc>
          <w:tcPr>
            <w:tcW w:w="3731" w:type="dxa"/>
            <w:shd w:val="clear" w:color="auto" w:fill="auto"/>
          </w:tcPr>
          <w:p w:rsidR="00764BF1" w:rsidRPr="00415E59" w:rsidRDefault="00764BF1" w:rsidP="00BB3C33">
            <w:pPr>
              <w:spacing w:line="240" w:lineRule="exact"/>
              <w:rPr>
                <w:bCs/>
                <w:color w:val="000000"/>
              </w:rPr>
            </w:pPr>
            <w:r>
              <w:rPr>
                <w:bCs/>
                <w:color w:val="000000"/>
              </w:rPr>
              <w:t>Legen Sie die</w:t>
            </w:r>
            <w:r w:rsidRPr="00415E59">
              <w:rPr>
                <w:bCs/>
                <w:color w:val="000000"/>
              </w:rPr>
              <w:t xml:space="preserve"> Arbeitsblätter im Ordner</w:t>
            </w:r>
            <w:r>
              <w:rPr>
                <w:bCs/>
                <w:color w:val="000000"/>
              </w:rPr>
              <w:t xml:space="preserve"> ab</w:t>
            </w:r>
            <w:r w:rsidRPr="00415E59">
              <w:rPr>
                <w:bCs/>
                <w:color w:val="000000"/>
              </w:rPr>
              <w:t>.</w:t>
            </w:r>
          </w:p>
        </w:tc>
        <w:tc>
          <w:tcPr>
            <w:tcW w:w="1666" w:type="dxa"/>
          </w:tcPr>
          <w:p w:rsidR="00764BF1" w:rsidRDefault="00764BF1" w:rsidP="00BB3C33">
            <w:pPr>
              <w:spacing w:line="240" w:lineRule="exact"/>
              <w:rPr>
                <w:bCs/>
                <w:color w:val="000000"/>
              </w:rPr>
            </w:pPr>
          </w:p>
        </w:tc>
      </w:tr>
    </w:tbl>
    <w:p w:rsidR="008047E9" w:rsidRDefault="00DB6DB8">
      <w:pPr>
        <w:spacing w:line="240" w:lineRule="exact"/>
        <w:sectPr w:rsidR="008047E9" w:rsidSect="00BF4AE2">
          <w:headerReference w:type="first" r:id="rId117"/>
          <w:footerReference w:type="first" r:id="rId118"/>
          <w:pgSz w:w="11906" w:h="16838" w:code="9"/>
          <w:pgMar w:top="1418" w:right="3402" w:bottom="1134" w:left="1134" w:header="709" w:footer="709" w:gutter="0"/>
          <w:cols w:space="708"/>
          <w:titlePg/>
          <w:docGrid w:linePitch="360"/>
        </w:sectPr>
      </w:pPr>
      <w:r>
        <w:br w:type="page"/>
      </w:r>
    </w:p>
    <w:p w:rsidR="00592F73" w:rsidRDefault="00592F73" w:rsidP="00592F73">
      <w:pPr>
        <w:jc w:val="center"/>
        <w:rPr>
          <w:iCs/>
          <w:color w:val="0D0D0D"/>
          <w:sz w:val="48"/>
        </w:rPr>
      </w:pPr>
      <w:r w:rsidRPr="004D0315">
        <w:rPr>
          <w:iCs/>
          <w:color w:val="0D0D0D"/>
          <w:sz w:val="48"/>
        </w:rPr>
        <w:lastRenderedPageBreak/>
        <w:t>Handlungskreislauf</w:t>
      </w:r>
    </w:p>
    <w:p w:rsidR="008047E9" w:rsidRDefault="00CA2046" w:rsidP="003A2CDB">
      <w:pPr>
        <w:jc w:val="center"/>
        <w:rPr>
          <w:noProof/>
        </w:rPr>
        <w:sectPr w:rsidR="008047E9" w:rsidSect="00BF4AE2">
          <w:headerReference w:type="first" r:id="rId119"/>
          <w:footerReference w:type="first" r:id="rId120"/>
          <w:pgSz w:w="16838" w:h="11906" w:orient="landscape" w:code="9"/>
          <w:pgMar w:top="1134" w:right="1588" w:bottom="1134" w:left="1361" w:header="709" w:footer="709" w:gutter="0"/>
          <w:cols w:space="708"/>
          <w:titlePg/>
          <w:docGrid w:linePitch="360"/>
        </w:sectPr>
      </w:pPr>
      <w:r>
        <w:rPr>
          <w:iCs/>
          <w:noProof/>
          <w:color w:val="0D0D0D"/>
          <w:sz w:val="48"/>
          <w:lang w:eastAsia="de-DE"/>
        </w:rPr>
        <mc:AlternateContent>
          <mc:Choice Requires="wpg">
            <w:drawing>
              <wp:anchor distT="0" distB="0" distL="114300" distR="114300" simplePos="0" relativeHeight="252247040" behindDoc="0" locked="0" layoutInCell="1" allowOverlap="1" wp14:anchorId="385A5D40" wp14:editId="7DB83EE2">
                <wp:simplePos x="0" y="0"/>
                <wp:positionH relativeFrom="column">
                  <wp:posOffset>369342</wp:posOffset>
                </wp:positionH>
                <wp:positionV relativeFrom="paragraph">
                  <wp:posOffset>365724</wp:posOffset>
                </wp:positionV>
                <wp:extent cx="8512821" cy="5066848"/>
                <wp:effectExtent l="0" t="247650" r="21590" b="19685"/>
                <wp:wrapNone/>
                <wp:docPr id="313" name="Gruppieren 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512821" cy="5066848"/>
                          <a:chOff x="1095" y="2114"/>
                          <a:chExt cx="14704" cy="8833"/>
                        </a:xfrm>
                      </wpg:grpSpPr>
                      <wps:wsp>
                        <wps:cNvPr id="4876" name="AutoShape 12"/>
                        <wps:cNvSpPr>
                          <a:spLocks noChangeArrowheads="1"/>
                        </wps:cNvSpPr>
                        <wps:spPr bwMode="auto">
                          <a:xfrm rot="-7929892">
                            <a:off x="4732" y="2220"/>
                            <a:ext cx="7196" cy="7030"/>
                          </a:xfrm>
                          <a:custGeom>
                            <a:avLst/>
                            <a:gdLst>
                              <a:gd name="T0" fmla="*/ 599019 w 21600"/>
                              <a:gd name="T1" fmla="*/ 1084702 h 21600"/>
                              <a:gd name="T2" fmla="*/ 4062026 w 21600"/>
                              <a:gd name="T3" fmla="*/ 4825268 h 21600"/>
                              <a:gd name="T4" fmla="*/ 1333925 w 21600"/>
                              <a:gd name="T5" fmla="*/ 1638955 h 21600"/>
                              <a:gd name="T6" fmla="*/ 6322215 w 21600"/>
                              <a:gd name="T7" fmla="*/ 3715984 h 21600"/>
                              <a:gd name="T8" fmla="*/ 4871511 w 21600"/>
                              <a:gd name="T9" fmla="*/ 4523041 h 21600"/>
                              <a:gd name="T10" fmla="*/ 4043713 w 21600"/>
                              <a:gd name="T11" fmla="*/ 3108426 h 21600"/>
                              <a:gd name="T12" fmla="*/ 0 60000 65536"/>
                              <a:gd name="T13" fmla="*/ 0 60000 65536"/>
                              <a:gd name="T14" fmla="*/ 0 60000 65536"/>
                              <a:gd name="T15" fmla="*/ 0 60000 65536"/>
                              <a:gd name="T16" fmla="*/ 0 60000 65536"/>
                              <a:gd name="T17" fmla="*/ 0 60000 65536"/>
                              <a:gd name="T18" fmla="*/ 3163 w 21600"/>
                              <a:gd name="T19" fmla="*/ 3163 h 21600"/>
                              <a:gd name="T20" fmla="*/ 18437 w 21600"/>
                              <a:gd name="T21" fmla="*/ 18437 h 21600"/>
                            </a:gdLst>
                            <a:ahLst/>
                            <a:cxnLst>
                              <a:cxn ang="T12">
                                <a:pos x="T0" y="T1"/>
                              </a:cxn>
                              <a:cxn ang="T13">
                                <a:pos x="T2" y="T3"/>
                              </a:cxn>
                              <a:cxn ang="T14">
                                <a:pos x="T4" y="T5"/>
                              </a:cxn>
                              <a:cxn ang="T15">
                                <a:pos x="T6" y="T7"/>
                              </a:cxn>
                              <a:cxn ang="T16">
                                <a:pos x="T8" y="T9"/>
                              </a:cxn>
                              <a:cxn ang="T17">
                                <a:pos x="T10" y="T11"/>
                              </a:cxn>
                            </a:cxnLst>
                            <a:rect l="T18" t="T19" r="T20" b="T21"/>
                            <a:pathLst>
                              <a:path w="21600" h="21600">
                                <a:moveTo>
                                  <a:pt x="17840" y="12725"/>
                                </a:moveTo>
                                <a:cubicBezTo>
                                  <a:pt x="18012" y="12098"/>
                                  <a:pt x="18099" y="11450"/>
                                  <a:pt x="18099" y="10800"/>
                                </a:cubicBezTo>
                                <a:cubicBezTo>
                                  <a:pt x="18099" y="6768"/>
                                  <a:pt x="14831" y="3501"/>
                                  <a:pt x="10800" y="3501"/>
                                </a:cubicBezTo>
                                <a:cubicBezTo>
                                  <a:pt x="6768" y="3501"/>
                                  <a:pt x="3501" y="6768"/>
                                  <a:pt x="3501" y="10800"/>
                                </a:cubicBezTo>
                                <a:cubicBezTo>
                                  <a:pt x="3501" y="14831"/>
                                  <a:pt x="6768" y="18099"/>
                                  <a:pt x="10800" y="18099"/>
                                </a:cubicBezTo>
                                <a:cubicBezTo>
                                  <a:pt x="12075" y="18099"/>
                                  <a:pt x="13327" y="17764"/>
                                  <a:pt x="14433" y="17130"/>
                                </a:cubicBezTo>
                                <a:lnTo>
                                  <a:pt x="16176" y="20166"/>
                                </a:lnTo>
                                <a:cubicBezTo>
                                  <a:pt x="14540" y="21105"/>
                                  <a:pt x="12686" y="21599"/>
                                  <a:pt x="10800" y="21600"/>
                                </a:cubicBezTo>
                                <a:cubicBezTo>
                                  <a:pt x="4835" y="21600"/>
                                  <a:pt x="0" y="16764"/>
                                  <a:pt x="0" y="10800"/>
                                </a:cubicBezTo>
                                <a:cubicBezTo>
                                  <a:pt x="0" y="4835"/>
                                  <a:pt x="4835" y="0"/>
                                  <a:pt x="10800" y="0"/>
                                </a:cubicBezTo>
                                <a:cubicBezTo>
                                  <a:pt x="16764" y="0"/>
                                  <a:pt x="21600" y="4835"/>
                                  <a:pt x="21600" y="10800"/>
                                </a:cubicBezTo>
                                <a:cubicBezTo>
                                  <a:pt x="21600" y="11762"/>
                                  <a:pt x="21471" y="12721"/>
                                  <a:pt x="21217" y="13649"/>
                                </a:cubicBezTo>
                                <a:lnTo>
                                  <a:pt x="23821" y="14361"/>
                                </a:lnTo>
                                <a:lnTo>
                                  <a:pt x="18355" y="17480"/>
                                </a:lnTo>
                                <a:lnTo>
                                  <a:pt x="15236" y="12013"/>
                                </a:lnTo>
                                <a:lnTo>
                                  <a:pt x="17840" y="12725"/>
                                </a:lnTo>
                                <a:close/>
                              </a:path>
                            </a:pathLst>
                          </a:custGeom>
                          <a:solidFill>
                            <a:srgbClr val="FFFF00">
                              <a:alpha val="41176"/>
                            </a:srgbClr>
                          </a:solidFill>
                          <a:ln w="952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g:grpSp>
                        <wpg:cNvPr id="504" name="Gruppieren 469"/>
                        <wpg:cNvGrpSpPr>
                          <a:grpSpLocks/>
                        </wpg:cNvGrpSpPr>
                        <wpg:grpSpPr bwMode="auto">
                          <a:xfrm>
                            <a:off x="4715" y="8094"/>
                            <a:ext cx="7370" cy="2853"/>
                            <a:chOff x="3363" y="1804"/>
                            <a:chExt cx="27372" cy="15552"/>
                          </a:xfrm>
                        </wpg:grpSpPr>
                        <wps:wsp>
                          <wps:cNvPr id="507" name="AutoShape 9"/>
                          <wps:cNvSpPr>
                            <a:spLocks noChangeArrowheads="1"/>
                          </wps:cNvSpPr>
                          <wps:spPr bwMode="auto">
                            <a:xfrm>
                              <a:off x="3363" y="4869"/>
                              <a:ext cx="27372" cy="12487"/>
                            </a:xfrm>
                            <a:prstGeom prst="flowChartAlternateProcess">
                              <a:avLst/>
                            </a:prstGeom>
                            <a:solidFill>
                              <a:srgbClr val="DCE6F2"/>
                            </a:solidFill>
                            <a:ln w="9525">
                              <a:solidFill>
                                <a:srgbClr val="000000"/>
                              </a:solidFill>
                              <a:miter lim="800000"/>
                              <a:headEnd/>
                              <a:tailEnd/>
                            </a:ln>
                          </wps:spPr>
                          <wps:txbx>
                            <w:txbxContent>
                              <w:p w:rsidR="00333930" w:rsidRPr="00CA2046" w:rsidRDefault="00333930" w:rsidP="00CA2046">
                                <w:pPr>
                                  <w:pStyle w:val="TabelleLinks"/>
                                  <w:spacing w:line="240" w:lineRule="auto"/>
                                  <w:rPr>
                                    <w:rFonts w:cs="Arial"/>
                                    <w:sz w:val="20"/>
                                    <w:szCs w:val="24"/>
                                  </w:rPr>
                                </w:pPr>
                                <w:r w:rsidRPr="00CA2046">
                                  <w:rPr>
                                    <w:rFonts w:cs="Arial"/>
                                    <w:sz w:val="20"/>
                                    <w:szCs w:val="24"/>
                                  </w:rPr>
                                  <w:sym w:font="Wingdings" w:char="F0E0"/>
                                </w:r>
                                <w:r w:rsidRPr="00CA2046">
                                  <w:rPr>
                                    <w:rFonts w:cs="Arial"/>
                                    <w:sz w:val="20"/>
                                    <w:szCs w:val="24"/>
                                  </w:rPr>
                                  <w:t xml:space="preserve"> </w:t>
                                </w:r>
                                <w:r>
                                  <w:rPr>
                                    <w:sz w:val="20"/>
                                    <w:szCs w:val="24"/>
                                  </w:rPr>
                                  <w:t>Obstquark Küche herstellen</w:t>
                                </w:r>
                              </w:p>
                            </w:txbxContent>
                          </wps:txbx>
                          <wps:bodyPr rot="0" vert="horz" wrap="square" lIns="91440" tIns="45720" rIns="91440" bIns="45720" anchor="ctr" anchorCtr="0" upright="1">
                            <a:noAutofit/>
                          </wps:bodyPr>
                        </wps:wsp>
                        <wps:wsp>
                          <wps:cNvPr id="552" name="Text Box 19"/>
                          <wps:cNvSpPr txBox="1">
                            <a:spLocks noChangeArrowheads="1"/>
                          </wps:cNvSpPr>
                          <wps:spPr bwMode="auto">
                            <a:xfrm>
                              <a:off x="9254" y="1804"/>
                              <a:ext cx="14071" cy="3417"/>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225937" w:rsidRDefault="00333930" w:rsidP="00CA2046">
                                <w:pPr>
                                  <w:jc w:val="center"/>
                                  <w:textAlignment w:val="baseline"/>
                                  <w:rPr>
                                    <w:b/>
                                    <w:kern w:val="24"/>
                                    <w:sz w:val="32"/>
                                    <w:szCs w:val="28"/>
                                  </w:rPr>
                                </w:pPr>
                                <w:r>
                                  <w:rPr>
                                    <w:b/>
                                    <w:kern w:val="24"/>
                                    <w:sz w:val="32"/>
                                    <w:szCs w:val="28"/>
                                  </w:rPr>
                                  <w:t>D</w:t>
                                </w:r>
                                <w:r w:rsidRPr="004D0315">
                                  <w:rPr>
                                    <w:b/>
                                    <w:kern w:val="24"/>
                                    <w:sz w:val="32"/>
                                    <w:szCs w:val="28"/>
                                  </w:rPr>
                                  <w:t>urchführen</w:t>
                                </w:r>
                              </w:p>
                            </w:txbxContent>
                          </wps:txbx>
                          <wps:bodyPr rot="0" vert="horz" wrap="square" lIns="91440" tIns="45720" rIns="91440" bIns="45720" anchor="t" anchorCtr="0" upright="1">
                            <a:noAutofit/>
                          </wps:bodyPr>
                        </wps:wsp>
                      </wpg:grpSp>
                      <wpg:grpSp>
                        <wpg:cNvPr id="559" name="Gruppieren 472"/>
                        <wpg:cNvGrpSpPr>
                          <a:grpSpLocks/>
                        </wpg:cNvGrpSpPr>
                        <wpg:grpSpPr bwMode="auto">
                          <a:xfrm>
                            <a:off x="1095" y="5299"/>
                            <a:ext cx="6406" cy="2951"/>
                            <a:chOff x="-1915" y="3594"/>
                            <a:chExt cx="29032" cy="16072"/>
                          </a:xfrm>
                        </wpg:grpSpPr>
                        <wps:wsp>
                          <wps:cNvPr id="607" name="AutoShape 8"/>
                          <wps:cNvSpPr>
                            <a:spLocks noChangeArrowheads="1"/>
                          </wps:cNvSpPr>
                          <wps:spPr bwMode="auto">
                            <a:xfrm>
                              <a:off x="-1915" y="6082"/>
                              <a:ext cx="29032" cy="13584"/>
                            </a:xfrm>
                            <a:prstGeom prst="flowChartAlternateProcess">
                              <a:avLst/>
                            </a:prstGeom>
                            <a:solidFill>
                              <a:srgbClr val="DCE6F2"/>
                            </a:solidFill>
                            <a:ln w="9525">
                              <a:solidFill>
                                <a:srgbClr val="000000"/>
                              </a:solidFill>
                              <a:miter lim="800000"/>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
                                  <w:gridCol w:w="5064"/>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t>Kontrollieren Sie Ihr Arbeitsergebnis mit dem Kontrollb</w:t>
                                      </w:r>
                                      <w:r w:rsidRPr="00CA2046">
                                        <w:rPr>
                                          <w:rFonts w:eastAsia="Calibri"/>
                                        </w:rPr>
                                        <w:t>o</w:t>
                                      </w:r>
                                      <w:r w:rsidRPr="00CA2046">
                                        <w:rPr>
                                          <w:rFonts w:eastAsia="Calibri"/>
                                        </w:rPr>
                                        <w:t>gen.</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Bearbeiten Sie die Checkliste.</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Handlungsschritte des Handlungskreislaufs gemeinsam wiederholen</w:t>
                                      </w:r>
                                    </w:p>
                                    <w:p w:rsidR="00333930" w:rsidRPr="00CA2046" w:rsidRDefault="00333930" w:rsidP="00CA2046">
                                      <w:pPr>
                                        <w:pStyle w:val="TabelleLinks"/>
                                        <w:spacing w:line="240" w:lineRule="auto"/>
                                        <w:rPr>
                                          <w:rFonts w:eastAsia="Calibri" w:cs="Arial"/>
                                          <w:sz w:val="20"/>
                                        </w:rPr>
                                      </w:pPr>
                                    </w:p>
                                  </w:tc>
                                </w:tr>
                              </w:tbl>
                              <w:p w:rsidR="00333930" w:rsidRPr="00CA2046" w:rsidRDefault="00333930" w:rsidP="00CA2046">
                                <w:pPr>
                                  <w:pStyle w:val="TabelleLinks"/>
                                  <w:spacing w:line="240" w:lineRule="auto"/>
                                  <w:rPr>
                                    <w:rFonts w:cs="Arial"/>
                                    <w:sz w:val="22"/>
                                    <w:szCs w:val="24"/>
                                  </w:rPr>
                                </w:pPr>
                              </w:p>
                            </w:txbxContent>
                          </wps:txbx>
                          <wps:bodyPr rot="0" vert="horz" wrap="square" lIns="91440" tIns="45720" rIns="91440" bIns="45720" anchor="ctr" anchorCtr="0" upright="1">
                            <a:noAutofit/>
                          </wps:bodyPr>
                        </wps:wsp>
                        <wps:wsp>
                          <wps:cNvPr id="608" name="Text Box 19"/>
                          <wps:cNvSpPr txBox="1">
                            <a:spLocks noChangeArrowheads="1"/>
                          </wps:cNvSpPr>
                          <wps:spPr bwMode="auto">
                            <a:xfrm>
                              <a:off x="4327" y="3594"/>
                              <a:ext cx="14065" cy="3200"/>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4D0315" w:rsidRDefault="00333930" w:rsidP="00CA2046">
                                <w:pPr>
                                  <w:jc w:val="center"/>
                                  <w:textAlignment w:val="baseline"/>
                                  <w:rPr>
                                    <w:b/>
                                    <w:kern w:val="24"/>
                                    <w:sz w:val="32"/>
                                    <w:szCs w:val="28"/>
                                  </w:rPr>
                                </w:pPr>
                                <w:r>
                                  <w:rPr>
                                    <w:b/>
                                    <w:kern w:val="24"/>
                                    <w:sz w:val="32"/>
                                    <w:szCs w:val="28"/>
                                  </w:rPr>
                                  <w:t>K</w:t>
                                </w:r>
                                <w:r w:rsidRPr="004D0315">
                                  <w:rPr>
                                    <w:b/>
                                    <w:kern w:val="24"/>
                                    <w:sz w:val="32"/>
                                    <w:szCs w:val="28"/>
                                  </w:rPr>
                                  <w:t>ontrollieren</w:t>
                                </w:r>
                              </w:p>
                            </w:txbxContent>
                          </wps:txbx>
                          <wps:bodyPr rot="0" vert="horz" wrap="square" lIns="91440" tIns="45720" rIns="91440" bIns="45720" anchor="t" anchorCtr="0" upright="1">
                            <a:noAutofit/>
                          </wps:bodyPr>
                        </wps:wsp>
                      </wpg:grpSp>
                      <wpg:grpSp>
                        <wpg:cNvPr id="609" name="Gruppieren 478"/>
                        <wpg:cNvGrpSpPr>
                          <a:grpSpLocks/>
                        </wpg:cNvGrpSpPr>
                        <wpg:grpSpPr bwMode="auto">
                          <a:xfrm>
                            <a:off x="1095" y="2118"/>
                            <a:ext cx="6406" cy="3094"/>
                            <a:chOff x="-10881" y="-1587"/>
                            <a:chExt cx="31710" cy="15862"/>
                          </a:xfrm>
                        </wpg:grpSpPr>
                        <wps:wsp>
                          <wps:cNvPr id="612" name="AutoShape 7"/>
                          <wps:cNvSpPr>
                            <a:spLocks noChangeArrowheads="1"/>
                          </wps:cNvSpPr>
                          <wps:spPr bwMode="auto">
                            <a:xfrm>
                              <a:off x="-10881" y="892"/>
                              <a:ext cx="31710" cy="13383"/>
                            </a:xfrm>
                            <a:prstGeom prst="flowChartAlternateProcess">
                              <a:avLst/>
                            </a:prstGeom>
                            <a:solidFill>
                              <a:srgbClr val="DCE6F2"/>
                            </a:solidFill>
                            <a:ln w="9525">
                              <a:solidFill>
                                <a:srgbClr val="000000"/>
                              </a:solidFill>
                              <a:miter lim="800000"/>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
                                  <w:gridCol w:w="5051"/>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t>Bearbeiten</w:t>
                                      </w:r>
                                      <w:r>
                                        <w:rPr>
                                          <w:rFonts w:eastAsia="Calibri"/>
                                        </w:rPr>
                                        <w:t xml:space="preserve"> Sie die beiden Reflexionsbögen.</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Reflektieren Sie in Ihrem Lerntagebuch:</w:t>
                                      </w:r>
                                    </w:p>
                                    <w:p w:rsidR="00333930" w:rsidRPr="00CA2046" w:rsidRDefault="00333930" w:rsidP="00BF4AE2">
                                      <w:pPr>
                                        <w:pStyle w:val="Textkrper"/>
                                        <w:numPr>
                                          <w:ilvl w:val="0"/>
                                          <w:numId w:val="33"/>
                                        </w:numPr>
                                        <w:ind w:left="380" w:hanging="282"/>
                                        <w:rPr>
                                          <w:rFonts w:eastAsia="Calibri"/>
                                          <w:noProof/>
                                          <w:sz w:val="18"/>
                                        </w:rPr>
                                      </w:pPr>
                                      <w:r w:rsidRPr="00CA2046">
                                        <w:rPr>
                                          <w:rFonts w:eastAsia="Calibri"/>
                                          <w:noProof/>
                                          <w:sz w:val="18"/>
                                        </w:rPr>
                                        <w:t>Diese Arbeitsmethoden habe ich verwendet.</w:t>
                                      </w:r>
                                    </w:p>
                                    <w:p w:rsidR="00333930" w:rsidRPr="00CA2046" w:rsidRDefault="00333930" w:rsidP="00BF4AE2">
                                      <w:pPr>
                                        <w:pStyle w:val="Textkrper"/>
                                        <w:numPr>
                                          <w:ilvl w:val="0"/>
                                          <w:numId w:val="33"/>
                                        </w:numPr>
                                        <w:ind w:left="380" w:hanging="282"/>
                                        <w:rPr>
                                          <w:rFonts w:eastAsia="Calibri"/>
                                          <w:noProof/>
                                          <w:sz w:val="18"/>
                                        </w:rPr>
                                      </w:pPr>
                                      <w:r w:rsidRPr="00CA2046">
                                        <w:rPr>
                                          <w:rFonts w:eastAsia="Calibri"/>
                                          <w:noProof/>
                                          <w:sz w:val="18"/>
                                        </w:rPr>
                                        <w:t>Dabei konnte ich besonders gut lernen.</w:t>
                                      </w:r>
                                    </w:p>
                                    <w:p w:rsidR="00333930" w:rsidRPr="00CA2046" w:rsidRDefault="00333930" w:rsidP="00BF4AE2">
                                      <w:pPr>
                                        <w:pStyle w:val="Textkrper"/>
                                        <w:numPr>
                                          <w:ilvl w:val="0"/>
                                          <w:numId w:val="33"/>
                                        </w:numPr>
                                        <w:ind w:left="380" w:hanging="282"/>
                                        <w:rPr>
                                          <w:rFonts w:eastAsia="Calibri"/>
                                          <w:noProof/>
                                          <w:sz w:val="18"/>
                                        </w:rPr>
                                      </w:pPr>
                                      <w:r w:rsidRPr="00CA2046">
                                        <w:rPr>
                                          <w:rFonts w:eastAsia="Calibri"/>
                                          <w:noProof/>
                                          <w:sz w:val="18"/>
                                        </w:rPr>
                                        <w:t>Diese Niveaustufe konnte ich am besten bearbeiten.</w:t>
                                      </w:r>
                                    </w:p>
                                    <w:p w:rsidR="00333930" w:rsidRPr="00CA2046" w:rsidRDefault="00333930" w:rsidP="00BF4AE2">
                                      <w:pPr>
                                        <w:pStyle w:val="Textkrper"/>
                                        <w:numPr>
                                          <w:ilvl w:val="0"/>
                                          <w:numId w:val="33"/>
                                        </w:numPr>
                                        <w:ind w:left="380" w:hanging="282"/>
                                        <w:rPr>
                                          <w:rFonts w:eastAsia="Calibri"/>
                                          <w:noProof/>
                                        </w:rPr>
                                      </w:pPr>
                                      <w:r w:rsidRPr="00CA2046">
                                        <w:rPr>
                                          <w:rFonts w:eastAsia="Calibri"/>
                                          <w:noProof/>
                                          <w:sz w:val="18"/>
                                        </w:rPr>
                                        <w:t>Diese Niveaustufe werde ich in Zukunft aussuchen und bearbeiten</w:t>
                                      </w:r>
                                      <w:r w:rsidRPr="00CA2046">
                                        <w:rPr>
                                          <w:rFonts w:eastAsia="Calibri"/>
                                          <w:noProof/>
                                        </w:rPr>
                                        <w:t>.</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Legen Sie die Arbeitsblätter im Ordner ab.</w:t>
                                      </w:r>
                                    </w:p>
                                    <w:p w:rsidR="00333930" w:rsidRPr="00CA2046" w:rsidRDefault="00333930" w:rsidP="00CA2046">
                                      <w:pPr>
                                        <w:pStyle w:val="TabelleLinks"/>
                                        <w:spacing w:line="240" w:lineRule="auto"/>
                                        <w:rPr>
                                          <w:rFonts w:eastAsia="Calibri" w:cs="Arial"/>
                                          <w:sz w:val="20"/>
                                        </w:rPr>
                                      </w:pPr>
                                    </w:p>
                                  </w:tc>
                                </w:tr>
                              </w:tbl>
                              <w:p w:rsidR="00333930" w:rsidRPr="00CA2046" w:rsidRDefault="00333930" w:rsidP="00CA2046">
                                <w:pPr>
                                  <w:pStyle w:val="TabelleLinks"/>
                                  <w:rPr>
                                    <w:rFonts w:cs="Arial"/>
                                    <w:szCs w:val="24"/>
                                  </w:rPr>
                                </w:pPr>
                              </w:p>
                            </w:txbxContent>
                          </wps:txbx>
                          <wps:bodyPr rot="0" vert="horz" wrap="square" lIns="91440" tIns="45720" rIns="91440" bIns="45720" anchor="ctr" anchorCtr="0" upright="1">
                            <a:noAutofit/>
                          </wps:bodyPr>
                        </wps:wsp>
                        <wps:wsp>
                          <wps:cNvPr id="619" name="Text Box 19"/>
                          <wps:cNvSpPr txBox="1">
                            <a:spLocks noChangeArrowheads="1"/>
                          </wps:cNvSpPr>
                          <wps:spPr bwMode="auto">
                            <a:xfrm>
                              <a:off x="-9703" y="-1587"/>
                              <a:ext cx="28334" cy="3084"/>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4D0315" w:rsidRDefault="00333930" w:rsidP="00CA2046">
                                <w:pPr>
                                  <w:jc w:val="center"/>
                                  <w:textAlignment w:val="baseline"/>
                                  <w:rPr>
                                    <w:b/>
                                    <w:sz w:val="24"/>
                                  </w:rPr>
                                </w:pPr>
                                <w:r>
                                  <w:rPr>
                                    <w:b/>
                                    <w:kern w:val="24"/>
                                    <w:sz w:val="32"/>
                                    <w:szCs w:val="28"/>
                                  </w:rPr>
                                  <w:t>Reflektieren/B</w:t>
                                </w:r>
                                <w:r w:rsidRPr="004D0315">
                                  <w:rPr>
                                    <w:b/>
                                    <w:kern w:val="24"/>
                                    <w:sz w:val="32"/>
                                    <w:szCs w:val="28"/>
                                  </w:rPr>
                                  <w:t>ewerten</w:t>
                                </w:r>
                              </w:p>
                            </w:txbxContent>
                          </wps:txbx>
                          <wps:bodyPr rot="0" vert="horz" wrap="square" lIns="91440" tIns="45720" rIns="91440" bIns="45720" anchor="t" anchorCtr="0" upright="1">
                            <a:noAutofit/>
                          </wps:bodyPr>
                        </wps:wsp>
                      </wpg:grpSp>
                      <wpg:grpSp>
                        <wpg:cNvPr id="620" name="Gruppieren 472"/>
                        <wpg:cNvGrpSpPr>
                          <a:grpSpLocks/>
                        </wpg:cNvGrpSpPr>
                        <wpg:grpSpPr bwMode="auto">
                          <a:xfrm>
                            <a:off x="9360" y="2114"/>
                            <a:ext cx="6406" cy="3098"/>
                            <a:chOff x="-1915" y="3594"/>
                            <a:chExt cx="29032" cy="16873"/>
                          </a:xfrm>
                        </wpg:grpSpPr>
                        <wps:wsp>
                          <wps:cNvPr id="621" name="AutoShape 8"/>
                          <wps:cNvSpPr>
                            <a:spLocks noChangeArrowheads="1"/>
                          </wps:cNvSpPr>
                          <wps:spPr bwMode="auto">
                            <a:xfrm>
                              <a:off x="-1915" y="6083"/>
                              <a:ext cx="29032" cy="14384"/>
                            </a:xfrm>
                            <a:prstGeom prst="flowChartAlternateProcess">
                              <a:avLst/>
                            </a:prstGeom>
                            <a:solidFill>
                              <a:srgbClr val="DCE6F2"/>
                            </a:solidFill>
                            <a:ln w="9525">
                              <a:solidFill>
                                <a:srgbClr val="000000"/>
                              </a:solidFill>
                              <a:miter lim="800000"/>
                              <a:headEnd/>
                              <a:tailEnd/>
                            </a:ln>
                          </wps:spPr>
                          <wps:txbx>
                            <w:txbxContent>
                              <w:tbl>
                                <w:tblPr>
                                  <w:tblW w:w="0" w:type="auto"/>
                                  <w:tblLook w:val="04A0" w:firstRow="1" w:lastRow="0" w:firstColumn="1" w:lastColumn="0" w:noHBand="0" w:noVBand="1"/>
                                </w:tblPr>
                                <w:tblGrid>
                                  <w:gridCol w:w="478"/>
                                  <w:gridCol w:w="5042"/>
                                </w:tblGrid>
                                <w:tr w:rsidR="00333930" w:rsidRPr="00CA2046" w:rsidTr="00BF4AE2">
                                  <w:tc>
                                    <w:tcPr>
                                      <w:tcW w:w="534" w:type="dxa"/>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shd w:val="clear" w:color="auto" w:fill="auto"/>
                                    </w:tcPr>
                                    <w:p w:rsidR="00333930" w:rsidRDefault="00333930" w:rsidP="00CA2046">
                                      <w:pPr>
                                        <w:rPr>
                                          <w:rFonts w:eastAsia="Calibri"/>
                                          <w:noProof/>
                                        </w:rPr>
                                      </w:pPr>
                                      <w:r w:rsidRPr="00CA2046">
                                        <w:rPr>
                                          <w:rFonts w:eastAsia="Calibri"/>
                                          <w:noProof/>
                                        </w:rPr>
                                        <w:t xml:space="preserve">Informieren Sie sich mit Hilfe des angegebenen           Materials über die Unterschiede in den </w:t>
                                      </w:r>
                                    </w:p>
                                    <w:p w:rsidR="00333930" w:rsidRPr="00CA2046" w:rsidRDefault="00333930" w:rsidP="00CA2046">
                                      <w:pPr>
                                        <w:rPr>
                                          <w:rFonts w:eastAsia="Calibri"/>
                                          <w:szCs w:val="22"/>
                                        </w:rPr>
                                      </w:pPr>
                                      <w:r w:rsidRPr="00CA2046">
                                        <w:rPr>
                                          <w:rFonts w:eastAsia="Calibri"/>
                                          <w:noProof/>
                                        </w:rPr>
                                        <w:t>Niveaustufen A,</w:t>
                                      </w:r>
                                      <w:r>
                                        <w:rPr>
                                          <w:rFonts w:eastAsia="Calibri"/>
                                          <w:noProof/>
                                        </w:rPr>
                                        <w:t xml:space="preserve"> </w:t>
                                      </w:r>
                                      <w:r w:rsidRPr="00CA2046">
                                        <w:rPr>
                                          <w:rFonts w:eastAsia="Calibri"/>
                                          <w:noProof/>
                                        </w:rPr>
                                        <w:t>B,</w:t>
                                      </w:r>
                                      <w:r>
                                        <w:rPr>
                                          <w:rFonts w:eastAsia="Calibri"/>
                                          <w:noProof/>
                                        </w:rPr>
                                        <w:t xml:space="preserve"> </w:t>
                                      </w:r>
                                      <w:r w:rsidRPr="00CA2046">
                                        <w:rPr>
                                          <w:rFonts w:eastAsia="Calibri"/>
                                          <w:noProof/>
                                        </w:rPr>
                                        <w:t>C.</w:t>
                                      </w:r>
                                    </w:p>
                                  </w:tc>
                                </w:tr>
                                <w:tr w:rsidR="00333930" w:rsidRPr="00CA2046" w:rsidTr="00BF4AE2">
                                  <w:tc>
                                    <w:tcPr>
                                      <w:tcW w:w="534" w:type="dxa"/>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shd w:val="clear" w:color="auto" w:fill="auto"/>
                                    </w:tcPr>
                                    <w:p w:rsidR="00333930" w:rsidRPr="00CA2046" w:rsidRDefault="00333930" w:rsidP="00CA2046">
                                      <w:pPr>
                                        <w:pStyle w:val="TabelleLinks"/>
                                        <w:spacing w:line="240" w:lineRule="auto"/>
                                        <w:rPr>
                                          <w:rFonts w:eastAsia="Calibri" w:cs="Arial"/>
                                          <w:sz w:val="20"/>
                                          <w:szCs w:val="24"/>
                                        </w:rPr>
                                      </w:pPr>
                                      <w:r w:rsidRPr="00CA2046">
                                        <w:rPr>
                                          <w:rFonts w:eastAsia="Calibri" w:cs="Arial"/>
                                          <w:sz w:val="20"/>
                                          <w:szCs w:val="24"/>
                                        </w:rPr>
                                        <w:t>Machen Sie sich mit dem Aufbau und der Struktur des Handlungskreislaufes mit den angegebenen Materialien vertraut.</w:t>
                                      </w:r>
                                    </w:p>
                                  </w:tc>
                                </w:tr>
                              </w:tbl>
                              <w:p w:rsidR="00333930" w:rsidRPr="00CA2046" w:rsidRDefault="00333930" w:rsidP="00CA2046">
                                <w:pPr>
                                  <w:pStyle w:val="TabelleLinks"/>
                                  <w:spacing w:line="240" w:lineRule="auto"/>
                                  <w:rPr>
                                    <w:rFonts w:cs="Arial"/>
                                    <w:sz w:val="22"/>
                                    <w:szCs w:val="24"/>
                                  </w:rPr>
                                </w:pPr>
                              </w:p>
                            </w:txbxContent>
                          </wps:txbx>
                          <wps:bodyPr rot="0" vert="horz" wrap="square" lIns="91440" tIns="45720" rIns="91440" bIns="45720" anchor="ctr" anchorCtr="0" upright="1">
                            <a:noAutofit/>
                          </wps:bodyPr>
                        </wps:wsp>
                        <wps:wsp>
                          <wps:cNvPr id="622" name="Text Box 19"/>
                          <wps:cNvSpPr txBox="1">
                            <a:spLocks noChangeArrowheads="1"/>
                          </wps:cNvSpPr>
                          <wps:spPr bwMode="auto">
                            <a:xfrm>
                              <a:off x="4327" y="3594"/>
                              <a:ext cx="14065" cy="3200"/>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4D0315" w:rsidRDefault="00333930" w:rsidP="00CA2046">
                                <w:pPr>
                                  <w:jc w:val="center"/>
                                  <w:textAlignment w:val="baseline"/>
                                  <w:rPr>
                                    <w:b/>
                                    <w:kern w:val="24"/>
                                    <w:sz w:val="32"/>
                                    <w:szCs w:val="28"/>
                                  </w:rPr>
                                </w:pPr>
                                <w:r>
                                  <w:rPr>
                                    <w:b/>
                                    <w:kern w:val="24"/>
                                    <w:sz w:val="32"/>
                                    <w:szCs w:val="28"/>
                                  </w:rPr>
                                  <w:t xml:space="preserve">     I</w:t>
                                </w:r>
                                <w:r w:rsidRPr="004D0315">
                                  <w:rPr>
                                    <w:b/>
                                    <w:kern w:val="24"/>
                                    <w:sz w:val="32"/>
                                    <w:szCs w:val="28"/>
                                  </w:rPr>
                                  <w:t>nformieren</w:t>
                                </w:r>
                              </w:p>
                            </w:txbxContent>
                          </wps:txbx>
                          <wps:bodyPr rot="0" vert="horz" wrap="square" lIns="91440" tIns="45720" rIns="91440" bIns="45720" anchor="t" anchorCtr="0" upright="1">
                            <a:noAutofit/>
                          </wps:bodyPr>
                        </wps:wsp>
                      </wpg:grpSp>
                      <wpg:grpSp>
                        <wpg:cNvPr id="680" name="Gruppieren 478"/>
                        <wpg:cNvGrpSpPr>
                          <a:grpSpLocks/>
                        </wpg:cNvGrpSpPr>
                        <wpg:grpSpPr bwMode="auto">
                          <a:xfrm>
                            <a:off x="9393" y="5301"/>
                            <a:ext cx="6406" cy="3144"/>
                            <a:chOff x="-10887" y="-1587"/>
                            <a:chExt cx="31710" cy="17134"/>
                          </a:xfrm>
                        </wpg:grpSpPr>
                        <wps:wsp>
                          <wps:cNvPr id="684" name="AutoShape 7"/>
                          <wps:cNvSpPr>
                            <a:spLocks noChangeArrowheads="1"/>
                          </wps:cNvSpPr>
                          <wps:spPr bwMode="auto">
                            <a:xfrm>
                              <a:off x="-10887" y="889"/>
                              <a:ext cx="31710" cy="14658"/>
                            </a:xfrm>
                            <a:prstGeom prst="flowChartAlternateProcess">
                              <a:avLst/>
                            </a:prstGeom>
                            <a:solidFill>
                              <a:srgbClr val="DCE6F2"/>
                            </a:solidFill>
                            <a:ln w="9525">
                              <a:solidFill>
                                <a:srgbClr val="000000"/>
                              </a:solidFill>
                              <a:miter lim="800000"/>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
                                  <w:gridCol w:w="5036"/>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tcBorders>
                                        <w:top w:val="nil"/>
                                        <w:left w:val="nil"/>
                                        <w:bottom w:val="nil"/>
                                        <w:right w:val="nil"/>
                                      </w:tcBorders>
                                      <w:shd w:val="clear" w:color="auto" w:fill="auto"/>
                                    </w:tcPr>
                                    <w:p w:rsidR="00333930" w:rsidRPr="00CA2046" w:rsidRDefault="00333930" w:rsidP="00CA2046">
                                      <w:pPr>
                                        <w:rPr>
                                          <w:rFonts w:eastAsia="Calibri"/>
                                          <w:szCs w:val="21"/>
                                        </w:rPr>
                                      </w:pPr>
                                      <w:r w:rsidRPr="00CA2046">
                                        <w:rPr>
                                          <w:rFonts w:eastAsia="Calibri"/>
                                          <w:szCs w:val="21"/>
                                        </w:rPr>
                                        <w:t>Ordnen Sie die an der Metaplanwand gesammelten Au</w:t>
                                      </w:r>
                                      <w:r w:rsidRPr="00CA2046">
                                        <w:rPr>
                                          <w:rFonts w:eastAsia="Calibri"/>
                                          <w:szCs w:val="21"/>
                                        </w:rPr>
                                        <w:t>f</w:t>
                                      </w:r>
                                      <w:r w:rsidRPr="00CA2046">
                                        <w:rPr>
                                          <w:rFonts w:eastAsia="Calibri"/>
                                          <w:szCs w:val="21"/>
                                        </w:rPr>
                                        <w:t>gaben, die bei der Erstellung eines Obstquark</w:t>
                                      </w:r>
                                      <w:r>
                                        <w:rPr>
                                          <w:rFonts w:eastAsia="Calibri"/>
                                          <w:szCs w:val="21"/>
                                        </w:rPr>
                                        <w:t>s</w:t>
                                      </w:r>
                                      <w:r w:rsidRPr="00CA2046">
                                        <w:rPr>
                                          <w:rFonts w:eastAsia="Calibri"/>
                                          <w:szCs w:val="21"/>
                                        </w:rPr>
                                        <w:t xml:space="preserve"> anfallen</w:t>
                                      </w:r>
                                      <w:r>
                                        <w:rPr>
                                          <w:rFonts w:eastAsia="Calibri"/>
                                          <w:szCs w:val="21"/>
                                        </w:rPr>
                                        <w:t>,</w:t>
                                      </w:r>
                                      <w:r w:rsidRPr="00CA2046">
                                        <w:rPr>
                                          <w:rFonts w:eastAsia="Calibri"/>
                                          <w:szCs w:val="21"/>
                                        </w:rPr>
                                        <w:t xml:space="preserve"> den verschiedenen Schritten des Handlungskreislaufs zu. Besprechen Sie sich dazu mit Ihrer Partnerin/Ihrem Par</w:t>
                                      </w:r>
                                      <w:r w:rsidRPr="00CA2046">
                                        <w:rPr>
                                          <w:rFonts w:eastAsia="Calibri"/>
                                          <w:szCs w:val="21"/>
                                        </w:rPr>
                                        <w:t>t</w:t>
                                      </w:r>
                                      <w:r w:rsidRPr="00CA2046">
                                        <w:rPr>
                                          <w:rFonts w:eastAsia="Calibri"/>
                                          <w:szCs w:val="21"/>
                                        </w:rPr>
                                        <w:t>ner.</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2"/>
                                          <w:szCs w:val="24"/>
                                        </w:rPr>
                                      </w:pPr>
                                      <w:r w:rsidRPr="00CA2046">
                                        <w:rPr>
                                          <w:rFonts w:eastAsia="Calibri" w:cs="Arial"/>
                                          <w:noProof/>
                                          <w:sz w:val="20"/>
                                          <w:szCs w:val="24"/>
                                        </w:rPr>
                                        <w:t>Dreiergespräch durchführen</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rPr>
                                      </w:pPr>
                                      <w:r w:rsidRPr="00CA2046">
                                        <w:rPr>
                                          <w:rFonts w:eastAsia="Calibri"/>
                                          <w:sz w:val="22"/>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2"/>
                                          <w:szCs w:val="24"/>
                                        </w:rPr>
                                      </w:pPr>
                                      <w:r w:rsidRPr="00CA2046">
                                        <w:rPr>
                                          <w:rFonts w:eastAsia="Calibri" w:cs="Arial"/>
                                          <w:sz w:val="20"/>
                                          <w:szCs w:val="24"/>
                                        </w:rPr>
                                        <w:t>Planen Sie mit Ihrer Partnerin/Ihrem Partner das Vorg</w:t>
                                      </w:r>
                                      <w:r w:rsidRPr="00CA2046">
                                        <w:rPr>
                                          <w:rFonts w:eastAsia="Calibri" w:cs="Arial"/>
                                          <w:sz w:val="20"/>
                                          <w:szCs w:val="24"/>
                                        </w:rPr>
                                        <w:t>e</w:t>
                                      </w:r>
                                      <w:r w:rsidRPr="00CA2046">
                                        <w:rPr>
                                          <w:rFonts w:eastAsia="Calibri" w:cs="Arial"/>
                                          <w:sz w:val="20"/>
                                          <w:szCs w:val="24"/>
                                        </w:rPr>
                                        <w:t>hen in der Küche mit dem angegebenen Material.</w:t>
                                      </w:r>
                                    </w:p>
                                  </w:tc>
                                </w:tr>
                              </w:tbl>
                              <w:p w:rsidR="00333930" w:rsidRPr="00CA2046" w:rsidRDefault="00333930" w:rsidP="00CA2046">
                                <w:pPr>
                                  <w:pStyle w:val="TabelleLinks"/>
                                  <w:spacing w:line="240" w:lineRule="auto"/>
                                  <w:rPr>
                                    <w:sz w:val="20"/>
                                    <w:szCs w:val="24"/>
                                  </w:rPr>
                                </w:pPr>
                              </w:p>
                            </w:txbxContent>
                          </wps:txbx>
                          <wps:bodyPr rot="0" vert="horz" wrap="square" lIns="91440" tIns="45720" rIns="91440" bIns="45720" anchor="ctr" anchorCtr="0" upright="1">
                            <a:noAutofit/>
                          </wps:bodyPr>
                        </wps:wsp>
                        <wps:wsp>
                          <wps:cNvPr id="685" name="Text Box 19"/>
                          <wps:cNvSpPr txBox="1">
                            <a:spLocks noChangeArrowheads="1"/>
                          </wps:cNvSpPr>
                          <wps:spPr bwMode="auto">
                            <a:xfrm>
                              <a:off x="-9703" y="-1587"/>
                              <a:ext cx="28334" cy="3084"/>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4D0315" w:rsidRDefault="00333930" w:rsidP="00CA2046">
                                <w:pPr>
                                  <w:jc w:val="center"/>
                                  <w:textAlignment w:val="baseline"/>
                                  <w:rPr>
                                    <w:b/>
                                    <w:sz w:val="24"/>
                                  </w:rPr>
                                </w:pPr>
                                <w:r>
                                  <w:rPr>
                                    <w:b/>
                                    <w:kern w:val="24"/>
                                    <w:sz w:val="32"/>
                                    <w:szCs w:val="28"/>
                                  </w:rPr>
                                  <w:t xml:space="preserve">   Planen/E</w:t>
                                </w:r>
                                <w:r w:rsidRPr="004D0315">
                                  <w:rPr>
                                    <w:b/>
                                    <w:kern w:val="24"/>
                                    <w:sz w:val="32"/>
                                    <w:szCs w:val="28"/>
                                  </w:rPr>
                                  <w:t>ntscheiden</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uppieren 313" o:spid="_x0000_s1050" style="position:absolute;left:0;text-align:left;margin-left:29.1pt;margin-top:28.8pt;width:670.3pt;height:398.95pt;z-index:252247040;mso-position-horizontal-relative:text;mso-position-vertical-relative:text" coordorigin="1095,2114" coordsize="14704,88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">
                <v:shape id="AutoShape 12" o:spid="_x0000_s1051" style="position:absolute;left:4732;top:2220;width:7196;height:7030;rotation:-8661557fd;visibility:visible;mso-wrap-style:none;v-text-anchor:middle"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TyOcYA&#10;AADdAAAADwAAAGRycy9kb3ducmV2LnhtbESPT4vCMBTE74LfITzBy6LpaqlSjSIrCyusB//g+dk8&#10;22LzUpqo9dubhQWPw8z8hpkvW1OJOzWutKzgcxiBIM6sLjlXcDx8D6YgnEfWWFkmBU9ysFx0O3NM&#10;tX3wju57n4sAYZeigsL7OpXSZQUZdENbEwfvYhuDPsgml7rBR4CbSo6iKJEGSw4LBdb0VVB23d+M&#10;gvHq97nenK/bWx6NM/8Rx6f10SrV77WrGQhPrX+H/9s/WkE8nSTw9yY8Abl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KTyOcYAAADdAAAADwAAAAAAAAAAAAAAAACYAgAAZHJz&#10;L2Rvd25yZXYueG1sUEsFBgAAAAAEAAQA9QAAAIsDAAAAAA==&#10;" path="m17840,12725v172,-627,259,-1275,259,-1925c18099,6768,14831,3501,10800,3501v-4032,,-7299,3267,-7299,7299c3501,14831,6768,18099,10800,18099v1275,,2527,-335,3633,-969l16176,20166v-1636,939,-3490,1433,-5376,1434c4835,21600,,16764,,10800,,4835,4835,,10800,v5964,,10800,4835,10800,10800c21600,11762,21471,12721,21217,13649r2604,712l18355,17480,15236,12013r2604,712xe" fillcolor="yellow" strokecolor="#36f">
                  <v:fill opacity="26985f"/>
                  <v:stroke joinstyle="miter"/>
                  <v:shadow color="#eeece1"/>
                  <v:path o:connecttype="custom" o:connectlocs="199562,353030;1353256,1570446;444395,533419;2106234,1209415;1622935,1472082;1347155,1011678" o:connectangles="0,0,0,0,0,0" textboxrect="3164,3162,18436,18438"/>
                </v:shape>
                <v:group id="Gruppieren 469" o:spid="_x0000_s1052" style="position:absolute;left:4715;top:8094;width:7370;height:2853" coordorigin="3363,1804" coordsize="27372,15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3AwRsYAAADcAAAADwAAAGRycy9kb3ducmV2LnhtbESPT2vCQBTE74V+h+UV&#10;ejObtFokZhWRtvQQBLUg3h7ZZxLMvg3Zbf58e7dQ6HGYmd8w2WY0jeipc7VlBUkUgyAurK65VPB9&#10;+pgtQTiPrLGxTAomcrBZPz5kmGo78IH6oy9FgLBLUUHlfZtK6YqKDLrItsTBu9rOoA+yK6XucAhw&#10;08iXOH6TBmsOCxW2tKuouB1/jILPAYfta/Le57frbrqcFvtznpBSz0/jdgXC0+j/w3/tL61gEc/h&#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vcDBGxgAAANwA&#10;AAAPAAAAAAAAAAAAAAAAAKoCAABkcnMvZG93bnJldi54bWxQSwUGAAAAAAQABAD6AAAAnQMAAAAA&#10;">
                  <v:shape id="AutoShape 9" o:spid="_x0000_s1053" type="#_x0000_t176" style="position:absolute;left:3363;top:4869;width:27372;height:124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4g08UA&#10;AADcAAAADwAAAGRycy9kb3ducmV2LnhtbESPQUsDMRSE70L/Q3gFbzZpoVXWpqW0CB481CqCt8fm&#10;dbNt8rLsi+36740geBxm5htmuR5iUBfqpU1sYToxoIjr5FpuLLy/Pd09gJKM7DAkJgvfJLBejW6W&#10;WLl05Ve6HHKjCoSlQgs+567SWmpPEWWSOuLiHVMfMRfZN9r1eC3wGPTMmIWO2HJZ8NjR1lN9PnxF&#10;CxsTdrsPXAxzOcmnP79M93sJ1t6Oh80jqExD/g//tZ+dhbm5h98z5Qjo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jiDTxQAAANwAAAAPAAAAAAAAAAAAAAAAAJgCAABkcnMv&#10;ZG93bnJldi54bWxQSwUGAAAAAAQABAD1AAAAigMAAAAA&#10;" fillcolor="#dce6f2">
                    <v:textbox>
                      <w:txbxContent>
                        <w:p w:rsidR="00333930" w:rsidRPr="00CA2046" w:rsidRDefault="00333930" w:rsidP="00CA2046">
                          <w:pPr>
                            <w:pStyle w:val="TabelleLinks"/>
                            <w:spacing w:line="240" w:lineRule="auto"/>
                            <w:rPr>
                              <w:rFonts w:cs="Arial"/>
                              <w:sz w:val="20"/>
                              <w:szCs w:val="24"/>
                            </w:rPr>
                          </w:pPr>
                          <w:r w:rsidRPr="00CA2046">
                            <w:rPr>
                              <w:rFonts w:cs="Arial"/>
                              <w:sz w:val="20"/>
                              <w:szCs w:val="24"/>
                            </w:rPr>
                            <w:sym w:font="Wingdings" w:char="F0E0"/>
                          </w:r>
                          <w:r w:rsidRPr="00CA2046">
                            <w:rPr>
                              <w:rFonts w:cs="Arial"/>
                              <w:sz w:val="20"/>
                              <w:szCs w:val="24"/>
                            </w:rPr>
                            <w:t xml:space="preserve"> </w:t>
                          </w:r>
                          <w:r>
                            <w:rPr>
                              <w:sz w:val="20"/>
                              <w:szCs w:val="24"/>
                            </w:rPr>
                            <w:t>Obstquark Küche herstellen</w:t>
                          </w:r>
                        </w:p>
                      </w:txbxContent>
                    </v:textbox>
                  </v:shape>
                  <v:shape id="Text Box 19" o:spid="_x0000_s1054" type="#_x0000_t202" style="position:absolute;left:9254;top:1804;width:14071;height:34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IRzMMA&#10;AADcAAAADwAAAGRycy9kb3ducmV2LnhtbESPT4vCMBTE74LfITzBi2i6giLVKP5BcI/WBff4aJ5t&#10;sXkpSVbbb28WBI/DzPyGWW1aU4sHOV9ZVvA1SUAQ51ZXXCj4uRzHCxA+IGusLZOCjjxs1v3eClNt&#10;n3ymRxYKESHsU1RQhtCkUvq8JIN+Yhvi6N2sMxiidIXUDp8Rbmo5TZK5NFhxXCixoX1J+T37Mwou&#10;+Si7ojPd7/d1tNh1p11mD2elhoN2uwQRqA2f8Lt90gpmsyn8n4lHQK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aIRzMMAAADcAAAADwAAAAAAAAAAAAAAAACYAgAAZHJzL2Rv&#10;d25yZXYueG1sUEsFBgAAAAAEAAQA9QAAAIgDAAAAAA==&#10;" filled="f" fillcolor="#4f81bd" stroked="f">
                    <v:textbox>
                      <w:txbxContent>
                        <w:p w:rsidR="00333930" w:rsidRPr="00225937" w:rsidRDefault="00333930" w:rsidP="00CA2046">
                          <w:pPr>
                            <w:jc w:val="center"/>
                            <w:textAlignment w:val="baseline"/>
                            <w:rPr>
                              <w:b/>
                              <w:kern w:val="24"/>
                              <w:sz w:val="32"/>
                              <w:szCs w:val="28"/>
                            </w:rPr>
                          </w:pPr>
                          <w:r>
                            <w:rPr>
                              <w:b/>
                              <w:kern w:val="24"/>
                              <w:sz w:val="32"/>
                              <w:szCs w:val="28"/>
                            </w:rPr>
                            <w:t>D</w:t>
                          </w:r>
                          <w:r w:rsidRPr="004D0315">
                            <w:rPr>
                              <w:b/>
                              <w:kern w:val="24"/>
                              <w:sz w:val="32"/>
                              <w:szCs w:val="28"/>
                            </w:rPr>
                            <w:t>urchführen</w:t>
                          </w:r>
                        </w:p>
                      </w:txbxContent>
                    </v:textbox>
                  </v:shape>
                </v:group>
                <v:group id="Gruppieren 472" o:spid="_x0000_s1055" style="position:absolute;left:1095;top:5299;width:6406;height:2951" coordorigin="-1915,3594" coordsize="29032,160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sKwxcUAAADcAAAADwAAAGRycy9kb3ducmV2LnhtbESPT2vCQBTE7wW/w/KE&#10;3uomlhSNriKi4kEK/gHx9sg+k2D2bciuSfz23UKhx2FmfsPMl72pREuNKy0riEcRCOLM6pJzBZfz&#10;9mMCwnlkjZVlUvAiB8vF4G2OqbYdH6k9+VwECLsUFRTe16mULivIoBvZmjh4d9sY9EE2udQNdgFu&#10;KjmOoi9psOSwUGBN64Kyx+lpFOw67Faf8aY9PO7r1+2cfF8PMSn1PuxXMxCeev8f/mvvtYIkmcL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LCsMXFAAAA3AAA&#10;AA8AAAAAAAAAAAAAAAAAqgIAAGRycy9kb3ducmV2LnhtbFBLBQYAAAAABAAEAPoAAACcAwAAAAA=&#10;">
                  <v:shape id="AutoShape 8" o:spid="_x0000_s1056" type="#_x0000_t176" style="position:absolute;left:-1915;top:6082;width:29032;height:135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tBr8QA&#10;AADcAAAADwAAAGRycy9kb3ducmV2LnhtbESPQUsDMRSE74L/ITzBm00quJa1aSkWwUMPtS2Ct8fm&#10;uVmbvCz7Yrv990YQPA4z8w0zX44xqBMN0iW2MJ0YUMRNch23Fg77l7sZKMnIDkNisnAhgeXi+mqO&#10;tUtnfqPTLreqQFhqtOBz7mutpfEUUSapJy7eZxoi5iKHVrsBzwUeg743ptIROy4LHnt69tQcd9/R&#10;wsqE9fodq/FBvuTDHzfT7VaCtbc34+oJVKYx/4f/2q/OQmUe4fdMOQJ6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rQa/EAAAA3AAAAA8AAAAAAAAAAAAAAAAAmAIAAGRycy9k&#10;b3ducmV2LnhtbFBLBQYAAAAABAAEAPUAAACJAwAAAAA=&#10;" fillcolor="#dce6f2">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
                            <w:gridCol w:w="5064"/>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t>Kontrollieren Sie Ihr Arbeitsergebnis mit dem Kontrollb</w:t>
                                </w:r>
                                <w:r w:rsidRPr="00CA2046">
                                  <w:rPr>
                                    <w:rFonts w:eastAsia="Calibri"/>
                                  </w:rPr>
                                  <w:t>o</w:t>
                                </w:r>
                                <w:r w:rsidRPr="00CA2046">
                                  <w:rPr>
                                    <w:rFonts w:eastAsia="Calibri"/>
                                  </w:rPr>
                                  <w:t>gen.</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Bearbeiten Sie die Checkliste.</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Handlungsschritte des Handlungskreislaufs gemeinsam wiederholen</w:t>
                                </w:r>
                              </w:p>
                              <w:p w:rsidR="00333930" w:rsidRPr="00CA2046" w:rsidRDefault="00333930" w:rsidP="00CA2046">
                                <w:pPr>
                                  <w:pStyle w:val="TabelleLinks"/>
                                  <w:spacing w:line="240" w:lineRule="auto"/>
                                  <w:rPr>
                                    <w:rFonts w:eastAsia="Calibri" w:cs="Arial"/>
                                    <w:sz w:val="20"/>
                                  </w:rPr>
                                </w:pPr>
                              </w:p>
                            </w:tc>
                          </w:tr>
                        </w:tbl>
                        <w:p w:rsidR="00333930" w:rsidRPr="00CA2046" w:rsidRDefault="00333930" w:rsidP="00CA2046">
                          <w:pPr>
                            <w:pStyle w:val="TabelleLinks"/>
                            <w:spacing w:line="240" w:lineRule="auto"/>
                            <w:rPr>
                              <w:rFonts w:cs="Arial"/>
                              <w:sz w:val="22"/>
                              <w:szCs w:val="24"/>
                            </w:rPr>
                          </w:pPr>
                        </w:p>
                      </w:txbxContent>
                    </v:textbox>
                  </v:shape>
                  <v:shape id="Text Box 19" o:spid="_x0000_s1057" type="#_x0000_t202" style="position:absolute;left:4327;top:3594;width:14065;height:3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xoR8EA&#10;AADcAAAADwAAAGRycy9kb3ducmV2LnhtbERPz2uDMBS+F/Y/hDfYpaxxO4i4Rlk3Bu1RLbjjw7yp&#10;zLxIkrX63y+HQo8f3+99uZhJXMj50bKCl10CgrizeuRewbn5es5A+ICscbJMClbyUBYPmz3m2l65&#10;oksdehFD2OeoYAhhzqX03UAG/c7OxJH7sc5giND1Uju8xnAzydckSaXBkWPDgDN9DNT91n9GQdNt&#10;6xadWb9P7TY7rMdDbT8rpZ4el/c3EIGWcBff3EetIE3i2ngmHgFZ/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caEfBAAAA3AAAAA8AAAAAAAAAAAAAAAAAmAIAAGRycy9kb3du&#10;cmV2LnhtbFBLBQYAAAAABAAEAPUAAACGAwAAAAA=&#10;" filled="f" fillcolor="#4f81bd" stroked="f">
                    <v:textbox>
                      <w:txbxContent>
                        <w:p w:rsidR="00333930" w:rsidRPr="004D0315" w:rsidRDefault="00333930" w:rsidP="00CA2046">
                          <w:pPr>
                            <w:jc w:val="center"/>
                            <w:textAlignment w:val="baseline"/>
                            <w:rPr>
                              <w:b/>
                              <w:kern w:val="24"/>
                              <w:sz w:val="32"/>
                              <w:szCs w:val="28"/>
                            </w:rPr>
                          </w:pPr>
                          <w:r>
                            <w:rPr>
                              <w:b/>
                              <w:kern w:val="24"/>
                              <w:sz w:val="32"/>
                              <w:szCs w:val="28"/>
                            </w:rPr>
                            <w:t>K</w:t>
                          </w:r>
                          <w:r w:rsidRPr="004D0315">
                            <w:rPr>
                              <w:b/>
                              <w:kern w:val="24"/>
                              <w:sz w:val="32"/>
                              <w:szCs w:val="28"/>
                            </w:rPr>
                            <w:t>ontrollieren</w:t>
                          </w:r>
                        </w:p>
                      </w:txbxContent>
                    </v:textbox>
                  </v:shape>
                </v:group>
                <v:group id="_x0000_s1058" style="position:absolute;left:1095;top:2118;width:6406;height:3094" coordorigin="-10881,-1587" coordsize="31710,158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aVP6kxgAAANwA&#10;AAAPAAAAAAAAAAAAAAAAAKoCAABkcnMvZG93bnJldi54bWxQSwUGAAAAAAQABAD6AAAAnQMAAAAA&#10;">
                  <v:shape id="AutoShape 7" o:spid="_x0000_s1059" type="#_x0000_t176" style="position:absolute;left:-10881;top:892;width:31710;height:133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V06sUA&#10;AADcAAAADwAAAGRycy9kb3ducmV2LnhtbESPQWsCMRSE7wX/Q3hCbzW7QpeyNYooQg89WCuF3h6b&#10;181q8rLsi7r9902h0OMwM98wi9UYvLrSIF1kA+WsAEXcRNtxa+D4vnt4AiUJ2aKPTAa+SWC1nNwt&#10;sLbxxm90PaRWZQhLjQZcSn2ttTSOAsos9sTZ+4pDwJTl0Go74C3Dg9fzoqh0wI7zgsOeNo6a8+ES&#10;DKwLv91+YDU+ykk+3fm13O/FG3M/HdfPoBKN6T/8136xBqpyDr9n8hH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BXTqxQAAANwAAAAPAAAAAAAAAAAAAAAAAJgCAABkcnMv&#10;ZG93bnJldi54bWxQSwUGAAAAAAQABAD1AAAAigMAAAAA&#10;" fillcolor="#dce6f2">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
                            <w:gridCol w:w="5051"/>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t>Bearbeiten</w:t>
                                </w:r>
                                <w:r>
                                  <w:rPr>
                                    <w:rFonts w:eastAsia="Calibri"/>
                                  </w:rPr>
                                  <w:t xml:space="preserve"> Sie die beiden Reflexionsbögen.</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Reflektieren Sie in Ihrem Lerntagebuch:</w:t>
                                </w:r>
                              </w:p>
                              <w:p w:rsidR="00333930" w:rsidRPr="00CA2046" w:rsidRDefault="00333930" w:rsidP="00BF4AE2">
                                <w:pPr>
                                  <w:pStyle w:val="Textkrper"/>
                                  <w:numPr>
                                    <w:ilvl w:val="0"/>
                                    <w:numId w:val="33"/>
                                  </w:numPr>
                                  <w:ind w:left="380" w:hanging="282"/>
                                  <w:rPr>
                                    <w:rFonts w:eastAsia="Calibri"/>
                                    <w:noProof/>
                                    <w:sz w:val="18"/>
                                  </w:rPr>
                                </w:pPr>
                                <w:r w:rsidRPr="00CA2046">
                                  <w:rPr>
                                    <w:rFonts w:eastAsia="Calibri"/>
                                    <w:noProof/>
                                    <w:sz w:val="18"/>
                                  </w:rPr>
                                  <w:t>Diese Arbeitsmethoden habe ich verwendet.</w:t>
                                </w:r>
                              </w:p>
                              <w:p w:rsidR="00333930" w:rsidRPr="00CA2046" w:rsidRDefault="00333930" w:rsidP="00BF4AE2">
                                <w:pPr>
                                  <w:pStyle w:val="Textkrper"/>
                                  <w:numPr>
                                    <w:ilvl w:val="0"/>
                                    <w:numId w:val="33"/>
                                  </w:numPr>
                                  <w:ind w:left="380" w:hanging="282"/>
                                  <w:rPr>
                                    <w:rFonts w:eastAsia="Calibri"/>
                                    <w:noProof/>
                                    <w:sz w:val="18"/>
                                  </w:rPr>
                                </w:pPr>
                                <w:r w:rsidRPr="00CA2046">
                                  <w:rPr>
                                    <w:rFonts w:eastAsia="Calibri"/>
                                    <w:noProof/>
                                    <w:sz w:val="18"/>
                                  </w:rPr>
                                  <w:t>Dabei konnte ich besonders gut lernen.</w:t>
                                </w:r>
                              </w:p>
                              <w:p w:rsidR="00333930" w:rsidRPr="00CA2046" w:rsidRDefault="00333930" w:rsidP="00BF4AE2">
                                <w:pPr>
                                  <w:pStyle w:val="Textkrper"/>
                                  <w:numPr>
                                    <w:ilvl w:val="0"/>
                                    <w:numId w:val="33"/>
                                  </w:numPr>
                                  <w:ind w:left="380" w:hanging="282"/>
                                  <w:rPr>
                                    <w:rFonts w:eastAsia="Calibri"/>
                                    <w:noProof/>
                                    <w:sz w:val="18"/>
                                  </w:rPr>
                                </w:pPr>
                                <w:r w:rsidRPr="00CA2046">
                                  <w:rPr>
                                    <w:rFonts w:eastAsia="Calibri"/>
                                    <w:noProof/>
                                    <w:sz w:val="18"/>
                                  </w:rPr>
                                  <w:t>Diese Niveaustufe konnte ich am besten bearbeiten.</w:t>
                                </w:r>
                              </w:p>
                              <w:p w:rsidR="00333930" w:rsidRPr="00CA2046" w:rsidRDefault="00333930" w:rsidP="00BF4AE2">
                                <w:pPr>
                                  <w:pStyle w:val="Textkrper"/>
                                  <w:numPr>
                                    <w:ilvl w:val="0"/>
                                    <w:numId w:val="33"/>
                                  </w:numPr>
                                  <w:ind w:left="380" w:hanging="282"/>
                                  <w:rPr>
                                    <w:rFonts w:eastAsia="Calibri"/>
                                    <w:noProof/>
                                  </w:rPr>
                                </w:pPr>
                                <w:r w:rsidRPr="00CA2046">
                                  <w:rPr>
                                    <w:rFonts w:eastAsia="Calibri"/>
                                    <w:noProof/>
                                    <w:sz w:val="18"/>
                                  </w:rPr>
                                  <w:t>Diese Niveaustufe werde ich in Zukunft aussuchen und bearbeiten</w:t>
                                </w:r>
                                <w:r w:rsidRPr="00CA2046">
                                  <w:rPr>
                                    <w:rFonts w:eastAsia="Calibri"/>
                                    <w:noProof/>
                                  </w:rPr>
                                  <w:t>.</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rPr>
                                </w:pPr>
                                <w:r w:rsidRPr="00CA2046">
                                  <w:rPr>
                                    <w:rFonts w:eastAsia="Calibri"/>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0"/>
                                  </w:rPr>
                                </w:pPr>
                                <w:r w:rsidRPr="00CA2046">
                                  <w:rPr>
                                    <w:rFonts w:eastAsia="Calibri" w:cs="Arial"/>
                                    <w:sz w:val="20"/>
                                  </w:rPr>
                                  <w:t>Legen Sie die Arbeitsblätter im Ordner ab.</w:t>
                                </w:r>
                              </w:p>
                              <w:p w:rsidR="00333930" w:rsidRPr="00CA2046" w:rsidRDefault="00333930" w:rsidP="00CA2046">
                                <w:pPr>
                                  <w:pStyle w:val="TabelleLinks"/>
                                  <w:spacing w:line="240" w:lineRule="auto"/>
                                  <w:rPr>
                                    <w:rFonts w:eastAsia="Calibri" w:cs="Arial"/>
                                    <w:sz w:val="20"/>
                                  </w:rPr>
                                </w:pPr>
                              </w:p>
                            </w:tc>
                          </w:tr>
                        </w:tbl>
                        <w:p w:rsidR="00333930" w:rsidRPr="00CA2046" w:rsidRDefault="00333930" w:rsidP="00CA2046">
                          <w:pPr>
                            <w:pStyle w:val="TabelleLinks"/>
                            <w:rPr>
                              <w:rFonts w:cs="Arial"/>
                              <w:szCs w:val="24"/>
                            </w:rPr>
                          </w:pPr>
                        </w:p>
                      </w:txbxContent>
                    </v:textbox>
                  </v:shape>
                  <v:shape id="Text Box 19" o:spid="_x0000_s1060" type="#_x0000_t202" style="position:absolute;left:-9703;top:-1587;width:28334;height:3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lbAcMA&#10;AADcAAAADwAAAGRycy9kb3ducmV2LnhtbESPQYvCMBSE78L+h/AWvMia6kG0GmVdEfRoK7jHR/Ns&#10;yzYvJclq+++NIHgcZuYbZrXpTCNu5HxtWcFknIAgLqyuuVRwzvdfcxA+IGtsLJOCnjxs1h+DFaba&#10;3vlEtyyUIkLYp6igCqFNpfRFRQb92LbE0btaZzBE6UqpHd4j3DRymiQzabDmuFBhSz8VFX/Zv1GQ&#10;F6Psgs70v8fLaL7tD9vM7k5KDT+77yWIQF14h1/tg1YwmyzgeSYeAb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klbAcMAAADcAAAADwAAAAAAAAAAAAAAAACYAgAAZHJzL2Rv&#10;d25yZXYueG1sUEsFBgAAAAAEAAQA9QAAAIgDAAAAAA==&#10;" filled="f" fillcolor="#4f81bd" stroked="f">
                    <v:textbox>
                      <w:txbxContent>
                        <w:p w:rsidR="00333930" w:rsidRPr="004D0315" w:rsidRDefault="00333930" w:rsidP="00CA2046">
                          <w:pPr>
                            <w:jc w:val="center"/>
                            <w:textAlignment w:val="baseline"/>
                            <w:rPr>
                              <w:b/>
                              <w:sz w:val="24"/>
                            </w:rPr>
                          </w:pPr>
                          <w:r>
                            <w:rPr>
                              <w:b/>
                              <w:kern w:val="24"/>
                              <w:sz w:val="32"/>
                              <w:szCs w:val="28"/>
                            </w:rPr>
                            <w:t>Reflektieren/B</w:t>
                          </w:r>
                          <w:r w:rsidRPr="004D0315">
                            <w:rPr>
                              <w:b/>
                              <w:kern w:val="24"/>
                              <w:sz w:val="32"/>
                              <w:szCs w:val="28"/>
                            </w:rPr>
                            <w:t>ewerten</w:t>
                          </w:r>
                        </w:p>
                      </w:txbxContent>
                    </v:textbox>
                  </v:shape>
                </v:group>
                <v:group id="Gruppieren 472" o:spid="_x0000_s1061" style="position:absolute;left:9360;top:2114;width:6406;height:3098" coordorigin="-1915,3594" coordsize="29032,168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NsLWcMAAADcAAAADwAAAGRycy9kb3ducmV2LnhtbERPTWvCQBC9F/oflhF6&#10;q5tYDBJdg0gtPQShKpTehuyYhGRnQ3ZN4r93D0KPj/e9ySbTioF6V1tWEM8jEMSF1TWXCi7nw/sK&#10;hPPIGlvLpOBODrLt68sGU21H/qHh5EsRQtilqKDyvkuldEVFBt3cdsSBu9reoA+wL6XucQzhppWL&#10;KEqkwZpDQ4Ud7SsqmtPNKPgacdx9xJ9D3lz397/z8vibx6TU22zarUF4mvy/+On+1gqSRZgf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A2wtZwwAAANwAAAAP&#10;AAAAAAAAAAAAAAAAAKoCAABkcnMvZG93bnJldi54bWxQSwUGAAAAAAQABAD6AAAAmgMAAAAA&#10;">
                  <v:shape id="AutoShape 8" o:spid="_x0000_s1062" type="#_x0000_t176" style="position:absolute;left:-1915;top:6083;width:29032;height:143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sgIMUA&#10;AADcAAAADwAAAGRycy9kb3ducmV2LnhtbESPQWsCMRSE7wX/Q3hCbzW7QpeyNYooQg89WCuF3h6b&#10;181q8rLsi7r9902h0OMwM98wi9UYvLrSIF1kA+WsAEXcRNtxa+D4vnt4AiUJ2aKPTAa+SWC1nNwt&#10;sLbxxm90PaRWZQhLjQZcSn2ttTSOAsos9sTZ+4pDwJTl0Go74C3Dg9fzoqh0wI7zgsOeNo6a8+ES&#10;DKwLv91+YDU+ykk+3fm13O/FG3M/HdfPoBKN6T/8136xBqp5Cb9n8hH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uyAgxQAAANwAAAAPAAAAAAAAAAAAAAAAAJgCAABkcnMv&#10;ZG93bnJldi54bWxQSwUGAAAAAAQABAD1AAAAigMAAAAA&#10;" fillcolor="#dce6f2">
                    <v:textbox>
                      <w:txbxContent>
                        <w:tbl>
                          <w:tblPr>
                            <w:tblW w:w="0" w:type="auto"/>
                            <w:tblLook w:val="04A0" w:firstRow="1" w:lastRow="0" w:firstColumn="1" w:lastColumn="0" w:noHBand="0" w:noVBand="1"/>
                          </w:tblPr>
                          <w:tblGrid>
                            <w:gridCol w:w="478"/>
                            <w:gridCol w:w="5042"/>
                          </w:tblGrid>
                          <w:tr w:rsidR="00333930" w:rsidRPr="00CA2046" w:rsidTr="00BF4AE2">
                            <w:tc>
                              <w:tcPr>
                                <w:tcW w:w="534" w:type="dxa"/>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shd w:val="clear" w:color="auto" w:fill="auto"/>
                              </w:tcPr>
                              <w:p w:rsidR="00333930" w:rsidRDefault="00333930" w:rsidP="00CA2046">
                                <w:pPr>
                                  <w:rPr>
                                    <w:rFonts w:eastAsia="Calibri"/>
                                    <w:noProof/>
                                  </w:rPr>
                                </w:pPr>
                                <w:r w:rsidRPr="00CA2046">
                                  <w:rPr>
                                    <w:rFonts w:eastAsia="Calibri"/>
                                    <w:noProof/>
                                  </w:rPr>
                                  <w:t xml:space="preserve">Informieren Sie sich mit Hilfe des angegebenen           Materials über die Unterschiede in den </w:t>
                                </w:r>
                              </w:p>
                              <w:p w:rsidR="00333930" w:rsidRPr="00CA2046" w:rsidRDefault="00333930" w:rsidP="00CA2046">
                                <w:pPr>
                                  <w:rPr>
                                    <w:rFonts w:eastAsia="Calibri"/>
                                    <w:szCs w:val="22"/>
                                  </w:rPr>
                                </w:pPr>
                                <w:r w:rsidRPr="00CA2046">
                                  <w:rPr>
                                    <w:rFonts w:eastAsia="Calibri"/>
                                    <w:noProof/>
                                  </w:rPr>
                                  <w:t>Niveaustufen A,</w:t>
                                </w:r>
                                <w:r>
                                  <w:rPr>
                                    <w:rFonts w:eastAsia="Calibri"/>
                                    <w:noProof/>
                                  </w:rPr>
                                  <w:t xml:space="preserve"> </w:t>
                                </w:r>
                                <w:r w:rsidRPr="00CA2046">
                                  <w:rPr>
                                    <w:rFonts w:eastAsia="Calibri"/>
                                    <w:noProof/>
                                  </w:rPr>
                                  <w:t>B,</w:t>
                                </w:r>
                                <w:r>
                                  <w:rPr>
                                    <w:rFonts w:eastAsia="Calibri"/>
                                    <w:noProof/>
                                  </w:rPr>
                                  <w:t xml:space="preserve"> </w:t>
                                </w:r>
                                <w:r w:rsidRPr="00CA2046">
                                  <w:rPr>
                                    <w:rFonts w:eastAsia="Calibri"/>
                                    <w:noProof/>
                                  </w:rPr>
                                  <w:t>C.</w:t>
                                </w:r>
                              </w:p>
                            </w:tc>
                          </w:tr>
                          <w:tr w:rsidR="00333930" w:rsidRPr="00CA2046" w:rsidTr="00BF4AE2">
                            <w:tc>
                              <w:tcPr>
                                <w:tcW w:w="534" w:type="dxa"/>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shd w:val="clear" w:color="auto" w:fill="auto"/>
                              </w:tcPr>
                              <w:p w:rsidR="00333930" w:rsidRPr="00CA2046" w:rsidRDefault="00333930" w:rsidP="00CA2046">
                                <w:pPr>
                                  <w:pStyle w:val="TabelleLinks"/>
                                  <w:spacing w:line="240" w:lineRule="auto"/>
                                  <w:rPr>
                                    <w:rFonts w:eastAsia="Calibri" w:cs="Arial"/>
                                    <w:sz w:val="20"/>
                                    <w:szCs w:val="24"/>
                                  </w:rPr>
                                </w:pPr>
                                <w:r w:rsidRPr="00CA2046">
                                  <w:rPr>
                                    <w:rFonts w:eastAsia="Calibri" w:cs="Arial"/>
                                    <w:sz w:val="20"/>
                                    <w:szCs w:val="24"/>
                                  </w:rPr>
                                  <w:t>Machen Sie sich mit dem Aufbau und der Struktur des Handlungskreislaufes mit den angegebenen Materialien vertraut.</w:t>
                                </w:r>
                              </w:p>
                            </w:tc>
                          </w:tr>
                        </w:tbl>
                        <w:p w:rsidR="00333930" w:rsidRPr="00CA2046" w:rsidRDefault="00333930" w:rsidP="00CA2046">
                          <w:pPr>
                            <w:pStyle w:val="TabelleLinks"/>
                            <w:spacing w:line="240" w:lineRule="auto"/>
                            <w:rPr>
                              <w:rFonts w:cs="Arial"/>
                              <w:sz w:val="22"/>
                              <w:szCs w:val="24"/>
                            </w:rPr>
                          </w:pPr>
                        </w:p>
                      </w:txbxContent>
                    </v:textbox>
                  </v:shape>
                  <v:shape id="Text Box 19" o:spid="_x0000_s1063" type="#_x0000_t202" style="position:absolute;left:4327;top:3594;width:14065;height:3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EDzcMA&#10;AADcAAAADwAAAGRycy9kb3ducmV2LnhtbESPT4vCMBTE7wt+h/AEL6Lp9iBSjeIfBD1aBT0+mmdb&#10;bF5KktX225uFhT0OM/MbZrnuTCNe5HxtWcH3NAFBXFhdc6ngejlM5iB8QNbYWCYFPXlYrwZfS8y0&#10;ffOZXnkoRYSwz1BBFUKbSemLigz6qW2Jo/ewzmCI0pVSO3xHuGlkmiQzabDmuFBhS7uKimf+YxRc&#10;inF+Q2f6++k2nm/74za3+7NSo2G3WYAI1IX/8F/7qBXM0hR+z8QjIFc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oEDzcMAAADcAAAADwAAAAAAAAAAAAAAAACYAgAAZHJzL2Rv&#10;d25yZXYueG1sUEsFBgAAAAAEAAQA9QAAAIgDAAAAAA==&#10;" filled="f" fillcolor="#4f81bd" stroked="f">
                    <v:textbox>
                      <w:txbxContent>
                        <w:p w:rsidR="00333930" w:rsidRPr="004D0315" w:rsidRDefault="00333930" w:rsidP="00CA2046">
                          <w:pPr>
                            <w:jc w:val="center"/>
                            <w:textAlignment w:val="baseline"/>
                            <w:rPr>
                              <w:b/>
                              <w:kern w:val="24"/>
                              <w:sz w:val="32"/>
                              <w:szCs w:val="28"/>
                            </w:rPr>
                          </w:pPr>
                          <w:r>
                            <w:rPr>
                              <w:b/>
                              <w:kern w:val="24"/>
                              <w:sz w:val="32"/>
                              <w:szCs w:val="28"/>
                            </w:rPr>
                            <w:t xml:space="preserve">     I</w:t>
                          </w:r>
                          <w:r w:rsidRPr="004D0315">
                            <w:rPr>
                              <w:b/>
                              <w:kern w:val="24"/>
                              <w:sz w:val="32"/>
                              <w:szCs w:val="28"/>
                            </w:rPr>
                            <w:t>nformieren</w:t>
                          </w:r>
                        </w:p>
                      </w:txbxContent>
                    </v:textbox>
                  </v:shape>
                </v:group>
                <v:group id="_x0000_s1064" style="position:absolute;left:9393;top:5301;width:6406;height:3144" coordorigin="-10887,-1587" coordsize="31710,171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a9VGPCAAAA3AAAAA8A&#10;AAAAAAAAAAAAAAAAqgIAAGRycy9kb3ducmV2LnhtbFBLBQYAAAAABAAEAPoAAACZAwAAAAA=&#10;">
                  <v:shape id="AutoShape 7" o:spid="_x0000_s1065" type="#_x0000_t176" style="position:absolute;left:-10887;top:889;width:31710;height:146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rcgsUA&#10;AADcAAAADwAAAGRycy9kb3ducmV2LnhtbESPQUsDMRSE74L/ITzBm8222GVZm5ZiKXjwUKsI3h6b&#10;52Zt8rLsi+367xuh0OMwM98wi9UYvDrSIF1kA9NJAYq4ibbj1sDH+/ahAiUJ2aKPTAb+SGC1vL1Z&#10;YG3jid/ouE+tyhCWGg24lPpaa2kcBZRJ7Imz9x2HgCnLodV2wFOGB69nRVHqgB3nBYc9PTtqDvvf&#10;YGBd+M3mE8txLj/y5Q6v091OvDH3d+P6CVSiMV3Dl/aLNVBWj/B/Jh8BvT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qtyCxQAAANwAAAAPAAAAAAAAAAAAAAAAAJgCAABkcnMv&#10;ZG93bnJldi54bWxQSwUGAAAAAAQABAD1AAAAigMAAAAA&#10;" fillcolor="#dce6f2">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
                            <w:gridCol w:w="5036"/>
                          </w:tblGrid>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tcBorders>
                                  <w:top w:val="nil"/>
                                  <w:left w:val="nil"/>
                                  <w:bottom w:val="nil"/>
                                  <w:right w:val="nil"/>
                                </w:tcBorders>
                                <w:shd w:val="clear" w:color="auto" w:fill="auto"/>
                              </w:tcPr>
                              <w:p w:rsidR="00333930" w:rsidRPr="00CA2046" w:rsidRDefault="00333930" w:rsidP="00CA2046">
                                <w:pPr>
                                  <w:rPr>
                                    <w:rFonts w:eastAsia="Calibri"/>
                                    <w:szCs w:val="21"/>
                                  </w:rPr>
                                </w:pPr>
                                <w:r w:rsidRPr="00CA2046">
                                  <w:rPr>
                                    <w:rFonts w:eastAsia="Calibri"/>
                                    <w:szCs w:val="21"/>
                                  </w:rPr>
                                  <w:t>Ordnen Sie die an der Metaplanwand gesammelten Au</w:t>
                                </w:r>
                                <w:r w:rsidRPr="00CA2046">
                                  <w:rPr>
                                    <w:rFonts w:eastAsia="Calibri"/>
                                    <w:szCs w:val="21"/>
                                  </w:rPr>
                                  <w:t>f</w:t>
                                </w:r>
                                <w:r w:rsidRPr="00CA2046">
                                  <w:rPr>
                                    <w:rFonts w:eastAsia="Calibri"/>
                                    <w:szCs w:val="21"/>
                                  </w:rPr>
                                  <w:t>gaben, die bei der Erstellung eines Obstquark</w:t>
                                </w:r>
                                <w:r>
                                  <w:rPr>
                                    <w:rFonts w:eastAsia="Calibri"/>
                                    <w:szCs w:val="21"/>
                                  </w:rPr>
                                  <w:t>s</w:t>
                                </w:r>
                                <w:r w:rsidRPr="00CA2046">
                                  <w:rPr>
                                    <w:rFonts w:eastAsia="Calibri"/>
                                    <w:szCs w:val="21"/>
                                  </w:rPr>
                                  <w:t xml:space="preserve"> anfallen</w:t>
                                </w:r>
                                <w:r>
                                  <w:rPr>
                                    <w:rFonts w:eastAsia="Calibri"/>
                                    <w:szCs w:val="21"/>
                                  </w:rPr>
                                  <w:t>,</w:t>
                                </w:r>
                                <w:r w:rsidRPr="00CA2046">
                                  <w:rPr>
                                    <w:rFonts w:eastAsia="Calibri"/>
                                    <w:szCs w:val="21"/>
                                  </w:rPr>
                                  <w:t xml:space="preserve"> den verschiedenen Schritten des Handlungskreislaufs zu. Besprechen Sie sich dazu mit Ihrer Partnerin/Ihrem Par</w:t>
                                </w:r>
                                <w:r w:rsidRPr="00CA2046">
                                  <w:rPr>
                                    <w:rFonts w:eastAsia="Calibri"/>
                                    <w:szCs w:val="21"/>
                                  </w:rPr>
                                  <w:t>t</w:t>
                                </w:r>
                                <w:r w:rsidRPr="00CA2046">
                                  <w:rPr>
                                    <w:rFonts w:eastAsia="Calibri"/>
                                    <w:szCs w:val="21"/>
                                  </w:rPr>
                                  <w:t>ner.</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szCs w:val="22"/>
                                  </w:rPr>
                                </w:pPr>
                                <w:r w:rsidRPr="00CA2046">
                                  <w:rPr>
                                    <w:rFonts w:eastAsia="Calibri"/>
                                    <w:sz w:val="22"/>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2"/>
                                    <w:szCs w:val="24"/>
                                  </w:rPr>
                                </w:pPr>
                                <w:r w:rsidRPr="00CA2046">
                                  <w:rPr>
                                    <w:rFonts w:eastAsia="Calibri" w:cs="Arial"/>
                                    <w:noProof/>
                                    <w:sz w:val="20"/>
                                    <w:szCs w:val="24"/>
                                  </w:rPr>
                                  <w:t>Dreiergespräch durchführen</w:t>
                                </w:r>
                              </w:p>
                            </w:tc>
                          </w:tr>
                          <w:tr w:rsidR="00333930" w:rsidRPr="00CA2046" w:rsidTr="00CA2046">
                            <w:tc>
                              <w:tcPr>
                                <w:tcW w:w="534" w:type="dxa"/>
                                <w:tcBorders>
                                  <w:top w:val="nil"/>
                                  <w:left w:val="nil"/>
                                  <w:bottom w:val="nil"/>
                                  <w:right w:val="nil"/>
                                </w:tcBorders>
                                <w:shd w:val="clear" w:color="auto" w:fill="auto"/>
                              </w:tcPr>
                              <w:p w:rsidR="00333930" w:rsidRPr="00CA2046" w:rsidRDefault="00333930" w:rsidP="00CA2046">
                                <w:pPr>
                                  <w:rPr>
                                    <w:rFonts w:eastAsia="Calibri"/>
                                    <w:sz w:val="18"/>
                                  </w:rPr>
                                </w:pPr>
                                <w:r w:rsidRPr="00CA2046">
                                  <w:rPr>
                                    <w:rFonts w:eastAsia="Calibri"/>
                                    <w:sz w:val="22"/>
                                  </w:rPr>
                                  <w:sym w:font="Wingdings" w:char="F0E0"/>
                                </w:r>
                              </w:p>
                            </w:tc>
                            <w:tc>
                              <w:tcPr>
                                <w:tcW w:w="8676" w:type="dxa"/>
                                <w:tcBorders>
                                  <w:top w:val="nil"/>
                                  <w:left w:val="nil"/>
                                  <w:bottom w:val="nil"/>
                                  <w:right w:val="nil"/>
                                </w:tcBorders>
                                <w:shd w:val="clear" w:color="auto" w:fill="auto"/>
                              </w:tcPr>
                              <w:p w:rsidR="00333930" w:rsidRPr="00CA2046" w:rsidRDefault="00333930" w:rsidP="00CA2046">
                                <w:pPr>
                                  <w:pStyle w:val="TabelleLinks"/>
                                  <w:spacing w:line="240" w:lineRule="auto"/>
                                  <w:rPr>
                                    <w:rFonts w:eastAsia="Calibri" w:cs="Arial"/>
                                    <w:sz w:val="22"/>
                                    <w:szCs w:val="24"/>
                                  </w:rPr>
                                </w:pPr>
                                <w:r w:rsidRPr="00CA2046">
                                  <w:rPr>
                                    <w:rFonts w:eastAsia="Calibri" w:cs="Arial"/>
                                    <w:sz w:val="20"/>
                                    <w:szCs w:val="24"/>
                                  </w:rPr>
                                  <w:t>Planen Sie mit Ihrer Partnerin/Ihrem Partner das Vorg</w:t>
                                </w:r>
                                <w:r w:rsidRPr="00CA2046">
                                  <w:rPr>
                                    <w:rFonts w:eastAsia="Calibri" w:cs="Arial"/>
                                    <w:sz w:val="20"/>
                                    <w:szCs w:val="24"/>
                                  </w:rPr>
                                  <w:t>e</w:t>
                                </w:r>
                                <w:r w:rsidRPr="00CA2046">
                                  <w:rPr>
                                    <w:rFonts w:eastAsia="Calibri" w:cs="Arial"/>
                                    <w:sz w:val="20"/>
                                    <w:szCs w:val="24"/>
                                  </w:rPr>
                                  <w:t>hen in der Küche mit dem angegebenen Material.</w:t>
                                </w:r>
                              </w:p>
                            </w:tc>
                          </w:tr>
                        </w:tbl>
                        <w:p w:rsidR="00333930" w:rsidRPr="00CA2046" w:rsidRDefault="00333930" w:rsidP="00CA2046">
                          <w:pPr>
                            <w:pStyle w:val="TabelleLinks"/>
                            <w:spacing w:line="240" w:lineRule="auto"/>
                            <w:rPr>
                              <w:sz w:val="20"/>
                              <w:szCs w:val="24"/>
                            </w:rPr>
                          </w:pPr>
                        </w:p>
                      </w:txbxContent>
                    </v:textbox>
                  </v:shape>
                  <v:shape id="Text Box 19" o:spid="_x0000_s1066" type="#_x0000_t202" style="position:absolute;left:-9703;top:-1587;width:28334;height:30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7Eg8MA&#10;AADcAAAADwAAAGRycy9kb3ducmV2LnhtbESPQYvCMBSE7wv+h/CEvYimCkqpRlEXQY9WQY+P5tkW&#10;m5eSZLX995uFhT0OM/MNs9p0phEvcr62rGA6SUAQF1bXXCq4Xg7jFIQPyBoby6SgJw+b9eBjhZm2&#10;bz7TKw+liBD2GSqoQmgzKX1RkUE/sS1x9B7WGQxRulJqh+8IN42cJclCGqw5LlTY0r6i4pl/GwWX&#10;YpTf0Jn+frqN0l1/3OX266zU57DbLkEE6sJ/+K991AoW6Rx+z8Qj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w7Eg8MAAADcAAAADwAAAAAAAAAAAAAAAACYAgAAZHJzL2Rv&#10;d25yZXYueG1sUEsFBgAAAAAEAAQA9QAAAIgDAAAAAA==&#10;" filled="f" fillcolor="#4f81bd" stroked="f">
                    <v:textbox>
                      <w:txbxContent>
                        <w:p w:rsidR="00333930" w:rsidRPr="004D0315" w:rsidRDefault="00333930" w:rsidP="00CA2046">
                          <w:pPr>
                            <w:jc w:val="center"/>
                            <w:textAlignment w:val="baseline"/>
                            <w:rPr>
                              <w:b/>
                              <w:sz w:val="24"/>
                            </w:rPr>
                          </w:pPr>
                          <w:r>
                            <w:rPr>
                              <w:b/>
                              <w:kern w:val="24"/>
                              <w:sz w:val="32"/>
                              <w:szCs w:val="28"/>
                            </w:rPr>
                            <w:t xml:space="preserve">   Planen/E</w:t>
                          </w:r>
                          <w:r w:rsidRPr="004D0315">
                            <w:rPr>
                              <w:b/>
                              <w:kern w:val="24"/>
                              <w:sz w:val="32"/>
                              <w:szCs w:val="28"/>
                            </w:rPr>
                            <w:t>ntscheiden</w:t>
                          </w:r>
                        </w:p>
                      </w:txbxContent>
                    </v:textbox>
                  </v:shape>
                </v:group>
              </v:group>
            </w:pict>
          </mc:Fallback>
        </mc:AlternateContent>
      </w:r>
      <w:r w:rsidR="00592F73">
        <w:rPr>
          <w:iCs/>
          <w:color w:val="0D0D0D"/>
          <w:sz w:val="48"/>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64BF1"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764BF1" w:rsidRDefault="00764BF1" w:rsidP="00BB3C33">
            <w:pPr>
              <w:pStyle w:val="Tabelle6pt"/>
              <w:rPr>
                <w:color w:val="000000"/>
              </w:rPr>
            </w:pPr>
            <w:r>
              <w:lastRenderedPageBreak/>
              <w:t>Lernfeld</w:t>
            </w:r>
          </w:p>
          <w:p w:rsidR="00764BF1" w:rsidRDefault="00764BF1"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64BF1" w:rsidRDefault="00764BF1" w:rsidP="00BB3C33">
            <w:pPr>
              <w:pStyle w:val="Tabelle6pt"/>
              <w:rPr>
                <w:color w:val="000000"/>
              </w:rPr>
            </w:pPr>
            <w:r>
              <w:t>Titel</w:t>
            </w:r>
          </w:p>
          <w:p w:rsidR="00764BF1" w:rsidRDefault="00CA2046" w:rsidP="00BB3C33">
            <w:pPr>
              <w:pStyle w:val="TabelleKopflinks"/>
            </w:pPr>
            <w:r>
              <w:t>Lernumgebung kennenlernen –</w:t>
            </w:r>
          </w:p>
          <w:p w:rsidR="00764BF1" w:rsidRDefault="00764BF1" w:rsidP="00BB3C33">
            <w:pPr>
              <w:pStyle w:val="TabelleKopflinks"/>
            </w:pPr>
            <w:r>
              <w:t>Niveaustufen</w:t>
            </w:r>
          </w:p>
        </w:tc>
        <w:tc>
          <w:tcPr>
            <w:tcW w:w="188" w:type="dxa"/>
            <w:vMerge w:val="restart"/>
            <w:tcBorders>
              <w:top w:val="nil"/>
              <w:left w:val="single" w:sz="4" w:space="0" w:color="auto"/>
              <w:bottom w:val="nil"/>
              <w:right w:val="single" w:sz="4" w:space="0" w:color="auto"/>
            </w:tcBorders>
            <w:shd w:val="clear" w:color="auto" w:fill="FFFFFF"/>
          </w:tcPr>
          <w:p w:rsidR="00764BF1" w:rsidRPr="004B658C" w:rsidRDefault="00764BF1"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64BF1" w:rsidRDefault="00764BF1" w:rsidP="00BB3C33">
            <w:pPr>
              <w:pStyle w:val="TabellenkopfLS"/>
            </w:pPr>
            <w:r>
              <w:t xml:space="preserve">Ernährung </w:t>
            </w:r>
            <w:r>
              <w:br/>
              <w:t>und Gastronomie</w:t>
            </w:r>
          </w:p>
          <w:p w:rsidR="00764BF1" w:rsidRPr="00B51DE9" w:rsidRDefault="00764BF1" w:rsidP="00BB3C33">
            <w:pPr>
              <w:pStyle w:val="TabelleKopfmitte"/>
              <w:rPr>
                <w:rFonts w:eastAsia="Calibri"/>
              </w:rPr>
            </w:pPr>
            <w:r>
              <w:t>EG1.01.01.01</w:t>
            </w:r>
          </w:p>
        </w:tc>
      </w:tr>
      <w:tr w:rsidR="00764BF1"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764BF1" w:rsidRPr="004B658C" w:rsidRDefault="00764BF1" w:rsidP="00BB3C33">
            <w:pPr>
              <w:pStyle w:val="Tabelle6pt"/>
            </w:pPr>
            <w:r>
              <w:t>Kompetenzbereiche:</w:t>
            </w:r>
          </w:p>
          <w:p w:rsidR="00764BF1" w:rsidRDefault="00764BF1" w:rsidP="00BB3C33">
            <w:pPr>
              <w:pStyle w:val="Kopf8ptafz"/>
              <w:ind w:left="227" w:hanging="170"/>
            </w:pPr>
            <w:r>
              <w:t>Ich kann die unterschiedlichen Arbeitsmaterialien überblicken.</w:t>
            </w:r>
          </w:p>
          <w:p w:rsidR="00764BF1" w:rsidRDefault="00764BF1" w:rsidP="00BB3C33">
            <w:pPr>
              <w:pStyle w:val="Kopf8ptafz"/>
              <w:ind w:left="227" w:hanging="170"/>
            </w:pPr>
            <w:r>
              <w:t xml:space="preserve">Ich kann Aufgaben eigenverantwortlich und </w:t>
            </w:r>
            <w:r w:rsidR="003702B6">
              <w:t>selbstständig</w:t>
            </w:r>
            <w:r>
              <w:t xml:space="preserve"> durchführen.</w:t>
            </w:r>
          </w:p>
          <w:p w:rsidR="00764BF1" w:rsidRDefault="00764BF1"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764BF1" w:rsidRDefault="00764BF1"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64BF1" w:rsidRPr="00B51DE9" w:rsidTr="00BB3C33">
              <w:trPr>
                <w:trHeight w:val="284"/>
              </w:trPr>
              <w:tc>
                <w:tcPr>
                  <w:tcW w:w="2090" w:type="dxa"/>
                  <w:shd w:val="clear" w:color="auto" w:fill="auto"/>
                </w:tcPr>
                <w:p w:rsidR="00764BF1" w:rsidRPr="00B51DE9" w:rsidRDefault="00764BF1" w:rsidP="00BB3C33">
                  <w:pPr>
                    <w:pStyle w:val="Textkrpermitte"/>
                  </w:pPr>
                  <w:proofErr w:type="spellStart"/>
                  <w:r w:rsidRPr="00B51DE9">
                    <w:t>LernPROJEKT</w:t>
                  </w:r>
                  <w:proofErr w:type="spellEnd"/>
                </w:p>
              </w:tc>
            </w:tr>
            <w:tr w:rsidR="00764BF1" w:rsidRPr="00B51DE9" w:rsidTr="00BB3C33">
              <w:trPr>
                <w:trHeight w:val="284"/>
              </w:trPr>
              <w:tc>
                <w:tcPr>
                  <w:tcW w:w="2090" w:type="dxa"/>
                  <w:tcBorders>
                    <w:bottom w:val="single" w:sz="4" w:space="0" w:color="auto"/>
                  </w:tcBorders>
                  <w:shd w:val="clear" w:color="auto" w:fill="auto"/>
                </w:tcPr>
                <w:p w:rsidR="00764BF1" w:rsidRPr="00B51DE9" w:rsidRDefault="00764BF1" w:rsidP="00BB3C33">
                  <w:pPr>
                    <w:pStyle w:val="Textkrpermitte"/>
                  </w:pPr>
                  <w:proofErr w:type="spellStart"/>
                  <w:r w:rsidRPr="00B51DE9">
                    <w:t>LernTHEMA</w:t>
                  </w:r>
                  <w:proofErr w:type="spellEnd"/>
                </w:p>
              </w:tc>
            </w:tr>
            <w:tr w:rsidR="00764BF1" w:rsidRPr="00B51DE9" w:rsidTr="00BB3C33">
              <w:trPr>
                <w:trHeight w:val="284"/>
              </w:trPr>
              <w:tc>
                <w:tcPr>
                  <w:tcW w:w="2090" w:type="dxa"/>
                  <w:tcBorders>
                    <w:bottom w:val="nil"/>
                  </w:tcBorders>
                  <w:shd w:val="clear" w:color="auto" w:fill="D9D9D9" w:themeFill="background1" w:themeFillShade="D9"/>
                </w:tcPr>
                <w:p w:rsidR="00764BF1" w:rsidRPr="00B51DE9" w:rsidRDefault="00764BF1" w:rsidP="00BB3C33">
                  <w:pPr>
                    <w:pStyle w:val="TabelleKopfmitte"/>
                  </w:pPr>
                  <w:proofErr w:type="spellStart"/>
                  <w:r w:rsidRPr="00B51DE9">
                    <w:t>LernSCHRITT</w:t>
                  </w:r>
                  <w:proofErr w:type="spellEnd"/>
                </w:p>
              </w:tc>
            </w:tr>
          </w:tbl>
          <w:p w:rsidR="00764BF1" w:rsidRPr="00B51DE9" w:rsidRDefault="00764BF1" w:rsidP="00BB3C33"/>
        </w:tc>
      </w:tr>
      <w:tr w:rsidR="00764BF1" w:rsidRPr="00B51DE9" w:rsidTr="00BB3C33">
        <w:trPr>
          <w:trHeight w:val="149"/>
        </w:trPr>
        <w:tc>
          <w:tcPr>
            <w:tcW w:w="7348" w:type="dxa"/>
            <w:gridSpan w:val="3"/>
            <w:tcBorders>
              <w:top w:val="single" w:sz="4" w:space="0" w:color="auto"/>
              <w:left w:val="nil"/>
              <w:right w:val="nil"/>
            </w:tcBorders>
          </w:tcPr>
          <w:p w:rsidR="00764BF1" w:rsidRPr="00B51DE9" w:rsidRDefault="00764BF1" w:rsidP="00BB3C33"/>
        </w:tc>
        <w:tc>
          <w:tcPr>
            <w:tcW w:w="196" w:type="dxa"/>
            <w:gridSpan w:val="2"/>
            <w:tcBorders>
              <w:top w:val="nil"/>
              <w:left w:val="nil"/>
              <w:right w:val="nil"/>
            </w:tcBorders>
          </w:tcPr>
          <w:p w:rsidR="00764BF1" w:rsidRPr="00B51DE9" w:rsidRDefault="00764BF1" w:rsidP="00BB3C33"/>
        </w:tc>
        <w:tc>
          <w:tcPr>
            <w:tcW w:w="2095" w:type="dxa"/>
            <w:tcBorders>
              <w:top w:val="single" w:sz="4" w:space="0" w:color="auto"/>
              <w:left w:val="nil"/>
              <w:right w:val="nil"/>
            </w:tcBorders>
          </w:tcPr>
          <w:p w:rsidR="00764BF1" w:rsidRPr="00B51DE9" w:rsidRDefault="00764BF1" w:rsidP="00BB3C33"/>
        </w:tc>
      </w:tr>
      <w:tr w:rsidR="00764BF1" w:rsidRPr="00B51DE9" w:rsidTr="00BB3C33">
        <w:trPr>
          <w:trHeight w:val="443"/>
        </w:trPr>
        <w:tc>
          <w:tcPr>
            <w:tcW w:w="4818" w:type="dxa"/>
            <w:gridSpan w:val="2"/>
            <w:vMerge w:val="restart"/>
            <w:tcBorders>
              <w:left w:val="single" w:sz="4" w:space="0" w:color="auto"/>
              <w:right w:val="single" w:sz="4" w:space="0" w:color="auto"/>
            </w:tcBorders>
          </w:tcPr>
          <w:p w:rsidR="00764BF1" w:rsidRPr="004B658C" w:rsidRDefault="00764BF1" w:rsidP="00BB3C33">
            <w:pPr>
              <w:pStyle w:val="Tabelle6pt"/>
            </w:pPr>
            <w:r>
              <w:t>Kompetenzen:</w:t>
            </w:r>
          </w:p>
          <w:p w:rsidR="00764BF1" w:rsidRPr="009A0C89" w:rsidRDefault="00764BF1" w:rsidP="00BB3C33">
            <w:pPr>
              <w:pStyle w:val="Kopf8ptafz"/>
              <w:ind w:left="227" w:hanging="170"/>
              <w:rPr>
                <w:i/>
              </w:rPr>
            </w:pPr>
            <w:r>
              <w:t>Ich kann Niveaustufen unterscheiden.</w:t>
            </w:r>
          </w:p>
          <w:p w:rsidR="00764BF1" w:rsidRPr="009A0C89" w:rsidRDefault="00764BF1" w:rsidP="00BB3C33">
            <w:pPr>
              <w:pStyle w:val="Kopf8ptafz"/>
              <w:ind w:left="227" w:hanging="170"/>
              <w:rPr>
                <w:i/>
              </w:rPr>
            </w:pPr>
            <w:r w:rsidRPr="009A0C89">
              <w:rPr>
                <w:i/>
              </w:rPr>
              <w:t xml:space="preserve">Ich kann mich auf eine Aufgabe konzentrieren. </w:t>
            </w:r>
          </w:p>
          <w:p w:rsidR="00764BF1" w:rsidRPr="007B7F61" w:rsidRDefault="00764BF1" w:rsidP="00BB3C33">
            <w:pPr>
              <w:pStyle w:val="Kopf8ptafz"/>
              <w:ind w:left="227" w:hanging="170"/>
              <w:rPr>
                <w:i/>
              </w:rPr>
            </w:pPr>
            <w:r w:rsidRPr="009A0C89">
              <w:rPr>
                <w:i/>
              </w:rPr>
              <w:t xml:space="preserve">Ich kann mich organisieren. </w:t>
            </w:r>
          </w:p>
          <w:p w:rsidR="00764BF1" w:rsidRDefault="00764BF1" w:rsidP="00BB3C33">
            <w:pPr>
              <w:pStyle w:val="Kopf8ptafz"/>
              <w:numPr>
                <w:ilvl w:val="0"/>
                <w:numId w:val="0"/>
              </w:numPr>
              <w:ind w:left="227" w:hanging="170"/>
            </w:pPr>
          </w:p>
        </w:tc>
        <w:tc>
          <w:tcPr>
            <w:tcW w:w="4821" w:type="dxa"/>
            <w:gridSpan w:val="4"/>
            <w:tcBorders>
              <w:left w:val="single" w:sz="4" w:space="0" w:color="auto"/>
              <w:right w:val="single" w:sz="4" w:space="0" w:color="auto"/>
            </w:tcBorders>
          </w:tcPr>
          <w:p w:rsidR="00764BF1" w:rsidRDefault="00764BF1" w:rsidP="00BB3C33">
            <w:pPr>
              <w:pStyle w:val="Tabelle6pt"/>
            </w:pPr>
            <w:r>
              <w:t>Was Sie schon können sollten:</w:t>
            </w:r>
          </w:p>
          <w:p w:rsidR="00764BF1" w:rsidRPr="00234B66" w:rsidRDefault="00764BF1" w:rsidP="00BB3C33">
            <w:pPr>
              <w:pStyle w:val="Kopf8ptafz"/>
              <w:ind w:left="227" w:hanging="170"/>
            </w:pPr>
            <w:r>
              <w:t>Ich kann Arbeitsanweisungen lesen und umsetzen.</w:t>
            </w:r>
          </w:p>
        </w:tc>
      </w:tr>
      <w:tr w:rsidR="00764BF1" w:rsidRPr="00B51DE9" w:rsidTr="00BB3C33">
        <w:trPr>
          <w:trHeight w:val="443"/>
        </w:trPr>
        <w:tc>
          <w:tcPr>
            <w:tcW w:w="4818" w:type="dxa"/>
            <w:gridSpan w:val="2"/>
            <w:vMerge/>
            <w:tcBorders>
              <w:left w:val="single" w:sz="4" w:space="0" w:color="auto"/>
              <w:right w:val="single" w:sz="4" w:space="0" w:color="auto"/>
            </w:tcBorders>
          </w:tcPr>
          <w:p w:rsidR="00764BF1" w:rsidRDefault="00764BF1" w:rsidP="00BB3C33">
            <w:pPr>
              <w:pStyle w:val="Tabelle6pt"/>
            </w:pPr>
          </w:p>
        </w:tc>
        <w:tc>
          <w:tcPr>
            <w:tcW w:w="4821" w:type="dxa"/>
            <w:gridSpan w:val="4"/>
            <w:tcBorders>
              <w:left w:val="single" w:sz="4" w:space="0" w:color="auto"/>
              <w:right w:val="single" w:sz="4" w:space="0" w:color="auto"/>
            </w:tcBorders>
          </w:tcPr>
          <w:p w:rsidR="00764BF1" w:rsidRDefault="00764BF1" w:rsidP="00BB3C33">
            <w:pPr>
              <w:pStyle w:val="Tabelle6pt"/>
            </w:pPr>
            <w:r>
              <w:t>Wofür Sie das benötigen:</w:t>
            </w:r>
          </w:p>
          <w:p w:rsidR="00764BF1" w:rsidRDefault="00764BF1" w:rsidP="00BB3C33">
            <w:pPr>
              <w:pStyle w:val="Kopf8ptafz"/>
              <w:ind w:left="227" w:hanging="170"/>
            </w:pPr>
            <w:r>
              <w:t>Richtiges Auswählen der Arbeitsmaterialien</w:t>
            </w:r>
          </w:p>
        </w:tc>
      </w:tr>
      <w:tr w:rsidR="00764BF1" w:rsidRPr="00B51DE9" w:rsidTr="00BB3C33">
        <w:trPr>
          <w:trHeight w:val="443"/>
        </w:trPr>
        <w:tc>
          <w:tcPr>
            <w:tcW w:w="4818" w:type="dxa"/>
            <w:gridSpan w:val="2"/>
            <w:vMerge/>
            <w:tcBorders>
              <w:left w:val="single" w:sz="4" w:space="0" w:color="auto"/>
              <w:right w:val="single" w:sz="4" w:space="0" w:color="auto"/>
            </w:tcBorders>
          </w:tcPr>
          <w:p w:rsidR="00764BF1" w:rsidRDefault="00764BF1" w:rsidP="00BB3C33">
            <w:pPr>
              <w:pStyle w:val="Tabelle6pt"/>
            </w:pPr>
          </w:p>
        </w:tc>
        <w:tc>
          <w:tcPr>
            <w:tcW w:w="4821" w:type="dxa"/>
            <w:gridSpan w:val="4"/>
            <w:tcBorders>
              <w:left w:val="single" w:sz="4" w:space="0" w:color="auto"/>
              <w:right w:val="single" w:sz="4" w:space="0" w:color="auto"/>
            </w:tcBorders>
          </w:tcPr>
          <w:p w:rsidR="00764BF1" w:rsidRDefault="00764BF1" w:rsidP="00BB3C33">
            <w:pPr>
              <w:pStyle w:val="Tabelle6pt"/>
            </w:pPr>
            <w:r>
              <w:t>Wie Sie Ihr Können prüfen können:</w:t>
            </w:r>
          </w:p>
          <w:p w:rsidR="00764BF1" w:rsidRPr="00234B66" w:rsidRDefault="00764BF1" w:rsidP="00BB3C33">
            <w:pPr>
              <w:pStyle w:val="Kopf8ptafz"/>
              <w:ind w:left="227" w:hanging="170"/>
            </w:pPr>
            <w:r>
              <w:t xml:space="preserve">Übung </w:t>
            </w:r>
          </w:p>
        </w:tc>
      </w:tr>
    </w:tbl>
    <w:p w:rsidR="00764BF1" w:rsidRDefault="00764BF1" w:rsidP="00764BF1">
      <w:r>
        <w:rPr>
          <w:noProof/>
          <w:sz w:val="24"/>
          <w:lang w:eastAsia="de-DE"/>
        </w:rPr>
        <w:drawing>
          <wp:anchor distT="0" distB="0" distL="114300" distR="114300" simplePos="0" relativeHeight="251699200" behindDoc="0" locked="0" layoutInCell="0" allowOverlap="1" wp14:anchorId="49D3BBA6" wp14:editId="5AD2A59F">
            <wp:simplePos x="0" y="0"/>
            <wp:positionH relativeFrom="rightMargin">
              <wp:posOffset>107950</wp:posOffset>
            </wp:positionH>
            <wp:positionV relativeFrom="paragraph">
              <wp:posOffset>51398</wp:posOffset>
            </wp:positionV>
            <wp:extent cx="345440" cy="323850"/>
            <wp:effectExtent l="0" t="0" r="0" b="0"/>
            <wp:wrapNone/>
            <wp:docPr id="93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64BF1" w:rsidRDefault="00764BF1" w:rsidP="00764BF1">
      <w:r>
        <w:t xml:space="preserve">Sie organisieren Ihr Lernen </w:t>
      </w:r>
      <w:r w:rsidR="003702B6">
        <w:t>selbstständig</w:t>
      </w:r>
      <w:r>
        <w:t>. Niemand ist jeden Tag gleich fit und in jedem Fach gleich begabt. Daher können Sie täglich zwischen Lernmaterialien auf drei Nivea</w:t>
      </w:r>
      <w:r>
        <w:t>u</w:t>
      </w:r>
      <w:r>
        <w:t>stufen auswählen. Sie haben die Wahl, doch was steckt hinter den Niveaustufen?</w:t>
      </w:r>
    </w:p>
    <w:p w:rsidR="00764BF1" w:rsidRDefault="00764BF1" w:rsidP="00764BF1"/>
    <w:tbl>
      <w:tblPr>
        <w:tblStyle w:val="Tabellenraster"/>
        <w:tblW w:w="4395" w:type="dxa"/>
        <w:tblInd w:w="108" w:type="dxa"/>
        <w:tblLayout w:type="fixed"/>
        <w:tblCellMar>
          <w:top w:w="57" w:type="dxa"/>
          <w:bottom w:w="57" w:type="dxa"/>
        </w:tblCellMar>
        <w:tblLook w:val="04A0" w:firstRow="1" w:lastRow="0" w:firstColumn="1" w:lastColumn="0" w:noHBand="0" w:noVBand="1"/>
      </w:tblPr>
      <w:tblGrid>
        <w:gridCol w:w="1701"/>
        <w:gridCol w:w="2694"/>
      </w:tblGrid>
      <w:tr w:rsidR="00764BF1" w:rsidRPr="00A410C8" w:rsidTr="00BB3C33">
        <w:tc>
          <w:tcPr>
            <w:tcW w:w="1701" w:type="dxa"/>
            <w:shd w:val="clear" w:color="auto" w:fill="auto"/>
          </w:tcPr>
          <w:p w:rsidR="00764BF1" w:rsidRPr="00A410C8" w:rsidRDefault="00764BF1" w:rsidP="00831685">
            <w:pPr>
              <w:pStyle w:val="Textkrper"/>
              <w:jc w:val="center"/>
            </w:pPr>
            <w:r>
              <w:t>Niveau</w:t>
            </w:r>
            <w:r>
              <w:rPr>
                <w:noProof/>
                <w:sz w:val="24"/>
              </w:rPr>
              <w:drawing>
                <wp:inline distT="0" distB="0" distL="0" distR="0" wp14:anchorId="5E28A831" wp14:editId="58C93B10">
                  <wp:extent cx="257175" cy="235585"/>
                  <wp:effectExtent l="0" t="0" r="9525" b="0"/>
                  <wp:docPr id="93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257175" cy="235585"/>
                          </a:xfrm>
                          <a:prstGeom prst="rect">
                            <a:avLst/>
                          </a:prstGeom>
                          <a:noFill/>
                          <a:ln>
                            <a:noFill/>
                          </a:ln>
                        </pic:spPr>
                      </pic:pic>
                    </a:graphicData>
                  </a:graphic>
                </wp:inline>
              </w:drawing>
            </w:r>
          </w:p>
        </w:tc>
        <w:tc>
          <w:tcPr>
            <w:tcW w:w="2694" w:type="dxa"/>
            <w:vAlign w:val="center"/>
          </w:tcPr>
          <w:p w:rsidR="00764BF1" w:rsidRPr="00A410C8" w:rsidRDefault="00764BF1" w:rsidP="00831685">
            <w:pPr>
              <w:pStyle w:val="Textkrper"/>
              <w:jc w:val="center"/>
            </w:pPr>
            <w:r>
              <w:t>Grundlegendes Wissen</w:t>
            </w:r>
          </w:p>
        </w:tc>
      </w:tr>
      <w:tr w:rsidR="00764BF1" w:rsidRPr="00A410C8" w:rsidTr="00BB3C33">
        <w:tc>
          <w:tcPr>
            <w:tcW w:w="1701" w:type="dxa"/>
            <w:shd w:val="clear" w:color="auto" w:fill="auto"/>
          </w:tcPr>
          <w:p w:rsidR="00764BF1" w:rsidRPr="00A410C8" w:rsidRDefault="00764BF1" w:rsidP="00831685">
            <w:pPr>
              <w:pStyle w:val="Textkrper"/>
              <w:jc w:val="center"/>
            </w:pPr>
            <w:r>
              <w:t>Niveau</w:t>
            </w:r>
            <w:r>
              <w:rPr>
                <w:noProof/>
                <w:sz w:val="24"/>
              </w:rPr>
              <w:drawing>
                <wp:inline distT="0" distB="0" distL="0" distR="0" wp14:anchorId="3AEBB7CB" wp14:editId="7FF6BE8F">
                  <wp:extent cx="257175" cy="235585"/>
                  <wp:effectExtent l="0" t="0" r="9525" b="0"/>
                  <wp:docPr id="93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257175" cy="235585"/>
                          </a:xfrm>
                          <a:prstGeom prst="rect">
                            <a:avLst/>
                          </a:prstGeom>
                          <a:noFill/>
                          <a:ln>
                            <a:noFill/>
                          </a:ln>
                        </pic:spPr>
                      </pic:pic>
                    </a:graphicData>
                  </a:graphic>
                </wp:inline>
              </w:drawing>
            </w:r>
          </w:p>
        </w:tc>
        <w:tc>
          <w:tcPr>
            <w:tcW w:w="2694" w:type="dxa"/>
            <w:vAlign w:val="center"/>
          </w:tcPr>
          <w:p w:rsidR="00764BF1" w:rsidRPr="00A410C8" w:rsidRDefault="00764BF1" w:rsidP="00831685">
            <w:pPr>
              <w:pStyle w:val="Textkrper"/>
              <w:jc w:val="center"/>
            </w:pPr>
            <w:r>
              <w:t>Mittleres Wissen</w:t>
            </w:r>
          </w:p>
        </w:tc>
      </w:tr>
      <w:tr w:rsidR="00764BF1" w:rsidRPr="00A410C8" w:rsidTr="00BB3C33">
        <w:tc>
          <w:tcPr>
            <w:tcW w:w="1701" w:type="dxa"/>
            <w:shd w:val="clear" w:color="auto" w:fill="auto"/>
          </w:tcPr>
          <w:p w:rsidR="00764BF1" w:rsidRPr="00A410C8" w:rsidRDefault="00764BF1" w:rsidP="00831685">
            <w:pPr>
              <w:pStyle w:val="Textkrper"/>
              <w:jc w:val="center"/>
            </w:pPr>
            <w:r>
              <w:t>Niveau</w:t>
            </w:r>
            <w:r>
              <w:rPr>
                <w:noProof/>
                <w:sz w:val="24"/>
              </w:rPr>
              <w:drawing>
                <wp:inline distT="0" distB="0" distL="0" distR="0" wp14:anchorId="37F96FA8" wp14:editId="773D55AC">
                  <wp:extent cx="254000" cy="233045"/>
                  <wp:effectExtent l="0" t="0" r="0" b="0"/>
                  <wp:docPr id="94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254000" cy="233045"/>
                          </a:xfrm>
                          <a:prstGeom prst="rect">
                            <a:avLst/>
                          </a:prstGeom>
                          <a:noFill/>
                          <a:ln>
                            <a:noFill/>
                          </a:ln>
                        </pic:spPr>
                      </pic:pic>
                    </a:graphicData>
                  </a:graphic>
                </wp:inline>
              </w:drawing>
            </w:r>
          </w:p>
        </w:tc>
        <w:tc>
          <w:tcPr>
            <w:tcW w:w="2694" w:type="dxa"/>
            <w:vAlign w:val="center"/>
          </w:tcPr>
          <w:p w:rsidR="00764BF1" w:rsidRPr="00A410C8" w:rsidRDefault="00764BF1" w:rsidP="00831685">
            <w:pPr>
              <w:pStyle w:val="Textkrper"/>
              <w:jc w:val="center"/>
            </w:pPr>
            <w:r>
              <w:t>Erweitertes Wissen</w:t>
            </w:r>
          </w:p>
        </w:tc>
      </w:tr>
    </w:tbl>
    <w:p w:rsidR="00764BF1" w:rsidRDefault="00764BF1" w:rsidP="00764BF1">
      <w:pPr>
        <w:rPr>
          <w:rStyle w:val="Fett"/>
        </w:rPr>
      </w:pPr>
    </w:p>
    <w:p w:rsidR="00764BF1" w:rsidRPr="00F94E8A" w:rsidRDefault="00764BF1" w:rsidP="00764BF1">
      <w:pPr>
        <w:rPr>
          <w:rStyle w:val="Fett"/>
        </w:rPr>
      </w:pPr>
    </w:p>
    <w:tbl>
      <w:tblPr>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5670"/>
      </w:tblGrid>
      <w:tr w:rsidR="00764BF1" w:rsidRPr="00DE4890" w:rsidTr="00BB3C33">
        <w:trPr>
          <w:trHeight w:val="397"/>
        </w:trPr>
        <w:tc>
          <w:tcPr>
            <w:tcW w:w="1470" w:type="dxa"/>
            <w:shd w:val="clear" w:color="auto" w:fill="D9D9D9" w:themeFill="background1" w:themeFillShade="D9"/>
            <w:vAlign w:val="center"/>
          </w:tcPr>
          <w:p w:rsidR="00764BF1" w:rsidRPr="00DE4890" w:rsidRDefault="00764BF1" w:rsidP="00BB3C33">
            <w:pPr>
              <w:pStyle w:val="TabelleKopfmitte"/>
            </w:pPr>
            <w:r>
              <w:t>Phase</w:t>
            </w:r>
          </w:p>
        </w:tc>
        <w:tc>
          <w:tcPr>
            <w:tcW w:w="940" w:type="dxa"/>
            <w:shd w:val="clear" w:color="auto" w:fill="D9D9D9" w:themeFill="background1" w:themeFillShade="D9"/>
            <w:vAlign w:val="center"/>
          </w:tcPr>
          <w:p w:rsidR="00764BF1" w:rsidRPr="00DE4890" w:rsidRDefault="00764BF1" w:rsidP="00BB3C33">
            <w:pPr>
              <w:pStyle w:val="TabelleKopfmitte"/>
            </w:pPr>
            <w:r>
              <w:t>Zeit</w:t>
            </w:r>
          </w:p>
        </w:tc>
        <w:tc>
          <w:tcPr>
            <w:tcW w:w="5670" w:type="dxa"/>
            <w:shd w:val="clear" w:color="auto" w:fill="D9D9D9" w:themeFill="background1" w:themeFillShade="D9"/>
            <w:vAlign w:val="center"/>
          </w:tcPr>
          <w:p w:rsidR="00764BF1" w:rsidRPr="00DE4890" w:rsidRDefault="00764BF1" w:rsidP="00BB3C33">
            <w:pPr>
              <w:pStyle w:val="TabelleKopfmitte"/>
            </w:pPr>
            <w:r>
              <w:t>Aufgabe</w:t>
            </w:r>
          </w:p>
        </w:tc>
      </w:tr>
      <w:tr w:rsidR="00764BF1" w:rsidRPr="00DE4890" w:rsidTr="00BB3C33">
        <w:trPr>
          <w:trHeight w:val="624"/>
        </w:trPr>
        <w:tc>
          <w:tcPr>
            <w:tcW w:w="1470" w:type="dxa"/>
            <w:shd w:val="clear" w:color="auto" w:fill="auto"/>
            <w:vAlign w:val="center"/>
          </w:tcPr>
          <w:p w:rsidR="00764BF1" w:rsidRPr="00F0156F" w:rsidRDefault="00764BF1" w:rsidP="00BB3C33">
            <w:pPr>
              <w:pStyle w:val="Textkrpermitte"/>
            </w:pPr>
            <w:r w:rsidRPr="00FC0F56">
              <w:rPr>
                <w:noProof/>
              </w:rPr>
              <w:drawing>
                <wp:inline distT="0" distB="0" distL="0" distR="0" wp14:anchorId="070C98EE" wp14:editId="09539617">
                  <wp:extent cx="302701" cy="324000"/>
                  <wp:effectExtent l="0" t="0" r="2540" b="0"/>
                  <wp:docPr id="9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64BF1" w:rsidRPr="00DE4890" w:rsidRDefault="00764BF1" w:rsidP="00BB3C33">
            <w:pPr>
              <w:pStyle w:val="Textkrper"/>
            </w:pPr>
          </w:p>
        </w:tc>
        <w:tc>
          <w:tcPr>
            <w:tcW w:w="5670" w:type="dxa"/>
            <w:shd w:val="clear" w:color="auto" w:fill="auto"/>
            <w:vAlign w:val="center"/>
          </w:tcPr>
          <w:p w:rsidR="00764BF1" w:rsidRPr="007B7F61" w:rsidRDefault="00764BF1" w:rsidP="00BB3C33">
            <w:pPr>
              <w:pStyle w:val="Textkrper"/>
              <w:rPr>
                <w:b/>
                <w:noProof/>
              </w:rPr>
            </w:pPr>
            <w:r w:rsidRPr="007B7F61">
              <w:rPr>
                <w:rStyle w:val="Fett"/>
                <w:b w:val="0"/>
              </w:rPr>
              <w:t>Ordnen Sie die Aussagen den entsprechenden Niveaustufen zu.</w:t>
            </w:r>
          </w:p>
        </w:tc>
      </w:tr>
    </w:tbl>
    <w:p w:rsidR="00764BF1" w:rsidRDefault="00764BF1" w:rsidP="00764BF1"/>
    <w:p w:rsidR="00764BF1" w:rsidRDefault="00764BF1" w:rsidP="00764BF1"/>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764BF1" w:rsidRPr="000E433E" w:rsidTr="00831685">
        <w:tc>
          <w:tcPr>
            <w:tcW w:w="2457" w:type="dxa"/>
            <w:tcBorders>
              <w:right w:val="single" w:sz="4" w:space="0" w:color="auto"/>
            </w:tcBorders>
            <w:shd w:val="clear" w:color="auto" w:fill="D9D9D9" w:themeFill="background1" w:themeFillShade="D9"/>
          </w:tcPr>
          <w:p w:rsidR="00764BF1" w:rsidRPr="000E433E" w:rsidRDefault="00764BF1"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764BF1" w:rsidRPr="000E433E" w:rsidRDefault="00764BF1" w:rsidP="00BB3C33"/>
        </w:tc>
        <w:tc>
          <w:tcPr>
            <w:tcW w:w="3544" w:type="dxa"/>
            <w:tcBorders>
              <w:left w:val="single" w:sz="4" w:space="0" w:color="auto"/>
            </w:tcBorders>
            <w:shd w:val="clear" w:color="auto" w:fill="D9D9D9" w:themeFill="background1" w:themeFillShade="D9"/>
          </w:tcPr>
          <w:p w:rsidR="00764BF1" w:rsidRPr="000E433E" w:rsidRDefault="00764BF1" w:rsidP="00BB3C33">
            <w:pPr>
              <w:pStyle w:val="Textkrper"/>
              <w:rPr>
                <w:rStyle w:val="Fett"/>
              </w:rPr>
            </w:pPr>
            <w:r>
              <w:rPr>
                <w:rStyle w:val="Fett"/>
              </w:rPr>
              <w:t>Aussagen</w:t>
            </w:r>
          </w:p>
        </w:tc>
        <w:tc>
          <w:tcPr>
            <w:tcW w:w="1701" w:type="dxa"/>
            <w:shd w:val="clear" w:color="auto" w:fill="D9D9D9" w:themeFill="background1" w:themeFillShade="D9"/>
          </w:tcPr>
          <w:p w:rsidR="00764BF1" w:rsidRPr="000E433E" w:rsidRDefault="00CA2046" w:rsidP="00BB3C33">
            <w:pPr>
              <w:pStyle w:val="Textkrper"/>
              <w:rPr>
                <w:rStyle w:val="Fett"/>
              </w:rPr>
            </w:pPr>
            <w:r>
              <w:rPr>
                <w:rStyle w:val="Fett"/>
              </w:rPr>
              <w:t>Niveaustufe</w:t>
            </w:r>
          </w:p>
        </w:tc>
      </w:tr>
      <w:tr w:rsidR="00764BF1" w:rsidRPr="00A410C8" w:rsidTr="00BB3C33">
        <w:tc>
          <w:tcPr>
            <w:tcW w:w="2457" w:type="dxa"/>
            <w:tcBorders>
              <w:right w:val="single" w:sz="4" w:space="0" w:color="auto"/>
            </w:tcBorders>
            <w:shd w:val="clear" w:color="auto" w:fill="auto"/>
          </w:tcPr>
          <w:p w:rsidR="00764BF1" w:rsidRPr="00A410C8" w:rsidRDefault="00764BF1" w:rsidP="00BB3C33">
            <w:pPr>
              <w:pStyle w:val="Textkrper"/>
            </w:pPr>
            <w:r>
              <w:t>Textarbeit</w:t>
            </w:r>
          </w:p>
        </w:tc>
        <w:tc>
          <w:tcPr>
            <w:tcW w:w="378" w:type="dxa"/>
            <w:tcBorders>
              <w:top w:val="nil"/>
              <w:left w:val="single" w:sz="4" w:space="0" w:color="auto"/>
              <w:bottom w:val="nil"/>
              <w:right w:val="single" w:sz="4" w:space="0" w:color="auto"/>
            </w:tcBorders>
          </w:tcPr>
          <w:p w:rsidR="00764BF1" w:rsidRPr="000E433E" w:rsidRDefault="00764BF1" w:rsidP="00BB3C33"/>
        </w:tc>
        <w:tc>
          <w:tcPr>
            <w:tcW w:w="3544" w:type="dxa"/>
            <w:tcBorders>
              <w:left w:val="single" w:sz="4" w:space="0" w:color="auto"/>
            </w:tcBorders>
          </w:tcPr>
          <w:p w:rsidR="00764BF1" w:rsidRPr="00A410C8" w:rsidRDefault="00764BF1" w:rsidP="00BB3C33">
            <w:pPr>
              <w:pStyle w:val="Textkrper"/>
            </w:pPr>
            <w:r>
              <w:t>Ich kann schwierige Texte verstehen.</w:t>
            </w:r>
            <w:r>
              <w:br/>
            </w:r>
          </w:p>
        </w:tc>
        <w:tc>
          <w:tcPr>
            <w:tcW w:w="1701" w:type="dxa"/>
          </w:tcPr>
          <w:p w:rsidR="00764BF1" w:rsidRPr="00A410C8" w:rsidRDefault="00764BF1" w:rsidP="00BB3C33">
            <w:pPr>
              <w:pStyle w:val="Textkrper"/>
            </w:pPr>
          </w:p>
        </w:tc>
      </w:tr>
      <w:tr w:rsidR="00764BF1" w:rsidRPr="00A410C8" w:rsidTr="00BB3C33">
        <w:tc>
          <w:tcPr>
            <w:tcW w:w="2457" w:type="dxa"/>
            <w:tcBorders>
              <w:right w:val="single" w:sz="4" w:space="0" w:color="auto"/>
            </w:tcBorders>
            <w:shd w:val="clear" w:color="auto" w:fill="auto"/>
          </w:tcPr>
          <w:p w:rsidR="00764BF1" w:rsidRPr="00A410C8" w:rsidRDefault="00764BF1" w:rsidP="00BB3C33">
            <w:pPr>
              <w:pStyle w:val="Textkrper"/>
            </w:pPr>
          </w:p>
        </w:tc>
        <w:tc>
          <w:tcPr>
            <w:tcW w:w="378" w:type="dxa"/>
            <w:tcBorders>
              <w:top w:val="nil"/>
              <w:left w:val="single" w:sz="4" w:space="0" w:color="auto"/>
              <w:bottom w:val="nil"/>
              <w:right w:val="single" w:sz="4" w:space="0" w:color="auto"/>
            </w:tcBorders>
          </w:tcPr>
          <w:p w:rsidR="00764BF1" w:rsidRPr="000E433E" w:rsidRDefault="00764BF1" w:rsidP="00BB3C33"/>
        </w:tc>
        <w:tc>
          <w:tcPr>
            <w:tcW w:w="3544" w:type="dxa"/>
            <w:tcBorders>
              <w:left w:val="single" w:sz="4" w:space="0" w:color="auto"/>
            </w:tcBorders>
          </w:tcPr>
          <w:p w:rsidR="00764BF1" w:rsidRPr="00A410C8" w:rsidRDefault="00764BF1" w:rsidP="00BB3C33">
            <w:pPr>
              <w:pStyle w:val="Textkrper"/>
            </w:pPr>
            <w:r>
              <w:t xml:space="preserve">Ich kann einfache und kurze Texte mit klaren Sätzen verstehen. </w:t>
            </w:r>
          </w:p>
        </w:tc>
        <w:tc>
          <w:tcPr>
            <w:tcW w:w="1701" w:type="dxa"/>
          </w:tcPr>
          <w:p w:rsidR="00764BF1" w:rsidRPr="00A410C8" w:rsidRDefault="00764BF1" w:rsidP="00BB3C33">
            <w:pPr>
              <w:pStyle w:val="Textkrper"/>
            </w:pPr>
          </w:p>
        </w:tc>
      </w:tr>
      <w:tr w:rsidR="00764BF1" w:rsidRPr="00A410C8" w:rsidTr="00BB3C33">
        <w:tc>
          <w:tcPr>
            <w:tcW w:w="2457" w:type="dxa"/>
            <w:tcBorders>
              <w:right w:val="single" w:sz="4" w:space="0" w:color="auto"/>
            </w:tcBorders>
            <w:shd w:val="clear" w:color="auto" w:fill="auto"/>
          </w:tcPr>
          <w:p w:rsidR="00764BF1" w:rsidRPr="00A410C8" w:rsidRDefault="00764BF1" w:rsidP="00BB3C33">
            <w:pPr>
              <w:pStyle w:val="Textkrper"/>
            </w:pPr>
          </w:p>
        </w:tc>
        <w:tc>
          <w:tcPr>
            <w:tcW w:w="378" w:type="dxa"/>
            <w:tcBorders>
              <w:top w:val="nil"/>
              <w:left w:val="single" w:sz="4" w:space="0" w:color="auto"/>
              <w:bottom w:val="nil"/>
              <w:right w:val="single" w:sz="4" w:space="0" w:color="auto"/>
            </w:tcBorders>
          </w:tcPr>
          <w:p w:rsidR="00764BF1" w:rsidRPr="000E433E" w:rsidRDefault="00764BF1" w:rsidP="00BB3C33"/>
        </w:tc>
        <w:tc>
          <w:tcPr>
            <w:tcW w:w="3544" w:type="dxa"/>
            <w:tcBorders>
              <w:left w:val="single" w:sz="4" w:space="0" w:color="auto"/>
            </w:tcBorders>
          </w:tcPr>
          <w:p w:rsidR="00764BF1" w:rsidRPr="00A410C8" w:rsidRDefault="00764BF1" w:rsidP="00BB3C33">
            <w:pPr>
              <w:pStyle w:val="Textkrper"/>
            </w:pPr>
            <w:r>
              <w:t xml:space="preserve">Ich kann schwierige Texte mit einigen Fremdwörtern verstehen. </w:t>
            </w:r>
          </w:p>
        </w:tc>
        <w:tc>
          <w:tcPr>
            <w:tcW w:w="1701" w:type="dxa"/>
          </w:tcPr>
          <w:p w:rsidR="00764BF1" w:rsidRPr="00A410C8" w:rsidRDefault="00764BF1" w:rsidP="00BB3C33">
            <w:pPr>
              <w:pStyle w:val="Textkrper"/>
            </w:pPr>
          </w:p>
        </w:tc>
      </w:tr>
    </w:tbl>
    <w:p w:rsidR="00764BF1" w:rsidRDefault="00764BF1" w:rsidP="00764BF1">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764BF1" w:rsidRPr="000E433E" w:rsidTr="00831685">
        <w:tc>
          <w:tcPr>
            <w:tcW w:w="2457" w:type="dxa"/>
            <w:tcBorders>
              <w:right w:val="single" w:sz="4" w:space="0" w:color="auto"/>
            </w:tcBorders>
            <w:shd w:val="clear" w:color="auto" w:fill="D9D9D9" w:themeFill="background1" w:themeFillShade="D9"/>
          </w:tcPr>
          <w:p w:rsidR="00764BF1" w:rsidRPr="000E433E" w:rsidRDefault="00764BF1" w:rsidP="00BB3C33">
            <w:pPr>
              <w:pStyle w:val="Textkrper"/>
              <w:rPr>
                <w:rStyle w:val="Fett"/>
              </w:rPr>
            </w:pPr>
            <w:r w:rsidRPr="000E433E">
              <w:rPr>
                <w:rStyle w:val="Fett"/>
              </w:rPr>
              <w:t>Arbeitsgebiet</w:t>
            </w:r>
          </w:p>
        </w:tc>
        <w:tc>
          <w:tcPr>
            <w:tcW w:w="378" w:type="dxa"/>
            <w:tcBorders>
              <w:top w:val="nil"/>
              <w:left w:val="single" w:sz="4" w:space="0" w:color="auto"/>
              <w:bottom w:val="nil"/>
              <w:right w:val="single" w:sz="4" w:space="0" w:color="auto"/>
            </w:tcBorders>
          </w:tcPr>
          <w:p w:rsidR="00764BF1" w:rsidRPr="000E433E" w:rsidRDefault="00764BF1" w:rsidP="00BB3C33"/>
        </w:tc>
        <w:tc>
          <w:tcPr>
            <w:tcW w:w="3544" w:type="dxa"/>
            <w:tcBorders>
              <w:left w:val="single" w:sz="4" w:space="0" w:color="auto"/>
            </w:tcBorders>
            <w:shd w:val="clear" w:color="auto" w:fill="D9D9D9" w:themeFill="background1" w:themeFillShade="D9"/>
          </w:tcPr>
          <w:p w:rsidR="00764BF1" w:rsidRPr="000E433E" w:rsidRDefault="00764BF1" w:rsidP="00BB3C33">
            <w:pPr>
              <w:pStyle w:val="Textkrper"/>
              <w:rPr>
                <w:rStyle w:val="Fett"/>
              </w:rPr>
            </w:pPr>
            <w:r>
              <w:rPr>
                <w:rStyle w:val="Fett"/>
              </w:rPr>
              <w:t>Aussagen</w:t>
            </w:r>
          </w:p>
        </w:tc>
        <w:tc>
          <w:tcPr>
            <w:tcW w:w="1701" w:type="dxa"/>
            <w:shd w:val="clear" w:color="auto" w:fill="D9D9D9" w:themeFill="background1" w:themeFillShade="D9"/>
          </w:tcPr>
          <w:p w:rsidR="00764BF1" w:rsidRPr="000E433E" w:rsidRDefault="00CA2046" w:rsidP="00BB3C33">
            <w:pPr>
              <w:pStyle w:val="Textkrper"/>
              <w:rPr>
                <w:rStyle w:val="Fett"/>
              </w:rPr>
            </w:pPr>
            <w:r>
              <w:rPr>
                <w:rStyle w:val="Fett"/>
              </w:rPr>
              <w:t>Niveaustufe</w:t>
            </w:r>
          </w:p>
        </w:tc>
      </w:tr>
      <w:tr w:rsidR="00764BF1" w:rsidRPr="00A410C8" w:rsidTr="00BB3C33">
        <w:tc>
          <w:tcPr>
            <w:tcW w:w="2457" w:type="dxa"/>
            <w:tcBorders>
              <w:right w:val="single" w:sz="4" w:space="0" w:color="auto"/>
            </w:tcBorders>
            <w:shd w:val="clear" w:color="auto" w:fill="auto"/>
          </w:tcPr>
          <w:p w:rsidR="00764BF1" w:rsidRPr="00A410C8" w:rsidRDefault="00764BF1" w:rsidP="00BB3C33">
            <w:pPr>
              <w:pStyle w:val="Textkrper"/>
            </w:pPr>
            <w:r>
              <w:t>Sprachlicher Ausdruck</w:t>
            </w:r>
          </w:p>
        </w:tc>
        <w:tc>
          <w:tcPr>
            <w:tcW w:w="378" w:type="dxa"/>
            <w:tcBorders>
              <w:top w:val="nil"/>
              <w:left w:val="single" w:sz="4" w:space="0" w:color="auto"/>
              <w:bottom w:val="nil"/>
              <w:right w:val="single" w:sz="4" w:space="0" w:color="auto"/>
            </w:tcBorders>
          </w:tcPr>
          <w:p w:rsidR="00764BF1" w:rsidRPr="000E433E" w:rsidRDefault="00764BF1" w:rsidP="00BB3C33"/>
        </w:tc>
        <w:tc>
          <w:tcPr>
            <w:tcW w:w="3544" w:type="dxa"/>
            <w:tcBorders>
              <w:left w:val="single" w:sz="4" w:space="0" w:color="auto"/>
            </w:tcBorders>
          </w:tcPr>
          <w:p w:rsidR="00764BF1" w:rsidRPr="00357650" w:rsidRDefault="00764BF1" w:rsidP="00BB3C33">
            <w:r w:rsidRPr="00357650">
              <w:t>Ich kann</w:t>
            </w:r>
            <w:r>
              <w:t xml:space="preserve"> Zusammenhänge in ganzen,</w:t>
            </w:r>
            <w:r w:rsidRPr="00357650">
              <w:t xml:space="preserve"> Sätzen ausführlich erklären. </w:t>
            </w:r>
          </w:p>
        </w:tc>
        <w:tc>
          <w:tcPr>
            <w:tcW w:w="1701" w:type="dxa"/>
          </w:tcPr>
          <w:p w:rsidR="00764BF1" w:rsidRPr="00A410C8" w:rsidRDefault="00764BF1" w:rsidP="00BB3C33">
            <w:pPr>
              <w:pStyle w:val="Textkrper"/>
            </w:pPr>
          </w:p>
        </w:tc>
      </w:tr>
      <w:tr w:rsidR="00764BF1" w:rsidRPr="00A410C8" w:rsidTr="00BB3C33">
        <w:tc>
          <w:tcPr>
            <w:tcW w:w="2457" w:type="dxa"/>
            <w:tcBorders>
              <w:right w:val="single" w:sz="4" w:space="0" w:color="auto"/>
            </w:tcBorders>
            <w:shd w:val="clear" w:color="auto" w:fill="auto"/>
          </w:tcPr>
          <w:p w:rsidR="00764BF1" w:rsidRPr="00A410C8" w:rsidRDefault="00764BF1" w:rsidP="00BB3C33">
            <w:pPr>
              <w:pStyle w:val="Textkrper"/>
            </w:pPr>
          </w:p>
        </w:tc>
        <w:tc>
          <w:tcPr>
            <w:tcW w:w="378" w:type="dxa"/>
            <w:tcBorders>
              <w:top w:val="nil"/>
              <w:left w:val="single" w:sz="4" w:space="0" w:color="auto"/>
              <w:bottom w:val="nil"/>
              <w:right w:val="single" w:sz="4" w:space="0" w:color="auto"/>
            </w:tcBorders>
          </w:tcPr>
          <w:p w:rsidR="00764BF1" w:rsidRPr="000E433E" w:rsidRDefault="00764BF1" w:rsidP="00BB3C33"/>
        </w:tc>
        <w:tc>
          <w:tcPr>
            <w:tcW w:w="3544" w:type="dxa"/>
            <w:tcBorders>
              <w:left w:val="single" w:sz="4" w:space="0" w:color="auto"/>
            </w:tcBorders>
          </w:tcPr>
          <w:p w:rsidR="00764BF1" w:rsidRPr="00357650" w:rsidRDefault="00764BF1" w:rsidP="00BB3C33">
            <w:r w:rsidRPr="00357650">
              <w:t xml:space="preserve">Ich kann Zusammenhänge in einfachen und kurzen Sätzen erklären.  </w:t>
            </w:r>
          </w:p>
        </w:tc>
        <w:tc>
          <w:tcPr>
            <w:tcW w:w="1701" w:type="dxa"/>
          </w:tcPr>
          <w:p w:rsidR="00764BF1" w:rsidRPr="00A410C8" w:rsidRDefault="00764BF1" w:rsidP="00BB3C33">
            <w:pPr>
              <w:pStyle w:val="Textkrper"/>
            </w:pPr>
          </w:p>
        </w:tc>
      </w:tr>
      <w:tr w:rsidR="00764BF1" w:rsidRPr="00A410C8" w:rsidTr="00BB3C33">
        <w:tc>
          <w:tcPr>
            <w:tcW w:w="2457" w:type="dxa"/>
            <w:tcBorders>
              <w:right w:val="single" w:sz="4" w:space="0" w:color="auto"/>
            </w:tcBorders>
            <w:shd w:val="clear" w:color="auto" w:fill="auto"/>
          </w:tcPr>
          <w:p w:rsidR="00764BF1" w:rsidRPr="00A410C8" w:rsidRDefault="00764BF1" w:rsidP="00BB3C33">
            <w:pPr>
              <w:pStyle w:val="Textkrper"/>
            </w:pPr>
          </w:p>
        </w:tc>
        <w:tc>
          <w:tcPr>
            <w:tcW w:w="378" w:type="dxa"/>
            <w:tcBorders>
              <w:top w:val="nil"/>
              <w:left w:val="single" w:sz="4" w:space="0" w:color="auto"/>
              <w:bottom w:val="nil"/>
              <w:right w:val="single" w:sz="4" w:space="0" w:color="auto"/>
            </w:tcBorders>
          </w:tcPr>
          <w:p w:rsidR="00764BF1" w:rsidRPr="000E433E" w:rsidRDefault="00764BF1" w:rsidP="00BB3C33"/>
        </w:tc>
        <w:tc>
          <w:tcPr>
            <w:tcW w:w="3544" w:type="dxa"/>
            <w:tcBorders>
              <w:left w:val="single" w:sz="4" w:space="0" w:color="auto"/>
            </w:tcBorders>
          </w:tcPr>
          <w:p w:rsidR="00764BF1" w:rsidRDefault="00764BF1" w:rsidP="00BB3C33">
            <w:r w:rsidRPr="00357650">
              <w:t xml:space="preserve">Ich kann Zusammenhänge nicht immer in ganzen Sätzen erklären. </w:t>
            </w:r>
          </w:p>
        </w:tc>
        <w:tc>
          <w:tcPr>
            <w:tcW w:w="1701" w:type="dxa"/>
          </w:tcPr>
          <w:p w:rsidR="00764BF1" w:rsidRPr="00A410C8" w:rsidRDefault="00764BF1" w:rsidP="00BB3C33">
            <w:pPr>
              <w:pStyle w:val="Textkrper"/>
            </w:pPr>
          </w:p>
        </w:tc>
      </w:tr>
    </w:tbl>
    <w:p w:rsidR="00A528C6" w:rsidRDefault="00764BF1" w:rsidP="00474EFD">
      <w:pPr>
        <w:spacing w:line="240" w:lineRule="exact"/>
      </w:pPr>
      <w:r>
        <w:br w:type="page"/>
      </w: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lastRenderedPageBreak/>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CA2046"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Arbeiten mit Tabellen</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Informationen aus einfachen Tabellen ablesen.</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Informationen aus Tabellen ablesen und Zusammenhänge erke</w:t>
            </w:r>
            <w:r>
              <w:t>n</w:t>
            </w:r>
            <w:r>
              <w:t>nen und Ergebnisse formulieren.</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Informationen aus einfachen Tabellen ablesen und Zusammenhänge erkennen.</w:t>
            </w:r>
          </w:p>
        </w:tc>
        <w:tc>
          <w:tcPr>
            <w:tcW w:w="1701" w:type="dxa"/>
          </w:tcPr>
          <w:p w:rsidR="00A528C6" w:rsidRPr="00A410C8" w:rsidRDefault="00A528C6" w:rsidP="00BB3C33">
            <w:pPr>
              <w:pStyle w:val="Textkrper"/>
            </w:pPr>
          </w:p>
        </w:tc>
      </w:tr>
    </w:tbl>
    <w:p w:rsidR="00A528C6"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w:t>
            </w:r>
            <w:r w:rsidRPr="00831685">
              <w:rPr>
                <w:rStyle w:val="Fett"/>
                <w:shd w:val="clear" w:color="auto" w:fill="D9D9D9" w:themeFill="background1" w:themeFillShade="D9"/>
              </w:rPr>
              <w:t>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CA2046"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Default="00A528C6" w:rsidP="00BB3C33">
            <w:pPr>
              <w:pStyle w:val="Textkrper"/>
            </w:pPr>
            <w:r>
              <w:t>Konzentration</w:t>
            </w:r>
          </w:p>
          <w:p w:rsidR="00A528C6" w:rsidRPr="00A410C8" w:rsidRDefault="00A528C6" w:rsidP="00BB3C33">
            <w:pPr>
              <w:pStyle w:val="Textkrper"/>
            </w:pPr>
            <w:r>
              <w:t>/Ausdauer</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mich gut konzentrieren, wenn es keine Nebengeräusche gibt.</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mich kurz konzentrieren und lasse mich leicht ablenken.</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mich lange konzentrieren und lasse mich durch Geräusche nicht a</w:t>
            </w:r>
            <w:r>
              <w:t>b</w:t>
            </w:r>
            <w:r>
              <w:t>lenken.</w:t>
            </w:r>
          </w:p>
        </w:tc>
        <w:tc>
          <w:tcPr>
            <w:tcW w:w="1701" w:type="dxa"/>
          </w:tcPr>
          <w:p w:rsidR="00A528C6" w:rsidRPr="00A410C8" w:rsidRDefault="00A528C6" w:rsidP="00BB3C33">
            <w:pPr>
              <w:pStyle w:val="Textkrper"/>
            </w:pPr>
          </w:p>
        </w:tc>
      </w:tr>
    </w:tbl>
    <w:p w:rsidR="00A528C6"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CA2046"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Arbeitsweise</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immer mein Arbeitsmaterial sauber, lückenlos und ordentlich fü</w:t>
            </w:r>
            <w:r>
              <w:t>h</w:t>
            </w:r>
            <w:r>
              <w:t>ren.</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meistens mein Arbeitsmaterial sauber, lückenlos und ordentlich fü</w:t>
            </w:r>
            <w:r>
              <w:t>h</w:t>
            </w:r>
            <w:r>
              <w:t>ren.</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selten mein Arbeitsmaterial sauber, lückenlos und ordentlich fü</w:t>
            </w:r>
            <w:r>
              <w:t>h</w:t>
            </w:r>
            <w:r>
              <w:t>ren.</w:t>
            </w:r>
          </w:p>
        </w:tc>
        <w:tc>
          <w:tcPr>
            <w:tcW w:w="1701" w:type="dxa"/>
          </w:tcPr>
          <w:p w:rsidR="00A528C6" w:rsidRPr="00A410C8" w:rsidRDefault="00A528C6" w:rsidP="00BB3C33">
            <w:pPr>
              <w:pStyle w:val="Textkrper"/>
            </w:pPr>
          </w:p>
        </w:tc>
      </w:tr>
    </w:tbl>
    <w:p w:rsidR="00A528C6"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CA2046"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Teamarbeit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526977" w:rsidRDefault="00A528C6" w:rsidP="00A44744">
            <w:r w:rsidRPr="00526977">
              <w:t xml:space="preserve">Ich kann mit meinen </w:t>
            </w:r>
            <w:r w:rsidR="00A44744">
              <w:t xml:space="preserve">Mitschülerinnen und </w:t>
            </w:r>
            <w:r w:rsidRPr="00526977">
              <w:t>Mitschülern gut zusammenarbe</w:t>
            </w:r>
            <w:r w:rsidRPr="00526977">
              <w:t>i</w:t>
            </w:r>
            <w:r w:rsidRPr="00526977">
              <w:t xml:space="preserve">ten.  </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526977" w:rsidRDefault="00A528C6" w:rsidP="00BB3C33">
            <w:r w:rsidRPr="00526977">
              <w:t xml:space="preserve">Ich kann nur mit meinen </w:t>
            </w:r>
            <w:r w:rsidR="00A44744">
              <w:t>Freundi</w:t>
            </w:r>
            <w:r w:rsidR="00A44744">
              <w:t>n</w:t>
            </w:r>
            <w:r w:rsidR="00A44744">
              <w:t>nen/</w:t>
            </w:r>
            <w:r w:rsidRPr="00526977">
              <w:t>Freunden aus der Klasse gut z</w:t>
            </w:r>
            <w:r w:rsidRPr="00526977">
              <w:t>u</w:t>
            </w:r>
            <w:r w:rsidRPr="00526977">
              <w:t>sammenarbeiten.</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Default="00A528C6" w:rsidP="00BB3C33">
            <w:r w:rsidRPr="00526977">
              <w:t>Ich kann mit</w:t>
            </w:r>
            <w:r w:rsidR="00A44744">
              <w:t xml:space="preserve"> meinen</w:t>
            </w:r>
            <w:r w:rsidRPr="00526977">
              <w:t xml:space="preserve"> </w:t>
            </w:r>
            <w:r w:rsidR="00A44744">
              <w:t xml:space="preserve">Mitschülerinnen und </w:t>
            </w:r>
            <w:r w:rsidR="00A44744" w:rsidRPr="00526977">
              <w:t xml:space="preserve">Mitschülern </w:t>
            </w:r>
            <w:r w:rsidRPr="00526977">
              <w:t>gut zusammenarbe</w:t>
            </w:r>
            <w:r w:rsidRPr="00526977">
              <w:t>i</w:t>
            </w:r>
            <w:r w:rsidRPr="00526977">
              <w:t xml:space="preserve">ten, wenn sie höflich und respektvoll sind. </w:t>
            </w:r>
          </w:p>
        </w:tc>
        <w:tc>
          <w:tcPr>
            <w:tcW w:w="1701" w:type="dxa"/>
          </w:tcPr>
          <w:p w:rsidR="00A528C6" w:rsidRPr="00A410C8" w:rsidRDefault="00A528C6" w:rsidP="00BB3C33">
            <w:pPr>
              <w:pStyle w:val="Textkrper"/>
            </w:pPr>
          </w:p>
        </w:tc>
      </w:tr>
    </w:tbl>
    <w:p w:rsidR="00A528C6" w:rsidRDefault="00A528C6" w:rsidP="00A528C6"/>
    <w:p w:rsidR="00A528C6" w:rsidRDefault="00A528C6" w:rsidP="00A528C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528C6"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lastRenderedPageBreak/>
              <w:br w:type="page"/>
              <w:t>Lernfeld</w:t>
            </w:r>
          </w:p>
          <w:p w:rsidR="00A528C6" w:rsidRDefault="00A528C6" w:rsidP="00BB3C33">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t>Titel</w:t>
            </w:r>
          </w:p>
          <w:p w:rsidR="00A528C6" w:rsidRDefault="00CA2046" w:rsidP="00BB3C33">
            <w:pPr>
              <w:pStyle w:val="TabelleKopflinks"/>
            </w:pPr>
            <w:r>
              <w:t>Lernumgebung kennenlernen –</w:t>
            </w:r>
          </w:p>
          <w:p w:rsidR="00A528C6" w:rsidRDefault="00A528C6" w:rsidP="00BB3C33">
            <w:pPr>
              <w:pStyle w:val="TabelleKopflinks"/>
            </w:pPr>
            <w:r>
              <w:t>Niveaustufen</w:t>
            </w:r>
          </w:p>
        </w:tc>
        <w:tc>
          <w:tcPr>
            <w:tcW w:w="188" w:type="dxa"/>
            <w:vMerge w:val="restart"/>
            <w:tcBorders>
              <w:top w:val="nil"/>
              <w:left w:val="single" w:sz="4" w:space="0" w:color="auto"/>
              <w:bottom w:val="nil"/>
              <w:right w:val="single" w:sz="4" w:space="0" w:color="auto"/>
            </w:tcBorders>
            <w:shd w:val="clear" w:color="auto" w:fill="FFFFFF"/>
          </w:tcPr>
          <w:p w:rsidR="00A528C6" w:rsidRPr="004B658C" w:rsidRDefault="00A528C6" w:rsidP="00BB3C3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528C6" w:rsidRDefault="00A528C6" w:rsidP="00BB3C33">
            <w:pPr>
              <w:pStyle w:val="TabellenkopfLS"/>
            </w:pPr>
            <w:r>
              <w:t xml:space="preserve">Ernährung </w:t>
            </w:r>
            <w:r>
              <w:br/>
              <w:t>und Gastronomie</w:t>
            </w:r>
          </w:p>
          <w:p w:rsidR="00A528C6" w:rsidRPr="00B51DE9" w:rsidRDefault="00A528C6" w:rsidP="00BB3C33">
            <w:pPr>
              <w:pStyle w:val="TabelleKopfmitte"/>
              <w:rPr>
                <w:rFonts w:eastAsia="Calibri"/>
              </w:rPr>
            </w:pPr>
            <w:r>
              <w:t>EG1.01.01.01</w:t>
            </w:r>
          </w:p>
        </w:tc>
      </w:tr>
      <w:tr w:rsidR="00A528C6" w:rsidRPr="00B51DE9" w:rsidTr="00BB3C33">
        <w:tc>
          <w:tcPr>
            <w:tcW w:w="7348" w:type="dxa"/>
            <w:gridSpan w:val="2"/>
            <w:tcBorders>
              <w:left w:val="single" w:sz="4" w:space="0" w:color="auto"/>
              <w:bottom w:val="single" w:sz="4" w:space="0" w:color="auto"/>
              <w:right w:val="single" w:sz="4" w:space="0" w:color="auto"/>
            </w:tcBorders>
            <w:hideMark/>
          </w:tcPr>
          <w:p w:rsidR="00A528C6" w:rsidRPr="004B658C" w:rsidRDefault="00A528C6" w:rsidP="00BB3C33">
            <w:pPr>
              <w:pStyle w:val="Tabelle6pt"/>
            </w:pPr>
            <w:r>
              <w:t>Kompetenzbereiche:</w:t>
            </w:r>
          </w:p>
          <w:p w:rsidR="00A528C6" w:rsidRDefault="00A528C6" w:rsidP="00BB3C33">
            <w:pPr>
              <w:pStyle w:val="Kopf8ptafz"/>
              <w:ind w:left="227" w:hanging="170"/>
            </w:pPr>
            <w:r>
              <w:t>Ich kann die unterschiedlichen Arbeitsmaterialien überblicken.</w:t>
            </w:r>
          </w:p>
          <w:p w:rsidR="00A528C6" w:rsidRDefault="00A528C6" w:rsidP="00BB3C33">
            <w:pPr>
              <w:pStyle w:val="Kopf8ptafz"/>
              <w:ind w:left="227" w:hanging="170"/>
            </w:pPr>
            <w:r>
              <w:t xml:space="preserve">Ich kann Aufgaben eigenverantwortlich und </w:t>
            </w:r>
            <w:r w:rsidR="003702B6">
              <w:t>selbstständig</w:t>
            </w:r>
            <w:r>
              <w:t xml:space="preserve"> durchführen.</w:t>
            </w:r>
          </w:p>
          <w:p w:rsidR="00A528C6" w:rsidRDefault="00A528C6"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A528C6" w:rsidRDefault="00A528C6" w:rsidP="00BB3C3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528C6" w:rsidRPr="00B51DE9" w:rsidTr="00BB3C33">
              <w:trPr>
                <w:trHeight w:val="284"/>
              </w:trPr>
              <w:tc>
                <w:tcPr>
                  <w:tcW w:w="2090" w:type="dxa"/>
                  <w:shd w:val="clear" w:color="auto" w:fill="D9D9D9" w:themeFill="background1" w:themeFillShade="D9"/>
                </w:tcPr>
                <w:p w:rsidR="00A528C6" w:rsidRPr="00B51DE9" w:rsidRDefault="00A528C6" w:rsidP="00BB3C33">
                  <w:pPr>
                    <w:pStyle w:val="TabelleKopfmitte"/>
                  </w:pPr>
                  <w:r w:rsidRPr="00B51DE9">
                    <w:t>L</w:t>
                  </w:r>
                  <w:r>
                    <w:t>ösung</w:t>
                  </w:r>
                </w:p>
              </w:tc>
            </w:tr>
          </w:tbl>
          <w:p w:rsidR="00A528C6" w:rsidRPr="00B51DE9" w:rsidRDefault="00A528C6" w:rsidP="00BB3C33"/>
        </w:tc>
      </w:tr>
    </w:tbl>
    <w:p w:rsidR="00A528C6" w:rsidRDefault="00A528C6" w:rsidP="00A528C6">
      <w:r>
        <w:rPr>
          <w:noProof/>
          <w:sz w:val="24"/>
          <w:lang w:eastAsia="de-DE"/>
        </w:rPr>
        <w:drawing>
          <wp:anchor distT="0" distB="0" distL="114300" distR="114300" simplePos="0" relativeHeight="251717632" behindDoc="0" locked="0" layoutInCell="0" allowOverlap="1" wp14:anchorId="66B1A999" wp14:editId="48C44A18">
            <wp:simplePos x="0" y="0"/>
            <wp:positionH relativeFrom="rightMargin">
              <wp:posOffset>107950</wp:posOffset>
            </wp:positionH>
            <wp:positionV relativeFrom="paragraph">
              <wp:posOffset>41238</wp:posOffset>
            </wp:positionV>
            <wp:extent cx="345440" cy="323850"/>
            <wp:effectExtent l="0" t="0" r="0" b="0"/>
            <wp:wrapNone/>
            <wp:docPr id="94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528C6" w:rsidRDefault="00A528C6" w:rsidP="00A528C6">
      <w:r>
        <w:t xml:space="preserve">Sie organisieren Ihr Lernen </w:t>
      </w:r>
      <w:r w:rsidR="003702B6">
        <w:t>selbstständig</w:t>
      </w:r>
      <w:r>
        <w:t>. Niemand ist jeden Tag gleich fit und in jedem Fach gleich begabt. Daher können Sie täglich zwischen Lernmaterialien auf drei Nivea</w:t>
      </w:r>
      <w:r>
        <w:t>u</w:t>
      </w:r>
      <w:r>
        <w:t>stufen auswählen. Sie haben die Wahl, doch was steckt hinter den Niveaustufen?</w:t>
      </w:r>
    </w:p>
    <w:p w:rsidR="00A528C6" w:rsidRDefault="00A528C6" w:rsidP="00A528C6"/>
    <w:tbl>
      <w:tblPr>
        <w:tblStyle w:val="Tabellenraster"/>
        <w:tblW w:w="4395" w:type="dxa"/>
        <w:tblInd w:w="108" w:type="dxa"/>
        <w:tblLayout w:type="fixed"/>
        <w:tblCellMar>
          <w:top w:w="57" w:type="dxa"/>
          <w:bottom w:w="57" w:type="dxa"/>
        </w:tblCellMar>
        <w:tblLook w:val="04A0" w:firstRow="1" w:lastRow="0" w:firstColumn="1" w:lastColumn="0" w:noHBand="0" w:noVBand="1"/>
      </w:tblPr>
      <w:tblGrid>
        <w:gridCol w:w="1701"/>
        <w:gridCol w:w="2694"/>
      </w:tblGrid>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2D5B49B2" wp14:editId="2226F660">
                  <wp:extent cx="257175" cy="235585"/>
                  <wp:effectExtent l="0" t="0" r="9525" b="0"/>
                  <wp:docPr id="94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257175" cy="23558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Grundlegendes Wissen</w:t>
            </w:r>
          </w:p>
        </w:tc>
      </w:tr>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4BC68A01" wp14:editId="1AA92CFF">
                  <wp:extent cx="257175" cy="235585"/>
                  <wp:effectExtent l="0" t="0" r="9525" b="0"/>
                  <wp:docPr id="94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257175" cy="23558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Mittleres Wissen</w:t>
            </w:r>
          </w:p>
        </w:tc>
      </w:tr>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672FE3F0" wp14:editId="33485BF5">
                  <wp:extent cx="254000" cy="233045"/>
                  <wp:effectExtent l="0" t="0" r="0" b="0"/>
                  <wp:docPr id="94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254000" cy="23304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Erweitertes Wissen</w:t>
            </w:r>
          </w:p>
        </w:tc>
      </w:tr>
    </w:tbl>
    <w:p w:rsidR="00A528C6" w:rsidRPr="00F94E8A" w:rsidRDefault="00A528C6" w:rsidP="00A528C6">
      <w:pPr>
        <w:rPr>
          <w:rStyle w:val="Fett"/>
        </w:rPr>
      </w:pPr>
    </w:p>
    <w:tbl>
      <w:tblPr>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5670"/>
      </w:tblGrid>
      <w:tr w:rsidR="00A528C6" w:rsidRPr="00DE4890" w:rsidTr="00BB3C33">
        <w:trPr>
          <w:trHeight w:val="397"/>
        </w:trPr>
        <w:tc>
          <w:tcPr>
            <w:tcW w:w="1470" w:type="dxa"/>
            <w:shd w:val="clear" w:color="auto" w:fill="D9D9D9" w:themeFill="background1" w:themeFillShade="D9"/>
            <w:vAlign w:val="center"/>
          </w:tcPr>
          <w:p w:rsidR="00A528C6" w:rsidRPr="00DE4890" w:rsidRDefault="00A528C6" w:rsidP="00BB3C33">
            <w:pPr>
              <w:pStyle w:val="TabelleKopfmitte"/>
            </w:pPr>
            <w:r>
              <w:t>Phase</w:t>
            </w:r>
          </w:p>
        </w:tc>
        <w:tc>
          <w:tcPr>
            <w:tcW w:w="940" w:type="dxa"/>
            <w:shd w:val="clear" w:color="auto" w:fill="D9D9D9" w:themeFill="background1" w:themeFillShade="D9"/>
            <w:vAlign w:val="center"/>
          </w:tcPr>
          <w:p w:rsidR="00A528C6" w:rsidRPr="00DE4890" w:rsidRDefault="00A528C6" w:rsidP="00BB3C33">
            <w:pPr>
              <w:pStyle w:val="TabelleKopfmitte"/>
            </w:pPr>
            <w:r>
              <w:t>Zeit</w:t>
            </w:r>
          </w:p>
        </w:tc>
        <w:tc>
          <w:tcPr>
            <w:tcW w:w="5670" w:type="dxa"/>
            <w:shd w:val="clear" w:color="auto" w:fill="D9D9D9" w:themeFill="background1" w:themeFillShade="D9"/>
            <w:vAlign w:val="center"/>
          </w:tcPr>
          <w:p w:rsidR="00A528C6" w:rsidRPr="00DE4890" w:rsidRDefault="00A528C6" w:rsidP="00BB3C33">
            <w:pPr>
              <w:pStyle w:val="TabelleKopfmitte"/>
            </w:pPr>
            <w:r>
              <w:t>Aufgabe</w:t>
            </w:r>
          </w:p>
        </w:tc>
      </w:tr>
      <w:tr w:rsidR="00A528C6" w:rsidRPr="00DE4890" w:rsidTr="00BB3C33">
        <w:trPr>
          <w:trHeight w:val="624"/>
        </w:trPr>
        <w:tc>
          <w:tcPr>
            <w:tcW w:w="1470" w:type="dxa"/>
            <w:shd w:val="clear" w:color="auto" w:fill="auto"/>
            <w:vAlign w:val="center"/>
          </w:tcPr>
          <w:p w:rsidR="00A528C6" w:rsidRPr="00F0156F" w:rsidRDefault="00A528C6" w:rsidP="00BB3C33">
            <w:pPr>
              <w:pStyle w:val="Textkrpermitte"/>
            </w:pPr>
            <w:r w:rsidRPr="00FC0F56">
              <w:rPr>
                <w:noProof/>
              </w:rPr>
              <w:drawing>
                <wp:inline distT="0" distB="0" distL="0" distR="0" wp14:anchorId="79FCA3D0" wp14:editId="6C254C49">
                  <wp:extent cx="302701" cy="324000"/>
                  <wp:effectExtent l="0" t="0" r="2540" b="0"/>
                  <wp:docPr id="94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A528C6" w:rsidRPr="00DE4890" w:rsidRDefault="00A528C6" w:rsidP="00BB3C33">
            <w:pPr>
              <w:pStyle w:val="Textkrper"/>
            </w:pPr>
          </w:p>
        </w:tc>
        <w:tc>
          <w:tcPr>
            <w:tcW w:w="5670" w:type="dxa"/>
            <w:shd w:val="clear" w:color="auto" w:fill="auto"/>
            <w:vAlign w:val="center"/>
          </w:tcPr>
          <w:p w:rsidR="00A528C6" w:rsidRPr="007B7F61" w:rsidRDefault="00A528C6" w:rsidP="00BB3C33">
            <w:pPr>
              <w:pStyle w:val="Textkrper"/>
              <w:rPr>
                <w:b/>
                <w:noProof/>
              </w:rPr>
            </w:pPr>
            <w:r w:rsidRPr="007B7F61">
              <w:rPr>
                <w:rStyle w:val="Fett"/>
                <w:b w:val="0"/>
              </w:rPr>
              <w:t>Ordnen Sie die Aussagen den entsprechenden Niveaustufen zu.</w:t>
            </w:r>
          </w:p>
        </w:tc>
      </w:tr>
    </w:tbl>
    <w:p w:rsidR="00A528C6" w:rsidRDefault="00A528C6" w:rsidP="00A528C6"/>
    <w:p w:rsidR="00A528C6" w:rsidRDefault="00A528C6" w:rsidP="00A528C6"/>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C2113C" w:rsidTr="00831685">
        <w:tc>
          <w:tcPr>
            <w:tcW w:w="2457" w:type="dxa"/>
            <w:tcBorders>
              <w:right w:val="single" w:sz="4" w:space="0" w:color="auto"/>
            </w:tcBorders>
            <w:shd w:val="clear" w:color="auto" w:fill="D9D9D9" w:themeFill="background1" w:themeFillShade="D9"/>
          </w:tcPr>
          <w:p w:rsidR="00A528C6" w:rsidRPr="00C2113C" w:rsidRDefault="00A528C6" w:rsidP="00BB3C33">
            <w:pPr>
              <w:pStyle w:val="Textkrper"/>
              <w:rPr>
                <w:rStyle w:val="Fett"/>
              </w:rPr>
            </w:pPr>
            <w:r w:rsidRPr="00C2113C">
              <w:rPr>
                <w:rStyle w:val="Fett"/>
              </w:rPr>
              <w:t>Arbeitsgebiet</w:t>
            </w: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shd w:val="clear" w:color="auto" w:fill="D9D9D9" w:themeFill="background1" w:themeFillShade="D9"/>
          </w:tcPr>
          <w:p w:rsidR="00A528C6" w:rsidRPr="00C2113C" w:rsidRDefault="00A528C6" w:rsidP="00BB3C33">
            <w:pPr>
              <w:pStyle w:val="Textkrper"/>
              <w:rPr>
                <w:rStyle w:val="Fett"/>
              </w:rPr>
            </w:pPr>
            <w:r w:rsidRPr="00C2113C">
              <w:rPr>
                <w:rStyle w:val="Fett"/>
              </w:rPr>
              <w:t>Aussagen</w:t>
            </w:r>
          </w:p>
        </w:tc>
        <w:tc>
          <w:tcPr>
            <w:tcW w:w="1701" w:type="dxa"/>
            <w:shd w:val="clear" w:color="auto" w:fill="D9D9D9" w:themeFill="background1" w:themeFillShade="D9"/>
          </w:tcPr>
          <w:p w:rsidR="00A528C6" w:rsidRPr="00C2113C" w:rsidRDefault="00CA2046" w:rsidP="00BB3C33">
            <w:pPr>
              <w:pStyle w:val="Textkrper"/>
              <w:rPr>
                <w:rStyle w:val="Fett"/>
              </w:rPr>
            </w:pPr>
            <w:r>
              <w:rPr>
                <w:rStyle w:val="Fett"/>
              </w:rPr>
              <w:t>Niveaustufe</w:t>
            </w:r>
          </w:p>
        </w:tc>
      </w:tr>
      <w:tr w:rsidR="00A528C6" w:rsidRPr="00517A01" w:rsidTr="00BB3C33">
        <w:tc>
          <w:tcPr>
            <w:tcW w:w="2457" w:type="dxa"/>
            <w:tcBorders>
              <w:right w:val="single" w:sz="4" w:space="0" w:color="auto"/>
            </w:tcBorders>
            <w:shd w:val="clear" w:color="auto" w:fill="auto"/>
          </w:tcPr>
          <w:p w:rsidR="00A528C6" w:rsidRPr="00CE1B24" w:rsidRDefault="00A528C6" w:rsidP="00BB3C33">
            <w:pPr>
              <w:pStyle w:val="Textkrper"/>
            </w:pPr>
            <w:r w:rsidRPr="00CE1B24">
              <w:t>Textarbeit</w:t>
            </w: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r w:rsidRPr="00CE1B24">
              <w:t>Ich kann schwierige Texte verstehen.</w:t>
            </w:r>
          </w:p>
        </w:tc>
        <w:tc>
          <w:tcPr>
            <w:tcW w:w="1701" w:type="dxa"/>
            <w:vAlign w:val="center"/>
          </w:tcPr>
          <w:p w:rsidR="00A528C6" w:rsidRPr="00260B28" w:rsidRDefault="00A528C6" w:rsidP="00BB3C33">
            <w:pPr>
              <w:pStyle w:val="Textkrper"/>
              <w:jc w:val="center"/>
            </w:pPr>
            <w:r w:rsidRPr="00260B28">
              <w:rPr>
                <w:noProof/>
              </w:rPr>
              <w:drawing>
                <wp:inline distT="0" distB="0" distL="0" distR="0" wp14:anchorId="6DEC71BF" wp14:editId="22D49583">
                  <wp:extent cx="345440" cy="323850"/>
                  <wp:effectExtent l="0" t="0" r="0" b="0"/>
                  <wp:docPr id="94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517A01" w:rsidTr="00BB3C33">
        <w:tc>
          <w:tcPr>
            <w:tcW w:w="2457" w:type="dxa"/>
            <w:tcBorders>
              <w:right w:val="single" w:sz="4" w:space="0" w:color="auto"/>
            </w:tcBorders>
            <w:shd w:val="clear" w:color="auto" w:fill="auto"/>
          </w:tcPr>
          <w:p w:rsidR="00A528C6" w:rsidRPr="00CE1B24" w:rsidRDefault="00A528C6" w:rsidP="00BB3C33">
            <w:pPr>
              <w:pStyle w:val="Textkrper"/>
            </w:pP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r w:rsidRPr="00CE1B24">
              <w:t xml:space="preserve">Ich kann einfache und kurze Texte mit klaren Sätzen verstehen. </w:t>
            </w:r>
          </w:p>
        </w:tc>
        <w:tc>
          <w:tcPr>
            <w:tcW w:w="1701" w:type="dxa"/>
            <w:vAlign w:val="center"/>
          </w:tcPr>
          <w:p w:rsidR="00A528C6" w:rsidRPr="00260B28" w:rsidRDefault="00A528C6" w:rsidP="00BB3C33">
            <w:pPr>
              <w:pStyle w:val="Textkrper"/>
              <w:jc w:val="center"/>
            </w:pPr>
            <w:r w:rsidRPr="00260B28">
              <w:rPr>
                <w:noProof/>
              </w:rPr>
              <w:drawing>
                <wp:inline distT="0" distB="0" distL="0" distR="0" wp14:anchorId="5078966F" wp14:editId="3D3003FB">
                  <wp:extent cx="345440" cy="323850"/>
                  <wp:effectExtent l="0" t="0" r="0" b="0"/>
                  <wp:docPr id="94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517A01" w:rsidTr="00BB3C33">
        <w:tc>
          <w:tcPr>
            <w:tcW w:w="2457" w:type="dxa"/>
            <w:tcBorders>
              <w:right w:val="single" w:sz="4" w:space="0" w:color="auto"/>
            </w:tcBorders>
            <w:shd w:val="clear" w:color="auto" w:fill="auto"/>
          </w:tcPr>
          <w:p w:rsidR="00A528C6" w:rsidRPr="00CE1B24" w:rsidRDefault="00A528C6" w:rsidP="00BB3C33">
            <w:pPr>
              <w:pStyle w:val="Textkrper"/>
            </w:pP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r w:rsidRPr="00CE1B24">
              <w:t xml:space="preserve">Ich kann schwierige Texte mit einigen Fremdwörtern verstehen. </w:t>
            </w:r>
          </w:p>
        </w:tc>
        <w:tc>
          <w:tcPr>
            <w:tcW w:w="1701" w:type="dxa"/>
            <w:vAlign w:val="center"/>
          </w:tcPr>
          <w:p w:rsidR="00A528C6" w:rsidRPr="00260B28" w:rsidRDefault="00A528C6" w:rsidP="00BB3C33">
            <w:pPr>
              <w:pStyle w:val="Textkrper"/>
              <w:jc w:val="center"/>
            </w:pPr>
            <w:r w:rsidRPr="00260B28">
              <w:rPr>
                <w:noProof/>
              </w:rPr>
              <w:drawing>
                <wp:inline distT="0" distB="0" distL="0" distR="0" wp14:anchorId="76157DFC" wp14:editId="318F2987">
                  <wp:extent cx="345440" cy="323850"/>
                  <wp:effectExtent l="0" t="0" r="0" b="0"/>
                  <wp:docPr id="127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Pr="00CE1B24" w:rsidRDefault="00A528C6" w:rsidP="00A528C6">
      <w:pPr>
        <w:pStyle w:val="Abstandszeile"/>
        <w:rPr>
          <w:sz w:val="14"/>
        </w:rPr>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CE1B24" w:rsidTr="00831685">
        <w:tc>
          <w:tcPr>
            <w:tcW w:w="2457" w:type="dxa"/>
            <w:tcBorders>
              <w:right w:val="single" w:sz="4" w:space="0" w:color="auto"/>
            </w:tcBorders>
            <w:shd w:val="clear" w:color="auto" w:fill="D9D9D9" w:themeFill="background1" w:themeFillShade="D9"/>
          </w:tcPr>
          <w:p w:rsidR="00A528C6" w:rsidRPr="00CE1B24" w:rsidRDefault="00A528C6" w:rsidP="00BB3C33">
            <w:pPr>
              <w:pStyle w:val="Textkrper"/>
              <w:rPr>
                <w:rStyle w:val="Fett"/>
              </w:rPr>
            </w:pPr>
            <w:r w:rsidRPr="00CE1B24">
              <w:rPr>
                <w:rStyle w:val="Fett"/>
              </w:rPr>
              <w:t>Arbeitsgebiet</w:t>
            </w: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shd w:val="clear" w:color="auto" w:fill="D9D9D9" w:themeFill="background1" w:themeFillShade="D9"/>
          </w:tcPr>
          <w:p w:rsidR="00A528C6" w:rsidRPr="00CE1B24" w:rsidRDefault="00A528C6" w:rsidP="00BB3C33">
            <w:pPr>
              <w:pStyle w:val="Textkrper"/>
              <w:rPr>
                <w:rStyle w:val="Fett"/>
              </w:rPr>
            </w:pPr>
            <w:r w:rsidRPr="00CE1B24">
              <w:rPr>
                <w:rStyle w:val="Fett"/>
              </w:rPr>
              <w:t>Aussagen</w:t>
            </w:r>
          </w:p>
        </w:tc>
        <w:tc>
          <w:tcPr>
            <w:tcW w:w="1701" w:type="dxa"/>
            <w:shd w:val="clear" w:color="auto" w:fill="D9D9D9" w:themeFill="background1" w:themeFillShade="D9"/>
          </w:tcPr>
          <w:p w:rsidR="00A528C6" w:rsidRPr="00CE1B24" w:rsidRDefault="00CA2046" w:rsidP="00BB3C33">
            <w:pPr>
              <w:pStyle w:val="Textkrper"/>
              <w:rPr>
                <w:rStyle w:val="Fett"/>
              </w:rPr>
            </w:pPr>
            <w:r>
              <w:rPr>
                <w:rStyle w:val="Fett"/>
              </w:rPr>
              <w:t>Niveaustufe</w:t>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r w:rsidRPr="00CE1B24">
              <w:t>Sprachlicher Ausdruck</w:t>
            </w: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r w:rsidRPr="00CE1B24">
              <w:t xml:space="preserve">Ich kann Zusammenhänge in ganzen, Sätzen ausführlich erklären. </w:t>
            </w:r>
          </w:p>
        </w:tc>
        <w:tc>
          <w:tcPr>
            <w:tcW w:w="1701" w:type="dxa"/>
            <w:vAlign w:val="center"/>
          </w:tcPr>
          <w:p w:rsidR="00A528C6" w:rsidRPr="00CE1B24" w:rsidRDefault="00A528C6" w:rsidP="00BB3C33">
            <w:pPr>
              <w:pStyle w:val="Textkrper"/>
              <w:jc w:val="center"/>
            </w:pPr>
            <w:r w:rsidRPr="00CE1B24">
              <w:rPr>
                <w:noProof/>
              </w:rPr>
              <w:drawing>
                <wp:inline distT="0" distB="0" distL="0" distR="0" wp14:anchorId="5C38F8FB" wp14:editId="10B4A654">
                  <wp:extent cx="345440" cy="323850"/>
                  <wp:effectExtent l="0" t="0" r="0" b="0"/>
                  <wp:docPr id="127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r w:rsidRPr="00CE1B24">
              <w:t xml:space="preserve">Ich kann Zusammenhänge in einfachen und kurzen Sätzen erklären.  </w:t>
            </w:r>
          </w:p>
        </w:tc>
        <w:tc>
          <w:tcPr>
            <w:tcW w:w="1701" w:type="dxa"/>
            <w:vAlign w:val="center"/>
          </w:tcPr>
          <w:p w:rsidR="00A528C6" w:rsidRPr="00CE1B24" w:rsidRDefault="00A528C6" w:rsidP="00BB3C33">
            <w:pPr>
              <w:pStyle w:val="Textkrper"/>
              <w:jc w:val="center"/>
            </w:pPr>
            <w:r w:rsidRPr="00CE1B24">
              <w:rPr>
                <w:noProof/>
              </w:rPr>
              <w:drawing>
                <wp:inline distT="0" distB="0" distL="0" distR="0" wp14:anchorId="7D5DA2A1" wp14:editId="0C34EA96">
                  <wp:extent cx="345440" cy="323850"/>
                  <wp:effectExtent l="0" t="0" r="0" b="0"/>
                  <wp:docPr id="95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r w:rsidRPr="00CE1B24">
              <w:t xml:space="preserve">Ich kann Zusammenhänge nicht immer in ganzen Sätzen erklären. </w:t>
            </w:r>
          </w:p>
        </w:tc>
        <w:tc>
          <w:tcPr>
            <w:tcW w:w="1701" w:type="dxa"/>
            <w:vAlign w:val="center"/>
          </w:tcPr>
          <w:p w:rsidR="00A528C6" w:rsidRPr="00CE1B24" w:rsidRDefault="00A528C6" w:rsidP="00BB3C33">
            <w:pPr>
              <w:pStyle w:val="Textkrper"/>
              <w:jc w:val="center"/>
            </w:pPr>
            <w:r w:rsidRPr="00CE1B24">
              <w:rPr>
                <w:noProof/>
              </w:rPr>
              <w:drawing>
                <wp:inline distT="0" distB="0" distL="0" distR="0" wp14:anchorId="651825C7" wp14:editId="6A6E205A">
                  <wp:extent cx="345440" cy="323850"/>
                  <wp:effectExtent l="0" t="0" r="0" b="0"/>
                  <wp:docPr id="1284" name="Grafik 1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Default="00A528C6" w:rsidP="00A528C6">
      <w:pPr>
        <w:pStyle w:val="Abstandszeile"/>
        <w:rPr>
          <w:sz w:val="14"/>
        </w:rPr>
      </w:pPr>
    </w:p>
    <w:p w:rsidR="00A528C6" w:rsidRDefault="00A528C6" w:rsidP="00A528C6">
      <w:pPr>
        <w:spacing w:line="240" w:lineRule="exact"/>
        <w:rPr>
          <w:sz w:val="14"/>
          <w:lang w:eastAsia="de-DE"/>
        </w:rPr>
      </w:pPr>
      <w:r>
        <w:rPr>
          <w:sz w:val="14"/>
        </w:rPr>
        <w:br w:type="page"/>
      </w: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C2113C" w:rsidTr="00831685">
        <w:tc>
          <w:tcPr>
            <w:tcW w:w="2457" w:type="dxa"/>
            <w:tcBorders>
              <w:right w:val="single" w:sz="4" w:space="0" w:color="auto"/>
            </w:tcBorders>
            <w:shd w:val="clear" w:color="auto" w:fill="D9D9D9" w:themeFill="background1" w:themeFillShade="D9"/>
          </w:tcPr>
          <w:p w:rsidR="00A528C6" w:rsidRPr="00C2113C" w:rsidRDefault="00A528C6" w:rsidP="00BB3C33">
            <w:pPr>
              <w:pStyle w:val="Textkrper"/>
              <w:rPr>
                <w:rStyle w:val="Fett"/>
              </w:rPr>
            </w:pPr>
            <w:r w:rsidRPr="00C2113C">
              <w:rPr>
                <w:rStyle w:val="Fett"/>
              </w:rPr>
              <w:lastRenderedPageBreak/>
              <w:t>Arbeitsgebiet</w:t>
            </w: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shd w:val="clear" w:color="auto" w:fill="D9D9D9" w:themeFill="background1" w:themeFillShade="D9"/>
          </w:tcPr>
          <w:p w:rsidR="00A528C6" w:rsidRPr="00C2113C" w:rsidRDefault="00A528C6" w:rsidP="00BB3C33">
            <w:pPr>
              <w:pStyle w:val="Textkrper"/>
              <w:rPr>
                <w:rStyle w:val="Fett"/>
              </w:rPr>
            </w:pPr>
            <w:r w:rsidRPr="00C2113C">
              <w:rPr>
                <w:rStyle w:val="Fett"/>
              </w:rPr>
              <w:t>Aussagen</w:t>
            </w:r>
          </w:p>
        </w:tc>
        <w:tc>
          <w:tcPr>
            <w:tcW w:w="1701" w:type="dxa"/>
            <w:shd w:val="clear" w:color="auto" w:fill="D9D9D9" w:themeFill="background1" w:themeFillShade="D9"/>
          </w:tcPr>
          <w:p w:rsidR="00A528C6" w:rsidRPr="00C2113C" w:rsidRDefault="00CA2046" w:rsidP="00BB3C33">
            <w:pPr>
              <w:pStyle w:val="Textkrper"/>
              <w:rPr>
                <w:rStyle w:val="Fett"/>
              </w:rPr>
            </w:pPr>
            <w:r>
              <w:rPr>
                <w:rStyle w:val="Fett"/>
              </w:rPr>
              <w:t>Niveaustufe</w:t>
            </w:r>
          </w:p>
        </w:tc>
      </w:tr>
      <w:tr w:rsidR="00A528C6" w:rsidRPr="00C2113C" w:rsidTr="00BB3C33">
        <w:tc>
          <w:tcPr>
            <w:tcW w:w="2457" w:type="dxa"/>
            <w:tcBorders>
              <w:right w:val="single" w:sz="4" w:space="0" w:color="auto"/>
            </w:tcBorders>
            <w:shd w:val="clear" w:color="auto" w:fill="auto"/>
          </w:tcPr>
          <w:p w:rsidR="00A528C6" w:rsidRPr="00C2113C" w:rsidRDefault="00A528C6" w:rsidP="00BB3C33">
            <w:pPr>
              <w:pStyle w:val="Textkrper"/>
            </w:pPr>
            <w:r w:rsidRPr="00C2113C">
              <w:t>Arbeiten mit Tabellen</w:t>
            </w: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tcPr>
          <w:p w:rsidR="00A528C6" w:rsidRPr="00C2113C" w:rsidRDefault="00A528C6" w:rsidP="00BB3C33">
            <w:pPr>
              <w:pStyle w:val="Textkrper"/>
            </w:pPr>
            <w:r w:rsidRPr="00C2113C">
              <w:t>Ich kann Informationen aus einfachen Tabellen ablesen.</w:t>
            </w:r>
          </w:p>
        </w:tc>
        <w:tc>
          <w:tcPr>
            <w:tcW w:w="1701" w:type="dxa"/>
            <w:vAlign w:val="center"/>
          </w:tcPr>
          <w:p w:rsidR="00A528C6" w:rsidRPr="00C2113C" w:rsidRDefault="00A528C6" w:rsidP="00BB3C33">
            <w:pPr>
              <w:pStyle w:val="Textkrper"/>
              <w:jc w:val="center"/>
            </w:pPr>
            <w:r w:rsidRPr="00C2113C">
              <w:rPr>
                <w:noProof/>
              </w:rPr>
              <w:drawing>
                <wp:inline distT="0" distB="0" distL="0" distR="0" wp14:anchorId="1DDC0D77" wp14:editId="1DFD4FDF">
                  <wp:extent cx="345440" cy="323850"/>
                  <wp:effectExtent l="0" t="0" r="0" b="0"/>
                  <wp:docPr id="954" name="Grafik 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2113C" w:rsidTr="00BB3C33">
        <w:tc>
          <w:tcPr>
            <w:tcW w:w="2457" w:type="dxa"/>
            <w:tcBorders>
              <w:right w:val="single" w:sz="4" w:space="0" w:color="auto"/>
            </w:tcBorders>
            <w:shd w:val="clear" w:color="auto" w:fill="auto"/>
          </w:tcPr>
          <w:p w:rsidR="00A528C6" w:rsidRPr="00C2113C" w:rsidRDefault="00A528C6" w:rsidP="00BB3C33">
            <w:pPr>
              <w:pStyle w:val="Textkrper"/>
            </w:pP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tcPr>
          <w:p w:rsidR="00A528C6" w:rsidRPr="00C2113C" w:rsidRDefault="00A528C6" w:rsidP="00BB3C33">
            <w:pPr>
              <w:pStyle w:val="Textkrper"/>
            </w:pPr>
            <w:r>
              <w:t>Ich kann Informationen aus</w:t>
            </w:r>
            <w:r w:rsidRPr="00C2113C">
              <w:t xml:space="preserve"> Tabelle</w:t>
            </w:r>
            <w:r>
              <w:t>n</w:t>
            </w:r>
            <w:r w:rsidRPr="00C2113C">
              <w:t xml:space="preserve"> ablesen und Zusammenhänge erke</w:t>
            </w:r>
            <w:r w:rsidRPr="00C2113C">
              <w:t>n</w:t>
            </w:r>
            <w:r w:rsidRPr="00C2113C">
              <w:t>nen und Ergebnisse formulieren.</w:t>
            </w:r>
          </w:p>
        </w:tc>
        <w:tc>
          <w:tcPr>
            <w:tcW w:w="1701" w:type="dxa"/>
            <w:vAlign w:val="center"/>
          </w:tcPr>
          <w:p w:rsidR="00A528C6" w:rsidRPr="00C2113C" w:rsidRDefault="00A528C6" w:rsidP="00BB3C33">
            <w:pPr>
              <w:pStyle w:val="Textkrper"/>
              <w:jc w:val="center"/>
            </w:pPr>
            <w:r w:rsidRPr="00C2113C">
              <w:rPr>
                <w:noProof/>
              </w:rPr>
              <w:drawing>
                <wp:inline distT="0" distB="0" distL="0" distR="0" wp14:anchorId="19EDD5FC" wp14:editId="5436F252">
                  <wp:extent cx="345440" cy="323850"/>
                  <wp:effectExtent l="0" t="0" r="0" b="0"/>
                  <wp:docPr id="95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2113C" w:rsidTr="00BB3C33">
        <w:tc>
          <w:tcPr>
            <w:tcW w:w="2457" w:type="dxa"/>
            <w:tcBorders>
              <w:right w:val="single" w:sz="4" w:space="0" w:color="auto"/>
            </w:tcBorders>
            <w:shd w:val="clear" w:color="auto" w:fill="auto"/>
          </w:tcPr>
          <w:p w:rsidR="00A528C6" w:rsidRPr="00C2113C" w:rsidRDefault="00A528C6" w:rsidP="00BB3C33">
            <w:pPr>
              <w:pStyle w:val="Textkrper"/>
            </w:pP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tcPr>
          <w:p w:rsidR="00A528C6" w:rsidRPr="00C2113C" w:rsidRDefault="00A528C6" w:rsidP="00BB3C33">
            <w:pPr>
              <w:pStyle w:val="Textkrper"/>
            </w:pPr>
            <w:r w:rsidRPr="00C2113C">
              <w:t>Ich kann Informationen aus einfachen Tabellen ablesen und Zusammenhänge erkennen.</w:t>
            </w:r>
          </w:p>
        </w:tc>
        <w:tc>
          <w:tcPr>
            <w:tcW w:w="1701" w:type="dxa"/>
            <w:vAlign w:val="center"/>
          </w:tcPr>
          <w:p w:rsidR="00A528C6" w:rsidRPr="00C2113C" w:rsidRDefault="00A528C6" w:rsidP="00BB3C33">
            <w:pPr>
              <w:pStyle w:val="Textkrper"/>
              <w:jc w:val="center"/>
            </w:pPr>
            <w:r w:rsidRPr="00C2113C">
              <w:rPr>
                <w:noProof/>
              </w:rPr>
              <w:drawing>
                <wp:inline distT="0" distB="0" distL="0" distR="0" wp14:anchorId="5AFB2275" wp14:editId="6F65C734">
                  <wp:extent cx="345440" cy="323850"/>
                  <wp:effectExtent l="0" t="0" r="0" b="0"/>
                  <wp:docPr id="95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Pr="00A65996" w:rsidRDefault="00A528C6" w:rsidP="00A528C6">
      <w:pPr>
        <w:pStyle w:val="Abstandszeile"/>
        <w:rPr>
          <w:sz w:val="14"/>
        </w:rPr>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C2113C" w:rsidTr="00831685">
        <w:tc>
          <w:tcPr>
            <w:tcW w:w="2457" w:type="dxa"/>
            <w:tcBorders>
              <w:right w:val="single" w:sz="4" w:space="0" w:color="auto"/>
            </w:tcBorders>
            <w:shd w:val="clear" w:color="auto" w:fill="D9D9D9" w:themeFill="background1" w:themeFillShade="D9"/>
          </w:tcPr>
          <w:p w:rsidR="00A528C6" w:rsidRPr="00C2113C" w:rsidRDefault="00A528C6" w:rsidP="00BB3C33">
            <w:pPr>
              <w:pStyle w:val="Textkrper"/>
              <w:rPr>
                <w:rStyle w:val="Fett"/>
              </w:rPr>
            </w:pPr>
            <w:r w:rsidRPr="00C2113C">
              <w:rPr>
                <w:rStyle w:val="Fett"/>
              </w:rPr>
              <w:t>Arbeitsgebiet</w:t>
            </w: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shd w:val="clear" w:color="auto" w:fill="D9D9D9" w:themeFill="background1" w:themeFillShade="D9"/>
          </w:tcPr>
          <w:p w:rsidR="00A528C6" w:rsidRPr="00C2113C" w:rsidRDefault="00A528C6" w:rsidP="00BB3C33">
            <w:pPr>
              <w:pStyle w:val="Textkrper"/>
              <w:rPr>
                <w:rStyle w:val="Fett"/>
              </w:rPr>
            </w:pPr>
            <w:r w:rsidRPr="00C2113C">
              <w:rPr>
                <w:rStyle w:val="Fett"/>
              </w:rPr>
              <w:t>Aussagen</w:t>
            </w:r>
          </w:p>
        </w:tc>
        <w:tc>
          <w:tcPr>
            <w:tcW w:w="1701" w:type="dxa"/>
            <w:shd w:val="clear" w:color="auto" w:fill="D9D9D9" w:themeFill="background1" w:themeFillShade="D9"/>
          </w:tcPr>
          <w:p w:rsidR="00A528C6" w:rsidRPr="00C2113C" w:rsidRDefault="00CA2046" w:rsidP="00BB3C33">
            <w:pPr>
              <w:pStyle w:val="Textkrper"/>
              <w:rPr>
                <w:rStyle w:val="Fett"/>
              </w:rPr>
            </w:pPr>
            <w:r>
              <w:rPr>
                <w:rStyle w:val="Fett"/>
              </w:rPr>
              <w:t>Niveaustufe</w:t>
            </w:r>
          </w:p>
        </w:tc>
      </w:tr>
      <w:tr w:rsidR="00A528C6" w:rsidRPr="00C2113C" w:rsidTr="00BB3C33">
        <w:tc>
          <w:tcPr>
            <w:tcW w:w="2457" w:type="dxa"/>
            <w:tcBorders>
              <w:right w:val="single" w:sz="4" w:space="0" w:color="auto"/>
            </w:tcBorders>
            <w:shd w:val="clear" w:color="auto" w:fill="auto"/>
          </w:tcPr>
          <w:p w:rsidR="00A528C6" w:rsidRPr="00C2113C" w:rsidRDefault="00A528C6" w:rsidP="00BB3C33">
            <w:pPr>
              <w:pStyle w:val="Textkrper"/>
            </w:pPr>
            <w:r w:rsidRPr="00C2113C">
              <w:t>Konzentration</w:t>
            </w:r>
          </w:p>
          <w:p w:rsidR="00A528C6" w:rsidRPr="00C2113C" w:rsidRDefault="00A528C6" w:rsidP="00BB3C33">
            <w:pPr>
              <w:pStyle w:val="Textkrper"/>
            </w:pPr>
            <w:r w:rsidRPr="00C2113C">
              <w:t>/Ausdauer</w:t>
            </w: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tcPr>
          <w:p w:rsidR="00A528C6" w:rsidRPr="00C2113C" w:rsidRDefault="00A528C6" w:rsidP="00BB3C33">
            <w:pPr>
              <w:pStyle w:val="Textkrper"/>
            </w:pPr>
            <w:r w:rsidRPr="00C2113C">
              <w:t>Ich kann mich gut konzentrieren, wenn es keine Nebengeräusche gibt.</w:t>
            </w:r>
          </w:p>
        </w:tc>
        <w:tc>
          <w:tcPr>
            <w:tcW w:w="1701" w:type="dxa"/>
            <w:vAlign w:val="center"/>
          </w:tcPr>
          <w:p w:rsidR="00A528C6" w:rsidRPr="00C2113C" w:rsidRDefault="00A528C6" w:rsidP="00BB3C33">
            <w:pPr>
              <w:pStyle w:val="Textkrper"/>
              <w:jc w:val="center"/>
            </w:pPr>
            <w:r w:rsidRPr="00C2113C">
              <w:rPr>
                <w:noProof/>
              </w:rPr>
              <w:drawing>
                <wp:inline distT="0" distB="0" distL="0" distR="0" wp14:anchorId="2E981AE4" wp14:editId="1C4C6031">
                  <wp:extent cx="345440" cy="323850"/>
                  <wp:effectExtent l="0" t="0" r="0" b="0"/>
                  <wp:docPr id="128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2113C" w:rsidTr="00BB3C33">
        <w:tc>
          <w:tcPr>
            <w:tcW w:w="2457" w:type="dxa"/>
            <w:tcBorders>
              <w:right w:val="single" w:sz="4" w:space="0" w:color="auto"/>
            </w:tcBorders>
            <w:shd w:val="clear" w:color="auto" w:fill="auto"/>
          </w:tcPr>
          <w:p w:rsidR="00A528C6" w:rsidRPr="00C2113C" w:rsidRDefault="00A528C6" w:rsidP="00BB3C33">
            <w:pPr>
              <w:pStyle w:val="Textkrper"/>
            </w:pP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tcPr>
          <w:p w:rsidR="00A528C6" w:rsidRPr="00C2113C" w:rsidRDefault="00A528C6" w:rsidP="00BB3C33">
            <w:pPr>
              <w:pStyle w:val="Textkrper"/>
            </w:pPr>
            <w:r w:rsidRPr="00C2113C">
              <w:t>Ich kann mich kurz konzentrieren und lasse mich leicht ablenken.</w:t>
            </w:r>
          </w:p>
        </w:tc>
        <w:tc>
          <w:tcPr>
            <w:tcW w:w="1701" w:type="dxa"/>
            <w:vAlign w:val="center"/>
          </w:tcPr>
          <w:p w:rsidR="00A528C6" w:rsidRPr="00C2113C" w:rsidRDefault="00A528C6" w:rsidP="00BB3C33">
            <w:pPr>
              <w:pStyle w:val="Textkrper"/>
              <w:jc w:val="center"/>
            </w:pPr>
            <w:r w:rsidRPr="00C2113C">
              <w:rPr>
                <w:noProof/>
              </w:rPr>
              <w:drawing>
                <wp:inline distT="0" distB="0" distL="0" distR="0" wp14:anchorId="3912F697" wp14:editId="278AE0F0">
                  <wp:extent cx="345440" cy="323850"/>
                  <wp:effectExtent l="0" t="0" r="0" b="0"/>
                  <wp:docPr id="95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2113C" w:rsidTr="00BB3C33">
        <w:tc>
          <w:tcPr>
            <w:tcW w:w="2457" w:type="dxa"/>
            <w:tcBorders>
              <w:right w:val="single" w:sz="4" w:space="0" w:color="auto"/>
            </w:tcBorders>
            <w:shd w:val="clear" w:color="auto" w:fill="auto"/>
          </w:tcPr>
          <w:p w:rsidR="00A528C6" w:rsidRPr="00C2113C" w:rsidRDefault="00A528C6" w:rsidP="00BB3C33">
            <w:pPr>
              <w:pStyle w:val="Textkrper"/>
            </w:pP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tcPr>
          <w:p w:rsidR="00A528C6" w:rsidRPr="00C2113C" w:rsidRDefault="00A528C6" w:rsidP="00BB3C33">
            <w:pPr>
              <w:pStyle w:val="Textkrper"/>
            </w:pPr>
            <w:r w:rsidRPr="00C2113C">
              <w:t>Ich kann mich lange konzentrieren und lasse mich durch Geräusche nicht a</w:t>
            </w:r>
            <w:r w:rsidRPr="00C2113C">
              <w:t>b</w:t>
            </w:r>
            <w:r w:rsidRPr="00C2113C">
              <w:t>lenken.</w:t>
            </w:r>
          </w:p>
        </w:tc>
        <w:tc>
          <w:tcPr>
            <w:tcW w:w="1701" w:type="dxa"/>
            <w:vAlign w:val="center"/>
          </w:tcPr>
          <w:p w:rsidR="00A528C6" w:rsidRPr="00C2113C" w:rsidRDefault="00A528C6" w:rsidP="00BB3C33">
            <w:pPr>
              <w:pStyle w:val="Textkrper"/>
              <w:jc w:val="center"/>
            </w:pPr>
            <w:r w:rsidRPr="00C2113C">
              <w:rPr>
                <w:noProof/>
              </w:rPr>
              <w:drawing>
                <wp:inline distT="0" distB="0" distL="0" distR="0" wp14:anchorId="15E4281D" wp14:editId="6CE39A9A">
                  <wp:extent cx="345440" cy="323850"/>
                  <wp:effectExtent l="0" t="0" r="0" b="0"/>
                  <wp:docPr id="9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Pr="00A65996" w:rsidRDefault="00A528C6" w:rsidP="00A528C6">
      <w:pPr>
        <w:pStyle w:val="Abstandszeile"/>
        <w:rPr>
          <w:sz w:val="14"/>
        </w:rPr>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C2113C" w:rsidTr="00831685">
        <w:tc>
          <w:tcPr>
            <w:tcW w:w="2457" w:type="dxa"/>
            <w:tcBorders>
              <w:right w:val="single" w:sz="4" w:space="0" w:color="auto"/>
            </w:tcBorders>
            <w:shd w:val="clear" w:color="auto" w:fill="D9D9D9" w:themeFill="background1" w:themeFillShade="D9"/>
          </w:tcPr>
          <w:p w:rsidR="00A528C6" w:rsidRPr="00C2113C" w:rsidRDefault="00A528C6" w:rsidP="00BB3C33">
            <w:pPr>
              <w:pStyle w:val="Textkrper"/>
              <w:rPr>
                <w:rStyle w:val="Fett"/>
              </w:rPr>
            </w:pPr>
            <w:r w:rsidRPr="00C2113C">
              <w:rPr>
                <w:rStyle w:val="Fett"/>
              </w:rPr>
              <w:t>Arbeitsgebiet</w:t>
            </w: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shd w:val="clear" w:color="auto" w:fill="D9D9D9" w:themeFill="background1" w:themeFillShade="D9"/>
          </w:tcPr>
          <w:p w:rsidR="00A528C6" w:rsidRPr="00C2113C" w:rsidRDefault="00A528C6" w:rsidP="00BB3C33">
            <w:pPr>
              <w:pStyle w:val="Textkrper"/>
              <w:rPr>
                <w:rStyle w:val="Fett"/>
              </w:rPr>
            </w:pPr>
            <w:r w:rsidRPr="00C2113C">
              <w:rPr>
                <w:rStyle w:val="Fett"/>
              </w:rPr>
              <w:t>Aussagen</w:t>
            </w:r>
          </w:p>
        </w:tc>
        <w:tc>
          <w:tcPr>
            <w:tcW w:w="1701" w:type="dxa"/>
            <w:shd w:val="clear" w:color="auto" w:fill="D9D9D9" w:themeFill="background1" w:themeFillShade="D9"/>
          </w:tcPr>
          <w:p w:rsidR="00A528C6" w:rsidRPr="00C2113C" w:rsidRDefault="00CA2046" w:rsidP="00BB3C33">
            <w:pPr>
              <w:pStyle w:val="Textkrper"/>
              <w:rPr>
                <w:rStyle w:val="Fett"/>
              </w:rPr>
            </w:pPr>
            <w:r>
              <w:rPr>
                <w:rStyle w:val="Fett"/>
              </w:rPr>
              <w:t>Niveaustufe</w:t>
            </w:r>
          </w:p>
        </w:tc>
      </w:tr>
      <w:tr w:rsidR="00A528C6" w:rsidRPr="00C2113C" w:rsidTr="00BB3C33">
        <w:tc>
          <w:tcPr>
            <w:tcW w:w="2457" w:type="dxa"/>
            <w:tcBorders>
              <w:right w:val="single" w:sz="4" w:space="0" w:color="auto"/>
            </w:tcBorders>
            <w:shd w:val="clear" w:color="auto" w:fill="auto"/>
          </w:tcPr>
          <w:p w:rsidR="00A528C6" w:rsidRPr="00C2113C" w:rsidRDefault="00A528C6" w:rsidP="00BB3C33">
            <w:pPr>
              <w:pStyle w:val="Textkrper"/>
            </w:pPr>
            <w:r w:rsidRPr="00C2113C">
              <w:t>Arbeitsweise</w:t>
            </w: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tcPr>
          <w:p w:rsidR="00A528C6" w:rsidRPr="00C2113C" w:rsidRDefault="00A528C6" w:rsidP="00BB3C33">
            <w:pPr>
              <w:pStyle w:val="Textkrper"/>
            </w:pPr>
            <w:r w:rsidRPr="00C2113C">
              <w:t>Ich kann immer mein Arbeitsmaterial sauber, lückenlos und ordentlich fü</w:t>
            </w:r>
            <w:r w:rsidRPr="00C2113C">
              <w:t>h</w:t>
            </w:r>
            <w:r w:rsidRPr="00C2113C">
              <w:t>ren.</w:t>
            </w:r>
          </w:p>
        </w:tc>
        <w:tc>
          <w:tcPr>
            <w:tcW w:w="1701" w:type="dxa"/>
            <w:vAlign w:val="center"/>
          </w:tcPr>
          <w:p w:rsidR="00A528C6" w:rsidRPr="00C2113C" w:rsidRDefault="00A528C6" w:rsidP="00BB3C33">
            <w:pPr>
              <w:pStyle w:val="Textkrper"/>
              <w:jc w:val="center"/>
            </w:pPr>
            <w:r w:rsidRPr="00C2113C">
              <w:rPr>
                <w:noProof/>
              </w:rPr>
              <w:drawing>
                <wp:inline distT="0" distB="0" distL="0" distR="0" wp14:anchorId="72AEFD61" wp14:editId="3E3B609C">
                  <wp:extent cx="345440" cy="323850"/>
                  <wp:effectExtent l="0" t="0" r="0" b="0"/>
                  <wp:docPr id="129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2113C" w:rsidTr="00BB3C33">
        <w:tc>
          <w:tcPr>
            <w:tcW w:w="2457" w:type="dxa"/>
            <w:tcBorders>
              <w:right w:val="single" w:sz="4" w:space="0" w:color="auto"/>
            </w:tcBorders>
            <w:shd w:val="clear" w:color="auto" w:fill="auto"/>
          </w:tcPr>
          <w:p w:rsidR="00A528C6" w:rsidRPr="00C2113C" w:rsidRDefault="00A528C6" w:rsidP="00BB3C33">
            <w:pPr>
              <w:pStyle w:val="Textkrper"/>
            </w:pP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tcPr>
          <w:p w:rsidR="00A528C6" w:rsidRPr="00C2113C" w:rsidRDefault="00A528C6" w:rsidP="00BB3C33">
            <w:pPr>
              <w:pStyle w:val="Textkrper"/>
            </w:pPr>
            <w:r w:rsidRPr="00C2113C">
              <w:t>Ich kann meistens mein Arbeitsmaterial sauber, lückenlos und ordentlich fü</w:t>
            </w:r>
            <w:r w:rsidRPr="00C2113C">
              <w:t>h</w:t>
            </w:r>
            <w:r w:rsidRPr="00C2113C">
              <w:t>ren.</w:t>
            </w:r>
          </w:p>
        </w:tc>
        <w:tc>
          <w:tcPr>
            <w:tcW w:w="1701" w:type="dxa"/>
            <w:vAlign w:val="center"/>
          </w:tcPr>
          <w:p w:rsidR="00A528C6" w:rsidRPr="00C2113C" w:rsidRDefault="00A528C6" w:rsidP="00BB3C33">
            <w:pPr>
              <w:pStyle w:val="Textkrper"/>
              <w:jc w:val="center"/>
            </w:pPr>
            <w:r w:rsidRPr="00C2113C">
              <w:rPr>
                <w:noProof/>
              </w:rPr>
              <w:drawing>
                <wp:inline distT="0" distB="0" distL="0" distR="0" wp14:anchorId="06F60995" wp14:editId="27DA427E">
                  <wp:extent cx="345440" cy="323850"/>
                  <wp:effectExtent l="0" t="0" r="0" b="0"/>
                  <wp:docPr id="129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2113C" w:rsidTr="00BB3C33">
        <w:tc>
          <w:tcPr>
            <w:tcW w:w="2457" w:type="dxa"/>
            <w:tcBorders>
              <w:right w:val="single" w:sz="4" w:space="0" w:color="auto"/>
            </w:tcBorders>
            <w:shd w:val="clear" w:color="auto" w:fill="auto"/>
          </w:tcPr>
          <w:p w:rsidR="00A528C6" w:rsidRPr="00C2113C" w:rsidRDefault="00A528C6" w:rsidP="00BB3C33">
            <w:pPr>
              <w:pStyle w:val="Textkrper"/>
            </w:pP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tcPr>
          <w:p w:rsidR="00A528C6" w:rsidRPr="00C2113C" w:rsidRDefault="00A528C6" w:rsidP="00BB3C33">
            <w:pPr>
              <w:pStyle w:val="Textkrper"/>
            </w:pPr>
            <w:r w:rsidRPr="00C2113C">
              <w:t>Ich kann selten mein Arbeitsmaterial sauber, lückenlos und ordentlich fü</w:t>
            </w:r>
            <w:r w:rsidRPr="00C2113C">
              <w:t>h</w:t>
            </w:r>
            <w:r w:rsidRPr="00C2113C">
              <w:t>ren.</w:t>
            </w:r>
          </w:p>
        </w:tc>
        <w:tc>
          <w:tcPr>
            <w:tcW w:w="1701" w:type="dxa"/>
            <w:vAlign w:val="center"/>
          </w:tcPr>
          <w:p w:rsidR="00A528C6" w:rsidRPr="00C2113C" w:rsidRDefault="00A528C6" w:rsidP="00BB3C33">
            <w:pPr>
              <w:pStyle w:val="Textkrper"/>
              <w:jc w:val="center"/>
            </w:pPr>
            <w:r w:rsidRPr="00C2113C">
              <w:rPr>
                <w:noProof/>
              </w:rPr>
              <w:drawing>
                <wp:inline distT="0" distB="0" distL="0" distR="0" wp14:anchorId="7B359970" wp14:editId="524C4A55">
                  <wp:extent cx="345440" cy="323850"/>
                  <wp:effectExtent l="0" t="0" r="0" b="0"/>
                  <wp:docPr id="129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Pr="00A65996" w:rsidRDefault="00A528C6" w:rsidP="00A528C6">
      <w:pPr>
        <w:pStyle w:val="Abstandszeile"/>
        <w:rPr>
          <w:sz w:val="14"/>
        </w:rPr>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C2113C" w:rsidTr="00831685">
        <w:tc>
          <w:tcPr>
            <w:tcW w:w="2457" w:type="dxa"/>
            <w:tcBorders>
              <w:right w:val="single" w:sz="4" w:space="0" w:color="auto"/>
            </w:tcBorders>
            <w:shd w:val="clear" w:color="auto" w:fill="D9D9D9" w:themeFill="background1" w:themeFillShade="D9"/>
          </w:tcPr>
          <w:p w:rsidR="00A528C6" w:rsidRPr="00C2113C" w:rsidRDefault="00A528C6" w:rsidP="00BB3C33">
            <w:pPr>
              <w:pStyle w:val="Textkrper"/>
              <w:rPr>
                <w:rStyle w:val="Fett"/>
              </w:rPr>
            </w:pPr>
            <w:r w:rsidRPr="00C2113C">
              <w:rPr>
                <w:rStyle w:val="Fett"/>
              </w:rPr>
              <w:t>Arbeitsgebiet</w:t>
            </w: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shd w:val="clear" w:color="auto" w:fill="D9D9D9" w:themeFill="background1" w:themeFillShade="D9"/>
          </w:tcPr>
          <w:p w:rsidR="00A528C6" w:rsidRPr="00C2113C" w:rsidRDefault="00A528C6" w:rsidP="00BB3C33">
            <w:pPr>
              <w:pStyle w:val="Textkrper"/>
              <w:rPr>
                <w:rStyle w:val="Fett"/>
              </w:rPr>
            </w:pPr>
            <w:r w:rsidRPr="00C2113C">
              <w:rPr>
                <w:rStyle w:val="Fett"/>
              </w:rPr>
              <w:t>Aussagen</w:t>
            </w:r>
          </w:p>
        </w:tc>
        <w:tc>
          <w:tcPr>
            <w:tcW w:w="1701" w:type="dxa"/>
            <w:shd w:val="clear" w:color="auto" w:fill="D9D9D9" w:themeFill="background1" w:themeFillShade="D9"/>
          </w:tcPr>
          <w:p w:rsidR="00A528C6" w:rsidRPr="00C2113C" w:rsidRDefault="00CA2046" w:rsidP="00BB3C33">
            <w:pPr>
              <w:pStyle w:val="Textkrper"/>
              <w:rPr>
                <w:rStyle w:val="Fett"/>
              </w:rPr>
            </w:pPr>
            <w:r>
              <w:rPr>
                <w:rStyle w:val="Fett"/>
              </w:rPr>
              <w:t>Niveaustufe</w:t>
            </w:r>
          </w:p>
        </w:tc>
      </w:tr>
      <w:tr w:rsidR="00A528C6" w:rsidRPr="00C2113C" w:rsidTr="00BB3C33">
        <w:tc>
          <w:tcPr>
            <w:tcW w:w="2457" w:type="dxa"/>
            <w:tcBorders>
              <w:right w:val="single" w:sz="4" w:space="0" w:color="auto"/>
            </w:tcBorders>
            <w:shd w:val="clear" w:color="auto" w:fill="auto"/>
          </w:tcPr>
          <w:p w:rsidR="00A528C6" w:rsidRPr="00C2113C" w:rsidRDefault="00A528C6" w:rsidP="00BB3C33">
            <w:pPr>
              <w:pStyle w:val="Textkrper"/>
            </w:pPr>
            <w:r w:rsidRPr="00C2113C">
              <w:t>Teamarbeit</w:t>
            </w: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tcPr>
          <w:p w:rsidR="00A528C6" w:rsidRPr="009A7D7D" w:rsidRDefault="00A528C6" w:rsidP="00BB3C33">
            <w:r w:rsidRPr="009A7D7D">
              <w:t>Ich kann mit</w:t>
            </w:r>
            <w:r w:rsidR="00A44744">
              <w:t xml:space="preserve"> meinen</w:t>
            </w:r>
            <w:r w:rsidRPr="009A7D7D">
              <w:t xml:space="preserve"> </w:t>
            </w:r>
            <w:r w:rsidR="00A44744">
              <w:t xml:space="preserve">Mitschülerinnen und </w:t>
            </w:r>
            <w:r w:rsidR="00A44744" w:rsidRPr="00526977">
              <w:t xml:space="preserve">Mitschülern </w:t>
            </w:r>
            <w:r w:rsidRPr="009A7D7D">
              <w:t>gut zusammenarbe</w:t>
            </w:r>
            <w:r w:rsidRPr="009A7D7D">
              <w:t>i</w:t>
            </w:r>
            <w:r w:rsidRPr="009A7D7D">
              <w:t xml:space="preserve">ten.  </w:t>
            </w:r>
          </w:p>
        </w:tc>
        <w:tc>
          <w:tcPr>
            <w:tcW w:w="1701" w:type="dxa"/>
            <w:vAlign w:val="center"/>
          </w:tcPr>
          <w:p w:rsidR="00A528C6" w:rsidRPr="00C2113C" w:rsidRDefault="00A528C6" w:rsidP="00BB3C33">
            <w:pPr>
              <w:pStyle w:val="Textkrper"/>
              <w:jc w:val="center"/>
            </w:pPr>
            <w:r w:rsidRPr="00C2113C">
              <w:rPr>
                <w:noProof/>
              </w:rPr>
              <w:drawing>
                <wp:inline distT="0" distB="0" distL="0" distR="0" wp14:anchorId="53CC8741" wp14:editId="686DA36D">
                  <wp:extent cx="345440" cy="323850"/>
                  <wp:effectExtent l="0" t="0" r="0" b="0"/>
                  <wp:docPr id="12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2113C" w:rsidTr="00BB3C33">
        <w:tc>
          <w:tcPr>
            <w:tcW w:w="2457" w:type="dxa"/>
            <w:tcBorders>
              <w:right w:val="single" w:sz="4" w:space="0" w:color="auto"/>
            </w:tcBorders>
            <w:shd w:val="clear" w:color="auto" w:fill="auto"/>
          </w:tcPr>
          <w:p w:rsidR="00A528C6" w:rsidRPr="00C2113C" w:rsidRDefault="00A528C6" w:rsidP="00BB3C33">
            <w:pPr>
              <w:pStyle w:val="Textkrper"/>
            </w:pP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tcPr>
          <w:p w:rsidR="00A528C6" w:rsidRPr="009A7D7D" w:rsidRDefault="00A528C6" w:rsidP="00BB3C33">
            <w:r w:rsidRPr="009A7D7D">
              <w:t xml:space="preserve">Ich kann nur mit meinen </w:t>
            </w:r>
            <w:r w:rsidR="00A44744">
              <w:t>Freundi</w:t>
            </w:r>
            <w:r w:rsidR="00A44744">
              <w:t>n</w:t>
            </w:r>
            <w:r w:rsidR="00A44744">
              <w:t>nen/</w:t>
            </w:r>
            <w:r w:rsidRPr="009A7D7D">
              <w:t>Freunden aus der Klasse gut z</w:t>
            </w:r>
            <w:r w:rsidRPr="009A7D7D">
              <w:t>u</w:t>
            </w:r>
            <w:r w:rsidRPr="009A7D7D">
              <w:t>sammenarbeiten.</w:t>
            </w:r>
          </w:p>
        </w:tc>
        <w:tc>
          <w:tcPr>
            <w:tcW w:w="1701" w:type="dxa"/>
            <w:vAlign w:val="center"/>
          </w:tcPr>
          <w:p w:rsidR="00A528C6" w:rsidRPr="00C2113C" w:rsidRDefault="00A528C6" w:rsidP="00BB3C33">
            <w:pPr>
              <w:pStyle w:val="Textkrper"/>
              <w:jc w:val="center"/>
            </w:pPr>
            <w:r w:rsidRPr="00C2113C">
              <w:rPr>
                <w:noProof/>
              </w:rPr>
              <w:drawing>
                <wp:inline distT="0" distB="0" distL="0" distR="0" wp14:anchorId="51236C21" wp14:editId="56F81E88">
                  <wp:extent cx="345440" cy="323850"/>
                  <wp:effectExtent l="0" t="0" r="0" b="0"/>
                  <wp:docPr id="13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2113C" w:rsidTr="00BB3C33">
        <w:tc>
          <w:tcPr>
            <w:tcW w:w="2457" w:type="dxa"/>
            <w:tcBorders>
              <w:right w:val="single" w:sz="4" w:space="0" w:color="auto"/>
            </w:tcBorders>
            <w:shd w:val="clear" w:color="auto" w:fill="auto"/>
          </w:tcPr>
          <w:p w:rsidR="00A528C6" w:rsidRPr="00C2113C" w:rsidRDefault="00A528C6" w:rsidP="00BB3C33">
            <w:pPr>
              <w:pStyle w:val="Textkrper"/>
            </w:pPr>
          </w:p>
        </w:tc>
        <w:tc>
          <w:tcPr>
            <w:tcW w:w="378" w:type="dxa"/>
            <w:tcBorders>
              <w:top w:val="nil"/>
              <w:left w:val="single" w:sz="4" w:space="0" w:color="auto"/>
              <w:bottom w:val="nil"/>
              <w:right w:val="single" w:sz="4" w:space="0" w:color="auto"/>
            </w:tcBorders>
          </w:tcPr>
          <w:p w:rsidR="00A528C6" w:rsidRPr="00C2113C" w:rsidRDefault="00A528C6" w:rsidP="00BB3C33"/>
        </w:tc>
        <w:tc>
          <w:tcPr>
            <w:tcW w:w="3544" w:type="dxa"/>
            <w:tcBorders>
              <w:left w:val="single" w:sz="4" w:space="0" w:color="auto"/>
            </w:tcBorders>
          </w:tcPr>
          <w:p w:rsidR="00A528C6" w:rsidRDefault="00A528C6" w:rsidP="00BB3C33">
            <w:r w:rsidRPr="009A7D7D">
              <w:t>Ich kann mit</w:t>
            </w:r>
            <w:r w:rsidR="00A44744">
              <w:t xml:space="preserve"> meinen</w:t>
            </w:r>
            <w:r w:rsidRPr="009A7D7D">
              <w:t xml:space="preserve"> </w:t>
            </w:r>
            <w:r w:rsidR="00A44744">
              <w:t xml:space="preserve">Mitschülerinnen und </w:t>
            </w:r>
            <w:r w:rsidR="00A44744" w:rsidRPr="00526977">
              <w:t xml:space="preserve">Mitschülern </w:t>
            </w:r>
            <w:r w:rsidRPr="009A7D7D">
              <w:t>gut zusammenarbe</w:t>
            </w:r>
            <w:r w:rsidRPr="009A7D7D">
              <w:t>i</w:t>
            </w:r>
            <w:r w:rsidRPr="009A7D7D">
              <w:t xml:space="preserve">ten, wenn sie höflich und respektvoll sind. </w:t>
            </w:r>
          </w:p>
        </w:tc>
        <w:tc>
          <w:tcPr>
            <w:tcW w:w="1701" w:type="dxa"/>
            <w:vAlign w:val="center"/>
          </w:tcPr>
          <w:p w:rsidR="00A528C6" w:rsidRPr="00C2113C" w:rsidRDefault="00A528C6" w:rsidP="00BB3C33">
            <w:pPr>
              <w:pStyle w:val="Textkrper"/>
              <w:jc w:val="center"/>
            </w:pPr>
            <w:r w:rsidRPr="00C2113C">
              <w:rPr>
                <w:noProof/>
              </w:rPr>
              <w:drawing>
                <wp:inline distT="0" distB="0" distL="0" distR="0" wp14:anchorId="07B81A81" wp14:editId="3CDD8B33">
                  <wp:extent cx="345440" cy="323850"/>
                  <wp:effectExtent l="0" t="0" r="0" b="0"/>
                  <wp:docPr id="13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Default="00A528C6" w:rsidP="00A528C6"/>
    <w:p w:rsidR="00A528C6" w:rsidRDefault="00A528C6" w:rsidP="00A528C6">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A528C6"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lastRenderedPageBreak/>
              <w:br w:type="page"/>
              <w:t>Lernfeld</w:t>
            </w:r>
          </w:p>
          <w:p w:rsidR="00A528C6" w:rsidRDefault="00A528C6"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t>Titel</w:t>
            </w:r>
          </w:p>
          <w:p w:rsidR="00A528C6" w:rsidRDefault="00CA2046" w:rsidP="00BB3C33">
            <w:pPr>
              <w:pStyle w:val="TabelleKopflinks"/>
            </w:pPr>
            <w:r>
              <w:t>Lernumgebung kennenlernen –</w:t>
            </w:r>
          </w:p>
          <w:p w:rsidR="00A528C6" w:rsidRDefault="00A528C6" w:rsidP="00BB3C33">
            <w:pPr>
              <w:pStyle w:val="TabelleKopflinks"/>
            </w:pPr>
            <w:r>
              <w:t>Niveaustufen</w:t>
            </w:r>
          </w:p>
        </w:tc>
        <w:tc>
          <w:tcPr>
            <w:tcW w:w="188" w:type="dxa"/>
            <w:vMerge w:val="restart"/>
            <w:tcBorders>
              <w:top w:val="nil"/>
              <w:left w:val="single" w:sz="4" w:space="0" w:color="auto"/>
              <w:bottom w:val="nil"/>
              <w:right w:val="single" w:sz="4" w:space="0" w:color="auto"/>
            </w:tcBorders>
            <w:shd w:val="clear" w:color="auto" w:fill="FFFFFF"/>
          </w:tcPr>
          <w:p w:rsidR="00A528C6" w:rsidRPr="004B658C" w:rsidRDefault="00A528C6"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528C6" w:rsidRDefault="00A528C6" w:rsidP="00BB3C33">
            <w:pPr>
              <w:pStyle w:val="TabellenkopfLS"/>
            </w:pPr>
            <w:r>
              <w:t xml:space="preserve">Ernährung </w:t>
            </w:r>
            <w:r>
              <w:br/>
              <w:t>und Gastronomie</w:t>
            </w:r>
          </w:p>
          <w:p w:rsidR="00A528C6" w:rsidRPr="00B51DE9" w:rsidRDefault="00A528C6" w:rsidP="00BB3C33">
            <w:pPr>
              <w:pStyle w:val="TabelleKopfmitte"/>
              <w:rPr>
                <w:rFonts w:eastAsia="Calibri"/>
              </w:rPr>
            </w:pPr>
            <w:r>
              <w:t>EG1.01.01.01</w:t>
            </w:r>
          </w:p>
        </w:tc>
      </w:tr>
      <w:tr w:rsidR="00A528C6"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A528C6" w:rsidRPr="004B658C" w:rsidRDefault="00A528C6" w:rsidP="00BB3C33">
            <w:pPr>
              <w:pStyle w:val="Tabelle6pt"/>
            </w:pPr>
            <w:r>
              <w:t>Kompetenzbereiche:</w:t>
            </w:r>
          </w:p>
          <w:p w:rsidR="00A528C6" w:rsidRDefault="00A528C6" w:rsidP="00BB3C33">
            <w:pPr>
              <w:pStyle w:val="Kopf8ptafz"/>
              <w:ind w:left="227" w:hanging="170"/>
            </w:pPr>
            <w:r>
              <w:t>Ich kann die unterschiedlichen Arbeitsmaterialien überblicken.</w:t>
            </w:r>
          </w:p>
          <w:p w:rsidR="00A528C6" w:rsidRDefault="00A528C6" w:rsidP="00BB3C33">
            <w:pPr>
              <w:pStyle w:val="Kopf8ptafz"/>
              <w:ind w:left="227" w:hanging="170"/>
            </w:pPr>
            <w:r>
              <w:t xml:space="preserve">Ich kann Aufgaben eigenverantwortlich und </w:t>
            </w:r>
            <w:r w:rsidR="003702B6">
              <w:t>selbstständig</w:t>
            </w:r>
            <w:r>
              <w:t xml:space="preserve"> durchführen. </w:t>
            </w:r>
          </w:p>
          <w:p w:rsidR="00A528C6" w:rsidRDefault="00A528C6"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A528C6" w:rsidRDefault="00A528C6"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528C6" w:rsidRPr="00B51DE9" w:rsidTr="00BB3C33">
              <w:trPr>
                <w:trHeight w:val="284"/>
              </w:trPr>
              <w:tc>
                <w:tcPr>
                  <w:tcW w:w="2090" w:type="dxa"/>
                  <w:shd w:val="clear" w:color="auto" w:fill="auto"/>
                </w:tcPr>
                <w:p w:rsidR="00A528C6" w:rsidRPr="00B51DE9" w:rsidRDefault="00A528C6" w:rsidP="00BB3C33">
                  <w:pPr>
                    <w:pStyle w:val="Textkrpermitte"/>
                  </w:pPr>
                  <w:proofErr w:type="spellStart"/>
                  <w:r w:rsidRPr="00B51DE9">
                    <w:t>LernPROJEKT</w:t>
                  </w:r>
                  <w:proofErr w:type="spellEnd"/>
                </w:p>
              </w:tc>
            </w:tr>
            <w:tr w:rsidR="00A528C6" w:rsidRPr="00B51DE9" w:rsidTr="00BB3C33">
              <w:trPr>
                <w:trHeight w:val="284"/>
              </w:trPr>
              <w:tc>
                <w:tcPr>
                  <w:tcW w:w="2090" w:type="dxa"/>
                  <w:tcBorders>
                    <w:bottom w:val="single" w:sz="4" w:space="0" w:color="auto"/>
                  </w:tcBorders>
                  <w:shd w:val="clear" w:color="auto" w:fill="auto"/>
                </w:tcPr>
                <w:p w:rsidR="00A528C6" w:rsidRPr="00B51DE9" w:rsidRDefault="00A528C6" w:rsidP="00BB3C33">
                  <w:pPr>
                    <w:pStyle w:val="Textkrpermitte"/>
                  </w:pPr>
                  <w:proofErr w:type="spellStart"/>
                  <w:r w:rsidRPr="00B51DE9">
                    <w:t>LernTHEMA</w:t>
                  </w:r>
                  <w:proofErr w:type="spellEnd"/>
                </w:p>
              </w:tc>
            </w:tr>
            <w:tr w:rsidR="00A528C6" w:rsidRPr="00B51DE9" w:rsidTr="00BB3C33">
              <w:trPr>
                <w:trHeight w:val="284"/>
              </w:trPr>
              <w:tc>
                <w:tcPr>
                  <w:tcW w:w="2090" w:type="dxa"/>
                  <w:tcBorders>
                    <w:bottom w:val="nil"/>
                  </w:tcBorders>
                  <w:shd w:val="clear" w:color="auto" w:fill="D9D9D9" w:themeFill="background1" w:themeFillShade="D9"/>
                </w:tcPr>
                <w:p w:rsidR="00A528C6" w:rsidRPr="00B51DE9" w:rsidRDefault="00A528C6" w:rsidP="00BB3C33">
                  <w:pPr>
                    <w:pStyle w:val="TabelleKopfmitte"/>
                  </w:pPr>
                  <w:proofErr w:type="spellStart"/>
                  <w:r w:rsidRPr="00B51DE9">
                    <w:t>LernSCHRITT</w:t>
                  </w:r>
                  <w:proofErr w:type="spellEnd"/>
                </w:p>
              </w:tc>
            </w:tr>
          </w:tbl>
          <w:p w:rsidR="00A528C6" w:rsidRPr="00B51DE9" w:rsidRDefault="00A528C6" w:rsidP="00BB3C33"/>
        </w:tc>
      </w:tr>
      <w:tr w:rsidR="00A528C6" w:rsidRPr="00B51DE9" w:rsidTr="00BB3C33">
        <w:trPr>
          <w:trHeight w:val="149"/>
        </w:trPr>
        <w:tc>
          <w:tcPr>
            <w:tcW w:w="7348" w:type="dxa"/>
            <w:gridSpan w:val="3"/>
            <w:tcBorders>
              <w:top w:val="single" w:sz="4" w:space="0" w:color="auto"/>
              <w:left w:val="nil"/>
              <w:right w:val="nil"/>
            </w:tcBorders>
          </w:tcPr>
          <w:p w:rsidR="00A528C6" w:rsidRPr="00B51DE9" w:rsidRDefault="00A528C6" w:rsidP="00BB3C33"/>
        </w:tc>
        <w:tc>
          <w:tcPr>
            <w:tcW w:w="196" w:type="dxa"/>
            <w:gridSpan w:val="2"/>
            <w:tcBorders>
              <w:top w:val="nil"/>
              <w:left w:val="nil"/>
              <w:right w:val="nil"/>
            </w:tcBorders>
          </w:tcPr>
          <w:p w:rsidR="00A528C6" w:rsidRPr="00B51DE9" w:rsidRDefault="00A528C6" w:rsidP="00BB3C33"/>
        </w:tc>
        <w:tc>
          <w:tcPr>
            <w:tcW w:w="2095" w:type="dxa"/>
            <w:tcBorders>
              <w:top w:val="single" w:sz="4" w:space="0" w:color="auto"/>
              <w:left w:val="nil"/>
              <w:right w:val="nil"/>
            </w:tcBorders>
          </w:tcPr>
          <w:p w:rsidR="00A528C6" w:rsidRPr="00B51DE9" w:rsidRDefault="00A528C6" w:rsidP="00BB3C33"/>
        </w:tc>
      </w:tr>
      <w:tr w:rsidR="00A528C6" w:rsidRPr="00B51DE9" w:rsidTr="00BB3C33">
        <w:trPr>
          <w:trHeight w:val="443"/>
        </w:trPr>
        <w:tc>
          <w:tcPr>
            <w:tcW w:w="4818" w:type="dxa"/>
            <w:gridSpan w:val="2"/>
            <w:vMerge w:val="restart"/>
            <w:tcBorders>
              <w:left w:val="single" w:sz="4" w:space="0" w:color="auto"/>
              <w:right w:val="single" w:sz="4" w:space="0" w:color="auto"/>
            </w:tcBorders>
          </w:tcPr>
          <w:p w:rsidR="00A528C6" w:rsidRPr="004B658C" w:rsidRDefault="00A528C6" w:rsidP="00BB3C33">
            <w:pPr>
              <w:pStyle w:val="Tabelle6pt"/>
            </w:pPr>
            <w:r>
              <w:t>Kompetenzen:</w:t>
            </w:r>
          </w:p>
          <w:p w:rsidR="00A528C6" w:rsidRPr="009A0C89" w:rsidRDefault="00A528C6" w:rsidP="00BB3C33">
            <w:pPr>
              <w:pStyle w:val="Kopf8ptafz"/>
              <w:ind w:left="227" w:hanging="170"/>
              <w:rPr>
                <w:i/>
              </w:rPr>
            </w:pPr>
            <w:r>
              <w:t>Ich kann Niveaustufen unterscheiden.</w:t>
            </w:r>
          </w:p>
          <w:p w:rsidR="00A528C6" w:rsidRPr="009A0C89" w:rsidRDefault="00A528C6" w:rsidP="00BB3C33">
            <w:pPr>
              <w:pStyle w:val="Kopf8ptafz"/>
              <w:ind w:left="227" w:hanging="170"/>
              <w:rPr>
                <w:i/>
              </w:rPr>
            </w:pPr>
            <w:r w:rsidRPr="009A0C89">
              <w:rPr>
                <w:i/>
              </w:rPr>
              <w:t xml:space="preserve">Ich kann mich </w:t>
            </w:r>
            <w:r>
              <w:rPr>
                <w:i/>
              </w:rPr>
              <w:t>auf eine Aufgabe konzentrieren.</w:t>
            </w:r>
          </w:p>
          <w:p w:rsidR="00A528C6" w:rsidRPr="009A0C89" w:rsidRDefault="00A528C6" w:rsidP="00BB3C33">
            <w:pPr>
              <w:pStyle w:val="Kopf8ptafz"/>
              <w:ind w:left="227" w:hanging="170"/>
              <w:rPr>
                <w:i/>
              </w:rPr>
            </w:pPr>
            <w:r w:rsidRPr="009A0C89">
              <w:rPr>
                <w:i/>
              </w:rPr>
              <w:t xml:space="preserve">Ich kann mich organisieren. </w:t>
            </w:r>
          </w:p>
          <w:p w:rsidR="00A528C6" w:rsidRDefault="00A528C6" w:rsidP="00BB3C33">
            <w:pPr>
              <w:pStyle w:val="Kopf8ptafz"/>
              <w:numPr>
                <w:ilvl w:val="0"/>
                <w:numId w:val="0"/>
              </w:numPr>
            </w:pPr>
          </w:p>
        </w:tc>
        <w:tc>
          <w:tcPr>
            <w:tcW w:w="4821" w:type="dxa"/>
            <w:gridSpan w:val="4"/>
            <w:tcBorders>
              <w:left w:val="single" w:sz="4" w:space="0" w:color="auto"/>
              <w:right w:val="single" w:sz="4" w:space="0" w:color="auto"/>
            </w:tcBorders>
          </w:tcPr>
          <w:p w:rsidR="00A528C6" w:rsidRDefault="00A528C6" w:rsidP="00BB3C33">
            <w:pPr>
              <w:pStyle w:val="Tabelle6pt"/>
            </w:pPr>
            <w:r>
              <w:t>Was Sie schon können sollten:</w:t>
            </w:r>
          </w:p>
          <w:p w:rsidR="00A528C6" w:rsidRPr="00234B66" w:rsidRDefault="00A528C6" w:rsidP="00BB3C33">
            <w:pPr>
              <w:pStyle w:val="Kopf8ptafz"/>
              <w:ind w:left="227" w:hanging="170"/>
            </w:pPr>
            <w:r>
              <w:t>Ich kann schon Arbeitsanweisungen lesen und umsetzen.</w:t>
            </w:r>
          </w:p>
        </w:tc>
      </w:tr>
      <w:tr w:rsidR="00A528C6" w:rsidRPr="00B51DE9" w:rsidTr="00BB3C33">
        <w:trPr>
          <w:trHeight w:val="443"/>
        </w:trPr>
        <w:tc>
          <w:tcPr>
            <w:tcW w:w="4818" w:type="dxa"/>
            <w:gridSpan w:val="2"/>
            <w:vMerge/>
            <w:tcBorders>
              <w:left w:val="single" w:sz="4" w:space="0" w:color="auto"/>
              <w:right w:val="single" w:sz="4" w:space="0" w:color="auto"/>
            </w:tcBorders>
          </w:tcPr>
          <w:p w:rsidR="00A528C6" w:rsidRDefault="00A528C6" w:rsidP="00BB3C33">
            <w:pPr>
              <w:pStyle w:val="Tabelle6pt"/>
            </w:pPr>
          </w:p>
        </w:tc>
        <w:tc>
          <w:tcPr>
            <w:tcW w:w="4821" w:type="dxa"/>
            <w:gridSpan w:val="4"/>
            <w:tcBorders>
              <w:left w:val="single" w:sz="4" w:space="0" w:color="auto"/>
              <w:right w:val="single" w:sz="4" w:space="0" w:color="auto"/>
            </w:tcBorders>
          </w:tcPr>
          <w:p w:rsidR="00A528C6" w:rsidRDefault="00A528C6" w:rsidP="00BB3C33">
            <w:pPr>
              <w:pStyle w:val="Tabelle6pt"/>
            </w:pPr>
            <w:r>
              <w:t>Wofür Sie das benötigen:</w:t>
            </w:r>
          </w:p>
          <w:p w:rsidR="00A528C6" w:rsidRDefault="00A528C6" w:rsidP="00BB3C33">
            <w:pPr>
              <w:pStyle w:val="Kopf8ptafz"/>
              <w:ind w:left="227" w:hanging="170"/>
            </w:pPr>
            <w:r>
              <w:t>Richtiges Auswählen der Arbeitsmaterialien</w:t>
            </w:r>
          </w:p>
        </w:tc>
      </w:tr>
      <w:tr w:rsidR="00A528C6" w:rsidRPr="00B51DE9" w:rsidTr="00BB3C33">
        <w:trPr>
          <w:trHeight w:val="443"/>
        </w:trPr>
        <w:tc>
          <w:tcPr>
            <w:tcW w:w="4818" w:type="dxa"/>
            <w:gridSpan w:val="2"/>
            <w:vMerge/>
            <w:tcBorders>
              <w:left w:val="single" w:sz="4" w:space="0" w:color="auto"/>
              <w:right w:val="single" w:sz="4" w:space="0" w:color="auto"/>
            </w:tcBorders>
          </w:tcPr>
          <w:p w:rsidR="00A528C6" w:rsidRDefault="00A528C6" w:rsidP="00BB3C33">
            <w:pPr>
              <w:pStyle w:val="Tabelle6pt"/>
            </w:pPr>
          </w:p>
        </w:tc>
        <w:tc>
          <w:tcPr>
            <w:tcW w:w="4821" w:type="dxa"/>
            <w:gridSpan w:val="4"/>
            <w:tcBorders>
              <w:left w:val="single" w:sz="4" w:space="0" w:color="auto"/>
              <w:right w:val="single" w:sz="4" w:space="0" w:color="auto"/>
            </w:tcBorders>
          </w:tcPr>
          <w:p w:rsidR="00A528C6" w:rsidRDefault="00A528C6" w:rsidP="00BB3C33">
            <w:pPr>
              <w:pStyle w:val="Tabelle6pt"/>
            </w:pPr>
            <w:r>
              <w:t>Wie Sie Ihr Können prüfen können:</w:t>
            </w:r>
          </w:p>
          <w:p w:rsidR="00A528C6" w:rsidRPr="00234B66" w:rsidRDefault="00A528C6" w:rsidP="00BB3C33">
            <w:pPr>
              <w:pStyle w:val="Kopf8ptafz"/>
              <w:ind w:left="227" w:hanging="170"/>
            </w:pPr>
            <w:r>
              <w:t xml:space="preserve">Übung </w:t>
            </w:r>
          </w:p>
        </w:tc>
      </w:tr>
    </w:tbl>
    <w:p w:rsidR="00A528C6" w:rsidRDefault="00A528C6" w:rsidP="00260B28">
      <w:pPr>
        <w:pStyle w:val="Abstandszeile"/>
      </w:pPr>
      <w:r>
        <w:rPr>
          <w:noProof/>
        </w:rPr>
        <w:drawing>
          <wp:anchor distT="0" distB="0" distL="114300" distR="114300" simplePos="0" relativeHeight="251718656" behindDoc="0" locked="0" layoutInCell="0" allowOverlap="1" wp14:anchorId="1A31F02E" wp14:editId="08D7E796">
            <wp:simplePos x="0" y="0"/>
            <wp:positionH relativeFrom="rightMargin">
              <wp:posOffset>107950</wp:posOffset>
            </wp:positionH>
            <wp:positionV relativeFrom="paragraph">
              <wp:posOffset>48039</wp:posOffset>
            </wp:positionV>
            <wp:extent cx="345440" cy="323850"/>
            <wp:effectExtent l="0" t="0" r="0" b="0"/>
            <wp:wrapNone/>
            <wp:docPr id="409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528C6" w:rsidRDefault="00A528C6" w:rsidP="00A528C6">
      <w:r>
        <w:t xml:space="preserve">Sie organisieren Ihr Lernen </w:t>
      </w:r>
      <w:r w:rsidR="003702B6">
        <w:t>selbstständig</w:t>
      </w:r>
      <w:r>
        <w:t>. Niemand ist jeden Tag gleich fit und in jedem Fach gleich begabt. Daher können Sie täglich zwischen Lernmaterialien auf drei Nivea</w:t>
      </w:r>
      <w:r>
        <w:t>u</w:t>
      </w:r>
      <w:r>
        <w:t>stufen auswählen. Sie haben die Wahl, doch was steckt hinter den Niveaustufen?</w:t>
      </w:r>
    </w:p>
    <w:p w:rsidR="00A528C6" w:rsidRDefault="00A528C6" w:rsidP="00FE2633">
      <w:pPr>
        <w:pStyle w:val="Abstandszeile"/>
      </w:pPr>
    </w:p>
    <w:tbl>
      <w:tblPr>
        <w:tblStyle w:val="Tabellenraster"/>
        <w:tblW w:w="4395" w:type="dxa"/>
        <w:tblInd w:w="108" w:type="dxa"/>
        <w:tblLayout w:type="fixed"/>
        <w:tblCellMar>
          <w:top w:w="57" w:type="dxa"/>
          <w:bottom w:w="57" w:type="dxa"/>
        </w:tblCellMar>
        <w:tblLook w:val="04A0" w:firstRow="1" w:lastRow="0" w:firstColumn="1" w:lastColumn="0" w:noHBand="0" w:noVBand="1"/>
      </w:tblPr>
      <w:tblGrid>
        <w:gridCol w:w="1701"/>
        <w:gridCol w:w="2694"/>
      </w:tblGrid>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5DDC14EC" wp14:editId="5F1B7ABF">
                  <wp:extent cx="257175" cy="235585"/>
                  <wp:effectExtent l="0" t="0" r="9525" b="0"/>
                  <wp:docPr id="409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257175" cy="23558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Grundlegendes Wissen</w:t>
            </w:r>
          </w:p>
        </w:tc>
      </w:tr>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3C40E97F" wp14:editId="214A8D7F">
                  <wp:extent cx="257175" cy="235585"/>
                  <wp:effectExtent l="0" t="0" r="9525" b="0"/>
                  <wp:docPr id="4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257175" cy="23558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Mittleres Wissen</w:t>
            </w:r>
          </w:p>
        </w:tc>
      </w:tr>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44230B3E" wp14:editId="0F7315A7">
                  <wp:extent cx="254000" cy="233045"/>
                  <wp:effectExtent l="0" t="0" r="0" b="0"/>
                  <wp:docPr id="40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254000" cy="23304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Erweitertes Wissen</w:t>
            </w:r>
          </w:p>
        </w:tc>
      </w:tr>
    </w:tbl>
    <w:p w:rsidR="00A528C6" w:rsidRPr="00F94E8A" w:rsidRDefault="00A528C6" w:rsidP="00B87A5A">
      <w:pPr>
        <w:pStyle w:val="Abstandszeile"/>
        <w:rPr>
          <w:rStyle w:val="Fett"/>
        </w:rPr>
      </w:pPr>
    </w:p>
    <w:tbl>
      <w:tblPr>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5670"/>
      </w:tblGrid>
      <w:tr w:rsidR="00A528C6" w:rsidRPr="00DE4890" w:rsidTr="00BB3C33">
        <w:trPr>
          <w:trHeight w:val="397"/>
        </w:trPr>
        <w:tc>
          <w:tcPr>
            <w:tcW w:w="1470" w:type="dxa"/>
            <w:shd w:val="clear" w:color="auto" w:fill="D9D9D9" w:themeFill="background1" w:themeFillShade="D9"/>
            <w:vAlign w:val="center"/>
          </w:tcPr>
          <w:p w:rsidR="00A528C6" w:rsidRPr="00DE4890" w:rsidRDefault="00A528C6" w:rsidP="00BB3C33">
            <w:pPr>
              <w:pStyle w:val="TabelleKopfmitte"/>
            </w:pPr>
            <w:r>
              <w:t>Phase</w:t>
            </w:r>
          </w:p>
        </w:tc>
        <w:tc>
          <w:tcPr>
            <w:tcW w:w="940" w:type="dxa"/>
            <w:shd w:val="clear" w:color="auto" w:fill="D9D9D9" w:themeFill="background1" w:themeFillShade="D9"/>
            <w:vAlign w:val="center"/>
          </w:tcPr>
          <w:p w:rsidR="00A528C6" w:rsidRPr="00DE4890" w:rsidRDefault="00A528C6" w:rsidP="00BB3C33">
            <w:pPr>
              <w:pStyle w:val="TabelleKopfmitte"/>
            </w:pPr>
            <w:r>
              <w:t>Zeit</w:t>
            </w:r>
          </w:p>
        </w:tc>
        <w:tc>
          <w:tcPr>
            <w:tcW w:w="5670" w:type="dxa"/>
            <w:shd w:val="clear" w:color="auto" w:fill="D9D9D9" w:themeFill="background1" w:themeFillShade="D9"/>
            <w:vAlign w:val="center"/>
          </w:tcPr>
          <w:p w:rsidR="00A528C6" w:rsidRPr="00DE4890" w:rsidRDefault="00A528C6" w:rsidP="00BB3C33">
            <w:pPr>
              <w:pStyle w:val="TabelleKopfmitte"/>
            </w:pPr>
            <w:r>
              <w:t>Aufgabe</w:t>
            </w:r>
          </w:p>
        </w:tc>
      </w:tr>
      <w:tr w:rsidR="00A528C6" w:rsidRPr="00DE4890" w:rsidTr="00BB3C33">
        <w:trPr>
          <w:trHeight w:val="624"/>
        </w:trPr>
        <w:tc>
          <w:tcPr>
            <w:tcW w:w="1470" w:type="dxa"/>
            <w:shd w:val="clear" w:color="auto" w:fill="auto"/>
            <w:vAlign w:val="center"/>
          </w:tcPr>
          <w:p w:rsidR="00A528C6" w:rsidRPr="00F0156F" w:rsidRDefault="00A528C6" w:rsidP="00BB3C33">
            <w:pPr>
              <w:pStyle w:val="Textkrpermitte"/>
            </w:pPr>
            <w:r w:rsidRPr="00FC0F56">
              <w:rPr>
                <w:noProof/>
              </w:rPr>
              <w:drawing>
                <wp:inline distT="0" distB="0" distL="0" distR="0" wp14:anchorId="4D127020" wp14:editId="576447E7">
                  <wp:extent cx="302701" cy="324000"/>
                  <wp:effectExtent l="0" t="0" r="2540" b="0"/>
                  <wp:docPr id="4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A528C6" w:rsidRPr="00DE4890" w:rsidRDefault="00A528C6" w:rsidP="00BB3C33">
            <w:pPr>
              <w:pStyle w:val="Textkrper"/>
            </w:pPr>
          </w:p>
        </w:tc>
        <w:tc>
          <w:tcPr>
            <w:tcW w:w="5670" w:type="dxa"/>
            <w:shd w:val="clear" w:color="auto" w:fill="auto"/>
            <w:vAlign w:val="center"/>
          </w:tcPr>
          <w:p w:rsidR="00A528C6" w:rsidRPr="00BA2028" w:rsidRDefault="00A528C6" w:rsidP="00BB3C33">
            <w:pPr>
              <w:pStyle w:val="Textkrper"/>
              <w:rPr>
                <w:rStyle w:val="Fett"/>
                <w:b w:val="0"/>
              </w:rPr>
            </w:pPr>
            <w:r w:rsidRPr="00BA2028">
              <w:rPr>
                <w:rStyle w:val="Fett"/>
                <w:b w:val="0"/>
              </w:rPr>
              <w:t xml:space="preserve">Füllen Sie die Lücken in den Aussagen mit den vorgegebenen Worten unter der Tabelle. </w:t>
            </w:r>
          </w:p>
          <w:p w:rsidR="00A528C6" w:rsidRPr="007B7F61" w:rsidRDefault="00A528C6" w:rsidP="00BB3C33">
            <w:pPr>
              <w:pStyle w:val="Textkrper"/>
              <w:rPr>
                <w:b/>
                <w:noProof/>
              </w:rPr>
            </w:pPr>
            <w:r w:rsidRPr="007B7F61">
              <w:rPr>
                <w:rStyle w:val="Fett"/>
                <w:b w:val="0"/>
              </w:rPr>
              <w:t>Ordnen Sie die Aussagen den entsprechenden Niveaustufen zu.</w:t>
            </w:r>
          </w:p>
        </w:tc>
      </w:tr>
    </w:tbl>
    <w:p w:rsidR="00A528C6" w:rsidRDefault="00A528C6" w:rsidP="00B87A5A">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sidRPr="000E433E">
              <w:rPr>
                <w:rStyle w:val="Fett"/>
              </w:rPr>
              <w:t>Arb</w:t>
            </w:r>
            <w:r>
              <w:rPr>
                <w:rStyle w:val="Fett"/>
              </w:rPr>
              <w:t>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CA2046"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Textarbeit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Default="00A528C6" w:rsidP="001B043F">
            <w:pPr>
              <w:pStyle w:val="AufgabeLckentext"/>
            </w:pPr>
            <w:r>
              <w:t>Ich kann ___________</w:t>
            </w:r>
            <w:r w:rsidR="00964914">
              <w:t xml:space="preserve"> </w:t>
            </w:r>
            <w:r>
              <w:t>Texte verst</w:t>
            </w:r>
            <w:r>
              <w:t>e</w:t>
            </w:r>
            <w:r>
              <w:t>hen.</w:t>
            </w:r>
          </w:p>
          <w:p w:rsidR="00A528C6" w:rsidRPr="00A410C8" w:rsidRDefault="00A528C6" w:rsidP="00BB3C33">
            <w:pPr>
              <w:pStyle w:val="Textkrper"/>
            </w:pP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einfache und __________ Texte mit klaren Sätzen verstehen. </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schwierige Texte mit einigen __________________ verstehen. </w:t>
            </w:r>
          </w:p>
        </w:tc>
        <w:tc>
          <w:tcPr>
            <w:tcW w:w="1701" w:type="dxa"/>
          </w:tcPr>
          <w:p w:rsidR="00A528C6" w:rsidRPr="00A410C8" w:rsidRDefault="00A528C6" w:rsidP="00BB3C33">
            <w:pPr>
              <w:pStyle w:val="Textkrper"/>
            </w:pPr>
          </w:p>
        </w:tc>
      </w:tr>
    </w:tbl>
    <w:p w:rsidR="00FE2633" w:rsidRDefault="00FE2633" w:rsidP="00FE2633">
      <w:pPr>
        <w:pStyle w:val="Abstandszeile"/>
      </w:pPr>
    </w:p>
    <w:p w:rsidR="00A528C6" w:rsidRPr="00BA2028" w:rsidRDefault="00A44744" w:rsidP="00FE2633">
      <w:r>
        <w:t>Fremdwörtern/kurze/</w:t>
      </w:r>
      <w:r w:rsidR="00A528C6">
        <w:t>schwierige</w:t>
      </w:r>
    </w:p>
    <w:p w:rsidR="001B043F" w:rsidRDefault="001B043F">
      <w:pPr>
        <w:spacing w:line="240" w:lineRule="exact"/>
        <w:rPr>
          <w:sz w:val="16"/>
          <w:lang w:eastAsia="de-DE"/>
        </w:rPr>
      </w:pPr>
      <w:r>
        <w:br w:type="page"/>
      </w: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lastRenderedPageBreak/>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CA2046"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Sprachlicher Ausdruck</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2417DA" w:rsidRDefault="00A528C6" w:rsidP="00BB3C33">
            <w:pPr>
              <w:jc w:val="both"/>
            </w:pPr>
            <w:r w:rsidRPr="002417DA">
              <w:t>Ich kann Zusammenhänge in</w:t>
            </w:r>
            <w:r>
              <w:t xml:space="preserve"> </w:t>
            </w:r>
            <w:r w:rsidRPr="002417DA">
              <w:t>__________Sätzen ausführlich erkl</w:t>
            </w:r>
            <w:r w:rsidRPr="002417DA">
              <w:t>ä</w:t>
            </w:r>
            <w:r w:rsidRPr="002417DA">
              <w:t xml:space="preserve">ren. </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2417DA" w:rsidRDefault="00A528C6" w:rsidP="00BB3C33">
            <w:pPr>
              <w:jc w:val="both"/>
            </w:pPr>
            <w:r w:rsidRPr="002417DA">
              <w:t>Ich ka</w:t>
            </w:r>
            <w:r>
              <w:t>nn Zusammenhänge in _________</w:t>
            </w:r>
            <w:r w:rsidRPr="002417DA">
              <w:t>und kurzen Sätzen erklä</w:t>
            </w:r>
            <w:r>
              <w:t>ren.</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Default="00A528C6" w:rsidP="00BB3C33">
            <w:pPr>
              <w:jc w:val="both"/>
            </w:pPr>
            <w:r w:rsidRPr="002417DA">
              <w:t xml:space="preserve">Ich kann Zusammenhänge _______________in ganzen Sätzen erklären. </w:t>
            </w:r>
          </w:p>
        </w:tc>
        <w:tc>
          <w:tcPr>
            <w:tcW w:w="1701" w:type="dxa"/>
          </w:tcPr>
          <w:p w:rsidR="00A528C6" w:rsidRPr="00A410C8" w:rsidRDefault="00A528C6" w:rsidP="00BB3C33">
            <w:pPr>
              <w:pStyle w:val="Textkrper"/>
            </w:pPr>
          </w:p>
        </w:tc>
      </w:tr>
    </w:tbl>
    <w:p w:rsidR="00FE2633" w:rsidRDefault="00FE2633" w:rsidP="00FE2633">
      <w:pPr>
        <w:pStyle w:val="Abstandszeile"/>
      </w:pPr>
    </w:p>
    <w:p w:rsidR="00A528C6" w:rsidRDefault="00A44744" w:rsidP="00A528C6">
      <w:pPr>
        <w:pStyle w:val="Textkrper"/>
      </w:pPr>
      <w:r>
        <w:t>nicht immer/ganzen/</w:t>
      </w:r>
      <w:r w:rsidR="00A528C6">
        <w:t>einfachen</w:t>
      </w:r>
    </w:p>
    <w:p w:rsidR="00A44744" w:rsidRDefault="00A44744" w:rsidP="00A44744">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CA2046"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Arbeiten mit Tabellen</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Informationen aus ________________________ ablesen.</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Informationen aus Tabellen ablesen und Zusammenhänge erke</w:t>
            </w:r>
            <w:r>
              <w:t>n</w:t>
            </w:r>
            <w:r>
              <w:t>nen und ____________________.</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Informationen aus einfachen Tabellen ablesen und _____________________________.</w:t>
            </w:r>
          </w:p>
        </w:tc>
        <w:tc>
          <w:tcPr>
            <w:tcW w:w="1701" w:type="dxa"/>
          </w:tcPr>
          <w:p w:rsidR="00A528C6" w:rsidRPr="00A410C8" w:rsidRDefault="00A528C6" w:rsidP="00BB3C33">
            <w:pPr>
              <w:pStyle w:val="Textkrper"/>
            </w:pPr>
          </w:p>
        </w:tc>
      </w:tr>
    </w:tbl>
    <w:p w:rsidR="00A528C6" w:rsidRDefault="00A528C6" w:rsidP="00A528C6">
      <w:pPr>
        <w:pStyle w:val="Abstandszeile"/>
      </w:pPr>
    </w:p>
    <w:p w:rsidR="00A528C6" w:rsidRDefault="00A44744" w:rsidP="00A528C6">
      <w:pPr>
        <w:pStyle w:val="Textkrper"/>
      </w:pPr>
      <w:r>
        <w:t>einfachen Tabellen/Zusammenhänge erkennen/</w:t>
      </w:r>
      <w:r w:rsidR="00A528C6">
        <w:t>Ergebnisse formulieren</w:t>
      </w:r>
    </w:p>
    <w:p w:rsidR="00A528C6"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CA2046"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Default="00A528C6" w:rsidP="00BB3C33">
            <w:pPr>
              <w:pStyle w:val="Textkrper"/>
            </w:pPr>
            <w:r>
              <w:t>Konzentration</w:t>
            </w:r>
          </w:p>
          <w:p w:rsidR="00A528C6" w:rsidRPr="00A410C8" w:rsidRDefault="00A528C6" w:rsidP="00BB3C33">
            <w:pPr>
              <w:pStyle w:val="Textkrper"/>
            </w:pPr>
            <w:r>
              <w:t>/Ausdauer</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mich ________________________________, wenn es keine Nebengeräusche gibt.  </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mich ________________________________ und lasse mich leicht ablenken. </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mich ________________________________ und lasse mich durch Geräusche nicht ablenken. </w:t>
            </w:r>
          </w:p>
        </w:tc>
        <w:tc>
          <w:tcPr>
            <w:tcW w:w="1701" w:type="dxa"/>
          </w:tcPr>
          <w:p w:rsidR="00A528C6" w:rsidRPr="00A410C8" w:rsidRDefault="00A528C6" w:rsidP="00BB3C33">
            <w:pPr>
              <w:pStyle w:val="Textkrper"/>
            </w:pPr>
          </w:p>
        </w:tc>
      </w:tr>
    </w:tbl>
    <w:p w:rsidR="00A528C6" w:rsidRDefault="00A528C6" w:rsidP="00A528C6">
      <w:pPr>
        <w:pStyle w:val="Abstandszeile"/>
      </w:pPr>
    </w:p>
    <w:p w:rsidR="00A528C6" w:rsidRDefault="00A44744" w:rsidP="00A528C6">
      <w:pPr>
        <w:pStyle w:val="Textkrper"/>
      </w:pPr>
      <w:r>
        <w:t>lange konzentrieren/kurz konzentrieren/</w:t>
      </w:r>
      <w:r w:rsidR="00A528C6">
        <w:t>gut konzentrieren</w:t>
      </w:r>
    </w:p>
    <w:p w:rsidR="00A528C6"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CA2046"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Arbeitsweise</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___________ mein Arbeitsm</w:t>
            </w:r>
            <w:r>
              <w:t>a</w:t>
            </w:r>
            <w:r>
              <w:t xml:space="preserve">terial sauber, lückenlos und ordentlich führen. </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______________ mein A</w:t>
            </w:r>
            <w:r>
              <w:t>r</w:t>
            </w:r>
            <w:r>
              <w:t>beitsmaterial sauber, lückenlos und ordentlich führen.</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_______________ mein A</w:t>
            </w:r>
            <w:r>
              <w:t>r</w:t>
            </w:r>
            <w:r>
              <w:t>beitsmaterial sauber, lückenlos und ordentlich führen.</w:t>
            </w:r>
          </w:p>
        </w:tc>
        <w:tc>
          <w:tcPr>
            <w:tcW w:w="1701" w:type="dxa"/>
          </w:tcPr>
          <w:p w:rsidR="00A528C6" w:rsidRPr="00A410C8" w:rsidRDefault="00A528C6" w:rsidP="00BB3C33">
            <w:pPr>
              <w:pStyle w:val="Textkrper"/>
            </w:pPr>
          </w:p>
        </w:tc>
      </w:tr>
    </w:tbl>
    <w:p w:rsidR="00A528C6" w:rsidRDefault="00A528C6" w:rsidP="00A528C6">
      <w:pPr>
        <w:pStyle w:val="Abstandszeile"/>
      </w:pPr>
    </w:p>
    <w:p w:rsidR="00A44744" w:rsidRDefault="00A44744" w:rsidP="00A44744">
      <w:pPr>
        <w:pStyle w:val="Textkrper"/>
      </w:pPr>
      <w:r>
        <w:t>meistens/immer/</w:t>
      </w:r>
      <w:r w:rsidR="00A528C6">
        <w:t>selten</w:t>
      </w:r>
      <w:r>
        <w:br w:type="page"/>
      </w: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lastRenderedPageBreak/>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CA2046"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Teamarbeit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E9378D" w:rsidRDefault="00A528C6" w:rsidP="00BB3C33">
            <w:r w:rsidRPr="00E9378D">
              <w:t>Ich kann ___________________ gut zusammenarbeiten</w:t>
            </w:r>
            <w:r w:rsidR="00CA2046">
              <w:t>.</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E9378D" w:rsidRDefault="00A528C6" w:rsidP="00BB3C33">
            <w:r w:rsidRPr="00E9378D">
              <w:t xml:space="preserve">Ich kann nur _________________ aus der Klasse gut zusammenarbeiten. </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Default="00A528C6" w:rsidP="00BB3C33">
            <w:r w:rsidRPr="00E9378D">
              <w:t xml:space="preserve">Ich kann mit meinen </w:t>
            </w:r>
            <w:r w:rsidR="00A44744">
              <w:t xml:space="preserve">Mitschülerinnen und </w:t>
            </w:r>
            <w:r w:rsidR="00A44744" w:rsidRPr="00526977">
              <w:t xml:space="preserve">Mitschülern </w:t>
            </w:r>
            <w:r w:rsidRPr="00E9378D">
              <w:t>gut zusammenarbe</w:t>
            </w:r>
            <w:r w:rsidRPr="00E9378D">
              <w:t>i</w:t>
            </w:r>
            <w:r w:rsidRPr="00E9378D">
              <w:t xml:space="preserve">ten, wenn sie _________________________ sind. </w:t>
            </w:r>
          </w:p>
        </w:tc>
        <w:tc>
          <w:tcPr>
            <w:tcW w:w="1701" w:type="dxa"/>
          </w:tcPr>
          <w:p w:rsidR="00A528C6" w:rsidRPr="00A410C8" w:rsidRDefault="00A528C6" w:rsidP="00BB3C33">
            <w:pPr>
              <w:pStyle w:val="Textkrper"/>
            </w:pPr>
          </w:p>
        </w:tc>
      </w:tr>
    </w:tbl>
    <w:p w:rsidR="00A44744" w:rsidRDefault="00A44744" w:rsidP="00A44744">
      <w:pPr>
        <w:pStyle w:val="Abstandszeile"/>
      </w:pPr>
    </w:p>
    <w:p w:rsidR="00A528C6" w:rsidRDefault="00A528C6" w:rsidP="00A528C6">
      <w:r>
        <w:t xml:space="preserve">mit meinen </w:t>
      </w:r>
      <w:r w:rsidR="00A44744">
        <w:t xml:space="preserve">Mitschülerinnen und </w:t>
      </w:r>
      <w:r w:rsidR="00A44744" w:rsidRPr="00526977">
        <w:t>Mitschü</w:t>
      </w:r>
      <w:r w:rsidR="00A44744">
        <w:t>lern/</w:t>
      </w:r>
      <w:r>
        <w:t xml:space="preserve">mit meinen </w:t>
      </w:r>
      <w:r w:rsidR="00A44744">
        <w:t>Freundi</w:t>
      </w:r>
      <w:r w:rsidR="00A44744">
        <w:t>n</w:t>
      </w:r>
      <w:r w:rsidR="00A44744">
        <w:t>nen/</w:t>
      </w:r>
      <w:r>
        <w:t>Freunden</w:t>
      </w:r>
      <w:r w:rsidR="00A44744">
        <w:t>/</w:t>
      </w:r>
      <w:r>
        <w:t>höflich und respektvoll</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528C6"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lastRenderedPageBreak/>
              <w:br w:type="page"/>
              <w:t>Lernfeld</w:t>
            </w:r>
          </w:p>
          <w:p w:rsidR="00A528C6" w:rsidRDefault="00A528C6" w:rsidP="00BB3C33">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t>Titel</w:t>
            </w:r>
          </w:p>
          <w:p w:rsidR="00A528C6" w:rsidRDefault="00CA2046" w:rsidP="00BB3C33">
            <w:pPr>
              <w:pStyle w:val="TabelleKopflinks"/>
            </w:pPr>
            <w:r>
              <w:t>Lernumgebung kennenlernen –</w:t>
            </w:r>
          </w:p>
          <w:p w:rsidR="00A528C6" w:rsidRDefault="00A528C6" w:rsidP="00BB3C33">
            <w:pPr>
              <w:pStyle w:val="TabelleKopflinks"/>
            </w:pPr>
            <w:r>
              <w:t>Niveaustufen</w:t>
            </w:r>
          </w:p>
        </w:tc>
        <w:tc>
          <w:tcPr>
            <w:tcW w:w="188" w:type="dxa"/>
            <w:vMerge w:val="restart"/>
            <w:tcBorders>
              <w:top w:val="nil"/>
              <w:left w:val="single" w:sz="4" w:space="0" w:color="auto"/>
              <w:bottom w:val="nil"/>
              <w:right w:val="single" w:sz="4" w:space="0" w:color="auto"/>
            </w:tcBorders>
            <w:shd w:val="clear" w:color="auto" w:fill="FFFFFF"/>
          </w:tcPr>
          <w:p w:rsidR="00A528C6" w:rsidRPr="004B658C" w:rsidRDefault="00A528C6" w:rsidP="00BB3C3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528C6" w:rsidRDefault="00A528C6" w:rsidP="00BB3C33">
            <w:pPr>
              <w:pStyle w:val="TabellenkopfLS"/>
            </w:pPr>
            <w:r>
              <w:t xml:space="preserve">Ernährung </w:t>
            </w:r>
            <w:r>
              <w:br/>
              <w:t>und Gastronomie</w:t>
            </w:r>
          </w:p>
          <w:p w:rsidR="00A528C6" w:rsidRPr="00B51DE9" w:rsidRDefault="00A528C6" w:rsidP="00BB3C33">
            <w:pPr>
              <w:pStyle w:val="TabelleKopfmitte"/>
              <w:rPr>
                <w:rFonts w:eastAsia="Calibri"/>
              </w:rPr>
            </w:pPr>
            <w:r>
              <w:t>EG1.01.01.01</w:t>
            </w:r>
          </w:p>
        </w:tc>
      </w:tr>
      <w:tr w:rsidR="00A528C6" w:rsidRPr="00B51DE9" w:rsidTr="00BB3C33">
        <w:tc>
          <w:tcPr>
            <w:tcW w:w="7348" w:type="dxa"/>
            <w:gridSpan w:val="2"/>
            <w:tcBorders>
              <w:left w:val="single" w:sz="4" w:space="0" w:color="auto"/>
              <w:bottom w:val="single" w:sz="4" w:space="0" w:color="auto"/>
              <w:right w:val="single" w:sz="4" w:space="0" w:color="auto"/>
            </w:tcBorders>
            <w:hideMark/>
          </w:tcPr>
          <w:p w:rsidR="00A528C6" w:rsidRPr="004B658C" w:rsidRDefault="00A528C6" w:rsidP="00BB3C33">
            <w:pPr>
              <w:pStyle w:val="Tabelle6pt"/>
            </w:pPr>
            <w:r>
              <w:t>Kompetenzbereiche:</w:t>
            </w:r>
          </w:p>
          <w:p w:rsidR="00A528C6" w:rsidRDefault="00A528C6" w:rsidP="00BB3C33">
            <w:pPr>
              <w:pStyle w:val="Kopf8ptafz"/>
              <w:ind w:left="227" w:hanging="170"/>
            </w:pPr>
            <w:r>
              <w:t>Ich kann die unterschiedlichen Arbeitsmaterialien überblicken.</w:t>
            </w:r>
          </w:p>
          <w:p w:rsidR="00A528C6" w:rsidRDefault="00A528C6" w:rsidP="00BB3C33">
            <w:pPr>
              <w:pStyle w:val="Kopf8ptafz"/>
              <w:ind w:left="227" w:hanging="170"/>
            </w:pPr>
            <w:r>
              <w:t xml:space="preserve">Ich kann Aufgaben eigenverantwortlich und </w:t>
            </w:r>
            <w:r w:rsidR="003702B6">
              <w:t>selbstständig</w:t>
            </w:r>
            <w:r>
              <w:t xml:space="preserve"> durchführen.</w:t>
            </w:r>
          </w:p>
          <w:p w:rsidR="00A528C6" w:rsidRDefault="00A528C6"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A528C6" w:rsidRDefault="00A528C6" w:rsidP="00BB3C3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528C6" w:rsidRPr="00B51DE9" w:rsidTr="00BB3C33">
              <w:trPr>
                <w:trHeight w:val="284"/>
              </w:trPr>
              <w:tc>
                <w:tcPr>
                  <w:tcW w:w="2090" w:type="dxa"/>
                  <w:shd w:val="clear" w:color="auto" w:fill="D9D9D9" w:themeFill="background1" w:themeFillShade="D9"/>
                </w:tcPr>
                <w:p w:rsidR="00A528C6" w:rsidRPr="00B51DE9" w:rsidRDefault="00A528C6" w:rsidP="00BB3C33">
                  <w:pPr>
                    <w:pStyle w:val="TabelleKopfmitte"/>
                  </w:pPr>
                  <w:r w:rsidRPr="00B51DE9">
                    <w:t>L</w:t>
                  </w:r>
                  <w:r>
                    <w:t>ösung</w:t>
                  </w:r>
                </w:p>
              </w:tc>
            </w:tr>
          </w:tbl>
          <w:p w:rsidR="00A528C6" w:rsidRPr="00B51DE9" w:rsidRDefault="00A528C6" w:rsidP="00BB3C33"/>
        </w:tc>
      </w:tr>
    </w:tbl>
    <w:p w:rsidR="00A528C6" w:rsidRDefault="00A528C6" w:rsidP="00260B28">
      <w:pPr>
        <w:pStyle w:val="Abstandszeile"/>
      </w:pPr>
      <w:r>
        <w:rPr>
          <w:noProof/>
        </w:rPr>
        <w:drawing>
          <wp:anchor distT="0" distB="0" distL="114300" distR="114300" simplePos="0" relativeHeight="251719680" behindDoc="0" locked="0" layoutInCell="0" allowOverlap="1" wp14:anchorId="3D273F50" wp14:editId="25B4A419">
            <wp:simplePos x="0" y="0"/>
            <wp:positionH relativeFrom="rightMargin">
              <wp:posOffset>107950</wp:posOffset>
            </wp:positionH>
            <wp:positionV relativeFrom="paragraph">
              <wp:posOffset>38514</wp:posOffset>
            </wp:positionV>
            <wp:extent cx="345440" cy="323850"/>
            <wp:effectExtent l="0" t="0" r="0" b="0"/>
            <wp:wrapNone/>
            <wp:docPr id="4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528C6" w:rsidRDefault="00A528C6" w:rsidP="00A528C6">
      <w:r>
        <w:t xml:space="preserve">Sie organisieren Ihr Lernen </w:t>
      </w:r>
      <w:r w:rsidR="003702B6">
        <w:t>selbstständig</w:t>
      </w:r>
      <w:r>
        <w:t>. Niemand ist jeden Tag gleich fit und in jedem Fach gleich begabt. Daher können Sie täglich zwischen Lernmaterialien auf drei Nivea</w:t>
      </w:r>
      <w:r>
        <w:t>u</w:t>
      </w:r>
      <w:r>
        <w:t>stufen auswählen. Sie haben die Wahl, doch was steckt hinter den Niveaustufen?</w:t>
      </w:r>
    </w:p>
    <w:p w:rsidR="00A528C6" w:rsidRDefault="00A528C6" w:rsidP="00260B28">
      <w:pPr>
        <w:pStyle w:val="Abstandszeile"/>
      </w:pPr>
    </w:p>
    <w:tbl>
      <w:tblPr>
        <w:tblStyle w:val="Tabellenraster"/>
        <w:tblW w:w="4395" w:type="dxa"/>
        <w:tblInd w:w="108" w:type="dxa"/>
        <w:tblLayout w:type="fixed"/>
        <w:tblCellMar>
          <w:top w:w="57" w:type="dxa"/>
          <w:bottom w:w="57" w:type="dxa"/>
        </w:tblCellMar>
        <w:tblLook w:val="04A0" w:firstRow="1" w:lastRow="0" w:firstColumn="1" w:lastColumn="0" w:noHBand="0" w:noVBand="1"/>
      </w:tblPr>
      <w:tblGrid>
        <w:gridCol w:w="1701"/>
        <w:gridCol w:w="2694"/>
      </w:tblGrid>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1E082A3A" wp14:editId="3A48B010">
                  <wp:extent cx="257175" cy="235585"/>
                  <wp:effectExtent l="0" t="0" r="9525" b="0"/>
                  <wp:docPr id="4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257175" cy="23558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Grundlegendes Wissen</w:t>
            </w:r>
          </w:p>
        </w:tc>
      </w:tr>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11972A1C" wp14:editId="6F3734E8">
                  <wp:extent cx="257175" cy="235585"/>
                  <wp:effectExtent l="0" t="0" r="9525" b="0"/>
                  <wp:docPr id="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257175" cy="23558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Mittleres Wissen</w:t>
            </w:r>
          </w:p>
        </w:tc>
      </w:tr>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33F5A616" wp14:editId="71F172EE">
                  <wp:extent cx="254000" cy="233045"/>
                  <wp:effectExtent l="0" t="0" r="0" b="0"/>
                  <wp:docPr id="4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254000" cy="23304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Erweitertes Wissen</w:t>
            </w:r>
          </w:p>
        </w:tc>
      </w:tr>
    </w:tbl>
    <w:p w:rsidR="00A528C6" w:rsidRPr="00F94E8A" w:rsidRDefault="00A528C6" w:rsidP="00A528C6">
      <w:pPr>
        <w:rPr>
          <w:rStyle w:val="Fett"/>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A528C6" w:rsidRPr="00DE4890" w:rsidTr="008D7C25">
        <w:trPr>
          <w:trHeight w:val="397"/>
        </w:trPr>
        <w:tc>
          <w:tcPr>
            <w:tcW w:w="1470" w:type="dxa"/>
            <w:shd w:val="clear" w:color="auto" w:fill="D9D9D9" w:themeFill="background1" w:themeFillShade="D9"/>
            <w:vAlign w:val="center"/>
          </w:tcPr>
          <w:p w:rsidR="00A528C6" w:rsidRPr="00DE4890" w:rsidRDefault="00A528C6" w:rsidP="00BB3C33">
            <w:pPr>
              <w:pStyle w:val="TabelleKopfmitte"/>
            </w:pPr>
            <w:r>
              <w:t>Phase</w:t>
            </w:r>
          </w:p>
        </w:tc>
        <w:tc>
          <w:tcPr>
            <w:tcW w:w="940" w:type="dxa"/>
            <w:shd w:val="clear" w:color="auto" w:fill="D9D9D9" w:themeFill="background1" w:themeFillShade="D9"/>
            <w:vAlign w:val="center"/>
          </w:tcPr>
          <w:p w:rsidR="00A528C6" w:rsidRPr="00DE4890" w:rsidRDefault="00A528C6" w:rsidP="00BB3C33">
            <w:pPr>
              <w:pStyle w:val="TabelleKopfmitte"/>
            </w:pPr>
            <w:r>
              <w:t>Zeit</w:t>
            </w:r>
          </w:p>
        </w:tc>
        <w:tc>
          <w:tcPr>
            <w:tcW w:w="4961" w:type="dxa"/>
            <w:shd w:val="clear" w:color="auto" w:fill="D9D9D9" w:themeFill="background1" w:themeFillShade="D9"/>
            <w:vAlign w:val="center"/>
          </w:tcPr>
          <w:p w:rsidR="00A528C6" w:rsidRPr="00DE4890" w:rsidRDefault="00A528C6" w:rsidP="00BB3C33">
            <w:pPr>
              <w:pStyle w:val="TabelleKopfmitte"/>
            </w:pPr>
            <w:r>
              <w:t>Aufgabe</w:t>
            </w:r>
          </w:p>
        </w:tc>
      </w:tr>
      <w:tr w:rsidR="00A528C6" w:rsidRPr="00DE4890" w:rsidTr="008D7C25">
        <w:trPr>
          <w:trHeight w:val="624"/>
        </w:trPr>
        <w:tc>
          <w:tcPr>
            <w:tcW w:w="1470" w:type="dxa"/>
            <w:shd w:val="clear" w:color="auto" w:fill="auto"/>
            <w:vAlign w:val="center"/>
          </w:tcPr>
          <w:p w:rsidR="00A528C6" w:rsidRPr="00F0156F" w:rsidRDefault="00A528C6" w:rsidP="00BB3C33">
            <w:pPr>
              <w:pStyle w:val="Textkrpermitte"/>
            </w:pPr>
            <w:r w:rsidRPr="00FC0F56">
              <w:rPr>
                <w:noProof/>
              </w:rPr>
              <w:drawing>
                <wp:inline distT="0" distB="0" distL="0" distR="0" wp14:anchorId="56D3059A" wp14:editId="788AC96C">
                  <wp:extent cx="302701" cy="324000"/>
                  <wp:effectExtent l="0" t="0" r="2540" b="0"/>
                  <wp:docPr id="409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A528C6" w:rsidRPr="00DE4890" w:rsidRDefault="00A528C6" w:rsidP="00BB3C33">
            <w:pPr>
              <w:pStyle w:val="Textkrper"/>
            </w:pPr>
          </w:p>
        </w:tc>
        <w:tc>
          <w:tcPr>
            <w:tcW w:w="4961" w:type="dxa"/>
            <w:shd w:val="clear" w:color="auto" w:fill="auto"/>
            <w:vAlign w:val="center"/>
          </w:tcPr>
          <w:p w:rsidR="00A528C6" w:rsidRPr="00BA2028" w:rsidRDefault="00A528C6" w:rsidP="00BB3C33">
            <w:pPr>
              <w:pStyle w:val="Textkrper"/>
              <w:rPr>
                <w:rStyle w:val="Fett"/>
                <w:b w:val="0"/>
              </w:rPr>
            </w:pPr>
            <w:r w:rsidRPr="00BA2028">
              <w:rPr>
                <w:rStyle w:val="Fett"/>
                <w:b w:val="0"/>
              </w:rPr>
              <w:t>Füllen Sie die Lücken in den Aussagen mit den vorgeg</w:t>
            </w:r>
            <w:r w:rsidRPr="00BA2028">
              <w:rPr>
                <w:rStyle w:val="Fett"/>
                <w:b w:val="0"/>
              </w:rPr>
              <w:t>e</w:t>
            </w:r>
            <w:r w:rsidRPr="00BA2028">
              <w:rPr>
                <w:rStyle w:val="Fett"/>
                <w:b w:val="0"/>
              </w:rPr>
              <w:t xml:space="preserve">benen Worten unter der Tabelle. </w:t>
            </w:r>
          </w:p>
          <w:p w:rsidR="00A528C6" w:rsidRPr="007B7F61" w:rsidRDefault="00A528C6" w:rsidP="00BB3C33">
            <w:pPr>
              <w:pStyle w:val="Textkrper"/>
              <w:rPr>
                <w:b/>
                <w:noProof/>
              </w:rPr>
            </w:pPr>
            <w:r w:rsidRPr="007B7F61">
              <w:rPr>
                <w:rStyle w:val="Fett"/>
                <w:b w:val="0"/>
              </w:rPr>
              <w:t>Ordnen Sie die Aussagen den entsprechenden Nivea</w:t>
            </w:r>
            <w:r w:rsidRPr="007B7F61">
              <w:rPr>
                <w:rStyle w:val="Fett"/>
                <w:b w:val="0"/>
              </w:rPr>
              <w:t>u</w:t>
            </w:r>
            <w:r w:rsidRPr="007B7F61">
              <w:rPr>
                <w:rStyle w:val="Fett"/>
                <w:b w:val="0"/>
              </w:rPr>
              <w:t>stufen zu.</w:t>
            </w:r>
          </w:p>
        </w:tc>
      </w:tr>
    </w:tbl>
    <w:p w:rsidR="00A528C6" w:rsidRPr="000D0E2B" w:rsidRDefault="00A528C6" w:rsidP="00A528C6"/>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CE1B24" w:rsidTr="00831685">
        <w:tc>
          <w:tcPr>
            <w:tcW w:w="2457" w:type="dxa"/>
            <w:tcBorders>
              <w:right w:val="single" w:sz="4" w:space="0" w:color="auto"/>
            </w:tcBorders>
            <w:shd w:val="clear" w:color="auto" w:fill="D9D9D9" w:themeFill="background1" w:themeFillShade="D9"/>
          </w:tcPr>
          <w:p w:rsidR="00A528C6" w:rsidRPr="00CE1B24" w:rsidRDefault="00A528C6" w:rsidP="00BB3C33">
            <w:pPr>
              <w:pStyle w:val="Textkrper"/>
              <w:rPr>
                <w:rStyle w:val="Fett"/>
              </w:rPr>
            </w:pPr>
            <w:r w:rsidRPr="00CE1B24">
              <w:rPr>
                <w:rStyle w:val="Fett"/>
              </w:rPr>
              <w:t>Arbeitsgebiet</w:t>
            </w: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shd w:val="clear" w:color="auto" w:fill="D9D9D9" w:themeFill="background1" w:themeFillShade="D9"/>
          </w:tcPr>
          <w:p w:rsidR="00A528C6" w:rsidRPr="00CE1B24" w:rsidRDefault="00A528C6" w:rsidP="00BB3C33">
            <w:pPr>
              <w:pStyle w:val="Textkrper"/>
              <w:rPr>
                <w:rStyle w:val="Fett"/>
              </w:rPr>
            </w:pPr>
            <w:r w:rsidRPr="00CE1B24">
              <w:rPr>
                <w:rStyle w:val="Fett"/>
              </w:rPr>
              <w:t>Aussagen</w:t>
            </w:r>
          </w:p>
        </w:tc>
        <w:tc>
          <w:tcPr>
            <w:tcW w:w="1701" w:type="dxa"/>
            <w:shd w:val="clear" w:color="auto" w:fill="D9D9D9" w:themeFill="background1" w:themeFillShade="D9"/>
          </w:tcPr>
          <w:p w:rsidR="00A528C6" w:rsidRPr="00CE1B24" w:rsidRDefault="00CA2046" w:rsidP="00BB3C33">
            <w:pPr>
              <w:pStyle w:val="Textkrper"/>
              <w:rPr>
                <w:rStyle w:val="Fett"/>
              </w:rPr>
            </w:pPr>
            <w:r>
              <w:rPr>
                <w:rStyle w:val="Fett"/>
              </w:rPr>
              <w:t>Niveaustufe</w:t>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r w:rsidRPr="00CE1B24">
              <w:t>Textarbeit</w:t>
            </w: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r w:rsidRPr="00CE1B24">
              <w:t xml:space="preserve">Ich kann </w:t>
            </w:r>
            <w:r w:rsidRPr="00CE1B24">
              <w:rPr>
                <w:b/>
              </w:rPr>
              <w:t>schwierige</w:t>
            </w:r>
            <w:r w:rsidRPr="00CE1B24">
              <w:t xml:space="preserve"> Texte verstehen.</w:t>
            </w:r>
          </w:p>
        </w:tc>
        <w:tc>
          <w:tcPr>
            <w:tcW w:w="1701" w:type="dxa"/>
            <w:vAlign w:val="center"/>
          </w:tcPr>
          <w:p w:rsidR="00A528C6" w:rsidRPr="00CE1B24" w:rsidRDefault="00A528C6" w:rsidP="00BB3C33">
            <w:pPr>
              <w:pStyle w:val="Textkrper"/>
              <w:jc w:val="center"/>
            </w:pPr>
            <w:r w:rsidRPr="00CE1B24">
              <w:rPr>
                <w:noProof/>
                <w:sz w:val="24"/>
              </w:rPr>
              <w:drawing>
                <wp:inline distT="0" distB="0" distL="0" distR="0" wp14:anchorId="7F5E2453" wp14:editId="59A47A2A">
                  <wp:extent cx="345440" cy="323850"/>
                  <wp:effectExtent l="0" t="0" r="0" b="0"/>
                  <wp:docPr id="4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r w:rsidRPr="00CE1B24">
              <w:t xml:space="preserve">Ich kann einfache und </w:t>
            </w:r>
            <w:r w:rsidRPr="00CE1B24">
              <w:rPr>
                <w:b/>
              </w:rPr>
              <w:t>kurze</w:t>
            </w:r>
            <w:r w:rsidRPr="00CE1B24">
              <w:t xml:space="preserve"> Texte mit klaren Sätzen verstehen. </w:t>
            </w:r>
          </w:p>
        </w:tc>
        <w:tc>
          <w:tcPr>
            <w:tcW w:w="1701" w:type="dxa"/>
            <w:vAlign w:val="center"/>
          </w:tcPr>
          <w:p w:rsidR="00A528C6" w:rsidRPr="00CE1B24" w:rsidRDefault="00A528C6" w:rsidP="00BB3C33">
            <w:pPr>
              <w:pStyle w:val="Textkrper"/>
              <w:jc w:val="center"/>
            </w:pPr>
            <w:r w:rsidRPr="00CE1B24">
              <w:rPr>
                <w:noProof/>
                <w:sz w:val="24"/>
              </w:rPr>
              <w:drawing>
                <wp:inline distT="0" distB="0" distL="0" distR="0" wp14:anchorId="15EF7A66" wp14:editId="1F374611">
                  <wp:extent cx="345440" cy="323850"/>
                  <wp:effectExtent l="0" t="0" r="0" b="0"/>
                  <wp:docPr id="41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r w:rsidRPr="00CE1B24">
              <w:t xml:space="preserve">Ich kann schwierige Texte mit einigen </w:t>
            </w:r>
            <w:r w:rsidRPr="00CE1B24">
              <w:rPr>
                <w:b/>
              </w:rPr>
              <w:t>Fremdwörtern</w:t>
            </w:r>
            <w:r w:rsidRPr="00CE1B24">
              <w:t xml:space="preserve"> verstehen. </w:t>
            </w:r>
          </w:p>
        </w:tc>
        <w:tc>
          <w:tcPr>
            <w:tcW w:w="1701" w:type="dxa"/>
            <w:vAlign w:val="center"/>
          </w:tcPr>
          <w:p w:rsidR="00A528C6" w:rsidRPr="00CE1B24" w:rsidRDefault="00A528C6" w:rsidP="00BB3C33">
            <w:pPr>
              <w:pStyle w:val="Textkrper"/>
              <w:jc w:val="center"/>
            </w:pPr>
            <w:r w:rsidRPr="00CE1B24">
              <w:rPr>
                <w:noProof/>
                <w:sz w:val="24"/>
              </w:rPr>
              <w:drawing>
                <wp:inline distT="0" distB="0" distL="0" distR="0" wp14:anchorId="2687B7B2" wp14:editId="3F9EE003">
                  <wp:extent cx="345440" cy="323850"/>
                  <wp:effectExtent l="0" t="0" r="0" b="0"/>
                  <wp:docPr id="5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Pr="00CE1B24" w:rsidRDefault="00A528C6" w:rsidP="00A528C6">
      <w:pPr>
        <w:pStyle w:val="Abstandszeile"/>
      </w:pPr>
    </w:p>
    <w:p w:rsidR="00A528C6" w:rsidRPr="00CE1B24" w:rsidRDefault="008D7C25" w:rsidP="00A528C6">
      <w:pPr>
        <w:pStyle w:val="Textkrper"/>
      </w:pPr>
      <w:r>
        <w:t>Fremdwörtern/kurze/</w:t>
      </w:r>
      <w:r w:rsidR="00A528C6" w:rsidRPr="00CE1B24">
        <w:t>schwierige</w:t>
      </w:r>
    </w:p>
    <w:p w:rsidR="00A528C6" w:rsidRPr="00CE1B24"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CE1B24" w:rsidTr="00831685">
        <w:tc>
          <w:tcPr>
            <w:tcW w:w="2457" w:type="dxa"/>
            <w:tcBorders>
              <w:right w:val="single" w:sz="4" w:space="0" w:color="auto"/>
            </w:tcBorders>
            <w:shd w:val="clear" w:color="auto" w:fill="D9D9D9" w:themeFill="background1" w:themeFillShade="D9"/>
          </w:tcPr>
          <w:p w:rsidR="00A528C6" w:rsidRPr="00CE1B24" w:rsidRDefault="00A528C6" w:rsidP="00BB3C33">
            <w:pPr>
              <w:pStyle w:val="Textkrper"/>
              <w:rPr>
                <w:rStyle w:val="Fett"/>
              </w:rPr>
            </w:pPr>
            <w:r w:rsidRPr="00CE1B24">
              <w:rPr>
                <w:rStyle w:val="Fett"/>
              </w:rPr>
              <w:t>Arbeitsgebiet</w:t>
            </w: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shd w:val="clear" w:color="auto" w:fill="D9D9D9" w:themeFill="background1" w:themeFillShade="D9"/>
          </w:tcPr>
          <w:p w:rsidR="00A528C6" w:rsidRPr="00CE1B24" w:rsidRDefault="00A528C6" w:rsidP="00BB3C33">
            <w:pPr>
              <w:pStyle w:val="Textkrper"/>
              <w:rPr>
                <w:rStyle w:val="Fett"/>
              </w:rPr>
            </w:pPr>
            <w:r w:rsidRPr="00CE1B24">
              <w:rPr>
                <w:rStyle w:val="Fett"/>
              </w:rPr>
              <w:t>Aussagen</w:t>
            </w:r>
          </w:p>
        </w:tc>
        <w:tc>
          <w:tcPr>
            <w:tcW w:w="1701" w:type="dxa"/>
            <w:shd w:val="clear" w:color="auto" w:fill="D9D9D9" w:themeFill="background1" w:themeFillShade="D9"/>
          </w:tcPr>
          <w:p w:rsidR="00A528C6" w:rsidRPr="00CE1B24" w:rsidRDefault="00CA2046" w:rsidP="00BB3C33">
            <w:pPr>
              <w:pStyle w:val="Textkrper"/>
              <w:rPr>
                <w:rStyle w:val="Fett"/>
              </w:rPr>
            </w:pPr>
            <w:r>
              <w:rPr>
                <w:rStyle w:val="Fett"/>
              </w:rPr>
              <w:t>Niveaustufe</w:t>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r w:rsidRPr="00CE1B24">
              <w:t>Sprachlicher Ausdruck</w:t>
            </w: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DF41F4" w:rsidRDefault="00A528C6" w:rsidP="00BB3C33">
            <w:r w:rsidRPr="00DF41F4">
              <w:t xml:space="preserve">Ich kann Zusammenhänge in </w:t>
            </w:r>
            <w:r w:rsidRPr="00CE1B24">
              <w:rPr>
                <w:b/>
              </w:rPr>
              <w:t>ganzen</w:t>
            </w:r>
            <w:r w:rsidRPr="00DF41F4">
              <w:t xml:space="preserve"> Sätzen ausführlich erklären. </w:t>
            </w:r>
          </w:p>
        </w:tc>
        <w:tc>
          <w:tcPr>
            <w:tcW w:w="1701" w:type="dxa"/>
            <w:vAlign w:val="center"/>
          </w:tcPr>
          <w:p w:rsidR="00A528C6" w:rsidRPr="00CE1B24" w:rsidRDefault="00A528C6" w:rsidP="00BB3C33">
            <w:pPr>
              <w:pStyle w:val="Textkrper"/>
              <w:jc w:val="center"/>
            </w:pPr>
            <w:r w:rsidRPr="00CE1B24">
              <w:rPr>
                <w:noProof/>
                <w:sz w:val="24"/>
              </w:rPr>
              <w:drawing>
                <wp:inline distT="0" distB="0" distL="0" distR="0" wp14:anchorId="4D049D58" wp14:editId="45151308">
                  <wp:extent cx="345440" cy="323850"/>
                  <wp:effectExtent l="0" t="0" r="0" b="0"/>
                  <wp:docPr id="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DF41F4" w:rsidRDefault="00A528C6" w:rsidP="00BB3C33">
            <w:r w:rsidRPr="00DF41F4">
              <w:t xml:space="preserve">Ich kann Zusammenhänge in </w:t>
            </w:r>
            <w:r w:rsidRPr="00CE1B24">
              <w:rPr>
                <w:b/>
              </w:rPr>
              <w:t>einf</w:t>
            </w:r>
            <w:r w:rsidRPr="00CE1B24">
              <w:rPr>
                <w:b/>
              </w:rPr>
              <w:t>a</w:t>
            </w:r>
            <w:r w:rsidRPr="00CE1B24">
              <w:rPr>
                <w:b/>
              </w:rPr>
              <w:t>chen</w:t>
            </w:r>
            <w:r w:rsidRPr="00DF41F4">
              <w:t xml:space="preserve"> und </w:t>
            </w:r>
            <w:r w:rsidRPr="00CE1B24">
              <w:t>kurzen</w:t>
            </w:r>
            <w:r w:rsidRPr="00DF41F4">
              <w:t xml:space="preserve"> Sätzen erklären.  </w:t>
            </w:r>
          </w:p>
        </w:tc>
        <w:tc>
          <w:tcPr>
            <w:tcW w:w="1701" w:type="dxa"/>
            <w:vAlign w:val="center"/>
          </w:tcPr>
          <w:p w:rsidR="00A528C6" w:rsidRPr="00CE1B24" w:rsidRDefault="00A528C6" w:rsidP="00BB3C33">
            <w:pPr>
              <w:pStyle w:val="Textkrper"/>
              <w:jc w:val="center"/>
            </w:pPr>
            <w:r w:rsidRPr="00CE1B24">
              <w:rPr>
                <w:noProof/>
                <w:sz w:val="24"/>
              </w:rPr>
              <w:drawing>
                <wp:inline distT="0" distB="0" distL="0" distR="0" wp14:anchorId="5488007B" wp14:editId="00876214">
                  <wp:extent cx="345440" cy="323850"/>
                  <wp:effectExtent l="0" t="0" r="0" b="0"/>
                  <wp:docPr id="410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Default="00A528C6" w:rsidP="00BB3C33">
            <w:r w:rsidRPr="00DF41F4">
              <w:t xml:space="preserve">Ich kann Zusammenhänge </w:t>
            </w:r>
            <w:r w:rsidRPr="00CE1B24">
              <w:rPr>
                <w:b/>
              </w:rPr>
              <w:t>nicht i</w:t>
            </w:r>
            <w:r w:rsidRPr="00CE1B24">
              <w:rPr>
                <w:b/>
              </w:rPr>
              <w:t>m</w:t>
            </w:r>
            <w:r w:rsidRPr="00CE1B24">
              <w:rPr>
                <w:b/>
              </w:rPr>
              <w:t>mer</w:t>
            </w:r>
            <w:r w:rsidRPr="00DF41F4">
              <w:t xml:space="preserve"> in </w:t>
            </w:r>
            <w:r w:rsidRPr="00CE1B24">
              <w:rPr>
                <w:b/>
              </w:rPr>
              <w:t>ganzen</w:t>
            </w:r>
            <w:r w:rsidRPr="00DF41F4">
              <w:t xml:space="preserve"> Sätzen erklären. </w:t>
            </w:r>
          </w:p>
        </w:tc>
        <w:tc>
          <w:tcPr>
            <w:tcW w:w="1701" w:type="dxa"/>
            <w:vAlign w:val="center"/>
          </w:tcPr>
          <w:p w:rsidR="00A528C6" w:rsidRPr="00CE1B24" w:rsidRDefault="00A528C6" w:rsidP="00BB3C33">
            <w:pPr>
              <w:pStyle w:val="Textkrper"/>
              <w:jc w:val="center"/>
            </w:pPr>
            <w:r w:rsidRPr="00CE1B24">
              <w:rPr>
                <w:noProof/>
                <w:sz w:val="24"/>
              </w:rPr>
              <w:drawing>
                <wp:inline distT="0" distB="0" distL="0" distR="0" wp14:anchorId="64CA4240" wp14:editId="3E5C78CD">
                  <wp:extent cx="345440" cy="323850"/>
                  <wp:effectExtent l="0" t="0" r="0" b="0"/>
                  <wp:docPr id="410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Default="00A528C6" w:rsidP="00A528C6">
      <w:pPr>
        <w:pStyle w:val="Abstandszeile"/>
      </w:pPr>
    </w:p>
    <w:p w:rsidR="00A528C6" w:rsidRDefault="008D7C25" w:rsidP="00A528C6">
      <w:pPr>
        <w:pStyle w:val="Textkrper"/>
      </w:pPr>
      <w:r>
        <w:t>nicht immer/ganzen/</w:t>
      </w:r>
      <w:r w:rsidR="00A528C6">
        <w:t xml:space="preserve">einfachen </w:t>
      </w:r>
    </w:p>
    <w:p w:rsidR="008D7C25" w:rsidRDefault="008D7C25">
      <w:pPr>
        <w:spacing w:line="240" w:lineRule="exact"/>
      </w:pPr>
      <w:r>
        <w:br w:type="page"/>
      </w: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lastRenderedPageBreak/>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CA2046"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Arbeiten mit Tabellen</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Informationen aus </w:t>
            </w:r>
            <w:r w:rsidRPr="00A4560C">
              <w:rPr>
                <w:rStyle w:val="Fett"/>
                <w:sz w:val="22"/>
              </w:rPr>
              <w:t>einfachen Tabellen</w:t>
            </w:r>
            <w:r>
              <w:t xml:space="preserve"> ablesen.</w:t>
            </w:r>
          </w:p>
        </w:tc>
        <w:tc>
          <w:tcPr>
            <w:tcW w:w="1701" w:type="dxa"/>
            <w:vAlign w:val="center"/>
          </w:tcPr>
          <w:p w:rsidR="00A528C6" w:rsidRPr="00A410C8" w:rsidRDefault="00A528C6" w:rsidP="00BB3C33">
            <w:pPr>
              <w:pStyle w:val="Textkrper"/>
              <w:jc w:val="center"/>
            </w:pPr>
            <w:r w:rsidRPr="00A4560C">
              <w:rPr>
                <w:noProof/>
                <w:sz w:val="24"/>
              </w:rPr>
              <w:drawing>
                <wp:inline distT="0" distB="0" distL="0" distR="0" wp14:anchorId="7C9336D2" wp14:editId="36AB1B23">
                  <wp:extent cx="345440" cy="323850"/>
                  <wp:effectExtent l="0" t="0" r="0" b="0"/>
                  <wp:docPr id="5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Informationen aus Tabellen ablesen und Zusammenhänge erke</w:t>
            </w:r>
            <w:r>
              <w:t>n</w:t>
            </w:r>
            <w:r>
              <w:t xml:space="preserve">nen und </w:t>
            </w:r>
            <w:r w:rsidRPr="00A4560C">
              <w:rPr>
                <w:rStyle w:val="Fett"/>
                <w:sz w:val="22"/>
              </w:rPr>
              <w:t>Ergebnisse formulieren.</w:t>
            </w:r>
          </w:p>
        </w:tc>
        <w:tc>
          <w:tcPr>
            <w:tcW w:w="1701" w:type="dxa"/>
            <w:vAlign w:val="center"/>
          </w:tcPr>
          <w:p w:rsidR="00A528C6" w:rsidRPr="00A410C8" w:rsidRDefault="00A528C6" w:rsidP="00BB3C33">
            <w:pPr>
              <w:pStyle w:val="Textkrper"/>
              <w:jc w:val="center"/>
            </w:pPr>
            <w:r w:rsidRPr="00A4560C">
              <w:rPr>
                <w:noProof/>
                <w:sz w:val="24"/>
              </w:rPr>
              <w:drawing>
                <wp:inline distT="0" distB="0" distL="0" distR="0" wp14:anchorId="5D3CE980" wp14:editId="04D6C0E6">
                  <wp:extent cx="345440" cy="323850"/>
                  <wp:effectExtent l="0" t="0" r="0" b="0"/>
                  <wp:docPr id="410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Informationen aus einfachen Tabellen ablesen und </w:t>
            </w:r>
            <w:r w:rsidRPr="00A4560C">
              <w:rPr>
                <w:rStyle w:val="Fett"/>
                <w:sz w:val="22"/>
              </w:rPr>
              <w:t>Zusamme</w:t>
            </w:r>
            <w:r w:rsidRPr="00A4560C">
              <w:rPr>
                <w:rStyle w:val="Fett"/>
                <w:sz w:val="22"/>
              </w:rPr>
              <w:t>n</w:t>
            </w:r>
            <w:r w:rsidRPr="00A4560C">
              <w:rPr>
                <w:rStyle w:val="Fett"/>
                <w:sz w:val="22"/>
              </w:rPr>
              <w:t>hänge erkennen</w:t>
            </w:r>
            <w:r>
              <w:t>.</w:t>
            </w:r>
          </w:p>
        </w:tc>
        <w:tc>
          <w:tcPr>
            <w:tcW w:w="1701" w:type="dxa"/>
            <w:vAlign w:val="center"/>
          </w:tcPr>
          <w:p w:rsidR="00A528C6" w:rsidRPr="00A410C8" w:rsidRDefault="00A528C6" w:rsidP="00BB3C33">
            <w:pPr>
              <w:pStyle w:val="Textkrper"/>
              <w:jc w:val="center"/>
            </w:pPr>
            <w:r w:rsidRPr="00A4560C">
              <w:rPr>
                <w:noProof/>
                <w:sz w:val="24"/>
              </w:rPr>
              <w:drawing>
                <wp:inline distT="0" distB="0" distL="0" distR="0" wp14:anchorId="3DB2F286" wp14:editId="150ED6A6">
                  <wp:extent cx="345440" cy="323850"/>
                  <wp:effectExtent l="0" t="0" r="0" b="0"/>
                  <wp:docPr id="410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Default="00A528C6" w:rsidP="00A528C6">
      <w:pPr>
        <w:pStyle w:val="Abstandszeile"/>
      </w:pPr>
    </w:p>
    <w:p w:rsidR="00A528C6" w:rsidRDefault="008D7C25" w:rsidP="00A528C6">
      <w:pPr>
        <w:pStyle w:val="Textkrper"/>
      </w:pPr>
      <w:r>
        <w:t>einfachen Tabellen/Zusammenhänge erkennen/</w:t>
      </w:r>
      <w:r w:rsidR="00A528C6">
        <w:t>Ergebnisse formulieren</w:t>
      </w:r>
    </w:p>
    <w:p w:rsidR="00A528C6"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CA2046"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Default="00A528C6" w:rsidP="00BB3C33">
            <w:pPr>
              <w:pStyle w:val="Textkrper"/>
            </w:pPr>
            <w:r>
              <w:t>Konzentration</w:t>
            </w:r>
          </w:p>
          <w:p w:rsidR="00A528C6" w:rsidRPr="00A410C8" w:rsidRDefault="00A528C6" w:rsidP="00BB3C33">
            <w:pPr>
              <w:pStyle w:val="Textkrper"/>
            </w:pPr>
            <w:r>
              <w:t>/Ausdauer</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mich </w:t>
            </w:r>
            <w:r w:rsidRPr="005D6202">
              <w:rPr>
                <w:rStyle w:val="Fett"/>
                <w:sz w:val="22"/>
              </w:rPr>
              <w:t>gut konzentrieren</w:t>
            </w:r>
            <w:r>
              <w:t xml:space="preserve">, wenn es keine Nebengeräusche gibt.  </w:t>
            </w:r>
          </w:p>
        </w:tc>
        <w:tc>
          <w:tcPr>
            <w:tcW w:w="1701" w:type="dxa"/>
            <w:vAlign w:val="center"/>
          </w:tcPr>
          <w:p w:rsidR="00A528C6" w:rsidRPr="00A410C8" w:rsidRDefault="00A528C6" w:rsidP="00BB3C33">
            <w:pPr>
              <w:pStyle w:val="Textkrper"/>
              <w:jc w:val="center"/>
            </w:pPr>
            <w:r w:rsidRPr="005D6202">
              <w:rPr>
                <w:noProof/>
                <w:sz w:val="24"/>
              </w:rPr>
              <w:drawing>
                <wp:inline distT="0" distB="0" distL="0" distR="0" wp14:anchorId="754D5B38" wp14:editId="33B16709">
                  <wp:extent cx="345440" cy="323850"/>
                  <wp:effectExtent l="0" t="0" r="0" b="0"/>
                  <wp:docPr id="410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mich </w:t>
            </w:r>
            <w:r w:rsidRPr="005D6202">
              <w:rPr>
                <w:rStyle w:val="Fett"/>
                <w:sz w:val="22"/>
              </w:rPr>
              <w:t>kurz konzentrieren</w:t>
            </w:r>
            <w:r>
              <w:t xml:space="preserve"> und lasse mich leicht ablenken. </w:t>
            </w:r>
          </w:p>
        </w:tc>
        <w:tc>
          <w:tcPr>
            <w:tcW w:w="1701" w:type="dxa"/>
            <w:vAlign w:val="center"/>
          </w:tcPr>
          <w:p w:rsidR="00A528C6" w:rsidRPr="00A410C8" w:rsidRDefault="00A528C6" w:rsidP="00BB3C33">
            <w:pPr>
              <w:pStyle w:val="Textkrper"/>
              <w:jc w:val="center"/>
            </w:pPr>
            <w:r w:rsidRPr="005D6202">
              <w:rPr>
                <w:noProof/>
                <w:sz w:val="24"/>
              </w:rPr>
              <w:drawing>
                <wp:inline distT="0" distB="0" distL="0" distR="0" wp14:anchorId="37CA8921" wp14:editId="6FFB8E0D">
                  <wp:extent cx="345440" cy="323850"/>
                  <wp:effectExtent l="0" t="0" r="0" b="0"/>
                  <wp:docPr id="410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mich </w:t>
            </w:r>
            <w:r w:rsidRPr="005D6202">
              <w:rPr>
                <w:rStyle w:val="Fett"/>
                <w:sz w:val="22"/>
              </w:rPr>
              <w:t>lange konzentrieren</w:t>
            </w:r>
            <w:r w:rsidRPr="005D6202">
              <w:rPr>
                <w:sz w:val="24"/>
              </w:rPr>
              <w:t xml:space="preserve"> </w:t>
            </w:r>
            <w:r>
              <w:t xml:space="preserve">und lasse mich durch Geräusche nicht ablenken. </w:t>
            </w:r>
          </w:p>
        </w:tc>
        <w:tc>
          <w:tcPr>
            <w:tcW w:w="1701" w:type="dxa"/>
            <w:vAlign w:val="center"/>
          </w:tcPr>
          <w:p w:rsidR="00A528C6" w:rsidRPr="00A410C8" w:rsidRDefault="00A528C6" w:rsidP="00BB3C33">
            <w:pPr>
              <w:pStyle w:val="Textkrper"/>
              <w:jc w:val="center"/>
            </w:pPr>
            <w:r w:rsidRPr="005D6202">
              <w:rPr>
                <w:noProof/>
                <w:sz w:val="24"/>
              </w:rPr>
              <w:drawing>
                <wp:inline distT="0" distB="0" distL="0" distR="0" wp14:anchorId="20858B7A" wp14:editId="3E447973">
                  <wp:extent cx="345440" cy="323850"/>
                  <wp:effectExtent l="0" t="0" r="0" b="0"/>
                  <wp:docPr id="410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Default="00A528C6" w:rsidP="00A528C6">
      <w:pPr>
        <w:pStyle w:val="Abstandszeile"/>
      </w:pPr>
    </w:p>
    <w:p w:rsidR="00A528C6" w:rsidRDefault="008D7C25" w:rsidP="00A528C6">
      <w:pPr>
        <w:pStyle w:val="Textkrper"/>
      </w:pPr>
      <w:r>
        <w:t>lange konzentrieren/kurz konzentrieren/</w:t>
      </w:r>
      <w:r w:rsidR="00A528C6">
        <w:t>gut konzentrieren</w:t>
      </w:r>
    </w:p>
    <w:p w:rsidR="00A528C6"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sidRPr="000E433E">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CA2046"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Arbeitsweise</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w:t>
            </w:r>
            <w:r w:rsidRPr="00E02DB5">
              <w:rPr>
                <w:rStyle w:val="Fett"/>
                <w:sz w:val="22"/>
              </w:rPr>
              <w:t>immer</w:t>
            </w:r>
            <w:r>
              <w:t xml:space="preserve"> mein Arbeitsmaterial sauber, lückenlos und ordentlich fü</w:t>
            </w:r>
            <w:r>
              <w:t>h</w:t>
            </w:r>
            <w:r>
              <w:t xml:space="preserve">ren. </w:t>
            </w:r>
          </w:p>
        </w:tc>
        <w:tc>
          <w:tcPr>
            <w:tcW w:w="1701" w:type="dxa"/>
            <w:vAlign w:val="center"/>
          </w:tcPr>
          <w:p w:rsidR="00A528C6" w:rsidRPr="00A410C8" w:rsidRDefault="00A528C6" w:rsidP="00BB3C33">
            <w:pPr>
              <w:pStyle w:val="Textkrper"/>
              <w:jc w:val="center"/>
            </w:pPr>
            <w:r w:rsidRPr="00E02DB5">
              <w:rPr>
                <w:noProof/>
                <w:sz w:val="24"/>
              </w:rPr>
              <w:drawing>
                <wp:inline distT="0" distB="0" distL="0" distR="0" wp14:anchorId="63F3F81B" wp14:editId="21822104">
                  <wp:extent cx="345440" cy="323850"/>
                  <wp:effectExtent l="0" t="0" r="0" b="0"/>
                  <wp:docPr id="96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w:t>
            </w:r>
            <w:r w:rsidRPr="00E02DB5">
              <w:rPr>
                <w:rStyle w:val="Fett"/>
                <w:sz w:val="22"/>
              </w:rPr>
              <w:t>meistens</w:t>
            </w:r>
            <w:r>
              <w:t xml:space="preserve"> mein Arbeitsmat</w:t>
            </w:r>
            <w:r>
              <w:t>e</w:t>
            </w:r>
            <w:r>
              <w:t>rial sauber, lückenlos und ordentlich führen.</w:t>
            </w:r>
          </w:p>
        </w:tc>
        <w:tc>
          <w:tcPr>
            <w:tcW w:w="1701" w:type="dxa"/>
            <w:vAlign w:val="center"/>
          </w:tcPr>
          <w:p w:rsidR="00A528C6" w:rsidRPr="00A410C8" w:rsidRDefault="00A528C6" w:rsidP="00BB3C33">
            <w:pPr>
              <w:pStyle w:val="Textkrper"/>
              <w:jc w:val="center"/>
            </w:pPr>
            <w:r w:rsidRPr="00E02DB5">
              <w:rPr>
                <w:noProof/>
                <w:sz w:val="24"/>
              </w:rPr>
              <w:drawing>
                <wp:inline distT="0" distB="0" distL="0" distR="0" wp14:anchorId="18395DF0" wp14:editId="6BD57E9A">
                  <wp:extent cx="345440" cy="323850"/>
                  <wp:effectExtent l="0" t="0" r="0" b="0"/>
                  <wp:docPr id="9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w:t>
            </w:r>
            <w:r w:rsidRPr="00E02DB5">
              <w:rPr>
                <w:rStyle w:val="Fett"/>
                <w:sz w:val="22"/>
              </w:rPr>
              <w:t>selten</w:t>
            </w:r>
            <w:r>
              <w:t xml:space="preserve"> mein Arbeitsmaterial sauber, lückenlos und ordentlich fü</w:t>
            </w:r>
            <w:r>
              <w:t>h</w:t>
            </w:r>
            <w:r>
              <w:t>ren.</w:t>
            </w:r>
          </w:p>
        </w:tc>
        <w:tc>
          <w:tcPr>
            <w:tcW w:w="1701" w:type="dxa"/>
            <w:vAlign w:val="center"/>
          </w:tcPr>
          <w:p w:rsidR="00A528C6" w:rsidRPr="00A410C8" w:rsidRDefault="00A528C6" w:rsidP="00BB3C33">
            <w:pPr>
              <w:pStyle w:val="Textkrper"/>
              <w:jc w:val="center"/>
            </w:pPr>
            <w:r w:rsidRPr="00E02DB5">
              <w:rPr>
                <w:noProof/>
                <w:sz w:val="24"/>
              </w:rPr>
              <w:drawing>
                <wp:inline distT="0" distB="0" distL="0" distR="0" wp14:anchorId="7866BF8C" wp14:editId="18CF4364">
                  <wp:extent cx="345440" cy="323850"/>
                  <wp:effectExtent l="0" t="0" r="0" b="0"/>
                  <wp:docPr id="96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Default="00A528C6" w:rsidP="00A528C6">
      <w:pPr>
        <w:pStyle w:val="Abstandszeile"/>
      </w:pPr>
    </w:p>
    <w:p w:rsidR="008D7C25" w:rsidRDefault="008D7C25" w:rsidP="00A528C6">
      <w:pPr>
        <w:pStyle w:val="Textkrper"/>
      </w:pPr>
      <w:r>
        <w:t>meistens/immer/</w:t>
      </w:r>
      <w:r w:rsidR="00A528C6">
        <w:t>selten</w:t>
      </w:r>
    </w:p>
    <w:p w:rsidR="008D7C25" w:rsidRDefault="008D7C25">
      <w:pPr>
        <w:spacing w:line="240" w:lineRule="exact"/>
        <w:rPr>
          <w:lang w:eastAsia="de-DE"/>
        </w:rPr>
      </w:pPr>
      <w:r>
        <w:br w:type="page"/>
      </w: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lastRenderedPageBreak/>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1E3C59"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Teamarbeit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374574" w:rsidRDefault="00A528C6" w:rsidP="00BB3C33">
            <w:r w:rsidRPr="00374574">
              <w:t xml:space="preserve">Ich kann </w:t>
            </w:r>
            <w:r w:rsidRPr="00CE1B24">
              <w:rPr>
                <w:b/>
              </w:rPr>
              <w:t xml:space="preserve">mit meinen </w:t>
            </w:r>
            <w:r w:rsidR="008D7C25" w:rsidRPr="008D7C25">
              <w:rPr>
                <w:b/>
              </w:rPr>
              <w:t>Mitschülerinnen und Mitschülern</w:t>
            </w:r>
            <w:r w:rsidR="008D7C25" w:rsidRPr="00526977">
              <w:t xml:space="preserve"> </w:t>
            </w:r>
            <w:r w:rsidRPr="00374574">
              <w:t>gut zusammenarbe</w:t>
            </w:r>
            <w:r w:rsidRPr="00374574">
              <w:t>i</w:t>
            </w:r>
            <w:r w:rsidRPr="00374574">
              <w:t>ten</w:t>
            </w:r>
          </w:p>
        </w:tc>
        <w:tc>
          <w:tcPr>
            <w:tcW w:w="1701" w:type="dxa"/>
            <w:vAlign w:val="center"/>
          </w:tcPr>
          <w:p w:rsidR="00A528C6" w:rsidRPr="00A410C8" w:rsidRDefault="00A528C6" w:rsidP="00BB3C33">
            <w:pPr>
              <w:pStyle w:val="Textkrper"/>
              <w:jc w:val="center"/>
            </w:pPr>
            <w:r w:rsidRPr="00ED3360">
              <w:rPr>
                <w:noProof/>
                <w:sz w:val="24"/>
              </w:rPr>
              <w:drawing>
                <wp:inline distT="0" distB="0" distL="0" distR="0" wp14:anchorId="62590B99" wp14:editId="0D1ED63C">
                  <wp:extent cx="345440" cy="323850"/>
                  <wp:effectExtent l="0" t="0" r="0" b="0"/>
                  <wp:docPr id="96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374574" w:rsidRDefault="00A528C6" w:rsidP="00BB3C33">
            <w:r w:rsidRPr="00374574">
              <w:t xml:space="preserve">Ich kann nur </w:t>
            </w:r>
            <w:r w:rsidRPr="00CE1B24">
              <w:rPr>
                <w:b/>
              </w:rPr>
              <w:t xml:space="preserve">mit meinen </w:t>
            </w:r>
            <w:r w:rsidR="008D7C25">
              <w:rPr>
                <w:b/>
              </w:rPr>
              <w:t>Freundi</w:t>
            </w:r>
            <w:r w:rsidR="008D7C25">
              <w:rPr>
                <w:b/>
              </w:rPr>
              <w:t>n</w:t>
            </w:r>
            <w:r w:rsidR="008D7C25">
              <w:rPr>
                <w:b/>
              </w:rPr>
              <w:t>nen/</w:t>
            </w:r>
            <w:r w:rsidRPr="00CE1B24">
              <w:rPr>
                <w:b/>
              </w:rPr>
              <w:t>F</w:t>
            </w:r>
            <w:r w:rsidRPr="008D7C25">
              <w:rPr>
                <w:b/>
              </w:rPr>
              <w:t>reunden</w:t>
            </w:r>
            <w:r w:rsidRPr="00374574">
              <w:t xml:space="preserve"> aus der Klasse gut z</w:t>
            </w:r>
            <w:r w:rsidRPr="00374574">
              <w:t>u</w:t>
            </w:r>
            <w:r w:rsidRPr="00374574">
              <w:t xml:space="preserve">sammenarbeiten. </w:t>
            </w:r>
          </w:p>
        </w:tc>
        <w:tc>
          <w:tcPr>
            <w:tcW w:w="1701" w:type="dxa"/>
            <w:vAlign w:val="center"/>
          </w:tcPr>
          <w:p w:rsidR="00A528C6" w:rsidRPr="00A410C8" w:rsidRDefault="00A528C6" w:rsidP="00BB3C33">
            <w:pPr>
              <w:pStyle w:val="Textkrper"/>
              <w:jc w:val="center"/>
            </w:pPr>
            <w:r w:rsidRPr="00ED3360">
              <w:rPr>
                <w:noProof/>
                <w:sz w:val="24"/>
              </w:rPr>
              <w:drawing>
                <wp:inline distT="0" distB="0" distL="0" distR="0" wp14:anchorId="730D739E" wp14:editId="66195A99">
                  <wp:extent cx="345440" cy="323850"/>
                  <wp:effectExtent l="0" t="0" r="0" b="0"/>
                  <wp:docPr id="96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Default="00A528C6" w:rsidP="00BB3C33">
            <w:r w:rsidRPr="00374574">
              <w:t xml:space="preserve">Ich kann mit meinen </w:t>
            </w:r>
            <w:r w:rsidR="008D7C25">
              <w:t xml:space="preserve">Mitschülerinnen und </w:t>
            </w:r>
            <w:r w:rsidR="008D7C25" w:rsidRPr="00526977">
              <w:t xml:space="preserve">Mitschülern </w:t>
            </w:r>
            <w:r w:rsidRPr="00374574">
              <w:t>gut zusammenarbe</w:t>
            </w:r>
            <w:r w:rsidRPr="00374574">
              <w:t>i</w:t>
            </w:r>
            <w:r w:rsidRPr="00374574">
              <w:t xml:space="preserve">ten, wenn sie </w:t>
            </w:r>
            <w:r w:rsidRPr="00CE1B24">
              <w:rPr>
                <w:b/>
              </w:rPr>
              <w:t>höflich und respektvoll</w:t>
            </w:r>
            <w:r w:rsidRPr="00374574">
              <w:t xml:space="preserve"> sind. </w:t>
            </w:r>
          </w:p>
        </w:tc>
        <w:tc>
          <w:tcPr>
            <w:tcW w:w="1701" w:type="dxa"/>
            <w:vAlign w:val="center"/>
          </w:tcPr>
          <w:p w:rsidR="00A528C6" w:rsidRPr="00A410C8" w:rsidRDefault="00A528C6" w:rsidP="00BB3C33">
            <w:pPr>
              <w:pStyle w:val="Textkrper"/>
              <w:jc w:val="center"/>
            </w:pPr>
            <w:r w:rsidRPr="00ED3360">
              <w:rPr>
                <w:noProof/>
                <w:sz w:val="24"/>
              </w:rPr>
              <w:drawing>
                <wp:inline distT="0" distB="0" distL="0" distR="0" wp14:anchorId="75B5967E" wp14:editId="525B43BA">
                  <wp:extent cx="345440" cy="323850"/>
                  <wp:effectExtent l="0" t="0" r="0" b="0"/>
                  <wp:docPr id="96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8D7C25" w:rsidRDefault="008D7C25" w:rsidP="008D7C25">
      <w:pPr>
        <w:pStyle w:val="Abstandszeile"/>
      </w:pPr>
    </w:p>
    <w:p w:rsidR="00A528C6" w:rsidRDefault="00A528C6" w:rsidP="00A528C6">
      <w:r w:rsidRPr="00CE1B24">
        <w:t xml:space="preserve">mit meinen </w:t>
      </w:r>
      <w:r w:rsidR="008D7C25">
        <w:t xml:space="preserve">Mitschülerinnen und </w:t>
      </w:r>
      <w:r w:rsidR="008D7C25" w:rsidRPr="00526977">
        <w:t>Mitschü</w:t>
      </w:r>
      <w:r w:rsidR="008D7C25">
        <w:t>lern/</w:t>
      </w:r>
      <w:r>
        <w:t xml:space="preserve">mit meinen </w:t>
      </w:r>
      <w:r w:rsidR="008D7C25">
        <w:t>Freundi</w:t>
      </w:r>
      <w:r w:rsidR="008D7C25">
        <w:t>n</w:t>
      </w:r>
      <w:r w:rsidR="008D7C25">
        <w:t>nen/</w:t>
      </w:r>
      <w:r>
        <w:t>Freunden</w:t>
      </w:r>
      <w:r w:rsidR="008D7C25">
        <w:t>/</w:t>
      </w:r>
      <w:r>
        <w:t>höflich und respektvoll</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A528C6"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lastRenderedPageBreak/>
              <w:br w:type="page"/>
              <w:t>Lernfeld</w:t>
            </w:r>
          </w:p>
          <w:p w:rsidR="00A528C6" w:rsidRDefault="00A528C6"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t>Titel</w:t>
            </w:r>
          </w:p>
          <w:p w:rsidR="00A528C6" w:rsidRDefault="001E3C59" w:rsidP="00BB3C33">
            <w:pPr>
              <w:pStyle w:val="TabelleKopflinks"/>
            </w:pPr>
            <w:r>
              <w:t>Lernumgebung kennenlernen –</w:t>
            </w:r>
          </w:p>
          <w:p w:rsidR="00A528C6" w:rsidRDefault="00A528C6" w:rsidP="00BB3C33">
            <w:pPr>
              <w:pStyle w:val="TabelleKopflinks"/>
            </w:pPr>
            <w:r>
              <w:t>Niveaustufen</w:t>
            </w:r>
          </w:p>
        </w:tc>
        <w:tc>
          <w:tcPr>
            <w:tcW w:w="188" w:type="dxa"/>
            <w:vMerge w:val="restart"/>
            <w:tcBorders>
              <w:top w:val="nil"/>
              <w:left w:val="single" w:sz="4" w:space="0" w:color="auto"/>
              <w:bottom w:val="nil"/>
              <w:right w:val="single" w:sz="4" w:space="0" w:color="auto"/>
            </w:tcBorders>
            <w:shd w:val="clear" w:color="auto" w:fill="FFFFFF"/>
          </w:tcPr>
          <w:p w:rsidR="00A528C6" w:rsidRPr="004B658C" w:rsidRDefault="00A528C6"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528C6" w:rsidRDefault="00A528C6" w:rsidP="00BB3C33">
            <w:pPr>
              <w:pStyle w:val="TabellenkopfLS"/>
            </w:pPr>
            <w:r>
              <w:t xml:space="preserve">Ernährung </w:t>
            </w:r>
            <w:r>
              <w:br/>
              <w:t>und Gastronomie</w:t>
            </w:r>
          </w:p>
          <w:p w:rsidR="00A528C6" w:rsidRPr="00B51DE9" w:rsidRDefault="00A528C6" w:rsidP="00BB3C33">
            <w:pPr>
              <w:pStyle w:val="TabelleKopfmitte"/>
              <w:rPr>
                <w:rFonts w:eastAsia="Calibri"/>
              </w:rPr>
            </w:pPr>
            <w:r>
              <w:t>EG1.01.01.01</w:t>
            </w:r>
          </w:p>
        </w:tc>
      </w:tr>
      <w:tr w:rsidR="00A528C6"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A528C6" w:rsidRPr="004B658C" w:rsidRDefault="00A528C6" w:rsidP="00BB3C33">
            <w:pPr>
              <w:pStyle w:val="Tabelle6pt"/>
            </w:pPr>
            <w:r>
              <w:t>Kompetenzbereiche:</w:t>
            </w:r>
          </w:p>
          <w:p w:rsidR="00A528C6" w:rsidRDefault="00A528C6" w:rsidP="00BB3C33">
            <w:pPr>
              <w:pStyle w:val="Kopf8ptafz"/>
              <w:ind w:left="227" w:hanging="170"/>
            </w:pPr>
            <w:r>
              <w:t>Ich kann die unterschiedlichen Arbeitsmaterialien überblicken.</w:t>
            </w:r>
          </w:p>
          <w:p w:rsidR="00A528C6" w:rsidRDefault="00A528C6" w:rsidP="00BB3C33">
            <w:pPr>
              <w:pStyle w:val="Kopf8ptafz"/>
              <w:ind w:left="227" w:hanging="170"/>
            </w:pPr>
            <w:r>
              <w:t xml:space="preserve">Ich kann Aufgaben eigenverantwortlich und </w:t>
            </w:r>
            <w:r w:rsidR="003702B6">
              <w:t>selbstständig</w:t>
            </w:r>
            <w:r>
              <w:t xml:space="preserve"> durchführen.</w:t>
            </w:r>
          </w:p>
          <w:p w:rsidR="00A528C6" w:rsidRDefault="00A528C6"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A528C6" w:rsidRDefault="00A528C6"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528C6" w:rsidRPr="00B51DE9" w:rsidTr="00BB3C33">
              <w:trPr>
                <w:trHeight w:val="284"/>
              </w:trPr>
              <w:tc>
                <w:tcPr>
                  <w:tcW w:w="2090" w:type="dxa"/>
                  <w:shd w:val="clear" w:color="auto" w:fill="auto"/>
                </w:tcPr>
                <w:p w:rsidR="00A528C6" w:rsidRPr="00B51DE9" w:rsidRDefault="00A528C6" w:rsidP="00BB3C33">
                  <w:pPr>
                    <w:pStyle w:val="Textkrpermitte"/>
                  </w:pPr>
                  <w:proofErr w:type="spellStart"/>
                  <w:r w:rsidRPr="00B51DE9">
                    <w:t>LernPROJEKT</w:t>
                  </w:r>
                  <w:proofErr w:type="spellEnd"/>
                </w:p>
              </w:tc>
            </w:tr>
            <w:tr w:rsidR="00A528C6" w:rsidRPr="00B51DE9" w:rsidTr="00BB3C33">
              <w:trPr>
                <w:trHeight w:val="284"/>
              </w:trPr>
              <w:tc>
                <w:tcPr>
                  <w:tcW w:w="2090" w:type="dxa"/>
                  <w:tcBorders>
                    <w:bottom w:val="single" w:sz="4" w:space="0" w:color="auto"/>
                  </w:tcBorders>
                  <w:shd w:val="clear" w:color="auto" w:fill="auto"/>
                </w:tcPr>
                <w:p w:rsidR="00A528C6" w:rsidRPr="00B51DE9" w:rsidRDefault="00A528C6" w:rsidP="00BB3C33">
                  <w:pPr>
                    <w:pStyle w:val="Textkrpermitte"/>
                  </w:pPr>
                  <w:proofErr w:type="spellStart"/>
                  <w:r w:rsidRPr="00B51DE9">
                    <w:t>LernTHEMA</w:t>
                  </w:r>
                  <w:proofErr w:type="spellEnd"/>
                </w:p>
              </w:tc>
            </w:tr>
            <w:tr w:rsidR="00A528C6" w:rsidRPr="00B51DE9" w:rsidTr="00BB3C33">
              <w:trPr>
                <w:trHeight w:val="284"/>
              </w:trPr>
              <w:tc>
                <w:tcPr>
                  <w:tcW w:w="2090" w:type="dxa"/>
                  <w:tcBorders>
                    <w:bottom w:val="nil"/>
                  </w:tcBorders>
                  <w:shd w:val="clear" w:color="auto" w:fill="D9D9D9" w:themeFill="background1" w:themeFillShade="D9"/>
                </w:tcPr>
                <w:p w:rsidR="00A528C6" w:rsidRPr="00B51DE9" w:rsidRDefault="00A528C6" w:rsidP="00BB3C33">
                  <w:pPr>
                    <w:pStyle w:val="TabelleKopfmitte"/>
                  </w:pPr>
                  <w:proofErr w:type="spellStart"/>
                  <w:r w:rsidRPr="00B51DE9">
                    <w:t>LernSCHRITT</w:t>
                  </w:r>
                  <w:proofErr w:type="spellEnd"/>
                </w:p>
              </w:tc>
            </w:tr>
          </w:tbl>
          <w:p w:rsidR="00A528C6" w:rsidRPr="00B51DE9" w:rsidRDefault="00A528C6" w:rsidP="00BB3C33"/>
        </w:tc>
      </w:tr>
      <w:tr w:rsidR="00A528C6" w:rsidRPr="00B51DE9" w:rsidTr="00BB3C33">
        <w:trPr>
          <w:trHeight w:val="149"/>
        </w:trPr>
        <w:tc>
          <w:tcPr>
            <w:tcW w:w="7348" w:type="dxa"/>
            <w:gridSpan w:val="3"/>
            <w:tcBorders>
              <w:top w:val="single" w:sz="4" w:space="0" w:color="auto"/>
              <w:left w:val="nil"/>
              <w:right w:val="nil"/>
            </w:tcBorders>
          </w:tcPr>
          <w:p w:rsidR="00A528C6" w:rsidRPr="00B51DE9" w:rsidRDefault="00A528C6" w:rsidP="00BB3C33"/>
        </w:tc>
        <w:tc>
          <w:tcPr>
            <w:tcW w:w="196" w:type="dxa"/>
            <w:gridSpan w:val="2"/>
            <w:tcBorders>
              <w:top w:val="nil"/>
              <w:left w:val="nil"/>
              <w:right w:val="nil"/>
            </w:tcBorders>
          </w:tcPr>
          <w:p w:rsidR="00A528C6" w:rsidRPr="00B51DE9" w:rsidRDefault="00A528C6" w:rsidP="00BB3C33"/>
        </w:tc>
        <w:tc>
          <w:tcPr>
            <w:tcW w:w="2095" w:type="dxa"/>
            <w:tcBorders>
              <w:top w:val="single" w:sz="4" w:space="0" w:color="auto"/>
              <w:left w:val="nil"/>
              <w:right w:val="nil"/>
            </w:tcBorders>
          </w:tcPr>
          <w:p w:rsidR="00A528C6" w:rsidRPr="00B51DE9" w:rsidRDefault="00A528C6" w:rsidP="00BB3C33"/>
        </w:tc>
      </w:tr>
      <w:tr w:rsidR="00A528C6" w:rsidRPr="00B51DE9" w:rsidTr="00BB3C33">
        <w:trPr>
          <w:trHeight w:val="443"/>
        </w:trPr>
        <w:tc>
          <w:tcPr>
            <w:tcW w:w="4818" w:type="dxa"/>
            <w:gridSpan w:val="2"/>
            <w:vMerge w:val="restart"/>
            <w:tcBorders>
              <w:left w:val="single" w:sz="4" w:space="0" w:color="auto"/>
              <w:right w:val="single" w:sz="4" w:space="0" w:color="auto"/>
            </w:tcBorders>
          </w:tcPr>
          <w:p w:rsidR="00A528C6" w:rsidRPr="004B658C" w:rsidRDefault="00A528C6" w:rsidP="00BB3C33">
            <w:pPr>
              <w:pStyle w:val="Tabelle6pt"/>
            </w:pPr>
            <w:r>
              <w:t>Kompetenzen:</w:t>
            </w:r>
          </w:p>
          <w:p w:rsidR="00A528C6" w:rsidRPr="009A0C89" w:rsidRDefault="00A528C6" w:rsidP="00BB3C33">
            <w:pPr>
              <w:pStyle w:val="Kopf8ptafz"/>
              <w:ind w:left="227" w:hanging="170"/>
              <w:rPr>
                <w:i/>
              </w:rPr>
            </w:pPr>
            <w:r>
              <w:t>Ich kann Niveaustufen unterscheiden.</w:t>
            </w:r>
          </w:p>
          <w:p w:rsidR="00A528C6" w:rsidRPr="009A0C89" w:rsidRDefault="00A528C6" w:rsidP="00BB3C33">
            <w:pPr>
              <w:pStyle w:val="Kopf8ptafz"/>
              <w:ind w:left="227" w:hanging="170"/>
              <w:rPr>
                <w:i/>
              </w:rPr>
            </w:pPr>
            <w:r w:rsidRPr="009A0C89">
              <w:rPr>
                <w:i/>
              </w:rPr>
              <w:t xml:space="preserve">Ich kann mich </w:t>
            </w:r>
            <w:r>
              <w:rPr>
                <w:i/>
              </w:rPr>
              <w:t>auf eine Aufgabe konzentrieren.</w:t>
            </w:r>
          </w:p>
          <w:p w:rsidR="00A528C6" w:rsidRPr="009A0C89" w:rsidRDefault="00A528C6" w:rsidP="00BB3C33">
            <w:pPr>
              <w:pStyle w:val="Kopf8ptafz"/>
              <w:ind w:left="227" w:hanging="170"/>
              <w:rPr>
                <w:i/>
              </w:rPr>
            </w:pPr>
            <w:r w:rsidRPr="009A0C89">
              <w:rPr>
                <w:i/>
              </w:rPr>
              <w:t xml:space="preserve">Ich kann mich organisieren. </w:t>
            </w:r>
          </w:p>
          <w:p w:rsidR="00A528C6" w:rsidRDefault="00A528C6" w:rsidP="00BB3C33">
            <w:pPr>
              <w:pStyle w:val="Kopf8ptafz"/>
              <w:numPr>
                <w:ilvl w:val="0"/>
                <w:numId w:val="0"/>
              </w:numPr>
              <w:ind w:left="227"/>
            </w:pPr>
          </w:p>
        </w:tc>
        <w:tc>
          <w:tcPr>
            <w:tcW w:w="4821" w:type="dxa"/>
            <w:gridSpan w:val="4"/>
            <w:tcBorders>
              <w:left w:val="single" w:sz="4" w:space="0" w:color="auto"/>
              <w:right w:val="single" w:sz="4" w:space="0" w:color="auto"/>
            </w:tcBorders>
          </w:tcPr>
          <w:p w:rsidR="00A528C6" w:rsidRDefault="00A528C6" w:rsidP="00BB3C33">
            <w:pPr>
              <w:pStyle w:val="Tabelle6pt"/>
            </w:pPr>
            <w:r>
              <w:t>Was Sie schon können sollten:</w:t>
            </w:r>
          </w:p>
          <w:p w:rsidR="00A528C6" w:rsidRPr="00234B66" w:rsidRDefault="00A528C6" w:rsidP="00BB3C33">
            <w:pPr>
              <w:pStyle w:val="Kopf8ptafz"/>
              <w:ind w:left="227" w:hanging="170"/>
            </w:pPr>
            <w:r>
              <w:t>Ich kann schon Arbeitsanweisungen lesen und umsetzen.</w:t>
            </w:r>
          </w:p>
        </w:tc>
      </w:tr>
      <w:tr w:rsidR="00A528C6" w:rsidRPr="00B51DE9" w:rsidTr="00BB3C33">
        <w:trPr>
          <w:trHeight w:val="443"/>
        </w:trPr>
        <w:tc>
          <w:tcPr>
            <w:tcW w:w="4818" w:type="dxa"/>
            <w:gridSpan w:val="2"/>
            <w:vMerge/>
            <w:tcBorders>
              <w:left w:val="single" w:sz="4" w:space="0" w:color="auto"/>
              <w:right w:val="single" w:sz="4" w:space="0" w:color="auto"/>
            </w:tcBorders>
          </w:tcPr>
          <w:p w:rsidR="00A528C6" w:rsidRDefault="00A528C6" w:rsidP="00BB3C33">
            <w:pPr>
              <w:pStyle w:val="Tabelle6pt"/>
            </w:pPr>
          </w:p>
        </w:tc>
        <w:tc>
          <w:tcPr>
            <w:tcW w:w="4821" w:type="dxa"/>
            <w:gridSpan w:val="4"/>
            <w:tcBorders>
              <w:left w:val="single" w:sz="4" w:space="0" w:color="auto"/>
              <w:right w:val="single" w:sz="4" w:space="0" w:color="auto"/>
            </w:tcBorders>
          </w:tcPr>
          <w:p w:rsidR="00A528C6" w:rsidRDefault="00A528C6" w:rsidP="00BB3C33">
            <w:pPr>
              <w:pStyle w:val="Tabelle6pt"/>
            </w:pPr>
            <w:r>
              <w:t>Wofür Sie das benötigen:</w:t>
            </w:r>
          </w:p>
          <w:p w:rsidR="00A528C6" w:rsidRDefault="00A528C6" w:rsidP="00BB3C33">
            <w:pPr>
              <w:pStyle w:val="Kopf8ptafz"/>
              <w:ind w:left="227" w:hanging="170"/>
            </w:pPr>
            <w:r>
              <w:t>Richtiges Auswählen der Arbeitsmaterialien</w:t>
            </w:r>
          </w:p>
        </w:tc>
      </w:tr>
      <w:tr w:rsidR="00A528C6" w:rsidRPr="00B51DE9" w:rsidTr="00BB3C33">
        <w:trPr>
          <w:trHeight w:val="443"/>
        </w:trPr>
        <w:tc>
          <w:tcPr>
            <w:tcW w:w="4818" w:type="dxa"/>
            <w:gridSpan w:val="2"/>
            <w:vMerge/>
            <w:tcBorders>
              <w:left w:val="single" w:sz="4" w:space="0" w:color="auto"/>
              <w:right w:val="single" w:sz="4" w:space="0" w:color="auto"/>
            </w:tcBorders>
          </w:tcPr>
          <w:p w:rsidR="00A528C6" w:rsidRDefault="00A528C6" w:rsidP="00BB3C33">
            <w:pPr>
              <w:pStyle w:val="Tabelle6pt"/>
            </w:pPr>
          </w:p>
        </w:tc>
        <w:tc>
          <w:tcPr>
            <w:tcW w:w="4821" w:type="dxa"/>
            <w:gridSpan w:val="4"/>
            <w:tcBorders>
              <w:left w:val="single" w:sz="4" w:space="0" w:color="auto"/>
              <w:right w:val="single" w:sz="4" w:space="0" w:color="auto"/>
            </w:tcBorders>
          </w:tcPr>
          <w:p w:rsidR="00A528C6" w:rsidRDefault="00A528C6" w:rsidP="00BB3C33">
            <w:pPr>
              <w:pStyle w:val="Tabelle6pt"/>
            </w:pPr>
            <w:r>
              <w:t>Wie Sie Ihr Können prüfen können:</w:t>
            </w:r>
          </w:p>
          <w:p w:rsidR="00A528C6" w:rsidRPr="00234B66" w:rsidRDefault="00A528C6" w:rsidP="00BB3C33">
            <w:pPr>
              <w:pStyle w:val="Kopf8ptafz"/>
              <w:ind w:left="227" w:hanging="170"/>
            </w:pPr>
            <w:r>
              <w:t xml:space="preserve">Übung </w:t>
            </w:r>
          </w:p>
        </w:tc>
      </w:tr>
    </w:tbl>
    <w:p w:rsidR="00A528C6" w:rsidRDefault="00A528C6" w:rsidP="00260B28">
      <w:pPr>
        <w:pStyle w:val="Abstandszeile"/>
      </w:pPr>
      <w:r w:rsidRPr="001D3D8A">
        <w:rPr>
          <w:noProof/>
        </w:rPr>
        <w:drawing>
          <wp:anchor distT="0" distB="0" distL="114300" distR="114300" simplePos="0" relativeHeight="251720704" behindDoc="0" locked="0" layoutInCell="0" allowOverlap="1" wp14:anchorId="12421C40" wp14:editId="0D428963">
            <wp:simplePos x="0" y="0"/>
            <wp:positionH relativeFrom="rightMargin">
              <wp:posOffset>107950</wp:posOffset>
            </wp:positionH>
            <wp:positionV relativeFrom="paragraph">
              <wp:posOffset>48039</wp:posOffset>
            </wp:positionV>
            <wp:extent cx="345440" cy="323850"/>
            <wp:effectExtent l="0" t="0" r="0" b="0"/>
            <wp:wrapNone/>
            <wp:docPr id="410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528C6" w:rsidRDefault="00A528C6" w:rsidP="00A528C6">
      <w:r>
        <w:t xml:space="preserve">Sie organisieren Ihr Lernen </w:t>
      </w:r>
      <w:r w:rsidR="003702B6">
        <w:t>selbstständig</w:t>
      </w:r>
      <w:r>
        <w:t>. Niemand ist jeden Tag gleich fit und in jedem Fach gleich begabt. Daher können Sie täglich zwischen Lernmaterialien auf drei Nivea</w:t>
      </w:r>
      <w:r>
        <w:t>u</w:t>
      </w:r>
      <w:r>
        <w:t>stufen auswählen. Sie haben die Wahl, doch was steckt hinter den Niveaustufen?</w:t>
      </w:r>
    </w:p>
    <w:p w:rsidR="00260B28" w:rsidRDefault="00260B28" w:rsidP="00260B28">
      <w:pPr>
        <w:pStyle w:val="Abstandszeile"/>
      </w:pPr>
    </w:p>
    <w:tbl>
      <w:tblPr>
        <w:tblStyle w:val="Tabellenraster"/>
        <w:tblW w:w="4395" w:type="dxa"/>
        <w:tblInd w:w="108" w:type="dxa"/>
        <w:tblLayout w:type="fixed"/>
        <w:tblCellMar>
          <w:top w:w="57" w:type="dxa"/>
          <w:bottom w:w="57" w:type="dxa"/>
        </w:tblCellMar>
        <w:tblLook w:val="04A0" w:firstRow="1" w:lastRow="0" w:firstColumn="1" w:lastColumn="0" w:noHBand="0" w:noVBand="1"/>
      </w:tblPr>
      <w:tblGrid>
        <w:gridCol w:w="1701"/>
        <w:gridCol w:w="2694"/>
      </w:tblGrid>
      <w:tr w:rsidR="00A528C6" w:rsidRPr="00A410C8" w:rsidTr="001E3C59">
        <w:trPr>
          <w:trHeight w:val="416"/>
        </w:trPr>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4C9D4F0A" wp14:editId="49EE15B0">
                  <wp:extent cx="257175" cy="235585"/>
                  <wp:effectExtent l="0" t="0" r="9525" b="0"/>
                  <wp:docPr id="411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257175" cy="23558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Grundlegendes Wissen</w:t>
            </w:r>
          </w:p>
        </w:tc>
      </w:tr>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4DC2DFB9" wp14:editId="480D8D6E">
                  <wp:extent cx="257175" cy="235585"/>
                  <wp:effectExtent l="0" t="0" r="9525" b="0"/>
                  <wp:docPr id="41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257175" cy="23558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Mittleres Wissen</w:t>
            </w:r>
          </w:p>
        </w:tc>
      </w:tr>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4AF78AE7" wp14:editId="1598A6DF">
                  <wp:extent cx="254000" cy="233045"/>
                  <wp:effectExtent l="0" t="0" r="0" b="0"/>
                  <wp:docPr id="97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254000" cy="23304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Erweitertes Wissen</w:t>
            </w:r>
          </w:p>
        </w:tc>
      </w:tr>
    </w:tbl>
    <w:p w:rsidR="00A528C6" w:rsidRPr="00F94E8A" w:rsidRDefault="00A528C6" w:rsidP="001B043F">
      <w:pPr>
        <w:pStyle w:val="Abstandszeile"/>
        <w:rPr>
          <w:rStyle w:val="Fett"/>
        </w:rPr>
      </w:pPr>
    </w:p>
    <w:tbl>
      <w:tblPr>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5670"/>
      </w:tblGrid>
      <w:tr w:rsidR="00A528C6" w:rsidRPr="00DE4890" w:rsidTr="00BB3C33">
        <w:trPr>
          <w:trHeight w:val="397"/>
        </w:trPr>
        <w:tc>
          <w:tcPr>
            <w:tcW w:w="1470" w:type="dxa"/>
            <w:shd w:val="clear" w:color="auto" w:fill="D9D9D9" w:themeFill="background1" w:themeFillShade="D9"/>
            <w:vAlign w:val="center"/>
          </w:tcPr>
          <w:p w:rsidR="00A528C6" w:rsidRPr="00DE4890" w:rsidRDefault="00A528C6" w:rsidP="00BB3C33">
            <w:pPr>
              <w:pStyle w:val="TabelleKopfmitte"/>
            </w:pPr>
            <w:r>
              <w:t>Phase</w:t>
            </w:r>
          </w:p>
        </w:tc>
        <w:tc>
          <w:tcPr>
            <w:tcW w:w="940" w:type="dxa"/>
            <w:shd w:val="clear" w:color="auto" w:fill="D9D9D9" w:themeFill="background1" w:themeFillShade="D9"/>
            <w:vAlign w:val="center"/>
          </w:tcPr>
          <w:p w:rsidR="00A528C6" w:rsidRPr="00DE4890" w:rsidRDefault="00A528C6" w:rsidP="00BB3C33">
            <w:pPr>
              <w:pStyle w:val="TabelleKopfmitte"/>
            </w:pPr>
            <w:r>
              <w:t>Zeit</w:t>
            </w:r>
          </w:p>
        </w:tc>
        <w:tc>
          <w:tcPr>
            <w:tcW w:w="5670" w:type="dxa"/>
            <w:shd w:val="clear" w:color="auto" w:fill="D9D9D9" w:themeFill="background1" w:themeFillShade="D9"/>
            <w:vAlign w:val="center"/>
          </w:tcPr>
          <w:p w:rsidR="00A528C6" w:rsidRPr="00DE4890" w:rsidRDefault="00A528C6" w:rsidP="00BB3C33">
            <w:pPr>
              <w:pStyle w:val="TabelleKopfmitte"/>
            </w:pPr>
            <w:r>
              <w:t>Aufgabe</w:t>
            </w:r>
          </w:p>
        </w:tc>
      </w:tr>
      <w:tr w:rsidR="00A528C6" w:rsidRPr="00DE4890" w:rsidTr="00BB3C33">
        <w:trPr>
          <w:trHeight w:val="624"/>
        </w:trPr>
        <w:tc>
          <w:tcPr>
            <w:tcW w:w="1470" w:type="dxa"/>
            <w:shd w:val="clear" w:color="auto" w:fill="auto"/>
            <w:vAlign w:val="center"/>
          </w:tcPr>
          <w:p w:rsidR="00A528C6" w:rsidRPr="00F0156F" w:rsidRDefault="00A528C6" w:rsidP="00BB3C33">
            <w:pPr>
              <w:pStyle w:val="Textkrpermitte"/>
            </w:pPr>
            <w:r w:rsidRPr="00FC0F56">
              <w:rPr>
                <w:noProof/>
              </w:rPr>
              <w:drawing>
                <wp:inline distT="0" distB="0" distL="0" distR="0" wp14:anchorId="1C468285" wp14:editId="5809E30F">
                  <wp:extent cx="302701" cy="324000"/>
                  <wp:effectExtent l="0" t="0" r="2540" b="0"/>
                  <wp:docPr id="97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A528C6" w:rsidRPr="00DE4890" w:rsidRDefault="00A528C6" w:rsidP="00BB3C33">
            <w:pPr>
              <w:pStyle w:val="Textkrper"/>
            </w:pPr>
          </w:p>
        </w:tc>
        <w:tc>
          <w:tcPr>
            <w:tcW w:w="5670" w:type="dxa"/>
            <w:shd w:val="clear" w:color="auto" w:fill="auto"/>
            <w:vAlign w:val="center"/>
          </w:tcPr>
          <w:p w:rsidR="00A528C6" w:rsidRPr="00337136" w:rsidRDefault="00A528C6" w:rsidP="00BB3C33">
            <w:pPr>
              <w:pStyle w:val="Textkrper"/>
              <w:rPr>
                <w:rStyle w:val="Fett"/>
                <w:b w:val="0"/>
              </w:rPr>
            </w:pPr>
            <w:r w:rsidRPr="00337136">
              <w:rPr>
                <w:rStyle w:val="Fett"/>
                <w:b w:val="0"/>
              </w:rPr>
              <w:t xml:space="preserve">Füllen Sie die Lücken in den Aussagen mit den vorgegebenen Worten unter der Tabelle. </w:t>
            </w:r>
          </w:p>
          <w:p w:rsidR="00A528C6" w:rsidRPr="00337136" w:rsidRDefault="00A528C6" w:rsidP="00BB3C33">
            <w:pPr>
              <w:pStyle w:val="Textkrper"/>
              <w:rPr>
                <w:rStyle w:val="Fett"/>
                <w:b w:val="0"/>
              </w:rPr>
            </w:pPr>
            <w:r w:rsidRPr="00337136">
              <w:rPr>
                <w:rStyle w:val="Fett"/>
                <w:b w:val="0"/>
              </w:rPr>
              <w:t>Ordnen Sie die Aussagen den entsprechenden Niveaustufen zu.</w:t>
            </w:r>
          </w:p>
          <w:p w:rsidR="00A528C6" w:rsidRPr="007B7F61" w:rsidRDefault="00A528C6" w:rsidP="00BB3C33">
            <w:pPr>
              <w:pStyle w:val="Textkrper"/>
              <w:rPr>
                <w:b/>
                <w:noProof/>
              </w:rPr>
            </w:pPr>
            <w:r w:rsidRPr="00337136">
              <w:rPr>
                <w:rStyle w:val="Fett"/>
                <w:b w:val="0"/>
              </w:rPr>
              <w:t>Formulieren Sie eigene Aussagen zu den drei Niveaustufen zum Arbeitsgebiet Teamarbeit.</w:t>
            </w:r>
          </w:p>
        </w:tc>
      </w:tr>
    </w:tbl>
    <w:p w:rsidR="00A528C6" w:rsidRDefault="00A528C6" w:rsidP="001B043F">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1E3C59"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Textarbeit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___________Texte verstehen.</w:t>
            </w:r>
            <w:r>
              <w:br/>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einfache und __________ Texte mit klaren Sätzen verstehen. </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schwierige Texte mit einigen __________________ verstehen. </w:t>
            </w:r>
          </w:p>
        </w:tc>
        <w:tc>
          <w:tcPr>
            <w:tcW w:w="1701" w:type="dxa"/>
          </w:tcPr>
          <w:p w:rsidR="00A528C6" w:rsidRPr="00A410C8" w:rsidRDefault="00A528C6" w:rsidP="00BB3C33">
            <w:pPr>
              <w:pStyle w:val="Textkrper"/>
            </w:pPr>
          </w:p>
        </w:tc>
      </w:tr>
    </w:tbl>
    <w:p w:rsidR="00A528C6" w:rsidRDefault="00A528C6" w:rsidP="00A528C6">
      <w:pPr>
        <w:pStyle w:val="Textkrper"/>
      </w:pPr>
      <w:r>
        <w:t>Fremdwörtern</w:t>
      </w:r>
      <w:r w:rsidR="003C66AF">
        <w:t>/</w:t>
      </w:r>
      <w:r>
        <w:t>kurze /</w:t>
      </w:r>
      <w:r w:rsidRPr="00562DEA">
        <w:t xml:space="preserve"> </w:t>
      </w:r>
      <w:r>
        <w:t>schwierige</w:t>
      </w:r>
    </w:p>
    <w:p w:rsidR="00831685" w:rsidRDefault="00831685">
      <w:pPr>
        <w:spacing w:line="240" w:lineRule="exact"/>
        <w:rPr>
          <w:sz w:val="16"/>
          <w:lang w:eastAsia="de-DE"/>
        </w:rPr>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1E3C59"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Sprachlicher Ausdruck</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B063B6" w:rsidRDefault="00A528C6" w:rsidP="00BB3C33">
            <w:r w:rsidRPr="00B063B6">
              <w:t>Ich kann Zusammenhänge in</w:t>
            </w:r>
            <w:r w:rsidR="001E3C59">
              <w:t xml:space="preserve"> </w:t>
            </w:r>
            <w:r w:rsidRPr="00B063B6">
              <w:t>______</w:t>
            </w:r>
            <w:r w:rsidR="001E3C59">
              <w:t xml:space="preserve"> </w:t>
            </w:r>
            <w:r w:rsidRPr="00B063B6">
              <w:t xml:space="preserve">____ Sätzen ausführlich erklären. </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B063B6" w:rsidRDefault="00A528C6" w:rsidP="00BB3C33">
            <w:r w:rsidRPr="00B063B6">
              <w:t>Ich</w:t>
            </w:r>
            <w:r>
              <w:t xml:space="preserve"> kann Zusammenhänge in ______</w:t>
            </w:r>
            <w:r w:rsidR="001E3C59">
              <w:t>___und kurzen Sätzen erklären.</w:t>
            </w:r>
            <w:r w:rsidRPr="00B063B6">
              <w:t xml:space="preserve"> </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Default="00A528C6" w:rsidP="00BB3C33">
            <w:r w:rsidRPr="00B063B6">
              <w:t xml:space="preserve">Ich kann Zusammenhänge _______________in ganzen Sätzen erklären. </w:t>
            </w:r>
          </w:p>
        </w:tc>
        <w:tc>
          <w:tcPr>
            <w:tcW w:w="1701" w:type="dxa"/>
          </w:tcPr>
          <w:p w:rsidR="00A528C6" w:rsidRPr="00A410C8" w:rsidRDefault="00A528C6" w:rsidP="00BB3C33">
            <w:pPr>
              <w:pStyle w:val="Textkrper"/>
            </w:pPr>
          </w:p>
        </w:tc>
      </w:tr>
    </w:tbl>
    <w:p w:rsidR="00A528C6" w:rsidRDefault="00A528C6" w:rsidP="00A528C6">
      <w:pPr>
        <w:pStyle w:val="Textkrper"/>
      </w:pPr>
      <w:r>
        <w:t>nicht immer</w:t>
      </w:r>
      <w:r w:rsidR="003C66AF">
        <w:t>/</w:t>
      </w:r>
      <w:r>
        <w:t>ganzen</w:t>
      </w:r>
      <w:r w:rsidR="003C66AF">
        <w:t>/</w:t>
      </w:r>
      <w:r>
        <w:t xml:space="preserve">einfachen </w:t>
      </w:r>
      <w:r>
        <w:br w:type="page"/>
      </w: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lastRenderedPageBreak/>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964914"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Arbeiten mit Tabellen</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Informationen aus ________________________ ablesen.</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Informationen aus Tabellen ablesen und Zusammenhänge erke</w:t>
            </w:r>
            <w:r>
              <w:t>n</w:t>
            </w:r>
            <w:r>
              <w:t>nen und ____________________.</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Informationen aus einfachen Tabellen ablesen und _____________________________.</w:t>
            </w:r>
          </w:p>
        </w:tc>
        <w:tc>
          <w:tcPr>
            <w:tcW w:w="1701" w:type="dxa"/>
          </w:tcPr>
          <w:p w:rsidR="00A528C6" w:rsidRPr="00A410C8" w:rsidRDefault="00A528C6" w:rsidP="00BB3C33">
            <w:pPr>
              <w:pStyle w:val="Textkrper"/>
            </w:pPr>
          </w:p>
        </w:tc>
      </w:tr>
    </w:tbl>
    <w:p w:rsidR="00A528C6" w:rsidRDefault="00A528C6" w:rsidP="00A528C6">
      <w:pPr>
        <w:pStyle w:val="Textkrper"/>
      </w:pPr>
      <w:r>
        <w:t>einfachen Tabellen</w:t>
      </w:r>
      <w:r w:rsidR="003C66AF">
        <w:t>/</w:t>
      </w:r>
      <w:r>
        <w:t>Zusammenhänge erkennen</w:t>
      </w:r>
      <w:r w:rsidR="003C66AF">
        <w:t>/</w:t>
      </w:r>
      <w:r>
        <w:t>Ergebnisse formulieren</w:t>
      </w:r>
    </w:p>
    <w:p w:rsidR="00A528C6"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964914"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Default="00A528C6" w:rsidP="00BB3C33">
            <w:pPr>
              <w:pStyle w:val="Textkrper"/>
            </w:pPr>
            <w:r>
              <w:t>Konzentration</w:t>
            </w:r>
          </w:p>
          <w:p w:rsidR="00A528C6" w:rsidRPr="00A410C8" w:rsidRDefault="00A528C6" w:rsidP="00BB3C33">
            <w:pPr>
              <w:pStyle w:val="Textkrper"/>
            </w:pPr>
            <w:r>
              <w:t>/Ausdauer</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mich ________________________________, wenn es keine Nebengeräusche gibt.  </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mich ________________________________ und lasse mich leicht ablenken. </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mich _________________________________und lasse mich durch Geräusche nicht ablenken. </w:t>
            </w:r>
          </w:p>
        </w:tc>
        <w:tc>
          <w:tcPr>
            <w:tcW w:w="1701" w:type="dxa"/>
          </w:tcPr>
          <w:p w:rsidR="00A528C6" w:rsidRPr="00A410C8" w:rsidRDefault="00A528C6" w:rsidP="00BB3C33">
            <w:pPr>
              <w:pStyle w:val="Textkrper"/>
            </w:pPr>
          </w:p>
        </w:tc>
      </w:tr>
    </w:tbl>
    <w:p w:rsidR="00A528C6" w:rsidRDefault="00A528C6" w:rsidP="00A528C6">
      <w:pPr>
        <w:pStyle w:val="Textkrper"/>
      </w:pPr>
      <w:r>
        <w:t>lange konzentrieren</w:t>
      </w:r>
      <w:r w:rsidR="003C66AF">
        <w:t>/</w:t>
      </w:r>
      <w:r>
        <w:t>kurz konzentrieren</w:t>
      </w:r>
      <w:r w:rsidR="003C66AF">
        <w:t>/</w:t>
      </w:r>
      <w:r>
        <w:t>gut konzentrieren</w:t>
      </w:r>
    </w:p>
    <w:p w:rsidR="00A528C6"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964914"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Arbeitsweise</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___________mein Arbeitsm</w:t>
            </w:r>
            <w:r>
              <w:t>a</w:t>
            </w:r>
            <w:r>
              <w:t xml:space="preserve">terial sauber, lückenlos und ordentlich führen. </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 xml:space="preserve"> </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______________mein A</w:t>
            </w:r>
            <w:r>
              <w:t>r</w:t>
            </w:r>
            <w:r>
              <w:t>beitsmaterial sauber, lückenlos und ordentlich führen.</w:t>
            </w: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_______________mein A</w:t>
            </w:r>
            <w:r>
              <w:t>r</w:t>
            </w:r>
            <w:r>
              <w:t>beitsmaterial sauber, lückenlos und ordentlich führen.</w:t>
            </w:r>
          </w:p>
        </w:tc>
        <w:tc>
          <w:tcPr>
            <w:tcW w:w="1701" w:type="dxa"/>
          </w:tcPr>
          <w:p w:rsidR="00A528C6" w:rsidRPr="00A410C8" w:rsidRDefault="00A528C6" w:rsidP="00BB3C33">
            <w:pPr>
              <w:pStyle w:val="Textkrper"/>
            </w:pPr>
          </w:p>
        </w:tc>
      </w:tr>
    </w:tbl>
    <w:p w:rsidR="00A528C6" w:rsidRDefault="00A528C6" w:rsidP="00A528C6">
      <w:pPr>
        <w:pStyle w:val="Textkrper"/>
      </w:pPr>
      <w:r>
        <w:t>meistens</w:t>
      </w:r>
      <w:r w:rsidR="003C66AF">
        <w:t>/</w:t>
      </w:r>
      <w:r>
        <w:t>immer</w:t>
      </w:r>
      <w:r w:rsidR="003C66AF">
        <w:t>/</w:t>
      </w:r>
      <w:r>
        <w:t>selten</w:t>
      </w:r>
    </w:p>
    <w:p w:rsidR="00A528C6"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964914"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Teamarbeit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Default="00A528C6" w:rsidP="00BB3C33">
            <w:pPr>
              <w:pStyle w:val="Textkrper"/>
            </w:pPr>
          </w:p>
          <w:p w:rsidR="00A528C6" w:rsidRDefault="00A528C6" w:rsidP="00BB3C33">
            <w:pPr>
              <w:pStyle w:val="Textkrper"/>
            </w:pPr>
          </w:p>
          <w:p w:rsidR="00A528C6" w:rsidRPr="00A410C8" w:rsidRDefault="00A528C6" w:rsidP="00BB3C33">
            <w:pPr>
              <w:pStyle w:val="Textkrper"/>
            </w:pP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Default="00A528C6" w:rsidP="00BB3C33">
            <w:pPr>
              <w:pStyle w:val="Textkrper"/>
            </w:pPr>
          </w:p>
          <w:p w:rsidR="00A528C6" w:rsidRDefault="00A528C6" w:rsidP="00BB3C33">
            <w:pPr>
              <w:pStyle w:val="Textkrper"/>
            </w:pPr>
          </w:p>
          <w:p w:rsidR="00A528C6" w:rsidRPr="00A410C8" w:rsidRDefault="00A528C6" w:rsidP="00BB3C33">
            <w:pPr>
              <w:pStyle w:val="Textkrper"/>
            </w:pPr>
          </w:p>
        </w:tc>
        <w:tc>
          <w:tcPr>
            <w:tcW w:w="1701" w:type="dxa"/>
          </w:tcPr>
          <w:p w:rsidR="00A528C6" w:rsidRPr="00A410C8" w:rsidRDefault="00A528C6" w:rsidP="00BB3C33">
            <w:pPr>
              <w:pStyle w:val="Textkrper"/>
            </w:pP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Default="00A528C6" w:rsidP="00BB3C33">
            <w:pPr>
              <w:pStyle w:val="Textkrper"/>
            </w:pPr>
          </w:p>
          <w:p w:rsidR="00A528C6" w:rsidRDefault="00A528C6" w:rsidP="00BB3C33">
            <w:pPr>
              <w:pStyle w:val="Textkrper"/>
            </w:pPr>
          </w:p>
          <w:p w:rsidR="00A528C6" w:rsidRPr="00A410C8" w:rsidRDefault="00A528C6" w:rsidP="00BB3C33">
            <w:pPr>
              <w:pStyle w:val="Textkrper"/>
            </w:pPr>
          </w:p>
        </w:tc>
        <w:tc>
          <w:tcPr>
            <w:tcW w:w="1701" w:type="dxa"/>
          </w:tcPr>
          <w:p w:rsidR="00A528C6" w:rsidRPr="00A410C8" w:rsidRDefault="00A528C6" w:rsidP="00BB3C33">
            <w:pPr>
              <w:pStyle w:val="Textkrper"/>
            </w:pPr>
          </w:p>
        </w:tc>
      </w:tr>
    </w:tbl>
    <w:p w:rsidR="00A528C6" w:rsidRDefault="00A528C6" w:rsidP="00A528C6">
      <w:pPr>
        <w:spacing w:line="240" w:lineRule="exact"/>
        <w:rPr>
          <w:sz w:val="16"/>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528C6"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lastRenderedPageBreak/>
              <w:br w:type="page"/>
              <w:t>Lernfeld</w:t>
            </w:r>
          </w:p>
          <w:p w:rsidR="00A528C6" w:rsidRDefault="00A528C6" w:rsidP="00BB3C33">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t>Titel</w:t>
            </w:r>
          </w:p>
          <w:p w:rsidR="00A528C6" w:rsidRDefault="00964914" w:rsidP="00BB3C33">
            <w:pPr>
              <w:pStyle w:val="TabelleKopflinks"/>
            </w:pPr>
            <w:r>
              <w:t xml:space="preserve">Lernumgebung kennenlernen – </w:t>
            </w:r>
          </w:p>
          <w:p w:rsidR="00A528C6" w:rsidRDefault="00A528C6" w:rsidP="00BB3C33">
            <w:pPr>
              <w:pStyle w:val="TabelleKopflinks"/>
            </w:pPr>
            <w:r>
              <w:t>Niveaustufen</w:t>
            </w:r>
          </w:p>
        </w:tc>
        <w:tc>
          <w:tcPr>
            <w:tcW w:w="188" w:type="dxa"/>
            <w:vMerge w:val="restart"/>
            <w:tcBorders>
              <w:top w:val="nil"/>
              <w:left w:val="single" w:sz="4" w:space="0" w:color="auto"/>
              <w:bottom w:val="nil"/>
              <w:right w:val="single" w:sz="4" w:space="0" w:color="auto"/>
            </w:tcBorders>
            <w:shd w:val="clear" w:color="auto" w:fill="FFFFFF"/>
          </w:tcPr>
          <w:p w:rsidR="00A528C6" w:rsidRPr="004B658C" w:rsidRDefault="00A528C6" w:rsidP="00BB3C3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528C6" w:rsidRDefault="00A528C6" w:rsidP="00BB3C33">
            <w:pPr>
              <w:pStyle w:val="TabellenkopfLS"/>
            </w:pPr>
            <w:r>
              <w:t xml:space="preserve">Ernährung </w:t>
            </w:r>
            <w:r>
              <w:br/>
              <w:t>und Gastronomie</w:t>
            </w:r>
          </w:p>
          <w:p w:rsidR="00A528C6" w:rsidRPr="00B51DE9" w:rsidRDefault="00A528C6" w:rsidP="00BB3C33">
            <w:pPr>
              <w:pStyle w:val="TabelleKopfmitte"/>
              <w:rPr>
                <w:rFonts w:eastAsia="Calibri"/>
              </w:rPr>
            </w:pPr>
            <w:r>
              <w:t>EG1.01.01.01</w:t>
            </w:r>
          </w:p>
        </w:tc>
      </w:tr>
      <w:tr w:rsidR="00A528C6" w:rsidRPr="00B51DE9" w:rsidTr="00BB3C33">
        <w:tc>
          <w:tcPr>
            <w:tcW w:w="7348" w:type="dxa"/>
            <w:gridSpan w:val="2"/>
            <w:tcBorders>
              <w:left w:val="single" w:sz="4" w:space="0" w:color="auto"/>
              <w:bottom w:val="single" w:sz="4" w:space="0" w:color="auto"/>
              <w:right w:val="single" w:sz="4" w:space="0" w:color="auto"/>
            </w:tcBorders>
            <w:hideMark/>
          </w:tcPr>
          <w:p w:rsidR="00A528C6" w:rsidRPr="004B658C" w:rsidRDefault="00A528C6" w:rsidP="00BB3C33">
            <w:pPr>
              <w:pStyle w:val="Tabelle6pt"/>
            </w:pPr>
            <w:r>
              <w:t>Kompetenzbereiche:</w:t>
            </w:r>
          </w:p>
          <w:p w:rsidR="00A528C6" w:rsidRDefault="00A528C6" w:rsidP="00BB3C33">
            <w:pPr>
              <w:pStyle w:val="Kopf8ptafz"/>
              <w:ind w:left="227" w:hanging="170"/>
            </w:pPr>
            <w:r>
              <w:t>Ich kann die unterschiedlichen Arbeitsmaterialien überblicken.</w:t>
            </w:r>
          </w:p>
          <w:p w:rsidR="00A528C6" w:rsidRDefault="00A528C6" w:rsidP="00BB3C33">
            <w:pPr>
              <w:pStyle w:val="Kopf8ptafz"/>
              <w:ind w:left="227" w:hanging="170"/>
            </w:pPr>
            <w:r>
              <w:t xml:space="preserve">Ich kann Aufgaben eigenverantwortlich und </w:t>
            </w:r>
            <w:r w:rsidR="003702B6">
              <w:t>selbstständig</w:t>
            </w:r>
            <w:r>
              <w:t xml:space="preserve"> durchführen.</w:t>
            </w:r>
          </w:p>
          <w:p w:rsidR="00A528C6" w:rsidRDefault="00A528C6"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A528C6" w:rsidRDefault="00A528C6" w:rsidP="00BB3C3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528C6" w:rsidRPr="00B51DE9" w:rsidTr="00BB3C33">
              <w:trPr>
                <w:trHeight w:val="284"/>
              </w:trPr>
              <w:tc>
                <w:tcPr>
                  <w:tcW w:w="2090" w:type="dxa"/>
                  <w:shd w:val="clear" w:color="auto" w:fill="D9D9D9" w:themeFill="background1" w:themeFillShade="D9"/>
                </w:tcPr>
                <w:p w:rsidR="00A528C6" w:rsidRPr="00B51DE9" w:rsidRDefault="00A528C6" w:rsidP="00BB3C33">
                  <w:pPr>
                    <w:pStyle w:val="TabelleKopfmitte"/>
                  </w:pPr>
                  <w:r w:rsidRPr="00B51DE9">
                    <w:t>L</w:t>
                  </w:r>
                  <w:r>
                    <w:t>ösung</w:t>
                  </w:r>
                </w:p>
              </w:tc>
            </w:tr>
          </w:tbl>
          <w:p w:rsidR="00A528C6" w:rsidRPr="00B51DE9" w:rsidRDefault="00A528C6" w:rsidP="00BB3C33"/>
        </w:tc>
      </w:tr>
    </w:tbl>
    <w:p w:rsidR="00A528C6" w:rsidRDefault="00A528C6" w:rsidP="001B043F">
      <w:pPr>
        <w:pStyle w:val="Abstandszeile"/>
      </w:pPr>
      <w:r w:rsidRPr="008B4F29">
        <w:rPr>
          <w:noProof/>
        </w:rPr>
        <w:drawing>
          <wp:anchor distT="0" distB="0" distL="114300" distR="114300" simplePos="0" relativeHeight="251721728" behindDoc="0" locked="0" layoutInCell="0" allowOverlap="1" wp14:anchorId="0E589FE0" wp14:editId="78FA1DA7">
            <wp:simplePos x="0" y="0"/>
            <wp:positionH relativeFrom="rightMargin">
              <wp:posOffset>107950</wp:posOffset>
            </wp:positionH>
            <wp:positionV relativeFrom="paragraph">
              <wp:posOffset>0</wp:posOffset>
            </wp:positionV>
            <wp:extent cx="345440" cy="323850"/>
            <wp:effectExtent l="0" t="0" r="0" b="0"/>
            <wp:wrapNone/>
            <wp:docPr id="97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528C6" w:rsidRDefault="00A528C6" w:rsidP="00A528C6">
      <w:r>
        <w:t xml:space="preserve">Sie organisieren Ihr Lernen </w:t>
      </w:r>
      <w:r w:rsidR="003702B6">
        <w:t>selbstständig</w:t>
      </w:r>
      <w:r>
        <w:t>. Niemand ist jeden Tag gleich fit und in jedem Fach gleich begabt. Daher können Sie täglich zwischen Lernmaterialien auf drei Nivea</w:t>
      </w:r>
      <w:r>
        <w:t>u</w:t>
      </w:r>
      <w:r>
        <w:t>stufen auswählen. Sie haben die Wahl, doch was steckt hinter den Niveaustufen?</w:t>
      </w:r>
    </w:p>
    <w:p w:rsidR="00A528C6" w:rsidRPr="001B043F" w:rsidRDefault="00A528C6" w:rsidP="001B043F">
      <w:pPr>
        <w:pStyle w:val="Abstandszeile"/>
      </w:pPr>
    </w:p>
    <w:tbl>
      <w:tblPr>
        <w:tblStyle w:val="Tabellenraster"/>
        <w:tblW w:w="4395" w:type="dxa"/>
        <w:tblInd w:w="108" w:type="dxa"/>
        <w:tblLayout w:type="fixed"/>
        <w:tblCellMar>
          <w:top w:w="57" w:type="dxa"/>
          <w:bottom w:w="57" w:type="dxa"/>
        </w:tblCellMar>
        <w:tblLook w:val="04A0" w:firstRow="1" w:lastRow="0" w:firstColumn="1" w:lastColumn="0" w:noHBand="0" w:noVBand="1"/>
      </w:tblPr>
      <w:tblGrid>
        <w:gridCol w:w="1701"/>
        <w:gridCol w:w="2694"/>
      </w:tblGrid>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2E50823C" wp14:editId="61A1074B">
                  <wp:extent cx="257175" cy="235585"/>
                  <wp:effectExtent l="0" t="0" r="9525" b="0"/>
                  <wp:docPr id="97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257175" cy="23558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Grundlegendes Wissen</w:t>
            </w:r>
          </w:p>
        </w:tc>
      </w:tr>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79A1BDBB" wp14:editId="4CF8A7F1">
                  <wp:extent cx="257175" cy="235585"/>
                  <wp:effectExtent l="0" t="0" r="9525" b="0"/>
                  <wp:docPr id="97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257175" cy="23558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Mittleres Wissen</w:t>
            </w:r>
          </w:p>
        </w:tc>
      </w:tr>
      <w:tr w:rsidR="00A528C6" w:rsidRPr="00A410C8" w:rsidTr="00BB3C33">
        <w:tc>
          <w:tcPr>
            <w:tcW w:w="1701" w:type="dxa"/>
            <w:shd w:val="clear" w:color="auto" w:fill="auto"/>
          </w:tcPr>
          <w:p w:rsidR="00A528C6" w:rsidRPr="00A410C8" w:rsidRDefault="00A528C6" w:rsidP="00831685">
            <w:pPr>
              <w:pStyle w:val="Textkrper"/>
              <w:jc w:val="center"/>
            </w:pPr>
            <w:r>
              <w:t>Niveau</w:t>
            </w:r>
            <w:r>
              <w:rPr>
                <w:noProof/>
                <w:sz w:val="24"/>
              </w:rPr>
              <w:drawing>
                <wp:inline distT="0" distB="0" distL="0" distR="0" wp14:anchorId="7A4FAFE0" wp14:editId="5E1B10B8">
                  <wp:extent cx="254000" cy="233045"/>
                  <wp:effectExtent l="0" t="0" r="0" b="0"/>
                  <wp:docPr id="98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254000" cy="233045"/>
                          </a:xfrm>
                          <a:prstGeom prst="rect">
                            <a:avLst/>
                          </a:prstGeom>
                          <a:noFill/>
                          <a:ln>
                            <a:noFill/>
                          </a:ln>
                        </pic:spPr>
                      </pic:pic>
                    </a:graphicData>
                  </a:graphic>
                </wp:inline>
              </w:drawing>
            </w:r>
          </w:p>
        </w:tc>
        <w:tc>
          <w:tcPr>
            <w:tcW w:w="2694" w:type="dxa"/>
            <w:vAlign w:val="center"/>
          </w:tcPr>
          <w:p w:rsidR="00A528C6" w:rsidRPr="00A410C8" w:rsidRDefault="00A528C6" w:rsidP="00831685">
            <w:pPr>
              <w:pStyle w:val="Textkrper"/>
              <w:jc w:val="center"/>
            </w:pPr>
            <w:r>
              <w:t>Erweitertes Wissen</w:t>
            </w:r>
          </w:p>
        </w:tc>
      </w:tr>
    </w:tbl>
    <w:p w:rsidR="00A528C6" w:rsidRPr="001B043F" w:rsidRDefault="00A528C6" w:rsidP="001B043F">
      <w:pPr>
        <w:pStyle w:val="Abstandszeile"/>
        <w:rPr>
          <w:rStyle w:val="Fett"/>
          <w:b w:val="0"/>
          <w:bCs w:val="0"/>
          <w:color w:val="auto"/>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A528C6" w:rsidRPr="00DE4890" w:rsidTr="008D7C25">
        <w:trPr>
          <w:trHeight w:val="397"/>
        </w:trPr>
        <w:tc>
          <w:tcPr>
            <w:tcW w:w="1470" w:type="dxa"/>
            <w:shd w:val="clear" w:color="auto" w:fill="D9D9D9" w:themeFill="background1" w:themeFillShade="D9"/>
            <w:vAlign w:val="center"/>
          </w:tcPr>
          <w:p w:rsidR="00A528C6" w:rsidRPr="00DE4890" w:rsidRDefault="00A528C6" w:rsidP="00BB3C33">
            <w:pPr>
              <w:pStyle w:val="TabelleKopfmitte"/>
            </w:pPr>
            <w:r>
              <w:t>Phase</w:t>
            </w:r>
          </w:p>
        </w:tc>
        <w:tc>
          <w:tcPr>
            <w:tcW w:w="940" w:type="dxa"/>
            <w:shd w:val="clear" w:color="auto" w:fill="D9D9D9" w:themeFill="background1" w:themeFillShade="D9"/>
            <w:vAlign w:val="center"/>
          </w:tcPr>
          <w:p w:rsidR="00A528C6" w:rsidRPr="00DE4890" w:rsidRDefault="00A528C6" w:rsidP="00BB3C33">
            <w:pPr>
              <w:pStyle w:val="TabelleKopfmitte"/>
            </w:pPr>
            <w:r>
              <w:t>Zeit</w:t>
            </w:r>
          </w:p>
        </w:tc>
        <w:tc>
          <w:tcPr>
            <w:tcW w:w="4961" w:type="dxa"/>
            <w:shd w:val="clear" w:color="auto" w:fill="D9D9D9" w:themeFill="background1" w:themeFillShade="D9"/>
            <w:vAlign w:val="center"/>
          </w:tcPr>
          <w:p w:rsidR="00A528C6" w:rsidRPr="00DE4890" w:rsidRDefault="00A528C6" w:rsidP="00BB3C33">
            <w:pPr>
              <w:pStyle w:val="TabelleKopfmitte"/>
            </w:pPr>
            <w:r>
              <w:t>Aufgabe</w:t>
            </w:r>
          </w:p>
        </w:tc>
      </w:tr>
      <w:tr w:rsidR="00A528C6" w:rsidRPr="00DE4890" w:rsidTr="008D7C25">
        <w:trPr>
          <w:trHeight w:val="624"/>
        </w:trPr>
        <w:tc>
          <w:tcPr>
            <w:tcW w:w="1470" w:type="dxa"/>
            <w:shd w:val="clear" w:color="auto" w:fill="auto"/>
            <w:vAlign w:val="center"/>
          </w:tcPr>
          <w:p w:rsidR="00A528C6" w:rsidRPr="00F0156F" w:rsidRDefault="00A528C6" w:rsidP="00BB3C33">
            <w:pPr>
              <w:pStyle w:val="Textkrpermitte"/>
            </w:pPr>
            <w:r w:rsidRPr="00FC0F56">
              <w:rPr>
                <w:noProof/>
              </w:rPr>
              <w:drawing>
                <wp:inline distT="0" distB="0" distL="0" distR="0" wp14:anchorId="4F5D55B5" wp14:editId="4AADEC0D">
                  <wp:extent cx="302701" cy="324000"/>
                  <wp:effectExtent l="0" t="0" r="2540" b="0"/>
                  <wp:docPr id="98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A528C6" w:rsidRPr="00DE4890" w:rsidRDefault="00A528C6" w:rsidP="00BB3C33">
            <w:pPr>
              <w:pStyle w:val="Textkrper"/>
            </w:pPr>
          </w:p>
        </w:tc>
        <w:tc>
          <w:tcPr>
            <w:tcW w:w="4961" w:type="dxa"/>
            <w:shd w:val="clear" w:color="auto" w:fill="auto"/>
            <w:vAlign w:val="center"/>
          </w:tcPr>
          <w:p w:rsidR="00A528C6" w:rsidRPr="00337136" w:rsidRDefault="00A528C6" w:rsidP="00BB3C33">
            <w:pPr>
              <w:pStyle w:val="Textkrper"/>
              <w:rPr>
                <w:rStyle w:val="Fett"/>
                <w:b w:val="0"/>
              </w:rPr>
            </w:pPr>
            <w:r w:rsidRPr="00337136">
              <w:rPr>
                <w:rStyle w:val="Fett"/>
                <w:b w:val="0"/>
              </w:rPr>
              <w:t>Füllen Sie die Lücken in den Aussagen mit den vorgeg</w:t>
            </w:r>
            <w:r w:rsidRPr="00337136">
              <w:rPr>
                <w:rStyle w:val="Fett"/>
                <w:b w:val="0"/>
              </w:rPr>
              <w:t>e</w:t>
            </w:r>
            <w:r w:rsidRPr="00337136">
              <w:rPr>
                <w:rStyle w:val="Fett"/>
                <w:b w:val="0"/>
              </w:rPr>
              <w:t xml:space="preserve">benen Worten unter der Tabelle. </w:t>
            </w:r>
          </w:p>
          <w:p w:rsidR="00A528C6" w:rsidRPr="00337136" w:rsidRDefault="00A528C6" w:rsidP="00BB3C33">
            <w:pPr>
              <w:pStyle w:val="Textkrper"/>
              <w:rPr>
                <w:rStyle w:val="Fett"/>
                <w:b w:val="0"/>
              </w:rPr>
            </w:pPr>
            <w:r w:rsidRPr="00337136">
              <w:rPr>
                <w:rStyle w:val="Fett"/>
                <w:b w:val="0"/>
              </w:rPr>
              <w:t>Ordnen Sie die Aussagen den entsprechenden Nivea</w:t>
            </w:r>
            <w:r w:rsidRPr="00337136">
              <w:rPr>
                <w:rStyle w:val="Fett"/>
                <w:b w:val="0"/>
              </w:rPr>
              <w:t>u</w:t>
            </w:r>
            <w:r w:rsidRPr="00337136">
              <w:rPr>
                <w:rStyle w:val="Fett"/>
                <w:b w:val="0"/>
              </w:rPr>
              <w:t>stufen zu.</w:t>
            </w:r>
          </w:p>
          <w:p w:rsidR="00A528C6" w:rsidRPr="007B7F61" w:rsidRDefault="00A528C6" w:rsidP="00BB3C33">
            <w:pPr>
              <w:pStyle w:val="Textkrper"/>
              <w:rPr>
                <w:b/>
                <w:noProof/>
              </w:rPr>
            </w:pPr>
            <w:r w:rsidRPr="00337136">
              <w:rPr>
                <w:rStyle w:val="Fett"/>
                <w:b w:val="0"/>
              </w:rPr>
              <w:t>Formulieren Sie eigene Aussagen zu den drei Niveaust</w:t>
            </w:r>
            <w:r w:rsidRPr="00337136">
              <w:rPr>
                <w:rStyle w:val="Fett"/>
                <w:b w:val="0"/>
              </w:rPr>
              <w:t>u</w:t>
            </w:r>
            <w:r w:rsidRPr="00337136">
              <w:rPr>
                <w:rStyle w:val="Fett"/>
                <w:b w:val="0"/>
              </w:rPr>
              <w:t>fen zum Arbeitsgebiet Teamarbeit.</w:t>
            </w:r>
          </w:p>
        </w:tc>
      </w:tr>
    </w:tbl>
    <w:p w:rsidR="00A528C6" w:rsidRDefault="00A528C6" w:rsidP="001B043F">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CE1B24" w:rsidTr="00831685">
        <w:tc>
          <w:tcPr>
            <w:tcW w:w="2457" w:type="dxa"/>
            <w:tcBorders>
              <w:right w:val="single" w:sz="4" w:space="0" w:color="auto"/>
            </w:tcBorders>
            <w:shd w:val="clear" w:color="auto" w:fill="D9D9D9" w:themeFill="background1" w:themeFillShade="D9"/>
          </w:tcPr>
          <w:p w:rsidR="00A528C6" w:rsidRPr="00CE1B24" w:rsidRDefault="00A528C6" w:rsidP="00BB3C33">
            <w:pPr>
              <w:pStyle w:val="Textkrper"/>
              <w:rPr>
                <w:rStyle w:val="Fett"/>
              </w:rPr>
            </w:pPr>
            <w:r w:rsidRPr="00CE1B24">
              <w:rPr>
                <w:rStyle w:val="Fett"/>
              </w:rPr>
              <w:t>Arbeitsgebiet</w:t>
            </w: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shd w:val="clear" w:color="auto" w:fill="D9D9D9" w:themeFill="background1" w:themeFillShade="D9"/>
          </w:tcPr>
          <w:p w:rsidR="00A528C6" w:rsidRPr="00CE1B24" w:rsidRDefault="00A528C6" w:rsidP="00BB3C33">
            <w:pPr>
              <w:pStyle w:val="Textkrper"/>
              <w:rPr>
                <w:rStyle w:val="Fett"/>
              </w:rPr>
            </w:pPr>
            <w:r w:rsidRPr="00CE1B24">
              <w:rPr>
                <w:rStyle w:val="Fett"/>
              </w:rPr>
              <w:t>Aussagen</w:t>
            </w:r>
          </w:p>
        </w:tc>
        <w:tc>
          <w:tcPr>
            <w:tcW w:w="1701" w:type="dxa"/>
            <w:shd w:val="clear" w:color="auto" w:fill="D9D9D9" w:themeFill="background1" w:themeFillShade="D9"/>
          </w:tcPr>
          <w:p w:rsidR="00A528C6" w:rsidRPr="00CE1B24" w:rsidRDefault="001E3C59" w:rsidP="00BB3C33">
            <w:pPr>
              <w:pStyle w:val="Textkrper"/>
              <w:rPr>
                <w:rStyle w:val="Fett"/>
              </w:rPr>
            </w:pPr>
            <w:r>
              <w:rPr>
                <w:rStyle w:val="Fett"/>
              </w:rPr>
              <w:t>Niveaustufe</w:t>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r w:rsidRPr="00CE1B24">
              <w:t>Textarbeit</w:t>
            </w: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pPr>
              <w:pStyle w:val="Textkrper"/>
            </w:pPr>
            <w:r w:rsidRPr="00CE1B24">
              <w:t xml:space="preserve">Ich kann </w:t>
            </w:r>
            <w:r>
              <w:rPr>
                <w:rStyle w:val="Fett"/>
                <w:sz w:val="22"/>
              </w:rPr>
              <w:t>schwierige</w:t>
            </w:r>
            <w:r w:rsidRPr="00CE1B24">
              <w:rPr>
                <w:rStyle w:val="Fett"/>
                <w:sz w:val="22"/>
              </w:rPr>
              <w:t xml:space="preserve"> </w:t>
            </w:r>
            <w:r w:rsidRPr="00CE1B24">
              <w:t>Texte verstehen.</w:t>
            </w:r>
          </w:p>
        </w:tc>
        <w:tc>
          <w:tcPr>
            <w:tcW w:w="1701" w:type="dxa"/>
            <w:vAlign w:val="center"/>
          </w:tcPr>
          <w:p w:rsidR="00A528C6" w:rsidRPr="00CE1B24" w:rsidRDefault="00A528C6" w:rsidP="00BB3C33">
            <w:pPr>
              <w:pStyle w:val="Textkrper"/>
              <w:jc w:val="center"/>
            </w:pPr>
            <w:r w:rsidRPr="00CE1B24">
              <w:rPr>
                <w:noProof/>
                <w:sz w:val="24"/>
              </w:rPr>
              <w:drawing>
                <wp:inline distT="0" distB="0" distL="0" distR="0" wp14:anchorId="0D458CC3" wp14:editId="4035C6BE">
                  <wp:extent cx="345440" cy="323850"/>
                  <wp:effectExtent l="0" t="0" r="0" b="0"/>
                  <wp:docPr id="98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pPr>
              <w:pStyle w:val="Textkrper"/>
            </w:pPr>
            <w:r w:rsidRPr="00CE1B24">
              <w:t xml:space="preserve">Ich kann einfache und </w:t>
            </w:r>
            <w:r w:rsidRPr="00CE1B24">
              <w:rPr>
                <w:rStyle w:val="Fett"/>
                <w:sz w:val="22"/>
              </w:rPr>
              <w:t xml:space="preserve">kurze </w:t>
            </w:r>
            <w:r w:rsidRPr="00CE1B24">
              <w:t xml:space="preserve">Texte mit klaren Sätzen verstehen. </w:t>
            </w:r>
          </w:p>
        </w:tc>
        <w:tc>
          <w:tcPr>
            <w:tcW w:w="1701" w:type="dxa"/>
            <w:vAlign w:val="center"/>
          </w:tcPr>
          <w:p w:rsidR="00A528C6" w:rsidRPr="00CE1B24" w:rsidRDefault="00A528C6" w:rsidP="00BB3C33">
            <w:pPr>
              <w:pStyle w:val="Textkrper"/>
              <w:jc w:val="center"/>
            </w:pPr>
            <w:r w:rsidRPr="00CE1B24">
              <w:rPr>
                <w:noProof/>
                <w:sz w:val="24"/>
              </w:rPr>
              <w:drawing>
                <wp:inline distT="0" distB="0" distL="0" distR="0" wp14:anchorId="6A163FD0" wp14:editId="729AF1C4">
                  <wp:extent cx="345440" cy="323850"/>
                  <wp:effectExtent l="0" t="0" r="0" b="0"/>
                  <wp:docPr id="98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pPr>
              <w:pStyle w:val="Textkrper"/>
            </w:pPr>
            <w:r w:rsidRPr="00CE1B24">
              <w:t xml:space="preserve">Ich kann </w:t>
            </w:r>
            <w:r>
              <w:t>schwierige</w:t>
            </w:r>
            <w:r w:rsidRPr="00CE1B24">
              <w:t xml:space="preserve"> Texte mit einigen </w:t>
            </w:r>
            <w:r w:rsidRPr="00CE1B24">
              <w:rPr>
                <w:rStyle w:val="Fett"/>
                <w:sz w:val="22"/>
              </w:rPr>
              <w:t>Fremdwörtern</w:t>
            </w:r>
            <w:r w:rsidRPr="00CE1B24">
              <w:rPr>
                <w:rStyle w:val="Fett"/>
              </w:rPr>
              <w:t xml:space="preserve"> </w:t>
            </w:r>
            <w:r w:rsidRPr="00CE1B24">
              <w:t xml:space="preserve">verstehen. </w:t>
            </w:r>
          </w:p>
        </w:tc>
        <w:tc>
          <w:tcPr>
            <w:tcW w:w="1701" w:type="dxa"/>
            <w:vAlign w:val="center"/>
          </w:tcPr>
          <w:p w:rsidR="00A528C6" w:rsidRPr="00CE1B24" w:rsidRDefault="00A528C6" w:rsidP="00BB3C33">
            <w:pPr>
              <w:pStyle w:val="Textkrper"/>
              <w:jc w:val="center"/>
            </w:pPr>
            <w:r w:rsidRPr="00CE1B24">
              <w:rPr>
                <w:noProof/>
                <w:sz w:val="24"/>
              </w:rPr>
              <w:drawing>
                <wp:inline distT="0" distB="0" distL="0" distR="0" wp14:anchorId="3D39D8ED" wp14:editId="6F43C526">
                  <wp:extent cx="345440" cy="323850"/>
                  <wp:effectExtent l="0" t="0" r="0" b="0"/>
                  <wp:docPr id="9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Pr="00CE1B24" w:rsidRDefault="00A528C6" w:rsidP="00A528C6">
      <w:pPr>
        <w:pStyle w:val="Textkrper"/>
      </w:pPr>
      <w:r w:rsidRPr="00CE1B24">
        <w:t>Fremdwörtern</w:t>
      </w:r>
      <w:r w:rsidR="003C66AF">
        <w:t>/</w:t>
      </w:r>
      <w:r w:rsidRPr="00CE1B24">
        <w:t>kurze</w:t>
      </w:r>
      <w:r w:rsidR="003C66AF">
        <w:t>/</w:t>
      </w:r>
      <w:r w:rsidRPr="00CE1B24">
        <w:t>schwierige</w:t>
      </w:r>
    </w:p>
    <w:p w:rsidR="00A528C6" w:rsidRPr="00CE1B24"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CE1B24" w:rsidTr="00831685">
        <w:tc>
          <w:tcPr>
            <w:tcW w:w="2457" w:type="dxa"/>
            <w:tcBorders>
              <w:right w:val="single" w:sz="4" w:space="0" w:color="auto"/>
            </w:tcBorders>
            <w:shd w:val="clear" w:color="auto" w:fill="D9D9D9" w:themeFill="background1" w:themeFillShade="D9"/>
          </w:tcPr>
          <w:p w:rsidR="00A528C6" w:rsidRPr="00CE1B24" w:rsidRDefault="00A528C6" w:rsidP="00BB3C33">
            <w:pPr>
              <w:pStyle w:val="Textkrper"/>
              <w:rPr>
                <w:rStyle w:val="Fett"/>
              </w:rPr>
            </w:pPr>
            <w:r w:rsidRPr="00CE1B24">
              <w:rPr>
                <w:rStyle w:val="Fett"/>
              </w:rPr>
              <w:t>Arbeitsgebiet</w:t>
            </w: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shd w:val="clear" w:color="auto" w:fill="D9D9D9" w:themeFill="background1" w:themeFillShade="D9"/>
          </w:tcPr>
          <w:p w:rsidR="00A528C6" w:rsidRPr="00CE1B24" w:rsidRDefault="00A528C6" w:rsidP="00BB3C33">
            <w:pPr>
              <w:pStyle w:val="Textkrper"/>
              <w:rPr>
                <w:rStyle w:val="Fett"/>
              </w:rPr>
            </w:pPr>
            <w:r w:rsidRPr="00CE1B24">
              <w:rPr>
                <w:rStyle w:val="Fett"/>
              </w:rPr>
              <w:t>Aussagen</w:t>
            </w:r>
          </w:p>
        </w:tc>
        <w:tc>
          <w:tcPr>
            <w:tcW w:w="1701" w:type="dxa"/>
            <w:shd w:val="clear" w:color="auto" w:fill="D9D9D9" w:themeFill="background1" w:themeFillShade="D9"/>
          </w:tcPr>
          <w:p w:rsidR="00A528C6" w:rsidRPr="00CE1B24" w:rsidRDefault="001E3C59" w:rsidP="00BB3C33">
            <w:pPr>
              <w:pStyle w:val="Textkrper"/>
              <w:rPr>
                <w:rStyle w:val="Fett"/>
              </w:rPr>
            </w:pPr>
            <w:r>
              <w:rPr>
                <w:rStyle w:val="Fett"/>
              </w:rPr>
              <w:t>Niveaustufe</w:t>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r w:rsidRPr="00CE1B24">
              <w:t>Sprachlicher Ausdruck</w:t>
            </w: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pPr>
              <w:pStyle w:val="Textkrper"/>
            </w:pPr>
            <w:r w:rsidRPr="00CE1B24">
              <w:t>Ich kann Zusammenhänge</w:t>
            </w:r>
            <w:r w:rsidRPr="00CE1B24">
              <w:rPr>
                <w:sz w:val="22"/>
              </w:rPr>
              <w:t xml:space="preserve"> </w:t>
            </w:r>
            <w:r w:rsidRPr="00CE1B24">
              <w:t xml:space="preserve">in </w:t>
            </w:r>
            <w:r w:rsidRPr="00CE1B24">
              <w:rPr>
                <w:rStyle w:val="Fett"/>
                <w:sz w:val="22"/>
              </w:rPr>
              <w:t>ganzen</w:t>
            </w:r>
            <w:r w:rsidRPr="00CE1B24">
              <w:t xml:space="preserve">, Sätzen erklären. </w:t>
            </w:r>
          </w:p>
        </w:tc>
        <w:tc>
          <w:tcPr>
            <w:tcW w:w="1701" w:type="dxa"/>
            <w:vAlign w:val="center"/>
          </w:tcPr>
          <w:p w:rsidR="00A528C6" w:rsidRPr="00CE1B24" w:rsidRDefault="00A528C6" w:rsidP="00BB3C33">
            <w:pPr>
              <w:pStyle w:val="Textkrper"/>
              <w:jc w:val="center"/>
            </w:pPr>
            <w:r w:rsidRPr="00CE1B24">
              <w:rPr>
                <w:noProof/>
                <w:sz w:val="24"/>
              </w:rPr>
              <w:drawing>
                <wp:inline distT="0" distB="0" distL="0" distR="0" wp14:anchorId="15EF46D5" wp14:editId="177D0ECE">
                  <wp:extent cx="345440" cy="323850"/>
                  <wp:effectExtent l="0" t="0" r="0" b="0"/>
                  <wp:docPr id="98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pPr>
              <w:pStyle w:val="Textkrper"/>
            </w:pPr>
            <w:r w:rsidRPr="00CE1B24">
              <w:t xml:space="preserve">Ich kann Zusammenhänge in </w:t>
            </w:r>
            <w:r w:rsidRPr="00CE1B24">
              <w:rPr>
                <w:rStyle w:val="Fett"/>
                <w:sz w:val="24"/>
              </w:rPr>
              <w:t xml:space="preserve"> </w:t>
            </w:r>
            <w:r w:rsidRPr="00CE1B24">
              <w:rPr>
                <w:rStyle w:val="Fett"/>
                <w:sz w:val="22"/>
              </w:rPr>
              <w:t>einf</w:t>
            </w:r>
            <w:r w:rsidRPr="00CE1B24">
              <w:rPr>
                <w:rStyle w:val="Fett"/>
                <w:sz w:val="22"/>
              </w:rPr>
              <w:t>a</w:t>
            </w:r>
            <w:r w:rsidRPr="00CE1B24">
              <w:rPr>
                <w:rStyle w:val="Fett"/>
                <w:sz w:val="22"/>
              </w:rPr>
              <w:t>chen</w:t>
            </w:r>
            <w:r w:rsidRPr="00CE1B24">
              <w:t xml:space="preserve"> und kurzen Sätzen erklären. </w:t>
            </w:r>
          </w:p>
        </w:tc>
        <w:tc>
          <w:tcPr>
            <w:tcW w:w="1701" w:type="dxa"/>
            <w:vAlign w:val="center"/>
          </w:tcPr>
          <w:p w:rsidR="00A528C6" w:rsidRPr="00CE1B24" w:rsidRDefault="00A528C6" w:rsidP="00BB3C33">
            <w:pPr>
              <w:pStyle w:val="Textkrper"/>
              <w:jc w:val="center"/>
            </w:pPr>
            <w:r w:rsidRPr="00CE1B24">
              <w:rPr>
                <w:noProof/>
                <w:sz w:val="24"/>
              </w:rPr>
              <w:drawing>
                <wp:inline distT="0" distB="0" distL="0" distR="0" wp14:anchorId="33ADBBDE" wp14:editId="2B0D14FB">
                  <wp:extent cx="345440" cy="323850"/>
                  <wp:effectExtent l="0" t="0" r="0" b="0"/>
                  <wp:docPr id="98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CE1B24" w:rsidTr="00BB3C33">
        <w:tc>
          <w:tcPr>
            <w:tcW w:w="2457" w:type="dxa"/>
            <w:tcBorders>
              <w:right w:val="single" w:sz="4" w:space="0" w:color="auto"/>
            </w:tcBorders>
            <w:shd w:val="clear" w:color="auto" w:fill="auto"/>
          </w:tcPr>
          <w:p w:rsidR="00A528C6" w:rsidRPr="00CE1B24" w:rsidRDefault="00A528C6" w:rsidP="00BB3C33">
            <w:pPr>
              <w:pStyle w:val="Textkrper"/>
            </w:pPr>
          </w:p>
        </w:tc>
        <w:tc>
          <w:tcPr>
            <w:tcW w:w="378" w:type="dxa"/>
            <w:tcBorders>
              <w:top w:val="nil"/>
              <w:left w:val="single" w:sz="4" w:space="0" w:color="auto"/>
              <w:bottom w:val="nil"/>
              <w:right w:val="single" w:sz="4" w:space="0" w:color="auto"/>
            </w:tcBorders>
          </w:tcPr>
          <w:p w:rsidR="00A528C6" w:rsidRPr="00CE1B24" w:rsidRDefault="00A528C6" w:rsidP="00BB3C33"/>
        </w:tc>
        <w:tc>
          <w:tcPr>
            <w:tcW w:w="3544" w:type="dxa"/>
            <w:tcBorders>
              <w:left w:val="single" w:sz="4" w:space="0" w:color="auto"/>
            </w:tcBorders>
          </w:tcPr>
          <w:p w:rsidR="00A528C6" w:rsidRPr="00CE1B24" w:rsidRDefault="00A528C6" w:rsidP="00BB3C33">
            <w:pPr>
              <w:pStyle w:val="Textkrper"/>
            </w:pPr>
            <w:r w:rsidRPr="00CE1B24">
              <w:t>Ich kann Zusammenhänge</w:t>
            </w:r>
            <w:r w:rsidRPr="00CE1B24">
              <w:rPr>
                <w:rStyle w:val="Fett"/>
                <w:sz w:val="22"/>
              </w:rPr>
              <w:t xml:space="preserve"> nicht i</w:t>
            </w:r>
            <w:r w:rsidRPr="00CE1B24">
              <w:rPr>
                <w:rStyle w:val="Fett"/>
                <w:sz w:val="22"/>
              </w:rPr>
              <w:t>m</w:t>
            </w:r>
            <w:r w:rsidRPr="00CE1B24">
              <w:rPr>
                <w:rStyle w:val="Fett"/>
                <w:sz w:val="22"/>
              </w:rPr>
              <w:t>mer</w:t>
            </w:r>
            <w:r w:rsidRPr="00CE1B24">
              <w:rPr>
                <w:sz w:val="22"/>
              </w:rPr>
              <w:t xml:space="preserve"> </w:t>
            </w:r>
            <w:r w:rsidRPr="00CE1B24">
              <w:t xml:space="preserve">in Sätzen erklären. </w:t>
            </w:r>
          </w:p>
        </w:tc>
        <w:tc>
          <w:tcPr>
            <w:tcW w:w="1701" w:type="dxa"/>
            <w:vAlign w:val="center"/>
          </w:tcPr>
          <w:p w:rsidR="00A528C6" w:rsidRPr="00CE1B24" w:rsidRDefault="00A528C6" w:rsidP="00BB3C33">
            <w:pPr>
              <w:pStyle w:val="Textkrper"/>
              <w:jc w:val="center"/>
            </w:pPr>
            <w:r w:rsidRPr="00CE1B24">
              <w:rPr>
                <w:noProof/>
                <w:sz w:val="24"/>
              </w:rPr>
              <w:drawing>
                <wp:inline distT="0" distB="0" distL="0" distR="0" wp14:anchorId="2FEAB927" wp14:editId="5ACDCA15">
                  <wp:extent cx="345440" cy="323850"/>
                  <wp:effectExtent l="0" t="0" r="0" b="0"/>
                  <wp:docPr id="98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Default="00A528C6" w:rsidP="00A528C6">
      <w:pPr>
        <w:pStyle w:val="Textkrper"/>
      </w:pPr>
      <w:r>
        <w:t>nicht immer</w:t>
      </w:r>
      <w:r w:rsidR="003C66AF">
        <w:t>/</w:t>
      </w:r>
      <w:r>
        <w:t>ganzen</w:t>
      </w:r>
      <w:r w:rsidR="003C66AF">
        <w:t>/</w:t>
      </w:r>
      <w:r>
        <w:t xml:space="preserve">einfachen </w:t>
      </w:r>
    </w:p>
    <w:p w:rsidR="00A528C6" w:rsidRDefault="00A528C6" w:rsidP="00A528C6">
      <w:pPr>
        <w:rPr>
          <w:lang w:eastAsia="de-DE"/>
        </w:rPr>
      </w:pPr>
      <w:r>
        <w:br w:type="page"/>
      </w: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lastRenderedPageBreak/>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1E3C59"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Arbeiten mit Tabellen</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Informationen aus </w:t>
            </w:r>
            <w:r w:rsidRPr="00A4560C">
              <w:rPr>
                <w:rStyle w:val="Fett"/>
                <w:sz w:val="22"/>
              </w:rPr>
              <w:t>einfachen Tabellen</w:t>
            </w:r>
            <w:r>
              <w:t xml:space="preserve"> ablesen.</w:t>
            </w:r>
          </w:p>
        </w:tc>
        <w:tc>
          <w:tcPr>
            <w:tcW w:w="1701" w:type="dxa"/>
            <w:vAlign w:val="center"/>
          </w:tcPr>
          <w:p w:rsidR="00A528C6" w:rsidRPr="00A410C8" w:rsidRDefault="00A528C6" w:rsidP="00BB3C33">
            <w:pPr>
              <w:pStyle w:val="Textkrper"/>
              <w:jc w:val="center"/>
            </w:pPr>
            <w:r w:rsidRPr="00A4560C">
              <w:rPr>
                <w:noProof/>
                <w:sz w:val="24"/>
              </w:rPr>
              <w:drawing>
                <wp:inline distT="0" distB="0" distL="0" distR="0" wp14:anchorId="23CE7B52" wp14:editId="435DBDA6">
                  <wp:extent cx="345440" cy="323850"/>
                  <wp:effectExtent l="0" t="0" r="0" b="0"/>
                  <wp:docPr id="98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Ich kann Informationen aus Tabellen ablesen und Zusammenhänge erke</w:t>
            </w:r>
            <w:r>
              <w:t>n</w:t>
            </w:r>
            <w:r>
              <w:t xml:space="preserve">nen und </w:t>
            </w:r>
            <w:r w:rsidRPr="00A4560C">
              <w:rPr>
                <w:rStyle w:val="Fett"/>
                <w:sz w:val="22"/>
              </w:rPr>
              <w:t>Ergebnisse formulieren.</w:t>
            </w:r>
          </w:p>
        </w:tc>
        <w:tc>
          <w:tcPr>
            <w:tcW w:w="1701" w:type="dxa"/>
            <w:vAlign w:val="center"/>
          </w:tcPr>
          <w:p w:rsidR="00A528C6" w:rsidRPr="00A410C8" w:rsidRDefault="00A528C6" w:rsidP="00BB3C33">
            <w:pPr>
              <w:pStyle w:val="Textkrper"/>
              <w:jc w:val="center"/>
            </w:pPr>
            <w:r w:rsidRPr="00A4560C">
              <w:rPr>
                <w:noProof/>
                <w:sz w:val="24"/>
              </w:rPr>
              <w:drawing>
                <wp:inline distT="0" distB="0" distL="0" distR="0" wp14:anchorId="7E41605E" wp14:editId="2D1AF8E6">
                  <wp:extent cx="345440" cy="323850"/>
                  <wp:effectExtent l="0" t="0" r="0" b="0"/>
                  <wp:docPr id="98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Informationen aus einfachen Tabellen ablesen und </w:t>
            </w:r>
            <w:r w:rsidRPr="00A4560C">
              <w:rPr>
                <w:rStyle w:val="Fett"/>
                <w:sz w:val="22"/>
              </w:rPr>
              <w:t>Zusamme</w:t>
            </w:r>
            <w:r w:rsidRPr="00A4560C">
              <w:rPr>
                <w:rStyle w:val="Fett"/>
                <w:sz w:val="22"/>
              </w:rPr>
              <w:t>n</w:t>
            </w:r>
            <w:r w:rsidRPr="00A4560C">
              <w:rPr>
                <w:rStyle w:val="Fett"/>
                <w:sz w:val="22"/>
              </w:rPr>
              <w:t>hänge erkennen</w:t>
            </w:r>
            <w:r>
              <w:t>.</w:t>
            </w:r>
          </w:p>
        </w:tc>
        <w:tc>
          <w:tcPr>
            <w:tcW w:w="1701" w:type="dxa"/>
            <w:vAlign w:val="center"/>
          </w:tcPr>
          <w:p w:rsidR="00A528C6" w:rsidRPr="00A410C8" w:rsidRDefault="00A528C6" w:rsidP="00BB3C33">
            <w:pPr>
              <w:pStyle w:val="Textkrper"/>
              <w:jc w:val="center"/>
            </w:pPr>
            <w:r w:rsidRPr="00A4560C">
              <w:rPr>
                <w:noProof/>
                <w:sz w:val="24"/>
              </w:rPr>
              <w:drawing>
                <wp:inline distT="0" distB="0" distL="0" distR="0" wp14:anchorId="7ECB680B" wp14:editId="5C635BB1">
                  <wp:extent cx="345440" cy="323850"/>
                  <wp:effectExtent l="0" t="0" r="0" b="0"/>
                  <wp:docPr id="99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Default="00A528C6" w:rsidP="00A528C6">
      <w:pPr>
        <w:pStyle w:val="Textkrper"/>
      </w:pPr>
      <w:r>
        <w:t>einfachen Tabellen</w:t>
      </w:r>
      <w:r w:rsidR="003C66AF">
        <w:t>/</w:t>
      </w:r>
      <w:r>
        <w:t>Zusammenhänge erkennen</w:t>
      </w:r>
      <w:r w:rsidR="003C66AF">
        <w:t>/</w:t>
      </w:r>
      <w:r>
        <w:t>Ergebnisse formulieren</w:t>
      </w:r>
    </w:p>
    <w:p w:rsidR="00A528C6"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1E3C59"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Default="00A528C6" w:rsidP="00BB3C33">
            <w:pPr>
              <w:pStyle w:val="Textkrper"/>
            </w:pPr>
            <w:r>
              <w:t>Konzentration</w:t>
            </w:r>
          </w:p>
          <w:p w:rsidR="00A528C6" w:rsidRPr="00A410C8" w:rsidRDefault="00A528C6" w:rsidP="00BB3C33">
            <w:pPr>
              <w:pStyle w:val="Textkrper"/>
            </w:pPr>
            <w:r>
              <w:t>/Ausdauer</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mich </w:t>
            </w:r>
            <w:r w:rsidRPr="005D6202">
              <w:rPr>
                <w:rStyle w:val="Fett"/>
                <w:sz w:val="22"/>
              </w:rPr>
              <w:t>gut konzentrieren</w:t>
            </w:r>
            <w:r>
              <w:t xml:space="preserve">, wenn es keine Nebengeräusche gibt.  </w:t>
            </w:r>
          </w:p>
        </w:tc>
        <w:tc>
          <w:tcPr>
            <w:tcW w:w="1701" w:type="dxa"/>
            <w:vAlign w:val="center"/>
          </w:tcPr>
          <w:p w:rsidR="00A528C6" w:rsidRPr="00A410C8" w:rsidRDefault="00A528C6" w:rsidP="00BB3C33">
            <w:pPr>
              <w:pStyle w:val="Textkrper"/>
              <w:jc w:val="center"/>
            </w:pPr>
            <w:r w:rsidRPr="005D6202">
              <w:rPr>
                <w:noProof/>
                <w:sz w:val="24"/>
              </w:rPr>
              <w:drawing>
                <wp:inline distT="0" distB="0" distL="0" distR="0" wp14:anchorId="6AC16C24" wp14:editId="195E8EED">
                  <wp:extent cx="345440" cy="323850"/>
                  <wp:effectExtent l="0" t="0" r="0" b="0"/>
                  <wp:docPr id="99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mich </w:t>
            </w:r>
            <w:r w:rsidRPr="005D6202">
              <w:rPr>
                <w:rStyle w:val="Fett"/>
                <w:sz w:val="22"/>
              </w:rPr>
              <w:t>kurz konzentrieren</w:t>
            </w:r>
            <w:r>
              <w:t xml:space="preserve"> und lasse mich leicht ablenken. </w:t>
            </w:r>
          </w:p>
        </w:tc>
        <w:tc>
          <w:tcPr>
            <w:tcW w:w="1701" w:type="dxa"/>
            <w:vAlign w:val="center"/>
          </w:tcPr>
          <w:p w:rsidR="00A528C6" w:rsidRPr="00A410C8" w:rsidRDefault="00A528C6" w:rsidP="00BB3C33">
            <w:pPr>
              <w:pStyle w:val="Textkrper"/>
              <w:jc w:val="center"/>
            </w:pPr>
            <w:r w:rsidRPr="005D6202">
              <w:rPr>
                <w:noProof/>
                <w:sz w:val="24"/>
              </w:rPr>
              <w:drawing>
                <wp:inline distT="0" distB="0" distL="0" distR="0" wp14:anchorId="5B9DD883" wp14:editId="5187FF31">
                  <wp:extent cx="345440" cy="323850"/>
                  <wp:effectExtent l="0" t="0" r="0" b="0"/>
                  <wp:docPr id="2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mich </w:t>
            </w:r>
            <w:r w:rsidRPr="005D6202">
              <w:rPr>
                <w:rStyle w:val="Fett"/>
                <w:sz w:val="22"/>
              </w:rPr>
              <w:t>lange konzentrieren</w:t>
            </w:r>
            <w:r w:rsidRPr="005D6202">
              <w:rPr>
                <w:sz w:val="24"/>
              </w:rPr>
              <w:t xml:space="preserve"> </w:t>
            </w:r>
            <w:r>
              <w:t xml:space="preserve">und lasse mich durch Geräusche nicht ablenken. </w:t>
            </w:r>
          </w:p>
        </w:tc>
        <w:tc>
          <w:tcPr>
            <w:tcW w:w="1701" w:type="dxa"/>
            <w:vAlign w:val="center"/>
          </w:tcPr>
          <w:p w:rsidR="00A528C6" w:rsidRPr="00A410C8" w:rsidRDefault="00A528C6" w:rsidP="00BB3C33">
            <w:pPr>
              <w:pStyle w:val="Textkrper"/>
              <w:jc w:val="center"/>
            </w:pPr>
            <w:r w:rsidRPr="005D6202">
              <w:rPr>
                <w:noProof/>
                <w:sz w:val="24"/>
              </w:rPr>
              <w:drawing>
                <wp:inline distT="0" distB="0" distL="0" distR="0" wp14:anchorId="6955E054" wp14:editId="1E8BD514">
                  <wp:extent cx="345440" cy="323850"/>
                  <wp:effectExtent l="0" t="0" r="0" b="0"/>
                  <wp:docPr id="25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Default="00A528C6" w:rsidP="00A528C6">
      <w:pPr>
        <w:pStyle w:val="Textkrper"/>
      </w:pPr>
      <w:r>
        <w:t>lange konzentrieren</w:t>
      </w:r>
      <w:r w:rsidR="003C66AF">
        <w:t>/</w:t>
      </w:r>
      <w:r>
        <w:t>kurz konzentrieren</w:t>
      </w:r>
      <w:r w:rsidR="003C66AF">
        <w:t>/</w:t>
      </w:r>
      <w:r>
        <w:t>gut konzentrieren</w:t>
      </w:r>
    </w:p>
    <w:p w:rsidR="00A528C6" w:rsidRDefault="00A528C6" w:rsidP="00A528C6">
      <w:pPr>
        <w:pStyle w:val="Abstandszeile"/>
      </w:pP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1E3C59"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Arbeitsweise</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w:t>
            </w:r>
            <w:r w:rsidRPr="00E02DB5">
              <w:rPr>
                <w:rStyle w:val="Fett"/>
                <w:sz w:val="22"/>
              </w:rPr>
              <w:t>immer</w:t>
            </w:r>
            <w:r>
              <w:t xml:space="preserve"> mein Arbeitsmaterial sauber, lückenlos und ordentlich fü</w:t>
            </w:r>
            <w:r>
              <w:t>h</w:t>
            </w:r>
            <w:r>
              <w:t xml:space="preserve">ren. </w:t>
            </w:r>
          </w:p>
        </w:tc>
        <w:tc>
          <w:tcPr>
            <w:tcW w:w="1701" w:type="dxa"/>
            <w:vAlign w:val="center"/>
          </w:tcPr>
          <w:p w:rsidR="00A528C6" w:rsidRPr="00A410C8" w:rsidRDefault="00A528C6" w:rsidP="00BB3C33">
            <w:pPr>
              <w:pStyle w:val="Textkrper"/>
              <w:jc w:val="center"/>
            </w:pPr>
            <w:r w:rsidRPr="00E02DB5">
              <w:rPr>
                <w:noProof/>
                <w:sz w:val="24"/>
              </w:rPr>
              <w:drawing>
                <wp:inline distT="0" distB="0" distL="0" distR="0" wp14:anchorId="757A1C94" wp14:editId="68A7626F">
                  <wp:extent cx="345440" cy="323850"/>
                  <wp:effectExtent l="0" t="0" r="0" b="0"/>
                  <wp:docPr id="25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w:t>
            </w:r>
            <w:r w:rsidRPr="00E02DB5">
              <w:rPr>
                <w:rStyle w:val="Fett"/>
                <w:sz w:val="22"/>
              </w:rPr>
              <w:t>meistens</w:t>
            </w:r>
            <w:r>
              <w:t xml:space="preserve"> mein Arbeitsmat</w:t>
            </w:r>
            <w:r>
              <w:t>e</w:t>
            </w:r>
            <w:r>
              <w:t>rial sauber, lückenlos und ordentlich führen.</w:t>
            </w:r>
          </w:p>
        </w:tc>
        <w:tc>
          <w:tcPr>
            <w:tcW w:w="1701" w:type="dxa"/>
            <w:vAlign w:val="center"/>
          </w:tcPr>
          <w:p w:rsidR="00A528C6" w:rsidRPr="00A410C8" w:rsidRDefault="00A528C6" w:rsidP="00BB3C33">
            <w:pPr>
              <w:pStyle w:val="Textkrper"/>
              <w:jc w:val="center"/>
            </w:pPr>
            <w:r w:rsidRPr="00E02DB5">
              <w:rPr>
                <w:noProof/>
                <w:sz w:val="24"/>
              </w:rPr>
              <w:drawing>
                <wp:inline distT="0" distB="0" distL="0" distR="0" wp14:anchorId="78782226" wp14:editId="33C3063D">
                  <wp:extent cx="345440" cy="323850"/>
                  <wp:effectExtent l="0" t="0" r="0" b="0"/>
                  <wp:docPr id="26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A410C8" w:rsidRDefault="00A528C6" w:rsidP="00BB3C33">
            <w:pPr>
              <w:pStyle w:val="Textkrper"/>
            </w:pPr>
            <w:r>
              <w:t xml:space="preserve">Ich kann </w:t>
            </w:r>
            <w:r w:rsidRPr="00E02DB5">
              <w:rPr>
                <w:rStyle w:val="Fett"/>
                <w:sz w:val="22"/>
              </w:rPr>
              <w:t>selten</w:t>
            </w:r>
            <w:r>
              <w:t xml:space="preserve"> mein Arbeitsmaterial sauber, lückenlos und ordentlich fü</w:t>
            </w:r>
            <w:r>
              <w:t>h</w:t>
            </w:r>
            <w:r>
              <w:t>ren.</w:t>
            </w:r>
          </w:p>
        </w:tc>
        <w:tc>
          <w:tcPr>
            <w:tcW w:w="1701" w:type="dxa"/>
            <w:vAlign w:val="center"/>
          </w:tcPr>
          <w:p w:rsidR="00A528C6" w:rsidRPr="00A410C8" w:rsidRDefault="00A528C6" w:rsidP="00BB3C33">
            <w:pPr>
              <w:pStyle w:val="Textkrper"/>
              <w:jc w:val="center"/>
            </w:pPr>
            <w:r w:rsidRPr="00E02DB5">
              <w:rPr>
                <w:noProof/>
                <w:sz w:val="24"/>
              </w:rPr>
              <w:drawing>
                <wp:inline distT="0" distB="0" distL="0" distR="0" wp14:anchorId="5BD3245B" wp14:editId="4E269ADD">
                  <wp:extent cx="345440" cy="323850"/>
                  <wp:effectExtent l="0" t="0" r="0" b="0"/>
                  <wp:docPr id="27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Default="00A528C6" w:rsidP="00A528C6">
      <w:pPr>
        <w:pStyle w:val="Textkrper"/>
      </w:pPr>
      <w:r>
        <w:t>meistens</w:t>
      </w:r>
      <w:r w:rsidR="003C66AF">
        <w:t>/</w:t>
      </w:r>
      <w:r>
        <w:t>immer</w:t>
      </w:r>
      <w:r w:rsidR="003C66AF">
        <w:t>/</w:t>
      </w:r>
      <w:r>
        <w:t>selten</w:t>
      </w:r>
    </w:p>
    <w:p w:rsidR="00A528C6" w:rsidRDefault="00A528C6" w:rsidP="00A528C6">
      <w:pPr>
        <w:pStyle w:val="Abstandszeile"/>
      </w:pPr>
    </w:p>
    <w:p w:rsidR="00A528C6" w:rsidRDefault="00A528C6" w:rsidP="00A528C6">
      <w:pPr>
        <w:pStyle w:val="AufgabeText"/>
      </w:pPr>
      <w:r w:rsidRPr="001D3FA8">
        <w:rPr>
          <w:b/>
        </w:rPr>
        <w:t>Beispiel für ein Lösung</w:t>
      </w:r>
      <w:r>
        <w:t xml:space="preserve"> – individuelle Lösung gesucht</w:t>
      </w:r>
    </w:p>
    <w:tbl>
      <w:tblPr>
        <w:tblStyle w:val="Tabellenraster"/>
        <w:tblW w:w="8080" w:type="dxa"/>
        <w:tblInd w:w="108" w:type="dxa"/>
        <w:tblLayout w:type="fixed"/>
        <w:tblCellMar>
          <w:top w:w="57" w:type="dxa"/>
          <w:bottom w:w="57" w:type="dxa"/>
        </w:tblCellMar>
        <w:tblLook w:val="04A0" w:firstRow="1" w:lastRow="0" w:firstColumn="1" w:lastColumn="0" w:noHBand="0" w:noVBand="1"/>
      </w:tblPr>
      <w:tblGrid>
        <w:gridCol w:w="2457"/>
        <w:gridCol w:w="378"/>
        <w:gridCol w:w="3544"/>
        <w:gridCol w:w="1701"/>
      </w:tblGrid>
      <w:tr w:rsidR="00A528C6" w:rsidRPr="000E433E" w:rsidTr="00831685">
        <w:tc>
          <w:tcPr>
            <w:tcW w:w="2457" w:type="dxa"/>
            <w:tcBorders>
              <w:righ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Arbeitsgebiet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shd w:val="clear" w:color="auto" w:fill="D9D9D9" w:themeFill="background1" w:themeFillShade="D9"/>
          </w:tcPr>
          <w:p w:rsidR="00A528C6" w:rsidRPr="000E433E" w:rsidRDefault="00A528C6" w:rsidP="00BB3C33">
            <w:pPr>
              <w:pStyle w:val="Textkrper"/>
              <w:rPr>
                <w:rStyle w:val="Fett"/>
              </w:rPr>
            </w:pPr>
            <w:r>
              <w:rPr>
                <w:rStyle w:val="Fett"/>
              </w:rPr>
              <w:t>Aussagen</w:t>
            </w:r>
          </w:p>
        </w:tc>
        <w:tc>
          <w:tcPr>
            <w:tcW w:w="1701" w:type="dxa"/>
            <w:shd w:val="clear" w:color="auto" w:fill="D9D9D9" w:themeFill="background1" w:themeFillShade="D9"/>
          </w:tcPr>
          <w:p w:rsidR="00A528C6" w:rsidRPr="000E433E" w:rsidRDefault="001E3C59" w:rsidP="00BB3C33">
            <w:pPr>
              <w:pStyle w:val="Textkrper"/>
              <w:rPr>
                <w:rStyle w:val="Fett"/>
              </w:rPr>
            </w:pPr>
            <w:r>
              <w:rPr>
                <w:rStyle w:val="Fett"/>
              </w:rPr>
              <w:t>Niveaustufe</w:t>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r>
              <w:t>Teamarbeit</w:t>
            </w: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CE1B24" w:rsidRDefault="00A528C6" w:rsidP="00BB3C33">
            <w:pPr>
              <w:pStyle w:val="Textkrper"/>
            </w:pPr>
            <w:r w:rsidRPr="00CE1B24">
              <w:t xml:space="preserve">Ich kann mit meinen </w:t>
            </w:r>
            <w:r w:rsidR="008D7C25">
              <w:t xml:space="preserve">Mitschülerinnen und </w:t>
            </w:r>
            <w:r w:rsidR="008D7C25" w:rsidRPr="00526977">
              <w:t xml:space="preserve">Mitschülern </w:t>
            </w:r>
            <w:r w:rsidRPr="00CE1B24">
              <w:t>gut zusammenarbe</w:t>
            </w:r>
            <w:r w:rsidRPr="00CE1B24">
              <w:t>i</w:t>
            </w:r>
            <w:r w:rsidRPr="00CE1B24">
              <w:t>ten</w:t>
            </w:r>
            <w:r w:rsidR="001E3C59">
              <w:t>.</w:t>
            </w:r>
          </w:p>
        </w:tc>
        <w:tc>
          <w:tcPr>
            <w:tcW w:w="1701" w:type="dxa"/>
            <w:vAlign w:val="center"/>
          </w:tcPr>
          <w:p w:rsidR="00A528C6" w:rsidRPr="00A410C8" w:rsidRDefault="00A528C6" w:rsidP="00BB3C33">
            <w:pPr>
              <w:pStyle w:val="Textkrper"/>
              <w:jc w:val="center"/>
            </w:pPr>
            <w:r w:rsidRPr="00ED3360">
              <w:rPr>
                <w:noProof/>
                <w:sz w:val="24"/>
              </w:rPr>
              <w:drawing>
                <wp:inline distT="0" distB="0" distL="0" distR="0" wp14:anchorId="3A0FE807" wp14:editId="0F4522EC">
                  <wp:extent cx="345440" cy="323850"/>
                  <wp:effectExtent l="0" t="0" r="0" b="0"/>
                  <wp:docPr id="27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CE1B24" w:rsidRDefault="00A528C6" w:rsidP="00BB3C33">
            <w:pPr>
              <w:pStyle w:val="Textkrper"/>
            </w:pPr>
            <w:r w:rsidRPr="00CE1B24">
              <w:t xml:space="preserve">Ich kann nur </w:t>
            </w:r>
            <w:r w:rsidRPr="00CE1B24">
              <w:rPr>
                <w:b/>
              </w:rPr>
              <w:t xml:space="preserve">mit meinen </w:t>
            </w:r>
            <w:r w:rsidR="008D7C25">
              <w:rPr>
                <w:b/>
              </w:rPr>
              <w:t>Freundi</w:t>
            </w:r>
            <w:r w:rsidR="008D7C25">
              <w:rPr>
                <w:b/>
              </w:rPr>
              <w:t>n</w:t>
            </w:r>
            <w:r w:rsidR="008D7C25">
              <w:rPr>
                <w:b/>
              </w:rPr>
              <w:t>nen/</w:t>
            </w:r>
            <w:r w:rsidRPr="00CE1B24">
              <w:rPr>
                <w:b/>
              </w:rPr>
              <w:t>Freunden</w:t>
            </w:r>
            <w:r w:rsidRPr="00CE1B24">
              <w:t xml:space="preserve"> aus der Klasse gut z</w:t>
            </w:r>
            <w:r w:rsidRPr="00CE1B24">
              <w:t>u</w:t>
            </w:r>
            <w:r w:rsidRPr="00CE1B24">
              <w:t xml:space="preserve">sammenarbeiten. </w:t>
            </w:r>
          </w:p>
        </w:tc>
        <w:tc>
          <w:tcPr>
            <w:tcW w:w="1701" w:type="dxa"/>
            <w:vAlign w:val="center"/>
          </w:tcPr>
          <w:p w:rsidR="00A528C6" w:rsidRPr="00A410C8" w:rsidRDefault="00A528C6" w:rsidP="00BB3C33">
            <w:pPr>
              <w:pStyle w:val="Textkrper"/>
              <w:jc w:val="center"/>
            </w:pPr>
            <w:r w:rsidRPr="00ED3360">
              <w:rPr>
                <w:noProof/>
                <w:sz w:val="24"/>
              </w:rPr>
              <w:drawing>
                <wp:inline distT="0" distB="0" distL="0" distR="0" wp14:anchorId="6A596B0F" wp14:editId="036D088D">
                  <wp:extent cx="345440" cy="323850"/>
                  <wp:effectExtent l="0" t="0" r="0" b="0"/>
                  <wp:docPr id="411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r w:rsidR="00A528C6" w:rsidRPr="00A410C8" w:rsidTr="00BB3C33">
        <w:tc>
          <w:tcPr>
            <w:tcW w:w="2457" w:type="dxa"/>
            <w:tcBorders>
              <w:right w:val="single" w:sz="4" w:space="0" w:color="auto"/>
            </w:tcBorders>
            <w:shd w:val="clear" w:color="auto" w:fill="auto"/>
          </w:tcPr>
          <w:p w:rsidR="00A528C6" w:rsidRPr="00A410C8" w:rsidRDefault="00A528C6" w:rsidP="00BB3C33">
            <w:pPr>
              <w:pStyle w:val="Textkrper"/>
            </w:pPr>
          </w:p>
        </w:tc>
        <w:tc>
          <w:tcPr>
            <w:tcW w:w="378" w:type="dxa"/>
            <w:tcBorders>
              <w:top w:val="nil"/>
              <w:left w:val="single" w:sz="4" w:space="0" w:color="auto"/>
              <w:bottom w:val="nil"/>
              <w:right w:val="single" w:sz="4" w:space="0" w:color="auto"/>
            </w:tcBorders>
          </w:tcPr>
          <w:p w:rsidR="00A528C6" w:rsidRPr="000E433E" w:rsidRDefault="00A528C6" w:rsidP="00BB3C33"/>
        </w:tc>
        <w:tc>
          <w:tcPr>
            <w:tcW w:w="3544" w:type="dxa"/>
            <w:tcBorders>
              <w:left w:val="single" w:sz="4" w:space="0" w:color="auto"/>
            </w:tcBorders>
          </w:tcPr>
          <w:p w:rsidR="00A528C6" w:rsidRPr="00CE1B24" w:rsidRDefault="00A528C6" w:rsidP="00BB3C33">
            <w:pPr>
              <w:pStyle w:val="Textkrper"/>
            </w:pPr>
            <w:r w:rsidRPr="00CE1B24">
              <w:t xml:space="preserve">Ich kann mit meinen </w:t>
            </w:r>
            <w:r w:rsidR="008D7C25">
              <w:t xml:space="preserve">Mitschülerinnen und </w:t>
            </w:r>
            <w:r w:rsidR="008D7C25" w:rsidRPr="00526977">
              <w:t xml:space="preserve">Mitschülern </w:t>
            </w:r>
            <w:r w:rsidRPr="00CE1B24">
              <w:t>gut zusammenarbe</w:t>
            </w:r>
            <w:r w:rsidRPr="00CE1B24">
              <w:t>i</w:t>
            </w:r>
            <w:r w:rsidRPr="00CE1B24">
              <w:t xml:space="preserve">ten, wenn sie </w:t>
            </w:r>
            <w:r w:rsidRPr="00CE1B24">
              <w:rPr>
                <w:b/>
              </w:rPr>
              <w:t xml:space="preserve">höflich und respektvoll </w:t>
            </w:r>
            <w:r w:rsidRPr="00CE1B24">
              <w:t xml:space="preserve">sind. </w:t>
            </w:r>
          </w:p>
        </w:tc>
        <w:tc>
          <w:tcPr>
            <w:tcW w:w="1701" w:type="dxa"/>
            <w:vAlign w:val="center"/>
          </w:tcPr>
          <w:p w:rsidR="00A528C6" w:rsidRPr="00A410C8" w:rsidRDefault="00A528C6" w:rsidP="00BB3C33">
            <w:pPr>
              <w:pStyle w:val="Textkrper"/>
              <w:jc w:val="center"/>
            </w:pPr>
            <w:r w:rsidRPr="00ED3360">
              <w:rPr>
                <w:noProof/>
                <w:sz w:val="24"/>
              </w:rPr>
              <w:drawing>
                <wp:inline distT="0" distB="0" distL="0" distR="0" wp14:anchorId="08EDC47F" wp14:editId="2497E340">
                  <wp:extent cx="345440" cy="323850"/>
                  <wp:effectExtent l="0" t="0" r="0" b="0"/>
                  <wp:docPr id="411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p>
        </w:tc>
      </w:tr>
    </w:tbl>
    <w:p w:rsidR="00A528C6" w:rsidRPr="00380BEB" w:rsidRDefault="00A528C6" w:rsidP="008D7C25">
      <w:pPr>
        <w:pStyle w:val="Abstandszeile"/>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A528C6"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lastRenderedPageBreak/>
              <w:br w:type="page"/>
              <w:t>Lernfeld</w:t>
            </w:r>
          </w:p>
          <w:p w:rsidR="00A528C6" w:rsidRDefault="00A528C6"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t>Titel</w:t>
            </w:r>
          </w:p>
          <w:p w:rsidR="00A528C6" w:rsidRDefault="001E3C59" w:rsidP="00BB3C33">
            <w:pPr>
              <w:pStyle w:val="TabelleKopflinks"/>
            </w:pPr>
            <w:r>
              <w:t>Lernumgebung kennenlernen –</w:t>
            </w:r>
          </w:p>
          <w:p w:rsidR="00A528C6" w:rsidRDefault="00A528C6" w:rsidP="00BB3C33">
            <w:pPr>
              <w:pStyle w:val="TabelleKopflinks"/>
            </w:pPr>
            <w:r>
              <w:t>Niveaustufen</w:t>
            </w:r>
          </w:p>
          <w:p w:rsidR="00A528C6" w:rsidRDefault="00A528C6" w:rsidP="00BB3C33">
            <w:pPr>
              <w:pStyle w:val="TabelleKopflinks"/>
            </w:pPr>
            <w:r>
              <w:t xml:space="preserve">Bewegter Austausch – Anweisung </w:t>
            </w:r>
            <w:r w:rsidR="00A877BD">
              <w:t>Lehrkraft</w:t>
            </w:r>
          </w:p>
        </w:tc>
        <w:tc>
          <w:tcPr>
            <w:tcW w:w="188" w:type="dxa"/>
            <w:vMerge w:val="restart"/>
            <w:tcBorders>
              <w:top w:val="nil"/>
              <w:left w:val="single" w:sz="4" w:space="0" w:color="auto"/>
              <w:bottom w:val="nil"/>
              <w:right w:val="single" w:sz="4" w:space="0" w:color="auto"/>
            </w:tcBorders>
            <w:shd w:val="clear" w:color="auto" w:fill="FFFFFF"/>
          </w:tcPr>
          <w:p w:rsidR="00A528C6" w:rsidRPr="004B658C" w:rsidRDefault="00A528C6"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A528C6" w:rsidRDefault="00A528C6" w:rsidP="00BB3C33">
            <w:pPr>
              <w:pStyle w:val="TabellenkopfLS"/>
            </w:pPr>
            <w:r>
              <w:t xml:space="preserve">Ernährung </w:t>
            </w:r>
            <w:r>
              <w:br/>
              <w:t>und Gastronomie</w:t>
            </w:r>
          </w:p>
          <w:p w:rsidR="00A528C6" w:rsidRPr="00B51DE9" w:rsidRDefault="00A528C6" w:rsidP="00BB3C33">
            <w:pPr>
              <w:pStyle w:val="TabelleKopfmitte"/>
              <w:rPr>
                <w:rFonts w:eastAsia="Calibri"/>
              </w:rPr>
            </w:pPr>
            <w:r>
              <w:t>EG1.01.01.02</w:t>
            </w:r>
          </w:p>
        </w:tc>
      </w:tr>
      <w:tr w:rsidR="00A528C6"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A528C6" w:rsidRPr="004B658C" w:rsidRDefault="00A528C6" w:rsidP="00BB3C33">
            <w:pPr>
              <w:pStyle w:val="Tabelle6pt"/>
            </w:pPr>
            <w:r>
              <w:t>Kompetenzbereiche:</w:t>
            </w:r>
          </w:p>
          <w:p w:rsidR="00A528C6" w:rsidRDefault="00A528C6" w:rsidP="00BB3C33">
            <w:pPr>
              <w:pStyle w:val="Kopf8ptafz"/>
              <w:ind w:left="227" w:hanging="170"/>
            </w:pPr>
            <w:r>
              <w:t>Ich kann die unterschiedlichen Arbeitsmaterialien überblicken.</w:t>
            </w:r>
          </w:p>
          <w:p w:rsidR="00A528C6" w:rsidRDefault="00A528C6" w:rsidP="00BB3C33">
            <w:pPr>
              <w:pStyle w:val="Kopf8ptafz"/>
              <w:ind w:left="227" w:hanging="170"/>
            </w:pPr>
            <w:r>
              <w:t xml:space="preserve">Ich kann Aufgaben eigenverantwortlich und </w:t>
            </w:r>
            <w:r w:rsidR="003702B6">
              <w:t>selbstständig</w:t>
            </w:r>
            <w:r>
              <w:t xml:space="preserve"> durchführen. </w:t>
            </w:r>
          </w:p>
          <w:p w:rsidR="00A528C6" w:rsidRDefault="00A528C6"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A528C6" w:rsidRDefault="00A528C6"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528C6" w:rsidRPr="00B51DE9" w:rsidTr="00BB3C33">
              <w:trPr>
                <w:trHeight w:val="284"/>
              </w:trPr>
              <w:tc>
                <w:tcPr>
                  <w:tcW w:w="2090" w:type="dxa"/>
                  <w:shd w:val="clear" w:color="auto" w:fill="auto"/>
                </w:tcPr>
                <w:p w:rsidR="00A528C6" w:rsidRPr="00B51DE9" w:rsidRDefault="00A528C6" w:rsidP="00BB3C33">
                  <w:pPr>
                    <w:pStyle w:val="Textkrpermitte"/>
                  </w:pPr>
                  <w:proofErr w:type="spellStart"/>
                  <w:r w:rsidRPr="00B51DE9">
                    <w:t>LernPROJEKT</w:t>
                  </w:r>
                  <w:proofErr w:type="spellEnd"/>
                </w:p>
              </w:tc>
            </w:tr>
            <w:tr w:rsidR="00A528C6" w:rsidRPr="00B51DE9" w:rsidTr="00BB3C33">
              <w:trPr>
                <w:trHeight w:val="284"/>
              </w:trPr>
              <w:tc>
                <w:tcPr>
                  <w:tcW w:w="2090" w:type="dxa"/>
                  <w:tcBorders>
                    <w:bottom w:val="single" w:sz="4" w:space="0" w:color="auto"/>
                  </w:tcBorders>
                  <w:shd w:val="clear" w:color="auto" w:fill="auto"/>
                </w:tcPr>
                <w:p w:rsidR="00A528C6" w:rsidRPr="00B51DE9" w:rsidRDefault="00A528C6" w:rsidP="00BB3C33">
                  <w:pPr>
                    <w:pStyle w:val="Textkrpermitte"/>
                  </w:pPr>
                  <w:proofErr w:type="spellStart"/>
                  <w:r w:rsidRPr="00B51DE9">
                    <w:t>LernTHEMA</w:t>
                  </w:r>
                  <w:proofErr w:type="spellEnd"/>
                </w:p>
              </w:tc>
            </w:tr>
            <w:tr w:rsidR="00A528C6" w:rsidRPr="00B51DE9" w:rsidTr="00BB3C33">
              <w:trPr>
                <w:trHeight w:val="284"/>
              </w:trPr>
              <w:tc>
                <w:tcPr>
                  <w:tcW w:w="2090" w:type="dxa"/>
                  <w:tcBorders>
                    <w:bottom w:val="nil"/>
                  </w:tcBorders>
                  <w:shd w:val="clear" w:color="auto" w:fill="D9D9D9" w:themeFill="background1" w:themeFillShade="D9"/>
                </w:tcPr>
                <w:p w:rsidR="00A528C6" w:rsidRPr="00B51DE9" w:rsidRDefault="00A528C6" w:rsidP="00BB3C33">
                  <w:pPr>
                    <w:pStyle w:val="TabelleKopfmitte"/>
                  </w:pPr>
                  <w:proofErr w:type="spellStart"/>
                  <w:r w:rsidRPr="00B51DE9">
                    <w:t>LernSCHRITT</w:t>
                  </w:r>
                  <w:proofErr w:type="spellEnd"/>
                </w:p>
              </w:tc>
            </w:tr>
          </w:tbl>
          <w:p w:rsidR="00A528C6" w:rsidRPr="00B51DE9" w:rsidRDefault="00A528C6" w:rsidP="00BB3C33"/>
        </w:tc>
      </w:tr>
      <w:tr w:rsidR="00A528C6" w:rsidRPr="00B51DE9" w:rsidTr="00BB3C33">
        <w:trPr>
          <w:trHeight w:val="149"/>
        </w:trPr>
        <w:tc>
          <w:tcPr>
            <w:tcW w:w="7348" w:type="dxa"/>
            <w:gridSpan w:val="3"/>
            <w:tcBorders>
              <w:top w:val="single" w:sz="4" w:space="0" w:color="auto"/>
              <w:left w:val="nil"/>
              <w:right w:val="nil"/>
            </w:tcBorders>
          </w:tcPr>
          <w:p w:rsidR="00A528C6" w:rsidRPr="00B51DE9" w:rsidRDefault="00A528C6" w:rsidP="00BB3C33"/>
        </w:tc>
        <w:tc>
          <w:tcPr>
            <w:tcW w:w="196" w:type="dxa"/>
            <w:gridSpan w:val="2"/>
            <w:tcBorders>
              <w:top w:val="nil"/>
              <w:left w:val="nil"/>
              <w:right w:val="nil"/>
            </w:tcBorders>
          </w:tcPr>
          <w:p w:rsidR="00A528C6" w:rsidRPr="00B51DE9" w:rsidRDefault="00A528C6" w:rsidP="00BB3C33"/>
        </w:tc>
        <w:tc>
          <w:tcPr>
            <w:tcW w:w="2095" w:type="dxa"/>
            <w:tcBorders>
              <w:top w:val="single" w:sz="4" w:space="0" w:color="auto"/>
              <w:left w:val="nil"/>
              <w:right w:val="nil"/>
            </w:tcBorders>
          </w:tcPr>
          <w:p w:rsidR="00A528C6" w:rsidRPr="00B51DE9" w:rsidRDefault="00A528C6" w:rsidP="00BB3C33"/>
        </w:tc>
      </w:tr>
      <w:tr w:rsidR="00A528C6" w:rsidRPr="00B51DE9" w:rsidTr="00BB3C33">
        <w:trPr>
          <w:trHeight w:val="443"/>
        </w:trPr>
        <w:tc>
          <w:tcPr>
            <w:tcW w:w="4818" w:type="dxa"/>
            <w:gridSpan w:val="2"/>
            <w:vMerge w:val="restart"/>
            <w:tcBorders>
              <w:left w:val="single" w:sz="4" w:space="0" w:color="auto"/>
              <w:right w:val="single" w:sz="4" w:space="0" w:color="auto"/>
            </w:tcBorders>
          </w:tcPr>
          <w:p w:rsidR="00A528C6" w:rsidRPr="004B658C" w:rsidRDefault="00A528C6" w:rsidP="00BB3C33">
            <w:pPr>
              <w:pStyle w:val="Tabelle6pt"/>
            </w:pPr>
            <w:r>
              <w:t>Kompetenzen:</w:t>
            </w:r>
          </w:p>
          <w:p w:rsidR="00A528C6" w:rsidRDefault="00A528C6" w:rsidP="00BB3C33">
            <w:pPr>
              <w:pStyle w:val="Kopf8ptafz"/>
              <w:ind w:left="227" w:hanging="170"/>
              <w:rPr>
                <w:i/>
              </w:rPr>
            </w:pPr>
            <w:r>
              <w:t>Ich kann Niveaustufen unterscheiden.</w:t>
            </w:r>
          </w:p>
          <w:p w:rsidR="00A528C6" w:rsidRPr="009A0C89" w:rsidRDefault="00A528C6" w:rsidP="00BB3C33">
            <w:pPr>
              <w:pStyle w:val="Kopf8ptafz"/>
              <w:ind w:left="227" w:hanging="170"/>
              <w:rPr>
                <w:i/>
              </w:rPr>
            </w:pPr>
            <w:r w:rsidRPr="009A0C89">
              <w:rPr>
                <w:i/>
              </w:rPr>
              <w:t xml:space="preserve">Ich kann mich auf eine Aufgabe konzentrieren. </w:t>
            </w:r>
          </w:p>
          <w:p w:rsidR="00A528C6" w:rsidRDefault="00A528C6" w:rsidP="00BB3C33">
            <w:pPr>
              <w:pStyle w:val="Kopf8ptafz"/>
              <w:ind w:left="227" w:hanging="170"/>
              <w:rPr>
                <w:i/>
              </w:rPr>
            </w:pPr>
            <w:r w:rsidRPr="009A0C89">
              <w:rPr>
                <w:i/>
              </w:rPr>
              <w:t xml:space="preserve">Ich kann mich organisieren. </w:t>
            </w:r>
          </w:p>
          <w:p w:rsidR="00A528C6" w:rsidRPr="00DE3169" w:rsidRDefault="00A528C6" w:rsidP="00BB3C33">
            <w:pPr>
              <w:pStyle w:val="Kopf8ptafz"/>
              <w:ind w:left="227" w:hanging="170"/>
              <w:rPr>
                <w:i/>
              </w:rPr>
            </w:pPr>
            <w:r w:rsidRPr="00DE3169">
              <w:rPr>
                <w:i/>
              </w:rPr>
              <w:t>Ich kann zuhören.</w:t>
            </w:r>
          </w:p>
          <w:p w:rsidR="00A528C6" w:rsidRDefault="00A528C6" w:rsidP="00BB3C33">
            <w:pPr>
              <w:pStyle w:val="Kopf8ptafz"/>
              <w:ind w:left="227" w:hanging="170"/>
            </w:pPr>
            <w:r w:rsidRPr="00A37E27">
              <w:rPr>
                <w:i/>
              </w:rPr>
              <w:t>Ich kann mich mit Partner</w:t>
            </w:r>
            <w:r w:rsidR="00246AE4">
              <w:rPr>
                <w:i/>
              </w:rPr>
              <w:t>inne</w:t>
            </w:r>
            <w:r w:rsidRPr="00A37E27">
              <w:rPr>
                <w:i/>
              </w:rPr>
              <w:t>n</w:t>
            </w:r>
            <w:r w:rsidR="00246AE4">
              <w:rPr>
                <w:i/>
              </w:rPr>
              <w:t>/Partnern</w:t>
            </w:r>
            <w:r w:rsidRPr="00A37E27">
              <w:rPr>
                <w:i/>
              </w:rPr>
              <w:t xml:space="preserve"> austauschen</w:t>
            </w:r>
            <w:r>
              <w:rPr>
                <w:i/>
              </w:rPr>
              <w:t xml:space="preserve"> und bespr</w:t>
            </w:r>
            <w:r>
              <w:rPr>
                <w:i/>
              </w:rPr>
              <w:t>e</w:t>
            </w:r>
            <w:r>
              <w:rPr>
                <w:i/>
              </w:rPr>
              <w:t>chen.</w:t>
            </w:r>
          </w:p>
          <w:p w:rsidR="00A528C6" w:rsidRDefault="00A528C6" w:rsidP="00BB3C33">
            <w:pPr>
              <w:pStyle w:val="Kopf8ptafz"/>
              <w:numPr>
                <w:ilvl w:val="0"/>
                <w:numId w:val="0"/>
              </w:numPr>
              <w:ind w:left="227"/>
            </w:pPr>
          </w:p>
        </w:tc>
        <w:tc>
          <w:tcPr>
            <w:tcW w:w="4821" w:type="dxa"/>
            <w:gridSpan w:val="4"/>
            <w:tcBorders>
              <w:left w:val="single" w:sz="4" w:space="0" w:color="auto"/>
              <w:right w:val="single" w:sz="4" w:space="0" w:color="auto"/>
            </w:tcBorders>
          </w:tcPr>
          <w:p w:rsidR="00A528C6" w:rsidRDefault="00A528C6" w:rsidP="00BB3C33">
            <w:pPr>
              <w:pStyle w:val="Tabelle6pt"/>
            </w:pPr>
            <w:r>
              <w:t>Was Sie schon können sollten:</w:t>
            </w:r>
          </w:p>
          <w:p w:rsidR="00A528C6" w:rsidRPr="00234B66" w:rsidRDefault="00A528C6" w:rsidP="00BB3C33">
            <w:pPr>
              <w:pStyle w:val="Kopf8ptafz"/>
              <w:ind w:left="227" w:hanging="170"/>
            </w:pPr>
            <w:r>
              <w:t>Ich kann schon Arbeitsanweisungen lesen und umsetzen.</w:t>
            </w:r>
          </w:p>
        </w:tc>
      </w:tr>
      <w:tr w:rsidR="00A528C6" w:rsidRPr="00B51DE9" w:rsidTr="00BB3C33">
        <w:trPr>
          <w:trHeight w:val="443"/>
        </w:trPr>
        <w:tc>
          <w:tcPr>
            <w:tcW w:w="4818" w:type="dxa"/>
            <w:gridSpan w:val="2"/>
            <w:vMerge/>
            <w:tcBorders>
              <w:left w:val="single" w:sz="4" w:space="0" w:color="auto"/>
              <w:right w:val="single" w:sz="4" w:space="0" w:color="auto"/>
            </w:tcBorders>
          </w:tcPr>
          <w:p w:rsidR="00A528C6" w:rsidRDefault="00A528C6" w:rsidP="00BB3C33">
            <w:pPr>
              <w:pStyle w:val="Tabelle6pt"/>
            </w:pPr>
          </w:p>
        </w:tc>
        <w:tc>
          <w:tcPr>
            <w:tcW w:w="4821" w:type="dxa"/>
            <w:gridSpan w:val="4"/>
            <w:tcBorders>
              <w:left w:val="single" w:sz="4" w:space="0" w:color="auto"/>
              <w:right w:val="single" w:sz="4" w:space="0" w:color="auto"/>
            </w:tcBorders>
          </w:tcPr>
          <w:p w:rsidR="00A528C6" w:rsidRDefault="00A528C6" w:rsidP="00BB3C33">
            <w:pPr>
              <w:pStyle w:val="Tabelle6pt"/>
            </w:pPr>
            <w:r>
              <w:t>Wofür Sie das benötigen:</w:t>
            </w:r>
          </w:p>
          <w:p w:rsidR="00A528C6" w:rsidRDefault="00A528C6" w:rsidP="00BB3C33">
            <w:pPr>
              <w:pStyle w:val="Kopf8ptafz"/>
              <w:ind w:left="227" w:hanging="170"/>
            </w:pPr>
            <w:r>
              <w:t>Richtiges Auswählen der Arbeitsmaterialien</w:t>
            </w:r>
          </w:p>
        </w:tc>
      </w:tr>
      <w:tr w:rsidR="00A528C6" w:rsidRPr="00B51DE9" w:rsidTr="00BB3C33">
        <w:trPr>
          <w:trHeight w:val="443"/>
        </w:trPr>
        <w:tc>
          <w:tcPr>
            <w:tcW w:w="4818" w:type="dxa"/>
            <w:gridSpan w:val="2"/>
            <w:vMerge/>
            <w:tcBorders>
              <w:left w:val="single" w:sz="4" w:space="0" w:color="auto"/>
              <w:right w:val="single" w:sz="4" w:space="0" w:color="auto"/>
            </w:tcBorders>
          </w:tcPr>
          <w:p w:rsidR="00A528C6" w:rsidRDefault="00A528C6" w:rsidP="00BB3C33">
            <w:pPr>
              <w:pStyle w:val="Tabelle6pt"/>
            </w:pPr>
          </w:p>
        </w:tc>
        <w:tc>
          <w:tcPr>
            <w:tcW w:w="4821" w:type="dxa"/>
            <w:gridSpan w:val="4"/>
            <w:tcBorders>
              <w:left w:val="single" w:sz="4" w:space="0" w:color="auto"/>
              <w:right w:val="single" w:sz="4" w:space="0" w:color="auto"/>
            </w:tcBorders>
          </w:tcPr>
          <w:p w:rsidR="00A528C6" w:rsidRDefault="00A528C6" w:rsidP="00BB3C33">
            <w:pPr>
              <w:pStyle w:val="Tabelle6pt"/>
            </w:pPr>
            <w:r>
              <w:t>Wie Sie Ihr Können prüfen können:</w:t>
            </w:r>
          </w:p>
          <w:p w:rsidR="00A528C6" w:rsidRPr="00234B66" w:rsidRDefault="00A528C6" w:rsidP="00BB3C33">
            <w:pPr>
              <w:pStyle w:val="Kopf8ptafz"/>
              <w:ind w:left="227" w:hanging="170"/>
            </w:pPr>
            <w:r>
              <w:t xml:space="preserve">Übung </w:t>
            </w:r>
          </w:p>
        </w:tc>
      </w:tr>
    </w:tbl>
    <w:p w:rsidR="00A528C6" w:rsidRDefault="00A528C6" w:rsidP="00BA71FB">
      <w:pPr>
        <w:pStyle w:val="berschrift1"/>
      </w:pPr>
      <w:r>
        <w:t>Bewegter Austausch</w:t>
      </w:r>
      <w:r>
        <w:rPr>
          <w:noProof/>
          <w:sz w:val="24"/>
        </w:rPr>
        <w:drawing>
          <wp:anchor distT="0" distB="0" distL="114300" distR="114300" simplePos="0" relativeHeight="251724800" behindDoc="0" locked="1" layoutInCell="0" allowOverlap="1" wp14:anchorId="71F5E10B" wp14:editId="00C75830">
            <wp:simplePos x="0" y="0"/>
            <wp:positionH relativeFrom="rightMargin">
              <wp:posOffset>828040</wp:posOffset>
            </wp:positionH>
            <wp:positionV relativeFrom="paragraph">
              <wp:posOffset>47625</wp:posOffset>
            </wp:positionV>
            <wp:extent cx="348615" cy="320040"/>
            <wp:effectExtent l="0" t="0" r="0" b="3810"/>
            <wp:wrapNone/>
            <wp:docPr id="28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23776" behindDoc="0" locked="1" layoutInCell="0" allowOverlap="1" wp14:anchorId="7A8EE035" wp14:editId="563C48FD">
            <wp:simplePos x="0" y="0"/>
            <wp:positionH relativeFrom="rightMargin">
              <wp:posOffset>467995</wp:posOffset>
            </wp:positionH>
            <wp:positionV relativeFrom="paragraph">
              <wp:posOffset>47625</wp:posOffset>
            </wp:positionV>
            <wp:extent cx="348615" cy="320040"/>
            <wp:effectExtent l="0" t="0" r="0" b="3810"/>
            <wp:wrapNone/>
            <wp:docPr id="28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22752" behindDoc="0" locked="1" layoutInCell="0" allowOverlap="1" wp14:anchorId="61C90154" wp14:editId="7744D12C">
            <wp:simplePos x="0" y="0"/>
            <wp:positionH relativeFrom="rightMargin">
              <wp:posOffset>107950</wp:posOffset>
            </wp:positionH>
            <wp:positionV relativeFrom="paragraph">
              <wp:posOffset>47625</wp:posOffset>
            </wp:positionV>
            <wp:extent cx="348615" cy="320040"/>
            <wp:effectExtent l="0" t="0" r="0" b="3810"/>
            <wp:wrapNone/>
            <wp:docPr id="411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528C6" w:rsidRPr="00F50719" w:rsidRDefault="00A528C6" w:rsidP="00BA71FB">
      <w:pPr>
        <w:pStyle w:val="berschrift2"/>
        <w:rPr>
          <w:rStyle w:val="Fett"/>
        </w:rPr>
      </w:pPr>
      <w:r w:rsidRPr="00F50719">
        <w:rPr>
          <w:rStyle w:val="Fett"/>
        </w:rPr>
        <w:t xml:space="preserve">Ziele: </w:t>
      </w:r>
    </w:p>
    <w:p w:rsidR="00A528C6" w:rsidRDefault="00A528C6" w:rsidP="006D5E23">
      <w:pPr>
        <w:pStyle w:val="AufgabeText"/>
        <w:numPr>
          <w:ilvl w:val="0"/>
          <w:numId w:val="19"/>
        </w:numPr>
      </w:pPr>
      <w:r>
        <w:t>Wiederholung und Vertiefung von Inhalten</w:t>
      </w:r>
    </w:p>
    <w:p w:rsidR="00A528C6" w:rsidRDefault="00A528C6" w:rsidP="006D5E23">
      <w:pPr>
        <w:pStyle w:val="AufgabeText"/>
        <w:numPr>
          <w:ilvl w:val="0"/>
          <w:numId w:val="19"/>
        </w:numPr>
      </w:pPr>
      <w:r>
        <w:t>Verbalisierung</w:t>
      </w:r>
    </w:p>
    <w:p w:rsidR="00A528C6" w:rsidRDefault="00A528C6" w:rsidP="006D5E23">
      <w:pPr>
        <w:pStyle w:val="AufgabeText"/>
        <w:numPr>
          <w:ilvl w:val="0"/>
          <w:numId w:val="19"/>
        </w:numPr>
      </w:pPr>
      <w:r>
        <w:t>freies Sprechen oder Vorlesen in ganzen Sätzen</w:t>
      </w:r>
    </w:p>
    <w:p w:rsidR="00A528C6" w:rsidRDefault="00A528C6" w:rsidP="006D5E23">
      <w:pPr>
        <w:pStyle w:val="AufgabeText"/>
        <w:numPr>
          <w:ilvl w:val="0"/>
          <w:numId w:val="19"/>
        </w:numPr>
      </w:pPr>
      <w:r>
        <w:t>Einander aktiv zuhören</w:t>
      </w:r>
    </w:p>
    <w:p w:rsidR="00A528C6" w:rsidRDefault="00A528C6" w:rsidP="006D5E23">
      <w:pPr>
        <w:pStyle w:val="AufgabeText"/>
        <w:numPr>
          <w:ilvl w:val="0"/>
          <w:numId w:val="19"/>
        </w:numPr>
      </w:pPr>
      <w:r>
        <w:t>Bewegung</w:t>
      </w:r>
    </w:p>
    <w:p w:rsidR="00A528C6" w:rsidRDefault="00A528C6" w:rsidP="00BA71FB">
      <w:pPr>
        <w:pStyle w:val="berschrift2"/>
        <w:rPr>
          <w:rStyle w:val="Fett"/>
        </w:rPr>
      </w:pPr>
      <w:r w:rsidRPr="00F50719">
        <w:rPr>
          <w:rStyle w:val="Fett"/>
        </w:rPr>
        <w:t>Durchführung:</w:t>
      </w:r>
    </w:p>
    <w:p w:rsidR="00A528C6" w:rsidRDefault="00A528C6" w:rsidP="00A528C6">
      <w:pPr>
        <w:pStyle w:val="Marginaliegrau"/>
        <w:framePr w:wrap="around"/>
      </w:pPr>
      <w:r>
        <w:t>Karten mit Aussagen auf den verschiedenen N</w:t>
      </w:r>
      <w:r>
        <w:t>i</w:t>
      </w:r>
      <w:r>
        <w:t>veaustufen vorbereiten.</w:t>
      </w:r>
      <w:r>
        <w:br/>
        <w:t>Tonsignal mitbringen</w:t>
      </w:r>
    </w:p>
    <w:p w:rsidR="00A528C6" w:rsidRDefault="00A528C6" w:rsidP="00A528C6">
      <w:pPr>
        <w:pStyle w:val="Textkrper"/>
      </w:pPr>
      <w:r>
        <w:t>Jede</w:t>
      </w:r>
      <w:r w:rsidR="001B3806">
        <w:t xml:space="preserve"> Schülerin/jeder </w:t>
      </w:r>
      <w:r>
        <w:t>Schüler erhält eine Karte mit Aussagen auf den verschiedenen Niveaustufen und bewegt sich durch das Klassenzimmer. Doppelungen sind möglich.</w:t>
      </w:r>
    </w:p>
    <w:p w:rsidR="00A528C6" w:rsidRPr="00F50719" w:rsidRDefault="00A528C6" w:rsidP="00A528C6">
      <w:pPr>
        <w:pStyle w:val="Textkrper"/>
      </w:pPr>
      <w:r>
        <w:t xml:space="preserve">Auf ein vereinbartes Tonsignal finden sich Pärchen zusammen. Einer stellt die Aussagen zu den verschiedenen Themen auf unterschiedlichen Niveaustufen vor. </w:t>
      </w:r>
      <w:r w:rsidR="00246AE4">
        <w:t>Die Partn</w:t>
      </w:r>
      <w:r w:rsidR="00246AE4">
        <w:t>e</w:t>
      </w:r>
      <w:r w:rsidR="00246AE4">
        <w:t>rin/d</w:t>
      </w:r>
      <w:r>
        <w:t xml:space="preserve">er Partner muss die passende </w:t>
      </w:r>
      <w:r w:rsidRPr="00FE3D19">
        <w:rPr>
          <w:u w:val="single"/>
        </w:rPr>
        <w:t>Niveaustufe zuordnen</w:t>
      </w:r>
      <w:r>
        <w:t xml:space="preserve"> und die </w:t>
      </w:r>
      <w:r>
        <w:rPr>
          <w:u w:val="single"/>
        </w:rPr>
        <w:t>Zuordnung</w:t>
      </w:r>
      <w:r w:rsidRPr="00FE3D19">
        <w:rPr>
          <w:u w:val="single"/>
        </w:rPr>
        <w:t xml:space="preserve"> begrü</w:t>
      </w:r>
      <w:r w:rsidRPr="00FE3D19">
        <w:rPr>
          <w:u w:val="single"/>
        </w:rPr>
        <w:t>n</w:t>
      </w:r>
      <w:r w:rsidRPr="00FE3D19">
        <w:rPr>
          <w:u w:val="single"/>
        </w:rPr>
        <w:t>den</w:t>
      </w:r>
      <w:r>
        <w:t xml:space="preserve">. Danach werden die Karten ausgetauscht. Nach einem erneuten Tonsignal bewegen sich die Lernenden wieder durch die Klasse und es finden sich neue Pärchen. Mehrere Durchgänge sind erwünscht. </w:t>
      </w:r>
    </w:p>
    <w:p w:rsidR="00A528C6" w:rsidRDefault="00A528C6" w:rsidP="00A528C6">
      <w:r w:rsidRPr="005F14DA">
        <w:rPr>
          <w:rStyle w:val="berschrift3Zchn"/>
          <w:rFonts w:eastAsiaTheme="minorHAnsi"/>
        </w:rPr>
        <w:t>Erweiterung:</w:t>
      </w:r>
      <w:r>
        <w:t xml:space="preserve"> Nur das Arbeitsgebiet wird vorgestellt und die </w:t>
      </w:r>
      <w:r w:rsidR="001B3806">
        <w:t xml:space="preserve">Schülerinnen und </w:t>
      </w:r>
      <w:r>
        <w:t xml:space="preserve">Schüler müssen selber Aussagen zu den drei Niveaustufen formulieren. </w:t>
      </w:r>
      <w:r w:rsidR="001B3806">
        <w:t>Die Schülerinnen und Schüler</w:t>
      </w:r>
      <w:r>
        <w:t xml:space="preserve"> können selber Arbeitsgebiete wählen und Aussagen zu den drei Niveaustufen formulieren. </w:t>
      </w:r>
    </w:p>
    <w:p w:rsidR="00BA71FB" w:rsidRDefault="00BA71FB">
      <w:pPr>
        <w:spacing w:line="240" w:lineRule="exact"/>
      </w:pPr>
      <w:r>
        <w:br w:type="page"/>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8079"/>
      </w:tblGrid>
      <w:tr w:rsidR="00A528C6" w:rsidRPr="00A410C8" w:rsidTr="00BB3C33">
        <w:trPr>
          <w:trHeight w:val="567"/>
        </w:trPr>
        <w:tc>
          <w:tcPr>
            <w:tcW w:w="1560" w:type="dxa"/>
            <w:shd w:val="clear" w:color="auto" w:fill="auto"/>
          </w:tcPr>
          <w:p w:rsidR="00A528C6" w:rsidRDefault="00A528C6" w:rsidP="00BB3C33">
            <w:pPr>
              <w:pStyle w:val="Textkrper"/>
            </w:pPr>
            <w:r>
              <w:lastRenderedPageBreak/>
              <w:t xml:space="preserve">Definition: </w:t>
            </w:r>
          </w:p>
          <w:p w:rsidR="00A528C6" w:rsidRPr="00A410C8" w:rsidRDefault="00A528C6" w:rsidP="00BB3C33">
            <w:pPr>
              <w:pStyle w:val="Textkrper"/>
            </w:pPr>
            <w:r w:rsidRPr="00236E81">
              <w:rPr>
                <w:rStyle w:val="Fett"/>
              </w:rPr>
              <w:t>Gastronomie</w:t>
            </w:r>
          </w:p>
        </w:tc>
        <w:tc>
          <w:tcPr>
            <w:tcW w:w="8079" w:type="dxa"/>
            <w:vAlign w:val="center"/>
          </w:tcPr>
          <w:p w:rsidR="00A528C6" w:rsidRPr="00A410C8" w:rsidRDefault="00A528C6" w:rsidP="00BB3C33">
            <w:pPr>
              <w:pStyle w:val="Textkrper"/>
              <w:jc w:val="left"/>
            </w:pPr>
            <w:r>
              <w:t>Gewerbliche Bewirtung von Gästen in einem Gastbetrieb mit Getränken und Speisen.</w:t>
            </w:r>
          </w:p>
        </w:tc>
      </w:tr>
      <w:tr w:rsidR="00A528C6" w:rsidRPr="00A410C8" w:rsidTr="00BB3C33">
        <w:trPr>
          <w:trHeight w:val="567"/>
        </w:trPr>
        <w:tc>
          <w:tcPr>
            <w:tcW w:w="1560" w:type="dxa"/>
            <w:shd w:val="clear" w:color="auto" w:fill="auto"/>
          </w:tcPr>
          <w:p w:rsidR="00A528C6" w:rsidRPr="00A410C8" w:rsidRDefault="00A528C6" w:rsidP="00BB3C33">
            <w:pPr>
              <w:pStyle w:val="Textkrper"/>
            </w:pPr>
          </w:p>
        </w:tc>
        <w:tc>
          <w:tcPr>
            <w:tcW w:w="8079" w:type="dxa"/>
            <w:vAlign w:val="center"/>
          </w:tcPr>
          <w:p w:rsidR="00A528C6" w:rsidRPr="00A410C8" w:rsidRDefault="00A528C6" w:rsidP="00BB3C33">
            <w:pPr>
              <w:pStyle w:val="Textkrper"/>
              <w:jc w:val="left"/>
            </w:pPr>
            <w:r>
              <w:t>Bewirtung von Gästen in einem Gastbetrieb.</w:t>
            </w:r>
          </w:p>
        </w:tc>
      </w:tr>
      <w:tr w:rsidR="00A528C6" w:rsidRPr="00A410C8" w:rsidTr="00BB3C33">
        <w:trPr>
          <w:trHeight w:val="567"/>
        </w:trPr>
        <w:tc>
          <w:tcPr>
            <w:tcW w:w="1560" w:type="dxa"/>
            <w:shd w:val="clear" w:color="auto" w:fill="auto"/>
          </w:tcPr>
          <w:p w:rsidR="00A528C6" w:rsidRPr="00A410C8" w:rsidRDefault="00A528C6" w:rsidP="00BB3C33">
            <w:pPr>
              <w:pStyle w:val="Textkrper"/>
            </w:pPr>
          </w:p>
        </w:tc>
        <w:tc>
          <w:tcPr>
            <w:tcW w:w="8079" w:type="dxa"/>
            <w:vAlign w:val="center"/>
          </w:tcPr>
          <w:p w:rsidR="00A528C6" w:rsidRPr="00A410C8" w:rsidRDefault="00A528C6" w:rsidP="00BB3C33">
            <w:pPr>
              <w:pStyle w:val="Textkrper"/>
              <w:jc w:val="left"/>
            </w:pPr>
            <w:r>
              <w:t xml:space="preserve">Gewerblich Bewirtung von Gästen in einem Gastbetrieb. </w:t>
            </w:r>
          </w:p>
        </w:tc>
      </w:tr>
    </w:tbl>
    <w:p w:rsidR="00A528C6" w:rsidRDefault="00A528C6" w:rsidP="00A528C6"/>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8079"/>
      </w:tblGrid>
      <w:tr w:rsidR="00A528C6" w:rsidRPr="00A410C8" w:rsidTr="00BB3C33">
        <w:tc>
          <w:tcPr>
            <w:tcW w:w="1560" w:type="dxa"/>
            <w:shd w:val="clear" w:color="auto" w:fill="auto"/>
          </w:tcPr>
          <w:p w:rsidR="00A528C6" w:rsidRDefault="00A528C6" w:rsidP="00BB3C33">
            <w:pPr>
              <w:pStyle w:val="Textkrper"/>
            </w:pPr>
            <w:r>
              <w:t xml:space="preserve">Definition: </w:t>
            </w:r>
          </w:p>
          <w:p w:rsidR="00A528C6" w:rsidRPr="00A410C8" w:rsidRDefault="00A528C6" w:rsidP="00BB3C33">
            <w:pPr>
              <w:pStyle w:val="Textkrper"/>
            </w:pPr>
            <w:r w:rsidRPr="00236E81">
              <w:rPr>
                <w:rStyle w:val="Fett"/>
              </w:rPr>
              <w:t>Hotel</w:t>
            </w:r>
          </w:p>
        </w:tc>
        <w:tc>
          <w:tcPr>
            <w:tcW w:w="8079" w:type="dxa"/>
            <w:vAlign w:val="center"/>
          </w:tcPr>
          <w:p w:rsidR="00A528C6" w:rsidRPr="00A410C8" w:rsidRDefault="00A528C6" w:rsidP="00BB3C33">
            <w:pPr>
              <w:pStyle w:val="Textkrper"/>
              <w:jc w:val="left"/>
            </w:pPr>
            <w:r>
              <w:t>Haus</w:t>
            </w:r>
            <w:r w:rsidR="00964914">
              <w:t>,</w:t>
            </w:r>
            <w:r>
              <w:t xml:space="preserve"> in dem Gäste übernacht</w:t>
            </w:r>
            <w:r w:rsidR="001E3C59">
              <w:t>en können und verpflegt werden</w:t>
            </w: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vAlign w:val="center"/>
          </w:tcPr>
          <w:p w:rsidR="00A528C6" w:rsidRPr="00A410C8" w:rsidRDefault="00A528C6" w:rsidP="001E3C59">
            <w:pPr>
              <w:pStyle w:val="Textkrper"/>
              <w:jc w:val="left"/>
            </w:pPr>
            <w:r>
              <w:t>Ein Beherbergungsbetrieb, in dem Dienstleistungen angeboten werden</w:t>
            </w:r>
            <w:r w:rsidR="001E3C59">
              <w:t>,</w:t>
            </w:r>
            <w:r>
              <w:t xml:space="preserve"> z.</w:t>
            </w:r>
            <w:r w:rsidR="00FE2633">
              <w:t xml:space="preserve"> </w:t>
            </w:r>
            <w:r>
              <w:t>B. Zimmerrein</w:t>
            </w:r>
            <w:r>
              <w:t>i</w:t>
            </w:r>
            <w:r>
              <w:t>gung</w:t>
            </w:r>
            <w:r w:rsidR="001E3C59">
              <w:t>,</w:t>
            </w:r>
            <w:r>
              <w:t xml:space="preserve"> und ein Res</w:t>
            </w:r>
            <w:r w:rsidR="001E3C59">
              <w:t>taurant für Gäste und Passanten</w:t>
            </w: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vAlign w:val="center"/>
          </w:tcPr>
          <w:p w:rsidR="00A528C6" w:rsidRPr="00A410C8" w:rsidRDefault="00A528C6" w:rsidP="00BB3C33">
            <w:pPr>
              <w:pStyle w:val="Textkrper"/>
              <w:jc w:val="left"/>
            </w:pPr>
            <w:r>
              <w:t>Haus</w:t>
            </w:r>
            <w:r w:rsidR="001E3C59">
              <w:t>,</w:t>
            </w:r>
            <w:r>
              <w:t xml:space="preserve"> in dem Gäste übernachten bzw. für eine bestimmte Zeit wohne</w:t>
            </w:r>
            <w:r w:rsidR="001E3C59">
              <w:t>n können und verpflegt werden</w:t>
            </w:r>
          </w:p>
        </w:tc>
      </w:tr>
    </w:tbl>
    <w:p w:rsidR="00A528C6" w:rsidRPr="001E3C59" w:rsidRDefault="00A528C6" w:rsidP="001B3806">
      <w:pPr>
        <w:pStyle w:val="Abstandszeile"/>
        <w:rPr>
          <w:sz w:val="18"/>
        </w:rPr>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8079"/>
      </w:tblGrid>
      <w:tr w:rsidR="00A528C6" w:rsidRPr="00A410C8" w:rsidTr="00BB3C33">
        <w:trPr>
          <w:trHeight w:val="567"/>
        </w:trPr>
        <w:tc>
          <w:tcPr>
            <w:tcW w:w="1560" w:type="dxa"/>
            <w:shd w:val="clear" w:color="auto" w:fill="auto"/>
          </w:tcPr>
          <w:p w:rsidR="00A528C6" w:rsidRPr="00FE3D19" w:rsidRDefault="00A528C6" w:rsidP="00BB3C33">
            <w:pPr>
              <w:pStyle w:val="Textkrper"/>
              <w:rPr>
                <w:rStyle w:val="Fett"/>
              </w:rPr>
            </w:pPr>
            <w:r>
              <w:rPr>
                <w:rStyle w:val="Fett"/>
              </w:rPr>
              <w:t>Arbeitsauftrag</w:t>
            </w:r>
          </w:p>
        </w:tc>
        <w:tc>
          <w:tcPr>
            <w:tcW w:w="8079" w:type="dxa"/>
            <w:vAlign w:val="center"/>
          </w:tcPr>
          <w:p w:rsidR="00A528C6" w:rsidRPr="00A410C8" w:rsidRDefault="00A528C6" w:rsidP="00BB3C33">
            <w:pPr>
              <w:pStyle w:val="Textkrper"/>
              <w:jc w:val="left"/>
            </w:pPr>
            <w:r>
              <w:t>Merken Sie sich aus einer Liste mit 10 wichtigen Umgangsformen 7.</w:t>
            </w:r>
          </w:p>
        </w:tc>
      </w:tr>
      <w:tr w:rsidR="00A528C6" w:rsidRPr="00A410C8" w:rsidTr="00BB3C33">
        <w:trPr>
          <w:trHeight w:val="567"/>
        </w:trPr>
        <w:tc>
          <w:tcPr>
            <w:tcW w:w="1560" w:type="dxa"/>
            <w:shd w:val="clear" w:color="auto" w:fill="auto"/>
          </w:tcPr>
          <w:p w:rsidR="00A528C6" w:rsidRPr="00A410C8" w:rsidRDefault="00A528C6" w:rsidP="00BB3C33">
            <w:pPr>
              <w:pStyle w:val="Textkrper"/>
            </w:pPr>
          </w:p>
        </w:tc>
        <w:tc>
          <w:tcPr>
            <w:tcW w:w="8079" w:type="dxa"/>
            <w:vAlign w:val="center"/>
          </w:tcPr>
          <w:p w:rsidR="00A528C6" w:rsidRPr="00A410C8" w:rsidRDefault="00A528C6" w:rsidP="00BB3C33">
            <w:pPr>
              <w:pStyle w:val="Textkrper"/>
              <w:jc w:val="left"/>
            </w:pPr>
            <w:r>
              <w:t>Merken Sie sich aus einer Liste mit 10 wichtigen Umgangsformen 2.</w:t>
            </w:r>
          </w:p>
        </w:tc>
      </w:tr>
      <w:tr w:rsidR="00A528C6" w:rsidRPr="00A410C8" w:rsidTr="00BB3C33">
        <w:trPr>
          <w:trHeight w:val="567"/>
        </w:trPr>
        <w:tc>
          <w:tcPr>
            <w:tcW w:w="1560" w:type="dxa"/>
            <w:shd w:val="clear" w:color="auto" w:fill="auto"/>
          </w:tcPr>
          <w:p w:rsidR="00A528C6" w:rsidRPr="00A410C8" w:rsidRDefault="00A528C6" w:rsidP="00BB3C33">
            <w:pPr>
              <w:pStyle w:val="Textkrper"/>
            </w:pPr>
          </w:p>
        </w:tc>
        <w:tc>
          <w:tcPr>
            <w:tcW w:w="8079" w:type="dxa"/>
            <w:vAlign w:val="center"/>
          </w:tcPr>
          <w:p w:rsidR="00A528C6" w:rsidRPr="00A410C8" w:rsidRDefault="00A528C6" w:rsidP="00BB3C33">
            <w:pPr>
              <w:pStyle w:val="Textkrper"/>
              <w:jc w:val="left"/>
            </w:pPr>
            <w:r>
              <w:t>Merken Sie sich aus einer Liste mit 10 wichtigen Umgangsformen 5.</w:t>
            </w:r>
          </w:p>
        </w:tc>
      </w:tr>
    </w:tbl>
    <w:p w:rsidR="00A528C6" w:rsidRDefault="00A528C6" w:rsidP="00A528C6"/>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8079"/>
      </w:tblGrid>
      <w:tr w:rsidR="00A528C6" w:rsidRPr="00A410C8" w:rsidTr="00BB3C33">
        <w:trPr>
          <w:trHeight w:val="567"/>
        </w:trPr>
        <w:tc>
          <w:tcPr>
            <w:tcW w:w="1560" w:type="dxa"/>
            <w:shd w:val="clear" w:color="auto" w:fill="auto"/>
          </w:tcPr>
          <w:p w:rsidR="00A528C6" w:rsidRPr="00FE3D19" w:rsidRDefault="00A528C6" w:rsidP="00BB3C33">
            <w:pPr>
              <w:pStyle w:val="Textkrper"/>
              <w:rPr>
                <w:rStyle w:val="Fett"/>
              </w:rPr>
            </w:pPr>
            <w:r>
              <w:rPr>
                <w:rStyle w:val="Fett"/>
              </w:rPr>
              <w:t>Konzentration</w:t>
            </w:r>
          </w:p>
        </w:tc>
        <w:tc>
          <w:tcPr>
            <w:tcW w:w="8079" w:type="dxa"/>
            <w:vAlign w:val="center"/>
          </w:tcPr>
          <w:p w:rsidR="00A528C6" w:rsidRPr="00FE3D19" w:rsidRDefault="00A528C6" w:rsidP="00BB3C33">
            <w:pPr>
              <w:pStyle w:val="Textkrper"/>
              <w:jc w:val="left"/>
            </w:pPr>
            <w:r>
              <w:t xml:space="preserve">Die Schülerin/der Schüler </w:t>
            </w:r>
            <w:r w:rsidRPr="00FE3D19">
              <w:t xml:space="preserve">kann sich </w:t>
            </w:r>
            <w:r w:rsidRPr="00FE3D19">
              <w:rPr>
                <w:rStyle w:val="Fett"/>
                <w:b w:val="0"/>
              </w:rPr>
              <w:t>gut konzentrieren</w:t>
            </w:r>
            <w:r w:rsidRPr="00FE3D19">
              <w:t>, wenn es keine Nebengeräusche gibt.</w:t>
            </w:r>
          </w:p>
        </w:tc>
      </w:tr>
      <w:tr w:rsidR="00A528C6" w:rsidRPr="00A410C8" w:rsidTr="00BB3C33">
        <w:trPr>
          <w:trHeight w:val="567"/>
        </w:trPr>
        <w:tc>
          <w:tcPr>
            <w:tcW w:w="1560" w:type="dxa"/>
            <w:shd w:val="clear" w:color="auto" w:fill="auto"/>
          </w:tcPr>
          <w:p w:rsidR="00A528C6" w:rsidRPr="00A410C8" w:rsidRDefault="00A528C6" w:rsidP="00BB3C33">
            <w:pPr>
              <w:pStyle w:val="Textkrper"/>
            </w:pPr>
          </w:p>
        </w:tc>
        <w:tc>
          <w:tcPr>
            <w:tcW w:w="8079" w:type="dxa"/>
            <w:vAlign w:val="center"/>
          </w:tcPr>
          <w:p w:rsidR="00A528C6" w:rsidRPr="00FE3D19" w:rsidRDefault="00A528C6" w:rsidP="00BB3C33">
            <w:pPr>
              <w:pStyle w:val="Textkrper"/>
              <w:jc w:val="left"/>
            </w:pPr>
            <w:r>
              <w:t>Die Schülerin/der Schüler kann sich</w:t>
            </w:r>
            <w:r w:rsidRPr="00FE3D19">
              <w:t xml:space="preserve"> </w:t>
            </w:r>
            <w:r w:rsidRPr="00FE3D19">
              <w:rPr>
                <w:rStyle w:val="Fett"/>
                <w:b w:val="0"/>
              </w:rPr>
              <w:t>kurz konzentrieren</w:t>
            </w:r>
            <w:r w:rsidRPr="00FE3D19">
              <w:t xml:space="preserve"> </w:t>
            </w:r>
            <w:r>
              <w:t>und lässt sich leicht ablenken.</w:t>
            </w:r>
          </w:p>
        </w:tc>
      </w:tr>
      <w:tr w:rsidR="00A528C6" w:rsidRPr="00A410C8" w:rsidTr="00BB3C33">
        <w:trPr>
          <w:trHeight w:val="567"/>
        </w:trPr>
        <w:tc>
          <w:tcPr>
            <w:tcW w:w="1560" w:type="dxa"/>
            <w:shd w:val="clear" w:color="auto" w:fill="auto"/>
          </w:tcPr>
          <w:p w:rsidR="00A528C6" w:rsidRPr="00A410C8" w:rsidRDefault="00A528C6" w:rsidP="00BB3C33">
            <w:pPr>
              <w:pStyle w:val="Textkrper"/>
            </w:pPr>
          </w:p>
        </w:tc>
        <w:tc>
          <w:tcPr>
            <w:tcW w:w="8079" w:type="dxa"/>
            <w:vAlign w:val="center"/>
          </w:tcPr>
          <w:p w:rsidR="00A528C6" w:rsidRPr="00FE3D19" w:rsidRDefault="00A528C6" w:rsidP="00BB3C33">
            <w:pPr>
              <w:pStyle w:val="Textkrper"/>
              <w:jc w:val="left"/>
            </w:pPr>
            <w:r>
              <w:t xml:space="preserve">Die Schülerin/der Schüler </w:t>
            </w:r>
            <w:r w:rsidRPr="00FE3D19">
              <w:t xml:space="preserve">kann sich </w:t>
            </w:r>
            <w:r w:rsidRPr="00FE3D19">
              <w:rPr>
                <w:rStyle w:val="Fett"/>
                <w:b w:val="0"/>
              </w:rPr>
              <w:t>lange konzentrieren</w:t>
            </w:r>
            <w:r w:rsidRPr="00FE3D19">
              <w:rPr>
                <w:sz w:val="24"/>
              </w:rPr>
              <w:t xml:space="preserve"> </w:t>
            </w:r>
            <w:r w:rsidRPr="00FE3D19">
              <w:t xml:space="preserve">und lässt sich </w:t>
            </w:r>
            <w:r>
              <w:t>durch Geräusche nicht ablenken.</w:t>
            </w:r>
          </w:p>
        </w:tc>
      </w:tr>
    </w:tbl>
    <w:p w:rsidR="00A528C6" w:rsidRDefault="00A528C6" w:rsidP="00A528C6"/>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8079"/>
      </w:tblGrid>
      <w:tr w:rsidR="00A528C6" w:rsidRPr="00A410C8" w:rsidTr="00BB3C33">
        <w:tc>
          <w:tcPr>
            <w:tcW w:w="1560" w:type="dxa"/>
            <w:shd w:val="clear" w:color="auto" w:fill="auto"/>
          </w:tcPr>
          <w:p w:rsidR="00A528C6" w:rsidRPr="00FE3D19" w:rsidRDefault="00A528C6" w:rsidP="00BB3C33">
            <w:pPr>
              <w:pStyle w:val="Textkrper"/>
              <w:rPr>
                <w:rStyle w:val="Fett"/>
              </w:rPr>
            </w:pPr>
            <w:r>
              <w:rPr>
                <w:rStyle w:val="Fett"/>
              </w:rPr>
              <w:t>Teamarbeit</w:t>
            </w:r>
          </w:p>
        </w:tc>
        <w:tc>
          <w:tcPr>
            <w:tcW w:w="8079" w:type="dxa"/>
            <w:vAlign w:val="center"/>
          </w:tcPr>
          <w:p w:rsidR="00A528C6" w:rsidRDefault="00A528C6" w:rsidP="001E3C59">
            <w:pPr>
              <w:pStyle w:val="Textkrper"/>
              <w:jc w:val="left"/>
            </w:pPr>
            <w:r>
              <w:t xml:space="preserve">Die </w:t>
            </w:r>
            <w:r w:rsidRPr="004163B8">
              <w:t xml:space="preserve">Schülerin/der Schüler kann </w:t>
            </w:r>
            <w:r w:rsidR="001E3C59">
              <w:t>mit dem</w:t>
            </w:r>
            <w:r w:rsidRPr="004163B8">
              <w:rPr>
                <w:rStyle w:val="Fett"/>
                <w:b w:val="0"/>
              </w:rPr>
              <w:t xml:space="preserve"> </w:t>
            </w:r>
            <w:r w:rsidR="001E3C59">
              <w:rPr>
                <w:rStyle w:val="Fett"/>
                <w:b w:val="0"/>
              </w:rPr>
              <w:t>Lernpartner</w:t>
            </w:r>
            <w:r w:rsidR="00964914">
              <w:rPr>
                <w:rStyle w:val="Fett"/>
                <w:b w:val="0"/>
              </w:rPr>
              <w:t xml:space="preserve"> oder der Lernpartnerin</w:t>
            </w:r>
            <w:r w:rsidRPr="004163B8">
              <w:rPr>
                <w:rStyle w:val="Fett"/>
                <w:b w:val="0"/>
              </w:rPr>
              <w:t xml:space="preserve"> </w:t>
            </w:r>
            <w:r w:rsidRPr="004163B8">
              <w:t>gut zusamme</w:t>
            </w:r>
            <w:r w:rsidRPr="004163B8">
              <w:t>n</w:t>
            </w:r>
            <w:r w:rsidRPr="004163B8">
              <w:t>arbeiten</w:t>
            </w:r>
            <w:r w:rsidR="001E3C59">
              <w:t>.</w:t>
            </w:r>
          </w:p>
          <w:p w:rsidR="001E3C59" w:rsidRPr="00FE3D19" w:rsidRDefault="001E3C59" w:rsidP="001E3C59">
            <w:pPr>
              <w:pStyle w:val="Textkrper"/>
              <w:jc w:val="left"/>
            </w:pPr>
          </w:p>
        </w:tc>
      </w:tr>
      <w:tr w:rsidR="00A528C6" w:rsidRPr="00A410C8" w:rsidTr="00BB3C33">
        <w:trPr>
          <w:trHeight w:val="567"/>
        </w:trPr>
        <w:tc>
          <w:tcPr>
            <w:tcW w:w="1560" w:type="dxa"/>
            <w:shd w:val="clear" w:color="auto" w:fill="auto"/>
          </w:tcPr>
          <w:p w:rsidR="00A528C6" w:rsidRPr="00374574" w:rsidRDefault="00A528C6" w:rsidP="00BB3C33"/>
        </w:tc>
        <w:tc>
          <w:tcPr>
            <w:tcW w:w="8079" w:type="dxa"/>
            <w:vAlign w:val="center"/>
          </w:tcPr>
          <w:p w:rsidR="00A528C6" w:rsidRPr="00A410C8" w:rsidRDefault="00A528C6" w:rsidP="001E3C59">
            <w:pPr>
              <w:pStyle w:val="Textkrper"/>
              <w:jc w:val="left"/>
            </w:pPr>
            <w:r>
              <w:t xml:space="preserve">Die Schülerin/der Schüler kann nur </w:t>
            </w:r>
            <w:r w:rsidRPr="00FE3D19">
              <w:rPr>
                <w:rStyle w:val="Fett"/>
                <w:b w:val="0"/>
              </w:rPr>
              <w:t xml:space="preserve">mit </w:t>
            </w:r>
            <w:r w:rsidR="001E3C59">
              <w:rPr>
                <w:rStyle w:val="Fett"/>
                <w:b w:val="0"/>
              </w:rPr>
              <w:t xml:space="preserve">ihren Freundinnen oder </w:t>
            </w:r>
            <w:r>
              <w:rPr>
                <w:rStyle w:val="Fett"/>
                <w:b w:val="0"/>
              </w:rPr>
              <w:t xml:space="preserve">seinen </w:t>
            </w:r>
            <w:r w:rsidRPr="00FE3D19">
              <w:rPr>
                <w:rStyle w:val="Fett"/>
                <w:b w:val="0"/>
              </w:rPr>
              <w:t>Freunden</w:t>
            </w:r>
            <w:r w:rsidRPr="00FE3D19">
              <w:rPr>
                <w:b/>
              </w:rPr>
              <w:t xml:space="preserve"> </w:t>
            </w:r>
            <w:r>
              <w:t>aus der Kla</w:t>
            </w:r>
            <w:r>
              <w:t>s</w:t>
            </w:r>
            <w:r>
              <w:t>se zusammenarbeiten.</w:t>
            </w:r>
          </w:p>
        </w:tc>
      </w:tr>
      <w:tr w:rsidR="00A528C6" w:rsidRPr="00A410C8" w:rsidTr="00BB3C33">
        <w:tc>
          <w:tcPr>
            <w:tcW w:w="1560" w:type="dxa"/>
            <w:shd w:val="clear" w:color="auto" w:fill="auto"/>
          </w:tcPr>
          <w:p w:rsidR="00A528C6" w:rsidRPr="00374574" w:rsidRDefault="00A528C6" w:rsidP="00BB3C33"/>
        </w:tc>
        <w:tc>
          <w:tcPr>
            <w:tcW w:w="8079" w:type="dxa"/>
            <w:vAlign w:val="center"/>
          </w:tcPr>
          <w:p w:rsidR="00A528C6" w:rsidRPr="00A410C8" w:rsidRDefault="00A528C6" w:rsidP="001E3C59">
            <w:pPr>
              <w:pStyle w:val="Textkrper"/>
              <w:jc w:val="left"/>
            </w:pPr>
            <w:r>
              <w:t xml:space="preserve">Die Schülerin/der Schüler </w:t>
            </w:r>
            <w:r w:rsidRPr="004163B8">
              <w:t xml:space="preserve">kann mit den </w:t>
            </w:r>
            <w:r w:rsidR="001B3806">
              <w:t xml:space="preserve">Mitschülerinnen und </w:t>
            </w:r>
            <w:r w:rsidRPr="004163B8">
              <w:t>Mitschüler</w:t>
            </w:r>
            <w:r>
              <w:t>n</w:t>
            </w:r>
            <w:r w:rsidRPr="004163B8">
              <w:t xml:space="preserve"> </w:t>
            </w:r>
            <w:r>
              <w:t>gut zusammenarbe</w:t>
            </w:r>
            <w:r>
              <w:t>i</w:t>
            </w:r>
            <w:r>
              <w:t xml:space="preserve">ten, wenn </w:t>
            </w:r>
            <w:r w:rsidR="001B3806">
              <w:t>si</w:t>
            </w:r>
            <w:r w:rsidR="001E3C59">
              <w:t>e</w:t>
            </w:r>
            <w:r w:rsidRPr="00ED3360">
              <w:rPr>
                <w:rStyle w:val="Fett"/>
                <w:b w:val="0"/>
              </w:rPr>
              <w:t xml:space="preserve"> </w:t>
            </w:r>
            <w:r w:rsidRPr="00FE3D19">
              <w:rPr>
                <w:rStyle w:val="Fett"/>
                <w:b w:val="0"/>
              </w:rPr>
              <w:t>höflich und respektvoll</w:t>
            </w:r>
            <w:r w:rsidR="001E3C59">
              <w:rPr>
                <w:rStyle w:val="Fett"/>
                <w:b w:val="0"/>
              </w:rPr>
              <w:t xml:space="preserve"> sind</w:t>
            </w:r>
            <w:r>
              <w:t>.</w:t>
            </w:r>
          </w:p>
        </w:tc>
      </w:tr>
    </w:tbl>
    <w:p w:rsidR="00A528C6" w:rsidRDefault="00A528C6" w:rsidP="00A528C6"/>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8079"/>
      </w:tblGrid>
      <w:tr w:rsidR="00A528C6" w:rsidRPr="00A410C8" w:rsidTr="00BB3C33">
        <w:tc>
          <w:tcPr>
            <w:tcW w:w="1560" w:type="dxa"/>
            <w:shd w:val="clear" w:color="auto" w:fill="auto"/>
          </w:tcPr>
          <w:p w:rsidR="00A528C6" w:rsidRPr="00FE3D19" w:rsidRDefault="00A528C6" w:rsidP="00BB3C33">
            <w:pPr>
              <w:pStyle w:val="Textkrper"/>
              <w:rPr>
                <w:rStyle w:val="Fett"/>
              </w:rPr>
            </w:pPr>
            <w:r>
              <w:rPr>
                <w:rStyle w:val="Fett"/>
              </w:rPr>
              <w:t>Arbeitsweise</w:t>
            </w:r>
          </w:p>
        </w:tc>
        <w:tc>
          <w:tcPr>
            <w:tcW w:w="8079" w:type="dxa"/>
            <w:vAlign w:val="center"/>
          </w:tcPr>
          <w:p w:rsidR="00A528C6" w:rsidRPr="00E67083" w:rsidRDefault="00A528C6" w:rsidP="00BB3C33">
            <w:pPr>
              <w:pStyle w:val="Textkrper"/>
              <w:jc w:val="left"/>
            </w:pPr>
            <w:r>
              <w:t xml:space="preserve">Die Schülerin/der Schüler </w:t>
            </w:r>
            <w:r w:rsidRPr="00E67083">
              <w:t xml:space="preserve">kann </w:t>
            </w:r>
            <w:r w:rsidR="001E3C59">
              <w:t>ihr/</w:t>
            </w:r>
            <w:r w:rsidRPr="00E67083">
              <w:t>sein Arbeitsmaterial immer sauber, lückenlos und o</w:t>
            </w:r>
            <w:r w:rsidRPr="00E67083">
              <w:t>r</w:t>
            </w:r>
            <w:r w:rsidR="001E3C59">
              <w:t>dentlich führen.</w:t>
            </w: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vAlign w:val="center"/>
          </w:tcPr>
          <w:p w:rsidR="00A528C6" w:rsidRPr="00E67083" w:rsidRDefault="00A528C6" w:rsidP="00BB3C33">
            <w:pPr>
              <w:pStyle w:val="Textkrper"/>
              <w:jc w:val="left"/>
            </w:pPr>
            <w:r>
              <w:t xml:space="preserve">Die Schülerin/der Schüler </w:t>
            </w:r>
            <w:r w:rsidRPr="00E67083">
              <w:t xml:space="preserve">kann meistens </w:t>
            </w:r>
            <w:r w:rsidR="001E3C59">
              <w:t>ihr/</w:t>
            </w:r>
            <w:r w:rsidRPr="00E67083">
              <w:t>sein Arbeitsmaterial sauber, lückenlos und o</w:t>
            </w:r>
            <w:r w:rsidRPr="00E67083">
              <w:t>r</w:t>
            </w:r>
            <w:r w:rsidRPr="00E67083">
              <w:t>dentlich führen.</w:t>
            </w: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vAlign w:val="center"/>
          </w:tcPr>
          <w:p w:rsidR="00A528C6" w:rsidRPr="00E67083" w:rsidRDefault="00A528C6" w:rsidP="00BB3C33">
            <w:pPr>
              <w:pStyle w:val="Textkrper"/>
              <w:jc w:val="left"/>
            </w:pPr>
            <w:r>
              <w:t xml:space="preserve">Die Schülerin/der Schüler </w:t>
            </w:r>
            <w:r w:rsidRPr="00E67083">
              <w:t xml:space="preserve">kann selten </w:t>
            </w:r>
            <w:r w:rsidR="00150228">
              <w:t>ihr/</w:t>
            </w:r>
            <w:r w:rsidRPr="00E67083">
              <w:t>sein Arbeitsmaterial sauber, lückenlos und o</w:t>
            </w:r>
            <w:r w:rsidRPr="00E67083">
              <w:t>r</w:t>
            </w:r>
            <w:r w:rsidRPr="00E67083">
              <w:t>dentlich führen.</w:t>
            </w:r>
          </w:p>
        </w:tc>
      </w:tr>
    </w:tbl>
    <w:p w:rsidR="001E3C59" w:rsidRDefault="001E3C59" w:rsidP="00A528C6"/>
    <w:p w:rsidR="001E3C59" w:rsidRDefault="001E3C59">
      <w:pPr>
        <w:spacing w:line="240" w:lineRule="exact"/>
      </w:pPr>
      <w:r>
        <w:br w:type="page"/>
      </w:r>
    </w:p>
    <w:p w:rsidR="00A528C6" w:rsidRDefault="00A528C6" w:rsidP="00A528C6"/>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8079"/>
      </w:tblGrid>
      <w:tr w:rsidR="00A528C6" w:rsidRPr="00A410C8" w:rsidTr="00BB3C33">
        <w:trPr>
          <w:trHeight w:val="567"/>
        </w:trPr>
        <w:tc>
          <w:tcPr>
            <w:tcW w:w="1560" w:type="dxa"/>
            <w:shd w:val="clear" w:color="auto" w:fill="auto"/>
          </w:tcPr>
          <w:p w:rsidR="00A528C6" w:rsidRPr="00FE3D19" w:rsidRDefault="00A528C6" w:rsidP="00BB3C33">
            <w:pPr>
              <w:pStyle w:val="Textkrper"/>
              <w:rPr>
                <w:rStyle w:val="Fett"/>
              </w:rPr>
            </w:pPr>
            <w:r>
              <w:rPr>
                <w:rStyle w:val="Fett"/>
              </w:rPr>
              <w:t>Pünktlichkeit</w:t>
            </w:r>
          </w:p>
        </w:tc>
        <w:tc>
          <w:tcPr>
            <w:tcW w:w="8079" w:type="dxa"/>
            <w:vAlign w:val="center"/>
          </w:tcPr>
          <w:p w:rsidR="00A528C6" w:rsidRPr="00E67083" w:rsidRDefault="00A528C6" w:rsidP="00BB3C33">
            <w:pPr>
              <w:pStyle w:val="Textkrper"/>
              <w:jc w:val="left"/>
            </w:pPr>
            <w:r>
              <w:t xml:space="preserve">Die Schülerin/der Schüler </w:t>
            </w:r>
            <w:r w:rsidRPr="00E67083">
              <w:t>kommt immer pünktlich und häl</w:t>
            </w:r>
            <w:r>
              <w:t xml:space="preserve">t </w:t>
            </w:r>
            <w:r w:rsidR="00150228">
              <w:t>ihre/</w:t>
            </w:r>
            <w:r>
              <w:t>seine Pausenzeiten genau ein.</w:t>
            </w:r>
          </w:p>
        </w:tc>
      </w:tr>
      <w:tr w:rsidR="00A528C6" w:rsidRPr="00A410C8" w:rsidTr="00BB3C33">
        <w:trPr>
          <w:trHeight w:val="567"/>
        </w:trPr>
        <w:tc>
          <w:tcPr>
            <w:tcW w:w="1560" w:type="dxa"/>
            <w:shd w:val="clear" w:color="auto" w:fill="auto"/>
          </w:tcPr>
          <w:p w:rsidR="00A528C6" w:rsidRPr="00A410C8" w:rsidRDefault="00A528C6" w:rsidP="00BB3C33">
            <w:pPr>
              <w:pStyle w:val="Textkrper"/>
            </w:pPr>
          </w:p>
        </w:tc>
        <w:tc>
          <w:tcPr>
            <w:tcW w:w="8079" w:type="dxa"/>
            <w:vAlign w:val="center"/>
          </w:tcPr>
          <w:p w:rsidR="00A528C6" w:rsidRPr="00E67083" w:rsidRDefault="00A528C6" w:rsidP="00BB3C33">
            <w:pPr>
              <w:pStyle w:val="Textkrper"/>
              <w:jc w:val="left"/>
            </w:pPr>
            <w:r>
              <w:t xml:space="preserve">Die Schülerin/der Schüler </w:t>
            </w:r>
            <w:r w:rsidRPr="00E67083">
              <w:t xml:space="preserve">kommt meistens pünktlich und hält </w:t>
            </w:r>
            <w:r w:rsidR="00150228">
              <w:t>ihre/</w:t>
            </w:r>
            <w:r w:rsidRPr="00E67083">
              <w:t>seine Pausenzeiten genau ein.</w:t>
            </w:r>
          </w:p>
        </w:tc>
      </w:tr>
      <w:tr w:rsidR="00A528C6" w:rsidRPr="00A410C8" w:rsidTr="00BB3C33">
        <w:trPr>
          <w:trHeight w:val="567"/>
        </w:trPr>
        <w:tc>
          <w:tcPr>
            <w:tcW w:w="1560" w:type="dxa"/>
            <w:shd w:val="clear" w:color="auto" w:fill="auto"/>
          </w:tcPr>
          <w:p w:rsidR="00A528C6" w:rsidRPr="00A410C8" w:rsidRDefault="00A528C6" w:rsidP="00BB3C33">
            <w:pPr>
              <w:pStyle w:val="Textkrper"/>
            </w:pPr>
          </w:p>
        </w:tc>
        <w:tc>
          <w:tcPr>
            <w:tcW w:w="8079" w:type="dxa"/>
            <w:vAlign w:val="center"/>
          </w:tcPr>
          <w:p w:rsidR="00A528C6" w:rsidRPr="00E67083" w:rsidRDefault="00A528C6" w:rsidP="00BB3C33">
            <w:pPr>
              <w:pStyle w:val="Textkrper"/>
              <w:jc w:val="left"/>
            </w:pPr>
            <w:r>
              <w:t xml:space="preserve">Die Schülerin/der Schüler </w:t>
            </w:r>
            <w:r w:rsidRPr="00E67083">
              <w:t xml:space="preserve">kommt selten pünktlich und hält </w:t>
            </w:r>
            <w:r w:rsidR="00150228">
              <w:t>ihre/</w:t>
            </w:r>
            <w:r w:rsidRPr="00E67083">
              <w:t>seine Pausenzeiten nicht ein.</w:t>
            </w:r>
          </w:p>
        </w:tc>
      </w:tr>
    </w:tbl>
    <w:p w:rsidR="00A528C6" w:rsidRDefault="00A528C6" w:rsidP="00A528C6"/>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8079"/>
      </w:tblGrid>
      <w:tr w:rsidR="00A528C6" w:rsidRPr="00A410C8" w:rsidTr="00BB3C33">
        <w:trPr>
          <w:trHeight w:val="510"/>
        </w:trPr>
        <w:tc>
          <w:tcPr>
            <w:tcW w:w="1560" w:type="dxa"/>
            <w:shd w:val="clear" w:color="auto" w:fill="auto"/>
          </w:tcPr>
          <w:p w:rsidR="00A528C6" w:rsidRPr="00FE3D19" w:rsidRDefault="00A528C6" w:rsidP="00BB3C33">
            <w:pPr>
              <w:pStyle w:val="Textkrper"/>
              <w:rPr>
                <w:rStyle w:val="Fett"/>
              </w:rPr>
            </w:pPr>
            <w:r>
              <w:rPr>
                <w:rStyle w:val="Fett"/>
              </w:rPr>
              <w:t>Arbeiten mit Tabellen</w:t>
            </w:r>
          </w:p>
        </w:tc>
        <w:tc>
          <w:tcPr>
            <w:tcW w:w="8079" w:type="dxa"/>
            <w:vAlign w:val="center"/>
          </w:tcPr>
          <w:p w:rsidR="00A528C6" w:rsidRPr="00A410C8" w:rsidRDefault="00A528C6" w:rsidP="00BB3C33">
            <w:pPr>
              <w:pStyle w:val="Textkrper"/>
              <w:jc w:val="left"/>
            </w:pPr>
            <w:r>
              <w:t>Die Schülerin/der Schüler kann Informationen aus einfachen Tabellen ablesen.</w:t>
            </w: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vAlign w:val="center"/>
          </w:tcPr>
          <w:p w:rsidR="00A528C6" w:rsidRPr="00A410C8" w:rsidRDefault="00A528C6" w:rsidP="00BB3C33">
            <w:pPr>
              <w:pStyle w:val="Textkrper"/>
              <w:jc w:val="left"/>
            </w:pPr>
            <w:r>
              <w:t>Die Schülerin/der Schüler kann Informationen aus Tabellen ablesen und Zusammenhänge erkennen und Ergebnisse formulieren.</w:t>
            </w: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vAlign w:val="center"/>
          </w:tcPr>
          <w:p w:rsidR="00A528C6" w:rsidRPr="00A410C8" w:rsidRDefault="00A528C6" w:rsidP="00BB3C33">
            <w:pPr>
              <w:pStyle w:val="Textkrper"/>
              <w:jc w:val="left"/>
            </w:pPr>
            <w:r>
              <w:t>Die Schülerin/der Schüler kann Informationen aus einfachen Tabellen ablesen und Zusa</w:t>
            </w:r>
            <w:r>
              <w:t>m</w:t>
            </w:r>
            <w:r>
              <w:t>menhänge erkennen.</w:t>
            </w:r>
          </w:p>
        </w:tc>
      </w:tr>
    </w:tbl>
    <w:p w:rsidR="00A528C6" w:rsidRDefault="00A528C6" w:rsidP="00A528C6"/>
    <w:p w:rsidR="00A528C6" w:rsidRDefault="00A528C6" w:rsidP="00A528C6">
      <w:pPr>
        <w:spacing w:line="240" w:lineRule="exact"/>
        <w:rPr>
          <w:rStyle w:val="Fett"/>
        </w:rPr>
      </w:pPr>
      <w:r>
        <w:rPr>
          <w:rStyle w:val="Fett"/>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528C6"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lastRenderedPageBreak/>
              <w:br w:type="page"/>
              <w:t>Lernfeld</w:t>
            </w:r>
          </w:p>
          <w:p w:rsidR="00A528C6" w:rsidRDefault="00A528C6" w:rsidP="00BB3C33">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A528C6" w:rsidRDefault="00A528C6" w:rsidP="00BB3C33">
            <w:pPr>
              <w:pStyle w:val="Tabelle6pt"/>
              <w:rPr>
                <w:color w:val="000000"/>
              </w:rPr>
            </w:pPr>
            <w:r>
              <w:t>Titel</w:t>
            </w:r>
          </w:p>
          <w:p w:rsidR="00A528C6" w:rsidRDefault="00150228" w:rsidP="00BB3C33">
            <w:pPr>
              <w:pStyle w:val="TabelleKopflinks"/>
            </w:pPr>
            <w:r>
              <w:t>Lernumgebung kennenlernen –</w:t>
            </w:r>
          </w:p>
          <w:p w:rsidR="00A528C6" w:rsidRDefault="00A528C6" w:rsidP="00BB3C33">
            <w:pPr>
              <w:pStyle w:val="TabelleKopflinks"/>
            </w:pPr>
            <w:r>
              <w:t>Niveaustufen</w:t>
            </w:r>
          </w:p>
          <w:p w:rsidR="00A528C6" w:rsidRDefault="00964914" w:rsidP="00BB3C33">
            <w:pPr>
              <w:pStyle w:val="TabelleKopflinks"/>
            </w:pPr>
            <w:r>
              <w:t xml:space="preserve">Bewegter Austausch – </w:t>
            </w:r>
            <w:r w:rsidR="00A528C6">
              <w:t>Zusatzaufgabe</w:t>
            </w:r>
          </w:p>
        </w:tc>
        <w:tc>
          <w:tcPr>
            <w:tcW w:w="188" w:type="dxa"/>
            <w:tcBorders>
              <w:top w:val="nil"/>
              <w:left w:val="single" w:sz="4" w:space="0" w:color="auto"/>
              <w:bottom w:val="nil"/>
              <w:right w:val="single" w:sz="4" w:space="0" w:color="auto"/>
            </w:tcBorders>
            <w:shd w:val="clear" w:color="auto" w:fill="FFFFFF"/>
          </w:tcPr>
          <w:p w:rsidR="00A528C6" w:rsidRPr="004B658C" w:rsidRDefault="00A528C6" w:rsidP="00BB3C3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528C6" w:rsidRDefault="00A528C6" w:rsidP="00BB3C33">
            <w:pPr>
              <w:pStyle w:val="TabellenkopfLS"/>
            </w:pPr>
            <w:r>
              <w:t xml:space="preserve">Ernährung </w:t>
            </w:r>
            <w:r>
              <w:br/>
              <w:t>und Gastronomie</w:t>
            </w:r>
          </w:p>
          <w:p w:rsidR="00A528C6" w:rsidRPr="00B51DE9" w:rsidRDefault="00A528C6" w:rsidP="00BB3C33">
            <w:pPr>
              <w:pStyle w:val="TabelleKopfmitte"/>
              <w:rPr>
                <w:rFonts w:eastAsia="Calibri"/>
              </w:rPr>
            </w:pPr>
            <w:r>
              <w:t>EG1.01.01.02</w:t>
            </w:r>
          </w:p>
        </w:tc>
      </w:tr>
    </w:tbl>
    <w:p w:rsidR="00A528C6" w:rsidRDefault="00A528C6" w:rsidP="00A528C6">
      <w:pPr>
        <w:spacing w:line="240" w:lineRule="exact"/>
        <w:rPr>
          <w:rStyle w:val="Fett"/>
        </w:rPr>
      </w:pPr>
      <w:r w:rsidRPr="006D1AED">
        <w:rPr>
          <w:rStyle w:val="Fett"/>
          <w:noProof/>
          <w:sz w:val="24"/>
          <w:lang w:eastAsia="de-DE"/>
        </w:rPr>
        <w:drawing>
          <wp:anchor distT="0" distB="0" distL="114300" distR="114300" simplePos="0" relativeHeight="251725824" behindDoc="0" locked="0" layoutInCell="0" allowOverlap="1" wp14:anchorId="26198723" wp14:editId="3C6210D3">
            <wp:simplePos x="0" y="0"/>
            <wp:positionH relativeFrom="rightMargin">
              <wp:posOffset>107950</wp:posOffset>
            </wp:positionH>
            <wp:positionV relativeFrom="paragraph">
              <wp:posOffset>53785</wp:posOffset>
            </wp:positionV>
            <wp:extent cx="345440" cy="323850"/>
            <wp:effectExtent l="0" t="0" r="0" b="0"/>
            <wp:wrapNone/>
            <wp:docPr id="411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528C6" w:rsidRDefault="00A528C6" w:rsidP="00A528C6">
      <w:pPr>
        <w:spacing w:line="240" w:lineRule="exact"/>
        <w:rPr>
          <w:rStyle w:val="Fett"/>
        </w:rPr>
      </w:pPr>
    </w:p>
    <w:p w:rsidR="00A528C6" w:rsidRDefault="00A528C6" w:rsidP="00A528C6">
      <w:pPr>
        <w:spacing w:line="240" w:lineRule="exact"/>
        <w:rPr>
          <w:rStyle w:val="Fett"/>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560"/>
        <w:gridCol w:w="850"/>
        <w:gridCol w:w="4961"/>
      </w:tblGrid>
      <w:tr w:rsidR="00A528C6" w:rsidRPr="00DE4890" w:rsidTr="001B3806">
        <w:trPr>
          <w:trHeight w:val="397"/>
        </w:trPr>
        <w:tc>
          <w:tcPr>
            <w:tcW w:w="1560" w:type="dxa"/>
            <w:shd w:val="clear" w:color="auto" w:fill="D9D9D9" w:themeFill="background1" w:themeFillShade="D9"/>
            <w:vAlign w:val="center"/>
          </w:tcPr>
          <w:p w:rsidR="00A528C6" w:rsidRPr="00DE4890" w:rsidRDefault="00A528C6" w:rsidP="00BB3C33">
            <w:pPr>
              <w:pStyle w:val="TabelleKopfmitte"/>
            </w:pPr>
            <w:r>
              <w:t>Phase</w:t>
            </w:r>
          </w:p>
        </w:tc>
        <w:tc>
          <w:tcPr>
            <w:tcW w:w="850" w:type="dxa"/>
            <w:shd w:val="clear" w:color="auto" w:fill="D9D9D9" w:themeFill="background1" w:themeFillShade="D9"/>
            <w:vAlign w:val="center"/>
          </w:tcPr>
          <w:p w:rsidR="00A528C6" w:rsidRPr="00DE4890" w:rsidRDefault="00A528C6" w:rsidP="00BB3C33">
            <w:pPr>
              <w:pStyle w:val="TabelleKopfmitte"/>
            </w:pPr>
            <w:r>
              <w:t>Zeit</w:t>
            </w:r>
          </w:p>
        </w:tc>
        <w:tc>
          <w:tcPr>
            <w:tcW w:w="4961" w:type="dxa"/>
            <w:shd w:val="clear" w:color="auto" w:fill="D9D9D9" w:themeFill="background1" w:themeFillShade="D9"/>
            <w:vAlign w:val="center"/>
          </w:tcPr>
          <w:p w:rsidR="00A528C6" w:rsidRPr="00DE4890" w:rsidRDefault="00A528C6" w:rsidP="00BB3C33">
            <w:pPr>
              <w:pStyle w:val="TabelleKopfmitte"/>
            </w:pPr>
            <w:r>
              <w:t>Aufgabe</w:t>
            </w:r>
          </w:p>
        </w:tc>
      </w:tr>
      <w:tr w:rsidR="00A528C6" w:rsidRPr="00DE4890" w:rsidTr="001B3806">
        <w:trPr>
          <w:trHeight w:val="624"/>
        </w:trPr>
        <w:tc>
          <w:tcPr>
            <w:tcW w:w="1560" w:type="dxa"/>
            <w:shd w:val="clear" w:color="auto" w:fill="auto"/>
            <w:vAlign w:val="center"/>
          </w:tcPr>
          <w:p w:rsidR="00A528C6" w:rsidRPr="00F0156F" w:rsidRDefault="00A528C6" w:rsidP="00BB3C33">
            <w:pPr>
              <w:pStyle w:val="Textkrpermitte"/>
            </w:pPr>
            <w:r w:rsidRPr="00FC0F56">
              <w:rPr>
                <w:noProof/>
              </w:rPr>
              <w:drawing>
                <wp:inline distT="0" distB="0" distL="0" distR="0" wp14:anchorId="192C3098" wp14:editId="4F50E4B3">
                  <wp:extent cx="302701" cy="324000"/>
                  <wp:effectExtent l="0" t="0" r="2540" b="0"/>
                  <wp:docPr id="411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50" w:type="dxa"/>
            <w:shd w:val="clear" w:color="auto" w:fill="auto"/>
            <w:vAlign w:val="center"/>
          </w:tcPr>
          <w:p w:rsidR="00A528C6" w:rsidRPr="00DE4890" w:rsidRDefault="00A528C6" w:rsidP="00BB3C33">
            <w:pPr>
              <w:pStyle w:val="Textkrper"/>
            </w:pPr>
          </w:p>
        </w:tc>
        <w:tc>
          <w:tcPr>
            <w:tcW w:w="4961" w:type="dxa"/>
            <w:shd w:val="clear" w:color="auto" w:fill="auto"/>
            <w:vAlign w:val="center"/>
          </w:tcPr>
          <w:p w:rsidR="00A528C6" w:rsidRPr="006F19BE" w:rsidRDefault="00A528C6" w:rsidP="00BB3C33">
            <w:r>
              <w:t>Formulieren Sie selber Aussagen zu den vorgegebenen Arbeitsgebieten.</w:t>
            </w:r>
          </w:p>
        </w:tc>
      </w:tr>
    </w:tbl>
    <w:p w:rsidR="00A528C6" w:rsidRDefault="00A528C6" w:rsidP="00A528C6"/>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8079"/>
      </w:tblGrid>
      <w:tr w:rsidR="00A528C6" w:rsidRPr="00A410C8" w:rsidTr="00BB3C33">
        <w:tc>
          <w:tcPr>
            <w:tcW w:w="1560" w:type="dxa"/>
            <w:shd w:val="clear" w:color="auto" w:fill="auto"/>
          </w:tcPr>
          <w:p w:rsidR="00A528C6" w:rsidRPr="001717ED" w:rsidRDefault="00A528C6" w:rsidP="00C3346D">
            <w:pPr>
              <w:pStyle w:val="Textkrper"/>
              <w:jc w:val="left"/>
              <w:rPr>
                <w:rStyle w:val="Fett"/>
                <w:b w:val="0"/>
              </w:rPr>
            </w:pPr>
            <w:r w:rsidRPr="001717ED">
              <w:rPr>
                <w:b/>
                <w:sz w:val="18"/>
              </w:rPr>
              <w:t>Umgang mit Arbeitsmaterial</w:t>
            </w:r>
          </w:p>
        </w:tc>
        <w:tc>
          <w:tcPr>
            <w:tcW w:w="8079" w:type="dxa"/>
          </w:tcPr>
          <w:p w:rsidR="00A528C6" w:rsidRPr="00A410C8" w:rsidRDefault="00A528C6" w:rsidP="00BB3C33">
            <w:pPr>
              <w:pStyle w:val="Textkrper"/>
            </w:pPr>
            <w:r>
              <w:t xml:space="preserve">Die Schülerin/der Schüler kann </w:t>
            </w:r>
            <w:proofErr w:type="gramStart"/>
            <w:r>
              <w:t>……….</w:t>
            </w:r>
            <w:proofErr w:type="gramEnd"/>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bl>
    <w:p w:rsidR="00A528C6" w:rsidRDefault="00A528C6" w:rsidP="00A528C6"/>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8079"/>
      </w:tblGrid>
      <w:tr w:rsidR="00A528C6" w:rsidRPr="00A410C8" w:rsidTr="00BB3C33">
        <w:tc>
          <w:tcPr>
            <w:tcW w:w="1560" w:type="dxa"/>
            <w:shd w:val="clear" w:color="auto" w:fill="auto"/>
          </w:tcPr>
          <w:p w:rsidR="00A528C6" w:rsidRPr="00FE3D19" w:rsidRDefault="00A528C6" w:rsidP="00BB3C33">
            <w:pPr>
              <w:pStyle w:val="Textkrper"/>
              <w:rPr>
                <w:rStyle w:val="Fett"/>
              </w:rPr>
            </w:pPr>
            <w:r>
              <w:rPr>
                <w:rStyle w:val="Fett"/>
              </w:rPr>
              <w:t>Textarbeit</w:t>
            </w: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bl>
    <w:p w:rsidR="00A528C6" w:rsidRDefault="00A528C6" w:rsidP="00A528C6"/>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8079"/>
      </w:tblGrid>
      <w:tr w:rsidR="00A528C6" w:rsidRPr="00A410C8" w:rsidTr="00BB3C33">
        <w:tc>
          <w:tcPr>
            <w:tcW w:w="1560" w:type="dxa"/>
            <w:shd w:val="clear" w:color="auto" w:fill="auto"/>
          </w:tcPr>
          <w:p w:rsidR="00A528C6" w:rsidRPr="00FE3D19" w:rsidRDefault="00A528C6" w:rsidP="00BB3C33">
            <w:pPr>
              <w:pStyle w:val="Textkrper"/>
              <w:rPr>
                <w:rStyle w:val="Fett"/>
              </w:rPr>
            </w:pPr>
            <w:r>
              <w:rPr>
                <w:rStyle w:val="Fett"/>
              </w:rPr>
              <w:t xml:space="preserve">Sprachlicher Ausdruck </w:t>
            </w: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bl>
    <w:p w:rsidR="00A528C6" w:rsidRDefault="00A528C6" w:rsidP="00A528C6"/>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8079"/>
      </w:tblGrid>
      <w:tr w:rsidR="00A528C6" w:rsidRPr="00A410C8" w:rsidTr="00BB3C33">
        <w:tc>
          <w:tcPr>
            <w:tcW w:w="1560" w:type="dxa"/>
            <w:shd w:val="clear" w:color="auto" w:fill="auto"/>
          </w:tcPr>
          <w:p w:rsidR="00A528C6" w:rsidRPr="00FE3D19" w:rsidRDefault="00A528C6" w:rsidP="00BB3C33">
            <w:pPr>
              <w:pStyle w:val="Textkrper"/>
              <w:rPr>
                <w:rStyle w:val="Fett"/>
              </w:rPr>
            </w:pP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bl>
    <w:p w:rsidR="00A528C6" w:rsidRDefault="00A528C6" w:rsidP="00A528C6"/>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60"/>
        <w:gridCol w:w="8079"/>
      </w:tblGrid>
      <w:tr w:rsidR="00A528C6" w:rsidRPr="00A410C8" w:rsidTr="00BB3C33">
        <w:tc>
          <w:tcPr>
            <w:tcW w:w="1560" w:type="dxa"/>
            <w:shd w:val="clear" w:color="auto" w:fill="auto"/>
          </w:tcPr>
          <w:p w:rsidR="00A528C6" w:rsidRPr="00FE3D19" w:rsidRDefault="00A528C6" w:rsidP="00BB3C33">
            <w:pPr>
              <w:pStyle w:val="Textkrper"/>
              <w:rPr>
                <w:rStyle w:val="Fett"/>
              </w:rPr>
            </w:pP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r w:rsidR="00A528C6" w:rsidRPr="00A410C8" w:rsidTr="00BB3C33">
        <w:tc>
          <w:tcPr>
            <w:tcW w:w="1560" w:type="dxa"/>
            <w:shd w:val="clear" w:color="auto" w:fill="auto"/>
          </w:tcPr>
          <w:p w:rsidR="00A528C6" w:rsidRPr="00A410C8" w:rsidRDefault="00A528C6" w:rsidP="00BB3C33">
            <w:pPr>
              <w:pStyle w:val="Textkrper"/>
            </w:pPr>
          </w:p>
        </w:tc>
        <w:tc>
          <w:tcPr>
            <w:tcW w:w="8079" w:type="dxa"/>
          </w:tcPr>
          <w:p w:rsidR="00A528C6" w:rsidRDefault="00A528C6" w:rsidP="00BB3C33">
            <w:pPr>
              <w:pStyle w:val="Textkrper"/>
            </w:pPr>
            <w:r>
              <w:t xml:space="preserve">Die Schülerin/der Schüler kann </w:t>
            </w:r>
            <w:proofErr w:type="gramStart"/>
            <w:r>
              <w:t>……….</w:t>
            </w:r>
            <w:proofErr w:type="gramEnd"/>
          </w:p>
          <w:p w:rsidR="00A528C6" w:rsidRPr="00A410C8" w:rsidRDefault="00A528C6" w:rsidP="00BB3C33">
            <w:pPr>
              <w:pStyle w:val="Textkrper"/>
            </w:pPr>
          </w:p>
        </w:tc>
      </w:tr>
    </w:tbl>
    <w:p w:rsidR="00A528C6" w:rsidRDefault="00A528C6" w:rsidP="00A528C6"/>
    <w:p w:rsidR="00A528C6" w:rsidRDefault="00A528C6" w:rsidP="00A528C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220354"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220354" w:rsidRDefault="00220354" w:rsidP="00BB3C33">
            <w:pPr>
              <w:pStyle w:val="Tabelle6pt"/>
              <w:rPr>
                <w:color w:val="000000"/>
              </w:rPr>
            </w:pPr>
            <w:r>
              <w:lastRenderedPageBreak/>
              <w:br w:type="page"/>
              <w:t>Lernfeld</w:t>
            </w:r>
          </w:p>
          <w:p w:rsidR="00220354" w:rsidRDefault="00220354"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220354" w:rsidRDefault="00220354" w:rsidP="00BB3C33">
            <w:pPr>
              <w:pStyle w:val="Tabelle6pt"/>
              <w:rPr>
                <w:color w:val="000000"/>
              </w:rPr>
            </w:pPr>
            <w:r>
              <w:t>Titel</w:t>
            </w:r>
          </w:p>
          <w:p w:rsidR="00220354" w:rsidRDefault="008D3BAE" w:rsidP="00BB3C33">
            <w:pPr>
              <w:pStyle w:val="TabelleKopflinks"/>
            </w:pPr>
            <w:r>
              <w:t xml:space="preserve">Lernumgebung kennenlernen – </w:t>
            </w:r>
          </w:p>
          <w:p w:rsidR="00220354" w:rsidRDefault="00220354" w:rsidP="00BB3C33">
            <w:pPr>
              <w:pStyle w:val="TabelleKopflinks"/>
            </w:pPr>
            <w:r>
              <w:t xml:space="preserve">Handlungskreislauf </w:t>
            </w:r>
          </w:p>
        </w:tc>
        <w:tc>
          <w:tcPr>
            <w:tcW w:w="188" w:type="dxa"/>
            <w:vMerge w:val="restart"/>
            <w:tcBorders>
              <w:top w:val="nil"/>
              <w:left w:val="single" w:sz="4" w:space="0" w:color="auto"/>
              <w:bottom w:val="nil"/>
              <w:right w:val="single" w:sz="4" w:space="0" w:color="auto"/>
            </w:tcBorders>
            <w:shd w:val="clear" w:color="auto" w:fill="FFFFFF"/>
          </w:tcPr>
          <w:p w:rsidR="00220354" w:rsidRPr="004B658C" w:rsidRDefault="00220354"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20354" w:rsidRDefault="00220354" w:rsidP="00BB3C33">
            <w:pPr>
              <w:pStyle w:val="TabellenkopfLS"/>
            </w:pPr>
            <w:r>
              <w:t xml:space="preserve">Ernährung </w:t>
            </w:r>
            <w:r>
              <w:br/>
              <w:t>und Gastronomie</w:t>
            </w:r>
          </w:p>
          <w:p w:rsidR="00220354" w:rsidRPr="00B51DE9" w:rsidRDefault="00220354" w:rsidP="00BB3C33">
            <w:pPr>
              <w:pStyle w:val="TabelleKopfmitte"/>
              <w:rPr>
                <w:rFonts w:eastAsia="Calibri"/>
              </w:rPr>
            </w:pPr>
            <w:r>
              <w:t>EG1.01.01.03</w:t>
            </w:r>
          </w:p>
        </w:tc>
      </w:tr>
      <w:tr w:rsidR="00220354"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220354" w:rsidRPr="004B658C" w:rsidRDefault="00220354" w:rsidP="00BB3C33">
            <w:pPr>
              <w:pStyle w:val="Tabelle6pt"/>
            </w:pPr>
            <w:r>
              <w:t>Kompetenzbereiche:</w:t>
            </w:r>
          </w:p>
          <w:p w:rsidR="00220354" w:rsidRDefault="00220354" w:rsidP="00BB3C33">
            <w:pPr>
              <w:pStyle w:val="Kopf8ptafz"/>
              <w:ind w:left="227" w:hanging="170"/>
            </w:pPr>
            <w:r>
              <w:t>Ich kann die unterschiedlichen Arbeitsmaterialien überblicken.</w:t>
            </w:r>
          </w:p>
          <w:p w:rsidR="00220354" w:rsidRDefault="00220354" w:rsidP="00BB3C33">
            <w:pPr>
              <w:pStyle w:val="Kopf8ptafz"/>
              <w:ind w:left="227" w:hanging="170"/>
            </w:pPr>
            <w:r>
              <w:t xml:space="preserve">Ich kann Aufgaben eigenverantwortlich und </w:t>
            </w:r>
            <w:r w:rsidR="003702B6">
              <w:t>selbstständig</w:t>
            </w:r>
            <w:r>
              <w:t xml:space="preserve"> durchführen. </w:t>
            </w:r>
          </w:p>
          <w:p w:rsidR="00220354" w:rsidRDefault="00220354"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220354" w:rsidRDefault="00220354"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20354" w:rsidRPr="00B51DE9" w:rsidTr="00BB3C33">
              <w:trPr>
                <w:trHeight w:val="284"/>
              </w:trPr>
              <w:tc>
                <w:tcPr>
                  <w:tcW w:w="2090" w:type="dxa"/>
                  <w:shd w:val="clear" w:color="auto" w:fill="auto"/>
                </w:tcPr>
                <w:p w:rsidR="00220354" w:rsidRPr="00B51DE9" w:rsidRDefault="00220354" w:rsidP="00BB3C33">
                  <w:pPr>
                    <w:pStyle w:val="Textkrpermitte"/>
                  </w:pPr>
                  <w:proofErr w:type="spellStart"/>
                  <w:r w:rsidRPr="00B51DE9">
                    <w:t>LernPROJEKT</w:t>
                  </w:r>
                  <w:proofErr w:type="spellEnd"/>
                </w:p>
              </w:tc>
            </w:tr>
            <w:tr w:rsidR="00220354" w:rsidRPr="00B51DE9" w:rsidTr="00BB3C33">
              <w:trPr>
                <w:trHeight w:val="284"/>
              </w:trPr>
              <w:tc>
                <w:tcPr>
                  <w:tcW w:w="2090" w:type="dxa"/>
                  <w:tcBorders>
                    <w:bottom w:val="single" w:sz="4" w:space="0" w:color="auto"/>
                  </w:tcBorders>
                  <w:shd w:val="clear" w:color="auto" w:fill="auto"/>
                </w:tcPr>
                <w:p w:rsidR="00220354" w:rsidRPr="00B51DE9" w:rsidRDefault="00220354" w:rsidP="00BB3C33">
                  <w:pPr>
                    <w:pStyle w:val="Textkrpermitte"/>
                  </w:pPr>
                  <w:proofErr w:type="spellStart"/>
                  <w:r w:rsidRPr="00B51DE9">
                    <w:t>LernTHEMA</w:t>
                  </w:r>
                  <w:proofErr w:type="spellEnd"/>
                </w:p>
              </w:tc>
            </w:tr>
            <w:tr w:rsidR="00220354" w:rsidRPr="00B51DE9" w:rsidTr="00BB3C33">
              <w:trPr>
                <w:trHeight w:val="284"/>
              </w:trPr>
              <w:tc>
                <w:tcPr>
                  <w:tcW w:w="2090" w:type="dxa"/>
                  <w:tcBorders>
                    <w:bottom w:val="nil"/>
                  </w:tcBorders>
                  <w:shd w:val="clear" w:color="auto" w:fill="D9D9D9" w:themeFill="background1" w:themeFillShade="D9"/>
                </w:tcPr>
                <w:p w:rsidR="00220354" w:rsidRPr="00B51DE9" w:rsidRDefault="00220354" w:rsidP="00BB3C33">
                  <w:pPr>
                    <w:pStyle w:val="TabelleKopfmitte"/>
                  </w:pPr>
                  <w:proofErr w:type="spellStart"/>
                  <w:r w:rsidRPr="00B51DE9">
                    <w:t>LernSCHRITT</w:t>
                  </w:r>
                  <w:proofErr w:type="spellEnd"/>
                </w:p>
              </w:tc>
            </w:tr>
          </w:tbl>
          <w:p w:rsidR="00220354" w:rsidRPr="00B51DE9" w:rsidRDefault="00220354" w:rsidP="00BB3C33"/>
        </w:tc>
      </w:tr>
      <w:tr w:rsidR="00220354" w:rsidRPr="00B51DE9" w:rsidTr="00BB3C33">
        <w:trPr>
          <w:trHeight w:val="149"/>
        </w:trPr>
        <w:tc>
          <w:tcPr>
            <w:tcW w:w="7348" w:type="dxa"/>
            <w:gridSpan w:val="3"/>
            <w:tcBorders>
              <w:top w:val="single" w:sz="4" w:space="0" w:color="auto"/>
              <w:left w:val="nil"/>
              <w:right w:val="nil"/>
            </w:tcBorders>
          </w:tcPr>
          <w:p w:rsidR="00220354" w:rsidRPr="00B51DE9" w:rsidRDefault="00220354" w:rsidP="00BB3C33"/>
        </w:tc>
        <w:tc>
          <w:tcPr>
            <w:tcW w:w="196" w:type="dxa"/>
            <w:gridSpan w:val="2"/>
            <w:tcBorders>
              <w:top w:val="nil"/>
              <w:left w:val="nil"/>
              <w:right w:val="nil"/>
            </w:tcBorders>
          </w:tcPr>
          <w:p w:rsidR="00220354" w:rsidRPr="00B51DE9" w:rsidRDefault="00220354" w:rsidP="00BB3C33"/>
        </w:tc>
        <w:tc>
          <w:tcPr>
            <w:tcW w:w="2095" w:type="dxa"/>
            <w:tcBorders>
              <w:top w:val="single" w:sz="4" w:space="0" w:color="auto"/>
              <w:left w:val="nil"/>
              <w:right w:val="nil"/>
            </w:tcBorders>
          </w:tcPr>
          <w:p w:rsidR="00220354" w:rsidRPr="00B51DE9" w:rsidRDefault="00220354" w:rsidP="00BB3C33"/>
        </w:tc>
      </w:tr>
      <w:tr w:rsidR="00220354" w:rsidRPr="00B51DE9" w:rsidTr="00BB3C33">
        <w:trPr>
          <w:trHeight w:val="443"/>
        </w:trPr>
        <w:tc>
          <w:tcPr>
            <w:tcW w:w="4818" w:type="dxa"/>
            <w:gridSpan w:val="2"/>
            <w:vMerge w:val="restart"/>
            <w:tcBorders>
              <w:left w:val="single" w:sz="4" w:space="0" w:color="auto"/>
              <w:right w:val="single" w:sz="4" w:space="0" w:color="auto"/>
            </w:tcBorders>
          </w:tcPr>
          <w:p w:rsidR="00220354" w:rsidRPr="004B658C" w:rsidRDefault="00220354" w:rsidP="00BB3C33">
            <w:pPr>
              <w:pStyle w:val="Tabelle6pt"/>
            </w:pPr>
            <w:r>
              <w:t>Kompetenzen:</w:t>
            </w:r>
          </w:p>
          <w:p w:rsidR="00220354" w:rsidRPr="009A0C89" w:rsidRDefault="00220354" w:rsidP="00BB3C33">
            <w:pPr>
              <w:pStyle w:val="Kopf8ptafz"/>
              <w:ind w:left="227" w:hanging="170"/>
              <w:rPr>
                <w:i/>
              </w:rPr>
            </w:pPr>
            <w:r>
              <w:t>Ich kann den Handlungskreislauf beschreiben.</w:t>
            </w:r>
          </w:p>
          <w:p w:rsidR="00220354" w:rsidRPr="009A0C89" w:rsidRDefault="00220354" w:rsidP="00BB3C33">
            <w:pPr>
              <w:pStyle w:val="Kopf8ptafz"/>
              <w:ind w:left="227" w:hanging="170"/>
              <w:rPr>
                <w:i/>
              </w:rPr>
            </w:pPr>
            <w:r w:rsidRPr="009A0C89">
              <w:rPr>
                <w:i/>
              </w:rPr>
              <w:t xml:space="preserve">Ich kann mich </w:t>
            </w:r>
            <w:r>
              <w:rPr>
                <w:i/>
              </w:rPr>
              <w:t>auf eine Aufgabe konzentrieren.</w:t>
            </w:r>
          </w:p>
          <w:p w:rsidR="00220354" w:rsidRPr="00D5371B" w:rsidRDefault="00220354" w:rsidP="00BB3C33">
            <w:pPr>
              <w:pStyle w:val="Kopf8ptafz"/>
              <w:ind w:left="227" w:hanging="170"/>
              <w:rPr>
                <w:i/>
              </w:rPr>
            </w:pPr>
            <w:r w:rsidRPr="00D5371B">
              <w:rPr>
                <w:i/>
              </w:rPr>
              <w:t>Ich kann mich organisieren.</w:t>
            </w:r>
          </w:p>
          <w:p w:rsidR="00220354" w:rsidRPr="00D5371B" w:rsidRDefault="00220354" w:rsidP="00BB3C33">
            <w:pPr>
              <w:pStyle w:val="Kopf8ptafz"/>
              <w:ind w:left="227" w:hanging="170"/>
              <w:rPr>
                <w:i/>
              </w:rPr>
            </w:pPr>
            <w:r w:rsidRPr="00D5371B">
              <w:rPr>
                <w:i/>
              </w:rPr>
              <w:t>Ich kann zuhören.</w:t>
            </w:r>
          </w:p>
          <w:p w:rsidR="00220354" w:rsidRPr="009A0C89" w:rsidRDefault="00220354" w:rsidP="00BB3C33">
            <w:pPr>
              <w:pStyle w:val="Kopf8ptafz"/>
              <w:ind w:left="227" w:hanging="170"/>
              <w:rPr>
                <w:i/>
              </w:rPr>
            </w:pPr>
            <w:r w:rsidRPr="00D5371B">
              <w:rPr>
                <w:i/>
              </w:rPr>
              <w:t>Ich kann mich mit Partner</w:t>
            </w:r>
            <w:r w:rsidR="00246AE4">
              <w:rPr>
                <w:i/>
              </w:rPr>
              <w:t>inne</w:t>
            </w:r>
            <w:r w:rsidRPr="00D5371B">
              <w:rPr>
                <w:i/>
              </w:rPr>
              <w:t>n</w:t>
            </w:r>
            <w:r w:rsidR="00246AE4">
              <w:rPr>
                <w:i/>
              </w:rPr>
              <w:t>/Partnern</w:t>
            </w:r>
            <w:r w:rsidRPr="009A0C89">
              <w:rPr>
                <w:i/>
              </w:rPr>
              <w:t xml:space="preserve"> austauschen und bespr</w:t>
            </w:r>
            <w:r w:rsidRPr="009A0C89">
              <w:rPr>
                <w:i/>
              </w:rPr>
              <w:t>e</w:t>
            </w:r>
            <w:r w:rsidRPr="009A0C89">
              <w:rPr>
                <w:i/>
              </w:rPr>
              <w:t>chen.</w:t>
            </w:r>
          </w:p>
          <w:p w:rsidR="00220354" w:rsidRDefault="00220354" w:rsidP="00BB3C33">
            <w:pPr>
              <w:pStyle w:val="Kopf8ptafz"/>
              <w:numPr>
                <w:ilvl w:val="0"/>
                <w:numId w:val="0"/>
              </w:numPr>
              <w:ind w:left="227"/>
            </w:pPr>
          </w:p>
        </w:tc>
        <w:tc>
          <w:tcPr>
            <w:tcW w:w="4821" w:type="dxa"/>
            <w:gridSpan w:val="4"/>
            <w:tcBorders>
              <w:left w:val="single" w:sz="4" w:space="0" w:color="auto"/>
              <w:right w:val="single" w:sz="4" w:space="0" w:color="auto"/>
            </w:tcBorders>
          </w:tcPr>
          <w:p w:rsidR="00220354" w:rsidRDefault="00220354" w:rsidP="00BB3C33">
            <w:pPr>
              <w:pStyle w:val="Tabelle6pt"/>
            </w:pPr>
            <w:r>
              <w:t>Was Sie schon können sollten:</w:t>
            </w:r>
          </w:p>
          <w:p w:rsidR="00220354" w:rsidRPr="00234B66" w:rsidRDefault="00220354" w:rsidP="00BB3C33">
            <w:pPr>
              <w:pStyle w:val="Kopf8ptafz"/>
              <w:ind w:left="227" w:hanging="170"/>
            </w:pPr>
            <w:r>
              <w:t>Ich kann Arbeitsanweisungen lesen und umsetzen.</w:t>
            </w:r>
          </w:p>
        </w:tc>
      </w:tr>
      <w:tr w:rsidR="00220354" w:rsidRPr="00B51DE9" w:rsidTr="00BB3C33">
        <w:trPr>
          <w:trHeight w:val="443"/>
        </w:trPr>
        <w:tc>
          <w:tcPr>
            <w:tcW w:w="4818" w:type="dxa"/>
            <w:gridSpan w:val="2"/>
            <w:vMerge/>
            <w:tcBorders>
              <w:left w:val="single" w:sz="4" w:space="0" w:color="auto"/>
              <w:right w:val="single" w:sz="4" w:space="0" w:color="auto"/>
            </w:tcBorders>
          </w:tcPr>
          <w:p w:rsidR="00220354" w:rsidRDefault="00220354" w:rsidP="00BB3C33">
            <w:pPr>
              <w:pStyle w:val="Tabelle6pt"/>
            </w:pPr>
          </w:p>
        </w:tc>
        <w:tc>
          <w:tcPr>
            <w:tcW w:w="4821" w:type="dxa"/>
            <w:gridSpan w:val="4"/>
            <w:tcBorders>
              <w:left w:val="single" w:sz="4" w:space="0" w:color="auto"/>
              <w:right w:val="single" w:sz="4" w:space="0" w:color="auto"/>
            </w:tcBorders>
          </w:tcPr>
          <w:p w:rsidR="00220354" w:rsidRDefault="00220354" w:rsidP="00BB3C33">
            <w:pPr>
              <w:pStyle w:val="Tabelle6pt"/>
            </w:pPr>
            <w:r>
              <w:t>Wofür Sie das benötigen:</w:t>
            </w:r>
          </w:p>
          <w:p w:rsidR="00220354" w:rsidRDefault="00220354" w:rsidP="00BB3C33">
            <w:pPr>
              <w:pStyle w:val="Kopf8ptafz"/>
              <w:ind w:left="227" w:hanging="170"/>
            </w:pPr>
            <w:r>
              <w:t>Projektarbeit</w:t>
            </w:r>
          </w:p>
        </w:tc>
      </w:tr>
      <w:tr w:rsidR="00220354" w:rsidRPr="00B51DE9" w:rsidTr="00BB3C33">
        <w:trPr>
          <w:trHeight w:val="443"/>
        </w:trPr>
        <w:tc>
          <w:tcPr>
            <w:tcW w:w="4818" w:type="dxa"/>
            <w:gridSpan w:val="2"/>
            <w:vMerge/>
            <w:tcBorders>
              <w:left w:val="single" w:sz="4" w:space="0" w:color="auto"/>
              <w:right w:val="single" w:sz="4" w:space="0" w:color="auto"/>
            </w:tcBorders>
          </w:tcPr>
          <w:p w:rsidR="00220354" w:rsidRDefault="00220354" w:rsidP="00BB3C33">
            <w:pPr>
              <w:pStyle w:val="Tabelle6pt"/>
            </w:pPr>
          </w:p>
        </w:tc>
        <w:tc>
          <w:tcPr>
            <w:tcW w:w="4821" w:type="dxa"/>
            <w:gridSpan w:val="4"/>
            <w:tcBorders>
              <w:left w:val="single" w:sz="4" w:space="0" w:color="auto"/>
              <w:right w:val="single" w:sz="4" w:space="0" w:color="auto"/>
            </w:tcBorders>
          </w:tcPr>
          <w:p w:rsidR="00220354" w:rsidRDefault="00220354" w:rsidP="00BB3C33">
            <w:pPr>
              <w:pStyle w:val="Tabelle6pt"/>
            </w:pPr>
            <w:r>
              <w:t>Wie Sie Ihr Können prüfen können:</w:t>
            </w:r>
          </w:p>
          <w:p w:rsidR="00220354" w:rsidRPr="00234B66" w:rsidRDefault="00220354" w:rsidP="00BB3C33">
            <w:pPr>
              <w:pStyle w:val="Kopf8ptafz"/>
              <w:ind w:left="227" w:hanging="170"/>
            </w:pPr>
            <w:r>
              <w:t xml:space="preserve">Übung </w:t>
            </w:r>
          </w:p>
        </w:tc>
      </w:tr>
    </w:tbl>
    <w:p w:rsidR="00220354" w:rsidRDefault="00220354" w:rsidP="00220354">
      <w:pPr>
        <w:pStyle w:val="berschrift1"/>
      </w:pPr>
      <w:r>
        <w:t>Methodischer Hinweis zu „Handlungskreislauf kennenlernen“</w:t>
      </w:r>
    </w:p>
    <w:p w:rsidR="00220354" w:rsidRDefault="00220354" w:rsidP="00220354">
      <w:r>
        <w:t>Am Beispiel „Herstellung eines Obstquarks“ lernen die</w:t>
      </w:r>
      <w:r w:rsidR="00C3346D">
        <w:t xml:space="preserve"> Schülerinnen und</w:t>
      </w:r>
      <w:r>
        <w:t xml:space="preserve"> Schüler die einzelnen Schritte des Handlungskreislaufs kennen. Der Obstquark wird kleinschrittig unter Anwendung</w:t>
      </w:r>
      <w:r w:rsidR="008D3BAE">
        <w:t xml:space="preserve"> des Handlungskreislaufs im BFK-</w:t>
      </w:r>
      <w:r>
        <w:t xml:space="preserve">Unterricht </w:t>
      </w:r>
      <w:r w:rsidR="008D3BAE">
        <w:t>geplant und anschließend im BPK-</w:t>
      </w:r>
      <w:r>
        <w:t>Unterricht durchgeführt. Die Kontrolle und Bewertung findet anschließend wi</w:t>
      </w:r>
      <w:r>
        <w:t>e</w:t>
      </w:r>
      <w:r w:rsidR="008D3BAE">
        <w:t>der im BFK-</w:t>
      </w:r>
      <w:r>
        <w:t xml:space="preserve">Unterricht statt. </w:t>
      </w:r>
    </w:p>
    <w:p w:rsidR="00220354" w:rsidRDefault="00220354" w:rsidP="00BA71FB">
      <w:pPr>
        <w:pStyle w:val="berschrift2"/>
      </w:pPr>
      <w:r>
        <w:t>Brainstorming</w:t>
      </w:r>
    </w:p>
    <w:p w:rsidR="00220354" w:rsidRPr="006C4653" w:rsidRDefault="00220354" w:rsidP="00BA71FB">
      <w:pPr>
        <w:pStyle w:val="berschrift3"/>
        <w:rPr>
          <w:rStyle w:val="Fett"/>
        </w:rPr>
      </w:pPr>
      <w:r w:rsidRPr="006C4653">
        <w:rPr>
          <w:rStyle w:val="Fett"/>
        </w:rPr>
        <w:t xml:space="preserve">Ziel: </w:t>
      </w:r>
    </w:p>
    <w:p w:rsidR="00220354" w:rsidRDefault="00220354" w:rsidP="00220354">
      <w:pPr>
        <w:pStyle w:val="AufgabeKasten"/>
      </w:pPr>
      <w:r>
        <w:t>Struktur für das professionelle Vorgehen am Beispiel der Herstellung eines Obs</w:t>
      </w:r>
      <w:r>
        <w:t>t</w:t>
      </w:r>
      <w:r>
        <w:t xml:space="preserve">quarks finden. </w:t>
      </w:r>
    </w:p>
    <w:p w:rsidR="00220354" w:rsidRPr="001717ED" w:rsidRDefault="00220354" w:rsidP="00220354">
      <w:pPr>
        <w:pStyle w:val="AufgabeKasten"/>
      </w:pPr>
      <w:r w:rsidRPr="001717ED">
        <w:t xml:space="preserve">Handlungskompetenzraster Bereich Kooperation: Ich kann Andere respektieren. Ich kann mit Anderen zusammenarbeiten. </w:t>
      </w:r>
    </w:p>
    <w:p w:rsidR="00220354" w:rsidRPr="001717ED" w:rsidRDefault="00220354" w:rsidP="00220354">
      <w:pPr>
        <w:pStyle w:val="AufgabeKasten"/>
      </w:pPr>
      <w:r w:rsidRPr="001717ED">
        <w:t>Handlungskompetenzraster Bereich Verantwortungsbewusstsein: Ich kann Ve</w:t>
      </w:r>
      <w:r w:rsidRPr="001717ED">
        <w:t>r</w:t>
      </w:r>
      <w:r w:rsidRPr="001717ED">
        <w:t>antwortung für mich übernahmen. Ich kann Verantwortung für mein Umfeld übernehmen.</w:t>
      </w:r>
    </w:p>
    <w:p w:rsidR="00220354" w:rsidRPr="001717ED" w:rsidRDefault="00220354" w:rsidP="00220354">
      <w:pPr>
        <w:pStyle w:val="AufgabeKasten"/>
        <w:rPr>
          <w:rStyle w:val="Fett"/>
          <w:b w:val="0"/>
          <w:bCs w:val="0"/>
        </w:rPr>
      </w:pPr>
      <w:r w:rsidRPr="001717ED">
        <w:t>Handlungskompetenzraster Bereich Selbststeuerung: Ich kann mit Einsatz und Ausdauer arbeiten.</w:t>
      </w:r>
    </w:p>
    <w:p w:rsidR="00220354" w:rsidRPr="006F1707" w:rsidRDefault="00220354" w:rsidP="00BA71FB">
      <w:pPr>
        <w:pStyle w:val="berschrift3"/>
        <w:rPr>
          <w:rStyle w:val="Fett"/>
        </w:rPr>
      </w:pPr>
      <w:r>
        <w:rPr>
          <w:rStyle w:val="Fett"/>
        </w:rPr>
        <w:t xml:space="preserve">Arbeitsablauf </w:t>
      </w:r>
      <w:r w:rsidRPr="00BA71FB">
        <w:rPr>
          <w:rStyle w:val="Fett"/>
          <w:b w:val="0"/>
          <w:bCs/>
          <w:color w:val="auto"/>
        </w:rPr>
        <w:t>moderiert</w:t>
      </w:r>
      <w:r>
        <w:rPr>
          <w:rStyle w:val="Fett"/>
        </w:rPr>
        <w:t xml:space="preserve"> durch die Lehrkraft:</w:t>
      </w:r>
    </w:p>
    <w:p w:rsidR="00220354" w:rsidRDefault="00246AE4" w:rsidP="00220354">
      <w:pPr>
        <w:pStyle w:val="Textkrpernrauen"/>
      </w:pPr>
      <w:r>
        <w:t>Sie möchten mit Ihrer Partnerin/I</w:t>
      </w:r>
      <w:r w:rsidR="00220354">
        <w:t>hrem Partner gemeinsam im Praxis-Unterricht einen Obstquark herstellen. (siehe Bild) Der Obstquark soll gut gelingen. Welche Schritte sind für das Gelingen des Obstquarks nötig?</w:t>
      </w:r>
    </w:p>
    <w:p w:rsidR="00220354" w:rsidRDefault="00220354" w:rsidP="00220354">
      <w:pPr>
        <w:pStyle w:val="TextkrpernrauenText"/>
      </w:pPr>
      <w:r>
        <w:rPr>
          <w:noProof/>
          <w:sz w:val="24"/>
          <w:lang w:eastAsia="de-DE"/>
        </w:rPr>
        <w:drawing>
          <wp:inline distT="0" distB="0" distL="0" distR="0" wp14:anchorId="6D628AAE" wp14:editId="786F2560">
            <wp:extent cx="180000" cy="192858"/>
            <wp:effectExtent l="0" t="0" r="0" b="0"/>
            <wp:docPr id="411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80000" cy="192858"/>
                    </a:xfrm>
                    <a:prstGeom prst="rect">
                      <a:avLst/>
                    </a:prstGeom>
                    <a:noFill/>
                    <a:ln>
                      <a:noFill/>
                    </a:ln>
                  </pic:spPr>
                </pic:pic>
              </a:graphicData>
            </a:graphic>
          </wp:inline>
        </w:drawing>
      </w:r>
      <w:r>
        <w:t xml:space="preserve"> </w:t>
      </w:r>
      <w:r>
        <w:tab/>
      </w:r>
      <w:r>
        <w:tab/>
        <w:t>Überlegen Sie zuerst allein!</w:t>
      </w:r>
    </w:p>
    <w:p w:rsidR="00220354" w:rsidRPr="008D4961" w:rsidRDefault="00220354" w:rsidP="00220354">
      <w:pPr>
        <w:pStyle w:val="TextkrpernrauenText"/>
      </w:pPr>
      <w:r>
        <w:rPr>
          <w:noProof/>
          <w:sz w:val="24"/>
          <w:lang w:eastAsia="de-DE"/>
        </w:rPr>
        <w:drawing>
          <wp:inline distT="0" distB="0" distL="0" distR="0" wp14:anchorId="5AF9D0EE" wp14:editId="3CD11A72">
            <wp:extent cx="180000" cy="180000"/>
            <wp:effectExtent l="0" t="0" r="0" b="0"/>
            <wp:docPr id="38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tab/>
      </w:r>
      <w:r>
        <w:tab/>
        <w:t>Danach die Ideen ins Plenum einbringen.</w:t>
      </w:r>
    </w:p>
    <w:p w:rsidR="00220354" w:rsidRDefault="00220354" w:rsidP="00220354">
      <w:pPr>
        <w:pStyle w:val="Textkrpernrauen"/>
      </w:pPr>
      <w:r w:rsidRPr="00B54FB7">
        <w:rPr>
          <w:noProof/>
          <w:lang w:eastAsia="de-DE"/>
        </w:rPr>
        <w:drawing>
          <wp:anchor distT="0" distB="0" distL="114300" distR="114300" simplePos="0" relativeHeight="251727872" behindDoc="1" locked="1" layoutInCell="1" allowOverlap="1" wp14:anchorId="3CF0550A" wp14:editId="6AFB415D">
            <wp:simplePos x="0" y="0"/>
            <wp:positionH relativeFrom="column">
              <wp:posOffset>4366895</wp:posOffset>
            </wp:positionH>
            <wp:positionV relativeFrom="paragraph">
              <wp:posOffset>379095</wp:posOffset>
            </wp:positionV>
            <wp:extent cx="1741805" cy="1158875"/>
            <wp:effectExtent l="0" t="0" r="0" b="3175"/>
            <wp:wrapTight wrapText="bothSides">
              <wp:wrapPolygon edited="0">
                <wp:start x="0" y="0"/>
                <wp:lineTo x="0" y="21304"/>
                <wp:lineTo x="21261" y="21304"/>
                <wp:lineTo x="21261" y="0"/>
                <wp:lineTo x="0" y="0"/>
              </wp:wrapPolygon>
            </wp:wrapTight>
            <wp:docPr id="385" name="Grafik 385" descr="G:\Kommissionsarbeit_09.12.15\Material 3. Handreichung\100_63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Kommissionsarbeit_09.12.15\Material 3. Handreichung\100_6303.JPG"/>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1741805" cy="1158875"/>
                    </a:xfrm>
                    <a:prstGeom prst="rect">
                      <a:avLst/>
                    </a:prstGeom>
                    <a:noFill/>
                    <a:ln>
                      <a:noFill/>
                    </a:ln>
                  </pic:spPr>
                </pic:pic>
              </a:graphicData>
            </a:graphic>
            <wp14:sizeRelH relativeFrom="page">
              <wp14:pctWidth>0</wp14:pctWidth>
            </wp14:sizeRelH>
            <wp14:sizeRelV relativeFrom="page">
              <wp14:pctHeight>0</wp14:pctHeight>
            </wp14:sizeRelV>
          </wp:anchor>
        </w:drawing>
      </w:r>
      <w:r>
        <w:t>Jede Idee wird aufgenommen und an der Metaplanwand gesammelt, jeder kann sich mehrfach äußern.</w:t>
      </w:r>
    </w:p>
    <w:p w:rsidR="00220354" w:rsidRDefault="00220354" w:rsidP="00220354">
      <w:pPr>
        <w:pStyle w:val="Textkrpernrauen"/>
      </w:pPr>
      <w:r>
        <w:t>Rückfragen, Kritik, Kommentare zu den Äußerungen sind nicht erlaubt.</w:t>
      </w:r>
    </w:p>
    <w:p w:rsidR="00220354" w:rsidRDefault="001B3806" w:rsidP="00220354">
      <w:pPr>
        <w:pStyle w:val="Textkrpernrauen"/>
      </w:pPr>
      <w:r>
        <w:t xml:space="preserve">Die Schülerinnen und </w:t>
      </w:r>
      <w:r w:rsidR="00220354">
        <w:t>Schüler sollen langsam, deutlich und laut sprechen.</w:t>
      </w:r>
    </w:p>
    <w:p w:rsidR="00220354" w:rsidRDefault="00220354" w:rsidP="00220354"/>
    <w:p w:rsidR="00220354" w:rsidRDefault="00220354" w:rsidP="00220354">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D5D4D"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lastRenderedPageBreak/>
              <w:br w:type="page"/>
              <w:t>Lernfeld</w:t>
            </w:r>
          </w:p>
          <w:p w:rsidR="000D5D4D" w:rsidRDefault="000D5D4D"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t>Titel</w:t>
            </w:r>
          </w:p>
          <w:p w:rsidR="000D5D4D" w:rsidRDefault="00964914" w:rsidP="00BB3C33">
            <w:pPr>
              <w:pStyle w:val="TabelleKopflinks"/>
            </w:pPr>
            <w:r>
              <w:t>Lernumgebung kennenlernen –</w:t>
            </w:r>
          </w:p>
          <w:p w:rsidR="000D5D4D" w:rsidRDefault="000D5D4D" w:rsidP="00BB3C33">
            <w:pPr>
              <w:pStyle w:val="TabelleKopflinks"/>
            </w:pPr>
            <w:r>
              <w:t>Handlungskreislauf</w:t>
            </w:r>
          </w:p>
        </w:tc>
        <w:tc>
          <w:tcPr>
            <w:tcW w:w="188" w:type="dxa"/>
            <w:vMerge w:val="restart"/>
            <w:tcBorders>
              <w:top w:val="nil"/>
              <w:left w:val="single" w:sz="4" w:space="0" w:color="auto"/>
              <w:bottom w:val="nil"/>
              <w:right w:val="single" w:sz="4" w:space="0" w:color="auto"/>
            </w:tcBorders>
            <w:shd w:val="clear" w:color="auto" w:fill="FFFFFF"/>
          </w:tcPr>
          <w:p w:rsidR="000D5D4D" w:rsidRPr="004B658C" w:rsidRDefault="000D5D4D"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D5D4D" w:rsidRDefault="000D5D4D" w:rsidP="00BB3C33">
            <w:pPr>
              <w:pStyle w:val="TabellenkopfLS"/>
            </w:pPr>
            <w:r>
              <w:t xml:space="preserve">Ernährung </w:t>
            </w:r>
            <w:r>
              <w:br/>
              <w:t>und Gastronomie</w:t>
            </w:r>
          </w:p>
          <w:p w:rsidR="000D5D4D" w:rsidRPr="00B51DE9" w:rsidRDefault="000D5D4D" w:rsidP="00BB3C33">
            <w:pPr>
              <w:pStyle w:val="TabelleKopfmitte"/>
              <w:rPr>
                <w:rFonts w:eastAsia="Calibri"/>
              </w:rPr>
            </w:pPr>
            <w:r>
              <w:t>EG1.01.01.03</w:t>
            </w:r>
          </w:p>
        </w:tc>
      </w:tr>
      <w:tr w:rsidR="000D5D4D"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0D5D4D" w:rsidRPr="004B658C" w:rsidRDefault="000D5D4D" w:rsidP="00BB3C33">
            <w:pPr>
              <w:pStyle w:val="Tabelle6pt"/>
            </w:pPr>
            <w:r>
              <w:t>Kompetenzbereiche:</w:t>
            </w:r>
          </w:p>
          <w:p w:rsidR="000D5D4D" w:rsidRDefault="000D5D4D" w:rsidP="000D5D4D">
            <w:pPr>
              <w:pStyle w:val="Kopf8ptafz"/>
              <w:ind w:left="227" w:hanging="170"/>
            </w:pPr>
            <w:r>
              <w:t>Ich kann die unterschiedlichen Arbeitsmaterialien überblicken</w:t>
            </w:r>
            <w:r w:rsidR="00964914">
              <w:t>.</w:t>
            </w:r>
          </w:p>
          <w:p w:rsidR="000D5D4D" w:rsidRDefault="000D5D4D" w:rsidP="000D5D4D">
            <w:pPr>
              <w:pStyle w:val="Kopf8ptafz"/>
              <w:ind w:left="227" w:hanging="170"/>
            </w:pPr>
            <w:r>
              <w:t xml:space="preserve">Ich kann Aufgaben eigenverantwortlich und </w:t>
            </w:r>
            <w:r w:rsidR="003702B6">
              <w:t>selbstständig</w:t>
            </w:r>
            <w:r w:rsidR="00964914">
              <w:t xml:space="preserve"> durchführen.</w:t>
            </w:r>
          </w:p>
          <w:p w:rsidR="000D5D4D" w:rsidRDefault="000D5D4D"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0D5D4D" w:rsidRDefault="000D5D4D"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5D4D" w:rsidRPr="00B51DE9" w:rsidTr="00BB3C33">
              <w:trPr>
                <w:trHeight w:val="284"/>
              </w:trPr>
              <w:tc>
                <w:tcPr>
                  <w:tcW w:w="2090" w:type="dxa"/>
                  <w:shd w:val="clear" w:color="auto" w:fill="auto"/>
                </w:tcPr>
                <w:p w:rsidR="000D5D4D" w:rsidRPr="00B51DE9" w:rsidRDefault="000D5D4D" w:rsidP="00BB3C33">
                  <w:pPr>
                    <w:pStyle w:val="Textkrpermitte"/>
                  </w:pPr>
                  <w:proofErr w:type="spellStart"/>
                  <w:r w:rsidRPr="00B51DE9">
                    <w:t>LernPROJEKT</w:t>
                  </w:r>
                  <w:proofErr w:type="spellEnd"/>
                </w:p>
              </w:tc>
            </w:tr>
            <w:tr w:rsidR="000D5D4D" w:rsidRPr="00B51DE9" w:rsidTr="00BB3C33">
              <w:trPr>
                <w:trHeight w:val="284"/>
              </w:trPr>
              <w:tc>
                <w:tcPr>
                  <w:tcW w:w="2090" w:type="dxa"/>
                  <w:tcBorders>
                    <w:bottom w:val="single" w:sz="4" w:space="0" w:color="auto"/>
                  </w:tcBorders>
                  <w:shd w:val="clear" w:color="auto" w:fill="auto"/>
                </w:tcPr>
                <w:p w:rsidR="000D5D4D" w:rsidRPr="00B51DE9" w:rsidRDefault="000D5D4D" w:rsidP="00BB3C33">
                  <w:pPr>
                    <w:pStyle w:val="Textkrpermitte"/>
                  </w:pPr>
                  <w:proofErr w:type="spellStart"/>
                  <w:r w:rsidRPr="00B51DE9">
                    <w:t>LernTHEMA</w:t>
                  </w:r>
                  <w:proofErr w:type="spellEnd"/>
                </w:p>
              </w:tc>
            </w:tr>
            <w:tr w:rsidR="000D5D4D" w:rsidRPr="00B51DE9" w:rsidTr="00BB3C33">
              <w:trPr>
                <w:trHeight w:val="284"/>
              </w:trPr>
              <w:tc>
                <w:tcPr>
                  <w:tcW w:w="2090" w:type="dxa"/>
                  <w:tcBorders>
                    <w:bottom w:val="nil"/>
                  </w:tcBorders>
                  <w:shd w:val="clear" w:color="auto" w:fill="D9D9D9" w:themeFill="background1" w:themeFillShade="D9"/>
                </w:tcPr>
                <w:p w:rsidR="000D5D4D" w:rsidRPr="00B51DE9" w:rsidRDefault="000D5D4D" w:rsidP="00BB3C33">
                  <w:pPr>
                    <w:pStyle w:val="TabelleKopfmitte"/>
                  </w:pPr>
                  <w:proofErr w:type="spellStart"/>
                  <w:r w:rsidRPr="00B51DE9">
                    <w:t>LernSCHRITT</w:t>
                  </w:r>
                  <w:proofErr w:type="spellEnd"/>
                </w:p>
              </w:tc>
            </w:tr>
          </w:tbl>
          <w:p w:rsidR="000D5D4D" w:rsidRPr="00B51DE9" w:rsidRDefault="000D5D4D" w:rsidP="00BB3C33"/>
        </w:tc>
      </w:tr>
      <w:tr w:rsidR="000D5D4D" w:rsidRPr="00B51DE9" w:rsidTr="00BB3C33">
        <w:trPr>
          <w:trHeight w:val="149"/>
        </w:trPr>
        <w:tc>
          <w:tcPr>
            <w:tcW w:w="7348" w:type="dxa"/>
            <w:gridSpan w:val="3"/>
            <w:tcBorders>
              <w:top w:val="single" w:sz="4" w:space="0" w:color="auto"/>
              <w:left w:val="nil"/>
              <w:right w:val="nil"/>
            </w:tcBorders>
          </w:tcPr>
          <w:p w:rsidR="000D5D4D" w:rsidRPr="00B51DE9" w:rsidRDefault="000D5D4D" w:rsidP="00BB3C33"/>
        </w:tc>
        <w:tc>
          <w:tcPr>
            <w:tcW w:w="196" w:type="dxa"/>
            <w:gridSpan w:val="2"/>
            <w:tcBorders>
              <w:top w:val="nil"/>
              <w:left w:val="nil"/>
              <w:right w:val="nil"/>
            </w:tcBorders>
          </w:tcPr>
          <w:p w:rsidR="000D5D4D" w:rsidRPr="00B51DE9" w:rsidRDefault="000D5D4D" w:rsidP="00BB3C33"/>
        </w:tc>
        <w:tc>
          <w:tcPr>
            <w:tcW w:w="2095" w:type="dxa"/>
            <w:tcBorders>
              <w:top w:val="single" w:sz="4" w:space="0" w:color="auto"/>
              <w:left w:val="nil"/>
              <w:right w:val="nil"/>
            </w:tcBorders>
          </w:tcPr>
          <w:p w:rsidR="000D5D4D" w:rsidRPr="00B51DE9" w:rsidRDefault="000D5D4D" w:rsidP="00BB3C33"/>
        </w:tc>
      </w:tr>
      <w:tr w:rsidR="000D5D4D" w:rsidRPr="00B51DE9" w:rsidTr="00BB3C33">
        <w:trPr>
          <w:trHeight w:val="443"/>
        </w:trPr>
        <w:tc>
          <w:tcPr>
            <w:tcW w:w="4818" w:type="dxa"/>
            <w:gridSpan w:val="2"/>
            <w:vMerge w:val="restart"/>
            <w:tcBorders>
              <w:left w:val="single" w:sz="4" w:space="0" w:color="auto"/>
              <w:right w:val="single" w:sz="4" w:space="0" w:color="auto"/>
            </w:tcBorders>
          </w:tcPr>
          <w:p w:rsidR="000D5D4D" w:rsidRPr="004B658C" w:rsidRDefault="000D5D4D" w:rsidP="00BB3C33">
            <w:pPr>
              <w:pStyle w:val="Tabelle6pt"/>
            </w:pPr>
            <w:r>
              <w:t>Kompetenzen:</w:t>
            </w:r>
          </w:p>
          <w:p w:rsidR="000D5D4D" w:rsidRPr="009A0C89" w:rsidRDefault="000D5D4D" w:rsidP="000D5D4D">
            <w:pPr>
              <w:pStyle w:val="Kopf8ptafz"/>
              <w:ind w:left="227" w:hanging="170"/>
              <w:rPr>
                <w:i/>
              </w:rPr>
            </w:pPr>
            <w:r>
              <w:t>Ich kann den Handlungskreislauf beschreiben</w:t>
            </w:r>
          </w:p>
          <w:p w:rsidR="000D5D4D" w:rsidRPr="009A0C89" w:rsidRDefault="000D5D4D" w:rsidP="000D5D4D">
            <w:pPr>
              <w:pStyle w:val="Kopf8ptafz"/>
              <w:ind w:left="227" w:hanging="170"/>
              <w:rPr>
                <w:i/>
              </w:rPr>
            </w:pPr>
            <w:r w:rsidRPr="009A0C89">
              <w:rPr>
                <w:i/>
              </w:rPr>
              <w:t xml:space="preserve">Ich kann mich auf eine Aufgabe konzentrieren. </w:t>
            </w:r>
          </w:p>
          <w:p w:rsidR="000D5D4D" w:rsidRPr="009A0C89" w:rsidRDefault="000D5D4D" w:rsidP="000D5D4D">
            <w:pPr>
              <w:pStyle w:val="Kopf8ptafz"/>
              <w:ind w:left="227" w:hanging="170"/>
              <w:rPr>
                <w:i/>
              </w:rPr>
            </w:pPr>
            <w:r w:rsidRPr="009A0C89">
              <w:rPr>
                <w:i/>
              </w:rPr>
              <w:t xml:space="preserve">Ich kann mich organisieren. </w:t>
            </w:r>
          </w:p>
          <w:p w:rsidR="000D5D4D" w:rsidRDefault="000D5D4D" w:rsidP="00BB3C33">
            <w:pPr>
              <w:pStyle w:val="Kopf8ptafz"/>
              <w:numPr>
                <w:ilvl w:val="0"/>
                <w:numId w:val="0"/>
              </w:numPr>
              <w:ind w:left="227"/>
            </w:pPr>
          </w:p>
        </w:tc>
        <w:tc>
          <w:tcPr>
            <w:tcW w:w="4821" w:type="dxa"/>
            <w:gridSpan w:val="4"/>
            <w:tcBorders>
              <w:left w:val="single" w:sz="4" w:space="0" w:color="auto"/>
              <w:right w:val="single" w:sz="4" w:space="0" w:color="auto"/>
            </w:tcBorders>
          </w:tcPr>
          <w:p w:rsidR="000D5D4D" w:rsidRDefault="000D5D4D" w:rsidP="00BB3C33">
            <w:pPr>
              <w:pStyle w:val="Tabelle6pt"/>
            </w:pPr>
            <w:r>
              <w:t>Was Sie schon können sollten:</w:t>
            </w:r>
          </w:p>
          <w:p w:rsidR="000D5D4D" w:rsidRPr="00234B66" w:rsidRDefault="000D5D4D" w:rsidP="000D5D4D">
            <w:pPr>
              <w:pStyle w:val="Kopf8ptafz"/>
              <w:ind w:left="227" w:hanging="170"/>
            </w:pPr>
            <w:r>
              <w:t>Ich kann Arbeitsanweisungen lesen und umsetzen</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Wofür Sie das benötigen:</w:t>
            </w:r>
          </w:p>
          <w:p w:rsidR="000D5D4D" w:rsidRDefault="000D5D4D" w:rsidP="000D5D4D">
            <w:pPr>
              <w:pStyle w:val="Kopf8ptafz"/>
              <w:ind w:left="227" w:hanging="170"/>
            </w:pPr>
            <w:r>
              <w:t>Projektarbeit</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Wie Sie Ihr Können prüfen können:</w:t>
            </w:r>
          </w:p>
          <w:p w:rsidR="000D5D4D" w:rsidRPr="00234B66" w:rsidRDefault="000D5D4D" w:rsidP="000D5D4D">
            <w:pPr>
              <w:pStyle w:val="Kopf8ptafz"/>
              <w:ind w:left="227" w:hanging="170"/>
            </w:pPr>
            <w:r>
              <w:t xml:space="preserve">Übung </w:t>
            </w:r>
          </w:p>
        </w:tc>
      </w:tr>
    </w:tbl>
    <w:p w:rsidR="000D5D4D" w:rsidRDefault="000D5D4D" w:rsidP="000D5D4D">
      <w:r>
        <w:rPr>
          <w:noProof/>
          <w:sz w:val="24"/>
          <w:lang w:eastAsia="de-DE"/>
        </w:rPr>
        <w:drawing>
          <wp:anchor distT="0" distB="0" distL="114300" distR="114300" simplePos="0" relativeHeight="251737088" behindDoc="0" locked="1" layoutInCell="0" allowOverlap="1" wp14:anchorId="440779BB" wp14:editId="6DD5D8D1">
            <wp:simplePos x="0" y="0"/>
            <wp:positionH relativeFrom="rightMargin">
              <wp:posOffset>107950</wp:posOffset>
            </wp:positionH>
            <wp:positionV relativeFrom="paragraph">
              <wp:posOffset>28575</wp:posOffset>
            </wp:positionV>
            <wp:extent cx="345440" cy="323850"/>
            <wp:effectExtent l="0" t="0" r="0" b="0"/>
            <wp:wrapNone/>
            <wp:docPr id="3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38112" behindDoc="0" locked="1" layoutInCell="0" allowOverlap="1" wp14:anchorId="3FEBBA9E" wp14:editId="5163206E">
            <wp:simplePos x="0" y="0"/>
            <wp:positionH relativeFrom="rightMargin">
              <wp:posOffset>467995</wp:posOffset>
            </wp:positionH>
            <wp:positionV relativeFrom="paragraph">
              <wp:posOffset>28575</wp:posOffset>
            </wp:positionV>
            <wp:extent cx="345440" cy="323850"/>
            <wp:effectExtent l="0" t="0" r="0" b="0"/>
            <wp:wrapNone/>
            <wp:docPr id="38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C28E4" w:rsidRDefault="000D5D4D" w:rsidP="000D5D4D">
      <w:pPr>
        <w:pStyle w:val="Textkrpermitte"/>
        <w:jc w:val="left"/>
      </w:pPr>
      <w:r>
        <w:t>Um Aufgaben und Projekte erfolgreich zu meistern ist es sehr hilfreich</w:t>
      </w:r>
      <w:r w:rsidR="00FC28E4">
        <w:t>,</w:t>
      </w:r>
      <w:r>
        <w:t xml:space="preserve"> die anfallende Arbeit in kleine Schritte zu unterteilen und zu strukturieren. Der Handlungskreislauf mit seinen 5 Schritten ist eine sehr gute Möglichkeit</w:t>
      </w:r>
      <w:r w:rsidR="00FC28E4">
        <w:t>,</w:t>
      </w:r>
      <w:r>
        <w:t xml:space="preserve"> Aufgaben und Projekte zu strukturi</w:t>
      </w:r>
      <w:r>
        <w:t>e</w:t>
      </w:r>
      <w:r w:rsidR="00FC28E4">
        <w:t>ren.</w:t>
      </w:r>
    </w:p>
    <w:p w:rsidR="000D5D4D" w:rsidRPr="00B14114" w:rsidRDefault="000D5D4D" w:rsidP="000D5D4D">
      <w:pPr>
        <w:pStyle w:val="Textkrpermitte"/>
        <w:jc w:val="left"/>
        <w:rPr>
          <w:rStyle w:val="Fett"/>
        </w:rPr>
      </w:pPr>
      <w:r w:rsidRPr="00B14114">
        <w:rPr>
          <w:rStyle w:val="Fett"/>
        </w:rPr>
        <w:t>Struktur in der Arbeit führt zum Erfolg!</w:t>
      </w:r>
    </w:p>
    <w:p w:rsidR="000D5D4D" w:rsidRDefault="000D5D4D" w:rsidP="000D5D4D"/>
    <w:p w:rsidR="000D5D4D" w:rsidRDefault="000D5D4D" w:rsidP="000D5D4D"/>
    <w:p w:rsidR="000D5D4D" w:rsidRDefault="000D5D4D" w:rsidP="000D5D4D"/>
    <w:p w:rsidR="000D5D4D" w:rsidRPr="007B5FB6" w:rsidRDefault="000D5D4D" w:rsidP="000D5D4D">
      <w:pPr>
        <w:jc w:val="center"/>
        <w:rPr>
          <w:iCs/>
          <w:color w:val="0D0D0D"/>
          <w:sz w:val="24"/>
        </w:rPr>
      </w:pPr>
      <w:r w:rsidRPr="007B5FB6">
        <w:rPr>
          <w:iCs/>
          <w:color w:val="0D0D0D"/>
          <w:sz w:val="48"/>
        </w:rPr>
        <w:t>Handlungskreislauf</w:t>
      </w:r>
      <w:r>
        <w:rPr>
          <w:iCs/>
          <w:color w:val="0D0D0D"/>
          <w:sz w:val="48"/>
        </w:rPr>
        <w:t xml:space="preserve"> Obstquark</w:t>
      </w:r>
    </w:p>
    <w:p w:rsidR="000D5D4D" w:rsidRDefault="000D5D4D" w:rsidP="000D5D4D"/>
    <w:p w:rsidR="000D5D4D" w:rsidRDefault="000D5D4D" w:rsidP="000D5D4D">
      <w:r w:rsidRPr="007B5FB6">
        <w:rPr>
          <w:noProof/>
          <w:sz w:val="48"/>
          <w:lang w:eastAsia="de-DE"/>
        </w:rPr>
        <mc:AlternateContent>
          <mc:Choice Requires="wpg">
            <w:drawing>
              <wp:anchor distT="0" distB="0" distL="114300" distR="114300" simplePos="0" relativeHeight="251731968" behindDoc="0" locked="0" layoutInCell="1" allowOverlap="1" wp14:anchorId="62DFFE6A" wp14:editId="46301C46">
                <wp:simplePos x="0" y="0"/>
                <wp:positionH relativeFrom="column">
                  <wp:posOffset>-50800</wp:posOffset>
                </wp:positionH>
                <wp:positionV relativeFrom="paragraph">
                  <wp:posOffset>67310</wp:posOffset>
                </wp:positionV>
                <wp:extent cx="6228000" cy="4555388"/>
                <wp:effectExtent l="0" t="228600" r="20955" b="17145"/>
                <wp:wrapNone/>
                <wp:docPr id="4239" name="Gruppieren 4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8000" cy="4555388"/>
                          <a:chOff x="1133" y="2533"/>
                          <a:chExt cx="15692" cy="8693"/>
                        </a:xfrm>
                      </wpg:grpSpPr>
                      <wps:wsp>
                        <wps:cNvPr id="4240" name="AutoShape 12"/>
                        <wps:cNvSpPr>
                          <a:spLocks noChangeArrowheads="1"/>
                        </wps:cNvSpPr>
                        <wps:spPr bwMode="auto">
                          <a:xfrm rot="13670108">
                            <a:off x="5789" y="1392"/>
                            <a:ext cx="6478" cy="8759"/>
                          </a:xfrm>
                          <a:custGeom>
                            <a:avLst/>
                            <a:gdLst>
                              <a:gd name="T0" fmla="*/ 599019 w 21600"/>
                              <a:gd name="T1" fmla="*/ 1084702 h 21600"/>
                              <a:gd name="T2" fmla="*/ 4062026 w 21600"/>
                              <a:gd name="T3" fmla="*/ 4825268 h 21600"/>
                              <a:gd name="T4" fmla="*/ 1333925 w 21600"/>
                              <a:gd name="T5" fmla="*/ 1638955 h 21600"/>
                              <a:gd name="T6" fmla="*/ 6322215 w 21600"/>
                              <a:gd name="T7" fmla="*/ 3715984 h 21600"/>
                              <a:gd name="T8" fmla="*/ 4871511 w 21600"/>
                              <a:gd name="T9" fmla="*/ 4523041 h 21600"/>
                              <a:gd name="T10" fmla="*/ 4043713 w 21600"/>
                              <a:gd name="T11" fmla="*/ 3108426 h 21600"/>
                              <a:gd name="T12" fmla="*/ 0 60000 65536"/>
                              <a:gd name="T13" fmla="*/ 0 60000 65536"/>
                              <a:gd name="T14" fmla="*/ 0 60000 65536"/>
                              <a:gd name="T15" fmla="*/ 0 60000 65536"/>
                              <a:gd name="T16" fmla="*/ 0 60000 65536"/>
                              <a:gd name="T17" fmla="*/ 0 60000 65536"/>
                              <a:gd name="T18" fmla="*/ 3163 w 21600"/>
                              <a:gd name="T19" fmla="*/ 3163 h 21600"/>
                              <a:gd name="T20" fmla="*/ 18437 w 21600"/>
                              <a:gd name="T21" fmla="*/ 18437 h 21600"/>
                            </a:gdLst>
                            <a:ahLst/>
                            <a:cxnLst>
                              <a:cxn ang="T12">
                                <a:pos x="T0" y="T1"/>
                              </a:cxn>
                              <a:cxn ang="T13">
                                <a:pos x="T2" y="T3"/>
                              </a:cxn>
                              <a:cxn ang="T14">
                                <a:pos x="T4" y="T5"/>
                              </a:cxn>
                              <a:cxn ang="T15">
                                <a:pos x="T6" y="T7"/>
                              </a:cxn>
                              <a:cxn ang="T16">
                                <a:pos x="T8" y="T9"/>
                              </a:cxn>
                              <a:cxn ang="T17">
                                <a:pos x="T10" y="T11"/>
                              </a:cxn>
                            </a:cxnLst>
                            <a:rect l="T18" t="T19" r="T20" b="T21"/>
                            <a:pathLst>
                              <a:path w="21600" h="21600">
                                <a:moveTo>
                                  <a:pt x="17840" y="12725"/>
                                </a:moveTo>
                                <a:cubicBezTo>
                                  <a:pt x="18012" y="12098"/>
                                  <a:pt x="18099" y="11450"/>
                                  <a:pt x="18099" y="10800"/>
                                </a:cubicBezTo>
                                <a:cubicBezTo>
                                  <a:pt x="18099" y="6768"/>
                                  <a:pt x="14831" y="3501"/>
                                  <a:pt x="10800" y="3501"/>
                                </a:cubicBezTo>
                                <a:cubicBezTo>
                                  <a:pt x="6768" y="3501"/>
                                  <a:pt x="3501" y="6768"/>
                                  <a:pt x="3501" y="10800"/>
                                </a:cubicBezTo>
                                <a:cubicBezTo>
                                  <a:pt x="3501" y="14831"/>
                                  <a:pt x="6768" y="18099"/>
                                  <a:pt x="10800" y="18099"/>
                                </a:cubicBezTo>
                                <a:cubicBezTo>
                                  <a:pt x="12075" y="18099"/>
                                  <a:pt x="13327" y="17764"/>
                                  <a:pt x="14433" y="17130"/>
                                </a:cubicBezTo>
                                <a:lnTo>
                                  <a:pt x="16176" y="20166"/>
                                </a:lnTo>
                                <a:cubicBezTo>
                                  <a:pt x="14540" y="21105"/>
                                  <a:pt x="12686" y="21599"/>
                                  <a:pt x="10800" y="21600"/>
                                </a:cubicBezTo>
                                <a:cubicBezTo>
                                  <a:pt x="4835" y="21600"/>
                                  <a:pt x="0" y="16764"/>
                                  <a:pt x="0" y="10800"/>
                                </a:cubicBezTo>
                                <a:cubicBezTo>
                                  <a:pt x="0" y="4835"/>
                                  <a:pt x="4835" y="0"/>
                                  <a:pt x="10800" y="0"/>
                                </a:cubicBezTo>
                                <a:cubicBezTo>
                                  <a:pt x="16764" y="0"/>
                                  <a:pt x="21600" y="4835"/>
                                  <a:pt x="21600" y="10800"/>
                                </a:cubicBezTo>
                                <a:cubicBezTo>
                                  <a:pt x="21600" y="11762"/>
                                  <a:pt x="21471" y="12721"/>
                                  <a:pt x="21217" y="13649"/>
                                </a:cubicBezTo>
                                <a:lnTo>
                                  <a:pt x="23821" y="14361"/>
                                </a:lnTo>
                                <a:lnTo>
                                  <a:pt x="18355" y="17480"/>
                                </a:lnTo>
                                <a:lnTo>
                                  <a:pt x="15236" y="12013"/>
                                </a:lnTo>
                                <a:lnTo>
                                  <a:pt x="17840" y="12725"/>
                                </a:lnTo>
                                <a:close/>
                              </a:path>
                            </a:pathLst>
                          </a:custGeom>
                          <a:solidFill>
                            <a:srgbClr val="FFFF00">
                              <a:alpha val="41176"/>
                            </a:srgbClr>
                          </a:solidFill>
                          <a:ln w="952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g:grpSp>
                        <wpg:cNvPr id="4241" name="Gruppieren 469"/>
                        <wpg:cNvGrpSpPr>
                          <a:grpSpLocks/>
                        </wpg:cNvGrpSpPr>
                        <wpg:grpSpPr bwMode="auto">
                          <a:xfrm>
                            <a:off x="5372" y="8607"/>
                            <a:ext cx="7370" cy="2619"/>
                            <a:chOff x="5803" y="3092"/>
                            <a:chExt cx="27372" cy="14782"/>
                          </a:xfrm>
                        </wpg:grpSpPr>
                        <wps:wsp>
                          <wps:cNvPr id="4242" name="AutoShape 9"/>
                          <wps:cNvSpPr>
                            <a:spLocks noChangeArrowheads="1"/>
                          </wps:cNvSpPr>
                          <wps:spPr bwMode="auto">
                            <a:xfrm>
                              <a:off x="5803" y="5387"/>
                              <a:ext cx="27372" cy="12487"/>
                            </a:xfrm>
                            <a:prstGeom prst="flowChartAlternateProcess">
                              <a:avLst/>
                            </a:prstGeom>
                            <a:solidFill>
                              <a:srgbClr val="DCE6F2"/>
                            </a:solidFill>
                            <a:ln w="9525">
                              <a:solidFill>
                                <a:srgbClr val="000000"/>
                              </a:solidFill>
                              <a:miter lim="800000"/>
                              <a:headEnd/>
                              <a:tailEnd/>
                            </a:ln>
                          </wps:spPr>
                          <wps:txbx>
                            <w:txbxContent>
                              <w:p w:rsidR="00333930" w:rsidRPr="007B5FB6" w:rsidRDefault="00333930" w:rsidP="000D5D4D">
                                <w:pPr>
                                  <w:pStyle w:val="TabelleLinks"/>
                                  <w:spacing w:line="240" w:lineRule="auto"/>
                                  <w:rPr>
                                    <w:rFonts w:cs="Arial"/>
                                    <w:sz w:val="24"/>
                                    <w:szCs w:val="24"/>
                                  </w:rPr>
                                </w:pPr>
                              </w:p>
                            </w:txbxContent>
                          </wps:txbx>
                          <wps:bodyPr rot="0" vert="horz" wrap="square" lIns="91440" tIns="45720" rIns="91440" bIns="45720" anchor="ctr" anchorCtr="0" upright="1">
                            <a:noAutofit/>
                          </wps:bodyPr>
                        </wps:wsp>
                        <wps:wsp>
                          <wps:cNvPr id="4243" name="Text Box 19"/>
                          <wps:cNvSpPr txBox="1">
                            <a:spLocks noChangeArrowheads="1"/>
                          </wps:cNvSpPr>
                          <wps:spPr bwMode="auto">
                            <a:xfrm>
                              <a:off x="11983" y="3092"/>
                              <a:ext cx="14071" cy="3417"/>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kern w:val="24"/>
                                    <w:szCs w:val="28"/>
                                  </w:rPr>
                                </w:pPr>
                                <w:r>
                                  <w:rPr>
                                    <w:b/>
                                    <w:kern w:val="24"/>
                                    <w:szCs w:val="28"/>
                                  </w:rPr>
                                  <w:t>D</w:t>
                                </w:r>
                                <w:r w:rsidRPr="00B14114">
                                  <w:rPr>
                                    <w:b/>
                                    <w:kern w:val="24"/>
                                    <w:szCs w:val="28"/>
                                  </w:rPr>
                                  <w:t>urchführen</w:t>
                                </w:r>
                              </w:p>
                            </w:txbxContent>
                          </wps:txbx>
                          <wps:bodyPr rot="0" vert="horz" wrap="square" lIns="91440" tIns="45720" rIns="91440" bIns="45720" anchor="t" anchorCtr="0" upright="1">
                            <a:noAutofit/>
                          </wps:bodyPr>
                        </wps:wsp>
                      </wpg:grpSp>
                      <wpg:grpSp>
                        <wpg:cNvPr id="4244" name="Gruppieren 472"/>
                        <wpg:cNvGrpSpPr>
                          <a:grpSpLocks/>
                        </wpg:cNvGrpSpPr>
                        <wpg:grpSpPr bwMode="auto">
                          <a:xfrm>
                            <a:off x="1133" y="5863"/>
                            <a:ext cx="6406" cy="2689"/>
                            <a:chOff x="-1744" y="5158"/>
                            <a:chExt cx="29032" cy="15177"/>
                          </a:xfrm>
                        </wpg:grpSpPr>
                        <wps:wsp>
                          <wps:cNvPr id="4245" name="AutoShape 8"/>
                          <wps:cNvSpPr>
                            <a:spLocks noChangeArrowheads="1"/>
                          </wps:cNvSpPr>
                          <wps:spPr bwMode="auto">
                            <a:xfrm>
                              <a:off x="-1744" y="7535"/>
                              <a:ext cx="29032" cy="12800"/>
                            </a:xfrm>
                            <a:prstGeom prst="flowChartAlternateProcess">
                              <a:avLst/>
                            </a:prstGeom>
                            <a:solidFill>
                              <a:srgbClr val="DCE6F2"/>
                            </a:solidFill>
                            <a:ln w="9525">
                              <a:solidFill>
                                <a:srgbClr val="000000"/>
                              </a:solidFill>
                              <a:miter lim="800000"/>
                              <a:headEnd/>
                              <a:tailEnd/>
                            </a:ln>
                          </wps:spPr>
                          <wps:txbx>
                            <w:txbxContent>
                              <w:p w:rsidR="00333930" w:rsidRPr="00616705" w:rsidRDefault="00333930" w:rsidP="000D5D4D"/>
                            </w:txbxContent>
                          </wps:txbx>
                          <wps:bodyPr rot="0" vert="horz" wrap="square" lIns="91440" tIns="45720" rIns="91440" bIns="45720" anchor="ctr" anchorCtr="0" upright="1">
                            <a:noAutofit/>
                          </wps:bodyPr>
                        </wps:wsp>
                        <wps:wsp>
                          <wps:cNvPr id="4246" name="Text Box 19"/>
                          <wps:cNvSpPr txBox="1">
                            <a:spLocks noChangeArrowheads="1"/>
                          </wps:cNvSpPr>
                          <wps:spPr bwMode="auto">
                            <a:xfrm>
                              <a:off x="3041" y="5158"/>
                              <a:ext cx="17265" cy="3642"/>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kern w:val="24"/>
                                    <w:sz w:val="24"/>
                                    <w:szCs w:val="28"/>
                                  </w:rPr>
                                </w:pPr>
                                <w:r>
                                  <w:rPr>
                                    <w:b/>
                                    <w:kern w:val="24"/>
                                    <w:szCs w:val="28"/>
                                  </w:rPr>
                                  <w:t>K</w:t>
                                </w:r>
                                <w:r w:rsidRPr="00B14114">
                                  <w:rPr>
                                    <w:b/>
                                    <w:kern w:val="24"/>
                                    <w:szCs w:val="28"/>
                                  </w:rPr>
                                  <w:t>ontrollieren</w:t>
                                </w:r>
                              </w:p>
                            </w:txbxContent>
                          </wps:txbx>
                          <wps:bodyPr rot="0" vert="horz" wrap="square" lIns="91440" tIns="45720" rIns="91440" bIns="45720" anchor="t" anchorCtr="0" upright="1">
                            <a:noAutofit/>
                          </wps:bodyPr>
                        </wps:wsp>
                      </wpg:grpSp>
                      <wpg:grpSp>
                        <wpg:cNvPr id="4247" name="Gruppieren 478"/>
                        <wpg:cNvGrpSpPr>
                          <a:grpSpLocks/>
                        </wpg:cNvGrpSpPr>
                        <wpg:grpSpPr bwMode="auto">
                          <a:xfrm>
                            <a:off x="1454" y="2819"/>
                            <a:ext cx="6047" cy="2292"/>
                            <a:chOff x="-9102" y="764"/>
                            <a:chExt cx="29929" cy="12936"/>
                          </a:xfrm>
                        </wpg:grpSpPr>
                        <wps:wsp>
                          <wps:cNvPr id="4248" name="AutoShape 7"/>
                          <wps:cNvSpPr>
                            <a:spLocks noChangeArrowheads="1"/>
                          </wps:cNvSpPr>
                          <wps:spPr bwMode="auto">
                            <a:xfrm>
                              <a:off x="-9102" y="3061"/>
                              <a:ext cx="29929" cy="10639"/>
                            </a:xfrm>
                            <a:prstGeom prst="flowChartAlternateProcess">
                              <a:avLst/>
                            </a:prstGeom>
                            <a:solidFill>
                              <a:srgbClr val="DCE6F2"/>
                            </a:solidFill>
                            <a:ln w="9525">
                              <a:solidFill>
                                <a:srgbClr val="000000"/>
                              </a:solidFill>
                              <a:miter lim="800000"/>
                              <a:headEnd/>
                              <a:tailEnd/>
                            </a:ln>
                          </wps:spPr>
                          <wps:txbx>
                            <w:txbxContent>
                              <w:p w:rsidR="00333930" w:rsidRPr="007B5FB6" w:rsidRDefault="00333930" w:rsidP="000D5D4D"/>
                            </w:txbxContent>
                          </wps:txbx>
                          <wps:bodyPr rot="0" vert="horz" wrap="square" lIns="91440" tIns="45720" rIns="91440" bIns="45720" anchor="ctr" anchorCtr="0" upright="1">
                            <a:noAutofit/>
                          </wps:bodyPr>
                        </wps:wsp>
                        <wps:wsp>
                          <wps:cNvPr id="4249" name="Text Box 19"/>
                          <wps:cNvSpPr txBox="1">
                            <a:spLocks noChangeArrowheads="1"/>
                          </wps:cNvSpPr>
                          <wps:spPr bwMode="auto">
                            <a:xfrm>
                              <a:off x="-7041" y="764"/>
                              <a:ext cx="23502" cy="4082"/>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sz w:val="16"/>
                                  </w:rPr>
                                </w:pPr>
                                <w:r>
                                  <w:rPr>
                                    <w:b/>
                                    <w:kern w:val="24"/>
                                    <w:szCs w:val="28"/>
                                  </w:rPr>
                                  <w:t>Reflektieren/B</w:t>
                                </w:r>
                                <w:r w:rsidRPr="00B14114">
                                  <w:rPr>
                                    <w:b/>
                                    <w:kern w:val="24"/>
                                    <w:szCs w:val="28"/>
                                  </w:rPr>
                                  <w:t>ewerten</w:t>
                                </w:r>
                              </w:p>
                            </w:txbxContent>
                          </wps:txbx>
                          <wps:bodyPr rot="0" vert="horz" wrap="square" lIns="91440" tIns="45720" rIns="91440" bIns="45720" anchor="t" anchorCtr="0" upright="1">
                            <a:noAutofit/>
                          </wps:bodyPr>
                        </wps:wsp>
                      </wpg:grpSp>
                      <wpg:grpSp>
                        <wpg:cNvPr id="4250" name="Gruppieren 472"/>
                        <wpg:cNvGrpSpPr>
                          <a:grpSpLocks/>
                        </wpg:cNvGrpSpPr>
                        <wpg:grpSpPr bwMode="auto">
                          <a:xfrm>
                            <a:off x="10921" y="2891"/>
                            <a:ext cx="5904" cy="2255"/>
                            <a:chOff x="5157" y="6369"/>
                            <a:chExt cx="26756" cy="12728"/>
                          </a:xfrm>
                        </wpg:grpSpPr>
                        <wps:wsp>
                          <wps:cNvPr id="4251" name="AutoShape 8"/>
                          <wps:cNvSpPr>
                            <a:spLocks noChangeArrowheads="1"/>
                          </wps:cNvSpPr>
                          <wps:spPr bwMode="auto">
                            <a:xfrm>
                              <a:off x="5157" y="8772"/>
                              <a:ext cx="26756" cy="10325"/>
                            </a:xfrm>
                            <a:prstGeom prst="flowChartAlternateProcess">
                              <a:avLst/>
                            </a:prstGeom>
                            <a:solidFill>
                              <a:srgbClr val="DCE6F2"/>
                            </a:solidFill>
                            <a:ln w="9525">
                              <a:solidFill>
                                <a:srgbClr val="000000"/>
                              </a:solidFill>
                              <a:miter lim="800000"/>
                              <a:headEnd/>
                              <a:tailEnd/>
                            </a:ln>
                          </wps:spPr>
                          <wps:txbx>
                            <w:txbxContent>
                              <w:p w:rsidR="00333930" w:rsidRDefault="00333930" w:rsidP="000D5D4D"/>
                              <w:p w:rsidR="00333930" w:rsidRPr="00616705" w:rsidRDefault="00333930" w:rsidP="000D5D4D"/>
                            </w:txbxContent>
                          </wps:txbx>
                          <wps:bodyPr rot="0" vert="horz" wrap="square" lIns="91440" tIns="45720" rIns="91440" bIns="45720" anchor="ctr" anchorCtr="0" upright="1">
                            <a:noAutofit/>
                          </wps:bodyPr>
                        </wps:wsp>
                        <wps:wsp>
                          <wps:cNvPr id="4252" name="Text Box 19"/>
                          <wps:cNvSpPr txBox="1">
                            <a:spLocks noChangeArrowheads="1"/>
                          </wps:cNvSpPr>
                          <wps:spPr bwMode="auto">
                            <a:xfrm>
                              <a:off x="11271" y="6369"/>
                              <a:ext cx="16221" cy="4099"/>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kern w:val="24"/>
                                    <w:szCs w:val="28"/>
                                  </w:rPr>
                                </w:pPr>
                                <w:r>
                                  <w:rPr>
                                    <w:b/>
                                    <w:kern w:val="24"/>
                                    <w:szCs w:val="28"/>
                                  </w:rPr>
                                  <w:t>I</w:t>
                                </w:r>
                                <w:r w:rsidRPr="00B14114">
                                  <w:rPr>
                                    <w:b/>
                                    <w:kern w:val="24"/>
                                    <w:szCs w:val="28"/>
                                  </w:rPr>
                                  <w:t>nformieren</w:t>
                                </w:r>
                              </w:p>
                            </w:txbxContent>
                          </wps:txbx>
                          <wps:bodyPr rot="0" vert="horz" wrap="square" lIns="91440" tIns="45720" rIns="91440" bIns="45720" anchor="t" anchorCtr="0" upright="1">
                            <a:noAutofit/>
                          </wps:bodyPr>
                        </wps:wsp>
                      </wpg:grpSp>
                      <wpg:grpSp>
                        <wpg:cNvPr id="4253" name="Gruppieren 478"/>
                        <wpg:cNvGrpSpPr>
                          <a:grpSpLocks/>
                        </wpg:cNvGrpSpPr>
                        <wpg:grpSpPr bwMode="auto">
                          <a:xfrm>
                            <a:off x="9922" y="5866"/>
                            <a:ext cx="5879" cy="2428"/>
                            <a:chOff x="-8273" y="-5"/>
                            <a:chExt cx="29102" cy="13706"/>
                          </a:xfrm>
                        </wpg:grpSpPr>
                        <wps:wsp>
                          <wps:cNvPr id="4254" name="AutoShape 7"/>
                          <wps:cNvSpPr>
                            <a:spLocks noChangeArrowheads="1"/>
                          </wps:cNvSpPr>
                          <wps:spPr bwMode="auto">
                            <a:xfrm>
                              <a:off x="-8273" y="2407"/>
                              <a:ext cx="29102" cy="11294"/>
                            </a:xfrm>
                            <a:prstGeom prst="flowChartAlternateProcess">
                              <a:avLst/>
                            </a:prstGeom>
                            <a:solidFill>
                              <a:srgbClr val="DCE6F2"/>
                            </a:solidFill>
                            <a:ln w="9525">
                              <a:solidFill>
                                <a:srgbClr val="000000"/>
                              </a:solidFill>
                              <a:miter lim="800000"/>
                              <a:headEnd/>
                              <a:tailEnd/>
                            </a:ln>
                          </wps:spPr>
                          <wps:txbx>
                            <w:txbxContent>
                              <w:p w:rsidR="00333930" w:rsidRPr="00616705" w:rsidRDefault="00333930" w:rsidP="000D5D4D"/>
                            </w:txbxContent>
                          </wps:txbx>
                          <wps:bodyPr rot="0" vert="horz" wrap="square" lIns="91440" tIns="45720" rIns="91440" bIns="45720" anchor="ctr" anchorCtr="0" upright="1">
                            <a:noAutofit/>
                          </wps:bodyPr>
                        </wps:wsp>
                        <wps:wsp>
                          <wps:cNvPr id="4255" name="Text Box 19"/>
                          <wps:cNvSpPr txBox="1">
                            <a:spLocks noChangeArrowheads="1"/>
                          </wps:cNvSpPr>
                          <wps:spPr bwMode="auto">
                            <a:xfrm>
                              <a:off x="-4288" y="-5"/>
                              <a:ext cx="22942" cy="3601"/>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sz w:val="18"/>
                                  </w:rPr>
                                </w:pPr>
                                <w:r>
                                  <w:rPr>
                                    <w:b/>
                                    <w:kern w:val="24"/>
                                    <w:szCs w:val="28"/>
                                  </w:rPr>
                                  <w:t>P</w:t>
                                </w:r>
                                <w:r w:rsidRPr="00B14114">
                                  <w:rPr>
                                    <w:b/>
                                    <w:kern w:val="24"/>
                                    <w:szCs w:val="28"/>
                                  </w:rPr>
                                  <w:t>lanen</w:t>
                                </w:r>
                                <w:r>
                                  <w:rPr>
                                    <w:b/>
                                    <w:kern w:val="24"/>
                                    <w:sz w:val="24"/>
                                    <w:szCs w:val="28"/>
                                  </w:rPr>
                                  <w:t>/</w:t>
                                </w:r>
                                <w:r>
                                  <w:rPr>
                                    <w:b/>
                                    <w:kern w:val="24"/>
                                    <w:szCs w:val="28"/>
                                  </w:rPr>
                                  <w:t>Ent</w:t>
                                </w:r>
                                <w:r w:rsidRPr="00B14114">
                                  <w:rPr>
                                    <w:b/>
                                    <w:kern w:val="24"/>
                                    <w:szCs w:val="28"/>
                                  </w:rPr>
                                  <w:t>scheiden</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uppieren 4239" o:spid="_x0000_s1067" style="position:absolute;margin-left:-4pt;margin-top:5.3pt;width:490.4pt;height:358.7pt;z-index:251731968;mso-position-horizontal-relative:text;mso-position-vertical-relative:text" coordorigin="1133,2533" coordsize="15692,86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">
                <v:shape id="AutoShape 12" o:spid="_x0000_s1068" style="position:absolute;left:5789;top:1392;width:6478;height:8759;rotation:-8661557fd;visibility:visible;mso-wrap-style:none;v-text-anchor:middle"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cyucMA&#10;AADdAAAADwAAAGRycy9kb3ducmV2LnhtbERPy2rCQBTdF/yH4Qpuik6MoUh0FFEEC+2iKq6vmWsS&#10;zNwJmcnDv+8sCl0eznu9HUwlOmpcaVnBfBaBIM6sLjlXcL0cp0sQziNrrCyTghc52G5Gb2tMte35&#10;h7qzz0UIYZeigsL7OpXSZQUZdDNbEwfuYRuDPsAml7rBPoSbSsZR9CENlhwaCqxpX1D2PLdGwWL3&#10;9Tp83p/fbR4tMv+eJLfD1So1GQ+7FQhPg/8X/7lPWkESJ2F/eBOegN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bcyucMAAADdAAAADwAAAAAAAAAAAAAAAACYAgAAZHJzL2Rv&#10;d25yZXYueG1sUEsFBgAAAAAEAAQA9QAAAIgDAAAAAA==&#10;" path="m17840,12725v172,-627,259,-1275,259,-1925c18099,6768,14831,3501,10800,3501v-4032,,-7299,3267,-7299,7299c3501,14831,6768,18099,10800,18099v1275,,2527,-335,3633,-969l16176,20166v-1636,939,-3490,1433,-5376,1434c4835,21600,,16764,,10800,,4835,4835,,10800,v5964,,10800,4835,10800,10800c21600,11762,21471,12721,21217,13649r2604,712l18355,17480,15236,12013r2604,712xe" fillcolor="yellow" strokecolor="#36f">
                  <v:fill opacity="26985f"/>
                  <v:stroke joinstyle="miter"/>
                  <v:shadow color="#eeece1"/>
                  <v:path o:connecttype="custom" o:connectlocs="179650,439857;1218232,1956691;400054,664611;1896079,1506866;1461002,1834135;1212739,1260496" o:connectangles="0,0,0,0,0,0" textboxrect="3164,3164,18436,18436"/>
                </v:shape>
                <v:group id="Gruppieren 469" o:spid="_x0000_s1069" style="position:absolute;left:5372;top:8607;width:7370;height:2619" coordorigin="5803,3092" coordsize="27372,147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DGnOrFAAAA3QAA&#10;AA8AAAAAAAAAAAAAAAAAqgIAAGRycy9kb3ducmV2LnhtbFBLBQYAAAAABAAEAPoAAACcAwAAAAA=&#10;">
                  <v:shape id="AutoShape 9" o:spid="_x0000_s1070" type="#_x0000_t176" style="position:absolute;left:5803;top:5387;width:27372;height:124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WAQsYA&#10;AADdAAAADwAAAGRycy9kb3ducmV2LnhtbESPQWsCMRSE7wX/Q3iF3mrWxYqsRhGl0EMPVqXQ22Pz&#10;3GxNXpZ9qW7/fVMo9DjMzDfMcj0Er67USxvZwGRcgCKuo225MXA6Pj/OQUlCtugjk4FvElivRndL&#10;rGy88RtdD6lRGcJSoQGXUldpLbWjgDKOHXH2zrEPmLLsG217vGV48LosipkO2HJecNjR1lF9OXwF&#10;A5vC73bvOBue5FM+3OV1st+LN+bhftgsQCUa0n/4r/1iDUzLaQm/b/IT0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3WAQsYAAADdAAAADwAAAAAAAAAAAAAAAACYAgAAZHJz&#10;L2Rvd25yZXYueG1sUEsFBgAAAAAEAAQA9QAAAIsDAAAAAA==&#10;" fillcolor="#dce6f2">
                    <v:textbox>
                      <w:txbxContent>
                        <w:p w:rsidR="00333930" w:rsidRPr="007B5FB6" w:rsidRDefault="00333930" w:rsidP="000D5D4D">
                          <w:pPr>
                            <w:pStyle w:val="TabelleLinks"/>
                            <w:spacing w:line="240" w:lineRule="auto"/>
                            <w:rPr>
                              <w:rFonts w:cs="Arial"/>
                              <w:sz w:val="24"/>
                              <w:szCs w:val="24"/>
                            </w:rPr>
                          </w:pPr>
                        </w:p>
                      </w:txbxContent>
                    </v:textbox>
                  </v:shape>
                  <v:shape id="Text Box 19" o:spid="_x0000_s1071" type="#_x0000_t202" style="position:absolute;left:11983;top:3092;width:14071;height:34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ZrKMQA&#10;AADdAAAADwAAAGRycy9kb3ducmV2LnhtbESPQYvCMBSE7wv+h/AEL6KprohUo+jKgh6tgh4fzbMt&#10;Ni8lyWr77zcLwh6HmfmGWW1aU4snOV9ZVjAZJyCIc6srLhRczt+jBQgfkDXWlklBRx42697HClNt&#10;X3yiZxYKESHsU1RQhtCkUvq8JIN+bBvi6N2tMxiidIXUDl8Rbmo5TZK5NFhxXCixoa+S8kf2YxSc&#10;82F2RWe62/E6XOy6wy6z+5NSg367XYII1Ib/8Lt90Apm09kn/L2JT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mayjEAAAA3QAAAA8AAAAAAAAAAAAAAAAAmAIAAGRycy9k&#10;b3ducmV2LnhtbFBLBQYAAAAABAAEAPUAAACJAwAAAAA=&#10;" filled="f" fillcolor="#4f81bd" stroked="f">
                    <v:textbox>
                      <w:txbxContent>
                        <w:p w:rsidR="00333930" w:rsidRPr="00B14114" w:rsidRDefault="00333930" w:rsidP="000D5D4D">
                          <w:pPr>
                            <w:jc w:val="center"/>
                            <w:textAlignment w:val="baseline"/>
                            <w:rPr>
                              <w:b/>
                              <w:kern w:val="24"/>
                              <w:szCs w:val="28"/>
                            </w:rPr>
                          </w:pPr>
                          <w:r>
                            <w:rPr>
                              <w:b/>
                              <w:kern w:val="24"/>
                              <w:szCs w:val="28"/>
                            </w:rPr>
                            <w:t>D</w:t>
                          </w:r>
                          <w:r w:rsidRPr="00B14114">
                            <w:rPr>
                              <w:b/>
                              <w:kern w:val="24"/>
                              <w:szCs w:val="28"/>
                            </w:rPr>
                            <w:t>urchführen</w:t>
                          </w:r>
                        </w:p>
                      </w:txbxContent>
                    </v:textbox>
                  </v:shape>
                </v:group>
                <v:group id="Gruppieren 472" o:spid="_x0000_s1072" style="position:absolute;left:1133;top:5863;width:6406;height:2689" coordorigin="-1744,5158" coordsize="29032,151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gsT9yxgAAAN0A&#10;AAAPAAAAAAAAAAAAAAAAAKoCAABkcnMvZG93bnJldi54bWxQSwUGAAAAAAQABAD6AAAAnQMAAAAA&#10;">
                  <v:shape id="AutoShape 8" o:spid="_x0000_s1073" type="#_x0000_t176" style="position:absolute;left:-1744;top:7535;width:29032;height:12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wYNsUA&#10;AADdAAAADwAAAGRycy9kb3ducmV2LnhtbESPQWsCMRSE70L/Q3iF3jSrqJTVKFIp9NCDVSl4e2xe&#10;N1uTl2Vfquu/N4VCj8PMfMMs133w6kKdNJENjEcFKOIq2oZrA8fD6/AZlCRkiz4yGbiRwHr1MFhi&#10;aeOVP+iyT7XKEJYSDbiU2lJrqRwFlFFsibP3FbuAKcuu1rbDa4YHrydFMdcBG84LDlt6cVSd9z/B&#10;wKbw2+0nzvuZfMvJnd/Hu514Y54e+80CVKI+/Yf/2m/WwHQyncHvm/wE9O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nBg2xQAAAN0AAAAPAAAAAAAAAAAAAAAAAJgCAABkcnMv&#10;ZG93bnJldi54bWxQSwUGAAAAAAQABAD1AAAAigMAAAAA&#10;" fillcolor="#dce6f2">
                    <v:textbox>
                      <w:txbxContent>
                        <w:p w:rsidR="00333930" w:rsidRPr="00616705" w:rsidRDefault="00333930" w:rsidP="000D5D4D"/>
                      </w:txbxContent>
                    </v:textbox>
                  </v:shape>
                  <v:shape id="Text Box 19" o:spid="_x0000_s1074" type="#_x0000_t202" style="position:absolute;left:3041;top:5158;width:17265;height:36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HIsMQA&#10;AADdAAAADwAAAGRycy9kb3ducmV2LnhtbESPQYvCMBSE74L/ITxhL7KmKyJSjaIrC+7RVnCPj+bZ&#10;FpuXkkRt//1GEDwOM/MNs9p0phF3cr62rOBrkoAgLqyuuVRwyn8+FyB8QNbYWCYFPXnYrIeDFaba&#10;PvhI9yyUIkLYp6igCqFNpfRFRQb9xLbE0btYZzBE6UqpHT4i3DRymiRzabDmuFBhS98VFdfsZhTk&#10;xTg7ozP93+95vNj1h11m90elPkbddgkiUBfe4Vf7oBXMprM5PN/EJy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RyLDEAAAA3QAAAA8AAAAAAAAAAAAAAAAAmAIAAGRycy9k&#10;b3ducmV2LnhtbFBLBQYAAAAABAAEAPUAAACJAwAAAAA=&#10;" filled="f" fillcolor="#4f81bd" stroked="f">
                    <v:textbox>
                      <w:txbxContent>
                        <w:p w:rsidR="00333930" w:rsidRPr="00B14114" w:rsidRDefault="00333930" w:rsidP="000D5D4D">
                          <w:pPr>
                            <w:jc w:val="center"/>
                            <w:textAlignment w:val="baseline"/>
                            <w:rPr>
                              <w:b/>
                              <w:kern w:val="24"/>
                              <w:sz w:val="24"/>
                              <w:szCs w:val="28"/>
                            </w:rPr>
                          </w:pPr>
                          <w:r>
                            <w:rPr>
                              <w:b/>
                              <w:kern w:val="24"/>
                              <w:szCs w:val="28"/>
                            </w:rPr>
                            <w:t>K</w:t>
                          </w:r>
                          <w:r w:rsidRPr="00B14114">
                            <w:rPr>
                              <w:b/>
                              <w:kern w:val="24"/>
                              <w:szCs w:val="28"/>
                            </w:rPr>
                            <w:t>ontrollieren</w:t>
                          </w:r>
                        </w:p>
                      </w:txbxContent>
                    </v:textbox>
                  </v:shape>
                </v:group>
                <v:group id="_x0000_s1075" style="position:absolute;left:1454;top:2819;width:6047;height:2292" coordorigin="-9102,764" coordsize="29929,1293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UGOhBccAAADd&#10;AAAADwAAAAAAAAAAAAAAAACqAgAAZHJzL2Rvd25yZXYueG1sUEsFBgAAAAAEAAQA+gAAAJ4DAAAA&#10;AA==&#10;">
                  <v:shape id="AutoShape 7" o:spid="_x0000_s1076" type="#_x0000_t176" style="position:absolute;left:-9102;top:3061;width:29929;height:106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23qMIA&#10;AADdAAAADwAAAGRycy9kb3ducmV2LnhtbERPTWsCMRC9F/ofwhS81axipaxGkUrBgwerUvA2bMbN&#10;ajJZdqJu/31zKPT4eN/zZR+8ulMnTWQDo2EBiriKtuHawPHw+foOShKyRR+ZDPyQwHLx/DTH0sYH&#10;f9F9n2qVQ1hKNOBSakutpXIUUIaxJc7cOXYBU4ZdrW2HjxwevB4XxVQHbDg3OGzpw1F13d+CgVXh&#10;1+tvnPZvcpGTu25Hu514YwYv/WoGKlGf/sV/7o01MBlP8tz8Jj8Bvf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nbeowgAAAN0AAAAPAAAAAAAAAAAAAAAAAJgCAABkcnMvZG93&#10;bnJldi54bWxQSwUGAAAAAAQABAD1AAAAhwMAAAAA&#10;" fillcolor="#dce6f2">
                    <v:textbox>
                      <w:txbxContent>
                        <w:p w:rsidR="00333930" w:rsidRPr="007B5FB6" w:rsidRDefault="00333930" w:rsidP="000D5D4D"/>
                      </w:txbxContent>
                    </v:textbox>
                  </v:shape>
                  <v:shape id="Text Box 19" o:spid="_x0000_s1077" type="#_x0000_t202" style="position:absolute;left:-7041;top:764;width:23502;height:40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5cwsQA&#10;AADdAAAADwAAAGRycy9kb3ducmV2LnhtbESPQYvCMBSE7wv+h/AEL6KpIotWo+jKgnu0Cnp8NM+2&#10;2LyUJKvtv98sCB6HmfmGWW1aU4sHOV9ZVjAZJyCIc6srLhScT9+jOQgfkDXWlklBRx42697HClNt&#10;n3ykRxYKESHsU1RQhtCkUvq8JIN+bBvi6N2sMxiidIXUDp8Rbmo5TZJPabDiuFBiQ18l5ffs1yg4&#10;5cPsgs5015/LcL7rDrvM7o9KDfrtdgkiUBve4Vf7oBXMprMF/L+JT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OXMLEAAAA3QAAAA8AAAAAAAAAAAAAAAAAmAIAAGRycy9k&#10;b3ducmV2LnhtbFBLBQYAAAAABAAEAPUAAACJAwAAAAA=&#10;" filled="f" fillcolor="#4f81bd" stroked="f">
                    <v:textbox>
                      <w:txbxContent>
                        <w:p w:rsidR="00333930" w:rsidRPr="00B14114" w:rsidRDefault="00333930" w:rsidP="000D5D4D">
                          <w:pPr>
                            <w:jc w:val="center"/>
                            <w:textAlignment w:val="baseline"/>
                            <w:rPr>
                              <w:b/>
                              <w:sz w:val="16"/>
                            </w:rPr>
                          </w:pPr>
                          <w:r>
                            <w:rPr>
                              <w:b/>
                              <w:kern w:val="24"/>
                              <w:szCs w:val="28"/>
                            </w:rPr>
                            <w:t>Reflektieren/B</w:t>
                          </w:r>
                          <w:r w:rsidRPr="00B14114">
                            <w:rPr>
                              <w:b/>
                              <w:kern w:val="24"/>
                              <w:szCs w:val="28"/>
                            </w:rPr>
                            <w:t>ewerten</w:t>
                          </w:r>
                        </w:p>
                      </w:txbxContent>
                    </v:textbox>
                  </v:shape>
                </v:group>
                <v:group id="Gruppieren 472" o:spid="_x0000_s1078" style="position:absolute;left:10921;top:2891;width:5904;height:2255" coordorigin="5157,6369" coordsize="26756,12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lOvrMQAAADdAAAA&#10;DwAAAAAAAAAAAAAAAACqAgAAZHJzL2Rvd25yZXYueG1sUEsFBgAAAAAEAAQA+gAAAJsDAAAAAA==&#10;">
                  <v:shape id="AutoShape 8" o:spid="_x0000_s1079" type="#_x0000_t176" style="position:absolute;left:5157;top:8772;width:26756;height:10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6I6MYA&#10;AADdAAAADwAAAGRycy9kb3ducmV2LnhtbESPQWsCMRSE74X+h/AKvdXsioqsRpFKwUMPVqXQ22Pz&#10;3GxNXpZ9qW7/fVMo9DjMzDfMcj0Er67USxvZQDkqQBHX0bbcGDgdX57moCQhW/SRycA3CaxX93dL&#10;rGy88RtdD6lRGcJSoQGXUldpLbWjgDKKHXH2zrEPmLLsG217vGV48HpcFDMdsOW84LCjZ0f15fAV&#10;DGwKv92+42yYyqd8uMtrud+LN+bxYdgsQCUa0n/4r72zBibjaQm/b/IT0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n6I6MYAAADdAAAADwAAAAAAAAAAAAAAAACYAgAAZHJz&#10;L2Rvd25yZXYueG1sUEsFBgAAAAAEAAQA9QAAAIsDAAAAAA==&#10;" fillcolor="#dce6f2">
                    <v:textbox>
                      <w:txbxContent>
                        <w:p w:rsidR="00333930" w:rsidRDefault="00333930" w:rsidP="000D5D4D"/>
                        <w:p w:rsidR="00333930" w:rsidRPr="00616705" w:rsidRDefault="00333930" w:rsidP="000D5D4D"/>
                      </w:txbxContent>
                    </v:textbox>
                  </v:shape>
                  <v:shape id="Text Box 19" o:spid="_x0000_s1080" type="#_x0000_t202" style="position:absolute;left:11271;top:6369;width:16221;height:4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NYbsQA&#10;AADdAAAADwAAAGRycy9kb3ducmV2LnhtbESPQWvCQBSE7wX/w/IEL6KbhlYkuopWBHs0Cnp8ZJ9J&#10;MPs27K6a/PtuodDjMDPfMMt1ZxrxJOdrywrepwkI4sLqmksF59N+MgfhA7LGxjIp6MnDejV4W2Km&#10;7YuP9MxDKSKEfYYKqhDaTEpfVGTQT21LHL2bdQZDlK6U2uErwk0j0ySZSYM1x4UKW/qqqLjnD6Pg&#10;VIzzCzrTX78v4/m2P2xzuzsqNRp2mwWIQF34D/+1D1rBR/qZwu+b+AT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zWG7EAAAA3QAAAA8AAAAAAAAAAAAAAAAAmAIAAGRycy9k&#10;b3ducmV2LnhtbFBLBQYAAAAABAAEAPUAAACJAwAAAAA=&#10;" filled="f" fillcolor="#4f81bd" stroked="f">
                    <v:textbox>
                      <w:txbxContent>
                        <w:p w:rsidR="00333930" w:rsidRPr="00B14114" w:rsidRDefault="00333930" w:rsidP="000D5D4D">
                          <w:pPr>
                            <w:jc w:val="center"/>
                            <w:textAlignment w:val="baseline"/>
                            <w:rPr>
                              <w:b/>
                              <w:kern w:val="24"/>
                              <w:szCs w:val="28"/>
                            </w:rPr>
                          </w:pPr>
                          <w:r>
                            <w:rPr>
                              <w:b/>
                              <w:kern w:val="24"/>
                              <w:szCs w:val="28"/>
                            </w:rPr>
                            <w:t>I</w:t>
                          </w:r>
                          <w:r w:rsidRPr="00B14114">
                            <w:rPr>
                              <w:b/>
                              <w:kern w:val="24"/>
                              <w:szCs w:val="28"/>
                            </w:rPr>
                            <w:t>nformieren</w:t>
                          </w:r>
                        </w:p>
                      </w:txbxContent>
                    </v:textbox>
                  </v:shape>
                </v:group>
                <v:group id="_x0000_s1081" style="position:absolute;left:9922;top:5866;width:5879;height:2428" coordorigin="-8273,-5" coordsize="29102,137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qgTHbxgAAAN0A&#10;AAAPAAAAAAAAAAAAAAAAAKoCAABkcnMvZG93bnJldi54bWxQSwUGAAAAAAQABAD6AAAAnQMAAAAA&#10;">
                  <v:shape id="AutoShape 7" o:spid="_x0000_s1082" type="#_x0000_t176" style="position:absolute;left:-8273;top:2407;width:29102;height:112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krcMUA&#10;AADdAAAADwAAAGRycy9kb3ducmV2LnhtbESPQWsCMRSE70L/Q3iF3jSrqJTVKFIp9NCDVSl4e2xe&#10;N1uTl2Vfquu/N4VCj8PMfMMs133w6kKdNJENjEcFKOIq2oZrA8fD6/AZlCRkiz4yGbiRwHr1MFhi&#10;aeOVP+iyT7XKEJYSDbiU2lJrqRwFlFFsibP3FbuAKcuu1rbDa4YHrydFMdcBG84LDlt6cVSd9z/B&#10;wKbw2+0nzvuZfMvJnd/Hu514Y54e+80CVKI+/Yf/2m/WwHQym8Lvm/wE9O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CStwxQAAAN0AAAAPAAAAAAAAAAAAAAAAAJgCAABkcnMv&#10;ZG93bnJldi54bWxQSwUGAAAAAAQABAD1AAAAigMAAAAA&#10;" fillcolor="#dce6f2">
                    <v:textbox>
                      <w:txbxContent>
                        <w:p w:rsidR="00333930" w:rsidRPr="00616705" w:rsidRDefault="00333930" w:rsidP="000D5D4D"/>
                      </w:txbxContent>
                    </v:textbox>
                  </v:shape>
                  <v:shape id="Text Box 19" o:spid="_x0000_s1083" type="#_x0000_t202" style="position:absolute;left:-4288;top:-5;width:22942;height:36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rAGsQA&#10;AADdAAAADwAAAGRycy9kb3ducmV2LnhtbESPQYvCMBSE7wv+h/AEL6KpsopUo+jKgh6tgh4fzbMt&#10;Ni8lyWr77zcLwh6HmfmGWW1aU4snOV9ZVjAZJyCIc6srLhRczt+jBQgfkDXWlklBRx42697HClNt&#10;X3yiZxYKESHsU1RQhtCkUvq8JIN+bBvi6N2tMxiidIXUDl8Rbmo5TZK5NFhxXCixoa+S8kf2YxSc&#10;82F2RWe62/E6XOy6wy6z+5NSg367XYII1Ib/8Lt90Ao+p7MZ/L2JT0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awBrEAAAA3QAAAA8AAAAAAAAAAAAAAAAAmAIAAGRycy9k&#10;b3ducmV2LnhtbFBLBQYAAAAABAAEAPUAAACJAwAAAAA=&#10;" filled="f" fillcolor="#4f81bd" stroked="f">
                    <v:textbox>
                      <w:txbxContent>
                        <w:p w:rsidR="00333930" w:rsidRPr="00B14114" w:rsidRDefault="00333930" w:rsidP="000D5D4D">
                          <w:pPr>
                            <w:jc w:val="center"/>
                            <w:textAlignment w:val="baseline"/>
                            <w:rPr>
                              <w:b/>
                              <w:sz w:val="18"/>
                            </w:rPr>
                          </w:pPr>
                          <w:r>
                            <w:rPr>
                              <w:b/>
                              <w:kern w:val="24"/>
                              <w:szCs w:val="28"/>
                            </w:rPr>
                            <w:t>P</w:t>
                          </w:r>
                          <w:r w:rsidRPr="00B14114">
                            <w:rPr>
                              <w:b/>
                              <w:kern w:val="24"/>
                              <w:szCs w:val="28"/>
                            </w:rPr>
                            <w:t>lanen</w:t>
                          </w:r>
                          <w:r>
                            <w:rPr>
                              <w:b/>
                              <w:kern w:val="24"/>
                              <w:sz w:val="24"/>
                              <w:szCs w:val="28"/>
                            </w:rPr>
                            <w:t>/</w:t>
                          </w:r>
                          <w:r>
                            <w:rPr>
                              <w:b/>
                              <w:kern w:val="24"/>
                              <w:szCs w:val="28"/>
                            </w:rPr>
                            <w:t>Ent</w:t>
                          </w:r>
                          <w:r w:rsidRPr="00B14114">
                            <w:rPr>
                              <w:b/>
                              <w:kern w:val="24"/>
                              <w:szCs w:val="28"/>
                            </w:rPr>
                            <w:t>scheiden</w:t>
                          </w:r>
                        </w:p>
                      </w:txbxContent>
                    </v:textbox>
                  </v:shape>
                </v:group>
              </v:group>
            </w:pict>
          </mc:Fallback>
        </mc:AlternateContent>
      </w:r>
    </w:p>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Pr>
        <w:spacing w:line="240" w:lineRule="exact"/>
      </w:pPr>
      <w:r>
        <w:br w:type="page"/>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0D5D4D" w:rsidRPr="00DE4890" w:rsidTr="00FC387C">
        <w:trPr>
          <w:trHeight w:val="397"/>
        </w:trPr>
        <w:tc>
          <w:tcPr>
            <w:tcW w:w="1470" w:type="dxa"/>
            <w:shd w:val="clear" w:color="auto" w:fill="D9D9D9" w:themeFill="background1" w:themeFillShade="D9"/>
            <w:vAlign w:val="center"/>
          </w:tcPr>
          <w:p w:rsidR="000D5D4D" w:rsidRPr="002131F9" w:rsidRDefault="00FC387C" w:rsidP="00BB3C33">
            <w:pPr>
              <w:pStyle w:val="TabelleKopfmitte"/>
              <w:spacing w:before="100" w:beforeAutospacing="1" w:after="100" w:afterAutospacing="1"/>
            </w:pPr>
            <w:r w:rsidRPr="002131F9">
              <w:rPr>
                <w:rStyle w:val="Fett"/>
                <w:noProof/>
                <w:sz w:val="24"/>
              </w:rPr>
              <w:lastRenderedPageBreak/>
              <w:drawing>
                <wp:anchor distT="0" distB="0" distL="114300" distR="114300" simplePos="0" relativeHeight="251758592" behindDoc="0" locked="0" layoutInCell="0" allowOverlap="1" wp14:anchorId="3EB97542" wp14:editId="6BD437EB">
                  <wp:simplePos x="0" y="0"/>
                  <wp:positionH relativeFrom="rightMargin">
                    <wp:posOffset>189865</wp:posOffset>
                  </wp:positionH>
                  <wp:positionV relativeFrom="paragraph">
                    <wp:posOffset>24765</wp:posOffset>
                  </wp:positionV>
                  <wp:extent cx="345440" cy="323850"/>
                  <wp:effectExtent l="0" t="0" r="0" b="0"/>
                  <wp:wrapNone/>
                  <wp:docPr id="38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31F9">
              <w:rPr>
                <w:rStyle w:val="Fett"/>
                <w:noProof/>
                <w:sz w:val="24"/>
              </w:rPr>
              <w:drawing>
                <wp:anchor distT="0" distB="0" distL="114300" distR="114300" simplePos="0" relativeHeight="251759616" behindDoc="0" locked="0" layoutInCell="0" allowOverlap="1" wp14:anchorId="4772357F" wp14:editId="037B1E09">
                  <wp:simplePos x="0" y="0"/>
                  <wp:positionH relativeFrom="rightMargin">
                    <wp:posOffset>549910</wp:posOffset>
                  </wp:positionH>
                  <wp:positionV relativeFrom="paragraph">
                    <wp:posOffset>24765</wp:posOffset>
                  </wp:positionV>
                  <wp:extent cx="345440" cy="323850"/>
                  <wp:effectExtent l="0" t="0" r="0" b="0"/>
                  <wp:wrapNone/>
                  <wp:docPr id="38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D5D4D" w:rsidRPr="002131F9">
              <w:t>Phase</w:t>
            </w:r>
          </w:p>
        </w:tc>
        <w:tc>
          <w:tcPr>
            <w:tcW w:w="940" w:type="dxa"/>
            <w:shd w:val="clear" w:color="auto" w:fill="D9D9D9" w:themeFill="background1" w:themeFillShade="D9"/>
            <w:vAlign w:val="center"/>
          </w:tcPr>
          <w:p w:rsidR="000D5D4D" w:rsidRPr="002131F9" w:rsidRDefault="000D5D4D" w:rsidP="00BB3C33">
            <w:pPr>
              <w:pStyle w:val="TabelleKopfmitte"/>
              <w:spacing w:before="100" w:beforeAutospacing="1" w:after="100" w:afterAutospacing="1"/>
            </w:pPr>
            <w:r w:rsidRPr="002131F9">
              <w:t>Zeit</w:t>
            </w:r>
          </w:p>
        </w:tc>
        <w:tc>
          <w:tcPr>
            <w:tcW w:w="4961" w:type="dxa"/>
            <w:shd w:val="clear" w:color="auto" w:fill="D9D9D9" w:themeFill="background1" w:themeFillShade="D9"/>
            <w:vAlign w:val="center"/>
          </w:tcPr>
          <w:p w:rsidR="000D5D4D" w:rsidRPr="002131F9" w:rsidRDefault="000D5D4D" w:rsidP="00BB3C33">
            <w:pPr>
              <w:pStyle w:val="TabelleKopfmitte"/>
              <w:spacing w:before="100" w:beforeAutospacing="1" w:after="100" w:afterAutospacing="1"/>
            </w:pPr>
            <w:r w:rsidRPr="002131F9">
              <w:t>Aufgabe</w:t>
            </w:r>
          </w:p>
        </w:tc>
      </w:tr>
      <w:tr w:rsidR="000D5D4D" w:rsidRPr="00DE4890" w:rsidTr="00FC387C">
        <w:trPr>
          <w:trHeight w:val="624"/>
        </w:trPr>
        <w:tc>
          <w:tcPr>
            <w:tcW w:w="1470" w:type="dxa"/>
            <w:vMerge w:val="restart"/>
            <w:shd w:val="clear" w:color="auto" w:fill="auto"/>
            <w:vAlign w:val="center"/>
          </w:tcPr>
          <w:p w:rsidR="000D5D4D" w:rsidRPr="002131F9" w:rsidRDefault="000D5D4D" w:rsidP="00BB3C33">
            <w:pPr>
              <w:pStyle w:val="Textkrpermitte"/>
              <w:spacing w:before="100" w:beforeAutospacing="1" w:after="100" w:afterAutospacing="1"/>
            </w:pPr>
            <w:r w:rsidRPr="002131F9">
              <w:rPr>
                <w:noProof/>
              </w:rPr>
              <w:drawing>
                <wp:inline distT="0" distB="0" distL="0" distR="0" wp14:anchorId="253BEB08" wp14:editId="06B44862">
                  <wp:extent cx="302701" cy="324000"/>
                  <wp:effectExtent l="0" t="0" r="2540" b="0"/>
                  <wp:docPr id="39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vMerge w:val="restart"/>
            <w:shd w:val="clear" w:color="auto" w:fill="auto"/>
            <w:vAlign w:val="center"/>
          </w:tcPr>
          <w:p w:rsidR="000D5D4D" w:rsidRPr="002131F9" w:rsidRDefault="000D5D4D" w:rsidP="00BB3C33">
            <w:pPr>
              <w:pStyle w:val="Textkrper"/>
              <w:spacing w:before="100" w:beforeAutospacing="1" w:after="100" w:afterAutospacing="1"/>
            </w:pPr>
          </w:p>
        </w:tc>
        <w:tc>
          <w:tcPr>
            <w:tcW w:w="4961"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Übertragen Sie die 5 Schritte des Handlungskreislaufs in die Tabelle. Beachten Sie die Reihenfolge.</w:t>
            </w:r>
          </w:p>
        </w:tc>
      </w:tr>
      <w:tr w:rsidR="000D5D4D" w:rsidRPr="00DE4890" w:rsidTr="00FC387C">
        <w:trPr>
          <w:trHeight w:val="624"/>
        </w:trPr>
        <w:tc>
          <w:tcPr>
            <w:tcW w:w="1470" w:type="dxa"/>
            <w:vMerge/>
            <w:shd w:val="clear" w:color="auto" w:fill="auto"/>
            <w:vAlign w:val="center"/>
          </w:tcPr>
          <w:p w:rsidR="000D5D4D" w:rsidRPr="002131F9" w:rsidRDefault="000D5D4D" w:rsidP="00BB3C33">
            <w:pPr>
              <w:pStyle w:val="Textkrpermitte"/>
              <w:spacing w:before="100" w:beforeAutospacing="1" w:after="100" w:afterAutospacing="1"/>
            </w:pPr>
          </w:p>
        </w:tc>
        <w:tc>
          <w:tcPr>
            <w:tcW w:w="940" w:type="dxa"/>
            <w:vMerge/>
            <w:shd w:val="clear" w:color="auto" w:fill="auto"/>
            <w:vAlign w:val="center"/>
          </w:tcPr>
          <w:p w:rsidR="000D5D4D" w:rsidRPr="002131F9" w:rsidRDefault="000D5D4D" w:rsidP="00BB3C33">
            <w:pPr>
              <w:pStyle w:val="Textkrper"/>
              <w:spacing w:before="100" w:beforeAutospacing="1" w:after="100" w:afterAutospacing="1"/>
            </w:pPr>
          </w:p>
        </w:tc>
        <w:tc>
          <w:tcPr>
            <w:tcW w:w="4961"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Sortieren Sie die unter der Tabelle angegebenen Arbe</w:t>
            </w:r>
            <w:r w:rsidRPr="002131F9">
              <w:t>i</w:t>
            </w:r>
            <w:r w:rsidRPr="002131F9">
              <w:t>ten den einzelnen Schritten zu. Tragen Sie Ihr Ergebnis in die Tabelle ein.</w:t>
            </w:r>
          </w:p>
        </w:tc>
      </w:tr>
      <w:tr w:rsidR="000D5D4D" w:rsidRPr="00DE4890" w:rsidTr="00FC387C">
        <w:trPr>
          <w:trHeight w:val="624"/>
        </w:trPr>
        <w:tc>
          <w:tcPr>
            <w:tcW w:w="1470" w:type="dxa"/>
            <w:vMerge/>
            <w:shd w:val="clear" w:color="auto" w:fill="auto"/>
            <w:vAlign w:val="center"/>
          </w:tcPr>
          <w:p w:rsidR="000D5D4D" w:rsidRPr="002131F9" w:rsidRDefault="000D5D4D" w:rsidP="00BB3C33">
            <w:pPr>
              <w:pStyle w:val="Textkrpermitte"/>
              <w:spacing w:before="100" w:beforeAutospacing="1" w:after="100" w:afterAutospacing="1"/>
            </w:pPr>
          </w:p>
        </w:tc>
        <w:tc>
          <w:tcPr>
            <w:tcW w:w="940" w:type="dxa"/>
            <w:vMerge/>
            <w:shd w:val="clear" w:color="auto" w:fill="auto"/>
            <w:vAlign w:val="center"/>
          </w:tcPr>
          <w:p w:rsidR="000D5D4D" w:rsidRPr="002131F9" w:rsidRDefault="000D5D4D" w:rsidP="00BB3C33">
            <w:pPr>
              <w:pStyle w:val="Textkrper"/>
              <w:spacing w:before="100" w:beforeAutospacing="1" w:after="100" w:afterAutospacing="1"/>
            </w:pPr>
          </w:p>
        </w:tc>
        <w:tc>
          <w:tcPr>
            <w:tcW w:w="4961"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Ordnen Sie die an der Metaplanwand gesammelten Au</w:t>
            </w:r>
            <w:r w:rsidRPr="002131F9">
              <w:t>f</w:t>
            </w:r>
            <w:r w:rsidRPr="002131F9">
              <w:t>gaben zum Obstquark den Handlungsschritten zu. Tr</w:t>
            </w:r>
            <w:r w:rsidRPr="002131F9">
              <w:t>a</w:t>
            </w:r>
            <w:r w:rsidRPr="002131F9">
              <w:t>gen Sie Ihre Zuordnung in den Handlungskreislauf ein.</w:t>
            </w:r>
          </w:p>
        </w:tc>
      </w:tr>
      <w:tr w:rsidR="000D5D4D" w:rsidRPr="00DE4890" w:rsidTr="00FC387C">
        <w:trPr>
          <w:trHeight w:val="624"/>
        </w:trPr>
        <w:tc>
          <w:tcPr>
            <w:tcW w:w="1470" w:type="dxa"/>
            <w:vMerge/>
            <w:shd w:val="clear" w:color="auto" w:fill="auto"/>
            <w:vAlign w:val="center"/>
          </w:tcPr>
          <w:p w:rsidR="000D5D4D" w:rsidRPr="002131F9" w:rsidRDefault="000D5D4D" w:rsidP="00BB3C33">
            <w:pPr>
              <w:pStyle w:val="Textkrpermitte"/>
              <w:spacing w:before="100" w:beforeAutospacing="1" w:after="100" w:afterAutospacing="1"/>
            </w:pPr>
          </w:p>
        </w:tc>
        <w:tc>
          <w:tcPr>
            <w:tcW w:w="940" w:type="dxa"/>
            <w:vMerge/>
            <w:shd w:val="clear" w:color="auto" w:fill="auto"/>
            <w:vAlign w:val="center"/>
          </w:tcPr>
          <w:p w:rsidR="000D5D4D" w:rsidRPr="002131F9" w:rsidRDefault="000D5D4D" w:rsidP="00BB3C33">
            <w:pPr>
              <w:pStyle w:val="Textkrper"/>
              <w:spacing w:before="100" w:beforeAutospacing="1" w:after="100" w:afterAutospacing="1"/>
            </w:pPr>
          </w:p>
        </w:tc>
        <w:tc>
          <w:tcPr>
            <w:tcW w:w="4961"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Ordnen Sie die unten formulierten Fragen den Schritten des Handlungskreislaufs zu. In welchem Schritt des Handlungskreislaufs müssen diese Fragen geklärt we</w:t>
            </w:r>
            <w:r w:rsidRPr="002131F9">
              <w:t>r</w:t>
            </w:r>
            <w:r w:rsidRPr="002131F9">
              <w:t>den?</w:t>
            </w:r>
          </w:p>
        </w:tc>
      </w:tr>
      <w:tr w:rsidR="000D5D4D" w:rsidRPr="00DE4890" w:rsidTr="00FC387C">
        <w:trPr>
          <w:trHeight w:val="624"/>
        </w:trPr>
        <w:tc>
          <w:tcPr>
            <w:tcW w:w="1470" w:type="dxa"/>
            <w:shd w:val="clear" w:color="auto" w:fill="auto"/>
            <w:vAlign w:val="center"/>
          </w:tcPr>
          <w:p w:rsidR="000D5D4D" w:rsidRPr="002131F9" w:rsidRDefault="000D5D4D" w:rsidP="00BB3C33">
            <w:pPr>
              <w:pStyle w:val="Textkrpermitte"/>
              <w:spacing w:before="100" w:beforeAutospacing="1" w:after="100" w:afterAutospacing="1"/>
            </w:pPr>
            <w:r w:rsidRPr="00423CE5">
              <w:rPr>
                <w:noProof/>
              </w:rPr>
              <w:drawing>
                <wp:inline distT="0" distB="0" distL="0" distR="0" wp14:anchorId="4D498D1A" wp14:editId="19B6EC73">
                  <wp:extent cx="648335" cy="318770"/>
                  <wp:effectExtent l="0" t="0" r="0" b="0"/>
                  <wp:docPr id="39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0D5D4D" w:rsidRPr="002131F9" w:rsidRDefault="000D5D4D" w:rsidP="00BB3C33">
            <w:pPr>
              <w:pStyle w:val="Textkrper"/>
              <w:spacing w:before="100" w:beforeAutospacing="1" w:after="100" w:afterAutospacing="1"/>
            </w:pPr>
          </w:p>
        </w:tc>
        <w:tc>
          <w:tcPr>
            <w:tcW w:w="4961" w:type="dxa"/>
            <w:shd w:val="clear" w:color="auto" w:fill="auto"/>
            <w:vAlign w:val="center"/>
          </w:tcPr>
          <w:p w:rsidR="000D5D4D" w:rsidRPr="00D5371B" w:rsidRDefault="000D5D4D" w:rsidP="00BB3C33">
            <w:pPr>
              <w:pStyle w:val="Textkrper"/>
              <w:spacing w:before="100" w:beforeAutospacing="1" w:after="100" w:afterAutospacing="1"/>
            </w:pPr>
            <w:r w:rsidRPr="00D5371B">
              <w:t xml:space="preserve">Besprechen Sie sich mit </w:t>
            </w:r>
            <w:r w:rsidR="00246AE4" w:rsidRPr="00246AE4">
              <w:t>einer Partnerin/einem Partner</w:t>
            </w:r>
            <w:r w:rsidRPr="00D5371B">
              <w:t>.</w:t>
            </w:r>
          </w:p>
        </w:tc>
      </w:tr>
    </w:tbl>
    <w:p w:rsidR="000D5D4D" w:rsidRDefault="000D5D4D" w:rsidP="000D5D4D">
      <w:pPr>
        <w:pStyle w:val="berschrift2"/>
      </w:pPr>
      <w:r>
        <w:t>Schritte des Handlungskreislaufs</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57"/>
        <w:gridCol w:w="7182"/>
      </w:tblGrid>
      <w:tr w:rsidR="000D5D4D" w:rsidRPr="00A24CF0" w:rsidTr="00811618">
        <w:tc>
          <w:tcPr>
            <w:tcW w:w="2457" w:type="dxa"/>
            <w:shd w:val="clear" w:color="auto" w:fill="D9D9D9" w:themeFill="background1" w:themeFillShade="D9"/>
          </w:tcPr>
          <w:p w:rsidR="000D5D4D" w:rsidRPr="00A24CF0" w:rsidRDefault="000D5D4D" w:rsidP="00BB3C33">
            <w:pPr>
              <w:pStyle w:val="Textkrper"/>
              <w:rPr>
                <w:rStyle w:val="Fett"/>
              </w:rPr>
            </w:pPr>
            <w:r w:rsidRPr="00A24CF0">
              <w:rPr>
                <w:rStyle w:val="Fett"/>
              </w:rPr>
              <w:t>Schritte</w:t>
            </w:r>
          </w:p>
        </w:tc>
        <w:tc>
          <w:tcPr>
            <w:tcW w:w="7182" w:type="dxa"/>
            <w:shd w:val="clear" w:color="auto" w:fill="D9D9D9" w:themeFill="background1" w:themeFillShade="D9"/>
          </w:tcPr>
          <w:p w:rsidR="000D5D4D" w:rsidRPr="00A24CF0" w:rsidRDefault="000D5D4D" w:rsidP="00BB3C33">
            <w:pPr>
              <w:pStyle w:val="Textkrper"/>
              <w:rPr>
                <w:rStyle w:val="Fett"/>
              </w:rPr>
            </w:pPr>
            <w:r w:rsidRPr="00A24CF0">
              <w:rPr>
                <w:rStyle w:val="Fett"/>
              </w:rPr>
              <w:t>Anfallende Arbeiten</w:t>
            </w:r>
          </w:p>
        </w:tc>
      </w:tr>
      <w:tr w:rsidR="000D5D4D" w:rsidRPr="00A410C8" w:rsidTr="00BB3C33">
        <w:tc>
          <w:tcPr>
            <w:tcW w:w="2457" w:type="dxa"/>
            <w:shd w:val="clear" w:color="auto" w:fill="auto"/>
          </w:tcPr>
          <w:p w:rsidR="000D5D4D" w:rsidRDefault="000D5D4D" w:rsidP="00BB3C33">
            <w:pPr>
              <w:pStyle w:val="Textkrper"/>
            </w:pPr>
            <w:r>
              <w:t>1</w:t>
            </w:r>
          </w:p>
          <w:p w:rsidR="000D5D4D" w:rsidRPr="00A410C8" w:rsidRDefault="000D5D4D" w:rsidP="00BB3C33">
            <w:pPr>
              <w:pStyle w:val="Textkrper"/>
            </w:pPr>
          </w:p>
        </w:tc>
        <w:tc>
          <w:tcPr>
            <w:tcW w:w="7182" w:type="dxa"/>
          </w:tcPr>
          <w:p w:rsidR="000D5D4D" w:rsidRPr="00A410C8" w:rsidRDefault="000D5D4D" w:rsidP="00BB3C33">
            <w:pPr>
              <w:pStyle w:val="Textkrper"/>
            </w:pPr>
          </w:p>
        </w:tc>
      </w:tr>
      <w:tr w:rsidR="000D5D4D" w:rsidRPr="00A410C8" w:rsidTr="00BB3C33">
        <w:tc>
          <w:tcPr>
            <w:tcW w:w="2457" w:type="dxa"/>
            <w:shd w:val="clear" w:color="auto" w:fill="auto"/>
          </w:tcPr>
          <w:p w:rsidR="000D5D4D" w:rsidRDefault="000D5D4D" w:rsidP="00BB3C33">
            <w:pPr>
              <w:pStyle w:val="Textkrper"/>
            </w:pPr>
            <w:r>
              <w:t>2</w:t>
            </w:r>
          </w:p>
          <w:p w:rsidR="000D5D4D" w:rsidRPr="00A410C8" w:rsidRDefault="000D5D4D" w:rsidP="00BB3C33">
            <w:pPr>
              <w:pStyle w:val="Textkrper"/>
            </w:pPr>
          </w:p>
        </w:tc>
        <w:tc>
          <w:tcPr>
            <w:tcW w:w="7182" w:type="dxa"/>
          </w:tcPr>
          <w:p w:rsidR="000D5D4D" w:rsidRPr="00A410C8" w:rsidRDefault="000D5D4D" w:rsidP="00BB3C33">
            <w:pPr>
              <w:pStyle w:val="Textkrper"/>
            </w:pPr>
          </w:p>
        </w:tc>
      </w:tr>
      <w:tr w:rsidR="000D5D4D" w:rsidRPr="00A410C8" w:rsidTr="00BB3C33">
        <w:tc>
          <w:tcPr>
            <w:tcW w:w="2457" w:type="dxa"/>
            <w:shd w:val="clear" w:color="auto" w:fill="auto"/>
          </w:tcPr>
          <w:p w:rsidR="000D5D4D" w:rsidRDefault="000D5D4D" w:rsidP="00BB3C33">
            <w:pPr>
              <w:pStyle w:val="Textkrper"/>
            </w:pPr>
            <w:r>
              <w:t>3</w:t>
            </w:r>
          </w:p>
          <w:p w:rsidR="000D5D4D" w:rsidRPr="00A410C8" w:rsidRDefault="000D5D4D" w:rsidP="00BB3C33">
            <w:pPr>
              <w:pStyle w:val="Textkrper"/>
            </w:pPr>
          </w:p>
        </w:tc>
        <w:tc>
          <w:tcPr>
            <w:tcW w:w="7182" w:type="dxa"/>
          </w:tcPr>
          <w:p w:rsidR="000D5D4D" w:rsidRPr="00A410C8" w:rsidRDefault="000D5D4D" w:rsidP="00BB3C33">
            <w:pPr>
              <w:pStyle w:val="Textkrper"/>
            </w:pPr>
          </w:p>
        </w:tc>
      </w:tr>
      <w:tr w:rsidR="000D5D4D" w:rsidRPr="00A410C8" w:rsidTr="00BB3C33">
        <w:tc>
          <w:tcPr>
            <w:tcW w:w="2457" w:type="dxa"/>
            <w:shd w:val="clear" w:color="auto" w:fill="auto"/>
          </w:tcPr>
          <w:p w:rsidR="000D5D4D" w:rsidRDefault="000D5D4D" w:rsidP="00BB3C33">
            <w:pPr>
              <w:pStyle w:val="Textkrper"/>
            </w:pPr>
            <w:r>
              <w:t>4</w:t>
            </w:r>
          </w:p>
          <w:p w:rsidR="000D5D4D" w:rsidRPr="00A410C8" w:rsidRDefault="000D5D4D" w:rsidP="00BB3C33">
            <w:pPr>
              <w:pStyle w:val="Textkrper"/>
            </w:pPr>
          </w:p>
        </w:tc>
        <w:tc>
          <w:tcPr>
            <w:tcW w:w="7182" w:type="dxa"/>
          </w:tcPr>
          <w:p w:rsidR="000D5D4D" w:rsidRPr="00A410C8" w:rsidRDefault="000D5D4D" w:rsidP="00BB3C33">
            <w:pPr>
              <w:pStyle w:val="Textkrper"/>
            </w:pPr>
          </w:p>
        </w:tc>
      </w:tr>
      <w:tr w:rsidR="000D5D4D" w:rsidRPr="00A410C8" w:rsidTr="00BB3C33">
        <w:tc>
          <w:tcPr>
            <w:tcW w:w="2457" w:type="dxa"/>
            <w:shd w:val="clear" w:color="auto" w:fill="auto"/>
          </w:tcPr>
          <w:p w:rsidR="000D5D4D" w:rsidRDefault="000D5D4D" w:rsidP="00BB3C33">
            <w:pPr>
              <w:pStyle w:val="Textkrper"/>
            </w:pPr>
            <w:r>
              <w:t>5</w:t>
            </w:r>
          </w:p>
          <w:p w:rsidR="000D5D4D" w:rsidRPr="00A410C8" w:rsidRDefault="000D5D4D" w:rsidP="00BB3C33">
            <w:pPr>
              <w:pStyle w:val="Textkrper"/>
            </w:pPr>
          </w:p>
        </w:tc>
        <w:tc>
          <w:tcPr>
            <w:tcW w:w="7182" w:type="dxa"/>
          </w:tcPr>
          <w:p w:rsidR="000D5D4D" w:rsidRPr="00A410C8" w:rsidRDefault="000D5D4D" w:rsidP="00BB3C33">
            <w:pPr>
              <w:pStyle w:val="Textkrper"/>
            </w:pPr>
          </w:p>
        </w:tc>
      </w:tr>
    </w:tbl>
    <w:p w:rsidR="000D5D4D" w:rsidRDefault="000D5D4D" w:rsidP="000D5D4D"/>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4253"/>
        <w:gridCol w:w="5386"/>
      </w:tblGrid>
      <w:tr w:rsidR="000D5D4D" w:rsidRPr="002131F9" w:rsidTr="00BB3C33">
        <w:tc>
          <w:tcPr>
            <w:tcW w:w="4253" w:type="dxa"/>
            <w:shd w:val="clear" w:color="auto" w:fill="auto"/>
          </w:tcPr>
          <w:p w:rsidR="000D5D4D" w:rsidRPr="002131F9" w:rsidRDefault="000D5D4D" w:rsidP="00BB3C33">
            <w:pPr>
              <w:rPr>
                <w:sz w:val="18"/>
              </w:rPr>
            </w:pPr>
            <w:r w:rsidRPr="002131F9">
              <w:rPr>
                <w:sz w:val="18"/>
              </w:rPr>
              <w:t xml:space="preserve">Ich prüfe nach der Arbeit, ob ich mein Arbeitsziel erreicht habe. </w:t>
            </w:r>
          </w:p>
        </w:tc>
        <w:tc>
          <w:tcPr>
            <w:tcW w:w="5386" w:type="dxa"/>
          </w:tcPr>
          <w:p w:rsidR="000D5D4D" w:rsidRPr="002131F9" w:rsidRDefault="000D5D4D" w:rsidP="00BB3C33">
            <w:pPr>
              <w:rPr>
                <w:sz w:val="18"/>
              </w:rPr>
            </w:pPr>
            <w:r w:rsidRPr="002131F9">
              <w:rPr>
                <w:sz w:val="18"/>
              </w:rPr>
              <w:t>Ich überlege nach getaner Arbeit, was ich gelernt habe, ob alle A</w:t>
            </w:r>
            <w:r w:rsidRPr="002131F9">
              <w:rPr>
                <w:sz w:val="18"/>
              </w:rPr>
              <w:t>r</w:t>
            </w:r>
            <w:r w:rsidRPr="002131F9">
              <w:rPr>
                <w:sz w:val="18"/>
              </w:rPr>
              <w:t xml:space="preserve">beitspläne und Zeitpläne eingehalten wurden und was verbessert werden kann. </w:t>
            </w:r>
          </w:p>
        </w:tc>
      </w:tr>
      <w:tr w:rsidR="000D5D4D" w:rsidRPr="002131F9" w:rsidTr="00BB3C33">
        <w:tc>
          <w:tcPr>
            <w:tcW w:w="4253" w:type="dxa"/>
            <w:shd w:val="clear" w:color="auto" w:fill="auto"/>
          </w:tcPr>
          <w:p w:rsidR="000D5D4D" w:rsidRPr="002131F9" w:rsidRDefault="000D5D4D" w:rsidP="00BB3C33">
            <w:pPr>
              <w:rPr>
                <w:sz w:val="18"/>
              </w:rPr>
            </w:pPr>
            <w:r w:rsidRPr="002131F9">
              <w:rPr>
                <w:sz w:val="18"/>
              </w:rPr>
              <w:t>Ich schreibe alle anfallenden Arbeiten auf und verte</w:t>
            </w:r>
            <w:r w:rsidRPr="002131F9">
              <w:rPr>
                <w:sz w:val="18"/>
              </w:rPr>
              <w:t>i</w:t>
            </w:r>
            <w:r w:rsidRPr="002131F9">
              <w:rPr>
                <w:sz w:val="18"/>
              </w:rPr>
              <w:t xml:space="preserve">le sie in den Gruppen. Ich lege fest, in welcher Zeit die Arbeiten erledigt werden müssen.  </w:t>
            </w:r>
          </w:p>
        </w:tc>
        <w:tc>
          <w:tcPr>
            <w:tcW w:w="5386" w:type="dxa"/>
          </w:tcPr>
          <w:p w:rsidR="000D5D4D" w:rsidRPr="002131F9" w:rsidRDefault="000D5D4D" w:rsidP="00BB3C33">
            <w:pPr>
              <w:rPr>
                <w:sz w:val="18"/>
              </w:rPr>
            </w:pPr>
            <w:r w:rsidRPr="002131F9">
              <w:rPr>
                <w:sz w:val="18"/>
              </w:rPr>
              <w:t>Ich erfasse meine Aufgabe. Ich stelle die Informationen zur Bearbe</w:t>
            </w:r>
            <w:r w:rsidRPr="002131F9">
              <w:rPr>
                <w:sz w:val="18"/>
              </w:rPr>
              <w:t>i</w:t>
            </w:r>
            <w:r w:rsidRPr="002131F9">
              <w:rPr>
                <w:sz w:val="18"/>
              </w:rPr>
              <w:t xml:space="preserve">tung der Aufgabe zusammen. </w:t>
            </w:r>
          </w:p>
        </w:tc>
      </w:tr>
      <w:tr w:rsidR="000D5D4D" w:rsidRPr="002131F9" w:rsidTr="00BB3C33">
        <w:tc>
          <w:tcPr>
            <w:tcW w:w="9639" w:type="dxa"/>
            <w:gridSpan w:val="2"/>
            <w:shd w:val="clear" w:color="auto" w:fill="auto"/>
          </w:tcPr>
          <w:p w:rsidR="000D5D4D" w:rsidRPr="002131F9" w:rsidRDefault="000D5D4D" w:rsidP="00BB3C33">
            <w:pPr>
              <w:rPr>
                <w:sz w:val="18"/>
              </w:rPr>
            </w:pPr>
            <w:r w:rsidRPr="002131F9">
              <w:rPr>
                <w:sz w:val="18"/>
              </w:rPr>
              <w:t xml:space="preserve">Ich setze meine Planung um. Jeder erledigt die ihm aufgetragenen Aufgaben in der dafür vorgesehenen Zeit. </w:t>
            </w:r>
          </w:p>
        </w:tc>
      </w:tr>
    </w:tbl>
    <w:p w:rsidR="00FC387C" w:rsidRDefault="00FC387C">
      <w:pPr>
        <w:spacing w:line="240" w:lineRule="exact"/>
        <w:rPr>
          <w:rStyle w:val="Fett"/>
          <w:sz w:val="16"/>
          <w:lang w:eastAsia="de-DE"/>
        </w:rPr>
      </w:pPr>
      <w:r>
        <w:rPr>
          <w:rStyle w:val="Fett"/>
        </w:rPr>
        <w:br w:type="page"/>
      </w:r>
    </w:p>
    <w:p w:rsidR="00BA71FB" w:rsidRPr="00BA71FB" w:rsidRDefault="000D5D4D" w:rsidP="00BA71FB">
      <w:pPr>
        <w:pStyle w:val="berschrift3"/>
        <w:rPr>
          <w:b/>
          <w:bCs w:val="0"/>
          <w:color w:val="000000"/>
        </w:rPr>
      </w:pPr>
      <w:r w:rsidRPr="00AE6787">
        <w:rPr>
          <w:rStyle w:val="Fett"/>
        </w:rPr>
        <w:lastRenderedPageBreak/>
        <w:t xml:space="preserve">Fragen, die bei der Herstellung eines Obstquarks anfallen: </w:t>
      </w:r>
    </w:p>
    <w:p w:rsidR="000D5D4D" w:rsidRDefault="000D5D4D" w:rsidP="000D5D4D">
      <w:pPr>
        <w:pStyle w:val="AufgabeKasten"/>
      </w:pPr>
      <w:r w:rsidRPr="00B54FB7">
        <w:rPr>
          <w:noProof/>
          <w:lang w:eastAsia="de-DE"/>
        </w:rPr>
        <w:drawing>
          <wp:anchor distT="0" distB="0" distL="114300" distR="114300" simplePos="0" relativeHeight="251740160" behindDoc="1" locked="0" layoutInCell="1" allowOverlap="1" wp14:anchorId="1999AEA1" wp14:editId="37CD0877">
            <wp:simplePos x="0" y="0"/>
            <wp:positionH relativeFrom="column">
              <wp:posOffset>4258945</wp:posOffset>
            </wp:positionH>
            <wp:positionV relativeFrom="paragraph">
              <wp:posOffset>240030</wp:posOffset>
            </wp:positionV>
            <wp:extent cx="1815465" cy="1208405"/>
            <wp:effectExtent l="0" t="0" r="0" b="0"/>
            <wp:wrapTight wrapText="bothSides">
              <wp:wrapPolygon edited="0">
                <wp:start x="0" y="0"/>
                <wp:lineTo x="0" y="21112"/>
                <wp:lineTo x="21305" y="21112"/>
                <wp:lineTo x="21305" y="0"/>
                <wp:lineTo x="0" y="0"/>
              </wp:wrapPolygon>
            </wp:wrapTight>
            <wp:docPr id="392" name="Grafik 392" descr="G:\Kommissionsarbeit_09.12.15\Material 3. Handreichung\100_63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Kommissionsarbeit_09.12.15\Material 3. Handreichung\100_6303.JPG"/>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flipH="1">
                      <a:off x="0" y="0"/>
                      <a:ext cx="1815465" cy="1208405"/>
                    </a:xfrm>
                    <a:prstGeom prst="rect">
                      <a:avLst/>
                    </a:prstGeom>
                    <a:noFill/>
                    <a:ln>
                      <a:noFill/>
                    </a:ln>
                  </pic:spPr>
                </pic:pic>
              </a:graphicData>
            </a:graphic>
            <wp14:sizeRelH relativeFrom="margin">
              <wp14:pctWidth>0</wp14:pctWidth>
            </wp14:sizeRelH>
            <wp14:sizeRelV relativeFrom="margin">
              <wp14:pctHeight>0</wp14:pctHeight>
            </wp14:sizeRelV>
          </wp:anchor>
        </w:drawing>
      </w:r>
      <w:r>
        <w:t>Wo finde ich das Rezept für den Obstquark?</w:t>
      </w:r>
    </w:p>
    <w:p w:rsidR="000D5D4D" w:rsidRDefault="000D5D4D" w:rsidP="000D5D4D">
      <w:pPr>
        <w:pStyle w:val="AufgabeKasten"/>
      </w:pPr>
      <w:r>
        <w:t>Welche Zutaten brauche ich für den Obstquark?</w:t>
      </w:r>
    </w:p>
    <w:p w:rsidR="000D5D4D" w:rsidRDefault="000D5D4D" w:rsidP="000D5D4D">
      <w:pPr>
        <w:pStyle w:val="AufgabeKasten"/>
      </w:pPr>
      <w:r>
        <w:t>Welche Arbeitsschritte müssen bei der Herstellung beachtet werden?</w:t>
      </w:r>
    </w:p>
    <w:p w:rsidR="000D5D4D" w:rsidRDefault="000D5D4D" w:rsidP="000D5D4D">
      <w:pPr>
        <w:pStyle w:val="AufgabeKasten"/>
      </w:pPr>
      <w:r>
        <w:t>Wer übernimmt welche Aufgaben in der Gruppe?</w:t>
      </w:r>
    </w:p>
    <w:p w:rsidR="000D5D4D" w:rsidRDefault="000D5D4D" w:rsidP="000D5D4D">
      <w:pPr>
        <w:pStyle w:val="AufgabeKasten"/>
      </w:pPr>
      <w:r>
        <w:t>Wieviel Zeit brauchen die einzelnen Arbeitsschritte?</w:t>
      </w:r>
    </w:p>
    <w:p w:rsidR="000D5D4D" w:rsidRDefault="000D5D4D" w:rsidP="000D5D4D">
      <w:pPr>
        <w:pStyle w:val="AufgabeKasten"/>
      </w:pPr>
      <w:r>
        <w:t>Wie schmeckt unser Obstquark?</w:t>
      </w:r>
    </w:p>
    <w:p w:rsidR="000D5D4D" w:rsidRDefault="000D5D4D" w:rsidP="000D5D4D">
      <w:pPr>
        <w:pStyle w:val="AufgabeKasten"/>
      </w:pPr>
      <w:r>
        <w:t>Wie war unsere Zusammenarbeit?</w:t>
      </w:r>
    </w:p>
    <w:p w:rsidR="000D5D4D" w:rsidRDefault="000D5D4D" w:rsidP="000D5D4D">
      <w:pPr>
        <w:pStyle w:val="AufgabeKasten"/>
      </w:pPr>
      <w:r>
        <w:t>Können wir an unserer Arbeit etwas verbessern?</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D5D4D"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lastRenderedPageBreak/>
              <w:br w:type="page"/>
              <w:t>Lernfeld</w:t>
            </w:r>
          </w:p>
          <w:p w:rsidR="000D5D4D" w:rsidRDefault="000D5D4D"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t>Titel</w:t>
            </w:r>
          </w:p>
          <w:p w:rsidR="000D5D4D" w:rsidRDefault="00FC28E4" w:rsidP="00BB3C33">
            <w:pPr>
              <w:pStyle w:val="TabelleKopflinks"/>
            </w:pPr>
            <w:r>
              <w:t>Lernumgebung kennenlernen –</w:t>
            </w:r>
          </w:p>
          <w:p w:rsidR="000D5D4D" w:rsidRDefault="000D5D4D" w:rsidP="00BB3C33">
            <w:pPr>
              <w:pStyle w:val="TabelleKopflinks"/>
            </w:pPr>
            <w:r>
              <w:t>Handlungskreislauf</w:t>
            </w:r>
          </w:p>
        </w:tc>
        <w:tc>
          <w:tcPr>
            <w:tcW w:w="188" w:type="dxa"/>
            <w:vMerge w:val="restart"/>
            <w:tcBorders>
              <w:top w:val="nil"/>
              <w:left w:val="single" w:sz="4" w:space="0" w:color="auto"/>
              <w:bottom w:val="nil"/>
              <w:right w:val="single" w:sz="4" w:space="0" w:color="auto"/>
            </w:tcBorders>
            <w:shd w:val="clear" w:color="auto" w:fill="FFFFFF"/>
          </w:tcPr>
          <w:p w:rsidR="000D5D4D" w:rsidRPr="004B658C" w:rsidRDefault="000D5D4D"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D5D4D" w:rsidRDefault="000D5D4D" w:rsidP="00BB3C33">
            <w:pPr>
              <w:pStyle w:val="TabellenkopfLS"/>
            </w:pPr>
            <w:r>
              <w:t xml:space="preserve">Ernährung </w:t>
            </w:r>
            <w:r>
              <w:br/>
              <w:t>und Gastronomie</w:t>
            </w:r>
          </w:p>
          <w:p w:rsidR="000D5D4D" w:rsidRPr="00B51DE9" w:rsidRDefault="000D5D4D" w:rsidP="00BB3C33">
            <w:pPr>
              <w:pStyle w:val="TabelleKopfmitte"/>
              <w:rPr>
                <w:rFonts w:eastAsia="Calibri"/>
              </w:rPr>
            </w:pPr>
            <w:r>
              <w:t>EG1.01.01.03</w:t>
            </w:r>
          </w:p>
        </w:tc>
      </w:tr>
      <w:tr w:rsidR="000D5D4D"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0D5D4D" w:rsidRPr="004B658C" w:rsidRDefault="000D5D4D" w:rsidP="00BB3C33">
            <w:pPr>
              <w:pStyle w:val="Tabelle6pt"/>
            </w:pPr>
            <w:r>
              <w:t>Kompetenzbereiche:</w:t>
            </w:r>
          </w:p>
          <w:p w:rsidR="000D5D4D" w:rsidRDefault="000D5D4D" w:rsidP="000D5D4D">
            <w:pPr>
              <w:pStyle w:val="Kopf8ptafz"/>
              <w:ind w:left="227" w:hanging="170"/>
            </w:pPr>
            <w:r>
              <w:t>Ich kann die unterschiedlichen Arbeitsmaterialien überblicken.</w:t>
            </w:r>
          </w:p>
          <w:p w:rsidR="000D5D4D" w:rsidRDefault="000D5D4D" w:rsidP="000D5D4D">
            <w:pPr>
              <w:pStyle w:val="Kopf8ptafz"/>
              <w:ind w:left="227" w:hanging="170"/>
            </w:pPr>
            <w:r>
              <w:t xml:space="preserve">Ich kann Aufgaben eigenverantwortlich und </w:t>
            </w:r>
            <w:r w:rsidR="003702B6">
              <w:t>selbstständig</w:t>
            </w:r>
            <w:r>
              <w:t xml:space="preserve"> durchführen.</w:t>
            </w:r>
          </w:p>
          <w:p w:rsidR="000D5D4D" w:rsidRDefault="000D5D4D"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0D5D4D" w:rsidRDefault="000D5D4D"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5D4D" w:rsidRPr="00B51DE9" w:rsidTr="00BB3C33">
              <w:trPr>
                <w:trHeight w:val="284"/>
              </w:trPr>
              <w:tc>
                <w:tcPr>
                  <w:tcW w:w="2090" w:type="dxa"/>
                  <w:shd w:val="clear" w:color="auto" w:fill="auto"/>
                </w:tcPr>
                <w:p w:rsidR="000D5D4D" w:rsidRPr="00B51DE9" w:rsidRDefault="000D5D4D" w:rsidP="00BB3C33">
                  <w:pPr>
                    <w:pStyle w:val="Textkrpermitte"/>
                  </w:pPr>
                  <w:proofErr w:type="spellStart"/>
                  <w:r w:rsidRPr="00B51DE9">
                    <w:t>LernPROJEKT</w:t>
                  </w:r>
                  <w:proofErr w:type="spellEnd"/>
                </w:p>
              </w:tc>
            </w:tr>
            <w:tr w:rsidR="000D5D4D" w:rsidRPr="00B51DE9" w:rsidTr="00BB3C33">
              <w:trPr>
                <w:trHeight w:val="284"/>
              </w:trPr>
              <w:tc>
                <w:tcPr>
                  <w:tcW w:w="2090" w:type="dxa"/>
                  <w:tcBorders>
                    <w:bottom w:val="single" w:sz="4" w:space="0" w:color="auto"/>
                  </w:tcBorders>
                  <w:shd w:val="clear" w:color="auto" w:fill="auto"/>
                </w:tcPr>
                <w:p w:rsidR="000D5D4D" w:rsidRPr="00B51DE9" w:rsidRDefault="000D5D4D" w:rsidP="00BB3C33">
                  <w:pPr>
                    <w:pStyle w:val="Textkrpermitte"/>
                  </w:pPr>
                  <w:proofErr w:type="spellStart"/>
                  <w:r w:rsidRPr="00B51DE9">
                    <w:t>LernTHEMA</w:t>
                  </w:r>
                  <w:proofErr w:type="spellEnd"/>
                </w:p>
              </w:tc>
            </w:tr>
            <w:tr w:rsidR="000D5D4D" w:rsidRPr="00B51DE9" w:rsidTr="00BB3C33">
              <w:trPr>
                <w:trHeight w:val="284"/>
              </w:trPr>
              <w:tc>
                <w:tcPr>
                  <w:tcW w:w="2090" w:type="dxa"/>
                  <w:tcBorders>
                    <w:bottom w:val="nil"/>
                  </w:tcBorders>
                  <w:shd w:val="clear" w:color="auto" w:fill="D9D9D9" w:themeFill="background1" w:themeFillShade="D9"/>
                </w:tcPr>
                <w:p w:rsidR="000D5D4D" w:rsidRPr="00B51DE9" w:rsidRDefault="000D5D4D" w:rsidP="00BB3C33">
                  <w:pPr>
                    <w:pStyle w:val="TabelleKopfmitte"/>
                  </w:pPr>
                  <w:proofErr w:type="spellStart"/>
                  <w:r w:rsidRPr="00B51DE9">
                    <w:t>LernSCHRITT</w:t>
                  </w:r>
                  <w:proofErr w:type="spellEnd"/>
                </w:p>
              </w:tc>
            </w:tr>
          </w:tbl>
          <w:p w:rsidR="000D5D4D" w:rsidRPr="00B51DE9" w:rsidRDefault="000D5D4D" w:rsidP="00BB3C33"/>
        </w:tc>
      </w:tr>
      <w:tr w:rsidR="000D5D4D" w:rsidRPr="00B51DE9" w:rsidTr="00BB3C33">
        <w:trPr>
          <w:trHeight w:val="149"/>
        </w:trPr>
        <w:tc>
          <w:tcPr>
            <w:tcW w:w="7348" w:type="dxa"/>
            <w:gridSpan w:val="3"/>
            <w:tcBorders>
              <w:top w:val="single" w:sz="4" w:space="0" w:color="auto"/>
              <w:left w:val="nil"/>
              <w:right w:val="nil"/>
            </w:tcBorders>
          </w:tcPr>
          <w:p w:rsidR="000D5D4D" w:rsidRPr="00B51DE9" w:rsidRDefault="000D5D4D" w:rsidP="00BB3C33"/>
        </w:tc>
        <w:tc>
          <w:tcPr>
            <w:tcW w:w="196" w:type="dxa"/>
            <w:gridSpan w:val="2"/>
            <w:tcBorders>
              <w:top w:val="nil"/>
              <w:left w:val="nil"/>
              <w:right w:val="nil"/>
            </w:tcBorders>
          </w:tcPr>
          <w:p w:rsidR="000D5D4D" w:rsidRPr="00B51DE9" w:rsidRDefault="000D5D4D" w:rsidP="00BB3C33"/>
        </w:tc>
        <w:tc>
          <w:tcPr>
            <w:tcW w:w="2095" w:type="dxa"/>
            <w:tcBorders>
              <w:top w:val="single" w:sz="4" w:space="0" w:color="auto"/>
              <w:left w:val="nil"/>
              <w:right w:val="nil"/>
            </w:tcBorders>
          </w:tcPr>
          <w:p w:rsidR="000D5D4D" w:rsidRPr="00B51DE9" w:rsidRDefault="000D5D4D" w:rsidP="00BB3C33"/>
        </w:tc>
      </w:tr>
      <w:tr w:rsidR="000D5D4D" w:rsidRPr="00B51DE9" w:rsidTr="00BB3C33">
        <w:trPr>
          <w:trHeight w:val="443"/>
        </w:trPr>
        <w:tc>
          <w:tcPr>
            <w:tcW w:w="4818" w:type="dxa"/>
            <w:gridSpan w:val="2"/>
            <w:vMerge w:val="restart"/>
            <w:tcBorders>
              <w:left w:val="single" w:sz="4" w:space="0" w:color="auto"/>
              <w:right w:val="single" w:sz="4" w:space="0" w:color="auto"/>
            </w:tcBorders>
          </w:tcPr>
          <w:p w:rsidR="000D5D4D" w:rsidRPr="004B658C" w:rsidRDefault="000D5D4D" w:rsidP="00BB3C33">
            <w:pPr>
              <w:pStyle w:val="Tabelle6pt"/>
            </w:pPr>
            <w:r>
              <w:t>Kompetenzen:</w:t>
            </w:r>
          </w:p>
          <w:p w:rsidR="000D5D4D" w:rsidRPr="009A0C89" w:rsidRDefault="000D5D4D" w:rsidP="000D5D4D">
            <w:pPr>
              <w:pStyle w:val="Kopf8ptafz"/>
              <w:ind w:left="227" w:hanging="170"/>
              <w:rPr>
                <w:i/>
              </w:rPr>
            </w:pPr>
            <w:r>
              <w:t>Ich kann den Handlungskreislauf beschreiben.</w:t>
            </w:r>
          </w:p>
          <w:p w:rsidR="000D5D4D" w:rsidRPr="009A0C89" w:rsidRDefault="000D5D4D" w:rsidP="000D5D4D">
            <w:pPr>
              <w:pStyle w:val="Kopf8ptafz"/>
              <w:ind w:left="227" w:hanging="170"/>
              <w:rPr>
                <w:i/>
              </w:rPr>
            </w:pPr>
            <w:r w:rsidRPr="009A0C89">
              <w:rPr>
                <w:i/>
              </w:rPr>
              <w:t xml:space="preserve">Ich kann mich </w:t>
            </w:r>
            <w:r>
              <w:rPr>
                <w:i/>
              </w:rPr>
              <w:t>auf eine Aufgabe konzentrieren.</w:t>
            </w:r>
          </w:p>
          <w:p w:rsidR="000D5D4D" w:rsidRPr="00D5371B" w:rsidRDefault="000D5D4D" w:rsidP="000D5D4D">
            <w:pPr>
              <w:pStyle w:val="Kopf8ptafz"/>
              <w:ind w:left="227" w:hanging="170"/>
              <w:rPr>
                <w:i/>
              </w:rPr>
            </w:pPr>
            <w:r w:rsidRPr="00D5371B">
              <w:rPr>
                <w:i/>
              </w:rPr>
              <w:t>Ich kann mich organisieren.</w:t>
            </w:r>
          </w:p>
          <w:p w:rsidR="000D5D4D" w:rsidRPr="00D5371B" w:rsidRDefault="000D5D4D" w:rsidP="000D5D4D">
            <w:pPr>
              <w:pStyle w:val="Kopf8ptafz"/>
              <w:ind w:left="227" w:hanging="170"/>
              <w:rPr>
                <w:i/>
              </w:rPr>
            </w:pPr>
            <w:r w:rsidRPr="00D5371B">
              <w:rPr>
                <w:i/>
              </w:rPr>
              <w:t>Ich kann zuhören.</w:t>
            </w:r>
          </w:p>
          <w:p w:rsidR="000D5D4D" w:rsidRPr="009A0C89" w:rsidRDefault="000D5D4D" w:rsidP="000D5D4D">
            <w:pPr>
              <w:pStyle w:val="Kopf8ptafz"/>
              <w:ind w:left="227" w:hanging="170"/>
              <w:rPr>
                <w:i/>
              </w:rPr>
            </w:pPr>
            <w:r w:rsidRPr="009A0C89">
              <w:rPr>
                <w:i/>
              </w:rPr>
              <w:t>Ich kann mich mit Partner</w:t>
            </w:r>
            <w:r w:rsidR="00246AE4">
              <w:rPr>
                <w:i/>
              </w:rPr>
              <w:t>innen/Partnern</w:t>
            </w:r>
            <w:r w:rsidRPr="009A0C89">
              <w:rPr>
                <w:i/>
              </w:rPr>
              <w:t xml:space="preserve"> austauschen und bespr</w:t>
            </w:r>
            <w:r w:rsidRPr="009A0C89">
              <w:rPr>
                <w:i/>
              </w:rPr>
              <w:t>e</w:t>
            </w:r>
            <w:r w:rsidRPr="009A0C89">
              <w:rPr>
                <w:i/>
              </w:rPr>
              <w:t>chen.</w:t>
            </w:r>
          </w:p>
          <w:p w:rsidR="000D5D4D" w:rsidRDefault="000D5D4D" w:rsidP="00BB3C33">
            <w:pPr>
              <w:pStyle w:val="Kopf8ptafz"/>
              <w:numPr>
                <w:ilvl w:val="0"/>
                <w:numId w:val="0"/>
              </w:numPr>
              <w:ind w:left="227"/>
            </w:pPr>
          </w:p>
        </w:tc>
        <w:tc>
          <w:tcPr>
            <w:tcW w:w="4821" w:type="dxa"/>
            <w:gridSpan w:val="4"/>
            <w:tcBorders>
              <w:left w:val="single" w:sz="4" w:space="0" w:color="auto"/>
              <w:right w:val="single" w:sz="4" w:space="0" w:color="auto"/>
            </w:tcBorders>
          </w:tcPr>
          <w:p w:rsidR="000D5D4D" w:rsidRDefault="000D5D4D" w:rsidP="00BB3C33">
            <w:pPr>
              <w:pStyle w:val="Tabelle6pt"/>
            </w:pPr>
            <w:r>
              <w:t>Was Sie schon können sollten:</w:t>
            </w:r>
          </w:p>
          <w:p w:rsidR="000D5D4D" w:rsidRPr="00234B66" w:rsidRDefault="000D5D4D" w:rsidP="000D5D4D">
            <w:pPr>
              <w:pStyle w:val="Kopf8ptafz"/>
              <w:ind w:left="227" w:hanging="170"/>
            </w:pPr>
            <w:r>
              <w:t>Ich kann Arbeitsanweisungen lesen und umsetzen.</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Wofür Sie das benötigen:</w:t>
            </w:r>
          </w:p>
          <w:p w:rsidR="000D5D4D" w:rsidRDefault="000D5D4D" w:rsidP="000D5D4D">
            <w:pPr>
              <w:pStyle w:val="Kopf8ptafz"/>
              <w:ind w:left="227" w:hanging="170"/>
            </w:pPr>
            <w:r>
              <w:t>Projektarbeit</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Wie Sie Ihr Können prüfen können:</w:t>
            </w:r>
          </w:p>
          <w:p w:rsidR="000D5D4D" w:rsidRPr="00234B66" w:rsidRDefault="000D5D4D" w:rsidP="000D5D4D">
            <w:pPr>
              <w:pStyle w:val="Kopf8ptafz"/>
              <w:ind w:left="227" w:hanging="170"/>
            </w:pPr>
            <w:r>
              <w:t xml:space="preserve">Übung </w:t>
            </w:r>
          </w:p>
        </w:tc>
      </w:tr>
    </w:tbl>
    <w:p w:rsidR="000D5D4D" w:rsidRDefault="000D5D4D" w:rsidP="00246AE4">
      <w:pPr>
        <w:pStyle w:val="Abstandszeile"/>
      </w:pPr>
      <w:r>
        <w:rPr>
          <w:noProof/>
        </w:rPr>
        <w:drawing>
          <wp:anchor distT="0" distB="0" distL="114300" distR="114300" simplePos="0" relativeHeight="251739136" behindDoc="0" locked="1" layoutInCell="0" allowOverlap="1" wp14:anchorId="4FCA9CFD" wp14:editId="2AF574FF">
            <wp:simplePos x="0" y="0"/>
            <wp:positionH relativeFrom="rightMargin">
              <wp:posOffset>107950</wp:posOffset>
            </wp:positionH>
            <wp:positionV relativeFrom="paragraph">
              <wp:posOffset>45720</wp:posOffset>
            </wp:positionV>
            <wp:extent cx="345440" cy="323850"/>
            <wp:effectExtent l="0" t="0" r="0" b="0"/>
            <wp:wrapNone/>
            <wp:docPr id="426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5D4D" w:rsidRDefault="000D5D4D" w:rsidP="000D5D4D">
      <w:r w:rsidRPr="00B54FB7">
        <w:t xml:space="preserve">Das professionelle Vorgehen ist eine hilfreiche Struktur, um Aufgaben </w:t>
      </w:r>
      <w:r w:rsidR="003702B6">
        <w:t>selbstständig</w:t>
      </w:r>
      <w:r w:rsidRPr="00B54FB7">
        <w:t xml:space="preserve"> zu planen, durchzuführen und zu kontrollieren. Um eine vorgegebene Aufgabe qualifiziert und professionell zur Zufriedenheit der Umgebung (Mitmenschen, Freunde, Vorgesetzte, Eltern) und der eigenen Zufriedenheit lösen zu können</w:t>
      </w:r>
      <w:r w:rsidR="00FC28E4">
        <w:t>,</w:t>
      </w:r>
      <w:r w:rsidRPr="00B54FB7">
        <w:t xml:space="preserve"> ist die unten stehende Struktur eine Hilfestellung</w:t>
      </w:r>
      <w:r>
        <w:t>.</w:t>
      </w:r>
      <w:r w:rsidRPr="00B177D6">
        <w:t xml:space="preserve"> </w:t>
      </w:r>
      <w:r>
        <w:t>Der Handlungskreislauf mit seinen 5 Schritten ist eine sehr gute Mö</w:t>
      </w:r>
      <w:r>
        <w:t>g</w:t>
      </w:r>
      <w:r>
        <w:t xml:space="preserve">lichkeit Aufgaben und Projekte zu strukturieren. </w:t>
      </w:r>
    </w:p>
    <w:p w:rsidR="000D5D4D" w:rsidRPr="00B54FB7" w:rsidRDefault="000D5D4D" w:rsidP="000D5D4D">
      <w:r w:rsidRPr="00B14114">
        <w:rPr>
          <w:rStyle w:val="Fett"/>
        </w:rPr>
        <w:t>Struktur in der Arbeit führt zum Erfolg!</w:t>
      </w:r>
    </w:p>
    <w:p w:rsidR="000D5D4D" w:rsidRDefault="000D5D4D" w:rsidP="00246AE4">
      <w:pPr>
        <w:pStyle w:val="Abstandszeile"/>
      </w:pPr>
    </w:p>
    <w:p w:rsidR="000D5D4D" w:rsidRPr="007B5FB6" w:rsidRDefault="000D5D4D" w:rsidP="000D5D4D">
      <w:pPr>
        <w:jc w:val="center"/>
        <w:rPr>
          <w:iCs/>
          <w:color w:val="0D0D0D"/>
          <w:sz w:val="24"/>
        </w:rPr>
      </w:pPr>
      <w:r w:rsidRPr="007B5FB6">
        <w:rPr>
          <w:iCs/>
          <w:color w:val="0D0D0D"/>
          <w:sz w:val="48"/>
        </w:rPr>
        <w:t>Handlungskreislauf</w:t>
      </w:r>
      <w:r>
        <w:rPr>
          <w:iCs/>
          <w:color w:val="0D0D0D"/>
          <w:sz w:val="48"/>
        </w:rPr>
        <w:t xml:space="preserve"> Obstquark</w:t>
      </w:r>
    </w:p>
    <w:p w:rsidR="000D5D4D" w:rsidRDefault="000D5D4D" w:rsidP="000D5D4D"/>
    <w:p w:rsidR="000D5D4D" w:rsidRDefault="000D5D4D" w:rsidP="000D5D4D">
      <w:r w:rsidRPr="007B5FB6">
        <w:rPr>
          <w:noProof/>
          <w:sz w:val="48"/>
          <w:lang w:eastAsia="de-DE"/>
        </w:rPr>
        <mc:AlternateContent>
          <mc:Choice Requires="wpg">
            <w:drawing>
              <wp:anchor distT="0" distB="0" distL="114300" distR="114300" simplePos="0" relativeHeight="251735040" behindDoc="0" locked="0" layoutInCell="1" allowOverlap="1" wp14:anchorId="2596215F" wp14:editId="0B8AFEF9">
                <wp:simplePos x="0" y="0"/>
                <wp:positionH relativeFrom="column">
                  <wp:posOffset>-3583</wp:posOffset>
                </wp:positionH>
                <wp:positionV relativeFrom="paragraph">
                  <wp:posOffset>69765</wp:posOffset>
                </wp:positionV>
                <wp:extent cx="6120000" cy="4555388"/>
                <wp:effectExtent l="0" t="228600" r="14605" b="17145"/>
                <wp:wrapNone/>
                <wp:docPr id="761" name="Gruppieren 7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0000" cy="4555388"/>
                          <a:chOff x="1133" y="2533"/>
                          <a:chExt cx="15692" cy="8693"/>
                        </a:xfrm>
                      </wpg:grpSpPr>
                      <wps:wsp>
                        <wps:cNvPr id="762" name="AutoShape 12"/>
                        <wps:cNvSpPr>
                          <a:spLocks noChangeArrowheads="1"/>
                        </wps:cNvSpPr>
                        <wps:spPr bwMode="auto">
                          <a:xfrm rot="13670108">
                            <a:off x="5789" y="1392"/>
                            <a:ext cx="6478" cy="8759"/>
                          </a:xfrm>
                          <a:custGeom>
                            <a:avLst/>
                            <a:gdLst>
                              <a:gd name="T0" fmla="*/ 599019 w 21600"/>
                              <a:gd name="T1" fmla="*/ 1084702 h 21600"/>
                              <a:gd name="T2" fmla="*/ 4062026 w 21600"/>
                              <a:gd name="T3" fmla="*/ 4825268 h 21600"/>
                              <a:gd name="T4" fmla="*/ 1333925 w 21600"/>
                              <a:gd name="T5" fmla="*/ 1638955 h 21600"/>
                              <a:gd name="T6" fmla="*/ 6322215 w 21600"/>
                              <a:gd name="T7" fmla="*/ 3715984 h 21600"/>
                              <a:gd name="T8" fmla="*/ 4871511 w 21600"/>
                              <a:gd name="T9" fmla="*/ 4523041 h 21600"/>
                              <a:gd name="T10" fmla="*/ 4043713 w 21600"/>
                              <a:gd name="T11" fmla="*/ 3108426 h 21600"/>
                              <a:gd name="T12" fmla="*/ 0 60000 65536"/>
                              <a:gd name="T13" fmla="*/ 0 60000 65536"/>
                              <a:gd name="T14" fmla="*/ 0 60000 65536"/>
                              <a:gd name="T15" fmla="*/ 0 60000 65536"/>
                              <a:gd name="T16" fmla="*/ 0 60000 65536"/>
                              <a:gd name="T17" fmla="*/ 0 60000 65536"/>
                              <a:gd name="T18" fmla="*/ 3163 w 21600"/>
                              <a:gd name="T19" fmla="*/ 3163 h 21600"/>
                              <a:gd name="T20" fmla="*/ 18437 w 21600"/>
                              <a:gd name="T21" fmla="*/ 18437 h 21600"/>
                            </a:gdLst>
                            <a:ahLst/>
                            <a:cxnLst>
                              <a:cxn ang="T12">
                                <a:pos x="T0" y="T1"/>
                              </a:cxn>
                              <a:cxn ang="T13">
                                <a:pos x="T2" y="T3"/>
                              </a:cxn>
                              <a:cxn ang="T14">
                                <a:pos x="T4" y="T5"/>
                              </a:cxn>
                              <a:cxn ang="T15">
                                <a:pos x="T6" y="T7"/>
                              </a:cxn>
                              <a:cxn ang="T16">
                                <a:pos x="T8" y="T9"/>
                              </a:cxn>
                              <a:cxn ang="T17">
                                <a:pos x="T10" y="T11"/>
                              </a:cxn>
                            </a:cxnLst>
                            <a:rect l="T18" t="T19" r="T20" b="T21"/>
                            <a:pathLst>
                              <a:path w="21600" h="21600">
                                <a:moveTo>
                                  <a:pt x="17840" y="12725"/>
                                </a:moveTo>
                                <a:cubicBezTo>
                                  <a:pt x="18012" y="12098"/>
                                  <a:pt x="18099" y="11450"/>
                                  <a:pt x="18099" y="10800"/>
                                </a:cubicBezTo>
                                <a:cubicBezTo>
                                  <a:pt x="18099" y="6768"/>
                                  <a:pt x="14831" y="3501"/>
                                  <a:pt x="10800" y="3501"/>
                                </a:cubicBezTo>
                                <a:cubicBezTo>
                                  <a:pt x="6768" y="3501"/>
                                  <a:pt x="3501" y="6768"/>
                                  <a:pt x="3501" y="10800"/>
                                </a:cubicBezTo>
                                <a:cubicBezTo>
                                  <a:pt x="3501" y="14831"/>
                                  <a:pt x="6768" y="18099"/>
                                  <a:pt x="10800" y="18099"/>
                                </a:cubicBezTo>
                                <a:cubicBezTo>
                                  <a:pt x="12075" y="18099"/>
                                  <a:pt x="13327" y="17764"/>
                                  <a:pt x="14433" y="17130"/>
                                </a:cubicBezTo>
                                <a:lnTo>
                                  <a:pt x="16176" y="20166"/>
                                </a:lnTo>
                                <a:cubicBezTo>
                                  <a:pt x="14540" y="21105"/>
                                  <a:pt x="12686" y="21599"/>
                                  <a:pt x="10800" y="21600"/>
                                </a:cubicBezTo>
                                <a:cubicBezTo>
                                  <a:pt x="4835" y="21600"/>
                                  <a:pt x="0" y="16764"/>
                                  <a:pt x="0" y="10800"/>
                                </a:cubicBezTo>
                                <a:cubicBezTo>
                                  <a:pt x="0" y="4835"/>
                                  <a:pt x="4835" y="0"/>
                                  <a:pt x="10800" y="0"/>
                                </a:cubicBezTo>
                                <a:cubicBezTo>
                                  <a:pt x="16764" y="0"/>
                                  <a:pt x="21600" y="4835"/>
                                  <a:pt x="21600" y="10800"/>
                                </a:cubicBezTo>
                                <a:cubicBezTo>
                                  <a:pt x="21600" y="11762"/>
                                  <a:pt x="21471" y="12721"/>
                                  <a:pt x="21217" y="13649"/>
                                </a:cubicBezTo>
                                <a:lnTo>
                                  <a:pt x="23821" y="14361"/>
                                </a:lnTo>
                                <a:lnTo>
                                  <a:pt x="18355" y="17480"/>
                                </a:lnTo>
                                <a:lnTo>
                                  <a:pt x="15236" y="12013"/>
                                </a:lnTo>
                                <a:lnTo>
                                  <a:pt x="17840" y="12725"/>
                                </a:lnTo>
                                <a:close/>
                              </a:path>
                            </a:pathLst>
                          </a:custGeom>
                          <a:solidFill>
                            <a:srgbClr val="FFFF00">
                              <a:alpha val="41176"/>
                            </a:srgbClr>
                          </a:solidFill>
                          <a:ln w="952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g:grpSp>
                        <wpg:cNvPr id="763" name="Gruppieren 469"/>
                        <wpg:cNvGrpSpPr>
                          <a:grpSpLocks/>
                        </wpg:cNvGrpSpPr>
                        <wpg:grpSpPr bwMode="auto">
                          <a:xfrm>
                            <a:off x="5372" y="8607"/>
                            <a:ext cx="7370" cy="2619"/>
                            <a:chOff x="5803" y="3092"/>
                            <a:chExt cx="27372" cy="14782"/>
                          </a:xfrm>
                        </wpg:grpSpPr>
                        <wps:wsp>
                          <wps:cNvPr id="953" name="AutoShape 9"/>
                          <wps:cNvSpPr>
                            <a:spLocks noChangeArrowheads="1"/>
                          </wps:cNvSpPr>
                          <wps:spPr bwMode="auto">
                            <a:xfrm>
                              <a:off x="5803" y="5387"/>
                              <a:ext cx="27372" cy="12487"/>
                            </a:xfrm>
                            <a:prstGeom prst="flowChartAlternateProcess">
                              <a:avLst/>
                            </a:prstGeom>
                            <a:solidFill>
                              <a:srgbClr val="DCE6F2"/>
                            </a:solidFill>
                            <a:ln w="9525">
                              <a:solidFill>
                                <a:srgbClr val="000000"/>
                              </a:solidFill>
                              <a:miter lim="800000"/>
                              <a:headEnd/>
                              <a:tailEnd/>
                            </a:ln>
                          </wps:spPr>
                          <wps:txbx>
                            <w:txbxContent>
                              <w:p w:rsidR="00333930" w:rsidRPr="007B5FB6" w:rsidRDefault="00333930" w:rsidP="000D5D4D">
                                <w:pPr>
                                  <w:pStyle w:val="TabelleLinks"/>
                                  <w:spacing w:line="240" w:lineRule="auto"/>
                                  <w:rPr>
                                    <w:rFonts w:cs="Arial"/>
                                    <w:sz w:val="24"/>
                                    <w:szCs w:val="24"/>
                                  </w:rPr>
                                </w:pPr>
                              </w:p>
                            </w:txbxContent>
                          </wps:txbx>
                          <wps:bodyPr rot="0" vert="horz" wrap="square" lIns="91440" tIns="45720" rIns="91440" bIns="45720" anchor="ctr" anchorCtr="0" upright="1">
                            <a:noAutofit/>
                          </wps:bodyPr>
                        </wps:wsp>
                        <wps:wsp>
                          <wps:cNvPr id="963" name="Text Box 19"/>
                          <wps:cNvSpPr txBox="1">
                            <a:spLocks noChangeArrowheads="1"/>
                          </wps:cNvSpPr>
                          <wps:spPr bwMode="auto">
                            <a:xfrm>
                              <a:off x="11983" y="3092"/>
                              <a:ext cx="14071" cy="3417"/>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kern w:val="24"/>
                                    <w:szCs w:val="28"/>
                                  </w:rPr>
                                </w:pPr>
                                <w:r>
                                  <w:rPr>
                                    <w:b/>
                                    <w:kern w:val="24"/>
                                    <w:szCs w:val="28"/>
                                  </w:rPr>
                                  <w:t>D</w:t>
                                </w:r>
                                <w:r w:rsidRPr="00B14114">
                                  <w:rPr>
                                    <w:b/>
                                    <w:kern w:val="24"/>
                                    <w:szCs w:val="28"/>
                                  </w:rPr>
                                  <w:t>urchführen</w:t>
                                </w:r>
                              </w:p>
                            </w:txbxContent>
                          </wps:txbx>
                          <wps:bodyPr rot="0" vert="horz" wrap="square" lIns="91440" tIns="45720" rIns="91440" bIns="45720" anchor="t" anchorCtr="0" upright="1">
                            <a:noAutofit/>
                          </wps:bodyPr>
                        </wps:wsp>
                      </wpg:grpSp>
                      <wpg:grpSp>
                        <wpg:cNvPr id="1009" name="Gruppieren 472"/>
                        <wpg:cNvGrpSpPr>
                          <a:grpSpLocks/>
                        </wpg:cNvGrpSpPr>
                        <wpg:grpSpPr bwMode="auto">
                          <a:xfrm>
                            <a:off x="1133" y="5850"/>
                            <a:ext cx="6406" cy="2702"/>
                            <a:chOff x="-1744" y="5084"/>
                            <a:chExt cx="29032" cy="15251"/>
                          </a:xfrm>
                        </wpg:grpSpPr>
                        <wps:wsp>
                          <wps:cNvPr id="1010" name="AutoShape 8"/>
                          <wps:cNvSpPr>
                            <a:spLocks noChangeArrowheads="1"/>
                          </wps:cNvSpPr>
                          <wps:spPr bwMode="auto">
                            <a:xfrm>
                              <a:off x="-1744" y="7535"/>
                              <a:ext cx="29032" cy="12800"/>
                            </a:xfrm>
                            <a:prstGeom prst="flowChartAlternateProcess">
                              <a:avLst/>
                            </a:prstGeom>
                            <a:solidFill>
                              <a:srgbClr val="DCE6F2"/>
                            </a:solidFill>
                            <a:ln w="9525">
                              <a:solidFill>
                                <a:srgbClr val="000000"/>
                              </a:solidFill>
                              <a:miter lim="800000"/>
                              <a:headEnd/>
                              <a:tailEnd/>
                            </a:ln>
                          </wps:spPr>
                          <wps:txbx>
                            <w:txbxContent>
                              <w:p w:rsidR="00333930" w:rsidRPr="00616705" w:rsidRDefault="00333930" w:rsidP="000D5D4D"/>
                            </w:txbxContent>
                          </wps:txbx>
                          <wps:bodyPr rot="0" vert="horz" wrap="square" lIns="91440" tIns="45720" rIns="91440" bIns="45720" anchor="ctr" anchorCtr="0" upright="1">
                            <a:noAutofit/>
                          </wps:bodyPr>
                        </wps:wsp>
                        <wps:wsp>
                          <wps:cNvPr id="1011" name="Text Box 19"/>
                          <wps:cNvSpPr txBox="1">
                            <a:spLocks noChangeArrowheads="1"/>
                          </wps:cNvSpPr>
                          <wps:spPr bwMode="auto">
                            <a:xfrm>
                              <a:off x="3041" y="5084"/>
                              <a:ext cx="17265" cy="3642"/>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kern w:val="24"/>
                                    <w:sz w:val="24"/>
                                    <w:szCs w:val="28"/>
                                  </w:rPr>
                                </w:pPr>
                                <w:r>
                                  <w:rPr>
                                    <w:b/>
                                    <w:kern w:val="24"/>
                                    <w:szCs w:val="28"/>
                                  </w:rPr>
                                  <w:t>K</w:t>
                                </w:r>
                                <w:r w:rsidRPr="00B14114">
                                  <w:rPr>
                                    <w:b/>
                                    <w:kern w:val="24"/>
                                    <w:szCs w:val="28"/>
                                  </w:rPr>
                                  <w:t>ontrollieren</w:t>
                                </w:r>
                              </w:p>
                            </w:txbxContent>
                          </wps:txbx>
                          <wps:bodyPr rot="0" vert="horz" wrap="square" lIns="91440" tIns="45720" rIns="91440" bIns="45720" anchor="t" anchorCtr="0" upright="1">
                            <a:noAutofit/>
                          </wps:bodyPr>
                        </wps:wsp>
                      </wpg:grpSp>
                      <wpg:grpSp>
                        <wpg:cNvPr id="1012" name="Gruppieren 478"/>
                        <wpg:cNvGrpSpPr>
                          <a:grpSpLocks/>
                        </wpg:cNvGrpSpPr>
                        <wpg:grpSpPr bwMode="auto">
                          <a:xfrm>
                            <a:off x="1454" y="2780"/>
                            <a:ext cx="6047" cy="2331"/>
                            <a:chOff x="-9102" y="543"/>
                            <a:chExt cx="29929" cy="13157"/>
                          </a:xfrm>
                        </wpg:grpSpPr>
                        <wps:wsp>
                          <wps:cNvPr id="1013" name="AutoShape 7"/>
                          <wps:cNvSpPr>
                            <a:spLocks noChangeArrowheads="1"/>
                          </wps:cNvSpPr>
                          <wps:spPr bwMode="auto">
                            <a:xfrm>
                              <a:off x="-9102" y="3061"/>
                              <a:ext cx="29929" cy="10639"/>
                            </a:xfrm>
                            <a:prstGeom prst="flowChartAlternateProcess">
                              <a:avLst/>
                            </a:prstGeom>
                            <a:solidFill>
                              <a:srgbClr val="DCE6F2"/>
                            </a:solidFill>
                            <a:ln w="9525">
                              <a:solidFill>
                                <a:srgbClr val="000000"/>
                              </a:solidFill>
                              <a:miter lim="800000"/>
                              <a:headEnd/>
                              <a:tailEnd/>
                            </a:ln>
                          </wps:spPr>
                          <wps:txbx>
                            <w:txbxContent>
                              <w:p w:rsidR="00333930" w:rsidRPr="007B5FB6" w:rsidRDefault="00333930" w:rsidP="000D5D4D"/>
                            </w:txbxContent>
                          </wps:txbx>
                          <wps:bodyPr rot="0" vert="horz" wrap="square" lIns="91440" tIns="45720" rIns="91440" bIns="45720" anchor="ctr" anchorCtr="0" upright="1">
                            <a:noAutofit/>
                          </wps:bodyPr>
                        </wps:wsp>
                        <wps:wsp>
                          <wps:cNvPr id="1015" name="Text Box 19"/>
                          <wps:cNvSpPr txBox="1">
                            <a:spLocks noChangeArrowheads="1"/>
                          </wps:cNvSpPr>
                          <wps:spPr bwMode="auto">
                            <a:xfrm>
                              <a:off x="-7041" y="543"/>
                              <a:ext cx="23502" cy="4082"/>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sz w:val="16"/>
                                  </w:rPr>
                                </w:pPr>
                                <w:r>
                                  <w:rPr>
                                    <w:b/>
                                    <w:kern w:val="24"/>
                                    <w:szCs w:val="28"/>
                                  </w:rPr>
                                  <w:t>Reflektieren/B</w:t>
                                </w:r>
                                <w:r w:rsidRPr="00B14114">
                                  <w:rPr>
                                    <w:b/>
                                    <w:kern w:val="24"/>
                                    <w:szCs w:val="28"/>
                                  </w:rPr>
                                  <w:t>ewerten</w:t>
                                </w:r>
                              </w:p>
                            </w:txbxContent>
                          </wps:txbx>
                          <wps:bodyPr rot="0" vert="horz" wrap="square" lIns="91440" tIns="45720" rIns="91440" bIns="45720" anchor="t" anchorCtr="0" upright="1">
                            <a:noAutofit/>
                          </wps:bodyPr>
                        </wps:wsp>
                      </wpg:grpSp>
                      <wpg:grpSp>
                        <wpg:cNvPr id="1018" name="Gruppieren 472"/>
                        <wpg:cNvGrpSpPr>
                          <a:grpSpLocks/>
                        </wpg:cNvGrpSpPr>
                        <wpg:grpSpPr bwMode="auto">
                          <a:xfrm>
                            <a:off x="10921" y="2891"/>
                            <a:ext cx="5904" cy="2255"/>
                            <a:chOff x="5157" y="6369"/>
                            <a:chExt cx="26756" cy="12728"/>
                          </a:xfrm>
                        </wpg:grpSpPr>
                        <wps:wsp>
                          <wps:cNvPr id="1024" name="AutoShape 8"/>
                          <wps:cNvSpPr>
                            <a:spLocks noChangeArrowheads="1"/>
                          </wps:cNvSpPr>
                          <wps:spPr bwMode="auto">
                            <a:xfrm>
                              <a:off x="5157" y="8772"/>
                              <a:ext cx="26756" cy="10325"/>
                            </a:xfrm>
                            <a:prstGeom prst="flowChartAlternateProcess">
                              <a:avLst/>
                            </a:prstGeom>
                            <a:solidFill>
                              <a:srgbClr val="DCE6F2"/>
                            </a:solidFill>
                            <a:ln w="9525">
                              <a:solidFill>
                                <a:srgbClr val="000000"/>
                              </a:solidFill>
                              <a:miter lim="800000"/>
                              <a:headEnd/>
                              <a:tailEnd/>
                            </a:ln>
                          </wps:spPr>
                          <wps:txbx>
                            <w:txbxContent>
                              <w:p w:rsidR="00333930" w:rsidRDefault="00333930" w:rsidP="000D5D4D"/>
                              <w:p w:rsidR="00333930" w:rsidRPr="00616705" w:rsidRDefault="00333930" w:rsidP="000D5D4D"/>
                            </w:txbxContent>
                          </wps:txbx>
                          <wps:bodyPr rot="0" vert="horz" wrap="square" lIns="91440" tIns="45720" rIns="91440" bIns="45720" anchor="ctr" anchorCtr="0" upright="1">
                            <a:noAutofit/>
                          </wps:bodyPr>
                        </wps:wsp>
                        <wps:wsp>
                          <wps:cNvPr id="1025" name="Text Box 19"/>
                          <wps:cNvSpPr txBox="1">
                            <a:spLocks noChangeArrowheads="1"/>
                          </wps:cNvSpPr>
                          <wps:spPr bwMode="auto">
                            <a:xfrm>
                              <a:off x="11271" y="6369"/>
                              <a:ext cx="16221" cy="4099"/>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kern w:val="24"/>
                                    <w:szCs w:val="28"/>
                                  </w:rPr>
                                </w:pPr>
                                <w:r>
                                  <w:rPr>
                                    <w:b/>
                                    <w:kern w:val="24"/>
                                    <w:szCs w:val="28"/>
                                  </w:rPr>
                                  <w:t>I</w:t>
                                </w:r>
                                <w:r w:rsidRPr="00B14114">
                                  <w:rPr>
                                    <w:b/>
                                    <w:kern w:val="24"/>
                                    <w:szCs w:val="28"/>
                                  </w:rPr>
                                  <w:t>nformieren</w:t>
                                </w:r>
                              </w:p>
                            </w:txbxContent>
                          </wps:txbx>
                          <wps:bodyPr rot="0" vert="horz" wrap="square" lIns="91440" tIns="45720" rIns="91440" bIns="45720" anchor="t" anchorCtr="0" upright="1">
                            <a:noAutofit/>
                          </wps:bodyPr>
                        </wps:wsp>
                      </wpg:grpSp>
                      <wpg:grpSp>
                        <wpg:cNvPr id="1026" name="Gruppieren 478"/>
                        <wpg:cNvGrpSpPr>
                          <a:grpSpLocks/>
                        </wpg:cNvGrpSpPr>
                        <wpg:grpSpPr bwMode="auto">
                          <a:xfrm>
                            <a:off x="9922" y="5866"/>
                            <a:ext cx="5879" cy="2428"/>
                            <a:chOff x="-8273" y="-5"/>
                            <a:chExt cx="29102" cy="13706"/>
                          </a:xfrm>
                        </wpg:grpSpPr>
                        <wps:wsp>
                          <wps:cNvPr id="1027" name="AutoShape 7"/>
                          <wps:cNvSpPr>
                            <a:spLocks noChangeArrowheads="1"/>
                          </wps:cNvSpPr>
                          <wps:spPr bwMode="auto">
                            <a:xfrm>
                              <a:off x="-8273" y="2407"/>
                              <a:ext cx="29102" cy="11294"/>
                            </a:xfrm>
                            <a:prstGeom prst="flowChartAlternateProcess">
                              <a:avLst/>
                            </a:prstGeom>
                            <a:solidFill>
                              <a:srgbClr val="DCE6F2"/>
                            </a:solidFill>
                            <a:ln w="9525">
                              <a:solidFill>
                                <a:srgbClr val="000000"/>
                              </a:solidFill>
                              <a:miter lim="800000"/>
                              <a:headEnd/>
                              <a:tailEnd/>
                            </a:ln>
                          </wps:spPr>
                          <wps:txbx>
                            <w:txbxContent>
                              <w:p w:rsidR="00333930" w:rsidRPr="00616705" w:rsidRDefault="00333930" w:rsidP="000D5D4D"/>
                            </w:txbxContent>
                          </wps:txbx>
                          <wps:bodyPr rot="0" vert="horz" wrap="square" lIns="91440" tIns="45720" rIns="91440" bIns="45720" anchor="ctr" anchorCtr="0" upright="1">
                            <a:noAutofit/>
                          </wps:bodyPr>
                        </wps:wsp>
                        <wps:wsp>
                          <wps:cNvPr id="1028" name="Text Box 19"/>
                          <wps:cNvSpPr txBox="1">
                            <a:spLocks noChangeArrowheads="1"/>
                          </wps:cNvSpPr>
                          <wps:spPr bwMode="auto">
                            <a:xfrm>
                              <a:off x="-4116" y="-5"/>
                              <a:ext cx="22942" cy="3601"/>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sz w:val="18"/>
                                  </w:rPr>
                                </w:pPr>
                                <w:r>
                                  <w:rPr>
                                    <w:b/>
                                    <w:kern w:val="24"/>
                                    <w:szCs w:val="28"/>
                                  </w:rPr>
                                  <w:t>P</w:t>
                                </w:r>
                                <w:r w:rsidRPr="00B14114">
                                  <w:rPr>
                                    <w:b/>
                                    <w:kern w:val="24"/>
                                    <w:szCs w:val="28"/>
                                  </w:rPr>
                                  <w:t>lane</w:t>
                                </w:r>
                                <w:r>
                                  <w:rPr>
                                    <w:b/>
                                    <w:kern w:val="24"/>
                                    <w:szCs w:val="28"/>
                                  </w:rPr>
                                  <w:t>n/En</w:t>
                                </w:r>
                                <w:r w:rsidRPr="00B14114">
                                  <w:rPr>
                                    <w:b/>
                                    <w:kern w:val="24"/>
                                    <w:szCs w:val="28"/>
                                  </w:rPr>
                                  <w:t>tscheiden</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uppieren 761" o:spid="_x0000_s1084" style="position:absolute;margin-left:-.3pt;margin-top:5.5pt;width:481.9pt;height:358.7pt;z-index:251735040;mso-position-horizontal-relative:text;mso-position-vertical-relative:text" coordorigin="1133,2533" coordsize="15692,86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">
                <v:shape id="AutoShape 12" o:spid="_x0000_s1085" style="position:absolute;left:5789;top:1392;width:6478;height:8759;rotation:-8661557fd;visibility:visible;mso-wrap-style:none;v-text-anchor:middle"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TqNMYA&#10;AADcAAAADwAAAGRycy9kb3ducmV2LnhtbESPS4vCQBCE7wv+h6EFL8tm4gN3iRlFFEFBDz7Yc5tp&#10;k2CmJ2RGjf/eERb2WFTVV1Q6a00l7tS40rKCfhSDIM6sLjlXcDquvn5AOI+ssbJMCp7kYDbtfKSY&#10;aPvgPd0PPhcBwi5BBYX3dSKlywoy6CJbEwfvYhuDPsgml7rBR4CbSg7ieCwNlhwWCqxpUVB2PdyM&#10;guF8+1xuztfdLY+Hmf8cjX6XJ6tUr9vOJyA8tf4//NdeawXf4wG8z4QjIK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TqNMYAAADcAAAADwAAAAAAAAAAAAAAAACYAgAAZHJz&#10;L2Rvd25yZXYueG1sUEsFBgAAAAAEAAQA9QAAAIsDAAAAAA==&#10;" path="m17840,12725v172,-627,259,-1275,259,-1925c18099,6768,14831,3501,10800,3501v-4032,,-7299,3267,-7299,7299c3501,14831,6768,18099,10800,18099v1275,,2527,-335,3633,-969l16176,20166v-1636,939,-3490,1433,-5376,1434c4835,21600,,16764,,10800,,4835,4835,,10800,v5964,,10800,4835,10800,10800c21600,11762,21471,12721,21217,13649r2604,712l18355,17480,15236,12013r2604,712xe" fillcolor="yellow" strokecolor="#36f">
                  <v:fill opacity="26985f"/>
                  <v:stroke joinstyle="miter"/>
                  <v:shadow color="#eeece1"/>
                  <v:path o:connecttype="custom" o:connectlocs="179650,439857;1218232,1956691;400054,664611;1896079,1506866;1461002,1834135;1212739,1260496" o:connectangles="0,0,0,0,0,0" textboxrect="3164,3164,18436,18436"/>
                </v:shape>
                <v:group id="Gruppieren 469" o:spid="_x0000_s1086" style="position:absolute;left:5372;top:8607;width:7370;height:2619" coordorigin="5803,3092" coordsize="27372,147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IIjc8UAAADcAAAADwAAAGRycy9kb3ducmV2LnhtbESPQYvCMBSE78L+h/CE&#10;vWnaFXWpRhFxlz2IoC6It0fzbIvNS2liW/+9EQSPw8x8w8yXnSlFQ7UrLCuIhxEI4tTqgjMF/8ef&#10;wTcI55E1lpZJwZ0cLBcfvTkm2ra8p+bgMxEg7BJUkHtfJVK6NCeDbmgr4uBdbG3QB1lnUtfYBrgp&#10;5VcUTaTBgsNCjhWtc0qvh5tR8NtiuxrFm2Z7vazv5+N4d9rGpNRnv1vNQHjq/Dv8av9pBdPJ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CCI3PFAAAA3AAA&#10;AA8AAAAAAAAAAAAAAAAAqgIAAGRycy9kb3ducmV2LnhtbFBLBQYAAAAABAAEAPoAAACcAwAAAAA=&#10;">
                  <v:shape id="AutoShape 9" o:spid="_x0000_s1087" type="#_x0000_t176" style="position:absolute;left:5803;top:5387;width:27372;height:1248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f858UA&#10;AADcAAAADwAAAGRycy9kb3ducmV2LnhtbESPQWsCMRSE70L/Q3iF3jRrRWm3RpGK0EMPakuht8fm&#10;dbM1eVn2pbr990YQPA4z8w0zX/bBqyN10kQ2MB4VoIiraBuuDXx+bIZPoCQhW/SRycA/CSwXd4M5&#10;ljaeeEfHfapVhrCUaMCl1JZaS+UooIxiS5y9n9gFTFl2tbYdnjI8eP1YFDMdsOG84LClV0fVYf8X&#10;DKwKv15/4ayfyq98u8P7eLsVb8zDfb96AZWoT7fwtf1mDTxPJ3A5k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l/znxQAAANwAAAAPAAAAAAAAAAAAAAAAAJgCAABkcnMv&#10;ZG93bnJldi54bWxQSwUGAAAAAAQABAD1AAAAigMAAAAA&#10;" fillcolor="#dce6f2">
                    <v:textbox>
                      <w:txbxContent>
                        <w:p w:rsidR="00333930" w:rsidRPr="007B5FB6" w:rsidRDefault="00333930" w:rsidP="000D5D4D">
                          <w:pPr>
                            <w:pStyle w:val="TabelleLinks"/>
                            <w:spacing w:line="240" w:lineRule="auto"/>
                            <w:rPr>
                              <w:rFonts w:cs="Arial"/>
                              <w:sz w:val="24"/>
                              <w:szCs w:val="24"/>
                            </w:rPr>
                          </w:pPr>
                        </w:p>
                      </w:txbxContent>
                    </v:textbox>
                  </v:shape>
                  <v:shape id="Text Box 19" o:spid="_x0000_s1088" type="#_x0000_t202" style="position:absolute;left:11983;top:3092;width:14071;height:34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OLwMUA&#10;AADcAAAADwAAAGRycy9kb3ducmV2LnhtbESPzWrDMBCE74W8g9hCLiaRm4JJ3SghaQmkxziF5LhY&#10;W9vUWhlJ9c/bR4VCj8PMfMNsdqNpRU/ON5YVPC1TEMSl1Q1XCj4vx8UahA/IGlvLpGAiD7vt7GGD&#10;ubYDn6kvQiUihH2OCuoQulxKX9Zk0C9tRxy9L+sMhihdJbXDIcJNK1dpmkmDDceFGjt6q6n8Ln6M&#10;gkuZFFd0Zrp9XJP1YTodCvt+Vmr+OO5fQQQaw3/4r33SCl6yZ/g9E4+A3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E4vAxQAAANwAAAAPAAAAAAAAAAAAAAAAAJgCAABkcnMv&#10;ZG93bnJldi54bWxQSwUGAAAAAAQABAD1AAAAigMAAAAA&#10;" filled="f" fillcolor="#4f81bd" stroked="f">
                    <v:textbox>
                      <w:txbxContent>
                        <w:p w:rsidR="00333930" w:rsidRPr="00B14114" w:rsidRDefault="00333930" w:rsidP="000D5D4D">
                          <w:pPr>
                            <w:jc w:val="center"/>
                            <w:textAlignment w:val="baseline"/>
                            <w:rPr>
                              <w:b/>
                              <w:kern w:val="24"/>
                              <w:szCs w:val="28"/>
                            </w:rPr>
                          </w:pPr>
                          <w:r>
                            <w:rPr>
                              <w:b/>
                              <w:kern w:val="24"/>
                              <w:szCs w:val="28"/>
                            </w:rPr>
                            <w:t>D</w:t>
                          </w:r>
                          <w:r w:rsidRPr="00B14114">
                            <w:rPr>
                              <w:b/>
                              <w:kern w:val="24"/>
                              <w:szCs w:val="28"/>
                            </w:rPr>
                            <w:t>urchführen</w:t>
                          </w:r>
                        </w:p>
                      </w:txbxContent>
                    </v:textbox>
                  </v:shape>
                </v:group>
                <v:group id="Gruppieren 472" o:spid="_x0000_s1089" style="position:absolute;left:1133;top:5850;width:6406;height:2702" coordorigin="-1744,5084" coordsize="29032,152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DA/sQAAADdAAAA&#10;DwAAAAAAAAAAAAAAAACqAgAAZHJzL2Rvd25yZXYueG1sUEsFBgAAAAAEAAQA+gAAAJsDAAAAAA==&#10;">
                  <v:shape id="AutoShape 8" o:spid="_x0000_s1090" type="#_x0000_t176" style="position:absolute;left:-1744;top:7535;width:29032;height:12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J9YcUA&#10;AADdAAAADwAAAGRycy9kb3ducmV2LnhtbESPQWsCMRCF7wX/Qxiht5psoVK2RhGl0EMP1orgbdhM&#10;N6vJZNlJdfvvm0Ohtxnem/e+WazGGNSVBukSW6hmBhRxk1zHrYXD5+vDMyjJyA5DYrLwQwKr5eRu&#10;gbVLN/6g6z63qoSw1GjB59zXWkvjKaLMUk9ctK80RMxlHVrtBryV8Bj0ozFzHbHj0uCxp42n5rL/&#10;jhbWJmy3R5yPT3KWk7+8V7udBGvvp+P6BVSmMf+b/67fXME3VeEv35Q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In1hxQAAAN0AAAAPAAAAAAAAAAAAAAAAAJgCAABkcnMv&#10;ZG93bnJldi54bWxQSwUGAAAAAAQABAD1AAAAigMAAAAA&#10;" fillcolor="#dce6f2">
                    <v:textbox>
                      <w:txbxContent>
                        <w:p w:rsidR="00333930" w:rsidRPr="00616705" w:rsidRDefault="00333930" w:rsidP="000D5D4D"/>
                      </w:txbxContent>
                    </v:textbox>
                  </v:shape>
                  <v:shape id="Text Box 19" o:spid="_x0000_s1091" type="#_x0000_t202" style="position:absolute;left:3041;top:5084;width:17265;height:36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GWC8MA&#10;AADdAAAADwAAAGRycy9kb3ducmV2LnhtbERPTWvCQBC9C/6HZYRexGzSQwkxq6ilYI+JBXscstMk&#10;NDsbdrea/PtuoeBtHu9zyv1kBnEj53vLCrIkBUHcWN1zq+Dj8rbJQfiArHGwTApm8rDfLRclFtre&#10;uaJbHVoRQ9gXqKALYSyk9E1HBn1iR+LIfVlnMEToWqkd3mO4GeRzmr5Igz3Hhg5HOnXUfNc/RsGl&#10;WddXdGb+fL+u8+N8Ptb2tVLqaTUdtiACTeEh/nefdZyfZhn8fRNP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DGWC8MAAADdAAAADwAAAAAAAAAAAAAAAACYAgAAZHJzL2Rv&#10;d25yZXYueG1sUEsFBgAAAAAEAAQA9QAAAIgDAAAAAA==&#10;" filled="f" fillcolor="#4f81bd" stroked="f">
                    <v:textbox>
                      <w:txbxContent>
                        <w:p w:rsidR="00333930" w:rsidRPr="00B14114" w:rsidRDefault="00333930" w:rsidP="000D5D4D">
                          <w:pPr>
                            <w:jc w:val="center"/>
                            <w:textAlignment w:val="baseline"/>
                            <w:rPr>
                              <w:b/>
                              <w:kern w:val="24"/>
                              <w:sz w:val="24"/>
                              <w:szCs w:val="28"/>
                            </w:rPr>
                          </w:pPr>
                          <w:r>
                            <w:rPr>
                              <w:b/>
                              <w:kern w:val="24"/>
                              <w:szCs w:val="28"/>
                            </w:rPr>
                            <w:t>K</w:t>
                          </w:r>
                          <w:r w:rsidRPr="00B14114">
                            <w:rPr>
                              <w:b/>
                              <w:kern w:val="24"/>
                              <w:szCs w:val="28"/>
                            </w:rPr>
                            <w:t>ontrollieren</w:t>
                          </w:r>
                        </w:p>
                      </w:txbxContent>
                    </v:textbox>
                  </v:shape>
                </v:group>
                <v:group id="_x0000_s1092" style="position:absolute;left:1454;top:2780;width:6047;height:2331" coordorigin="-9102,543" coordsize="29929,131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d3EUsQAAADdAAAA&#10;DwAAAAAAAAAAAAAAAACqAgAAZHJzL2Rvd25yZXYueG1sUEsFBgAAAAAEAAQA+gAAAJsDAAAAAA==&#10;">
                  <v:shape id="AutoShape 7" o:spid="_x0000_s1093" type="#_x0000_t176" style="position:absolute;left:-9102;top:3061;width:29929;height:106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DjFsMA&#10;AADdAAAADwAAAGRycy9kb3ducmV2LnhtbERPTUsDMRC9C/6HMII3m6xiKWvTUiyChx5qWwRvw2bc&#10;rE0my05st//eCIK3ebzPmS/HGNSJBukSW6gmBhRxk1zHrYXD/uVuBkoyssOQmCxcSGC5uL6aY+3S&#10;md/otMutKiEsNVrwOfe11tJ4iiiT1BMX7jMNEXOBQ6vdgOcSHoO+N2aqI3ZcGjz29OypOe6+o4WV&#10;Cev1O07HR/mSD3/cVNutBGtvb8bVE6hMY/4X/7lfXZlvqgf4/aacoB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fDjFsMAAADdAAAADwAAAAAAAAAAAAAAAACYAgAAZHJzL2Rv&#10;d25yZXYueG1sUEsFBgAAAAAEAAQA9QAAAIgDAAAAAA==&#10;" fillcolor="#dce6f2">
                    <v:textbox>
                      <w:txbxContent>
                        <w:p w:rsidR="00333930" w:rsidRPr="007B5FB6" w:rsidRDefault="00333930" w:rsidP="000D5D4D"/>
                      </w:txbxContent>
                    </v:textbox>
                  </v:shape>
                  <v:shape id="Text Box 19" o:spid="_x0000_s1094" type="#_x0000_t202" style="position:absolute;left:-7041;top:543;width:23502;height:40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qQCMMA&#10;AADdAAAADwAAAGRycy9kb3ducmV2LnhtbERPS2vCQBC+F/wPywi9iG4stEh0FW0ppMdEQY9DdkyC&#10;2dmwu83j33cLhd7m43vO7jCaVvTkfGNZwXqVgCAurW64UnA5fy43IHxA1thaJgUTeTjsZ087TLUd&#10;OKe+CJWIIexTVFCH0KVS+rImg35lO+LI3a0zGCJ0ldQOhxhuWvmSJG/SYMOxocaO3msqH8W3UXAu&#10;F8UVnZluX9fF5jRlp8J+5Eo9z8fjFkSgMfyL/9yZjvOT9Sv8fhNPkP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qQCMMAAADdAAAADwAAAAAAAAAAAAAAAACYAgAAZHJzL2Rv&#10;d25yZXYueG1sUEsFBgAAAAAEAAQA9QAAAIgDAAAAAA==&#10;" filled="f" fillcolor="#4f81bd" stroked="f">
                    <v:textbox>
                      <w:txbxContent>
                        <w:p w:rsidR="00333930" w:rsidRPr="00B14114" w:rsidRDefault="00333930" w:rsidP="000D5D4D">
                          <w:pPr>
                            <w:jc w:val="center"/>
                            <w:textAlignment w:val="baseline"/>
                            <w:rPr>
                              <w:b/>
                              <w:sz w:val="16"/>
                            </w:rPr>
                          </w:pPr>
                          <w:r>
                            <w:rPr>
                              <w:b/>
                              <w:kern w:val="24"/>
                              <w:szCs w:val="28"/>
                            </w:rPr>
                            <w:t>Reflektieren/B</w:t>
                          </w:r>
                          <w:r w:rsidRPr="00B14114">
                            <w:rPr>
                              <w:b/>
                              <w:kern w:val="24"/>
                              <w:szCs w:val="28"/>
                            </w:rPr>
                            <w:t>ewerten</w:t>
                          </w:r>
                        </w:p>
                      </w:txbxContent>
                    </v:textbox>
                  </v:shape>
                </v:group>
                <v:group id="Gruppieren 472" o:spid="_x0000_s1095" style="position:absolute;left:10921;top:2891;width:5904;height:2255" coordorigin="5157,6369" coordsize="26756,12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FDXzuMcAAADd&#10;AAAADwAAAAAAAAAAAAAAAACqAgAAZHJzL2Rvd25yZXYueG1sUEsFBgAAAAAEAAQA+gAAAJ4DAAAA&#10;AA==&#10;">
                  <v:shape id="AutoShape 8" o:spid="_x0000_s1096" type="#_x0000_t176" style="position:absolute;left:5157;top:8772;width:26756;height:10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Wx38MA&#10;AADdAAAADwAAAGRycy9kb3ducmV2LnhtbERPTUsDMRC9C/0PYQrebNKiRdampVgEDz3UKoK3YTPd&#10;bJtMlp3Ybv+9EQRv83ifs1gNMagz9dImtjCdGFDEdXItNxY+3l/uHkFJRnYYEpOFKwmslqObBVYu&#10;XfiNzvvcqBLCUqEFn3NXaS21p4gySR1x4Q6pj5gL7BvteryU8Bj0zJi5jthyafDY0bOn+rT/jhbW&#10;Jmw2nzgfHuQoX/60ne52Eqy9HQ/rJ1CZhvwv/nO/ujLfzO7h95tyg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HWx38MAAADdAAAADwAAAAAAAAAAAAAAAACYAgAAZHJzL2Rv&#10;d25yZXYueG1sUEsFBgAAAAAEAAQA9QAAAIgDAAAAAA==&#10;" fillcolor="#dce6f2">
                    <v:textbox>
                      <w:txbxContent>
                        <w:p w:rsidR="00333930" w:rsidRDefault="00333930" w:rsidP="000D5D4D"/>
                        <w:p w:rsidR="00333930" w:rsidRPr="00616705" w:rsidRDefault="00333930" w:rsidP="000D5D4D"/>
                      </w:txbxContent>
                    </v:textbox>
                  </v:shape>
                  <v:shape id="Text Box 19" o:spid="_x0000_s1097" type="#_x0000_t202" style="position:absolute;left:11271;top:6369;width:16221;height:4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ZatcEA&#10;AADdAAAADwAAAGRycy9kb3ducmV2LnhtbERPTYvCMBC9C/6HMMJeRNMVFKlG0V0W3KOtoMehGdti&#10;MylJVtt/vxEEb/N4n7PedqYRd3K+tqzgc5qAIC6srrlUcMp/JksQPiBrbCyTgp48bDfDwRpTbR98&#10;pHsWShFD2KeooAqhTaX0RUUG/dS2xJG7WmcwROhKqR0+Yrhp5CxJFtJgzbGhwpa+Kipu2Z9RkBfj&#10;7IzO9Jff83i57w/7zH4flfoYdbsViEBdeItf7oOO85PZHJ7fxBPk5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mWrXBAAAA3QAAAA8AAAAAAAAAAAAAAAAAmAIAAGRycy9kb3du&#10;cmV2LnhtbFBLBQYAAAAABAAEAPUAAACGAwAAAAA=&#10;" filled="f" fillcolor="#4f81bd" stroked="f">
                    <v:textbox>
                      <w:txbxContent>
                        <w:p w:rsidR="00333930" w:rsidRPr="00B14114" w:rsidRDefault="00333930" w:rsidP="000D5D4D">
                          <w:pPr>
                            <w:jc w:val="center"/>
                            <w:textAlignment w:val="baseline"/>
                            <w:rPr>
                              <w:b/>
                              <w:kern w:val="24"/>
                              <w:szCs w:val="28"/>
                            </w:rPr>
                          </w:pPr>
                          <w:r>
                            <w:rPr>
                              <w:b/>
                              <w:kern w:val="24"/>
                              <w:szCs w:val="28"/>
                            </w:rPr>
                            <w:t>I</w:t>
                          </w:r>
                          <w:r w:rsidRPr="00B14114">
                            <w:rPr>
                              <w:b/>
                              <w:kern w:val="24"/>
                              <w:szCs w:val="28"/>
                            </w:rPr>
                            <w:t>nformieren</w:t>
                          </w:r>
                        </w:p>
                      </w:txbxContent>
                    </v:textbox>
                  </v:shape>
                </v:group>
                <v:group id="_x0000_s1098" style="position:absolute;left:9922;top:5866;width:5879;height:2428" coordorigin="-8273,-5" coordsize="29102,137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EigjswwAAAN0AAAAP&#10;AAAAAAAAAAAAAAAAAKoCAABkcnMvZG93bnJldi54bWxQSwUGAAAAAAQABAD6AAAAmgMAAAAA&#10;">
                  <v:shape id="AutoShape 7" o:spid="_x0000_s1099" type="#_x0000_t176" style="position:absolute;left:-8273;top:2407;width:29102;height:112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cvqMMA&#10;AADdAAAADwAAAGRycy9kb3ducmV2LnhtbERPTUsDMRC9C/0PYQrebNKCVdampVgEDz3UKoK3YTPd&#10;bJtMlp3Ybv+9EQRv83ifs1gNMagz9dImtjCdGFDEdXItNxY+3l/uHkFJRnYYEpOFKwmslqObBVYu&#10;XfiNzvvcqBLCUqEFn3NXaS21p4gySR1x4Q6pj5gL7BvteryU8Bj0zJi5jthyafDY0bOn+rT/jhbW&#10;Jmw2nzgf7uUoX/60ne52Eqy9HQ/rJ1CZhvwv/nO/ujLfzB7g95tyg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KcvqMMAAADdAAAADwAAAAAAAAAAAAAAAACYAgAAZHJzL2Rv&#10;d25yZXYueG1sUEsFBgAAAAAEAAQA9QAAAIgDAAAAAA==&#10;" fillcolor="#dce6f2">
                    <v:textbox>
                      <w:txbxContent>
                        <w:p w:rsidR="00333930" w:rsidRPr="00616705" w:rsidRDefault="00333930" w:rsidP="000D5D4D"/>
                      </w:txbxContent>
                    </v:textbox>
                  </v:shape>
                  <v:shape id="Text Box 19" o:spid="_x0000_s1100" type="#_x0000_t202" style="position:absolute;left:-4116;top:-5;width:22942;height:36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f1K8UA&#10;AADdAAAADwAAAGRycy9kb3ducmV2LnhtbESPQWvCQBCF7wX/wzKCF9FNPYikrlJbBHs0CulxyI5J&#10;aHY27G41+fedg9DbDO/Ne99s94Pr1J1CbD0beF1moIgrb1uuDVwvx8UGVEzIFjvPZGCkCPvd5GWL&#10;ufUPPtO9SLWSEI45GmhS6nOtY9WQw7j0PbFoNx8cJllDrW3Ah4S7Tq+ybK0dtiwNDfb00VD1U/w6&#10;A5dqXpQY3Pj9Vc43h/F0KPzn2ZjZdHh/A5VoSP/m5/XJCn62Elz5RkbQu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Z/UrxQAAAN0AAAAPAAAAAAAAAAAAAAAAAJgCAABkcnMv&#10;ZG93bnJldi54bWxQSwUGAAAAAAQABAD1AAAAigMAAAAA&#10;" filled="f" fillcolor="#4f81bd" stroked="f">
                    <v:textbox>
                      <w:txbxContent>
                        <w:p w:rsidR="00333930" w:rsidRPr="00B14114" w:rsidRDefault="00333930" w:rsidP="000D5D4D">
                          <w:pPr>
                            <w:jc w:val="center"/>
                            <w:textAlignment w:val="baseline"/>
                            <w:rPr>
                              <w:b/>
                              <w:sz w:val="18"/>
                            </w:rPr>
                          </w:pPr>
                          <w:r>
                            <w:rPr>
                              <w:b/>
                              <w:kern w:val="24"/>
                              <w:szCs w:val="28"/>
                            </w:rPr>
                            <w:t>P</w:t>
                          </w:r>
                          <w:r w:rsidRPr="00B14114">
                            <w:rPr>
                              <w:b/>
                              <w:kern w:val="24"/>
                              <w:szCs w:val="28"/>
                            </w:rPr>
                            <w:t>lane</w:t>
                          </w:r>
                          <w:r>
                            <w:rPr>
                              <w:b/>
                              <w:kern w:val="24"/>
                              <w:szCs w:val="28"/>
                            </w:rPr>
                            <w:t>n/En</w:t>
                          </w:r>
                          <w:r w:rsidRPr="00B14114">
                            <w:rPr>
                              <w:b/>
                              <w:kern w:val="24"/>
                              <w:szCs w:val="28"/>
                            </w:rPr>
                            <w:t>tscheiden</w:t>
                          </w:r>
                        </w:p>
                      </w:txbxContent>
                    </v:textbox>
                  </v:shape>
                </v:group>
              </v:group>
            </w:pict>
          </mc:Fallback>
        </mc:AlternateContent>
      </w:r>
    </w:p>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Pr>
        <w:spacing w:line="240" w:lineRule="exact"/>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7229"/>
      </w:tblGrid>
      <w:tr w:rsidR="000D5D4D" w:rsidRPr="00DE4890" w:rsidTr="00BB3C33">
        <w:trPr>
          <w:trHeight w:val="397"/>
        </w:trPr>
        <w:tc>
          <w:tcPr>
            <w:tcW w:w="1470" w:type="dxa"/>
            <w:shd w:val="clear" w:color="auto" w:fill="D9D9D9" w:themeFill="background1" w:themeFillShade="D9"/>
            <w:vAlign w:val="center"/>
          </w:tcPr>
          <w:p w:rsidR="000D5D4D" w:rsidRPr="002131F9" w:rsidRDefault="000D5D4D" w:rsidP="00BB3C33">
            <w:pPr>
              <w:pStyle w:val="TabelleKopfmitte"/>
              <w:spacing w:before="100" w:beforeAutospacing="1" w:after="100" w:afterAutospacing="1"/>
            </w:pPr>
            <w:r w:rsidRPr="002131F9">
              <w:lastRenderedPageBreak/>
              <w:t>Phase</w:t>
            </w:r>
          </w:p>
        </w:tc>
        <w:tc>
          <w:tcPr>
            <w:tcW w:w="940" w:type="dxa"/>
            <w:shd w:val="clear" w:color="auto" w:fill="D9D9D9" w:themeFill="background1" w:themeFillShade="D9"/>
            <w:vAlign w:val="center"/>
          </w:tcPr>
          <w:p w:rsidR="000D5D4D" w:rsidRPr="002131F9" w:rsidRDefault="000D5D4D" w:rsidP="00BB3C33">
            <w:pPr>
              <w:pStyle w:val="TabelleKopfmitte"/>
              <w:spacing w:before="100" w:beforeAutospacing="1" w:after="100" w:afterAutospacing="1"/>
            </w:pPr>
            <w:r w:rsidRPr="002131F9">
              <w:t>Zeit</w:t>
            </w:r>
          </w:p>
        </w:tc>
        <w:tc>
          <w:tcPr>
            <w:tcW w:w="7229" w:type="dxa"/>
            <w:shd w:val="clear" w:color="auto" w:fill="D9D9D9" w:themeFill="background1" w:themeFillShade="D9"/>
            <w:vAlign w:val="center"/>
          </w:tcPr>
          <w:p w:rsidR="000D5D4D" w:rsidRPr="002131F9" w:rsidRDefault="000D5D4D" w:rsidP="00BB3C33">
            <w:pPr>
              <w:pStyle w:val="TabelleKopfmitte"/>
              <w:spacing w:before="100" w:beforeAutospacing="1" w:after="100" w:afterAutospacing="1"/>
            </w:pPr>
            <w:r w:rsidRPr="002131F9">
              <w:t>Aufgabe</w:t>
            </w:r>
          </w:p>
        </w:tc>
      </w:tr>
      <w:tr w:rsidR="000D5D4D" w:rsidRPr="00DE4890" w:rsidTr="00BB3C33">
        <w:trPr>
          <w:trHeight w:val="624"/>
        </w:trPr>
        <w:tc>
          <w:tcPr>
            <w:tcW w:w="1470" w:type="dxa"/>
            <w:vMerge w:val="restart"/>
            <w:shd w:val="clear" w:color="auto" w:fill="auto"/>
            <w:vAlign w:val="center"/>
          </w:tcPr>
          <w:p w:rsidR="000D5D4D" w:rsidRPr="002131F9" w:rsidRDefault="000D5D4D" w:rsidP="00BB3C33">
            <w:pPr>
              <w:pStyle w:val="Textkrpermitte"/>
              <w:spacing w:before="100" w:beforeAutospacing="1" w:after="100" w:afterAutospacing="1"/>
            </w:pPr>
            <w:r w:rsidRPr="002131F9">
              <w:rPr>
                <w:noProof/>
              </w:rPr>
              <w:drawing>
                <wp:inline distT="0" distB="0" distL="0" distR="0" wp14:anchorId="6E64588B" wp14:editId="1AA5AE48">
                  <wp:extent cx="302701" cy="324000"/>
                  <wp:effectExtent l="0" t="0" r="2540" b="0"/>
                  <wp:docPr id="39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vMerge w:val="restart"/>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Übertragen Sie die 5 Schritte des Handlungskreislaufs in die Tabelle. Beachten Sie die Reihenfolge.</w:t>
            </w:r>
          </w:p>
        </w:tc>
      </w:tr>
      <w:tr w:rsidR="000D5D4D" w:rsidRPr="00DE4890" w:rsidTr="00BB3C33">
        <w:trPr>
          <w:trHeight w:val="624"/>
        </w:trPr>
        <w:tc>
          <w:tcPr>
            <w:tcW w:w="1470" w:type="dxa"/>
            <w:vMerge/>
            <w:shd w:val="clear" w:color="auto" w:fill="auto"/>
            <w:vAlign w:val="center"/>
          </w:tcPr>
          <w:p w:rsidR="000D5D4D" w:rsidRPr="002131F9" w:rsidRDefault="000D5D4D" w:rsidP="00BB3C33">
            <w:pPr>
              <w:pStyle w:val="Textkrpermitte"/>
              <w:spacing w:before="100" w:beforeAutospacing="1" w:after="100" w:afterAutospacing="1"/>
            </w:pPr>
          </w:p>
        </w:tc>
        <w:tc>
          <w:tcPr>
            <w:tcW w:w="940" w:type="dxa"/>
            <w:vMerge/>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Sortieren Sie die unter der Tabelle angegebenen Arbeiten den einzelnen Schritten zu. Tragen Sie Ihr Ergebnis in die Tabelle ein.</w:t>
            </w:r>
          </w:p>
        </w:tc>
      </w:tr>
      <w:tr w:rsidR="000D5D4D" w:rsidRPr="00DE4890" w:rsidTr="00BB3C33">
        <w:trPr>
          <w:trHeight w:val="624"/>
        </w:trPr>
        <w:tc>
          <w:tcPr>
            <w:tcW w:w="1470" w:type="dxa"/>
            <w:vMerge/>
            <w:shd w:val="clear" w:color="auto" w:fill="auto"/>
            <w:vAlign w:val="center"/>
          </w:tcPr>
          <w:p w:rsidR="000D5D4D" w:rsidRPr="002131F9" w:rsidRDefault="000D5D4D" w:rsidP="00BB3C33">
            <w:pPr>
              <w:pStyle w:val="Textkrpermitte"/>
              <w:spacing w:before="100" w:beforeAutospacing="1" w:after="100" w:afterAutospacing="1"/>
            </w:pPr>
          </w:p>
        </w:tc>
        <w:tc>
          <w:tcPr>
            <w:tcW w:w="940" w:type="dxa"/>
            <w:vMerge/>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Ordnen Sie die an der Metaplanwand gesammelten Aufgaben zum Obstquark den Handlungsschritten zu. Tragen Sie Ihre Zuordnung in den Handlungskreislauf ein.</w:t>
            </w:r>
            <w:r>
              <w:t xml:space="preserve"> Ergänzen Sie weitere Aufgaben und ordnen Sie diese dem Handlungskreis zu.</w:t>
            </w:r>
          </w:p>
        </w:tc>
      </w:tr>
      <w:tr w:rsidR="000D5D4D" w:rsidRPr="00DE4890" w:rsidTr="00BB3C33">
        <w:trPr>
          <w:trHeight w:val="624"/>
        </w:trPr>
        <w:tc>
          <w:tcPr>
            <w:tcW w:w="1470" w:type="dxa"/>
            <w:vMerge/>
            <w:shd w:val="clear" w:color="auto" w:fill="auto"/>
            <w:vAlign w:val="center"/>
          </w:tcPr>
          <w:p w:rsidR="000D5D4D" w:rsidRPr="002131F9" w:rsidRDefault="000D5D4D" w:rsidP="00BB3C33">
            <w:pPr>
              <w:pStyle w:val="Textkrpermitte"/>
              <w:spacing w:before="100" w:beforeAutospacing="1" w:after="100" w:afterAutospacing="1"/>
            </w:pPr>
          </w:p>
        </w:tc>
        <w:tc>
          <w:tcPr>
            <w:tcW w:w="940" w:type="dxa"/>
            <w:vMerge/>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2131F9" w:rsidRDefault="000D5D4D" w:rsidP="00BB3C33">
            <w:pPr>
              <w:pStyle w:val="Textkrper"/>
              <w:spacing w:before="100" w:beforeAutospacing="1" w:after="100" w:afterAutospacing="1"/>
              <w:rPr>
                <w:noProof/>
              </w:rPr>
            </w:pPr>
            <w:r>
              <w:t xml:space="preserve">Formulieren Sie </w:t>
            </w:r>
            <w:r w:rsidRPr="00D5371B">
              <w:rPr>
                <w:b/>
              </w:rPr>
              <w:t>eigene</w:t>
            </w:r>
            <w:r>
              <w:t xml:space="preserve"> Fragen, die in den einzelnen Schritten des Handlungskrei</w:t>
            </w:r>
            <w:r>
              <w:t>s</w:t>
            </w:r>
            <w:r>
              <w:t>laufs geklärt werden müssen. Beispiele finden Sie unten. Tragen Sie die Fragen in den Handlungskreislauf ein.</w:t>
            </w:r>
          </w:p>
        </w:tc>
      </w:tr>
      <w:tr w:rsidR="000D5D4D" w:rsidRPr="00DE4890" w:rsidTr="00BB3C33">
        <w:trPr>
          <w:trHeight w:val="624"/>
        </w:trPr>
        <w:tc>
          <w:tcPr>
            <w:tcW w:w="1470" w:type="dxa"/>
            <w:shd w:val="clear" w:color="auto" w:fill="auto"/>
            <w:vAlign w:val="center"/>
          </w:tcPr>
          <w:p w:rsidR="000D5D4D" w:rsidRPr="002131F9" w:rsidRDefault="000D5D4D" w:rsidP="00BB3C33">
            <w:pPr>
              <w:pStyle w:val="Textkrpermitte"/>
              <w:spacing w:before="100" w:beforeAutospacing="1" w:after="100" w:afterAutospacing="1"/>
            </w:pPr>
            <w:r w:rsidRPr="00423CE5">
              <w:rPr>
                <w:noProof/>
              </w:rPr>
              <w:drawing>
                <wp:inline distT="0" distB="0" distL="0" distR="0" wp14:anchorId="611BB547" wp14:editId="7F065CAD">
                  <wp:extent cx="648335" cy="318770"/>
                  <wp:effectExtent l="0" t="0" r="0" b="0"/>
                  <wp:docPr id="39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D5371B" w:rsidRDefault="000D5D4D" w:rsidP="00BB3C33">
            <w:pPr>
              <w:pStyle w:val="Textkrper"/>
              <w:spacing w:before="100" w:beforeAutospacing="1" w:after="100" w:afterAutospacing="1"/>
            </w:pPr>
            <w:r w:rsidRPr="00D5371B">
              <w:t xml:space="preserve">Besprechen Sie sich mit </w:t>
            </w:r>
            <w:r w:rsidR="00246AE4" w:rsidRPr="00246AE4">
              <w:t>einer Partnerin/einem Partner</w:t>
            </w:r>
            <w:r w:rsidRPr="00D5371B">
              <w:t>.</w:t>
            </w:r>
          </w:p>
        </w:tc>
      </w:tr>
    </w:tbl>
    <w:p w:rsidR="000D5D4D" w:rsidRDefault="000D5D4D" w:rsidP="000D5D4D">
      <w:pPr>
        <w:pStyle w:val="berschrift2"/>
      </w:pPr>
      <w:r>
        <w:t>Schritte des Handlungskreislaufs</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57"/>
        <w:gridCol w:w="7182"/>
      </w:tblGrid>
      <w:tr w:rsidR="000D5D4D" w:rsidRPr="00A24CF0" w:rsidTr="00811618">
        <w:tc>
          <w:tcPr>
            <w:tcW w:w="2457" w:type="dxa"/>
            <w:shd w:val="clear" w:color="auto" w:fill="D9D9D9" w:themeFill="background1" w:themeFillShade="D9"/>
          </w:tcPr>
          <w:p w:rsidR="000D5D4D" w:rsidRPr="00A24CF0" w:rsidRDefault="000D5D4D" w:rsidP="00BB3C33">
            <w:pPr>
              <w:pStyle w:val="Textkrper"/>
              <w:rPr>
                <w:rStyle w:val="Fett"/>
              </w:rPr>
            </w:pPr>
            <w:r w:rsidRPr="00A24CF0">
              <w:rPr>
                <w:rStyle w:val="Fett"/>
              </w:rPr>
              <w:t>Schritte</w:t>
            </w:r>
          </w:p>
        </w:tc>
        <w:tc>
          <w:tcPr>
            <w:tcW w:w="7182" w:type="dxa"/>
            <w:shd w:val="clear" w:color="auto" w:fill="D9D9D9" w:themeFill="background1" w:themeFillShade="D9"/>
          </w:tcPr>
          <w:p w:rsidR="000D5D4D" w:rsidRPr="00A24CF0" w:rsidRDefault="000D5D4D" w:rsidP="00BB3C33">
            <w:pPr>
              <w:pStyle w:val="Textkrper"/>
              <w:rPr>
                <w:rStyle w:val="Fett"/>
              </w:rPr>
            </w:pPr>
            <w:r w:rsidRPr="00A24CF0">
              <w:rPr>
                <w:rStyle w:val="Fett"/>
              </w:rPr>
              <w:t>Anfallende Arbeiten</w:t>
            </w:r>
          </w:p>
        </w:tc>
      </w:tr>
      <w:tr w:rsidR="000D5D4D" w:rsidRPr="00A410C8" w:rsidTr="00BB3C33">
        <w:tc>
          <w:tcPr>
            <w:tcW w:w="2457" w:type="dxa"/>
            <w:shd w:val="clear" w:color="auto" w:fill="auto"/>
          </w:tcPr>
          <w:p w:rsidR="000D5D4D" w:rsidRDefault="000D5D4D" w:rsidP="00BB3C33">
            <w:pPr>
              <w:pStyle w:val="Textkrper"/>
            </w:pPr>
            <w:r>
              <w:t>1</w:t>
            </w:r>
          </w:p>
          <w:p w:rsidR="000D5D4D" w:rsidRPr="00A410C8" w:rsidRDefault="000D5D4D" w:rsidP="00BB3C33">
            <w:pPr>
              <w:pStyle w:val="Textkrper"/>
            </w:pPr>
          </w:p>
        </w:tc>
        <w:tc>
          <w:tcPr>
            <w:tcW w:w="7182" w:type="dxa"/>
          </w:tcPr>
          <w:p w:rsidR="000D5D4D" w:rsidRPr="00A410C8" w:rsidRDefault="000D5D4D" w:rsidP="00BB3C33">
            <w:pPr>
              <w:pStyle w:val="Textkrper"/>
            </w:pPr>
          </w:p>
        </w:tc>
      </w:tr>
      <w:tr w:rsidR="000D5D4D" w:rsidRPr="00A410C8" w:rsidTr="00BB3C33">
        <w:tc>
          <w:tcPr>
            <w:tcW w:w="2457" w:type="dxa"/>
            <w:shd w:val="clear" w:color="auto" w:fill="auto"/>
          </w:tcPr>
          <w:p w:rsidR="000D5D4D" w:rsidRDefault="000D5D4D" w:rsidP="00BB3C33">
            <w:pPr>
              <w:pStyle w:val="Textkrper"/>
            </w:pPr>
            <w:r>
              <w:t>2</w:t>
            </w:r>
          </w:p>
          <w:p w:rsidR="000D5D4D" w:rsidRPr="00A410C8" w:rsidRDefault="000D5D4D" w:rsidP="00BB3C33">
            <w:pPr>
              <w:pStyle w:val="Textkrper"/>
            </w:pPr>
          </w:p>
        </w:tc>
        <w:tc>
          <w:tcPr>
            <w:tcW w:w="7182" w:type="dxa"/>
          </w:tcPr>
          <w:p w:rsidR="000D5D4D" w:rsidRPr="00A410C8" w:rsidRDefault="000D5D4D" w:rsidP="00BB3C33">
            <w:pPr>
              <w:pStyle w:val="Textkrper"/>
            </w:pPr>
          </w:p>
        </w:tc>
      </w:tr>
      <w:tr w:rsidR="000D5D4D" w:rsidRPr="00A410C8" w:rsidTr="00BB3C33">
        <w:tc>
          <w:tcPr>
            <w:tcW w:w="2457" w:type="dxa"/>
            <w:shd w:val="clear" w:color="auto" w:fill="auto"/>
          </w:tcPr>
          <w:p w:rsidR="000D5D4D" w:rsidRDefault="000D5D4D" w:rsidP="00BB3C33">
            <w:pPr>
              <w:pStyle w:val="Textkrper"/>
            </w:pPr>
            <w:r>
              <w:t>3</w:t>
            </w:r>
          </w:p>
          <w:p w:rsidR="000D5D4D" w:rsidRPr="00A410C8" w:rsidRDefault="000D5D4D" w:rsidP="00BB3C33">
            <w:pPr>
              <w:pStyle w:val="Textkrper"/>
            </w:pPr>
          </w:p>
        </w:tc>
        <w:tc>
          <w:tcPr>
            <w:tcW w:w="7182" w:type="dxa"/>
          </w:tcPr>
          <w:p w:rsidR="000D5D4D" w:rsidRPr="00A410C8" w:rsidRDefault="000D5D4D" w:rsidP="00BB3C33">
            <w:pPr>
              <w:pStyle w:val="Textkrper"/>
            </w:pPr>
          </w:p>
        </w:tc>
      </w:tr>
      <w:tr w:rsidR="000D5D4D" w:rsidRPr="00A410C8" w:rsidTr="00BB3C33">
        <w:tc>
          <w:tcPr>
            <w:tcW w:w="2457" w:type="dxa"/>
            <w:shd w:val="clear" w:color="auto" w:fill="auto"/>
          </w:tcPr>
          <w:p w:rsidR="000D5D4D" w:rsidRDefault="000D5D4D" w:rsidP="00BB3C33">
            <w:pPr>
              <w:pStyle w:val="Textkrper"/>
            </w:pPr>
            <w:r>
              <w:t>4</w:t>
            </w:r>
          </w:p>
          <w:p w:rsidR="000D5D4D" w:rsidRPr="00A410C8" w:rsidRDefault="000D5D4D" w:rsidP="00BB3C33">
            <w:pPr>
              <w:pStyle w:val="Textkrper"/>
            </w:pPr>
          </w:p>
        </w:tc>
        <w:tc>
          <w:tcPr>
            <w:tcW w:w="7182" w:type="dxa"/>
          </w:tcPr>
          <w:p w:rsidR="000D5D4D" w:rsidRPr="00A410C8" w:rsidRDefault="000D5D4D" w:rsidP="00BB3C33">
            <w:pPr>
              <w:pStyle w:val="Textkrper"/>
            </w:pPr>
          </w:p>
        </w:tc>
      </w:tr>
      <w:tr w:rsidR="000D5D4D" w:rsidRPr="00A410C8" w:rsidTr="00BB3C33">
        <w:tc>
          <w:tcPr>
            <w:tcW w:w="2457" w:type="dxa"/>
            <w:shd w:val="clear" w:color="auto" w:fill="auto"/>
          </w:tcPr>
          <w:p w:rsidR="000D5D4D" w:rsidRDefault="000D5D4D" w:rsidP="00BB3C33">
            <w:pPr>
              <w:pStyle w:val="Textkrper"/>
            </w:pPr>
            <w:r>
              <w:t>5</w:t>
            </w:r>
          </w:p>
          <w:p w:rsidR="000D5D4D" w:rsidRPr="00A410C8" w:rsidRDefault="000D5D4D" w:rsidP="00BB3C33">
            <w:pPr>
              <w:pStyle w:val="Textkrper"/>
            </w:pPr>
          </w:p>
        </w:tc>
        <w:tc>
          <w:tcPr>
            <w:tcW w:w="7182" w:type="dxa"/>
          </w:tcPr>
          <w:p w:rsidR="000D5D4D" w:rsidRPr="00A410C8" w:rsidRDefault="000D5D4D" w:rsidP="00BB3C33">
            <w:pPr>
              <w:pStyle w:val="Textkrper"/>
            </w:pPr>
          </w:p>
        </w:tc>
      </w:tr>
    </w:tbl>
    <w:p w:rsidR="000D5D4D" w:rsidRDefault="000D5D4D" w:rsidP="000D5D4D"/>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4253"/>
        <w:gridCol w:w="5386"/>
      </w:tblGrid>
      <w:tr w:rsidR="000D5D4D" w:rsidRPr="00AE6787" w:rsidTr="00BB3C33">
        <w:tc>
          <w:tcPr>
            <w:tcW w:w="4253" w:type="dxa"/>
            <w:shd w:val="clear" w:color="auto" w:fill="auto"/>
          </w:tcPr>
          <w:p w:rsidR="000D5D4D" w:rsidRPr="00AE6787" w:rsidRDefault="000D5D4D" w:rsidP="00C3346D">
            <w:r w:rsidRPr="00AE6787">
              <w:t>Ich prüfe nach der Arbeit, ob ich mein Arbeitsziel erreicht habe. Wir prüfen, ob jeder in der Gru</w:t>
            </w:r>
            <w:r w:rsidRPr="00AE6787">
              <w:t>p</w:t>
            </w:r>
            <w:r w:rsidRPr="00AE6787">
              <w:t>pe ordentlich gearbeitet hat</w:t>
            </w:r>
            <w:r w:rsidR="00FC28E4">
              <w:t>.</w:t>
            </w:r>
          </w:p>
        </w:tc>
        <w:tc>
          <w:tcPr>
            <w:tcW w:w="5386" w:type="dxa"/>
          </w:tcPr>
          <w:p w:rsidR="000D5D4D" w:rsidRPr="00AE6787" w:rsidRDefault="000D5D4D" w:rsidP="00C3346D">
            <w:r w:rsidRPr="00AE6787">
              <w:t xml:space="preserve">Ich überlege nach getaner Arbeit, was ich gelernt habe, ob alle Arbeitspläne und Zeitpläne eingehalten wurden und was verbessert werden kann. </w:t>
            </w:r>
          </w:p>
        </w:tc>
      </w:tr>
      <w:tr w:rsidR="000D5D4D" w:rsidRPr="00AE6787" w:rsidTr="00BB3C33">
        <w:tc>
          <w:tcPr>
            <w:tcW w:w="4253" w:type="dxa"/>
            <w:shd w:val="clear" w:color="auto" w:fill="auto"/>
          </w:tcPr>
          <w:p w:rsidR="000D5D4D" w:rsidRPr="00AE6787" w:rsidRDefault="000D5D4D" w:rsidP="00FC28E4">
            <w:r w:rsidRPr="00AE6787">
              <w:t>Alle anfallenden Arbeiten au</w:t>
            </w:r>
            <w:r w:rsidR="00FC28E4">
              <w:t>fschreiben und zusammenstellen; einen Arbeitsplan schreiben; f</w:t>
            </w:r>
            <w:r w:rsidRPr="00AE6787">
              <w:t>estlegen, in welcher Zeit die Arbeit erledigt wer</w:t>
            </w:r>
            <w:r w:rsidR="00FC28E4">
              <w:t>den muss; Zeitplan schreiben; d</w:t>
            </w:r>
            <w:r w:rsidRPr="00AE6787">
              <w:t xml:space="preserve">ie Aufgaben auf </w:t>
            </w:r>
            <w:r w:rsidR="00FC28E4">
              <w:t>die Gruppenmitglieder verteilen; f</w:t>
            </w:r>
            <w:r w:rsidRPr="00AE6787">
              <w:t>estlegen, wie am Ende mein Arbeitsergebnis beurteil</w:t>
            </w:r>
            <w:r w:rsidR="00FC28E4">
              <w:t>t werden kann</w:t>
            </w:r>
          </w:p>
        </w:tc>
        <w:tc>
          <w:tcPr>
            <w:tcW w:w="5386" w:type="dxa"/>
          </w:tcPr>
          <w:p w:rsidR="000D5D4D" w:rsidRPr="00AE6787" w:rsidRDefault="000D5D4D" w:rsidP="00FC28E4">
            <w:r w:rsidRPr="00AE6787">
              <w:t>Die Aufgaben</w:t>
            </w:r>
            <w:r w:rsidR="00FC28E4">
              <w:t>- und Problemstellung erfassen; e</w:t>
            </w:r>
            <w:r w:rsidRPr="00AE6787">
              <w:t>in Ziel für di</w:t>
            </w:r>
            <w:r w:rsidR="00FC28E4">
              <w:t xml:space="preserve">e gemeinsame Arbeit formulieren; </w:t>
            </w:r>
            <w:r w:rsidRPr="00AE6787">
              <w:t>Informationen zur Bearbe</w:t>
            </w:r>
            <w:r w:rsidRPr="00AE6787">
              <w:t>i</w:t>
            </w:r>
            <w:r w:rsidRPr="00AE6787">
              <w:t>tung der Aufgabe zusammenstel</w:t>
            </w:r>
            <w:r w:rsidR="00FC28E4">
              <w:t>len</w:t>
            </w:r>
          </w:p>
        </w:tc>
      </w:tr>
      <w:tr w:rsidR="000D5D4D" w:rsidRPr="00AE6787" w:rsidTr="00BB3C33">
        <w:tc>
          <w:tcPr>
            <w:tcW w:w="9639" w:type="dxa"/>
            <w:gridSpan w:val="2"/>
            <w:shd w:val="clear" w:color="auto" w:fill="auto"/>
          </w:tcPr>
          <w:p w:rsidR="000D5D4D" w:rsidRPr="00AE6787" w:rsidRDefault="000D5D4D" w:rsidP="00C3346D">
            <w:r w:rsidRPr="00AE6787">
              <w:t xml:space="preserve">Die Planung wird umgesetzt. Jeder erledigt die ihm aufgetragenen Aufgaben in der dafür vorgesehenen Zeit. </w:t>
            </w:r>
          </w:p>
        </w:tc>
      </w:tr>
    </w:tbl>
    <w:p w:rsidR="000D5D4D" w:rsidRDefault="000D5D4D" w:rsidP="000D5D4D">
      <w:r w:rsidRPr="00B54FB7">
        <w:rPr>
          <w:noProof/>
          <w:lang w:eastAsia="de-DE"/>
        </w:rPr>
        <w:drawing>
          <wp:anchor distT="0" distB="0" distL="114300" distR="114300" simplePos="0" relativeHeight="251736064" behindDoc="1" locked="0" layoutInCell="1" allowOverlap="1" wp14:anchorId="321E4AAA" wp14:editId="4F23324D">
            <wp:simplePos x="0" y="0"/>
            <wp:positionH relativeFrom="column">
              <wp:posOffset>5362575</wp:posOffset>
            </wp:positionH>
            <wp:positionV relativeFrom="paragraph">
              <wp:posOffset>64770</wp:posOffset>
            </wp:positionV>
            <wp:extent cx="739140" cy="492125"/>
            <wp:effectExtent l="0" t="0" r="3810" b="3175"/>
            <wp:wrapTight wrapText="bothSides">
              <wp:wrapPolygon edited="0">
                <wp:start x="0" y="0"/>
                <wp:lineTo x="0" y="20903"/>
                <wp:lineTo x="21155" y="20903"/>
                <wp:lineTo x="21155" y="0"/>
                <wp:lineTo x="0" y="0"/>
              </wp:wrapPolygon>
            </wp:wrapTight>
            <wp:docPr id="4266" name="Grafik 4266" descr="G:\Kommissionsarbeit_09.12.15\Material 3. Handreichung\100_63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Kommissionsarbeit_09.12.15\Material 3. Handreichung\100_6303.JPG"/>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flipH="1">
                      <a:off x="0" y="0"/>
                      <a:ext cx="739140" cy="4921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D5D4D" w:rsidRPr="00B76F57" w:rsidRDefault="000D5D4D" w:rsidP="00BA71FB">
      <w:pPr>
        <w:pStyle w:val="berschrift3"/>
      </w:pPr>
      <w:r>
        <w:rPr>
          <w:rStyle w:val="Fett"/>
        </w:rPr>
        <w:t>Beispielf</w:t>
      </w:r>
      <w:r w:rsidRPr="00AE6787">
        <w:rPr>
          <w:rStyle w:val="Fett"/>
        </w:rPr>
        <w:t>ragen, die bei der Herstell</w:t>
      </w:r>
      <w:r>
        <w:rPr>
          <w:rStyle w:val="Fett"/>
        </w:rPr>
        <w:t>ung ei</w:t>
      </w:r>
      <w:r w:rsidR="00964914">
        <w:rPr>
          <w:rStyle w:val="Fett"/>
        </w:rPr>
        <w:t>nes Obstquarks anfallen können:</w:t>
      </w:r>
    </w:p>
    <w:tbl>
      <w:tblPr>
        <w:tblStyle w:val="Tabellenraster"/>
        <w:tblW w:w="8222" w:type="dxa"/>
        <w:tblInd w:w="108" w:type="dxa"/>
        <w:tblLayout w:type="fixed"/>
        <w:tblCellMar>
          <w:top w:w="57" w:type="dxa"/>
          <w:bottom w:w="57" w:type="dxa"/>
        </w:tblCellMar>
        <w:tblLook w:val="04A0" w:firstRow="1" w:lastRow="0" w:firstColumn="1" w:lastColumn="0" w:noHBand="0" w:noVBand="1"/>
      </w:tblPr>
      <w:tblGrid>
        <w:gridCol w:w="4253"/>
        <w:gridCol w:w="3969"/>
      </w:tblGrid>
      <w:tr w:rsidR="000D5D4D" w:rsidRPr="0059301F" w:rsidTr="00811618">
        <w:tc>
          <w:tcPr>
            <w:tcW w:w="4253" w:type="dxa"/>
            <w:shd w:val="clear" w:color="auto" w:fill="D9D9D9" w:themeFill="background1" w:themeFillShade="D9"/>
          </w:tcPr>
          <w:p w:rsidR="000D5D4D" w:rsidRPr="0059301F" w:rsidRDefault="000D5D4D" w:rsidP="00BB3C33">
            <w:pPr>
              <w:pStyle w:val="Textkrper"/>
              <w:rPr>
                <w:rStyle w:val="Fett"/>
              </w:rPr>
            </w:pPr>
            <w:r w:rsidRPr="0059301F">
              <w:rPr>
                <w:rStyle w:val="Fett"/>
              </w:rPr>
              <w:t>Schritt im Handlungskreislauf</w:t>
            </w:r>
          </w:p>
        </w:tc>
        <w:tc>
          <w:tcPr>
            <w:tcW w:w="3969" w:type="dxa"/>
            <w:shd w:val="clear" w:color="auto" w:fill="D9D9D9" w:themeFill="background1" w:themeFillShade="D9"/>
          </w:tcPr>
          <w:p w:rsidR="000D5D4D" w:rsidRPr="0059301F" w:rsidRDefault="000D5D4D" w:rsidP="00BB3C33">
            <w:pPr>
              <w:pStyle w:val="Textkrper"/>
              <w:rPr>
                <w:rStyle w:val="Fett"/>
              </w:rPr>
            </w:pPr>
            <w:r w:rsidRPr="0059301F">
              <w:rPr>
                <w:rStyle w:val="Fett"/>
              </w:rPr>
              <w:t xml:space="preserve">Frage </w:t>
            </w:r>
          </w:p>
        </w:tc>
      </w:tr>
      <w:tr w:rsidR="000D5D4D" w:rsidRPr="00A410C8" w:rsidTr="00BB3C33">
        <w:tc>
          <w:tcPr>
            <w:tcW w:w="4253" w:type="dxa"/>
            <w:shd w:val="clear" w:color="auto" w:fill="auto"/>
          </w:tcPr>
          <w:p w:rsidR="000D5D4D" w:rsidRDefault="00FC28E4" w:rsidP="00BB3C33">
            <w:pPr>
              <w:pStyle w:val="AufgabeKasten"/>
              <w:numPr>
                <w:ilvl w:val="0"/>
                <w:numId w:val="0"/>
              </w:numPr>
            </w:pPr>
            <w:r>
              <w:t>I</w:t>
            </w:r>
            <w:r w:rsidR="000D5D4D">
              <w:t xml:space="preserve">nformieren </w:t>
            </w:r>
          </w:p>
        </w:tc>
        <w:tc>
          <w:tcPr>
            <w:tcW w:w="3969" w:type="dxa"/>
          </w:tcPr>
          <w:p w:rsidR="000D5D4D" w:rsidRDefault="000D5D4D" w:rsidP="00BB3C33">
            <w:pPr>
              <w:pStyle w:val="Textkrper"/>
            </w:pPr>
            <w:r>
              <w:t>Wo finde ich das Rezept für den Obstquark?</w:t>
            </w:r>
          </w:p>
        </w:tc>
      </w:tr>
      <w:tr w:rsidR="000D5D4D" w:rsidRPr="00A410C8" w:rsidTr="00BB3C33">
        <w:tc>
          <w:tcPr>
            <w:tcW w:w="4253" w:type="dxa"/>
            <w:shd w:val="clear" w:color="auto" w:fill="auto"/>
          </w:tcPr>
          <w:p w:rsidR="000D5D4D" w:rsidRDefault="00FC28E4" w:rsidP="00BB3C33">
            <w:pPr>
              <w:pStyle w:val="Textkrper"/>
            </w:pPr>
            <w:r>
              <w:t>K</w:t>
            </w:r>
            <w:r w:rsidR="000D5D4D">
              <w:t>ontrollieren</w:t>
            </w:r>
          </w:p>
        </w:tc>
        <w:tc>
          <w:tcPr>
            <w:tcW w:w="3969" w:type="dxa"/>
          </w:tcPr>
          <w:p w:rsidR="000D5D4D" w:rsidRDefault="000D5D4D" w:rsidP="00BB3C33">
            <w:pPr>
              <w:pStyle w:val="Textkrper"/>
            </w:pPr>
            <w:r>
              <w:t>Wie schmeckt unser Obstquark?</w:t>
            </w:r>
          </w:p>
        </w:tc>
      </w:tr>
    </w:tbl>
    <w:p w:rsidR="000D5D4D" w:rsidRDefault="000D5D4D" w:rsidP="000D5D4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0D5D4D"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lastRenderedPageBreak/>
              <w:br w:type="page"/>
              <w:t>Lernfeld</w:t>
            </w:r>
          </w:p>
          <w:p w:rsidR="000D5D4D" w:rsidRDefault="000D5D4D" w:rsidP="00BB3C33">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t>Titel</w:t>
            </w:r>
          </w:p>
          <w:p w:rsidR="000D5D4D" w:rsidRDefault="00FC28E4" w:rsidP="00BB3C33">
            <w:pPr>
              <w:pStyle w:val="TabelleKopflinks"/>
            </w:pPr>
            <w:r>
              <w:t>Lernumgebung kennenlernen –</w:t>
            </w:r>
          </w:p>
          <w:p w:rsidR="000D5D4D" w:rsidRDefault="000D5D4D" w:rsidP="00BB3C33">
            <w:pPr>
              <w:pStyle w:val="TabelleKopflinks"/>
            </w:pPr>
            <w:r>
              <w:t>Handlungskreislauf</w:t>
            </w:r>
          </w:p>
        </w:tc>
        <w:tc>
          <w:tcPr>
            <w:tcW w:w="188" w:type="dxa"/>
            <w:vMerge w:val="restart"/>
            <w:tcBorders>
              <w:top w:val="nil"/>
              <w:left w:val="single" w:sz="4" w:space="0" w:color="auto"/>
              <w:bottom w:val="nil"/>
              <w:right w:val="single" w:sz="4" w:space="0" w:color="auto"/>
            </w:tcBorders>
            <w:shd w:val="clear" w:color="auto" w:fill="FFFFFF"/>
          </w:tcPr>
          <w:p w:rsidR="000D5D4D" w:rsidRPr="004B658C" w:rsidRDefault="000D5D4D" w:rsidP="00BB3C3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D5D4D" w:rsidRDefault="000D5D4D" w:rsidP="00BB3C33">
            <w:pPr>
              <w:pStyle w:val="TabellenkopfLS"/>
            </w:pPr>
            <w:r>
              <w:t xml:space="preserve">Ernährung </w:t>
            </w:r>
            <w:r>
              <w:br/>
              <w:t>und Gastronomie</w:t>
            </w:r>
          </w:p>
          <w:p w:rsidR="000D5D4D" w:rsidRPr="00B51DE9" w:rsidRDefault="000D5D4D" w:rsidP="00BB3C33">
            <w:pPr>
              <w:pStyle w:val="TabelleKopfmitte"/>
              <w:rPr>
                <w:rFonts w:eastAsia="Calibri"/>
              </w:rPr>
            </w:pPr>
            <w:r>
              <w:t>EG1.01.01.03</w:t>
            </w:r>
          </w:p>
        </w:tc>
      </w:tr>
      <w:tr w:rsidR="000D5D4D" w:rsidRPr="00B51DE9" w:rsidTr="00BB3C33">
        <w:tc>
          <w:tcPr>
            <w:tcW w:w="7348" w:type="dxa"/>
            <w:gridSpan w:val="2"/>
            <w:tcBorders>
              <w:left w:val="single" w:sz="4" w:space="0" w:color="auto"/>
              <w:bottom w:val="single" w:sz="4" w:space="0" w:color="auto"/>
              <w:right w:val="single" w:sz="4" w:space="0" w:color="auto"/>
            </w:tcBorders>
            <w:hideMark/>
          </w:tcPr>
          <w:p w:rsidR="000D5D4D" w:rsidRPr="004B658C" w:rsidRDefault="000D5D4D" w:rsidP="00BB3C33">
            <w:pPr>
              <w:pStyle w:val="Tabelle6pt"/>
            </w:pPr>
            <w:r>
              <w:t>Kompetenzbereiche:</w:t>
            </w:r>
          </w:p>
          <w:p w:rsidR="000D5D4D" w:rsidRDefault="000D5D4D" w:rsidP="000D5D4D">
            <w:pPr>
              <w:pStyle w:val="Kopf8ptafz"/>
              <w:ind w:left="227" w:hanging="170"/>
            </w:pPr>
            <w:r>
              <w:t>Ich kann die unterschiedlichen Arbeitsmaterialien überblicken</w:t>
            </w:r>
            <w:r w:rsidR="00964914">
              <w:t>.</w:t>
            </w:r>
          </w:p>
          <w:p w:rsidR="000D5D4D" w:rsidRDefault="000D5D4D" w:rsidP="000D5D4D">
            <w:pPr>
              <w:pStyle w:val="Kopf8ptafz"/>
              <w:ind w:left="227" w:hanging="170"/>
            </w:pPr>
            <w:r>
              <w:t xml:space="preserve">Ich kann Aufgaben eigenverantwortlich und </w:t>
            </w:r>
            <w:r w:rsidR="003702B6">
              <w:t>selbstständig</w:t>
            </w:r>
            <w:r w:rsidR="00964914">
              <w:t xml:space="preserve"> durchführen.</w:t>
            </w:r>
          </w:p>
          <w:p w:rsidR="000D5D4D" w:rsidRDefault="000D5D4D" w:rsidP="00BB3C33">
            <w:pPr>
              <w:pStyle w:val="Kopf8ptafz"/>
              <w:numPr>
                <w:ilvl w:val="0"/>
                <w:numId w:val="0"/>
              </w:numPr>
              <w:ind w:left="57"/>
            </w:pPr>
          </w:p>
        </w:tc>
        <w:tc>
          <w:tcPr>
            <w:tcW w:w="188" w:type="dxa"/>
            <w:vMerge/>
            <w:tcBorders>
              <w:left w:val="single" w:sz="4" w:space="0" w:color="auto"/>
              <w:bottom w:val="nil"/>
              <w:right w:val="nil"/>
            </w:tcBorders>
            <w:vAlign w:val="center"/>
            <w:hideMark/>
          </w:tcPr>
          <w:p w:rsidR="000D5D4D" w:rsidRDefault="000D5D4D" w:rsidP="00BB3C3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5D4D" w:rsidRPr="00B51DE9" w:rsidTr="00BB3C33">
              <w:trPr>
                <w:trHeight w:val="284"/>
              </w:trPr>
              <w:tc>
                <w:tcPr>
                  <w:tcW w:w="2090" w:type="dxa"/>
                  <w:shd w:val="clear" w:color="auto" w:fill="D9D9D9" w:themeFill="background1" w:themeFillShade="D9"/>
                </w:tcPr>
                <w:p w:rsidR="000D5D4D" w:rsidRPr="00B51DE9" w:rsidRDefault="000D5D4D" w:rsidP="00BB3C33">
                  <w:pPr>
                    <w:pStyle w:val="TabelleKopfmitte"/>
                  </w:pPr>
                  <w:r w:rsidRPr="00B51DE9">
                    <w:t>L</w:t>
                  </w:r>
                  <w:r>
                    <w:t>ösung</w:t>
                  </w:r>
                </w:p>
              </w:tc>
            </w:tr>
          </w:tbl>
          <w:p w:rsidR="000D5D4D" w:rsidRPr="00B51DE9" w:rsidRDefault="000D5D4D" w:rsidP="00BB3C33"/>
        </w:tc>
      </w:tr>
    </w:tbl>
    <w:p w:rsidR="000D5D4D" w:rsidRDefault="000D5D4D" w:rsidP="000D5D4D">
      <w:r>
        <w:rPr>
          <w:noProof/>
          <w:sz w:val="24"/>
          <w:lang w:eastAsia="de-DE"/>
        </w:rPr>
        <w:drawing>
          <wp:anchor distT="0" distB="0" distL="114300" distR="114300" simplePos="0" relativeHeight="251742208" behindDoc="0" locked="1" layoutInCell="0" allowOverlap="1" wp14:anchorId="144D85F2" wp14:editId="7D1863CF">
            <wp:simplePos x="0" y="0"/>
            <wp:positionH relativeFrom="rightMargin">
              <wp:posOffset>107950</wp:posOffset>
            </wp:positionH>
            <wp:positionV relativeFrom="paragraph">
              <wp:posOffset>30480</wp:posOffset>
            </wp:positionV>
            <wp:extent cx="345440" cy="323850"/>
            <wp:effectExtent l="0" t="0" r="0" b="0"/>
            <wp:wrapNone/>
            <wp:docPr id="39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43232" behindDoc="0" locked="1" layoutInCell="0" allowOverlap="1" wp14:anchorId="2BBA06AB" wp14:editId="1A9E9B60">
            <wp:simplePos x="0" y="0"/>
            <wp:positionH relativeFrom="rightMargin">
              <wp:posOffset>467995</wp:posOffset>
            </wp:positionH>
            <wp:positionV relativeFrom="paragraph">
              <wp:posOffset>30480</wp:posOffset>
            </wp:positionV>
            <wp:extent cx="345440" cy="323850"/>
            <wp:effectExtent l="0" t="0" r="0" b="0"/>
            <wp:wrapNone/>
            <wp:docPr id="3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C28E4" w:rsidRDefault="000D5D4D" w:rsidP="000D5D4D">
      <w:pPr>
        <w:pStyle w:val="Textkrpermitte"/>
        <w:jc w:val="left"/>
      </w:pPr>
      <w:r>
        <w:t>Um Aufgaben und Projekte erfolgreich zu meistern</w:t>
      </w:r>
      <w:r w:rsidR="00811618">
        <w:t>,</w:t>
      </w:r>
      <w:r>
        <w:t xml:space="preserve"> ist es sehr hilfreich die anfallende Arbeit in kleine Schritte zu unterteilen und zu strukturieren. Der Handlungskreislauf mit seinen 5 Schritten ist eine sehr gute Möglichkeit</w:t>
      </w:r>
      <w:r w:rsidR="00FC28E4">
        <w:t>,</w:t>
      </w:r>
      <w:r>
        <w:t xml:space="preserve"> Aufgaben und Projekte zu strukturi</w:t>
      </w:r>
      <w:r>
        <w:t>e</w:t>
      </w:r>
      <w:r w:rsidR="00FC28E4">
        <w:t>ren.</w:t>
      </w:r>
    </w:p>
    <w:p w:rsidR="000D5D4D" w:rsidRPr="00B14114" w:rsidRDefault="000D5D4D" w:rsidP="000D5D4D">
      <w:pPr>
        <w:pStyle w:val="Textkrpermitte"/>
        <w:jc w:val="left"/>
        <w:rPr>
          <w:rStyle w:val="Fett"/>
        </w:rPr>
      </w:pPr>
      <w:r w:rsidRPr="00B14114">
        <w:rPr>
          <w:rStyle w:val="Fett"/>
        </w:rPr>
        <w:t>Struktur in der Arbeit führt zum Erfolg!</w:t>
      </w:r>
    </w:p>
    <w:p w:rsidR="000D5D4D" w:rsidRDefault="000D5D4D" w:rsidP="000D5D4D"/>
    <w:p w:rsidR="000D5D4D" w:rsidRPr="007B5FB6" w:rsidRDefault="000D5D4D" w:rsidP="000D5D4D">
      <w:pPr>
        <w:jc w:val="center"/>
        <w:rPr>
          <w:iCs/>
          <w:color w:val="0D0D0D"/>
          <w:sz w:val="24"/>
        </w:rPr>
      </w:pPr>
      <w:r w:rsidRPr="007B5FB6">
        <w:rPr>
          <w:iCs/>
          <w:color w:val="0D0D0D"/>
          <w:sz w:val="48"/>
        </w:rPr>
        <w:t>Handlungskreislauf</w:t>
      </w:r>
      <w:r>
        <w:rPr>
          <w:iCs/>
          <w:color w:val="0D0D0D"/>
          <w:sz w:val="48"/>
        </w:rPr>
        <w:t xml:space="preserve"> Obstquark</w:t>
      </w:r>
    </w:p>
    <w:p w:rsidR="000D5D4D" w:rsidRDefault="000D5D4D" w:rsidP="000D5D4D"/>
    <w:p w:rsidR="000D5D4D" w:rsidRDefault="000D5D4D" w:rsidP="000D5D4D">
      <w:r w:rsidRPr="007B5FB6">
        <w:rPr>
          <w:noProof/>
          <w:sz w:val="48"/>
          <w:lang w:eastAsia="de-DE"/>
        </w:rPr>
        <mc:AlternateContent>
          <mc:Choice Requires="wpg">
            <w:drawing>
              <wp:anchor distT="0" distB="0" distL="114300" distR="114300" simplePos="0" relativeHeight="251741184" behindDoc="0" locked="0" layoutInCell="1" allowOverlap="1" wp14:anchorId="51BB6FC4" wp14:editId="1EBB8D65">
                <wp:simplePos x="0" y="0"/>
                <wp:positionH relativeFrom="column">
                  <wp:posOffset>-4098</wp:posOffset>
                </wp:positionH>
                <wp:positionV relativeFrom="paragraph">
                  <wp:posOffset>104416</wp:posOffset>
                </wp:positionV>
                <wp:extent cx="6243969" cy="4114621"/>
                <wp:effectExtent l="0" t="228600" r="23495" b="19685"/>
                <wp:wrapNone/>
                <wp:docPr id="1031" name="Gruppieren 10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43969" cy="4114621"/>
                          <a:chOff x="1133" y="2598"/>
                          <a:chExt cx="15824" cy="7853"/>
                        </a:xfrm>
                      </wpg:grpSpPr>
                      <wps:wsp>
                        <wps:cNvPr id="1033" name="AutoShape 12"/>
                        <wps:cNvSpPr>
                          <a:spLocks noChangeArrowheads="1"/>
                        </wps:cNvSpPr>
                        <wps:spPr bwMode="auto">
                          <a:xfrm rot="13670108">
                            <a:off x="5789" y="1457"/>
                            <a:ext cx="6478" cy="8759"/>
                          </a:xfrm>
                          <a:custGeom>
                            <a:avLst/>
                            <a:gdLst>
                              <a:gd name="T0" fmla="*/ 599019 w 21600"/>
                              <a:gd name="T1" fmla="*/ 1084702 h 21600"/>
                              <a:gd name="T2" fmla="*/ 4062026 w 21600"/>
                              <a:gd name="T3" fmla="*/ 4825268 h 21600"/>
                              <a:gd name="T4" fmla="*/ 1333925 w 21600"/>
                              <a:gd name="T5" fmla="*/ 1638955 h 21600"/>
                              <a:gd name="T6" fmla="*/ 6322215 w 21600"/>
                              <a:gd name="T7" fmla="*/ 3715984 h 21600"/>
                              <a:gd name="T8" fmla="*/ 4871511 w 21600"/>
                              <a:gd name="T9" fmla="*/ 4523041 h 21600"/>
                              <a:gd name="T10" fmla="*/ 4043713 w 21600"/>
                              <a:gd name="T11" fmla="*/ 3108426 h 21600"/>
                              <a:gd name="T12" fmla="*/ 0 60000 65536"/>
                              <a:gd name="T13" fmla="*/ 0 60000 65536"/>
                              <a:gd name="T14" fmla="*/ 0 60000 65536"/>
                              <a:gd name="T15" fmla="*/ 0 60000 65536"/>
                              <a:gd name="T16" fmla="*/ 0 60000 65536"/>
                              <a:gd name="T17" fmla="*/ 0 60000 65536"/>
                              <a:gd name="T18" fmla="*/ 3163 w 21600"/>
                              <a:gd name="T19" fmla="*/ 3163 h 21600"/>
                              <a:gd name="T20" fmla="*/ 18437 w 21600"/>
                              <a:gd name="T21" fmla="*/ 18437 h 21600"/>
                            </a:gdLst>
                            <a:ahLst/>
                            <a:cxnLst>
                              <a:cxn ang="T12">
                                <a:pos x="T0" y="T1"/>
                              </a:cxn>
                              <a:cxn ang="T13">
                                <a:pos x="T2" y="T3"/>
                              </a:cxn>
                              <a:cxn ang="T14">
                                <a:pos x="T4" y="T5"/>
                              </a:cxn>
                              <a:cxn ang="T15">
                                <a:pos x="T6" y="T7"/>
                              </a:cxn>
                              <a:cxn ang="T16">
                                <a:pos x="T8" y="T9"/>
                              </a:cxn>
                              <a:cxn ang="T17">
                                <a:pos x="T10" y="T11"/>
                              </a:cxn>
                            </a:cxnLst>
                            <a:rect l="T18" t="T19" r="T20" b="T21"/>
                            <a:pathLst>
                              <a:path w="21600" h="21600">
                                <a:moveTo>
                                  <a:pt x="17840" y="12725"/>
                                </a:moveTo>
                                <a:cubicBezTo>
                                  <a:pt x="18012" y="12098"/>
                                  <a:pt x="18099" y="11450"/>
                                  <a:pt x="18099" y="10800"/>
                                </a:cubicBezTo>
                                <a:cubicBezTo>
                                  <a:pt x="18099" y="6768"/>
                                  <a:pt x="14831" y="3501"/>
                                  <a:pt x="10800" y="3501"/>
                                </a:cubicBezTo>
                                <a:cubicBezTo>
                                  <a:pt x="6768" y="3501"/>
                                  <a:pt x="3501" y="6768"/>
                                  <a:pt x="3501" y="10800"/>
                                </a:cubicBezTo>
                                <a:cubicBezTo>
                                  <a:pt x="3501" y="14831"/>
                                  <a:pt x="6768" y="18099"/>
                                  <a:pt x="10800" y="18099"/>
                                </a:cubicBezTo>
                                <a:cubicBezTo>
                                  <a:pt x="12075" y="18099"/>
                                  <a:pt x="13327" y="17764"/>
                                  <a:pt x="14433" y="17130"/>
                                </a:cubicBezTo>
                                <a:lnTo>
                                  <a:pt x="16176" y="20166"/>
                                </a:lnTo>
                                <a:cubicBezTo>
                                  <a:pt x="14540" y="21105"/>
                                  <a:pt x="12686" y="21599"/>
                                  <a:pt x="10800" y="21600"/>
                                </a:cubicBezTo>
                                <a:cubicBezTo>
                                  <a:pt x="4835" y="21600"/>
                                  <a:pt x="0" y="16764"/>
                                  <a:pt x="0" y="10800"/>
                                </a:cubicBezTo>
                                <a:cubicBezTo>
                                  <a:pt x="0" y="4835"/>
                                  <a:pt x="4835" y="0"/>
                                  <a:pt x="10800" y="0"/>
                                </a:cubicBezTo>
                                <a:cubicBezTo>
                                  <a:pt x="16764" y="0"/>
                                  <a:pt x="21600" y="4835"/>
                                  <a:pt x="21600" y="10800"/>
                                </a:cubicBezTo>
                                <a:cubicBezTo>
                                  <a:pt x="21600" y="11762"/>
                                  <a:pt x="21471" y="12721"/>
                                  <a:pt x="21217" y="13649"/>
                                </a:cubicBezTo>
                                <a:lnTo>
                                  <a:pt x="23821" y="14361"/>
                                </a:lnTo>
                                <a:lnTo>
                                  <a:pt x="18355" y="17480"/>
                                </a:lnTo>
                                <a:lnTo>
                                  <a:pt x="15236" y="12013"/>
                                </a:lnTo>
                                <a:lnTo>
                                  <a:pt x="17840" y="12725"/>
                                </a:lnTo>
                                <a:close/>
                              </a:path>
                            </a:pathLst>
                          </a:custGeom>
                          <a:solidFill>
                            <a:srgbClr val="FFFF00">
                              <a:alpha val="41176"/>
                            </a:srgbClr>
                          </a:solidFill>
                          <a:ln w="952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wpg:grpSp>
                        <wpg:cNvPr id="1034" name="Gruppieren 469"/>
                        <wpg:cNvGrpSpPr>
                          <a:grpSpLocks/>
                        </wpg:cNvGrpSpPr>
                        <wpg:grpSpPr bwMode="auto">
                          <a:xfrm>
                            <a:off x="4015" y="8607"/>
                            <a:ext cx="6923" cy="1844"/>
                            <a:chOff x="765" y="3093"/>
                            <a:chExt cx="25713" cy="10408"/>
                          </a:xfrm>
                        </wpg:grpSpPr>
                        <wps:wsp>
                          <wps:cNvPr id="1035" name="AutoShape 9"/>
                          <wps:cNvSpPr>
                            <a:spLocks noChangeArrowheads="1"/>
                          </wps:cNvSpPr>
                          <wps:spPr bwMode="auto">
                            <a:xfrm>
                              <a:off x="765" y="5253"/>
                              <a:ext cx="25713" cy="8248"/>
                            </a:xfrm>
                            <a:prstGeom prst="flowChartAlternateProcess">
                              <a:avLst/>
                            </a:prstGeom>
                            <a:solidFill>
                              <a:srgbClr val="DCE6F2"/>
                            </a:solidFill>
                            <a:ln w="9525">
                              <a:solidFill>
                                <a:srgbClr val="000000"/>
                              </a:solidFill>
                              <a:miter lim="800000"/>
                              <a:headEnd/>
                              <a:tailEnd/>
                            </a:ln>
                          </wps:spPr>
                          <wps:txbx>
                            <w:txbxContent>
                              <w:p w:rsidR="00333930" w:rsidRPr="00161881" w:rsidRDefault="00333930" w:rsidP="000D5D4D">
                                <w:pPr>
                                  <w:pStyle w:val="TabelleLinks"/>
                                  <w:spacing w:line="240" w:lineRule="auto"/>
                                  <w:rPr>
                                    <w:rFonts w:cs="Arial"/>
                                    <w:sz w:val="20"/>
                                    <w:szCs w:val="24"/>
                                  </w:rPr>
                                </w:pPr>
                                <w:r w:rsidRPr="00161881">
                                  <w:rPr>
                                    <w:rFonts w:cs="Arial"/>
                                    <w:sz w:val="20"/>
                                    <w:szCs w:val="24"/>
                                  </w:rPr>
                                  <w:t xml:space="preserve">Den Obstquark </w:t>
                                </w:r>
                                <w:r>
                                  <w:rPr>
                                    <w:rFonts w:cs="Arial"/>
                                    <w:sz w:val="20"/>
                                    <w:szCs w:val="24"/>
                                  </w:rPr>
                                  <w:t>nach geplanter Aufgabenve</w:t>
                                </w:r>
                                <w:r>
                                  <w:rPr>
                                    <w:rFonts w:cs="Arial"/>
                                    <w:sz w:val="20"/>
                                    <w:szCs w:val="24"/>
                                  </w:rPr>
                                  <w:t>r</w:t>
                                </w:r>
                                <w:r>
                                  <w:rPr>
                                    <w:rFonts w:cs="Arial"/>
                                    <w:sz w:val="20"/>
                                    <w:szCs w:val="24"/>
                                  </w:rPr>
                                  <w:t xml:space="preserve">teilung </w:t>
                                </w:r>
                                <w:r w:rsidRPr="00161881">
                                  <w:rPr>
                                    <w:rFonts w:cs="Arial"/>
                                    <w:sz w:val="20"/>
                                    <w:szCs w:val="24"/>
                                  </w:rPr>
                                  <w:t>in der Küche herstellen.</w:t>
                                </w:r>
                              </w:p>
                            </w:txbxContent>
                          </wps:txbx>
                          <wps:bodyPr rot="0" vert="horz" wrap="square" lIns="91440" tIns="45720" rIns="91440" bIns="45720" anchor="ctr" anchorCtr="0" upright="1">
                            <a:noAutofit/>
                          </wps:bodyPr>
                        </wps:wsp>
                        <wps:wsp>
                          <wps:cNvPr id="1036" name="Text Box 19"/>
                          <wps:cNvSpPr txBox="1">
                            <a:spLocks noChangeArrowheads="1"/>
                          </wps:cNvSpPr>
                          <wps:spPr bwMode="auto">
                            <a:xfrm>
                              <a:off x="11983" y="3093"/>
                              <a:ext cx="14071" cy="3417"/>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kern w:val="24"/>
                                    <w:szCs w:val="28"/>
                                  </w:rPr>
                                </w:pPr>
                                <w:r>
                                  <w:rPr>
                                    <w:b/>
                                    <w:kern w:val="24"/>
                                    <w:szCs w:val="28"/>
                                  </w:rPr>
                                  <w:t>D</w:t>
                                </w:r>
                                <w:r w:rsidRPr="00B14114">
                                  <w:rPr>
                                    <w:b/>
                                    <w:kern w:val="24"/>
                                    <w:szCs w:val="28"/>
                                  </w:rPr>
                                  <w:t>urchführen</w:t>
                                </w:r>
                              </w:p>
                            </w:txbxContent>
                          </wps:txbx>
                          <wps:bodyPr rot="0" vert="horz" wrap="square" lIns="91440" tIns="45720" rIns="91440" bIns="45720" anchor="t" anchorCtr="0" upright="1">
                            <a:noAutofit/>
                          </wps:bodyPr>
                        </wps:wsp>
                      </wpg:grpSp>
                      <wpg:grpSp>
                        <wpg:cNvPr id="1037" name="Gruppieren 472"/>
                        <wpg:cNvGrpSpPr>
                          <a:grpSpLocks/>
                        </wpg:cNvGrpSpPr>
                        <wpg:grpSpPr bwMode="auto">
                          <a:xfrm>
                            <a:off x="1133" y="5876"/>
                            <a:ext cx="6406" cy="2676"/>
                            <a:chOff x="-1744" y="5234"/>
                            <a:chExt cx="29032" cy="15101"/>
                          </a:xfrm>
                        </wpg:grpSpPr>
                        <wps:wsp>
                          <wps:cNvPr id="1038" name="AutoShape 8"/>
                          <wps:cNvSpPr>
                            <a:spLocks noChangeArrowheads="1"/>
                          </wps:cNvSpPr>
                          <wps:spPr bwMode="auto">
                            <a:xfrm>
                              <a:off x="-1744" y="7535"/>
                              <a:ext cx="29032" cy="12800"/>
                            </a:xfrm>
                            <a:prstGeom prst="flowChartAlternateProcess">
                              <a:avLst/>
                            </a:prstGeom>
                            <a:solidFill>
                              <a:srgbClr val="DCE6F2"/>
                            </a:solidFill>
                            <a:ln w="9525">
                              <a:solidFill>
                                <a:srgbClr val="000000"/>
                              </a:solidFill>
                              <a:miter lim="800000"/>
                              <a:headEnd/>
                              <a:tailEnd/>
                            </a:ln>
                          </wps:spPr>
                          <wps:txbx>
                            <w:txbxContent>
                              <w:p w:rsidR="00333930" w:rsidRDefault="00333930" w:rsidP="000D5D4D">
                                <w:pPr>
                                  <w:pStyle w:val="Textkrper"/>
                                </w:pPr>
                                <w:r w:rsidRPr="00BC3FE6">
                                  <w:t>Den Geschmack und das Auss</w:t>
                                </w:r>
                                <w:r>
                                  <w:t>ehen des Obstquarks überprüfen</w:t>
                                </w:r>
                              </w:p>
                              <w:p w:rsidR="00333930" w:rsidRPr="00811618" w:rsidRDefault="00333930" w:rsidP="000D5D4D">
                                <w:pPr>
                                  <w:pStyle w:val="Textkrper"/>
                                  <w:rPr>
                                    <w:rStyle w:val="Fett"/>
                                    <w:b w:val="0"/>
                                    <w:u w:val="single"/>
                                  </w:rPr>
                                </w:pPr>
                                <w:r w:rsidRPr="00811618">
                                  <w:rPr>
                                    <w:rStyle w:val="Fett"/>
                                    <w:b w:val="0"/>
                                    <w:u w:val="single"/>
                                  </w:rPr>
                                  <w:t xml:space="preserve">Fragen: </w:t>
                                </w:r>
                              </w:p>
                              <w:p w:rsidR="00333930" w:rsidRPr="00811618" w:rsidRDefault="00333930" w:rsidP="000D5D4D">
                                <w:pPr>
                                  <w:rPr>
                                    <w:i/>
                                  </w:rPr>
                                </w:pPr>
                                <w:r w:rsidRPr="00811618">
                                  <w:rPr>
                                    <w:i/>
                                  </w:rPr>
                                  <w:t>Wie schmeckt unser Obstquark?</w:t>
                                </w:r>
                              </w:p>
                              <w:p w:rsidR="00333930" w:rsidRDefault="00333930" w:rsidP="000D5D4D">
                                <w:pPr>
                                  <w:rPr>
                                    <w:i/>
                                    <w:sz w:val="16"/>
                                  </w:rPr>
                                </w:pPr>
                              </w:p>
                              <w:p w:rsidR="00333930" w:rsidRDefault="00333930" w:rsidP="000D5D4D">
                                <w:pPr>
                                  <w:rPr>
                                    <w:i/>
                                    <w:sz w:val="16"/>
                                  </w:rPr>
                                </w:pPr>
                              </w:p>
                              <w:p w:rsidR="00333930" w:rsidRDefault="00333930" w:rsidP="000D5D4D">
                                <w:pPr>
                                  <w:rPr>
                                    <w:i/>
                                    <w:sz w:val="16"/>
                                  </w:rPr>
                                </w:pPr>
                              </w:p>
                              <w:p w:rsidR="00333930" w:rsidRDefault="00333930" w:rsidP="000D5D4D">
                                <w:pPr>
                                  <w:rPr>
                                    <w:i/>
                                    <w:sz w:val="16"/>
                                  </w:rPr>
                                </w:pPr>
                              </w:p>
                              <w:p w:rsidR="00333930" w:rsidRDefault="00333930" w:rsidP="000D5D4D">
                                <w:pPr>
                                  <w:rPr>
                                    <w:i/>
                                    <w:sz w:val="16"/>
                                  </w:rPr>
                                </w:pPr>
                              </w:p>
                              <w:p w:rsidR="00333930" w:rsidRPr="00C3346D" w:rsidRDefault="00333930" w:rsidP="000D5D4D">
                                <w:pPr>
                                  <w:rPr>
                                    <w:i/>
                                    <w:sz w:val="16"/>
                                  </w:rPr>
                                </w:pPr>
                              </w:p>
                            </w:txbxContent>
                          </wps:txbx>
                          <wps:bodyPr rot="0" vert="horz" wrap="square" lIns="91440" tIns="45720" rIns="91440" bIns="45720" anchor="ctr" anchorCtr="0" upright="1">
                            <a:noAutofit/>
                          </wps:bodyPr>
                        </wps:wsp>
                        <wps:wsp>
                          <wps:cNvPr id="1039" name="Text Box 19"/>
                          <wps:cNvSpPr txBox="1">
                            <a:spLocks noChangeArrowheads="1"/>
                          </wps:cNvSpPr>
                          <wps:spPr bwMode="auto">
                            <a:xfrm>
                              <a:off x="3041" y="5234"/>
                              <a:ext cx="17265" cy="3642"/>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kern w:val="24"/>
                                    <w:sz w:val="24"/>
                                    <w:szCs w:val="28"/>
                                  </w:rPr>
                                </w:pPr>
                                <w:r>
                                  <w:rPr>
                                    <w:b/>
                                    <w:kern w:val="24"/>
                                    <w:szCs w:val="28"/>
                                  </w:rPr>
                                  <w:t>K</w:t>
                                </w:r>
                                <w:r w:rsidRPr="00B14114">
                                  <w:rPr>
                                    <w:b/>
                                    <w:kern w:val="24"/>
                                    <w:szCs w:val="28"/>
                                  </w:rPr>
                                  <w:t>ontrollieren</w:t>
                                </w:r>
                              </w:p>
                            </w:txbxContent>
                          </wps:txbx>
                          <wps:bodyPr rot="0" vert="horz" wrap="square" lIns="91440" tIns="45720" rIns="91440" bIns="45720" anchor="t" anchorCtr="0" upright="1">
                            <a:noAutofit/>
                          </wps:bodyPr>
                        </wps:wsp>
                      </wpg:grpSp>
                      <wpg:grpSp>
                        <wpg:cNvPr id="1040" name="Gruppieren 478"/>
                        <wpg:cNvGrpSpPr>
                          <a:grpSpLocks/>
                        </wpg:cNvGrpSpPr>
                        <wpg:grpSpPr bwMode="auto">
                          <a:xfrm>
                            <a:off x="1454" y="2806"/>
                            <a:ext cx="6047" cy="2696"/>
                            <a:chOff x="-9102" y="692"/>
                            <a:chExt cx="29929" cy="15216"/>
                          </a:xfrm>
                        </wpg:grpSpPr>
                        <wps:wsp>
                          <wps:cNvPr id="1041" name="AutoShape 7"/>
                          <wps:cNvSpPr>
                            <a:spLocks noChangeArrowheads="1"/>
                          </wps:cNvSpPr>
                          <wps:spPr bwMode="auto">
                            <a:xfrm>
                              <a:off x="-9102" y="3061"/>
                              <a:ext cx="29929" cy="12847"/>
                            </a:xfrm>
                            <a:prstGeom prst="flowChartAlternateProcess">
                              <a:avLst/>
                            </a:prstGeom>
                            <a:solidFill>
                              <a:srgbClr val="DCE6F2"/>
                            </a:solidFill>
                            <a:ln w="9525">
                              <a:solidFill>
                                <a:srgbClr val="000000"/>
                              </a:solidFill>
                              <a:miter lim="800000"/>
                              <a:headEnd/>
                              <a:tailEnd/>
                            </a:ln>
                          </wps:spPr>
                          <wps:txbx>
                            <w:txbxContent>
                              <w:p w:rsidR="00333930" w:rsidRPr="00BC3FE6" w:rsidRDefault="00333930" w:rsidP="000D5D4D">
                                <w:pPr>
                                  <w:pStyle w:val="Textkrper"/>
                                  <w:rPr>
                                    <w:rStyle w:val="Fett"/>
                                    <w:b w:val="0"/>
                                  </w:rPr>
                                </w:pPr>
                                <w:r w:rsidRPr="00BC3FE6">
                                  <w:rPr>
                                    <w:rStyle w:val="Fett"/>
                                    <w:b w:val="0"/>
                                  </w:rPr>
                                  <w:t>Die Arbeitsatmosphäre und die Zei</w:t>
                                </w:r>
                                <w:r w:rsidRPr="00BC3FE6">
                                  <w:rPr>
                                    <w:rStyle w:val="Fett"/>
                                    <w:b w:val="0"/>
                                  </w:rPr>
                                  <w:t>t</w:t>
                                </w:r>
                                <w:r>
                                  <w:rPr>
                                    <w:rStyle w:val="Fett"/>
                                    <w:b w:val="0"/>
                                  </w:rPr>
                                  <w:t>einteilung bewerten</w:t>
                                </w:r>
                              </w:p>
                              <w:p w:rsidR="00333930" w:rsidRPr="00811618" w:rsidRDefault="00333930" w:rsidP="000D5D4D">
                                <w:pPr>
                                  <w:pStyle w:val="Textkrper"/>
                                  <w:rPr>
                                    <w:rStyle w:val="Fett"/>
                                    <w:b w:val="0"/>
                                    <w:u w:val="single"/>
                                  </w:rPr>
                                </w:pPr>
                                <w:r w:rsidRPr="00811618">
                                  <w:rPr>
                                    <w:rStyle w:val="Fett"/>
                                    <w:b w:val="0"/>
                                    <w:u w:val="single"/>
                                  </w:rPr>
                                  <w:t xml:space="preserve">Fragen: </w:t>
                                </w:r>
                              </w:p>
                              <w:p w:rsidR="00333930" w:rsidRPr="00811618" w:rsidRDefault="00333930" w:rsidP="000D5D4D">
                                <w:pPr>
                                  <w:rPr>
                                    <w:i/>
                                  </w:rPr>
                                </w:pPr>
                                <w:r w:rsidRPr="00811618">
                                  <w:rPr>
                                    <w:i/>
                                  </w:rPr>
                                  <w:t xml:space="preserve">Wie war unsere Zusammenarbeit? </w:t>
                                </w:r>
                              </w:p>
                              <w:p w:rsidR="00333930" w:rsidRPr="00811618" w:rsidRDefault="00333930" w:rsidP="000D5D4D">
                                <w:pPr>
                                  <w:rPr>
                                    <w:i/>
                                    <w:sz w:val="16"/>
                                  </w:rPr>
                                </w:pPr>
                                <w:r w:rsidRPr="00811618">
                                  <w:rPr>
                                    <w:i/>
                                  </w:rPr>
                                  <w:t>Können wir an unserer Arbeit etwas verbessern?</w:t>
                                </w:r>
                              </w:p>
                            </w:txbxContent>
                          </wps:txbx>
                          <wps:bodyPr rot="0" vert="horz" wrap="square" lIns="91440" tIns="45720" rIns="91440" bIns="45720" anchor="ctr" anchorCtr="0" upright="1">
                            <a:noAutofit/>
                          </wps:bodyPr>
                        </wps:wsp>
                        <wps:wsp>
                          <wps:cNvPr id="1042" name="Text Box 19"/>
                          <wps:cNvSpPr txBox="1">
                            <a:spLocks noChangeArrowheads="1"/>
                          </wps:cNvSpPr>
                          <wps:spPr bwMode="auto">
                            <a:xfrm>
                              <a:off x="-7041" y="692"/>
                              <a:ext cx="23502" cy="4082"/>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sz w:val="16"/>
                                  </w:rPr>
                                </w:pPr>
                                <w:r>
                                  <w:rPr>
                                    <w:b/>
                                    <w:kern w:val="24"/>
                                    <w:szCs w:val="28"/>
                                  </w:rPr>
                                  <w:t>Reflektieren/B</w:t>
                                </w:r>
                                <w:r w:rsidRPr="00B14114">
                                  <w:rPr>
                                    <w:b/>
                                    <w:kern w:val="24"/>
                                    <w:szCs w:val="28"/>
                                  </w:rPr>
                                  <w:t>ewerten</w:t>
                                </w:r>
                              </w:p>
                            </w:txbxContent>
                          </wps:txbx>
                          <wps:bodyPr rot="0" vert="horz" wrap="square" lIns="91440" tIns="45720" rIns="91440" bIns="45720" anchor="t" anchorCtr="0" upright="1">
                            <a:noAutofit/>
                          </wps:bodyPr>
                        </wps:wsp>
                      </wpg:grpSp>
                      <wpg:grpSp>
                        <wpg:cNvPr id="1043" name="Gruppieren 472"/>
                        <wpg:cNvGrpSpPr>
                          <a:grpSpLocks/>
                        </wpg:cNvGrpSpPr>
                        <wpg:grpSpPr bwMode="auto">
                          <a:xfrm>
                            <a:off x="10921" y="2904"/>
                            <a:ext cx="5904" cy="2962"/>
                            <a:chOff x="5153" y="6445"/>
                            <a:chExt cx="26756" cy="16715"/>
                          </a:xfrm>
                        </wpg:grpSpPr>
                        <wps:wsp>
                          <wps:cNvPr id="1044" name="AutoShape 8"/>
                          <wps:cNvSpPr>
                            <a:spLocks noChangeArrowheads="1"/>
                          </wps:cNvSpPr>
                          <wps:spPr bwMode="auto">
                            <a:xfrm>
                              <a:off x="5153" y="8772"/>
                              <a:ext cx="26756" cy="14388"/>
                            </a:xfrm>
                            <a:prstGeom prst="flowChartAlternateProcess">
                              <a:avLst/>
                            </a:prstGeom>
                            <a:solidFill>
                              <a:srgbClr val="DCE6F2"/>
                            </a:solidFill>
                            <a:ln w="9525">
                              <a:solidFill>
                                <a:srgbClr val="000000"/>
                              </a:solidFill>
                              <a:miter lim="800000"/>
                              <a:headEnd/>
                              <a:tailEnd/>
                            </a:ln>
                          </wps:spPr>
                          <wps:txbx>
                            <w:txbxContent>
                              <w:p w:rsidR="00333930" w:rsidRPr="00161881" w:rsidRDefault="00333930" w:rsidP="00C3346D">
                                <w:r w:rsidRPr="00161881">
                                  <w:t>Ich suche mi</w:t>
                                </w:r>
                                <w:r>
                                  <w:t>r ein Rezept für den Obstquark.</w:t>
                                </w:r>
                              </w:p>
                              <w:p w:rsidR="00333930" w:rsidRPr="00811618" w:rsidRDefault="00333930" w:rsidP="00C3346D">
                                <w:pPr>
                                  <w:rPr>
                                    <w:rStyle w:val="Fett"/>
                                    <w:b w:val="0"/>
                                    <w:u w:val="single"/>
                                  </w:rPr>
                                </w:pPr>
                                <w:r w:rsidRPr="00811618">
                                  <w:rPr>
                                    <w:rStyle w:val="Fett"/>
                                    <w:b w:val="0"/>
                                    <w:u w:val="single"/>
                                  </w:rPr>
                                  <w:t xml:space="preserve">Fragen: </w:t>
                                </w:r>
                              </w:p>
                              <w:p w:rsidR="00333930" w:rsidRPr="00811618" w:rsidRDefault="00333930" w:rsidP="00C3346D">
                                <w:pPr>
                                  <w:rPr>
                                    <w:i/>
                                  </w:rPr>
                                </w:pPr>
                                <w:r w:rsidRPr="00811618">
                                  <w:rPr>
                                    <w:i/>
                                  </w:rPr>
                                  <w:t>Wo finde ich das Rezept für den Obs</w:t>
                                </w:r>
                                <w:r w:rsidRPr="00811618">
                                  <w:rPr>
                                    <w:i/>
                                  </w:rPr>
                                  <w:t>t</w:t>
                                </w:r>
                                <w:r w:rsidRPr="00811618">
                                  <w:rPr>
                                    <w:i/>
                                  </w:rPr>
                                  <w:t>quark?</w:t>
                                </w:r>
                              </w:p>
                              <w:p w:rsidR="00333930" w:rsidRPr="00811618" w:rsidRDefault="00333930" w:rsidP="00C3346D">
                                <w:pPr>
                                  <w:rPr>
                                    <w:i/>
                                  </w:rPr>
                                </w:pPr>
                                <w:r w:rsidRPr="00811618">
                                  <w:rPr>
                                    <w:i/>
                                  </w:rPr>
                                  <w:t>Welche Zutaten brauche ich für den Obstquark?</w:t>
                                </w:r>
                              </w:p>
                            </w:txbxContent>
                          </wps:txbx>
                          <wps:bodyPr rot="0" vert="horz" wrap="square" lIns="91440" tIns="45720" rIns="91440" bIns="45720" anchor="ctr" anchorCtr="0" upright="1">
                            <a:noAutofit/>
                          </wps:bodyPr>
                        </wps:wsp>
                        <wps:wsp>
                          <wps:cNvPr id="1045" name="Text Box 19"/>
                          <wps:cNvSpPr txBox="1">
                            <a:spLocks noChangeArrowheads="1"/>
                          </wps:cNvSpPr>
                          <wps:spPr bwMode="auto">
                            <a:xfrm>
                              <a:off x="11271" y="6445"/>
                              <a:ext cx="16221" cy="4099"/>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kern w:val="24"/>
                                    <w:szCs w:val="28"/>
                                  </w:rPr>
                                </w:pPr>
                                <w:r>
                                  <w:rPr>
                                    <w:b/>
                                    <w:kern w:val="24"/>
                                    <w:szCs w:val="28"/>
                                  </w:rPr>
                                  <w:t>I</w:t>
                                </w:r>
                                <w:r w:rsidRPr="00B14114">
                                  <w:rPr>
                                    <w:b/>
                                    <w:kern w:val="24"/>
                                    <w:szCs w:val="28"/>
                                  </w:rPr>
                                  <w:t>nformieren</w:t>
                                </w:r>
                              </w:p>
                            </w:txbxContent>
                          </wps:txbx>
                          <wps:bodyPr rot="0" vert="horz" wrap="square" lIns="91440" tIns="45720" rIns="91440" bIns="45720" anchor="t" anchorCtr="0" upright="1">
                            <a:noAutofit/>
                          </wps:bodyPr>
                        </wps:wsp>
                      </wpg:grpSp>
                      <wpg:grpSp>
                        <wpg:cNvPr id="1046" name="Gruppieren 478"/>
                        <wpg:cNvGrpSpPr>
                          <a:grpSpLocks/>
                        </wpg:cNvGrpSpPr>
                        <wpg:grpSpPr bwMode="auto">
                          <a:xfrm>
                            <a:off x="10938" y="5866"/>
                            <a:ext cx="6019" cy="4338"/>
                            <a:chOff x="-3250" y="-12"/>
                            <a:chExt cx="29798" cy="24498"/>
                          </a:xfrm>
                        </wpg:grpSpPr>
                        <wps:wsp>
                          <wps:cNvPr id="1047" name="AutoShape 7"/>
                          <wps:cNvSpPr>
                            <a:spLocks noChangeArrowheads="1"/>
                          </wps:cNvSpPr>
                          <wps:spPr bwMode="auto">
                            <a:xfrm>
                              <a:off x="268" y="2384"/>
                              <a:ext cx="26280" cy="22102"/>
                            </a:xfrm>
                            <a:prstGeom prst="flowChartAlternateProcess">
                              <a:avLst/>
                            </a:prstGeom>
                            <a:solidFill>
                              <a:srgbClr val="DCE6F2"/>
                            </a:solidFill>
                            <a:ln w="9525">
                              <a:solidFill>
                                <a:srgbClr val="000000"/>
                              </a:solidFill>
                              <a:miter lim="800000"/>
                              <a:headEnd/>
                              <a:tailEnd/>
                            </a:ln>
                          </wps:spPr>
                          <wps:txbx>
                            <w:txbxContent>
                              <w:p w:rsidR="00333930" w:rsidRPr="00FC28E4" w:rsidRDefault="00333930" w:rsidP="000D5D4D">
                                <w:pPr>
                                  <w:pStyle w:val="Textkrper"/>
                                  <w:rPr>
                                    <w:rStyle w:val="Fett"/>
                                    <w:b w:val="0"/>
                                  </w:rPr>
                                </w:pPr>
                                <w:r w:rsidRPr="00FC28E4">
                                  <w:rPr>
                                    <w:rStyle w:val="Fett"/>
                                    <w:b w:val="0"/>
                                  </w:rPr>
                                  <w:t>Aufgaben, z. B. Obst schneiden, Sahne schlagen, in der Gruppe verteilen</w:t>
                                </w:r>
                              </w:p>
                              <w:p w:rsidR="00333930" w:rsidRPr="00811618" w:rsidRDefault="00333930" w:rsidP="000D5D4D">
                                <w:pPr>
                                  <w:pStyle w:val="Textkrper"/>
                                  <w:rPr>
                                    <w:rStyle w:val="Fett"/>
                                    <w:b w:val="0"/>
                                    <w:u w:val="single"/>
                                  </w:rPr>
                                </w:pPr>
                                <w:r>
                                  <w:rPr>
                                    <w:rStyle w:val="Fett"/>
                                    <w:b w:val="0"/>
                                    <w:u w:val="single"/>
                                  </w:rPr>
                                  <w:t>Fragen:</w:t>
                                </w:r>
                              </w:p>
                              <w:p w:rsidR="00333930" w:rsidRPr="00811618" w:rsidRDefault="00333930" w:rsidP="000D5D4D">
                                <w:pPr>
                                  <w:pStyle w:val="Textkrper"/>
                                  <w:rPr>
                                    <w:i/>
                                  </w:rPr>
                                </w:pPr>
                                <w:r w:rsidRPr="00811618">
                                  <w:rPr>
                                    <w:i/>
                                  </w:rPr>
                                  <w:t xml:space="preserve">Welche Arbeitsschritte müssen bei der Herstellung beachtet werden? </w:t>
                                </w:r>
                              </w:p>
                              <w:p w:rsidR="00333930" w:rsidRPr="00811618" w:rsidRDefault="00333930" w:rsidP="000D5D4D">
                                <w:pPr>
                                  <w:pStyle w:val="Textkrper"/>
                                  <w:rPr>
                                    <w:i/>
                                  </w:rPr>
                                </w:pPr>
                                <w:r w:rsidRPr="00811618">
                                  <w:rPr>
                                    <w:i/>
                                  </w:rPr>
                                  <w:t>Wer übernimmt welche Aufg</w:t>
                                </w:r>
                                <w:r w:rsidRPr="00811618">
                                  <w:rPr>
                                    <w:i/>
                                  </w:rPr>
                                  <w:t>a</w:t>
                                </w:r>
                                <w:r w:rsidRPr="00811618">
                                  <w:rPr>
                                    <w:i/>
                                  </w:rPr>
                                  <w:t xml:space="preserve">ben in der Gruppe? </w:t>
                                </w:r>
                              </w:p>
                              <w:p w:rsidR="00333930" w:rsidRPr="00811618" w:rsidRDefault="00333930" w:rsidP="000D5D4D">
                                <w:pPr>
                                  <w:rPr>
                                    <w:i/>
                                  </w:rPr>
                                </w:pPr>
                                <w:r w:rsidRPr="00811618">
                                  <w:rPr>
                                    <w:i/>
                                  </w:rPr>
                                  <w:t>Wieviel Zeit brauchen die einze</w:t>
                                </w:r>
                                <w:r w:rsidRPr="00811618">
                                  <w:rPr>
                                    <w:i/>
                                  </w:rPr>
                                  <w:t>l</w:t>
                                </w:r>
                                <w:r w:rsidRPr="00811618">
                                  <w:rPr>
                                    <w:i/>
                                  </w:rPr>
                                  <w:t>nen Arbeitsschritte?</w:t>
                                </w:r>
                              </w:p>
                            </w:txbxContent>
                          </wps:txbx>
                          <wps:bodyPr rot="0" vert="horz" wrap="square" lIns="91440" tIns="45720" rIns="91440" bIns="45720" anchor="ctr" anchorCtr="0" upright="1">
                            <a:noAutofit/>
                          </wps:bodyPr>
                        </wps:wsp>
                        <wps:wsp>
                          <wps:cNvPr id="1048" name="Text Box 19"/>
                          <wps:cNvSpPr txBox="1">
                            <a:spLocks noChangeArrowheads="1"/>
                          </wps:cNvSpPr>
                          <wps:spPr bwMode="auto">
                            <a:xfrm>
                              <a:off x="-3250" y="-12"/>
                              <a:ext cx="22942" cy="3601"/>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sz w:val="18"/>
                                  </w:rPr>
                                </w:pPr>
                                <w:r>
                                  <w:rPr>
                                    <w:b/>
                                    <w:kern w:val="24"/>
                                    <w:szCs w:val="28"/>
                                  </w:rPr>
                                  <w:t>Planen/E</w:t>
                                </w:r>
                                <w:r w:rsidRPr="00B14114">
                                  <w:rPr>
                                    <w:b/>
                                    <w:kern w:val="24"/>
                                    <w:szCs w:val="28"/>
                                  </w:rPr>
                                  <w:t>ntscheiden</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uppieren 1031" o:spid="_x0000_s1101" style="position:absolute;margin-left:-.3pt;margin-top:8.2pt;width:491.65pt;height:324pt;z-index:251741184;mso-position-horizontal-relative:text;mso-position-vertical-relative:text" coordorigin="1133,2598" coordsize="15824,7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">
                <v:shape id="AutoShape 12" o:spid="_x0000_s1102" style="position:absolute;left:5789;top:1457;width:6478;height:8759;rotation:-8661557fd;visibility:visible;mso-wrap-style:none;v-text-anchor:middle"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k2YcQA&#10;AADdAAAADwAAAGRycy9kb3ducmV2LnhtbERP32vCMBB+H+x/CCfsZWjiKkM6o8iKsMH2MBWfb8nZ&#10;FptLaVKt//0iCHu7j+/nLVaDa8SZulB71jCdKBDExtuaSw373WY8BxEissXGM2m4UoDV8vFhgbn1&#10;F/6h8zaWIoVwyFFDFWObSxlMRQ7DxLfEiTv6zmFMsCul7fCSwl0jX5R6lQ5rTg0VtvRekTlte6ch&#10;W39di8/f03dfqszE59nsUOy91k+jYf0GItIQ/8V394dN81WWwe2bdIJ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ZNmHEAAAA3QAAAA8AAAAAAAAAAAAAAAAAmAIAAGRycy9k&#10;b3ducmV2LnhtbFBLBQYAAAAABAAEAPUAAACJAwAAAAA=&#10;" path="m17840,12725v172,-627,259,-1275,259,-1925c18099,6768,14831,3501,10800,3501v-4032,,-7299,3267,-7299,7299c3501,14831,6768,18099,10800,18099v1275,,2527,-335,3633,-969l16176,20166v-1636,939,-3490,1433,-5376,1434c4835,21600,,16764,,10800,,4835,4835,,10800,v5964,,10800,4835,10800,10800c21600,11762,21471,12721,21217,13649r2604,712l18355,17480,15236,12013r2604,712xe" fillcolor="yellow" strokecolor="#36f">
                  <v:fill opacity="26985f"/>
                  <v:stroke joinstyle="miter"/>
                  <v:shadow color="#eeece1"/>
                  <v:path o:connecttype="custom" o:connectlocs="179650,439857;1218232,1956691;400054,664611;1896079,1506866;1461002,1834135;1212739,1260496" o:connectangles="0,0,0,0,0,0" textboxrect="3164,3164,18436,18436"/>
                </v:shape>
                <v:group id="Gruppieren 469" o:spid="_x0000_s1103" style="position:absolute;left:4015;top:8607;width:6923;height:1844" coordorigin="765,3093" coordsize="25713,104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2l3cMAAADdAAAADwAAAGRycy9kb3ducmV2LnhtbERPS4vCMBC+L/gfwgje&#10;1rTqilSjiLjiQQQfIN6GZmyLzaQ02bb++82CsLf5+J6zWHWmFA3VrrCsIB5GIIhTqwvOFFwv358z&#10;EM4jaywtk4IXOVgtex8LTLRt+UTN2WcihLBLUEHufZVI6dKcDLqhrYgD97C1QR9gnUldYxvCTSlH&#10;UTSVBgsODTlWtMkpfZ5/jIJdi+16HG+bw/Oxed0vX8fbISalBv1uPQfhqfP/4rd7r8P8aDyB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ezaXdwwAAAN0AAAAP&#10;AAAAAAAAAAAAAAAAAKoCAABkcnMvZG93bnJldi54bWxQSwUGAAAAAAQABAD6AAAAmgMAAAAA&#10;">
                  <v:shape id="AutoShape 9" o:spid="_x0000_s1104" type="#_x0000_t176" style="position:absolute;left:765;top:5253;width:25713;height:82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CCmcMA&#10;AADdAAAADwAAAGRycy9kb3ducmV2LnhtbERPTUsDMRC9C/0PYQrebNJKi6xNS2kRPHioVQRvw2a6&#10;2TaZLDuxXf+9EQRv83ifs1wPMagL9dImtjCdGFDEdXItNxbe357uHkBJRnYYEpOFbxJYr0Y3S6xc&#10;uvIrXQ65USWEpUILPueu0lpqTxFlkjriwh1THzEX2Dfa9Xgt4THomTELHbHl0uCxo62n+nz4ihY2&#10;Jux2H7gY5nKST39+me73Eqy9HQ+bR1CZhvwv/nM/uzLf3M/h95tygl7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CCmcMAAADdAAAADwAAAAAAAAAAAAAAAACYAgAAZHJzL2Rv&#10;d25yZXYueG1sUEsFBgAAAAAEAAQA9QAAAIgDAAAAAA==&#10;" fillcolor="#dce6f2">
                    <v:textbox>
                      <w:txbxContent>
                        <w:p w:rsidR="00333930" w:rsidRPr="00161881" w:rsidRDefault="00333930" w:rsidP="000D5D4D">
                          <w:pPr>
                            <w:pStyle w:val="TabelleLinks"/>
                            <w:spacing w:line="240" w:lineRule="auto"/>
                            <w:rPr>
                              <w:rFonts w:cs="Arial"/>
                              <w:sz w:val="20"/>
                              <w:szCs w:val="24"/>
                            </w:rPr>
                          </w:pPr>
                          <w:r w:rsidRPr="00161881">
                            <w:rPr>
                              <w:rFonts w:cs="Arial"/>
                              <w:sz w:val="20"/>
                              <w:szCs w:val="24"/>
                            </w:rPr>
                            <w:t xml:space="preserve">Den Obstquark </w:t>
                          </w:r>
                          <w:r>
                            <w:rPr>
                              <w:rFonts w:cs="Arial"/>
                              <w:sz w:val="20"/>
                              <w:szCs w:val="24"/>
                            </w:rPr>
                            <w:t>nach geplanter Aufgabenve</w:t>
                          </w:r>
                          <w:r>
                            <w:rPr>
                              <w:rFonts w:cs="Arial"/>
                              <w:sz w:val="20"/>
                              <w:szCs w:val="24"/>
                            </w:rPr>
                            <w:t>r</w:t>
                          </w:r>
                          <w:r>
                            <w:rPr>
                              <w:rFonts w:cs="Arial"/>
                              <w:sz w:val="20"/>
                              <w:szCs w:val="24"/>
                            </w:rPr>
                            <w:t xml:space="preserve">teilung </w:t>
                          </w:r>
                          <w:r w:rsidRPr="00161881">
                            <w:rPr>
                              <w:rFonts w:cs="Arial"/>
                              <w:sz w:val="20"/>
                              <w:szCs w:val="24"/>
                            </w:rPr>
                            <w:t>in der Küche herstellen.</w:t>
                          </w:r>
                        </w:p>
                      </w:txbxContent>
                    </v:textbox>
                  </v:shape>
                  <v:shape id="Text Box 19" o:spid="_x0000_s1105" type="#_x0000_t202" style="position:absolute;left:11983;top:3093;width:14071;height:34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1SH8EA&#10;AADdAAAADwAAAGRycy9kb3ducmV2LnhtbERPTYvCMBC9C/6HMMJeRNPdBZFqFF1ZcI+2gh6HZmyL&#10;zaQkUdt/vxEEb/N4n7Ncd6YRd3K+tqzgc5qAIC6srrlUcMx/J3MQPiBrbCyTgp48rFfDwRJTbR98&#10;oHsWShFD2KeooAqhTaX0RUUG/dS2xJG7WGcwROhKqR0+Yrhp5FeSzKTBmmNDhS39VFRcs5tRkBfj&#10;7ITO9Oe/03i+7ffbzO4OSn2Mus0CRKAuvMUv917H+cn3DJ7fxBP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RtUh/BAAAA3QAAAA8AAAAAAAAAAAAAAAAAmAIAAGRycy9kb3du&#10;cmV2LnhtbFBLBQYAAAAABAAEAPUAAACGAwAAAAA=&#10;" filled="f" fillcolor="#4f81bd" stroked="f">
                    <v:textbox>
                      <w:txbxContent>
                        <w:p w:rsidR="00333930" w:rsidRPr="00B14114" w:rsidRDefault="00333930" w:rsidP="000D5D4D">
                          <w:pPr>
                            <w:jc w:val="center"/>
                            <w:textAlignment w:val="baseline"/>
                            <w:rPr>
                              <w:b/>
                              <w:kern w:val="24"/>
                              <w:szCs w:val="28"/>
                            </w:rPr>
                          </w:pPr>
                          <w:r>
                            <w:rPr>
                              <w:b/>
                              <w:kern w:val="24"/>
                              <w:szCs w:val="28"/>
                            </w:rPr>
                            <w:t>D</w:t>
                          </w:r>
                          <w:r w:rsidRPr="00B14114">
                            <w:rPr>
                              <w:b/>
                              <w:kern w:val="24"/>
                              <w:szCs w:val="28"/>
                            </w:rPr>
                            <w:t>urchführen</w:t>
                          </w:r>
                        </w:p>
                      </w:txbxContent>
                    </v:textbox>
                  </v:shape>
                </v:group>
                <v:group id="Gruppieren 472" o:spid="_x0000_s1106" style="position:absolute;left:1133;top:5876;width:6406;height:2676" coordorigin="-1744,5234" coordsize="29032,1510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h87qsMAAADdAAAADwAAAGRycy9kb3ducmV2LnhtbERPS4vCMBC+L/gfwgje&#10;1rSKq1SjiLjiQQQfIN6GZmyLzaQ02bb++82CsLf5+J6zWHWmFA3VrrCsIB5GIIhTqwvOFFwv358z&#10;EM4jaywtk4IXOVgtex8LTLRt+UTN2WcihLBLUEHufZVI6dKcDLqhrYgD97C1QR9gnUldYxvCTSlH&#10;UfQlDRYcGnKsaJNT+jz/GAW7Ftv1ON42h+dj87pfJsfbISalBv1uPQfhqfP/4rd7r8P8aDyF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HzuqwwAAAN0AAAAP&#10;AAAAAAAAAAAAAAAAAKoCAABkcnMvZG93bnJldi54bWxQSwUGAAAAAAQABAD6AAAAmgMAAAAA&#10;">
                  <v:shape id="AutoShape 8" o:spid="_x0000_s1107" type="#_x0000_t176" style="position:absolute;left:-1744;top:7535;width:29032;height:128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EtB8UA&#10;AADdAAAADwAAAGRycy9kb3ducmV2LnhtbESPQUsDQQyF74L/YYjgzc5UscjaaSkWwYOHWkXwFnbi&#10;ztqZzLIZ2/Xfm4PgLeG9vPdluZ5yMkcapS/sYT5zYIjbEnruPLy9Pl7dgZGKHDAVJg8/JLBenZ8t&#10;sQnlxC903NfOaAhLgx5irUNjrbSRMsqsDMSqfZYxY9V17GwY8aThOdlr5xY2Y8/aEHGgh0jtYf+d&#10;PWxc2m7fcTHdypd8xMPzfLeT5P3lxbS5B1Npqv/mv+unoPjuRnH1Gx3B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4S0HxQAAAN0AAAAPAAAAAAAAAAAAAAAAAJgCAABkcnMv&#10;ZG93bnJldi54bWxQSwUGAAAAAAQABAD1AAAAigMAAAAA&#10;" fillcolor="#dce6f2">
                    <v:textbox>
                      <w:txbxContent>
                        <w:p w:rsidR="00333930" w:rsidRDefault="00333930" w:rsidP="000D5D4D">
                          <w:pPr>
                            <w:pStyle w:val="Textkrper"/>
                          </w:pPr>
                          <w:r w:rsidRPr="00BC3FE6">
                            <w:t>Den Geschmack und das Auss</w:t>
                          </w:r>
                          <w:r>
                            <w:t>ehen des Obstquarks überprüfen</w:t>
                          </w:r>
                        </w:p>
                        <w:p w:rsidR="00333930" w:rsidRPr="00811618" w:rsidRDefault="00333930" w:rsidP="000D5D4D">
                          <w:pPr>
                            <w:pStyle w:val="Textkrper"/>
                            <w:rPr>
                              <w:rStyle w:val="Fett"/>
                              <w:b w:val="0"/>
                              <w:u w:val="single"/>
                            </w:rPr>
                          </w:pPr>
                          <w:r w:rsidRPr="00811618">
                            <w:rPr>
                              <w:rStyle w:val="Fett"/>
                              <w:b w:val="0"/>
                              <w:u w:val="single"/>
                            </w:rPr>
                            <w:t xml:space="preserve">Fragen: </w:t>
                          </w:r>
                        </w:p>
                        <w:p w:rsidR="00333930" w:rsidRPr="00811618" w:rsidRDefault="00333930" w:rsidP="000D5D4D">
                          <w:pPr>
                            <w:rPr>
                              <w:i/>
                            </w:rPr>
                          </w:pPr>
                          <w:r w:rsidRPr="00811618">
                            <w:rPr>
                              <w:i/>
                            </w:rPr>
                            <w:t>Wie schmeckt unser Obstquark?</w:t>
                          </w:r>
                        </w:p>
                        <w:p w:rsidR="00333930" w:rsidRDefault="00333930" w:rsidP="000D5D4D">
                          <w:pPr>
                            <w:rPr>
                              <w:i/>
                              <w:sz w:val="16"/>
                            </w:rPr>
                          </w:pPr>
                        </w:p>
                        <w:p w:rsidR="00333930" w:rsidRDefault="00333930" w:rsidP="000D5D4D">
                          <w:pPr>
                            <w:rPr>
                              <w:i/>
                              <w:sz w:val="16"/>
                            </w:rPr>
                          </w:pPr>
                        </w:p>
                        <w:p w:rsidR="00333930" w:rsidRDefault="00333930" w:rsidP="000D5D4D">
                          <w:pPr>
                            <w:rPr>
                              <w:i/>
                              <w:sz w:val="16"/>
                            </w:rPr>
                          </w:pPr>
                        </w:p>
                        <w:p w:rsidR="00333930" w:rsidRDefault="00333930" w:rsidP="000D5D4D">
                          <w:pPr>
                            <w:rPr>
                              <w:i/>
                              <w:sz w:val="16"/>
                            </w:rPr>
                          </w:pPr>
                        </w:p>
                        <w:p w:rsidR="00333930" w:rsidRDefault="00333930" w:rsidP="000D5D4D">
                          <w:pPr>
                            <w:rPr>
                              <w:i/>
                              <w:sz w:val="16"/>
                            </w:rPr>
                          </w:pPr>
                        </w:p>
                        <w:p w:rsidR="00333930" w:rsidRPr="00C3346D" w:rsidRDefault="00333930" w:rsidP="000D5D4D">
                          <w:pPr>
                            <w:rPr>
                              <w:i/>
                              <w:sz w:val="16"/>
                            </w:rPr>
                          </w:pPr>
                        </w:p>
                      </w:txbxContent>
                    </v:textbox>
                  </v:shape>
                  <v:shape id="Text Box 19" o:spid="_x0000_s1108" type="#_x0000_t202" style="position:absolute;left:3041;top:5234;width:17265;height:36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LGbcMA&#10;AADdAAAADwAAAGRycy9kb3ducmV2LnhtbERPTWvCQBC9F/wPywi9iNlYoWjqKtpSSI+JQnocstMk&#10;NDsbdrea/Hu3UOhtHu9zdofR9OJKzneWFaySFARxbXXHjYLL+X25AeEDssbeMimYyMNhP3vYYabt&#10;jQu6lqERMYR9hgraEIZMSl+3ZNAndiCO3Jd1BkOErpHa4S2Gm14+pemzNNhxbGhxoNeW6u/yxyg4&#10;14uyQmemz49qsTlN+am0b4VSj/Px+AIi0Bj+xX/uXMf56XoLv9/EE+T+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fLGbcMAAADdAAAADwAAAAAAAAAAAAAAAACYAgAAZHJzL2Rv&#10;d25yZXYueG1sUEsFBgAAAAAEAAQA9QAAAIgDAAAAAA==&#10;" filled="f" fillcolor="#4f81bd" stroked="f">
                    <v:textbox>
                      <w:txbxContent>
                        <w:p w:rsidR="00333930" w:rsidRPr="00B14114" w:rsidRDefault="00333930" w:rsidP="000D5D4D">
                          <w:pPr>
                            <w:jc w:val="center"/>
                            <w:textAlignment w:val="baseline"/>
                            <w:rPr>
                              <w:b/>
                              <w:kern w:val="24"/>
                              <w:sz w:val="24"/>
                              <w:szCs w:val="28"/>
                            </w:rPr>
                          </w:pPr>
                          <w:r>
                            <w:rPr>
                              <w:b/>
                              <w:kern w:val="24"/>
                              <w:szCs w:val="28"/>
                            </w:rPr>
                            <w:t>K</w:t>
                          </w:r>
                          <w:r w:rsidRPr="00B14114">
                            <w:rPr>
                              <w:b/>
                              <w:kern w:val="24"/>
                              <w:szCs w:val="28"/>
                            </w:rPr>
                            <w:t>ontrollieren</w:t>
                          </w:r>
                        </w:p>
                      </w:txbxContent>
                    </v:textbox>
                  </v:shape>
                </v:group>
                <v:group id="_x0000_s1109" style="position:absolute;left:1454;top:2806;width:6047;height:2696" coordorigin="-9102,692" coordsize="29929,152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fDQo8cAAADd&#10;AAAADwAAAAAAAAAAAAAAAACqAgAAZHJzL2Rvd25yZXYueG1sUEsFBgAAAAAEAAQA+gAAAJ4DAAAA&#10;AA==&#10;">
                  <v:shape id="AutoShape 7" o:spid="_x0000_s1110" type="#_x0000_t176" style="position:absolute;left:-9102;top:3061;width:29929;height:1284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3358MA&#10;AADdAAAADwAAAGRycy9kb3ducmV2LnhtbERPTUsDMRC9C/6HMII3m6xoKWvTUiyChx5qWwRvw2bc&#10;rE0my05st//eCIK3ebzPmS/HGNSJBukSW6gmBhRxk1zHrYXD/uVuBkoyssOQmCxcSGC5uL6aY+3S&#10;md/otMutKiEsNVrwOfe11tJ4iiiT1BMX7jMNEXOBQ6vdgOcSHoO+N2aqI3ZcGjz29OypOe6+o4WV&#10;Cev1O07HR/mSD3/cVNutBGtvb8bVE6hMY/4X/7lfXZlvHir4/aacoB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d3358MAAADdAAAADwAAAAAAAAAAAAAAAACYAgAAZHJzL2Rv&#10;d25yZXYueG1sUEsFBgAAAAAEAAQA9QAAAIgDAAAAAA==&#10;" fillcolor="#dce6f2">
                    <v:textbox>
                      <w:txbxContent>
                        <w:p w:rsidR="00333930" w:rsidRPr="00BC3FE6" w:rsidRDefault="00333930" w:rsidP="000D5D4D">
                          <w:pPr>
                            <w:pStyle w:val="Textkrper"/>
                            <w:rPr>
                              <w:rStyle w:val="Fett"/>
                              <w:b w:val="0"/>
                            </w:rPr>
                          </w:pPr>
                          <w:r w:rsidRPr="00BC3FE6">
                            <w:rPr>
                              <w:rStyle w:val="Fett"/>
                              <w:b w:val="0"/>
                            </w:rPr>
                            <w:t>Die Arbeitsatmosphäre und die Zei</w:t>
                          </w:r>
                          <w:r w:rsidRPr="00BC3FE6">
                            <w:rPr>
                              <w:rStyle w:val="Fett"/>
                              <w:b w:val="0"/>
                            </w:rPr>
                            <w:t>t</w:t>
                          </w:r>
                          <w:r>
                            <w:rPr>
                              <w:rStyle w:val="Fett"/>
                              <w:b w:val="0"/>
                            </w:rPr>
                            <w:t>einteilung bewerten</w:t>
                          </w:r>
                        </w:p>
                        <w:p w:rsidR="00333930" w:rsidRPr="00811618" w:rsidRDefault="00333930" w:rsidP="000D5D4D">
                          <w:pPr>
                            <w:pStyle w:val="Textkrper"/>
                            <w:rPr>
                              <w:rStyle w:val="Fett"/>
                              <w:b w:val="0"/>
                              <w:u w:val="single"/>
                            </w:rPr>
                          </w:pPr>
                          <w:r w:rsidRPr="00811618">
                            <w:rPr>
                              <w:rStyle w:val="Fett"/>
                              <w:b w:val="0"/>
                              <w:u w:val="single"/>
                            </w:rPr>
                            <w:t xml:space="preserve">Fragen: </w:t>
                          </w:r>
                        </w:p>
                        <w:p w:rsidR="00333930" w:rsidRPr="00811618" w:rsidRDefault="00333930" w:rsidP="000D5D4D">
                          <w:pPr>
                            <w:rPr>
                              <w:i/>
                            </w:rPr>
                          </w:pPr>
                          <w:r w:rsidRPr="00811618">
                            <w:rPr>
                              <w:i/>
                            </w:rPr>
                            <w:t xml:space="preserve">Wie war unsere Zusammenarbeit? </w:t>
                          </w:r>
                        </w:p>
                        <w:p w:rsidR="00333930" w:rsidRPr="00811618" w:rsidRDefault="00333930" w:rsidP="000D5D4D">
                          <w:pPr>
                            <w:rPr>
                              <w:i/>
                              <w:sz w:val="16"/>
                            </w:rPr>
                          </w:pPr>
                          <w:r w:rsidRPr="00811618">
                            <w:rPr>
                              <w:i/>
                            </w:rPr>
                            <w:t>Können wir an unserer Arbeit etwas verbessern?</w:t>
                          </w:r>
                        </w:p>
                      </w:txbxContent>
                    </v:textbox>
                  </v:shape>
                  <v:shape id="Text Box 19" o:spid="_x0000_s1111" type="#_x0000_t202" style="position:absolute;left:-7041;top:692;width:23502;height:40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AnYcEA&#10;AADdAAAADwAAAGRycy9kb3ducmV2LnhtbERPTYvCMBC9C/6HMMJeRNMVEalG0V0W3KOtoMehGdti&#10;MylJVtt/vxEEb/N4n7PedqYRd3K+tqzgc5qAIC6srrlUcMp/JksQPiBrbCyTgp48bDfDwRpTbR98&#10;pHsWShFD2KeooAqhTaX0RUUG/dS2xJG7WmcwROhKqR0+Yrhp5CxJFtJgzbGhwpa+Kipu2Z9RkBfj&#10;7IzO9Jff83i57w/7zH4flfoYdbsViEBdeItf7oOO85P5DJ7fxBPk5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NQJ2HBAAAA3QAAAA8AAAAAAAAAAAAAAAAAmAIAAGRycy9kb3du&#10;cmV2LnhtbFBLBQYAAAAABAAEAPUAAACGAwAAAAA=&#10;" filled="f" fillcolor="#4f81bd" stroked="f">
                    <v:textbox>
                      <w:txbxContent>
                        <w:p w:rsidR="00333930" w:rsidRPr="00B14114" w:rsidRDefault="00333930" w:rsidP="000D5D4D">
                          <w:pPr>
                            <w:jc w:val="center"/>
                            <w:textAlignment w:val="baseline"/>
                            <w:rPr>
                              <w:b/>
                              <w:sz w:val="16"/>
                            </w:rPr>
                          </w:pPr>
                          <w:r>
                            <w:rPr>
                              <w:b/>
                              <w:kern w:val="24"/>
                              <w:szCs w:val="28"/>
                            </w:rPr>
                            <w:t>Reflektieren/B</w:t>
                          </w:r>
                          <w:r w:rsidRPr="00B14114">
                            <w:rPr>
                              <w:b/>
                              <w:kern w:val="24"/>
                              <w:szCs w:val="28"/>
                            </w:rPr>
                            <w:t>ewerten</w:t>
                          </w:r>
                        </w:p>
                      </w:txbxContent>
                    </v:textbox>
                  </v:shape>
                </v:group>
                <v:group id="Gruppieren 472" o:spid="_x0000_s1112" style="position:absolute;left:10921;top:2904;width:5904;height:2962" coordorigin="5153,6445" coordsize="26756,1671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SJO1MMAAADdAAAADwAAAGRycy9kb3ducmV2LnhtbERPS4vCMBC+L/gfwgje&#10;1rTqilSjiLjiQQQfIN6GZmyLzaQ02bb++82CsLf5+J6zWHWmFA3VrrCsIB5GIIhTqwvOFFwv358z&#10;EM4jaywtk4IXOVgtex8LTLRt+UTN2WcihLBLUEHufZVI6dKcDLqhrYgD97C1QR9gnUldYxvCTSlH&#10;UTSVBgsODTlWtMkpfZ5/jIJdi+16HG+bw/Oxed0vX8fbISalBv1uPQfhqfP/4rd7r8P8aDK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JIk7UwwAAAN0AAAAP&#10;AAAAAAAAAAAAAAAAAKoCAABkcnMvZG93bnJldi54bWxQSwUGAAAAAAQABAD6AAAAmgMAAAAA&#10;">
                  <v:shape id="AutoShape 8" o:spid="_x0000_s1113" type="#_x0000_t176" style="position:absolute;left:5153;top:8772;width:26756;height:143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pUf8MA&#10;AADdAAAADwAAAGRycy9kb3ducmV2LnhtbERPTUsDMRC9C/0PYQrebNJSi6xNS2kRPHioVQRvw2a6&#10;2TaZLDuxXf+9EQRv83ifs1wPMagL9dImtjCdGFDEdXItNxbe357uHkBJRnYYEpOFbxJYr0Y3S6xc&#10;uvIrXQ65USWEpUILPueu0lpqTxFlkjriwh1THzEX2Dfa9Xgt4THomTELHbHl0uCxo62n+nz4ihY2&#10;Jux2H7gY7uUkn/78Mt3vJVh7Ox42j6AyDflf/Od+dmW+mc/h95tygl7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pUf8MAAADdAAAADwAAAAAAAAAAAAAAAACYAgAAZHJzL2Rv&#10;d25yZXYueG1sUEsFBgAAAAAEAAQA9QAAAIgDAAAAAA==&#10;" fillcolor="#dce6f2">
                    <v:textbox>
                      <w:txbxContent>
                        <w:p w:rsidR="00333930" w:rsidRPr="00161881" w:rsidRDefault="00333930" w:rsidP="00C3346D">
                          <w:r w:rsidRPr="00161881">
                            <w:t>Ich suche mi</w:t>
                          </w:r>
                          <w:r>
                            <w:t>r ein Rezept für den Obstquark.</w:t>
                          </w:r>
                        </w:p>
                        <w:p w:rsidR="00333930" w:rsidRPr="00811618" w:rsidRDefault="00333930" w:rsidP="00C3346D">
                          <w:pPr>
                            <w:rPr>
                              <w:rStyle w:val="Fett"/>
                              <w:b w:val="0"/>
                              <w:u w:val="single"/>
                            </w:rPr>
                          </w:pPr>
                          <w:r w:rsidRPr="00811618">
                            <w:rPr>
                              <w:rStyle w:val="Fett"/>
                              <w:b w:val="0"/>
                              <w:u w:val="single"/>
                            </w:rPr>
                            <w:t xml:space="preserve">Fragen: </w:t>
                          </w:r>
                        </w:p>
                        <w:p w:rsidR="00333930" w:rsidRPr="00811618" w:rsidRDefault="00333930" w:rsidP="00C3346D">
                          <w:pPr>
                            <w:rPr>
                              <w:i/>
                            </w:rPr>
                          </w:pPr>
                          <w:r w:rsidRPr="00811618">
                            <w:rPr>
                              <w:i/>
                            </w:rPr>
                            <w:t>Wo finde ich das Rezept für den Obs</w:t>
                          </w:r>
                          <w:r w:rsidRPr="00811618">
                            <w:rPr>
                              <w:i/>
                            </w:rPr>
                            <w:t>t</w:t>
                          </w:r>
                          <w:r w:rsidRPr="00811618">
                            <w:rPr>
                              <w:i/>
                            </w:rPr>
                            <w:t>quark?</w:t>
                          </w:r>
                        </w:p>
                        <w:p w:rsidR="00333930" w:rsidRPr="00811618" w:rsidRDefault="00333930" w:rsidP="00C3346D">
                          <w:pPr>
                            <w:rPr>
                              <w:i/>
                            </w:rPr>
                          </w:pPr>
                          <w:r w:rsidRPr="00811618">
                            <w:rPr>
                              <w:i/>
                            </w:rPr>
                            <w:t>Welche Zutaten brauche ich für den Obstquark?</w:t>
                          </w:r>
                        </w:p>
                      </w:txbxContent>
                    </v:textbox>
                  </v:shape>
                  <v:shape id="Text Box 19" o:spid="_x0000_s1114" type="#_x0000_t202" style="position:absolute;left:11271;top:6445;width:16221;height:4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m/FcMA&#10;AADdAAAADwAAAGRycy9kb3ducmV2LnhtbERPTWvCQBC9F/wPywi9iNlYrEjqKtpSSI+JQnocstMk&#10;NDsbdrea/Hu3UOhtHu9zdofR9OJKzneWFaySFARxbXXHjYLL+X25BeEDssbeMimYyMNhP3vYYabt&#10;jQu6lqERMYR9hgraEIZMSl+3ZNAndiCO3Jd1BkOErpHa4S2Gm14+pelGGuw4NrQ40GtL9Xf5YxSc&#10;60VZoTPT50e12J6m/FTat0Kpx/l4fAERaAz/4j93ruP8dP0Mv9/EE+T+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Lm/FcMAAADdAAAADwAAAAAAAAAAAAAAAACYAgAAZHJzL2Rv&#10;d25yZXYueG1sUEsFBgAAAAAEAAQA9QAAAIgDAAAAAA==&#10;" filled="f" fillcolor="#4f81bd" stroked="f">
                    <v:textbox>
                      <w:txbxContent>
                        <w:p w:rsidR="00333930" w:rsidRPr="00B14114" w:rsidRDefault="00333930" w:rsidP="000D5D4D">
                          <w:pPr>
                            <w:jc w:val="center"/>
                            <w:textAlignment w:val="baseline"/>
                            <w:rPr>
                              <w:b/>
                              <w:kern w:val="24"/>
                              <w:szCs w:val="28"/>
                            </w:rPr>
                          </w:pPr>
                          <w:r>
                            <w:rPr>
                              <w:b/>
                              <w:kern w:val="24"/>
                              <w:szCs w:val="28"/>
                            </w:rPr>
                            <w:t>I</w:t>
                          </w:r>
                          <w:r w:rsidRPr="00B14114">
                            <w:rPr>
                              <w:b/>
                              <w:kern w:val="24"/>
                              <w:szCs w:val="28"/>
                            </w:rPr>
                            <w:t>nformieren</w:t>
                          </w:r>
                        </w:p>
                      </w:txbxContent>
                    </v:textbox>
                  </v:shape>
                </v:group>
                <v:group id="_x0000_s1115" style="position:absolute;left:10938;top:5866;width:6019;height:4338" coordorigin="-3250,-12" coordsize="29798,2449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VXtTMMAAADdAAAADwAAAGRycy9kb3ducmV2LnhtbERPS4vCMBC+C/6HMII3&#10;Tau7snSNIqLiQRZ8wLK3oRnbYjMpTWzrv98Igrf5+J4zX3amFA3VrrCsIB5HIIhTqwvOFFzO29EX&#10;COeRNZaWScGDHCwX/d4cE21bPlJz8pkIIewSVJB7XyVSujQng25sK+LAXW1t0AdYZ1LX2IZwU8pJ&#10;FM2kwYJDQ44VrXNKb6e7UbBrsV1N401zuF3Xj7/z58/vISalhoNu9Q3CU+ff4pd7r8P86GMG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ZVe1MwwAAAN0AAAAP&#10;AAAAAAAAAAAAAAAAAKoCAABkcnMvZG93bnJldi54bWxQSwUGAAAAAAQABAD6AAAAmgMAAAAA&#10;">
                  <v:shape id="AutoShape 7" o:spid="_x0000_s1116" type="#_x0000_t176" style="position:absolute;left:268;top:2384;width:26280;height:221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jKCMMA&#10;AADdAAAADwAAAGRycy9kb3ducmV2LnhtbERPTUsDMRC9C/0PYQrebNKiVbZNS2kRPHioVYTehs24&#10;WZtMlp3Yrv/eCIK3ebzPWa6HGNSZemkTW5hODCjiOrmWGwtvr483D6AkIzsMicnCNwmsV6OrJVYu&#10;XfiFzofcqBLCUqEFn3NXaS21p4gySR1x4T5SHzEX2Dfa9Xgp4THomTFzHbHl0uCxo62n+nT4ihY2&#10;Jux27zgf7uRTjv70PN3vJVh7PR42C1CZhvwv/nM/uTLf3N7D7zflBL3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XjKCMMAAADdAAAADwAAAAAAAAAAAAAAAACYAgAAZHJzL2Rv&#10;d25yZXYueG1sUEsFBgAAAAAEAAQA9QAAAIgDAAAAAA==&#10;" fillcolor="#dce6f2">
                    <v:textbox>
                      <w:txbxContent>
                        <w:p w:rsidR="00333930" w:rsidRPr="00FC28E4" w:rsidRDefault="00333930" w:rsidP="000D5D4D">
                          <w:pPr>
                            <w:pStyle w:val="Textkrper"/>
                            <w:rPr>
                              <w:rStyle w:val="Fett"/>
                              <w:b w:val="0"/>
                            </w:rPr>
                          </w:pPr>
                          <w:r w:rsidRPr="00FC28E4">
                            <w:rPr>
                              <w:rStyle w:val="Fett"/>
                              <w:b w:val="0"/>
                            </w:rPr>
                            <w:t>Aufgaben, z. B. Obst schneiden, Sahne schlagen, in der Gruppe verteilen</w:t>
                          </w:r>
                        </w:p>
                        <w:p w:rsidR="00333930" w:rsidRPr="00811618" w:rsidRDefault="00333930" w:rsidP="000D5D4D">
                          <w:pPr>
                            <w:pStyle w:val="Textkrper"/>
                            <w:rPr>
                              <w:rStyle w:val="Fett"/>
                              <w:b w:val="0"/>
                              <w:u w:val="single"/>
                            </w:rPr>
                          </w:pPr>
                          <w:r>
                            <w:rPr>
                              <w:rStyle w:val="Fett"/>
                              <w:b w:val="0"/>
                              <w:u w:val="single"/>
                            </w:rPr>
                            <w:t>Fragen:</w:t>
                          </w:r>
                        </w:p>
                        <w:p w:rsidR="00333930" w:rsidRPr="00811618" w:rsidRDefault="00333930" w:rsidP="000D5D4D">
                          <w:pPr>
                            <w:pStyle w:val="Textkrper"/>
                            <w:rPr>
                              <w:i/>
                            </w:rPr>
                          </w:pPr>
                          <w:r w:rsidRPr="00811618">
                            <w:rPr>
                              <w:i/>
                            </w:rPr>
                            <w:t xml:space="preserve">Welche Arbeitsschritte müssen bei der Herstellung beachtet werden? </w:t>
                          </w:r>
                        </w:p>
                        <w:p w:rsidR="00333930" w:rsidRPr="00811618" w:rsidRDefault="00333930" w:rsidP="000D5D4D">
                          <w:pPr>
                            <w:pStyle w:val="Textkrper"/>
                            <w:rPr>
                              <w:i/>
                            </w:rPr>
                          </w:pPr>
                          <w:r w:rsidRPr="00811618">
                            <w:rPr>
                              <w:i/>
                            </w:rPr>
                            <w:t>Wer übernimmt welche Aufg</w:t>
                          </w:r>
                          <w:r w:rsidRPr="00811618">
                            <w:rPr>
                              <w:i/>
                            </w:rPr>
                            <w:t>a</w:t>
                          </w:r>
                          <w:r w:rsidRPr="00811618">
                            <w:rPr>
                              <w:i/>
                            </w:rPr>
                            <w:t xml:space="preserve">ben in der Gruppe? </w:t>
                          </w:r>
                        </w:p>
                        <w:p w:rsidR="00333930" w:rsidRPr="00811618" w:rsidRDefault="00333930" w:rsidP="000D5D4D">
                          <w:pPr>
                            <w:rPr>
                              <w:i/>
                            </w:rPr>
                          </w:pPr>
                          <w:r w:rsidRPr="00811618">
                            <w:rPr>
                              <w:i/>
                            </w:rPr>
                            <w:t>Wieviel Zeit brauchen die einze</w:t>
                          </w:r>
                          <w:r w:rsidRPr="00811618">
                            <w:rPr>
                              <w:i/>
                            </w:rPr>
                            <w:t>l</w:t>
                          </w:r>
                          <w:r w:rsidRPr="00811618">
                            <w:rPr>
                              <w:i/>
                            </w:rPr>
                            <w:t>nen Arbeitsschritte?</w:t>
                          </w:r>
                        </w:p>
                      </w:txbxContent>
                    </v:textbox>
                  </v:shape>
                  <v:shape id="Text Box 19" o:spid="_x0000_s1117" type="#_x0000_t202" style="position:absolute;left:-3250;top:-12;width:22942;height:36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gQi8UA&#10;AADdAAAADwAAAGRycy9kb3ducmV2LnhtbESPQWvCQBCF74L/YRmhF6mbFhGJrqItBT0aBXscsmMS&#10;zM6G3a0m/75zKPQ2w3vz3jfrbe9a9aAQG88G3mYZKOLS24YrA5fz1+sSVEzIFlvPZGCgCNvNeLTG&#10;3Ponn+hRpEpJCMccDdQpdbnWsazJYZz5jli0mw8Ok6yh0jbgU8Jdq9+zbKEdNiwNNXb0UVN5L36c&#10;gXM5La4Y3PB9vE6X++GwL/znyZiXSb9bgUrUp3/z3/XBCn42F1z5Rkb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uBCLxQAAAN0AAAAPAAAAAAAAAAAAAAAAAJgCAABkcnMv&#10;ZG93bnJldi54bWxQSwUGAAAAAAQABAD1AAAAigMAAAAA&#10;" filled="f" fillcolor="#4f81bd" stroked="f">
                    <v:textbox>
                      <w:txbxContent>
                        <w:p w:rsidR="00333930" w:rsidRPr="00B14114" w:rsidRDefault="00333930" w:rsidP="000D5D4D">
                          <w:pPr>
                            <w:jc w:val="center"/>
                            <w:textAlignment w:val="baseline"/>
                            <w:rPr>
                              <w:b/>
                              <w:sz w:val="18"/>
                            </w:rPr>
                          </w:pPr>
                          <w:r>
                            <w:rPr>
                              <w:b/>
                              <w:kern w:val="24"/>
                              <w:szCs w:val="28"/>
                            </w:rPr>
                            <w:t>Planen/E</w:t>
                          </w:r>
                          <w:r w:rsidRPr="00B14114">
                            <w:rPr>
                              <w:b/>
                              <w:kern w:val="24"/>
                              <w:szCs w:val="28"/>
                            </w:rPr>
                            <w:t>ntscheiden</w:t>
                          </w:r>
                        </w:p>
                      </w:txbxContent>
                    </v:textbox>
                  </v:shape>
                </v:group>
              </v:group>
            </w:pict>
          </mc:Fallback>
        </mc:AlternateContent>
      </w:r>
    </w:p>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spacing w:line="240" w:lineRule="exact"/>
        <w:rPr>
          <w:rFonts w:eastAsia="Times New Roman" w:cs="Times New Roman"/>
          <w:sz w:val="18"/>
          <w:lang w:eastAsia="de-DE"/>
        </w:rPr>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7229"/>
      </w:tblGrid>
      <w:tr w:rsidR="000D5D4D" w:rsidRPr="00DE4890" w:rsidTr="00BB3C33">
        <w:trPr>
          <w:trHeight w:val="397"/>
        </w:trPr>
        <w:tc>
          <w:tcPr>
            <w:tcW w:w="1470" w:type="dxa"/>
            <w:shd w:val="clear" w:color="auto" w:fill="D9D9D9" w:themeFill="background1" w:themeFillShade="D9"/>
            <w:vAlign w:val="center"/>
          </w:tcPr>
          <w:p w:rsidR="000D5D4D" w:rsidRPr="002131F9" w:rsidRDefault="000D5D4D" w:rsidP="00BB3C33">
            <w:pPr>
              <w:pStyle w:val="TabelleKopfmitte"/>
              <w:spacing w:before="100" w:beforeAutospacing="1" w:after="100" w:afterAutospacing="1"/>
            </w:pPr>
            <w:r w:rsidRPr="002131F9">
              <w:lastRenderedPageBreak/>
              <w:t>Phase</w:t>
            </w:r>
          </w:p>
        </w:tc>
        <w:tc>
          <w:tcPr>
            <w:tcW w:w="940" w:type="dxa"/>
            <w:shd w:val="clear" w:color="auto" w:fill="D9D9D9" w:themeFill="background1" w:themeFillShade="D9"/>
            <w:vAlign w:val="center"/>
          </w:tcPr>
          <w:p w:rsidR="000D5D4D" w:rsidRPr="002131F9" w:rsidRDefault="000D5D4D" w:rsidP="00BB3C33">
            <w:pPr>
              <w:pStyle w:val="TabelleKopfmitte"/>
              <w:spacing w:before="100" w:beforeAutospacing="1" w:after="100" w:afterAutospacing="1"/>
            </w:pPr>
            <w:r w:rsidRPr="002131F9">
              <w:t>Zeit</w:t>
            </w:r>
          </w:p>
        </w:tc>
        <w:tc>
          <w:tcPr>
            <w:tcW w:w="7229" w:type="dxa"/>
            <w:shd w:val="clear" w:color="auto" w:fill="D9D9D9" w:themeFill="background1" w:themeFillShade="D9"/>
            <w:vAlign w:val="center"/>
          </w:tcPr>
          <w:p w:rsidR="000D5D4D" w:rsidRPr="002131F9" w:rsidRDefault="000D5D4D" w:rsidP="00BB3C33">
            <w:pPr>
              <w:pStyle w:val="TabelleKopfmitte"/>
              <w:spacing w:before="100" w:beforeAutospacing="1" w:after="100" w:afterAutospacing="1"/>
            </w:pPr>
            <w:r w:rsidRPr="002131F9">
              <w:t>Aufgabe</w:t>
            </w:r>
          </w:p>
        </w:tc>
      </w:tr>
      <w:tr w:rsidR="000D5D4D" w:rsidRPr="00DE4890" w:rsidTr="00BB3C33">
        <w:trPr>
          <w:trHeight w:val="624"/>
        </w:trPr>
        <w:tc>
          <w:tcPr>
            <w:tcW w:w="1470" w:type="dxa"/>
            <w:vMerge w:val="restart"/>
            <w:shd w:val="clear" w:color="auto" w:fill="auto"/>
            <w:vAlign w:val="center"/>
          </w:tcPr>
          <w:p w:rsidR="000D5D4D" w:rsidRPr="002131F9" w:rsidRDefault="000D5D4D" w:rsidP="00BB3C33">
            <w:pPr>
              <w:pStyle w:val="Textkrpermitte"/>
              <w:spacing w:before="100" w:beforeAutospacing="1" w:after="100" w:afterAutospacing="1"/>
            </w:pPr>
            <w:r w:rsidRPr="002131F9">
              <w:rPr>
                <w:noProof/>
              </w:rPr>
              <w:drawing>
                <wp:inline distT="0" distB="0" distL="0" distR="0" wp14:anchorId="1C2C1158" wp14:editId="61A2128A">
                  <wp:extent cx="302701" cy="324000"/>
                  <wp:effectExtent l="0" t="0" r="2540" b="0"/>
                  <wp:docPr id="426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vMerge w:val="restart"/>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Übertragen Sie die 5 Schritte des Handlungskreislaufs in die Tabelle. Beachten Sie die Reihenfolge.</w:t>
            </w:r>
          </w:p>
        </w:tc>
      </w:tr>
      <w:tr w:rsidR="000D5D4D" w:rsidRPr="00DE4890" w:rsidTr="00BB3C33">
        <w:trPr>
          <w:trHeight w:val="624"/>
        </w:trPr>
        <w:tc>
          <w:tcPr>
            <w:tcW w:w="1470" w:type="dxa"/>
            <w:vMerge/>
            <w:shd w:val="clear" w:color="auto" w:fill="auto"/>
            <w:vAlign w:val="center"/>
          </w:tcPr>
          <w:p w:rsidR="000D5D4D" w:rsidRPr="002131F9" w:rsidRDefault="000D5D4D" w:rsidP="00BB3C33">
            <w:pPr>
              <w:pStyle w:val="Textkrpermitte"/>
              <w:spacing w:before="100" w:beforeAutospacing="1" w:after="100" w:afterAutospacing="1"/>
            </w:pPr>
          </w:p>
        </w:tc>
        <w:tc>
          <w:tcPr>
            <w:tcW w:w="940" w:type="dxa"/>
            <w:vMerge/>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Sortieren Sie die unter der Tabelle angegebenen Arbeiten den einzelnen Schritten zu. Tragen Sie Ihr Ergebnis in die Tabelle ein.</w:t>
            </w:r>
          </w:p>
        </w:tc>
      </w:tr>
      <w:tr w:rsidR="000D5D4D" w:rsidRPr="00DE4890" w:rsidTr="00BB3C33">
        <w:trPr>
          <w:trHeight w:val="624"/>
        </w:trPr>
        <w:tc>
          <w:tcPr>
            <w:tcW w:w="1470" w:type="dxa"/>
            <w:vMerge/>
            <w:shd w:val="clear" w:color="auto" w:fill="auto"/>
            <w:vAlign w:val="center"/>
          </w:tcPr>
          <w:p w:rsidR="000D5D4D" w:rsidRPr="002131F9" w:rsidRDefault="000D5D4D" w:rsidP="00BB3C33">
            <w:pPr>
              <w:pStyle w:val="Textkrpermitte"/>
              <w:spacing w:before="100" w:beforeAutospacing="1" w:after="100" w:afterAutospacing="1"/>
            </w:pPr>
          </w:p>
        </w:tc>
        <w:tc>
          <w:tcPr>
            <w:tcW w:w="940" w:type="dxa"/>
            <w:vMerge/>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Ordnen Sie die an der Metaplanwand gesammelten Aufgaben zum Obstquark den Handlungsschritten zu. Tragen Sie Ihre Zuordnung in den Handlungskreislauf ein.</w:t>
            </w:r>
          </w:p>
        </w:tc>
      </w:tr>
      <w:tr w:rsidR="000D5D4D" w:rsidRPr="00DE4890" w:rsidTr="00BB3C33">
        <w:trPr>
          <w:trHeight w:val="624"/>
        </w:trPr>
        <w:tc>
          <w:tcPr>
            <w:tcW w:w="1470" w:type="dxa"/>
            <w:vMerge/>
            <w:shd w:val="clear" w:color="auto" w:fill="auto"/>
            <w:vAlign w:val="center"/>
          </w:tcPr>
          <w:p w:rsidR="000D5D4D" w:rsidRPr="002131F9" w:rsidRDefault="000D5D4D" w:rsidP="00BB3C33">
            <w:pPr>
              <w:pStyle w:val="Textkrpermitte"/>
              <w:spacing w:before="100" w:beforeAutospacing="1" w:after="100" w:afterAutospacing="1"/>
            </w:pPr>
          </w:p>
        </w:tc>
        <w:tc>
          <w:tcPr>
            <w:tcW w:w="940" w:type="dxa"/>
            <w:vMerge/>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Ordnen Sie die unten formulierten Fragen den Schritten des Handlungskreislaufs zu. In welchem Schritt des Handlungskreislaufs müssen diese Fragen geklärt we</w:t>
            </w:r>
            <w:r w:rsidRPr="002131F9">
              <w:t>r</w:t>
            </w:r>
            <w:r w:rsidRPr="002131F9">
              <w:t>den?</w:t>
            </w:r>
          </w:p>
        </w:tc>
      </w:tr>
      <w:tr w:rsidR="000D5D4D" w:rsidRPr="00DE4890" w:rsidTr="00BB3C33">
        <w:trPr>
          <w:trHeight w:val="624"/>
        </w:trPr>
        <w:tc>
          <w:tcPr>
            <w:tcW w:w="1470" w:type="dxa"/>
            <w:shd w:val="clear" w:color="auto" w:fill="auto"/>
            <w:vAlign w:val="center"/>
          </w:tcPr>
          <w:p w:rsidR="000D5D4D" w:rsidRPr="002131F9" w:rsidRDefault="000D5D4D" w:rsidP="00BB3C33">
            <w:pPr>
              <w:pStyle w:val="Textkrpermitte"/>
              <w:spacing w:before="100" w:beforeAutospacing="1" w:after="100" w:afterAutospacing="1"/>
            </w:pPr>
            <w:r w:rsidRPr="00423CE5">
              <w:rPr>
                <w:noProof/>
              </w:rPr>
              <w:drawing>
                <wp:inline distT="0" distB="0" distL="0" distR="0" wp14:anchorId="21AE3378" wp14:editId="32F93552">
                  <wp:extent cx="648335" cy="318770"/>
                  <wp:effectExtent l="0" t="0" r="0" b="0"/>
                  <wp:docPr id="40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D5371B" w:rsidRDefault="000D5D4D" w:rsidP="00BB3C33">
            <w:pPr>
              <w:pStyle w:val="Textkrper"/>
              <w:spacing w:before="100" w:beforeAutospacing="1" w:after="100" w:afterAutospacing="1"/>
            </w:pPr>
            <w:r w:rsidRPr="00D5371B">
              <w:t xml:space="preserve">Besprechen Sie sich mit </w:t>
            </w:r>
            <w:r w:rsidR="0087118B" w:rsidRPr="0087118B">
              <w:t>einer Partnerin/einem Partner</w:t>
            </w:r>
            <w:r w:rsidRPr="00D5371B">
              <w:t>.</w:t>
            </w:r>
          </w:p>
        </w:tc>
      </w:tr>
    </w:tbl>
    <w:p w:rsidR="000D5D4D" w:rsidRDefault="000D5D4D" w:rsidP="000D5D4D">
      <w:pPr>
        <w:pStyle w:val="berschrift2"/>
      </w:pPr>
      <w:r>
        <w:t>Schritte des Handlungskreislaufs</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457"/>
        <w:gridCol w:w="7182"/>
      </w:tblGrid>
      <w:tr w:rsidR="000D5D4D" w:rsidRPr="00A24CF0" w:rsidTr="00811618">
        <w:tc>
          <w:tcPr>
            <w:tcW w:w="2457" w:type="dxa"/>
            <w:shd w:val="clear" w:color="auto" w:fill="D9D9D9" w:themeFill="background1" w:themeFillShade="D9"/>
          </w:tcPr>
          <w:p w:rsidR="000D5D4D" w:rsidRPr="0048565D" w:rsidRDefault="000D5D4D" w:rsidP="0048565D">
            <w:pPr>
              <w:rPr>
                <w:rStyle w:val="Fett"/>
              </w:rPr>
            </w:pPr>
            <w:r w:rsidRPr="0048565D">
              <w:rPr>
                <w:rStyle w:val="Fett"/>
              </w:rPr>
              <w:t>Schritte</w:t>
            </w:r>
          </w:p>
        </w:tc>
        <w:tc>
          <w:tcPr>
            <w:tcW w:w="7182" w:type="dxa"/>
            <w:shd w:val="clear" w:color="auto" w:fill="D9D9D9" w:themeFill="background1" w:themeFillShade="D9"/>
          </w:tcPr>
          <w:p w:rsidR="000D5D4D" w:rsidRPr="0048565D" w:rsidRDefault="000D5D4D" w:rsidP="0048565D">
            <w:pPr>
              <w:rPr>
                <w:rStyle w:val="Fett"/>
              </w:rPr>
            </w:pPr>
            <w:r w:rsidRPr="0048565D">
              <w:rPr>
                <w:rStyle w:val="Fett"/>
              </w:rPr>
              <w:t>Anfallende Arbeiten</w:t>
            </w:r>
          </w:p>
        </w:tc>
      </w:tr>
      <w:tr w:rsidR="000D5D4D" w:rsidRPr="00A410C8" w:rsidTr="00BB3C33">
        <w:tc>
          <w:tcPr>
            <w:tcW w:w="2457" w:type="dxa"/>
            <w:shd w:val="clear" w:color="auto" w:fill="auto"/>
          </w:tcPr>
          <w:p w:rsidR="000D5D4D" w:rsidRPr="0048565D" w:rsidRDefault="000D5D4D" w:rsidP="0048565D">
            <w:pPr>
              <w:rPr>
                <w:rStyle w:val="Fett"/>
              </w:rPr>
            </w:pPr>
            <w:r w:rsidRPr="00CF7DFD">
              <w:rPr>
                <w:b/>
              </w:rPr>
              <w:t>1</w:t>
            </w:r>
            <w:r w:rsidR="00C3346D" w:rsidRPr="00CF7DFD">
              <w:rPr>
                <w:b/>
              </w:rPr>
              <w:t xml:space="preserve"> </w:t>
            </w:r>
            <w:r w:rsidR="006F35B6">
              <w:rPr>
                <w:rStyle w:val="Fett"/>
              </w:rPr>
              <w:t>I</w:t>
            </w:r>
            <w:r w:rsidRPr="0048565D">
              <w:rPr>
                <w:rStyle w:val="Fett"/>
              </w:rPr>
              <w:t>nformieren</w:t>
            </w:r>
          </w:p>
        </w:tc>
        <w:tc>
          <w:tcPr>
            <w:tcW w:w="7182" w:type="dxa"/>
          </w:tcPr>
          <w:p w:rsidR="000D5D4D" w:rsidRPr="0048565D" w:rsidRDefault="000D5D4D" w:rsidP="0048565D">
            <w:r w:rsidRPr="0048565D">
              <w:t>Ich erfasse meine Aufgabe. Ich stelle die Informationen zur Bearbeitung der Aufg</w:t>
            </w:r>
            <w:r w:rsidRPr="0048565D">
              <w:t>a</w:t>
            </w:r>
            <w:r w:rsidR="0087118B">
              <w:t xml:space="preserve">be zusammen. </w:t>
            </w:r>
          </w:p>
        </w:tc>
      </w:tr>
      <w:tr w:rsidR="000D5D4D" w:rsidRPr="00A410C8" w:rsidTr="00BB3C33">
        <w:tc>
          <w:tcPr>
            <w:tcW w:w="2457" w:type="dxa"/>
            <w:shd w:val="clear" w:color="auto" w:fill="auto"/>
          </w:tcPr>
          <w:p w:rsidR="000D5D4D" w:rsidRPr="0048565D" w:rsidRDefault="000D5D4D" w:rsidP="0048565D">
            <w:pPr>
              <w:rPr>
                <w:rStyle w:val="Fett"/>
              </w:rPr>
            </w:pPr>
            <w:r w:rsidRPr="00CF7DFD">
              <w:rPr>
                <w:b/>
              </w:rPr>
              <w:t>2</w:t>
            </w:r>
            <w:r w:rsidR="00C3346D" w:rsidRPr="0048565D">
              <w:t xml:space="preserve"> </w:t>
            </w:r>
            <w:r w:rsidR="006F35B6">
              <w:rPr>
                <w:rStyle w:val="Fett"/>
              </w:rPr>
              <w:t>Planen/E</w:t>
            </w:r>
            <w:r w:rsidRPr="0048565D">
              <w:rPr>
                <w:rStyle w:val="Fett"/>
              </w:rPr>
              <w:t>ntscheiden</w:t>
            </w:r>
          </w:p>
        </w:tc>
        <w:tc>
          <w:tcPr>
            <w:tcW w:w="7182" w:type="dxa"/>
          </w:tcPr>
          <w:p w:rsidR="000D5D4D" w:rsidRPr="0048565D" w:rsidRDefault="000D5D4D" w:rsidP="006F35B6">
            <w:r w:rsidRPr="0048565D">
              <w:t>Ich schreibe alle anfallenden Arbeiten auf und verteile sie in der Gruppe. Ich lege fest, in welcher Zeit die Ar</w:t>
            </w:r>
            <w:r w:rsidR="0087118B">
              <w:t xml:space="preserve">beiten erledigt werden müssen. </w:t>
            </w:r>
          </w:p>
        </w:tc>
      </w:tr>
      <w:tr w:rsidR="000D5D4D" w:rsidRPr="00A410C8" w:rsidTr="00BB3C33">
        <w:tc>
          <w:tcPr>
            <w:tcW w:w="2457" w:type="dxa"/>
            <w:shd w:val="clear" w:color="auto" w:fill="auto"/>
          </w:tcPr>
          <w:p w:rsidR="000D5D4D" w:rsidRPr="0048565D" w:rsidRDefault="000D5D4D" w:rsidP="006F35B6">
            <w:pPr>
              <w:rPr>
                <w:rStyle w:val="Fett"/>
              </w:rPr>
            </w:pPr>
            <w:r w:rsidRPr="00CF7DFD">
              <w:rPr>
                <w:b/>
              </w:rPr>
              <w:t>3</w:t>
            </w:r>
            <w:r w:rsidR="00C3346D" w:rsidRPr="00CF7DFD">
              <w:rPr>
                <w:b/>
              </w:rPr>
              <w:t xml:space="preserve"> </w:t>
            </w:r>
            <w:r w:rsidR="006F35B6">
              <w:rPr>
                <w:b/>
              </w:rPr>
              <w:t>D</w:t>
            </w:r>
            <w:r w:rsidRPr="0048565D">
              <w:rPr>
                <w:rStyle w:val="Fett"/>
              </w:rPr>
              <w:t>urchführen</w:t>
            </w:r>
          </w:p>
        </w:tc>
        <w:tc>
          <w:tcPr>
            <w:tcW w:w="7182" w:type="dxa"/>
          </w:tcPr>
          <w:p w:rsidR="000D5D4D" w:rsidRPr="0048565D" w:rsidRDefault="000D5D4D" w:rsidP="0048565D">
            <w:r w:rsidRPr="0048565D">
              <w:t>Ich setze meine Planung um. Jeder erledigt die ihm aufgetragenen Aufgaben in der dafür vorgesehenen Zeit.</w:t>
            </w:r>
          </w:p>
        </w:tc>
      </w:tr>
      <w:tr w:rsidR="000D5D4D" w:rsidRPr="00A410C8" w:rsidTr="00BB3C33">
        <w:tc>
          <w:tcPr>
            <w:tcW w:w="2457" w:type="dxa"/>
            <w:shd w:val="clear" w:color="auto" w:fill="auto"/>
          </w:tcPr>
          <w:p w:rsidR="000D5D4D" w:rsidRPr="0048565D" w:rsidRDefault="000D5D4D" w:rsidP="0048565D">
            <w:pPr>
              <w:rPr>
                <w:rStyle w:val="Fett"/>
              </w:rPr>
            </w:pPr>
            <w:r w:rsidRPr="00CF7DFD">
              <w:rPr>
                <w:b/>
              </w:rPr>
              <w:t>4</w:t>
            </w:r>
            <w:r w:rsidR="00C3346D" w:rsidRPr="0048565D">
              <w:t xml:space="preserve"> </w:t>
            </w:r>
            <w:r w:rsidR="006F35B6">
              <w:rPr>
                <w:rStyle w:val="Fett"/>
              </w:rPr>
              <w:t>K</w:t>
            </w:r>
            <w:r w:rsidRPr="0048565D">
              <w:rPr>
                <w:rStyle w:val="Fett"/>
              </w:rPr>
              <w:t>ontrollieren</w:t>
            </w:r>
          </w:p>
        </w:tc>
        <w:tc>
          <w:tcPr>
            <w:tcW w:w="7182" w:type="dxa"/>
          </w:tcPr>
          <w:p w:rsidR="000D5D4D" w:rsidRDefault="000D5D4D" w:rsidP="0048565D">
            <w:r w:rsidRPr="0048565D">
              <w:t>Ich prüfe nach der Arbeit, ob ich m</w:t>
            </w:r>
            <w:r w:rsidR="006F35B6">
              <w:t>ein Arbeitsziel erreicht habe.</w:t>
            </w:r>
          </w:p>
          <w:p w:rsidR="0087118B" w:rsidRPr="0048565D" w:rsidRDefault="0087118B" w:rsidP="0048565D"/>
        </w:tc>
      </w:tr>
      <w:tr w:rsidR="000D5D4D" w:rsidRPr="00A410C8" w:rsidTr="00BB3C33">
        <w:tc>
          <w:tcPr>
            <w:tcW w:w="2457" w:type="dxa"/>
            <w:shd w:val="clear" w:color="auto" w:fill="auto"/>
          </w:tcPr>
          <w:p w:rsidR="000D5D4D" w:rsidRPr="0048565D" w:rsidRDefault="000D5D4D" w:rsidP="0048565D">
            <w:pPr>
              <w:rPr>
                <w:rStyle w:val="Fett"/>
              </w:rPr>
            </w:pPr>
            <w:r w:rsidRPr="00CF7DFD">
              <w:rPr>
                <w:b/>
              </w:rPr>
              <w:t>5</w:t>
            </w:r>
            <w:r w:rsidR="00C3346D" w:rsidRPr="0048565D">
              <w:t xml:space="preserve"> </w:t>
            </w:r>
            <w:r w:rsidR="006F35B6">
              <w:rPr>
                <w:rStyle w:val="Fett"/>
              </w:rPr>
              <w:t>Reflektieren/B</w:t>
            </w:r>
            <w:r w:rsidRPr="0048565D">
              <w:rPr>
                <w:rStyle w:val="Fett"/>
              </w:rPr>
              <w:t>ewerten</w:t>
            </w:r>
          </w:p>
        </w:tc>
        <w:tc>
          <w:tcPr>
            <w:tcW w:w="7182" w:type="dxa"/>
          </w:tcPr>
          <w:p w:rsidR="000D5D4D" w:rsidRPr="0048565D" w:rsidRDefault="000D5D4D" w:rsidP="0048565D">
            <w:r w:rsidRPr="0048565D">
              <w:t>Ich überlege nach getaner Arbeit, was ich gelernt habe, ob alle Arbeitspläne und Zeitpläne eingehalten wurden u</w:t>
            </w:r>
            <w:r w:rsidR="0087118B">
              <w:t xml:space="preserve">nd was verbessert werden kann. </w:t>
            </w:r>
          </w:p>
        </w:tc>
      </w:tr>
    </w:tbl>
    <w:p w:rsidR="000D5D4D" w:rsidRDefault="000D5D4D" w:rsidP="000D5D4D"/>
    <w:p w:rsidR="000D5D4D" w:rsidRDefault="000D5D4D" w:rsidP="000D5D4D">
      <w:pPr>
        <w:pStyle w:val="AufgabeKasten"/>
        <w:numPr>
          <w:ilvl w:val="0"/>
          <w:numId w:val="0"/>
        </w:numPr>
      </w:pPr>
      <w:r w:rsidRPr="00B54FB7">
        <w:rPr>
          <w:noProof/>
          <w:lang w:eastAsia="de-DE"/>
        </w:rPr>
        <w:drawing>
          <wp:anchor distT="0" distB="0" distL="114300" distR="114300" simplePos="0" relativeHeight="251746304" behindDoc="1" locked="0" layoutInCell="1" allowOverlap="1" wp14:anchorId="1D7F6382" wp14:editId="3B19281A">
            <wp:simplePos x="0" y="0"/>
            <wp:positionH relativeFrom="column">
              <wp:posOffset>1108710</wp:posOffset>
            </wp:positionH>
            <wp:positionV relativeFrom="paragraph">
              <wp:posOffset>195580</wp:posOffset>
            </wp:positionV>
            <wp:extent cx="3522345" cy="2343785"/>
            <wp:effectExtent l="0" t="0" r="1905" b="0"/>
            <wp:wrapTight wrapText="bothSides">
              <wp:wrapPolygon edited="0">
                <wp:start x="0" y="0"/>
                <wp:lineTo x="0" y="21419"/>
                <wp:lineTo x="21495" y="21419"/>
                <wp:lineTo x="21495" y="0"/>
                <wp:lineTo x="0" y="0"/>
              </wp:wrapPolygon>
            </wp:wrapTight>
            <wp:docPr id="402" name="Grafik 402" descr="G:\Kommissionsarbeit_09.12.15\Material 3. Handreichung\100_63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Kommissionsarbeit_09.12.15\Material 3. Handreichung\100_6303.JPG"/>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flipH="1">
                      <a:off x="0" y="0"/>
                      <a:ext cx="3522345" cy="234378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0D5D4D"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lastRenderedPageBreak/>
              <w:br w:type="page"/>
              <w:t>Lernfeld</w:t>
            </w:r>
          </w:p>
          <w:p w:rsidR="000D5D4D" w:rsidRDefault="000D5D4D" w:rsidP="00BB3C33">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t>Titel</w:t>
            </w:r>
          </w:p>
          <w:p w:rsidR="000D5D4D" w:rsidRDefault="000D5D4D" w:rsidP="00BB3C33">
            <w:pPr>
              <w:pStyle w:val="TabelleKopflinks"/>
            </w:pPr>
            <w:r>
              <w:t xml:space="preserve">Lernumgebung kennenlernen </w:t>
            </w:r>
            <w:r w:rsidR="00235CEA">
              <w:t>–</w:t>
            </w:r>
          </w:p>
          <w:p w:rsidR="000D5D4D" w:rsidRDefault="000D5D4D" w:rsidP="00BB3C33">
            <w:pPr>
              <w:pStyle w:val="TabelleKopflinks"/>
            </w:pPr>
            <w:r>
              <w:t>Handlungskreislauf</w:t>
            </w:r>
          </w:p>
        </w:tc>
        <w:tc>
          <w:tcPr>
            <w:tcW w:w="188" w:type="dxa"/>
            <w:vMerge w:val="restart"/>
            <w:tcBorders>
              <w:top w:val="nil"/>
              <w:left w:val="single" w:sz="4" w:space="0" w:color="auto"/>
              <w:bottom w:val="nil"/>
              <w:right w:val="single" w:sz="4" w:space="0" w:color="auto"/>
            </w:tcBorders>
            <w:shd w:val="clear" w:color="auto" w:fill="FFFFFF"/>
          </w:tcPr>
          <w:p w:rsidR="000D5D4D" w:rsidRPr="004B658C" w:rsidRDefault="000D5D4D" w:rsidP="00BB3C3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D5D4D" w:rsidRDefault="000D5D4D" w:rsidP="00BB3C33">
            <w:pPr>
              <w:pStyle w:val="TabellenkopfLS"/>
            </w:pPr>
            <w:r>
              <w:t xml:space="preserve">Ernährung </w:t>
            </w:r>
            <w:r>
              <w:br/>
              <w:t>und Gastronomie</w:t>
            </w:r>
          </w:p>
          <w:p w:rsidR="000D5D4D" w:rsidRPr="00B51DE9" w:rsidRDefault="000D5D4D" w:rsidP="00BB3C33">
            <w:pPr>
              <w:pStyle w:val="TabelleKopfmitte"/>
              <w:rPr>
                <w:rFonts w:eastAsia="Calibri"/>
              </w:rPr>
            </w:pPr>
            <w:r>
              <w:t>EG1.01.01.03</w:t>
            </w:r>
          </w:p>
        </w:tc>
      </w:tr>
      <w:tr w:rsidR="000D5D4D" w:rsidRPr="00B51DE9" w:rsidTr="00BB3C33">
        <w:tc>
          <w:tcPr>
            <w:tcW w:w="7348" w:type="dxa"/>
            <w:gridSpan w:val="2"/>
            <w:tcBorders>
              <w:left w:val="single" w:sz="4" w:space="0" w:color="auto"/>
              <w:bottom w:val="single" w:sz="4" w:space="0" w:color="auto"/>
              <w:right w:val="single" w:sz="4" w:space="0" w:color="auto"/>
            </w:tcBorders>
            <w:hideMark/>
          </w:tcPr>
          <w:p w:rsidR="000D5D4D" w:rsidRPr="004B658C" w:rsidRDefault="000D5D4D" w:rsidP="00BB3C33">
            <w:pPr>
              <w:pStyle w:val="Tabelle6pt"/>
            </w:pPr>
            <w:r>
              <w:t>Kompetenzbereiche:</w:t>
            </w:r>
          </w:p>
          <w:p w:rsidR="000D5D4D" w:rsidRDefault="000D5D4D" w:rsidP="000D5D4D">
            <w:pPr>
              <w:pStyle w:val="Kopf8ptafz"/>
              <w:ind w:left="227" w:hanging="170"/>
            </w:pPr>
            <w:r>
              <w:t>Ich kann die unterschiedlichen Arbeitsmaterialien überblicken.</w:t>
            </w:r>
          </w:p>
          <w:p w:rsidR="000D5D4D" w:rsidRDefault="000D5D4D" w:rsidP="000D5D4D">
            <w:pPr>
              <w:pStyle w:val="Kopf8ptafz"/>
              <w:ind w:left="227" w:hanging="170"/>
            </w:pPr>
            <w:r>
              <w:t xml:space="preserve">Ich kann Aufgaben eigenverantwortlich und </w:t>
            </w:r>
            <w:r w:rsidR="003702B6">
              <w:t>selbstständig</w:t>
            </w:r>
            <w:r>
              <w:t xml:space="preserve"> durchführen. </w:t>
            </w:r>
          </w:p>
          <w:p w:rsidR="000D5D4D" w:rsidRDefault="000D5D4D" w:rsidP="00BB3C33">
            <w:pPr>
              <w:pStyle w:val="Kopf8ptafz"/>
              <w:numPr>
                <w:ilvl w:val="0"/>
                <w:numId w:val="0"/>
              </w:numPr>
              <w:ind w:left="57"/>
            </w:pPr>
          </w:p>
        </w:tc>
        <w:tc>
          <w:tcPr>
            <w:tcW w:w="188" w:type="dxa"/>
            <w:vMerge/>
            <w:tcBorders>
              <w:left w:val="single" w:sz="4" w:space="0" w:color="auto"/>
              <w:bottom w:val="nil"/>
              <w:right w:val="nil"/>
            </w:tcBorders>
            <w:vAlign w:val="center"/>
            <w:hideMark/>
          </w:tcPr>
          <w:p w:rsidR="000D5D4D" w:rsidRDefault="000D5D4D" w:rsidP="00BB3C3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5D4D" w:rsidRPr="00B51DE9" w:rsidTr="00BB3C33">
              <w:trPr>
                <w:trHeight w:val="284"/>
              </w:trPr>
              <w:tc>
                <w:tcPr>
                  <w:tcW w:w="2090" w:type="dxa"/>
                  <w:shd w:val="clear" w:color="auto" w:fill="D9D9D9" w:themeFill="background1" w:themeFillShade="D9"/>
                </w:tcPr>
                <w:p w:rsidR="000D5D4D" w:rsidRPr="00B51DE9" w:rsidRDefault="000D5D4D" w:rsidP="00BB3C33">
                  <w:pPr>
                    <w:pStyle w:val="TabelleKopfmitte"/>
                  </w:pPr>
                  <w:r w:rsidRPr="00B51DE9">
                    <w:t>L</w:t>
                  </w:r>
                  <w:r>
                    <w:t>ösung</w:t>
                  </w:r>
                </w:p>
              </w:tc>
            </w:tr>
          </w:tbl>
          <w:p w:rsidR="000D5D4D" w:rsidRPr="00B51DE9" w:rsidRDefault="000D5D4D" w:rsidP="00BB3C33"/>
        </w:tc>
      </w:tr>
    </w:tbl>
    <w:p w:rsidR="000D5D4D" w:rsidRDefault="000D5D4D" w:rsidP="000D5D4D">
      <w:r>
        <w:rPr>
          <w:noProof/>
          <w:sz w:val="24"/>
          <w:lang w:eastAsia="de-DE"/>
        </w:rPr>
        <w:drawing>
          <wp:anchor distT="0" distB="0" distL="114300" distR="114300" simplePos="0" relativeHeight="251745280" behindDoc="0" locked="1" layoutInCell="0" allowOverlap="1" wp14:anchorId="4F2437EC" wp14:editId="3B8247B4">
            <wp:simplePos x="0" y="0"/>
            <wp:positionH relativeFrom="rightMargin">
              <wp:posOffset>107950</wp:posOffset>
            </wp:positionH>
            <wp:positionV relativeFrom="paragraph">
              <wp:posOffset>0</wp:posOffset>
            </wp:positionV>
            <wp:extent cx="345600" cy="324000"/>
            <wp:effectExtent l="0" t="0" r="0" b="0"/>
            <wp:wrapNone/>
            <wp:docPr id="40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5D4D" w:rsidRDefault="000D5D4D" w:rsidP="000D5D4D">
      <w:r w:rsidRPr="00B54FB7">
        <w:t xml:space="preserve">Das professionelle Vorgehen ist eine hilfreiche Struktur, um Aufgaben </w:t>
      </w:r>
      <w:r w:rsidR="003702B6">
        <w:t>selbstständig</w:t>
      </w:r>
      <w:r w:rsidRPr="00B54FB7">
        <w:t xml:space="preserve"> zu planen, durchzuführen und zu kontrollieren. Um eine vorgegebene Aufgabe qualifiziert und professionell zur Zufriedenheit der Umgebung (Mitmenschen, Freunde, Vorgesetzte, Eltern) und der eigenen Zufriedenheit lösen zu können ist die unten stehende Struktur eine Hilfestellung</w:t>
      </w:r>
      <w:r>
        <w:t>.</w:t>
      </w:r>
      <w:r w:rsidRPr="00B177D6">
        <w:t xml:space="preserve"> </w:t>
      </w:r>
      <w:r>
        <w:t>Der Handlungskreislauf mit seinen 5 Schritten ist eine sehr gute Mö</w:t>
      </w:r>
      <w:r>
        <w:t>g</w:t>
      </w:r>
      <w:r>
        <w:t>lichkeit</w:t>
      </w:r>
      <w:r w:rsidR="00235CEA">
        <w:t>,</w:t>
      </w:r>
      <w:r>
        <w:t xml:space="preserve"> Aufgaben</w:t>
      </w:r>
      <w:r w:rsidR="00B45602">
        <w:t xml:space="preserve"> und Projekte zu strukturieren.</w:t>
      </w:r>
    </w:p>
    <w:p w:rsidR="000D5D4D" w:rsidRPr="00B54FB7" w:rsidRDefault="000D5D4D" w:rsidP="000D5D4D">
      <w:r w:rsidRPr="00B14114">
        <w:rPr>
          <w:rStyle w:val="Fett"/>
        </w:rPr>
        <w:t>Struktur in der Arbeit führt zum Erfolg!</w:t>
      </w:r>
    </w:p>
    <w:p w:rsidR="000D5D4D" w:rsidRDefault="000D5D4D" w:rsidP="000D5D4D"/>
    <w:p w:rsidR="000D5D4D" w:rsidRPr="007B5FB6" w:rsidRDefault="000D5D4D" w:rsidP="000D5D4D">
      <w:pPr>
        <w:jc w:val="center"/>
        <w:rPr>
          <w:iCs/>
          <w:color w:val="0D0D0D"/>
          <w:sz w:val="24"/>
        </w:rPr>
      </w:pPr>
      <w:r w:rsidRPr="007B5FB6">
        <w:rPr>
          <w:iCs/>
          <w:color w:val="0D0D0D"/>
          <w:sz w:val="48"/>
        </w:rPr>
        <w:t>Handlungskreislauf</w:t>
      </w:r>
      <w:r>
        <w:rPr>
          <w:iCs/>
          <w:color w:val="0D0D0D"/>
          <w:sz w:val="48"/>
        </w:rPr>
        <w:t xml:space="preserve"> Obstquark</w:t>
      </w:r>
    </w:p>
    <w:p w:rsidR="000D5D4D" w:rsidRDefault="000D5D4D" w:rsidP="000D5D4D"/>
    <w:p w:rsidR="000D5D4D" w:rsidRDefault="000D5D4D" w:rsidP="000D5D4D"/>
    <w:p w:rsidR="000D5D4D" w:rsidRDefault="000D5D4D" w:rsidP="000D5D4D"/>
    <w:p w:rsidR="000D5D4D" w:rsidRDefault="000D5D4D" w:rsidP="000D5D4D"/>
    <w:p w:rsidR="000D5D4D" w:rsidRDefault="000D5D4D" w:rsidP="000D5D4D">
      <w:r w:rsidRPr="007B5FB6">
        <w:rPr>
          <w:noProof/>
          <w:sz w:val="48"/>
          <w:lang w:eastAsia="de-DE"/>
        </w:rPr>
        <mc:AlternateContent>
          <mc:Choice Requires="wpg">
            <w:drawing>
              <wp:anchor distT="0" distB="0" distL="114300" distR="114300" simplePos="0" relativeHeight="251744256" behindDoc="0" locked="0" layoutInCell="1" allowOverlap="1" wp14:anchorId="10059E9C" wp14:editId="42A26E75">
                <wp:simplePos x="0" y="0"/>
                <wp:positionH relativeFrom="column">
                  <wp:posOffset>23713</wp:posOffset>
                </wp:positionH>
                <wp:positionV relativeFrom="paragraph">
                  <wp:posOffset>111931</wp:posOffset>
                </wp:positionV>
                <wp:extent cx="6191885" cy="4446905"/>
                <wp:effectExtent l="0" t="0" r="18415" b="10795"/>
                <wp:wrapNone/>
                <wp:docPr id="1049" name="Gruppieren 10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91885" cy="4446905"/>
                          <a:chOff x="937" y="3313"/>
                          <a:chExt cx="15888" cy="6960"/>
                        </a:xfrm>
                      </wpg:grpSpPr>
                      <wpg:grpSp>
                        <wpg:cNvPr id="1050" name="Gruppieren 469"/>
                        <wpg:cNvGrpSpPr>
                          <a:grpSpLocks/>
                        </wpg:cNvGrpSpPr>
                        <wpg:grpSpPr bwMode="auto">
                          <a:xfrm>
                            <a:off x="5468" y="8267"/>
                            <a:ext cx="6839" cy="2006"/>
                            <a:chOff x="6162" y="1183"/>
                            <a:chExt cx="25401" cy="11311"/>
                          </a:xfrm>
                        </wpg:grpSpPr>
                        <wps:wsp>
                          <wps:cNvPr id="1051" name="AutoShape 9"/>
                          <wps:cNvSpPr>
                            <a:spLocks noChangeArrowheads="1"/>
                          </wps:cNvSpPr>
                          <wps:spPr bwMode="auto">
                            <a:xfrm>
                              <a:off x="6162" y="3094"/>
                              <a:ext cx="25401" cy="9400"/>
                            </a:xfrm>
                            <a:prstGeom prst="flowChartAlternateProcess">
                              <a:avLst/>
                            </a:prstGeom>
                            <a:solidFill>
                              <a:srgbClr val="DCE6F2"/>
                            </a:solidFill>
                            <a:ln w="9525">
                              <a:solidFill>
                                <a:srgbClr val="000000"/>
                              </a:solidFill>
                              <a:miter lim="800000"/>
                              <a:headEnd/>
                              <a:tailEnd/>
                            </a:ln>
                          </wps:spPr>
                          <wps:txbx>
                            <w:txbxContent>
                              <w:p w:rsidR="00333930" w:rsidRPr="00161881" w:rsidRDefault="00333930" w:rsidP="000D5D4D">
                                <w:pPr>
                                  <w:pStyle w:val="TabelleLinks"/>
                                  <w:spacing w:line="240" w:lineRule="auto"/>
                                  <w:rPr>
                                    <w:rFonts w:cs="Arial"/>
                                    <w:sz w:val="20"/>
                                    <w:szCs w:val="24"/>
                                  </w:rPr>
                                </w:pPr>
                                <w:r w:rsidRPr="00161881">
                                  <w:rPr>
                                    <w:rFonts w:cs="Arial"/>
                                    <w:sz w:val="20"/>
                                    <w:szCs w:val="24"/>
                                  </w:rPr>
                                  <w:t>Den Obstquark</w:t>
                                </w:r>
                                <w:r>
                                  <w:rPr>
                                    <w:rFonts w:cs="Arial"/>
                                    <w:sz w:val="20"/>
                                    <w:szCs w:val="24"/>
                                  </w:rPr>
                                  <w:t xml:space="preserve"> nach geplanter Arbeits- und Zeiteinteilung in der Küche herstellen;</w:t>
                                </w:r>
                              </w:p>
                              <w:p w:rsidR="00333930" w:rsidRPr="00AF56DC" w:rsidRDefault="00333930" w:rsidP="000D5D4D">
                                <w:pPr>
                                  <w:pStyle w:val="TabelleLinks"/>
                                  <w:spacing w:line="240" w:lineRule="auto"/>
                                  <w:rPr>
                                    <w:rFonts w:cs="Arial"/>
                                    <w:sz w:val="20"/>
                                    <w:szCs w:val="24"/>
                                  </w:rPr>
                                </w:pPr>
                                <w:r>
                                  <w:rPr>
                                    <w:rFonts w:cs="Arial"/>
                                    <w:sz w:val="20"/>
                                    <w:szCs w:val="24"/>
                                  </w:rPr>
                                  <w:t>d</w:t>
                                </w:r>
                                <w:r w:rsidRPr="00AF56DC">
                                  <w:rPr>
                                    <w:rFonts w:cs="Arial"/>
                                    <w:sz w:val="20"/>
                                    <w:szCs w:val="24"/>
                                  </w:rPr>
                                  <w:t>en</w:t>
                                </w:r>
                                <w:r>
                                  <w:rPr>
                                    <w:rFonts w:cs="Arial"/>
                                    <w:sz w:val="20"/>
                                    <w:szCs w:val="24"/>
                                  </w:rPr>
                                  <w:t xml:space="preserve"> Arbeitsplatz wieder aufräumen</w:t>
                                </w:r>
                              </w:p>
                            </w:txbxContent>
                          </wps:txbx>
                          <wps:bodyPr rot="0" vert="horz" wrap="square" lIns="91440" tIns="45720" rIns="91440" bIns="45720" anchor="ctr" anchorCtr="0" upright="1">
                            <a:noAutofit/>
                          </wps:bodyPr>
                        </wps:wsp>
                        <wps:wsp>
                          <wps:cNvPr id="1052" name="Text Box 19"/>
                          <wps:cNvSpPr txBox="1">
                            <a:spLocks noChangeArrowheads="1"/>
                          </wps:cNvSpPr>
                          <wps:spPr bwMode="auto">
                            <a:xfrm>
                              <a:off x="11983" y="1183"/>
                              <a:ext cx="14071" cy="3417"/>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kern w:val="24"/>
                                    <w:szCs w:val="28"/>
                                  </w:rPr>
                                </w:pPr>
                                <w:r>
                                  <w:rPr>
                                    <w:b/>
                                    <w:kern w:val="24"/>
                                    <w:szCs w:val="28"/>
                                  </w:rPr>
                                  <w:t>D</w:t>
                                </w:r>
                                <w:r w:rsidRPr="00B14114">
                                  <w:rPr>
                                    <w:b/>
                                    <w:kern w:val="24"/>
                                    <w:szCs w:val="28"/>
                                  </w:rPr>
                                  <w:t>urchführen</w:t>
                                </w:r>
                              </w:p>
                            </w:txbxContent>
                          </wps:txbx>
                          <wps:bodyPr rot="0" vert="horz" wrap="square" lIns="91440" tIns="45720" rIns="91440" bIns="45720" anchor="t" anchorCtr="0" upright="1">
                            <a:noAutofit/>
                          </wps:bodyPr>
                        </wps:wsp>
                      </wpg:grpSp>
                      <wpg:grpSp>
                        <wpg:cNvPr id="1053" name="Gruppieren 472"/>
                        <wpg:cNvGrpSpPr>
                          <a:grpSpLocks/>
                        </wpg:cNvGrpSpPr>
                        <wpg:grpSpPr bwMode="auto">
                          <a:xfrm>
                            <a:off x="937" y="5902"/>
                            <a:ext cx="6406" cy="2174"/>
                            <a:chOff x="-2632" y="5387"/>
                            <a:chExt cx="29032" cy="12276"/>
                          </a:xfrm>
                        </wpg:grpSpPr>
                        <wps:wsp>
                          <wps:cNvPr id="1054" name="AutoShape 8"/>
                          <wps:cNvSpPr>
                            <a:spLocks noChangeArrowheads="1"/>
                          </wps:cNvSpPr>
                          <wps:spPr bwMode="auto">
                            <a:xfrm>
                              <a:off x="-2632" y="7411"/>
                              <a:ext cx="29032" cy="10252"/>
                            </a:xfrm>
                            <a:prstGeom prst="flowChartAlternateProcess">
                              <a:avLst/>
                            </a:prstGeom>
                            <a:solidFill>
                              <a:srgbClr val="DCE6F2"/>
                            </a:solidFill>
                            <a:ln w="9525">
                              <a:solidFill>
                                <a:srgbClr val="000000"/>
                              </a:solidFill>
                              <a:miter lim="800000"/>
                              <a:headEnd/>
                              <a:tailEnd/>
                            </a:ln>
                          </wps:spPr>
                          <wps:txbx>
                            <w:txbxContent>
                              <w:p w:rsidR="00333930" w:rsidRPr="00911D60" w:rsidRDefault="00333930" w:rsidP="000D5D4D">
                                <w:r w:rsidRPr="00911D60">
                                  <w:t>Den Geschmack und das Auss</w:t>
                                </w:r>
                                <w:r>
                                  <w:t>ehen des Obstquarks überprüfen;</w:t>
                                </w:r>
                              </w:p>
                              <w:p w:rsidR="00333930" w:rsidRPr="00911D60" w:rsidRDefault="00333930" w:rsidP="000D5D4D">
                                <w:r w:rsidRPr="00911D60">
                                  <w:t>Sauberkeit des Arbeitsplatzes überpr</w:t>
                                </w:r>
                                <w:r w:rsidRPr="00911D60">
                                  <w:t>ü</w:t>
                                </w:r>
                                <w:r>
                                  <w:t>fen</w:t>
                                </w:r>
                              </w:p>
                            </w:txbxContent>
                          </wps:txbx>
                          <wps:bodyPr rot="0" vert="horz" wrap="square" lIns="91440" tIns="45720" rIns="91440" bIns="45720" anchor="ctr" anchorCtr="0" upright="1">
                            <a:noAutofit/>
                          </wps:bodyPr>
                        </wps:wsp>
                        <wps:wsp>
                          <wps:cNvPr id="1055" name="Text Box 19"/>
                          <wps:cNvSpPr txBox="1">
                            <a:spLocks noChangeArrowheads="1"/>
                          </wps:cNvSpPr>
                          <wps:spPr bwMode="auto">
                            <a:xfrm>
                              <a:off x="3041" y="5387"/>
                              <a:ext cx="17265" cy="3642"/>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kern w:val="24"/>
                                    <w:sz w:val="24"/>
                                    <w:szCs w:val="28"/>
                                  </w:rPr>
                                </w:pPr>
                                <w:r>
                                  <w:rPr>
                                    <w:b/>
                                    <w:kern w:val="24"/>
                                    <w:szCs w:val="28"/>
                                  </w:rPr>
                                  <w:t>K</w:t>
                                </w:r>
                                <w:r w:rsidRPr="00B14114">
                                  <w:rPr>
                                    <w:b/>
                                    <w:kern w:val="24"/>
                                    <w:szCs w:val="28"/>
                                  </w:rPr>
                                  <w:t>ontrollieren</w:t>
                                </w:r>
                              </w:p>
                            </w:txbxContent>
                          </wps:txbx>
                          <wps:bodyPr rot="0" vert="horz" wrap="square" lIns="91440" tIns="45720" rIns="91440" bIns="45720" anchor="t" anchorCtr="0" upright="1">
                            <a:noAutofit/>
                          </wps:bodyPr>
                        </wps:wsp>
                      </wpg:grpSp>
                      <wpg:grpSp>
                        <wpg:cNvPr id="1205" name="Gruppieren 478"/>
                        <wpg:cNvGrpSpPr>
                          <a:grpSpLocks/>
                        </wpg:cNvGrpSpPr>
                        <wpg:grpSpPr bwMode="auto">
                          <a:xfrm>
                            <a:off x="1454" y="3313"/>
                            <a:ext cx="6047" cy="2219"/>
                            <a:chOff x="-9102" y="3484"/>
                            <a:chExt cx="29929" cy="12603"/>
                          </a:xfrm>
                        </wpg:grpSpPr>
                        <wps:wsp>
                          <wps:cNvPr id="4256" name="AutoShape 7"/>
                          <wps:cNvSpPr>
                            <a:spLocks noChangeArrowheads="1"/>
                          </wps:cNvSpPr>
                          <wps:spPr bwMode="auto">
                            <a:xfrm>
                              <a:off x="-9102" y="5448"/>
                              <a:ext cx="29929" cy="10639"/>
                            </a:xfrm>
                            <a:prstGeom prst="flowChartAlternateProcess">
                              <a:avLst/>
                            </a:prstGeom>
                            <a:solidFill>
                              <a:srgbClr val="DCE6F2"/>
                            </a:solidFill>
                            <a:ln w="9525">
                              <a:solidFill>
                                <a:srgbClr val="000000"/>
                              </a:solidFill>
                              <a:miter lim="800000"/>
                              <a:headEnd/>
                              <a:tailEnd/>
                            </a:ln>
                          </wps:spPr>
                          <wps:txbx>
                            <w:txbxContent>
                              <w:p w:rsidR="00333930" w:rsidRPr="00911D60" w:rsidRDefault="00333930" w:rsidP="000D5D4D">
                                <w:r w:rsidRPr="00911D60">
                                  <w:t>Den</w:t>
                                </w:r>
                                <w:r>
                                  <w:t xml:space="preserve"> Umgang in der Gruppe bewerten;</w:t>
                                </w:r>
                              </w:p>
                              <w:p w:rsidR="00333930" w:rsidRPr="00911D60" w:rsidRDefault="00333930" w:rsidP="000D5D4D">
                                <w:r>
                                  <w:t>d</w:t>
                                </w:r>
                                <w:r w:rsidRPr="00911D60">
                                  <w:t>en Umgang m</w:t>
                                </w:r>
                                <w:r>
                                  <w:t>it den Arbeitsmitteln bewerten;</w:t>
                                </w:r>
                              </w:p>
                              <w:p w:rsidR="00333930" w:rsidRPr="00911D60" w:rsidRDefault="00333930" w:rsidP="000D5D4D">
                                <w:r>
                                  <w:t>d</w:t>
                                </w:r>
                                <w:r w:rsidRPr="00911D60">
                                  <w:t>ie Ausdauer der</w:t>
                                </w:r>
                                <w:r>
                                  <w:t xml:space="preserve"> Gruppenmitglieder reflektieren</w:t>
                                </w:r>
                              </w:p>
                            </w:txbxContent>
                          </wps:txbx>
                          <wps:bodyPr rot="0" vert="horz" wrap="square" lIns="91440" tIns="45720" rIns="91440" bIns="45720" anchor="ctr" anchorCtr="0" upright="1">
                            <a:noAutofit/>
                          </wps:bodyPr>
                        </wps:wsp>
                        <wps:wsp>
                          <wps:cNvPr id="4257" name="Text Box 19"/>
                          <wps:cNvSpPr txBox="1">
                            <a:spLocks noChangeArrowheads="1"/>
                          </wps:cNvSpPr>
                          <wps:spPr bwMode="auto">
                            <a:xfrm>
                              <a:off x="-6609" y="3484"/>
                              <a:ext cx="23502" cy="4082"/>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sz w:val="16"/>
                                  </w:rPr>
                                </w:pPr>
                                <w:r>
                                  <w:rPr>
                                    <w:b/>
                                    <w:kern w:val="24"/>
                                    <w:szCs w:val="28"/>
                                  </w:rPr>
                                  <w:t>Reflektieren/B</w:t>
                                </w:r>
                                <w:r w:rsidRPr="00B14114">
                                  <w:rPr>
                                    <w:b/>
                                    <w:kern w:val="24"/>
                                    <w:szCs w:val="28"/>
                                  </w:rPr>
                                  <w:t>ewerten</w:t>
                                </w:r>
                              </w:p>
                            </w:txbxContent>
                          </wps:txbx>
                          <wps:bodyPr rot="0" vert="horz" wrap="square" lIns="91440" tIns="45720" rIns="91440" bIns="45720" anchor="t" anchorCtr="0" upright="1">
                            <a:noAutofit/>
                          </wps:bodyPr>
                        </wps:wsp>
                      </wpg:grpSp>
                      <wpg:grpSp>
                        <wpg:cNvPr id="4258" name="Gruppieren 472"/>
                        <wpg:cNvGrpSpPr>
                          <a:grpSpLocks/>
                        </wpg:cNvGrpSpPr>
                        <wpg:grpSpPr bwMode="auto">
                          <a:xfrm>
                            <a:off x="10921" y="3471"/>
                            <a:ext cx="5904" cy="2187"/>
                            <a:chOff x="5157" y="9678"/>
                            <a:chExt cx="26756" cy="12427"/>
                          </a:xfrm>
                        </wpg:grpSpPr>
                        <wps:wsp>
                          <wps:cNvPr id="4259" name="AutoShape 8"/>
                          <wps:cNvSpPr>
                            <a:spLocks noChangeArrowheads="1"/>
                          </wps:cNvSpPr>
                          <wps:spPr bwMode="auto">
                            <a:xfrm>
                              <a:off x="5157" y="11780"/>
                              <a:ext cx="26756" cy="10325"/>
                            </a:xfrm>
                            <a:prstGeom prst="flowChartAlternateProcess">
                              <a:avLst/>
                            </a:prstGeom>
                            <a:solidFill>
                              <a:srgbClr val="DCE6F2"/>
                            </a:solidFill>
                            <a:ln w="9525">
                              <a:solidFill>
                                <a:srgbClr val="000000"/>
                              </a:solidFill>
                              <a:miter lim="800000"/>
                              <a:headEnd/>
                              <a:tailEnd/>
                            </a:ln>
                          </wps:spPr>
                          <wps:txbx>
                            <w:txbxContent>
                              <w:p w:rsidR="00333930" w:rsidRPr="00911D60" w:rsidRDefault="00333930" w:rsidP="000D5D4D">
                                <w:pPr>
                                  <w:pStyle w:val="Textkrper"/>
                                </w:pPr>
                                <w:r w:rsidRPr="00911D60">
                                  <w:t>Ich suche mi</w:t>
                                </w:r>
                                <w:r>
                                  <w:t>r ein Rezept für den Obstquark.</w:t>
                                </w:r>
                              </w:p>
                              <w:p w:rsidR="00333930" w:rsidRPr="00911D60" w:rsidRDefault="00333930" w:rsidP="000D5D4D">
                                <w:r w:rsidRPr="00911D60">
                                  <w:t>Ich lese die Zutatenliste und die A</w:t>
                                </w:r>
                                <w:r w:rsidRPr="00911D60">
                                  <w:t>r</w:t>
                                </w:r>
                                <w:r w:rsidRPr="00911D60">
                                  <w:t>beitsanweisung im Rezep</w:t>
                                </w:r>
                                <w:r>
                                  <w:t>t.</w:t>
                                </w:r>
                              </w:p>
                            </w:txbxContent>
                          </wps:txbx>
                          <wps:bodyPr rot="0" vert="horz" wrap="square" lIns="91440" tIns="45720" rIns="91440" bIns="45720" anchor="ctr" anchorCtr="0" upright="1">
                            <a:noAutofit/>
                          </wps:bodyPr>
                        </wps:wsp>
                        <wps:wsp>
                          <wps:cNvPr id="4260" name="Text Box 19"/>
                          <wps:cNvSpPr txBox="1">
                            <a:spLocks noChangeArrowheads="1"/>
                          </wps:cNvSpPr>
                          <wps:spPr bwMode="auto">
                            <a:xfrm>
                              <a:off x="11271" y="9678"/>
                              <a:ext cx="16221" cy="4099"/>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kern w:val="24"/>
                                    <w:szCs w:val="28"/>
                                  </w:rPr>
                                </w:pPr>
                                <w:r>
                                  <w:rPr>
                                    <w:b/>
                                    <w:kern w:val="24"/>
                                    <w:szCs w:val="28"/>
                                  </w:rPr>
                                  <w:t>I</w:t>
                                </w:r>
                                <w:r w:rsidRPr="00B14114">
                                  <w:rPr>
                                    <w:b/>
                                    <w:kern w:val="24"/>
                                    <w:szCs w:val="28"/>
                                  </w:rPr>
                                  <w:t>nformieren</w:t>
                                </w:r>
                              </w:p>
                            </w:txbxContent>
                          </wps:txbx>
                          <wps:bodyPr rot="0" vert="horz" wrap="square" lIns="91440" tIns="45720" rIns="91440" bIns="45720" anchor="t" anchorCtr="0" upright="1">
                            <a:noAutofit/>
                          </wps:bodyPr>
                        </wps:wsp>
                      </wpg:grpSp>
                      <wpg:grpSp>
                        <wpg:cNvPr id="4261" name="Gruppieren 478"/>
                        <wpg:cNvGrpSpPr>
                          <a:grpSpLocks/>
                        </wpg:cNvGrpSpPr>
                        <wpg:grpSpPr bwMode="auto">
                          <a:xfrm>
                            <a:off x="10824" y="6278"/>
                            <a:ext cx="5879" cy="1926"/>
                            <a:chOff x="-3810" y="2315"/>
                            <a:chExt cx="29102" cy="10870"/>
                          </a:xfrm>
                        </wpg:grpSpPr>
                        <wps:wsp>
                          <wps:cNvPr id="4262" name="AutoShape 7"/>
                          <wps:cNvSpPr>
                            <a:spLocks noChangeArrowheads="1"/>
                          </wps:cNvSpPr>
                          <wps:spPr bwMode="auto">
                            <a:xfrm>
                              <a:off x="-3810" y="4303"/>
                              <a:ext cx="29102" cy="8882"/>
                            </a:xfrm>
                            <a:prstGeom prst="flowChartAlternateProcess">
                              <a:avLst/>
                            </a:prstGeom>
                            <a:solidFill>
                              <a:srgbClr val="DCE6F2"/>
                            </a:solidFill>
                            <a:ln w="9525">
                              <a:solidFill>
                                <a:srgbClr val="000000"/>
                              </a:solidFill>
                              <a:miter lim="800000"/>
                              <a:headEnd/>
                              <a:tailEnd/>
                            </a:ln>
                          </wps:spPr>
                          <wps:txbx>
                            <w:txbxContent>
                              <w:p w:rsidR="00333930" w:rsidRPr="00911D60" w:rsidRDefault="00333930" w:rsidP="000D5D4D">
                                <w:pPr>
                                  <w:pStyle w:val="Textkrper"/>
                                  <w:rPr>
                                    <w:rStyle w:val="Fett"/>
                                    <w:b w:val="0"/>
                                  </w:rPr>
                                </w:pPr>
                                <w:r w:rsidRPr="00911D60">
                                  <w:rPr>
                                    <w:rStyle w:val="Fett"/>
                                    <w:b w:val="0"/>
                                  </w:rPr>
                                  <w:t>Aufgaben, die bei der Herstellung des Obstquarks an</w:t>
                                </w:r>
                                <w:r>
                                  <w:rPr>
                                    <w:rStyle w:val="Fett"/>
                                    <w:b w:val="0"/>
                                  </w:rPr>
                                  <w:t>fallen in der Gruppe verteilen;</w:t>
                                </w:r>
                              </w:p>
                              <w:p w:rsidR="00333930" w:rsidRPr="00911D60" w:rsidRDefault="00333930" w:rsidP="000D5D4D">
                                <w:pPr>
                                  <w:pStyle w:val="Textkrper"/>
                                  <w:rPr>
                                    <w:bCs/>
                                    <w:color w:val="000000"/>
                                  </w:rPr>
                                </w:pPr>
                                <w:r>
                                  <w:rPr>
                                    <w:rStyle w:val="Fett"/>
                                    <w:b w:val="0"/>
                                  </w:rPr>
                                  <w:t>Zeitplan festlegen</w:t>
                                </w:r>
                              </w:p>
                            </w:txbxContent>
                          </wps:txbx>
                          <wps:bodyPr rot="0" vert="horz" wrap="square" lIns="91440" tIns="45720" rIns="91440" bIns="45720" anchor="ctr" anchorCtr="0" upright="1">
                            <a:noAutofit/>
                          </wps:bodyPr>
                        </wps:wsp>
                        <wps:wsp>
                          <wps:cNvPr id="4263" name="Text Box 19"/>
                          <wps:cNvSpPr txBox="1">
                            <a:spLocks noChangeArrowheads="1"/>
                          </wps:cNvSpPr>
                          <wps:spPr bwMode="auto">
                            <a:xfrm>
                              <a:off x="-130" y="2315"/>
                              <a:ext cx="22942" cy="3601"/>
                            </a:xfrm>
                            <a:prstGeom prst="rect">
                              <a:avLst/>
                            </a:prstGeom>
                            <a:noFill/>
                            <a:ln>
                              <a:noFill/>
                            </a:ln>
                            <a:extLst>
                              <a:ext uri="{909E8E84-426E-40DD-AFC4-6F175D3DCCD1}">
                                <a14:hiddenFill xmlns:a14="http://schemas.microsoft.com/office/drawing/2010/main">
                                  <a:solidFill>
                                    <a:srgbClr val="4F81BD"/>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33930" w:rsidRPr="00B14114" w:rsidRDefault="00333930" w:rsidP="000D5D4D">
                                <w:pPr>
                                  <w:jc w:val="center"/>
                                  <w:textAlignment w:val="baseline"/>
                                  <w:rPr>
                                    <w:b/>
                                    <w:sz w:val="18"/>
                                  </w:rPr>
                                </w:pPr>
                                <w:r>
                                  <w:rPr>
                                    <w:b/>
                                    <w:kern w:val="24"/>
                                    <w:szCs w:val="28"/>
                                  </w:rPr>
                                  <w:t>P</w:t>
                                </w:r>
                                <w:r w:rsidRPr="00B14114">
                                  <w:rPr>
                                    <w:b/>
                                    <w:kern w:val="24"/>
                                    <w:szCs w:val="28"/>
                                  </w:rPr>
                                  <w:t>lanen</w:t>
                                </w:r>
                                <w:r>
                                  <w:rPr>
                                    <w:b/>
                                    <w:kern w:val="24"/>
                                    <w:sz w:val="24"/>
                                    <w:szCs w:val="28"/>
                                  </w:rPr>
                                  <w:t>/</w:t>
                                </w:r>
                                <w:r>
                                  <w:rPr>
                                    <w:b/>
                                    <w:kern w:val="24"/>
                                    <w:szCs w:val="28"/>
                                  </w:rPr>
                                  <w:t>En</w:t>
                                </w:r>
                                <w:r w:rsidRPr="00B14114">
                                  <w:rPr>
                                    <w:b/>
                                    <w:kern w:val="24"/>
                                    <w:szCs w:val="28"/>
                                  </w:rPr>
                                  <w:t>tscheiden</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uppieren 1049" o:spid="_x0000_s1118" style="position:absolute;margin-left:1.85pt;margin-top:8.8pt;width:487.55pt;height:350.15pt;z-index:251744256;mso-position-horizontal-relative:text;mso-position-vertical-relative:text" coordorigin="937,3313" coordsize="15888,6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">
                <v:group id="Gruppieren 469" o:spid="_x0000_s1119" style="position:absolute;left:5468;top:8267;width:6839;height:2006" coordorigin="6162,1183" coordsize="25401,113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fClGfscAAADd&#10;AAAADwAAAAAAAAAAAAAAAACqAgAAZHJzL2Rvd25yZXYueG1sUEsFBgAAAAAEAAQA+gAAAJ4DAAAA&#10;AA==&#10;">
                  <v:shape id="AutoShape 9" o:spid="_x0000_s1120" type="#_x0000_t176" style="position:absolute;left:6162;top:3094;width:25401;height:9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hOsMA&#10;AADdAAAADwAAAGRycy9kb3ducmV2LnhtbERPTUsDMRC9C/6HMII3m2yhRdampVgKPXiotQjehs24&#10;WZtMlp20Xf+9EQRv83ifs1iNMagLDdIltlBNDCjiJrmOWwvHt+3DIyjJyA5DYrLwTQKr5e3NAmuX&#10;rvxKl0NuVQlhqdGCz7mvtZbGU0SZpJ64cJ9piJgLHFrtBryW8Bj01Ji5jthxafDY07On5nQ4Rwtr&#10;Ezabd5yPM/mSD396qfZ7Cdbe343rJ1CZxvwv/nPvXJlvZhX8flNO0M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RhOsMAAADdAAAADwAAAAAAAAAAAAAAAACYAgAAZHJzL2Rv&#10;d25yZXYueG1sUEsFBgAAAAAEAAQA9QAAAIgDAAAAAA==&#10;" fillcolor="#dce6f2">
                    <v:textbox>
                      <w:txbxContent>
                        <w:p w:rsidR="00333930" w:rsidRPr="00161881" w:rsidRDefault="00333930" w:rsidP="000D5D4D">
                          <w:pPr>
                            <w:pStyle w:val="TabelleLinks"/>
                            <w:spacing w:line="240" w:lineRule="auto"/>
                            <w:rPr>
                              <w:rFonts w:cs="Arial"/>
                              <w:sz w:val="20"/>
                              <w:szCs w:val="24"/>
                            </w:rPr>
                          </w:pPr>
                          <w:r w:rsidRPr="00161881">
                            <w:rPr>
                              <w:rFonts w:cs="Arial"/>
                              <w:sz w:val="20"/>
                              <w:szCs w:val="24"/>
                            </w:rPr>
                            <w:t>Den Obstquark</w:t>
                          </w:r>
                          <w:r>
                            <w:rPr>
                              <w:rFonts w:cs="Arial"/>
                              <w:sz w:val="20"/>
                              <w:szCs w:val="24"/>
                            </w:rPr>
                            <w:t xml:space="preserve"> nach geplanter Arbeits- und Zeiteinteilung in der Küche herstellen;</w:t>
                          </w:r>
                        </w:p>
                        <w:p w:rsidR="00333930" w:rsidRPr="00AF56DC" w:rsidRDefault="00333930" w:rsidP="000D5D4D">
                          <w:pPr>
                            <w:pStyle w:val="TabelleLinks"/>
                            <w:spacing w:line="240" w:lineRule="auto"/>
                            <w:rPr>
                              <w:rFonts w:cs="Arial"/>
                              <w:sz w:val="20"/>
                              <w:szCs w:val="24"/>
                            </w:rPr>
                          </w:pPr>
                          <w:r>
                            <w:rPr>
                              <w:rFonts w:cs="Arial"/>
                              <w:sz w:val="20"/>
                              <w:szCs w:val="24"/>
                            </w:rPr>
                            <w:t>d</w:t>
                          </w:r>
                          <w:r w:rsidRPr="00AF56DC">
                            <w:rPr>
                              <w:rFonts w:cs="Arial"/>
                              <w:sz w:val="20"/>
                              <w:szCs w:val="24"/>
                            </w:rPr>
                            <w:t>en</w:t>
                          </w:r>
                          <w:r>
                            <w:rPr>
                              <w:rFonts w:cs="Arial"/>
                              <w:sz w:val="20"/>
                              <w:szCs w:val="24"/>
                            </w:rPr>
                            <w:t xml:space="preserve"> Arbeitsplatz wieder aufräumen</w:t>
                          </w:r>
                        </w:p>
                      </w:txbxContent>
                    </v:textbox>
                  </v:shape>
                  <v:shape id="Text Box 19" o:spid="_x0000_s1121" type="#_x0000_t202" style="position:absolute;left:11983;top:1183;width:14071;height:34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mxvMEA&#10;AADdAAAADwAAAGRycy9kb3ducmV2LnhtbERPTYvCMBC9C/6HMMJeRNMVFKlG0V0W3KOtoMehGdti&#10;MylJVtt/vxEEb/N4n7PedqYRd3K+tqzgc5qAIC6srrlUcMp/JksQPiBrbCyTgp48bDfDwRpTbR98&#10;pHsWShFD2KeooAqhTaX0RUUG/dS2xJG7WmcwROhKqR0+Yrhp5CxJFtJgzbGhwpa+Kipu2Z9RkBfj&#10;7IzO9Jff83i57w/7zH4flfoYdbsViEBdeItf7oOO85P5DJ7fxBPk5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aJsbzBAAAA3QAAAA8AAAAAAAAAAAAAAAAAmAIAAGRycy9kb3du&#10;cmV2LnhtbFBLBQYAAAAABAAEAPUAAACGAwAAAAA=&#10;" filled="f" fillcolor="#4f81bd" stroked="f">
                    <v:textbox>
                      <w:txbxContent>
                        <w:p w:rsidR="00333930" w:rsidRPr="00B14114" w:rsidRDefault="00333930" w:rsidP="000D5D4D">
                          <w:pPr>
                            <w:jc w:val="center"/>
                            <w:textAlignment w:val="baseline"/>
                            <w:rPr>
                              <w:b/>
                              <w:kern w:val="24"/>
                              <w:szCs w:val="28"/>
                            </w:rPr>
                          </w:pPr>
                          <w:r>
                            <w:rPr>
                              <w:b/>
                              <w:kern w:val="24"/>
                              <w:szCs w:val="28"/>
                            </w:rPr>
                            <w:t>D</w:t>
                          </w:r>
                          <w:r w:rsidRPr="00B14114">
                            <w:rPr>
                              <w:b/>
                              <w:kern w:val="24"/>
                              <w:szCs w:val="28"/>
                            </w:rPr>
                            <w:t>urchführen</w:t>
                          </w:r>
                        </w:p>
                      </w:txbxContent>
                    </v:textbox>
                  </v:shape>
                </v:group>
                <v:group id="Gruppieren 472" o:spid="_x0000_s1122" style="position:absolute;left:937;top:5902;width:6406;height:2174" coordorigin="-2632,5387" coordsize="29032,122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M+9gJwwAAAN0AAAAP&#10;AAAAAAAAAAAAAAAAAKoCAABkcnMvZG93bnJldi54bWxQSwUGAAAAAAQABAD6AAAAmgMAAAAA&#10;">
                  <v:shape id="AutoShape 8" o:spid="_x0000_s1123" type="#_x0000_t176" style="position:absolute;left:-2632;top:7411;width:29032;height:102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PCosMA&#10;AADdAAAADwAAAGRycy9kb3ducmV2LnhtbERPTUsDMRC9C/0PYQrebNJii6xNS2kRPHioVQRvw2a6&#10;2TaZLDuxXf+9EQRv83ifs1wPMagL9dImtjCdGFDEdXItNxbe357uHkBJRnYYEpOFbxJYr0Y3S6xc&#10;uvIrXQ65USWEpUILPueu0lpqTxFlkjriwh1THzEX2Dfa9Xgt4THomTELHbHl0uCxo62n+nz4ihY2&#10;Jux2H7gY5nKST39+me73Eqy9HQ+bR1CZhvwv/nM/uzLfzO/h95tygl7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HPCosMAAADdAAAADwAAAAAAAAAAAAAAAACYAgAAZHJzL2Rv&#10;d25yZXYueG1sUEsFBgAAAAAEAAQA9QAAAIgDAAAAAA==&#10;" fillcolor="#dce6f2">
                    <v:textbox>
                      <w:txbxContent>
                        <w:p w:rsidR="00333930" w:rsidRPr="00911D60" w:rsidRDefault="00333930" w:rsidP="000D5D4D">
                          <w:r w:rsidRPr="00911D60">
                            <w:t>Den Geschmack und das Auss</w:t>
                          </w:r>
                          <w:r>
                            <w:t>ehen des Obstquarks überprüfen;</w:t>
                          </w:r>
                        </w:p>
                        <w:p w:rsidR="00333930" w:rsidRPr="00911D60" w:rsidRDefault="00333930" w:rsidP="000D5D4D">
                          <w:r w:rsidRPr="00911D60">
                            <w:t>Sauberkeit des Arbeitsplatzes überpr</w:t>
                          </w:r>
                          <w:r w:rsidRPr="00911D60">
                            <w:t>ü</w:t>
                          </w:r>
                          <w:r>
                            <w:t>fen</w:t>
                          </w:r>
                        </w:p>
                      </w:txbxContent>
                    </v:textbox>
                  </v:shape>
                  <v:shape id="Text Box 19" o:spid="_x0000_s1124" type="#_x0000_t202" style="position:absolute;left:3041;top:5387;width:17265;height:36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ApyMEA&#10;AADdAAAADwAAAGRycy9kb3ducmV2LnhtbERPTYvCMBC9L/gfwgheRFMFF6lGURdBj1ZBj0MztsVm&#10;UpKstv/eCAt7m8f7nOW6NbV4kvOVZQWTcQKCOLe64kLB5bwfzUH4gKyxtkwKOvKwXvW+lphq++IT&#10;PbNQiBjCPkUFZQhNKqXPSzLox7YhjtzdOoMhQldI7fAVw00tp0nyLQ1WHBtKbGhXUv7Ifo2Ccz7M&#10;ruhMdzteh/Ntd9hm9uek1KDfbhYgArXhX/znPug4P5nN4PNNPEGu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lgKcjBAAAA3QAAAA8AAAAAAAAAAAAAAAAAmAIAAGRycy9kb3du&#10;cmV2LnhtbFBLBQYAAAAABAAEAPUAAACGAwAAAAA=&#10;" filled="f" fillcolor="#4f81bd" stroked="f">
                    <v:textbox>
                      <w:txbxContent>
                        <w:p w:rsidR="00333930" w:rsidRPr="00B14114" w:rsidRDefault="00333930" w:rsidP="000D5D4D">
                          <w:pPr>
                            <w:jc w:val="center"/>
                            <w:textAlignment w:val="baseline"/>
                            <w:rPr>
                              <w:b/>
                              <w:kern w:val="24"/>
                              <w:sz w:val="24"/>
                              <w:szCs w:val="28"/>
                            </w:rPr>
                          </w:pPr>
                          <w:r>
                            <w:rPr>
                              <w:b/>
                              <w:kern w:val="24"/>
                              <w:szCs w:val="28"/>
                            </w:rPr>
                            <w:t>K</w:t>
                          </w:r>
                          <w:r w:rsidRPr="00B14114">
                            <w:rPr>
                              <w:b/>
                              <w:kern w:val="24"/>
                              <w:szCs w:val="28"/>
                            </w:rPr>
                            <w:t>ontrollieren</w:t>
                          </w:r>
                        </w:p>
                      </w:txbxContent>
                    </v:textbox>
                  </v:shape>
                </v:group>
                <v:group id="_x0000_s1125" style="position:absolute;left:1454;top:3313;width:6047;height:2219" coordorigin="-9102,3484" coordsize="29929,126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imkGsMAAADdAAAADwAAAGRycy9kb3ducmV2LnhtbERPTYvCMBC9C/6HMII3&#10;TasoUo0isrt4kAXrwuJtaMa22ExKk23rvzcLgrd5vM/Z7HpTiZYaV1pWEE8jEMSZ1SXnCn4un5MV&#10;COeRNVaWScGDHOy2w8EGE207PlOb+lyEEHYJKii8rxMpXVaQQTe1NXHgbrYx6ANscqkb7EK4qeQs&#10;ipbSYMmhocCaDgVl9/TPKPjqsNvP44/2dL8dHtfL4vv3FJNS41G/X4Pw1Pu3+OU+6jB/Fi3g/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SKaQawwAAAN0AAAAP&#10;AAAAAAAAAAAAAAAAAKoCAABkcnMvZG93bnJldi54bWxQSwUGAAAAAAQABAD6AAAAmgMAAAAA&#10;">
                  <v:shape id="AutoShape 7" o:spid="_x0000_s1126" type="#_x0000_t176" style="position:absolute;left:-9102;top:5448;width:29929;height:106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cQnMYA&#10;AADdAAAADwAAAGRycy9kb3ducmV2LnhtbESPQWsCMRSE74X+h/AKvdWsoousRpFKwUMPVqXQ22Pz&#10;3GxNXpZ9qW7/fVMo9DjMzDfMcj0Er67USxvZwHhUgCKuo225MXA6vjzNQUlCtugjk4FvEliv7u+W&#10;WNl44ze6HlKjMoSlQgMupa7SWmpHAWUUO+LsnWMfMGXZN9r2eMvw4PWkKEodsOW84LCjZ0f15fAV&#10;DGwKv92+YznM5FM+3OV1vN+LN+bxYdgsQCUa0n/4r72zBqaTWQm/b/IT0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ZcQnMYAAADdAAAADwAAAAAAAAAAAAAAAACYAgAAZHJz&#10;L2Rvd25yZXYueG1sUEsFBgAAAAAEAAQA9QAAAIsDAAAAAA==&#10;" fillcolor="#dce6f2">
                    <v:textbox>
                      <w:txbxContent>
                        <w:p w:rsidR="00333930" w:rsidRPr="00911D60" w:rsidRDefault="00333930" w:rsidP="000D5D4D">
                          <w:r w:rsidRPr="00911D60">
                            <w:t>Den</w:t>
                          </w:r>
                          <w:r>
                            <w:t xml:space="preserve"> Umgang in der Gruppe bewerten;</w:t>
                          </w:r>
                        </w:p>
                        <w:p w:rsidR="00333930" w:rsidRPr="00911D60" w:rsidRDefault="00333930" w:rsidP="000D5D4D">
                          <w:r>
                            <w:t>d</w:t>
                          </w:r>
                          <w:r w:rsidRPr="00911D60">
                            <w:t>en Umgang m</w:t>
                          </w:r>
                          <w:r>
                            <w:t>it den Arbeitsmitteln bewerten;</w:t>
                          </w:r>
                        </w:p>
                        <w:p w:rsidR="00333930" w:rsidRPr="00911D60" w:rsidRDefault="00333930" w:rsidP="000D5D4D">
                          <w:r>
                            <w:t>d</w:t>
                          </w:r>
                          <w:r w:rsidRPr="00911D60">
                            <w:t>ie Ausdauer der</w:t>
                          </w:r>
                          <w:r>
                            <w:t xml:space="preserve"> Gruppenmitglieder reflektieren</w:t>
                          </w:r>
                        </w:p>
                      </w:txbxContent>
                    </v:textbox>
                  </v:shape>
                  <v:shape id="Text Box 19" o:spid="_x0000_s1127" type="#_x0000_t202" style="position:absolute;left:-6609;top:3484;width:23502;height:40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T79sUA&#10;AADdAAAADwAAAGRycy9kb3ducmV2LnhtbESPQWvCQBSE7wX/w/KEXkQ3FVslukptEfRoUtDjI/tM&#10;gtm3YXeryb/vFgSPw8x8w6w2nWnEjZyvLSt4myQgiAuray4V/OS78QKED8gaG8ukoCcPm/XgZYWp&#10;tnc+0i0LpYgQ9ikqqEJoUyl9UZFBP7EtcfQu1hkMUbpSaof3CDeNnCbJhzRYc1yosKWviopr9msU&#10;5MUoO6Ez/flwGi22/X6b2e+jUq/D7nMJIlAXnuFHe68VzKbvc/h/E5+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hPv2xQAAAN0AAAAPAAAAAAAAAAAAAAAAAJgCAABkcnMv&#10;ZG93bnJldi54bWxQSwUGAAAAAAQABAD1AAAAigMAAAAA&#10;" filled="f" fillcolor="#4f81bd" stroked="f">
                    <v:textbox>
                      <w:txbxContent>
                        <w:p w:rsidR="00333930" w:rsidRPr="00B14114" w:rsidRDefault="00333930" w:rsidP="000D5D4D">
                          <w:pPr>
                            <w:jc w:val="center"/>
                            <w:textAlignment w:val="baseline"/>
                            <w:rPr>
                              <w:b/>
                              <w:sz w:val="16"/>
                            </w:rPr>
                          </w:pPr>
                          <w:r>
                            <w:rPr>
                              <w:b/>
                              <w:kern w:val="24"/>
                              <w:szCs w:val="28"/>
                            </w:rPr>
                            <w:t>Reflektieren/B</w:t>
                          </w:r>
                          <w:r w:rsidRPr="00B14114">
                            <w:rPr>
                              <w:b/>
                              <w:kern w:val="24"/>
                              <w:szCs w:val="28"/>
                            </w:rPr>
                            <w:t>ewerten</w:t>
                          </w:r>
                        </w:p>
                      </w:txbxContent>
                    </v:textbox>
                  </v:shape>
                </v:group>
                <v:group id="Gruppieren 472" o:spid="_x0000_s1128" style="position:absolute;left:10921;top:3471;width:5904;height:2187" coordorigin="5157,9678" coordsize="26756,124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CWjqsQAAADdAAAA&#10;DwAAAAAAAAAAAAAAAACqAgAAZHJzL2Rvd25yZXYueG1sUEsFBgAAAAAEAAQA+gAAAJsDAAAAAA==&#10;">
                  <v:shape id="AutoShape 8" o:spid="_x0000_s1129" type="#_x0000_t176" style="position:absolute;left:5157;top:11780;width:26756;height:103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iE7sYA&#10;AADdAAAADwAAAGRycy9kb3ducmV2LnhtbESPQWsCMRSE74X+h/AKvdWsotJujSIVoQcP1pZCb4/N&#10;c7OavCz7Ul3/vREKPQ4z8w0zW/TBqxN10kQ2MBwUoIiraBuuDXx9rp+eQUlCtugjk4ELCSzm93cz&#10;LG088weddqlWGcJSogGXUltqLZWjgDKILXH29rELmLLsam07PGd48HpUFFMdsOG84LClN0fVcfcb&#10;DCwLv1p947SfyEF+3HEz3G7FG/P40C9fQSXq03/4r/1uDYxHkxe4vclPQM+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iE7sYAAADdAAAADwAAAAAAAAAAAAAAAACYAgAAZHJz&#10;L2Rvd25yZXYueG1sUEsFBgAAAAAEAAQA9QAAAIsDAAAAAA==&#10;" fillcolor="#dce6f2">
                    <v:textbox>
                      <w:txbxContent>
                        <w:p w:rsidR="00333930" w:rsidRPr="00911D60" w:rsidRDefault="00333930" w:rsidP="000D5D4D">
                          <w:pPr>
                            <w:pStyle w:val="Textkrper"/>
                          </w:pPr>
                          <w:r w:rsidRPr="00911D60">
                            <w:t>Ich suche mi</w:t>
                          </w:r>
                          <w:r>
                            <w:t>r ein Rezept für den Obstquark.</w:t>
                          </w:r>
                        </w:p>
                        <w:p w:rsidR="00333930" w:rsidRPr="00911D60" w:rsidRDefault="00333930" w:rsidP="000D5D4D">
                          <w:r w:rsidRPr="00911D60">
                            <w:t>Ich lese die Zutatenliste und die A</w:t>
                          </w:r>
                          <w:r w:rsidRPr="00911D60">
                            <w:t>r</w:t>
                          </w:r>
                          <w:r w:rsidRPr="00911D60">
                            <w:t>beitsanweisung im Rezep</w:t>
                          </w:r>
                          <w:r>
                            <w:t>t.</w:t>
                          </w:r>
                        </w:p>
                      </w:txbxContent>
                    </v:textbox>
                  </v:shape>
                  <v:shape id="Text Box 19" o:spid="_x0000_s1130" type="#_x0000_t202" style="position:absolute;left:11271;top:9678;width:16221;height:4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GpP8IA&#10;AADdAAAADwAAAGRycy9kb3ducmV2LnhtbERPz2vCMBS+D/wfwhO8iKYro0hnlLkh1GOroMdH89aW&#10;NS8lybT9781hsOPH93u7H00v7uR8Z1nB6zoBQVxb3XGj4HI+rjYgfEDW2FsmBRN52O9mL1vMtX1w&#10;SfcqNCKGsM9RQRvCkEvp65YM+rUdiCP3bZ3BEKFrpHb4iOGml2mSZNJgx7GhxYE+W6p/ql+j4Fwv&#10;qys6M91O1+XmMBWHyn6VSi3m48c7iEBj+Bf/uQut4C3N4v74Jj4Bu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Aak/wgAAAN0AAAAPAAAAAAAAAAAAAAAAAJgCAABkcnMvZG93&#10;bnJldi54bWxQSwUGAAAAAAQABAD1AAAAhwMAAAAA&#10;" filled="f" fillcolor="#4f81bd" stroked="f">
                    <v:textbox>
                      <w:txbxContent>
                        <w:p w:rsidR="00333930" w:rsidRPr="00B14114" w:rsidRDefault="00333930" w:rsidP="000D5D4D">
                          <w:pPr>
                            <w:jc w:val="center"/>
                            <w:textAlignment w:val="baseline"/>
                            <w:rPr>
                              <w:b/>
                              <w:kern w:val="24"/>
                              <w:szCs w:val="28"/>
                            </w:rPr>
                          </w:pPr>
                          <w:r>
                            <w:rPr>
                              <w:b/>
                              <w:kern w:val="24"/>
                              <w:szCs w:val="28"/>
                            </w:rPr>
                            <w:t>I</w:t>
                          </w:r>
                          <w:r w:rsidRPr="00B14114">
                            <w:rPr>
                              <w:b/>
                              <w:kern w:val="24"/>
                              <w:szCs w:val="28"/>
                            </w:rPr>
                            <w:t>nformieren</w:t>
                          </w:r>
                        </w:p>
                      </w:txbxContent>
                    </v:textbox>
                  </v:shape>
                </v:group>
                <v:group id="_x0000_s1131" style="position:absolute;left:10824;top:6278;width:5879;height:1926" coordorigin="-3810,2315" coordsize="29102,108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tzwIrFAAAA3QAA&#10;AA8AAAAAAAAAAAAAAAAAqgIAAGRycy9kb3ducmV2LnhtbFBLBQYAAAAABAAEAPoAAACcAwAAAAA=&#10;">
                  <v:shape id="AutoShape 7" o:spid="_x0000_s1132" type="#_x0000_t176" style="position:absolute;left:-3810;top:4303;width:29102;height:88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DcIsYA&#10;AADdAAAADwAAAGRycy9kb3ducmV2LnhtbESPQUsDMRSE70L/Q3gFbzbbRRdZm5ZiETz0UKsI3h6b&#10;1822ycuyL7bbf28EweMwM98wi9UYvDrTIF1kA/NZAYq4ibbj1sDH+8vdIyhJyBZ9ZDJwJYHVcnKz&#10;wNrGC7/ReZ9alSEsNRpwKfW11tI4Ciiz2BNn7xCHgCnLodV2wEuGB6/Loqh0wI7zgsOenh01p/13&#10;MLAu/GbzidX4IEf5cqftfLcTb8ztdFw/gUo0pv/wX/vVGrgvqxJ+3+Qno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MDcIsYAAADdAAAADwAAAAAAAAAAAAAAAACYAgAAZHJz&#10;L2Rvd25yZXYueG1sUEsFBgAAAAAEAAQA9QAAAIsDAAAAAA==&#10;" fillcolor="#dce6f2">
                    <v:textbox>
                      <w:txbxContent>
                        <w:p w:rsidR="00333930" w:rsidRPr="00911D60" w:rsidRDefault="00333930" w:rsidP="000D5D4D">
                          <w:pPr>
                            <w:pStyle w:val="Textkrper"/>
                            <w:rPr>
                              <w:rStyle w:val="Fett"/>
                              <w:b w:val="0"/>
                            </w:rPr>
                          </w:pPr>
                          <w:r w:rsidRPr="00911D60">
                            <w:rPr>
                              <w:rStyle w:val="Fett"/>
                              <w:b w:val="0"/>
                            </w:rPr>
                            <w:t>Aufgaben, die bei der Herstellung des Obstquarks an</w:t>
                          </w:r>
                          <w:r>
                            <w:rPr>
                              <w:rStyle w:val="Fett"/>
                              <w:b w:val="0"/>
                            </w:rPr>
                            <w:t>fallen in der Gruppe verteilen;</w:t>
                          </w:r>
                        </w:p>
                        <w:p w:rsidR="00333930" w:rsidRPr="00911D60" w:rsidRDefault="00333930" w:rsidP="000D5D4D">
                          <w:pPr>
                            <w:pStyle w:val="Textkrper"/>
                            <w:rPr>
                              <w:bCs/>
                              <w:color w:val="000000"/>
                            </w:rPr>
                          </w:pPr>
                          <w:r>
                            <w:rPr>
                              <w:rStyle w:val="Fett"/>
                              <w:b w:val="0"/>
                            </w:rPr>
                            <w:t>Zeitplan festlegen</w:t>
                          </w:r>
                        </w:p>
                      </w:txbxContent>
                    </v:textbox>
                  </v:shape>
                  <v:shape id="Text Box 19" o:spid="_x0000_s1133" type="#_x0000_t202" style="position:absolute;left:-130;top:2315;width:22942;height:36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M3SMQA&#10;AADdAAAADwAAAGRycy9kb3ducmV2LnhtbESPQYvCMBSE7wv7H8ITvMiari4i1SjriqBHq+AeH82z&#10;LTYvJYna/nsjCB6HmfmGmS9bU4sbOV9ZVvA9TEAQ51ZXXCg4HjZfUxA+IGusLZOCjjwsF58fc0y1&#10;vfOeblkoRISwT1FBGUKTSunzkgz6oW2Io3e2zmCI0hVSO7xHuKnlKEkm0mDFcaHEhv5Kyi/Z1Sg4&#10;5IPshM50/7vTYLrqtqvMrvdK9Xvt7wxEoDa8w6/2Viv4GU3G8HwTn4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TN0jEAAAA3QAAAA8AAAAAAAAAAAAAAAAAmAIAAGRycy9k&#10;b3ducmV2LnhtbFBLBQYAAAAABAAEAPUAAACJAwAAAAA=&#10;" filled="f" fillcolor="#4f81bd" stroked="f">
                    <v:textbox>
                      <w:txbxContent>
                        <w:p w:rsidR="00333930" w:rsidRPr="00B14114" w:rsidRDefault="00333930" w:rsidP="000D5D4D">
                          <w:pPr>
                            <w:jc w:val="center"/>
                            <w:textAlignment w:val="baseline"/>
                            <w:rPr>
                              <w:b/>
                              <w:sz w:val="18"/>
                            </w:rPr>
                          </w:pPr>
                          <w:r>
                            <w:rPr>
                              <w:b/>
                              <w:kern w:val="24"/>
                              <w:szCs w:val="28"/>
                            </w:rPr>
                            <w:t>P</w:t>
                          </w:r>
                          <w:r w:rsidRPr="00B14114">
                            <w:rPr>
                              <w:b/>
                              <w:kern w:val="24"/>
                              <w:szCs w:val="28"/>
                            </w:rPr>
                            <w:t>lanen</w:t>
                          </w:r>
                          <w:r>
                            <w:rPr>
                              <w:b/>
                              <w:kern w:val="24"/>
                              <w:sz w:val="24"/>
                              <w:szCs w:val="28"/>
                            </w:rPr>
                            <w:t>/</w:t>
                          </w:r>
                          <w:r>
                            <w:rPr>
                              <w:b/>
                              <w:kern w:val="24"/>
                              <w:szCs w:val="28"/>
                            </w:rPr>
                            <w:t>En</w:t>
                          </w:r>
                          <w:r w:rsidRPr="00B14114">
                            <w:rPr>
                              <w:b/>
                              <w:kern w:val="24"/>
                              <w:szCs w:val="28"/>
                            </w:rPr>
                            <w:t>tscheiden</w:t>
                          </w:r>
                        </w:p>
                      </w:txbxContent>
                    </v:textbox>
                  </v:shape>
                </v:group>
              </v:group>
            </w:pict>
          </mc:Fallback>
        </mc:AlternateContent>
      </w:r>
      <w:r>
        <w:rPr>
          <w:noProof/>
          <w:lang w:eastAsia="de-DE"/>
        </w:rPr>
        <mc:AlternateContent>
          <mc:Choice Requires="wps">
            <w:drawing>
              <wp:anchor distT="0" distB="0" distL="114300" distR="114300" simplePos="0" relativeHeight="251729920" behindDoc="0" locked="0" layoutInCell="1" allowOverlap="1" wp14:anchorId="6C7469A6" wp14:editId="4905FBC4">
                <wp:simplePos x="0" y="0"/>
                <wp:positionH relativeFrom="column">
                  <wp:posOffset>1461135</wp:posOffset>
                </wp:positionH>
                <wp:positionV relativeFrom="paragraph">
                  <wp:posOffset>69850</wp:posOffset>
                </wp:positionV>
                <wp:extent cx="3394075" cy="3455670"/>
                <wp:effectExtent l="7303" t="221297" r="4127" b="42228"/>
                <wp:wrapNone/>
                <wp:docPr id="952"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3670108">
                          <a:off x="0" y="0"/>
                          <a:ext cx="3394075" cy="3455670"/>
                        </a:xfrm>
                        <a:custGeom>
                          <a:avLst/>
                          <a:gdLst>
                            <a:gd name="T0" fmla="*/ 599019 w 21600"/>
                            <a:gd name="T1" fmla="*/ 1084702 h 21600"/>
                            <a:gd name="T2" fmla="*/ 4062026 w 21600"/>
                            <a:gd name="T3" fmla="*/ 4825268 h 21600"/>
                            <a:gd name="T4" fmla="*/ 1333925 w 21600"/>
                            <a:gd name="T5" fmla="*/ 1638955 h 21600"/>
                            <a:gd name="T6" fmla="*/ 6322215 w 21600"/>
                            <a:gd name="T7" fmla="*/ 3715984 h 21600"/>
                            <a:gd name="T8" fmla="*/ 4871511 w 21600"/>
                            <a:gd name="T9" fmla="*/ 4523041 h 21600"/>
                            <a:gd name="T10" fmla="*/ 4043713 w 21600"/>
                            <a:gd name="T11" fmla="*/ 3108426 h 21600"/>
                            <a:gd name="T12" fmla="*/ 0 60000 65536"/>
                            <a:gd name="T13" fmla="*/ 0 60000 65536"/>
                            <a:gd name="T14" fmla="*/ 0 60000 65536"/>
                            <a:gd name="T15" fmla="*/ 0 60000 65536"/>
                            <a:gd name="T16" fmla="*/ 0 60000 65536"/>
                            <a:gd name="T17" fmla="*/ 0 60000 65536"/>
                            <a:gd name="T18" fmla="*/ 3163 w 21600"/>
                            <a:gd name="T19" fmla="*/ 3163 h 21600"/>
                            <a:gd name="T20" fmla="*/ 18437 w 21600"/>
                            <a:gd name="T21" fmla="*/ 18437 h 21600"/>
                          </a:gdLst>
                          <a:ahLst/>
                          <a:cxnLst>
                            <a:cxn ang="T12">
                              <a:pos x="T0" y="T1"/>
                            </a:cxn>
                            <a:cxn ang="T13">
                              <a:pos x="T2" y="T3"/>
                            </a:cxn>
                            <a:cxn ang="T14">
                              <a:pos x="T4" y="T5"/>
                            </a:cxn>
                            <a:cxn ang="T15">
                              <a:pos x="T6" y="T7"/>
                            </a:cxn>
                            <a:cxn ang="T16">
                              <a:pos x="T8" y="T9"/>
                            </a:cxn>
                            <a:cxn ang="T17">
                              <a:pos x="T10" y="T11"/>
                            </a:cxn>
                          </a:cxnLst>
                          <a:rect l="T18" t="T19" r="T20" b="T21"/>
                          <a:pathLst>
                            <a:path w="21600" h="21600">
                              <a:moveTo>
                                <a:pt x="17840" y="12725"/>
                              </a:moveTo>
                              <a:cubicBezTo>
                                <a:pt x="18012" y="12098"/>
                                <a:pt x="18099" y="11450"/>
                                <a:pt x="18099" y="10800"/>
                              </a:cubicBezTo>
                              <a:cubicBezTo>
                                <a:pt x="18099" y="6768"/>
                                <a:pt x="14831" y="3501"/>
                                <a:pt x="10800" y="3501"/>
                              </a:cubicBezTo>
                              <a:cubicBezTo>
                                <a:pt x="6768" y="3501"/>
                                <a:pt x="3501" y="6768"/>
                                <a:pt x="3501" y="10800"/>
                              </a:cubicBezTo>
                              <a:cubicBezTo>
                                <a:pt x="3501" y="14831"/>
                                <a:pt x="6768" y="18099"/>
                                <a:pt x="10800" y="18099"/>
                              </a:cubicBezTo>
                              <a:cubicBezTo>
                                <a:pt x="12075" y="18099"/>
                                <a:pt x="13327" y="17764"/>
                                <a:pt x="14433" y="17130"/>
                              </a:cubicBezTo>
                              <a:lnTo>
                                <a:pt x="16176" y="20166"/>
                              </a:lnTo>
                              <a:cubicBezTo>
                                <a:pt x="14540" y="21105"/>
                                <a:pt x="12686" y="21599"/>
                                <a:pt x="10800" y="21600"/>
                              </a:cubicBezTo>
                              <a:cubicBezTo>
                                <a:pt x="4835" y="21600"/>
                                <a:pt x="0" y="16764"/>
                                <a:pt x="0" y="10800"/>
                              </a:cubicBezTo>
                              <a:cubicBezTo>
                                <a:pt x="0" y="4835"/>
                                <a:pt x="4835" y="0"/>
                                <a:pt x="10800" y="0"/>
                              </a:cubicBezTo>
                              <a:cubicBezTo>
                                <a:pt x="16764" y="0"/>
                                <a:pt x="21600" y="4835"/>
                                <a:pt x="21600" y="10800"/>
                              </a:cubicBezTo>
                              <a:cubicBezTo>
                                <a:pt x="21600" y="11762"/>
                                <a:pt x="21471" y="12721"/>
                                <a:pt x="21217" y="13649"/>
                              </a:cubicBezTo>
                              <a:lnTo>
                                <a:pt x="23821" y="14361"/>
                              </a:lnTo>
                              <a:lnTo>
                                <a:pt x="18355" y="17480"/>
                              </a:lnTo>
                              <a:lnTo>
                                <a:pt x="15236" y="12013"/>
                              </a:lnTo>
                              <a:lnTo>
                                <a:pt x="17840" y="12725"/>
                              </a:lnTo>
                              <a:close/>
                            </a:path>
                          </a:pathLst>
                        </a:custGeom>
                        <a:solidFill>
                          <a:srgbClr val="FFFF00">
                            <a:alpha val="41176"/>
                          </a:srgbClr>
                        </a:solidFill>
                        <a:ln w="9525">
                          <a:solidFill>
                            <a:srgbClr val="3366FF"/>
                          </a:solidFill>
                          <a:miter lim="800000"/>
                          <a:headEnd/>
                          <a:tailEnd/>
                        </a:ln>
                        <a:effectLst/>
                        <a:extLst>
                          <a:ext uri="{AF507438-7753-43E0-B8FC-AC1667EBCBE1}">
                            <a14:hiddenEffects xmlns:a14="http://schemas.microsoft.com/office/drawing/2010/main">
                              <a:effectLst>
                                <a:outerShdw dist="35921" dir="2700000" algn="ctr" rotWithShape="0">
                                  <a:srgbClr val="EEECE1"/>
                                </a:outerShdw>
                              </a:effectLst>
                            </a14:hiddenEffects>
                          </a:ext>
                        </a:extLst>
                      </wps:spPr>
                      <wps:bodyPr rot="0" vert="horz" wrap="none" lIns="91440" tIns="45720" rIns="91440" bIns="45720" anchor="ctr" anchorCtr="0" upright="1">
                        <a:noAutofit/>
                      </wps:bodyPr>
                    </wps:wsp>
                  </a:graphicData>
                </a:graphic>
              </wp:anchor>
            </w:drawing>
          </mc:Choice>
          <mc:Fallback>
            <w:pict>
              <v:shape id="AutoShape 12" o:spid="_x0000_s1026" style="position:absolute;margin-left:115.05pt;margin-top:5.5pt;width:267.25pt;height:272.1pt;rotation:-8661557fd;z-index:251729920;visibility:visible;mso-wrap-style:none;mso-wrap-distance-left:9pt;mso-wrap-distance-top:0;mso-wrap-distance-right:9pt;mso-wrap-distance-bottom:0;mso-position-horizontal:absolute;mso-position-horizontal-relative:text;mso-position-vertical:absolute;mso-position-vertical-relative:text;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" path="m17840,12725v172,-627,259,-1275,259,-1925c18099,6768,14831,3501,10800,3501v-4032,,-7299,3267,-7299,7299c3501,14831,6768,18099,10800,18099v1275,,2527,-335,3633,-969l16176,20166v-1636,939,-3490,1433,-5376,1434c4835,21600,,16764,,10800,,4835,4835,,10800,v5964,,10800,4835,10800,10800c21600,11762,21471,12721,21217,13649r2604,712l18355,17480,15236,12013r2604,712xe" fillcolor="yellow" strokecolor="#36f">
                <v:fill opacity="26985f"/>
                <v:stroke joinstyle="miter"/>
                <v:shadow color="#eeece1"/>
                <v:path o:connecttype="custom" o:connectlocs="94125714,173535748;638278745,771969161;209603773,262207760;993429254,594500668;765475634,723617458;635401167,497300670" o:connectangles="0,0,0,0,0,0" textboxrect="3163,3163,18437,18437"/>
              </v:shape>
            </w:pict>
          </mc:Fallback>
        </mc:AlternateContent>
      </w:r>
    </w:p>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pStyle w:val="TabelleLinks"/>
      </w:pPr>
    </w:p>
    <w:p w:rsidR="000D5D4D" w:rsidRDefault="000D5D4D" w:rsidP="000D5D4D">
      <w:pPr>
        <w:spacing w:line="240" w:lineRule="exact"/>
        <w:rPr>
          <w:rFonts w:eastAsia="Times New Roman" w:cs="Times New Roman"/>
          <w:sz w:val="18"/>
          <w:lang w:eastAsia="de-DE"/>
        </w:rPr>
      </w:pPr>
      <w:r>
        <w:br w:type="page"/>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7229"/>
      </w:tblGrid>
      <w:tr w:rsidR="000D5D4D" w:rsidRPr="00DE4890" w:rsidTr="00BB3C33">
        <w:trPr>
          <w:trHeight w:val="397"/>
        </w:trPr>
        <w:tc>
          <w:tcPr>
            <w:tcW w:w="1470" w:type="dxa"/>
            <w:shd w:val="clear" w:color="auto" w:fill="D9D9D9" w:themeFill="background1" w:themeFillShade="D9"/>
            <w:vAlign w:val="center"/>
          </w:tcPr>
          <w:p w:rsidR="000D5D4D" w:rsidRPr="002131F9" w:rsidRDefault="000D5D4D" w:rsidP="00BB3C33">
            <w:pPr>
              <w:pStyle w:val="TabelleKopfmitte"/>
              <w:spacing w:before="100" w:beforeAutospacing="1" w:after="100" w:afterAutospacing="1"/>
            </w:pPr>
            <w:r w:rsidRPr="002131F9">
              <w:lastRenderedPageBreak/>
              <w:t>Phase</w:t>
            </w:r>
          </w:p>
        </w:tc>
        <w:tc>
          <w:tcPr>
            <w:tcW w:w="940" w:type="dxa"/>
            <w:shd w:val="clear" w:color="auto" w:fill="D9D9D9" w:themeFill="background1" w:themeFillShade="D9"/>
            <w:vAlign w:val="center"/>
          </w:tcPr>
          <w:p w:rsidR="000D5D4D" w:rsidRPr="002131F9" w:rsidRDefault="000D5D4D" w:rsidP="00BB3C33">
            <w:pPr>
              <w:pStyle w:val="TabelleKopfmitte"/>
              <w:spacing w:before="100" w:beforeAutospacing="1" w:after="100" w:afterAutospacing="1"/>
            </w:pPr>
            <w:r w:rsidRPr="002131F9">
              <w:t>Zeit</w:t>
            </w:r>
          </w:p>
        </w:tc>
        <w:tc>
          <w:tcPr>
            <w:tcW w:w="7229" w:type="dxa"/>
            <w:shd w:val="clear" w:color="auto" w:fill="D9D9D9" w:themeFill="background1" w:themeFillShade="D9"/>
            <w:vAlign w:val="center"/>
          </w:tcPr>
          <w:p w:rsidR="000D5D4D" w:rsidRPr="002131F9" w:rsidRDefault="000D5D4D" w:rsidP="00BB3C33">
            <w:pPr>
              <w:pStyle w:val="TabelleKopfmitte"/>
              <w:spacing w:before="100" w:beforeAutospacing="1" w:after="100" w:afterAutospacing="1"/>
            </w:pPr>
            <w:r w:rsidRPr="002131F9">
              <w:t>Aufgabe</w:t>
            </w:r>
          </w:p>
        </w:tc>
      </w:tr>
      <w:tr w:rsidR="000D5D4D" w:rsidRPr="00DE4890" w:rsidTr="00BB3C33">
        <w:trPr>
          <w:trHeight w:val="624"/>
        </w:trPr>
        <w:tc>
          <w:tcPr>
            <w:tcW w:w="1470" w:type="dxa"/>
            <w:vMerge w:val="restart"/>
            <w:shd w:val="clear" w:color="auto" w:fill="auto"/>
            <w:vAlign w:val="center"/>
          </w:tcPr>
          <w:p w:rsidR="000D5D4D" w:rsidRPr="002131F9" w:rsidRDefault="000D5D4D" w:rsidP="00BB3C33">
            <w:pPr>
              <w:pStyle w:val="Textkrpermitte"/>
              <w:spacing w:before="100" w:beforeAutospacing="1" w:after="100" w:afterAutospacing="1"/>
            </w:pPr>
            <w:r w:rsidRPr="002131F9">
              <w:rPr>
                <w:noProof/>
              </w:rPr>
              <w:drawing>
                <wp:inline distT="0" distB="0" distL="0" distR="0" wp14:anchorId="05986ECA" wp14:editId="43DEF407">
                  <wp:extent cx="302701" cy="324000"/>
                  <wp:effectExtent l="0" t="0" r="2540" b="0"/>
                  <wp:docPr id="40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vMerge w:val="restart"/>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Übertragen Sie die 5 Schritte des Handlungskreislaufs in die Tabelle. Beachten Sie die Reihenfolge.</w:t>
            </w:r>
          </w:p>
        </w:tc>
      </w:tr>
      <w:tr w:rsidR="000D5D4D" w:rsidRPr="00DE4890" w:rsidTr="00BB3C33">
        <w:trPr>
          <w:trHeight w:val="624"/>
        </w:trPr>
        <w:tc>
          <w:tcPr>
            <w:tcW w:w="1470" w:type="dxa"/>
            <w:vMerge/>
            <w:shd w:val="clear" w:color="auto" w:fill="auto"/>
            <w:vAlign w:val="center"/>
          </w:tcPr>
          <w:p w:rsidR="000D5D4D" w:rsidRPr="002131F9" w:rsidRDefault="000D5D4D" w:rsidP="00BB3C33">
            <w:pPr>
              <w:pStyle w:val="Textkrpermitte"/>
              <w:spacing w:before="100" w:beforeAutospacing="1" w:after="100" w:afterAutospacing="1"/>
            </w:pPr>
          </w:p>
        </w:tc>
        <w:tc>
          <w:tcPr>
            <w:tcW w:w="940" w:type="dxa"/>
            <w:vMerge/>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Sortieren Sie die unter der Tabelle angegebenen Arbeiten den einzelnen Schritten zu. Tragen Sie Ihr Ergebnis in die Tabelle ein.</w:t>
            </w:r>
          </w:p>
        </w:tc>
      </w:tr>
      <w:tr w:rsidR="000D5D4D" w:rsidRPr="00DE4890" w:rsidTr="00BB3C33">
        <w:trPr>
          <w:trHeight w:val="624"/>
        </w:trPr>
        <w:tc>
          <w:tcPr>
            <w:tcW w:w="1470" w:type="dxa"/>
            <w:vMerge/>
            <w:shd w:val="clear" w:color="auto" w:fill="auto"/>
            <w:vAlign w:val="center"/>
          </w:tcPr>
          <w:p w:rsidR="000D5D4D" w:rsidRPr="002131F9" w:rsidRDefault="000D5D4D" w:rsidP="00BB3C33">
            <w:pPr>
              <w:pStyle w:val="Textkrpermitte"/>
              <w:spacing w:before="100" w:beforeAutospacing="1" w:after="100" w:afterAutospacing="1"/>
            </w:pPr>
          </w:p>
        </w:tc>
        <w:tc>
          <w:tcPr>
            <w:tcW w:w="940" w:type="dxa"/>
            <w:vMerge/>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2131F9" w:rsidRDefault="000D5D4D" w:rsidP="00BB3C33">
            <w:pPr>
              <w:pStyle w:val="Textkrper"/>
              <w:spacing w:before="100" w:beforeAutospacing="1" w:after="100" w:afterAutospacing="1"/>
              <w:rPr>
                <w:noProof/>
              </w:rPr>
            </w:pPr>
            <w:r w:rsidRPr="002131F9">
              <w:t>Ordnen Sie die an der Metaplanwand gesammelten Aufgaben zum Obstquark den Handlungsschritten zu. Tragen Sie Ihre Zuordnung in den Handlungskreislauf ein.</w:t>
            </w:r>
            <w:r>
              <w:t xml:space="preserve"> Ergänzen Sie weitere Aufgaben und ordnen Sie diese dem Handlungskreis zu.</w:t>
            </w:r>
          </w:p>
        </w:tc>
      </w:tr>
      <w:tr w:rsidR="000D5D4D" w:rsidRPr="00DE4890" w:rsidTr="00BB3C33">
        <w:trPr>
          <w:trHeight w:val="624"/>
        </w:trPr>
        <w:tc>
          <w:tcPr>
            <w:tcW w:w="1470" w:type="dxa"/>
            <w:vMerge/>
            <w:shd w:val="clear" w:color="auto" w:fill="auto"/>
            <w:vAlign w:val="center"/>
          </w:tcPr>
          <w:p w:rsidR="000D5D4D" w:rsidRPr="002131F9" w:rsidRDefault="000D5D4D" w:rsidP="00BB3C33">
            <w:pPr>
              <w:pStyle w:val="Textkrpermitte"/>
              <w:spacing w:before="100" w:beforeAutospacing="1" w:after="100" w:afterAutospacing="1"/>
            </w:pPr>
          </w:p>
        </w:tc>
        <w:tc>
          <w:tcPr>
            <w:tcW w:w="940" w:type="dxa"/>
            <w:vMerge/>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2131F9" w:rsidRDefault="000D5D4D" w:rsidP="00BB3C33">
            <w:pPr>
              <w:pStyle w:val="Textkrper"/>
              <w:spacing w:before="100" w:beforeAutospacing="1" w:after="100" w:afterAutospacing="1"/>
              <w:rPr>
                <w:noProof/>
              </w:rPr>
            </w:pPr>
            <w:r>
              <w:t>Formulieren Sie eigene Fragen, die in den einzelnen Schritten des Handlungskrei</w:t>
            </w:r>
            <w:r>
              <w:t>s</w:t>
            </w:r>
            <w:r>
              <w:t>laufs geklärt werden müssen. Beispiele finden Sie unten. Tragen Sie die Fragen in den Handlungskreislauf ein.</w:t>
            </w:r>
          </w:p>
        </w:tc>
      </w:tr>
      <w:tr w:rsidR="000D5D4D" w:rsidRPr="00DE4890" w:rsidTr="00BB3C33">
        <w:trPr>
          <w:trHeight w:val="624"/>
        </w:trPr>
        <w:tc>
          <w:tcPr>
            <w:tcW w:w="1470" w:type="dxa"/>
            <w:shd w:val="clear" w:color="auto" w:fill="auto"/>
            <w:vAlign w:val="center"/>
          </w:tcPr>
          <w:p w:rsidR="000D5D4D" w:rsidRPr="002131F9" w:rsidRDefault="000D5D4D" w:rsidP="00BB3C33">
            <w:pPr>
              <w:pStyle w:val="Textkrpermitte"/>
              <w:spacing w:before="100" w:beforeAutospacing="1" w:after="100" w:afterAutospacing="1"/>
            </w:pPr>
            <w:r w:rsidRPr="00423CE5">
              <w:rPr>
                <w:noProof/>
              </w:rPr>
              <w:drawing>
                <wp:inline distT="0" distB="0" distL="0" distR="0" wp14:anchorId="5B4496AB" wp14:editId="71550E10">
                  <wp:extent cx="648335" cy="318770"/>
                  <wp:effectExtent l="0" t="0" r="0" b="0"/>
                  <wp:docPr id="40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0D5D4D" w:rsidRPr="002131F9" w:rsidRDefault="000D5D4D" w:rsidP="00BB3C33">
            <w:pPr>
              <w:pStyle w:val="Textkrper"/>
              <w:spacing w:before="100" w:beforeAutospacing="1" w:after="100" w:afterAutospacing="1"/>
            </w:pPr>
          </w:p>
        </w:tc>
        <w:tc>
          <w:tcPr>
            <w:tcW w:w="7229" w:type="dxa"/>
            <w:shd w:val="clear" w:color="auto" w:fill="auto"/>
            <w:vAlign w:val="center"/>
          </w:tcPr>
          <w:p w:rsidR="000D5D4D" w:rsidRPr="00D5371B" w:rsidRDefault="000D5D4D" w:rsidP="00BB3C33">
            <w:pPr>
              <w:pStyle w:val="Textkrper"/>
              <w:spacing w:before="100" w:beforeAutospacing="1" w:after="100" w:afterAutospacing="1"/>
            </w:pPr>
            <w:r w:rsidRPr="00D5371B">
              <w:t xml:space="preserve">Besprechen Sie sich mit </w:t>
            </w:r>
            <w:r w:rsidR="0087118B" w:rsidRPr="0087118B">
              <w:t>einer Partnerin/einem Partner</w:t>
            </w:r>
            <w:r w:rsidRPr="00D5371B">
              <w:t>.</w:t>
            </w:r>
          </w:p>
        </w:tc>
      </w:tr>
    </w:tbl>
    <w:p w:rsidR="000D5D4D" w:rsidRDefault="000D5D4D" w:rsidP="000D5D4D">
      <w:pPr>
        <w:pStyle w:val="berschrift2"/>
      </w:pPr>
      <w:r>
        <w:t>Schritte des Handlungskreislaufs</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2552"/>
        <w:gridCol w:w="7087"/>
      </w:tblGrid>
      <w:tr w:rsidR="000D5D4D" w:rsidRPr="00A24CF0" w:rsidTr="00CF7DFD">
        <w:tc>
          <w:tcPr>
            <w:tcW w:w="2552" w:type="dxa"/>
            <w:shd w:val="clear" w:color="auto" w:fill="D9D9D9" w:themeFill="background1" w:themeFillShade="D9"/>
          </w:tcPr>
          <w:p w:rsidR="000D5D4D" w:rsidRPr="0048565D" w:rsidRDefault="000D5D4D" w:rsidP="0048565D">
            <w:pPr>
              <w:rPr>
                <w:rStyle w:val="Fett"/>
              </w:rPr>
            </w:pPr>
            <w:r w:rsidRPr="0048565D">
              <w:rPr>
                <w:rStyle w:val="Fett"/>
              </w:rPr>
              <w:t>Schritte</w:t>
            </w:r>
          </w:p>
        </w:tc>
        <w:tc>
          <w:tcPr>
            <w:tcW w:w="7087" w:type="dxa"/>
            <w:shd w:val="clear" w:color="auto" w:fill="D9D9D9" w:themeFill="background1" w:themeFillShade="D9"/>
          </w:tcPr>
          <w:p w:rsidR="000D5D4D" w:rsidRPr="0048565D" w:rsidRDefault="000D5D4D" w:rsidP="0048565D">
            <w:pPr>
              <w:rPr>
                <w:rStyle w:val="Fett"/>
              </w:rPr>
            </w:pPr>
            <w:r w:rsidRPr="0048565D">
              <w:rPr>
                <w:rStyle w:val="Fett"/>
              </w:rPr>
              <w:t>Anfallende Arbeiten</w:t>
            </w:r>
          </w:p>
        </w:tc>
      </w:tr>
      <w:tr w:rsidR="000D5D4D" w:rsidRPr="00A410C8" w:rsidTr="00CF7DFD">
        <w:tc>
          <w:tcPr>
            <w:tcW w:w="2552" w:type="dxa"/>
            <w:shd w:val="clear" w:color="auto" w:fill="auto"/>
          </w:tcPr>
          <w:p w:rsidR="000D5D4D" w:rsidRPr="00CF7DFD" w:rsidRDefault="000D5D4D" w:rsidP="0048565D">
            <w:pPr>
              <w:rPr>
                <w:rStyle w:val="Fett"/>
                <w:b w:val="0"/>
              </w:rPr>
            </w:pPr>
            <w:r w:rsidRPr="00CF7DFD">
              <w:rPr>
                <w:b/>
              </w:rPr>
              <w:t>1</w:t>
            </w:r>
            <w:r w:rsidR="0048565D" w:rsidRPr="00CF7DFD">
              <w:rPr>
                <w:b/>
              </w:rPr>
              <w:t xml:space="preserve"> </w:t>
            </w:r>
            <w:r w:rsidR="000A13EB">
              <w:rPr>
                <w:rStyle w:val="Fett"/>
              </w:rPr>
              <w:t>Informieren</w:t>
            </w:r>
          </w:p>
        </w:tc>
        <w:tc>
          <w:tcPr>
            <w:tcW w:w="7087" w:type="dxa"/>
          </w:tcPr>
          <w:p w:rsidR="000D5D4D" w:rsidRPr="0048565D" w:rsidRDefault="000D5D4D" w:rsidP="0048565D">
            <w:r w:rsidRPr="0048565D">
              <w:t>Die Aufgaben</w:t>
            </w:r>
            <w:r w:rsidR="00072177">
              <w:t>- und Problemstellung erfassen; e</w:t>
            </w:r>
            <w:r w:rsidRPr="0048565D">
              <w:t>in Ziel für die</w:t>
            </w:r>
            <w:r w:rsidR="00072177">
              <w:t xml:space="preserve"> gemeinsame Arbeit formulieren;</w:t>
            </w:r>
          </w:p>
          <w:p w:rsidR="000D5D4D" w:rsidRPr="0048565D" w:rsidRDefault="000D5D4D" w:rsidP="0048565D">
            <w:r w:rsidRPr="0048565D">
              <w:t xml:space="preserve">Informationen zur Bearbeitung der Aufgabe </w:t>
            </w:r>
            <w:r w:rsidR="00072177">
              <w:t>zusammenstellen</w:t>
            </w:r>
          </w:p>
        </w:tc>
      </w:tr>
      <w:tr w:rsidR="000D5D4D" w:rsidRPr="00A410C8" w:rsidTr="00CF7DFD">
        <w:tc>
          <w:tcPr>
            <w:tcW w:w="2552" w:type="dxa"/>
            <w:shd w:val="clear" w:color="auto" w:fill="auto"/>
          </w:tcPr>
          <w:p w:rsidR="000D5D4D" w:rsidRPr="00CF7DFD" w:rsidRDefault="000D5D4D" w:rsidP="0048565D">
            <w:pPr>
              <w:rPr>
                <w:rStyle w:val="Fett"/>
                <w:b w:val="0"/>
              </w:rPr>
            </w:pPr>
            <w:r w:rsidRPr="00CF7DFD">
              <w:rPr>
                <w:b/>
              </w:rPr>
              <w:t>2</w:t>
            </w:r>
            <w:r w:rsidR="0048565D" w:rsidRPr="00CF7DFD">
              <w:rPr>
                <w:b/>
              </w:rPr>
              <w:t xml:space="preserve"> </w:t>
            </w:r>
            <w:r w:rsidR="000A13EB">
              <w:rPr>
                <w:rStyle w:val="Fett"/>
              </w:rPr>
              <w:t>Planen/Entscheiden</w:t>
            </w:r>
          </w:p>
        </w:tc>
        <w:tc>
          <w:tcPr>
            <w:tcW w:w="7087" w:type="dxa"/>
          </w:tcPr>
          <w:p w:rsidR="000D5D4D" w:rsidRPr="0048565D" w:rsidRDefault="000D5D4D" w:rsidP="0048565D">
            <w:r w:rsidRPr="0048565D">
              <w:t>Alle anfallenden Arbeiten auf</w:t>
            </w:r>
            <w:r w:rsidR="00072177">
              <w:t>schreiben und zusammenstellen, einen Arbeitsplan schreiben, f</w:t>
            </w:r>
            <w:r w:rsidRPr="0048565D">
              <w:t>estlegen, in welcher Zeit d</w:t>
            </w:r>
            <w:r w:rsidR="00072177">
              <w:t>ie Arbeit erledigt werden muss, Zeitplan schreiben; d</w:t>
            </w:r>
            <w:r w:rsidRPr="0048565D">
              <w:t>ie Aufgaben auf die Gruppenmitglieder verteil</w:t>
            </w:r>
            <w:r w:rsidR="00072177">
              <w:t>en; f</w:t>
            </w:r>
            <w:r w:rsidRPr="0048565D">
              <w:t>estlegen, wie am Ende mein Arbeit</w:t>
            </w:r>
            <w:r w:rsidR="00072177">
              <w:t>sergebnis beurteilt werden kann</w:t>
            </w:r>
          </w:p>
        </w:tc>
      </w:tr>
      <w:tr w:rsidR="000D5D4D" w:rsidRPr="00A410C8" w:rsidTr="00CF7DFD">
        <w:tc>
          <w:tcPr>
            <w:tcW w:w="2552" w:type="dxa"/>
            <w:shd w:val="clear" w:color="auto" w:fill="auto"/>
          </w:tcPr>
          <w:p w:rsidR="000D5D4D" w:rsidRPr="00CF7DFD" w:rsidRDefault="000D5D4D" w:rsidP="0048565D">
            <w:pPr>
              <w:rPr>
                <w:rStyle w:val="Fett"/>
                <w:b w:val="0"/>
              </w:rPr>
            </w:pPr>
            <w:r w:rsidRPr="00CF7DFD">
              <w:rPr>
                <w:b/>
              </w:rPr>
              <w:t>3</w:t>
            </w:r>
            <w:r w:rsidR="0048565D" w:rsidRPr="00CF7DFD">
              <w:rPr>
                <w:b/>
              </w:rPr>
              <w:t xml:space="preserve"> </w:t>
            </w:r>
            <w:r w:rsidR="000A13EB">
              <w:rPr>
                <w:rStyle w:val="Fett"/>
              </w:rPr>
              <w:t>Durchführen</w:t>
            </w:r>
          </w:p>
        </w:tc>
        <w:tc>
          <w:tcPr>
            <w:tcW w:w="7087" w:type="dxa"/>
          </w:tcPr>
          <w:p w:rsidR="000D5D4D" w:rsidRPr="0048565D" w:rsidRDefault="000D5D4D" w:rsidP="0048565D">
            <w:r w:rsidRPr="0048565D">
              <w:t>Die Planung wird umgesetzt. Jeder erledigt die ihm aufgetragenen Aufgaben in der dafür vorgesehenen Zeit.</w:t>
            </w:r>
          </w:p>
        </w:tc>
      </w:tr>
      <w:tr w:rsidR="000D5D4D" w:rsidRPr="00A410C8" w:rsidTr="00CF7DFD">
        <w:tc>
          <w:tcPr>
            <w:tcW w:w="2552" w:type="dxa"/>
            <w:shd w:val="clear" w:color="auto" w:fill="auto"/>
          </w:tcPr>
          <w:p w:rsidR="000D5D4D" w:rsidRPr="00CF7DFD" w:rsidRDefault="000D5D4D" w:rsidP="0048565D">
            <w:pPr>
              <w:rPr>
                <w:rStyle w:val="Fett"/>
                <w:b w:val="0"/>
              </w:rPr>
            </w:pPr>
            <w:r w:rsidRPr="00CF7DFD">
              <w:rPr>
                <w:b/>
              </w:rPr>
              <w:t>4</w:t>
            </w:r>
            <w:r w:rsidR="0048565D" w:rsidRPr="00CF7DFD">
              <w:rPr>
                <w:b/>
              </w:rPr>
              <w:t xml:space="preserve"> </w:t>
            </w:r>
            <w:r w:rsidR="00964914">
              <w:rPr>
                <w:rStyle w:val="Fett"/>
              </w:rPr>
              <w:t>K</w:t>
            </w:r>
            <w:r w:rsidRPr="00CF7DFD">
              <w:rPr>
                <w:rStyle w:val="Fett"/>
              </w:rPr>
              <w:t>ontrollieren</w:t>
            </w:r>
          </w:p>
        </w:tc>
        <w:tc>
          <w:tcPr>
            <w:tcW w:w="7087" w:type="dxa"/>
          </w:tcPr>
          <w:p w:rsidR="000D5D4D" w:rsidRPr="0048565D" w:rsidRDefault="000D5D4D" w:rsidP="0048565D">
            <w:r w:rsidRPr="0048565D">
              <w:t>Ich prüfe nach der Arbeit, ob ich mein Arbeitsziel erreicht habe. Wir prüfen, ob jeder in der Gruppe ordentlich gearbeitet hat</w:t>
            </w:r>
            <w:r w:rsidR="00072177">
              <w:t>.</w:t>
            </w:r>
          </w:p>
        </w:tc>
      </w:tr>
      <w:tr w:rsidR="000D5D4D" w:rsidRPr="00A410C8" w:rsidTr="00CF7DFD">
        <w:tc>
          <w:tcPr>
            <w:tcW w:w="2552" w:type="dxa"/>
            <w:shd w:val="clear" w:color="auto" w:fill="auto"/>
          </w:tcPr>
          <w:p w:rsidR="000D5D4D" w:rsidRPr="00CF7DFD" w:rsidRDefault="000D5D4D" w:rsidP="0048565D">
            <w:pPr>
              <w:rPr>
                <w:rStyle w:val="Fett"/>
                <w:b w:val="0"/>
              </w:rPr>
            </w:pPr>
            <w:r w:rsidRPr="00CF7DFD">
              <w:rPr>
                <w:b/>
              </w:rPr>
              <w:t>5</w:t>
            </w:r>
            <w:r w:rsidR="0048565D" w:rsidRPr="00CF7DFD">
              <w:rPr>
                <w:b/>
              </w:rPr>
              <w:t xml:space="preserve"> </w:t>
            </w:r>
            <w:r w:rsidR="000A13EB">
              <w:rPr>
                <w:rStyle w:val="Fett"/>
              </w:rPr>
              <w:t>Reflektieren/Bewerten</w:t>
            </w:r>
          </w:p>
        </w:tc>
        <w:tc>
          <w:tcPr>
            <w:tcW w:w="7087" w:type="dxa"/>
          </w:tcPr>
          <w:p w:rsidR="000D5D4D" w:rsidRPr="0048565D" w:rsidRDefault="000D5D4D" w:rsidP="0048565D">
            <w:r w:rsidRPr="0048565D">
              <w:t>Ich überlege nach getaner Arbeit, was ich gelernt habe, ob alle Arbeitspläne und Zeitpläne eingehalten wurden und was verbessert werden kann.</w:t>
            </w:r>
          </w:p>
        </w:tc>
      </w:tr>
    </w:tbl>
    <w:p w:rsidR="000D5D4D" w:rsidRDefault="000D5D4D" w:rsidP="00BA71FB">
      <w:pPr>
        <w:pStyle w:val="Abstandszeile"/>
      </w:pPr>
      <w:r w:rsidRPr="00B54FB7">
        <w:rPr>
          <w:noProof/>
        </w:rPr>
        <w:drawing>
          <wp:anchor distT="0" distB="0" distL="114300" distR="114300" simplePos="0" relativeHeight="251747328" behindDoc="1" locked="0" layoutInCell="1" allowOverlap="1" wp14:anchorId="670963E3" wp14:editId="6E49E0D7">
            <wp:simplePos x="0" y="0"/>
            <wp:positionH relativeFrom="column">
              <wp:posOffset>5381625</wp:posOffset>
            </wp:positionH>
            <wp:positionV relativeFrom="paragraph">
              <wp:posOffset>31750</wp:posOffset>
            </wp:positionV>
            <wp:extent cx="739140" cy="492125"/>
            <wp:effectExtent l="0" t="0" r="3810" b="3175"/>
            <wp:wrapTight wrapText="bothSides">
              <wp:wrapPolygon edited="0">
                <wp:start x="0" y="0"/>
                <wp:lineTo x="0" y="20903"/>
                <wp:lineTo x="21155" y="20903"/>
                <wp:lineTo x="21155" y="0"/>
                <wp:lineTo x="0" y="0"/>
              </wp:wrapPolygon>
            </wp:wrapTight>
            <wp:docPr id="406" name="Grafik 406" descr="G:\Kommissionsarbeit_09.12.15\Material 3. Handreichung\100_63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Kommissionsarbeit_09.12.15\Material 3. Handreichung\100_6303.JPG"/>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flipH="1">
                      <a:off x="0" y="0"/>
                      <a:ext cx="739140" cy="4921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D5D4D" w:rsidRPr="00AE6787" w:rsidRDefault="000D5D4D" w:rsidP="00BA71FB">
      <w:pPr>
        <w:pStyle w:val="berschrift3"/>
        <w:rPr>
          <w:rStyle w:val="Fett"/>
        </w:rPr>
      </w:pPr>
      <w:r>
        <w:rPr>
          <w:rStyle w:val="Fett"/>
        </w:rPr>
        <w:t>Beispielf</w:t>
      </w:r>
      <w:r w:rsidRPr="00AE6787">
        <w:rPr>
          <w:rStyle w:val="Fett"/>
        </w:rPr>
        <w:t>ragen, die bei der Herstell</w:t>
      </w:r>
      <w:r>
        <w:rPr>
          <w:rStyle w:val="Fett"/>
        </w:rPr>
        <w:t xml:space="preserve">ung eines Obstquarks anfallen können: </w:t>
      </w:r>
    </w:p>
    <w:p w:rsidR="000D5D4D" w:rsidRDefault="000D5D4D" w:rsidP="0048565D">
      <w:pPr>
        <w:pStyle w:val="Abstandszeile"/>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4253"/>
        <w:gridCol w:w="5386"/>
      </w:tblGrid>
      <w:tr w:rsidR="000D5D4D" w:rsidRPr="0059301F" w:rsidTr="00CF7DFD">
        <w:tc>
          <w:tcPr>
            <w:tcW w:w="4253" w:type="dxa"/>
            <w:shd w:val="clear" w:color="auto" w:fill="D9D9D9" w:themeFill="background1" w:themeFillShade="D9"/>
          </w:tcPr>
          <w:p w:rsidR="000D5D4D" w:rsidRPr="0059301F" w:rsidRDefault="000D5D4D" w:rsidP="00BB3C33">
            <w:pPr>
              <w:pStyle w:val="Textkrper"/>
              <w:rPr>
                <w:rStyle w:val="Fett"/>
              </w:rPr>
            </w:pPr>
            <w:r w:rsidRPr="0059301F">
              <w:rPr>
                <w:rStyle w:val="Fett"/>
              </w:rPr>
              <w:t>Schritt im Handlungskreislauf</w:t>
            </w:r>
          </w:p>
        </w:tc>
        <w:tc>
          <w:tcPr>
            <w:tcW w:w="5386" w:type="dxa"/>
            <w:shd w:val="clear" w:color="auto" w:fill="D9D9D9" w:themeFill="background1" w:themeFillShade="D9"/>
          </w:tcPr>
          <w:p w:rsidR="000D5D4D" w:rsidRPr="0059301F" w:rsidRDefault="000D5D4D" w:rsidP="00BB3C33">
            <w:pPr>
              <w:pStyle w:val="Textkrper"/>
              <w:rPr>
                <w:rStyle w:val="Fett"/>
              </w:rPr>
            </w:pPr>
            <w:r w:rsidRPr="0059301F">
              <w:rPr>
                <w:rStyle w:val="Fett"/>
              </w:rPr>
              <w:t xml:space="preserve">Frage </w:t>
            </w:r>
          </w:p>
        </w:tc>
      </w:tr>
      <w:tr w:rsidR="000D5D4D" w:rsidRPr="00A410C8" w:rsidTr="00BB3C33">
        <w:tc>
          <w:tcPr>
            <w:tcW w:w="4253" w:type="dxa"/>
            <w:shd w:val="clear" w:color="auto" w:fill="auto"/>
          </w:tcPr>
          <w:p w:rsidR="000D5D4D" w:rsidRDefault="000A13EB" w:rsidP="00BB3C33">
            <w:pPr>
              <w:pStyle w:val="AufgabeKasten"/>
              <w:numPr>
                <w:ilvl w:val="0"/>
                <w:numId w:val="0"/>
              </w:numPr>
            </w:pPr>
            <w:r>
              <w:t>Informieren</w:t>
            </w:r>
            <w:r w:rsidR="000D5D4D">
              <w:t xml:space="preserve"> </w:t>
            </w:r>
          </w:p>
        </w:tc>
        <w:tc>
          <w:tcPr>
            <w:tcW w:w="5386" w:type="dxa"/>
          </w:tcPr>
          <w:p w:rsidR="000D5D4D" w:rsidRDefault="000D5D4D" w:rsidP="00BB3C33">
            <w:pPr>
              <w:pStyle w:val="Textkrper"/>
            </w:pPr>
            <w:r>
              <w:t>Wo finde ich das Rezept für den Obstquark?</w:t>
            </w:r>
          </w:p>
          <w:p w:rsidR="000D5D4D" w:rsidRDefault="000D5D4D" w:rsidP="00BB3C33">
            <w:pPr>
              <w:pStyle w:val="Textkrper"/>
            </w:pPr>
            <w:r>
              <w:t>Welche Zutaten brauche ich für den Obstquark?</w:t>
            </w:r>
          </w:p>
          <w:p w:rsidR="000D5D4D" w:rsidRDefault="000D5D4D" w:rsidP="00BB3C33">
            <w:pPr>
              <w:pStyle w:val="Textkrper"/>
            </w:pPr>
            <w:r>
              <w:t>Welche Arbeitsgeräte brauche ich?</w:t>
            </w:r>
          </w:p>
        </w:tc>
      </w:tr>
      <w:tr w:rsidR="000D5D4D" w:rsidRPr="00A410C8" w:rsidTr="00BB3C33">
        <w:tc>
          <w:tcPr>
            <w:tcW w:w="4253" w:type="dxa"/>
            <w:shd w:val="clear" w:color="auto" w:fill="auto"/>
          </w:tcPr>
          <w:p w:rsidR="000D5D4D" w:rsidRDefault="000A13EB" w:rsidP="00BB3C33">
            <w:pPr>
              <w:pStyle w:val="Textkrper"/>
            </w:pPr>
            <w:r>
              <w:t>Planen/Entscheiden</w:t>
            </w:r>
          </w:p>
        </w:tc>
        <w:tc>
          <w:tcPr>
            <w:tcW w:w="5386" w:type="dxa"/>
          </w:tcPr>
          <w:p w:rsidR="000D5D4D" w:rsidRDefault="000D5D4D" w:rsidP="00BB3C33">
            <w:pPr>
              <w:pStyle w:val="Textkrper"/>
            </w:pPr>
            <w:r>
              <w:t>Wer ist für welche Arbeitsschritte zuständig?</w:t>
            </w:r>
          </w:p>
          <w:p w:rsidR="000D5D4D" w:rsidRDefault="000D5D4D" w:rsidP="00BB3C33">
            <w:pPr>
              <w:pStyle w:val="Textkrper"/>
            </w:pPr>
            <w:r>
              <w:t>Wie lange brauchen wir für welche Arbeitsschritte?</w:t>
            </w:r>
          </w:p>
        </w:tc>
      </w:tr>
      <w:tr w:rsidR="000D5D4D" w:rsidRPr="00A410C8" w:rsidTr="00BB3C33">
        <w:tc>
          <w:tcPr>
            <w:tcW w:w="4253" w:type="dxa"/>
            <w:shd w:val="clear" w:color="auto" w:fill="auto"/>
          </w:tcPr>
          <w:p w:rsidR="000D5D4D" w:rsidRDefault="000A13EB" w:rsidP="00BB3C33">
            <w:pPr>
              <w:pStyle w:val="Textkrper"/>
            </w:pPr>
            <w:r>
              <w:t>Durchführen</w:t>
            </w:r>
          </w:p>
        </w:tc>
        <w:tc>
          <w:tcPr>
            <w:tcW w:w="5386" w:type="dxa"/>
          </w:tcPr>
          <w:p w:rsidR="000D5D4D" w:rsidRDefault="000D5D4D" w:rsidP="00BB3C33">
            <w:pPr>
              <w:pStyle w:val="Textkrper"/>
            </w:pPr>
            <w:r>
              <w:t>Wo finde ich das Schneidebrett für das Obst?</w:t>
            </w:r>
          </w:p>
          <w:p w:rsidR="000D5D4D" w:rsidRDefault="000D5D4D" w:rsidP="00BB3C33">
            <w:pPr>
              <w:pStyle w:val="Textkrper"/>
            </w:pPr>
            <w:r>
              <w:t>Wie soll ich die Sahne unterheben?</w:t>
            </w:r>
          </w:p>
        </w:tc>
      </w:tr>
      <w:tr w:rsidR="000D5D4D" w:rsidRPr="00A410C8" w:rsidTr="00BB3C33">
        <w:tc>
          <w:tcPr>
            <w:tcW w:w="4253" w:type="dxa"/>
            <w:shd w:val="clear" w:color="auto" w:fill="auto"/>
          </w:tcPr>
          <w:p w:rsidR="000D5D4D" w:rsidRDefault="00964914" w:rsidP="00BB3C33">
            <w:pPr>
              <w:pStyle w:val="Textkrper"/>
            </w:pPr>
            <w:r>
              <w:t>K</w:t>
            </w:r>
            <w:r w:rsidR="000D5D4D">
              <w:t>ontrollieren</w:t>
            </w:r>
          </w:p>
        </w:tc>
        <w:tc>
          <w:tcPr>
            <w:tcW w:w="5386" w:type="dxa"/>
          </w:tcPr>
          <w:p w:rsidR="000D5D4D" w:rsidRDefault="000D5D4D" w:rsidP="00BB3C33">
            <w:pPr>
              <w:pStyle w:val="Textkrper"/>
            </w:pPr>
            <w:r>
              <w:t>Wie schmeckt unser Obstquark?</w:t>
            </w:r>
          </w:p>
          <w:p w:rsidR="000D5D4D" w:rsidRDefault="000D5D4D" w:rsidP="00BB3C33">
            <w:pPr>
              <w:pStyle w:val="Textkrper"/>
            </w:pPr>
            <w:r>
              <w:t>Wie sieht unser Obstquark aus?</w:t>
            </w:r>
          </w:p>
        </w:tc>
      </w:tr>
      <w:tr w:rsidR="000D5D4D" w:rsidRPr="00A410C8" w:rsidTr="00BB3C33">
        <w:tc>
          <w:tcPr>
            <w:tcW w:w="4253" w:type="dxa"/>
            <w:shd w:val="clear" w:color="auto" w:fill="auto"/>
          </w:tcPr>
          <w:p w:rsidR="000D5D4D" w:rsidRDefault="000A13EB" w:rsidP="00BB3C33">
            <w:pPr>
              <w:pStyle w:val="Textkrper"/>
            </w:pPr>
            <w:r>
              <w:t>Reflektieren/Bewerten</w:t>
            </w:r>
          </w:p>
        </w:tc>
        <w:tc>
          <w:tcPr>
            <w:tcW w:w="5386" w:type="dxa"/>
          </w:tcPr>
          <w:p w:rsidR="000D5D4D" w:rsidRDefault="000D5D4D" w:rsidP="00BB3C33">
            <w:pPr>
              <w:pStyle w:val="Textkrper"/>
            </w:pPr>
            <w:r>
              <w:t>Wie sind wir mit unseren Arbeitsmitteln umgegangen?</w:t>
            </w:r>
          </w:p>
          <w:p w:rsidR="000D5D4D" w:rsidRDefault="000D5D4D" w:rsidP="00BB3C33">
            <w:pPr>
              <w:pStyle w:val="Textkrper"/>
            </w:pPr>
          </w:p>
        </w:tc>
      </w:tr>
    </w:tbl>
    <w:p w:rsidR="000D5D4D" w:rsidRDefault="000D5D4D" w:rsidP="000D5D4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D5D4D"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lastRenderedPageBreak/>
              <w:br w:type="page"/>
              <w:t>Lernfeld</w:t>
            </w:r>
          </w:p>
          <w:p w:rsidR="000D5D4D" w:rsidRDefault="000D5D4D"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t>Titel</w:t>
            </w:r>
          </w:p>
          <w:p w:rsidR="000D5D4D" w:rsidRDefault="003910D7" w:rsidP="00BB3C33">
            <w:pPr>
              <w:pStyle w:val="TabelleKopflinks"/>
            </w:pPr>
            <w:r>
              <w:t>Lernumgebung kennenlernen –</w:t>
            </w:r>
          </w:p>
          <w:p w:rsidR="000D5D4D" w:rsidRDefault="00964914" w:rsidP="00BB3C33">
            <w:pPr>
              <w:pStyle w:val="TabelleKopflinks"/>
            </w:pPr>
            <w:r>
              <w:t xml:space="preserve">Handlungskreislauf – </w:t>
            </w:r>
            <w:r w:rsidR="000D5D4D">
              <w:t>Übung</w:t>
            </w:r>
          </w:p>
        </w:tc>
        <w:tc>
          <w:tcPr>
            <w:tcW w:w="188" w:type="dxa"/>
            <w:vMerge w:val="restart"/>
            <w:tcBorders>
              <w:top w:val="nil"/>
              <w:left w:val="single" w:sz="4" w:space="0" w:color="auto"/>
              <w:bottom w:val="nil"/>
              <w:right w:val="single" w:sz="4" w:space="0" w:color="auto"/>
            </w:tcBorders>
            <w:shd w:val="clear" w:color="auto" w:fill="FFFFFF"/>
          </w:tcPr>
          <w:p w:rsidR="000D5D4D" w:rsidRPr="004B658C" w:rsidRDefault="000D5D4D"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D5D4D" w:rsidRDefault="000D5D4D" w:rsidP="00BB3C33">
            <w:pPr>
              <w:pStyle w:val="TabellenkopfLS"/>
            </w:pPr>
            <w:r>
              <w:t xml:space="preserve">Ernährung </w:t>
            </w:r>
            <w:r>
              <w:br/>
              <w:t>und Gastronomie</w:t>
            </w:r>
          </w:p>
          <w:p w:rsidR="000D5D4D" w:rsidRPr="00B51DE9" w:rsidRDefault="000D5D4D" w:rsidP="00BB3C33">
            <w:pPr>
              <w:pStyle w:val="TabelleKopfmitte"/>
              <w:rPr>
                <w:rFonts w:eastAsia="Calibri"/>
              </w:rPr>
            </w:pPr>
            <w:r>
              <w:t>EG1.01.01.04</w:t>
            </w:r>
          </w:p>
        </w:tc>
      </w:tr>
      <w:tr w:rsidR="000D5D4D"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0D5D4D" w:rsidRPr="004B658C" w:rsidRDefault="000D5D4D" w:rsidP="00BB3C33">
            <w:pPr>
              <w:pStyle w:val="Tabelle6pt"/>
            </w:pPr>
            <w:r>
              <w:t>Kompetenzbereiche:</w:t>
            </w:r>
          </w:p>
          <w:p w:rsidR="000D5D4D" w:rsidRDefault="000D5D4D" w:rsidP="000D5D4D">
            <w:pPr>
              <w:pStyle w:val="Kopf8ptafz"/>
              <w:ind w:left="227" w:hanging="170"/>
            </w:pPr>
            <w:r>
              <w:t>Ich kann die unterschiedlichen Arbeitsmaterialien überblicken.</w:t>
            </w:r>
          </w:p>
          <w:p w:rsidR="000D5D4D" w:rsidRDefault="000D5D4D" w:rsidP="000D5D4D">
            <w:pPr>
              <w:pStyle w:val="Kopf8ptafz"/>
              <w:ind w:left="227" w:hanging="170"/>
            </w:pPr>
            <w:r>
              <w:t xml:space="preserve">Ich kann Aufgaben eigenverantwortlich und </w:t>
            </w:r>
            <w:r w:rsidR="003702B6">
              <w:t>selbstständig</w:t>
            </w:r>
            <w:r>
              <w:t xml:space="preserve"> durchführen.</w:t>
            </w:r>
          </w:p>
          <w:p w:rsidR="000D5D4D" w:rsidRDefault="000D5D4D"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0D5D4D" w:rsidRDefault="000D5D4D"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5D4D" w:rsidRPr="00B51DE9" w:rsidTr="00BB3C33">
              <w:trPr>
                <w:trHeight w:val="284"/>
              </w:trPr>
              <w:tc>
                <w:tcPr>
                  <w:tcW w:w="2090" w:type="dxa"/>
                  <w:shd w:val="clear" w:color="auto" w:fill="auto"/>
                </w:tcPr>
                <w:p w:rsidR="000D5D4D" w:rsidRPr="00B51DE9" w:rsidRDefault="000D5D4D" w:rsidP="00BB3C33">
                  <w:pPr>
                    <w:pStyle w:val="Textkrpermitte"/>
                  </w:pPr>
                  <w:proofErr w:type="spellStart"/>
                  <w:r w:rsidRPr="00B51DE9">
                    <w:t>LernPROJEKT</w:t>
                  </w:r>
                  <w:proofErr w:type="spellEnd"/>
                </w:p>
              </w:tc>
            </w:tr>
            <w:tr w:rsidR="000D5D4D" w:rsidRPr="00B51DE9" w:rsidTr="00BB3C33">
              <w:trPr>
                <w:trHeight w:val="284"/>
              </w:trPr>
              <w:tc>
                <w:tcPr>
                  <w:tcW w:w="2090" w:type="dxa"/>
                  <w:tcBorders>
                    <w:bottom w:val="single" w:sz="4" w:space="0" w:color="auto"/>
                  </w:tcBorders>
                  <w:shd w:val="clear" w:color="auto" w:fill="auto"/>
                </w:tcPr>
                <w:p w:rsidR="000D5D4D" w:rsidRPr="00B51DE9" w:rsidRDefault="000D5D4D" w:rsidP="00BB3C33">
                  <w:pPr>
                    <w:pStyle w:val="Textkrpermitte"/>
                  </w:pPr>
                  <w:proofErr w:type="spellStart"/>
                  <w:r w:rsidRPr="00B51DE9">
                    <w:t>LernTHEMA</w:t>
                  </w:r>
                  <w:proofErr w:type="spellEnd"/>
                </w:p>
              </w:tc>
            </w:tr>
            <w:tr w:rsidR="000D5D4D" w:rsidRPr="00B51DE9" w:rsidTr="00BB3C33">
              <w:trPr>
                <w:trHeight w:val="284"/>
              </w:trPr>
              <w:tc>
                <w:tcPr>
                  <w:tcW w:w="2090" w:type="dxa"/>
                  <w:tcBorders>
                    <w:bottom w:val="nil"/>
                  </w:tcBorders>
                  <w:shd w:val="clear" w:color="auto" w:fill="D9D9D9" w:themeFill="background1" w:themeFillShade="D9"/>
                </w:tcPr>
                <w:p w:rsidR="000D5D4D" w:rsidRPr="00B51DE9" w:rsidRDefault="000D5D4D" w:rsidP="00BB3C33">
                  <w:pPr>
                    <w:pStyle w:val="TabelleKopfmitte"/>
                  </w:pPr>
                  <w:proofErr w:type="spellStart"/>
                  <w:r w:rsidRPr="00B51DE9">
                    <w:t>LernSCHRITT</w:t>
                  </w:r>
                  <w:proofErr w:type="spellEnd"/>
                </w:p>
              </w:tc>
            </w:tr>
          </w:tbl>
          <w:p w:rsidR="000D5D4D" w:rsidRPr="00B51DE9" w:rsidRDefault="000D5D4D" w:rsidP="00BB3C33"/>
        </w:tc>
      </w:tr>
      <w:tr w:rsidR="000D5D4D" w:rsidRPr="00B51DE9" w:rsidTr="00BB3C33">
        <w:trPr>
          <w:trHeight w:val="149"/>
        </w:trPr>
        <w:tc>
          <w:tcPr>
            <w:tcW w:w="7348" w:type="dxa"/>
            <w:gridSpan w:val="3"/>
            <w:tcBorders>
              <w:top w:val="single" w:sz="4" w:space="0" w:color="auto"/>
              <w:left w:val="nil"/>
              <w:right w:val="nil"/>
            </w:tcBorders>
          </w:tcPr>
          <w:p w:rsidR="000D5D4D" w:rsidRPr="00B51DE9" w:rsidRDefault="000D5D4D" w:rsidP="00BB3C33"/>
        </w:tc>
        <w:tc>
          <w:tcPr>
            <w:tcW w:w="196" w:type="dxa"/>
            <w:gridSpan w:val="2"/>
            <w:tcBorders>
              <w:top w:val="nil"/>
              <w:left w:val="nil"/>
              <w:right w:val="nil"/>
            </w:tcBorders>
          </w:tcPr>
          <w:p w:rsidR="000D5D4D" w:rsidRPr="00B51DE9" w:rsidRDefault="000D5D4D" w:rsidP="00BB3C33"/>
        </w:tc>
        <w:tc>
          <w:tcPr>
            <w:tcW w:w="2095" w:type="dxa"/>
            <w:tcBorders>
              <w:top w:val="single" w:sz="4" w:space="0" w:color="auto"/>
              <w:left w:val="nil"/>
              <w:right w:val="nil"/>
            </w:tcBorders>
          </w:tcPr>
          <w:p w:rsidR="000D5D4D" w:rsidRPr="00B51DE9" w:rsidRDefault="000D5D4D" w:rsidP="00BB3C33"/>
        </w:tc>
      </w:tr>
      <w:tr w:rsidR="000D5D4D" w:rsidRPr="00B51DE9" w:rsidTr="00BB3C33">
        <w:trPr>
          <w:trHeight w:val="443"/>
        </w:trPr>
        <w:tc>
          <w:tcPr>
            <w:tcW w:w="4818" w:type="dxa"/>
            <w:gridSpan w:val="2"/>
            <w:vMerge w:val="restart"/>
            <w:tcBorders>
              <w:left w:val="single" w:sz="4" w:space="0" w:color="auto"/>
              <w:right w:val="single" w:sz="4" w:space="0" w:color="auto"/>
            </w:tcBorders>
          </w:tcPr>
          <w:p w:rsidR="000D5D4D" w:rsidRPr="004B658C" w:rsidRDefault="000D5D4D" w:rsidP="00BB3C33">
            <w:pPr>
              <w:pStyle w:val="Tabelle6pt"/>
            </w:pPr>
            <w:r>
              <w:t>Kompetenzen:</w:t>
            </w:r>
          </w:p>
          <w:p w:rsidR="000D5D4D" w:rsidRPr="009A0C89" w:rsidRDefault="000D5D4D" w:rsidP="000D5D4D">
            <w:pPr>
              <w:pStyle w:val="Kopf8ptafz"/>
              <w:ind w:left="227" w:hanging="170"/>
              <w:rPr>
                <w:i/>
              </w:rPr>
            </w:pPr>
            <w:r>
              <w:t>Ich kann den Handlungskreislauf beschreiben</w:t>
            </w:r>
            <w:r w:rsidR="003910D7">
              <w:t>.</w:t>
            </w:r>
          </w:p>
          <w:p w:rsidR="000D5D4D" w:rsidRPr="009A0C89" w:rsidRDefault="000D5D4D" w:rsidP="000D5D4D">
            <w:pPr>
              <w:pStyle w:val="Kopf8ptafz"/>
              <w:ind w:left="227" w:hanging="170"/>
              <w:rPr>
                <w:i/>
              </w:rPr>
            </w:pPr>
            <w:r w:rsidRPr="009A0C89">
              <w:rPr>
                <w:i/>
              </w:rPr>
              <w:t xml:space="preserve">Ich kann mich </w:t>
            </w:r>
            <w:r>
              <w:rPr>
                <w:i/>
              </w:rPr>
              <w:t>auf eine Aufgabe konzentrieren.</w:t>
            </w:r>
          </w:p>
          <w:p w:rsidR="000D5D4D" w:rsidRPr="00B10D09" w:rsidRDefault="000D5D4D" w:rsidP="000D5D4D">
            <w:pPr>
              <w:pStyle w:val="Kopf8ptafz"/>
              <w:ind w:left="227" w:hanging="170"/>
              <w:rPr>
                <w:i/>
              </w:rPr>
            </w:pPr>
            <w:r w:rsidRPr="00B10D09">
              <w:rPr>
                <w:i/>
              </w:rPr>
              <w:t xml:space="preserve">Ich kann mich organisieren. </w:t>
            </w:r>
          </w:p>
          <w:p w:rsidR="000D5D4D" w:rsidRPr="00B10D09" w:rsidRDefault="000D5D4D" w:rsidP="000D5D4D">
            <w:pPr>
              <w:pStyle w:val="Kopf8ptafz"/>
              <w:ind w:left="227" w:hanging="170"/>
              <w:rPr>
                <w:i/>
              </w:rPr>
            </w:pPr>
            <w:r w:rsidRPr="00B10D09">
              <w:rPr>
                <w:i/>
              </w:rPr>
              <w:t>Ich kann zuhören.</w:t>
            </w:r>
          </w:p>
          <w:p w:rsidR="000D5D4D" w:rsidRPr="009A0C89" w:rsidRDefault="000D5D4D" w:rsidP="000D5D4D">
            <w:pPr>
              <w:pStyle w:val="Kopf8ptafz"/>
              <w:ind w:left="227" w:hanging="170"/>
              <w:rPr>
                <w:i/>
              </w:rPr>
            </w:pPr>
            <w:r w:rsidRPr="009A0C89">
              <w:rPr>
                <w:i/>
              </w:rPr>
              <w:t>Ich kann mich mit Partner</w:t>
            </w:r>
            <w:r w:rsidR="0087118B">
              <w:rPr>
                <w:i/>
              </w:rPr>
              <w:t>inne</w:t>
            </w:r>
            <w:r w:rsidRPr="009A0C89">
              <w:rPr>
                <w:i/>
              </w:rPr>
              <w:t>n</w:t>
            </w:r>
            <w:r w:rsidR="0087118B">
              <w:rPr>
                <w:i/>
              </w:rPr>
              <w:t>/Partnern</w:t>
            </w:r>
            <w:r w:rsidRPr="009A0C89">
              <w:rPr>
                <w:i/>
              </w:rPr>
              <w:t xml:space="preserve"> austauschen und bespr</w:t>
            </w:r>
            <w:r w:rsidRPr="009A0C89">
              <w:rPr>
                <w:i/>
              </w:rPr>
              <w:t>e</w:t>
            </w:r>
            <w:r w:rsidRPr="009A0C89">
              <w:rPr>
                <w:i/>
              </w:rPr>
              <w:t>chen.</w:t>
            </w:r>
          </w:p>
          <w:p w:rsidR="000D5D4D" w:rsidRDefault="000D5D4D" w:rsidP="00BB3C33">
            <w:pPr>
              <w:pStyle w:val="Kopf8ptafz"/>
              <w:numPr>
                <w:ilvl w:val="0"/>
                <w:numId w:val="0"/>
              </w:numPr>
              <w:ind w:left="227"/>
            </w:pPr>
          </w:p>
        </w:tc>
        <w:tc>
          <w:tcPr>
            <w:tcW w:w="4821" w:type="dxa"/>
            <w:gridSpan w:val="4"/>
            <w:tcBorders>
              <w:left w:val="single" w:sz="4" w:space="0" w:color="auto"/>
              <w:right w:val="single" w:sz="4" w:space="0" w:color="auto"/>
            </w:tcBorders>
          </w:tcPr>
          <w:p w:rsidR="000D5D4D" w:rsidRDefault="000D5D4D" w:rsidP="00BB3C33">
            <w:pPr>
              <w:pStyle w:val="Tabelle6pt"/>
            </w:pPr>
            <w:r>
              <w:t>Was Sie schon können sollten:</w:t>
            </w:r>
          </w:p>
          <w:p w:rsidR="000D5D4D" w:rsidRPr="00234B66" w:rsidRDefault="000D5D4D" w:rsidP="000D5D4D">
            <w:pPr>
              <w:pStyle w:val="Kopf8ptafz"/>
              <w:ind w:left="227" w:hanging="170"/>
            </w:pPr>
            <w:r>
              <w:t>Ich kann Arbeitsanweisungen lesen und umsetzen.</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Wofür Sie das benötigen:</w:t>
            </w:r>
          </w:p>
          <w:p w:rsidR="000D5D4D" w:rsidRDefault="000D5D4D" w:rsidP="000D5D4D">
            <w:pPr>
              <w:pStyle w:val="Kopf8ptafz"/>
              <w:ind w:left="227" w:hanging="170"/>
            </w:pPr>
            <w:r>
              <w:t>Projektarbeit</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Wie Sie Ihr Können prüfen können:</w:t>
            </w:r>
          </w:p>
          <w:p w:rsidR="000D5D4D" w:rsidRPr="00234B66" w:rsidRDefault="000D5D4D" w:rsidP="000D5D4D">
            <w:pPr>
              <w:pStyle w:val="Kopf8ptafz"/>
              <w:ind w:left="227" w:hanging="170"/>
            </w:pPr>
            <w:r>
              <w:t xml:space="preserve">Übung </w:t>
            </w:r>
          </w:p>
        </w:tc>
      </w:tr>
    </w:tbl>
    <w:p w:rsidR="000D5D4D" w:rsidRDefault="00215F41" w:rsidP="00B53DF4">
      <w:pPr>
        <w:pStyle w:val="berschrift1"/>
      </w:pPr>
      <w:r>
        <w:rPr>
          <w:noProof/>
          <w:sz w:val="24"/>
        </w:rPr>
        <w:drawing>
          <wp:anchor distT="0" distB="0" distL="114300" distR="114300" simplePos="0" relativeHeight="251761664" behindDoc="0" locked="0" layoutInCell="0" allowOverlap="1" wp14:anchorId="23438F18" wp14:editId="71D55047">
            <wp:simplePos x="0" y="0"/>
            <wp:positionH relativeFrom="rightMargin">
              <wp:posOffset>109855</wp:posOffset>
            </wp:positionH>
            <wp:positionV relativeFrom="paragraph">
              <wp:posOffset>82550</wp:posOffset>
            </wp:positionV>
            <wp:extent cx="345440" cy="323850"/>
            <wp:effectExtent l="0" t="0" r="0" b="0"/>
            <wp:wrapNone/>
            <wp:docPr id="40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D5D4D">
        <w:t>Dreiergespräch</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0D5D4D" w:rsidRPr="00DE4890" w:rsidTr="00BB3C33">
        <w:trPr>
          <w:trHeight w:val="397"/>
        </w:trPr>
        <w:tc>
          <w:tcPr>
            <w:tcW w:w="1470" w:type="dxa"/>
            <w:shd w:val="clear" w:color="auto" w:fill="D9D9D9" w:themeFill="background1" w:themeFillShade="D9"/>
            <w:vAlign w:val="center"/>
          </w:tcPr>
          <w:p w:rsidR="000D5D4D" w:rsidRPr="00DE4890" w:rsidRDefault="000D5D4D" w:rsidP="00BB3C33">
            <w:pPr>
              <w:pStyle w:val="TabelleKopfmitte"/>
            </w:pPr>
            <w:r>
              <w:t>Phase</w:t>
            </w:r>
          </w:p>
        </w:tc>
        <w:tc>
          <w:tcPr>
            <w:tcW w:w="940" w:type="dxa"/>
            <w:shd w:val="clear" w:color="auto" w:fill="D9D9D9" w:themeFill="background1" w:themeFillShade="D9"/>
            <w:vAlign w:val="center"/>
          </w:tcPr>
          <w:p w:rsidR="000D5D4D" w:rsidRPr="00DE4890" w:rsidRDefault="000D5D4D" w:rsidP="00BB3C33">
            <w:pPr>
              <w:pStyle w:val="TabelleKopfmitte"/>
            </w:pPr>
            <w:r>
              <w:t>Zeit</w:t>
            </w:r>
          </w:p>
        </w:tc>
        <w:tc>
          <w:tcPr>
            <w:tcW w:w="4961" w:type="dxa"/>
            <w:shd w:val="clear" w:color="auto" w:fill="D9D9D9" w:themeFill="background1" w:themeFillShade="D9"/>
            <w:vAlign w:val="center"/>
          </w:tcPr>
          <w:p w:rsidR="000D5D4D" w:rsidRPr="00DE4890" w:rsidRDefault="000D5D4D" w:rsidP="00BB3C33">
            <w:pPr>
              <w:pStyle w:val="TabelleKopfmitte"/>
            </w:pPr>
            <w:r>
              <w:t>Aufgabe</w:t>
            </w:r>
          </w:p>
        </w:tc>
      </w:tr>
      <w:tr w:rsidR="000D5D4D" w:rsidRPr="00DE4890" w:rsidTr="00BB3C33">
        <w:trPr>
          <w:trHeight w:val="624"/>
        </w:trPr>
        <w:tc>
          <w:tcPr>
            <w:tcW w:w="1470" w:type="dxa"/>
            <w:shd w:val="clear" w:color="auto" w:fill="auto"/>
            <w:vAlign w:val="center"/>
          </w:tcPr>
          <w:p w:rsidR="000D5D4D" w:rsidRPr="00F0156F" w:rsidRDefault="000D5D4D" w:rsidP="00BB3C33">
            <w:pPr>
              <w:pStyle w:val="Textkrpermitte"/>
            </w:pPr>
            <w:r w:rsidRPr="00FC0F56">
              <w:rPr>
                <w:noProof/>
              </w:rPr>
              <w:drawing>
                <wp:inline distT="0" distB="0" distL="0" distR="0" wp14:anchorId="1F75955A" wp14:editId="7CEF6433">
                  <wp:extent cx="302701" cy="324000"/>
                  <wp:effectExtent l="0" t="0" r="2540" b="0"/>
                  <wp:docPr id="40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0D5D4D" w:rsidRPr="00DE4890" w:rsidRDefault="000D5D4D" w:rsidP="00BB3C33">
            <w:pPr>
              <w:pStyle w:val="Textkrper"/>
            </w:pPr>
          </w:p>
        </w:tc>
        <w:tc>
          <w:tcPr>
            <w:tcW w:w="4961" w:type="dxa"/>
            <w:shd w:val="clear" w:color="auto" w:fill="auto"/>
            <w:vAlign w:val="center"/>
          </w:tcPr>
          <w:p w:rsidR="000D5D4D" w:rsidRPr="00DE4890" w:rsidRDefault="0048565D" w:rsidP="00BB3C33">
            <w:pPr>
              <w:pStyle w:val="Textkrper"/>
              <w:rPr>
                <w:noProof/>
              </w:rPr>
            </w:pPr>
            <w:r w:rsidRPr="00AA18D1">
              <w:rPr>
                <w:noProof/>
              </w:rPr>
              <w:drawing>
                <wp:anchor distT="0" distB="0" distL="114300" distR="114300" simplePos="0" relativeHeight="252158976" behindDoc="0" locked="0" layoutInCell="1" allowOverlap="1" wp14:anchorId="06E3F5D0" wp14:editId="7259D4A5">
                  <wp:simplePos x="0" y="0"/>
                  <wp:positionH relativeFrom="column">
                    <wp:posOffset>3182620</wp:posOffset>
                  </wp:positionH>
                  <wp:positionV relativeFrom="paragraph">
                    <wp:posOffset>368300</wp:posOffset>
                  </wp:positionV>
                  <wp:extent cx="314325" cy="314325"/>
                  <wp:effectExtent l="0" t="0" r="9525" b="9525"/>
                  <wp:wrapNone/>
                  <wp:docPr id="4665" name="Grafik 4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D5D4D">
              <w:t>Ziehen Sie eines der Kärtchen und erklären Sie in der Dreiergruppe folgende Punkte:</w:t>
            </w:r>
            <w:r w:rsidRPr="00AA18D1">
              <w:rPr>
                <w:noProof/>
              </w:rPr>
              <w:t xml:space="preserve"> </w:t>
            </w:r>
          </w:p>
        </w:tc>
      </w:tr>
    </w:tbl>
    <w:p w:rsidR="000D5D4D" w:rsidRPr="00072F91" w:rsidRDefault="003910D7" w:rsidP="000D5D4D">
      <w:pPr>
        <w:pStyle w:val="Marginaliegrau"/>
        <w:framePr w:wrap="around" w:x="8668" w:y="538"/>
      </w:pPr>
      <w:r>
        <w:t>Erklären Sie i</w:t>
      </w:r>
      <w:r w:rsidR="000D5D4D">
        <w:t>n ganzen und vollständi</w:t>
      </w:r>
      <w:r>
        <w:t>gen Sätzen.</w:t>
      </w:r>
      <w:r w:rsidR="000D5D4D">
        <w:t xml:space="preserve"> Sie können bei der Erklärung die angegebenen Begriffe einsetzen.</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0D5D4D" w:rsidRPr="00DE4890" w:rsidTr="00BB3C33">
        <w:trPr>
          <w:trHeight w:val="624"/>
        </w:trPr>
        <w:tc>
          <w:tcPr>
            <w:tcW w:w="1470" w:type="dxa"/>
            <w:shd w:val="clear" w:color="auto" w:fill="auto"/>
            <w:vAlign w:val="center"/>
          </w:tcPr>
          <w:p w:rsidR="000D5D4D" w:rsidRPr="00F0156F" w:rsidRDefault="000D5D4D" w:rsidP="00BB3C33">
            <w:pPr>
              <w:pStyle w:val="Textkrpermitte"/>
            </w:pPr>
            <w:r w:rsidRPr="00FC0F56">
              <w:rPr>
                <w:noProof/>
              </w:rPr>
              <w:drawing>
                <wp:inline distT="0" distB="0" distL="0" distR="0" wp14:anchorId="7B3FC4F5" wp14:editId="5873F758">
                  <wp:extent cx="532800" cy="324000"/>
                  <wp:effectExtent l="0" t="0" r="635" b="0"/>
                  <wp:docPr id="426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0D5D4D" w:rsidRPr="00DE4890" w:rsidRDefault="000D5D4D" w:rsidP="00BB3C33">
            <w:pPr>
              <w:pStyle w:val="Textkrper"/>
            </w:pPr>
          </w:p>
        </w:tc>
        <w:tc>
          <w:tcPr>
            <w:tcW w:w="4961" w:type="dxa"/>
            <w:shd w:val="clear" w:color="auto" w:fill="auto"/>
            <w:vAlign w:val="center"/>
          </w:tcPr>
          <w:p w:rsidR="000D5D4D" w:rsidRDefault="000D5D4D" w:rsidP="00BB3C33">
            <w:pPr>
              <w:pStyle w:val="AufgabeKasten"/>
            </w:pPr>
            <w:r>
              <w:t>Zu welchem Schr</w:t>
            </w:r>
            <w:r w:rsidR="003910D7">
              <w:t xml:space="preserve">itt im Handlungskreislauf gehört </w:t>
            </w:r>
            <w:r>
              <w:t>Ihr Schritt auf dem Kärtchen.</w:t>
            </w:r>
          </w:p>
          <w:p w:rsidR="000D5D4D" w:rsidRPr="00DE4890" w:rsidRDefault="000D5D4D" w:rsidP="00BB3C33">
            <w:pPr>
              <w:pStyle w:val="AufgabeKasten"/>
            </w:pPr>
            <w:r>
              <w:t xml:space="preserve">Welche Aufgaben fallen hier an? Erklären Sie </w:t>
            </w:r>
            <w:r w:rsidRPr="002A199C">
              <w:rPr>
                <w:rStyle w:val="Unterstrichen"/>
              </w:rPr>
              <w:t>al</w:t>
            </w:r>
            <w:r w:rsidRPr="002A199C">
              <w:rPr>
                <w:rStyle w:val="Unterstrichen"/>
              </w:rPr>
              <w:t>l</w:t>
            </w:r>
            <w:r w:rsidRPr="002A199C">
              <w:rPr>
                <w:rStyle w:val="Unterstrichen"/>
              </w:rPr>
              <w:t>gemein</w:t>
            </w:r>
            <w:r>
              <w:t xml:space="preserve"> und finden Sie </w:t>
            </w:r>
            <w:r w:rsidRPr="002A199C">
              <w:rPr>
                <w:rStyle w:val="Unterstrichen"/>
              </w:rPr>
              <w:t>Beispiele für den Obs</w:t>
            </w:r>
            <w:r w:rsidRPr="002A199C">
              <w:rPr>
                <w:rStyle w:val="Unterstrichen"/>
              </w:rPr>
              <w:t>t</w:t>
            </w:r>
            <w:r w:rsidRPr="002A199C">
              <w:rPr>
                <w:rStyle w:val="Unterstrichen"/>
              </w:rPr>
              <w:t>quark</w:t>
            </w:r>
            <w:r>
              <w:t>.</w:t>
            </w:r>
          </w:p>
        </w:tc>
      </w:tr>
    </w:tbl>
    <w:p w:rsidR="000D5D4D" w:rsidRDefault="000D5D4D" w:rsidP="000D5D4D"/>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4820"/>
        <w:gridCol w:w="4819"/>
      </w:tblGrid>
      <w:tr w:rsidR="000D5D4D" w:rsidRPr="00A410C8" w:rsidTr="00BB3C33">
        <w:tc>
          <w:tcPr>
            <w:tcW w:w="4820" w:type="dxa"/>
            <w:shd w:val="clear" w:color="auto" w:fill="auto"/>
          </w:tcPr>
          <w:p w:rsidR="000D5D4D" w:rsidRDefault="000D5D4D" w:rsidP="00BB3C33">
            <w:pPr>
              <w:pStyle w:val="Textkrper"/>
            </w:pPr>
          </w:p>
          <w:p w:rsidR="000D5D4D" w:rsidRPr="00266997" w:rsidRDefault="000A13EB" w:rsidP="00BB3C33">
            <w:pPr>
              <w:pStyle w:val="Textkrper"/>
              <w:rPr>
                <w:rStyle w:val="Fett"/>
                <w:sz w:val="36"/>
              </w:rPr>
            </w:pPr>
            <w:r>
              <w:rPr>
                <w:rStyle w:val="Fett"/>
                <w:sz w:val="36"/>
              </w:rPr>
              <w:t>Informieren</w:t>
            </w:r>
          </w:p>
          <w:p w:rsidR="000D5D4D" w:rsidRPr="00A410C8" w:rsidRDefault="000D5D4D" w:rsidP="00BB3C33">
            <w:pPr>
              <w:pStyle w:val="Textkrper"/>
            </w:pPr>
          </w:p>
        </w:tc>
        <w:tc>
          <w:tcPr>
            <w:tcW w:w="4819" w:type="dxa"/>
            <w:vAlign w:val="center"/>
          </w:tcPr>
          <w:p w:rsidR="000D5D4D" w:rsidRPr="00266997" w:rsidRDefault="000D5D4D" w:rsidP="00BB3C33">
            <w:pPr>
              <w:pStyle w:val="Textkrper"/>
              <w:jc w:val="center"/>
              <w:rPr>
                <w:sz w:val="28"/>
              </w:rPr>
            </w:pPr>
            <w:r>
              <w:rPr>
                <w:sz w:val="28"/>
              </w:rPr>
              <w:t>Rezept, Arbeitsablauf, Zutaten</w:t>
            </w:r>
          </w:p>
        </w:tc>
      </w:tr>
      <w:tr w:rsidR="000D5D4D" w:rsidRPr="00A410C8" w:rsidTr="00BB3C33">
        <w:tc>
          <w:tcPr>
            <w:tcW w:w="4820" w:type="dxa"/>
            <w:shd w:val="clear" w:color="auto" w:fill="auto"/>
          </w:tcPr>
          <w:p w:rsidR="000D5D4D" w:rsidRDefault="000D5D4D" w:rsidP="00BB3C33">
            <w:pPr>
              <w:pStyle w:val="Textkrper"/>
            </w:pPr>
          </w:p>
          <w:p w:rsidR="000D5D4D" w:rsidRPr="00266997" w:rsidRDefault="000A13EB" w:rsidP="00BB3C33">
            <w:pPr>
              <w:pStyle w:val="Textkrper"/>
              <w:rPr>
                <w:rStyle w:val="Fett"/>
                <w:sz w:val="36"/>
              </w:rPr>
            </w:pPr>
            <w:r>
              <w:rPr>
                <w:rStyle w:val="Fett"/>
                <w:sz w:val="36"/>
              </w:rPr>
              <w:t>Planen/Entscheiden</w:t>
            </w:r>
          </w:p>
          <w:p w:rsidR="000D5D4D" w:rsidRPr="00A410C8" w:rsidRDefault="000D5D4D" w:rsidP="00BB3C33">
            <w:pPr>
              <w:pStyle w:val="Textkrper"/>
            </w:pPr>
          </w:p>
        </w:tc>
        <w:tc>
          <w:tcPr>
            <w:tcW w:w="4819" w:type="dxa"/>
            <w:vAlign w:val="center"/>
          </w:tcPr>
          <w:p w:rsidR="000D5D4D" w:rsidRPr="00A410C8" w:rsidRDefault="000D5D4D" w:rsidP="00BB3C33">
            <w:pPr>
              <w:pStyle w:val="Textkrper"/>
              <w:jc w:val="center"/>
            </w:pPr>
            <w:r w:rsidRPr="00266997">
              <w:rPr>
                <w:sz w:val="28"/>
              </w:rPr>
              <w:t>Arbeit verteilen, Ze</w:t>
            </w:r>
            <w:r>
              <w:rPr>
                <w:sz w:val="28"/>
              </w:rPr>
              <w:t>it verteilen, Ablauf festlegen</w:t>
            </w:r>
          </w:p>
        </w:tc>
      </w:tr>
      <w:tr w:rsidR="000D5D4D" w:rsidRPr="00A410C8" w:rsidTr="00BB3C33">
        <w:tc>
          <w:tcPr>
            <w:tcW w:w="4820" w:type="dxa"/>
            <w:shd w:val="clear" w:color="auto" w:fill="auto"/>
          </w:tcPr>
          <w:p w:rsidR="000D5D4D" w:rsidRDefault="000D5D4D" w:rsidP="00BB3C33">
            <w:pPr>
              <w:pStyle w:val="Textkrper"/>
            </w:pPr>
          </w:p>
          <w:p w:rsidR="000D5D4D" w:rsidRPr="00266997" w:rsidRDefault="000A13EB" w:rsidP="00BB3C33">
            <w:pPr>
              <w:pStyle w:val="Textkrper"/>
              <w:rPr>
                <w:rStyle w:val="Fett"/>
                <w:sz w:val="36"/>
              </w:rPr>
            </w:pPr>
            <w:r>
              <w:rPr>
                <w:rStyle w:val="Fett"/>
                <w:sz w:val="36"/>
              </w:rPr>
              <w:t>Durchführen</w:t>
            </w:r>
          </w:p>
          <w:p w:rsidR="000D5D4D" w:rsidRPr="00A410C8" w:rsidRDefault="000D5D4D" w:rsidP="00BB3C33">
            <w:pPr>
              <w:pStyle w:val="Textkrper"/>
            </w:pPr>
          </w:p>
        </w:tc>
        <w:tc>
          <w:tcPr>
            <w:tcW w:w="4819" w:type="dxa"/>
            <w:vAlign w:val="center"/>
          </w:tcPr>
          <w:p w:rsidR="000D5D4D" w:rsidRPr="00F40678" w:rsidRDefault="000D5D4D" w:rsidP="00BB3C33">
            <w:pPr>
              <w:pStyle w:val="Textkrpermitte"/>
              <w:rPr>
                <w:sz w:val="28"/>
              </w:rPr>
            </w:pPr>
            <w:r w:rsidRPr="00F40678">
              <w:rPr>
                <w:sz w:val="28"/>
              </w:rPr>
              <w:t>Aufgaben erledigen</w:t>
            </w:r>
          </w:p>
          <w:p w:rsidR="000D5D4D" w:rsidRPr="00A410C8" w:rsidRDefault="000D5D4D" w:rsidP="00BB3C33">
            <w:pPr>
              <w:pStyle w:val="Textkrpermitte"/>
            </w:pPr>
            <w:r w:rsidRPr="00F40678">
              <w:rPr>
                <w:sz w:val="28"/>
              </w:rPr>
              <w:t>Obst schneiden, Sahne schlagen</w:t>
            </w:r>
          </w:p>
        </w:tc>
      </w:tr>
      <w:tr w:rsidR="000D5D4D" w:rsidRPr="00A410C8" w:rsidTr="00BB3C33">
        <w:tc>
          <w:tcPr>
            <w:tcW w:w="4820" w:type="dxa"/>
            <w:shd w:val="clear" w:color="auto" w:fill="auto"/>
          </w:tcPr>
          <w:p w:rsidR="000D5D4D" w:rsidRDefault="000D5D4D" w:rsidP="00BB3C33">
            <w:pPr>
              <w:pStyle w:val="Textkrper"/>
            </w:pPr>
          </w:p>
          <w:p w:rsidR="000D5D4D" w:rsidRPr="00266997" w:rsidRDefault="000A13EB" w:rsidP="00BB3C33">
            <w:pPr>
              <w:pStyle w:val="Textkrper"/>
              <w:rPr>
                <w:rStyle w:val="Fett"/>
                <w:sz w:val="36"/>
              </w:rPr>
            </w:pPr>
            <w:r>
              <w:rPr>
                <w:rStyle w:val="Fett"/>
                <w:sz w:val="36"/>
              </w:rPr>
              <w:t>Kontrollieren</w:t>
            </w:r>
          </w:p>
          <w:p w:rsidR="000D5D4D" w:rsidRPr="00A410C8" w:rsidRDefault="000D5D4D" w:rsidP="00BB3C33">
            <w:pPr>
              <w:pStyle w:val="Textkrper"/>
            </w:pPr>
          </w:p>
        </w:tc>
        <w:tc>
          <w:tcPr>
            <w:tcW w:w="4819" w:type="dxa"/>
            <w:vAlign w:val="center"/>
          </w:tcPr>
          <w:p w:rsidR="000D5D4D" w:rsidRPr="002656E2" w:rsidRDefault="000D5D4D" w:rsidP="00BB3C33">
            <w:pPr>
              <w:pStyle w:val="Textkrpermitte"/>
              <w:rPr>
                <w:sz w:val="28"/>
              </w:rPr>
            </w:pPr>
            <w:r w:rsidRPr="002656E2">
              <w:rPr>
                <w:sz w:val="28"/>
              </w:rPr>
              <w:t>Arbeitsziel erreicht</w:t>
            </w:r>
          </w:p>
          <w:p w:rsidR="000D5D4D" w:rsidRPr="00A410C8" w:rsidRDefault="000D5D4D" w:rsidP="00BB3C33">
            <w:pPr>
              <w:pStyle w:val="Textkrpermitte"/>
            </w:pPr>
            <w:r w:rsidRPr="002656E2">
              <w:rPr>
                <w:sz w:val="28"/>
              </w:rPr>
              <w:t>Obstquark schmeckt</w:t>
            </w:r>
          </w:p>
        </w:tc>
      </w:tr>
      <w:tr w:rsidR="000D5D4D" w:rsidRPr="00A410C8" w:rsidTr="00BB3C33">
        <w:tc>
          <w:tcPr>
            <w:tcW w:w="4820" w:type="dxa"/>
            <w:shd w:val="clear" w:color="auto" w:fill="auto"/>
          </w:tcPr>
          <w:p w:rsidR="000D5D4D" w:rsidRDefault="000D5D4D" w:rsidP="00BB3C33">
            <w:pPr>
              <w:pStyle w:val="Textkrper"/>
            </w:pPr>
          </w:p>
          <w:p w:rsidR="000D5D4D" w:rsidRPr="00266997" w:rsidRDefault="000A13EB" w:rsidP="00BB3C33">
            <w:pPr>
              <w:pStyle w:val="Textkrper"/>
              <w:rPr>
                <w:rStyle w:val="Fett"/>
                <w:sz w:val="36"/>
              </w:rPr>
            </w:pPr>
            <w:r>
              <w:rPr>
                <w:rStyle w:val="Fett"/>
                <w:sz w:val="36"/>
              </w:rPr>
              <w:t>Reflektieren/Bewerten</w:t>
            </w:r>
          </w:p>
          <w:p w:rsidR="000D5D4D" w:rsidRDefault="000D5D4D" w:rsidP="00BB3C33">
            <w:pPr>
              <w:pStyle w:val="Textkrper"/>
            </w:pPr>
          </w:p>
        </w:tc>
        <w:tc>
          <w:tcPr>
            <w:tcW w:w="4819" w:type="dxa"/>
            <w:vAlign w:val="center"/>
          </w:tcPr>
          <w:p w:rsidR="000D5D4D" w:rsidRPr="002656E2" w:rsidRDefault="000D5D4D" w:rsidP="00BB3C33">
            <w:pPr>
              <w:pStyle w:val="Textkrpermitte"/>
              <w:rPr>
                <w:sz w:val="28"/>
              </w:rPr>
            </w:pPr>
            <w:r w:rsidRPr="002656E2">
              <w:rPr>
                <w:sz w:val="28"/>
              </w:rPr>
              <w:t>Verhalten in der Gruppe</w:t>
            </w:r>
          </w:p>
          <w:p w:rsidR="000D5D4D" w:rsidRPr="002656E2" w:rsidRDefault="000D5D4D" w:rsidP="00BB3C33">
            <w:pPr>
              <w:pStyle w:val="Textkrpermitte"/>
              <w:rPr>
                <w:sz w:val="28"/>
              </w:rPr>
            </w:pPr>
            <w:r w:rsidRPr="002656E2">
              <w:rPr>
                <w:sz w:val="28"/>
              </w:rPr>
              <w:t>Umgang mit den Arbeitsmitteln</w:t>
            </w:r>
          </w:p>
          <w:p w:rsidR="000D5D4D" w:rsidRPr="00A410C8" w:rsidRDefault="000D5D4D" w:rsidP="00BB3C33">
            <w:pPr>
              <w:pStyle w:val="Textkrpermitte"/>
            </w:pPr>
          </w:p>
        </w:tc>
      </w:tr>
    </w:tbl>
    <w:p w:rsidR="000D5D4D" w:rsidRDefault="000D5D4D" w:rsidP="000D5D4D"/>
    <w:p w:rsidR="000D5D4D" w:rsidRDefault="000D5D4D" w:rsidP="000D5D4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D5D4D"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lastRenderedPageBreak/>
              <w:br w:type="page"/>
              <w:t>Lernfeld</w:t>
            </w:r>
          </w:p>
          <w:p w:rsidR="000D5D4D" w:rsidRDefault="000D5D4D"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t>Titel</w:t>
            </w:r>
          </w:p>
          <w:p w:rsidR="000D5D4D" w:rsidRDefault="003910D7" w:rsidP="00BB3C33">
            <w:pPr>
              <w:pStyle w:val="TabelleKopflinks"/>
            </w:pPr>
            <w:r>
              <w:t>Lernumgebung kennenlernen –</w:t>
            </w:r>
          </w:p>
          <w:p w:rsidR="000D5D4D" w:rsidRDefault="00964914" w:rsidP="00BB3C33">
            <w:pPr>
              <w:pStyle w:val="TabelleKopflinks"/>
            </w:pPr>
            <w:r>
              <w:t xml:space="preserve">Handlungskreislauf – </w:t>
            </w:r>
            <w:r w:rsidR="000D5D4D">
              <w:t>Übung</w:t>
            </w:r>
          </w:p>
        </w:tc>
        <w:tc>
          <w:tcPr>
            <w:tcW w:w="188" w:type="dxa"/>
            <w:vMerge w:val="restart"/>
            <w:tcBorders>
              <w:top w:val="nil"/>
              <w:left w:val="single" w:sz="4" w:space="0" w:color="auto"/>
              <w:bottom w:val="nil"/>
              <w:right w:val="single" w:sz="4" w:space="0" w:color="auto"/>
            </w:tcBorders>
            <w:shd w:val="clear" w:color="auto" w:fill="FFFFFF"/>
          </w:tcPr>
          <w:p w:rsidR="000D5D4D" w:rsidRPr="004B658C" w:rsidRDefault="000D5D4D"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D5D4D" w:rsidRDefault="000D5D4D" w:rsidP="00BB3C33">
            <w:pPr>
              <w:pStyle w:val="TabellenkopfLS"/>
            </w:pPr>
            <w:r>
              <w:t xml:space="preserve">Ernährung </w:t>
            </w:r>
            <w:r>
              <w:br/>
              <w:t>und Gastronomie</w:t>
            </w:r>
          </w:p>
          <w:p w:rsidR="000D5D4D" w:rsidRPr="00B51DE9" w:rsidRDefault="000D5D4D" w:rsidP="00BB3C33">
            <w:pPr>
              <w:pStyle w:val="TabelleKopfmitte"/>
              <w:rPr>
                <w:rFonts w:eastAsia="Calibri"/>
              </w:rPr>
            </w:pPr>
            <w:r>
              <w:t>EG1.01.01.04</w:t>
            </w:r>
          </w:p>
        </w:tc>
      </w:tr>
      <w:tr w:rsidR="000D5D4D"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0D5D4D" w:rsidRPr="004B658C" w:rsidRDefault="000D5D4D" w:rsidP="00BB3C33">
            <w:pPr>
              <w:pStyle w:val="Tabelle6pt"/>
            </w:pPr>
            <w:r>
              <w:t>Kompetenzbereiche:</w:t>
            </w:r>
          </w:p>
          <w:p w:rsidR="000D5D4D" w:rsidRDefault="000D5D4D" w:rsidP="000D5D4D">
            <w:pPr>
              <w:pStyle w:val="Kopf8ptafz"/>
              <w:ind w:left="227" w:hanging="170"/>
            </w:pPr>
            <w:r>
              <w:t>Ich kann die unterschiedlichen Arbeitsmaterialien überblicken.</w:t>
            </w:r>
          </w:p>
          <w:p w:rsidR="000D5D4D" w:rsidRDefault="000D5D4D" w:rsidP="000D5D4D">
            <w:pPr>
              <w:pStyle w:val="Kopf8ptafz"/>
              <w:ind w:left="227" w:hanging="170"/>
            </w:pPr>
            <w:r>
              <w:t xml:space="preserve">Ich kann Aufgaben eigenverantwortlich und </w:t>
            </w:r>
            <w:r w:rsidR="003702B6">
              <w:t>selbstständig</w:t>
            </w:r>
            <w:r>
              <w:t xml:space="preserve"> durchführen.</w:t>
            </w:r>
          </w:p>
          <w:p w:rsidR="000D5D4D" w:rsidRDefault="000D5D4D"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0D5D4D" w:rsidRDefault="000D5D4D"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5D4D" w:rsidRPr="00B51DE9" w:rsidTr="00BB3C33">
              <w:trPr>
                <w:trHeight w:val="284"/>
              </w:trPr>
              <w:tc>
                <w:tcPr>
                  <w:tcW w:w="2090" w:type="dxa"/>
                  <w:shd w:val="clear" w:color="auto" w:fill="auto"/>
                </w:tcPr>
                <w:p w:rsidR="000D5D4D" w:rsidRPr="00B51DE9" w:rsidRDefault="000D5D4D" w:rsidP="00BB3C33">
                  <w:pPr>
                    <w:pStyle w:val="Textkrpermitte"/>
                  </w:pPr>
                  <w:proofErr w:type="spellStart"/>
                  <w:r w:rsidRPr="00B51DE9">
                    <w:t>LernPROJEKT</w:t>
                  </w:r>
                  <w:proofErr w:type="spellEnd"/>
                </w:p>
              </w:tc>
            </w:tr>
            <w:tr w:rsidR="000D5D4D" w:rsidRPr="00B51DE9" w:rsidTr="00BB3C33">
              <w:trPr>
                <w:trHeight w:val="284"/>
              </w:trPr>
              <w:tc>
                <w:tcPr>
                  <w:tcW w:w="2090" w:type="dxa"/>
                  <w:tcBorders>
                    <w:bottom w:val="single" w:sz="4" w:space="0" w:color="auto"/>
                  </w:tcBorders>
                  <w:shd w:val="clear" w:color="auto" w:fill="auto"/>
                </w:tcPr>
                <w:p w:rsidR="000D5D4D" w:rsidRPr="00B51DE9" w:rsidRDefault="000D5D4D" w:rsidP="00BB3C33">
                  <w:pPr>
                    <w:pStyle w:val="Textkrpermitte"/>
                  </w:pPr>
                  <w:proofErr w:type="spellStart"/>
                  <w:r w:rsidRPr="00B51DE9">
                    <w:t>LernTHEMA</w:t>
                  </w:r>
                  <w:proofErr w:type="spellEnd"/>
                </w:p>
              </w:tc>
            </w:tr>
            <w:tr w:rsidR="000D5D4D" w:rsidRPr="00B51DE9" w:rsidTr="00BB3C33">
              <w:trPr>
                <w:trHeight w:val="284"/>
              </w:trPr>
              <w:tc>
                <w:tcPr>
                  <w:tcW w:w="2090" w:type="dxa"/>
                  <w:tcBorders>
                    <w:bottom w:val="nil"/>
                  </w:tcBorders>
                  <w:shd w:val="clear" w:color="auto" w:fill="D9D9D9" w:themeFill="background1" w:themeFillShade="D9"/>
                </w:tcPr>
                <w:p w:rsidR="000D5D4D" w:rsidRPr="00B51DE9" w:rsidRDefault="000D5D4D" w:rsidP="00BB3C33">
                  <w:pPr>
                    <w:pStyle w:val="TabelleKopfmitte"/>
                  </w:pPr>
                  <w:proofErr w:type="spellStart"/>
                  <w:r w:rsidRPr="00B51DE9">
                    <w:t>LernSCHRITT</w:t>
                  </w:r>
                  <w:proofErr w:type="spellEnd"/>
                </w:p>
              </w:tc>
            </w:tr>
          </w:tbl>
          <w:p w:rsidR="000D5D4D" w:rsidRPr="00B51DE9" w:rsidRDefault="000D5D4D" w:rsidP="00BB3C33"/>
        </w:tc>
      </w:tr>
      <w:tr w:rsidR="000D5D4D" w:rsidRPr="00B51DE9" w:rsidTr="00BB3C33">
        <w:trPr>
          <w:trHeight w:val="149"/>
        </w:trPr>
        <w:tc>
          <w:tcPr>
            <w:tcW w:w="7348" w:type="dxa"/>
            <w:gridSpan w:val="3"/>
            <w:tcBorders>
              <w:top w:val="single" w:sz="4" w:space="0" w:color="auto"/>
              <w:left w:val="nil"/>
              <w:right w:val="nil"/>
            </w:tcBorders>
          </w:tcPr>
          <w:p w:rsidR="000D5D4D" w:rsidRPr="00B51DE9" w:rsidRDefault="000D5D4D" w:rsidP="00BB3C33"/>
        </w:tc>
        <w:tc>
          <w:tcPr>
            <w:tcW w:w="196" w:type="dxa"/>
            <w:gridSpan w:val="2"/>
            <w:tcBorders>
              <w:top w:val="nil"/>
              <w:left w:val="nil"/>
              <w:right w:val="nil"/>
            </w:tcBorders>
          </w:tcPr>
          <w:p w:rsidR="000D5D4D" w:rsidRPr="00B51DE9" w:rsidRDefault="000D5D4D" w:rsidP="00BB3C33"/>
        </w:tc>
        <w:tc>
          <w:tcPr>
            <w:tcW w:w="2095" w:type="dxa"/>
            <w:tcBorders>
              <w:top w:val="single" w:sz="4" w:space="0" w:color="auto"/>
              <w:left w:val="nil"/>
              <w:right w:val="nil"/>
            </w:tcBorders>
          </w:tcPr>
          <w:p w:rsidR="000D5D4D" w:rsidRPr="00B51DE9" w:rsidRDefault="000D5D4D" w:rsidP="00BB3C33"/>
        </w:tc>
      </w:tr>
      <w:tr w:rsidR="000D5D4D" w:rsidRPr="00B51DE9" w:rsidTr="00BB3C33">
        <w:trPr>
          <w:trHeight w:val="443"/>
        </w:trPr>
        <w:tc>
          <w:tcPr>
            <w:tcW w:w="4818" w:type="dxa"/>
            <w:gridSpan w:val="2"/>
            <w:vMerge w:val="restart"/>
            <w:tcBorders>
              <w:left w:val="single" w:sz="4" w:space="0" w:color="auto"/>
              <w:right w:val="single" w:sz="4" w:space="0" w:color="auto"/>
            </w:tcBorders>
          </w:tcPr>
          <w:p w:rsidR="000D5D4D" w:rsidRPr="004B658C" w:rsidRDefault="000D5D4D" w:rsidP="00BB3C33">
            <w:pPr>
              <w:pStyle w:val="Tabelle6pt"/>
            </w:pPr>
            <w:r>
              <w:t>Kompetenzen:</w:t>
            </w:r>
          </w:p>
          <w:p w:rsidR="000D5D4D" w:rsidRPr="009A0C89" w:rsidRDefault="000D5D4D" w:rsidP="000D5D4D">
            <w:pPr>
              <w:pStyle w:val="Kopf8ptafz"/>
              <w:ind w:left="227" w:hanging="170"/>
              <w:rPr>
                <w:i/>
              </w:rPr>
            </w:pPr>
            <w:r>
              <w:t>Ich kann den Handlungskreislauf beschreiben.</w:t>
            </w:r>
          </w:p>
          <w:p w:rsidR="000D5D4D" w:rsidRPr="009A0C89" w:rsidRDefault="000D5D4D" w:rsidP="000D5D4D">
            <w:pPr>
              <w:pStyle w:val="Kopf8ptafz"/>
              <w:ind w:left="227" w:hanging="170"/>
              <w:rPr>
                <w:i/>
              </w:rPr>
            </w:pPr>
            <w:r w:rsidRPr="009A0C89">
              <w:rPr>
                <w:i/>
              </w:rPr>
              <w:t xml:space="preserve">Ich kann mich </w:t>
            </w:r>
            <w:r>
              <w:rPr>
                <w:i/>
              </w:rPr>
              <w:t>auf eine Aufgabe konzentrieren.</w:t>
            </w:r>
          </w:p>
          <w:p w:rsidR="000D5D4D" w:rsidRDefault="000D5D4D" w:rsidP="000D5D4D">
            <w:pPr>
              <w:pStyle w:val="Kopf8ptafz"/>
              <w:ind w:left="227" w:hanging="170"/>
              <w:rPr>
                <w:i/>
              </w:rPr>
            </w:pPr>
            <w:r w:rsidRPr="009A0C89">
              <w:rPr>
                <w:i/>
              </w:rPr>
              <w:t xml:space="preserve">Ich kann mich organisieren. </w:t>
            </w:r>
          </w:p>
          <w:p w:rsidR="000D5D4D" w:rsidRPr="00B10D09" w:rsidRDefault="000D5D4D" w:rsidP="000D5D4D">
            <w:pPr>
              <w:pStyle w:val="Kopf8ptafz"/>
              <w:ind w:left="227" w:hanging="170"/>
              <w:rPr>
                <w:i/>
              </w:rPr>
            </w:pPr>
            <w:r w:rsidRPr="00B10D09">
              <w:rPr>
                <w:i/>
              </w:rPr>
              <w:t>Ich kann zuhören.</w:t>
            </w:r>
          </w:p>
          <w:p w:rsidR="000D5D4D" w:rsidRPr="009A0C89" w:rsidRDefault="000D5D4D" w:rsidP="000D5D4D">
            <w:pPr>
              <w:pStyle w:val="Kopf8ptafz"/>
              <w:ind w:left="227" w:hanging="170"/>
              <w:rPr>
                <w:i/>
              </w:rPr>
            </w:pPr>
            <w:r w:rsidRPr="00B10D09">
              <w:rPr>
                <w:i/>
              </w:rPr>
              <w:t>Ich kann mich mit Partner</w:t>
            </w:r>
            <w:r w:rsidR="0087118B">
              <w:rPr>
                <w:i/>
              </w:rPr>
              <w:t>inne</w:t>
            </w:r>
            <w:r w:rsidRPr="00B10D09">
              <w:rPr>
                <w:i/>
              </w:rPr>
              <w:t>n</w:t>
            </w:r>
            <w:r w:rsidR="0087118B">
              <w:rPr>
                <w:i/>
              </w:rPr>
              <w:t>/Partnern</w:t>
            </w:r>
            <w:r w:rsidRPr="00B10D09">
              <w:rPr>
                <w:i/>
              </w:rPr>
              <w:t xml:space="preserve"> </w:t>
            </w:r>
            <w:r w:rsidRPr="009A0C89">
              <w:rPr>
                <w:i/>
              </w:rPr>
              <w:t>austauschen und bespr</w:t>
            </w:r>
            <w:r w:rsidRPr="009A0C89">
              <w:rPr>
                <w:i/>
              </w:rPr>
              <w:t>e</w:t>
            </w:r>
            <w:r w:rsidRPr="009A0C89">
              <w:rPr>
                <w:i/>
              </w:rPr>
              <w:t>chen.</w:t>
            </w:r>
          </w:p>
          <w:p w:rsidR="000D5D4D" w:rsidRDefault="000D5D4D" w:rsidP="00BB3C33">
            <w:pPr>
              <w:pStyle w:val="Kopf8ptafz"/>
              <w:numPr>
                <w:ilvl w:val="0"/>
                <w:numId w:val="0"/>
              </w:numPr>
              <w:ind w:left="227"/>
            </w:pPr>
          </w:p>
        </w:tc>
        <w:tc>
          <w:tcPr>
            <w:tcW w:w="4821" w:type="dxa"/>
            <w:gridSpan w:val="4"/>
            <w:tcBorders>
              <w:left w:val="single" w:sz="4" w:space="0" w:color="auto"/>
              <w:right w:val="single" w:sz="4" w:space="0" w:color="auto"/>
            </w:tcBorders>
          </w:tcPr>
          <w:p w:rsidR="000D5D4D" w:rsidRDefault="000D5D4D" w:rsidP="00BB3C33">
            <w:pPr>
              <w:pStyle w:val="Tabelle6pt"/>
            </w:pPr>
            <w:r>
              <w:t>Was Sie schon können sollten:</w:t>
            </w:r>
          </w:p>
          <w:p w:rsidR="000D5D4D" w:rsidRPr="00234B66" w:rsidRDefault="000D5D4D" w:rsidP="000D5D4D">
            <w:pPr>
              <w:pStyle w:val="Kopf8ptafz"/>
              <w:ind w:left="227" w:hanging="170"/>
            </w:pPr>
            <w:r>
              <w:t>Ich kann Arbeitsanweisungen lesen und umsetzen.</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Wofür Sie das benötigen:</w:t>
            </w:r>
          </w:p>
          <w:p w:rsidR="000D5D4D" w:rsidRDefault="000D5D4D" w:rsidP="000D5D4D">
            <w:pPr>
              <w:pStyle w:val="Kopf8ptafz"/>
              <w:ind w:left="227" w:hanging="170"/>
            </w:pPr>
            <w:r>
              <w:t>Projektarbeit</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Wie Sie Ihr Können prüfen können:</w:t>
            </w:r>
          </w:p>
          <w:p w:rsidR="000D5D4D" w:rsidRPr="00234B66" w:rsidRDefault="000D5D4D" w:rsidP="000D5D4D">
            <w:pPr>
              <w:pStyle w:val="Kopf8ptafz"/>
              <w:ind w:left="227" w:hanging="170"/>
            </w:pPr>
            <w:r>
              <w:t xml:space="preserve">Übung </w:t>
            </w:r>
          </w:p>
        </w:tc>
      </w:tr>
    </w:tbl>
    <w:p w:rsidR="000D5D4D" w:rsidRDefault="000D5D4D" w:rsidP="00B53DF4">
      <w:pPr>
        <w:pStyle w:val="berschrift1"/>
      </w:pPr>
      <w:r>
        <w:rPr>
          <w:noProof/>
          <w:sz w:val="24"/>
        </w:rPr>
        <w:drawing>
          <wp:anchor distT="0" distB="0" distL="114300" distR="114300" simplePos="0" relativeHeight="251748352" behindDoc="0" locked="1" layoutInCell="0" allowOverlap="1" wp14:anchorId="73E4CD0C" wp14:editId="2B9B3CA6">
            <wp:simplePos x="0" y="0"/>
            <wp:positionH relativeFrom="rightMargin">
              <wp:posOffset>91440</wp:posOffset>
            </wp:positionH>
            <wp:positionV relativeFrom="paragraph">
              <wp:posOffset>104775</wp:posOffset>
            </wp:positionV>
            <wp:extent cx="345440" cy="323850"/>
            <wp:effectExtent l="0" t="0" r="0" b="0"/>
            <wp:wrapNone/>
            <wp:docPr id="4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Dreiergespräch</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0D5D4D" w:rsidRPr="00DE4890" w:rsidTr="00BB3C33">
        <w:trPr>
          <w:trHeight w:val="397"/>
        </w:trPr>
        <w:tc>
          <w:tcPr>
            <w:tcW w:w="1470" w:type="dxa"/>
            <w:shd w:val="clear" w:color="auto" w:fill="D9D9D9" w:themeFill="background1" w:themeFillShade="D9"/>
            <w:vAlign w:val="center"/>
          </w:tcPr>
          <w:p w:rsidR="000D5D4D" w:rsidRPr="00DE4890" w:rsidRDefault="000D5D4D" w:rsidP="00BB3C33">
            <w:pPr>
              <w:pStyle w:val="TabelleKopfmitte"/>
            </w:pPr>
            <w:r>
              <w:t>Phase</w:t>
            </w:r>
          </w:p>
        </w:tc>
        <w:tc>
          <w:tcPr>
            <w:tcW w:w="940" w:type="dxa"/>
            <w:shd w:val="clear" w:color="auto" w:fill="D9D9D9" w:themeFill="background1" w:themeFillShade="D9"/>
            <w:vAlign w:val="center"/>
          </w:tcPr>
          <w:p w:rsidR="000D5D4D" w:rsidRPr="00DE4890" w:rsidRDefault="000D5D4D" w:rsidP="00BB3C33">
            <w:pPr>
              <w:pStyle w:val="TabelleKopfmitte"/>
            </w:pPr>
            <w:r>
              <w:t>Zeit</w:t>
            </w:r>
          </w:p>
        </w:tc>
        <w:tc>
          <w:tcPr>
            <w:tcW w:w="4961" w:type="dxa"/>
            <w:shd w:val="clear" w:color="auto" w:fill="D9D9D9" w:themeFill="background1" w:themeFillShade="D9"/>
            <w:vAlign w:val="center"/>
          </w:tcPr>
          <w:p w:rsidR="000D5D4D" w:rsidRPr="00DE4890" w:rsidRDefault="000D5D4D" w:rsidP="00BB3C33">
            <w:pPr>
              <w:pStyle w:val="TabelleKopfmitte"/>
            </w:pPr>
            <w:r>
              <w:t>Aufgabe</w:t>
            </w:r>
          </w:p>
        </w:tc>
      </w:tr>
      <w:tr w:rsidR="000D5D4D" w:rsidRPr="00DE4890" w:rsidTr="00BB3C33">
        <w:trPr>
          <w:trHeight w:val="624"/>
        </w:trPr>
        <w:tc>
          <w:tcPr>
            <w:tcW w:w="1470" w:type="dxa"/>
            <w:shd w:val="clear" w:color="auto" w:fill="auto"/>
            <w:vAlign w:val="center"/>
          </w:tcPr>
          <w:p w:rsidR="000D5D4D" w:rsidRPr="00F0156F" w:rsidRDefault="000D5D4D" w:rsidP="00BB3C33">
            <w:pPr>
              <w:pStyle w:val="Textkrpermitte"/>
            </w:pPr>
            <w:r w:rsidRPr="00FC0F56">
              <w:rPr>
                <w:noProof/>
              </w:rPr>
              <w:drawing>
                <wp:inline distT="0" distB="0" distL="0" distR="0" wp14:anchorId="7D72665F" wp14:editId="28CE41F3">
                  <wp:extent cx="302701" cy="324000"/>
                  <wp:effectExtent l="0" t="0" r="2540" b="0"/>
                  <wp:docPr id="41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0D5D4D" w:rsidRPr="00DE4890" w:rsidRDefault="000D5D4D" w:rsidP="00BB3C33">
            <w:pPr>
              <w:pStyle w:val="Textkrper"/>
            </w:pPr>
          </w:p>
        </w:tc>
        <w:tc>
          <w:tcPr>
            <w:tcW w:w="4961" w:type="dxa"/>
            <w:shd w:val="clear" w:color="auto" w:fill="auto"/>
            <w:vAlign w:val="center"/>
          </w:tcPr>
          <w:p w:rsidR="000D5D4D" w:rsidRPr="00DE4890" w:rsidRDefault="000D5D4D" w:rsidP="00BB3C33">
            <w:pPr>
              <w:pStyle w:val="Textkrper"/>
              <w:rPr>
                <w:noProof/>
              </w:rPr>
            </w:pPr>
            <w:r>
              <w:t>Ziehen Sie eines der Kärtchen und erklären Sie in der Dreiergruppe folgende Punkte:</w:t>
            </w:r>
          </w:p>
        </w:tc>
      </w:tr>
    </w:tbl>
    <w:p w:rsidR="000D5D4D" w:rsidRPr="00072F91" w:rsidRDefault="003910D7" w:rsidP="003910D7">
      <w:pPr>
        <w:pStyle w:val="Marginaliegrau"/>
        <w:framePr w:wrap="around" w:x="8689" w:y="728"/>
        <w:jc w:val="left"/>
      </w:pPr>
      <w:r w:rsidRPr="003910D7">
        <w:t>Erklären Sie in ganzen und vollständigen Sätzen.</w:t>
      </w:r>
      <w:r w:rsidR="000D5D4D">
        <w:t xml:space="preserve"> Mehrere Durchgänge sind erwünscht.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0D5D4D" w:rsidRPr="00DE4890" w:rsidTr="00BB3C33">
        <w:trPr>
          <w:trHeight w:val="624"/>
        </w:trPr>
        <w:tc>
          <w:tcPr>
            <w:tcW w:w="1470" w:type="dxa"/>
            <w:shd w:val="clear" w:color="auto" w:fill="auto"/>
            <w:vAlign w:val="center"/>
          </w:tcPr>
          <w:p w:rsidR="000D5D4D" w:rsidRPr="00F0156F" w:rsidRDefault="000D5D4D" w:rsidP="00BB3C33">
            <w:pPr>
              <w:pStyle w:val="Textkrpermitte"/>
            </w:pPr>
            <w:r w:rsidRPr="00FC0F56">
              <w:rPr>
                <w:noProof/>
              </w:rPr>
              <w:drawing>
                <wp:inline distT="0" distB="0" distL="0" distR="0" wp14:anchorId="0BC4CF49" wp14:editId="1850EC5A">
                  <wp:extent cx="532800" cy="324000"/>
                  <wp:effectExtent l="0" t="0" r="635" b="0"/>
                  <wp:docPr id="41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0D5D4D" w:rsidRPr="00DE4890" w:rsidRDefault="000D5D4D" w:rsidP="00BB3C33">
            <w:pPr>
              <w:pStyle w:val="Textkrper"/>
            </w:pPr>
          </w:p>
        </w:tc>
        <w:tc>
          <w:tcPr>
            <w:tcW w:w="4961" w:type="dxa"/>
            <w:shd w:val="clear" w:color="auto" w:fill="auto"/>
            <w:vAlign w:val="center"/>
          </w:tcPr>
          <w:p w:rsidR="000D5D4D" w:rsidRDefault="0048565D" w:rsidP="00BB3C33">
            <w:pPr>
              <w:pStyle w:val="AufgabeKasten"/>
            </w:pPr>
            <w:r w:rsidRPr="00AA18D1">
              <w:rPr>
                <w:noProof/>
                <w:lang w:eastAsia="de-DE"/>
              </w:rPr>
              <w:drawing>
                <wp:anchor distT="0" distB="0" distL="114300" distR="114300" simplePos="0" relativeHeight="252160000" behindDoc="0" locked="0" layoutInCell="1" allowOverlap="1" wp14:anchorId="73880173" wp14:editId="43AC80EE">
                  <wp:simplePos x="0" y="0"/>
                  <wp:positionH relativeFrom="column">
                    <wp:posOffset>3199765</wp:posOffset>
                  </wp:positionH>
                  <wp:positionV relativeFrom="paragraph">
                    <wp:posOffset>20320</wp:posOffset>
                  </wp:positionV>
                  <wp:extent cx="314325" cy="314325"/>
                  <wp:effectExtent l="0" t="0" r="9525" b="9525"/>
                  <wp:wrapNone/>
                  <wp:docPr id="4666" name="Grafik 4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D5D4D">
              <w:t>Zu welchem Schr</w:t>
            </w:r>
            <w:r w:rsidR="003910D7">
              <w:t xml:space="preserve">itt im Handlungskreislauf gehört </w:t>
            </w:r>
            <w:r w:rsidR="000D5D4D">
              <w:t>Ihr Schritt auf dem Kärtchen.</w:t>
            </w:r>
            <w:r w:rsidRPr="00AA18D1">
              <w:rPr>
                <w:noProof/>
              </w:rPr>
              <w:t xml:space="preserve"> </w:t>
            </w:r>
          </w:p>
          <w:p w:rsidR="000D5D4D" w:rsidRPr="00DE4890" w:rsidRDefault="000D5D4D" w:rsidP="00BB3C33">
            <w:pPr>
              <w:pStyle w:val="AufgabeKasten"/>
            </w:pPr>
            <w:r>
              <w:t xml:space="preserve">Welche Aufgaben fallen hier an? Erklären Sie </w:t>
            </w:r>
            <w:r w:rsidRPr="002A199C">
              <w:rPr>
                <w:rStyle w:val="Unterstrichen"/>
              </w:rPr>
              <w:t>al</w:t>
            </w:r>
            <w:r w:rsidRPr="002A199C">
              <w:rPr>
                <w:rStyle w:val="Unterstrichen"/>
              </w:rPr>
              <w:t>l</w:t>
            </w:r>
            <w:r w:rsidRPr="002A199C">
              <w:rPr>
                <w:rStyle w:val="Unterstrichen"/>
              </w:rPr>
              <w:t>gemein</w:t>
            </w:r>
            <w:r>
              <w:t xml:space="preserve"> und finden Sie </w:t>
            </w:r>
            <w:r w:rsidRPr="002A199C">
              <w:rPr>
                <w:rStyle w:val="Unterstrichen"/>
              </w:rPr>
              <w:t>Beispiele für den Obs</w:t>
            </w:r>
            <w:r w:rsidRPr="002A199C">
              <w:rPr>
                <w:rStyle w:val="Unterstrichen"/>
              </w:rPr>
              <w:t>t</w:t>
            </w:r>
            <w:r w:rsidRPr="002A199C">
              <w:rPr>
                <w:rStyle w:val="Unterstrichen"/>
              </w:rPr>
              <w:t>quark</w:t>
            </w:r>
            <w:r>
              <w:t>.</w:t>
            </w:r>
          </w:p>
        </w:tc>
      </w:tr>
    </w:tbl>
    <w:p w:rsidR="000D5D4D" w:rsidRPr="00E36267" w:rsidRDefault="000D5D4D" w:rsidP="000D5D4D">
      <w:pPr>
        <w:rPr>
          <w:b/>
          <w:bCs/>
          <w:color w:val="000000"/>
        </w:rPr>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4820"/>
        <w:gridCol w:w="4819"/>
      </w:tblGrid>
      <w:tr w:rsidR="000D5D4D" w:rsidRPr="002656E2" w:rsidTr="00BB3C33">
        <w:tc>
          <w:tcPr>
            <w:tcW w:w="4820" w:type="dxa"/>
            <w:shd w:val="clear" w:color="auto" w:fill="auto"/>
          </w:tcPr>
          <w:p w:rsidR="000D5D4D" w:rsidRPr="002656E2" w:rsidRDefault="000D5D4D" w:rsidP="00BB3C33">
            <w:pPr>
              <w:pStyle w:val="Textkrper"/>
              <w:rPr>
                <w:sz w:val="40"/>
              </w:rPr>
            </w:pPr>
          </w:p>
          <w:p w:rsidR="000D5D4D" w:rsidRPr="002656E2" w:rsidRDefault="000A13EB" w:rsidP="00BB3C33">
            <w:pPr>
              <w:pStyle w:val="Textkrper"/>
              <w:rPr>
                <w:rStyle w:val="Fett"/>
                <w:sz w:val="40"/>
              </w:rPr>
            </w:pPr>
            <w:r>
              <w:rPr>
                <w:rStyle w:val="Fett"/>
                <w:sz w:val="40"/>
              </w:rPr>
              <w:t>Informieren</w:t>
            </w:r>
          </w:p>
          <w:p w:rsidR="000D5D4D" w:rsidRPr="002656E2" w:rsidRDefault="000D5D4D" w:rsidP="00BB3C33">
            <w:pPr>
              <w:pStyle w:val="Textkrper"/>
              <w:rPr>
                <w:sz w:val="40"/>
              </w:rPr>
            </w:pPr>
          </w:p>
        </w:tc>
        <w:tc>
          <w:tcPr>
            <w:tcW w:w="4819" w:type="dxa"/>
          </w:tcPr>
          <w:p w:rsidR="000D5D4D" w:rsidRPr="002656E2" w:rsidRDefault="000D5D4D" w:rsidP="00BB3C33">
            <w:pPr>
              <w:pStyle w:val="Abstandszeile"/>
              <w:rPr>
                <w:rStyle w:val="Fett"/>
                <w:b w:val="0"/>
                <w:bCs w:val="0"/>
                <w:color w:val="auto"/>
                <w:sz w:val="40"/>
              </w:rPr>
            </w:pPr>
          </w:p>
          <w:p w:rsidR="000D5D4D" w:rsidRPr="002656E2" w:rsidRDefault="000A13EB" w:rsidP="00BB3C33">
            <w:pPr>
              <w:pStyle w:val="Textkrper"/>
              <w:rPr>
                <w:rStyle w:val="Fett"/>
                <w:sz w:val="40"/>
              </w:rPr>
            </w:pPr>
            <w:r>
              <w:rPr>
                <w:rStyle w:val="Fett"/>
                <w:sz w:val="40"/>
              </w:rPr>
              <w:t>Durchführen</w:t>
            </w:r>
          </w:p>
          <w:p w:rsidR="000D5D4D" w:rsidRPr="002656E2" w:rsidRDefault="000D5D4D" w:rsidP="00BB3C33">
            <w:pPr>
              <w:pStyle w:val="Textkrper"/>
              <w:jc w:val="center"/>
              <w:rPr>
                <w:sz w:val="40"/>
              </w:rPr>
            </w:pPr>
          </w:p>
        </w:tc>
      </w:tr>
      <w:tr w:rsidR="000D5D4D" w:rsidRPr="002656E2" w:rsidTr="00BB3C33">
        <w:tc>
          <w:tcPr>
            <w:tcW w:w="4820" w:type="dxa"/>
            <w:shd w:val="clear" w:color="auto" w:fill="auto"/>
          </w:tcPr>
          <w:p w:rsidR="000D5D4D" w:rsidRPr="002656E2" w:rsidRDefault="000D5D4D" w:rsidP="00BB3C33">
            <w:pPr>
              <w:pStyle w:val="Textkrper"/>
              <w:rPr>
                <w:sz w:val="40"/>
              </w:rPr>
            </w:pPr>
          </w:p>
          <w:p w:rsidR="000D5D4D" w:rsidRPr="002656E2" w:rsidRDefault="000A13EB" w:rsidP="00BB3C33">
            <w:pPr>
              <w:pStyle w:val="Textkrper"/>
              <w:rPr>
                <w:rStyle w:val="Fett"/>
                <w:sz w:val="40"/>
              </w:rPr>
            </w:pPr>
            <w:r>
              <w:rPr>
                <w:rStyle w:val="Fett"/>
                <w:sz w:val="40"/>
              </w:rPr>
              <w:t>Planen/Entscheiden</w:t>
            </w:r>
          </w:p>
          <w:p w:rsidR="000D5D4D" w:rsidRPr="002656E2" w:rsidRDefault="000D5D4D" w:rsidP="00BB3C33">
            <w:pPr>
              <w:pStyle w:val="Textkrper"/>
              <w:rPr>
                <w:sz w:val="40"/>
              </w:rPr>
            </w:pPr>
          </w:p>
        </w:tc>
        <w:tc>
          <w:tcPr>
            <w:tcW w:w="4819" w:type="dxa"/>
          </w:tcPr>
          <w:p w:rsidR="000D5D4D" w:rsidRPr="002656E2" w:rsidRDefault="000D5D4D" w:rsidP="00BB3C33">
            <w:pPr>
              <w:pStyle w:val="Abstandszeile"/>
              <w:rPr>
                <w:rStyle w:val="Fett"/>
                <w:b w:val="0"/>
                <w:bCs w:val="0"/>
                <w:color w:val="auto"/>
                <w:sz w:val="40"/>
              </w:rPr>
            </w:pPr>
          </w:p>
          <w:p w:rsidR="000D5D4D" w:rsidRPr="002656E2" w:rsidRDefault="000A13EB" w:rsidP="00BB3C33">
            <w:pPr>
              <w:pStyle w:val="Textkrper"/>
              <w:rPr>
                <w:rStyle w:val="Fett"/>
                <w:sz w:val="40"/>
              </w:rPr>
            </w:pPr>
            <w:r>
              <w:rPr>
                <w:rStyle w:val="Fett"/>
                <w:sz w:val="40"/>
              </w:rPr>
              <w:t>Kontrollieren</w:t>
            </w:r>
          </w:p>
          <w:p w:rsidR="000D5D4D" w:rsidRPr="002656E2" w:rsidRDefault="000D5D4D" w:rsidP="00BB3C33">
            <w:pPr>
              <w:pStyle w:val="Textkrper"/>
              <w:rPr>
                <w:sz w:val="40"/>
              </w:rPr>
            </w:pPr>
          </w:p>
        </w:tc>
      </w:tr>
      <w:tr w:rsidR="000D5D4D" w:rsidRPr="002656E2" w:rsidTr="00BB3C33">
        <w:tc>
          <w:tcPr>
            <w:tcW w:w="4820" w:type="dxa"/>
            <w:shd w:val="clear" w:color="auto" w:fill="auto"/>
          </w:tcPr>
          <w:p w:rsidR="000D5D4D" w:rsidRPr="002656E2" w:rsidRDefault="000D5D4D" w:rsidP="00BB3C33">
            <w:pPr>
              <w:pStyle w:val="Textkrper"/>
              <w:rPr>
                <w:sz w:val="40"/>
              </w:rPr>
            </w:pPr>
          </w:p>
          <w:p w:rsidR="000D5D4D" w:rsidRPr="002656E2" w:rsidRDefault="000A13EB" w:rsidP="00BB3C33">
            <w:pPr>
              <w:pStyle w:val="Textkrper"/>
              <w:rPr>
                <w:rStyle w:val="Fett"/>
                <w:sz w:val="40"/>
              </w:rPr>
            </w:pPr>
            <w:r>
              <w:rPr>
                <w:rStyle w:val="Fett"/>
                <w:sz w:val="40"/>
              </w:rPr>
              <w:t>Reflektieren/Bewerten</w:t>
            </w:r>
          </w:p>
          <w:p w:rsidR="000D5D4D" w:rsidRPr="002656E2" w:rsidRDefault="000D5D4D" w:rsidP="00BB3C33">
            <w:pPr>
              <w:pStyle w:val="Textkrper"/>
              <w:rPr>
                <w:sz w:val="40"/>
              </w:rPr>
            </w:pPr>
          </w:p>
        </w:tc>
        <w:tc>
          <w:tcPr>
            <w:tcW w:w="4819" w:type="dxa"/>
          </w:tcPr>
          <w:p w:rsidR="000D5D4D" w:rsidRPr="002656E2" w:rsidRDefault="000D5D4D" w:rsidP="00BB3C33">
            <w:pPr>
              <w:pStyle w:val="Textkrpermitte"/>
              <w:rPr>
                <w:sz w:val="40"/>
              </w:rPr>
            </w:pPr>
          </w:p>
        </w:tc>
      </w:tr>
    </w:tbl>
    <w:p w:rsidR="000D5D4D" w:rsidRDefault="000D5D4D" w:rsidP="000D5D4D"/>
    <w:p w:rsidR="000D5D4D" w:rsidRDefault="000D5D4D" w:rsidP="000D5D4D"/>
    <w:p w:rsidR="000D5D4D" w:rsidRDefault="000D5D4D" w:rsidP="000D5D4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D5D4D"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lastRenderedPageBreak/>
              <w:br w:type="page"/>
              <w:t>Lernfeld</w:t>
            </w:r>
          </w:p>
          <w:p w:rsidR="000D5D4D" w:rsidRDefault="000D5D4D"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t>Titel</w:t>
            </w:r>
          </w:p>
          <w:p w:rsidR="000D5D4D" w:rsidRDefault="003910D7" w:rsidP="00BB3C33">
            <w:pPr>
              <w:pStyle w:val="TabelleKopflinks"/>
            </w:pPr>
            <w:r>
              <w:t>Lernumgebung kennenlernen –</w:t>
            </w:r>
          </w:p>
          <w:p w:rsidR="000D5D4D" w:rsidRDefault="00964914" w:rsidP="00964914">
            <w:pPr>
              <w:pStyle w:val="TabelleKopflinks"/>
            </w:pPr>
            <w:r>
              <w:t>Handlungskreislauf –</w:t>
            </w:r>
            <w:r w:rsidR="000D5D4D">
              <w:t xml:space="preserve"> Übung</w:t>
            </w:r>
          </w:p>
        </w:tc>
        <w:tc>
          <w:tcPr>
            <w:tcW w:w="188" w:type="dxa"/>
            <w:vMerge w:val="restart"/>
            <w:tcBorders>
              <w:top w:val="nil"/>
              <w:left w:val="single" w:sz="4" w:space="0" w:color="auto"/>
              <w:bottom w:val="nil"/>
              <w:right w:val="single" w:sz="4" w:space="0" w:color="auto"/>
            </w:tcBorders>
            <w:shd w:val="clear" w:color="auto" w:fill="FFFFFF"/>
          </w:tcPr>
          <w:p w:rsidR="000D5D4D" w:rsidRPr="004B658C" w:rsidRDefault="000D5D4D"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D5D4D" w:rsidRDefault="000D5D4D" w:rsidP="00BB3C33">
            <w:pPr>
              <w:pStyle w:val="TabellenkopfLS"/>
            </w:pPr>
            <w:r>
              <w:t xml:space="preserve">Ernährung </w:t>
            </w:r>
            <w:r>
              <w:br/>
              <w:t>und Gastronomie</w:t>
            </w:r>
          </w:p>
          <w:p w:rsidR="000D5D4D" w:rsidRPr="00B51DE9" w:rsidRDefault="000D5D4D" w:rsidP="00BB3C33">
            <w:pPr>
              <w:pStyle w:val="TabelleKopfmitte"/>
              <w:rPr>
                <w:rFonts w:eastAsia="Calibri"/>
              </w:rPr>
            </w:pPr>
            <w:r>
              <w:t>EG1.01.01.04</w:t>
            </w:r>
          </w:p>
        </w:tc>
      </w:tr>
      <w:tr w:rsidR="000D5D4D"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0D5D4D" w:rsidRPr="004B658C" w:rsidRDefault="000D5D4D" w:rsidP="00BB3C33">
            <w:pPr>
              <w:pStyle w:val="Tabelle6pt"/>
            </w:pPr>
            <w:r>
              <w:t>Kompetenzbereiche:</w:t>
            </w:r>
          </w:p>
          <w:p w:rsidR="000D5D4D" w:rsidRDefault="000D5D4D" w:rsidP="000D5D4D">
            <w:pPr>
              <w:pStyle w:val="Kopf8ptafz"/>
              <w:ind w:left="227" w:hanging="170"/>
            </w:pPr>
            <w:r>
              <w:t>Ich kann die unterschiedlichen Arbeitsmaterialien überblicken</w:t>
            </w:r>
          </w:p>
          <w:p w:rsidR="000D5D4D" w:rsidRDefault="000D5D4D" w:rsidP="000D5D4D">
            <w:pPr>
              <w:pStyle w:val="Kopf8ptafz"/>
              <w:ind w:left="227" w:hanging="170"/>
            </w:pPr>
            <w:r>
              <w:t xml:space="preserve">Ich kann Aufgaben eigenverantwortlich und </w:t>
            </w:r>
            <w:r w:rsidR="003702B6">
              <w:t>selbstständig</w:t>
            </w:r>
            <w:r>
              <w:t xml:space="preserve"> durchführen. </w:t>
            </w:r>
          </w:p>
          <w:p w:rsidR="000D5D4D" w:rsidRDefault="000D5D4D"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0D5D4D" w:rsidRDefault="000D5D4D"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5D4D" w:rsidRPr="00B51DE9" w:rsidTr="00BB3C33">
              <w:trPr>
                <w:trHeight w:val="284"/>
              </w:trPr>
              <w:tc>
                <w:tcPr>
                  <w:tcW w:w="2090" w:type="dxa"/>
                  <w:shd w:val="clear" w:color="auto" w:fill="auto"/>
                </w:tcPr>
                <w:p w:rsidR="000D5D4D" w:rsidRPr="00B51DE9" w:rsidRDefault="000D5D4D" w:rsidP="00BB3C33">
                  <w:pPr>
                    <w:pStyle w:val="Textkrpermitte"/>
                  </w:pPr>
                  <w:proofErr w:type="spellStart"/>
                  <w:r w:rsidRPr="00B51DE9">
                    <w:t>LernPROJEKT</w:t>
                  </w:r>
                  <w:proofErr w:type="spellEnd"/>
                </w:p>
              </w:tc>
            </w:tr>
            <w:tr w:rsidR="000D5D4D" w:rsidRPr="00B51DE9" w:rsidTr="00BB3C33">
              <w:trPr>
                <w:trHeight w:val="284"/>
              </w:trPr>
              <w:tc>
                <w:tcPr>
                  <w:tcW w:w="2090" w:type="dxa"/>
                  <w:tcBorders>
                    <w:bottom w:val="single" w:sz="4" w:space="0" w:color="auto"/>
                  </w:tcBorders>
                  <w:shd w:val="clear" w:color="auto" w:fill="auto"/>
                </w:tcPr>
                <w:p w:rsidR="000D5D4D" w:rsidRPr="00B51DE9" w:rsidRDefault="000D5D4D" w:rsidP="00BB3C33">
                  <w:pPr>
                    <w:pStyle w:val="Textkrpermitte"/>
                  </w:pPr>
                  <w:proofErr w:type="spellStart"/>
                  <w:r w:rsidRPr="00B51DE9">
                    <w:t>LernTHEMA</w:t>
                  </w:r>
                  <w:proofErr w:type="spellEnd"/>
                </w:p>
              </w:tc>
            </w:tr>
            <w:tr w:rsidR="000D5D4D" w:rsidRPr="00B51DE9" w:rsidTr="00BB3C33">
              <w:trPr>
                <w:trHeight w:val="284"/>
              </w:trPr>
              <w:tc>
                <w:tcPr>
                  <w:tcW w:w="2090" w:type="dxa"/>
                  <w:tcBorders>
                    <w:bottom w:val="nil"/>
                  </w:tcBorders>
                  <w:shd w:val="clear" w:color="auto" w:fill="D9D9D9" w:themeFill="background1" w:themeFillShade="D9"/>
                </w:tcPr>
                <w:p w:rsidR="000D5D4D" w:rsidRPr="00B51DE9" w:rsidRDefault="000D5D4D" w:rsidP="00BB3C33">
                  <w:pPr>
                    <w:pStyle w:val="TabelleKopfmitte"/>
                  </w:pPr>
                  <w:proofErr w:type="spellStart"/>
                  <w:r w:rsidRPr="00B51DE9">
                    <w:t>LernSCHRITT</w:t>
                  </w:r>
                  <w:proofErr w:type="spellEnd"/>
                </w:p>
              </w:tc>
            </w:tr>
          </w:tbl>
          <w:p w:rsidR="000D5D4D" w:rsidRPr="00B51DE9" w:rsidRDefault="000D5D4D" w:rsidP="00BB3C33"/>
        </w:tc>
      </w:tr>
      <w:tr w:rsidR="000D5D4D" w:rsidRPr="00B51DE9" w:rsidTr="00BB3C33">
        <w:trPr>
          <w:trHeight w:val="149"/>
        </w:trPr>
        <w:tc>
          <w:tcPr>
            <w:tcW w:w="7348" w:type="dxa"/>
            <w:gridSpan w:val="3"/>
            <w:tcBorders>
              <w:top w:val="single" w:sz="4" w:space="0" w:color="auto"/>
              <w:left w:val="nil"/>
              <w:right w:val="nil"/>
            </w:tcBorders>
          </w:tcPr>
          <w:p w:rsidR="000D5D4D" w:rsidRPr="00B51DE9" w:rsidRDefault="000D5D4D" w:rsidP="00BB3C33"/>
        </w:tc>
        <w:tc>
          <w:tcPr>
            <w:tcW w:w="196" w:type="dxa"/>
            <w:gridSpan w:val="2"/>
            <w:tcBorders>
              <w:top w:val="nil"/>
              <w:left w:val="nil"/>
              <w:right w:val="nil"/>
            </w:tcBorders>
          </w:tcPr>
          <w:p w:rsidR="000D5D4D" w:rsidRPr="00B51DE9" w:rsidRDefault="000D5D4D" w:rsidP="00BB3C33"/>
        </w:tc>
        <w:tc>
          <w:tcPr>
            <w:tcW w:w="2095" w:type="dxa"/>
            <w:tcBorders>
              <w:top w:val="single" w:sz="4" w:space="0" w:color="auto"/>
              <w:left w:val="nil"/>
              <w:right w:val="nil"/>
            </w:tcBorders>
          </w:tcPr>
          <w:p w:rsidR="000D5D4D" w:rsidRPr="00B51DE9" w:rsidRDefault="000D5D4D" w:rsidP="00BB3C33"/>
        </w:tc>
      </w:tr>
      <w:tr w:rsidR="000D5D4D" w:rsidRPr="00B51DE9" w:rsidTr="00BB3C33">
        <w:trPr>
          <w:trHeight w:val="443"/>
        </w:trPr>
        <w:tc>
          <w:tcPr>
            <w:tcW w:w="4818" w:type="dxa"/>
            <w:gridSpan w:val="2"/>
            <w:vMerge w:val="restart"/>
            <w:tcBorders>
              <w:left w:val="single" w:sz="4" w:space="0" w:color="auto"/>
              <w:right w:val="single" w:sz="4" w:space="0" w:color="auto"/>
            </w:tcBorders>
          </w:tcPr>
          <w:p w:rsidR="000D5D4D" w:rsidRPr="004B658C" w:rsidRDefault="000D5D4D" w:rsidP="00BB3C33">
            <w:pPr>
              <w:pStyle w:val="Tabelle6pt"/>
            </w:pPr>
            <w:r>
              <w:t>Kompetenzen:</w:t>
            </w:r>
          </w:p>
          <w:p w:rsidR="000D5D4D" w:rsidRPr="009A0C89" w:rsidRDefault="000D5D4D" w:rsidP="000D5D4D">
            <w:pPr>
              <w:pStyle w:val="Kopf8ptafz"/>
              <w:ind w:left="227" w:hanging="170"/>
              <w:rPr>
                <w:i/>
              </w:rPr>
            </w:pPr>
            <w:r>
              <w:t>Ich kann den Handlungskreislauf beschreiben</w:t>
            </w:r>
            <w:r w:rsidR="003910D7">
              <w:t>.</w:t>
            </w:r>
          </w:p>
          <w:p w:rsidR="000D5D4D" w:rsidRPr="009A0C89" w:rsidRDefault="000D5D4D" w:rsidP="000D5D4D">
            <w:pPr>
              <w:pStyle w:val="Kopf8ptafz"/>
              <w:ind w:left="227" w:hanging="170"/>
              <w:rPr>
                <w:i/>
              </w:rPr>
            </w:pPr>
            <w:r w:rsidRPr="009A0C89">
              <w:rPr>
                <w:i/>
              </w:rPr>
              <w:t xml:space="preserve">Ich kann mich auf eine Aufgabe konzentrieren. </w:t>
            </w:r>
          </w:p>
          <w:p w:rsidR="000D5D4D" w:rsidRPr="009A0C89" w:rsidRDefault="000D5D4D" w:rsidP="000D5D4D">
            <w:pPr>
              <w:pStyle w:val="Kopf8ptafz"/>
              <w:ind w:left="227" w:hanging="170"/>
              <w:rPr>
                <w:i/>
              </w:rPr>
            </w:pPr>
            <w:r w:rsidRPr="009A0C89">
              <w:rPr>
                <w:i/>
              </w:rPr>
              <w:t xml:space="preserve">Ich kann mich organisieren. </w:t>
            </w:r>
          </w:p>
          <w:p w:rsidR="000D5D4D" w:rsidRPr="009A0C89" w:rsidRDefault="000D5D4D" w:rsidP="000D5D4D">
            <w:pPr>
              <w:pStyle w:val="Kopf8ptafz"/>
              <w:ind w:left="227" w:hanging="170"/>
              <w:rPr>
                <w:i/>
              </w:rPr>
            </w:pPr>
            <w:r w:rsidRPr="009A0C89">
              <w:rPr>
                <w:i/>
              </w:rPr>
              <w:t>Ich kann mich mit Partner</w:t>
            </w:r>
            <w:r w:rsidR="0087118B">
              <w:rPr>
                <w:i/>
              </w:rPr>
              <w:t>inne</w:t>
            </w:r>
            <w:r w:rsidRPr="009A0C89">
              <w:rPr>
                <w:i/>
              </w:rPr>
              <w:t>n</w:t>
            </w:r>
            <w:r w:rsidR="0087118B">
              <w:rPr>
                <w:i/>
              </w:rPr>
              <w:t>/Partnern</w:t>
            </w:r>
            <w:r w:rsidRPr="009A0C89">
              <w:rPr>
                <w:i/>
              </w:rPr>
              <w:t xml:space="preserve"> austauschen und bespr</w:t>
            </w:r>
            <w:r w:rsidRPr="009A0C89">
              <w:rPr>
                <w:i/>
              </w:rPr>
              <w:t>e</w:t>
            </w:r>
            <w:r w:rsidRPr="009A0C89">
              <w:rPr>
                <w:i/>
              </w:rPr>
              <w:t>chen.</w:t>
            </w:r>
          </w:p>
          <w:p w:rsidR="000D5D4D" w:rsidRDefault="000D5D4D" w:rsidP="00BB3C33">
            <w:pPr>
              <w:pStyle w:val="Kopf8ptafz"/>
              <w:numPr>
                <w:ilvl w:val="0"/>
                <w:numId w:val="0"/>
              </w:numPr>
              <w:ind w:left="227"/>
            </w:pPr>
          </w:p>
        </w:tc>
        <w:tc>
          <w:tcPr>
            <w:tcW w:w="4821" w:type="dxa"/>
            <w:gridSpan w:val="4"/>
            <w:tcBorders>
              <w:left w:val="single" w:sz="4" w:space="0" w:color="auto"/>
              <w:right w:val="single" w:sz="4" w:space="0" w:color="auto"/>
            </w:tcBorders>
          </w:tcPr>
          <w:p w:rsidR="000D5D4D" w:rsidRDefault="000D5D4D" w:rsidP="00BB3C33">
            <w:pPr>
              <w:pStyle w:val="Tabelle6pt"/>
            </w:pPr>
            <w:r>
              <w:t>Was Sie schon können sollten:</w:t>
            </w:r>
          </w:p>
          <w:p w:rsidR="000D5D4D" w:rsidRPr="00234B66" w:rsidRDefault="000D5D4D" w:rsidP="000D5D4D">
            <w:pPr>
              <w:pStyle w:val="Kopf8ptafz"/>
              <w:ind w:left="227" w:hanging="170"/>
            </w:pPr>
            <w:r>
              <w:t>Ich kann Arbeitsanweisungen lesen und umsetzen</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Wofür Sie das benötigen:</w:t>
            </w:r>
          </w:p>
          <w:p w:rsidR="000D5D4D" w:rsidRDefault="000D5D4D" w:rsidP="000D5D4D">
            <w:pPr>
              <w:pStyle w:val="Kopf8ptafz"/>
              <w:ind w:left="227" w:hanging="170"/>
            </w:pPr>
            <w:r>
              <w:t>Projektarbeit</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Wie Sie Ihr Können prüfen können:</w:t>
            </w:r>
          </w:p>
          <w:p w:rsidR="000D5D4D" w:rsidRPr="00234B66" w:rsidRDefault="000D5D4D" w:rsidP="000D5D4D">
            <w:pPr>
              <w:pStyle w:val="Kopf8ptafz"/>
              <w:ind w:left="227" w:hanging="170"/>
            </w:pPr>
            <w:r>
              <w:t xml:space="preserve">Übung </w:t>
            </w:r>
          </w:p>
        </w:tc>
      </w:tr>
    </w:tbl>
    <w:p w:rsidR="000D5D4D" w:rsidRDefault="000D5D4D" w:rsidP="00B53DF4">
      <w:pPr>
        <w:pStyle w:val="berschrift1"/>
      </w:pPr>
      <w:r>
        <w:t>Dreiergespräch</w:t>
      </w:r>
      <w:r>
        <w:rPr>
          <w:noProof/>
          <w:sz w:val="24"/>
        </w:rPr>
        <w:drawing>
          <wp:anchor distT="0" distB="0" distL="114300" distR="114300" simplePos="0" relativeHeight="251749376" behindDoc="0" locked="1" layoutInCell="0" allowOverlap="1" wp14:anchorId="4BDAF05E" wp14:editId="2944320C">
            <wp:simplePos x="0" y="0"/>
            <wp:positionH relativeFrom="rightMargin">
              <wp:posOffset>107950</wp:posOffset>
            </wp:positionH>
            <wp:positionV relativeFrom="paragraph">
              <wp:posOffset>0</wp:posOffset>
            </wp:positionV>
            <wp:extent cx="345600" cy="324000"/>
            <wp:effectExtent l="0" t="0" r="0" b="0"/>
            <wp:wrapNone/>
            <wp:docPr id="44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0D5D4D" w:rsidRPr="00DE4890" w:rsidTr="00BB3C33">
        <w:trPr>
          <w:trHeight w:val="397"/>
        </w:trPr>
        <w:tc>
          <w:tcPr>
            <w:tcW w:w="1470" w:type="dxa"/>
            <w:shd w:val="clear" w:color="auto" w:fill="D9D9D9" w:themeFill="background1" w:themeFillShade="D9"/>
            <w:vAlign w:val="center"/>
          </w:tcPr>
          <w:p w:rsidR="000D5D4D" w:rsidRPr="00DE4890" w:rsidRDefault="000D5D4D" w:rsidP="00BB3C33">
            <w:pPr>
              <w:pStyle w:val="TabelleKopfmitte"/>
            </w:pPr>
            <w:r>
              <w:t>Phase</w:t>
            </w:r>
          </w:p>
        </w:tc>
        <w:tc>
          <w:tcPr>
            <w:tcW w:w="940" w:type="dxa"/>
            <w:shd w:val="clear" w:color="auto" w:fill="D9D9D9" w:themeFill="background1" w:themeFillShade="D9"/>
            <w:vAlign w:val="center"/>
          </w:tcPr>
          <w:p w:rsidR="000D5D4D" w:rsidRPr="00DE4890" w:rsidRDefault="000D5D4D" w:rsidP="00BB3C33">
            <w:pPr>
              <w:pStyle w:val="TabelleKopfmitte"/>
            </w:pPr>
            <w:r>
              <w:t>Zeit</w:t>
            </w:r>
          </w:p>
        </w:tc>
        <w:tc>
          <w:tcPr>
            <w:tcW w:w="4961" w:type="dxa"/>
            <w:shd w:val="clear" w:color="auto" w:fill="D9D9D9" w:themeFill="background1" w:themeFillShade="D9"/>
            <w:vAlign w:val="center"/>
          </w:tcPr>
          <w:p w:rsidR="000D5D4D" w:rsidRPr="00DE4890" w:rsidRDefault="000D5D4D" w:rsidP="00BB3C33">
            <w:pPr>
              <w:pStyle w:val="TabelleKopfmitte"/>
            </w:pPr>
            <w:r>
              <w:t>Aufgabe</w:t>
            </w:r>
          </w:p>
        </w:tc>
      </w:tr>
      <w:tr w:rsidR="000D5D4D" w:rsidRPr="00DE4890" w:rsidTr="00BB3C33">
        <w:trPr>
          <w:trHeight w:val="624"/>
        </w:trPr>
        <w:tc>
          <w:tcPr>
            <w:tcW w:w="1470" w:type="dxa"/>
            <w:shd w:val="clear" w:color="auto" w:fill="auto"/>
            <w:vAlign w:val="center"/>
          </w:tcPr>
          <w:p w:rsidR="000D5D4D" w:rsidRPr="00F0156F" w:rsidRDefault="000D5D4D" w:rsidP="00BB3C33">
            <w:pPr>
              <w:pStyle w:val="Textkrpermitte"/>
            </w:pPr>
            <w:r w:rsidRPr="00FC0F56">
              <w:rPr>
                <w:noProof/>
              </w:rPr>
              <w:drawing>
                <wp:inline distT="0" distB="0" distL="0" distR="0" wp14:anchorId="3840BF6A" wp14:editId="26FC232C">
                  <wp:extent cx="302701" cy="324000"/>
                  <wp:effectExtent l="0" t="0" r="2540" b="0"/>
                  <wp:docPr id="44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0D5D4D" w:rsidRPr="00DE4890" w:rsidRDefault="000D5D4D" w:rsidP="00BB3C33">
            <w:pPr>
              <w:pStyle w:val="Textkrper"/>
            </w:pPr>
          </w:p>
        </w:tc>
        <w:tc>
          <w:tcPr>
            <w:tcW w:w="4961" w:type="dxa"/>
            <w:shd w:val="clear" w:color="auto" w:fill="auto"/>
            <w:vAlign w:val="center"/>
          </w:tcPr>
          <w:p w:rsidR="000D5D4D" w:rsidRPr="00DE4890" w:rsidRDefault="000D5D4D" w:rsidP="00BB3C33">
            <w:pPr>
              <w:pStyle w:val="Textkrper"/>
              <w:rPr>
                <w:noProof/>
              </w:rPr>
            </w:pPr>
            <w:r>
              <w:t>Ziehen Sie eines der Kärtchen und erklären Sie in der Dreiergruppe folgende Punkte:</w:t>
            </w:r>
          </w:p>
        </w:tc>
      </w:tr>
    </w:tbl>
    <w:p w:rsidR="003910D7" w:rsidRDefault="003910D7" w:rsidP="003910D7">
      <w:pPr>
        <w:pStyle w:val="Marginaliegrau"/>
        <w:framePr w:wrap="around" w:x="8689" w:y="728"/>
        <w:jc w:val="left"/>
      </w:pPr>
      <w:r>
        <w:t>Erklären Sie i</w:t>
      </w:r>
      <w:r w:rsidR="000D5D4D">
        <w:t>n ganzen und vollständi</w:t>
      </w:r>
      <w:r>
        <w:t>gen Sät</w:t>
      </w:r>
      <w:r w:rsidR="00964914">
        <w:t>z</w:t>
      </w:r>
      <w:r>
        <w:t>en.</w:t>
      </w:r>
    </w:p>
    <w:p w:rsidR="000D5D4D" w:rsidRPr="00072F91" w:rsidRDefault="000D5D4D" w:rsidP="003910D7">
      <w:pPr>
        <w:pStyle w:val="Marginaliegrau"/>
        <w:framePr w:wrap="around" w:x="8689" w:y="728"/>
        <w:jc w:val="left"/>
      </w:pPr>
      <w:r>
        <w:t>Mehrere Durchgänge sind erwünscht.</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0D5D4D" w:rsidRPr="00DE4890" w:rsidTr="00BB3C33">
        <w:trPr>
          <w:trHeight w:val="624"/>
        </w:trPr>
        <w:tc>
          <w:tcPr>
            <w:tcW w:w="1470" w:type="dxa"/>
            <w:shd w:val="clear" w:color="auto" w:fill="auto"/>
            <w:vAlign w:val="center"/>
          </w:tcPr>
          <w:p w:rsidR="000D5D4D" w:rsidRPr="00F0156F" w:rsidRDefault="000D5D4D" w:rsidP="00BB3C33">
            <w:pPr>
              <w:pStyle w:val="Textkrpermitte"/>
            </w:pPr>
            <w:r w:rsidRPr="00FC0F56">
              <w:rPr>
                <w:noProof/>
              </w:rPr>
              <w:drawing>
                <wp:inline distT="0" distB="0" distL="0" distR="0" wp14:anchorId="31DE0469" wp14:editId="2D5BF72E">
                  <wp:extent cx="532800" cy="324000"/>
                  <wp:effectExtent l="0" t="0" r="635" b="0"/>
                  <wp:docPr id="45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0D5D4D" w:rsidRPr="00DE4890" w:rsidRDefault="000D5D4D" w:rsidP="00BB3C33">
            <w:pPr>
              <w:pStyle w:val="Textkrper"/>
            </w:pPr>
          </w:p>
        </w:tc>
        <w:tc>
          <w:tcPr>
            <w:tcW w:w="4961" w:type="dxa"/>
            <w:shd w:val="clear" w:color="auto" w:fill="auto"/>
            <w:vAlign w:val="center"/>
          </w:tcPr>
          <w:p w:rsidR="000D5D4D" w:rsidRDefault="0048565D" w:rsidP="00BB3C33">
            <w:pPr>
              <w:pStyle w:val="AufgabeKasten"/>
            </w:pPr>
            <w:r w:rsidRPr="00AA18D1">
              <w:rPr>
                <w:noProof/>
                <w:lang w:eastAsia="de-DE"/>
              </w:rPr>
              <w:drawing>
                <wp:anchor distT="0" distB="0" distL="114300" distR="114300" simplePos="0" relativeHeight="252162048" behindDoc="0" locked="0" layoutInCell="1" allowOverlap="1" wp14:anchorId="3C265AAE" wp14:editId="26719D2E">
                  <wp:simplePos x="0" y="0"/>
                  <wp:positionH relativeFrom="column">
                    <wp:posOffset>3185795</wp:posOffset>
                  </wp:positionH>
                  <wp:positionV relativeFrom="paragraph">
                    <wp:posOffset>22860</wp:posOffset>
                  </wp:positionV>
                  <wp:extent cx="314325" cy="314325"/>
                  <wp:effectExtent l="0" t="0" r="9525" b="9525"/>
                  <wp:wrapNone/>
                  <wp:docPr id="4667" name="Grafik 4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D5D4D">
              <w:t>Zu welchem Schr</w:t>
            </w:r>
            <w:r w:rsidR="003910D7">
              <w:t xml:space="preserve">itt im Handlungskreislauf gehört </w:t>
            </w:r>
            <w:r w:rsidR="000D5D4D">
              <w:t>Ihr Schritt auf dem Kärtchen.</w:t>
            </w:r>
            <w:r w:rsidRPr="00AA18D1">
              <w:rPr>
                <w:noProof/>
              </w:rPr>
              <w:t xml:space="preserve"> </w:t>
            </w:r>
          </w:p>
          <w:p w:rsidR="000D5D4D" w:rsidRPr="00DE4890" w:rsidRDefault="000D5D4D" w:rsidP="00BB3C33">
            <w:pPr>
              <w:pStyle w:val="AufgabeKasten"/>
            </w:pPr>
            <w:r>
              <w:t xml:space="preserve">Welche Aufgaben fallen hier an? Erklären Sie </w:t>
            </w:r>
            <w:r w:rsidRPr="002A199C">
              <w:rPr>
                <w:rStyle w:val="Unterstrichen"/>
              </w:rPr>
              <w:t>al</w:t>
            </w:r>
            <w:r w:rsidRPr="002A199C">
              <w:rPr>
                <w:rStyle w:val="Unterstrichen"/>
              </w:rPr>
              <w:t>l</w:t>
            </w:r>
            <w:r w:rsidRPr="002A199C">
              <w:rPr>
                <w:rStyle w:val="Unterstrichen"/>
              </w:rPr>
              <w:t>gemein</w:t>
            </w:r>
            <w:r>
              <w:t xml:space="preserve"> und finden Sie </w:t>
            </w:r>
            <w:r w:rsidRPr="002A199C">
              <w:rPr>
                <w:rStyle w:val="Unterstrichen"/>
              </w:rPr>
              <w:t>Beispiele für den Obs</w:t>
            </w:r>
            <w:r w:rsidRPr="002A199C">
              <w:rPr>
                <w:rStyle w:val="Unterstrichen"/>
              </w:rPr>
              <w:t>t</w:t>
            </w:r>
            <w:r w:rsidRPr="002A199C">
              <w:rPr>
                <w:rStyle w:val="Unterstrichen"/>
              </w:rPr>
              <w:t>quark</w:t>
            </w:r>
            <w:r>
              <w:t>.</w:t>
            </w:r>
          </w:p>
        </w:tc>
      </w:tr>
      <w:tr w:rsidR="000D5D4D" w:rsidRPr="00DE4890" w:rsidTr="00BB3C33">
        <w:trPr>
          <w:trHeight w:val="624"/>
        </w:trPr>
        <w:tc>
          <w:tcPr>
            <w:tcW w:w="7371" w:type="dxa"/>
            <w:gridSpan w:val="3"/>
            <w:shd w:val="clear" w:color="auto" w:fill="auto"/>
            <w:vAlign w:val="center"/>
          </w:tcPr>
          <w:p w:rsidR="000D5D4D" w:rsidRDefault="000D5D4D" w:rsidP="00BB3C33">
            <w:pPr>
              <w:pStyle w:val="AufgabeKasten"/>
              <w:numPr>
                <w:ilvl w:val="0"/>
                <w:numId w:val="0"/>
              </w:numPr>
            </w:pPr>
            <w:r>
              <w:rPr>
                <w:b/>
              </w:rPr>
              <w:t>Abwandlung</w:t>
            </w:r>
            <w:r w:rsidRPr="00E36267">
              <w:rPr>
                <w:b/>
              </w:rPr>
              <w:t xml:space="preserve">: </w:t>
            </w:r>
            <w:r w:rsidRPr="00E36267">
              <w:br/>
            </w:r>
            <w:r>
              <w:t xml:space="preserve">Sie sollen an Ihrer Schule ein </w:t>
            </w:r>
            <w:r w:rsidRPr="0002158D">
              <w:rPr>
                <w:rStyle w:val="Fett"/>
              </w:rPr>
              <w:t>„Willkommensfrühstück“</w:t>
            </w:r>
            <w:r>
              <w:t xml:space="preserve"> für eine neue Klasse organ</w:t>
            </w:r>
            <w:r>
              <w:t>i</w:t>
            </w:r>
            <w:r>
              <w:t>sieren. Ziehen Sie wieder ein Kärtchen und erklären Sie</w:t>
            </w:r>
            <w:r w:rsidR="00964914">
              <w:t>,</w:t>
            </w:r>
            <w:r>
              <w:t xml:space="preserve"> welche Aufgaben in den ei</w:t>
            </w:r>
            <w:r>
              <w:t>n</w:t>
            </w:r>
            <w:r>
              <w:t>zelnen Handlungsschritten anfallen.</w:t>
            </w:r>
          </w:p>
        </w:tc>
      </w:tr>
    </w:tbl>
    <w:p w:rsidR="000D5D4D" w:rsidRPr="00E36267" w:rsidRDefault="000D5D4D" w:rsidP="000D5D4D">
      <w:pPr>
        <w:rPr>
          <w:b/>
          <w:bCs/>
          <w:color w:val="000000"/>
        </w:rPr>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4820"/>
        <w:gridCol w:w="4819"/>
      </w:tblGrid>
      <w:tr w:rsidR="000D5D4D" w:rsidRPr="002656E2" w:rsidTr="00BB3C33">
        <w:tc>
          <w:tcPr>
            <w:tcW w:w="4820" w:type="dxa"/>
            <w:shd w:val="clear" w:color="auto" w:fill="auto"/>
          </w:tcPr>
          <w:p w:rsidR="000D5D4D" w:rsidRPr="002656E2" w:rsidRDefault="000D5D4D" w:rsidP="00BB3C33">
            <w:pPr>
              <w:pStyle w:val="Textkrper"/>
              <w:rPr>
                <w:sz w:val="40"/>
              </w:rPr>
            </w:pPr>
          </w:p>
          <w:p w:rsidR="000D5D4D" w:rsidRPr="002656E2" w:rsidRDefault="000A13EB" w:rsidP="00BB3C33">
            <w:pPr>
              <w:pStyle w:val="Textkrper"/>
              <w:rPr>
                <w:rStyle w:val="Fett"/>
                <w:sz w:val="40"/>
              </w:rPr>
            </w:pPr>
            <w:r>
              <w:rPr>
                <w:rStyle w:val="Fett"/>
                <w:sz w:val="40"/>
              </w:rPr>
              <w:t>Informieren</w:t>
            </w:r>
          </w:p>
          <w:p w:rsidR="000D5D4D" w:rsidRPr="002656E2" w:rsidRDefault="000D5D4D" w:rsidP="00BB3C33">
            <w:pPr>
              <w:pStyle w:val="Textkrper"/>
              <w:rPr>
                <w:sz w:val="40"/>
              </w:rPr>
            </w:pPr>
          </w:p>
        </w:tc>
        <w:tc>
          <w:tcPr>
            <w:tcW w:w="4819" w:type="dxa"/>
          </w:tcPr>
          <w:p w:rsidR="000D5D4D" w:rsidRPr="002656E2" w:rsidRDefault="000D5D4D" w:rsidP="00BB3C33">
            <w:pPr>
              <w:pStyle w:val="Abstandszeile"/>
              <w:rPr>
                <w:rStyle w:val="Fett"/>
                <w:b w:val="0"/>
                <w:bCs w:val="0"/>
                <w:color w:val="auto"/>
                <w:sz w:val="40"/>
              </w:rPr>
            </w:pPr>
          </w:p>
          <w:p w:rsidR="000D5D4D" w:rsidRPr="002656E2" w:rsidRDefault="000A13EB" w:rsidP="00BB3C33">
            <w:pPr>
              <w:pStyle w:val="Textkrper"/>
              <w:rPr>
                <w:rStyle w:val="Fett"/>
                <w:sz w:val="40"/>
              </w:rPr>
            </w:pPr>
            <w:r>
              <w:rPr>
                <w:rStyle w:val="Fett"/>
                <w:sz w:val="40"/>
              </w:rPr>
              <w:t>Durchführen</w:t>
            </w:r>
          </w:p>
          <w:p w:rsidR="000D5D4D" w:rsidRPr="002656E2" w:rsidRDefault="000D5D4D" w:rsidP="00BB3C33">
            <w:pPr>
              <w:pStyle w:val="Textkrper"/>
              <w:jc w:val="center"/>
              <w:rPr>
                <w:sz w:val="40"/>
              </w:rPr>
            </w:pPr>
          </w:p>
        </w:tc>
      </w:tr>
      <w:tr w:rsidR="000D5D4D" w:rsidRPr="002656E2" w:rsidTr="00BB3C33">
        <w:tc>
          <w:tcPr>
            <w:tcW w:w="4820" w:type="dxa"/>
            <w:shd w:val="clear" w:color="auto" w:fill="auto"/>
          </w:tcPr>
          <w:p w:rsidR="000D5D4D" w:rsidRPr="002656E2" w:rsidRDefault="000D5D4D" w:rsidP="00BB3C33">
            <w:pPr>
              <w:pStyle w:val="Textkrper"/>
              <w:rPr>
                <w:sz w:val="40"/>
              </w:rPr>
            </w:pPr>
          </w:p>
          <w:p w:rsidR="000D5D4D" w:rsidRPr="002656E2" w:rsidRDefault="000A13EB" w:rsidP="00BB3C33">
            <w:pPr>
              <w:pStyle w:val="Textkrper"/>
              <w:rPr>
                <w:rStyle w:val="Fett"/>
                <w:sz w:val="40"/>
              </w:rPr>
            </w:pPr>
            <w:r>
              <w:rPr>
                <w:rStyle w:val="Fett"/>
                <w:sz w:val="40"/>
              </w:rPr>
              <w:t>Planen/Entscheiden</w:t>
            </w:r>
          </w:p>
          <w:p w:rsidR="000D5D4D" w:rsidRPr="002656E2" w:rsidRDefault="000D5D4D" w:rsidP="00BB3C33">
            <w:pPr>
              <w:pStyle w:val="Textkrper"/>
              <w:rPr>
                <w:sz w:val="40"/>
              </w:rPr>
            </w:pPr>
          </w:p>
        </w:tc>
        <w:tc>
          <w:tcPr>
            <w:tcW w:w="4819" w:type="dxa"/>
          </w:tcPr>
          <w:p w:rsidR="000D5D4D" w:rsidRPr="002656E2" w:rsidRDefault="000D5D4D" w:rsidP="00BB3C33">
            <w:pPr>
              <w:pStyle w:val="Abstandszeile"/>
              <w:rPr>
                <w:rStyle w:val="Fett"/>
                <w:b w:val="0"/>
                <w:bCs w:val="0"/>
                <w:color w:val="auto"/>
                <w:sz w:val="40"/>
              </w:rPr>
            </w:pPr>
          </w:p>
          <w:p w:rsidR="000D5D4D" w:rsidRPr="002656E2" w:rsidRDefault="000A13EB" w:rsidP="00BB3C33">
            <w:pPr>
              <w:pStyle w:val="Textkrper"/>
              <w:rPr>
                <w:rStyle w:val="Fett"/>
                <w:sz w:val="40"/>
              </w:rPr>
            </w:pPr>
            <w:r>
              <w:rPr>
                <w:rStyle w:val="Fett"/>
                <w:sz w:val="40"/>
              </w:rPr>
              <w:t>Kontrollieren</w:t>
            </w:r>
          </w:p>
          <w:p w:rsidR="000D5D4D" w:rsidRPr="002656E2" w:rsidRDefault="000D5D4D" w:rsidP="00BB3C33">
            <w:pPr>
              <w:pStyle w:val="Textkrper"/>
              <w:rPr>
                <w:sz w:val="40"/>
              </w:rPr>
            </w:pPr>
          </w:p>
        </w:tc>
      </w:tr>
      <w:tr w:rsidR="000D5D4D" w:rsidRPr="002656E2" w:rsidTr="00BB3C33">
        <w:tc>
          <w:tcPr>
            <w:tcW w:w="4820" w:type="dxa"/>
            <w:shd w:val="clear" w:color="auto" w:fill="auto"/>
          </w:tcPr>
          <w:p w:rsidR="000D5D4D" w:rsidRPr="002656E2" w:rsidRDefault="000D5D4D" w:rsidP="00BB3C33">
            <w:pPr>
              <w:pStyle w:val="Textkrper"/>
              <w:rPr>
                <w:sz w:val="40"/>
              </w:rPr>
            </w:pPr>
          </w:p>
          <w:p w:rsidR="000D5D4D" w:rsidRPr="002656E2" w:rsidRDefault="000A13EB" w:rsidP="00BB3C33">
            <w:pPr>
              <w:pStyle w:val="Textkrper"/>
              <w:rPr>
                <w:rStyle w:val="Fett"/>
                <w:sz w:val="40"/>
              </w:rPr>
            </w:pPr>
            <w:r>
              <w:rPr>
                <w:rStyle w:val="Fett"/>
                <w:sz w:val="40"/>
              </w:rPr>
              <w:t>Reflektieren/Bewerten</w:t>
            </w:r>
          </w:p>
          <w:p w:rsidR="000D5D4D" w:rsidRPr="002656E2" w:rsidRDefault="000D5D4D" w:rsidP="00BB3C33">
            <w:pPr>
              <w:pStyle w:val="Textkrper"/>
              <w:rPr>
                <w:sz w:val="40"/>
              </w:rPr>
            </w:pPr>
          </w:p>
        </w:tc>
        <w:tc>
          <w:tcPr>
            <w:tcW w:w="4819" w:type="dxa"/>
          </w:tcPr>
          <w:p w:rsidR="000D5D4D" w:rsidRPr="002656E2" w:rsidRDefault="000D5D4D" w:rsidP="00BB3C33">
            <w:pPr>
              <w:pStyle w:val="Textkrpermitte"/>
              <w:rPr>
                <w:sz w:val="40"/>
              </w:rPr>
            </w:pPr>
          </w:p>
        </w:tc>
      </w:tr>
    </w:tbl>
    <w:p w:rsidR="000D5D4D" w:rsidRDefault="000D5D4D" w:rsidP="000D5D4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D5D4D"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lastRenderedPageBreak/>
              <w:br w:type="page"/>
              <w:t>Lernfeld</w:t>
            </w:r>
          </w:p>
          <w:p w:rsidR="000D5D4D" w:rsidRDefault="000D5D4D"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t>Titel</w:t>
            </w:r>
          </w:p>
          <w:p w:rsidR="000D5D4D" w:rsidRDefault="003910D7" w:rsidP="00BB3C33">
            <w:pPr>
              <w:pStyle w:val="TabelleKopflinks"/>
            </w:pPr>
            <w:r>
              <w:t>Lernumgebung kennenlernen –</w:t>
            </w:r>
          </w:p>
          <w:p w:rsidR="000D5D4D" w:rsidRDefault="00F04A83" w:rsidP="00BB3C33">
            <w:pPr>
              <w:pStyle w:val="TabelleKopflinks"/>
            </w:pPr>
            <w:r>
              <w:t xml:space="preserve">Handlungskreislauf – </w:t>
            </w:r>
            <w:r w:rsidR="000D5D4D">
              <w:t>Planung</w:t>
            </w:r>
          </w:p>
        </w:tc>
        <w:tc>
          <w:tcPr>
            <w:tcW w:w="188" w:type="dxa"/>
            <w:vMerge w:val="restart"/>
            <w:tcBorders>
              <w:top w:val="nil"/>
              <w:left w:val="single" w:sz="4" w:space="0" w:color="auto"/>
              <w:bottom w:val="nil"/>
              <w:right w:val="single" w:sz="4" w:space="0" w:color="auto"/>
            </w:tcBorders>
            <w:shd w:val="clear" w:color="auto" w:fill="FFFFFF"/>
          </w:tcPr>
          <w:p w:rsidR="000D5D4D" w:rsidRPr="004B658C" w:rsidRDefault="000D5D4D"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D5D4D" w:rsidRDefault="000D5D4D" w:rsidP="00BB3C33">
            <w:pPr>
              <w:pStyle w:val="TabellenkopfLS"/>
            </w:pPr>
            <w:r>
              <w:t xml:space="preserve">Ernährung </w:t>
            </w:r>
            <w:r>
              <w:br/>
              <w:t>und Gastronomie</w:t>
            </w:r>
          </w:p>
          <w:p w:rsidR="000D5D4D" w:rsidRPr="00B51DE9" w:rsidRDefault="000D5D4D" w:rsidP="00BB3C33">
            <w:pPr>
              <w:pStyle w:val="TabelleKopfmitte"/>
              <w:rPr>
                <w:rFonts w:eastAsia="Calibri"/>
              </w:rPr>
            </w:pPr>
            <w:r>
              <w:t>EG1.01.01.05</w:t>
            </w:r>
          </w:p>
        </w:tc>
      </w:tr>
      <w:tr w:rsidR="000D5D4D"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0D5D4D" w:rsidRPr="004B658C" w:rsidRDefault="000D5D4D" w:rsidP="00BB3C33">
            <w:pPr>
              <w:pStyle w:val="Tabelle6pt"/>
            </w:pPr>
            <w:r>
              <w:t>Kompetenzbereiche:</w:t>
            </w:r>
          </w:p>
          <w:p w:rsidR="000D5D4D" w:rsidRDefault="000D5D4D" w:rsidP="000D5D4D">
            <w:pPr>
              <w:pStyle w:val="Kopf8ptafz"/>
              <w:ind w:left="227" w:hanging="170"/>
            </w:pPr>
            <w:r>
              <w:t>Ich kann die unterschiedlichen Arbeitsmaterialien überblicken.</w:t>
            </w:r>
          </w:p>
          <w:p w:rsidR="000D5D4D" w:rsidRDefault="000D5D4D" w:rsidP="000D5D4D">
            <w:pPr>
              <w:pStyle w:val="Kopf8ptafz"/>
              <w:ind w:left="227" w:hanging="170"/>
            </w:pPr>
            <w:r>
              <w:t xml:space="preserve">Ich kann Aufgaben eigenverantwortlich und </w:t>
            </w:r>
            <w:r w:rsidR="003702B6">
              <w:t>selbstständig</w:t>
            </w:r>
            <w:r>
              <w:t xml:space="preserve"> durchführen.</w:t>
            </w:r>
          </w:p>
          <w:p w:rsidR="000D5D4D" w:rsidRDefault="000D5D4D"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0D5D4D" w:rsidRDefault="000D5D4D"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5D4D" w:rsidRPr="00B51DE9" w:rsidTr="00BB3C33">
              <w:trPr>
                <w:trHeight w:val="284"/>
              </w:trPr>
              <w:tc>
                <w:tcPr>
                  <w:tcW w:w="2090" w:type="dxa"/>
                  <w:shd w:val="clear" w:color="auto" w:fill="auto"/>
                </w:tcPr>
                <w:p w:rsidR="000D5D4D" w:rsidRPr="00B51DE9" w:rsidRDefault="000D5D4D" w:rsidP="00BB3C33">
                  <w:pPr>
                    <w:pStyle w:val="Textkrpermitte"/>
                  </w:pPr>
                  <w:proofErr w:type="spellStart"/>
                  <w:r w:rsidRPr="00B51DE9">
                    <w:t>LernPROJEKT</w:t>
                  </w:r>
                  <w:proofErr w:type="spellEnd"/>
                </w:p>
              </w:tc>
            </w:tr>
            <w:tr w:rsidR="000D5D4D" w:rsidRPr="00B51DE9" w:rsidTr="00BB3C33">
              <w:trPr>
                <w:trHeight w:val="284"/>
              </w:trPr>
              <w:tc>
                <w:tcPr>
                  <w:tcW w:w="2090" w:type="dxa"/>
                  <w:tcBorders>
                    <w:bottom w:val="single" w:sz="4" w:space="0" w:color="auto"/>
                  </w:tcBorders>
                  <w:shd w:val="clear" w:color="auto" w:fill="auto"/>
                </w:tcPr>
                <w:p w:rsidR="000D5D4D" w:rsidRPr="00B51DE9" w:rsidRDefault="000D5D4D" w:rsidP="00BB3C33">
                  <w:pPr>
                    <w:pStyle w:val="Textkrpermitte"/>
                  </w:pPr>
                  <w:proofErr w:type="spellStart"/>
                  <w:r w:rsidRPr="00B51DE9">
                    <w:t>LernTHEMA</w:t>
                  </w:r>
                  <w:proofErr w:type="spellEnd"/>
                </w:p>
              </w:tc>
            </w:tr>
            <w:tr w:rsidR="000D5D4D" w:rsidRPr="00B51DE9" w:rsidTr="00BB3C33">
              <w:trPr>
                <w:trHeight w:val="284"/>
              </w:trPr>
              <w:tc>
                <w:tcPr>
                  <w:tcW w:w="2090" w:type="dxa"/>
                  <w:tcBorders>
                    <w:bottom w:val="nil"/>
                  </w:tcBorders>
                  <w:shd w:val="clear" w:color="auto" w:fill="D9D9D9" w:themeFill="background1" w:themeFillShade="D9"/>
                </w:tcPr>
                <w:p w:rsidR="000D5D4D" w:rsidRPr="00B51DE9" w:rsidRDefault="000D5D4D" w:rsidP="00BB3C33">
                  <w:pPr>
                    <w:pStyle w:val="TabelleKopfmitte"/>
                  </w:pPr>
                  <w:proofErr w:type="spellStart"/>
                  <w:r w:rsidRPr="00B51DE9">
                    <w:t>LernSCHRITT</w:t>
                  </w:r>
                  <w:proofErr w:type="spellEnd"/>
                </w:p>
              </w:tc>
            </w:tr>
          </w:tbl>
          <w:p w:rsidR="000D5D4D" w:rsidRPr="00B51DE9" w:rsidRDefault="000D5D4D" w:rsidP="00BB3C33"/>
        </w:tc>
      </w:tr>
      <w:tr w:rsidR="000D5D4D" w:rsidRPr="00B51DE9" w:rsidTr="00BB3C33">
        <w:trPr>
          <w:trHeight w:val="149"/>
        </w:trPr>
        <w:tc>
          <w:tcPr>
            <w:tcW w:w="7348" w:type="dxa"/>
            <w:gridSpan w:val="3"/>
            <w:tcBorders>
              <w:top w:val="single" w:sz="4" w:space="0" w:color="auto"/>
              <w:left w:val="nil"/>
              <w:right w:val="nil"/>
            </w:tcBorders>
          </w:tcPr>
          <w:p w:rsidR="000D5D4D" w:rsidRPr="00B51DE9" w:rsidRDefault="000D5D4D" w:rsidP="00BB3C33"/>
        </w:tc>
        <w:tc>
          <w:tcPr>
            <w:tcW w:w="196" w:type="dxa"/>
            <w:gridSpan w:val="2"/>
            <w:tcBorders>
              <w:top w:val="nil"/>
              <w:left w:val="nil"/>
              <w:right w:val="nil"/>
            </w:tcBorders>
          </w:tcPr>
          <w:p w:rsidR="000D5D4D" w:rsidRPr="00B51DE9" w:rsidRDefault="000D5D4D" w:rsidP="00BB3C33"/>
        </w:tc>
        <w:tc>
          <w:tcPr>
            <w:tcW w:w="2095" w:type="dxa"/>
            <w:tcBorders>
              <w:top w:val="single" w:sz="4" w:space="0" w:color="auto"/>
              <w:left w:val="nil"/>
              <w:right w:val="nil"/>
            </w:tcBorders>
          </w:tcPr>
          <w:p w:rsidR="000D5D4D" w:rsidRPr="00B51DE9" w:rsidRDefault="000D5D4D" w:rsidP="00BB3C33"/>
        </w:tc>
      </w:tr>
      <w:tr w:rsidR="000D5D4D" w:rsidRPr="00B51DE9" w:rsidTr="00BB3C33">
        <w:trPr>
          <w:trHeight w:val="443"/>
        </w:trPr>
        <w:tc>
          <w:tcPr>
            <w:tcW w:w="4818" w:type="dxa"/>
            <w:gridSpan w:val="2"/>
            <w:vMerge w:val="restart"/>
            <w:tcBorders>
              <w:left w:val="single" w:sz="4" w:space="0" w:color="auto"/>
              <w:right w:val="single" w:sz="4" w:space="0" w:color="auto"/>
            </w:tcBorders>
          </w:tcPr>
          <w:p w:rsidR="000D5D4D" w:rsidRPr="00EF6EF0" w:rsidRDefault="000D5D4D" w:rsidP="00BB3C33">
            <w:pPr>
              <w:pStyle w:val="Tabelle6pt"/>
            </w:pPr>
            <w:r w:rsidRPr="00EF6EF0">
              <w:t>Kompetenzen:</w:t>
            </w:r>
          </w:p>
          <w:p w:rsidR="000D5D4D" w:rsidRPr="00EF6EF0" w:rsidRDefault="000D5D4D" w:rsidP="000D5D4D">
            <w:pPr>
              <w:pStyle w:val="Kopf8ptafz"/>
              <w:ind w:left="227" w:hanging="170"/>
              <w:rPr>
                <w:i/>
              </w:rPr>
            </w:pPr>
            <w:r w:rsidRPr="00EF6EF0">
              <w:t>Ich kann die Arbeit planen.</w:t>
            </w:r>
          </w:p>
          <w:p w:rsidR="000D5D4D" w:rsidRPr="009A0C89" w:rsidRDefault="000D5D4D" w:rsidP="000D5D4D">
            <w:pPr>
              <w:pStyle w:val="Kopf8ptafz"/>
              <w:ind w:left="227" w:hanging="170"/>
              <w:rPr>
                <w:i/>
              </w:rPr>
            </w:pPr>
            <w:r w:rsidRPr="009A0C89">
              <w:rPr>
                <w:i/>
              </w:rPr>
              <w:t>Ich kann mich mit Partner</w:t>
            </w:r>
            <w:r w:rsidR="0087118B">
              <w:rPr>
                <w:i/>
              </w:rPr>
              <w:t>inne</w:t>
            </w:r>
            <w:r w:rsidRPr="009A0C89">
              <w:rPr>
                <w:i/>
              </w:rPr>
              <w:t>n</w:t>
            </w:r>
            <w:r w:rsidR="0087118B">
              <w:rPr>
                <w:i/>
              </w:rPr>
              <w:t>/Partnern</w:t>
            </w:r>
            <w:r w:rsidRPr="009A0C89">
              <w:rPr>
                <w:i/>
              </w:rPr>
              <w:t xml:space="preserve"> austauschen und bespr</w:t>
            </w:r>
            <w:r w:rsidRPr="009A0C89">
              <w:rPr>
                <w:i/>
              </w:rPr>
              <w:t>e</w:t>
            </w:r>
            <w:r w:rsidRPr="009A0C89">
              <w:rPr>
                <w:i/>
              </w:rPr>
              <w:t>chen.</w:t>
            </w:r>
          </w:p>
          <w:p w:rsidR="000D5D4D" w:rsidRDefault="000D5D4D" w:rsidP="00BB3C33">
            <w:pPr>
              <w:pStyle w:val="Kopf8ptafz"/>
              <w:numPr>
                <w:ilvl w:val="0"/>
                <w:numId w:val="0"/>
              </w:numPr>
              <w:ind w:left="227"/>
            </w:pPr>
          </w:p>
        </w:tc>
        <w:tc>
          <w:tcPr>
            <w:tcW w:w="4821" w:type="dxa"/>
            <w:gridSpan w:val="4"/>
            <w:tcBorders>
              <w:left w:val="single" w:sz="4" w:space="0" w:color="auto"/>
              <w:right w:val="single" w:sz="4" w:space="0" w:color="auto"/>
            </w:tcBorders>
          </w:tcPr>
          <w:p w:rsidR="000D5D4D" w:rsidRDefault="000D5D4D" w:rsidP="00BB3C33">
            <w:pPr>
              <w:pStyle w:val="Tabelle6pt"/>
            </w:pPr>
            <w:r>
              <w:t>Was Sie schon können sollten:</w:t>
            </w:r>
          </w:p>
          <w:p w:rsidR="000D5D4D" w:rsidRPr="00234B66" w:rsidRDefault="000D5D4D" w:rsidP="000D5D4D">
            <w:pPr>
              <w:pStyle w:val="Kopf8ptafz"/>
              <w:ind w:left="227" w:hanging="170"/>
            </w:pPr>
            <w:r>
              <w:t>Ich kann Arbeitsanweisungen lesen und umsetzen.</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Wofür Sie das benötigen:</w:t>
            </w:r>
          </w:p>
          <w:p w:rsidR="000D5D4D" w:rsidRDefault="000D5D4D" w:rsidP="000D5D4D">
            <w:pPr>
              <w:pStyle w:val="Kopf8ptafz"/>
              <w:ind w:left="227" w:hanging="170"/>
            </w:pPr>
            <w:r>
              <w:t>Projektarbeit</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Wie Sie Ihr Können prüfen können:</w:t>
            </w:r>
          </w:p>
          <w:p w:rsidR="000D5D4D" w:rsidRPr="00234B66" w:rsidRDefault="000D5D4D" w:rsidP="000D5D4D">
            <w:pPr>
              <w:pStyle w:val="Kopf8ptafz"/>
              <w:ind w:left="227" w:hanging="170"/>
            </w:pPr>
            <w:r>
              <w:t xml:space="preserve">Übung </w:t>
            </w:r>
          </w:p>
        </w:tc>
      </w:tr>
    </w:tbl>
    <w:p w:rsidR="000D5D4D" w:rsidRDefault="00CF7DFD" w:rsidP="000D5D4D">
      <w:pPr>
        <w:pStyle w:val="berschrift1"/>
      </w:pPr>
      <w:r>
        <w:rPr>
          <w:noProof/>
        </w:rPr>
        <w:drawing>
          <wp:anchor distT="0" distB="0" distL="114300" distR="114300" simplePos="0" relativeHeight="251730944" behindDoc="0" locked="0" layoutInCell="0" allowOverlap="1" wp14:anchorId="6FA7AAA0" wp14:editId="0E49AFD1">
            <wp:simplePos x="0" y="0"/>
            <wp:positionH relativeFrom="rightMargin">
              <wp:posOffset>107950</wp:posOffset>
            </wp:positionH>
            <wp:positionV relativeFrom="paragraph">
              <wp:posOffset>28575</wp:posOffset>
            </wp:positionV>
            <wp:extent cx="349885" cy="320675"/>
            <wp:effectExtent l="0" t="0" r="0" b="3175"/>
            <wp:wrapNone/>
            <wp:docPr id="45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2992" behindDoc="0" locked="0" layoutInCell="0" allowOverlap="1" wp14:anchorId="3BEAA9C9" wp14:editId="34805B16">
            <wp:simplePos x="0" y="0"/>
            <wp:positionH relativeFrom="rightMargin">
              <wp:posOffset>467995</wp:posOffset>
            </wp:positionH>
            <wp:positionV relativeFrom="paragraph">
              <wp:posOffset>28575</wp:posOffset>
            </wp:positionV>
            <wp:extent cx="349885" cy="320675"/>
            <wp:effectExtent l="0" t="0" r="0" b="3175"/>
            <wp:wrapNone/>
            <wp:docPr id="427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4016" behindDoc="0" locked="0" layoutInCell="0" allowOverlap="1" wp14:anchorId="3B333761" wp14:editId="36E05CA8">
            <wp:simplePos x="0" y="0"/>
            <wp:positionH relativeFrom="rightMargin">
              <wp:posOffset>828040</wp:posOffset>
            </wp:positionH>
            <wp:positionV relativeFrom="paragraph">
              <wp:posOffset>28778</wp:posOffset>
            </wp:positionV>
            <wp:extent cx="348615" cy="320040"/>
            <wp:effectExtent l="0" t="0" r="0" b="3810"/>
            <wp:wrapNone/>
            <wp:docPr id="45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0D5D4D">
        <w:rPr>
          <w:noProof/>
        </w:rPr>
        <w:drawing>
          <wp:anchor distT="0" distB="0" distL="114300" distR="114300" simplePos="0" relativeHeight="251764736" behindDoc="1" locked="1" layoutInCell="1" allowOverlap="1" wp14:anchorId="584F5965" wp14:editId="772552A7">
            <wp:simplePos x="0" y="0"/>
            <wp:positionH relativeFrom="column">
              <wp:posOffset>2135505</wp:posOffset>
            </wp:positionH>
            <wp:positionV relativeFrom="page">
              <wp:posOffset>3397250</wp:posOffset>
            </wp:positionV>
            <wp:extent cx="1904400" cy="1238400"/>
            <wp:effectExtent l="0" t="0" r="635" b="0"/>
            <wp:wrapTight wrapText="bothSides">
              <wp:wrapPolygon edited="0">
                <wp:start x="0" y="0"/>
                <wp:lineTo x="0" y="21268"/>
                <wp:lineTo x="21391" y="21268"/>
                <wp:lineTo x="21391" y="0"/>
                <wp:lineTo x="0" y="0"/>
              </wp:wrapPolygon>
            </wp:wrapTight>
            <wp:docPr id="452" name="Grafik 452" descr="G:\Kommissionsarbeit_09.12.15\Material 3. Handreichung\100_6303.JPG"/>
            <wp:cNvGraphicFramePr/>
            <a:graphic xmlns:a="http://schemas.openxmlformats.org/drawingml/2006/main">
              <a:graphicData uri="http://schemas.openxmlformats.org/drawingml/2006/picture">
                <pic:pic xmlns:pic="http://schemas.openxmlformats.org/drawingml/2006/picture">
                  <pic:nvPicPr>
                    <pic:cNvPr id="276" name="Grafik 276" descr="G:\Kommissionsarbeit_09.12.15\Material 3. Handreichung\100_6303.JPG"/>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904400" cy="123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0D5D4D">
        <w:t>Planung Obstquark</w:t>
      </w:r>
    </w:p>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r>
        <w:rPr>
          <w:noProof/>
          <w:lang w:eastAsia="de-DE"/>
        </w:rPr>
        <mc:AlternateContent>
          <mc:Choice Requires="wps">
            <w:drawing>
              <wp:anchor distT="0" distB="0" distL="114300" distR="114300" simplePos="0" relativeHeight="251752448" behindDoc="0" locked="0" layoutInCell="1" allowOverlap="1" wp14:anchorId="6DE0BE23" wp14:editId="61EB2D17">
                <wp:simplePos x="0" y="0"/>
                <wp:positionH relativeFrom="column">
                  <wp:posOffset>3810</wp:posOffset>
                </wp:positionH>
                <wp:positionV relativeFrom="paragraph">
                  <wp:posOffset>9525</wp:posOffset>
                </wp:positionV>
                <wp:extent cx="5648325" cy="4429125"/>
                <wp:effectExtent l="0" t="0" r="28575" b="28575"/>
                <wp:wrapNone/>
                <wp:docPr id="4264" name="Rechteck 4264"/>
                <wp:cNvGraphicFramePr/>
                <a:graphic xmlns:a="http://schemas.openxmlformats.org/drawingml/2006/main">
                  <a:graphicData uri="http://schemas.microsoft.com/office/word/2010/wordprocessingShape">
                    <wps:wsp>
                      <wps:cNvSpPr/>
                      <wps:spPr>
                        <a:xfrm>
                          <a:off x="0" y="0"/>
                          <a:ext cx="5648325" cy="4429125"/>
                        </a:xfrm>
                        <a:prstGeom prst="rect">
                          <a:avLst/>
                        </a:prstGeom>
                        <a:solidFill>
                          <a:sysClr val="window" lastClr="FFFFFF"/>
                        </a:solidFill>
                        <a:ln w="25400" cap="flat" cmpd="sng" algn="ctr">
                          <a:solidFill>
                            <a:sysClr val="windowText" lastClr="000000"/>
                          </a:solidFill>
                          <a:prstDash val="sysDash"/>
                        </a:ln>
                        <a:effectLst/>
                      </wps:spPr>
                      <wps:txbx>
                        <w:txbxContent>
                          <w:p w:rsidR="00333930" w:rsidRDefault="00333930" w:rsidP="000D5D4D">
                            <w:pPr>
                              <w:pStyle w:val="Tabellezentriert"/>
                              <w:jc w:val="left"/>
                            </w:pPr>
                          </w:p>
                          <w:tbl>
                            <w:tblPr>
                              <w:tblStyle w:val="Tabellenraster"/>
                              <w:tblW w:w="8505" w:type="dxa"/>
                              <w:tblInd w:w="108" w:type="dxa"/>
                              <w:tblLayout w:type="fixed"/>
                              <w:tblCellMar>
                                <w:top w:w="57" w:type="dxa"/>
                                <w:bottom w:w="57" w:type="dxa"/>
                              </w:tblCellMar>
                              <w:tblLook w:val="04A0" w:firstRow="1" w:lastRow="0" w:firstColumn="1" w:lastColumn="0" w:noHBand="0" w:noVBand="1"/>
                            </w:tblPr>
                            <w:tblGrid>
                              <w:gridCol w:w="4962"/>
                              <w:gridCol w:w="3543"/>
                            </w:tblGrid>
                            <w:tr w:rsidR="00333930" w:rsidRPr="00A410C8" w:rsidTr="00CF7DFD">
                              <w:tc>
                                <w:tcPr>
                                  <w:tcW w:w="4962" w:type="dxa"/>
                                  <w:shd w:val="clear" w:color="auto" w:fill="D9D9D9" w:themeFill="background1" w:themeFillShade="D9"/>
                                </w:tcPr>
                                <w:p w:rsidR="00333930" w:rsidRPr="008E7698" w:rsidRDefault="00333930" w:rsidP="00BB3C33">
                                  <w:pPr>
                                    <w:pStyle w:val="Textkrper"/>
                                    <w:rPr>
                                      <w:rStyle w:val="Fett"/>
                                      <w:sz w:val="24"/>
                                    </w:rPr>
                                  </w:pPr>
                                  <w:r w:rsidRPr="008E7698">
                                    <w:rPr>
                                      <w:rStyle w:val="Fett"/>
                                      <w:sz w:val="24"/>
                                    </w:rPr>
                                    <w:t>Das muss gemacht werde</w:t>
                                  </w:r>
                                  <w:r>
                                    <w:rPr>
                                      <w:rStyle w:val="Fett"/>
                                      <w:sz w:val="24"/>
                                    </w:rPr>
                                    <w:t xml:space="preserve"> </w:t>
                                  </w:r>
                                  <w:r w:rsidRPr="008E7698">
                                    <w:rPr>
                                      <w:rStyle w:val="Fett"/>
                                      <w:sz w:val="24"/>
                                    </w:rPr>
                                    <w:t>…</w:t>
                                  </w:r>
                                </w:p>
                              </w:tc>
                              <w:tc>
                                <w:tcPr>
                                  <w:tcW w:w="3543" w:type="dxa"/>
                                  <w:shd w:val="clear" w:color="auto" w:fill="D9D9D9" w:themeFill="background1" w:themeFillShade="D9"/>
                                </w:tcPr>
                                <w:p w:rsidR="00333930" w:rsidRPr="008E7698" w:rsidRDefault="00333930" w:rsidP="00BB3C33">
                                  <w:pPr>
                                    <w:pStyle w:val="Textkrper"/>
                                    <w:rPr>
                                      <w:rStyle w:val="Fett"/>
                                      <w:sz w:val="24"/>
                                    </w:rPr>
                                  </w:pPr>
                                  <w:r w:rsidRPr="008E7698">
                                    <w:rPr>
                                      <w:rStyle w:val="Fett"/>
                                      <w:sz w:val="24"/>
                                    </w:rPr>
                                    <w:t>Verantwortlich dafür ist</w:t>
                                  </w:r>
                                  <w:r>
                                    <w:rPr>
                                      <w:rStyle w:val="Fett"/>
                                      <w:sz w:val="24"/>
                                    </w:rPr>
                                    <w:t xml:space="preserve"> </w:t>
                                  </w:r>
                                  <w:r w:rsidRPr="008E7698">
                                    <w:rPr>
                                      <w:rStyle w:val="Fett"/>
                                      <w:sz w:val="24"/>
                                    </w:rPr>
                                    <w:t>…</w:t>
                                  </w:r>
                                </w:p>
                              </w:tc>
                            </w:tr>
                            <w:tr w:rsidR="00333930" w:rsidRPr="00A410C8" w:rsidTr="00BB3C33">
                              <w:tc>
                                <w:tcPr>
                                  <w:tcW w:w="4962" w:type="dxa"/>
                                  <w:shd w:val="clear" w:color="auto" w:fill="auto"/>
                                </w:tcPr>
                                <w:p w:rsidR="00333930" w:rsidRPr="008E7698" w:rsidRDefault="00333930" w:rsidP="00BB3C33">
                                  <w:pPr>
                                    <w:pStyle w:val="Textkrper"/>
                                    <w:rPr>
                                      <w:sz w:val="22"/>
                                    </w:rPr>
                                  </w:pPr>
                                  <w:r w:rsidRPr="008E7698">
                                    <w:rPr>
                                      <w:sz w:val="22"/>
                                    </w:rPr>
                                    <w:t>Lebensmittel zusammenstellen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Pr="008E7698" w:rsidRDefault="00333930" w:rsidP="00BB3C33">
                                  <w:pPr>
                                    <w:pStyle w:val="Textkrper"/>
                                    <w:rPr>
                                      <w:sz w:val="22"/>
                                    </w:rPr>
                                  </w:pPr>
                                  <w:r w:rsidRPr="008E7698">
                                    <w:rPr>
                                      <w:sz w:val="22"/>
                                    </w:rPr>
                                    <w:t>Arbeitsplatz mit Arbeitsmittel</w:t>
                                  </w:r>
                                  <w:r>
                                    <w:rPr>
                                      <w:sz w:val="22"/>
                                    </w:rPr>
                                    <w:t>n</w:t>
                                  </w:r>
                                  <w:r w:rsidRPr="008E7698">
                                    <w:rPr>
                                      <w:sz w:val="22"/>
                                    </w:rPr>
                                    <w:t xml:space="preserve"> z.</w:t>
                                  </w:r>
                                  <w:r>
                                    <w:rPr>
                                      <w:sz w:val="22"/>
                                    </w:rPr>
                                    <w:t xml:space="preserve"> </w:t>
                                  </w:r>
                                  <w:r w:rsidRPr="008E7698">
                                    <w:rPr>
                                      <w:sz w:val="22"/>
                                    </w:rPr>
                                    <w:t>B. Schneidebrett, Messer aufbauen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Pr="008E7698" w:rsidRDefault="00333930" w:rsidP="00BB3C33">
                                  <w:pPr>
                                    <w:pStyle w:val="Textkrper"/>
                                    <w:rPr>
                                      <w:sz w:val="22"/>
                                    </w:rPr>
                                  </w:pPr>
                                  <w:r w:rsidRPr="008E7698">
                                    <w:rPr>
                                      <w:sz w:val="22"/>
                                    </w:rPr>
                                    <w:t>Obst klein schneiden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Pr="008E7698" w:rsidRDefault="00333930" w:rsidP="00BB3C33">
                                  <w:pPr>
                                    <w:pStyle w:val="Textkrper"/>
                                    <w:rPr>
                                      <w:sz w:val="22"/>
                                    </w:rPr>
                                  </w:pPr>
                                  <w:r>
                                    <w:rPr>
                                      <w:sz w:val="22"/>
                                    </w:rPr>
                                    <w:t>Quark, Joghurt, Sahne schlagen, alles verrühren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Default="00333930" w:rsidP="00BB3C33">
                                  <w:pPr>
                                    <w:pStyle w:val="Textkrper"/>
                                    <w:rPr>
                                      <w:sz w:val="22"/>
                                    </w:rPr>
                                  </w:pPr>
                                  <w:r>
                                    <w:rPr>
                                      <w:sz w:val="22"/>
                                    </w:rPr>
                                    <w:t>Obstquark abschmecken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Pr="008E7698" w:rsidRDefault="00333930" w:rsidP="00BB3C33">
                                  <w:pPr>
                                    <w:pStyle w:val="Textkrper"/>
                                    <w:rPr>
                                      <w:sz w:val="22"/>
                                    </w:rPr>
                                  </w:pPr>
                                  <w:r w:rsidRPr="008E7698">
                                    <w:rPr>
                                      <w:sz w:val="22"/>
                                    </w:rPr>
                                    <w:t>Obstquark anrichten und verzieren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Pr="008E7698" w:rsidRDefault="00333930" w:rsidP="00BB3C33">
                                  <w:pPr>
                                    <w:pStyle w:val="Textkrper"/>
                                    <w:rPr>
                                      <w:sz w:val="22"/>
                                    </w:rPr>
                                  </w:pPr>
                                  <w:r w:rsidRPr="008E7698">
                                    <w:rPr>
                                      <w:sz w:val="22"/>
                                    </w:rPr>
                                    <w:t>Arbeitsplatz aufräumen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Default="00333930" w:rsidP="00BB3C33">
                                  <w:pPr>
                                    <w:pStyle w:val="Textkrper"/>
                                    <w:rPr>
                                      <w:sz w:val="22"/>
                                    </w:rPr>
                                  </w:pPr>
                                  <w:r>
                                    <w:rPr>
                                      <w:sz w:val="22"/>
                                    </w:rPr>
                                    <w:t>An das müssen wir noch denken:</w:t>
                                  </w:r>
                                </w:p>
                                <w:p w:rsidR="00333930" w:rsidRDefault="00333930" w:rsidP="00BB3C33">
                                  <w:pPr>
                                    <w:pStyle w:val="Textkrper"/>
                                    <w:rPr>
                                      <w:sz w:val="22"/>
                                    </w:rPr>
                                  </w:pP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bl>
                          <w:p w:rsidR="00333930" w:rsidRDefault="00333930" w:rsidP="000D5D4D">
                            <w:pPr>
                              <w:pStyle w:val="Tabellezentriert"/>
                              <w:jc w:val="left"/>
                            </w:pPr>
                          </w:p>
                          <w:p w:rsidR="00333930" w:rsidRDefault="00333930" w:rsidP="000D5D4D">
                            <w:pPr>
                              <w:pStyle w:val="Tabellezentriert"/>
                              <w:jc w:val="left"/>
                            </w:pPr>
                          </w:p>
                          <w:p w:rsidR="00333930" w:rsidRDefault="00333930" w:rsidP="000D5D4D">
                            <w:pPr>
                              <w:pStyle w:val="Tabellezentriert"/>
                              <w:jc w:val="left"/>
                            </w:pPr>
                          </w:p>
                          <w:p w:rsidR="00333930" w:rsidRDefault="00333930" w:rsidP="000D5D4D">
                            <w:pPr>
                              <w:pStyle w:val="Tabellezentriert"/>
                              <w:jc w:val="left"/>
                            </w:pPr>
                          </w:p>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4264" o:spid="_x0000_s1134" style="position:absolute;margin-left:.3pt;margin-top:.75pt;width:444.75pt;height:348.7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" fillcolor="window" strokecolor="windowText" strokeweight="2pt">
                <v:stroke dashstyle="3 1"/>
                <v:textbox>
                  <w:txbxContent>
                    <w:p w:rsidR="00333930" w:rsidRDefault="00333930" w:rsidP="000D5D4D">
                      <w:pPr>
                        <w:pStyle w:val="Tabellezentriert"/>
                        <w:jc w:val="left"/>
                      </w:pPr>
                    </w:p>
                    <w:tbl>
                      <w:tblPr>
                        <w:tblStyle w:val="Tabellenraster"/>
                        <w:tblW w:w="8505" w:type="dxa"/>
                        <w:tblInd w:w="108" w:type="dxa"/>
                        <w:tblLayout w:type="fixed"/>
                        <w:tblCellMar>
                          <w:top w:w="57" w:type="dxa"/>
                          <w:bottom w:w="57" w:type="dxa"/>
                        </w:tblCellMar>
                        <w:tblLook w:val="04A0" w:firstRow="1" w:lastRow="0" w:firstColumn="1" w:lastColumn="0" w:noHBand="0" w:noVBand="1"/>
                      </w:tblPr>
                      <w:tblGrid>
                        <w:gridCol w:w="4962"/>
                        <w:gridCol w:w="3543"/>
                      </w:tblGrid>
                      <w:tr w:rsidR="00333930" w:rsidRPr="00A410C8" w:rsidTr="00CF7DFD">
                        <w:tc>
                          <w:tcPr>
                            <w:tcW w:w="4962" w:type="dxa"/>
                            <w:shd w:val="clear" w:color="auto" w:fill="D9D9D9" w:themeFill="background1" w:themeFillShade="D9"/>
                          </w:tcPr>
                          <w:p w:rsidR="00333930" w:rsidRPr="008E7698" w:rsidRDefault="00333930" w:rsidP="00BB3C33">
                            <w:pPr>
                              <w:pStyle w:val="Textkrper"/>
                              <w:rPr>
                                <w:rStyle w:val="Fett"/>
                                <w:sz w:val="24"/>
                              </w:rPr>
                            </w:pPr>
                            <w:r w:rsidRPr="008E7698">
                              <w:rPr>
                                <w:rStyle w:val="Fett"/>
                                <w:sz w:val="24"/>
                              </w:rPr>
                              <w:t>Das muss gemacht werde</w:t>
                            </w:r>
                            <w:r>
                              <w:rPr>
                                <w:rStyle w:val="Fett"/>
                                <w:sz w:val="24"/>
                              </w:rPr>
                              <w:t xml:space="preserve"> </w:t>
                            </w:r>
                            <w:r w:rsidRPr="008E7698">
                              <w:rPr>
                                <w:rStyle w:val="Fett"/>
                                <w:sz w:val="24"/>
                              </w:rPr>
                              <w:t>…</w:t>
                            </w:r>
                          </w:p>
                        </w:tc>
                        <w:tc>
                          <w:tcPr>
                            <w:tcW w:w="3543" w:type="dxa"/>
                            <w:shd w:val="clear" w:color="auto" w:fill="D9D9D9" w:themeFill="background1" w:themeFillShade="D9"/>
                          </w:tcPr>
                          <w:p w:rsidR="00333930" w:rsidRPr="008E7698" w:rsidRDefault="00333930" w:rsidP="00BB3C33">
                            <w:pPr>
                              <w:pStyle w:val="Textkrper"/>
                              <w:rPr>
                                <w:rStyle w:val="Fett"/>
                                <w:sz w:val="24"/>
                              </w:rPr>
                            </w:pPr>
                            <w:r w:rsidRPr="008E7698">
                              <w:rPr>
                                <w:rStyle w:val="Fett"/>
                                <w:sz w:val="24"/>
                              </w:rPr>
                              <w:t>Verantwortlich dafür ist</w:t>
                            </w:r>
                            <w:r>
                              <w:rPr>
                                <w:rStyle w:val="Fett"/>
                                <w:sz w:val="24"/>
                              </w:rPr>
                              <w:t xml:space="preserve"> </w:t>
                            </w:r>
                            <w:r w:rsidRPr="008E7698">
                              <w:rPr>
                                <w:rStyle w:val="Fett"/>
                                <w:sz w:val="24"/>
                              </w:rPr>
                              <w:t>…</w:t>
                            </w:r>
                          </w:p>
                        </w:tc>
                      </w:tr>
                      <w:tr w:rsidR="00333930" w:rsidRPr="00A410C8" w:rsidTr="00BB3C33">
                        <w:tc>
                          <w:tcPr>
                            <w:tcW w:w="4962" w:type="dxa"/>
                            <w:shd w:val="clear" w:color="auto" w:fill="auto"/>
                          </w:tcPr>
                          <w:p w:rsidR="00333930" w:rsidRPr="008E7698" w:rsidRDefault="00333930" w:rsidP="00BB3C33">
                            <w:pPr>
                              <w:pStyle w:val="Textkrper"/>
                              <w:rPr>
                                <w:sz w:val="22"/>
                              </w:rPr>
                            </w:pPr>
                            <w:r w:rsidRPr="008E7698">
                              <w:rPr>
                                <w:sz w:val="22"/>
                              </w:rPr>
                              <w:t>Lebensmittel zusammenstellen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Pr="008E7698" w:rsidRDefault="00333930" w:rsidP="00BB3C33">
                            <w:pPr>
                              <w:pStyle w:val="Textkrper"/>
                              <w:rPr>
                                <w:sz w:val="22"/>
                              </w:rPr>
                            </w:pPr>
                            <w:r w:rsidRPr="008E7698">
                              <w:rPr>
                                <w:sz w:val="22"/>
                              </w:rPr>
                              <w:t>Arbeitsplatz mit Arbeitsmittel</w:t>
                            </w:r>
                            <w:r>
                              <w:rPr>
                                <w:sz w:val="22"/>
                              </w:rPr>
                              <w:t>n</w:t>
                            </w:r>
                            <w:r w:rsidRPr="008E7698">
                              <w:rPr>
                                <w:sz w:val="22"/>
                              </w:rPr>
                              <w:t xml:space="preserve"> z.</w:t>
                            </w:r>
                            <w:r>
                              <w:rPr>
                                <w:sz w:val="22"/>
                              </w:rPr>
                              <w:t xml:space="preserve"> </w:t>
                            </w:r>
                            <w:r w:rsidRPr="008E7698">
                              <w:rPr>
                                <w:sz w:val="22"/>
                              </w:rPr>
                              <w:t>B. Schneidebrett, Messer aufbauen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Pr="008E7698" w:rsidRDefault="00333930" w:rsidP="00BB3C33">
                            <w:pPr>
                              <w:pStyle w:val="Textkrper"/>
                              <w:rPr>
                                <w:sz w:val="22"/>
                              </w:rPr>
                            </w:pPr>
                            <w:r w:rsidRPr="008E7698">
                              <w:rPr>
                                <w:sz w:val="22"/>
                              </w:rPr>
                              <w:t>Obst klein schneiden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Pr="008E7698" w:rsidRDefault="00333930" w:rsidP="00BB3C33">
                            <w:pPr>
                              <w:pStyle w:val="Textkrper"/>
                              <w:rPr>
                                <w:sz w:val="22"/>
                              </w:rPr>
                            </w:pPr>
                            <w:r>
                              <w:rPr>
                                <w:sz w:val="22"/>
                              </w:rPr>
                              <w:t>Quark, Joghurt, Sahne schlagen, alles verrühren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Default="00333930" w:rsidP="00BB3C33">
                            <w:pPr>
                              <w:pStyle w:val="Textkrper"/>
                              <w:rPr>
                                <w:sz w:val="22"/>
                              </w:rPr>
                            </w:pPr>
                            <w:r>
                              <w:rPr>
                                <w:sz w:val="22"/>
                              </w:rPr>
                              <w:t>Obstquark abschmecken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Pr="008E7698" w:rsidRDefault="00333930" w:rsidP="00BB3C33">
                            <w:pPr>
                              <w:pStyle w:val="Textkrper"/>
                              <w:rPr>
                                <w:sz w:val="22"/>
                              </w:rPr>
                            </w:pPr>
                            <w:r w:rsidRPr="008E7698">
                              <w:rPr>
                                <w:sz w:val="22"/>
                              </w:rPr>
                              <w:t>Obstquark anrichten und verzieren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Pr="008E7698" w:rsidRDefault="00333930" w:rsidP="00BB3C33">
                            <w:pPr>
                              <w:pStyle w:val="Textkrper"/>
                              <w:rPr>
                                <w:sz w:val="22"/>
                              </w:rPr>
                            </w:pPr>
                            <w:r w:rsidRPr="008E7698">
                              <w:rPr>
                                <w:sz w:val="22"/>
                              </w:rPr>
                              <w:t>Arbeitsplatz aufräumen</w:t>
                            </w: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r w:rsidR="00333930" w:rsidRPr="00A410C8" w:rsidTr="00BB3C33">
                        <w:tc>
                          <w:tcPr>
                            <w:tcW w:w="4962" w:type="dxa"/>
                            <w:shd w:val="clear" w:color="auto" w:fill="auto"/>
                          </w:tcPr>
                          <w:p w:rsidR="00333930" w:rsidRDefault="00333930" w:rsidP="00BB3C33">
                            <w:pPr>
                              <w:pStyle w:val="Textkrper"/>
                              <w:rPr>
                                <w:sz w:val="22"/>
                              </w:rPr>
                            </w:pPr>
                            <w:r>
                              <w:rPr>
                                <w:sz w:val="22"/>
                              </w:rPr>
                              <w:t>An das müssen wir noch denken:</w:t>
                            </w:r>
                          </w:p>
                          <w:p w:rsidR="00333930" w:rsidRDefault="00333930" w:rsidP="00BB3C33">
                            <w:pPr>
                              <w:pStyle w:val="Textkrper"/>
                              <w:rPr>
                                <w:sz w:val="22"/>
                              </w:rPr>
                            </w:pPr>
                          </w:p>
                          <w:p w:rsidR="00333930" w:rsidRPr="008E7698" w:rsidRDefault="00333930" w:rsidP="00BB3C33">
                            <w:pPr>
                              <w:pStyle w:val="Textkrper"/>
                              <w:rPr>
                                <w:sz w:val="22"/>
                              </w:rPr>
                            </w:pPr>
                          </w:p>
                        </w:tc>
                        <w:tc>
                          <w:tcPr>
                            <w:tcW w:w="3543" w:type="dxa"/>
                          </w:tcPr>
                          <w:p w:rsidR="00333930" w:rsidRPr="00A410C8" w:rsidRDefault="00333930" w:rsidP="00BB3C33">
                            <w:pPr>
                              <w:pStyle w:val="Textkrper"/>
                            </w:pPr>
                          </w:p>
                        </w:tc>
                      </w:tr>
                    </w:tbl>
                    <w:p w:rsidR="00333930" w:rsidRDefault="00333930" w:rsidP="000D5D4D">
                      <w:pPr>
                        <w:pStyle w:val="Tabellezentriert"/>
                        <w:jc w:val="left"/>
                      </w:pPr>
                    </w:p>
                    <w:p w:rsidR="00333930" w:rsidRDefault="00333930" w:rsidP="000D5D4D">
                      <w:pPr>
                        <w:pStyle w:val="Tabellezentriert"/>
                        <w:jc w:val="left"/>
                      </w:pPr>
                    </w:p>
                    <w:p w:rsidR="00333930" w:rsidRDefault="00333930" w:rsidP="000D5D4D">
                      <w:pPr>
                        <w:pStyle w:val="Tabellezentriert"/>
                        <w:jc w:val="left"/>
                      </w:pPr>
                    </w:p>
                    <w:p w:rsidR="00333930" w:rsidRDefault="00333930" w:rsidP="000D5D4D">
                      <w:pPr>
                        <w:pStyle w:val="Tabellezentriert"/>
                        <w:jc w:val="left"/>
                      </w:pPr>
                    </w:p>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txbxContent>
                </v:textbox>
              </v:rect>
            </w:pict>
          </mc:Fallback>
        </mc:AlternateContent>
      </w:r>
    </w:p>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D5D4D"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lastRenderedPageBreak/>
              <w:br w:type="page"/>
              <w:t>Lernfeld</w:t>
            </w:r>
          </w:p>
          <w:p w:rsidR="000D5D4D" w:rsidRDefault="000D5D4D"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t>Titel</w:t>
            </w:r>
          </w:p>
          <w:p w:rsidR="000D5D4D" w:rsidRDefault="00107B05" w:rsidP="00BB3C33">
            <w:pPr>
              <w:pStyle w:val="TabelleKopflinks"/>
            </w:pPr>
            <w:r>
              <w:t xml:space="preserve">Lernumgebung kennenlernen – </w:t>
            </w:r>
          </w:p>
          <w:p w:rsidR="000D5D4D" w:rsidRDefault="00107B05" w:rsidP="00BB3C33">
            <w:pPr>
              <w:pStyle w:val="TabelleKopflinks"/>
            </w:pPr>
            <w:r>
              <w:t xml:space="preserve">Handlungskreislauf – </w:t>
            </w:r>
            <w:r w:rsidR="000D5D4D">
              <w:t>Kontrolle</w:t>
            </w:r>
          </w:p>
        </w:tc>
        <w:tc>
          <w:tcPr>
            <w:tcW w:w="188" w:type="dxa"/>
            <w:vMerge w:val="restart"/>
            <w:tcBorders>
              <w:top w:val="nil"/>
              <w:left w:val="single" w:sz="4" w:space="0" w:color="auto"/>
              <w:bottom w:val="nil"/>
              <w:right w:val="single" w:sz="4" w:space="0" w:color="auto"/>
            </w:tcBorders>
            <w:shd w:val="clear" w:color="auto" w:fill="FFFFFF"/>
          </w:tcPr>
          <w:p w:rsidR="000D5D4D" w:rsidRPr="004B658C" w:rsidRDefault="000D5D4D"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D5D4D" w:rsidRDefault="000D5D4D" w:rsidP="00BB3C33">
            <w:pPr>
              <w:pStyle w:val="TabellenkopfLS"/>
            </w:pPr>
            <w:r>
              <w:t xml:space="preserve">Ernährung </w:t>
            </w:r>
            <w:r>
              <w:br/>
              <w:t>und Gastronomie</w:t>
            </w:r>
          </w:p>
          <w:p w:rsidR="000D5D4D" w:rsidRPr="00B51DE9" w:rsidRDefault="000D5D4D" w:rsidP="00BB3C33">
            <w:pPr>
              <w:pStyle w:val="TabelleKopfmitte"/>
              <w:rPr>
                <w:rFonts w:eastAsia="Calibri"/>
              </w:rPr>
            </w:pPr>
            <w:r>
              <w:t>EG1.01.01.06</w:t>
            </w:r>
          </w:p>
        </w:tc>
      </w:tr>
      <w:tr w:rsidR="000D5D4D"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0D5D4D" w:rsidRPr="004B658C" w:rsidRDefault="000D5D4D" w:rsidP="00BB3C33">
            <w:pPr>
              <w:pStyle w:val="Tabelle6pt"/>
            </w:pPr>
            <w:r>
              <w:t>Kompetenzbereiche:</w:t>
            </w:r>
          </w:p>
          <w:p w:rsidR="000D5D4D" w:rsidRDefault="000D5D4D" w:rsidP="000D5D4D">
            <w:pPr>
              <w:pStyle w:val="Kopf8ptafz"/>
              <w:ind w:left="227" w:hanging="170"/>
            </w:pPr>
            <w:r>
              <w:t>Ich kann die unterschiedlichen Arbeitsmaterialien überblicken.</w:t>
            </w:r>
          </w:p>
          <w:p w:rsidR="000D5D4D" w:rsidRDefault="000D5D4D" w:rsidP="000D5D4D">
            <w:pPr>
              <w:pStyle w:val="Kopf8ptafz"/>
              <w:ind w:left="227" w:hanging="170"/>
            </w:pPr>
            <w:r>
              <w:t xml:space="preserve">Ich kann Aufgaben eigenverantwortlich und </w:t>
            </w:r>
            <w:r w:rsidR="003702B6">
              <w:t>selbstständig</w:t>
            </w:r>
            <w:r>
              <w:t xml:space="preserve"> durchführen. </w:t>
            </w:r>
          </w:p>
          <w:p w:rsidR="000D5D4D" w:rsidRDefault="000D5D4D"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0D5D4D" w:rsidRDefault="000D5D4D"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5D4D" w:rsidRPr="00B51DE9" w:rsidTr="00BB3C33">
              <w:trPr>
                <w:trHeight w:val="284"/>
              </w:trPr>
              <w:tc>
                <w:tcPr>
                  <w:tcW w:w="2090" w:type="dxa"/>
                  <w:shd w:val="clear" w:color="auto" w:fill="auto"/>
                </w:tcPr>
                <w:p w:rsidR="000D5D4D" w:rsidRPr="00B51DE9" w:rsidRDefault="000D5D4D" w:rsidP="00BB3C33">
                  <w:pPr>
                    <w:pStyle w:val="Textkrpermitte"/>
                  </w:pPr>
                  <w:proofErr w:type="spellStart"/>
                  <w:r w:rsidRPr="00B51DE9">
                    <w:t>LernPROJEKT</w:t>
                  </w:r>
                  <w:proofErr w:type="spellEnd"/>
                </w:p>
              </w:tc>
            </w:tr>
            <w:tr w:rsidR="000D5D4D" w:rsidRPr="00B51DE9" w:rsidTr="00BB3C33">
              <w:trPr>
                <w:trHeight w:val="284"/>
              </w:trPr>
              <w:tc>
                <w:tcPr>
                  <w:tcW w:w="2090" w:type="dxa"/>
                  <w:tcBorders>
                    <w:bottom w:val="single" w:sz="4" w:space="0" w:color="auto"/>
                  </w:tcBorders>
                  <w:shd w:val="clear" w:color="auto" w:fill="auto"/>
                </w:tcPr>
                <w:p w:rsidR="000D5D4D" w:rsidRPr="00B51DE9" w:rsidRDefault="000D5D4D" w:rsidP="00BB3C33">
                  <w:pPr>
                    <w:pStyle w:val="Textkrpermitte"/>
                  </w:pPr>
                  <w:proofErr w:type="spellStart"/>
                  <w:r w:rsidRPr="00B51DE9">
                    <w:t>LernTHEMA</w:t>
                  </w:r>
                  <w:proofErr w:type="spellEnd"/>
                </w:p>
              </w:tc>
            </w:tr>
            <w:tr w:rsidR="000D5D4D" w:rsidRPr="00B51DE9" w:rsidTr="00BB3C33">
              <w:trPr>
                <w:trHeight w:val="284"/>
              </w:trPr>
              <w:tc>
                <w:tcPr>
                  <w:tcW w:w="2090" w:type="dxa"/>
                  <w:tcBorders>
                    <w:bottom w:val="nil"/>
                  </w:tcBorders>
                  <w:shd w:val="clear" w:color="auto" w:fill="D9D9D9" w:themeFill="background1" w:themeFillShade="D9"/>
                </w:tcPr>
                <w:p w:rsidR="000D5D4D" w:rsidRPr="00B51DE9" w:rsidRDefault="000D5D4D" w:rsidP="00BB3C33">
                  <w:pPr>
                    <w:pStyle w:val="TabelleKopfmitte"/>
                  </w:pPr>
                  <w:proofErr w:type="spellStart"/>
                  <w:r w:rsidRPr="00B51DE9">
                    <w:t>LernSCHRITT</w:t>
                  </w:r>
                  <w:proofErr w:type="spellEnd"/>
                </w:p>
              </w:tc>
            </w:tr>
          </w:tbl>
          <w:p w:rsidR="000D5D4D" w:rsidRPr="00B51DE9" w:rsidRDefault="000D5D4D" w:rsidP="00BB3C33"/>
        </w:tc>
      </w:tr>
      <w:tr w:rsidR="000D5D4D" w:rsidRPr="00B51DE9" w:rsidTr="00BB3C33">
        <w:trPr>
          <w:trHeight w:val="149"/>
        </w:trPr>
        <w:tc>
          <w:tcPr>
            <w:tcW w:w="7348" w:type="dxa"/>
            <w:gridSpan w:val="3"/>
            <w:tcBorders>
              <w:top w:val="single" w:sz="4" w:space="0" w:color="auto"/>
              <w:left w:val="nil"/>
              <w:right w:val="nil"/>
            </w:tcBorders>
          </w:tcPr>
          <w:p w:rsidR="000D5D4D" w:rsidRPr="00B51DE9" w:rsidRDefault="000D5D4D" w:rsidP="00BB3C33"/>
        </w:tc>
        <w:tc>
          <w:tcPr>
            <w:tcW w:w="196" w:type="dxa"/>
            <w:gridSpan w:val="2"/>
            <w:tcBorders>
              <w:top w:val="nil"/>
              <w:left w:val="nil"/>
              <w:right w:val="nil"/>
            </w:tcBorders>
          </w:tcPr>
          <w:p w:rsidR="000D5D4D" w:rsidRPr="00B51DE9" w:rsidRDefault="000D5D4D" w:rsidP="00BB3C33"/>
        </w:tc>
        <w:tc>
          <w:tcPr>
            <w:tcW w:w="2095" w:type="dxa"/>
            <w:tcBorders>
              <w:top w:val="single" w:sz="4" w:space="0" w:color="auto"/>
              <w:left w:val="nil"/>
              <w:right w:val="nil"/>
            </w:tcBorders>
          </w:tcPr>
          <w:p w:rsidR="000D5D4D" w:rsidRPr="00B51DE9" w:rsidRDefault="000D5D4D" w:rsidP="00BB3C33"/>
        </w:tc>
      </w:tr>
      <w:tr w:rsidR="000D5D4D" w:rsidRPr="00B51DE9" w:rsidTr="00BB3C33">
        <w:trPr>
          <w:trHeight w:val="443"/>
        </w:trPr>
        <w:tc>
          <w:tcPr>
            <w:tcW w:w="4818" w:type="dxa"/>
            <w:gridSpan w:val="2"/>
            <w:vMerge w:val="restart"/>
            <w:tcBorders>
              <w:left w:val="single" w:sz="4" w:space="0" w:color="auto"/>
              <w:right w:val="single" w:sz="4" w:space="0" w:color="auto"/>
            </w:tcBorders>
          </w:tcPr>
          <w:p w:rsidR="000D5D4D" w:rsidRPr="004B658C" w:rsidRDefault="000D5D4D" w:rsidP="00BB3C33">
            <w:pPr>
              <w:pStyle w:val="Tabelle6pt"/>
            </w:pPr>
            <w:r>
              <w:t>Kompetenzen:</w:t>
            </w:r>
          </w:p>
          <w:p w:rsidR="000D5D4D" w:rsidRPr="00CB5B46" w:rsidRDefault="000D5D4D" w:rsidP="000D5D4D">
            <w:pPr>
              <w:pStyle w:val="Kopf8ptafz"/>
              <w:ind w:left="227" w:hanging="170"/>
              <w:rPr>
                <w:i/>
              </w:rPr>
            </w:pPr>
            <w:r w:rsidRPr="00CB5B46">
              <w:t>Ich kann das Ergebnis mit dem Kontrollbogen kontrollieren.</w:t>
            </w:r>
          </w:p>
          <w:p w:rsidR="000D5D4D" w:rsidRPr="009A0C89" w:rsidRDefault="000D5D4D" w:rsidP="000D5D4D">
            <w:pPr>
              <w:pStyle w:val="Kopf8ptafz"/>
              <w:ind w:left="227" w:hanging="170"/>
              <w:rPr>
                <w:i/>
              </w:rPr>
            </w:pPr>
            <w:r w:rsidRPr="009A0C89">
              <w:rPr>
                <w:i/>
              </w:rPr>
              <w:t>Ich kann mich mit Partner</w:t>
            </w:r>
            <w:r w:rsidR="0087118B">
              <w:rPr>
                <w:i/>
              </w:rPr>
              <w:t>innen/Partnern</w:t>
            </w:r>
            <w:r w:rsidRPr="009A0C89">
              <w:rPr>
                <w:i/>
              </w:rPr>
              <w:t xml:space="preserve"> austauschen und bespr</w:t>
            </w:r>
            <w:r w:rsidRPr="009A0C89">
              <w:rPr>
                <w:i/>
              </w:rPr>
              <w:t>e</w:t>
            </w:r>
            <w:r w:rsidRPr="009A0C89">
              <w:rPr>
                <w:i/>
              </w:rPr>
              <w:t>chen.</w:t>
            </w:r>
          </w:p>
          <w:p w:rsidR="000D5D4D" w:rsidRDefault="000D5D4D" w:rsidP="00BB3C33">
            <w:pPr>
              <w:pStyle w:val="Kopf8ptafz"/>
              <w:numPr>
                <w:ilvl w:val="0"/>
                <w:numId w:val="0"/>
              </w:numPr>
              <w:ind w:left="227"/>
            </w:pPr>
          </w:p>
        </w:tc>
        <w:tc>
          <w:tcPr>
            <w:tcW w:w="4821" w:type="dxa"/>
            <w:gridSpan w:val="4"/>
            <w:tcBorders>
              <w:left w:val="single" w:sz="4" w:space="0" w:color="auto"/>
              <w:right w:val="single" w:sz="4" w:space="0" w:color="auto"/>
            </w:tcBorders>
          </w:tcPr>
          <w:p w:rsidR="000D5D4D" w:rsidRDefault="000D5D4D" w:rsidP="00BB3C33">
            <w:pPr>
              <w:pStyle w:val="Tabelle6pt"/>
            </w:pPr>
            <w:r>
              <w:t>Was Sie schon können sollten:</w:t>
            </w:r>
          </w:p>
          <w:p w:rsidR="000D5D4D" w:rsidRPr="00234B66" w:rsidRDefault="000D5D4D" w:rsidP="000D5D4D">
            <w:pPr>
              <w:pStyle w:val="Kopf8ptafz"/>
              <w:ind w:left="227" w:hanging="170"/>
            </w:pPr>
            <w:r>
              <w:t>Ich kann Arbeitsanweisungen lesen und umsetzen.</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Wofür Sie das benötigen:</w:t>
            </w:r>
          </w:p>
          <w:p w:rsidR="000D5D4D" w:rsidRPr="00CB5B46" w:rsidRDefault="000D5D4D" w:rsidP="000D5D4D">
            <w:pPr>
              <w:pStyle w:val="Kopf8ptafz"/>
              <w:ind w:left="227" w:hanging="170"/>
            </w:pPr>
            <w:r w:rsidRPr="00CB5B46">
              <w:t>Projektarbeit</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Wie Sie Ihr Können prüfen können:</w:t>
            </w:r>
          </w:p>
          <w:p w:rsidR="000D5D4D" w:rsidRPr="00234B66" w:rsidRDefault="000D5D4D" w:rsidP="000D5D4D">
            <w:pPr>
              <w:pStyle w:val="Kopf8ptafz"/>
              <w:ind w:left="227" w:hanging="170"/>
            </w:pPr>
            <w:r>
              <w:t xml:space="preserve">Übung </w:t>
            </w:r>
          </w:p>
        </w:tc>
      </w:tr>
    </w:tbl>
    <w:p w:rsidR="000D5D4D" w:rsidRDefault="000D5D4D" w:rsidP="000D5D4D">
      <w:pPr>
        <w:pStyle w:val="berschrift1"/>
      </w:pPr>
      <w:r>
        <w:t>Kontrolle Obstquark</w:t>
      </w:r>
      <w:r>
        <w:rPr>
          <w:noProof/>
        </w:rPr>
        <w:drawing>
          <wp:anchor distT="0" distB="0" distL="114300" distR="114300" simplePos="0" relativeHeight="251753472" behindDoc="0" locked="0" layoutInCell="0" allowOverlap="1" wp14:anchorId="162DA63F" wp14:editId="704F7F06">
            <wp:simplePos x="0" y="0"/>
            <wp:positionH relativeFrom="rightMargin">
              <wp:posOffset>828040</wp:posOffset>
            </wp:positionH>
            <wp:positionV relativeFrom="paragraph">
              <wp:posOffset>0</wp:posOffset>
            </wp:positionV>
            <wp:extent cx="349200" cy="320400"/>
            <wp:effectExtent l="0" t="0" r="0" b="3810"/>
            <wp:wrapNone/>
            <wp:docPr id="4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1424" behindDoc="0" locked="0" layoutInCell="0" allowOverlap="1" wp14:anchorId="34C8F59A" wp14:editId="1C82E87E">
            <wp:simplePos x="0" y="0"/>
            <wp:positionH relativeFrom="rightMargin">
              <wp:posOffset>467995</wp:posOffset>
            </wp:positionH>
            <wp:positionV relativeFrom="paragraph">
              <wp:posOffset>0</wp:posOffset>
            </wp:positionV>
            <wp:extent cx="349885" cy="320675"/>
            <wp:effectExtent l="0" t="0" r="0" b="3175"/>
            <wp:wrapNone/>
            <wp:docPr id="46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50400" behindDoc="0" locked="0" layoutInCell="0" allowOverlap="1" wp14:anchorId="651DF18E" wp14:editId="48C8AEE0">
            <wp:simplePos x="0" y="0"/>
            <wp:positionH relativeFrom="rightMargin">
              <wp:posOffset>107950</wp:posOffset>
            </wp:positionH>
            <wp:positionV relativeFrom="paragraph">
              <wp:posOffset>0</wp:posOffset>
            </wp:positionV>
            <wp:extent cx="349885" cy="320675"/>
            <wp:effectExtent l="0" t="0" r="0" b="3175"/>
            <wp:wrapNone/>
            <wp:docPr id="4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5D4D" w:rsidRDefault="000D5D4D" w:rsidP="000D5D4D">
      <w:pPr>
        <w:jc w:val="right"/>
      </w:pPr>
      <w:r>
        <w:rPr>
          <w:noProof/>
          <w:lang w:eastAsia="de-DE"/>
        </w:rPr>
        <w:drawing>
          <wp:anchor distT="0" distB="0" distL="114300" distR="114300" simplePos="0" relativeHeight="251765760" behindDoc="1" locked="1" layoutInCell="1" allowOverlap="1" wp14:anchorId="55E99C7E" wp14:editId="7E2574CC">
            <wp:simplePos x="0" y="0"/>
            <wp:positionH relativeFrom="column">
              <wp:posOffset>2138680</wp:posOffset>
            </wp:positionH>
            <wp:positionV relativeFrom="paragraph">
              <wp:posOffset>-359410</wp:posOffset>
            </wp:positionV>
            <wp:extent cx="1904365" cy="1238250"/>
            <wp:effectExtent l="0" t="0" r="635" b="0"/>
            <wp:wrapTight wrapText="bothSides">
              <wp:wrapPolygon edited="0">
                <wp:start x="0" y="0"/>
                <wp:lineTo x="0" y="21268"/>
                <wp:lineTo x="21391" y="21268"/>
                <wp:lineTo x="21391" y="0"/>
                <wp:lineTo x="0" y="0"/>
              </wp:wrapPolygon>
            </wp:wrapTight>
            <wp:docPr id="4271" name="Grafik 4271" descr="G:\Kommissionsarbeit_09.12.15\Material 3. Handreichung\100_6303.JPG"/>
            <wp:cNvGraphicFramePr/>
            <a:graphic xmlns:a="http://schemas.openxmlformats.org/drawingml/2006/main">
              <a:graphicData uri="http://schemas.openxmlformats.org/drawingml/2006/picture">
                <pic:pic xmlns:pic="http://schemas.openxmlformats.org/drawingml/2006/picture">
                  <pic:nvPicPr>
                    <pic:cNvPr id="276" name="Grafik 276" descr="G:\Kommissionsarbeit_09.12.15\Material 3. Handreichung\100_6303.JPG"/>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904365" cy="1238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r>
        <w:rPr>
          <w:noProof/>
          <w:lang w:eastAsia="de-DE"/>
        </w:rPr>
        <mc:AlternateContent>
          <mc:Choice Requires="wps">
            <w:drawing>
              <wp:anchor distT="0" distB="0" distL="114300" distR="114300" simplePos="0" relativeHeight="251754496" behindDoc="0" locked="0" layoutInCell="1" allowOverlap="1" wp14:anchorId="7DFEACF1" wp14:editId="2E3D9CE7">
                <wp:simplePos x="0" y="0"/>
                <wp:positionH relativeFrom="column">
                  <wp:posOffset>3241</wp:posOffset>
                </wp:positionH>
                <wp:positionV relativeFrom="paragraph">
                  <wp:posOffset>10956</wp:posOffset>
                </wp:positionV>
                <wp:extent cx="5648325" cy="4606120"/>
                <wp:effectExtent l="0" t="0" r="28575" b="23495"/>
                <wp:wrapNone/>
                <wp:docPr id="977" name="Rechteck 977"/>
                <wp:cNvGraphicFramePr/>
                <a:graphic xmlns:a="http://schemas.openxmlformats.org/drawingml/2006/main">
                  <a:graphicData uri="http://schemas.microsoft.com/office/word/2010/wordprocessingShape">
                    <wps:wsp>
                      <wps:cNvSpPr/>
                      <wps:spPr>
                        <a:xfrm>
                          <a:off x="0" y="0"/>
                          <a:ext cx="5648325" cy="4606120"/>
                        </a:xfrm>
                        <a:prstGeom prst="rect">
                          <a:avLst/>
                        </a:prstGeom>
                        <a:solidFill>
                          <a:sysClr val="window" lastClr="FFFFFF"/>
                        </a:solidFill>
                        <a:ln w="25400" cap="flat" cmpd="sng" algn="ctr">
                          <a:solidFill>
                            <a:sysClr val="windowText" lastClr="000000"/>
                          </a:solidFill>
                          <a:prstDash val="sysDash"/>
                        </a:ln>
                        <a:effectLst/>
                      </wps:spPr>
                      <wps:txbx>
                        <w:txbxContent>
                          <w:p w:rsidR="00333930" w:rsidRDefault="00333930" w:rsidP="000D5D4D">
                            <w:pPr>
                              <w:pStyle w:val="Tabellezentriert"/>
                              <w:jc w:val="left"/>
                            </w:pPr>
                          </w:p>
                          <w:tbl>
                            <w:tblPr>
                              <w:tblStyle w:val="Tabellenraster"/>
                              <w:tblW w:w="8505" w:type="dxa"/>
                              <w:tblInd w:w="108" w:type="dxa"/>
                              <w:tblLayout w:type="fixed"/>
                              <w:tblCellMar>
                                <w:top w:w="57" w:type="dxa"/>
                                <w:bottom w:w="57" w:type="dxa"/>
                              </w:tblCellMar>
                              <w:tblLook w:val="04A0" w:firstRow="1" w:lastRow="0" w:firstColumn="1" w:lastColumn="0" w:noHBand="0" w:noVBand="1"/>
                            </w:tblPr>
                            <w:tblGrid>
                              <w:gridCol w:w="5529"/>
                              <w:gridCol w:w="992"/>
                              <w:gridCol w:w="992"/>
                              <w:gridCol w:w="992"/>
                            </w:tblGrid>
                            <w:tr w:rsidR="00333930" w:rsidRPr="00A410C8" w:rsidTr="00CF7DFD">
                              <w:tc>
                                <w:tcPr>
                                  <w:tcW w:w="5529" w:type="dxa"/>
                                  <w:shd w:val="clear" w:color="auto" w:fill="D9D9D9" w:themeFill="background1" w:themeFillShade="D9"/>
                                </w:tcPr>
                                <w:p w:rsidR="00333930" w:rsidRPr="008E7698" w:rsidRDefault="00333930" w:rsidP="00BB3C33">
                                  <w:pPr>
                                    <w:pStyle w:val="Textkrper"/>
                                    <w:rPr>
                                      <w:rStyle w:val="Fett"/>
                                      <w:sz w:val="24"/>
                                    </w:rPr>
                                  </w:pPr>
                                  <w:r>
                                    <w:rPr>
                                      <w:rStyle w:val="Fett"/>
                                      <w:sz w:val="24"/>
                                    </w:rPr>
                                    <w:t>Kontrollpunkte</w:t>
                                  </w:r>
                                </w:p>
                              </w:tc>
                              <w:tc>
                                <w:tcPr>
                                  <w:tcW w:w="2976" w:type="dxa"/>
                                  <w:gridSpan w:val="3"/>
                                  <w:shd w:val="clear" w:color="auto" w:fill="D9D9D9" w:themeFill="background1" w:themeFillShade="D9"/>
                                </w:tcPr>
                                <w:p w:rsidR="00333930" w:rsidRDefault="00333930" w:rsidP="00BB3C33">
                                  <w:pPr>
                                    <w:pStyle w:val="Textkrper"/>
                                    <w:rPr>
                                      <w:rStyle w:val="Fett"/>
                                      <w:sz w:val="24"/>
                                    </w:rPr>
                                  </w:pPr>
                                  <w:r>
                                    <w:rPr>
                                      <w:rStyle w:val="Fett"/>
                                      <w:sz w:val="24"/>
                                    </w:rPr>
                                    <w:t>Bewertung</w:t>
                                  </w:r>
                                </w:p>
                              </w:tc>
                            </w:tr>
                            <w:tr w:rsidR="00333930" w:rsidRPr="00A410C8" w:rsidTr="00BB3C33">
                              <w:tc>
                                <w:tcPr>
                                  <w:tcW w:w="5529" w:type="dxa"/>
                                  <w:shd w:val="clear" w:color="auto" w:fill="auto"/>
                                </w:tcPr>
                                <w:p w:rsidR="00333930" w:rsidRPr="008E7698" w:rsidRDefault="00333930" w:rsidP="00BB3C33">
                                  <w:pPr>
                                    <w:pStyle w:val="Textkrper"/>
                                    <w:rPr>
                                      <w:sz w:val="22"/>
                                    </w:rPr>
                                  </w:pPr>
                                </w:p>
                              </w:tc>
                              <w:tc>
                                <w:tcPr>
                                  <w:tcW w:w="992" w:type="dxa"/>
                                </w:tcPr>
                                <w:p w:rsidR="00333930" w:rsidRPr="003C792B" w:rsidRDefault="00333930" w:rsidP="00BB3C33">
                                  <w:pPr>
                                    <w:pStyle w:val="Textkrper"/>
                                    <w:jc w:val="center"/>
                                    <w:rPr>
                                      <w:rStyle w:val="Fett"/>
                                      <w:sz w:val="40"/>
                                    </w:rPr>
                                  </w:pPr>
                                  <w:r w:rsidRPr="003C792B">
                                    <w:rPr>
                                      <w:rStyle w:val="Fett"/>
                                      <w:sz w:val="40"/>
                                    </w:rPr>
                                    <w:t>+</w:t>
                                  </w:r>
                                </w:p>
                              </w:tc>
                              <w:tc>
                                <w:tcPr>
                                  <w:tcW w:w="992" w:type="dxa"/>
                                </w:tcPr>
                                <w:p w:rsidR="00333930" w:rsidRPr="003C792B" w:rsidRDefault="00333930" w:rsidP="00BB3C33">
                                  <w:pPr>
                                    <w:pStyle w:val="Textkrper"/>
                                    <w:jc w:val="center"/>
                                    <w:rPr>
                                      <w:rStyle w:val="Fett"/>
                                      <w:sz w:val="40"/>
                                    </w:rPr>
                                  </w:pPr>
                                  <w:r w:rsidRPr="003C792B">
                                    <w:rPr>
                                      <w:rStyle w:val="Fett"/>
                                      <w:sz w:val="40"/>
                                    </w:rPr>
                                    <w:t>+/-</w:t>
                                  </w:r>
                                </w:p>
                              </w:tc>
                              <w:tc>
                                <w:tcPr>
                                  <w:tcW w:w="992" w:type="dxa"/>
                                </w:tcPr>
                                <w:p w:rsidR="00333930" w:rsidRPr="003C792B" w:rsidRDefault="00333930" w:rsidP="00BB3C33">
                                  <w:pPr>
                                    <w:pStyle w:val="Textkrper"/>
                                    <w:jc w:val="center"/>
                                    <w:rPr>
                                      <w:rStyle w:val="Fett"/>
                                      <w:sz w:val="40"/>
                                    </w:rPr>
                                  </w:pPr>
                                  <w:r w:rsidRPr="003C792B">
                                    <w:rPr>
                                      <w:rStyle w:val="Fett"/>
                                      <w:sz w:val="40"/>
                                    </w:rPr>
                                    <w:t>-</w:t>
                                  </w:r>
                                </w:p>
                              </w:tc>
                            </w:tr>
                            <w:tr w:rsidR="00333930" w:rsidRPr="00A410C8" w:rsidTr="00BB3C33">
                              <w:tc>
                                <w:tcPr>
                                  <w:tcW w:w="5529" w:type="dxa"/>
                                  <w:shd w:val="clear" w:color="auto" w:fill="auto"/>
                                </w:tcPr>
                                <w:p w:rsidR="00333930" w:rsidRPr="008E7698" w:rsidRDefault="00333930" w:rsidP="00BB3C33">
                                  <w:pPr>
                                    <w:pStyle w:val="Textkrper"/>
                                    <w:jc w:val="left"/>
                                    <w:rPr>
                                      <w:sz w:val="22"/>
                                    </w:rPr>
                                  </w:pPr>
                                  <w:r>
                                    <w:rPr>
                                      <w:sz w:val="22"/>
                                    </w:rPr>
                                    <w:t xml:space="preserve">Geschmack des Obstquarks </w:t>
                                  </w:r>
                                  <w:r>
                                    <w:rPr>
                                      <w:sz w:val="22"/>
                                    </w:rPr>
                                    <w:br/>
                                    <w:t>(zu süß, zu sauer, bitter)</w:t>
                                  </w: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r>
                            <w:tr w:rsidR="00333930" w:rsidRPr="00A410C8" w:rsidTr="00BB3C33">
                              <w:tc>
                                <w:tcPr>
                                  <w:tcW w:w="5529" w:type="dxa"/>
                                  <w:shd w:val="clear" w:color="auto" w:fill="auto"/>
                                </w:tcPr>
                                <w:p w:rsidR="00333930" w:rsidRPr="008E7698" w:rsidRDefault="00333930" w:rsidP="00BB3C33">
                                  <w:pPr>
                                    <w:pStyle w:val="Textkrper"/>
                                    <w:rPr>
                                      <w:sz w:val="22"/>
                                    </w:rPr>
                                  </w:pPr>
                                  <w:r>
                                    <w:rPr>
                                      <w:sz w:val="22"/>
                                    </w:rPr>
                                    <w:t>Aussehen des Obstquarks</w:t>
                                  </w:r>
                                </w:p>
                                <w:p w:rsidR="00333930" w:rsidRPr="008E7698" w:rsidRDefault="00333930" w:rsidP="00BB3C33">
                                  <w:pPr>
                                    <w:pStyle w:val="Textkrper"/>
                                    <w:rPr>
                                      <w:sz w:val="22"/>
                                    </w:rP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r>
                            <w:tr w:rsidR="00333930" w:rsidRPr="00A410C8" w:rsidTr="00BB3C33">
                              <w:tc>
                                <w:tcPr>
                                  <w:tcW w:w="5529" w:type="dxa"/>
                                  <w:shd w:val="clear" w:color="auto" w:fill="auto"/>
                                </w:tcPr>
                                <w:p w:rsidR="00333930" w:rsidRPr="008E7698" w:rsidRDefault="00333930" w:rsidP="00BB3C33">
                                  <w:pPr>
                                    <w:pStyle w:val="Textkrper"/>
                                    <w:rPr>
                                      <w:sz w:val="22"/>
                                    </w:rPr>
                                  </w:pPr>
                                  <w:r>
                                    <w:rPr>
                                      <w:sz w:val="22"/>
                                    </w:rPr>
                                    <w:t>Dekoration des Obstquarks</w:t>
                                  </w:r>
                                </w:p>
                                <w:p w:rsidR="00333930" w:rsidRPr="008E7698" w:rsidRDefault="00333930" w:rsidP="00BB3C33">
                                  <w:pPr>
                                    <w:pStyle w:val="Textkrper"/>
                                    <w:rPr>
                                      <w:sz w:val="22"/>
                                    </w:rP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r>
                            <w:tr w:rsidR="00333930" w:rsidRPr="00A410C8" w:rsidTr="00BB3C33">
                              <w:tc>
                                <w:tcPr>
                                  <w:tcW w:w="5529" w:type="dxa"/>
                                  <w:shd w:val="clear" w:color="auto" w:fill="auto"/>
                                </w:tcPr>
                                <w:p w:rsidR="00333930" w:rsidRPr="008E7698" w:rsidRDefault="00333930" w:rsidP="00BB3C33">
                                  <w:pPr>
                                    <w:pStyle w:val="Textkrper"/>
                                    <w:rPr>
                                      <w:sz w:val="22"/>
                                    </w:rPr>
                                  </w:pPr>
                                  <w:r>
                                    <w:rPr>
                                      <w:sz w:val="22"/>
                                    </w:rPr>
                                    <w:t xml:space="preserve">Beschaffenheit </w:t>
                                  </w:r>
                                  <w:r>
                                    <w:rPr>
                                      <w:sz w:val="22"/>
                                    </w:rPr>
                                    <w:br/>
                                    <w:t>(fest, flüssig, cremig, klumpig)</w:t>
                                  </w: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r>
                            <w:tr w:rsidR="00333930" w:rsidRPr="00A410C8" w:rsidTr="00BB3C33">
                              <w:tc>
                                <w:tcPr>
                                  <w:tcW w:w="5529" w:type="dxa"/>
                                  <w:shd w:val="clear" w:color="auto" w:fill="auto"/>
                                </w:tcPr>
                                <w:p w:rsidR="00333930" w:rsidRPr="008E7698" w:rsidRDefault="00333930" w:rsidP="00BB3C33">
                                  <w:pPr>
                                    <w:pStyle w:val="Textkrper"/>
                                    <w:jc w:val="left"/>
                                    <w:rPr>
                                      <w:sz w:val="22"/>
                                    </w:rPr>
                                  </w:pPr>
                                  <w:r>
                                    <w:rPr>
                                      <w:sz w:val="22"/>
                                    </w:rPr>
                                    <w:t xml:space="preserve">Sauberes Einfüllen ins Glas </w:t>
                                  </w:r>
                                  <w:r>
                                    <w:rPr>
                                      <w:sz w:val="22"/>
                                    </w:rPr>
                                    <w:br/>
                                    <w:t>(Anrichtegeschirr sauber, Rand freigelassen)</w:t>
                                  </w: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r>
                            <w:tr w:rsidR="00333930" w:rsidRPr="00A410C8" w:rsidTr="00BB3C33">
                              <w:tc>
                                <w:tcPr>
                                  <w:tcW w:w="5529" w:type="dxa"/>
                                  <w:shd w:val="clear" w:color="auto" w:fill="auto"/>
                                </w:tcPr>
                                <w:p w:rsidR="00333930" w:rsidRPr="008E7698" w:rsidRDefault="00333930" w:rsidP="00BB3C33">
                                  <w:pPr>
                                    <w:pStyle w:val="Textkrper"/>
                                    <w:rPr>
                                      <w:sz w:val="22"/>
                                    </w:rPr>
                                  </w:pPr>
                                  <w:r>
                                    <w:rPr>
                                      <w:sz w:val="22"/>
                                    </w:rPr>
                                    <w:t>Farbliche Zusammenstellung beurteilen</w:t>
                                  </w:r>
                                </w:p>
                                <w:p w:rsidR="00333930" w:rsidRPr="008E7698" w:rsidRDefault="00333930" w:rsidP="00BB3C33">
                                  <w:pPr>
                                    <w:pStyle w:val="Textkrper"/>
                                    <w:rPr>
                                      <w:sz w:val="22"/>
                                    </w:rP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r>
                            <w:tr w:rsidR="00333930" w:rsidRPr="00A410C8" w:rsidTr="00BB3C33">
                              <w:trPr>
                                <w:trHeight w:val="830"/>
                              </w:trPr>
                              <w:tc>
                                <w:tcPr>
                                  <w:tcW w:w="8505" w:type="dxa"/>
                                  <w:gridSpan w:val="4"/>
                                  <w:shd w:val="clear" w:color="auto" w:fill="auto"/>
                                </w:tcPr>
                                <w:p w:rsidR="00333930" w:rsidRDefault="00333930" w:rsidP="00BB3C33">
                                  <w:pPr>
                                    <w:pStyle w:val="Textkrper"/>
                                    <w:rPr>
                                      <w:sz w:val="22"/>
                                    </w:rPr>
                                  </w:pPr>
                                  <w:r>
                                    <w:rPr>
                                      <w:sz w:val="22"/>
                                    </w:rPr>
                                    <w:t xml:space="preserve">Bemerkungen: </w:t>
                                  </w:r>
                                </w:p>
                                <w:p w:rsidR="00333930" w:rsidRDefault="00333930" w:rsidP="00BB3C33">
                                  <w:pPr>
                                    <w:pStyle w:val="Textkrper"/>
                                    <w:rPr>
                                      <w:sz w:val="22"/>
                                    </w:rPr>
                                  </w:pPr>
                                </w:p>
                                <w:p w:rsidR="00333930" w:rsidRDefault="00333930" w:rsidP="00BB3C33">
                                  <w:pPr>
                                    <w:pStyle w:val="Textkrper"/>
                                    <w:rPr>
                                      <w:sz w:val="22"/>
                                    </w:rPr>
                                  </w:pPr>
                                </w:p>
                                <w:p w:rsidR="00333930" w:rsidRDefault="00333930" w:rsidP="00BB3C33">
                                  <w:pPr>
                                    <w:pStyle w:val="Textkrper"/>
                                    <w:rPr>
                                      <w:sz w:val="22"/>
                                    </w:rPr>
                                  </w:pPr>
                                </w:p>
                                <w:p w:rsidR="00333930" w:rsidRPr="00A410C8" w:rsidRDefault="00333930" w:rsidP="00BB3C33">
                                  <w:pPr>
                                    <w:pStyle w:val="Textkrper"/>
                                  </w:pPr>
                                </w:p>
                              </w:tc>
                            </w:tr>
                          </w:tbl>
                          <w:p w:rsidR="00333930" w:rsidRDefault="00333930" w:rsidP="000D5D4D">
                            <w:pPr>
                              <w:pStyle w:val="Tabellezentriert"/>
                              <w:jc w:val="left"/>
                            </w:pPr>
                          </w:p>
                          <w:p w:rsidR="00333930" w:rsidRDefault="00333930" w:rsidP="000D5D4D">
                            <w:pPr>
                              <w:pStyle w:val="Tabellezentriert"/>
                              <w:jc w:val="left"/>
                            </w:pPr>
                          </w:p>
                          <w:p w:rsidR="00333930" w:rsidRDefault="00333930" w:rsidP="000D5D4D">
                            <w:pPr>
                              <w:pStyle w:val="Tabellezentriert"/>
                              <w:jc w:val="left"/>
                            </w:pPr>
                          </w:p>
                          <w:p w:rsidR="00333930" w:rsidRDefault="00333930" w:rsidP="000D5D4D">
                            <w:pPr>
                              <w:pStyle w:val="Tabellezentriert"/>
                              <w:jc w:val="left"/>
                            </w:pPr>
                          </w:p>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977" o:spid="_x0000_s1135" style="position:absolute;margin-left:.25pt;margin-top:.85pt;width:444.75pt;height:362.7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" fillcolor="window" strokecolor="windowText" strokeweight="2pt">
                <v:stroke dashstyle="3 1"/>
                <v:textbox>
                  <w:txbxContent>
                    <w:p w:rsidR="00333930" w:rsidRDefault="00333930" w:rsidP="000D5D4D">
                      <w:pPr>
                        <w:pStyle w:val="Tabellezentriert"/>
                        <w:jc w:val="left"/>
                      </w:pPr>
                    </w:p>
                    <w:tbl>
                      <w:tblPr>
                        <w:tblStyle w:val="Tabellenraster"/>
                        <w:tblW w:w="8505" w:type="dxa"/>
                        <w:tblInd w:w="108" w:type="dxa"/>
                        <w:tblLayout w:type="fixed"/>
                        <w:tblCellMar>
                          <w:top w:w="57" w:type="dxa"/>
                          <w:bottom w:w="57" w:type="dxa"/>
                        </w:tblCellMar>
                        <w:tblLook w:val="04A0" w:firstRow="1" w:lastRow="0" w:firstColumn="1" w:lastColumn="0" w:noHBand="0" w:noVBand="1"/>
                      </w:tblPr>
                      <w:tblGrid>
                        <w:gridCol w:w="5529"/>
                        <w:gridCol w:w="992"/>
                        <w:gridCol w:w="992"/>
                        <w:gridCol w:w="992"/>
                      </w:tblGrid>
                      <w:tr w:rsidR="00333930" w:rsidRPr="00A410C8" w:rsidTr="00CF7DFD">
                        <w:tc>
                          <w:tcPr>
                            <w:tcW w:w="5529" w:type="dxa"/>
                            <w:shd w:val="clear" w:color="auto" w:fill="D9D9D9" w:themeFill="background1" w:themeFillShade="D9"/>
                          </w:tcPr>
                          <w:p w:rsidR="00333930" w:rsidRPr="008E7698" w:rsidRDefault="00333930" w:rsidP="00BB3C33">
                            <w:pPr>
                              <w:pStyle w:val="Textkrper"/>
                              <w:rPr>
                                <w:rStyle w:val="Fett"/>
                                <w:sz w:val="24"/>
                              </w:rPr>
                            </w:pPr>
                            <w:r>
                              <w:rPr>
                                <w:rStyle w:val="Fett"/>
                                <w:sz w:val="24"/>
                              </w:rPr>
                              <w:t>Kontrollpunkte</w:t>
                            </w:r>
                          </w:p>
                        </w:tc>
                        <w:tc>
                          <w:tcPr>
                            <w:tcW w:w="2976" w:type="dxa"/>
                            <w:gridSpan w:val="3"/>
                            <w:shd w:val="clear" w:color="auto" w:fill="D9D9D9" w:themeFill="background1" w:themeFillShade="D9"/>
                          </w:tcPr>
                          <w:p w:rsidR="00333930" w:rsidRDefault="00333930" w:rsidP="00BB3C33">
                            <w:pPr>
                              <w:pStyle w:val="Textkrper"/>
                              <w:rPr>
                                <w:rStyle w:val="Fett"/>
                                <w:sz w:val="24"/>
                              </w:rPr>
                            </w:pPr>
                            <w:r>
                              <w:rPr>
                                <w:rStyle w:val="Fett"/>
                                <w:sz w:val="24"/>
                              </w:rPr>
                              <w:t>Bewertung</w:t>
                            </w:r>
                          </w:p>
                        </w:tc>
                      </w:tr>
                      <w:tr w:rsidR="00333930" w:rsidRPr="00A410C8" w:rsidTr="00BB3C33">
                        <w:tc>
                          <w:tcPr>
                            <w:tcW w:w="5529" w:type="dxa"/>
                            <w:shd w:val="clear" w:color="auto" w:fill="auto"/>
                          </w:tcPr>
                          <w:p w:rsidR="00333930" w:rsidRPr="008E7698" w:rsidRDefault="00333930" w:rsidP="00BB3C33">
                            <w:pPr>
                              <w:pStyle w:val="Textkrper"/>
                              <w:rPr>
                                <w:sz w:val="22"/>
                              </w:rPr>
                            </w:pPr>
                          </w:p>
                        </w:tc>
                        <w:tc>
                          <w:tcPr>
                            <w:tcW w:w="992" w:type="dxa"/>
                          </w:tcPr>
                          <w:p w:rsidR="00333930" w:rsidRPr="003C792B" w:rsidRDefault="00333930" w:rsidP="00BB3C33">
                            <w:pPr>
                              <w:pStyle w:val="Textkrper"/>
                              <w:jc w:val="center"/>
                              <w:rPr>
                                <w:rStyle w:val="Fett"/>
                                <w:sz w:val="40"/>
                              </w:rPr>
                            </w:pPr>
                            <w:r w:rsidRPr="003C792B">
                              <w:rPr>
                                <w:rStyle w:val="Fett"/>
                                <w:sz w:val="40"/>
                              </w:rPr>
                              <w:t>+</w:t>
                            </w:r>
                          </w:p>
                        </w:tc>
                        <w:tc>
                          <w:tcPr>
                            <w:tcW w:w="992" w:type="dxa"/>
                          </w:tcPr>
                          <w:p w:rsidR="00333930" w:rsidRPr="003C792B" w:rsidRDefault="00333930" w:rsidP="00BB3C33">
                            <w:pPr>
                              <w:pStyle w:val="Textkrper"/>
                              <w:jc w:val="center"/>
                              <w:rPr>
                                <w:rStyle w:val="Fett"/>
                                <w:sz w:val="40"/>
                              </w:rPr>
                            </w:pPr>
                            <w:r w:rsidRPr="003C792B">
                              <w:rPr>
                                <w:rStyle w:val="Fett"/>
                                <w:sz w:val="40"/>
                              </w:rPr>
                              <w:t>+/-</w:t>
                            </w:r>
                          </w:p>
                        </w:tc>
                        <w:tc>
                          <w:tcPr>
                            <w:tcW w:w="992" w:type="dxa"/>
                          </w:tcPr>
                          <w:p w:rsidR="00333930" w:rsidRPr="003C792B" w:rsidRDefault="00333930" w:rsidP="00BB3C33">
                            <w:pPr>
                              <w:pStyle w:val="Textkrper"/>
                              <w:jc w:val="center"/>
                              <w:rPr>
                                <w:rStyle w:val="Fett"/>
                                <w:sz w:val="40"/>
                              </w:rPr>
                            </w:pPr>
                            <w:r w:rsidRPr="003C792B">
                              <w:rPr>
                                <w:rStyle w:val="Fett"/>
                                <w:sz w:val="40"/>
                              </w:rPr>
                              <w:t>-</w:t>
                            </w:r>
                          </w:p>
                        </w:tc>
                      </w:tr>
                      <w:tr w:rsidR="00333930" w:rsidRPr="00A410C8" w:rsidTr="00BB3C33">
                        <w:tc>
                          <w:tcPr>
                            <w:tcW w:w="5529" w:type="dxa"/>
                            <w:shd w:val="clear" w:color="auto" w:fill="auto"/>
                          </w:tcPr>
                          <w:p w:rsidR="00333930" w:rsidRPr="008E7698" w:rsidRDefault="00333930" w:rsidP="00BB3C33">
                            <w:pPr>
                              <w:pStyle w:val="Textkrper"/>
                              <w:jc w:val="left"/>
                              <w:rPr>
                                <w:sz w:val="22"/>
                              </w:rPr>
                            </w:pPr>
                            <w:r>
                              <w:rPr>
                                <w:sz w:val="22"/>
                              </w:rPr>
                              <w:t xml:space="preserve">Geschmack des Obstquarks </w:t>
                            </w:r>
                            <w:r>
                              <w:rPr>
                                <w:sz w:val="22"/>
                              </w:rPr>
                              <w:br/>
                              <w:t>(zu süß, zu sauer, bitter)</w:t>
                            </w: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r>
                      <w:tr w:rsidR="00333930" w:rsidRPr="00A410C8" w:rsidTr="00BB3C33">
                        <w:tc>
                          <w:tcPr>
                            <w:tcW w:w="5529" w:type="dxa"/>
                            <w:shd w:val="clear" w:color="auto" w:fill="auto"/>
                          </w:tcPr>
                          <w:p w:rsidR="00333930" w:rsidRPr="008E7698" w:rsidRDefault="00333930" w:rsidP="00BB3C33">
                            <w:pPr>
                              <w:pStyle w:val="Textkrper"/>
                              <w:rPr>
                                <w:sz w:val="22"/>
                              </w:rPr>
                            </w:pPr>
                            <w:r>
                              <w:rPr>
                                <w:sz w:val="22"/>
                              </w:rPr>
                              <w:t>Aussehen des Obstquarks</w:t>
                            </w:r>
                          </w:p>
                          <w:p w:rsidR="00333930" w:rsidRPr="008E7698" w:rsidRDefault="00333930" w:rsidP="00BB3C33">
                            <w:pPr>
                              <w:pStyle w:val="Textkrper"/>
                              <w:rPr>
                                <w:sz w:val="22"/>
                              </w:rP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r>
                      <w:tr w:rsidR="00333930" w:rsidRPr="00A410C8" w:rsidTr="00BB3C33">
                        <w:tc>
                          <w:tcPr>
                            <w:tcW w:w="5529" w:type="dxa"/>
                            <w:shd w:val="clear" w:color="auto" w:fill="auto"/>
                          </w:tcPr>
                          <w:p w:rsidR="00333930" w:rsidRPr="008E7698" w:rsidRDefault="00333930" w:rsidP="00BB3C33">
                            <w:pPr>
                              <w:pStyle w:val="Textkrper"/>
                              <w:rPr>
                                <w:sz w:val="22"/>
                              </w:rPr>
                            </w:pPr>
                            <w:r>
                              <w:rPr>
                                <w:sz w:val="22"/>
                              </w:rPr>
                              <w:t>Dekoration des Obstquarks</w:t>
                            </w:r>
                          </w:p>
                          <w:p w:rsidR="00333930" w:rsidRPr="008E7698" w:rsidRDefault="00333930" w:rsidP="00BB3C33">
                            <w:pPr>
                              <w:pStyle w:val="Textkrper"/>
                              <w:rPr>
                                <w:sz w:val="22"/>
                              </w:rP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r>
                      <w:tr w:rsidR="00333930" w:rsidRPr="00A410C8" w:rsidTr="00BB3C33">
                        <w:tc>
                          <w:tcPr>
                            <w:tcW w:w="5529" w:type="dxa"/>
                            <w:shd w:val="clear" w:color="auto" w:fill="auto"/>
                          </w:tcPr>
                          <w:p w:rsidR="00333930" w:rsidRPr="008E7698" w:rsidRDefault="00333930" w:rsidP="00BB3C33">
                            <w:pPr>
                              <w:pStyle w:val="Textkrper"/>
                              <w:rPr>
                                <w:sz w:val="22"/>
                              </w:rPr>
                            </w:pPr>
                            <w:r>
                              <w:rPr>
                                <w:sz w:val="22"/>
                              </w:rPr>
                              <w:t xml:space="preserve">Beschaffenheit </w:t>
                            </w:r>
                            <w:r>
                              <w:rPr>
                                <w:sz w:val="22"/>
                              </w:rPr>
                              <w:br/>
                              <w:t>(fest, flüssig, cremig, klumpig)</w:t>
                            </w: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r>
                      <w:tr w:rsidR="00333930" w:rsidRPr="00A410C8" w:rsidTr="00BB3C33">
                        <w:tc>
                          <w:tcPr>
                            <w:tcW w:w="5529" w:type="dxa"/>
                            <w:shd w:val="clear" w:color="auto" w:fill="auto"/>
                          </w:tcPr>
                          <w:p w:rsidR="00333930" w:rsidRPr="008E7698" w:rsidRDefault="00333930" w:rsidP="00BB3C33">
                            <w:pPr>
                              <w:pStyle w:val="Textkrper"/>
                              <w:jc w:val="left"/>
                              <w:rPr>
                                <w:sz w:val="22"/>
                              </w:rPr>
                            </w:pPr>
                            <w:r>
                              <w:rPr>
                                <w:sz w:val="22"/>
                              </w:rPr>
                              <w:t xml:space="preserve">Sauberes Einfüllen ins Glas </w:t>
                            </w:r>
                            <w:r>
                              <w:rPr>
                                <w:sz w:val="22"/>
                              </w:rPr>
                              <w:br/>
                              <w:t>(Anrichtegeschirr sauber, Rand freigelassen)</w:t>
                            </w: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r>
                      <w:tr w:rsidR="00333930" w:rsidRPr="00A410C8" w:rsidTr="00BB3C33">
                        <w:tc>
                          <w:tcPr>
                            <w:tcW w:w="5529" w:type="dxa"/>
                            <w:shd w:val="clear" w:color="auto" w:fill="auto"/>
                          </w:tcPr>
                          <w:p w:rsidR="00333930" w:rsidRPr="008E7698" w:rsidRDefault="00333930" w:rsidP="00BB3C33">
                            <w:pPr>
                              <w:pStyle w:val="Textkrper"/>
                              <w:rPr>
                                <w:sz w:val="22"/>
                              </w:rPr>
                            </w:pPr>
                            <w:r>
                              <w:rPr>
                                <w:sz w:val="22"/>
                              </w:rPr>
                              <w:t>Farbliche Zusammenstellung beurteilen</w:t>
                            </w:r>
                          </w:p>
                          <w:p w:rsidR="00333930" w:rsidRPr="008E7698" w:rsidRDefault="00333930" w:rsidP="00BB3C33">
                            <w:pPr>
                              <w:pStyle w:val="Textkrper"/>
                              <w:rPr>
                                <w:sz w:val="22"/>
                              </w:rP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c>
                          <w:tcPr>
                            <w:tcW w:w="992" w:type="dxa"/>
                          </w:tcPr>
                          <w:p w:rsidR="00333930" w:rsidRPr="00A410C8" w:rsidRDefault="00333930" w:rsidP="00BB3C33">
                            <w:pPr>
                              <w:pStyle w:val="Textkrper"/>
                            </w:pPr>
                          </w:p>
                        </w:tc>
                      </w:tr>
                      <w:tr w:rsidR="00333930" w:rsidRPr="00A410C8" w:rsidTr="00BB3C33">
                        <w:trPr>
                          <w:trHeight w:val="830"/>
                        </w:trPr>
                        <w:tc>
                          <w:tcPr>
                            <w:tcW w:w="8505" w:type="dxa"/>
                            <w:gridSpan w:val="4"/>
                            <w:shd w:val="clear" w:color="auto" w:fill="auto"/>
                          </w:tcPr>
                          <w:p w:rsidR="00333930" w:rsidRDefault="00333930" w:rsidP="00BB3C33">
                            <w:pPr>
                              <w:pStyle w:val="Textkrper"/>
                              <w:rPr>
                                <w:sz w:val="22"/>
                              </w:rPr>
                            </w:pPr>
                            <w:r>
                              <w:rPr>
                                <w:sz w:val="22"/>
                              </w:rPr>
                              <w:t xml:space="preserve">Bemerkungen: </w:t>
                            </w:r>
                          </w:p>
                          <w:p w:rsidR="00333930" w:rsidRDefault="00333930" w:rsidP="00BB3C33">
                            <w:pPr>
                              <w:pStyle w:val="Textkrper"/>
                              <w:rPr>
                                <w:sz w:val="22"/>
                              </w:rPr>
                            </w:pPr>
                          </w:p>
                          <w:p w:rsidR="00333930" w:rsidRDefault="00333930" w:rsidP="00BB3C33">
                            <w:pPr>
                              <w:pStyle w:val="Textkrper"/>
                              <w:rPr>
                                <w:sz w:val="22"/>
                              </w:rPr>
                            </w:pPr>
                          </w:p>
                          <w:p w:rsidR="00333930" w:rsidRDefault="00333930" w:rsidP="00BB3C33">
                            <w:pPr>
                              <w:pStyle w:val="Textkrper"/>
                              <w:rPr>
                                <w:sz w:val="22"/>
                              </w:rPr>
                            </w:pPr>
                          </w:p>
                          <w:p w:rsidR="00333930" w:rsidRPr="00A410C8" w:rsidRDefault="00333930" w:rsidP="00BB3C33">
                            <w:pPr>
                              <w:pStyle w:val="Textkrper"/>
                            </w:pPr>
                          </w:p>
                        </w:tc>
                      </w:tr>
                    </w:tbl>
                    <w:p w:rsidR="00333930" w:rsidRDefault="00333930" w:rsidP="000D5D4D">
                      <w:pPr>
                        <w:pStyle w:val="Tabellezentriert"/>
                        <w:jc w:val="left"/>
                      </w:pPr>
                    </w:p>
                    <w:p w:rsidR="00333930" w:rsidRDefault="00333930" w:rsidP="000D5D4D">
                      <w:pPr>
                        <w:pStyle w:val="Tabellezentriert"/>
                        <w:jc w:val="left"/>
                      </w:pPr>
                    </w:p>
                    <w:p w:rsidR="00333930" w:rsidRDefault="00333930" w:rsidP="000D5D4D">
                      <w:pPr>
                        <w:pStyle w:val="Tabellezentriert"/>
                        <w:jc w:val="left"/>
                      </w:pPr>
                    </w:p>
                    <w:p w:rsidR="00333930" w:rsidRDefault="00333930" w:rsidP="000D5D4D">
                      <w:pPr>
                        <w:pStyle w:val="Tabellezentriert"/>
                        <w:jc w:val="left"/>
                      </w:pPr>
                    </w:p>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p w:rsidR="00333930" w:rsidRDefault="00333930" w:rsidP="000D5D4D"/>
                  </w:txbxContent>
                </v:textbox>
              </v:rect>
            </w:pict>
          </mc:Fallback>
        </mc:AlternateContent>
      </w:r>
    </w:p>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 w:rsidR="000D5D4D" w:rsidRDefault="000D5D4D" w:rsidP="000D5D4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0D5D4D"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0D5D4D" w:rsidRPr="00CB5B46" w:rsidRDefault="000D5D4D" w:rsidP="00BB3C33">
            <w:pPr>
              <w:pStyle w:val="Tabelle6pt"/>
            </w:pPr>
            <w:r>
              <w:lastRenderedPageBreak/>
              <w:br w:type="page"/>
              <w:t>Lernfeld</w:t>
            </w:r>
          </w:p>
          <w:p w:rsidR="000D5D4D" w:rsidRDefault="000D5D4D" w:rsidP="00BB3C33">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t>Titel</w:t>
            </w:r>
          </w:p>
          <w:p w:rsidR="000D5D4D" w:rsidRDefault="00107B05" w:rsidP="00BB3C33">
            <w:pPr>
              <w:pStyle w:val="TabelleKopflinks"/>
            </w:pPr>
            <w:r>
              <w:t xml:space="preserve">Lernumgebung kennenlernen – </w:t>
            </w:r>
          </w:p>
          <w:p w:rsidR="000D5D4D" w:rsidRDefault="00107B05" w:rsidP="00BB3C33">
            <w:pPr>
              <w:pStyle w:val="TabelleKopflinks"/>
            </w:pPr>
            <w:r>
              <w:t xml:space="preserve">Handlungskreislauf – </w:t>
            </w:r>
            <w:r w:rsidR="000D5D4D">
              <w:t>Checkliste</w:t>
            </w:r>
          </w:p>
        </w:tc>
        <w:tc>
          <w:tcPr>
            <w:tcW w:w="188" w:type="dxa"/>
            <w:vMerge w:val="restart"/>
            <w:tcBorders>
              <w:top w:val="nil"/>
              <w:left w:val="single" w:sz="4" w:space="0" w:color="auto"/>
              <w:bottom w:val="nil"/>
              <w:right w:val="single" w:sz="4" w:space="0" w:color="auto"/>
            </w:tcBorders>
            <w:shd w:val="clear" w:color="auto" w:fill="FFFFFF"/>
          </w:tcPr>
          <w:p w:rsidR="000D5D4D" w:rsidRPr="004B658C" w:rsidRDefault="000D5D4D" w:rsidP="00BB3C3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D5D4D" w:rsidRDefault="000D5D4D" w:rsidP="00BB3C33">
            <w:pPr>
              <w:pStyle w:val="TabellenkopfLS"/>
            </w:pPr>
            <w:r>
              <w:t xml:space="preserve">Ernährung </w:t>
            </w:r>
            <w:r>
              <w:br/>
              <w:t>und Gastronomie</w:t>
            </w:r>
          </w:p>
          <w:p w:rsidR="000D5D4D" w:rsidRPr="00B51DE9" w:rsidRDefault="000D5D4D" w:rsidP="00BB3C33">
            <w:pPr>
              <w:pStyle w:val="TabelleKopfmitte"/>
              <w:rPr>
                <w:rFonts w:eastAsia="Calibri"/>
              </w:rPr>
            </w:pPr>
            <w:r>
              <w:t>EG1.01.01.07</w:t>
            </w:r>
          </w:p>
        </w:tc>
      </w:tr>
      <w:tr w:rsidR="000D5D4D" w:rsidRPr="00B51DE9" w:rsidTr="00BB3C33">
        <w:tc>
          <w:tcPr>
            <w:tcW w:w="7348" w:type="dxa"/>
            <w:gridSpan w:val="2"/>
            <w:tcBorders>
              <w:left w:val="single" w:sz="4" w:space="0" w:color="auto"/>
              <w:bottom w:val="single" w:sz="4" w:space="0" w:color="auto"/>
              <w:right w:val="single" w:sz="4" w:space="0" w:color="auto"/>
            </w:tcBorders>
            <w:shd w:val="clear" w:color="auto" w:fill="auto"/>
            <w:hideMark/>
          </w:tcPr>
          <w:p w:rsidR="000D5D4D" w:rsidRPr="004B658C" w:rsidRDefault="000D5D4D" w:rsidP="00BB3C33">
            <w:pPr>
              <w:pStyle w:val="Tabelle6pt"/>
            </w:pPr>
            <w:r>
              <w:t>Kompetenzbereiche:</w:t>
            </w:r>
          </w:p>
          <w:p w:rsidR="000D5D4D" w:rsidRDefault="000D5D4D" w:rsidP="000D5D4D">
            <w:pPr>
              <w:pStyle w:val="Kopf8ptafz"/>
              <w:ind w:left="227" w:hanging="170"/>
            </w:pPr>
            <w:r>
              <w:t>Ich kann die unterschiedlichen Arbeitsmaterialien überblicken.</w:t>
            </w:r>
          </w:p>
          <w:p w:rsidR="000D5D4D" w:rsidRDefault="000D5D4D" w:rsidP="000D5D4D">
            <w:pPr>
              <w:pStyle w:val="Kopf8ptafz"/>
              <w:ind w:left="227" w:hanging="170"/>
            </w:pPr>
            <w:r>
              <w:t xml:space="preserve">Ich kann Aufgaben eigenverantwortlich und </w:t>
            </w:r>
            <w:r w:rsidR="003702B6">
              <w:t>selbstständig</w:t>
            </w:r>
            <w:r>
              <w:t xml:space="preserve"> durchführen.</w:t>
            </w:r>
          </w:p>
          <w:p w:rsidR="000D5D4D" w:rsidRDefault="000D5D4D"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0D5D4D" w:rsidRDefault="000D5D4D" w:rsidP="00BB3C3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5D4D" w:rsidRPr="00B51DE9" w:rsidTr="00BB3C33">
              <w:trPr>
                <w:trHeight w:val="284"/>
              </w:trPr>
              <w:tc>
                <w:tcPr>
                  <w:tcW w:w="2090" w:type="dxa"/>
                  <w:shd w:val="clear" w:color="auto" w:fill="auto"/>
                </w:tcPr>
                <w:p w:rsidR="000D5D4D" w:rsidRPr="00B51DE9" w:rsidRDefault="000D5D4D" w:rsidP="00BB3C33">
                  <w:pPr>
                    <w:pStyle w:val="Textkrpermitte"/>
                  </w:pPr>
                  <w:proofErr w:type="spellStart"/>
                  <w:r w:rsidRPr="00B51DE9">
                    <w:t>LernPROJEKT</w:t>
                  </w:r>
                  <w:proofErr w:type="spellEnd"/>
                </w:p>
              </w:tc>
            </w:tr>
            <w:tr w:rsidR="000D5D4D" w:rsidRPr="00B51DE9" w:rsidTr="00BB3C33">
              <w:trPr>
                <w:trHeight w:val="284"/>
              </w:trPr>
              <w:tc>
                <w:tcPr>
                  <w:tcW w:w="2090" w:type="dxa"/>
                  <w:tcBorders>
                    <w:bottom w:val="single" w:sz="4" w:space="0" w:color="auto"/>
                  </w:tcBorders>
                  <w:shd w:val="clear" w:color="auto" w:fill="auto"/>
                </w:tcPr>
                <w:p w:rsidR="000D5D4D" w:rsidRPr="00B51DE9" w:rsidRDefault="000D5D4D" w:rsidP="00BB3C33">
                  <w:pPr>
                    <w:pStyle w:val="Textkrpermitte"/>
                  </w:pPr>
                  <w:proofErr w:type="spellStart"/>
                  <w:r w:rsidRPr="00B51DE9">
                    <w:t>LernTHEMA</w:t>
                  </w:r>
                  <w:proofErr w:type="spellEnd"/>
                </w:p>
              </w:tc>
            </w:tr>
            <w:tr w:rsidR="000D5D4D" w:rsidRPr="00B51DE9" w:rsidTr="00BB3C33">
              <w:trPr>
                <w:trHeight w:val="284"/>
              </w:trPr>
              <w:tc>
                <w:tcPr>
                  <w:tcW w:w="2090" w:type="dxa"/>
                  <w:tcBorders>
                    <w:bottom w:val="nil"/>
                  </w:tcBorders>
                  <w:shd w:val="clear" w:color="auto" w:fill="D9D9D9" w:themeFill="background1" w:themeFillShade="D9"/>
                </w:tcPr>
                <w:p w:rsidR="000D5D4D" w:rsidRPr="00B51DE9" w:rsidRDefault="000D5D4D" w:rsidP="00BB3C33">
                  <w:pPr>
                    <w:pStyle w:val="TabelleKopfmitte"/>
                  </w:pPr>
                  <w:proofErr w:type="spellStart"/>
                  <w:r w:rsidRPr="00B51DE9">
                    <w:t>LernSCHRITT</w:t>
                  </w:r>
                  <w:proofErr w:type="spellEnd"/>
                </w:p>
              </w:tc>
            </w:tr>
          </w:tbl>
          <w:p w:rsidR="000D5D4D" w:rsidRPr="00B51DE9" w:rsidRDefault="000D5D4D" w:rsidP="00BB3C33"/>
        </w:tc>
      </w:tr>
    </w:tbl>
    <w:p w:rsidR="00B53DF4" w:rsidRDefault="00B53DF4" w:rsidP="00B53DF4">
      <w:pPr>
        <w:pStyle w:val="Abstandszeile"/>
      </w:pPr>
    </w:p>
    <w:p w:rsidR="000D5D4D" w:rsidRDefault="000D5D4D" w:rsidP="0048565D">
      <w:pPr>
        <w:spacing w:line="240" w:lineRule="exact"/>
      </w:pPr>
      <w:r>
        <w:rPr>
          <w:noProof/>
          <w:sz w:val="24"/>
          <w:lang w:eastAsia="de-DE"/>
        </w:rPr>
        <w:drawing>
          <wp:anchor distT="0" distB="0" distL="114300" distR="114300" simplePos="0" relativeHeight="251774976" behindDoc="0" locked="0" layoutInCell="0" allowOverlap="1" wp14:anchorId="0CB90D6F" wp14:editId="324501B0">
            <wp:simplePos x="0" y="0"/>
            <wp:positionH relativeFrom="rightMargin">
              <wp:posOffset>828040</wp:posOffset>
            </wp:positionH>
            <wp:positionV relativeFrom="paragraph">
              <wp:posOffset>0</wp:posOffset>
            </wp:positionV>
            <wp:extent cx="349200" cy="320400"/>
            <wp:effectExtent l="0" t="0" r="0" b="3810"/>
            <wp:wrapNone/>
            <wp:docPr id="427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73952" behindDoc="0" locked="0" layoutInCell="0" allowOverlap="1" wp14:anchorId="1C5E96C7" wp14:editId="73CB21F6">
            <wp:simplePos x="0" y="0"/>
            <wp:positionH relativeFrom="rightMargin">
              <wp:posOffset>467995</wp:posOffset>
            </wp:positionH>
            <wp:positionV relativeFrom="paragraph">
              <wp:posOffset>0</wp:posOffset>
            </wp:positionV>
            <wp:extent cx="349885" cy="320675"/>
            <wp:effectExtent l="0" t="0" r="0" b="3175"/>
            <wp:wrapNone/>
            <wp:docPr id="427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72928" behindDoc="0" locked="0" layoutInCell="0" allowOverlap="1" wp14:anchorId="52E2DA1E" wp14:editId="63D6A58F">
            <wp:simplePos x="0" y="0"/>
            <wp:positionH relativeFrom="rightMargin">
              <wp:posOffset>107950</wp:posOffset>
            </wp:positionH>
            <wp:positionV relativeFrom="paragraph">
              <wp:posOffset>0</wp:posOffset>
            </wp:positionV>
            <wp:extent cx="349885" cy="320675"/>
            <wp:effectExtent l="0" t="0" r="0" b="3175"/>
            <wp:wrapNone/>
            <wp:docPr id="427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1AED">
        <w:t>Prüfen Sie Ihre Arbeitsschritte zum Obstquark mit Hilfe einer Checkliste zum Han</w:t>
      </w:r>
      <w:r w:rsidRPr="006D1AED">
        <w:t>d</w:t>
      </w:r>
      <w:r w:rsidRPr="006D1AED">
        <w:t>lungskreis</w:t>
      </w:r>
      <w:r>
        <w:t>lauf</w:t>
      </w:r>
      <w:r w:rsidRPr="006D1AED">
        <w:t>.</w:t>
      </w:r>
    </w:p>
    <w:p w:rsidR="00413671" w:rsidRPr="006D1AED" w:rsidRDefault="00413671" w:rsidP="00413671">
      <w:pPr>
        <w:pStyle w:val="Abstandszeile"/>
      </w:pPr>
    </w:p>
    <w:tbl>
      <w:tblPr>
        <w:tblStyle w:val="Tabellenraster"/>
        <w:tblW w:w="6946" w:type="dxa"/>
        <w:tblInd w:w="108" w:type="dxa"/>
        <w:tblLayout w:type="fixed"/>
        <w:tblCellMar>
          <w:top w:w="57" w:type="dxa"/>
          <w:bottom w:w="57" w:type="dxa"/>
        </w:tblCellMar>
        <w:tblLook w:val="04A0" w:firstRow="1" w:lastRow="0" w:firstColumn="1" w:lastColumn="0" w:noHBand="0" w:noVBand="1"/>
      </w:tblPr>
      <w:tblGrid>
        <w:gridCol w:w="567"/>
        <w:gridCol w:w="4347"/>
        <w:gridCol w:w="1040"/>
        <w:gridCol w:w="992"/>
      </w:tblGrid>
      <w:tr w:rsidR="000D5D4D" w:rsidRPr="006D1AED" w:rsidTr="00CF7DFD">
        <w:trPr>
          <w:cantSplit/>
          <w:trHeight w:val="170"/>
        </w:trPr>
        <w:tc>
          <w:tcPr>
            <w:tcW w:w="567" w:type="dxa"/>
            <w:shd w:val="clear" w:color="auto" w:fill="D9D9D9" w:themeFill="background1" w:themeFillShade="D9"/>
            <w:textDirection w:val="tbRl"/>
            <w:vAlign w:val="bottom"/>
          </w:tcPr>
          <w:p w:rsidR="000D5D4D" w:rsidRPr="006D1AED" w:rsidRDefault="000D5D4D" w:rsidP="00BB3C33">
            <w:pPr>
              <w:pStyle w:val="Textkrper"/>
              <w:ind w:left="113" w:right="113"/>
              <w:jc w:val="left"/>
            </w:pPr>
          </w:p>
        </w:tc>
        <w:tc>
          <w:tcPr>
            <w:tcW w:w="4347" w:type="dxa"/>
            <w:shd w:val="clear" w:color="auto" w:fill="D9D9D9" w:themeFill="background1" w:themeFillShade="D9"/>
          </w:tcPr>
          <w:p w:rsidR="000D5D4D" w:rsidRPr="006D1AED" w:rsidRDefault="000D5D4D" w:rsidP="00CF7DFD">
            <w:pPr>
              <w:pStyle w:val="Textkrper"/>
              <w:jc w:val="center"/>
            </w:pPr>
            <w:r w:rsidRPr="006D1AED">
              <w:t>Aussagen</w:t>
            </w:r>
          </w:p>
        </w:tc>
        <w:tc>
          <w:tcPr>
            <w:tcW w:w="1040" w:type="dxa"/>
            <w:shd w:val="clear" w:color="auto" w:fill="D9D9D9" w:themeFill="background1" w:themeFillShade="D9"/>
          </w:tcPr>
          <w:p w:rsidR="000D5D4D" w:rsidRPr="006D1AED" w:rsidRDefault="000D5D4D" w:rsidP="00BB3C33">
            <w:pPr>
              <w:pStyle w:val="Textkrper"/>
              <w:jc w:val="center"/>
            </w:pPr>
            <w:r w:rsidRPr="006D1AED">
              <w:t>Trifft zu</w:t>
            </w:r>
          </w:p>
        </w:tc>
        <w:tc>
          <w:tcPr>
            <w:tcW w:w="992" w:type="dxa"/>
            <w:shd w:val="clear" w:color="auto" w:fill="D9D9D9" w:themeFill="background1" w:themeFillShade="D9"/>
          </w:tcPr>
          <w:p w:rsidR="000D5D4D" w:rsidRPr="006D1AED" w:rsidRDefault="000D5D4D" w:rsidP="00BB3C33">
            <w:pPr>
              <w:pStyle w:val="Textkrper"/>
              <w:jc w:val="center"/>
            </w:pPr>
            <w:r w:rsidRPr="006D1AED">
              <w:t>Trifft nicht zu</w:t>
            </w:r>
          </w:p>
        </w:tc>
      </w:tr>
      <w:tr w:rsidR="000D5D4D" w:rsidRPr="006D1AED" w:rsidTr="00413671">
        <w:tc>
          <w:tcPr>
            <w:tcW w:w="567" w:type="dxa"/>
            <w:vMerge w:val="restart"/>
            <w:shd w:val="clear" w:color="auto" w:fill="auto"/>
            <w:textDirection w:val="btLr"/>
            <w:vAlign w:val="center"/>
          </w:tcPr>
          <w:p w:rsidR="000D5D4D" w:rsidRPr="006D1AED" w:rsidRDefault="000A13EB" w:rsidP="00413671">
            <w:pPr>
              <w:pStyle w:val="Textkrper"/>
              <w:ind w:left="113" w:right="113"/>
              <w:jc w:val="center"/>
              <w:rPr>
                <w:sz w:val="18"/>
              </w:rPr>
            </w:pPr>
            <w:r>
              <w:rPr>
                <w:sz w:val="18"/>
              </w:rPr>
              <w:t>Informieren</w:t>
            </w:r>
          </w:p>
        </w:tc>
        <w:tc>
          <w:tcPr>
            <w:tcW w:w="4347" w:type="dxa"/>
          </w:tcPr>
          <w:p w:rsidR="000D5D4D" w:rsidRDefault="000D5D4D" w:rsidP="00BB3C33">
            <w:pPr>
              <w:pStyle w:val="Textkrper"/>
            </w:pPr>
            <w:r w:rsidRPr="006D1AED">
              <w:t>Wir hatten ein Rezept für den Obstquark.</w:t>
            </w:r>
          </w:p>
          <w:p w:rsidR="00413671" w:rsidRPr="006D1AED" w:rsidRDefault="00413671" w:rsidP="00BB3C33">
            <w:pPr>
              <w:pStyle w:val="Textkrper"/>
            </w:pP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r w:rsidR="000D5D4D" w:rsidRPr="006D1AED" w:rsidTr="00413671">
        <w:tc>
          <w:tcPr>
            <w:tcW w:w="567" w:type="dxa"/>
            <w:vMerge/>
            <w:shd w:val="clear" w:color="auto" w:fill="auto"/>
            <w:textDirection w:val="btLr"/>
            <w:vAlign w:val="center"/>
          </w:tcPr>
          <w:p w:rsidR="000D5D4D" w:rsidRPr="006D1AED" w:rsidRDefault="000D5D4D" w:rsidP="00413671">
            <w:pPr>
              <w:pStyle w:val="Textkrper"/>
              <w:ind w:left="113" w:right="113"/>
              <w:jc w:val="center"/>
              <w:rPr>
                <w:sz w:val="18"/>
              </w:rPr>
            </w:pPr>
          </w:p>
        </w:tc>
        <w:tc>
          <w:tcPr>
            <w:tcW w:w="4347" w:type="dxa"/>
          </w:tcPr>
          <w:p w:rsidR="000D5D4D" w:rsidRDefault="000D5D4D" w:rsidP="00BB3C33">
            <w:pPr>
              <w:pStyle w:val="Textkrper"/>
            </w:pPr>
            <w:r w:rsidRPr="006D1AED">
              <w:t>Wir haben das Rezept gelesen.</w:t>
            </w:r>
          </w:p>
          <w:p w:rsidR="00413671" w:rsidRPr="006D1AED" w:rsidRDefault="00413671" w:rsidP="00BB3C33">
            <w:pPr>
              <w:pStyle w:val="Textkrper"/>
            </w:pP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r w:rsidR="000D5D4D" w:rsidRPr="006D1AED" w:rsidTr="00413671">
        <w:tc>
          <w:tcPr>
            <w:tcW w:w="567" w:type="dxa"/>
            <w:vMerge/>
            <w:shd w:val="clear" w:color="auto" w:fill="auto"/>
            <w:textDirection w:val="btLr"/>
            <w:vAlign w:val="center"/>
          </w:tcPr>
          <w:p w:rsidR="000D5D4D" w:rsidRPr="006D1AED" w:rsidRDefault="000D5D4D" w:rsidP="00413671">
            <w:pPr>
              <w:pStyle w:val="Textkrper"/>
              <w:ind w:left="113" w:right="113"/>
              <w:jc w:val="center"/>
              <w:rPr>
                <w:sz w:val="18"/>
              </w:rPr>
            </w:pPr>
          </w:p>
        </w:tc>
        <w:tc>
          <w:tcPr>
            <w:tcW w:w="4347" w:type="dxa"/>
          </w:tcPr>
          <w:p w:rsidR="000D5D4D" w:rsidRDefault="000D5D4D" w:rsidP="00BB3C33">
            <w:pPr>
              <w:pStyle w:val="Textkrper"/>
            </w:pPr>
            <w:r w:rsidRPr="006D1AED">
              <w:t>Wir kannten alle Zutaten.</w:t>
            </w:r>
          </w:p>
          <w:p w:rsidR="00413671" w:rsidRPr="006D1AED" w:rsidRDefault="00413671" w:rsidP="00BB3C33">
            <w:pPr>
              <w:pStyle w:val="Textkrper"/>
            </w:pP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r w:rsidR="000D5D4D" w:rsidRPr="006D1AED" w:rsidTr="00413671">
        <w:tc>
          <w:tcPr>
            <w:tcW w:w="567" w:type="dxa"/>
            <w:vMerge/>
            <w:shd w:val="clear" w:color="auto" w:fill="auto"/>
            <w:textDirection w:val="btLr"/>
            <w:vAlign w:val="center"/>
          </w:tcPr>
          <w:p w:rsidR="000D5D4D" w:rsidRPr="006D1AED" w:rsidRDefault="000D5D4D" w:rsidP="00413671">
            <w:pPr>
              <w:pStyle w:val="Textkrper"/>
              <w:ind w:left="113" w:right="113"/>
              <w:jc w:val="center"/>
              <w:rPr>
                <w:sz w:val="18"/>
              </w:rPr>
            </w:pPr>
          </w:p>
        </w:tc>
        <w:tc>
          <w:tcPr>
            <w:tcW w:w="4347" w:type="dxa"/>
          </w:tcPr>
          <w:p w:rsidR="000D5D4D" w:rsidRDefault="000D5D4D" w:rsidP="00BB3C33">
            <w:pPr>
              <w:pStyle w:val="Textkrper"/>
            </w:pPr>
            <w:r w:rsidRPr="006D1AED">
              <w:t>Wir haben alle Arbeitsschritte verstanden.</w:t>
            </w:r>
          </w:p>
          <w:p w:rsidR="00413671" w:rsidRPr="006D1AED" w:rsidRDefault="00413671" w:rsidP="00BB3C33">
            <w:pPr>
              <w:pStyle w:val="Textkrper"/>
            </w:pP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r w:rsidR="000D5D4D" w:rsidRPr="006D1AED" w:rsidTr="00413671">
        <w:tc>
          <w:tcPr>
            <w:tcW w:w="567" w:type="dxa"/>
            <w:vMerge w:val="restart"/>
            <w:shd w:val="clear" w:color="auto" w:fill="auto"/>
            <w:textDirection w:val="btLr"/>
            <w:vAlign w:val="center"/>
          </w:tcPr>
          <w:p w:rsidR="000D5D4D" w:rsidRPr="006D1AED" w:rsidRDefault="000A13EB" w:rsidP="00107B05">
            <w:pPr>
              <w:pStyle w:val="Textkrper"/>
              <w:ind w:left="113" w:right="113"/>
              <w:jc w:val="center"/>
              <w:rPr>
                <w:sz w:val="18"/>
              </w:rPr>
            </w:pPr>
            <w:r>
              <w:rPr>
                <w:sz w:val="18"/>
              </w:rPr>
              <w:t>Planen</w:t>
            </w:r>
            <w:r w:rsidR="00107B05">
              <w:rPr>
                <w:sz w:val="18"/>
              </w:rPr>
              <w:t>/E</w:t>
            </w:r>
            <w:r w:rsidR="000D5D4D" w:rsidRPr="006D1AED">
              <w:rPr>
                <w:sz w:val="18"/>
              </w:rPr>
              <w:t>ntscheiden</w:t>
            </w:r>
          </w:p>
        </w:tc>
        <w:tc>
          <w:tcPr>
            <w:tcW w:w="4347" w:type="dxa"/>
          </w:tcPr>
          <w:p w:rsidR="000D5D4D" w:rsidRPr="006D1AED" w:rsidRDefault="000D5D4D" w:rsidP="00BB3C33">
            <w:pPr>
              <w:pStyle w:val="Textkrper"/>
            </w:pPr>
            <w:r w:rsidRPr="006D1AED">
              <w:t>Wir haben die Arbeit innerhalb unserer Gruppe verteilt.</w:t>
            </w: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r w:rsidR="000D5D4D" w:rsidRPr="006D1AED" w:rsidTr="00413671">
        <w:tc>
          <w:tcPr>
            <w:tcW w:w="567" w:type="dxa"/>
            <w:vMerge/>
            <w:shd w:val="clear" w:color="auto" w:fill="auto"/>
            <w:textDirection w:val="btLr"/>
            <w:vAlign w:val="center"/>
          </w:tcPr>
          <w:p w:rsidR="000D5D4D" w:rsidRPr="006D1AED" w:rsidRDefault="000D5D4D" w:rsidP="00413671">
            <w:pPr>
              <w:pStyle w:val="Textkrper"/>
              <w:ind w:left="113" w:right="113"/>
              <w:jc w:val="center"/>
              <w:rPr>
                <w:sz w:val="18"/>
              </w:rPr>
            </w:pPr>
          </w:p>
        </w:tc>
        <w:tc>
          <w:tcPr>
            <w:tcW w:w="4347" w:type="dxa"/>
          </w:tcPr>
          <w:p w:rsidR="000D5D4D" w:rsidRPr="006D1AED" w:rsidRDefault="000D5D4D" w:rsidP="00BB3C33">
            <w:pPr>
              <w:pStyle w:val="Textkrper"/>
            </w:pPr>
            <w:r w:rsidRPr="006D1AED">
              <w:t>Wir haben eine Reihenfolge für unsere Arbeit festgelegt.</w:t>
            </w: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r w:rsidR="000D5D4D" w:rsidRPr="006D1AED" w:rsidTr="00413671">
        <w:tc>
          <w:tcPr>
            <w:tcW w:w="567" w:type="dxa"/>
            <w:vMerge/>
            <w:shd w:val="clear" w:color="auto" w:fill="auto"/>
            <w:textDirection w:val="btLr"/>
            <w:vAlign w:val="center"/>
          </w:tcPr>
          <w:p w:rsidR="000D5D4D" w:rsidRPr="006D1AED" w:rsidRDefault="000D5D4D" w:rsidP="00413671">
            <w:pPr>
              <w:pStyle w:val="Textkrper"/>
              <w:ind w:left="113" w:right="113"/>
              <w:jc w:val="center"/>
              <w:rPr>
                <w:sz w:val="18"/>
              </w:rPr>
            </w:pPr>
          </w:p>
        </w:tc>
        <w:tc>
          <w:tcPr>
            <w:tcW w:w="4347" w:type="dxa"/>
          </w:tcPr>
          <w:p w:rsidR="000D5D4D" w:rsidRDefault="000D5D4D" w:rsidP="00BB3C33">
            <w:pPr>
              <w:pStyle w:val="Textkrper"/>
            </w:pPr>
            <w:r w:rsidRPr="006D1AED">
              <w:t xml:space="preserve">Wir haben einen Zeitplan festgelegt. </w:t>
            </w:r>
          </w:p>
          <w:p w:rsidR="00413671" w:rsidRPr="006D1AED" w:rsidRDefault="00413671" w:rsidP="00BB3C33">
            <w:pPr>
              <w:pStyle w:val="Textkrper"/>
            </w:pP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r w:rsidR="000D5D4D" w:rsidRPr="006D1AED" w:rsidTr="00413671">
        <w:trPr>
          <w:cantSplit/>
          <w:trHeight w:val="1246"/>
        </w:trPr>
        <w:tc>
          <w:tcPr>
            <w:tcW w:w="567" w:type="dxa"/>
            <w:shd w:val="clear" w:color="auto" w:fill="auto"/>
            <w:textDirection w:val="btLr"/>
            <w:vAlign w:val="center"/>
          </w:tcPr>
          <w:p w:rsidR="000D5D4D" w:rsidRPr="006D1AED" w:rsidRDefault="000A13EB" w:rsidP="00413671">
            <w:pPr>
              <w:pStyle w:val="Textkrper"/>
              <w:ind w:left="113" w:right="113"/>
              <w:jc w:val="center"/>
              <w:rPr>
                <w:sz w:val="18"/>
              </w:rPr>
            </w:pPr>
            <w:r>
              <w:rPr>
                <w:sz w:val="18"/>
              </w:rPr>
              <w:t>Durchführen</w:t>
            </w:r>
          </w:p>
        </w:tc>
        <w:tc>
          <w:tcPr>
            <w:tcW w:w="4347" w:type="dxa"/>
            <w:vAlign w:val="center"/>
          </w:tcPr>
          <w:p w:rsidR="000D5D4D" w:rsidRPr="006D1AED" w:rsidRDefault="000D5D4D" w:rsidP="00BB3C33">
            <w:pPr>
              <w:pStyle w:val="Textkrper"/>
              <w:jc w:val="left"/>
            </w:pPr>
            <w:r w:rsidRPr="006D1AED">
              <w:t>Alle wussten, was sie zu tun hatten.</w:t>
            </w: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r w:rsidR="000D5D4D" w:rsidRPr="006D1AED" w:rsidTr="00413671">
        <w:trPr>
          <w:cantSplit/>
          <w:trHeight w:val="142"/>
        </w:trPr>
        <w:tc>
          <w:tcPr>
            <w:tcW w:w="567" w:type="dxa"/>
            <w:vMerge w:val="restart"/>
            <w:shd w:val="clear" w:color="auto" w:fill="auto"/>
            <w:textDirection w:val="btLr"/>
            <w:vAlign w:val="center"/>
          </w:tcPr>
          <w:p w:rsidR="000D5D4D" w:rsidRPr="006D1AED" w:rsidRDefault="000A13EB" w:rsidP="00413671">
            <w:pPr>
              <w:pStyle w:val="Textkrper"/>
              <w:ind w:left="113" w:right="113"/>
              <w:jc w:val="center"/>
              <w:rPr>
                <w:sz w:val="18"/>
              </w:rPr>
            </w:pPr>
            <w:r>
              <w:rPr>
                <w:sz w:val="18"/>
              </w:rPr>
              <w:t>Kontrollieren</w:t>
            </w:r>
          </w:p>
        </w:tc>
        <w:tc>
          <w:tcPr>
            <w:tcW w:w="4347" w:type="dxa"/>
          </w:tcPr>
          <w:p w:rsidR="000D5D4D" w:rsidRPr="006D1AED" w:rsidRDefault="000D5D4D" w:rsidP="00BB3C33">
            <w:pPr>
              <w:pStyle w:val="Textkrper"/>
            </w:pPr>
            <w:r w:rsidRPr="006D1AED">
              <w:t>Der Obstquark hat gut geschmeckt und sah a</w:t>
            </w:r>
            <w:r w:rsidRPr="006D1AED">
              <w:t>p</w:t>
            </w:r>
            <w:r w:rsidRPr="006D1AED">
              <w:t xml:space="preserve">petitlich aus. </w:t>
            </w: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r w:rsidR="000D5D4D" w:rsidRPr="006D1AED" w:rsidTr="00413671">
        <w:trPr>
          <w:cantSplit/>
          <w:trHeight w:val="142"/>
        </w:trPr>
        <w:tc>
          <w:tcPr>
            <w:tcW w:w="567" w:type="dxa"/>
            <w:vMerge/>
            <w:shd w:val="clear" w:color="auto" w:fill="auto"/>
            <w:textDirection w:val="btLr"/>
            <w:vAlign w:val="center"/>
          </w:tcPr>
          <w:p w:rsidR="000D5D4D" w:rsidRPr="006D1AED" w:rsidRDefault="000D5D4D" w:rsidP="00413671">
            <w:pPr>
              <w:pStyle w:val="Textkrper"/>
              <w:ind w:left="113" w:right="113"/>
              <w:jc w:val="center"/>
              <w:rPr>
                <w:sz w:val="18"/>
              </w:rPr>
            </w:pPr>
          </w:p>
        </w:tc>
        <w:tc>
          <w:tcPr>
            <w:tcW w:w="4347" w:type="dxa"/>
          </w:tcPr>
          <w:p w:rsidR="000D5D4D" w:rsidRDefault="000D5D4D" w:rsidP="00BB3C33">
            <w:pPr>
              <w:pStyle w:val="Textkrper"/>
            </w:pPr>
            <w:r w:rsidRPr="006D1AED">
              <w:t>Wir haben den Obstquark sauber ins Glas gefüllt.</w:t>
            </w:r>
          </w:p>
          <w:p w:rsidR="00413671" w:rsidRPr="006D1AED" w:rsidRDefault="00413671" w:rsidP="00BB3C33">
            <w:pPr>
              <w:pStyle w:val="Textkrper"/>
            </w:pP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r w:rsidR="000D5D4D" w:rsidRPr="006D1AED" w:rsidTr="00413671">
        <w:trPr>
          <w:cantSplit/>
          <w:trHeight w:val="142"/>
        </w:trPr>
        <w:tc>
          <w:tcPr>
            <w:tcW w:w="567" w:type="dxa"/>
            <w:vMerge/>
            <w:shd w:val="clear" w:color="auto" w:fill="auto"/>
            <w:textDirection w:val="btLr"/>
            <w:vAlign w:val="center"/>
          </w:tcPr>
          <w:p w:rsidR="000D5D4D" w:rsidRPr="006D1AED" w:rsidRDefault="000D5D4D" w:rsidP="00413671">
            <w:pPr>
              <w:pStyle w:val="Textkrper"/>
              <w:ind w:left="113" w:right="113"/>
              <w:jc w:val="center"/>
              <w:rPr>
                <w:sz w:val="18"/>
              </w:rPr>
            </w:pPr>
          </w:p>
        </w:tc>
        <w:tc>
          <w:tcPr>
            <w:tcW w:w="4347" w:type="dxa"/>
          </w:tcPr>
          <w:p w:rsidR="000D5D4D" w:rsidRPr="006D1AED" w:rsidRDefault="000D5D4D" w:rsidP="00BB3C33">
            <w:pPr>
              <w:pStyle w:val="Textkrper"/>
            </w:pPr>
            <w:r w:rsidRPr="006D1AED">
              <w:t>Wir haben unseren Arbeitsplatz sauber hinterla</w:t>
            </w:r>
            <w:r w:rsidRPr="006D1AED">
              <w:t>s</w:t>
            </w:r>
            <w:r w:rsidRPr="006D1AED">
              <w:t xml:space="preserve">sen. </w:t>
            </w: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r w:rsidR="000D5D4D" w:rsidRPr="006D1AED" w:rsidTr="00413671">
        <w:tc>
          <w:tcPr>
            <w:tcW w:w="567" w:type="dxa"/>
            <w:vMerge w:val="restart"/>
            <w:shd w:val="clear" w:color="auto" w:fill="auto"/>
            <w:textDirection w:val="btLr"/>
            <w:vAlign w:val="center"/>
          </w:tcPr>
          <w:p w:rsidR="000D5D4D" w:rsidRPr="006D1AED" w:rsidRDefault="00107B05" w:rsidP="00107B05">
            <w:pPr>
              <w:pStyle w:val="Textkrper"/>
              <w:ind w:left="113" w:right="113"/>
              <w:rPr>
                <w:sz w:val="18"/>
              </w:rPr>
            </w:pPr>
            <w:r>
              <w:rPr>
                <w:sz w:val="18"/>
              </w:rPr>
              <w:t>R</w:t>
            </w:r>
            <w:r w:rsidR="000D5D4D" w:rsidRPr="006D1AED">
              <w:rPr>
                <w:sz w:val="18"/>
              </w:rPr>
              <w:t>eflektieren</w:t>
            </w:r>
          </w:p>
        </w:tc>
        <w:tc>
          <w:tcPr>
            <w:tcW w:w="4347" w:type="dxa"/>
          </w:tcPr>
          <w:p w:rsidR="000D5D4D" w:rsidRDefault="000D5D4D" w:rsidP="00BB3C33">
            <w:pPr>
              <w:pStyle w:val="Textkrper"/>
            </w:pPr>
            <w:r w:rsidRPr="006D1AED">
              <w:t>Unsere Arbeitsweise können wir verbessern.</w:t>
            </w:r>
          </w:p>
          <w:p w:rsidR="00413671" w:rsidRPr="006D1AED" w:rsidRDefault="00413671" w:rsidP="00BB3C33">
            <w:pPr>
              <w:pStyle w:val="Textkrper"/>
            </w:pP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r w:rsidR="000D5D4D" w:rsidRPr="006D1AED" w:rsidTr="00BB3C33">
        <w:tc>
          <w:tcPr>
            <w:tcW w:w="567" w:type="dxa"/>
            <w:vMerge/>
            <w:shd w:val="clear" w:color="auto" w:fill="auto"/>
          </w:tcPr>
          <w:p w:rsidR="000D5D4D" w:rsidRPr="006D1AED" w:rsidRDefault="000D5D4D" w:rsidP="00BB3C33">
            <w:pPr>
              <w:pStyle w:val="Textkrper"/>
            </w:pPr>
          </w:p>
        </w:tc>
        <w:tc>
          <w:tcPr>
            <w:tcW w:w="4347" w:type="dxa"/>
          </w:tcPr>
          <w:p w:rsidR="000D5D4D" w:rsidRPr="006D1AED" w:rsidRDefault="000D5D4D" w:rsidP="00BB3C33">
            <w:pPr>
              <w:pStyle w:val="Textkrper"/>
            </w:pPr>
            <w:r w:rsidRPr="006D1AED">
              <w:t xml:space="preserve">Unsere Ordnung am Arbeitsplatz können wir verbessern. </w:t>
            </w: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r w:rsidR="000D5D4D" w:rsidRPr="006D1AED" w:rsidTr="00BB3C33">
        <w:tc>
          <w:tcPr>
            <w:tcW w:w="567" w:type="dxa"/>
            <w:vMerge/>
            <w:shd w:val="clear" w:color="auto" w:fill="auto"/>
          </w:tcPr>
          <w:p w:rsidR="000D5D4D" w:rsidRPr="006D1AED" w:rsidRDefault="000D5D4D" w:rsidP="00BB3C33">
            <w:pPr>
              <w:pStyle w:val="Textkrper"/>
            </w:pPr>
          </w:p>
        </w:tc>
        <w:tc>
          <w:tcPr>
            <w:tcW w:w="4347" w:type="dxa"/>
          </w:tcPr>
          <w:p w:rsidR="000D5D4D" w:rsidRDefault="000D5D4D" w:rsidP="00BB3C33">
            <w:pPr>
              <w:pStyle w:val="Textkrper"/>
            </w:pPr>
            <w:r w:rsidRPr="006D1AED">
              <w:t xml:space="preserve">Unsere Zeitplanung können wir verbessern. </w:t>
            </w:r>
          </w:p>
          <w:p w:rsidR="00413671" w:rsidRPr="006D1AED" w:rsidRDefault="00413671" w:rsidP="00BB3C33">
            <w:pPr>
              <w:pStyle w:val="Textkrper"/>
            </w:pPr>
          </w:p>
        </w:tc>
        <w:tc>
          <w:tcPr>
            <w:tcW w:w="1040" w:type="dxa"/>
          </w:tcPr>
          <w:p w:rsidR="000D5D4D" w:rsidRPr="006D1AED" w:rsidRDefault="000D5D4D" w:rsidP="00BB3C33">
            <w:pPr>
              <w:pStyle w:val="Textkrper"/>
            </w:pPr>
          </w:p>
        </w:tc>
        <w:tc>
          <w:tcPr>
            <w:tcW w:w="992" w:type="dxa"/>
          </w:tcPr>
          <w:p w:rsidR="000D5D4D" w:rsidRPr="006D1AED" w:rsidRDefault="000D5D4D" w:rsidP="00BB3C33">
            <w:pPr>
              <w:pStyle w:val="Textkrper"/>
            </w:pPr>
          </w:p>
        </w:tc>
      </w:tr>
    </w:tbl>
    <w:p w:rsidR="000D5D4D" w:rsidRPr="006D1AED" w:rsidRDefault="000D5D4D" w:rsidP="000D5D4D">
      <w:pPr>
        <w:spacing w:line="240" w:lineRule="exact"/>
      </w:pPr>
      <w:r w:rsidRPr="006D1AED">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D5D4D"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0D5D4D" w:rsidRPr="00CB5B46" w:rsidRDefault="000D5D4D" w:rsidP="00BB3C33">
            <w:pPr>
              <w:pStyle w:val="Tabelle6pt"/>
            </w:pPr>
            <w:r>
              <w:lastRenderedPageBreak/>
              <w:br w:type="page"/>
              <w:t>Lernfeld</w:t>
            </w:r>
          </w:p>
          <w:p w:rsidR="000D5D4D" w:rsidRDefault="000D5D4D"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t>Titel</w:t>
            </w:r>
          </w:p>
          <w:p w:rsidR="000D5D4D" w:rsidRDefault="00107B05" w:rsidP="00BB3C33">
            <w:pPr>
              <w:pStyle w:val="TabelleKopflinks"/>
            </w:pPr>
            <w:r>
              <w:t>Lernumgebung kennenlernen –</w:t>
            </w:r>
          </w:p>
          <w:p w:rsidR="000D5D4D" w:rsidRDefault="00107B05" w:rsidP="00BB3C33">
            <w:pPr>
              <w:pStyle w:val="TabelleKopflinks"/>
            </w:pPr>
            <w:r>
              <w:t>Handlungskreislauf –</w:t>
            </w:r>
            <w:r w:rsidR="000D5D4D">
              <w:t xml:space="preserve"> Kontrolle</w:t>
            </w:r>
          </w:p>
        </w:tc>
        <w:tc>
          <w:tcPr>
            <w:tcW w:w="188" w:type="dxa"/>
            <w:vMerge w:val="restart"/>
            <w:tcBorders>
              <w:top w:val="nil"/>
              <w:left w:val="single" w:sz="4" w:space="0" w:color="auto"/>
              <w:bottom w:val="nil"/>
              <w:right w:val="single" w:sz="4" w:space="0" w:color="auto"/>
            </w:tcBorders>
            <w:shd w:val="clear" w:color="auto" w:fill="FFFFFF"/>
          </w:tcPr>
          <w:p w:rsidR="000D5D4D" w:rsidRPr="004B658C" w:rsidRDefault="000D5D4D"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D5D4D" w:rsidRDefault="000D5D4D" w:rsidP="00BB3C33">
            <w:pPr>
              <w:pStyle w:val="TabellenkopfLS"/>
            </w:pPr>
            <w:r>
              <w:t xml:space="preserve">Ernährung </w:t>
            </w:r>
            <w:r>
              <w:br/>
              <w:t>und Gastronomie</w:t>
            </w:r>
          </w:p>
          <w:p w:rsidR="000D5D4D" w:rsidRPr="00B51DE9" w:rsidRDefault="000D5D4D" w:rsidP="00BB3C33">
            <w:pPr>
              <w:pStyle w:val="TabelleKopfmitte"/>
              <w:rPr>
                <w:rFonts w:eastAsia="Calibri"/>
              </w:rPr>
            </w:pPr>
            <w:r>
              <w:t>EG1.01.01.08</w:t>
            </w:r>
          </w:p>
        </w:tc>
      </w:tr>
      <w:tr w:rsidR="000D5D4D"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0D5D4D" w:rsidRPr="004B658C" w:rsidRDefault="000D5D4D" w:rsidP="00BB3C33">
            <w:pPr>
              <w:pStyle w:val="Tabelle6pt"/>
            </w:pPr>
            <w:r>
              <w:t>Kompetenzbereiche:</w:t>
            </w:r>
          </w:p>
          <w:p w:rsidR="000D5D4D" w:rsidRDefault="000D5D4D" w:rsidP="000D5D4D">
            <w:pPr>
              <w:pStyle w:val="Kopf8ptafz"/>
              <w:ind w:left="227" w:hanging="170"/>
            </w:pPr>
            <w:r>
              <w:t>Ich kann die unterschiedlichen Arbeitsmaterialien überblicken.</w:t>
            </w:r>
          </w:p>
          <w:p w:rsidR="000D5D4D" w:rsidRDefault="000D5D4D" w:rsidP="000D5D4D">
            <w:pPr>
              <w:pStyle w:val="Kopf8ptafz"/>
              <w:ind w:left="227" w:hanging="170"/>
            </w:pPr>
            <w:r>
              <w:t xml:space="preserve">Ich kann Aufgaben eigenverantwortlich und </w:t>
            </w:r>
            <w:r w:rsidR="003702B6">
              <w:t>selbstständig</w:t>
            </w:r>
            <w:r>
              <w:t xml:space="preserve"> durchführen.</w:t>
            </w:r>
          </w:p>
          <w:p w:rsidR="000D5D4D" w:rsidRDefault="000D5D4D"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0D5D4D" w:rsidRDefault="000D5D4D"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5D4D" w:rsidRPr="00B51DE9" w:rsidTr="00BB3C33">
              <w:trPr>
                <w:trHeight w:val="284"/>
              </w:trPr>
              <w:tc>
                <w:tcPr>
                  <w:tcW w:w="2090" w:type="dxa"/>
                  <w:shd w:val="clear" w:color="auto" w:fill="auto"/>
                </w:tcPr>
                <w:p w:rsidR="000D5D4D" w:rsidRPr="00B51DE9" w:rsidRDefault="000D5D4D" w:rsidP="00BB3C33">
                  <w:pPr>
                    <w:pStyle w:val="Textkrpermitte"/>
                  </w:pPr>
                  <w:proofErr w:type="spellStart"/>
                  <w:r w:rsidRPr="00B51DE9">
                    <w:t>LernPROJEKT</w:t>
                  </w:r>
                  <w:proofErr w:type="spellEnd"/>
                </w:p>
              </w:tc>
            </w:tr>
            <w:tr w:rsidR="000D5D4D" w:rsidRPr="00B51DE9" w:rsidTr="00BB3C33">
              <w:trPr>
                <w:trHeight w:val="284"/>
              </w:trPr>
              <w:tc>
                <w:tcPr>
                  <w:tcW w:w="2090" w:type="dxa"/>
                  <w:tcBorders>
                    <w:bottom w:val="single" w:sz="4" w:space="0" w:color="auto"/>
                  </w:tcBorders>
                  <w:shd w:val="clear" w:color="auto" w:fill="auto"/>
                </w:tcPr>
                <w:p w:rsidR="000D5D4D" w:rsidRPr="00B51DE9" w:rsidRDefault="000D5D4D" w:rsidP="00BB3C33">
                  <w:pPr>
                    <w:pStyle w:val="Textkrpermitte"/>
                  </w:pPr>
                  <w:proofErr w:type="spellStart"/>
                  <w:r w:rsidRPr="00B51DE9">
                    <w:t>LernTHEMA</w:t>
                  </w:r>
                  <w:proofErr w:type="spellEnd"/>
                </w:p>
              </w:tc>
            </w:tr>
            <w:tr w:rsidR="000D5D4D" w:rsidRPr="00B51DE9" w:rsidTr="00BB3C33">
              <w:trPr>
                <w:trHeight w:val="284"/>
              </w:trPr>
              <w:tc>
                <w:tcPr>
                  <w:tcW w:w="2090" w:type="dxa"/>
                  <w:tcBorders>
                    <w:bottom w:val="nil"/>
                  </w:tcBorders>
                  <w:shd w:val="clear" w:color="auto" w:fill="D9D9D9" w:themeFill="background1" w:themeFillShade="D9"/>
                </w:tcPr>
                <w:p w:rsidR="000D5D4D" w:rsidRPr="00B51DE9" w:rsidRDefault="000D5D4D" w:rsidP="00BB3C33">
                  <w:pPr>
                    <w:pStyle w:val="TabelleKopfmitte"/>
                  </w:pPr>
                  <w:proofErr w:type="spellStart"/>
                  <w:r w:rsidRPr="00B51DE9">
                    <w:t>LernSCHRITT</w:t>
                  </w:r>
                  <w:proofErr w:type="spellEnd"/>
                </w:p>
              </w:tc>
            </w:tr>
          </w:tbl>
          <w:p w:rsidR="000D5D4D" w:rsidRPr="00B51DE9" w:rsidRDefault="000D5D4D" w:rsidP="00BB3C33"/>
        </w:tc>
      </w:tr>
      <w:tr w:rsidR="000D5D4D" w:rsidRPr="00B51DE9" w:rsidTr="00BB3C33">
        <w:trPr>
          <w:trHeight w:val="149"/>
        </w:trPr>
        <w:tc>
          <w:tcPr>
            <w:tcW w:w="7348" w:type="dxa"/>
            <w:gridSpan w:val="3"/>
            <w:tcBorders>
              <w:top w:val="single" w:sz="4" w:space="0" w:color="auto"/>
              <w:left w:val="nil"/>
              <w:right w:val="nil"/>
            </w:tcBorders>
          </w:tcPr>
          <w:p w:rsidR="000D5D4D" w:rsidRPr="00B51DE9" w:rsidRDefault="000D5D4D" w:rsidP="00BB3C33"/>
        </w:tc>
        <w:tc>
          <w:tcPr>
            <w:tcW w:w="196" w:type="dxa"/>
            <w:gridSpan w:val="2"/>
            <w:tcBorders>
              <w:top w:val="nil"/>
              <w:left w:val="nil"/>
              <w:right w:val="nil"/>
            </w:tcBorders>
          </w:tcPr>
          <w:p w:rsidR="000D5D4D" w:rsidRPr="00B51DE9" w:rsidRDefault="000D5D4D" w:rsidP="00BB3C33"/>
        </w:tc>
        <w:tc>
          <w:tcPr>
            <w:tcW w:w="2095" w:type="dxa"/>
            <w:tcBorders>
              <w:top w:val="single" w:sz="4" w:space="0" w:color="auto"/>
              <w:left w:val="nil"/>
              <w:right w:val="nil"/>
            </w:tcBorders>
          </w:tcPr>
          <w:p w:rsidR="000D5D4D" w:rsidRPr="00B51DE9" w:rsidRDefault="000D5D4D" w:rsidP="00BB3C33"/>
        </w:tc>
      </w:tr>
      <w:tr w:rsidR="000D5D4D" w:rsidRPr="00B51DE9" w:rsidTr="00BB3C33">
        <w:trPr>
          <w:trHeight w:val="443"/>
        </w:trPr>
        <w:tc>
          <w:tcPr>
            <w:tcW w:w="4818" w:type="dxa"/>
            <w:gridSpan w:val="2"/>
            <w:vMerge w:val="restart"/>
            <w:tcBorders>
              <w:left w:val="single" w:sz="4" w:space="0" w:color="auto"/>
              <w:right w:val="single" w:sz="4" w:space="0" w:color="auto"/>
            </w:tcBorders>
          </w:tcPr>
          <w:p w:rsidR="000D5D4D" w:rsidRPr="0048565D" w:rsidRDefault="000D5D4D" w:rsidP="00BB3C33">
            <w:pPr>
              <w:pStyle w:val="Tabelle6pt"/>
            </w:pPr>
            <w:r w:rsidRPr="0048565D">
              <w:t>Kompetenzen:</w:t>
            </w:r>
          </w:p>
          <w:p w:rsidR="000D5D4D" w:rsidRPr="0048565D" w:rsidRDefault="000D5D4D" w:rsidP="000D5D4D">
            <w:pPr>
              <w:pStyle w:val="Kopf8ptafz"/>
              <w:ind w:left="227" w:hanging="170"/>
              <w:rPr>
                <w:i/>
              </w:rPr>
            </w:pPr>
            <w:r w:rsidRPr="0048565D">
              <w:t>Ich kann mich und meine Arbeit im Handlungskreislauf reflektieren.</w:t>
            </w:r>
          </w:p>
          <w:p w:rsidR="000D5D4D" w:rsidRPr="0048565D" w:rsidRDefault="000D5D4D" w:rsidP="000D5D4D">
            <w:pPr>
              <w:pStyle w:val="Kopf8ptafz"/>
              <w:ind w:left="227" w:hanging="170"/>
              <w:rPr>
                <w:i/>
              </w:rPr>
            </w:pPr>
            <w:r w:rsidRPr="0048565D">
              <w:rPr>
                <w:i/>
              </w:rPr>
              <w:t>Ich kann mich auf eine Aufgabe konzentrieren.</w:t>
            </w:r>
          </w:p>
          <w:p w:rsidR="000D5D4D" w:rsidRPr="00CB5B46" w:rsidRDefault="000D5D4D" w:rsidP="000D5D4D">
            <w:pPr>
              <w:pStyle w:val="Kopf8ptafz"/>
              <w:ind w:left="227" w:hanging="170"/>
              <w:rPr>
                <w:i/>
              </w:rPr>
            </w:pPr>
            <w:r w:rsidRPr="0048565D">
              <w:rPr>
                <w:i/>
              </w:rPr>
              <w:t xml:space="preserve">Ich kann </w:t>
            </w:r>
            <w:r w:rsidRPr="00CB5B46">
              <w:rPr>
                <w:i/>
              </w:rPr>
              <w:t xml:space="preserve">mich organisieren. </w:t>
            </w:r>
          </w:p>
          <w:p w:rsidR="000D5D4D" w:rsidRPr="00CB5B46" w:rsidRDefault="000D5D4D" w:rsidP="000D5D4D">
            <w:pPr>
              <w:pStyle w:val="Kopf8ptafz"/>
              <w:ind w:left="227" w:hanging="170"/>
              <w:rPr>
                <w:i/>
              </w:rPr>
            </w:pPr>
            <w:r w:rsidRPr="00CB5B46">
              <w:rPr>
                <w:i/>
              </w:rPr>
              <w:t>Ich kann zuhören.</w:t>
            </w:r>
          </w:p>
          <w:p w:rsidR="000D5D4D" w:rsidRPr="009A0C89" w:rsidRDefault="000D5D4D" w:rsidP="000D5D4D">
            <w:pPr>
              <w:pStyle w:val="Kopf8ptafz"/>
              <w:ind w:left="227" w:hanging="170"/>
              <w:rPr>
                <w:i/>
              </w:rPr>
            </w:pPr>
            <w:r w:rsidRPr="009A0C89">
              <w:rPr>
                <w:i/>
              </w:rPr>
              <w:t>Ich kann mich mit Partner</w:t>
            </w:r>
            <w:r w:rsidR="0087118B">
              <w:rPr>
                <w:i/>
              </w:rPr>
              <w:t>inne</w:t>
            </w:r>
            <w:r w:rsidRPr="009A0C89">
              <w:rPr>
                <w:i/>
              </w:rPr>
              <w:t>n</w:t>
            </w:r>
            <w:r w:rsidR="0087118B">
              <w:rPr>
                <w:i/>
              </w:rPr>
              <w:t>/Partnern</w:t>
            </w:r>
            <w:r w:rsidRPr="009A0C89">
              <w:rPr>
                <w:i/>
              </w:rPr>
              <w:t xml:space="preserve"> austauschen und bespr</w:t>
            </w:r>
            <w:r w:rsidRPr="009A0C89">
              <w:rPr>
                <w:i/>
              </w:rPr>
              <w:t>e</w:t>
            </w:r>
            <w:r w:rsidRPr="009A0C89">
              <w:rPr>
                <w:i/>
              </w:rPr>
              <w:t>chen.</w:t>
            </w:r>
          </w:p>
          <w:p w:rsidR="000D5D4D" w:rsidRDefault="000D5D4D" w:rsidP="00BB3C33">
            <w:pPr>
              <w:pStyle w:val="Kopf8ptafz"/>
              <w:numPr>
                <w:ilvl w:val="0"/>
                <w:numId w:val="0"/>
              </w:numPr>
              <w:ind w:left="227"/>
            </w:pPr>
          </w:p>
        </w:tc>
        <w:tc>
          <w:tcPr>
            <w:tcW w:w="4821" w:type="dxa"/>
            <w:gridSpan w:val="4"/>
            <w:tcBorders>
              <w:left w:val="single" w:sz="4" w:space="0" w:color="auto"/>
              <w:right w:val="single" w:sz="4" w:space="0" w:color="auto"/>
            </w:tcBorders>
          </w:tcPr>
          <w:p w:rsidR="000D5D4D" w:rsidRDefault="000D5D4D" w:rsidP="00BB3C33">
            <w:pPr>
              <w:pStyle w:val="Tabelle6pt"/>
            </w:pPr>
            <w:r>
              <w:t>Was Sie schon können sollten:</w:t>
            </w:r>
          </w:p>
          <w:p w:rsidR="000D5D4D" w:rsidRPr="00234B66" w:rsidRDefault="000D5D4D" w:rsidP="000D5D4D">
            <w:pPr>
              <w:pStyle w:val="Kopf8ptafz"/>
              <w:ind w:left="227" w:hanging="170"/>
            </w:pPr>
            <w:r>
              <w:t>Ich kann Arbeitsanweisungen lesen und umsetzen.</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Wofür Sie das benötigen:</w:t>
            </w:r>
          </w:p>
          <w:p w:rsidR="000D5D4D" w:rsidRDefault="000D5D4D" w:rsidP="000D5D4D">
            <w:pPr>
              <w:pStyle w:val="Kopf8ptafz"/>
              <w:ind w:left="227" w:hanging="170"/>
            </w:pPr>
            <w:r>
              <w:t>Projektarbeit</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Wie Sie Ihr Können prüfen können:</w:t>
            </w:r>
          </w:p>
          <w:p w:rsidR="000D5D4D" w:rsidRPr="00234B66" w:rsidRDefault="000D5D4D" w:rsidP="000D5D4D">
            <w:pPr>
              <w:pStyle w:val="Kopf8ptafz"/>
              <w:ind w:left="227" w:hanging="170"/>
            </w:pPr>
            <w:r>
              <w:t xml:space="preserve">Übung </w:t>
            </w:r>
          </w:p>
        </w:tc>
      </w:tr>
    </w:tbl>
    <w:p w:rsidR="000D5D4D" w:rsidRDefault="00107B05" w:rsidP="000D5D4D">
      <w:pPr>
        <w:pStyle w:val="berschrift1"/>
      </w:pPr>
      <w:r>
        <w:t xml:space="preserve">Nachdenken über meine Arbeit – </w:t>
      </w:r>
      <w:r w:rsidR="000D5D4D">
        <w:t>Reflexion Obstquark</w:t>
      </w:r>
      <w:r w:rsidR="000D5D4D">
        <w:rPr>
          <w:noProof/>
        </w:rPr>
        <w:drawing>
          <wp:anchor distT="0" distB="0" distL="114300" distR="114300" simplePos="0" relativeHeight="251757568" behindDoc="0" locked="0" layoutInCell="0" allowOverlap="1" wp14:anchorId="3C9A5809" wp14:editId="08301921">
            <wp:simplePos x="0" y="0"/>
            <wp:positionH relativeFrom="rightMargin">
              <wp:posOffset>828040</wp:posOffset>
            </wp:positionH>
            <wp:positionV relativeFrom="paragraph">
              <wp:posOffset>0</wp:posOffset>
            </wp:positionV>
            <wp:extent cx="349200" cy="320400"/>
            <wp:effectExtent l="0" t="0" r="0" b="3810"/>
            <wp:wrapNone/>
            <wp:docPr id="427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0D5D4D">
        <w:rPr>
          <w:noProof/>
        </w:rPr>
        <w:drawing>
          <wp:anchor distT="0" distB="0" distL="114300" distR="114300" simplePos="0" relativeHeight="251756544" behindDoc="0" locked="0" layoutInCell="0" allowOverlap="1" wp14:anchorId="3840C1E2" wp14:editId="275ACC1A">
            <wp:simplePos x="0" y="0"/>
            <wp:positionH relativeFrom="rightMargin">
              <wp:posOffset>467995</wp:posOffset>
            </wp:positionH>
            <wp:positionV relativeFrom="paragraph">
              <wp:posOffset>0</wp:posOffset>
            </wp:positionV>
            <wp:extent cx="349885" cy="320675"/>
            <wp:effectExtent l="0" t="0" r="0" b="3175"/>
            <wp:wrapNone/>
            <wp:docPr id="4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0D5D4D">
        <w:rPr>
          <w:noProof/>
        </w:rPr>
        <w:drawing>
          <wp:anchor distT="0" distB="0" distL="114300" distR="114300" simplePos="0" relativeHeight="251755520" behindDoc="0" locked="0" layoutInCell="0" allowOverlap="1" wp14:anchorId="6154C27B" wp14:editId="0BB5DC00">
            <wp:simplePos x="0" y="0"/>
            <wp:positionH relativeFrom="rightMargin">
              <wp:posOffset>107950</wp:posOffset>
            </wp:positionH>
            <wp:positionV relativeFrom="paragraph">
              <wp:posOffset>0</wp:posOffset>
            </wp:positionV>
            <wp:extent cx="349885" cy="320675"/>
            <wp:effectExtent l="0" t="0" r="0" b="3175"/>
            <wp:wrapNone/>
            <wp:docPr id="4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5D4D" w:rsidRDefault="000D5D4D" w:rsidP="0087118B">
      <w:pPr>
        <w:jc w:val="center"/>
      </w:pPr>
      <w:r>
        <w:rPr>
          <w:noProof/>
          <w:lang w:eastAsia="de-DE"/>
        </w:rPr>
        <w:drawing>
          <wp:inline distT="0" distB="0" distL="0" distR="0" wp14:anchorId="5AC5B461" wp14:editId="6DA5D8E8">
            <wp:extent cx="1673158" cy="1108953"/>
            <wp:effectExtent l="0" t="0" r="3810" b="0"/>
            <wp:docPr id="466" name="Grafik 466" descr="G:\Kommissionsarbeit_09.12.15\Material 3. Handreichung\100_6303.JPG"/>
            <wp:cNvGraphicFramePr/>
            <a:graphic xmlns:a="http://schemas.openxmlformats.org/drawingml/2006/main">
              <a:graphicData uri="http://schemas.openxmlformats.org/drawingml/2006/picture">
                <pic:pic xmlns:pic="http://schemas.openxmlformats.org/drawingml/2006/picture">
                  <pic:nvPicPr>
                    <pic:cNvPr id="276" name="Grafik 276" descr="G:\Kommissionsarbeit_09.12.15\Material 3. Handreichung\100_6303.JPG"/>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677000" cy="1111500"/>
                    </a:xfrm>
                    <a:prstGeom prst="rect">
                      <a:avLst/>
                    </a:prstGeom>
                    <a:noFill/>
                    <a:ln>
                      <a:noFill/>
                    </a:ln>
                  </pic:spPr>
                </pic:pic>
              </a:graphicData>
            </a:graphic>
          </wp:inline>
        </w:drawing>
      </w:r>
    </w:p>
    <w:p w:rsidR="0087118B" w:rsidRDefault="0087118B" w:rsidP="0087118B">
      <w:pPr>
        <w:pStyle w:val="Abstandszeile"/>
      </w:pPr>
    </w:p>
    <w:p w:rsidR="000D5D4D" w:rsidRPr="00407646" w:rsidRDefault="000D5D4D" w:rsidP="0087118B">
      <w:r w:rsidRPr="00407646">
        <w:t xml:space="preserve">Sie haben heute mit </w:t>
      </w:r>
      <w:r w:rsidR="0087118B">
        <w:t>Ihrer Partnerin/</w:t>
      </w:r>
      <w:r w:rsidRPr="00407646">
        <w:t xml:space="preserve">Ihrem Partner einen Obstquark hergestellt. </w:t>
      </w:r>
    </w:p>
    <w:p w:rsidR="000D5D4D" w:rsidRPr="00407646" w:rsidRDefault="000D5D4D" w:rsidP="0087118B">
      <w:r w:rsidRPr="00407646">
        <w:t xml:space="preserve">Beenden Sie die begonnen Sätze mit den Erfahrungen, die Sie dabei gemacht haben. </w:t>
      </w:r>
    </w:p>
    <w:p w:rsidR="000D5D4D" w:rsidRDefault="000D5D4D" w:rsidP="0087118B">
      <w:pPr>
        <w:pStyle w:val="Abstandszeile"/>
      </w:pPr>
    </w:p>
    <w:p w:rsidR="0087118B" w:rsidRPr="003C2EDC" w:rsidRDefault="000D5D4D" w:rsidP="0087118B">
      <w:pPr>
        <w:rPr>
          <w:rStyle w:val="Fett"/>
        </w:rPr>
      </w:pPr>
      <w:r>
        <w:rPr>
          <w:rStyle w:val="Fett"/>
        </w:rPr>
        <w:t>Ich war …</w:t>
      </w:r>
    </w:p>
    <w:p w:rsidR="000D5D4D" w:rsidRPr="003C2EDC" w:rsidRDefault="000D5D4D" w:rsidP="000D5D4D">
      <w:r w:rsidRPr="003C2EDC">
        <w:t>(motiviert, uninteressiert, handwerklich geschickt,</w:t>
      </w:r>
      <w:r>
        <w:t xml:space="preserve"> ungeschickt, schnell, langsam </w:t>
      </w:r>
      <w:r w:rsidRPr="003C2EDC">
        <w:t>…)</w:t>
      </w:r>
    </w:p>
    <w:p w:rsidR="000D5D4D" w:rsidRDefault="000D5D4D" w:rsidP="0087118B">
      <w:pPr>
        <w:pStyle w:val="Abstandszeile"/>
      </w:pPr>
    </w:p>
    <w:p w:rsidR="000D5D4D" w:rsidRDefault="000D5D4D" w:rsidP="000D5D4D">
      <w:r>
        <w:t>________________________________________________________________________</w:t>
      </w:r>
    </w:p>
    <w:p w:rsidR="000D5D4D" w:rsidRDefault="000D5D4D" w:rsidP="000D5D4D"/>
    <w:p w:rsidR="000D5D4D" w:rsidRPr="002976FE" w:rsidRDefault="000D5D4D" w:rsidP="000D5D4D">
      <w:pPr>
        <w:rPr>
          <w:rStyle w:val="Fett"/>
        </w:rPr>
      </w:pPr>
      <w:r>
        <w:rPr>
          <w:rStyle w:val="Fett"/>
        </w:rPr>
        <w:t>Unser Ergebnis war…</w:t>
      </w:r>
    </w:p>
    <w:p w:rsidR="000D5D4D" w:rsidRDefault="000D5D4D" w:rsidP="000D5D4D">
      <w:r>
        <w:t>(sehr gut, gut, ordentlich, fehlerhaft, nicht akzeptabel)</w:t>
      </w:r>
    </w:p>
    <w:p w:rsidR="000D5D4D" w:rsidRDefault="000D5D4D" w:rsidP="000D5D4D"/>
    <w:p w:rsidR="000D5D4D" w:rsidRDefault="000D5D4D" w:rsidP="000D5D4D">
      <w:r>
        <w:t>________________________________________________________________________</w:t>
      </w:r>
    </w:p>
    <w:p w:rsidR="000D5D4D" w:rsidRDefault="000D5D4D" w:rsidP="000D5D4D"/>
    <w:p w:rsidR="000D5D4D" w:rsidRPr="00307093" w:rsidRDefault="000D5D4D" w:rsidP="000D5D4D">
      <w:pPr>
        <w:rPr>
          <w:rStyle w:val="Fett"/>
        </w:rPr>
      </w:pPr>
      <w:r w:rsidRPr="00307093">
        <w:rPr>
          <w:rStyle w:val="Fett"/>
        </w:rPr>
        <w:t>Wir sind mit unseren Arbeitsgeräten umgegangen…</w:t>
      </w:r>
    </w:p>
    <w:p w:rsidR="000D5D4D" w:rsidRDefault="000D5D4D" w:rsidP="000D5D4D">
      <w:r>
        <w:t>(nach Anleitung, ordentlich, nachlässig, unsachgemäß)</w:t>
      </w:r>
    </w:p>
    <w:p w:rsidR="000D5D4D" w:rsidRDefault="000D5D4D" w:rsidP="000D5D4D"/>
    <w:p w:rsidR="000D5D4D" w:rsidRDefault="000D5D4D" w:rsidP="000D5D4D">
      <w:r>
        <w:t>________________________________________________________________________</w:t>
      </w:r>
    </w:p>
    <w:p w:rsidR="000D5D4D" w:rsidRDefault="000D5D4D" w:rsidP="000D5D4D"/>
    <w:p w:rsidR="000D5D4D" w:rsidRPr="00307093" w:rsidRDefault="000D5D4D" w:rsidP="000D5D4D">
      <w:pPr>
        <w:rPr>
          <w:rStyle w:val="Fett"/>
        </w:rPr>
      </w:pPr>
      <w:r w:rsidRPr="00307093">
        <w:rPr>
          <w:rStyle w:val="Fett"/>
        </w:rPr>
        <w:t>Mit mein</w:t>
      </w:r>
      <w:r>
        <w:rPr>
          <w:rStyle w:val="Fett"/>
        </w:rPr>
        <w:t>e</w:t>
      </w:r>
      <w:r w:rsidR="0087118B">
        <w:rPr>
          <w:rStyle w:val="Fett"/>
        </w:rPr>
        <w:t>r</w:t>
      </w:r>
      <w:r>
        <w:rPr>
          <w:rStyle w:val="Fett"/>
        </w:rPr>
        <w:t xml:space="preserve"> Partner</w:t>
      </w:r>
      <w:r w:rsidR="0087118B">
        <w:rPr>
          <w:rStyle w:val="Fett"/>
        </w:rPr>
        <w:t>in</w:t>
      </w:r>
      <w:r>
        <w:rPr>
          <w:rStyle w:val="Fett"/>
        </w:rPr>
        <w:t>/</w:t>
      </w:r>
      <w:r w:rsidR="0087118B">
        <w:rPr>
          <w:rStyle w:val="Fett"/>
        </w:rPr>
        <w:t xml:space="preserve">meinem </w:t>
      </w:r>
      <w:r>
        <w:rPr>
          <w:rStyle w:val="Fett"/>
        </w:rPr>
        <w:t>Partner</w:t>
      </w:r>
      <w:r w:rsidR="0087118B">
        <w:rPr>
          <w:rStyle w:val="Fett"/>
        </w:rPr>
        <w:t xml:space="preserve"> </w:t>
      </w:r>
      <w:r>
        <w:rPr>
          <w:rStyle w:val="Fett"/>
        </w:rPr>
        <w:t>habe ich …</w:t>
      </w:r>
    </w:p>
    <w:p w:rsidR="000D5D4D" w:rsidRDefault="000D5D4D" w:rsidP="000D5D4D">
      <w:r>
        <w:t>(Sehr gut, gut, gar nicht zusammengearbeitet, weil...)</w:t>
      </w:r>
    </w:p>
    <w:p w:rsidR="000D5D4D" w:rsidRDefault="000D5D4D" w:rsidP="000D5D4D"/>
    <w:p w:rsidR="000D5D4D" w:rsidRDefault="000D5D4D" w:rsidP="000D5D4D">
      <w:r>
        <w:t>________________________________________________________________________</w:t>
      </w:r>
    </w:p>
    <w:p w:rsidR="000D5D4D" w:rsidRDefault="000D5D4D" w:rsidP="000D5D4D"/>
    <w:p w:rsidR="000D5D4D" w:rsidRPr="00307093" w:rsidRDefault="000D5D4D" w:rsidP="000D5D4D">
      <w:pPr>
        <w:rPr>
          <w:rStyle w:val="Fett"/>
        </w:rPr>
      </w:pPr>
      <w:r w:rsidRPr="00307093">
        <w:rPr>
          <w:rStyle w:val="Fett"/>
        </w:rPr>
        <w:t>Ich hat</w:t>
      </w:r>
      <w:r>
        <w:rPr>
          <w:rStyle w:val="Fett"/>
        </w:rPr>
        <w:t>te bei der gemeinsamen Arbeit …</w:t>
      </w:r>
    </w:p>
    <w:p w:rsidR="000D5D4D" w:rsidRDefault="000D5D4D" w:rsidP="000D5D4D">
      <w:r>
        <w:t>(viel Spaß, keinen Spaß, habe mich geärgert über)</w:t>
      </w:r>
    </w:p>
    <w:p w:rsidR="000D5D4D" w:rsidRDefault="000D5D4D" w:rsidP="000D5D4D"/>
    <w:p w:rsidR="000D5D4D" w:rsidRDefault="000D5D4D" w:rsidP="000D5D4D">
      <w:r>
        <w:t>________________________________________________________________________</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D5D4D"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lastRenderedPageBreak/>
              <w:br w:type="page"/>
              <w:t>Lernfeld</w:t>
            </w:r>
          </w:p>
          <w:p w:rsidR="000D5D4D" w:rsidRDefault="000D5D4D"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t>Titel</w:t>
            </w:r>
          </w:p>
          <w:p w:rsidR="000D5D4D" w:rsidRDefault="00107B05" w:rsidP="00BB3C33">
            <w:pPr>
              <w:pStyle w:val="TabelleKopflinks"/>
            </w:pPr>
            <w:r>
              <w:t>Lernumgebung kennenlernen –</w:t>
            </w:r>
          </w:p>
          <w:p w:rsidR="000D5D4D" w:rsidRDefault="00107B05" w:rsidP="00BB3C33">
            <w:pPr>
              <w:pStyle w:val="TabelleKopflinks"/>
            </w:pPr>
            <w:r>
              <w:t xml:space="preserve">Handlungskreislauf – </w:t>
            </w:r>
            <w:r w:rsidR="000D5D4D">
              <w:t>Rückmeldebogen</w:t>
            </w:r>
          </w:p>
        </w:tc>
        <w:tc>
          <w:tcPr>
            <w:tcW w:w="188" w:type="dxa"/>
            <w:vMerge w:val="restart"/>
            <w:tcBorders>
              <w:top w:val="nil"/>
              <w:left w:val="single" w:sz="4" w:space="0" w:color="auto"/>
              <w:bottom w:val="nil"/>
              <w:right w:val="single" w:sz="4" w:space="0" w:color="auto"/>
            </w:tcBorders>
            <w:shd w:val="clear" w:color="auto" w:fill="FFFFFF"/>
          </w:tcPr>
          <w:p w:rsidR="000D5D4D" w:rsidRPr="004B658C" w:rsidRDefault="000D5D4D"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D5D4D" w:rsidRDefault="000D5D4D" w:rsidP="00BB3C33">
            <w:pPr>
              <w:pStyle w:val="TabellenkopfLS"/>
            </w:pPr>
            <w:r>
              <w:t xml:space="preserve">Ernährung </w:t>
            </w:r>
            <w:r>
              <w:br/>
              <w:t>und Gastronomie</w:t>
            </w:r>
          </w:p>
          <w:p w:rsidR="000D5D4D" w:rsidRPr="00B51DE9" w:rsidRDefault="000D5D4D" w:rsidP="00BB3C33">
            <w:pPr>
              <w:pStyle w:val="TabelleKopfmitte"/>
              <w:rPr>
                <w:rFonts w:eastAsia="Calibri"/>
              </w:rPr>
            </w:pPr>
            <w:r>
              <w:t>EG1.01.01.09</w:t>
            </w:r>
          </w:p>
        </w:tc>
      </w:tr>
      <w:tr w:rsidR="000D5D4D"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0D5D4D" w:rsidRPr="004B658C" w:rsidRDefault="000D5D4D" w:rsidP="00BB3C33">
            <w:pPr>
              <w:pStyle w:val="Tabelle6pt"/>
            </w:pPr>
            <w:r>
              <w:t>Kompetenzbereiche:</w:t>
            </w:r>
          </w:p>
          <w:p w:rsidR="000D5D4D" w:rsidRDefault="000D5D4D" w:rsidP="000D5D4D">
            <w:pPr>
              <w:pStyle w:val="Kopf8ptafz"/>
              <w:ind w:left="227" w:hanging="170"/>
            </w:pPr>
            <w:r>
              <w:t>Ich kann meine aktuelle Situation beschreiben.</w:t>
            </w:r>
          </w:p>
          <w:p w:rsidR="000D5D4D" w:rsidRDefault="000D5D4D" w:rsidP="000D5D4D">
            <w:pPr>
              <w:pStyle w:val="Kopf8ptafz"/>
              <w:ind w:left="227" w:hanging="170"/>
            </w:pPr>
            <w:r>
              <w:t xml:space="preserve">Ich kann Aufgaben eigenverantwortlich und </w:t>
            </w:r>
            <w:r w:rsidR="003702B6">
              <w:t>selbstständig</w:t>
            </w:r>
            <w:r>
              <w:t xml:space="preserve"> durchführen. </w:t>
            </w:r>
          </w:p>
          <w:p w:rsidR="000D5D4D" w:rsidRDefault="000D5D4D"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0D5D4D" w:rsidRDefault="000D5D4D"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5D4D" w:rsidRPr="00B51DE9" w:rsidTr="00BB3C33">
              <w:trPr>
                <w:trHeight w:val="284"/>
              </w:trPr>
              <w:tc>
                <w:tcPr>
                  <w:tcW w:w="2090" w:type="dxa"/>
                  <w:shd w:val="clear" w:color="auto" w:fill="auto"/>
                </w:tcPr>
                <w:p w:rsidR="000D5D4D" w:rsidRPr="00B51DE9" w:rsidRDefault="000D5D4D" w:rsidP="00BB3C33">
                  <w:pPr>
                    <w:pStyle w:val="Textkrpermitte"/>
                  </w:pPr>
                  <w:proofErr w:type="spellStart"/>
                  <w:r w:rsidRPr="00B51DE9">
                    <w:t>LernPROJEKT</w:t>
                  </w:r>
                  <w:proofErr w:type="spellEnd"/>
                </w:p>
              </w:tc>
            </w:tr>
            <w:tr w:rsidR="000D5D4D" w:rsidRPr="00B51DE9" w:rsidTr="00BB3C33">
              <w:trPr>
                <w:trHeight w:val="284"/>
              </w:trPr>
              <w:tc>
                <w:tcPr>
                  <w:tcW w:w="2090" w:type="dxa"/>
                  <w:tcBorders>
                    <w:bottom w:val="single" w:sz="4" w:space="0" w:color="auto"/>
                  </w:tcBorders>
                  <w:shd w:val="clear" w:color="auto" w:fill="auto"/>
                </w:tcPr>
                <w:p w:rsidR="000D5D4D" w:rsidRPr="00B51DE9" w:rsidRDefault="000D5D4D" w:rsidP="00BB3C33">
                  <w:pPr>
                    <w:pStyle w:val="Textkrpermitte"/>
                  </w:pPr>
                  <w:proofErr w:type="spellStart"/>
                  <w:r w:rsidRPr="00B51DE9">
                    <w:t>LernTHEMA</w:t>
                  </w:r>
                  <w:proofErr w:type="spellEnd"/>
                </w:p>
              </w:tc>
            </w:tr>
            <w:tr w:rsidR="000D5D4D" w:rsidRPr="00B51DE9" w:rsidTr="00BB3C33">
              <w:trPr>
                <w:trHeight w:val="284"/>
              </w:trPr>
              <w:tc>
                <w:tcPr>
                  <w:tcW w:w="2090" w:type="dxa"/>
                  <w:tcBorders>
                    <w:bottom w:val="nil"/>
                  </w:tcBorders>
                  <w:shd w:val="clear" w:color="auto" w:fill="D9D9D9" w:themeFill="background1" w:themeFillShade="D9"/>
                </w:tcPr>
                <w:p w:rsidR="000D5D4D" w:rsidRPr="00B51DE9" w:rsidRDefault="000D5D4D" w:rsidP="00BB3C33">
                  <w:pPr>
                    <w:pStyle w:val="TabelleKopfmitte"/>
                  </w:pPr>
                  <w:proofErr w:type="spellStart"/>
                  <w:r w:rsidRPr="00B51DE9">
                    <w:t>LernSCHRITT</w:t>
                  </w:r>
                  <w:proofErr w:type="spellEnd"/>
                </w:p>
              </w:tc>
            </w:tr>
          </w:tbl>
          <w:p w:rsidR="000D5D4D" w:rsidRPr="00B51DE9" w:rsidRDefault="000D5D4D" w:rsidP="00BB3C33"/>
        </w:tc>
      </w:tr>
      <w:tr w:rsidR="000D5D4D" w:rsidRPr="00B51DE9" w:rsidTr="00BB3C33">
        <w:trPr>
          <w:trHeight w:val="149"/>
        </w:trPr>
        <w:tc>
          <w:tcPr>
            <w:tcW w:w="7348" w:type="dxa"/>
            <w:gridSpan w:val="3"/>
            <w:tcBorders>
              <w:top w:val="single" w:sz="4" w:space="0" w:color="auto"/>
              <w:left w:val="nil"/>
              <w:right w:val="nil"/>
            </w:tcBorders>
          </w:tcPr>
          <w:p w:rsidR="000D5D4D" w:rsidRPr="00B51DE9" w:rsidRDefault="000D5D4D" w:rsidP="00BB3C33"/>
        </w:tc>
        <w:tc>
          <w:tcPr>
            <w:tcW w:w="196" w:type="dxa"/>
            <w:gridSpan w:val="2"/>
            <w:tcBorders>
              <w:top w:val="nil"/>
              <w:left w:val="nil"/>
              <w:right w:val="nil"/>
            </w:tcBorders>
          </w:tcPr>
          <w:p w:rsidR="000D5D4D" w:rsidRPr="00B51DE9" w:rsidRDefault="000D5D4D" w:rsidP="00BB3C33"/>
        </w:tc>
        <w:tc>
          <w:tcPr>
            <w:tcW w:w="2095" w:type="dxa"/>
            <w:tcBorders>
              <w:top w:val="single" w:sz="4" w:space="0" w:color="auto"/>
              <w:left w:val="nil"/>
              <w:right w:val="nil"/>
            </w:tcBorders>
          </w:tcPr>
          <w:p w:rsidR="000D5D4D" w:rsidRPr="00B51DE9" w:rsidRDefault="000D5D4D" w:rsidP="00BB3C33"/>
        </w:tc>
      </w:tr>
      <w:tr w:rsidR="000D5D4D" w:rsidRPr="00B51DE9" w:rsidTr="00BB3C33">
        <w:trPr>
          <w:trHeight w:val="443"/>
        </w:trPr>
        <w:tc>
          <w:tcPr>
            <w:tcW w:w="4818" w:type="dxa"/>
            <w:gridSpan w:val="2"/>
            <w:vMerge w:val="restart"/>
            <w:tcBorders>
              <w:left w:val="single" w:sz="4" w:space="0" w:color="auto"/>
              <w:right w:val="single" w:sz="4" w:space="0" w:color="auto"/>
            </w:tcBorders>
          </w:tcPr>
          <w:p w:rsidR="000D5D4D" w:rsidRPr="004B658C" w:rsidRDefault="000D5D4D" w:rsidP="00BB3C33">
            <w:pPr>
              <w:pStyle w:val="Tabelle6pt"/>
            </w:pPr>
            <w:r>
              <w:t>Kompetenzen:</w:t>
            </w:r>
          </w:p>
          <w:p w:rsidR="000D5D4D" w:rsidRPr="002B6751" w:rsidRDefault="000D5D4D" w:rsidP="000D5D4D">
            <w:pPr>
              <w:pStyle w:val="Kopf8ptafz"/>
              <w:ind w:left="227" w:hanging="170"/>
              <w:rPr>
                <w:i/>
              </w:rPr>
            </w:pPr>
            <w:r>
              <w:t>Ich kann meinen Lernprozess einschätzen.</w:t>
            </w:r>
          </w:p>
          <w:p w:rsidR="000D5D4D" w:rsidRPr="002B6751" w:rsidRDefault="000D5D4D" w:rsidP="000D5D4D">
            <w:pPr>
              <w:pStyle w:val="Kopf8ptafz"/>
              <w:ind w:left="227" w:hanging="170"/>
              <w:rPr>
                <w:i/>
              </w:rPr>
            </w:pPr>
            <w:r>
              <w:t>Ich kann meinen Lernzuwachs realistisch reflektieren.</w:t>
            </w:r>
          </w:p>
          <w:p w:rsidR="000D5D4D" w:rsidRPr="009A0C89" w:rsidRDefault="000D5D4D" w:rsidP="000D5D4D">
            <w:pPr>
              <w:pStyle w:val="Kopf8ptafz"/>
              <w:ind w:left="227" w:hanging="170"/>
              <w:rPr>
                <w:i/>
              </w:rPr>
            </w:pPr>
            <w:r w:rsidRPr="009A0C89">
              <w:rPr>
                <w:i/>
              </w:rPr>
              <w:t xml:space="preserve">Ich kann mich auf eine Aufgabe konzentrieren. </w:t>
            </w:r>
          </w:p>
          <w:p w:rsidR="000D5D4D" w:rsidRPr="009A0C89" w:rsidRDefault="000D5D4D" w:rsidP="000D5D4D">
            <w:pPr>
              <w:pStyle w:val="Kopf8ptafz"/>
              <w:ind w:left="227" w:hanging="170"/>
              <w:rPr>
                <w:i/>
              </w:rPr>
            </w:pPr>
            <w:r w:rsidRPr="009A0C89">
              <w:rPr>
                <w:i/>
              </w:rPr>
              <w:t xml:space="preserve">Ich kann mich organisieren. </w:t>
            </w:r>
          </w:p>
          <w:p w:rsidR="000D5D4D" w:rsidRDefault="000D5D4D" w:rsidP="000D5D4D">
            <w:pPr>
              <w:pStyle w:val="Kopf8ptafz"/>
              <w:ind w:left="227" w:hanging="170"/>
            </w:pPr>
            <w:r w:rsidRPr="00A37E27">
              <w:rPr>
                <w:i/>
              </w:rPr>
              <w:t>Ich kann mich mit Partner</w:t>
            </w:r>
            <w:r w:rsidR="0087118B">
              <w:rPr>
                <w:i/>
              </w:rPr>
              <w:t>inne</w:t>
            </w:r>
            <w:r w:rsidRPr="00A37E27">
              <w:rPr>
                <w:i/>
              </w:rPr>
              <w:t>n</w:t>
            </w:r>
            <w:r w:rsidR="0087118B">
              <w:rPr>
                <w:i/>
              </w:rPr>
              <w:t>/Partnern</w:t>
            </w:r>
            <w:r w:rsidRPr="00A37E27">
              <w:rPr>
                <w:i/>
              </w:rPr>
              <w:t xml:space="preserve"> austauschen</w:t>
            </w:r>
            <w:r>
              <w:rPr>
                <w:i/>
              </w:rPr>
              <w:t xml:space="preserve"> und bespr</w:t>
            </w:r>
            <w:r>
              <w:rPr>
                <w:i/>
              </w:rPr>
              <w:t>e</w:t>
            </w:r>
            <w:r>
              <w:rPr>
                <w:i/>
              </w:rPr>
              <w:t>chen.</w:t>
            </w:r>
          </w:p>
          <w:p w:rsidR="000D5D4D" w:rsidRDefault="000D5D4D" w:rsidP="00BB3C33">
            <w:pPr>
              <w:pStyle w:val="Kopf8ptafz"/>
              <w:numPr>
                <w:ilvl w:val="0"/>
                <w:numId w:val="0"/>
              </w:numPr>
              <w:ind w:left="227"/>
            </w:pPr>
          </w:p>
        </w:tc>
        <w:tc>
          <w:tcPr>
            <w:tcW w:w="4821" w:type="dxa"/>
            <w:gridSpan w:val="4"/>
            <w:tcBorders>
              <w:left w:val="single" w:sz="4" w:space="0" w:color="auto"/>
              <w:right w:val="single" w:sz="4" w:space="0" w:color="auto"/>
            </w:tcBorders>
          </w:tcPr>
          <w:p w:rsidR="000D5D4D" w:rsidRDefault="000D5D4D" w:rsidP="00BB3C33">
            <w:pPr>
              <w:pStyle w:val="Tabelle6pt"/>
            </w:pPr>
            <w:r>
              <w:t>Was Sie schon können sollten:</w:t>
            </w:r>
          </w:p>
          <w:p w:rsidR="000D5D4D" w:rsidRPr="00234B66" w:rsidRDefault="000D5D4D" w:rsidP="000D5D4D">
            <w:pPr>
              <w:pStyle w:val="Kopf8ptafz"/>
              <w:ind w:left="227" w:hanging="170"/>
            </w:pPr>
            <w:r>
              <w:t>Ich kann schon Arbeitsanweisungen lesen und umsetzen</w:t>
            </w:r>
            <w:r w:rsidR="00107B05">
              <w:t>.</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Wofür Sie das benötigen:</w:t>
            </w:r>
          </w:p>
          <w:p w:rsidR="000D5D4D" w:rsidRDefault="000D5D4D" w:rsidP="000D5D4D">
            <w:pPr>
              <w:pStyle w:val="Kopf8ptafz"/>
              <w:ind w:left="227" w:hanging="170"/>
            </w:pPr>
            <w:r>
              <w:t>Richtiges Auswählen der Arbeitsmaterialien</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Wie Sie Ihr Können prüfen können:</w:t>
            </w:r>
          </w:p>
          <w:p w:rsidR="000D5D4D" w:rsidRPr="00234B66" w:rsidRDefault="000D5D4D" w:rsidP="00BA45CF">
            <w:pPr>
              <w:pStyle w:val="Kopf8ptafz"/>
              <w:numPr>
                <w:ilvl w:val="0"/>
                <w:numId w:val="0"/>
              </w:numPr>
              <w:ind w:left="416" w:hanging="360"/>
            </w:pPr>
          </w:p>
        </w:tc>
      </w:tr>
    </w:tbl>
    <w:p w:rsidR="000D5D4D" w:rsidRDefault="000D5D4D" w:rsidP="00B53DF4">
      <w:pPr>
        <w:pStyle w:val="berschrift1"/>
        <w:rPr>
          <w:rStyle w:val="Hyperlink"/>
          <w:color w:val="auto"/>
          <w:u w:val="none"/>
        </w:rPr>
      </w:pPr>
      <w:r w:rsidRPr="00ED4BE2">
        <w:rPr>
          <w:rStyle w:val="Hyperlink"/>
          <w:noProof/>
          <w:color w:val="auto"/>
          <w:sz w:val="24"/>
          <w:u w:val="none"/>
        </w:rPr>
        <w:drawing>
          <wp:anchor distT="0" distB="0" distL="114300" distR="114300" simplePos="0" relativeHeight="251769856" behindDoc="0" locked="0" layoutInCell="0" allowOverlap="1" wp14:anchorId="0E7F3D29" wp14:editId="425A118E">
            <wp:simplePos x="0" y="0"/>
            <wp:positionH relativeFrom="rightMargin">
              <wp:posOffset>184150</wp:posOffset>
            </wp:positionH>
            <wp:positionV relativeFrom="paragraph">
              <wp:posOffset>104775</wp:posOffset>
            </wp:positionV>
            <wp:extent cx="349885" cy="320675"/>
            <wp:effectExtent l="0" t="0" r="0" b="3175"/>
            <wp:wrapNone/>
            <wp:docPr id="427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4BE2">
        <w:rPr>
          <w:rStyle w:val="Hyperlink"/>
          <w:noProof/>
          <w:color w:val="auto"/>
          <w:sz w:val="24"/>
          <w:u w:val="none"/>
        </w:rPr>
        <w:drawing>
          <wp:anchor distT="0" distB="0" distL="114300" distR="114300" simplePos="0" relativeHeight="251770880" behindDoc="0" locked="0" layoutInCell="0" allowOverlap="1" wp14:anchorId="14604F41" wp14:editId="4DCD1BD9">
            <wp:simplePos x="0" y="0"/>
            <wp:positionH relativeFrom="rightMargin">
              <wp:posOffset>544195</wp:posOffset>
            </wp:positionH>
            <wp:positionV relativeFrom="paragraph">
              <wp:posOffset>104775</wp:posOffset>
            </wp:positionV>
            <wp:extent cx="349885" cy="320675"/>
            <wp:effectExtent l="0" t="0" r="0" b="3175"/>
            <wp:wrapNone/>
            <wp:docPr id="46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4BE2">
        <w:rPr>
          <w:rStyle w:val="Hyperlink"/>
          <w:noProof/>
          <w:color w:val="auto"/>
          <w:sz w:val="24"/>
          <w:u w:val="none"/>
        </w:rPr>
        <w:drawing>
          <wp:anchor distT="0" distB="0" distL="114300" distR="114300" simplePos="0" relativeHeight="251771904" behindDoc="0" locked="0" layoutInCell="0" allowOverlap="1" wp14:anchorId="50B22641" wp14:editId="5D725DF5">
            <wp:simplePos x="0" y="0"/>
            <wp:positionH relativeFrom="rightMargin">
              <wp:posOffset>904240</wp:posOffset>
            </wp:positionH>
            <wp:positionV relativeFrom="paragraph">
              <wp:posOffset>104775</wp:posOffset>
            </wp:positionV>
            <wp:extent cx="348615" cy="320040"/>
            <wp:effectExtent l="0" t="0" r="0" b="3810"/>
            <wp:wrapNone/>
            <wp:docPr id="427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Hyperlink"/>
          <w:color w:val="auto"/>
          <w:u w:val="none"/>
        </w:rPr>
        <w:t>Rückmeldebogen „Was habe ich gelernt?“</w:t>
      </w:r>
    </w:p>
    <w:p w:rsidR="000D5D4D" w:rsidRDefault="000D5D4D" w:rsidP="000D5D4D">
      <w:pPr>
        <w:spacing w:line="240" w:lineRule="exact"/>
        <w:rPr>
          <w:rStyle w:val="Hyperlink"/>
          <w:color w:val="auto"/>
          <w:u w:val="none"/>
          <w:lang w:eastAsia="de-DE"/>
        </w:rPr>
      </w:pPr>
      <w:r>
        <w:rPr>
          <w:rStyle w:val="Hyperlink"/>
          <w:color w:val="auto"/>
          <w:u w:val="none"/>
          <w:lang w:eastAsia="de-DE"/>
        </w:rPr>
        <w:t xml:space="preserve">Sie haben das Thema „Handlungskreislauf kennenlernen“ abgeschlossen. Blicken </w:t>
      </w:r>
      <w:r>
        <w:rPr>
          <w:noProof/>
        </w:rPr>
        <w:t xml:space="preserve">Sie </w:t>
      </w:r>
      <w:r>
        <w:rPr>
          <w:rStyle w:val="Hyperlink"/>
          <w:color w:val="auto"/>
          <w:u w:val="none"/>
          <w:lang w:eastAsia="de-DE"/>
        </w:rPr>
        <w:t xml:space="preserve">zurück und kreuzen </w:t>
      </w:r>
      <w:r>
        <w:rPr>
          <w:noProof/>
        </w:rPr>
        <w:t xml:space="preserve">Sie </w:t>
      </w:r>
      <w:r>
        <w:rPr>
          <w:rStyle w:val="Hyperlink"/>
          <w:color w:val="auto"/>
          <w:u w:val="none"/>
          <w:lang w:eastAsia="de-DE"/>
        </w:rPr>
        <w:t xml:space="preserve">an, welche Fähigkeiten </w:t>
      </w:r>
      <w:r>
        <w:rPr>
          <w:noProof/>
        </w:rPr>
        <w:t xml:space="preserve">Sie </w:t>
      </w:r>
      <w:r>
        <w:rPr>
          <w:rStyle w:val="Hyperlink"/>
          <w:color w:val="auto"/>
          <w:u w:val="none"/>
          <w:lang w:eastAsia="de-DE"/>
        </w:rPr>
        <w:t>erlernt haben.</w:t>
      </w:r>
    </w:p>
    <w:p w:rsidR="000D5D4D" w:rsidRDefault="000D5D4D" w:rsidP="000D5D4D">
      <w:pPr>
        <w:spacing w:line="240" w:lineRule="exact"/>
        <w:rPr>
          <w:rStyle w:val="Hyperlink"/>
          <w:color w:val="auto"/>
          <w:u w:val="none"/>
          <w:lang w:eastAsia="de-DE"/>
        </w:rPr>
      </w:pPr>
      <w:r>
        <w:rPr>
          <w:rStyle w:val="Hyperlink"/>
          <w:color w:val="auto"/>
          <w:u w:val="none"/>
          <w:lang w:eastAsia="de-DE"/>
        </w:rPr>
        <w:t xml:space="preserve">Reflektieren </w:t>
      </w:r>
      <w:r>
        <w:rPr>
          <w:noProof/>
        </w:rPr>
        <w:t xml:space="preserve">Sie </w:t>
      </w:r>
      <w:r>
        <w:rPr>
          <w:rStyle w:val="Hyperlink"/>
          <w:color w:val="auto"/>
          <w:u w:val="none"/>
          <w:lang w:eastAsia="de-DE"/>
        </w:rPr>
        <w:t>sorgfältig und selbstkritisch folgende Kompetenzen:</w:t>
      </w:r>
    </w:p>
    <w:p w:rsidR="00413671" w:rsidRDefault="00413671" w:rsidP="000D5D4D">
      <w:pPr>
        <w:spacing w:line="240" w:lineRule="exact"/>
        <w:rPr>
          <w:rStyle w:val="Hyperlink"/>
          <w:color w:val="auto"/>
          <w:u w:val="none"/>
          <w:lang w:eastAsia="de-DE"/>
        </w:rPr>
      </w:pPr>
    </w:p>
    <w:tbl>
      <w:tblPr>
        <w:tblW w:w="737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6237"/>
        <w:gridCol w:w="708"/>
      </w:tblGrid>
      <w:tr w:rsidR="000D5D4D" w:rsidRPr="00DE4890" w:rsidTr="00BB3C33">
        <w:tc>
          <w:tcPr>
            <w:tcW w:w="426" w:type="dxa"/>
            <w:shd w:val="clear" w:color="auto" w:fill="D9D9D9" w:themeFill="background1" w:themeFillShade="D9"/>
          </w:tcPr>
          <w:p w:rsidR="000D5D4D" w:rsidRPr="00DE4890" w:rsidRDefault="000D5D4D" w:rsidP="00BB3C33">
            <w:pPr>
              <w:pStyle w:val="TabelleKopflinks"/>
            </w:pPr>
          </w:p>
        </w:tc>
        <w:tc>
          <w:tcPr>
            <w:tcW w:w="6237" w:type="dxa"/>
            <w:shd w:val="clear" w:color="auto" w:fill="D9D9D9" w:themeFill="background1" w:themeFillShade="D9"/>
          </w:tcPr>
          <w:p w:rsidR="000D5D4D" w:rsidRPr="00DE4890" w:rsidRDefault="000D5D4D" w:rsidP="00CF7DFD">
            <w:pPr>
              <w:pStyle w:val="TabelleKopflinks"/>
              <w:spacing w:before="60" w:after="60"/>
              <w:jc w:val="center"/>
            </w:pPr>
            <w:r w:rsidRPr="00DE4890">
              <w:t xml:space="preserve">Was </w:t>
            </w:r>
            <w:r>
              <w:t>habe ich gelernt?</w:t>
            </w:r>
          </w:p>
        </w:tc>
        <w:tc>
          <w:tcPr>
            <w:tcW w:w="708" w:type="dxa"/>
            <w:shd w:val="clear" w:color="auto" w:fill="D9D9D9" w:themeFill="background1" w:themeFillShade="D9"/>
            <w:vAlign w:val="center"/>
          </w:tcPr>
          <w:p w:rsidR="000D5D4D" w:rsidRPr="006C38C4" w:rsidRDefault="000D5D4D" w:rsidP="00BB3C33">
            <w:pPr>
              <w:pStyle w:val="TabelleKopflinks"/>
              <w:jc w:val="center"/>
              <w:rPr>
                <w:sz w:val="32"/>
              </w:rPr>
            </w:pPr>
            <w:r w:rsidRPr="006C38C4">
              <w:rPr>
                <w:sz w:val="32"/>
              </w:rPr>
              <w:sym w:font="Wingdings" w:char="F0FC"/>
            </w:r>
          </w:p>
        </w:tc>
      </w:tr>
      <w:tr w:rsidR="000D5D4D" w:rsidRPr="00DE4890" w:rsidTr="00413671">
        <w:tc>
          <w:tcPr>
            <w:tcW w:w="426" w:type="dxa"/>
            <w:vMerge w:val="restart"/>
            <w:shd w:val="clear" w:color="auto" w:fill="auto"/>
            <w:textDirection w:val="btLr"/>
            <w:vAlign w:val="center"/>
          </w:tcPr>
          <w:p w:rsidR="000D5D4D" w:rsidRPr="00DE4890" w:rsidRDefault="000D5D4D" w:rsidP="00413671">
            <w:pPr>
              <w:pStyle w:val="TabelleKopflinks"/>
              <w:jc w:val="center"/>
            </w:pPr>
            <w:r>
              <w:t>Kompetenz</w:t>
            </w:r>
          </w:p>
        </w:tc>
        <w:tc>
          <w:tcPr>
            <w:tcW w:w="6237" w:type="dxa"/>
            <w:shd w:val="clear" w:color="auto" w:fill="auto"/>
          </w:tcPr>
          <w:p w:rsidR="000D5D4D" w:rsidRDefault="000D5D4D" w:rsidP="00CF7DFD">
            <w:r w:rsidRPr="006C38C4">
              <w:t xml:space="preserve">Ich kann </w:t>
            </w:r>
            <w:r>
              <w:t>die Stufen des Handlungskreislaufs benennen</w:t>
            </w:r>
            <w:r w:rsidRPr="006C38C4">
              <w:t>.</w:t>
            </w:r>
          </w:p>
          <w:p w:rsidR="00413671" w:rsidRPr="006C38C4" w:rsidRDefault="00413671" w:rsidP="00CF7DFD"/>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Default="000D5D4D" w:rsidP="00CF7DFD">
            <w:r>
              <w:t>Ich kann die Stufen des Handlungskreislaufs unterscheiden</w:t>
            </w:r>
            <w:r w:rsidRPr="006C38C4">
              <w:t>.</w:t>
            </w:r>
          </w:p>
          <w:p w:rsidR="00413671" w:rsidRPr="006C38C4" w:rsidRDefault="00413671" w:rsidP="00CF7DFD"/>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Default="000D5D4D" w:rsidP="00CF7DFD">
            <w:r>
              <w:t>Ich kann die Aufgabe des Handlungskreislaufs beschreiben.</w:t>
            </w:r>
          </w:p>
          <w:p w:rsidR="00413671" w:rsidRDefault="00413671" w:rsidP="00CF7DFD"/>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Default="000D5D4D" w:rsidP="00CF7DFD">
            <w:r>
              <w:t>Ich kann Arbeitsaufträge dem Handlungskreislauf zuordnen.</w:t>
            </w:r>
          </w:p>
          <w:p w:rsidR="00413671" w:rsidRPr="006C38C4" w:rsidRDefault="00413671" w:rsidP="00CF7DFD"/>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Default="000D5D4D" w:rsidP="00CF7DFD">
            <w:r w:rsidRPr="006C38C4">
              <w:t xml:space="preserve">Ich kann </w:t>
            </w:r>
            <w:r>
              <w:t>vorgegebene Fragen den Stufen im Handlungskreis zuordnen.</w:t>
            </w:r>
          </w:p>
          <w:p w:rsidR="00413671" w:rsidRPr="006C38C4" w:rsidRDefault="00413671" w:rsidP="00CF7DFD"/>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413671" w:rsidRPr="006C38C4" w:rsidRDefault="000D5D4D" w:rsidP="00CF7DFD">
            <w:r w:rsidRPr="006C38C4">
              <w:t xml:space="preserve">Ich kann meine Ergebnisse </w:t>
            </w:r>
            <w:r w:rsidR="0087118B">
              <w:t>meiner Lernpartnerin/</w:t>
            </w:r>
            <w:r w:rsidRPr="006C38C4">
              <w:t>meinem Lernpartner vortragen.</w:t>
            </w:r>
          </w:p>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413671" w:rsidRPr="006C38C4" w:rsidRDefault="000D5D4D" w:rsidP="00CF7DFD">
            <w:r w:rsidRPr="006C38C4">
              <w:t xml:space="preserve">Ich kann </w:t>
            </w:r>
            <w:r w:rsidR="0087118B">
              <w:t>meiner Lernpartnerin/</w:t>
            </w:r>
            <w:r w:rsidR="0087118B" w:rsidRPr="006C38C4">
              <w:t xml:space="preserve">meinem Lernpartner </w:t>
            </w:r>
            <w:r w:rsidRPr="006C38C4">
              <w:t>bei der Ergebnisda</w:t>
            </w:r>
            <w:r w:rsidRPr="006C38C4">
              <w:t>r</w:t>
            </w:r>
            <w:r w:rsidRPr="006C38C4">
              <w:t>stellung zuhören.</w:t>
            </w:r>
          </w:p>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Pr="006C38C4" w:rsidRDefault="000D5D4D" w:rsidP="00CF7DFD">
            <w:r w:rsidRPr="006C38C4">
              <w:t xml:space="preserve">Ich kann </w:t>
            </w:r>
            <w:r>
              <w:t>das Projekt „Obstquark“ in die Stufen des Handlungskreislaufs einteilen.</w:t>
            </w:r>
          </w:p>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Default="000D5D4D" w:rsidP="00CF7DFD">
            <w:r w:rsidRPr="006C38C4">
              <w:t xml:space="preserve">Ich kann </w:t>
            </w:r>
            <w:r>
              <w:t>ein Projekt in Stufen des Handlungskreislaufs einteilen.</w:t>
            </w:r>
          </w:p>
          <w:p w:rsidR="00413671" w:rsidRPr="006C38C4" w:rsidRDefault="00413671" w:rsidP="00CF7DFD"/>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Default="000D5D4D" w:rsidP="00CF7DFD">
            <w:r w:rsidRPr="006C38C4">
              <w:t>Ich kann meine Ideen schriftlich formulieren.</w:t>
            </w:r>
          </w:p>
          <w:p w:rsidR="00413671" w:rsidRPr="006C38C4" w:rsidRDefault="00413671" w:rsidP="00CF7DFD"/>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Pr="006C38C4" w:rsidRDefault="000D5D4D" w:rsidP="00CF7DFD">
            <w:r w:rsidRPr="006C38C4">
              <w:t xml:space="preserve">Ich kann mich mit </w:t>
            </w:r>
            <w:r w:rsidR="0087118B">
              <w:t>meiner Lernpartnerin/</w:t>
            </w:r>
            <w:r w:rsidR="0087118B" w:rsidRPr="006C38C4">
              <w:t xml:space="preserve">meinem Lernpartner </w:t>
            </w:r>
            <w:r w:rsidRPr="006C38C4">
              <w:t>auf g</w:t>
            </w:r>
            <w:r w:rsidRPr="006C38C4">
              <w:t>e</w:t>
            </w:r>
            <w:r w:rsidRPr="006C38C4">
              <w:t>meinsame Ergebnisse einigen.</w:t>
            </w:r>
          </w:p>
        </w:tc>
        <w:tc>
          <w:tcPr>
            <w:tcW w:w="708" w:type="dxa"/>
            <w:shd w:val="clear" w:color="auto" w:fill="auto"/>
          </w:tcPr>
          <w:p w:rsidR="000D5D4D" w:rsidRPr="00DE4890" w:rsidRDefault="000D5D4D" w:rsidP="00413671"/>
        </w:tc>
      </w:tr>
    </w:tbl>
    <w:p w:rsidR="000D5D4D" w:rsidRDefault="000D5D4D" w:rsidP="000D5D4D"/>
    <w:p w:rsidR="000D5D4D" w:rsidRDefault="000D5D4D" w:rsidP="000D5D4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D5D4D" w:rsidRPr="00B51DE9" w:rsidTr="00BB3C33">
        <w:trPr>
          <w:trHeight w:val="523"/>
        </w:trPr>
        <w:tc>
          <w:tcPr>
            <w:tcW w:w="3119" w:type="dxa"/>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lastRenderedPageBreak/>
              <w:t>Lernfeld</w:t>
            </w:r>
          </w:p>
          <w:p w:rsidR="000D5D4D" w:rsidRDefault="000D5D4D" w:rsidP="00BB3C33">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0D5D4D" w:rsidRDefault="000D5D4D" w:rsidP="00BB3C33">
            <w:pPr>
              <w:pStyle w:val="Tabelle6pt"/>
              <w:rPr>
                <w:color w:val="000000"/>
              </w:rPr>
            </w:pPr>
            <w:r>
              <w:t>Titel</w:t>
            </w:r>
          </w:p>
          <w:p w:rsidR="000D5D4D" w:rsidRDefault="00107B05" w:rsidP="00BB3C33">
            <w:pPr>
              <w:pStyle w:val="TabelleKopflinks"/>
            </w:pPr>
            <w:r>
              <w:t xml:space="preserve">Lernumgebung kennenlernen – </w:t>
            </w:r>
          </w:p>
          <w:p w:rsidR="000D5D4D" w:rsidRDefault="00107B05" w:rsidP="00BB3C33">
            <w:pPr>
              <w:pStyle w:val="TabelleKopflinks"/>
            </w:pPr>
            <w:r>
              <w:t>Handlungskreislauf –</w:t>
            </w:r>
            <w:r w:rsidR="000D5D4D">
              <w:t xml:space="preserve"> Rückmeldebogen</w:t>
            </w:r>
          </w:p>
        </w:tc>
        <w:tc>
          <w:tcPr>
            <w:tcW w:w="188" w:type="dxa"/>
            <w:vMerge w:val="restart"/>
            <w:tcBorders>
              <w:top w:val="nil"/>
              <w:left w:val="single" w:sz="4" w:space="0" w:color="auto"/>
              <w:bottom w:val="nil"/>
              <w:right w:val="single" w:sz="4" w:space="0" w:color="auto"/>
            </w:tcBorders>
            <w:shd w:val="clear" w:color="auto" w:fill="FFFFFF"/>
          </w:tcPr>
          <w:p w:rsidR="000D5D4D" w:rsidRPr="004B658C" w:rsidRDefault="000D5D4D" w:rsidP="00BB3C33"/>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D5D4D" w:rsidRDefault="000D5D4D" w:rsidP="00BB3C33">
            <w:pPr>
              <w:pStyle w:val="TabellenkopfLS"/>
            </w:pPr>
            <w:r>
              <w:t xml:space="preserve">Ernährung </w:t>
            </w:r>
            <w:r>
              <w:br/>
              <w:t>und Gastronomie</w:t>
            </w:r>
          </w:p>
          <w:p w:rsidR="000D5D4D" w:rsidRPr="00B51DE9" w:rsidRDefault="000D5D4D" w:rsidP="00BB3C33">
            <w:pPr>
              <w:pStyle w:val="TabelleKopfmitte"/>
              <w:rPr>
                <w:rFonts w:eastAsia="Calibri"/>
              </w:rPr>
            </w:pPr>
            <w:r>
              <w:t>EG1.01.01.10</w:t>
            </w:r>
          </w:p>
        </w:tc>
      </w:tr>
      <w:tr w:rsidR="000D5D4D" w:rsidRPr="00B51DE9" w:rsidTr="00BB3C33">
        <w:tc>
          <w:tcPr>
            <w:tcW w:w="7348" w:type="dxa"/>
            <w:gridSpan w:val="3"/>
            <w:tcBorders>
              <w:left w:val="single" w:sz="4" w:space="0" w:color="auto"/>
              <w:bottom w:val="single" w:sz="4" w:space="0" w:color="auto"/>
              <w:right w:val="single" w:sz="4" w:space="0" w:color="auto"/>
            </w:tcBorders>
            <w:shd w:val="clear" w:color="auto" w:fill="auto"/>
            <w:hideMark/>
          </w:tcPr>
          <w:p w:rsidR="000D5D4D" w:rsidRPr="004B658C" w:rsidRDefault="000D5D4D" w:rsidP="00BB3C33">
            <w:pPr>
              <w:pStyle w:val="Tabelle6pt"/>
            </w:pPr>
            <w:r>
              <w:t>Kompetenzbereiche:</w:t>
            </w:r>
          </w:p>
          <w:p w:rsidR="000D5D4D" w:rsidRDefault="000D5D4D" w:rsidP="000D5D4D">
            <w:pPr>
              <w:pStyle w:val="Kopf8ptafz"/>
              <w:ind w:left="227" w:hanging="170"/>
            </w:pPr>
            <w:r>
              <w:t>Ich kann meine aktuelle Situation beschreiben.</w:t>
            </w:r>
          </w:p>
          <w:p w:rsidR="000D5D4D" w:rsidRDefault="000D5D4D" w:rsidP="000D5D4D">
            <w:pPr>
              <w:pStyle w:val="Kopf8ptafz"/>
              <w:ind w:left="227" w:hanging="170"/>
            </w:pPr>
            <w:r>
              <w:t xml:space="preserve">Ich kann Aufgaben eigenverantwortlich und </w:t>
            </w:r>
            <w:r w:rsidR="003702B6">
              <w:t>selbstständig</w:t>
            </w:r>
            <w:r>
              <w:t xml:space="preserve"> durchführen.</w:t>
            </w:r>
          </w:p>
          <w:p w:rsidR="000D5D4D" w:rsidRDefault="000D5D4D" w:rsidP="00BB3C33">
            <w:pPr>
              <w:pStyle w:val="Kopf8ptafz"/>
              <w:numPr>
                <w:ilvl w:val="0"/>
                <w:numId w:val="0"/>
              </w:numPr>
              <w:ind w:left="227"/>
            </w:pPr>
          </w:p>
        </w:tc>
        <w:tc>
          <w:tcPr>
            <w:tcW w:w="188" w:type="dxa"/>
            <w:vMerge/>
            <w:tcBorders>
              <w:left w:val="single" w:sz="4" w:space="0" w:color="auto"/>
              <w:bottom w:val="nil"/>
              <w:right w:val="nil"/>
            </w:tcBorders>
            <w:vAlign w:val="center"/>
            <w:hideMark/>
          </w:tcPr>
          <w:p w:rsidR="000D5D4D" w:rsidRDefault="000D5D4D" w:rsidP="00BB3C33">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D5D4D" w:rsidRPr="00B51DE9" w:rsidTr="00BB3C33">
              <w:trPr>
                <w:trHeight w:val="284"/>
              </w:trPr>
              <w:tc>
                <w:tcPr>
                  <w:tcW w:w="2090" w:type="dxa"/>
                  <w:shd w:val="clear" w:color="auto" w:fill="auto"/>
                </w:tcPr>
                <w:p w:rsidR="000D5D4D" w:rsidRPr="00B51DE9" w:rsidRDefault="000D5D4D" w:rsidP="00BB3C33">
                  <w:pPr>
                    <w:pStyle w:val="Textkrpermitte"/>
                  </w:pPr>
                  <w:proofErr w:type="spellStart"/>
                  <w:r w:rsidRPr="00B51DE9">
                    <w:t>LernPROJEKT</w:t>
                  </w:r>
                  <w:proofErr w:type="spellEnd"/>
                </w:p>
              </w:tc>
            </w:tr>
            <w:tr w:rsidR="000D5D4D" w:rsidRPr="00B51DE9" w:rsidTr="00BB3C33">
              <w:trPr>
                <w:trHeight w:val="284"/>
              </w:trPr>
              <w:tc>
                <w:tcPr>
                  <w:tcW w:w="2090" w:type="dxa"/>
                  <w:tcBorders>
                    <w:bottom w:val="single" w:sz="4" w:space="0" w:color="auto"/>
                  </w:tcBorders>
                  <w:shd w:val="clear" w:color="auto" w:fill="auto"/>
                </w:tcPr>
                <w:p w:rsidR="000D5D4D" w:rsidRPr="00B51DE9" w:rsidRDefault="000D5D4D" w:rsidP="00BB3C33">
                  <w:pPr>
                    <w:pStyle w:val="Textkrpermitte"/>
                  </w:pPr>
                  <w:proofErr w:type="spellStart"/>
                  <w:r w:rsidRPr="00B51DE9">
                    <w:t>LernTHEMA</w:t>
                  </w:r>
                  <w:proofErr w:type="spellEnd"/>
                </w:p>
              </w:tc>
            </w:tr>
            <w:tr w:rsidR="000D5D4D" w:rsidRPr="00B51DE9" w:rsidTr="00BB3C33">
              <w:trPr>
                <w:trHeight w:val="284"/>
              </w:trPr>
              <w:tc>
                <w:tcPr>
                  <w:tcW w:w="2090" w:type="dxa"/>
                  <w:tcBorders>
                    <w:bottom w:val="nil"/>
                  </w:tcBorders>
                  <w:shd w:val="clear" w:color="auto" w:fill="D9D9D9" w:themeFill="background1" w:themeFillShade="D9"/>
                </w:tcPr>
                <w:p w:rsidR="000D5D4D" w:rsidRPr="00B51DE9" w:rsidRDefault="000D5D4D" w:rsidP="00BB3C33">
                  <w:pPr>
                    <w:pStyle w:val="TabelleKopfmitte"/>
                  </w:pPr>
                  <w:proofErr w:type="spellStart"/>
                  <w:r w:rsidRPr="00B51DE9">
                    <w:t>LernSCHRITT</w:t>
                  </w:r>
                  <w:proofErr w:type="spellEnd"/>
                </w:p>
              </w:tc>
            </w:tr>
          </w:tbl>
          <w:p w:rsidR="000D5D4D" w:rsidRPr="00B51DE9" w:rsidRDefault="000D5D4D" w:rsidP="00BB3C33"/>
        </w:tc>
      </w:tr>
      <w:tr w:rsidR="000D5D4D" w:rsidRPr="00B51DE9" w:rsidTr="00BB3C33">
        <w:trPr>
          <w:trHeight w:val="149"/>
        </w:trPr>
        <w:tc>
          <w:tcPr>
            <w:tcW w:w="7348" w:type="dxa"/>
            <w:gridSpan w:val="3"/>
            <w:tcBorders>
              <w:top w:val="single" w:sz="4" w:space="0" w:color="auto"/>
              <w:left w:val="nil"/>
              <w:right w:val="nil"/>
            </w:tcBorders>
          </w:tcPr>
          <w:p w:rsidR="000D5D4D" w:rsidRPr="00B51DE9" w:rsidRDefault="000D5D4D" w:rsidP="00BB3C33"/>
        </w:tc>
        <w:tc>
          <w:tcPr>
            <w:tcW w:w="196" w:type="dxa"/>
            <w:gridSpan w:val="2"/>
            <w:tcBorders>
              <w:top w:val="nil"/>
              <w:left w:val="nil"/>
              <w:right w:val="nil"/>
            </w:tcBorders>
          </w:tcPr>
          <w:p w:rsidR="000D5D4D" w:rsidRPr="00B51DE9" w:rsidRDefault="000D5D4D" w:rsidP="00BB3C33"/>
        </w:tc>
        <w:tc>
          <w:tcPr>
            <w:tcW w:w="2095" w:type="dxa"/>
            <w:tcBorders>
              <w:top w:val="single" w:sz="4" w:space="0" w:color="auto"/>
              <w:left w:val="nil"/>
              <w:right w:val="nil"/>
            </w:tcBorders>
          </w:tcPr>
          <w:p w:rsidR="000D5D4D" w:rsidRPr="00B51DE9" w:rsidRDefault="000D5D4D" w:rsidP="00BB3C33"/>
        </w:tc>
      </w:tr>
      <w:tr w:rsidR="000D5D4D" w:rsidRPr="00B51DE9" w:rsidTr="00BB3C33">
        <w:trPr>
          <w:trHeight w:val="443"/>
        </w:trPr>
        <w:tc>
          <w:tcPr>
            <w:tcW w:w="4818" w:type="dxa"/>
            <w:gridSpan w:val="2"/>
            <w:vMerge w:val="restart"/>
            <w:tcBorders>
              <w:left w:val="single" w:sz="4" w:space="0" w:color="auto"/>
              <w:right w:val="single" w:sz="4" w:space="0" w:color="auto"/>
            </w:tcBorders>
          </w:tcPr>
          <w:p w:rsidR="000D5D4D" w:rsidRPr="004B658C" w:rsidRDefault="000D5D4D" w:rsidP="00BB3C33">
            <w:pPr>
              <w:pStyle w:val="Tabelle6pt"/>
            </w:pPr>
            <w:r>
              <w:t>Kompetenzen:</w:t>
            </w:r>
          </w:p>
          <w:p w:rsidR="000D5D4D" w:rsidRPr="002B6751" w:rsidRDefault="000D5D4D" w:rsidP="000D5D4D">
            <w:pPr>
              <w:pStyle w:val="Kopf8ptafz"/>
              <w:ind w:left="227" w:hanging="170"/>
              <w:rPr>
                <w:i/>
              </w:rPr>
            </w:pPr>
            <w:r>
              <w:t>Ich kann meinen Lernprozess einschätzen.</w:t>
            </w:r>
          </w:p>
          <w:p w:rsidR="000D5D4D" w:rsidRPr="002B6751" w:rsidRDefault="000D5D4D" w:rsidP="000D5D4D">
            <w:pPr>
              <w:pStyle w:val="Kopf8ptafz"/>
              <w:ind w:left="227" w:hanging="170"/>
              <w:rPr>
                <w:i/>
              </w:rPr>
            </w:pPr>
            <w:r>
              <w:t>Ich kann meinen Lernzuwachs realistisch reflektieren.</w:t>
            </w:r>
          </w:p>
          <w:p w:rsidR="000D5D4D" w:rsidRPr="009A0C89" w:rsidRDefault="000D5D4D" w:rsidP="000D5D4D">
            <w:pPr>
              <w:pStyle w:val="Kopf8ptafz"/>
              <w:ind w:left="227" w:hanging="170"/>
              <w:rPr>
                <w:i/>
              </w:rPr>
            </w:pPr>
            <w:r w:rsidRPr="009A0C89">
              <w:rPr>
                <w:i/>
              </w:rPr>
              <w:t xml:space="preserve">Ich kann mich auf eine Aufgabe konzentrieren. </w:t>
            </w:r>
          </w:p>
          <w:p w:rsidR="000D5D4D" w:rsidRPr="009A0C89" w:rsidRDefault="000D5D4D" w:rsidP="000D5D4D">
            <w:pPr>
              <w:pStyle w:val="Kopf8ptafz"/>
              <w:ind w:left="227" w:hanging="170"/>
              <w:rPr>
                <w:i/>
              </w:rPr>
            </w:pPr>
            <w:r w:rsidRPr="009A0C89">
              <w:rPr>
                <w:i/>
              </w:rPr>
              <w:t xml:space="preserve">Ich kann mich organisieren. </w:t>
            </w:r>
          </w:p>
          <w:p w:rsidR="000D5D4D" w:rsidRDefault="000D5D4D" w:rsidP="0087118B">
            <w:pPr>
              <w:pStyle w:val="Kopf8ptafz"/>
              <w:ind w:left="227" w:hanging="170"/>
            </w:pPr>
            <w:r w:rsidRPr="00A37E27">
              <w:rPr>
                <w:i/>
              </w:rPr>
              <w:t>Ich kann mich mit Partner</w:t>
            </w:r>
            <w:r w:rsidR="0087118B">
              <w:rPr>
                <w:i/>
              </w:rPr>
              <w:t>inne</w:t>
            </w:r>
            <w:r w:rsidRPr="00A37E27">
              <w:rPr>
                <w:i/>
              </w:rPr>
              <w:t>n</w:t>
            </w:r>
            <w:r w:rsidR="0087118B">
              <w:rPr>
                <w:i/>
              </w:rPr>
              <w:t>/Partnern</w:t>
            </w:r>
            <w:r w:rsidRPr="00A37E27">
              <w:rPr>
                <w:i/>
              </w:rPr>
              <w:t xml:space="preserve"> austauschen</w:t>
            </w:r>
            <w:r>
              <w:rPr>
                <w:i/>
              </w:rPr>
              <w:t xml:space="preserve"> und bespr</w:t>
            </w:r>
            <w:r>
              <w:rPr>
                <w:i/>
              </w:rPr>
              <w:t>e</w:t>
            </w:r>
            <w:r>
              <w:rPr>
                <w:i/>
              </w:rPr>
              <w:t>chen.</w:t>
            </w:r>
          </w:p>
        </w:tc>
        <w:tc>
          <w:tcPr>
            <w:tcW w:w="4821" w:type="dxa"/>
            <w:gridSpan w:val="4"/>
            <w:tcBorders>
              <w:left w:val="single" w:sz="4" w:space="0" w:color="auto"/>
              <w:right w:val="single" w:sz="4" w:space="0" w:color="auto"/>
            </w:tcBorders>
          </w:tcPr>
          <w:p w:rsidR="000D5D4D" w:rsidRDefault="000D5D4D" w:rsidP="00BB3C33">
            <w:pPr>
              <w:pStyle w:val="Tabelle6pt"/>
            </w:pPr>
            <w:r>
              <w:t>Was Sie schon können sollten:</w:t>
            </w:r>
          </w:p>
          <w:p w:rsidR="000D5D4D" w:rsidRPr="00234B66" w:rsidRDefault="000D5D4D" w:rsidP="000D5D4D">
            <w:pPr>
              <w:pStyle w:val="Kopf8ptafz"/>
              <w:ind w:left="227" w:hanging="170"/>
            </w:pPr>
            <w:r>
              <w:t>Ich kann schon Arbeitsanweisungen lesen und umsetzen</w:t>
            </w:r>
            <w:r w:rsidR="00107B05">
              <w:t>.</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Wofür Sie das benötigen:</w:t>
            </w:r>
          </w:p>
          <w:p w:rsidR="000D5D4D" w:rsidRDefault="000D5D4D" w:rsidP="000D5D4D">
            <w:pPr>
              <w:pStyle w:val="Kopf8ptafz"/>
              <w:ind w:left="227" w:hanging="170"/>
            </w:pPr>
            <w:r>
              <w:t>Richtiges Auswählen der Arbeitsmaterialien</w:t>
            </w:r>
          </w:p>
        </w:tc>
      </w:tr>
      <w:tr w:rsidR="000D5D4D" w:rsidRPr="00B51DE9" w:rsidTr="00BB3C33">
        <w:trPr>
          <w:trHeight w:val="443"/>
        </w:trPr>
        <w:tc>
          <w:tcPr>
            <w:tcW w:w="4818" w:type="dxa"/>
            <w:gridSpan w:val="2"/>
            <w:vMerge/>
            <w:tcBorders>
              <w:left w:val="single" w:sz="4" w:space="0" w:color="auto"/>
              <w:right w:val="single" w:sz="4" w:space="0" w:color="auto"/>
            </w:tcBorders>
          </w:tcPr>
          <w:p w:rsidR="000D5D4D" w:rsidRDefault="000D5D4D" w:rsidP="00BB3C33">
            <w:pPr>
              <w:pStyle w:val="Tabelle6pt"/>
            </w:pPr>
          </w:p>
        </w:tc>
        <w:tc>
          <w:tcPr>
            <w:tcW w:w="4821" w:type="dxa"/>
            <w:gridSpan w:val="4"/>
            <w:tcBorders>
              <w:left w:val="single" w:sz="4" w:space="0" w:color="auto"/>
              <w:right w:val="single" w:sz="4" w:space="0" w:color="auto"/>
            </w:tcBorders>
          </w:tcPr>
          <w:p w:rsidR="000D5D4D" w:rsidRDefault="000D5D4D" w:rsidP="00BB3C33">
            <w:pPr>
              <w:pStyle w:val="Tabelle6pt"/>
            </w:pPr>
            <w:r>
              <w:t>Wie Sie Ihr Können prüfen können:</w:t>
            </w:r>
          </w:p>
          <w:p w:rsidR="000D5D4D" w:rsidRPr="00234B66" w:rsidRDefault="000D5D4D" w:rsidP="00BA45CF">
            <w:pPr>
              <w:pStyle w:val="Kopf8ptafz"/>
              <w:numPr>
                <w:ilvl w:val="0"/>
                <w:numId w:val="0"/>
              </w:numPr>
              <w:ind w:left="416" w:hanging="360"/>
            </w:pPr>
          </w:p>
        </w:tc>
      </w:tr>
    </w:tbl>
    <w:p w:rsidR="000D5D4D" w:rsidRDefault="000D5D4D" w:rsidP="00B53DF4">
      <w:pPr>
        <w:pStyle w:val="berschrift1"/>
        <w:rPr>
          <w:rStyle w:val="Hyperlink"/>
          <w:color w:val="auto"/>
          <w:u w:val="none"/>
        </w:rPr>
      </w:pPr>
      <w:r w:rsidRPr="00ED4BE2">
        <w:rPr>
          <w:rStyle w:val="Hyperlink"/>
          <w:noProof/>
          <w:color w:val="auto"/>
          <w:sz w:val="24"/>
          <w:u w:val="none"/>
        </w:rPr>
        <w:drawing>
          <wp:anchor distT="0" distB="0" distL="114300" distR="114300" simplePos="0" relativeHeight="251766784" behindDoc="0" locked="0" layoutInCell="0" allowOverlap="1" wp14:anchorId="078B71C0" wp14:editId="0B977BE4">
            <wp:simplePos x="0" y="0"/>
            <wp:positionH relativeFrom="rightMargin">
              <wp:posOffset>184150</wp:posOffset>
            </wp:positionH>
            <wp:positionV relativeFrom="paragraph">
              <wp:posOffset>104775</wp:posOffset>
            </wp:positionV>
            <wp:extent cx="349885" cy="320675"/>
            <wp:effectExtent l="0" t="0" r="0" b="3175"/>
            <wp:wrapNone/>
            <wp:docPr id="427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4BE2">
        <w:rPr>
          <w:rStyle w:val="Hyperlink"/>
          <w:noProof/>
          <w:color w:val="auto"/>
          <w:sz w:val="24"/>
          <w:u w:val="none"/>
        </w:rPr>
        <w:drawing>
          <wp:anchor distT="0" distB="0" distL="114300" distR="114300" simplePos="0" relativeHeight="251767808" behindDoc="0" locked="0" layoutInCell="0" allowOverlap="1" wp14:anchorId="4D788297" wp14:editId="2336AD81">
            <wp:simplePos x="0" y="0"/>
            <wp:positionH relativeFrom="rightMargin">
              <wp:posOffset>544195</wp:posOffset>
            </wp:positionH>
            <wp:positionV relativeFrom="paragraph">
              <wp:posOffset>104775</wp:posOffset>
            </wp:positionV>
            <wp:extent cx="349885" cy="320675"/>
            <wp:effectExtent l="0" t="0" r="0" b="3175"/>
            <wp:wrapNone/>
            <wp:docPr id="427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4BE2">
        <w:rPr>
          <w:rStyle w:val="Hyperlink"/>
          <w:noProof/>
          <w:color w:val="auto"/>
          <w:sz w:val="24"/>
          <w:u w:val="none"/>
        </w:rPr>
        <w:drawing>
          <wp:anchor distT="0" distB="0" distL="114300" distR="114300" simplePos="0" relativeHeight="251768832" behindDoc="0" locked="0" layoutInCell="0" allowOverlap="1" wp14:anchorId="03AAEEC1" wp14:editId="4F962121">
            <wp:simplePos x="0" y="0"/>
            <wp:positionH relativeFrom="rightMargin">
              <wp:posOffset>904240</wp:posOffset>
            </wp:positionH>
            <wp:positionV relativeFrom="paragraph">
              <wp:posOffset>104775</wp:posOffset>
            </wp:positionV>
            <wp:extent cx="348615" cy="320040"/>
            <wp:effectExtent l="0" t="0" r="0" b="3810"/>
            <wp:wrapNone/>
            <wp:docPr id="428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rStyle w:val="Hyperlink"/>
          <w:color w:val="auto"/>
          <w:u w:val="none"/>
        </w:rPr>
        <w:t>Rückmeldebogen „Was habe ich gelernt?“</w:t>
      </w:r>
    </w:p>
    <w:p w:rsidR="000D5D4D" w:rsidRDefault="000D5D4D" w:rsidP="000D5D4D">
      <w:pPr>
        <w:spacing w:line="240" w:lineRule="exact"/>
        <w:rPr>
          <w:rStyle w:val="Hyperlink"/>
          <w:color w:val="auto"/>
          <w:u w:val="none"/>
          <w:lang w:eastAsia="de-DE"/>
        </w:rPr>
      </w:pPr>
      <w:r>
        <w:rPr>
          <w:rStyle w:val="Hyperlink"/>
          <w:color w:val="auto"/>
          <w:u w:val="none"/>
          <w:lang w:eastAsia="de-DE"/>
        </w:rPr>
        <w:t xml:space="preserve">Sie haben das Thema „Niveaustufen kennenlernen“ abgeschlossen. Blicken </w:t>
      </w:r>
      <w:r>
        <w:rPr>
          <w:noProof/>
        </w:rPr>
        <w:t xml:space="preserve">Sie </w:t>
      </w:r>
      <w:r>
        <w:rPr>
          <w:rStyle w:val="Hyperlink"/>
          <w:color w:val="auto"/>
          <w:u w:val="none"/>
          <w:lang w:eastAsia="de-DE"/>
        </w:rPr>
        <w:t xml:space="preserve">zurück und kreuzen </w:t>
      </w:r>
      <w:r>
        <w:rPr>
          <w:noProof/>
        </w:rPr>
        <w:t xml:space="preserve">Sie </w:t>
      </w:r>
      <w:r>
        <w:rPr>
          <w:rStyle w:val="Hyperlink"/>
          <w:color w:val="auto"/>
          <w:u w:val="none"/>
          <w:lang w:eastAsia="de-DE"/>
        </w:rPr>
        <w:t xml:space="preserve">an, welche Fähigkeiten </w:t>
      </w:r>
      <w:r>
        <w:rPr>
          <w:noProof/>
        </w:rPr>
        <w:t xml:space="preserve">Sie </w:t>
      </w:r>
      <w:r>
        <w:rPr>
          <w:rStyle w:val="Hyperlink"/>
          <w:color w:val="auto"/>
          <w:u w:val="none"/>
          <w:lang w:eastAsia="de-DE"/>
        </w:rPr>
        <w:t>erlernt haben.</w:t>
      </w:r>
    </w:p>
    <w:p w:rsidR="000D5D4D" w:rsidRDefault="000D5D4D" w:rsidP="000D5D4D">
      <w:pPr>
        <w:spacing w:line="240" w:lineRule="exact"/>
        <w:rPr>
          <w:rStyle w:val="Hyperlink"/>
          <w:color w:val="auto"/>
          <w:u w:val="none"/>
          <w:lang w:eastAsia="de-DE"/>
        </w:rPr>
      </w:pPr>
      <w:r>
        <w:rPr>
          <w:rStyle w:val="Hyperlink"/>
          <w:color w:val="auto"/>
          <w:u w:val="none"/>
          <w:lang w:eastAsia="de-DE"/>
        </w:rPr>
        <w:t xml:space="preserve">Reflektieren </w:t>
      </w:r>
      <w:r>
        <w:rPr>
          <w:noProof/>
        </w:rPr>
        <w:t xml:space="preserve">Sie </w:t>
      </w:r>
      <w:r>
        <w:rPr>
          <w:rStyle w:val="Hyperlink"/>
          <w:color w:val="auto"/>
          <w:u w:val="none"/>
          <w:lang w:eastAsia="de-DE"/>
        </w:rPr>
        <w:t>sorgfältig und selbstkritisch folgende Kompetenzen:</w:t>
      </w:r>
    </w:p>
    <w:p w:rsidR="000D5D4D" w:rsidRDefault="000D5D4D" w:rsidP="00413671">
      <w:pPr>
        <w:pStyle w:val="Abstandszeile"/>
        <w:rPr>
          <w:rStyle w:val="Hyperlink"/>
          <w:color w:val="auto"/>
          <w:u w:val="none"/>
        </w:rPr>
      </w:pPr>
    </w:p>
    <w:tbl>
      <w:tblPr>
        <w:tblW w:w="737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6237"/>
        <w:gridCol w:w="708"/>
      </w:tblGrid>
      <w:tr w:rsidR="000D5D4D" w:rsidRPr="00DE4890" w:rsidTr="00BB3C33">
        <w:tc>
          <w:tcPr>
            <w:tcW w:w="426" w:type="dxa"/>
            <w:shd w:val="clear" w:color="auto" w:fill="D9D9D9" w:themeFill="background1" w:themeFillShade="D9"/>
          </w:tcPr>
          <w:p w:rsidR="000D5D4D" w:rsidRPr="00DE4890" w:rsidRDefault="000D5D4D" w:rsidP="00BB3C33">
            <w:pPr>
              <w:pStyle w:val="TabelleKopflinks"/>
            </w:pPr>
          </w:p>
        </w:tc>
        <w:tc>
          <w:tcPr>
            <w:tcW w:w="6237" w:type="dxa"/>
            <w:shd w:val="clear" w:color="auto" w:fill="D9D9D9" w:themeFill="background1" w:themeFillShade="D9"/>
          </w:tcPr>
          <w:p w:rsidR="000D5D4D" w:rsidRPr="00DE4890" w:rsidRDefault="000D5D4D" w:rsidP="00CF7DFD">
            <w:pPr>
              <w:pStyle w:val="TabelleKopflinks"/>
              <w:spacing w:before="60" w:after="60"/>
              <w:jc w:val="center"/>
            </w:pPr>
            <w:r w:rsidRPr="00DE4890">
              <w:t xml:space="preserve">Was </w:t>
            </w:r>
            <w:r>
              <w:t>habe ich gelernt?</w:t>
            </w:r>
          </w:p>
        </w:tc>
        <w:tc>
          <w:tcPr>
            <w:tcW w:w="708" w:type="dxa"/>
            <w:shd w:val="clear" w:color="auto" w:fill="D9D9D9" w:themeFill="background1" w:themeFillShade="D9"/>
            <w:vAlign w:val="center"/>
          </w:tcPr>
          <w:p w:rsidR="000D5D4D" w:rsidRPr="006C38C4" w:rsidRDefault="000D5D4D" w:rsidP="00BB3C33">
            <w:pPr>
              <w:pStyle w:val="TabelleKopflinks"/>
              <w:jc w:val="center"/>
              <w:rPr>
                <w:sz w:val="32"/>
              </w:rPr>
            </w:pPr>
            <w:r w:rsidRPr="006C38C4">
              <w:rPr>
                <w:sz w:val="32"/>
              </w:rPr>
              <w:sym w:font="Wingdings" w:char="F0FC"/>
            </w:r>
          </w:p>
        </w:tc>
      </w:tr>
      <w:tr w:rsidR="000D5D4D" w:rsidRPr="00DE4890" w:rsidTr="00413671">
        <w:tc>
          <w:tcPr>
            <w:tcW w:w="426" w:type="dxa"/>
            <w:vMerge w:val="restart"/>
            <w:shd w:val="clear" w:color="auto" w:fill="auto"/>
            <w:textDirection w:val="btLr"/>
            <w:vAlign w:val="center"/>
          </w:tcPr>
          <w:p w:rsidR="000D5D4D" w:rsidRPr="00DE4890" w:rsidRDefault="000D5D4D" w:rsidP="00413671">
            <w:pPr>
              <w:pStyle w:val="TabelleKopflinks"/>
              <w:jc w:val="center"/>
            </w:pPr>
            <w:r>
              <w:t>Kompetenz</w:t>
            </w:r>
          </w:p>
        </w:tc>
        <w:tc>
          <w:tcPr>
            <w:tcW w:w="6237" w:type="dxa"/>
            <w:shd w:val="clear" w:color="auto" w:fill="auto"/>
          </w:tcPr>
          <w:p w:rsidR="000D5D4D" w:rsidRDefault="000D5D4D" w:rsidP="00413671">
            <w:r w:rsidRPr="006C38C4">
              <w:t xml:space="preserve">Ich kann </w:t>
            </w:r>
            <w:r>
              <w:t>die Niveaustufen benennen</w:t>
            </w:r>
            <w:r w:rsidRPr="006C38C4">
              <w:t>.</w:t>
            </w:r>
          </w:p>
          <w:p w:rsidR="00413671" w:rsidRPr="006C38C4" w:rsidRDefault="00413671" w:rsidP="00413671"/>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Default="000D5D4D" w:rsidP="00413671">
            <w:r>
              <w:t>Ich kann die Niveaustufen unterscheiden</w:t>
            </w:r>
            <w:r w:rsidRPr="006C38C4">
              <w:t>.</w:t>
            </w:r>
          </w:p>
          <w:p w:rsidR="00413671" w:rsidRPr="006C38C4" w:rsidRDefault="00413671" w:rsidP="00413671"/>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Default="000D5D4D" w:rsidP="00413671">
            <w:r>
              <w:t>Ich kann den Nutzen der Niveaustufen</w:t>
            </w:r>
            <w:r w:rsidRPr="006C38C4">
              <w:t xml:space="preserve"> in Worten zusammenfassen.</w:t>
            </w:r>
          </w:p>
          <w:p w:rsidR="00413671" w:rsidRPr="006C38C4" w:rsidRDefault="00413671" w:rsidP="00413671"/>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413671" w:rsidRPr="006C38C4" w:rsidRDefault="000D5D4D" w:rsidP="00413671">
            <w:r w:rsidRPr="006C38C4">
              <w:t xml:space="preserve">Ich kann meine Ergebnisse </w:t>
            </w:r>
            <w:r w:rsidR="0087118B">
              <w:t>meiner Lernpartnerin/</w:t>
            </w:r>
            <w:r w:rsidR="0087118B" w:rsidRPr="006C38C4">
              <w:t xml:space="preserve">meinem Lernpartner </w:t>
            </w:r>
            <w:r w:rsidRPr="006C38C4">
              <w:t>vortragen.</w:t>
            </w:r>
          </w:p>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413671" w:rsidRPr="006C38C4" w:rsidRDefault="000D5D4D" w:rsidP="00413671">
            <w:r w:rsidRPr="006C38C4">
              <w:t xml:space="preserve">Ich kann </w:t>
            </w:r>
            <w:r w:rsidR="0087118B">
              <w:t>meiner Lernpartnerin/</w:t>
            </w:r>
            <w:r w:rsidR="0087118B" w:rsidRPr="006C38C4">
              <w:t xml:space="preserve">meinem Lernpartner </w:t>
            </w:r>
            <w:r w:rsidRPr="006C38C4">
              <w:t>bei der Ergebnisda</w:t>
            </w:r>
            <w:r w:rsidRPr="006C38C4">
              <w:t>r</w:t>
            </w:r>
            <w:r w:rsidRPr="006C38C4">
              <w:t xml:space="preserve">stellung zuhören. </w:t>
            </w:r>
          </w:p>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Default="000D5D4D" w:rsidP="00413671">
            <w:r w:rsidRPr="006C38C4">
              <w:t>Ich kann ähnliche Ergebnisse zu einer Gruppe zusammenfassen.</w:t>
            </w:r>
          </w:p>
          <w:p w:rsidR="00413671" w:rsidRPr="006C38C4" w:rsidRDefault="00413671" w:rsidP="00413671"/>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Default="000D5D4D" w:rsidP="00413671">
            <w:r w:rsidRPr="006C38C4">
              <w:t xml:space="preserve">Ich kann herausarbeiten, </w:t>
            </w:r>
            <w:r>
              <w:t>welche Aufgaben</w:t>
            </w:r>
            <w:r w:rsidRPr="006C38C4">
              <w:t xml:space="preserve"> </w:t>
            </w:r>
            <w:r>
              <w:t>die Niveaustufen haben</w:t>
            </w:r>
            <w:r w:rsidRPr="006C38C4">
              <w:t>.</w:t>
            </w:r>
          </w:p>
          <w:p w:rsidR="00413671" w:rsidRPr="006C38C4" w:rsidRDefault="00413671" w:rsidP="00413671"/>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Default="000D5D4D" w:rsidP="00413671">
            <w:r w:rsidRPr="006C38C4">
              <w:t xml:space="preserve">Ich kann </w:t>
            </w:r>
            <w:r>
              <w:t>Aussagen in verschiedenen Niveaustufen formulieren</w:t>
            </w:r>
            <w:r w:rsidRPr="006C38C4">
              <w:t>.</w:t>
            </w:r>
          </w:p>
          <w:p w:rsidR="00413671" w:rsidRPr="006C38C4" w:rsidRDefault="00413671" w:rsidP="00413671"/>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Pr="006C38C4" w:rsidRDefault="000D5D4D" w:rsidP="00413671">
            <w:r w:rsidRPr="006C38C4">
              <w:t xml:space="preserve">Ich kann </w:t>
            </w:r>
            <w:r>
              <w:t>vorgegebene Aussagen den verschiedenen Niveaustufen zuor</w:t>
            </w:r>
            <w:r>
              <w:t>d</w:t>
            </w:r>
            <w:r>
              <w:t>nen</w:t>
            </w:r>
            <w:r w:rsidRPr="006C38C4">
              <w:t>.</w:t>
            </w:r>
          </w:p>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Default="000D5D4D" w:rsidP="00413671">
            <w:r w:rsidRPr="006C38C4">
              <w:t>Ich kann meine Ideen schriftlich formulieren.</w:t>
            </w:r>
          </w:p>
          <w:p w:rsidR="00413671" w:rsidRPr="006C38C4" w:rsidRDefault="00413671" w:rsidP="00413671"/>
        </w:tc>
        <w:tc>
          <w:tcPr>
            <w:tcW w:w="708" w:type="dxa"/>
            <w:shd w:val="clear" w:color="auto" w:fill="auto"/>
          </w:tcPr>
          <w:p w:rsidR="000D5D4D" w:rsidRPr="00DE4890" w:rsidRDefault="000D5D4D" w:rsidP="00413671"/>
        </w:tc>
      </w:tr>
      <w:tr w:rsidR="000D5D4D" w:rsidRPr="00DE4890" w:rsidTr="00BB3C33">
        <w:tc>
          <w:tcPr>
            <w:tcW w:w="426" w:type="dxa"/>
            <w:vMerge/>
            <w:shd w:val="clear" w:color="auto" w:fill="auto"/>
          </w:tcPr>
          <w:p w:rsidR="000D5D4D" w:rsidRPr="00DE4890" w:rsidRDefault="000D5D4D" w:rsidP="00BB3C33">
            <w:pPr>
              <w:pStyle w:val="Textkrper"/>
            </w:pPr>
          </w:p>
        </w:tc>
        <w:tc>
          <w:tcPr>
            <w:tcW w:w="6237" w:type="dxa"/>
            <w:shd w:val="clear" w:color="auto" w:fill="auto"/>
          </w:tcPr>
          <w:p w:rsidR="000D5D4D" w:rsidRPr="006C38C4" w:rsidRDefault="000D5D4D" w:rsidP="00413671">
            <w:r w:rsidRPr="006C38C4">
              <w:t xml:space="preserve">Ich kann mich mit </w:t>
            </w:r>
            <w:r w:rsidR="0087118B">
              <w:t>meiner Lernpartnerin/</w:t>
            </w:r>
            <w:r w:rsidR="0087118B" w:rsidRPr="006C38C4">
              <w:t xml:space="preserve">meinem Lernpartner </w:t>
            </w:r>
            <w:r w:rsidRPr="006C38C4">
              <w:t>auf g</w:t>
            </w:r>
            <w:r w:rsidRPr="006C38C4">
              <w:t>e</w:t>
            </w:r>
            <w:r w:rsidRPr="006C38C4">
              <w:t>meinsame Ergebnisse einigen.</w:t>
            </w:r>
          </w:p>
        </w:tc>
        <w:tc>
          <w:tcPr>
            <w:tcW w:w="708" w:type="dxa"/>
            <w:shd w:val="clear" w:color="auto" w:fill="auto"/>
          </w:tcPr>
          <w:p w:rsidR="000D5D4D" w:rsidRPr="00DE4890" w:rsidRDefault="000D5D4D" w:rsidP="00413671"/>
        </w:tc>
      </w:tr>
    </w:tbl>
    <w:p w:rsidR="00BB3C33" w:rsidRDefault="00BB3C33">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8C3A2B" w:rsidRPr="009B4760" w:rsidTr="00B3201D">
        <w:trPr>
          <w:trHeight w:val="523"/>
        </w:trPr>
        <w:tc>
          <w:tcPr>
            <w:tcW w:w="3119" w:type="dxa"/>
            <w:shd w:val="clear" w:color="auto" w:fill="D9D9D9"/>
          </w:tcPr>
          <w:p w:rsidR="008C3A2B" w:rsidRPr="009B4760" w:rsidRDefault="008C3A2B" w:rsidP="00B3201D">
            <w:pPr>
              <w:spacing w:before="40" w:after="60" w:line="160" w:lineRule="exact"/>
              <w:rPr>
                <w:color w:val="000000"/>
                <w:sz w:val="12"/>
              </w:rPr>
            </w:pPr>
            <w:r w:rsidRPr="009B4760">
              <w:rPr>
                <w:sz w:val="12"/>
              </w:rPr>
              <w:lastRenderedPageBreak/>
              <w:br w:type="page"/>
              <w:t>Lernfeld</w:t>
            </w:r>
          </w:p>
          <w:p w:rsidR="008C3A2B" w:rsidRPr="009B4760" w:rsidRDefault="008C3A2B" w:rsidP="00B3201D">
            <w:pPr>
              <w:rPr>
                <w:b/>
              </w:rPr>
            </w:pPr>
            <w:r w:rsidRPr="009B4760">
              <w:rPr>
                <w:b/>
              </w:rPr>
              <w:t>LF 1</w:t>
            </w:r>
          </w:p>
        </w:tc>
        <w:tc>
          <w:tcPr>
            <w:tcW w:w="4229" w:type="dxa"/>
            <w:gridSpan w:val="2"/>
            <w:shd w:val="clear" w:color="auto" w:fill="D9D9D9"/>
          </w:tcPr>
          <w:p w:rsidR="008C3A2B" w:rsidRPr="009B4760" w:rsidRDefault="008C3A2B" w:rsidP="00B3201D">
            <w:pPr>
              <w:spacing w:before="40" w:after="60" w:line="160" w:lineRule="exact"/>
              <w:rPr>
                <w:color w:val="000000"/>
                <w:sz w:val="12"/>
              </w:rPr>
            </w:pPr>
            <w:r w:rsidRPr="009B4760">
              <w:rPr>
                <w:sz w:val="12"/>
              </w:rPr>
              <w:t>Titel</w:t>
            </w:r>
          </w:p>
          <w:p w:rsidR="008C3A2B" w:rsidRDefault="008C3A2B" w:rsidP="00B3201D">
            <w:pPr>
              <w:rPr>
                <w:b/>
              </w:rPr>
            </w:pPr>
            <w:r w:rsidRPr="009B4760">
              <w:rPr>
                <w:b/>
              </w:rPr>
              <w:t>Berufe in der Gastronomie</w:t>
            </w:r>
            <w:r>
              <w:rPr>
                <w:b/>
              </w:rPr>
              <w:t xml:space="preserve"> – Teil I</w:t>
            </w:r>
          </w:p>
          <w:p w:rsidR="008C3A2B" w:rsidRPr="009B4760" w:rsidRDefault="008C3A2B" w:rsidP="00B3201D">
            <w:pPr>
              <w:rPr>
                <w:b/>
              </w:rPr>
            </w:pPr>
            <w:r>
              <w:rPr>
                <w:b/>
              </w:rPr>
              <w:t>Lernarrangement Lehrkraft</w:t>
            </w:r>
          </w:p>
        </w:tc>
        <w:tc>
          <w:tcPr>
            <w:tcW w:w="188" w:type="dxa"/>
            <w:vMerge w:val="restart"/>
            <w:tcBorders>
              <w:top w:val="nil"/>
              <w:bottom w:val="nil"/>
            </w:tcBorders>
            <w:shd w:val="clear" w:color="auto" w:fill="FFFFFF"/>
          </w:tcPr>
          <w:p w:rsidR="008C3A2B" w:rsidRPr="009B4760" w:rsidRDefault="008C3A2B" w:rsidP="00B3201D"/>
        </w:tc>
        <w:tc>
          <w:tcPr>
            <w:tcW w:w="2103" w:type="dxa"/>
            <w:gridSpan w:val="2"/>
            <w:shd w:val="clear" w:color="auto" w:fill="D9D9D9"/>
          </w:tcPr>
          <w:p w:rsidR="008C3A2B" w:rsidRPr="009A3177" w:rsidRDefault="008C3A2B" w:rsidP="00B3201D">
            <w:pPr>
              <w:jc w:val="center"/>
              <w:rPr>
                <w:rFonts w:cs="Times New Roman"/>
                <w:b/>
                <w:lang w:eastAsia="de-DE"/>
              </w:rPr>
            </w:pPr>
            <w:r w:rsidRPr="009A3177">
              <w:rPr>
                <w:rFonts w:cs="Times New Roman"/>
                <w:b/>
                <w:lang w:eastAsia="de-DE"/>
              </w:rPr>
              <w:t xml:space="preserve">Ernährung und </w:t>
            </w:r>
          </w:p>
          <w:p w:rsidR="008C3A2B" w:rsidRPr="009A3177" w:rsidRDefault="008C3A2B" w:rsidP="00B3201D">
            <w:pPr>
              <w:jc w:val="center"/>
              <w:rPr>
                <w:rFonts w:cs="Times New Roman"/>
                <w:b/>
                <w:lang w:eastAsia="de-DE"/>
              </w:rPr>
            </w:pPr>
            <w:r w:rsidRPr="009A3177">
              <w:rPr>
                <w:rFonts w:cs="Times New Roman"/>
                <w:b/>
                <w:lang w:eastAsia="de-DE"/>
              </w:rPr>
              <w:t>Gastronomie</w:t>
            </w:r>
          </w:p>
          <w:p w:rsidR="008C3A2B" w:rsidRPr="009A3177" w:rsidRDefault="008C3A2B" w:rsidP="00B3201D">
            <w:pPr>
              <w:jc w:val="center"/>
              <w:rPr>
                <w:rFonts w:cs="Times New Roman"/>
                <w:b/>
                <w:lang w:eastAsia="de-DE"/>
              </w:rPr>
            </w:pPr>
            <w:r>
              <w:rPr>
                <w:rFonts w:cs="Times New Roman"/>
                <w:b/>
                <w:lang w:eastAsia="de-DE"/>
              </w:rPr>
              <w:t>EG1.01.02.</w:t>
            </w:r>
          </w:p>
        </w:tc>
      </w:tr>
      <w:tr w:rsidR="008C3A2B" w:rsidRPr="009B4760" w:rsidTr="00B3201D">
        <w:tc>
          <w:tcPr>
            <w:tcW w:w="7348" w:type="dxa"/>
            <w:gridSpan w:val="3"/>
          </w:tcPr>
          <w:p w:rsidR="008C3A2B" w:rsidRPr="009B4760" w:rsidRDefault="008C3A2B" w:rsidP="00B3201D">
            <w:pPr>
              <w:spacing w:before="40" w:after="60" w:line="160" w:lineRule="exact"/>
              <w:rPr>
                <w:sz w:val="12"/>
              </w:rPr>
            </w:pPr>
            <w:r w:rsidRPr="009B4760">
              <w:rPr>
                <w:sz w:val="12"/>
              </w:rPr>
              <w:t>Kompetenzbereiche:</w:t>
            </w:r>
          </w:p>
          <w:p w:rsidR="008C3A2B" w:rsidRPr="00973398" w:rsidRDefault="008C3A2B" w:rsidP="008C3A2B">
            <w:pPr>
              <w:numPr>
                <w:ilvl w:val="0"/>
                <w:numId w:val="6"/>
              </w:numPr>
              <w:ind w:left="227" w:hanging="170"/>
              <w:rPr>
                <w:sz w:val="12"/>
              </w:rPr>
            </w:pPr>
            <w:r w:rsidRPr="00973398">
              <w:rPr>
                <w:sz w:val="16"/>
              </w:rPr>
              <w:t>Ich kann mich in den Fachräumen der Schule zurechtfinden und habe einen Überblick über die unte</w:t>
            </w:r>
            <w:r w:rsidRPr="00973398">
              <w:rPr>
                <w:sz w:val="16"/>
              </w:rPr>
              <w:t>r</w:t>
            </w:r>
            <w:r w:rsidRPr="00973398">
              <w:rPr>
                <w:sz w:val="16"/>
              </w:rPr>
              <w:t>schiedlichen Arbeitsmaterialien und deren Einsatzmöglichkeiten.</w:t>
            </w:r>
          </w:p>
          <w:p w:rsidR="008C3A2B" w:rsidRPr="00973398" w:rsidRDefault="008C3A2B" w:rsidP="008C3A2B">
            <w:pPr>
              <w:numPr>
                <w:ilvl w:val="0"/>
                <w:numId w:val="6"/>
              </w:numPr>
              <w:ind w:left="227" w:hanging="170"/>
              <w:rPr>
                <w:sz w:val="12"/>
              </w:rPr>
            </w:pPr>
            <w:r w:rsidRPr="00973398">
              <w:rPr>
                <w:sz w:val="16"/>
              </w:rPr>
              <w:t>Ich kann die Aufgaben als Dienstleister und Gastgeber wahrnehmen und Aufgaben eigenverantwortlich und selbstständig durchführen.</w:t>
            </w:r>
          </w:p>
          <w:p w:rsidR="008C3A2B" w:rsidRPr="00973398" w:rsidRDefault="008C3A2B" w:rsidP="008C3A2B">
            <w:pPr>
              <w:numPr>
                <w:ilvl w:val="0"/>
                <w:numId w:val="6"/>
              </w:numPr>
              <w:ind w:left="227" w:hanging="170"/>
              <w:rPr>
                <w:sz w:val="12"/>
              </w:rPr>
            </w:pPr>
            <w:r w:rsidRPr="00973398">
              <w:rPr>
                <w:sz w:val="16"/>
              </w:rPr>
              <w:t>Ich kann in der Gruppe kommunizieren und vereinbarte Regeln einhalten.</w:t>
            </w:r>
          </w:p>
          <w:p w:rsidR="008C3A2B" w:rsidRPr="003421AB" w:rsidRDefault="008C3A2B" w:rsidP="008C3A2B">
            <w:pPr>
              <w:numPr>
                <w:ilvl w:val="0"/>
                <w:numId w:val="6"/>
              </w:numPr>
              <w:ind w:left="227" w:hanging="170"/>
              <w:rPr>
                <w:sz w:val="16"/>
              </w:rPr>
            </w:pPr>
            <w:r w:rsidRPr="00973398">
              <w:rPr>
                <w:sz w:val="16"/>
              </w:rPr>
              <w:t>Ich kann Arbeitsabläufe lesen und verstehen.</w:t>
            </w:r>
          </w:p>
        </w:tc>
        <w:tc>
          <w:tcPr>
            <w:tcW w:w="188" w:type="dxa"/>
            <w:vMerge/>
            <w:tcBorders>
              <w:bottom w:val="nil"/>
              <w:right w:val="nil"/>
            </w:tcBorders>
            <w:vAlign w:val="center"/>
          </w:tcPr>
          <w:p w:rsidR="008C3A2B" w:rsidRPr="009B4760" w:rsidRDefault="008C3A2B" w:rsidP="00B3201D">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8C3A2B"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8C3A2B" w:rsidRPr="009A3177" w:rsidRDefault="008C3A2B" w:rsidP="00B3201D">
                  <w:pPr>
                    <w:jc w:val="center"/>
                    <w:rPr>
                      <w:lang w:eastAsia="de-DE"/>
                    </w:rPr>
                  </w:pPr>
                  <w:proofErr w:type="spellStart"/>
                  <w:r w:rsidRPr="009A3177">
                    <w:rPr>
                      <w:lang w:eastAsia="de-DE"/>
                    </w:rPr>
                    <w:t>LernPROJEKT</w:t>
                  </w:r>
                  <w:proofErr w:type="spellEnd"/>
                </w:p>
              </w:tc>
            </w:tr>
            <w:tr w:rsidR="008C3A2B"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shd w:val="clear" w:color="auto" w:fill="D9D9D9"/>
                </w:tcPr>
                <w:p w:rsidR="008C3A2B" w:rsidRPr="009B4760" w:rsidRDefault="008C3A2B" w:rsidP="00B3201D">
                  <w:pPr>
                    <w:jc w:val="center"/>
                    <w:rPr>
                      <w:rFonts w:cs="Times New Roman"/>
                      <w:b/>
                      <w:lang w:eastAsia="de-DE"/>
                    </w:rPr>
                  </w:pPr>
                  <w:proofErr w:type="spellStart"/>
                  <w:r w:rsidRPr="009B4760">
                    <w:rPr>
                      <w:rFonts w:cs="Times New Roman"/>
                      <w:b/>
                      <w:lang w:eastAsia="de-DE"/>
                    </w:rPr>
                    <w:t>LernTHEMA</w:t>
                  </w:r>
                  <w:proofErr w:type="spellEnd"/>
                </w:p>
              </w:tc>
            </w:tr>
            <w:tr w:rsidR="008C3A2B" w:rsidRPr="009B4760" w:rsidTr="00B3201D">
              <w:trPr>
                <w:trHeight w:val="284"/>
              </w:trPr>
              <w:tc>
                <w:tcPr>
                  <w:tcW w:w="2090" w:type="dxa"/>
                  <w:tcBorders>
                    <w:top w:val="single" w:sz="4" w:space="0" w:color="auto"/>
                    <w:left w:val="single" w:sz="4" w:space="0" w:color="auto"/>
                    <w:bottom w:val="nil"/>
                    <w:right w:val="single" w:sz="4" w:space="0" w:color="auto"/>
                  </w:tcBorders>
                </w:tcPr>
                <w:p w:rsidR="008C3A2B" w:rsidRPr="009A3177" w:rsidRDefault="008C3A2B" w:rsidP="00B3201D">
                  <w:pPr>
                    <w:jc w:val="center"/>
                    <w:rPr>
                      <w:lang w:eastAsia="de-DE"/>
                    </w:rPr>
                  </w:pPr>
                  <w:proofErr w:type="spellStart"/>
                  <w:r w:rsidRPr="009A3177">
                    <w:rPr>
                      <w:lang w:eastAsia="de-DE"/>
                    </w:rPr>
                    <w:t>LernSCHRITT</w:t>
                  </w:r>
                  <w:proofErr w:type="spellEnd"/>
                </w:p>
              </w:tc>
            </w:tr>
          </w:tbl>
          <w:p w:rsidR="008C3A2B" w:rsidRPr="009B4760" w:rsidRDefault="008C3A2B" w:rsidP="00B3201D"/>
        </w:tc>
      </w:tr>
      <w:tr w:rsidR="008C3A2B" w:rsidRPr="009B4760" w:rsidTr="00B3201D">
        <w:trPr>
          <w:trHeight w:val="149"/>
        </w:trPr>
        <w:tc>
          <w:tcPr>
            <w:tcW w:w="7348" w:type="dxa"/>
            <w:gridSpan w:val="3"/>
            <w:tcBorders>
              <w:left w:val="nil"/>
              <w:right w:val="nil"/>
            </w:tcBorders>
          </w:tcPr>
          <w:p w:rsidR="008C3A2B" w:rsidRPr="009B4760" w:rsidRDefault="008C3A2B" w:rsidP="00B3201D"/>
        </w:tc>
        <w:tc>
          <w:tcPr>
            <w:tcW w:w="196" w:type="dxa"/>
            <w:gridSpan w:val="2"/>
            <w:tcBorders>
              <w:top w:val="nil"/>
              <w:left w:val="nil"/>
              <w:right w:val="nil"/>
            </w:tcBorders>
          </w:tcPr>
          <w:p w:rsidR="008C3A2B" w:rsidRPr="009B4760" w:rsidRDefault="008C3A2B" w:rsidP="00B3201D"/>
        </w:tc>
        <w:tc>
          <w:tcPr>
            <w:tcW w:w="2095" w:type="dxa"/>
            <w:tcBorders>
              <w:left w:val="nil"/>
              <w:right w:val="nil"/>
            </w:tcBorders>
          </w:tcPr>
          <w:p w:rsidR="008C3A2B" w:rsidRPr="009B4760" w:rsidRDefault="008C3A2B" w:rsidP="00B3201D"/>
        </w:tc>
      </w:tr>
      <w:tr w:rsidR="008C3A2B" w:rsidRPr="009B4760" w:rsidTr="00B3201D">
        <w:trPr>
          <w:trHeight w:val="443"/>
        </w:trPr>
        <w:tc>
          <w:tcPr>
            <w:tcW w:w="4818" w:type="dxa"/>
            <w:gridSpan w:val="2"/>
            <w:vMerge w:val="restart"/>
          </w:tcPr>
          <w:p w:rsidR="008C3A2B" w:rsidRPr="005B622C" w:rsidRDefault="008C3A2B" w:rsidP="00B3201D">
            <w:pPr>
              <w:spacing w:before="40" w:after="60" w:line="160" w:lineRule="exact"/>
              <w:rPr>
                <w:sz w:val="12"/>
              </w:rPr>
            </w:pPr>
            <w:r>
              <w:rPr>
                <w:sz w:val="12"/>
              </w:rPr>
              <w:t>Kompetenzen:</w:t>
            </w:r>
          </w:p>
          <w:p w:rsidR="008C3A2B" w:rsidRPr="0003365F" w:rsidRDefault="008C3A2B" w:rsidP="008C3A2B">
            <w:pPr>
              <w:numPr>
                <w:ilvl w:val="0"/>
                <w:numId w:val="6"/>
              </w:numPr>
              <w:ind w:left="227" w:hanging="170"/>
              <w:rPr>
                <w:sz w:val="16"/>
              </w:rPr>
            </w:pPr>
            <w:r w:rsidRPr="009B4760">
              <w:rPr>
                <w:sz w:val="16"/>
              </w:rPr>
              <w:t xml:space="preserve">Ich kann </w:t>
            </w:r>
            <w:r>
              <w:rPr>
                <w:sz w:val="16"/>
              </w:rPr>
              <w:t>die Bedeutung der Symbole (</w:t>
            </w:r>
            <w:r w:rsidRPr="009B4760">
              <w:rPr>
                <w:sz w:val="16"/>
              </w:rPr>
              <w:t>Icons</w:t>
            </w:r>
            <w:r>
              <w:rPr>
                <w:sz w:val="16"/>
              </w:rPr>
              <w:t>)</w:t>
            </w:r>
            <w:r w:rsidRPr="009B4760">
              <w:rPr>
                <w:sz w:val="16"/>
              </w:rPr>
              <w:t xml:space="preserve"> benennen und</w:t>
            </w:r>
            <w:r>
              <w:rPr>
                <w:sz w:val="16"/>
              </w:rPr>
              <w:t xml:space="preserve"> </w:t>
            </w:r>
            <w:r w:rsidRPr="002126F5">
              <w:rPr>
                <w:sz w:val="16"/>
              </w:rPr>
              <w:t>zuor</w:t>
            </w:r>
            <w:r w:rsidRPr="002126F5">
              <w:rPr>
                <w:sz w:val="16"/>
              </w:rPr>
              <w:t>d</w:t>
            </w:r>
            <w:r w:rsidRPr="002126F5">
              <w:rPr>
                <w:sz w:val="16"/>
              </w:rPr>
              <w:t>nen</w:t>
            </w:r>
            <w:r>
              <w:rPr>
                <w:sz w:val="16"/>
              </w:rPr>
              <w:t>.</w:t>
            </w:r>
          </w:p>
          <w:p w:rsidR="008C3A2B" w:rsidRDefault="008C3A2B" w:rsidP="008C3A2B">
            <w:pPr>
              <w:numPr>
                <w:ilvl w:val="0"/>
                <w:numId w:val="6"/>
              </w:numPr>
              <w:ind w:left="227" w:hanging="170"/>
              <w:rPr>
                <w:sz w:val="16"/>
              </w:rPr>
            </w:pPr>
            <w:r w:rsidRPr="009B4760">
              <w:rPr>
                <w:sz w:val="16"/>
              </w:rPr>
              <w:t>Ic</w:t>
            </w:r>
            <w:r>
              <w:rPr>
                <w:sz w:val="16"/>
              </w:rPr>
              <w:t xml:space="preserve">h kann wesentliche Inhalte aus </w:t>
            </w:r>
            <w:r w:rsidRPr="009B4760">
              <w:rPr>
                <w:sz w:val="16"/>
              </w:rPr>
              <w:t>Berufen der Gastronomie bene</w:t>
            </w:r>
            <w:r w:rsidRPr="009B4760">
              <w:rPr>
                <w:sz w:val="16"/>
              </w:rPr>
              <w:t>n</w:t>
            </w:r>
            <w:r w:rsidRPr="009B4760">
              <w:rPr>
                <w:sz w:val="16"/>
              </w:rPr>
              <w:t xml:space="preserve">nen. </w:t>
            </w:r>
            <w:r>
              <w:rPr>
                <w:sz w:val="16"/>
              </w:rPr>
              <w:br/>
            </w:r>
            <w:r w:rsidRPr="006B263E">
              <w:rPr>
                <w:sz w:val="16"/>
              </w:rPr>
              <w:t xml:space="preserve">- Fachkraft im Gastgewerbe </w:t>
            </w:r>
            <w:r w:rsidRPr="006B263E">
              <w:rPr>
                <w:sz w:val="16"/>
              </w:rPr>
              <w:br/>
              <w:t>- Köchin/Koch</w:t>
            </w:r>
            <w:r w:rsidRPr="006B263E">
              <w:rPr>
                <w:sz w:val="16"/>
              </w:rPr>
              <w:br/>
              <w:t>- Restaurantfachfrau/</w:t>
            </w:r>
            <w:r>
              <w:rPr>
                <w:sz w:val="16"/>
              </w:rPr>
              <w:t>-</w:t>
            </w:r>
            <w:r w:rsidRPr="006B263E">
              <w:rPr>
                <w:sz w:val="16"/>
              </w:rPr>
              <w:t>mann</w:t>
            </w:r>
            <w:r w:rsidRPr="006B263E">
              <w:rPr>
                <w:sz w:val="16"/>
              </w:rPr>
              <w:br/>
              <w:t>- Hotelfachfrau/</w:t>
            </w:r>
            <w:r>
              <w:rPr>
                <w:sz w:val="16"/>
              </w:rPr>
              <w:t>-</w:t>
            </w:r>
            <w:r w:rsidRPr="006B263E">
              <w:rPr>
                <w:sz w:val="16"/>
              </w:rPr>
              <w:t>mann</w:t>
            </w:r>
            <w:r w:rsidRPr="006B263E">
              <w:rPr>
                <w:sz w:val="16"/>
              </w:rPr>
              <w:br/>
              <w:t>- Fachfrau/</w:t>
            </w:r>
            <w:r>
              <w:rPr>
                <w:sz w:val="16"/>
              </w:rPr>
              <w:t>-</w:t>
            </w:r>
            <w:r w:rsidRPr="006B263E">
              <w:rPr>
                <w:sz w:val="16"/>
              </w:rPr>
              <w:t>mann in der Systemgastronomie</w:t>
            </w:r>
          </w:p>
          <w:p w:rsidR="008C3A2B" w:rsidRDefault="008C3A2B" w:rsidP="008C3A2B">
            <w:pPr>
              <w:numPr>
                <w:ilvl w:val="0"/>
                <w:numId w:val="6"/>
              </w:numPr>
              <w:ind w:left="227" w:hanging="170"/>
              <w:rPr>
                <w:sz w:val="16"/>
              </w:rPr>
            </w:pPr>
            <w:r>
              <w:rPr>
                <w:sz w:val="16"/>
              </w:rPr>
              <w:t>Ich kann die Inhalte der Lesezeichen in Stichpunkten zusamme</w:t>
            </w:r>
            <w:r>
              <w:rPr>
                <w:sz w:val="16"/>
              </w:rPr>
              <w:t>n</w:t>
            </w:r>
            <w:r>
              <w:rPr>
                <w:sz w:val="16"/>
              </w:rPr>
              <w:t>fassen.</w:t>
            </w:r>
          </w:p>
          <w:p w:rsidR="008C3A2B" w:rsidRDefault="008C3A2B" w:rsidP="008C3A2B">
            <w:pPr>
              <w:pStyle w:val="Kopf8ptafz"/>
              <w:ind w:left="227" w:hanging="170"/>
            </w:pPr>
            <w:r>
              <w:t xml:space="preserve">Ich kann Aufgaben der Berufe in der Gastronomie </w:t>
            </w:r>
            <w:r w:rsidRPr="00BC0537">
              <w:t>in der Praxis an einem Beispiel durchführen.</w:t>
            </w:r>
          </w:p>
          <w:p w:rsidR="008C3A2B" w:rsidRDefault="008C3A2B" w:rsidP="008C3A2B">
            <w:pPr>
              <w:pStyle w:val="Kopf8ptafz"/>
              <w:ind w:left="227" w:hanging="170"/>
            </w:pPr>
            <w:r>
              <w:t>I</w:t>
            </w:r>
            <w:r w:rsidRPr="00973398">
              <w:t>ch kann mich in den Fachräumen der Schule zurechtfinden und habe einen Überblick über die unterschiedlichen Arbeitsmaterialien</w:t>
            </w:r>
            <w:r>
              <w:t xml:space="preserve"> in der Gastronomie.</w:t>
            </w:r>
          </w:p>
          <w:p w:rsidR="008C3A2B" w:rsidRDefault="008C3A2B" w:rsidP="008C3A2B">
            <w:pPr>
              <w:pStyle w:val="Kopf8ptafz"/>
              <w:ind w:left="227" w:hanging="170"/>
            </w:pPr>
            <w:r>
              <w:t>Ich kann eine Aufgabe anleiten.</w:t>
            </w:r>
          </w:p>
          <w:p w:rsidR="008C3A2B" w:rsidRPr="007C5843" w:rsidRDefault="008C3A2B" w:rsidP="008C3A2B">
            <w:pPr>
              <w:pStyle w:val="Kopf8ptafz"/>
              <w:ind w:left="227" w:hanging="170"/>
            </w:pPr>
            <w:r>
              <w:t>Ich kann mich und meine Arbeit kontrollieren und einschätzen.</w:t>
            </w:r>
          </w:p>
          <w:p w:rsidR="008C3A2B" w:rsidRPr="007C5843" w:rsidRDefault="008C3A2B" w:rsidP="008C3A2B">
            <w:pPr>
              <w:pStyle w:val="Kopf8ptafz"/>
              <w:ind w:left="227" w:hanging="170"/>
              <w:rPr>
                <w:i/>
              </w:rPr>
            </w:pPr>
            <w:r>
              <w:t>Ich kann meinen Lernprozess einschätzen und reflektieren.</w:t>
            </w:r>
          </w:p>
          <w:p w:rsidR="008C3A2B" w:rsidRPr="005B622C" w:rsidRDefault="008C3A2B" w:rsidP="008C3A2B">
            <w:pPr>
              <w:pStyle w:val="Kopf8ptafz"/>
              <w:ind w:left="227" w:hanging="170"/>
              <w:rPr>
                <w:i/>
              </w:rPr>
            </w:pPr>
            <w:r>
              <w:t>Ich kann</w:t>
            </w:r>
            <w:r w:rsidR="00BA45CF">
              <w:t xml:space="preserve"> meinen Lernzuwachs realistisch </w:t>
            </w:r>
            <w:r>
              <w:t>reflektieren.</w:t>
            </w:r>
          </w:p>
          <w:p w:rsidR="008C3A2B" w:rsidRPr="00A97F35" w:rsidRDefault="008C3A2B" w:rsidP="008C3A2B">
            <w:pPr>
              <w:pStyle w:val="Kopf8ptafz"/>
              <w:ind w:left="227" w:hanging="170"/>
              <w:rPr>
                <w:i/>
              </w:rPr>
            </w:pPr>
            <w:r>
              <w:t>Ich kann Aufgaben dem Handlungskreislauf zuordnen.</w:t>
            </w:r>
          </w:p>
          <w:p w:rsidR="008C3A2B" w:rsidRPr="00A97F35" w:rsidRDefault="008C3A2B" w:rsidP="008C3A2B">
            <w:pPr>
              <w:pStyle w:val="Kopf8ptafz"/>
              <w:ind w:left="227" w:hanging="170"/>
            </w:pPr>
            <w:r w:rsidRPr="00E16E88">
              <w:rPr>
                <w:i/>
              </w:rPr>
              <w:t>Ich kann aktiv zuhören.</w:t>
            </w:r>
          </w:p>
          <w:p w:rsidR="008C3A2B" w:rsidRPr="006B263E" w:rsidRDefault="008C3A2B" w:rsidP="008C3A2B">
            <w:pPr>
              <w:pStyle w:val="Kopf8ptafz"/>
              <w:ind w:left="227" w:hanging="170"/>
              <w:rPr>
                <w:i/>
              </w:rPr>
            </w:pPr>
            <w:r w:rsidRPr="009A0C89">
              <w:rPr>
                <w:i/>
              </w:rPr>
              <w:t>Ich kann mich a</w:t>
            </w:r>
            <w:r>
              <w:rPr>
                <w:i/>
              </w:rPr>
              <w:t xml:space="preserve">uf eine Aufgabe konzentrieren. </w:t>
            </w:r>
          </w:p>
        </w:tc>
        <w:tc>
          <w:tcPr>
            <w:tcW w:w="4821" w:type="dxa"/>
            <w:gridSpan w:val="4"/>
          </w:tcPr>
          <w:p w:rsidR="008C3A2B" w:rsidRPr="009B4760" w:rsidRDefault="008C3A2B" w:rsidP="00B3201D">
            <w:pPr>
              <w:spacing w:before="40" w:after="60" w:line="160" w:lineRule="exact"/>
              <w:rPr>
                <w:sz w:val="12"/>
              </w:rPr>
            </w:pPr>
            <w:r w:rsidRPr="009B4760">
              <w:rPr>
                <w:sz w:val="12"/>
              </w:rPr>
              <w:t>Was Sie schon können sollten:</w:t>
            </w:r>
          </w:p>
          <w:p w:rsidR="008C3A2B" w:rsidRPr="009B4760" w:rsidRDefault="008C3A2B" w:rsidP="00BA45CF">
            <w:pPr>
              <w:rPr>
                <w:sz w:val="16"/>
              </w:rPr>
            </w:pPr>
          </w:p>
        </w:tc>
      </w:tr>
      <w:tr w:rsidR="008C3A2B" w:rsidRPr="009B4760" w:rsidTr="00B3201D">
        <w:trPr>
          <w:trHeight w:val="443"/>
        </w:trPr>
        <w:tc>
          <w:tcPr>
            <w:tcW w:w="4818" w:type="dxa"/>
            <w:gridSpan w:val="2"/>
            <w:vMerge/>
          </w:tcPr>
          <w:p w:rsidR="008C3A2B" w:rsidRPr="009B4760" w:rsidRDefault="008C3A2B" w:rsidP="00B3201D">
            <w:pPr>
              <w:spacing w:before="40" w:after="60" w:line="160" w:lineRule="exact"/>
              <w:rPr>
                <w:sz w:val="12"/>
              </w:rPr>
            </w:pPr>
          </w:p>
        </w:tc>
        <w:tc>
          <w:tcPr>
            <w:tcW w:w="4821" w:type="dxa"/>
            <w:gridSpan w:val="4"/>
          </w:tcPr>
          <w:p w:rsidR="008C3A2B" w:rsidRPr="009B4760" w:rsidRDefault="008C3A2B" w:rsidP="00B3201D">
            <w:pPr>
              <w:spacing w:before="40" w:after="60" w:line="160" w:lineRule="exact"/>
              <w:rPr>
                <w:sz w:val="12"/>
              </w:rPr>
            </w:pPr>
            <w:r w:rsidRPr="009B4760">
              <w:rPr>
                <w:sz w:val="12"/>
              </w:rPr>
              <w:t>Wofür Sie das benötigen:</w:t>
            </w:r>
          </w:p>
          <w:p w:rsidR="008C3A2B" w:rsidRPr="009B4760" w:rsidRDefault="008C3A2B" w:rsidP="008C3A2B">
            <w:pPr>
              <w:numPr>
                <w:ilvl w:val="0"/>
                <w:numId w:val="6"/>
              </w:numPr>
              <w:ind w:left="227" w:hanging="170"/>
              <w:rPr>
                <w:sz w:val="16"/>
              </w:rPr>
            </w:pPr>
            <w:r>
              <w:rPr>
                <w:sz w:val="16"/>
              </w:rPr>
              <w:t>erfolgreiches Lernen, Praktikum</w:t>
            </w:r>
          </w:p>
        </w:tc>
      </w:tr>
      <w:tr w:rsidR="008C3A2B" w:rsidRPr="009B4760" w:rsidTr="00B3201D">
        <w:trPr>
          <w:trHeight w:val="443"/>
        </w:trPr>
        <w:tc>
          <w:tcPr>
            <w:tcW w:w="4818" w:type="dxa"/>
            <w:gridSpan w:val="2"/>
            <w:vMerge/>
          </w:tcPr>
          <w:p w:rsidR="008C3A2B" w:rsidRPr="009B4760" w:rsidRDefault="008C3A2B" w:rsidP="00B3201D">
            <w:pPr>
              <w:spacing w:before="40" w:after="60" w:line="160" w:lineRule="exact"/>
              <w:rPr>
                <w:sz w:val="12"/>
              </w:rPr>
            </w:pPr>
          </w:p>
        </w:tc>
        <w:tc>
          <w:tcPr>
            <w:tcW w:w="4821" w:type="dxa"/>
            <w:gridSpan w:val="4"/>
          </w:tcPr>
          <w:p w:rsidR="008C3A2B" w:rsidRPr="009B4760" w:rsidRDefault="008C3A2B" w:rsidP="00B3201D">
            <w:pPr>
              <w:spacing w:before="40" w:after="60" w:line="160" w:lineRule="exact"/>
              <w:rPr>
                <w:sz w:val="12"/>
              </w:rPr>
            </w:pPr>
            <w:r w:rsidRPr="009B4760">
              <w:rPr>
                <w:sz w:val="12"/>
              </w:rPr>
              <w:t>Wie Sie Ihr Können prüfen können:</w:t>
            </w:r>
          </w:p>
          <w:p w:rsidR="008C3A2B" w:rsidRDefault="008C3A2B" w:rsidP="008C3A2B">
            <w:pPr>
              <w:numPr>
                <w:ilvl w:val="0"/>
                <w:numId w:val="6"/>
              </w:numPr>
              <w:ind w:left="227" w:hanging="170"/>
              <w:rPr>
                <w:sz w:val="16"/>
              </w:rPr>
            </w:pPr>
            <w:r>
              <w:rPr>
                <w:sz w:val="16"/>
              </w:rPr>
              <w:t>Lernwegeliste EG1.01</w:t>
            </w:r>
          </w:p>
          <w:p w:rsidR="008C3A2B" w:rsidRDefault="008C3A2B" w:rsidP="008C3A2B">
            <w:pPr>
              <w:numPr>
                <w:ilvl w:val="0"/>
                <w:numId w:val="6"/>
              </w:numPr>
              <w:ind w:left="227" w:hanging="170"/>
              <w:rPr>
                <w:sz w:val="16"/>
              </w:rPr>
            </w:pPr>
            <w:r>
              <w:rPr>
                <w:sz w:val="16"/>
              </w:rPr>
              <w:t>Test</w:t>
            </w:r>
          </w:p>
          <w:p w:rsidR="008C3A2B" w:rsidRPr="009B4760" w:rsidRDefault="008C3A2B" w:rsidP="008C3A2B">
            <w:pPr>
              <w:numPr>
                <w:ilvl w:val="0"/>
                <w:numId w:val="6"/>
              </w:numPr>
              <w:ind w:left="227" w:hanging="170"/>
              <w:rPr>
                <w:sz w:val="16"/>
              </w:rPr>
            </w:pPr>
            <w:r>
              <w:rPr>
                <w:sz w:val="16"/>
              </w:rPr>
              <w:t>Übungsaufgaben</w:t>
            </w:r>
          </w:p>
        </w:tc>
      </w:tr>
    </w:tbl>
    <w:p w:rsidR="008C3A2B" w:rsidRPr="009A3177" w:rsidRDefault="00564D33" w:rsidP="00B53DF4">
      <w:pPr>
        <w:pStyle w:val="berschrift1"/>
      </w:pPr>
      <w:r w:rsidRPr="003421AB">
        <w:rPr>
          <w:noProof/>
          <w:sz w:val="24"/>
        </w:rPr>
        <w:drawing>
          <wp:anchor distT="0" distB="0" distL="114300" distR="114300" simplePos="0" relativeHeight="251779072" behindDoc="0" locked="0" layoutInCell="0" allowOverlap="1" wp14:anchorId="4D81BF9C" wp14:editId="05A0AE99">
            <wp:simplePos x="0" y="0"/>
            <wp:positionH relativeFrom="rightMargin">
              <wp:posOffset>828040</wp:posOffset>
            </wp:positionH>
            <wp:positionV relativeFrom="paragraph">
              <wp:posOffset>45720</wp:posOffset>
            </wp:positionV>
            <wp:extent cx="348615" cy="320040"/>
            <wp:effectExtent l="0" t="0" r="0" b="3810"/>
            <wp:wrapNone/>
            <wp:docPr id="428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1AB">
        <w:rPr>
          <w:noProof/>
          <w:sz w:val="24"/>
        </w:rPr>
        <w:drawing>
          <wp:anchor distT="0" distB="0" distL="114300" distR="114300" simplePos="0" relativeHeight="251778048" behindDoc="0" locked="0" layoutInCell="0" allowOverlap="1" wp14:anchorId="0056DEC8" wp14:editId="1FAD3ECE">
            <wp:simplePos x="0" y="0"/>
            <wp:positionH relativeFrom="rightMargin">
              <wp:posOffset>467995</wp:posOffset>
            </wp:positionH>
            <wp:positionV relativeFrom="paragraph">
              <wp:posOffset>45720</wp:posOffset>
            </wp:positionV>
            <wp:extent cx="349885" cy="320675"/>
            <wp:effectExtent l="0" t="0" r="0" b="3175"/>
            <wp:wrapNone/>
            <wp:docPr id="428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21AB">
        <w:rPr>
          <w:noProof/>
          <w:sz w:val="24"/>
        </w:rPr>
        <w:drawing>
          <wp:anchor distT="0" distB="0" distL="114300" distR="114300" simplePos="0" relativeHeight="251777024" behindDoc="0" locked="0" layoutInCell="0" allowOverlap="1" wp14:anchorId="544F1564" wp14:editId="78F47A29">
            <wp:simplePos x="0" y="0"/>
            <wp:positionH relativeFrom="rightMargin">
              <wp:posOffset>107950</wp:posOffset>
            </wp:positionH>
            <wp:positionV relativeFrom="paragraph">
              <wp:posOffset>46165</wp:posOffset>
            </wp:positionV>
            <wp:extent cx="349885" cy="320675"/>
            <wp:effectExtent l="0" t="0" r="0" b="3175"/>
            <wp:wrapNone/>
            <wp:docPr id="428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8C3A2B" w:rsidRPr="009A3177">
        <w:t>Unter</w:t>
      </w:r>
      <w:r w:rsidR="008C3A2B">
        <w:t xml:space="preserve">richtsarrangement für </w:t>
      </w:r>
      <w:r>
        <w:t xml:space="preserve">die </w:t>
      </w:r>
      <w:r w:rsidR="008C3A2B">
        <w:t>Lehrkraft</w:t>
      </w:r>
    </w:p>
    <w:tbl>
      <w:tblPr>
        <w:tblW w:w="96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1701"/>
        <w:gridCol w:w="993"/>
        <w:gridCol w:w="850"/>
        <w:gridCol w:w="2552"/>
        <w:gridCol w:w="1701"/>
        <w:gridCol w:w="1873"/>
      </w:tblGrid>
      <w:tr w:rsidR="00AA13D7" w:rsidRPr="009B4760" w:rsidTr="00B3201D">
        <w:tc>
          <w:tcPr>
            <w:tcW w:w="1701" w:type="dxa"/>
            <w:shd w:val="clear" w:color="auto" w:fill="D9D9D9"/>
            <w:vAlign w:val="center"/>
          </w:tcPr>
          <w:p w:rsidR="00AA13D7" w:rsidRPr="002B0AD3" w:rsidRDefault="00AA13D7" w:rsidP="00B3201D">
            <w:pPr>
              <w:jc w:val="center"/>
              <w:rPr>
                <w:lang w:eastAsia="de-DE"/>
              </w:rPr>
            </w:pPr>
            <w:r w:rsidRPr="002B0AD3">
              <w:rPr>
                <w:b/>
                <w:lang w:eastAsia="de-DE"/>
              </w:rPr>
              <w:t>Handlungskrei</w:t>
            </w:r>
            <w:r w:rsidRPr="002B0AD3">
              <w:rPr>
                <w:b/>
                <w:lang w:eastAsia="de-DE"/>
              </w:rPr>
              <w:t>s</w:t>
            </w:r>
            <w:r w:rsidRPr="002B0AD3">
              <w:rPr>
                <w:b/>
                <w:lang w:eastAsia="de-DE"/>
              </w:rPr>
              <w:t>lauf</w:t>
            </w:r>
          </w:p>
        </w:tc>
        <w:tc>
          <w:tcPr>
            <w:tcW w:w="993" w:type="dxa"/>
            <w:shd w:val="clear" w:color="auto" w:fill="D9D9D9"/>
            <w:vAlign w:val="center"/>
          </w:tcPr>
          <w:p w:rsidR="00AA13D7" w:rsidRPr="009B4760" w:rsidRDefault="00AA13D7" w:rsidP="00B3201D">
            <w:pPr>
              <w:jc w:val="center"/>
              <w:rPr>
                <w:b/>
                <w:lang w:eastAsia="de-DE"/>
              </w:rPr>
            </w:pPr>
            <w:r w:rsidRPr="009B4760">
              <w:rPr>
                <w:b/>
                <w:lang w:eastAsia="de-DE"/>
              </w:rPr>
              <w:t>Ler</w:t>
            </w:r>
            <w:r w:rsidRPr="009B4760">
              <w:rPr>
                <w:b/>
                <w:lang w:eastAsia="de-DE"/>
              </w:rPr>
              <w:t>n</w:t>
            </w:r>
            <w:r w:rsidRPr="009B4760">
              <w:rPr>
                <w:b/>
                <w:lang w:eastAsia="de-DE"/>
              </w:rPr>
              <w:t>phase</w:t>
            </w:r>
          </w:p>
        </w:tc>
        <w:tc>
          <w:tcPr>
            <w:tcW w:w="850" w:type="dxa"/>
            <w:shd w:val="clear" w:color="auto" w:fill="D9D9D9"/>
            <w:vAlign w:val="center"/>
          </w:tcPr>
          <w:p w:rsidR="00AA13D7" w:rsidRPr="009B4760" w:rsidRDefault="00AA13D7" w:rsidP="00413671">
            <w:pPr>
              <w:jc w:val="center"/>
              <w:rPr>
                <w:b/>
                <w:lang w:eastAsia="de-DE"/>
              </w:rPr>
            </w:pPr>
            <w:r w:rsidRPr="009B4760">
              <w:rPr>
                <w:b/>
                <w:lang w:eastAsia="de-DE"/>
              </w:rPr>
              <w:t>Zeit</w:t>
            </w:r>
          </w:p>
        </w:tc>
        <w:tc>
          <w:tcPr>
            <w:tcW w:w="2552" w:type="dxa"/>
            <w:shd w:val="clear" w:color="auto" w:fill="D9D9D9"/>
            <w:vAlign w:val="center"/>
          </w:tcPr>
          <w:p w:rsidR="00AA13D7" w:rsidRPr="009B4760" w:rsidRDefault="00AA13D7" w:rsidP="00B3201D">
            <w:pPr>
              <w:jc w:val="center"/>
              <w:rPr>
                <w:b/>
                <w:lang w:eastAsia="de-DE"/>
              </w:rPr>
            </w:pPr>
            <w:r w:rsidRPr="009B4760">
              <w:rPr>
                <w:b/>
                <w:lang w:eastAsia="de-DE"/>
              </w:rPr>
              <w:t xml:space="preserve">Inhalte und </w:t>
            </w:r>
          </w:p>
          <w:p w:rsidR="00AA13D7" w:rsidRPr="009B4760" w:rsidRDefault="00AA13D7" w:rsidP="00B3201D">
            <w:pPr>
              <w:jc w:val="center"/>
              <w:rPr>
                <w:b/>
                <w:color w:val="BFBFBF"/>
                <w:lang w:eastAsia="de-DE"/>
              </w:rPr>
            </w:pPr>
            <w:r w:rsidRPr="009B4760">
              <w:rPr>
                <w:b/>
                <w:lang w:eastAsia="de-DE"/>
              </w:rPr>
              <w:t>Methode</w:t>
            </w:r>
          </w:p>
        </w:tc>
        <w:tc>
          <w:tcPr>
            <w:tcW w:w="1701" w:type="dxa"/>
            <w:shd w:val="clear" w:color="auto" w:fill="D9D9D9"/>
            <w:vAlign w:val="center"/>
          </w:tcPr>
          <w:p w:rsidR="00AA13D7" w:rsidRPr="009B4760" w:rsidRDefault="00AA13D7" w:rsidP="00B3201D">
            <w:pPr>
              <w:jc w:val="center"/>
              <w:rPr>
                <w:b/>
                <w:lang w:eastAsia="de-DE"/>
              </w:rPr>
            </w:pPr>
            <w:r w:rsidRPr="009B4760">
              <w:rPr>
                <w:b/>
                <w:lang w:eastAsia="de-DE"/>
              </w:rPr>
              <w:t>Material</w:t>
            </w:r>
          </w:p>
        </w:tc>
        <w:tc>
          <w:tcPr>
            <w:tcW w:w="1873" w:type="dxa"/>
            <w:shd w:val="clear" w:color="auto" w:fill="D9D9D9"/>
            <w:vAlign w:val="center"/>
          </w:tcPr>
          <w:p w:rsidR="00AA13D7" w:rsidRPr="009B4760" w:rsidRDefault="00AA13D7" w:rsidP="00B3201D">
            <w:pPr>
              <w:jc w:val="center"/>
              <w:rPr>
                <w:b/>
                <w:lang w:eastAsia="de-DE"/>
              </w:rPr>
            </w:pPr>
            <w:r w:rsidRPr="009B4760">
              <w:rPr>
                <w:b/>
                <w:lang w:eastAsia="de-DE"/>
              </w:rPr>
              <w:t>Bemerkung</w:t>
            </w:r>
          </w:p>
        </w:tc>
      </w:tr>
      <w:tr w:rsidR="00AA13D7" w:rsidRPr="009B4760" w:rsidTr="00B3201D">
        <w:tc>
          <w:tcPr>
            <w:tcW w:w="1701" w:type="dxa"/>
          </w:tcPr>
          <w:p w:rsidR="00AA13D7" w:rsidRPr="002B0AD3" w:rsidRDefault="000A13EB" w:rsidP="00B3201D">
            <w:pPr>
              <w:rPr>
                <w:lang w:eastAsia="de-DE"/>
              </w:rPr>
            </w:pPr>
            <w:r>
              <w:rPr>
                <w:lang w:eastAsia="de-DE"/>
              </w:rPr>
              <w:t>Informieren</w:t>
            </w:r>
          </w:p>
          <w:p w:rsidR="00AA13D7" w:rsidRPr="002B0AD3" w:rsidRDefault="00AA13D7" w:rsidP="00B3201D">
            <w:pPr>
              <w:rPr>
                <w:lang w:eastAsia="de-DE"/>
              </w:rPr>
            </w:pPr>
            <w:r w:rsidRPr="002B0AD3">
              <w:rPr>
                <w:lang w:eastAsia="de-DE"/>
              </w:rPr>
              <w:t>Lernthema</w:t>
            </w:r>
          </w:p>
        </w:tc>
        <w:tc>
          <w:tcPr>
            <w:tcW w:w="993" w:type="dxa"/>
            <w:vAlign w:val="center"/>
          </w:tcPr>
          <w:p w:rsidR="00AA13D7" w:rsidRPr="009A3177" w:rsidRDefault="00AA13D7" w:rsidP="00B3201D">
            <w:pPr>
              <w:jc w:val="center"/>
              <w:rPr>
                <w:lang w:eastAsia="de-DE"/>
              </w:rPr>
            </w:pPr>
            <w:r w:rsidRPr="00B56255">
              <w:rPr>
                <w:noProof/>
                <w:sz w:val="24"/>
                <w:lang w:eastAsia="de-DE"/>
              </w:rPr>
              <w:drawing>
                <wp:inline distT="0" distB="0" distL="0" distR="0" wp14:anchorId="55FF791E" wp14:editId="44D66843">
                  <wp:extent cx="323850" cy="323850"/>
                  <wp:effectExtent l="0" t="0" r="0" b="0"/>
                  <wp:docPr id="428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850" w:type="dxa"/>
          </w:tcPr>
          <w:p w:rsidR="00AA13D7" w:rsidRDefault="00AA13D7" w:rsidP="00413671">
            <w:pPr>
              <w:jc w:val="center"/>
              <w:rPr>
                <w:lang w:eastAsia="de-DE"/>
              </w:rPr>
            </w:pPr>
            <w:r>
              <w:rPr>
                <w:lang w:eastAsia="de-DE"/>
              </w:rPr>
              <w:t>5</w:t>
            </w:r>
          </w:p>
          <w:p w:rsidR="00AA13D7" w:rsidRPr="009A3177" w:rsidRDefault="00F937E0" w:rsidP="00413671">
            <w:pPr>
              <w:jc w:val="center"/>
              <w:rPr>
                <w:lang w:eastAsia="de-DE"/>
              </w:rPr>
            </w:pPr>
            <w:r>
              <w:rPr>
                <w:lang w:eastAsia="de-DE"/>
              </w:rPr>
              <w:t>Min.</w:t>
            </w:r>
          </w:p>
        </w:tc>
        <w:tc>
          <w:tcPr>
            <w:tcW w:w="2552" w:type="dxa"/>
          </w:tcPr>
          <w:p w:rsidR="00AA13D7" w:rsidRDefault="00107B05" w:rsidP="00107B05">
            <w:pPr>
              <w:rPr>
                <w:lang w:eastAsia="de-DE"/>
              </w:rPr>
            </w:pPr>
            <w:r>
              <w:rPr>
                <w:lang w:eastAsia="de-DE"/>
              </w:rPr>
              <w:t>AO auf den Tisch legen;</w:t>
            </w:r>
          </w:p>
          <w:p w:rsidR="00AA13D7" w:rsidRPr="009A3177" w:rsidRDefault="00F04A83" w:rsidP="00107B05">
            <w:pPr>
              <w:rPr>
                <w:lang w:eastAsia="de-DE"/>
              </w:rPr>
            </w:pPr>
            <w:r>
              <w:rPr>
                <w:lang w:eastAsia="de-DE"/>
              </w:rPr>
              <w:t>Thema vorstellen</w:t>
            </w:r>
          </w:p>
        </w:tc>
        <w:tc>
          <w:tcPr>
            <w:tcW w:w="1701" w:type="dxa"/>
          </w:tcPr>
          <w:p w:rsidR="00AA13D7" w:rsidRPr="009A3177" w:rsidRDefault="00AA13D7" w:rsidP="00B3201D">
            <w:pPr>
              <w:jc w:val="both"/>
              <w:rPr>
                <w:lang w:eastAsia="de-DE"/>
              </w:rPr>
            </w:pPr>
            <w:r>
              <w:rPr>
                <w:lang w:eastAsia="de-DE"/>
              </w:rPr>
              <w:t>AO EG 1.01.</w:t>
            </w:r>
          </w:p>
        </w:tc>
        <w:tc>
          <w:tcPr>
            <w:tcW w:w="1873" w:type="dxa"/>
          </w:tcPr>
          <w:p w:rsidR="00AA13D7" w:rsidRPr="009A3177" w:rsidRDefault="00AA13D7" w:rsidP="00B3201D">
            <w:pPr>
              <w:jc w:val="both"/>
              <w:rPr>
                <w:lang w:eastAsia="de-DE"/>
              </w:rPr>
            </w:pPr>
          </w:p>
        </w:tc>
      </w:tr>
      <w:tr w:rsidR="00AA13D7" w:rsidRPr="009B4760" w:rsidTr="00B3201D">
        <w:tc>
          <w:tcPr>
            <w:tcW w:w="1701" w:type="dxa"/>
          </w:tcPr>
          <w:p w:rsidR="00AA13D7" w:rsidRPr="002B0AD3" w:rsidRDefault="000A13EB" w:rsidP="00B3201D">
            <w:pPr>
              <w:rPr>
                <w:lang w:eastAsia="de-DE"/>
              </w:rPr>
            </w:pPr>
            <w:r>
              <w:rPr>
                <w:lang w:eastAsia="de-DE"/>
              </w:rPr>
              <w:t>Informieren</w:t>
            </w:r>
          </w:p>
          <w:p w:rsidR="00AA13D7" w:rsidRPr="002B0AD3" w:rsidRDefault="00AA13D7" w:rsidP="00B3201D">
            <w:pPr>
              <w:rPr>
                <w:lang w:eastAsia="de-DE"/>
              </w:rPr>
            </w:pPr>
            <w:r w:rsidRPr="002B0AD3">
              <w:rPr>
                <w:lang w:eastAsia="de-DE"/>
              </w:rPr>
              <w:t xml:space="preserve">Icons </w:t>
            </w:r>
          </w:p>
          <w:p w:rsidR="00AA13D7" w:rsidRPr="002B0AD3" w:rsidRDefault="00AA13D7" w:rsidP="00B3201D">
            <w:pPr>
              <w:rPr>
                <w:lang w:eastAsia="de-DE"/>
              </w:rPr>
            </w:pPr>
            <w:r w:rsidRPr="002B0AD3">
              <w:rPr>
                <w:lang w:eastAsia="de-DE"/>
              </w:rPr>
              <w:t xml:space="preserve">und </w:t>
            </w:r>
          </w:p>
          <w:p w:rsidR="00AA13D7" w:rsidRPr="002B0AD3" w:rsidRDefault="00AA13D7" w:rsidP="00B3201D">
            <w:pPr>
              <w:rPr>
                <w:lang w:eastAsia="de-DE"/>
              </w:rPr>
            </w:pPr>
            <w:r w:rsidRPr="002B0AD3">
              <w:rPr>
                <w:lang w:eastAsia="de-DE"/>
              </w:rPr>
              <w:t>Berufe</w:t>
            </w:r>
          </w:p>
        </w:tc>
        <w:tc>
          <w:tcPr>
            <w:tcW w:w="993" w:type="dxa"/>
            <w:vAlign w:val="center"/>
          </w:tcPr>
          <w:p w:rsidR="00AA13D7" w:rsidRDefault="00AA13D7" w:rsidP="00B3201D">
            <w:pPr>
              <w:jc w:val="center"/>
              <w:rPr>
                <w:lang w:eastAsia="de-DE"/>
              </w:rPr>
            </w:pPr>
            <w:r w:rsidRPr="00B56255">
              <w:rPr>
                <w:noProof/>
                <w:sz w:val="24"/>
                <w:lang w:eastAsia="de-DE"/>
              </w:rPr>
              <w:drawing>
                <wp:inline distT="0" distB="0" distL="0" distR="0" wp14:anchorId="706AAF8C" wp14:editId="47DD8C90">
                  <wp:extent cx="216000" cy="231199"/>
                  <wp:effectExtent l="0" t="0" r="0" b="0"/>
                  <wp:docPr id="428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199"/>
                          </a:xfrm>
                          <a:prstGeom prst="rect">
                            <a:avLst/>
                          </a:prstGeom>
                          <a:noFill/>
                          <a:ln>
                            <a:noFill/>
                          </a:ln>
                        </pic:spPr>
                      </pic:pic>
                    </a:graphicData>
                  </a:graphic>
                </wp:inline>
              </w:drawing>
            </w:r>
          </w:p>
          <w:p w:rsidR="00AA13D7" w:rsidRDefault="00AA13D7" w:rsidP="00B3201D">
            <w:pPr>
              <w:jc w:val="center"/>
              <w:rPr>
                <w:lang w:eastAsia="de-DE"/>
              </w:rPr>
            </w:pPr>
          </w:p>
          <w:p w:rsidR="00AA13D7" w:rsidRPr="009A3177" w:rsidRDefault="00AA13D7" w:rsidP="00B3201D">
            <w:pPr>
              <w:jc w:val="center"/>
              <w:rPr>
                <w:lang w:eastAsia="de-DE"/>
              </w:rPr>
            </w:pPr>
            <w:r>
              <w:rPr>
                <w:noProof/>
                <w:lang w:eastAsia="de-DE"/>
              </w:rPr>
              <w:drawing>
                <wp:inline distT="0" distB="0" distL="0" distR="0" wp14:anchorId="19665026" wp14:editId="051D817F">
                  <wp:extent cx="432000" cy="212400"/>
                  <wp:effectExtent l="0" t="0" r="6350" b="0"/>
                  <wp:docPr id="4286" name="Bild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2000" cy="212400"/>
                          </a:xfrm>
                          <a:prstGeom prst="rect">
                            <a:avLst/>
                          </a:prstGeom>
                          <a:noFill/>
                        </pic:spPr>
                      </pic:pic>
                    </a:graphicData>
                  </a:graphic>
                </wp:inline>
              </w:drawing>
            </w:r>
          </w:p>
        </w:tc>
        <w:tc>
          <w:tcPr>
            <w:tcW w:w="850" w:type="dxa"/>
          </w:tcPr>
          <w:p w:rsidR="00AA13D7" w:rsidRDefault="00AA13D7" w:rsidP="00413671">
            <w:pPr>
              <w:jc w:val="center"/>
              <w:rPr>
                <w:lang w:eastAsia="de-DE"/>
              </w:rPr>
            </w:pPr>
            <w:r>
              <w:rPr>
                <w:lang w:eastAsia="de-DE"/>
              </w:rPr>
              <w:t>15</w:t>
            </w:r>
          </w:p>
          <w:p w:rsidR="00AA13D7" w:rsidRPr="009A3177" w:rsidRDefault="00F937E0" w:rsidP="00413671">
            <w:pPr>
              <w:jc w:val="center"/>
              <w:rPr>
                <w:lang w:eastAsia="de-DE"/>
              </w:rPr>
            </w:pPr>
            <w:r>
              <w:rPr>
                <w:lang w:eastAsia="de-DE"/>
              </w:rPr>
              <w:t>Min.</w:t>
            </w:r>
          </w:p>
        </w:tc>
        <w:tc>
          <w:tcPr>
            <w:tcW w:w="2552" w:type="dxa"/>
          </w:tcPr>
          <w:p w:rsidR="00AA13D7" w:rsidRPr="009A3177" w:rsidRDefault="00AA13D7" w:rsidP="00107B05">
            <w:pPr>
              <w:rPr>
                <w:lang w:eastAsia="de-DE"/>
              </w:rPr>
            </w:pPr>
            <w:r>
              <w:rPr>
                <w:lang w:eastAsia="de-DE"/>
              </w:rPr>
              <w:t>Bearbeitung der Arbeit</w:t>
            </w:r>
            <w:r>
              <w:rPr>
                <w:lang w:eastAsia="de-DE"/>
              </w:rPr>
              <w:t>s</w:t>
            </w:r>
            <w:r>
              <w:rPr>
                <w:lang w:eastAsia="de-DE"/>
              </w:rPr>
              <w:t xml:space="preserve">blätter: </w:t>
            </w:r>
            <w:r w:rsidRPr="0005458B">
              <w:rPr>
                <w:b/>
                <w:lang w:eastAsia="de-DE"/>
              </w:rPr>
              <w:t>Icons</w:t>
            </w:r>
            <w:r>
              <w:rPr>
                <w:lang w:eastAsia="de-DE"/>
              </w:rPr>
              <w:t xml:space="preserve"> </w:t>
            </w:r>
          </w:p>
          <w:p w:rsidR="00AA13D7" w:rsidRPr="009A3177" w:rsidRDefault="00AA13D7" w:rsidP="00107B05">
            <w:pPr>
              <w:rPr>
                <w:lang w:eastAsia="de-DE"/>
              </w:rPr>
            </w:pPr>
          </w:p>
        </w:tc>
        <w:tc>
          <w:tcPr>
            <w:tcW w:w="1701" w:type="dxa"/>
          </w:tcPr>
          <w:p w:rsidR="00AA13D7" w:rsidRDefault="00AA13D7" w:rsidP="00B3201D">
            <w:pPr>
              <w:jc w:val="both"/>
              <w:rPr>
                <w:lang w:eastAsia="de-DE"/>
              </w:rPr>
            </w:pPr>
            <w:r>
              <w:rPr>
                <w:lang w:eastAsia="de-DE"/>
              </w:rPr>
              <w:t xml:space="preserve">EG1.01.02.01 </w:t>
            </w:r>
            <w:r w:rsidRPr="00B45E19">
              <w:rPr>
                <w:b/>
                <w:noProof/>
                <w:sz w:val="24"/>
                <w:lang w:eastAsia="de-DE"/>
              </w:rPr>
              <w:drawing>
                <wp:inline distT="0" distB="0" distL="0" distR="0" wp14:anchorId="57FDA7BF" wp14:editId="39193695">
                  <wp:extent cx="180000" cy="164945"/>
                  <wp:effectExtent l="0" t="0" r="0" b="6985"/>
                  <wp:docPr id="12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p>
          <w:p w:rsidR="00AA13D7" w:rsidRPr="009A3177" w:rsidRDefault="00AA13D7" w:rsidP="00B3201D">
            <w:pPr>
              <w:jc w:val="both"/>
              <w:rPr>
                <w:lang w:eastAsia="de-DE"/>
              </w:rPr>
            </w:pPr>
            <w:r>
              <w:rPr>
                <w:lang w:eastAsia="de-DE"/>
              </w:rPr>
              <w:t xml:space="preserve">EG1.01.02.01 </w:t>
            </w:r>
            <w:r>
              <w:rPr>
                <w:lang w:eastAsia="de-DE"/>
              </w:rPr>
              <w:br/>
            </w:r>
            <w:r w:rsidRPr="00B45E19">
              <w:rPr>
                <w:b/>
                <w:noProof/>
                <w:sz w:val="24"/>
                <w:lang w:eastAsia="de-DE"/>
              </w:rPr>
              <w:drawing>
                <wp:inline distT="0" distB="0" distL="0" distR="0" wp14:anchorId="174FD70F" wp14:editId="6CFA279F">
                  <wp:extent cx="180000" cy="165113"/>
                  <wp:effectExtent l="0" t="0" r="0" b="6350"/>
                  <wp:docPr id="12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lang w:eastAsia="de-DE"/>
              </w:rPr>
              <w:drawing>
                <wp:inline distT="0" distB="0" distL="0" distR="0" wp14:anchorId="53CF0269" wp14:editId="479C5587">
                  <wp:extent cx="180000" cy="165517"/>
                  <wp:effectExtent l="0" t="0" r="0" b="6350"/>
                  <wp:docPr id="13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c>
          <w:tcPr>
            <w:tcW w:w="1873" w:type="dxa"/>
          </w:tcPr>
          <w:p w:rsidR="00AA13D7" w:rsidRPr="009A3177" w:rsidRDefault="00AA13D7" w:rsidP="00B3201D">
            <w:pPr>
              <w:jc w:val="both"/>
              <w:rPr>
                <w:lang w:eastAsia="de-DE"/>
              </w:rPr>
            </w:pPr>
          </w:p>
        </w:tc>
      </w:tr>
      <w:tr w:rsidR="00AA13D7" w:rsidRPr="009B4760" w:rsidTr="00B3201D">
        <w:tc>
          <w:tcPr>
            <w:tcW w:w="1701" w:type="dxa"/>
          </w:tcPr>
          <w:p w:rsidR="00AA13D7" w:rsidRPr="002B0AD3" w:rsidRDefault="00AA13D7" w:rsidP="00B3201D">
            <w:pPr>
              <w:rPr>
                <w:lang w:eastAsia="de-DE"/>
              </w:rPr>
            </w:pPr>
          </w:p>
        </w:tc>
        <w:tc>
          <w:tcPr>
            <w:tcW w:w="993" w:type="dxa"/>
            <w:vAlign w:val="center"/>
          </w:tcPr>
          <w:p w:rsidR="00AA13D7" w:rsidRPr="00B56255" w:rsidRDefault="00AA13D7" w:rsidP="00B3201D">
            <w:pPr>
              <w:jc w:val="center"/>
              <w:rPr>
                <w:noProof/>
                <w:sz w:val="24"/>
                <w:lang w:eastAsia="de-DE"/>
              </w:rPr>
            </w:pPr>
            <w:r w:rsidRPr="00B56255">
              <w:rPr>
                <w:noProof/>
                <w:sz w:val="24"/>
                <w:lang w:eastAsia="de-DE"/>
              </w:rPr>
              <w:drawing>
                <wp:inline distT="0" distB="0" distL="0" distR="0" wp14:anchorId="5389FEA6" wp14:editId="6FFB01A4">
                  <wp:extent cx="323850" cy="323850"/>
                  <wp:effectExtent l="0" t="0" r="0" b="0"/>
                  <wp:docPr id="428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850" w:type="dxa"/>
          </w:tcPr>
          <w:p w:rsidR="00AA13D7" w:rsidRDefault="00AA13D7" w:rsidP="00413671">
            <w:pPr>
              <w:jc w:val="center"/>
              <w:rPr>
                <w:lang w:eastAsia="de-DE"/>
              </w:rPr>
            </w:pPr>
            <w:r>
              <w:rPr>
                <w:lang w:eastAsia="de-DE"/>
              </w:rPr>
              <w:t>5</w:t>
            </w:r>
          </w:p>
          <w:p w:rsidR="00AA13D7" w:rsidRDefault="00F937E0" w:rsidP="00413671">
            <w:pPr>
              <w:jc w:val="center"/>
              <w:rPr>
                <w:lang w:eastAsia="de-DE"/>
              </w:rPr>
            </w:pPr>
            <w:r>
              <w:rPr>
                <w:lang w:eastAsia="de-DE"/>
              </w:rPr>
              <w:t>Min.</w:t>
            </w:r>
          </w:p>
        </w:tc>
        <w:tc>
          <w:tcPr>
            <w:tcW w:w="2552" w:type="dxa"/>
          </w:tcPr>
          <w:p w:rsidR="00AA13D7" w:rsidRDefault="00AA13D7" w:rsidP="00107B05">
            <w:pPr>
              <w:rPr>
                <w:lang w:eastAsia="de-DE"/>
              </w:rPr>
            </w:pPr>
            <w:r>
              <w:rPr>
                <w:lang w:eastAsia="de-DE"/>
              </w:rPr>
              <w:t>Zusammenfassung Icons</w:t>
            </w:r>
            <w:r w:rsidR="00107B05">
              <w:rPr>
                <w:lang w:eastAsia="de-DE"/>
              </w:rPr>
              <w:t>; o</w:t>
            </w:r>
            <w:r>
              <w:rPr>
                <w:lang w:eastAsia="de-DE"/>
              </w:rPr>
              <w:t xml:space="preserve">ffene Fragen </w:t>
            </w:r>
            <w:r w:rsidR="00107B05">
              <w:rPr>
                <w:lang w:eastAsia="de-DE"/>
              </w:rPr>
              <w:t>klären</w:t>
            </w:r>
          </w:p>
        </w:tc>
        <w:tc>
          <w:tcPr>
            <w:tcW w:w="1701" w:type="dxa"/>
          </w:tcPr>
          <w:p w:rsidR="00AA13D7" w:rsidRDefault="00AA13D7" w:rsidP="00B3201D">
            <w:pPr>
              <w:jc w:val="both"/>
              <w:rPr>
                <w:lang w:eastAsia="de-DE"/>
              </w:rPr>
            </w:pPr>
          </w:p>
        </w:tc>
        <w:tc>
          <w:tcPr>
            <w:tcW w:w="1873" w:type="dxa"/>
          </w:tcPr>
          <w:p w:rsidR="00AA13D7" w:rsidRPr="009A3177" w:rsidRDefault="00AA13D7" w:rsidP="00B3201D">
            <w:pPr>
              <w:jc w:val="both"/>
              <w:rPr>
                <w:lang w:eastAsia="de-DE"/>
              </w:rPr>
            </w:pPr>
          </w:p>
        </w:tc>
      </w:tr>
      <w:tr w:rsidR="00AA13D7" w:rsidRPr="009B4760" w:rsidTr="00B3201D">
        <w:tc>
          <w:tcPr>
            <w:tcW w:w="1701" w:type="dxa"/>
          </w:tcPr>
          <w:p w:rsidR="00AA13D7" w:rsidRPr="002B0AD3" w:rsidRDefault="000A13EB" w:rsidP="00B3201D">
            <w:pPr>
              <w:rPr>
                <w:lang w:eastAsia="de-DE"/>
              </w:rPr>
            </w:pPr>
            <w:r>
              <w:rPr>
                <w:lang w:eastAsia="de-DE"/>
              </w:rPr>
              <w:t>Informieren</w:t>
            </w:r>
          </w:p>
          <w:p w:rsidR="00AA13D7" w:rsidRPr="002B0AD3" w:rsidRDefault="00AA13D7" w:rsidP="00B3201D">
            <w:pPr>
              <w:rPr>
                <w:noProof/>
                <w:lang w:eastAsia="de-DE"/>
              </w:rPr>
            </w:pPr>
            <w:r w:rsidRPr="002B0AD3">
              <w:rPr>
                <w:lang w:eastAsia="de-DE"/>
              </w:rPr>
              <w:t>Berufe</w:t>
            </w:r>
          </w:p>
        </w:tc>
        <w:tc>
          <w:tcPr>
            <w:tcW w:w="993" w:type="dxa"/>
            <w:vAlign w:val="center"/>
          </w:tcPr>
          <w:p w:rsidR="00AA13D7" w:rsidRPr="00B56255" w:rsidRDefault="00AA13D7" w:rsidP="00B3201D">
            <w:pPr>
              <w:jc w:val="center"/>
              <w:rPr>
                <w:noProof/>
                <w:sz w:val="24"/>
                <w:lang w:eastAsia="de-DE"/>
              </w:rPr>
            </w:pPr>
            <w:r>
              <w:rPr>
                <w:noProof/>
                <w:lang w:eastAsia="de-DE"/>
              </w:rPr>
              <w:drawing>
                <wp:inline distT="0" distB="0" distL="0" distR="0" wp14:anchorId="0B7ADA88" wp14:editId="031E40BE">
                  <wp:extent cx="213360" cy="243840"/>
                  <wp:effectExtent l="0" t="0" r="0" b="3810"/>
                  <wp:docPr id="4288" name="Grafik 4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850" w:type="dxa"/>
            <w:vAlign w:val="center"/>
          </w:tcPr>
          <w:p w:rsidR="00AA13D7" w:rsidRDefault="00AA13D7" w:rsidP="00413671">
            <w:pPr>
              <w:jc w:val="center"/>
              <w:rPr>
                <w:lang w:eastAsia="de-DE"/>
              </w:rPr>
            </w:pPr>
            <w:r>
              <w:rPr>
                <w:lang w:eastAsia="de-DE"/>
              </w:rPr>
              <w:t>10</w:t>
            </w:r>
          </w:p>
          <w:p w:rsidR="00AA13D7" w:rsidRDefault="00F937E0" w:rsidP="00413671">
            <w:pPr>
              <w:jc w:val="center"/>
              <w:rPr>
                <w:lang w:eastAsia="de-DE"/>
              </w:rPr>
            </w:pPr>
            <w:r>
              <w:rPr>
                <w:lang w:eastAsia="de-DE"/>
              </w:rPr>
              <w:t>Min.</w:t>
            </w:r>
          </w:p>
        </w:tc>
        <w:tc>
          <w:tcPr>
            <w:tcW w:w="2552" w:type="dxa"/>
          </w:tcPr>
          <w:p w:rsidR="00107B05" w:rsidRDefault="00107B05" w:rsidP="00107B05">
            <w:pPr>
              <w:rPr>
                <w:noProof/>
                <w:lang w:eastAsia="de-DE"/>
              </w:rPr>
            </w:pPr>
            <w:r>
              <w:rPr>
                <w:noProof/>
                <w:lang w:eastAsia="de-DE"/>
              </w:rPr>
              <w:t>Kurze Einführung Lesezeichen;</w:t>
            </w:r>
          </w:p>
          <w:p w:rsidR="00AA13D7" w:rsidRDefault="00AA13D7" w:rsidP="00107B05">
            <w:pPr>
              <w:rPr>
                <w:lang w:eastAsia="de-DE"/>
              </w:rPr>
            </w:pPr>
            <w:r>
              <w:rPr>
                <w:noProof/>
                <w:lang w:eastAsia="de-DE"/>
              </w:rPr>
              <w:t>In</w:t>
            </w:r>
            <w:r w:rsidR="00107B05">
              <w:rPr>
                <w:noProof/>
                <w:lang w:eastAsia="de-DE"/>
              </w:rPr>
              <w:t>fo über die Berufe im Markplatz</w:t>
            </w:r>
          </w:p>
        </w:tc>
        <w:tc>
          <w:tcPr>
            <w:tcW w:w="1701" w:type="dxa"/>
          </w:tcPr>
          <w:p w:rsidR="00AA13D7" w:rsidRDefault="00AA13D7" w:rsidP="00B3201D">
            <w:pPr>
              <w:jc w:val="both"/>
              <w:rPr>
                <w:lang w:eastAsia="de-DE"/>
              </w:rPr>
            </w:pPr>
            <w:r>
              <w:rPr>
                <w:lang w:eastAsia="de-DE"/>
              </w:rPr>
              <w:t>EG1.01.02.02</w:t>
            </w:r>
          </w:p>
        </w:tc>
        <w:tc>
          <w:tcPr>
            <w:tcW w:w="1873" w:type="dxa"/>
          </w:tcPr>
          <w:p w:rsidR="00AA13D7" w:rsidRPr="009A3177" w:rsidRDefault="00AA13D7" w:rsidP="00B3201D">
            <w:pPr>
              <w:jc w:val="both"/>
              <w:rPr>
                <w:lang w:eastAsia="de-DE"/>
              </w:rPr>
            </w:pPr>
            <w:r w:rsidRPr="00747C81">
              <w:t>Pro Beruf mit den Lesezeichen einen Tisch mit berufst</w:t>
            </w:r>
            <w:r w:rsidRPr="00747C81">
              <w:t>y</w:t>
            </w:r>
            <w:r w:rsidRPr="00747C81">
              <w:t>pischen Arbeitsm</w:t>
            </w:r>
            <w:r w:rsidRPr="00747C81">
              <w:t>a</w:t>
            </w:r>
            <w:r w:rsidRPr="00747C81">
              <w:t>terialien oder Bi</w:t>
            </w:r>
            <w:r w:rsidRPr="00747C81">
              <w:t>l</w:t>
            </w:r>
            <w:r w:rsidRPr="00747C81">
              <w:t>dern</w:t>
            </w:r>
            <w:r>
              <w:t xml:space="preserve"> bereitstellen</w:t>
            </w:r>
          </w:p>
        </w:tc>
      </w:tr>
      <w:tr w:rsidR="00AA13D7" w:rsidRPr="009B4760" w:rsidTr="00B3201D">
        <w:tc>
          <w:tcPr>
            <w:tcW w:w="1701" w:type="dxa"/>
          </w:tcPr>
          <w:p w:rsidR="00AA13D7" w:rsidRPr="002B0AD3" w:rsidRDefault="00AA13D7" w:rsidP="00B3201D">
            <w:pPr>
              <w:rPr>
                <w:noProof/>
                <w:lang w:eastAsia="de-DE"/>
              </w:rPr>
            </w:pPr>
          </w:p>
        </w:tc>
        <w:tc>
          <w:tcPr>
            <w:tcW w:w="993" w:type="dxa"/>
          </w:tcPr>
          <w:p w:rsidR="00AA13D7" w:rsidRPr="009A3177" w:rsidRDefault="00AA13D7" w:rsidP="00B3201D">
            <w:pPr>
              <w:jc w:val="both"/>
              <w:rPr>
                <w:lang w:eastAsia="de-DE"/>
              </w:rPr>
            </w:pPr>
          </w:p>
        </w:tc>
        <w:tc>
          <w:tcPr>
            <w:tcW w:w="850" w:type="dxa"/>
            <w:vAlign w:val="center"/>
          </w:tcPr>
          <w:p w:rsidR="00AA13D7" w:rsidRDefault="00AA13D7" w:rsidP="00413671">
            <w:pPr>
              <w:jc w:val="center"/>
              <w:rPr>
                <w:lang w:eastAsia="de-DE"/>
              </w:rPr>
            </w:pPr>
            <w:r>
              <w:rPr>
                <w:lang w:eastAsia="de-DE"/>
              </w:rPr>
              <w:t>45</w:t>
            </w:r>
          </w:p>
          <w:p w:rsidR="00AA13D7" w:rsidRDefault="00F937E0" w:rsidP="00413671">
            <w:pPr>
              <w:jc w:val="center"/>
              <w:rPr>
                <w:lang w:eastAsia="de-DE"/>
              </w:rPr>
            </w:pPr>
            <w:r>
              <w:rPr>
                <w:lang w:eastAsia="de-DE"/>
              </w:rPr>
              <w:t>Min.</w:t>
            </w:r>
          </w:p>
        </w:tc>
        <w:tc>
          <w:tcPr>
            <w:tcW w:w="2552" w:type="dxa"/>
          </w:tcPr>
          <w:p w:rsidR="00AA13D7" w:rsidRDefault="00AA13D7" w:rsidP="00107B05">
            <w:pPr>
              <w:rPr>
                <w:lang w:eastAsia="de-DE"/>
              </w:rPr>
            </w:pPr>
            <w:r>
              <w:rPr>
                <w:lang w:eastAsia="de-DE"/>
              </w:rPr>
              <w:t xml:space="preserve">Arbeitsaufträge </w:t>
            </w:r>
            <w:r w:rsidR="00107B05">
              <w:rPr>
                <w:lang w:eastAsia="de-DE"/>
              </w:rPr>
              <w:t>bearbeiten</w:t>
            </w:r>
          </w:p>
        </w:tc>
        <w:tc>
          <w:tcPr>
            <w:tcW w:w="1701" w:type="dxa"/>
          </w:tcPr>
          <w:p w:rsidR="00AA13D7" w:rsidRDefault="00AA13D7" w:rsidP="00B3201D">
            <w:pPr>
              <w:jc w:val="both"/>
              <w:rPr>
                <w:lang w:eastAsia="de-DE"/>
              </w:rPr>
            </w:pPr>
            <w:r>
              <w:rPr>
                <w:lang w:eastAsia="de-DE"/>
              </w:rPr>
              <w:t xml:space="preserve">EG1.01.02.02.01 </w:t>
            </w:r>
          </w:p>
          <w:p w:rsidR="00AA13D7" w:rsidRDefault="00AA13D7" w:rsidP="00B3201D">
            <w:pPr>
              <w:jc w:val="both"/>
              <w:rPr>
                <w:lang w:eastAsia="de-DE"/>
              </w:rPr>
            </w:pPr>
            <w:r w:rsidRPr="00B45E19">
              <w:rPr>
                <w:b/>
                <w:noProof/>
                <w:sz w:val="24"/>
                <w:lang w:eastAsia="de-DE"/>
              </w:rPr>
              <w:drawing>
                <wp:inline distT="0" distB="0" distL="0" distR="0" wp14:anchorId="3AA66861" wp14:editId="1CFF234A">
                  <wp:extent cx="180000" cy="164945"/>
                  <wp:effectExtent l="0" t="0" r="0" b="6985"/>
                  <wp:docPr id="12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lang w:eastAsia="de-DE"/>
              </w:rPr>
              <w:drawing>
                <wp:inline distT="0" distB="0" distL="0" distR="0" wp14:anchorId="02F99465" wp14:editId="3BBE973F">
                  <wp:extent cx="180000" cy="165113"/>
                  <wp:effectExtent l="0" t="0" r="0" b="6350"/>
                  <wp:docPr id="1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p>
          <w:p w:rsidR="00AA13D7" w:rsidRPr="009A3177" w:rsidRDefault="00AA13D7" w:rsidP="00B3201D">
            <w:pPr>
              <w:jc w:val="both"/>
              <w:rPr>
                <w:lang w:eastAsia="de-DE"/>
              </w:rPr>
            </w:pPr>
            <w:r>
              <w:rPr>
                <w:lang w:eastAsia="de-DE"/>
              </w:rPr>
              <w:t xml:space="preserve">EG1.01.02.02.02 </w:t>
            </w:r>
            <w:r w:rsidRPr="00B45E19">
              <w:rPr>
                <w:b/>
                <w:noProof/>
                <w:sz w:val="24"/>
                <w:lang w:eastAsia="de-DE"/>
              </w:rPr>
              <w:drawing>
                <wp:inline distT="0" distB="0" distL="0" distR="0" wp14:anchorId="19BD1A57" wp14:editId="06A84CE8">
                  <wp:extent cx="180000" cy="165517"/>
                  <wp:effectExtent l="0" t="0" r="0" b="6350"/>
                  <wp:docPr id="12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c>
          <w:tcPr>
            <w:tcW w:w="1873" w:type="dxa"/>
          </w:tcPr>
          <w:p w:rsidR="00AA13D7" w:rsidRPr="00BA0DAA" w:rsidRDefault="00AA13D7" w:rsidP="00B3201D">
            <w:pPr>
              <w:rPr>
                <w:lang w:eastAsia="de-DE"/>
              </w:rPr>
            </w:pPr>
            <w:r w:rsidRPr="00BA0DAA">
              <w:rPr>
                <w:lang w:eastAsia="de-DE"/>
              </w:rPr>
              <w:t xml:space="preserve">C : Idealfall: </w:t>
            </w:r>
          </w:p>
          <w:p w:rsidR="00AA13D7" w:rsidRPr="00BA0DAA" w:rsidRDefault="00AA13D7" w:rsidP="00B3201D">
            <w:pPr>
              <w:rPr>
                <w:b/>
                <w:lang w:eastAsia="de-DE"/>
              </w:rPr>
            </w:pPr>
            <w:r w:rsidRPr="00BA0DAA">
              <w:rPr>
                <w:b/>
                <w:lang w:eastAsia="de-DE"/>
              </w:rPr>
              <w:t>5 Personen,</w:t>
            </w:r>
          </w:p>
          <w:p w:rsidR="00AA13D7" w:rsidRPr="009A3177" w:rsidRDefault="00AA13D7" w:rsidP="00B3201D">
            <w:pPr>
              <w:jc w:val="both"/>
              <w:rPr>
                <w:lang w:eastAsia="de-DE"/>
              </w:rPr>
            </w:pPr>
            <w:r w:rsidRPr="00BA0DAA">
              <w:rPr>
                <w:lang w:eastAsia="de-DE"/>
              </w:rPr>
              <w:t>ansonsten Aufg</w:t>
            </w:r>
            <w:r w:rsidRPr="00BA0DAA">
              <w:rPr>
                <w:lang w:eastAsia="de-DE"/>
              </w:rPr>
              <w:t>a</w:t>
            </w:r>
            <w:r w:rsidRPr="00BA0DAA">
              <w:rPr>
                <w:lang w:eastAsia="de-DE"/>
              </w:rPr>
              <w:t>ben aufteilen</w:t>
            </w:r>
          </w:p>
        </w:tc>
      </w:tr>
      <w:tr w:rsidR="00AA13D7" w:rsidRPr="009B4760" w:rsidTr="00B3201D">
        <w:tc>
          <w:tcPr>
            <w:tcW w:w="1701" w:type="dxa"/>
          </w:tcPr>
          <w:p w:rsidR="00AA13D7" w:rsidRPr="002B0AD3" w:rsidRDefault="00AA13D7" w:rsidP="00B3201D">
            <w:pPr>
              <w:rPr>
                <w:noProof/>
                <w:lang w:eastAsia="de-DE"/>
              </w:rPr>
            </w:pPr>
          </w:p>
        </w:tc>
        <w:tc>
          <w:tcPr>
            <w:tcW w:w="993" w:type="dxa"/>
            <w:vAlign w:val="center"/>
          </w:tcPr>
          <w:p w:rsidR="00AA13D7" w:rsidRPr="00B56255" w:rsidRDefault="00AA13D7" w:rsidP="00B3201D">
            <w:pPr>
              <w:jc w:val="center"/>
              <w:rPr>
                <w:noProof/>
                <w:sz w:val="24"/>
                <w:lang w:eastAsia="de-DE"/>
              </w:rPr>
            </w:pPr>
            <w:r w:rsidRPr="00B56255">
              <w:rPr>
                <w:noProof/>
                <w:sz w:val="24"/>
                <w:lang w:eastAsia="de-DE"/>
              </w:rPr>
              <w:drawing>
                <wp:inline distT="0" distB="0" distL="0" distR="0" wp14:anchorId="019B16D5" wp14:editId="35C7A5D9">
                  <wp:extent cx="323850" cy="323850"/>
                  <wp:effectExtent l="0" t="0" r="0" b="0"/>
                  <wp:docPr id="428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850" w:type="dxa"/>
            <w:vAlign w:val="center"/>
          </w:tcPr>
          <w:p w:rsidR="00AA13D7" w:rsidRDefault="00AA13D7" w:rsidP="00413671">
            <w:pPr>
              <w:jc w:val="center"/>
              <w:rPr>
                <w:lang w:eastAsia="de-DE"/>
              </w:rPr>
            </w:pPr>
            <w:r>
              <w:rPr>
                <w:lang w:eastAsia="de-DE"/>
              </w:rPr>
              <w:t>10</w:t>
            </w:r>
          </w:p>
          <w:p w:rsidR="00AA13D7" w:rsidRDefault="00F937E0" w:rsidP="00413671">
            <w:pPr>
              <w:jc w:val="center"/>
              <w:rPr>
                <w:lang w:eastAsia="de-DE"/>
              </w:rPr>
            </w:pPr>
            <w:r>
              <w:rPr>
                <w:lang w:eastAsia="de-DE"/>
              </w:rPr>
              <w:t>Min.</w:t>
            </w:r>
          </w:p>
        </w:tc>
        <w:tc>
          <w:tcPr>
            <w:tcW w:w="2552" w:type="dxa"/>
          </w:tcPr>
          <w:p w:rsidR="00AA13D7" w:rsidRDefault="00107B05" w:rsidP="00B3201D">
            <w:pPr>
              <w:jc w:val="both"/>
              <w:rPr>
                <w:lang w:eastAsia="de-DE"/>
              </w:rPr>
            </w:pPr>
            <w:r>
              <w:rPr>
                <w:lang w:eastAsia="de-DE"/>
              </w:rPr>
              <w:t>Offene Fragen klären</w:t>
            </w:r>
          </w:p>
        </w:tc>
        <w:tc>
          <w:tcPr>
            <w:tcW w:w="1701" w:type="dxa"/>
          </w:tcPr>
          <w:p w:rsidR="00AA13D7" w:rsidRPr="009A3177" w:rsidRDefault="00AA13D7" w:rsidP="00B3201D">
            <w:pPr>
              <w:jc w:val="both"/>
              <w:rPr>
                <w:lang w:eastAsia="de-DE"/>
              </w:rPr>
            </w:pPr>
          </w:p>
        </w:tc>
        <w:tc>
          <w:tcPr>
            <w:tcW w:w="1873" w:type="dxa"/>
          </w:tcPr>
          <w:p w:rsidR="00AA13D7" w:rsidRPr="009A3177" w:rsidRDefault="00AA13D7" w:rsidP="00B3201D">
            <w:pPr>
              <w:jc w:val="both"/>
              <w:rPr>
                <w:lang w:eastAsia="de-DE"/>
              </w:rPr>
            </w:pPr>
          </w:p>
        </w:tc>
      </w:tr>
      <w:tr w:rsidR="00AA13D7" w:rsidRPr="009B4760" w:rsidTr="00B3201D">
        <w:tc>
          <w:tcPr>
            <w:tcW w:w="1701" w:type="dxa"/>
          </w:tcPr>
          <w:p w:rsidR="00107B05" w:rsidRDefault="000A13EB" w:rsidP="00107B05">
            <w:pPr>
              <w:rPr>
                <w:lang w:eastAsia="de-DE"/>
              </w:rPr>
            </w:pPr>
            <w:r>
              <w:rPr>
                <w:lang w:eastAsia="de-DE"/>
              </w:rPr>
              <w:t>Planen</w:t>
            </w:r>
            <w:r w:rsidR="00107B05">
              <w:rPr>
                <w:lang w:eastAsia="de-DE"/>
              </w:rPr>
              <w:t>/</w:t>
            </w:r>
          </w:p>
          <w:p w:rsidR="00AA13D7" w:rsidRPr="002B0AD3" w:rsidRDefault="00107B05" w:rsidP="00107B05">
            <w:pPr>
              <w:rPr>
                <w:lang w:eastAsia="de-DE"/>
              </w:rPr>
            </w:pPr>
            <w:r>
              <w:rPr>
                <w:lang w:eastAsia="de-DE"/>
              </w:rPr>
              <w:t>E</w:t>
            </w:r>
            <w:r w:rsidR="00AA13D7" w:rsidRPr="002B0AD3">
              <w:rPr>
                <w:lang w:eastAsia="de-DE"/>
              </w:rPr>
              <w:t>ntscheiden</w:t>
            </w:r>
          </w:p>
        </w:tc>
        <w:tc>
          <w:tcPr>
            <w:tcW w:w="993" w:type="dxa"/>
            <w:vAlign w:val="center"/>
          </w:tcPr>
          <w:p w:rsidR="00AA13D7" w:rsidRPr="00B56255" w:rsidRDefault="00AA13D7" w:rsidP="00B3201D">
            <w:pPr>
              <w:jc w:val="center"/>
              <w:rPr>
                <w:noProof/>
                <w:sz w:val="24"/>
                <w:lang w:eastAsia="de-DE"/>
              </w:rPr>
            </w:pPr>
            <w:r w:rsidRPr="00B56255">
              <w:rPr>
                <w:noProof/>
                <w:sz w:val="24"/>
                <w:lang w:eastAsia="de-DE"/>
              </w:rPr>
              <w:drawing>
                <wp:inline distT="0" distB="0" distL="0" distR="0" wp14:anchorId="47323FB6" wp14:editId="6DC3122A">
                  <wp:extent cx="323850" cy="323850"/>
                  <wp:effectExtent l="0" t="0" r="0" b="0"/>
                  <wp:docPr id="429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850" w:type="dxa"/>
            <w:vAlign w:val="center"/>
          </w:tcPr>
          <w:p w:rsidR="00AA13D7" w:rsidRDefault="00AA13D7" w:rsidP="00413671">
            <w:pPr>
              <w:jc w:val="center"/>
              <w:rPr>
                <w:lang w:eastAsia="de-DE"/>
              </w:rPr>
            </w:pPr>
            <w:r>
              <w:rPr>
                <w:lang w:eastAsia="de-DE"/>
              </w:rPr>
              <w:t>15</w:t>
            </w:r>
          </w:p>
          <w:p w:rsidR="00AA13D7" w:rsidRDefault="00F937E0" w:rsidP="00413671">
            <w:pPr>
              <w:jc w:val="center"/>
              <w:rPr>
                <w:lang w:eastAsia="de-DE"/>
              </w:rPr>
            </w:pPr>
            <w:r>
              <w:rPr>
                <w:lang w:eastAsia="de-DE"/>
              </w:rPr>
              <w:t>Min.</w:t>
            </w:r>
          </w:p>
        </w:tc>
        <w:tc>
          <w:tcPr>
            <w:tcW w:w="2552" w:type="dxa"/>
          </w:tcPr>
          <w:p w:rsidR="00AA13D7" w:rsidRDefault="00AA13D7" w:rsidP="00B3201D">
            <w:pPr>
              <w:pStyle w:val="Textkrper"/>
              <w:jc w:val="left"/>
              <w:rPr>
                <w:noProof/>
              </w:rPr>
            </w:pPr>
            <w:r w:rsidRPr="00367C3E">
              <w:rPr>
                <w:noProof/>
              </w:rPr>
              <w:t>Entscheiden Sie sich für einen der fünf Berufe aus der Gastronomie. Für diesen Beruf erhalten Sie eine Aufgabe. Teilen Sie selbstständig die Berufe untereinander auf</w:t>
            </w:r>
            <w:r>
              <w:rPr>
                <w:noProof/>
              </w:rPr>
              <w:t>.</w:t>
            </w:r>
          </w:p>
          <w:p w:rsidR="00AA13D7" w:rsidRDefault="00AA13D7" w:rsidP="00B3201D">
            <w:pPr>
              <w:pStyle w:val="Textkrper"/>
              <w:jc w:val="left"/>
              <w:rPr>
                <w:noProof/>
              </w:rPr>
            </w:pPr>
          </w:p>
          <w:p w:rsidR="00AA13D7" w:rsidRDefault="00AA13D7" w:rsidP="00B3201D">
            <w:pPr>
              <w:pStyle w:val="Textkrper"/>
              <w:jc w:val="left"/>
              <w:rPr>
                <w:noProof/>
              </w:rPr>
            </w:pPr>
          </w:p>
          <w:p w:rsidR="00AA13D7" w:rsidRPr="00913029" w:rsidRDefault="00AA13D7" w:rsidP="00B3201D">
            <w:pPr>
              <w:pStyle w:val="Textkrper"/>
              <w:rPr>
                <w:b/>
                <w:noProof/>
              </w:rPr>
            </w:pPr>
            <w:r w:rsidRPr="00913029">
              <w:rPr>
                <w:b/>
                <w:noProof/>
              </w:rPr>
              <w:t>Folgende Berufe stehen zur Verfügung:</w:t>
            </w:r>
          </w:p>
          <w:p w:rsidR="00AA13D7" w:rsidRDefault="00AA13D7" w:rsidP="00B3201D">
            <w:pPr>
              <w:pStyle w:val="Textkrper"/>
              <w:jc w:val="left"/>
              <w:rPr>
                <w:noProof/>
              </w:rPr>
            </w:pPr>
            <w:r w:rsidRPr="00913029">
              <w:rPr>
                <w:b/>
                <w:noProof/>
              </w:rPr>
              <w:t>4</w:t>
            </w:r>
            <w:r>
              <w:rPr>
                <w:noProof/>
              </w:rPr>
              <w:t xml:space="preserve"> Köche/Köchinnen </w:t>
            </w:r>
            <w:r w:rsidRPr="00B45E19">
              <w:rPr>
                <w:b/>
                <w:noProof/>
                <w:sz w:val="24"/>
              </w:rPr>
              <w:drawing>
                <wp:inline distT="0" distB="0" distL="0" distR="0" wp14:anchorId="6F9CC86C" wp14:editId="6CC1B81D">
                  <wp:extent cx="180000" cy="164860"/>
                  <wp:effectExtent l="0" t="0" r="0" b="6985"/>
                  <wp:docPr id="429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4860"/>
                          </a:xfrm>
                          <a:prstGeom prst="rect">
                            <a:avLst/>
                          </a:prstGeom>
                          <a:noFill/>
                          <a:ln>
                            <a:noFill/>
                          </a:ln>
                        </pic:spPr>
                      </pic:pic>
                    </a:graphicData>
                  </a:graphic>
                </wp:inline>
              </w:drawing>
            </w:r>
          </w:p>
          <w:p w:rsidR="00AA13D7" w:rsidRDefault="00AA13D7" w:rsidP="00B3201D">
            <w:pPr>
              <w:pStyle w:val="Textkrper"/>
              <w:jc w:val="left"/>
              <w:rPr>
                <w:noProof/>
              </w:rPr>
            </w:pPr>
            <w:r>
              <w:rPr>
                <w:b/>
                <w:noProof/>
              </w:rPr>
              <w:t>2</w:t>
            </w:r>
            <w:r>
              <w:rPr>
                <w:noProof/>
              </w:rPr>
              <w:t xml:space="preserve"> Restaurantfachleute </w:t>
            </w:r>
            <w:r>
              <w:rPr>
                <w:noProof/>
              </w:rPr>
              <w:br/>
            </w:r>
            <w:r w:rsidRPr="00B45E19">
              <w:rPr>
                <w:b/>
                <w:noProof/>
                <w:sz w:val="24"/>
              </w:rPr>
              <w:drawing>
                <wp:inline distT="0" distB="0" distL="0" distR="0" wp14:anchorId="5EC12B7E" wp14:editId="33AE5D76">
                  <wp:extent cx="174625" cy="160020"/>
                  <wp:effectExtent l="0" t="0" r="0" b="0"/>
                  <wp:docPr id="429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74625" cy="160020"/>
                          </a:xfrm>
                          <a:prstGeom prst="rect">
                            <a:avLst/>
                          </a:prstGeom>
                          <a:noFill/>
                          <a:ln>
                            <a:noFill/>
                          </a:ln>
                        </pic:spPr>
                      </pic:pic>
                    </a:graphicData>
                  </a:graphic>
                </wp:inline>
              </w:drawing>
            </w:r>
            <w:r w:rsidRPr="00B45E19">
              <w:rPr>
                <w:b/>
                <w:noProof/>
                <w:sz w:val="24"/>
              </w:rPr>
              <w:drawing>
                <wp:inline distT="0" distB="0" distL="0" distR="0" wp14:anchorId="434445CB" wp14:editId="2D3652FD">
                  <wp:extent cx="168910" cy="154940"/>
                  <wp:effectExtent l="0" t="0" r="2540" b="0"/>
                  <wp:docPr id="429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68910" cy="154940"/>
                          </a:xfrm>
                          <a:prstGeom prst="rect">
                            <a:avLst/>
                          </a:prstGeom>
                          <a:noFill/>
                          <a:ln>
                            <a:noFill/>
                          </a:ln>
                        </pic:spPr>
                      </pic:pic>
                    </a:graphicData>
                  </a:graphic>
                </wp:inline>
              </w:drawing>
            </w:r>
            <w:r w:rsidRPr="00B45E19">
              <w:rPr>
                <w:b/>
                <w:noProof/>
                <w:sz w:val="24"/>
              </w:rPr>
              <w:drawing>
                <wp:inline distT="0" distB="0" distL="0" distR="0" wp14:anchorId="181A9060" wp14:editId="4E216BE5">
                  <wp:extent cx="165735" cy="152400"/>
                  <wp:effectExtent l="0" t="0" r="5715" b="0"/>
                  <wp:docPr id="42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65735" cy="152400"/>
                          </a:xfrm>
                          <a:prstGeom prst="rect">
                            <a:avLst/>
                          </a:prstGeom>
                          <a:noFill/>
                          <a:ln>
                            <a:noFill/>
                          </a:ln>
                        </pic:spPr>
                      </pic:pic>
                    </a:graphicData>
                  </a:graphic>
                </wp:inline>
              </w:drawing>
            </w:r>
          </w:p>
          <w:p w:rsidR="00AA13D7" w:rsidRDefault="00AA13D7" w:rsidP="00B3201D">
            <w:pPr>
              <w:pStyle w:val="Textkrper"/>
              <w:jc w:val="left"/>
              <w:rPr>
                <w:noProof/>
              </w:rPr>
            </w:pPr>
            <w:r>
              <w:rPr>
                <w:b/>
                <w:noProof/>
              </w:rPr>
              <w:t>2</w:t>
            </w:r>
            <w:r>
              <w:rPr>
                <w:noProof/>
              </w:rPr>
              <w:t xml:space="preserve"> Hotelfachleute </w:t>
            </w:r>
            <w:r>
              <w:rPr>
                <w:noProof/>
              </w:rPr>
              <w:br/>
            </w:r>
            <w:r w:rsidRPr="00B45E19">
              <w:rPr>
                <w:b/>
                <w:noProof/>
                <w:sz w:val="24"/>
              </w:rPr>
              <w:drawing>
                <wp:inline distT="0" distB="0" distL="0" distR="0" wp14:anchorId="733512CB" wp14:editId="561EF772">
                  <wp:extent cx="174625" cy="160020"/>
                  <wp:effectExtent l="0" t="0" r="0" b="0"/>
                  <wp:docPr id="429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74625" cy="160020"/>
                          </a:xfrm>
                          <a:prstGeom prst="rect">
                            <a:avLst/>
                          </a:prstGeom>
                          <a:noFill/>
                          <a:ln>
                            <a:noFill/>
                          </a:ln>
                        </pic:spPr>
                      </pic:pic>
                    </a:graphicData>
                  </a:graphic>
                </wp:inline>
              </w:drawing>
            </w:r>
            <w:r w:rsidRPr="00B45E19">
              <w:rPr>
                <w:b/>
                <w:noProof/>
                <w:sz w:val="24"/>
              </w:rPr>
              <w:drawing>
                <wp:inline distT="0" distB="0" distL="0" distR="0" wp14:anchorId="7D07BA6F" wp14:editId="2C88355A">
                  <wp:extent cx="168910" cy="154940"/>
                  <wp:effectExtent l="0" t="0" r="2540" b="0"/>
                  <wp:docPr id="429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68910" cy="154940"/>
                          </a:xfrm>
                          <a:prstGeom prst="rect">
                            <a:avLst/>
                          </a:prstGeom>
                          <a:noFill/>
                          <a:ln>
                            <a:noFill/>
                          </a:ln>
                        </pic:spPr>
                      </pic:pic>
                    </a:graphicData>
                  </a:graphic>
                </wp:inline>
              </w:drawing>
            </w:r>
            <w:r w:rsidRPr="00B45E19">
              <w:rPr>
                <w:b/>
                <w:noProof/>
                <w:sz w:val="24"/>
              </w:rPr>
              <w:drawing>
                <wp:inline distT="0" distB="0" distL="0" distR="0" wp14:anchorId="00738F4C" wp14:editId="6C4D02AA">
                  <wp:extent cx="165735" cy="152400"/>
                  <wp:effectExtent l="0" t="0" r="5715" b="0"/>
                  <wp:docPr id="429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65735" cy="152400"/>
                          </a:xfrm>
                          <a:prstGeom prst="rect">
                            <a:avLst/>
                          </a:prstGeom>
                          <a:noFill/>
                          <a:ln>
                            <a:noFill/>
                          </a:ln>
                        </pic:spPr>
                      </pic:pic>
                    </a:graphicData>
                  </a:graphic>
                </wp:inline>
              </w:drawing>
            </w:r>
          </w:p>
          <w:p w:rsidR="00AA13D7" w:rsidRDefault="00AA13D7" w:rsidP="00B3201D">
            <w:pPr>
              <w:pStyle w:val="Textkrper"/>
              <w:jc w:val="left"/>
              <w:rPr>
                <w:noProof/>
              </w:rPr>
            </w:pPr>
            <w:r w:rsidRPr="00913029">
              <w:rPr>
                <w:b/>
                <w:noProof/>
              </w:rPr>
              <w:t xml:space="preserve">2 </w:t>
            </w:r>
            <w:r>
              <w:rPr>
                <w:noProof/>
              </w:rPr>
              <w:t xml:space="preserve">Fachkräfte im Gastgewerbe </w:t>
            </w:r>
            <w:r w:rsidRPr="00B45E19">
              <w:rPr>
                <w:b/>
                <w:noProof/>
                <w:sz w:val="24"/>
              </w:rPr>
              <w:drawing>
                <wp:inline distT="0" distB="0" distL="0" distR="0" wp14:anchorId="616C2C77" wp14:editId="0DF2CE70">
                  <wp:extent cx="174625" cy="160020"/>
                  <wp:effectExtent l="0" t="0" r="0" b="0"/>
                  <wp:docPr id="429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74625" cy="160020"/>
                          </a:xfrm>
                          <a:prstGeom prst="rect">
                            <a:avLst/>
                          </a:prstGeom>
                          <a:noFill/>
                          <a:ln>
                            <a:noFill/>
                          </a:ln>
                        </pic:spPr>
                      </pic:pic>
                    </a:graphicData>
                  </a:graphic>
                </wp:inline>
              </w:drawing>
            </w:r>
            <w:r w:rsidRPr="00B45E19">
              <w:rPr>
                <w:b/>
                <w:noProof/>
                <w:sz w:val="24"/>
              </w:rPr>
              <w:drawing>
                <wp:inline distT="0" distB="0" distL="0" distR="0" wp14:anchorId="36E6662C" wp14:editId="3FEA6466">
                  <wp:extent cx="168910" cy="154940"/>
                  <wp:effectExtent l="0" t="0" r="2540" b="0"/>
                  <wp:docPr id="42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68910" cy="154940"/>
                          </a:xfrm>
                          <a:prstGeom prst="rect">
                            <a:avLst/>
                          </a:prstGeom>
                          <a:noFill/>
                          <a:ln>
                            <a:noFill/>
                          </a:ln>
                        </pic:spPr>
                      </pic:pic>
                    </a:graphicData>
                  </a:graphic>
                </wp:inline>
              </w:drawing>
            </w:r>
          </w:p>
          <w:p w:rsidR="00AA13D7" w:rsidRDefault="00AA13D7" w:rsidP="00B3201D">
            <w:pPr>
              <w:jc w:val="both"/>
              <w:rPr>
                <w:lang w:eastAsia="de-DE"/>
              </w:rPr>
            </w:pPr>
            <w:r>
              <w:rPr>
                <w:b/>
                <w:noProof/>
              </w:rPr>
              <w:t xml:space="preserve">2 </w:t>
            </w:r>
            <w:r>
              <w:rPr>
                <w:noProof/>
              </w:rPr>
              <w:t xml:space="preserve">Systemgastronomen </w:t>
            </w:r>
            <w:r w:rsidRPr="00B45E19">
              <w:rPr>
                <w:b/>
                <w:noProof/>
                <w:sz w:val="24"/>
                <w:lang w:eastAsia="de-DE"/>
              </w:rPr>
              <w:drawing>
                <wp:inline distT="0" distB="0" distL="0" distR="0" wp14:anchorId="1E1A82A9" wp14:editId="7A134C8E">
                  <wp:extent cx="180000" cy="164860"/>
                  <wp:effectExtent l="0" t="0" r="0" b="6985"/>
                  <wp:docPr id="430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4860"/>
                          </a:xfrm>
                          <a:prstGeom prst="rect">
                            <a:avLst/>
                          </a:prstGeom>
                          <a:noFill/>
                          <a:ln>
                            <a:noFill/>
                          </a:ln>
                        </pic:spPr>
                      </pic:pic>
                    </a:graphicData>
                  </a:graphic>
                </wp:inline>
              </w:drawing>
            </w:r>
          </w:p>
        </w:tc>
        <w:tc>
          <w:tcPr>
            <w:tcW w:w="1701" w:type="dxa"/>
          </w:tcPr>
          <w:p w:rsidR="00AA13D7" w:rsidRDefault="00AA13D7" w:rsidP="00B3201D">
            <w:pPr>
              <w:pStyle w:val="Textkrper"/>
              <w:jc w:val="left"/>
              <w:rPr>
                <w:noProof/>
              </w:rPr>
            </w:pPr>
            <w:r w:rsidRPr="008058B2">
              <w:rPr>
                <w:lang w:val="en-US"/>
              </w:rPr>
              <w:t xml:space="preserve">EG1.01.02.02.03 </w:t>
            </w:r>
            <w:r w:rsidRPr="008058B2">
              <w:rPr>
                <w:lang w:val="en-US"/>
              </w:rPr>
              <w:br/>
            </w:r>
            <w:r w:rsidRPr="00B45E19">
              <w:rPr>
                <w:b/>
                <w:noProof/>
                <w:sz w:val="24"/>
              </w:rPr>
              <w:drawing>
                <wp:inline distT="0" distB="0" distL="0" distR="0" wp14:anchorId="516CE882" wp14:editId="5A20A5E8">
                  <wp:extent cx="180000" cy="164945"/>
                  <wp:effectExtent l="0" t="0" r="0" b="6985"/>
                  <wp:docPr id="119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31899797" wp14:editId="06893B53">
                  <wp:extent cx="180000" cy="165113"/>
                  <wp:effectExtent l="0" t="0" r="0" b="6350"/>
                  <wp:docPr id="11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59B58CDB" wp14:editId="24E9A61F">
                  <wp:extent cx="180000" cy="165517"/>
                  <wp:effectExtent l="0" t="0" r="0" b="6350"/>
                  <wp:docPr id="120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AA13D7" w:rsidRPr="008058B2" w:rsidRDefault="00AA13D7" w:rsidP="00B3201D">
            <w:pPr>
              <w:jc w:val="both"/>
              <w:rPr>
                <w:lang w:val="en-US" w:eastAsia="de-DE"/>
              </w:rPr>
            </w:pPr>
          </w:p>
          <w:p w:rsidR="00AA13D7" w:rsidRPr="008058B2" w:rsidRDefault="00AA13D7" w:rsidP="00B3201D">
            <w:pPr>
              <w:jc w:val="both"/>
              <w:rPr>
                <w:lang w:val="en-US" w:eastAsia="de-DE"/>
              </w:rPr>
            </w:pPr>
          </w:p>
          <w:p w:rsidR="00AA13D7" w:rsidRPr="008058B2" w:rsidRDefault="00AA13D7" w:rsidP="00B3201D">
            <w:pPr>
              <w:jc w:val="both"/>
              <w:rPr>
                <w:lang w:val="en-US" w:eastAsia="de-DE"/>
              </w:rPr>
            </w:pPr>
          </w:p>
          <w:p w:rsidR="00AA13D7" w:rsidRPr="008058B2" w:rsidRDefault="00AA13D7" w:rsidP="00B3201D">
            <w:pPr>
              <w:jc w:val="both"/>
              <w:rPr>
                <w:lang w:val="en-US" w:eastAsia="de-DE"/>
              </w:rPr>
            </w:pPr>
          </w:p>
          <w:p w:rsidR="00AA13D7" w:rsidRPr="008058B2" w:rsidRDefault="00AA13D7" w:rsidP="00B3201D">
            <w:pPr>
              <w:jc w:val="both"/>
              <w:rPr>
                <w:lang w:val="en-US" w:eastAsia="de-DE"/>
              </w:rPr>
            </w:pPr>
          </w:p>
          <w:p w:rsidR="00AA13D7" w:rsidRPr="008058B2" w:rsidRDefault="00AA13D7" w:rsidP="00B3201D">
            <w:pPr>
              <w:jc w:val="both"/>
              <w:rPr>
                <w:lang w:val="en-US" w:eastAsia="de-DE"/>
              </w:rPr>
            </w:pPr>
          </w:p>
          <w:p w:rsidR="00AA13D7" w:rsidRPr="008058B2" w:rsidRDefault="00AA13D7" w:rsidP="00B3201D">
            <w:pPr>
              <w:jc w:val="both"/>
              <w:rPr>
                <w:lang w:val="en-US" w:eastAsia="de-DE"/>
              </w:rPr>
            </w:pPr>
          </w:p>
          <w:p w:rsidR="00AA13D7" w:rsidRPr="008058B2" w:rsidRDefault="00AA13D7" w:rsidP="00B3201D">
            <w:pPr>
              <w:jc w:val="both"/>
              <w:rPr>
                <w:lang w:val="en-US" w:eastAsia="de-DE"/>
              </w:rPr>
            </w:pPr>
          </w:p>
          <w:p w:rsidR="00AA13D7" w:rsidRPr="008058B2" w:rsidRDefault="00AA13D7" w:rsidP="00B3201D">
            <w:pPr>
              <w:jc w:val="both"/>
              <w:rPr>
                <w:lang w:val="en-US" w:eastAsia="de-DE"/>
              </w:rPr>
            </w:pPr>
          </w:p>
          <w:p w:rsidR="00AA13D7" w:rsidRPr="005300B3" w:rsidRDefault="00AA13D7" w:rsidP="00B3201D">
            <w:pPr>
              <w:rPr>
                <w:lang w:val="en-US" w:eastAsia="de-DE"/>
              </w:rPr>
            </w:pPr>
            <w:r w:rsidRPr="008058B2">
              <w:rPr>
                <w:lang w:val="en-US" w:eastAsia="de-DE"/>
              </w:rPr>
              <w:t xml:space="preserve">EG1.01.02.02.04 </w:t>
            </w:r>
            <w:r>
              <w:rPr>
                <w:lang w:val="en-US" w:eastAsia="de-DE"/>
              </w:rPr>
              <w:t>-</w:t>
            </w:r>
            <w:r w:rsidRPr="005300B3">
              <w:rPr>
                <w:lang w:val="en-US" w:eastAsia="de-DE"/>
              </w:rPr>
              <w:t>EG1.01.02.02</w:t>
            </w:r>
            <w:r>
              <w:rPr>
                <w:lang w:val="en-US" w:eastAsia="de-DE"/>
              </w:rPr>
              <w:t>.08</w:t>
            </w:r>
          </w:p>
        </w:tc>
        <w:tc>
          <w:tcPr>
            <w:tcW w:w="1873" w:type="dxa"/>
          </w:tcPr>
          <w:p w:rsidR="00AA13D7" w:rsidRPr="009A3177" w:rsidRDefault="00AA13D7" w:rsidP="00B3201D">
            <w:pPr>
              <w:jc w:val="both"/>
              <w:rPr>
                <w:lang w:eastAsia="de-DE"/>
              </w:rPr>
            </w:pPr>
            <w:r>
              <w:rPr>
                <w:lang w:eastAsia="de-DE"/>
              </w:rPr>
              <w:t>Gruppengröße beachten</w:t>
            </w:r>
          </w:p>
        </w:tc>
      </w:tr>
      <w:tr w:rsidR="00AA13D7" w:rsidRPr="009B4760" w:rsidTr="00B3201D">
        <w:tc>
          <w:tcPr>
            <w:tcW w:w="1701" w:type="dxa"/>
          </w:tcPr>
          <w:p w:rsidR="00AA13D7" w:rsidRPr="002B0AD3" w:rsidRDefault="000A13EB" w:rsidP="00B3201D">
            <w:pPr>
              <w:rPr>
                <w:lang w:eastAsia="de-DE"/>
              </w:rPr>
            </w:pPr>
            <w:r>
              <w:rPr>
                <w:lang w:eastAsia="de-DE"/>
              </w:rPr>
              <w:t>Durchführen</w:t>
            </w:r>
          </w:p>
        </w:tc>
        <w:tc>
          <w:tcPr>
            <w:tcW w:w="993" w:type="dxa"/>
            <w:vAlign w:val="center"/>
          </w:tcPr>
          <w:p w:rsidR="00AA13D7" w:rsidRDefault="00AA13D7" w:rsidP="00B3201D">
            <w:pPr>
              <w:jc w:val="center"/>
              <w:rPr>
                <w:lang w:eastAsia="de-DE"/>
              </w:rPr>
            </w:pPr>
          </w:p>
        </w:tc>
        <w:tc>
          <w:tcPr>
            <w:tcW w:w="850" w:type="dxa"/>
            <w:vAlign w:val="center"/>
          </w:tcPr>
          <w:p w:rsidR="00AA13D7" w:rsidRDefault="00AA13D7" w:rsidP="00413671">
            <w:pPr>
              <w:jc w:val="center"/>
              <w:rPr>
                <w:lang w:eastAsia="de-DE"/>
              </w:rPr>
            </w:pPr>
            <w:r>
              <w:rPr>
                <w:lang w:eastAsia="de-DE"/>
              </w:rPr>
              <w:t>45</w:t>
            </w:r>
          </w:p>
          <w:p w:rsidR="00AA13D7" w:rsidRDefault="00F937E0" w:rsidP="00413671">
            <w:pPr>
              <w:jc w:val="center"/>
              <w:rPr>
                <w:lang w:eastAsia="de-DE"/>
              </w:rPr>
            </w:pPr>
            <w:r>
              <w:rPr>
                <w:lang w:eastAsia="de-DE"/>
              </w:rPr>
              <w:t>Min.</w:t>
            </w:r>
          </w:p>
        </w:tc>
        <w:tc>
          <w:tcPr>
            <w:tcW w:w="2552" w:type="dxa"/>
          </w:tcPr>
          <w:p w:rsidR="00AA13D7" w:rsidRPr="00367C3E" w:rsidRDefault="00AA13D7" w:rsidP="00B3201D">
            <w:pPr>
              <w:pStyle w:val="Textkrper"/>
              <w:jc w:val="left"/>
              <w:rPr>
                <w:noProof/>
              </w:rPr>
            </w:pPr>
            <w:r>
              <w:rPr>
                <w:noProof/>
              </w:rPr>
              <w:t xml:space="preserve">Arbeitsaufträge praktisch durchführen </w:t>
            </w:r>
          </w:p>
        </w:tc>
        <w:tc>
          <w:tcPr>
            <w:tcW w:w="1701" w:type="dxa"/>
          </w:tcPr>
          <w:p w:rsidR="00AA13D7" w:rsidRPr="009A3177" w:rsidRDefault="00AA13D7" w:rsidP="00B3201D">
            <w:pPr>
              <w:rPr>
                <w:lang w:eastAsia="de-DE"/>
              </w:rPr>
            </w:pPr>
            <w:r w:rsidRPr="008058B2">
              <w:rPr>
                <w:lang w:val="en-US" w:eastAsia="de-DE"/>
              </w:rPr>
              <w:t xml:space="preserve">EG1.01.02.02.04 </w:t>
            </w:r>
            <w:r>
              <w:rPr>
                <w:lang w:val="en-US" w:eastAsia="de-DE"/>
              </w:rPr>
              <w:t>-</w:t>
            </w:r>
            <w:r w:rsidRPr="005300B3">
              <w:rPr>
                <w:lang w:val="en-US" w:eastAsia="de-DE"/>
              </w:rPr>
              <w:t>EG1.01.02.02</w:t>
            </w:r>
            <w:r>
              <w:rPr>
                <w:lang w:val="en-US" w:eastAsia="de-DE"/>
              </w:rPr>
              <w:t>.08</w:t>
            </w:r>
          </w:p>
        </w:tc>
        <w:tc>
          <w:tcPr>
            <w:tcW w:w="1873" w:type="dxa"/>
          </w:tcPr>
          <w:p w:rsidR="00AA13D7" w:rsidRPr="009A3177" w:rsidRDefault="00AA13D7" w:rsidP="00B3201D">
            <w:pPr>
              <w:jc w:val="both"/>
              <w:rPr>
                <w:lang w:eastAsia="de-DE"/>
              </w:rPr>
            </w:pPr>
            <w:r>
              <w:rPr>
                <w:lang w:eastAsia="de-DE"/>
              </w:rPr>
              <w:t>Ggf. Obstquark aus BFK mit einbauen</w:t>
            </w:r>
          </w:p>
        </w:tc>
      </w:tr>
      <w:tr w:rsidR="00AA13D7" w:rsidRPr="009B4760" w:rsidTr="00B3201D">
        <w:tc>
          <w:tcPr>
            <w:tcW w:w="1701" w:type="dxa"/>
          </w:tcPr>
          <w:p w:rsidR="00AA13D7" w:rsidRPr="002B0AD3" w:rsidRDefault="000A13EB" w:rsidP="00B3201D">
            <w:pPr>
              <w:rPr>
                <w:lang w:eastAsia="de-DE"/>
              </w:rPr>
            </w:pPr>
            <w:r>
              <w:rPr>
                <w:lang w:eastAsia="de-DE"/>
              </w:rPr>
              <w:t>Kontrollieren</w:t>
            </w:r>
          </w:p>
        </w:tc>
        <w:tc>
          <w:tcPr>
            <w:tcW w:w="993" w:type="dxa"/>
            <w:vAlign w:val="center"/>
          </w:tcPr>
          <w:p w:rsidR="00AA13D7" w:rsidRPr="00B56255" w:rsidRDefault="00AA13D7" w:rsidP="00B3201D">
            <w:pPr>
              <w:jc w:val="center"/>
              <w:rPr>
                <w:noProof/>
                <w:sz w:val="24"/>
                <w:lang w:eastAsia="de-DE"/>
              </w:rPr>
            </w:pPr>
            <w:r>
              <w:rPr>
                <w:noProof/>
                <w:lang w:eastAsia="de-DE"/>
              </w:rPr>
              <w:drawing>
                <wp:inline distT="0" distB="0" distL="0" distR="0" wp14:anchorId="3296B0B4" wp14:editId="5A05C121">
                  <wp:extent cx="213360" cy="243840"/>
                  <wp:effectExtent l="0" t="0" r="0" b="3810"/>
                  <wp:docPr id="4301" name="Grafik 4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850" w:type="dxa"/>
            <w:vAlign w:val="center"/>
          </w:tcPr>
          <w:p w:rsidR="00AA13D7" w:rsidRDefault="00AA13D7" w:rsidP="00413671">
            <w:pPr>
              <w:jc w:val="center"/>
              <w:rPr>
                <w:lang w:eastAsia="de-DE"/>
              </w:rPr>
            </w:pPr>
            <w:r>
              <w:rPr>
                <w:lang w:eastAsia="de-DE"/>
              </w:rPr>
              <w:t>5</w:t>
            </w:r>
          </w:p>
          <w:p w:rsidR="00AA13D7" w:rsidRDefault="00F937E0" w:rsidP="00413671">
            <w:pPr>
              <w:jc w:val="center"/>
              <w:rPr>
                <w:lang w:eastAsia="de-DE"/>
              </w:rPr>
            </w:pPr>
            <w:r>
              <w:rPr>
                <w:lang w:eastAsia="de-DE"/>
              </w:rPr>
              <w:t>Min.</w:t>
            </w:r>
          </w:p>
        </w:tc>
        <w:tc>
          <w:tcPr>
            <w:tcW w:w="2552" w:type="dxa"/>
          </w:tcPr>
          <w:p w:rsidR="00AA13D7" w:rsidRDefault="00AA13D7" w:rsidP="00B3201D">
            <w:pPr>
              <w:pStyle w:val="Textkrper"/>
              <w:jc w:val="left"/>
              <w:rPr>
                <w:noProof/>
              </w:rPr>
            </w:pPr>
            <w:r>
              <w:rPr>
                <w:noProof/>
              </w:rPr>
              <w:t>Kontrollbogen ausfüllen</w:t>
            </w:r>
          </w:p>
        </w:tc>
        <w:tc>
          <w:tcPr>
            <w:tcW w:w="1701" w:type="dxa"/>
          </w:tcPr>
          <w:p w:rsidR="00AA13D7" w:rsidRDefault="00AA13D7" w:rsidP="00B3201D">
            <w:pPr>
              <w:pStyle w:val="Textkrper"/>
              <w:jc w:val="left"/>
              <w:rPr>
                <w:noProof/>
              </w:rPr>
            </w:pPr>
            <w:r>
              <w:rPr>
                <w:lang w:val="en-US"/>
              </w:rPr>
              <w:t xml:space="preserve">EG1.01.02.03 </w:t>
            </w:r>
            <w:r>
              <w:rPr>
                <w:lang w:val="en-US"/>
              </w:rPr>
              <w:br/>
            </w:r>
            <w:r w:rsidRPr="00B45E19">
              <w:rPr>
                <w:b/>
                <w:noProof/>
                <w:sz w:val="24"/>
              </w:rPr>
              <w:drawing>
                <wp:inline distT="0" distB="0" distL="0" distR="0" wp14:anchorId="29CF03BA" wp14:editId="05CED043">
                  <wp:extent cx="180000" cy="164945"/>
                  <wp:effectExtent l="0" t="0" r="0" b="6985"/>
                  <wp:docPr id="119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6A185E13" wp14:editId="43DDE089">
                  <wp:extent cx="180000" cy="165113"/>
                  <wp:effectExtent l="0" t="0" r="0" b="6350"/>
                  <wp:docPr id="119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31FBB53F" wp14:editId="206504AF">
                  <wp:extent cx="180000" cy="165517"/>
                  <wp:effectExtent l="0" t="0" r="0" b="6350"/>
                  <wp:docPr id="119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c>
          <w:tcPr>
            <w:tcW w:w="1873" w:type="dxa"/>
          </w:tcPr>
          <w:p w:rsidR="00AA13D7" w:rsidRPr="009A3177" w:rsidRDefault="00AA13D7" w:rsidP="00B3201D">
            <w:pPr>
              <w:jc w:val="both"/>
              <w:rPr>
                <w:lang w:eastAsia="de-DE"/>
              </w:rPr>
            </w:pPr>
          </w:p>
        </w:tc>
      </w:tr>
      <w:tr w:rsidR="00AA13D7" w:rsidRPr="009B4760" w:rsidTr="00B3201D">
        <w:tc>
          <w:tcPr>
            <w:tcW w:w="1701" w:type="dxa"/>
          </w:tcPr>
          <w:p w:rsidR="00AA13D7" w:rsidRPr="002B0AD3" w:rsidRDefault="00AA13D7" w:rsidP="00B3201D">
            <w:pPr>
              <w:rPr>
                <w:lang w:eastAsia="de-DE"/>
              </w:rPr>
            </w:pPr>
          </w:p>
        </w:tc>
        <w:tc>
          <w:tcPr>
            <w:tcW w:w="993" w:type="dxa"/>
          </w:tcPr>
          <w:p w:rsidR="00AA13D7" w:rsidRPr="009A3177" w:rsidRDefault="00AA13D7" w:rsidP="00B3201D">
            <w:pPr>
              <w:jc w:val="both"/>
              <w:rPr>
                <w:lang w:eastAsia="de-DE"/>
              </w:rPr>
            </w:pPr>
          </w:p>
        </w:tc>
        <w:tc>
          <w:tcPr>
            <w:tcW w:w="850" w:type="dxa"/>
          </w:tcPr>
          <w:p w:rsidR="00AA13D7" w:rsidRPr="009A3177" w:rsidRDefault="00AA13D7" w:rsidP="00413671">
            <w:pPr>
              <w:jc w:val="center"/>
              <w:rPr>
                <w:lang w:eastAsia="de-DE"/>
              </w:rPr>
            </w:pPr>
          </w:p>
        </w:tc>
        <w:tc>
          <w:tcPr>
            <w:tcW w:w="2552" w:type="dxa"/>
          </w:tcPr>
          <w:p w:rsidR="00AA13D7" w:rsidRPr="009A3177" w:rsidRDefault="00AA13D7" w:rsidP="00B3201D">
            <w:pPr>
              <w:jc w:val="both"/>
              <w:rPr>
                <w:lang w:eastAsia="de-DE"/>
              </w:rPr>
            </w:pPr>
            <w:r w:rsidRPr="001068A9">
              <w:rPr>
                <w:b/>
                <w:lang w:eastAsia="de-DE"/>
              </w:rPr>
              <w:t>Essen</w:t>
            </w:r>
            <w:r>
              <w:rPr>
                <w:b/>
                <w:lang w:eastAsia="de-DE"/>
              </w:rPr>
              <w:t xml:space="preserve"> und Aufräumen</w:t>
            </w:r>
          </w:p>
        </w:tc>
        <w:tc>
          <w:tcPr>
            <w:tcW w:w="1701" w:type="dxa"/>
          </w:tcPr>
          <w:p w:rsidR="00AA13D7" w:rsidRPr="009A3177" w:rsidRDefault="00AA13D7" w:rsidP="00B3201D">
            <w:pPr>
              <w:jc w:val="both"/>
              <w:rPr>
                <w:lang w:eastAsia="de-DE"/>
              </w:rPr>
            </w:pPr>
          </w:p>
        </w:tc>
        <w:tc>
          <w:tcPr>
            <w:tcW w:w="1873" w:type="dxa"/>
          </w:tcPr>
          <w:p w:rsidR="00AA13D7" w:rsidRPr="009A3177" w:rsidRDefault="00AA13D7" w:rsidP="00B3201D">
            <w:pPr>
              <w:jc w:val="both"/>
              <w:rPr>
                <w:lang w:eastAsia="de-DE"/>
              </w:rPr>
            </w:pPr>
          </w:p>
        </w:tc>
      </w:tr>
      <w:tr w:rsidR="00AA13D7" w:rsidRPr="009B4760" w:rsidTr="00B3201D">
        <w:tc>
          <w:tcPr>
            <w:tcW w:w="1701" w:type="dxa"/>
          </w:tcPr>
          <w:p w:rsidR="00AA13D7" w:rsidRPr="002B0AD3" w:rsidRDefault="00107B05" w:rsidP="00B3201D">
            <w:pPr>
              <w:rPr>
                <w:lang w:eastAsia="de-DE"/>
              </w:rPr>
            </w:pPr>
            <w:r>
              <w:rPr>
                <w:lang w:eastAsia="de-DE"/>
              </w:rPr>
              <w:t>R</w:t>
            </w:r>
            <w:r w:rsidR="00AA13D7" w:rsidRPr="002B0AD3">
              <w:rPr>
                <w:lang w:eastAsia="de-DE"/>
              </w:rPr>
              <w:t>eflektieren</w:t>
            </w:r>
          </w:p>
        </w:tc>
        <w:tc>
          <w:tcPr>
            <w:tcW w:w="993" w:type="dxa"/>
            <w:vAlign w:val="center"/>
          </w:tcPr>
          <w:p w:rsidR="00AA13D7" w:rsidRDefault="00AA13D7" w:rsidP="00B3201D">
            <w:pPr>
              <w:jc w:val="center"/>
              <w:rPr>
                <w:noProof/>
              </w:rPr>
            </w:pPr>
            <w:r>
              <w:rPr>
                <w:noProof/>
                <w:lang w:eastAsia="de-DE"/>
              </w:rPr>
              <w:drawing>
                <wp:inline distT="0" distB="0" distL="0" distR="0" wp14:anchorId="5E717C66" wp14:editId="42BE3231">
                  <wp:extent cx="213360" cy="243840"/>
                  <wp:effectExtent l="0" t="0" r="0" b="3810"/>
                  <wp:docPr id="4302" name="Grafik 4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850" w:type="dxa"/>
            <w:vAlign w:val="center"/>
          </w:tcPr>
          <w:p w:rsidR="0018189D" w:rsidRDefault="00AA13D7" w:rsidP="00413671">
            <w:pPr>
              <w:jc w:val="center"/>
              <w:rPr>
                <w:lang w:eastAsia="de-DE"/>
              </w:rPr>
            </w:pPr>
            <w:r>
              <w:rPr>
                <w:lang w:eastAsia="de-DE"/>
              </w:rPr>
              <w:t xml:space="preserve">10 </w:t>
            </w:r>
          </w:p>
          <w:p w:rsidR="00AA13D7" w:rsidRDefault="00F937E0" w:rsidP="00413671">
            <w:pPr>
              <w:jc w:val="center"/>
              <w:rPr>
                <w:lang w:eastAsia="de-DE"/>
              </w:rPr>
            </w:pPr>
            <w:r>
              <w:rPr>
                <w:lang w:eastAsia="de-DE"/>
              </w:rPr>
              <w:t>Min.</w:t>
            </w:r>
          </w:p>
        </w:tc>
        <w:tc>
          <w:tcPr>
            <w:tcW w:w="2552" w:type="dxa"/>
          </w:tcPr>
          <w:p w:rsidR="00AA13D7" w:rsidRDefault="00AA13D7" w:rsidP="00B3201D">
            <w:pPr>
              <w:pStyle w:val="Textkrper"/>
              <w:jc w:val="left"/>
              <w:rPr>
                <w:noProof/>
              </w:rPr>
            </w:pPr>
            <w:r>
              <w:rPr>
                <w:noProof/>
              </w:rPr>
              <w:t>Rückmeldebogen ausfüllen</w:t>
            </w:r>
            <w:r w:rsidR="00107B05">
              <w:rPr>
                <w:noProof/>
              </w:rPr>
              <w:t>;</w:t>
            </w:r>
          </w:p>
          <w:p w:rsidR="00AA13D7" w:rsidRDefault="00107B05" w:rsidP="00B3201D">
            <w:pPr>
              <w:pStyle w:val="Textkrper"/>
              <w:jc w:val="left"/>
              <w:rPr>
                <w:noProof/>
              </w:rPr>
            </w:pPr>
            <w:r>
              <w:rPr>
                <w:noProof/>
              </w:rPr>
              <w:t>ggf. Eintrag Lerntagebuch</w:t>
            </w:r>
          </w:p>
        </w:tc>
        <w:tc>
          <w:tcPr>
            <w:tcW w:w="1701" w:type="dxa"/>
          </w:tcPr>
          <w:p w:rsidR="00AA13D7" w:rsidRDefault="00AA13D7" w:rsidP="00B3201D">
            <w:pPr>
              <w:pStyle w:val="Textkrper"/>
              <w:jc w:val="left"/>
              <w:rPr>
                <w:noProof/>
              </w:rPr>
            </w:pPr>
            <w:r w:rsidRPr="00107B05">
              <w:t xml:space="preserve">EG1.01.02.04 </w:t>
            </w:r>
            <w:r>
              <w:rPr>
                <w:b/>
                <w:noProof/>
                <w:sz w:val="24"/>
              </w:rPr>
              <w:br/>
            </w:r>
            <w:r w:rsidRPr="00B45E19">
              <w:rPr>
                <w:b/>
                <w:noProof/>
                <w:sz w:val="24"/>
              </w:rPr>
              <w:drawing>
                <wp:inline distT="0" distB="0" distL="0" distR="0" wp14:anchorId="1598532D" wp14:editId="0FBBA2DE">
                  <wp:extent cx="180000" cy="164945"/>
                  <wp:effectExtent l="0" t="0" r="0" b="6985"/>
                  <wp:docPr id="118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2C63D6FF" wp14:editId="0D3BBEE5">
                  <wp:extent cx="180000" cy="165113"/>
                  <wp:effectExtent l="0" t="0" r="0" b="6350"/>
                  <wp:docPr id="119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48170AE4" wp14:editId="3709B368">
                  <wp:extent cx="180000" cy="165517"/>
                  <wp:effectExtent l="0" t="0" r="0" b="6350"/>
                  <wp:docPr id="430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AA13D7" w:rsidRDefault="00AA13D7" w:rsidP="00B3201D">
            <w:pPr>
              <w:jc w:val="both"/>
              <w:rPr>
                <w:lang w:eastAsia="de-DE"/>
              </w:rPr>
            </w:pPr>
            <w:r w:rsidRPr="004D3CA2">
              <w:rPr>
                <w:noProof/>
              </w:rPr>
              <w:t>Lerntagebuch</w:t>
            </w:r>
          </w:p>
        </w:tc>
        <w:tc>
          <w:tcPr>
            <w:tcW w:w="1873" w:type="dxa"/>
          </w:tcPr>
          <w:p w:rsidR="00AA13D7" w:rsidRPr="009A3177" w:rsidRDefault="00AA13D7" w:rsidP="00B3201D">
            <w:pPr>
              <w:jc w:val="both"/>
              <w:rPr>
                <w:lang w:eastAsia="de-DE"/>
              </w:rPr>
            </w:pPr>
          </w:p>
        </w:tc>
      </w:tr>
      <w:tr w:rsidR="00AA13D7" w:rsidRPr="009B4760" w:rsidTr="00B3201D">
        <w:tc>
          <w:tcPr>
            <w:tcW w:w="1701" w:type="dxa"/>
          </w:tcPr>
          <w:p w:rsidR="00AA13D7" w:rsidRPr="002B0AD3" w:rsidRDefault="00AA13D7" w:rsidP="00B3201D">
            <w:pPr>
              <w:rPr>
                <w:lang w:eastAsia="de-DE"/>
              </w:rPr>
            </w:pPr>
          </w:p>
        </w:tc>
        <w:tc>
          <w:tcPr>
            <w:tcW w:w="993" w:type="dxa"/>
            <w:vAlign w:val="center"/>
          </w:tcPr>
          <w:p w:rsidR="00AA13D7" w:rsidRDefault="00AA13D7" w:rsidP="00B3201D">
            <w:pPr>
              <w:jc w:val="center"/>
              <w:rPr>
                <w:noProof/>
              </w:rPr>
            </w:pPr>
          </w:p>
        </w:tc>
        <w:tc>
          <w:tcPr>
            <w:tcW w:w="850" w:type="dxa"/>
            <w:vAlign w:val="center"/>
          </w:tcPr>
          <w:p w:rsidR="00AA13D7" w:rsidRDefault="00AA13D7" w:rsidP="00413671">
            <w:pPr>
              <w:jc w:val="center"/>
              <w:rPr>
                <w:lang w:eastAsia="de-DE"/>
              </w:rPr>
            </w:pPr>
          </w:p>
        </w:tc>
        <w:tc>
          <w:tcPr>
            <w:tcW w:w="2552" w:type="dxa"/>
          </w:tcPr>
          <w:p w:rsidR="00AA13D7" w:rsidRDefault="00AA13D7" w:rsidP="00B3201D">
            <w:pPr>
              <w:pStyle w:val="Textkrper"/>
              <w:jc w:val="left"/>
              <w:rPr>
                <w:noProof/>
              </w:rPr>
            </w:pPr>
            <w:r w:rsidRPr="004D3CA2">
              <w:rPr>
                <w:b/>
                <w:noProof/>
              </w:rPr>
              <w:t>Wiederholung Handlungskreislauf</w:t>
            </w:r>
            <w:r>
              <w:rPr>
                <w:noProof/>
              </w:rPr>
              <w:t>:</w:t>
            </w:r>
          </w:p>
        </w:tc>
        <w:tc>
          <w:tcPr>
            <w:tcW w:w="1701" w:type="dxa"/>
          </w:tcPr>
          <w:p w:rsidR="00AA13D7" w:rsidRPr="004D3CA2" w:rsidRDefault="00AA13D7" w:rsidP="00B3201D">
            <w:pPr>
              <w:jc w:val="both"/>
              <w:rPr>
                <w:noProof/>
              </w:rPr>
            </w:pPr>
          </w:p>
        </w:tc>
        <w:tc>
          <w:tcPr>
            <w:tcW w:w="1873" w:type="dxa"/>
          </w:tcPr>
          <w:p w:rsidR="00AA13D7" w:rsidRPr="009A3177" w:rsidRDefault="00AA13D7" w:rsidP="00B3201D">
            <w:pPr>
              <w:jc w:val="both"/>
              <w:rPr>
                <w:lang w:eastAsia="de-DE"/>
              </w:rPr>
            </w:pPr>
          </w:p>
        </w:tc>
      </w:tr>
      <w:tr w:rsidR="00AA13D7" w:rsidRPr="009B4760" w:rsidTr="00B3201D">
        <w:tc>
          <w:tcPr>
            <w:tcW w:w="1701" w:type="dxa"/>
            <w:vMerge w:val="restart"/>
          </w:tcPr>
          <w:p w:rsidR="00AA13D7" w:rsidRPr="002B0AD3" w:rsidRDefault="00107B05" w:rsidP="00B3201D">
            <w:pPr>
              <w:rPr>
                <w:lang w:eastAsia="de-DE"/>
              </w:rPr>
            </w:pPr>
            <w:r>
              <w:rPr>
                <w:lang w:eastAsia="de-DE"/>
              </w:rPr>
              <w:t>R</w:t>
            </w:r>
            <w:r w:rsidR="00AA13D7" w:rsidRPr="002B0AD3">
              <w:rPr>
                <w:lang w:eastAsia="de-DE"/>
              </w:rPr>
              <w:t>eflektieren</w:t>
            </w:r>
          </w:p>
        </w:tc>
        <w:tc>
          <w:tcPr>
            <w:tcW w:w="993" w:type="dxa"/>
            <w:vAlign w:val="center"/>
          </w:tcPr>
          <w:p w:rsidR="00AA13D7" w:rsidRPr="00F0156F" w:rsidRDefault="00AA13D7" w:rsidP="00B3201D">
            <w:pPr>
              <w:pStyle w:val="Textkrpermitte"/>
            </w:pPr>
            <w:r>
              <w:rPr>
                <w:noProof/>
              </w:rPr>
              <w:drawing>
                <wp:inline distT="0" distB="0" distL="0" distR="0" wp14:anchorId="0A3469D0" wp14:editId="17CBF98D">
                  <wp:extent cx="216000" cy="237375"/>
                  <wp:effectExtent l="0" t="0" r="0" b="0"/>
                  <wp:docPr id="128" name="Grafik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16000" cy="237375"/>
                          </a:xfrm>
                          <a:prstGeom prst="rect">
                            <a:avLst/>
                          </a:prstGeom>
                          <a:noFill/>
                        </pic:spPr>
                      </pic:pic>
                    </a:graphicData>
                  </a:graphic>
                </wp:inline>
              </w:drawing>
            </w:r>
          </w:p>
        </w:tc>
        <w:tc>
          <w:tcPr>
            <w:tcW w:w="850" w:type="dxa"/>
            <w:vAlign w:val="center"/>
          </w:tcPr>
          <w:p w:rsidR="00AA13D7" w:rsidRDefault="00AA13D7" w:rsidP="00413671">
            <w:pPr>
              <w:pStyle w:val="Textkrper"/>
              <w:jc w:val="center"/>
            </w:pPr>
            <w:r>
              <w:t>5</w:t>
            </w:r>
          </w:p>
          <w:p w:rsidR="00AA13D7" w:rsidRPr="00DE4890" w:rsidRDefault="00F937E0" w:rsidP="00413671">
            <w:pPr>
              <w:pStyle w:val="Textkrper"/>
              <w:jc w:val="center"/>
            </w:pPr>
            <w:r>
              <w:t>Min.</w:t>
            </w:r>
          </w:p>
        </w:tc>
        <w:tc>
          <w:tcPr>
            <w:tcW w:w="2552" w:type="dxa"/>
            <w:vAlign w:val="center"/>
          </w:tcPr>
          <w:p w:rsidR="00AA13D7" w:rsidRPr="00DE4890" w:rsidRDefault="00AA13D7" w:rsidP="00B3201D">
            <w:pPr>
              <w:pStyle w:val="Textkrper"/>
              <w:rPr>
                <w:noProof/>
              </w:rPr>
            </w:pPr>
            <w:r>
              <w:rPr>
                <w:noProof/>
              </w:rPr>
              <w:t xml:space="preserve">Aufgaben des Tages zum </w:t>
            </w:r>
            <w:r w:rsidR="00107B05">
              <w:rPr>
                <w:noProof/>
              </w:rPr>
              <w:t>Handlunglunskreislauf überlegen</w:t>
            </w:r>
          </w:p>
        </w:tc>
        <w:tc>
          <w:tcPr>
            <w:tcW w:w="1701" w:type="dxa"/>
          </w:tcPr>
          <w:p w:rsidR="00AA13D7" w:rsidRDefault="00AA13D7" w:rsidP="00B3201D">
            <w:pPr>
              <w:jc w:val="both"/>
              <w:rPr>
                <w:lang w:val="en-US" w:eastAsia="de-DE"/>
              </w:rPr>
            </w:pPr>
            <w:r>
              <w:rPr>
                <w:lang w:val="en-US" w:eastAsia="de-DE"/>
              </w:rPr>
              <w:t xml:space="preserve">EG1.01.02.05 </w:t>
            </w:r>
          </w:p>
          <w:p w:rsidR="00AA13D7" w:rsidRDefault="00AA13D7" w:rsidP="00B3201D">
            <w:pPr>
              <w:pStyle w:val="Textkrper"/>
              <w:jc w:val="left"/>
              <w:rPr>
                <w:noProof/>
              </w:rPr>
            </w:pPr>
            <w:r w:rsidRPr="00B45E19">
              <w:rPr>
                <w:b/>
                <w:noProof/>
                <w:sz w:val="24"/>
              </w:rPr>
              <w:drawing>
                <wp:inline distT="0" distB="0" distL="0" distR="0" wp14:anchorId="0731576A" wp14:editId="0AF33209">
                  <wp:extent cx="180000" cy="164945"/>
                  <wp:effectExtent l="0" t="0" r="0" b="6985"/>
                  <wp:docPr id="11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2ED34369" wp14:editId="79CDD933">
                  <wp:extent cx="180000" cy="165113"/>
                  <wp:effectExtent l="0" t="0" r="0" b="6350"/>
                  <wp:docPr id="118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6912735C" wp14:editId="03E0779A">
                  <wp:extent cx="180000" cy="165517"/>
                  <wp:effectExtent l="0" t="0" r="0" b="6350"/>
                  <wp:docPr id="118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AA13D7" w:rsidRPr="004D3CA2" w:rsidRDefault="00AA13D7" w:rsidP="00B3201D">
            <w:pPr>
              <w:jc w:val="both"/>
              <w:rPr>
                <w:noProof/>
              </w:rPr>
            </w:pPr>
          </w:p>
        </w:tc>
        <w:tc>
          <w:tcPr>
            <w:tcW w:w="1873" w:type="dxa"/>
          </w:tcPr>
          <w:p w:rsidR="00AA13D7" w:rsidRPr="009A3177" w:rsidRDefault="00AA13D7" w:rsidP="00B3201D">
            <w:pPr>
              <w:jc w:val="both"/>
              <w:rPr>
                <w:lang w:eastAsia="de-DE"/>
              </w:rPr>
            </w:pPr>
          </w:p>
        </w:tc>
      </w:tr>
      <w:tr w:rsidR="00AA13D7" w:rsidRPr="009B4760" w:rsidTr="00B3201D">
        <w:tc>
          <w:tcPr>
            <w:tcW w:w="1701" w:type="dxa"/>
            <w:vMerge/>
          </w:tcPr>
          <w:p w:rsidR="00AA13D7" w:rsidRPr="002B0AD3" w:rsidRDefault="00AA13D7" w:rsidP="00B3201D">
            <w:pPr>
              <w:rPr>
                <w:lang w:eastAsia="de-DE"/>
              </w:rPr>
            </w:pPr>
          </w:p>
        </w:tc>
        <w:tc>
          <w:tcPr>
            <w:tcW w:w="993" w:type="dxa"/>
            <w:vAlign w:val="center"/>
          </w:tcPr>
          <w:p w:rsidR="00AA13D7" w:rsidRPr="00F0156F" w:rsidRDefault="00AA13D7" w:rsidP="00B3201D">
            <w:pPr>
              <w:pStyle w:val="Textkrpermitte"/>
            </w:pPr>
            <w:r w:rsidRPr="00FC0F56">
              <w:rPr>
                <w:noProof/>
              </w:rPr>
              <w:drawing>
                <wp:inline distT="0" distB="0" distL="0" distR="0" wp14:anchorId="555906FE" wp14:editId="536E1304">
                  <wp:extent cx="432000" cy="262702"/>
                  <wp:effectExtent l="0" t="0" r="6350" b="4445"/>
                  <wp:docPr id="12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2000" cy="262702"/>
                          </a:xfrm>
                          <a:prstGeom prst="rect">
                            <a:avLst/>
                          </a:prstGeom>
                          <a:noFill/>
                          <a:ln>
                            <a:noFill/>
                          </a:ln>
                        </pic:spPr>
                      </pic:pic>
                    </a:graphicData>
                  </a:graphic>
                </wp:inline>
              </w:drawing>
            </w:r>
          </w:p>
        </w:tc>
        <w:tc>
          <w:tcPr>
            <w:tcW w:w="850" w:type="dxa"/>
            <w:vAlign w:val="center"/>
          </w:tcPr>
          <w:p w:rsidR="00AA13D7" w:rsidRDefault="00AA13D7" w:rsidP="00413671">
            <w:pPr>
              <w:pStyle w:val="Textkrper"/>
              <w:jc w:val="center"/>
            </w:pPr>
            <w:r>
              <w:t>15</w:t>
            </w:r>
          </w:p>
          <w:p w:rsidR="00AA13D7" w:rsidRPr="00DE4890" w:rsidRDefault="00F937E0" w:rsidP="00413671">
            <w:pPr>
              <w:pStyle w:val="Textkrper"/>
              <w:jc w:val="center"/>
            </w:pPr>
            <w:r>
              <w:t>Min.</w:t>
            </w:r>
          </w:p>
        </w:tc>
        <w:tc>
          <w:tcPr>
            <w:tcW w:w="2552" w:type="dxa"/>
            <w:vAlign w:val="center"/>
          </w:tcPr>
          <w:p w:rsidR="00AA13D7" w:rsidRPr="00DE4890" w:rsidRDefault="00AA13D7" w:rsidP="00B3201D">
            <w:pPr>
              <w:pStyle w:val="Textkrper"/>
              <w:rPr>
                <w:noProof/>
              </w:rPr>
            </w:pPr>
            <w:r>
              <w:rPr>
                <w:noProof/>
              </w:rPr>
              <w:t>Ergebnisse zusammen-tragen und leere</w:t>
            </w:r>
            <w:r w:rsidR="00107B05">
              <w:rPr>
                <w:noProof/>
              </w:rPr>
              <w:t>n; Handlungskreislauf ausfüllen</w:t>
            </w:r>
          </w:p>
        </w:tc>
        <w:tc>
          <w:tcPr>
            <w:tcW w:w="1701" w:type="dxa"/>
          </w:tcPr>
          <w:p w:rsidR="00AA13D7" w:rsidRDefault="00AA13D7" w:rsidP="00B3201D">
            <w:pPr>
              <w:jc w:val="both"/>
              <w:rPr>
                <w:lang w:val="en-US" w:eastAsia="de-DE"/>
              </w:rPr>
            </w:pPr>
            <w:r>
              <w:rPr>
                <w:lang w:val="en-US" w:eastAsia="de-DE"/>
              </w:rPr>
              <w:t xml:space="preserve">EG1.01.02.05 </w:t>
            </w:r>
          </w:p>
          <w:p w:rsidR="00AA13D7" w:rsidRDefault="00AA13D7" w:rsidP="00B3201D">
            <w:pPr>
              <w:pStyle w:val="Textkrper"/>
              <w:jc w:val="left"/>
              <w:rPr>
                <w:noProof/>
              </w:rPr>
            </w:pPr>
            <w:r w:rsidRPr="00B45E19">
              <w:rPr>
                <w:b/>
                <w:noProof/>
                <w:sz w:val="24"/>
              </w:rPr>
              <w:drawing>
                <wp:inline distT="0" distB="0" distL="0" distR="0" wp14:anchorId="40DC6B00" wp14:editId="6301C414">
                  <wp:extent cx="180000" cy="164945"/>
                  <wp:effectExtent l="0" t="0" r="0" b="6985"/>
                  <wp:docPr id="108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55CC0E61" wp14:editId="10507449">
                  <wp:extent cx="180000" cy="165113"/>
                  <wp:effectExtent l="0" t="0" r="0" b="6350"/>
                  <wp:docPr id="118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7989CE36" wp14:editId="36B8E893">
                  <wp:extent cx="180000" cy="165517"/>
                  <wp:effectExtent l="0" t="0" r="0" b="6350"/>
                  <wp:docPr id="118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AA13D7" w:rsidRPr="00F915E7" w:rsidRDefault="00AA13D7" w:rsidP="00B3201D">
            <w:pPr>
              <w:jc w:val="both"/>
              <w:rPr>
                <w:lang w:val="en-US" w:eastAsia="de-DE"/>
              </w:rPr>
            </w:pPr>
          </w:p>
        </w:tc>
        <w:tc>
          <w:tcPr>
            <w:tcW w:w="1873" w:type="dxa"/>
          </w:tcPr>
          <w:p w:rsidR="00AA13D7" w:rsidRPr="009A3177" w:rsidRDefault="00AA13D7" w:rsidP="00B3201D">
            <w:pPr>
              <w:jc w:val="both"/>
              <w:rPr>
                <w:lang w:eastAsia="de-DE"/>
              </w:rPr>
            </w:pPr>
          </w:p>
        </w:tc>
      </w:tr>
      <w:tr w:rsidR="00AA13D7" w:rsidRPr="009B4760" w:rsidTr="00B3201D">
        <w:tc>
          <w:tcPr>
            <w:tcW w:w="1701" w:type="dxa"/>
            <w:vMerge/>
          </w:tcPr>
          <w:p w:rsidR="00AA13D7" w:rsidRPr="002B0AD3" w:rsidRDefault="00AA13D7" w:rsidP="00B3201D">
            <w:pPr>
              <w:rPr>
                <w:lang w:eastAsia="de-DE"/>
              </w:rPr>
            </w:pPr>
          </w:p>
        </w:tc>
        <w:tc>
          <w:tcPr>
            <w:tcW w:w="993" w:type="dxa"/>
            <w:vAlign w:val="center"/>
          </w:tcPr>
          <w:p w:rsidR="00AA13D7" w:rsidRPr="00F0156F" w:rsidRDefault="00AA13D7" w:rsidP="00B3201D">
            <w:pPr>
              <w:pStyle w:val="Textkrpermitte"/>
            </w:pPr>
            <w:r>
              <w:rPr>
                <w:noProof/>
              </w:rPr>
              <w:drawing>
                <wp:inline distT="0" distB="0" distL="0" distR="0" wp14:anchorId="6EBF2C16" wp14:editId="370B3C48">
                  <wp:extent cx="216000" cy="237375"/>
                  <wp:effectExtent l="0" t="0" r="0" b="0"/>
                  <wp:docPr id="130" name="Grafik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16000" cy="237375"/>
                          </a:xfrm>
                          <a:prstGeom prst="rect">
                            <a:avLst/>
                          </a:prstGeom>
                          <a:noFill/>
                        </pic:spPr>
                      </pic:pic>
                    </a:graphicData>
                  </a:graphic>
                </wp:inline>
              </w:drawing>
            </w:r>
          </w:p>
        </w:tc>
        <w:tc>
          <w:tcPr>
            <w:tcW w:w="850" w:type="dxa"/>
            <w:vAlign w:val="center"/>
          </w:tcPr>
          <w:p w:rsidR="00AA13D7" w:rsidRDefault="00AA13D7" w:rsidP="00413671">
            <w:pPr>
              <w:pStyle w:val="Textkrper"/>
              <w:jc w:val="center"/>
            </w:pPr>
            <w:r>
              <w:t>5</w:t>
            </w:r>
          </w:p>
          <w:p w:rsidR="00AA13D7" w:rsidRPr="00DE4890" w:rsidRDefault="00F937E0" w:rsidP="00413671">
            <w:pPr>
              <w:pStyle w:val="Textkrper"/>
              <w:jc w:val="center"/>
            </w:pPr>
            <w:r>
              <w:t>Min.</w:t>
            </w:r>
          </w:p>
        </w:tc>
        <w:tc>
          <w:tcPr>
            <w:tcW w:w="2552" w:type="dxa"/>
            <w:vAlign w:val="center"/>
          </w:tcPr>
          <w:p w:rsidR="00AA13D7" w:rsidRPr="00DE4890" w:rsidRDefault="00107B05" w:rsidP="00B3201D">
            <w:pPr>
              <w:pStyle w:val="Textkrper"/>
              <w:rPr>
                <w:noProof/>
              </w:rPr>
            </w:pPr>
            <w:r>
              <w:rPr>
                <w:noProof/>
              </w:rPr>
              <w:t>Ggf. Kontrollieren der Lösung</w:t>
            </w:r>
          </w:p>
        </w:tc>
        <w:tc>
          <w:tcPr>
            <w:tcW w:w="1701" w:type="dxa"/>
          </w:tcPr>
          <w:p w:rsidR="00AA13D7" w:rsidRPr="00F915E7" w:rsidRDefault="00AA13D7" w:rsidP="00B3201D">
            <w:pPr>
              <w:pStyle w:val="Textkrper"/>
              <w:jc w:val="left"/>
              <w:rPr>
                <w:noProof/>
              </w:rPr>
            </w:pPr>
            <w:r w:rsidRPr="00F915E7">
              <w:t xml:space="preserve">EG1.01.02.05 </w:t>
            </w:r>
            <w:r w:rsidRPr="00F915E7">
              <w:br/>
            </w:r>
            <w:r w:rsidRPr="00B45E19">
              <w:rPr>
                <w:b/>
                <w:noProof/>
                <w:sz w:val="24"/>
              </w:rPr>
              <w:drawing>
                <wp:inline distT="0" distB="0" distL="0" distR="0" wp14:anchorId="45146C66" wp14:editId="3B8F6184">
                  <wp:extent cx="180000" cy="164945"/>
                  <wp:effectExtent l="0" t="0" r="0" b="6985"/>
                  <wp:docPr id="108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069CE457" wp14:editId="4BF099D9">
                  <wp:extent cx="180000" cy="165113"/>
                  <wp:effectExtent l="0" t="0" r="0" b="6350"/>
                  <wp:docPr id="108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684AF52B" wp14:editId="1EAC5C92">
                  <wp:extent cx="180000" cy="165517"/>
                  <wp:effectExtent l="0" t="0" r="0" b="6350"/>
                  <wp:docPr id="108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c>
          <w:tcPr>
            <w:tcW w:w="1873" w:type="dxa"/>
          </w:tcPr>
          <w:p w:rsidR="00AA13D7" w:rsidRPr="009A3177" w:rsidRDefault="00AA13D7" w:rsidP="00B3201D">
            <w:pPr>
              <w:jc w:val="both"/>
              <w:rPr>
                <w:lang w:eastAsia="de-DE"/>
              </w:rPr>
            </w:pPr>
          </w:p>
        </w:tc>
      </w:tr>
      <w:tr w:rsidR="00AA13D7" w:rsidRPr="009B4760" w:rsidTr="00B3201D">
        <w:tc>
          <w:tcPr>
            <w:tcW w:w="1701" w:type="dxa"/>
            <w:vMerge/>
          </w:tcPr>
          <w:p w:rsidR="00AA13D7" w:rsidRPr="002B0AD3" w:rsidRDefault="00AA13D7" w:rsidP="00B3201D">
            <w:pPr>
              <w:rPr>
                <w:lang w:eastAsia="de-DE"/>
              </w:rPr>
            </w:pPr>
          </w:p>
        </w:tc>
        <w:tc>
          <w:tcPr>
            <w:tcW w:w="993" w:type="dxa"/>
            <w:vAlign w:val="center"/>
          </w:tcPr>
          <w:p w:rsidR="00AA13D7" w:rsidRPr="00DE4890" w:rsidRDefault="00AA13D7" w:rsidP="00B3201D">
            <w:pPr>
              <w:pStyle w:val="Textkrper"/>
              <w:jc w:val="center"/>
            </w:pPr>
            <w:r>
              <w:rPr>
                <w:noProof/>
              </w:rPr>
              <w:drawing>
                <wp:inline distT="0" distB="0" distL="0" distR="0" wp14:anchorId="556820BC" wp14:editId="16BCA205">
                  <wp:extent cx="216000" cy="237375"/>
                  <wp:effectExtent l="0" t="0" r="0" b="0"/>
                  <wp:docPr id="133" name="Grafik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16000" cy="237375"/>
                          </a:xfrm>
                          <a:prstGeom prst="rect">
                            <a:avLst/>
                          </a:prstGeom>
                          <a:noFill/>
                        </pic:spPr>
                      </pic:pic>
                    </a:graphicData>
                  </a:graphic>
                </wp:inline>
              </w:drawing>
            </w:r>
          </w:p>
        </w:tc>
        <w:tc>
          <w:tcPr>
            <w:tcW w:w="850" w:type="dxa"/>
            <w:vAlign w:val="center"/>
          </w:tcPr>
          <w:p w:rsidR="00AA13D7" w:rsidRPr="00DE4890" w:rsidRDefault="00AA13D7" w:rsidP="00413671">
            <w:pPr>
              <w:pStyle w:val="Textkrper"/>
              <w:jc w:val="center"/>
            </w:pPr>
          </w:p>
        </w:tc>
        <w:tc>
          <w:tcPr>
            <w:tcW w:w="2552" w:type="dxa"/>
            <w:vAlign w:val="center"/>
          </w:tcPr>
          <w:p w:rsidR="00AA13D7" w:rsidRPr="004D3CA2" w:rsidRDefault="00AA13D7" w:rsidP="00B3201D">
            <w:pPr>
              <w:pStyle w:val="Textkrper"/>
            </w:pPr>
            <w:r w:rsidRPr="004D3CA2">
              <w:t>Materialien ab</w:t>
            </w:r>
            <w:r>
              <w:t>heften</w:t>
            </w:r>
          </w:p>
        </w:tc>
        <w:tc>
          <w:tcPr>
            <w:tcW w:w="1701" w:type="dxa"/>
          </w:tcPr>
          <w:p w:rsidR="00AA13D7" w:rsidRPr="004D3CA2" w:rsidRDefault="00AA13D7" w:rsidP="00B3201D">
            <w:pPr>
              <w:jc w:val="both"/>
              <w:rPr>
                <w:noProof/>
              </w:rPr>
            </w:pPr>
          </w:p>
        </w:tc>
        <w:tc>
          <w:tcPr>
            <w:tcW w:w="1873" w:type="dxa"/>
          </w:tcPr>
          <w:p w:rsidR="00AA13D7" w:rsidRPr="009A3177" w:rsidRDefault="00AA13D7" w:rsidP="00B3201D">
            <w:pPr>
              <w:jc w:val="both"/>
              <w:rPr>
                <w:lang w:eastAsia="de-DE"/>
              </w:rPr>
            </w:pPr>
          </w:p>
        </w:tc>
      </w:tr>
    </w:tbl>
    <w:p w:rsidR="00AA13D7" w:rsidRDefault="00AA13D7" w:rsidP="00564D33">
      <w:pPr>
        <w:pStyle w:val="Abstandszeile"/>
      </w:pPr>
    </w:p>
    <w:p w:rsidR="00564D33" w:rsidRDefault="00564D33" w:rsidP="00564D33">
      <w:pPr>
        <w:pStyle w:val="Abstandszeile"/>
      </w:pPr>
    </w:p>
    <w:p w:rsidR="00564D33" w:rsidRDefault="00564D33">
      <w:pPr>
        <w:spacing w:line="240" w:lineRule="exact"/>
        <w:rPr>
          <w:sz w:val="16"/>
          <w:lang w:eastAsia="de-DE"/>
        </w:rPr>
      </w:pPr>
      <w:r>
        <w:br w:type="page"/>
      </w:r>
    </w:p>
    <w:p w:rsidR="00AA13D7" w:rsidRPr="009A3177" w:rsidRDefault="00AA13D7" w:rsidP="00564D33">
      <w:pPr>
        <w:pStyle w:val="berschrift2"/>
        <w:rPr>
          <w:color w:val="000000"/>
        </w:rPr>
      </w:pPr>
      <w:r>
        <w:lastRenderedPageBreak/>
        <w:t>Hinweis für die Lehrkraft:</w:t>
      </w:r>
    </w:p>
    <w:p w:rsidR="00AA13D7" w:rsidRDefault="00AA13D7" w:rsidP="00AA13D7">
      <w:pPr>
        <w:pStyle w:val="Textkrperlinks"/>
      </w:pPr>
      <w:r w:rsidRPr="002126F5">
        <w:t>Die Icons könne</w:t>
      </w:r>
      <w:r w:rsidR="00107B05">
        <w:t>n extra in der offenen Lernzeit</w:t>
      </w:r>
      <w:r>
        <w:t xml:space="preserve"> oder in einer anderen Einheit mit einem anderen Text b</w:t>
      </w:r>
      <w:r w:rsidRPr="002126F5">
        <w:t>earbeitet werden. Dies sollte vor dem weite</w:t>
      </w:r>
      <w:r>
        <w:t>rführenden</w:t>
      </w:r>
      <w:r w:rsidRPr="002126F5">
        <w:t xml:space="preserve"> Unter</w:t>
      </w:r>
      <w:r>
        <w:t>richt g</w:t>
      </w:r>
      <w:r>
        <w:t>e</w:t>
      </w:r>
      <w:r>
        <w:t>schehen, damit die Schülerinnen und Schüler die Arbeitsaufträge verstehen.</w:t>
      </w:r>
    </w:p>
    <w:p w:rsidR="00564D33" w:rsidRDefault="00AA13D7" w:rsidP="00AA13D7">
      <w:pPr>
        <w:pStyle w:val="Textkrperlinks"/>
      </w:pPr>
      <w:r>
        <w:t>Die Reflexion des Handlungskreislaufes kann in einer anderen Einheit durchgeführt werden.</w:t>
      </w:r>
      <w:r w:rsidR="00564D33">
        <w:t xml:space="preserve"> </w:t>
      </w:r>
    </w:p>
    <w:p w:rsidR="00C33C45" w:rsidRDefault="00AA13D7" w:rsidP="00AA13D7">
      <w:pPr>
        <w:pStyle w:val="Textkrperlinks"/>
        <w:sectPr w:rsidR="00C33C45" w:rsidSect="00BF4AE2">
          <w:headerReference w:type="default" r:id="rId132"/>
          <w:footerReference w:type="default" r:id="rId133"/>
          <w:headerReference w:type="first" r:id="rId134"/>
          <w:footerReference w:type="first" r:id="rId135"/>
          <w:pgSz w:w="11906" w:h="16838" w:code="9"/>
          <w:pgMar w:top="1418" w:right="3402" w:bottom="1134" w:left="1134" w:header="709" w:footer="709" w:gutter="0"/>
          <w:cols w:space="708"/>
          <w:titlePg/>
          <w:docGrid w:linePitch="360"/>
        </w:sectPr>
      </w:pPr>
      <w:r>
        <w:t xml:space="preserve">Verwenden Sie den </w:t>
      </w:r>
      <w:proofErr w:type="spellStart"/>
      <w:r>
        <w:t>Beamer</w:t>
      </w:r>
      <w:proofErr w:type="spellEnd"/>
      <w:r>
        <w:t xml:space="preserve"> zur Visualisierung der Icons und der Arbeitsaufträge.</w:t>
      </w:r>
    </w:p>
    <w:p w:rsidR="00AA13D7" w:rsidRDefault="001F1DDD" w:rsidP="00AA13D7">
      <w:pPr>
        <w:pStyle w:val="Textkrperlinks"/>
      </w:pPr>
      <w:r>
        <w:rPr>
          <w:noProof/>
          <w:lang w:eastAsia="de-DE"/>
        </w:rPr>
        <w:lastRenderedPageBreak/>
        <w:drawing>
          <wp:inline distT="0" distB="0" distL="0" distR="0" wp14:anchorId="30EE9DA3">
            <wp:extent cx="8305800" cy="5901460"/>
            <wp:effectExtent l="0" t="0" r="0" b="4445"/>
            <wp:docPr id="1201" name="Grafik 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8329572" cy="5918350"/>
                    </a:xfrm>
                    <a:prstGeom prst="rect">
                      <a:avLst/>
                    </a:prstGeom>
                    <a:noFill/>
                  </pic:spPr>
                </pic:pic>
              </a:graphicData>
            </a:graphic>
          </wp:inline>
        </w:drawing>
      </w:r>
    </w:p>
    <w:p w:rsidR="00AA13D7" w:rsidRDefault="00D877C6" w:rsidP="00D877C6">
      <w:pPr>
        <w:pStyle w:val="Textkrperlinks"/>
      </w:pPr>
      <w:r w:rsidRPr="00D877C6">
        <w:rPr>
          <w:rFonts w:eastAsia="Times New Roman" w:cs="Times New Roman"/>
          <w:iCs/>
          <w:color w:val="0D0D0D"/>
          <w:sz w:val="48"/>
          <w:szCs w:val="24"/>
          <w:lang w:eastAsia="de-DE"/>
        </w:rPr>
        <w:br w:type="page"/>
      </w:r>
    </w:p>
    <w:p w:rsidR="00C33C45" w:rsidRDefault="00C33C45" w:rsidP="00AA13D7">
      <w:pPr>
        <w:rPr>
          <w:b/>
          <w:bCs/>
          <w:color w:val="000000"/>
          <w:lang w:eastAsia="de-DE"/>
        </w:rPr>
        <w:sectPr w:rsidR="00C33C45" w:rsidSect="00BF4AE2">
          <w:headerReference w:type="first" r:id="rId137"/>
          <w:footerReference w:type="first" r:id="rId138"/>
          <w:pgSz w:w="16838" w:h="11906" w:orient="landscape" w:code="9"/>
          <w:pgMar w:top="1134" w:right="1588" w:bottom="1134" w:left="1361" w:header="709" w:footer="709" w:gutter="0"/>
          <w:cols w:space="708"/>
          <w:titlePg/>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6A1DAC" w:rsidRPr="009B4760" w:rsidTr="00B3201D">
        <w:trPr>
          <w:trHeight w:val="523"/>
        </w:trPr>
        <w:tc>
          <w:tcPr>
            <w:tcW w:w="3119" w:type="dxa"/>
            <w:shd w:val="clear" w:color="auto" w:fill="D9D9D9"/>
          </w:tcPr>
          <w:p w:rsidR="006A1DAC" w:rsidRPr="009B4760" w:rsidRDefault="006A1DAC" w:rsidP="00B3201D">
            <w:pPr>
              <w:spacing w:before="40" w:after="60" w:line="160" w:lineRule="exact"/>
              <w:rPr>
                <w:color w:val="000000"/>
                <w:sz w:val="12"/>
              </w:rPr>
            </w:pPr>
            <w:r w:rsidRPr="009B4760">
              <w:rPr>
                <w:sz w:val="12"/>
              </w:rPr>
              <w:lastRenderedPageBreak/>
              <w:br w:type="page"/>
              <w:t>Lernfeld</w:t>
            </w:r>
          </w:p>
          <w:p w:rsidR="006A1DAC" w:rsidRPr="009B4760" w:rsidRDefault="006A1DAC" w:rsidP="00B3201D">
            <w:pPr>
              <w:rPr>
                <w:b/>
              </w:rPr>
            </w:pPr>
            <w:r w:rsidRPr="009B4760">
              <w:rPr>
                <w:b/>
              </w:rPr>
              <w:t>LF 1</w:t>
            </w:r>
          </w:p>
        </w:tc>
        <w:tc>
          <w:tcPr>
            <w:tcW w:w="4229" w:type="dxa"/>
            <w:gridSpan w:val="2"/>
            <w:shd w:val="clear" w:color="auto" w:fill="D9D9D9"/>
          </w:tcPr>
          <w:p w:rsidR="006A1DAC" w:rsidRPr="009B4760" w:rsidRDefault="006A1DAC" w:rsidP="00B3201D">
            <w:pPr>
              <w:spacing w:before="40" w:after="60" w:line="160" w:lineRule="exact"/>
              <w:rPr>
                <w:color w:val="000000"/>
                <w:sz w:val="12"/>
              </w:rPr>
            </w:pPr>
            <w:r w:rsidRPr="009B4760">
              <w:rPr>
                <w:sz w:val="12"/>
              </w:rPr>
              <w:t>Titel</w:t>
            </w:r>
          </w:p>
          <w:p w:rsidR="006A1DAC" w:rsidRDefault="006A1DAC" w:rsidP="00B3201D">
            <w:pPr>
              <w:rPr>
                <w:b/>
              </w:rPr>
            </w:pPr>
            <w:r w:rsidRPr="009B4760">
              <w:rPr>
                <w:b/>
              </w:rPr>
              <w:t>Berufe in der Gastronomie</w:t>
            </w:r>
            <w:r>
              <w:rPr>
                <w:b/>
              </w:rPr>
              <w:t xml:space="preserve"> – Teil I</w:t>
            </w:r>
          </w:p>
          <w:p w:rsidR="006A1DAC" w:rsidRPr="009B4760" w:rsidRDefault="006A1DAC" w:rsidP="00B3201D">
            <w:pPr>
              <w:rPr>
                <w:b/>
              </w:rPr>
            </w:pPr>
            <w:r>
              <w:rPr>
                <w:b/>
              </w:rPr>
              <w:t>Schüler</w:t>
            </w:r>
            <w:r w:rsidR="001B3806">
              <w:rPr>
                <w:b/>
              </w:rPr>
              <w:t>innen und Schüler</w:t>
            </w:r>
          </w:p>
        </w:tc>
        <w:tc>
          <w:tcPr>
            <w:tcW w:w="188" w:type="dxa"/>
            <w:vMerge w:val="restart"/>
            <w:tcBorders>
              <w:top w:val="nil"/>
              <w:bottom w:val="nil"/>
            </w:tcBorders>
            <w:shd w:val="clear" w:color="auto" w:fill="FFFFFF"/>
          </w:tcPr>
          <w:p w:rsidR="006A1DAC" w:rsidRPr="009B4760" w:rsidRDefault="006A1DAC" w:rsidP="00B3201D"/>
        </w:tc>
        <w:tc>
          <w:tcPr>
            <w:tcW w:w="2103" w:type="dxa"/>
            <w:gridSpan w:val="2"/>
            <w:shd w:val="clear" w:color="auto" w:fill="D9D9D9"/>
          </w:tcPr>
          <w:p w:rsidR="006A1DAC" w:rsidRPr="009A3177" w:rsidRDefault="006A1DAC" w:rsidP="00B3201D">
            <w:pPr>
              <w:jc w:val="center"/>
              <w:rPr>
                <w:rFonts w:cs="Times New Roman"/>
                <w:b/>
                <w:lang w:eastAsia="de-DE"/>
              </w:rPr>
            </w:pPr>
            <w:r w:rsidRPr="009A3177">
              <w:rPr>
                <w:rFonts w:cs="Times New Roman"/>
                <w:b/>
                <w:lang w:eastAsia="de-DE"/>
              </w:rPr>
              <w:t xml:space="preserve">Ernährung und </w:t>
            </w:r>
          </w:p>
          <w:p w:rsidR="006A1DAC" w:rsidRPr="009A3177" w:rsidRDefault="006A1DAC" w:rsidP="00B3201D">
            <w:pPr>
              <w:jc w:val="center"/>
              <w:rPr>
                <w:rFonts w:cs="Times New Roman"/>
                <w:b/>
                <w:lang w:eastAsia="de-DE"/>
              </w:rPr>
            </w:pPr>
            <w:r w:rsidRPr="009A3177">
              <w:rPr>
                <w:rFonts w:cs="Times New Roman"/>
                <w:b/>
                <w:lang w:eastAsia="de-DE"/>
              </w:rPr>
              <w:t>Gastronomie</w:t>
            </w:r>
          </w:p>
          <w:p w:rsidR="006A1DAC" w:rsidRPr="009A3177" w:rsidRDefault="006A1DAC" w:rsidP="00B3201D">
            <w:pPr>
              <w:jc w:val="center"/>
              <w:rPr>
                <w:rFonts w:cs="Times New Roman"/>
                <w:b/>
                <w:lang w:eastAsia="de-DE"/>
              </w:rPr>
            </w:pPr>
            <w:r>
              <w:rPr>
                <w:rFonts w:cs="Times New Roman"/>
                <w:b/>
                <w:lang w:eastAsia="de-DE"/>
              </w:rPr>
              <w:t>EG1.01.02.</w:t>
            </w:r>
          </w:p>
        </w:tc>
      </w:tr>
      <w:tr w:rsidR="006A1DAC" w:rsidRPr="009B4760" w:rsidTr="00B3201D">
        <w:tc>
          <w:tcPr>
            <w:tcW w:w="7348" w:type="dxa"/>
            <w:gridSpan w:val="3"/>
          </w:tcPr>
          <w:p w:rsidR="006A1DAC" w:rsidRPr="009B4760" w:rsidRDefault="006A1DAC" w:rsidP="00B3201D">
            <w:pPr>
              <w:spacing w:before="40" w:after="60" w:line="160" w:lineRule="exact"/>
              <w:rPr>
                <w:sz w:val="12"/>
              </w:rPr>
            </w:pPr>
            <w:r w:rsidRPr="009B4760">
              <w:rPr>
                <w:sz w:val="12"/>
              </w:rPr>
              <w:t>Kompetenzbereiche:</w:t>
            </w:r>
          </w:p>
          <w:p w:rsidR="006A1DAC" w:rsidRPr="00973398" w:rsidRDefault="006A1DAC" w:rsidP="006A1DAC">
            <w:pPr>
              <w:numPr>
                <w:ilvl w:val="0"/>
                <w:numId w:val="6"/>
              </w:numPr>
              <w:ind w:left="227" w:hanging="170"/>
              <w:rPr>
                <w:sz w:val="12"/>
              </w:rPr>
            </w:pPr>
            <w:r w:rsidRPr="00973398">
              <w:rPr>
                <w:sz w:val="16"/>
              </w:rPr>
              <w:t>Ich kann mich in de</w:t>
            </w:r>
            <w:r>
              <w:rPr>
                <w:sz w:val="16"/>
              </w:rPr>
              <w:t>n Fachräumen der Schule zurecht</w:t>
            </w:r>
            <w:r w:rsidRPr="00973398">
              <w:rPr>
                <w:sz w:val="16"/>
              </w:rPr>
              <w:t>finden und habe einen Überblick über die unte</w:t>
            </w:r>
            <w:r w:rsidRPr="00973398">
              <w:rPr>
                <w:sz w:val="16"/>
              </w:rPr>
              <w:t>r</w:t>
            </w:r>
            <w:r w:rsidRPr="00973398">
              <w:rPr>
                <w:sz w:val="16"/>
              </w:rPr>
              <w:t>schiedlichen Arbeitsmaterialien und deren Einsatzmöglichkeiten.</w:t>
            </w:r>
          </w:p>
          <w:p w:rsidR="006A1DAC" w:rsidRPr="00973398" w:rsidRDefault="006A1DAC" w:rsidP="006A1DAC">
            <w:pPr>
              <w:numPr>
                <w:ilvl w:val="0"/>
                <w:numId w:val="6"/>
              </w:numPr>
              <w:ind w:left="227" w:hanging="170"/>
              <w:rPr>
                <w:sz w:val="12"/>
              </w:rPr>
            </w:pPr>
            <w:r w:rsidRPr="00973398">
              <w:rPr>
                <w:sz w:val="16"/>
              </w:rPr>
              <w:t>Ich kann die Aufgaben als Dienstleister und Gastgeber wahrnehmen und Aufgaben eigenverantwortlich und selbstständig durchführen.</w:t>
            </w:r>
          </w:p>
          <w:p w:rsidR="006A1DAC" w:rsidRPr="00973398" w:rsidRDefault="006A1DAC" w:rsidP="006A1DAC">
            <w:pPr>
              <w:numPr>
                <w:ilvl w:val="0"/>
                <w:numId w:val="6"/>
              </w:numPr>
              <w:ind w:left="227" w:hanging="170"/>
              <w:rPr>
                <w:sz w:val="12"/>
              </w:rPr>
            </w:pPr>
            <w:r w:rsidRPr="00973398">
              <w:rPr>
                <w:sz w:val="16"/>
              </w:rPr>
              <w:t>Ich kann in der Gruppe kommunizieren und vereinbarte Regeln einhalten.</w:t>
            </w:r>
          </w:p>
          <w:p w:rsidR="006A1DAC" w:rsidRPr="003421AB" w:rsidRDefault="006A1DAC" w:rsidP="006A1DAC">
            <w:pPr>
              <w:numPr>
                <w:ilvl w:val="0"/>
                <w:numId w:val="6"/>
              </w:numPr>
              <w:ind w:left="227" w:hanging="170"/>
              <w:rPr>
                <w:sz w:val="16"/>
              </w:rPr>
            </w:pPr>
            <w:r w:rsidRPr="00973398">
              <w:rPr>
                <w:sz w:val="16"/>
              </w:rPr>
              <w:t>Ich kann Arbeitsabläufe lesen und verstehen.</w:t>
            </w:r>
          </w:p>
        </w:tc>
        <w:tc>
          <w:tcPr>
            <w:tcW w:w="188" w:type="dxa"/>
            <w:vMerge/>
            <w:tcBorders>
              <w:bottom w:val="nil"/>
              <w:right w:val="nil"/>
            </w:tcBorders>
            <w:vAlign w:val="center"/>
          </w:tcPr>
          <w:p w:rsidR="006A1DAC" w:rsidRPr="009B4760" w:rsidRDefault="006A1DAC" w:rsidP="00B3201D">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6A1DAC"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6A1DAC" w:rsidRPr="009A3177" w:rsidRDefault="006A1DAC" w:rsidP="00B3201D">
                  <w:pPr>
                    <w:jc w:val="center"/>
                    <w:rPr>
                      <w:lang w:eastAsia="de-DE"/>
                    </w:rPr>
                  </w:pPr>
                  <w:proofErr w:type="spellStart"/>
                  <w:r w:rsidRPr="009A3177">
                    <w:rPr>
                      <w:lang w:eastAsia="de-DE"/>
                    </w:rPr>
                    <w:t>LernPROJEKT</w:t>
                  </w:r>
                  <w:proofErr w:type="spellEnd"/>
                </w:p>
              </w:tc>
            </w:tr>
            <w:tr w:rsidR="006A1DAC"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shd w:val="clear" w:color="auto" w:fill="D9D9D9"/>
                </w:tcPr>
                <w:p w:rsidR="006A1DAC" w:rsidRPr="009B4760" w:rsidRDefault="006A1DAC" w:rsidP="00B3201D">
                  <w:pPr>
                    <w:jc w:val="center"/>
                    <w:rPr>
                      <w:rFonts w:cs="Times New Roman"/>
                      <w:b/>
                      <w:lang w:eastAsia="de-DE"/>
                    </w:rPr>
                  </w:pPr>
                  <w:proofErr w:type="spellStart"/>
                  <w:r w:rsidRPr="009B4760">
                    <w:rPr>
                      <w:rFonts w:cs="Times New Roman"/>
                      <w:b/>
                      <w:lang w:eastAsia="de-DE"/>
                    </w:rPr>
                    <w:t>LernTHEMA</w:t>
                  </w:r>
                  <w:proofErr w:type="spellEnd"/>
                </w:p>
              </w:tc>
            </w:tr>
            <w:tr w:rsidR="006A1DAC" w:rsidRPr="009B4760" w:rsidTr="00B3201D">
              <w:trPr>
                <w:trHeight w:val="284"/>
              </w:trPr>
              <w:tc>
                <w:tcPr>
                  <w:tcW w:w="2090" w:type="dxa"/>
                  <w:tcBorders>
                    <w:top w:val="single" w:sz="4" w:space="0" w:color="auto"/>
                    <w:left w:val="single" w:sz="4" w:space="0" w:color="auto"/>
                    <w:bottom w:val="nil"/>
                    <w:right w:val="single" w:sz="4" w:space="0" w:color="auto"/>
                  </w:tcBorders>
                </w:tcPr>
                <w:p w:rsidR="006A1DAC" w:rsidRPr="009A3177" w:rsidRDefault="006A1DAC" w:rsidP="00B3201D">
                  <w:pPr>
                    <w:jc w:val="center"/>
                    <w:rPr>
                      <w:lang w:eastAsia="de-DE"/>
                    </w:rPr>
                  </w:pPr>
                  <w:proofErr w:type="spellStart"/>
                  <w:r w:rsidRPr="009A3177">
                    <w:rPr>
                      <w:lang w:eastAsia="de-DE"/>
                    </w:rPr>
                    <w:t>LernSCHRITT</w:t>
                  </w:r>
                  <w:proofErr w:type="spellEnd"/>
                </w:p>
              </w:tc>
            </w:tr>
          </w:tbl>
          <w:p w:rsidR="006A1DAC" w:rsidRPr="009B4760" w:rsidRDefault="006A1DAC" w:rsidP="00B3201D"/>
        </w:tc>
      </w:tr>
      <w:tr w:rsidR="006A1DAC" w:rsidRPr="009B4760" w:rsidTr="00B3201D">
        <w:trPr>
          <w:trHeight w:val="149"/>
        </w:trPr>
        <w:tc>
          <w:tcPr>
            <w:tcW w:w="7348" w:type="dxa"/>
            <w:gridSpan w:val="3"/>
            <w:tcBorders>
              <w:left w:val="nil"/>
              <w:right w:val="nil"/>
            </w:tcBorders>
          </w:tcPr>
          <w:p w:rsidR="006A1DAC" w:rsidRPr="009B4760" w:rsidRDefault="006A1DAC" w:rsidP="00B3201D"/>
        </w:tc>
        <w:tc>
          <w:tcPr>
            <w:tcW w:w="196" w:type="dxa"/>
            <w:gridSpan w:val="2"/>
            <w:tcBorders>
              <w:top w:val="nil"/>
              <w:left w:val="nil"/>
              <w:right w:val="nil"/>
            </w:tcBorders>
          </w:tcPr>
          <w:p w:rsidR="006A1DAC" w:rsidRPr="009B4760" w:rsidRDefault="006A1DAC" w:rsidP="00B3201D"/>
        </w:tc>
        <w:tc>
          <w:tcPr>
            <w:tcW w:w="2095" w:type="dxa"/>
            <w:tcBorders>
              <w:left w:val="nil"/>
              <w:right w:val="nil"/>
            </w:tcBorders>
          </w:tcPr>
          <w:p w:rsidR="006A1DAC" w:rsidRPr="009B4760" w:rsidRDefault="006A1DAC" w:rsidP="00B3201D"/>
        </w:tc>
      </w:tr>
      <w:tr w:rsidR="006A1DAC" w:rsidRPr="009B4760" w:rsidTr="00B3201D">
        <w:trPr>
          <w:trHeight w:val="443"/>
        </w:trPr>
        <w:tc>
          <w:tcPr>
            <w:tcW w:w="4818" w:type="dxa"/>
            <w:gridSpan w:val="2"/>
            <w:vMerge w:val="restart"/>
          </w:tcPr>
          <w:p w:rsidR="006A1DAC" w:rsidRPr="005B622C" w:rsidRDefault="006A1DAC" w:rsidP="00B3201D">
            <w:pPr>
              <w:spacing w:before="40" w:after="60" w:line="160" w:lineRule="exact"/>
              <w:rPr>
                <w:sz w:val="12"/>
              </w:rPr>
            </w:pPr>
            <w:r>
              <w:rPr>
                <w:sz w:val="12"/>
              </w:rPr>
              <w:t>Kompetenzen:</w:t>
            </w:r>
          </w:p>
          <w:p w:rsidR="006A1DAC" w:rsidRPr="0003365F" w:rsidRDefault="006A1DAC" w:rsidP="006A1DAC">
            <w:pPr>
              <w:numPr>
                <w:ilvl w:val="0"/>
                <w:numId w:val="6"/>
              </w:numPr>
              <w:ind w:left="227" w:hanging="170"/>
              <w:rPr>
                <w:sz w:val="16"/>
              </w:rPr>
            </w:pPr>
            <w:r w:rsidRPr="009B4760">
              <w:rPr>
                <w:sz w:val="16"/>
              </w:rPr>
              <w:t xml:space="preserve">Ich kann </w:t>
            </w:r>
            <w:r>
              <w:rPr>
                <w:sz w:val="16"/>
              </w:rPr>
              <w:t>die Bedeutung der Symbole (</w:t>
            </w:r>
            <w:r w:rsidRPr="009B4760">
              <w:rPr>
                <w:sz w:val="16"/>
              </w:rPr>
              <w:t>Icons</w:t>
            </w:r>
            <w:r>
              <w:rPr>
                <w:sz w:val="16"/>
              </w:rPr>
              <w:t>)</w:t>
            </w:r>
            <w:r w:rsidRPr="009B4760">
              <w:rPr>
                <w:sz w:val="16"/>
              </w:rPr>
              <w:t xml:space="preserve"> benennen und</w:t>
            </w:r>
            <w:r>
              <w:rPr>
                <w:sz w:val="16"/>
              </w:rPr>
              <w:t xml:space="preserve"> </w:t>
            </w:r>
            <w:r w:rsidRPr="002126F5">
              <w:rPr>
                <w:sz w:val="16"/>
              </w:rPr>
              <w:t>zuor</w:t>
            </w:r>
            <w:r w:rsidRPr="002126F5">
              <w:rPr>
                <w:sz w:val="16"/>
              </w:rPr>
              <w:t>d</w:t>
            </w:r>
            <w:r w:rsidRPr="002126F5">
              <w:rPr>
                <w:sz w:val="16"/>
              </w:rPr>
              <w:t>nen</w:t>
            </w:r>
            <w:r>
              <w:rPr>
                <w:sz w:val="16"/>
              </w:rPr>
              <w:t>.</w:t>
            </w:r>
          </w:p>
          <w:p w:rsidR="006A1DAC" w:rsidRDefault="006A1DAC" w:rsidP="006A1DAC">
            <w:pPr>
              <w:numPr>
                <w:ilvl w:val="0"/>
                <w:numId w:val="6"/>
              </w:numPr>
              <w:ind w:left="227" w:hanging="170"/>
              <w:rPr>
                <w:sz w:val="16"/>
              </w:rPr>
            </w:pPr>
            <w:r w:rsidRPr="009B4760">
              <w:rPr>
                <w:sz w:val="16"/>
              </w:rPr>
              <w:t>Ic</w:t>
            </w:r>
            <w:r>
              <w:rPr>
                <w:sz w:val="16"/>
              </w:rPr>
              <w:t xml:space="preserve">h kann wesentliche Inhalte aus </w:t>
            </w:r>
            <w:r w:rsidRPr="009B4760">
              <w:rPr>
                <w:sz w:val="16"/>
              </w:rPr>
              <w:t>Berufen der Gastronomie bene</w:t>
            </w:r>
            <w:r w:rsidRPr="009B4760">
              <w:rPr>
                <w:sz w:val="16"/>
              </w:rPr>
              <w:t>n</w:t>
            </w:r>
            <w:r w:rsidRPr="009B4760">
              <w:rPr>
                <w:sz w:val="16"/>
              </w:rPr>
              <w:t xml:space="preserve">nen. </w:t>
            </w:r>
            <w:r>
              <w:rPr>
                <w:sz w:val="16"/>
              </w:rPr>
              <w:br/>
            </w:r>
            <w:r w:rsidRPr="006B263E">
              <w:rPr>
                <w:sz w:val="16"/>
              </w:rPr>
              <w:t xml:space="preserve">- Fachkraft im Gastgewerbe </w:t>
            </w:r>
            <w:r w:rsidRPr="006B263E">
              <w:rPr>
                <w:sz w:val="16"/>
              </w:rPr>
              <w:br/>
              <w:t>- Köchin/Koch</w:t>
            </w:r>
            <w:r w:rsidRPr="006B263E">
              <w:rPr>
                <w:sz w:val="16"/>
              </w:rPr>
              <w:br/>
              <w:t>- Restaurantfachfrau/</w:t>
            </w:r>
            <w:r>
              <w:rPr>
                <w:sz w:val="16"/>
              </w:rPr>
              <w:t>-</w:t>
            </w:r>
            <w:r w:rsidRPr="006B263E">
              <w:rPr>
                <w:sz w:val="16"/>
              </w:rPr>
              <w:t>mann</w:t>
            </w:r>
            <w:r w:rsidRPr="006B263E">
              <w:rPr>
                <w:sz w:val="16"/>
              </w:rPr>
              <w:br/>
              <w:t>- Hotelfachfrau/</w:t>
            </w:r>
            <w:r>
              <w:rPr>
                <w:sz w:val="16"/>
              </w:rPr>
              <w:t>-</w:t>
            </w:r>
            <w:r w:rsidRPr="006B263E">
              <w:rPr>
                <w:sz w:val="16"/>
              </w:rPr>
              <w:t>mann</w:t>
            </w:r>
            <w:r w:rsidRPr="006B263E">
              <w:rPr>
                <w:sz w:val="16"/>
              </w:rPr>
              <w:br/>
              <w:t>- Fachfrau/</w:t>
            </w:r>
            <w:r>
              <w:rPr>
                <w:sz w:val="16"/>
              </w:rPr>
              <w:t>-</w:t>
            </w:r>
            <w:r w:rsidRPr="006B263E">
              <w:rPr>
                <w:sz w:val="16"/>
              </w:rPr>
              <w:t>mann in der Systemgastronomie</w:t>
            </w:r>
          </w:p>
          <w:p w:rsidR="006A1DAC" w:rsidRDefault="006A1DAC" w:rsidP="006A1DAC">
            <w:pPr>
              <w:numPr>
                <w:ilvl w:val="0"/>
                <w:numId w:val="6"/>
              </w:numPr>
              <w:ind w:left="227" w:hanging="170"/>
              <w:rPr>
                <w:sz w:val="16"/>
              </w:rPr>
            </w:pPr>
            <w:r>
              <w:rPr>
                <w:sz w:val="16"/>
              </w:rPr>
              <w:t>Ich kann die Inhalte der Lesezeichen in Stichpunkten zusamme</w:t>
            </w:r>
            <w:r>
              <w:rPr>
                <w:sz w:val="16"/>
              </w:rPr>
              <w:t>n</w:t>
            </w:r>
            <w:r>
              <w:rPr>
                <w:sz w:val="16"/>
              </w:rPr>
              <w:t>fassen.</w:t>
            </w:r>
          </w:p>
          <w:p w:rsidR="006A1DAC" w:rsidRDefault="006A1DAC" w:rsidP="006A1DAC">
            <w:pPr>
              <w:pStyle w:val="Kopf8ptafz"/>
              <w:ind w:left="227" w:hanging="170"/>
            </w:pPr>
            <w:r>
              <w:t xml:space="preserve">Ich kann Aufgaben der Berufe in der Gastronomie </w:t>
            </w:r>
            <w:r w:rsidRPr="00BC0537">
              <w:t>in der Praxis an einem Beispiel durchführen.</w:t>
            </w:r>
          </w:p>
          <w:p w:rsidR="006A1DAC" w:rsidRPr="00D101E0" w:rsidRDefault="006A1DAC" w:rsidP="006A1DAC">
            <w:pPr>
              <w:pStyle w:val="Kopf8ptafz"/>
              <w:ind w:left="227" w:hanging="170"/>
              <w:rPr>
                <w:szCs w:val="16"/>
              </w:rPr>
            </w:pPr>
            <w:r>
              <w:t>I</w:t>
            </w:r>
            <w:r w:rsidRPr="00973398">
              <w:t>ch kann mich in den Fachräumen der Schule zurechtfinden und ha</w:t>
            </w:r>
            <w:r w:rsidRPr="00D101E0">
              <w:rPr>
                <w:szCs w:val="16"/>
              </w:rPr>
              <w:t>be einen Überblick über die unterschiedlichen Arbeitsmaterialien in der Gastronomie.</w:t>
            </w:r>
          </w:p>
          <w:p w:rsidR="006A1DAC" w:rsidRPr="00D101E0" w:rsidRDefault="006A1DAC" w:rsidP="006A1DAC">
            <w:pPr>
              <w:pStyle w:val="Kopf8ptafz"/>
              <w:ind w:left="227" w:hanging="170"/>
              <w:rPr>
                <w:szCs w:val="16"/>
              </w:rPr>
            </w:pPr>
            <w:r w:rsidRPr="00D101E0">
              <w:rPr>
                <w:szCs w:val="16"/>
              </w:rPr>
              <w:t>Ich kann eine Aufgabe anleiten.</w:t>
            </w:r>
          </w:p>
          <w:p w:rsidR="006A1DAC" w:rsidRPr="00D101E0" w:rsidRDefault="006A1DAC" w:rsidP="006A1DAC">
            <w:pPr>
              <w:pStyle w:val="Kopf8ptafz"/>
              <w:ind w:left="227" w:hanging="170"/>
              <w:rPr>
                <w:szCs w:val="16"/>
              </w:rPr>
            </w:pPr>
            <w:r w:rsidRPr="00D101E0">
              <w:rPr>
                <w:szCs w:val="16"/>
              </w:rPr>
              <w:t>Ich kann mich und meine Arbeit kontrollieren und einschätzen.</w:t>
            </w:r>
          </w:p>
          <w:p w:rsidR="006A1DAC" w:rsidRPr="00D101E0" w:rsidRDefault="006A1DAC" w:rsidP="006A1DAC">
            <w:pPr>
              <w:pStyle w:val="Kopf8ptafz"/>
              <w:ind w:left="227" w:hanging="170"/>
              <w:rPr>
                <w:i/>
                <w:szCs w:val="16"/>
              </w:rPr>
            </w:pPr>
            <w:r w:rsidRPr="00D101E0">
              <w:rPr>
                <w:szCs w:val="16"/>
              </w:rPr>
              <w:t>Ich kann meinen Lernprozess einschätzen und reflektieren.</w:t>
            </w:r>
          </w:p>
          <w:p w:rsidR="006A1DAC" w:rsidRPr="00D101E0" w:rsidRDefault="006A1DAC" w:rsidP="006A1DAC">
            <w:pPr>
              <w:pStyle w:val="Kopf8ptafz"/>
              <w:ind w:left="227" w:hanging="170"/>
              <w:rPr>
                <w:i/>
                <w:szCs w:val="16"/>
              </w:rPr>
            </w:pPr>
            <w:r w:rsidRPr="00D101E0">
              <w:rPr>
                <w:szCs w:val="16"/>
              </w:rPr>
              <w:t>Ich kann meinen Lernzuwachs realistisch reflektieren.</w:t>
            </w:r>
          </w:p>
          <w:p w:rsidR="006A1DAC" w:rsidRPr="00D101E0" w:rsidRDefault="006A1DAC" w:rsidP="006A1DAC">
            <w:pPr>
              <w:pStyle w:val="Kopf8ptafz"/>
              <w:ind w:left="227" w:hanging="170"/>
              <w:rPr>
                <w:i/>
                <w:szCs w:val="16"/>
              </w:rPr>
            </w:pPr>
            <w:r w:rsidRPr="00D101E0">
              <w:rPr>
                <w:szCs w:val="16"/>
              </w:rPr>
              <w:t>Ich kann Aufgaben dem Handlungskreislauf zuordnen.</w:t>
            </w:r>
          </w:p>
          <w:p w:rsidR="006A1DAC" w:rsidRPr="00D101E0" w:rsidRDefault="006A1DAC" w:rsidP="006A1DAC">
            <w:pPr>
              <w:pStyle w:val="Kopf8ptafz"/>
              <w:ind w:left="227" w:hanging="170"/>
              <w:rPr>
                <w:szCs w:val="16"/>
              </w:rPr>
            </w:pPr>
            <w:r w:rsidRPr="00D101E0">
              <w:rPr>
                <w:i/>
                <w:szCs w:val="16"/>
              </w:rPr>
              <w:t>Ich kann aktiv zuhören.</w:t>
            </w:r>
          </w:p>
          <w:p w:rsidR="006A1DAC" w:rsidRPr="009B4760" w:rsidRDefault="006A1DAC" w:rsidP="006A1DAC">
            <w:pPr>
              <w:numPr>
                <w:ilvl w:val="0"/>
                <w:numId w:val="6"/>
              </w:numPr>
              <w:ind w:left="227" w:hanging="170"/>
              <w:rPr>
                <w:sz w:val="16"/>
              </w:rPr>
            </w:pPr>
            <w:r w:rsidRPr="00D101E0">
              <w:rPr>
                <w:i/>
                <w:sz w:val="16"/>
                <w:szCs w:val="16"/>
              </w:rPr>
              <w:t>Ich kann mich auf eine Aufgabe konzentrieren.</w:t>
            </w:r>
          </w:p>
        </w:tc>
        <w:tc>
          <w:tcPr>
            <w:tcW w:w="4821" w:type="dxa"/>
            <w:gridSpan w:val="4"/>
          </w:tcPr>
          <w:p w:rsidR="006A1DAC" w:rsidRPr="009B4760" w:rsidRDefault="006A1DAC" w:rsidP="00B3201D">
            <w:pPr>
              <w:spacing w:before="40" w:after="60" w:line="160" w:lineRule="exact"/>
              <w:rPr>
                <w:sz w:val="12"/>
              </w:rPr>
            </w:pPr>
            <w:r w:rsidRPr="009B4760">
              <w:rPr>
                <w:sz w:val="12"/>
              </w:rPr>
              <w:t>Was Sie schon können sollten:</w:t>
            </w:r>
          </w:p>
          <w:p w:rsidR="006A1DAC" w:rsidRPr="009B4760" w:rsidRDefault="006A1DAC" w:rsidP="00BA45CF">
            <w:pPr>
              <w:rPr>
                <w:sz w:val="16"/>
              </w:rPr>
            </w:pPr>
          </w:p>
        </w:tc>
      </w:tr>
      <w:tr w:rsidR="006A1DAC" w:rsidRPr="009B4760" w:rsidTr="00B3201D">
        <w:trPr>
          <w:trHeight w:val="443"/>
        </w:trPr>
        <w:tc>
          <w:tcPr>
            <w:tcW w:w="4818" w:type="dxa"/>
            <w:gridSpan w:val="2"/>
            <w:vMerge/>
          </w:tcPr>
          <w:p w:rsidR="006A1DAC" w:rsidRPr="009B4760" w:rsidRDefault="006A1DAC" w:rsidP="00B3201D">
            <w:pPr>
              <w:spacing w:before="40" w:after="60" w:line="160" w:lineRule="exact"/>
              <w:rPr>
                <w:sz w:val="12"/>
              </w:rPr>
            </w:pPr>
          </w:p>
        </w:tc>
        <w:tc>
          <w:tcPr>
            <w:tcW w:w="4821" w:type="dxa"/>
            <w:gridSpan w:val="4"/>
          </w:tcPr>
          <w:p w:rsidR="006A1DAC" w:rsidRPr="009B4760" w:rsidRDefault="006A1DAC" w:rsidP="00B3201D">
            <w:pPr>
              <w:spacing w:before="40" w:after="60" w:line="160" w:lineRule="exact"/>
              <w:rPr>
                <w:sz w:val="12"/>
              </w:rPr>
            </w:pPr>
            <w:r w:rsidRPr="009B4760">
              <w:rPr>
                <w:sz w:val="12"/>
              </w:rPr>
              <w:t>Wofür Sie das benötigen:</w:t>
            </w:r>
          </w:p>
          <w:p w:rsidR="006A1DAC" w:rsidRPr="009B4760" w:rsidRDefault="006A1DAC" w:rsidP="006A1DAC">
            <w:pPr>
              <w:numPr>
                <w:ilvl w:val="0"/>
                <w:numId w:val="6"/>
              </w:numPr>
              <w:ind w:left="227" w:hanging="170"/>
              <w:rPr>
                <w:sz w:val="16"/>
              </w:rPr>
            </w:pPr>
            <w:r>
              <w:rPr>
                <w:sz w:val="16"/>
              </w:rPr>
              <w:t>erfolgreiches Lernen, Praktikum</w:t>
            </w:r>
          </w:p>
        </w:tc>
      </w:tr>
      <w:tr w:rsidR="006A1DAC" w:rsidRPr="009B4760" w:rsidTr="00B3201D">
        <w:trPr>
          <w:trHeight w:val="443"/>
        </w:trPr>
        <w:tc>
          <w:tcPr>
            <w:tcW w:w="4818" w:type="dxa"/>
            <w:gridSpan w:val="2"/>
            <w:vMerge/>
          </w:tcPr>
          <w:p w:rsidR="006A1DAC" w:rsidRPr="009B4760" w:rsidRDefault="006A1DAC" w:rsidP="00B3201D">
            <w:pPr>
              <w:spacing w:before="40" w:after="60" w:line="160" w:lineRule="exact"/>
              <w:rPr>
                <w:sz w:val="12"/>
              </w:rPr>
            </w:pPr>
          </w:p>
        </w:tc>
        <w:tc>
          <w:tcPr>
            <w:tcW w:w="4821" w:type="dxa"/>
            <w:gridSpan w:val="4"/>
          </w:tcPr>
          <w:p w:rsidR="006A1DAC" w:rsidRPr="009B4760" w:rsidRDefault="006A1DAC" w:rsidP="00B3201D">
            <w:pPr>
              <w:spacing w:before="40" w:after="60" w:line="160" w:lineRule="exact"/>
              <w:rPr>
                <w:sz w:val="12"/>
              </w:rPr>
            </w:pPr>
            <w:r w:rsidRPr="009B4760">
              <w:rPr>
                <w:sz w:val="12"/>
              </w:rPr>
              <w:t>Wie Sie Ihr Können prüfen können:</w:t>
            </w:r>
          </w:p>
          <w:p w:rsidR="006A1DAC" w:rsidRDefault="006A1DAC" w:rsidP="006A1DAC">
            <w:pPr>
              <w:numPr>
                <w:ilvl w:val="0"/>
                <w:numId w:val="6"/>
              </w:numPr>
              <w:ind w:left="227" w:hanging="170"/>
              <w:rPr>
                <w:sz w:val="16"/>
              </w:rPr>
            </w:pPr>
            <w:r>
              <w:rPr>
                <w:sz w:val="16"/>
              </w:rPr>
              <w:t>Lernwegeliste EG1.01</w:t>
            </w:r>
          </w:p>
          <w:p w:rsidR="006A1DAC" w:rsidRDefault="006A1DAC" w:rsidP="006A1DAC">
            <w:pPr>
              <w:numPr>
                <w:ilvl w:val="0"/>
                <w:numId w:val="6"/>
              </w:numPr>
              <w:ind w:left="227" w:hanging="170"/>
              <w:rPr>
                <w:sz w:val="16"/>
              </w:rPr>
            </w:pPr>
            <w:r>
              <w:rPr>
                <w:sz w:val="16"/>
              </w:rPr>
              <w:t>Test</w:t>
            </w:r>
          </w:p>
          <w:p w:rsidR="006A1DAC" w:rsidRPr="009B4760" w:rsidRDefault="006A1DAC" w:rsidP="006A1DAC">
            <w:pPr>
              <w:numPr>
                <w:ilvl w:val="0"/>
                <w:numId w:val="6"/>
              </w:numPr>
              <w:ind w:left="227" w:hanging="170"/>
              <w:rPr>
                <w:sz w:val="16"/>
              </w:rPr>
            </w:pPr>
            <w:r>
              <w:rPr>
                <w:sz w:val="16"/>
              </w:rPr>
              <w:t>Übungsaufgaben</w:t>
            </w:r>
          </w:p>
        </w:tc>
      </w:tr>
    </w:tbl>
    <w:p w:rsidR="006A1DAC" w:rsidRDefault="00FC387C" w:rsidP="006A1DAC">
      <w:r>
        <w:rPr>
          <w:noProof/>
          <w:sz w:val="24"/>
          <w:lang w:eastAsia="de-DE"/>
        </w:rPr>
        <w:drawing>
          <wp:anchor distT="0" distB="0" distL="114300" distR="114300" simplePos="0" relativeHeight="251785216" behindDoc="0" locked="0" layoutInCell="0" allowOverlap="1" wp14:anchorId="151D208C" wp14:editId="19764B7E">
            <wp:simplePos x="0" y="0"/>
            <wp:positionH relativeFrom="rightMargin">
              <wp:posOffset>828040</wp:posOffset>
            </wp:positionH>
            <wp:positionV relativeFrom="paragraph">
              <wp:posOffset>40640</wp:posOffset>
            </wp:positionV>
            <wp:extent cx="348615" cy="320040"/>
            <wp:effectExtent l="0" t="0" r="0" b="3810"/>
            <wp:wrapNone/>
            <wp:docPr id="14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84192" behindDoc="0" locked="0" layoutInCell="0" allowOverlap="1" wp14:anchorId="6A3ACFD3" wp14:editId="6D43D48D">
            <wp:simplePos x="0" y="0"/>
            <wp:positionH relativeFrom="rightMargin">
              <wp:posOffset>467995</wp:posOffset>
            </wp:positionH>
            <wp:positionV relativeFrom="paragraph">
              <wp:posOffset>40640</wp:posOffset>
            </wp:positionV>
            <wp:extent cx="349885" cy="320675"/>
            <wp:effectExtent l="0" t="0" r="0" b="3175"/>
            <wp:wrapNone/>
            <wp:docPr id="14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83168" behindDoc="0" locked="0" layoutInCell="0" allowOverlap="1" wp14:anchorId="5E3E0B93" wp14:editId="0D4EE4E4">
            <wp:simplePos x="0" y="0"/>
            <wp:positionH relativeFrom="rightMargin">
              <wp:posOffset>107950</wp:posOffset>
            </wp:positionH>
            <wp:positionV relativeFrom="paragraph">
              <wp:posOffset>41238</wp:posOffset>
            </wp:positionV>
            <wp:extent cx="349885" cy="320675"/>
            <wp:effectExtent l="0" t="0" r="0" b="3175"/>
            <wp:wrapNone/>
            <wp:docPr id="14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064"/>
        <w:gridCol w:w="770"/>
        <w:gridCol w:w="3853"/>
        <w:gridCol w:w="1730"/>
      </w:tblGrid>
      <w:tr w:rsidR="006A1DAC" w:rsidRPr="00DE4890" w:rsidTr="00B3201D">
        <w:trPr>
          <w:trHeight w:val="397"/>
        </w:trPr>
        <w:tc>
          <w:tcPr>
            <w:tcW w:w="1064" w:type="dxa"/>
            <w:shd w:val="clear" w:color="auto" w:fill="D9D9D9" w:themeFill="background1" w:themeFillShade="D9"/>
          </w:tcPr>
          <w:p w:rsidR="006A1DAC" w:rsidRPr="00A66616" w:rsidRDefault="006A1DAC" w:rsidP="00B3201D">
            <w:pPr>
              <w:pStyle w:val="TabellenkopfLS"/>
            </w:pPr>
            <w:r>
              <w:t>Lern-phase</w:t>
            </w:r>
          </w:p>
        </w:tc>
        <w:tc>
          <w:tcPr>
            <w:tcW w:w="770" w:type="dxa"/>
            <w:shd w:val="clear" w:color="auto" w:fill="D9D9D9" w:themeFill="background1" w:themeFillShade="D9"/>
            <w:vAlign w:val="center"/>
          </w:tcPr>
          <w:p w:rsidR="006A1DAC" w:rsidRPr="00DE4890" w:rsidRDefault="006A1DAC" w:rsidP="00B3201D">
            <w:pPr>
              <w:pStyle w:val="TabelleKopfmitte"/>
            </w:pPr>
            <w:r>
              <w:t>Zeit</w:t>
            </w:r>
          </w:p>
        </w:tc>
        <w:tc>
          <w:tcPr>
            <w:tcW w:w="3853" w:type="dxa"/>
            <w:shd w:val="clear" w:color="auto" w:fill="D9D9D9" w:themeFill="background1" w:themeFillShade="D9"/>
            <w:vAlign w:val="center"/>
          </w:tcPr>
          <w:p w:rsidR="006A1DAC" w:rsidRPr="00DE4890" w:rsidRDefault="006A1DAC" w:rsidP="00B3201D">
            <w:pPr>
              <w:pStyle w:val="TabelleKopfmitte"/>
            </w:pPr>
            <w:r>
              <w:t>Aufgabe</w:t>
            </w:r>
          </w:p>
        </w:tc>
        <w:tc>
          <w:tcPr>
            <w:tcW w:w="1730" w:type="dxa"/>
            <w:shd w:val="clear" w:color="auto" w:fill="D9D9D9" w:themeFill="background1" w:themeFillShade="D9"/>
            <w:vAlign w:val="center"/>
          </w:tcPr>
          <w:p w:rsidR="006A1DAC" w:rsidRDefault="006A1DAC" w:rsidP="00B3201D">
            <w:pPr>
              <w:pStyle w:val="TabelleKopfmitte"/>
            </w:pPr>
            <w:r>
              <w:t>Hinweise</w:t>
            </w:r>
          </w:p>
        </w:tc>
      </w:tr>
      <w:tr w:rsidR="006A1DAC" w:rsidRPr="00DE4890" w:rsidTr="00B3201D">
        <w:trPr>
          <w:trHeight w:val="624"/>
        </w:trPr>
        <w:tc>
          <w:tcPr>
            <w:tcW w:w="1064" w:type="dxa"/>
            <w:vAlign w:val="center"/>
          </w:tcPr>
          <w:p w:rsidR="006A1DAC" w:rsidRPr="009A3177" w:rsidRDefault="006A1DAC" w:rsidP="00B3201D">
            <w:pPr>
              <w:jc w:val="center"/>
              <w:rPr>
                <w:lang w:eastAsia="de-DE"/>
              </w:rPr>
            </w:pPr>
            <w:r w:rsidRPr="0005458B">
              <w:rPr>
                <w:noProof/>
                <w:sz w:val="24"/>
                <w:lang w:eastAsia="de-DE"/>
              </w:rPr>
              <w:drawing>
                <wp:anchor distT="0" distB="0" distL="114300" distR="114300" simplePos="0" relativeHeight="251782144" behindDoc="0" locked="1" layoutInCell="0" allowOverlap="1" wp14:anchorId="26AFB42E" wp14:editId="3DA008C6">
                  <wp:simplePos x="0" y="0"/>
                  <wp:positionH relativeFrom="rightMargin">
                    <wp:posOffset>81280</wp:posOffset>
                  </wp:positionH>
                  <wp:positionV relativeFrom="paragraph">
                    <wp:posOffset>443865</wp:posOffset>
                  </wp:positionV>
                  <wp:extent cx="323850" cy="323850"/>
                  <wp:effectExtent l="0" t="0" r="0" b="0"/>
                  <wp:wrapNone/>
                  <wp:docPr id="144"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56255">
              <w:rPr>
                <w:noProof/>
                <w:sz w:val="24"/>
                <w:lang w:eastAsia="de-DE"/>
              </w:rPr>
              <w:drawing>
                <wp:inline distT="0" distB="0" distL="0" distR="0" wp14:anchorId="3F7D7962" wp14:editId="4BA67C31">
                  <wp:extent cx="323850" cy="323850"/>
                  <wp:effectExtent l="0" t="0" r="0" b="0"/>
                  <wp:docPr id="14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770" w:type="dxa"/>
            <w:shd w:val="clear" w:color="auto" w:fill="auto"/>
            <w:vAlign w:val="center"/>
          </w:tcPr>
          <w:p w:rsidR="006A1DAC" w:rsidRDefault="006A1DAC" w:rsidP="00B3201D">
            <w:pPr>
              <w:jc w:val="center"/>
              <w:rPr>
                <w:lang w:eastAsia="de-DE"/>
              </w:rPr>
            </w:pPr>
            <w:r>
              <w:rPr>
                <w:lang w:eastAsia="de-DE"/>
              </w:rPr>
              <w:t>5</w:t>
            </w:r>
          </w:p>
          <w:p w:rsidR="006A1DAC" w:rsidRPr="009A3177" w:rsidRDefault="00F937E0" w:rsidP="00B3201D">
            <w:pPr>
              <w:jc w:val="center"/>
              <w:rPr>
                <w:lang w:eastAsia="de-DE"/>
              </w:rPr>
            </w:pPr>
            <w:r>
              <w:rPr>
                <w:lang w:eastAsia="de-DE"/>
              </w:rPr>
              <w:t>Min.</w:t>
            </w:r>
          </w:p>
        </w:tc>
        <w:tc>
          <w:tcPr>
            <w:tcW w:w="3853" w:type="dxa"/>
            <w:shd w:val="clear" w:color="auto" w:fill="auto"/>
          </w:tcPr>
          <w:p w:rsidR="006A1DAC" w:rsidRDefault="006A1DAC" w:rsidP="00B3201D">
            <w:pPr>
              <w:jc w:val="both"/>
              <w:rPr>
                <w:lang w:eastAsia="de-DE"/>
              </w:rPr>
            </w:pPr>
            <w:r>
              <w:rPr>
                <w:lang w:eastAsia="de-DE"/>
              </w:rPr>
              <w:t>Legen Sie Ihren AO auf den Tisch.</w:t>
            </w:r>
          </w:p>
          <w:p w:rsidR="006A1DAC" w:rsidRPr="009A3177" w:rsidRDefault="006A1DAC" w:rsidP="00B3201D">
            <w:pPr>
              <w:jc w:val="both"/>
              <w:rPr>
                <w:lang w:eastAsia="de-DE"/>
              </w:rPr>
            </w:pPr>
            <w:r>
              <w:rPr>
                <w:lang w:eastAsia="de-DE"/>
              </w:rPr>
              <w:t>Das Thema wird vorgestellt.</w:t>
            </w:r>
          </w:p>
        </w:tc>
        <w:tc>
          <w:tcPr>
            <w:tcW w:w="1730" w:type="dxa"/>
          </w:tcPr>
          <w:p w:rsidR="006A1DAC" w:rsidRPr="009A3177" w:rsidRDefault="006A1DAC" w:rsidP="00B3201D">
            <w:pPr>
              <w:jc w:val="both"/>
              <w:rPr>
                <w:lang w:eastAsia="de-DE"/>
              </w:rPr>
            </w:pPr>
            <w:r>
              <w:rPr>
                <w:lang w:eastAsia="de-DE"/>
              </w:rPr>
              <w:t>AO EG 1.01.</w:t>
            </w:r>
          </w:p>
        </w:tc>
      </w:tr>
    </w:tbl>
    <w:p w:rsidR="006A1DAC" w:rsidRDefault="006A1DAC" w:rsidP="006A1DAC">
      <w:pPr>
        <w:pStyle w:val="Marginaliegrau"/>
        <w:framePr w:wrap="around" w:x="8646" w:y="559"/>
        <w:rPr>
          <w:lang w:eastAsia="de-DE"/>
        </w:rPr>
      </w:pPr>
      <w:r>
        <w:rPr>
          <w:lang w:eastAsia="de-DE"/>
        </w:rPr>
        <w:t>Wählen Sie für sich eine Niveaustufe aus.</w:t>
      </w:r>
    </w:p>
    <w:tbl>
      <w:tblPr>
        <w:tblW w:w="7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064"/>
        <w:gridCol w:w="770"/>
        <w:gridCol w:w="3853"/>
        <w:gridCol w:w="1730"/>
      </w:tblGrid>
      <w:tr w:rsidR="006A1DAC" w:rsidRPr="00DE4890" w:rsidTr="00B3201D">
        <w:trPr>
          <w:trHeight w:val="624"/>
        </w:trPr>
        <w:tc>
          <w:tcPr>
            <w:tcW w:w="1064" w:type="dxa"/>
            <w:vAlign w:val="center"/>
          </w:tcPr>
          <w:p w:rsidR="006A1DAC" w:rsidRDefault="006A1DAC" w:rsidP="00B3201D">
            <w:pPr>
              <w:jc w:val="center"/>
              <w:rPr>
                <w:lang w:eastAsia="de-DE"/>
              </w:rPr>
            </w:pPr>
            <w:r w:rsidRPr="00B56255">
              <w:rPr>
                <w:noProof/>
                <w:sz w:val="24"/>
                <w:lang w:eastAsia="de-DE"/>
              </w:rPr>
              <w:drawing>
                <wp:inline distT="0" distB="0" distL="0" distR="0" wp14:anchorId="4CF74A9A" wp14:editId="45F5D7E0">
                  <wp:extent cx="216000" cy="231199"/>
                  <wp:effectExtent l="0" t="0" r="0" b="0"/>
                  <wp:docPr id="14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199"/>
                          </a:xfrm>
                          <a:prstGeom prst="rect">
                            <a:avLst/>
                          </a:prstGeom>
                          <a:noFill/>
                          <a:ln>
                            <a:noFill/>
                          </a:ln>
                        </pic:spPr>
                      </pic:pic>
                    </a:graphicData>
                  </a:graphic>
                </wp:inline>
              </w:drawing>
            </w:r>
          </w:p>
          <w:p w:rsidR="006A1DAC" w:rsidRPr="009A3177" w:rsidRDefault="006A1DAC" w:rsidP="00B3201D">
            <w:pPr>
              <w:jc w:val="center"/>
              <w:rPr>
                <w:lang w:eastAsia="de-DE"/>
              </w:rPr>
            </w:pPr>
            <w:r>
              <w:rPr>
                <w:noProof/>
                <w:lang w:eastAsia="de-DE"/>
              </w:rPr>
              <w:drawing>
                <wp:inline distT="0" distB="0" distL="0" distR="0" wp14:anchorId="036795BA" wp14:editId="37E7C2E2">
                  <wp:extent cx="432000" cy="212400"/>
                  <wp:effectExtent l="0" t="0" r="6350" b="0"/>
                  <wp:docPr id="147" name="Bild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2000" cy="212400"/>
                          </a:xfrm>
                          <a:prstGeom prst="rect">
                            <a:avLst/>
                          </a:prstGeom>
                          <a:noFill/>
                        </pic:spPr>
                      </pic:pic>
                    </a:graphicData>
                  </a:graphic>
                </wp:inline>
              </w:drawing>
            </w:r>
          </w:p>
        </w:tc>
        <w:tc>
          <w:tcPr>
            <w:tcW w:w="770" w:type="dxa"/>
            <w:shd w:val="clear" w:color="auto" w:fill="auto"/>
            <w:vAlign w:val="center"/>
          </w:tcPr>
          <w:p w:rsidR="006A1DAC" w:rsidRPr="009A3177" w:rsidRDefault="006A1DAC" w:rsidP="00B3201D">
            <w:pPr>
              <w:jc w:val="center"/>
              <w:rPr>
                <w:lang w:eastAsia="de-DE"/>
              </w:rPr>
            </w:pPr>
            <w:r>
              <w:rPr>
                <w:lang w:eastAsia="de-DE"/>
              </w:rPr>
              <w:t xml:space="preserve">15 </w:t>
            </w:r>
            <w:r w:rsidR="00F937E0">
              <w:rPr>
                <w:lang w:eastAsia="de-DE"/>
              </w:rPr>
              <w:t>Min.</w:t>
            </w:r>
          </w:p>
        </w:tc>
        <w:tc>
          <w:tcPr>
            <w:tcW w:w="3853" w:type="dxa"/>
            <w:shd w:val="clear" w:color="auto" w:fill="auto"/>
          </w:tcPr>
          <w:p w:rsidR="006A1DAC" w:rsidRDefault="006A1DAC" w:rsidP="00B3201D">
            <w:pPr>
              <w:jc w:val="both"/>
              <w:rPr>
                <w:lang w:eastAsia="de-DE"/>
              </w:rPr>
            </w:pPr>
            <w:r>
              <w:rPr>
                <w:lang w:eastAsia="de-DE"/>
              </w:rPr>
              <w:t>Bearbeiten Sie die Arbeitsblätter:</w:t>
            </w:r>
          </w:p>
          <w:p w:rsidR="006A1DAC" w:rsidRDefault="006A1DAC" w:rsidP="00B3201D">
            <w:pPr>
              <w:jc w:val="both"/>
              <w:rPr>
                <w:lang w:eastAsia="de-DE"/>
              </w:rPr>
            </w:pPr>
            <w:r w:rsidRPr="0005458B">
              <w:rPr>
                <w:b/>
                <w:lang w:eastAsia="de-DE"/>
              </w:rPr>
              <w:t>Icons</w:t>
            </w:r>
          </w:p>
          <w:p w:rsidR="006A1DAC" w:rsidRDefault="006A1DAC" w:rsidP="00B3201D">
            <w:pPr>
              <w:jc w:val="both"/>
              <w:rPr>
                <w:lang w:eastAsia="de-DE"/>
              </w:rPr>
            </w:pPr>
          </w:p>
          <w:p w:rsidR="006A1DAC" w:rsidRPr="009A3177" w:rsidRDefault="006A1DAC" w:rsidP="00B3201D">
            <w:pPr>
              <w:jc w:val="both"/>
              <w:rPr>
                <w:lang w:eastAsia="de-DE"/>
              </w:rPr>
            </w:pPr>
          </w:p>
        </w:tc>
        <w:tc>
          <w:tcPr>
            <w:tcW w:w="1730" w:type="dxa"/>
          </w:tcPr>
          <w:p w:rsidR="006A1DAC" w:rsidRDefault="006A1DAC" w:rsidP="00B3201D">
            <w:pPr>
              <w:jc w:val="both"/>
              <w:rPr>
                <w:lang w:eastAsia="de-DE"/>
              </w:rPr>
            </w:pPr>
            <w:r>
              <w:rPr>
                <w:lang w:eastAsia="de-DE"/>
              </w:rPr>
              <w:t xml:space="preserve">EG1.01.02.01 </w:t>
            </w:r>
            <w:r w:rsidRPr="00B45E19">
              <w:rPr>
                <w:b/>
                <w:noProof/>
                <w:sz w:val="24"/>
                <w:lang w:eastAsia="de-DE"/>
              </w:rPr>
              <w:drawing>
                <wp:inline distT="0" distB="0" distL="0" distR="0" wp14:anchorId="512C286D" wp14:editId="2617ACA6">
                  <wp:extent cx="180000" cy="164945"/>
                  <wp:effectExtent l="0" t="0" r="0" b="6985"/>
                  <wp:docPr id="13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p>
          <w:p w:rsidR="006A1DAC" w:rsidRPr="009A3177" w:rsidRDefault="006A1DAC" w:rsidP="00B3201D">
            <w:pPr>
              <w:jc w:val="both"/>
              <w:rPr>
                <w:lang w:eastAsia="de-DE"/>
              </w:rPr>
            </w:pPr>
            <w:r>
              <w:rPr>
                <w:lang w:eastAsia="de-DE"/>
              </w:rPr>
              <w:t xml:space="preserve">EG1.01.02.01 </w:t>
            </w:r>
            <w:r>
              <w:rPr>
                <w:lang w:eastAsia="de-DE"/>
              </w:rPr>
              <w:br/>
            </w:r>
            <w:r w:rsidRPr="00B45E19">
              <w:rPr>
                <w:b/>
                <w:noProof/>
                <w:sz w:val="24"/>
                <w:lang w:eastAsia="de-DE"/>
              </w:rPr>
              <w:drawing>
                <wp:inline distT="0" distB="0" distL="0" distR="0" wp14:anchorId="754727FB" wp14:editId="45D5B38E">
                  <wp:extent cx="180000" cy="165113"/>
                  <wp:effectExtent l="0" t="0" r="0" b="6350"/>
                  <wp:docPr id="13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lang w:eastAsia="de-DE"/>
              </w:rPr>
              <w:drawing>
                <wp:inline distT="0" distB="0" distL="0" distR="0" wp14:anchorId="325633AA" wp14:editId="3008DBDF">
                  <wp:extent cx="180000" cy="165517"/>
                  <wp:effectExtent l="0" t="0" r="0" b="6350"/>
                  <wp:docPr id="13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r>
      <w:tr w:rsidR="006A1DAC" w:rsidRPr="00DE4890" w:rsidTr="00B3201D">
        <w:trPr>
          <w:trHeight w:val="624"/>
        </w:trPr>
        <w:tc>
          <w:tcPr>
            <w:tcW w:w="1064" w:type="dxa"/>
            <w:vAlign w:val="center"/>
          </w:tcPr>
          <w:p w:rsidR="006A1DAC" w:rsidRPr="00B56255" w:rsidRDefault="006A1DAC" w:rsidP="00B3201D">
            <w:pPr>
              <w:jc w:val="center"/>
              <w:rPr>
                <w:noProof/>
                <w:sz w:val="24"/>
                <w:lang w:eastAsia="de-DE"/>
              </w:rPr>
            </w:pPr>
            <w:r w:rsidRPr="00B56255">
              <w:rPr>
                <w:noProof/>
                <w:sz w:val="24"/>
                <w:lang w:eastAsia="de-DE"/>
              </w:rPr>
              <w:drawing>
                <wp:inline distT="0" distB="0" distL="0" distR="0" wp14:anchorId="5EE7CF0E" wp14:editId="7DFF2C24">
                  <wp:extent cx="323850" cy="323850"/>
                  <wp:effectExtent l="0" t="0" r="0" b="0"/>
                  <wp:docPr id="14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770" w:type="dxa"/>
            <w:shd w:val="clear" w:color="auto" w:fill="auto"/>
            <w:vAlign w:val="center"/>
          </w:tcPr>
          <w:p w:rsidR="006A1DAC" w:rsidRDefault="006A1DAC" w:rsidP="00B3201D">
            <w:pPr>
              <w:jc w:val="center"/>
              <w:rPr>
                <w:lang w:eastAsia="de-DE"/>
              </w:rPr>
            </w:pPr>
            <w:r>
              <w:rPr>
                <w:lang w:eastAsia="de-DE"/>
              </w:rPr>
              <w:t>5</w:t>
            </w:r>
          </w:p>
          <w:p w:rsidR="006A1DAC" w:rsidRDefault="00F937E0" w:rsidP="00B3201D">
            <w:pPr>
              <w:jc w:val="center"/>
              <w:rPr>
                <w:lang w:eastAsia="de-DE"/>
              </w:rPr>
            </w:pPr>
            <w:r>
              <w:rPr>
                <w:lang w:eastAsia="de-DE"/>
              </w:rPr>
              <w:t>Min.</w:t>
            </w:r>
          </w:p>
        </w:tc>
        <w:tc>
          <w:tcPr>
            <w:tcW w:w="3853" w:type="dxa"/>
            <w:shd w:val="clear" w:color="auto" w:fill="auto"/>
          </w:tcPr>
          <w:p w:rsidR="006A1DAC" w:rsidRDefault="006A1DAC" w:rsidP="00B3201D">
            <w:pPr>
              <w:jc w:val="both"/>
              <w:rPr>
                <w:lang w:eastAsia="de-DE"/>
              </w:rPr>
            </w:pPr>
            <w:r>
              <w:rPr>
                <w:lang w:eastAsia="de-DE"/>
              </w:rPr>
              <w:t>Im Plenum werden Fragen geklärt.</w:t>
            </w:r>
          </w:p>
        </w:tc>
        <w:tc>
          <w:tcPr>
            <w:tcW w:w="1730" w:type="dxa"/>
          </w:tcPr>
          <w:p w:rsidR="006A1DAC" w:rsidRDefault="006A1DAC" w:rsidP="00B3201D">
            <w:pPr>
              <w:jc w:val="both"/>
              <w:rPr>
                <w:lang w:eastAsia="de-DE"/>
              </w:rPr>
            </w:pPr>
          </w:p>
        </w:tc>
      </w:tr>
      <w:tr w:rsidR="006A1DAC" w:rsidRPr="00DE4890" w:rsidTr="00B3201D">
        <w:trPr>
          <w:trHeight w:val="624"/>
        </w:trPr>
        <w:tc>
          <w:tcPr>
            <w:tcW w:w="1064" w:type="dxa"/>
            <w:vAlign w:val="center"/>
          </w:tcPr>
          <w:p w:rsidR="006A1DAC" w:rsidRPr="00B56255" w:rsidRDefault="006A1DAC" w:rsidP="00B3201D">
            <w:pPr>
              <w:jc w:val="center"/>
              <w:rPr>
                <w:noProof/>
                <w:sz w:val="24"/>
                <w:lang w:eastAsia="de-DE"/>
              </w:rPr>
            </w:pPr>
            <w:r>
              <w:rPr>
                <w:noProof/>
                <w:lang w:eastAsia="de-DE"/>
              </w:rPr>
              <w:drawing>
                <wp:inline distT="0" distB="0" distL="0" distR="0" wp14:anchorId="414D5C09" wp14:editId="4FD0A1F5">
                  <wp:extent cx="216000" cy="246857"/>
                  <wp:effectExtent l="0" t="0" r="0" b="1270"/>
                  <wp:docPr id="155" name="Grafik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6000" cy="246857"/>
                          </a:xfrm>
                          <a:prstGeom prst="rect">
                            <a:avLst/>
                          </a:prstGeom>
                          <a:noFill/>
                        </pic:spPr>
                      </pic:pic>
                    </a:graphicData>
                  </a:graphic>
                </wp:inline>
              </w:drawing>
            </w:r>
          </w:p>
        </w:tc>
        <w:tc>
          <w:tcPr>
            <w:tcW w:w="770" w:type="dxa"/>
            <w:shd w:val="clear" w:color="auto" w:fill="auto"/>
            <w:vAlign w:val="center"/>
          </w:tcPr>
          <w:p w:rsidR="006A1DAC" w:rsidRDefault="006A1DAC" w:rsidP="00B3201D">
            <w:pPr>
              <w:jc w:val="center"/>
              <w:rPr>
                <w:lang w:eastAsia="de-DE"/>
              </w:rPr>
            </w:pPr>
            <w:r>
              <w:rPr>
                <w:lang w:eastAsia="de-DE"/>
              </w:rPr>
              <w:t xml:space="preserve">10 </w:t>
            </w:r>
            <w:r w:rsidR="00F937E0">
              <w:rPr>
                <w:lang w:eastAsia="de-DE"/>
              </w:rPr>
              <w:t>Min.</w:t>
            </w:r>
          </w:p>
        </w:tc>
        <w:tc>
          <w:tcPr>
            <w:tcW w:w="3853" w:type="dxa"/>
            <w:shd w:val="clear" w:color="auto" w:fill="auto"/>
          </w:tcPr>
          <w:p w:rsidR="006A1DAC" w:rsidRDefault="006A1DAC" w:rsidP="00B3201D">
            <w:pPr>
              <w:jc w:val="both"/>
              <w:rPr>
                <w:lang w:eastAsia="de-DE"/>
              </w:rPr>
            </w:pPr>
            <w:r w:rsidRPr="009B4760">
              <w:rPr>
                <w:noProof/>
                <w:lang w:eastAsia="de-DE"/>
              </w:rPr>
              <w:t>Zur Einstimmung besuchen Sie alle Stati</w:t>
            </w:r>
            <w:r>
              <w:rPr>
                <w:noProof/>
                <w:lang w:eastAsia="de-DE"/>
              </w:rPr>
              <w:t xml:space="preserve">onen zu den Berufen in der Gastronomie. </w:t>
            </w:r>
            <w:r w:rsidRPr="009B4760">
              <w:rPr>
                <w:noProof/>
                <w:lang w:eastAsia="de-DE"/>
              </w:rPr>
              <w:t xml:space="preserve">Nehmen Sie von jeder Station ein </w:t>
            </w:r>
            <w:r w:rsidRPr="009B4760">
              <w:rPr>
                <w:b/>
                <w:bCs/>
                <w:color w:val="000000"/>
                <w:lang w:eastAsia="de-DE"/>
              </w:rPr>
              <w:t>„Lesezeichen“</w:t>
            </w:r>
            <w:r w:rsidRPr="009B4760">
              <w:rPr>
                <w:noProof/>
                <w:color w:val="00B0F0"/>
                <w:lang w:eastAsia="de-DE"/>
              </w:rPr>
              <w:t xml:space="preserve"> </w:t>
            </w:r>
            <w:r>
              <w:rPr>
                <w:noProof/>
                <w:lang w:eastAsia="de-DE"/>
              </w:rPr>
              <w:t xml:space="preserve">zu den ausgewählten </w:t>
            </w:r>
            <w:r w:rsidRPr="009B4760">
              <w:rPr>
                <w:noProof/>
                <w:lang w:eastAsia="de-DE"/>
              </w:rPr>
              <w:t>Berufen mit.</w:t>
            </w:r>
          </w:p>
        </w:tc>
        <w:tc>
          <w:tcPr>
            <w:tcW w:w="1730" w:type="dxa"/>
          </w:tcPr>
          <w:p w:rsidR="006A1DAC" w:rsidRDefault="006A1DAC" w:rsidP="00B3201D">
            <w:pPr>
              <w:jc w:val="both"/>
              <w:rPr>
                <w:lang w:eastAsia="de-DE"/>
              </w:rPr>
            </w:pPr>
            <w:r>
              <w:rPr>
                <w:lang w:eastAsia="de-DE"/>
              </w:rPr>
              <w:t>EG1.01.02.02</w:t>
            </w:r>
          </w:p>
          <w:p w:rsidR="006A1DAC" w:rsidRDefault="006A1DAC" w:rsidP="00B3201D">
            <w:pPr>
              <w:pStyle w:val="Textkrper"/>
              <w:jc w:val="left"/>
              <w:rPr>
                <w:noProof/>
              </w:rPr>
            </w:pPr>
            <w:r w:rsidRPr="00B45E19">
              <w:rPr>
                <w:b/>
                <w:noProof/>
                <w:sz w:val="24"/>
              </w:rPr>
              <w:drawing>
                <wp:inline distT="0" distB="0" distL="0" distR="0" wp14:anchorId="11E201EF" wp14:editId="2670DDB5">
                  <wp:extent cx="180000" cy="164945"/>
                  <wp:effectExtent l="0" t="0" r="0" b="6985"/>
                  <wp:docPr id="108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52F61EDA" wp14:editId="470A7094">
                  <wp:extent cx="180000" cy="165113"/>
                  <wp:effectExtent l="0" t="0" r="0" b="6350"/>
                  <wp:docPr id="108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768DC05E" wp14:editId="3719D7DA">
                  <wp:extent cx="180000" cy="165517"/>
                  <wp:effectExtent l="0" t="0" r="0" b="6350"/>
                  <wp:docPr id="108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6A1DAC" w:rsidRDefault="006A1DAC" w:rsidP="00B3201D">
            <w:pPr>
              <w:jc w:val="both"/>
              <w:rPr>
                <w:lang w:eastAsia="de-DE"/>
              </w:rPr>
            </w:pPr>
          </w:p>
        </w:tc>
      </w:tr>
    </w:tbl>
    <w:p w:rsidR="006A1DAC" w:rsidRDefault="006A1DAC" w:rsidP="006A1DAC">
      <w:pPr>
        <w:pStyle w:val="Marginaliegrau"/>
        <w:framePr w:wrap="around" w:x="8720" w:y="59"/>
        <w:rPr>
          <w:lang w:eastAsia="de-DE"/>
        </w:rPr>
      </w:pPr>
      <w:r>
        <w:rPr>
          <w:lang w:eastAsia="de-DE"/>
        </w:rPr>
        <w:t>Wählen Sie für sich eine Niveaustufe aus.</w:t>
      </w:r>
    </w:p>
    <w:tbl>
      <w:tblPr>
        <w:tblW w:w="7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056"/>
        <w:gridCol w:w="768"/>
        <w:gridCol w:w="3863"/>
        <w:gridCol w:w="1730"/>
      </w:tblGrid>
      <w:tr w:rsidR="006A1DAC" w:rsidRPr="00DE4890" w:rsidTr="00B3201D">
        <w:trPr>
          <w:trHeight w:val="624"/>
        </w:trPr>
        <w:tc>
          <w:tcPr>
            <w:tcW w:w="1056" w:type="dxa"/>
            <w:vAlign w:val="center"/>
          </w:tcPr>
          <w:p w:rsidR="006A1DAC" w:rsidRPr="00B56255" w:rsidRDefault="006A1DAC" w:rsidP="00B3201D">
            <w:pPr>
              <w:jc w:val="center"/>
              <w:rPr>
                <w:noProof/>
                <w:sz w:val="24"/>
                <w:lang w:eastAsia="de-DE"/>
              </w:rPr>
            </w:pPr>
          </w:p>
        </w:tc>
        <w:tc>
          <w:tcPr>
            <w:tcW w:w="768" w:type="dxa"/>
            <w:shd w:val="clear" w:color="auto" w:fill="auto"/>
            <w:vAlign w:val="center"/>
          </w:tcPr>
          <w:p w:rsidR="006A1DAC" w:rsidRDefault="006A1DAC" w:rsidP="00B3201D">
            <w:pPr>
              <w:jc w:val="center"/>
              <w:rPr>
                <w:lang w:eastAsia="de-DE"/>
              </w:rPr>
            </w:pPr>
            <w:r>
              <w:rPr>
                <w:lang w:eastAsia="de-DE"/>
              </w:rPr>
              <w:t>45</w:t>
            </w:r>
          </w:p>
          <w:p w:rsidR="006A1DAC" w:rsidRDefault="00F937E0" w:rsidP="00B3201D">
            <w:pPr>
              <w:jc w:val="center"/>
              <w:rPr>
                <w:lang w:eastAsia="de-DE"/>
              </w:rPr>
            </w:pPr>
            <w:r>
              <w:rPr>
                <w:lang w:eastAsia="de-DE"/>
              </w:rPr>
              <w:t>Min.</w:t>
            </w:r>
          </w:p>
        </w:tc>
        <w:tc>
          <w:tcPr>
            <w:tcW w:w="3863" w:type="dxa"/>
            <w:shd w:val="clear" w:color="auto" w:fill="auto"/>
          </w:tcPr>
          <w:p w:rsidR="006A1DAC" w:rsidRDefault="006A1DAC" w:rsidP="00B3201D">
            <w:pPr>
              <w:jc w:val="both"/>
              <w:rPr>
                <w:lang w:eastAsia="de-DE"/>
              </w:rPr>
            </w:pPr>
            <w:r>
              <w:rPr>
                <w:lang w:eastAsia="de-DE"/>
              </w:rPr>
              <w:t>Führen Sie die Arbeitsaufträge durch.</w:t>
            </w:r>
          </w:p>
        </w:tc>
        <w:tc>
          <w:tcPr>
            <w:tcW w:w="1730" w:type="dxa"/>
          </w:tcPr>
          <w:p w:rsidR="006A1DAC" w:rsidRDefault="006A1DAC" w:rsidP="00B3201D">
            <w:pPr>
              <w:jc w:val="both"/>
              <w:rPr>
                <w:lang w:eastAsia="de-DE"/>
              </w:rPr>
            </w:pPr>
            <w:r>
              <w:rPr>
                <w:lang w:eastAsia="de-DE"/>
              </w:rPr>
              <w:t xml:space="preserve">EG1.01.02.02.01 </w:t>
            </w:r>
            <w:r w:rsidRPr="00B45E19">
              <w:rPr>
                <w:b/>
                <w:noProof/>
                <w:sz w:val="24"/>
                <w:lang w:eastAsia="de-DE"/>
              </w:rPr>
              <w:drawing>
                <wp:inline distT="0" distB="0" distL="0" distR="0" wp14:anchorId="757A89DA" wp14:editId="79077138">
                  <wp:extent cx="180000" cy="164945"/>
                  <wp:effectExtent l="0" t="0" r="0" b="6985"/>
                  <wp:docPr id="43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lang w:eastAsia="de-DE"/>
              </w:rPr>
              <w:drawing>
                <wp:inline distT="0" distB="0" distL="0" distR="0" wp14:anchorId="2D8F694E" wp14:editId="71C7A7D4">
                  <wp:extent cx="180000" cy="165113"/>
                  <wp:effectExtent l="0" t="0" r="0" b="6350"/>
                  <wp:docPr id="430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proofErr w:type="spellStart"/>
            <w:r>
              <w:rPr>
                <w:lang w:eastAsia="de-DE"/>
              </w:rPr>
              <w:t>EG1.01.02.02.01</w:t>
            </w:r>
            <w:proofErr w:type="spellEnd"/>
            <w:r>
              <w:rPr>
                <w:lang w:eastAsia="de-DE"/>
              </w:rPr>
              <w:t xml:space="preserve"> </w:t>
            </w:r>
            <w:r w:rsidRPr="00B45E19">
              <w:rPr>
                <w:b/>
                <w:noProof/>
                <w:sz w:val="24"/>
                <w:lang w:eastAsia="de-DE"/>
              </w:rPr>
              <w:drawing>
                <wp:inline distT="0" distB="0" distL="0" distR="0" wp14:anchorId="137E6FB2" wp14:editId="748FC6EB">
                  <wp:extent cx="180000" cy="165517"/>
                  <wp:effectExtent l="0" t="0" r="0" b="6350"/>
                  <wp:docPr id="430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r>
      <w:tr w:rsidR="006A1DAC" w:rsidRPr="00DE4890" w:rsidTr="00B3201D">
        <w:trPr>
          <w:trHeight w:val="624"/>
        </w:trPr>
        <w:tc>
          <w:tcPr>
            <w:tcW w:w="1056" w:type="dxa"/>
            <w:vAlign w:val="center"/>
          </w:tcPr>
          <w:p w:rsidR="006A1DAC" w:rsidRPr="00B56255" w:rsidRDefault="006A1DAC" w:rsidP="00B3201D">
            <w:pPr>
              <w:jc w:val="center"/>
              <w:rPr>
                <w:noProof/>
                <w:sz w:val="24"/>
                <w:lang w:eastAsia="de-DE"/>
              </w:rPr>
            </w:pPr>
            <w:r w:rsidRPr="00B56255">
              <w:rPr>
                <w:noProof/>
                <w:sz w:val="24"/>
                <w:lang w:eastAsia="de-DE"/>
              </w:rPr>
              <w:drawing>
                <wp:inline distT="0" distB="0" distL="0" distR="0" wp14:anchorId="4ACF1B9C" wp14:editId="0662FB47">
                  <wp:extent cx="323850" cy="323850"/>
                  <wp:effectExtent l="0" t="0" r="0" b="0"/>
                  <wp:docPr id="430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768" w:type="dxa"/>
            <w:shd w:val="clear" w:color="auto" w:fill="auto"/>
            <w:vAlign w:val="center"/>
          </w:tcPr>
          <w:p w:rsidR="006A1DAC" w:rsidRDefault="006A1DAC" w:rsidP="00B3201D">
            <w:pPr>
              <w:jc w:val="center"/>
              <w:rPr>
                <w:lang w:eastAsia="de-DE"/>
              </w:rPr>
            </w:pPr>
            <w:r>
              <w:rPr>
                <w:lang w:eastAsia="de-DE"/>
              </w:rPr>
              <w:t>10</w:t>
            </w:r>
          </w:p>
          <w:p w:rsidR="006A1DAC" w:rsidRDefault="00F937E0" w:rsidP="00B3201D">
            <w:pPr>
              <w:jc w:val="center"/>
              <w:rPr>
                <w:lang w:eastAsia="de-DE"/>
              </w:rPr>
            </w:pPr>
            <w:r>
              <w:rPr>
                <w:lang w:eastAsia="de-DE"/>
              </w:rPr>
              <w:t>Min.</w:t>
            </w:r>
          </w:p>
        </w:tc>
        <w:tc>
          <w:tcPr>
            <w:tcW w:w="3863" w:type="dxa"/>
            <w:shd w:val="clear" w:color="auto" w:fill="auto"/>
          </w:tcPr>
          <w:p w:rsidR="006A1DAC" w:rsidRDefault="006A1DAC" w:rsidP="00B3201D">
            <w:pPr>
              <w:jc w:val="both"/>
              <w:rPr>
                <w:lang w:eastAsia="de-DE"/>
              </w:rPr>
            </w:pPr>
            <w:r>
              <w:rPr>
                <w:lang w:eastAsia="de-DE"/>
              </w:rPr>
              <w:t>Im Plenum werden Fragen geklärt.</w:t>
            </w:r>
          </w:p>
        </w:tc>
        <w:tc>
          <w:tcPr>
            <w:tcW w:w="1730" w:type="dxa"/>
          </w:tcPr>
          <w:p w:rsidR="006A1DAC" w:rsidRDefault="006A1DAC" w:rsidP="00B3201D">
            <w:pPr>
              <w:jc w:val="both"/>
              <w:rPr>
                <w:lang w:eastAsia="de-DE"/>
              </w:rPr>
            </w:pPr>
          </w:p>
        </w:tc>
      </w:tr>
    </w:tbl>
    <w:p w:rsidR="006A1DAC" w:rsidRDefault="006A1DAC" w:rsidP="006A1DAC">
      <w:pPr>
        <w:pStyle w:val="Marginaliegrau"/>
        <w:framePr w:wrap="around" w:x="8663" w:y="1590"/>
        <w:rPr>
          <w:lang w:eastAsia="de-DE"/>
        </w:rPr>
      </w:pPr>
      <w:r>
        <w:rPr>
          <w:lang w:eastAsia="de-DE"/>
        </w:rPr>
        <w:lastRenderedPageBreak/>
        <w:t>Wählen Sie für sich eine Niveaustufe aus.</w:t>
      </w:r>
    </w:p>
    <w:tbl>
      <w:tblPr>
        <w:tblW w:w="7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056"/>
        <w:gridCol w:w="768"/>
        <w:gridCol w:w="3863"/>
        <w:gridCol w:w="1730"/>
      </w:tblGrid>
      <w:tr w:rsidR="006A1DAC" w:rsidRPr="00DE4890" w:rsidTr="00B3201D">
        <w:trPr>
          <w:trHeight w:val="624"/>
        </w:trPr>
        <w:tc>
          <w:tcPr>
            <w:tcW w:w="1056" w:type="dxa"/>
            <w:vAlign w:val="center"/>
          </w:tcPr>
          <w:p w:rsidR="006A1DAC" w:rsidRPr="00B56255" w:rsidRDefault="006A1DAC" w:rsidP="00B3201D">
            <w:pPr>
              <w:jc w:val="center"/>
              <w:rPr>
                <w:noProof/>
                <w:sz w:val="24"/>
                <w:lang w:eastAsia="de-DE"/>
              </w:rPr>
            </w:pPr>
            <w:r w:rsidRPr="00B56255">
              <w:rPr>
                <w:noProof/>
                <w:sz w:val="24"/>
                <w:lang w:eastAsia="de-DE"/>
              </w:rPr>
              <w:drawing>
                <wp:inline distT="0" distB="0" distL="0" distR="0" wp14:anchorId="1E4E90D6" wp14:editId="47172481">
                  <wp:extent cx="323850" cy="323850"/>
                  <wp:effectExtent l="0" t="0" r="0" b="0"/>
                  <wp:docPr id="430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768" w:type="dxa"/>
            <w:shd w:val="clear" w:color="auto" w:fill="auto"/>
            <w:vAlign w:val="center"/>
          </w:tcPr>
          <w:p w:rsidR="006A1DAC" w:rsidRDefault="006A1DAC" w:rsidP="00B3201D">
            <w:pPr>
              <w:jc w:val="center"/>
              <w:rPr>
                <w:lang w:eastAsia="de-DE"/>
              </w:rPr>
            </w:pPr>
            <w:r>
              <w:rPr>
                <w:lang w:eastAsia="de-DE"/>
              </w:rPr>
              <w:t>15</w:t>
            </w:r>
          </w:p>
          <w:p w:rsidR="006A1DAC" w:rsidRDefault="00F937E0" w:rsidP="00B3201D">
            <w:pPr>
              <w:jc w:val="center"/>
              <w:rPr>
                <w:lang w:eastAsia="de-DE"/>
              </w:rPr>
            </w:pPr>
            <w:r>
              <w:rPr>
                <w:lang w:eastAsia="de-DE"/>
              </w:rPr>
              <w:t>Min.</w:t>
            </w:r>
          </w:p>
        </w:tc>
        <w:tc>
          <w:tcPr>
            <w:tcW w:w="3863" w:type="dxa"/>
            <w:shd w:val="clear" w:color="auto" w:fill="auto"/>
          </w:tcPr>
          <w:p w:rsidR="006A1DAC" w:rsidRDefault="006A1DAC" w:rsidP="00B3201D">
            <w:pPr>
              <w:pStyle w:val="Textkrper"/>
              <w:jc w:val="left"/>
              <w:rPr>
                <w:noProof/>
              </w:rPr>
            </w:pPr>
            <w:r w:rsidRPr="00367C3E">
              <w:rPr>
                <w:noProof/>
              </w:rPr>
              <w:t>Entscheiden Sie sich für einen der fünf Berufe aus der Gastronomie. Für diesen Beruf erhalten Sie eine Aufgabe. Teilen Sie selbstständig die Berufe untereinander auf</w:t>
            </w:r>
            <w:r>
              <w:rPr>
                <w:noProof/>
              </w:rPr>
              <w:t>.</w:t>
            </w:r>
          </w:p>
          <w:p w:rsidR="006A1DAC" w:rsidRDefault="006A1DAC" w:rsidP="00B3201D">
            <w:pPr>
              <w:pStyle w:val="Textkrper"/>
              <w:jc w:val="left"/>
              <w:rPr>
                <w:noProof/>
              </w:rPr>
            </w:pPr>
          </w:p>
          <w:p w:rsidR="006A1DAC" w:rsidRPr="00913029" w:rsidRDefault="006A1DAC" w:rsidP="00B3201D">
            <w:pPr>
              <w:pStyle w:val="Textkrper"/>
              <w:rPr>
                <w:b/>
                <w:noProof/>
              </w:rPr>
            </w:pPr>
            <w:r w:rsidRPr="00913029">
              <w:rPr>
                <w:b/>
                <w:noProof/>
              </w:rPr>
              <w:t>Folgende Berufe stehen zur Verfügung:</w:t>
            </w:r>
          </w:p>
          <w:p w:rsidR="006A1DAC" w:rsidRDefault="006A1DAC" w:rsidP="00B3201D">
            <w:pPr>
              <w:pStyle w:val="Textkrper"/>
              <w:jc w:val="left"/>
              <w:rPr>
                <w:noProof/>
              </w:rPr>
            </w:pPr>
            <w:r w:rsidRPr="00913029">
              <w:rPr>
                <w:b/>
                <w:noProof/>
              </w:rPr>
              <w:t>4</w:t>
            </w:r>
            <w:r>
              <w:rPr>
                <w:noProof/>
              </w:rPr>
              <w:t xml:space="preserve"> Köche/Köchinnen </w:t>
            </w:r>
            <w:r w:rsidRPr="00B45E19">
              <w:rPr>
                <w:b/>
                <w:noProof/>
                <w:sz w:val="24"/>
              </w:rPr>
              <w:drawing>
                <wp:inline distT="0" distB="0" distL="0" distR="0" wp14:anchorId="5DE03CA2" wp14:editId="7E82EF89">
                  <wp:extent cx="180000" cy="164860"/>
                  <wp:effectExtent l="0" t="0" r="0" b="6985"/>
                  <wp:docPr id="43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4860"/>
                          </a:xfrm>
                          <a:prstGeom prst="rect">
                            <a:avLst/>
                          </a:prstGeom>
                          <a:noFill/>
                          <a:ln>
                            <a:noFill/>
                          </a:ln>
                        </pic:spPr>
                      </pic:pic>
                    </a:graphicData>
                  </a:graphic>
                </wp:inline>
              </w:drawing>
            </w:r>
          </w:p>
          <w:p w:rsidR="006A1DAC" w:rsidRDefault="006A1DAC" w:rsidP="00B3201D">
            <w:pPr>
              <w:pStyle w:val="Textkrper"/>
              <w:jc w:val="left"/>
              <w:rPr>
                <w:noProof/>
              </w:rPr>
            </w:pPr>
            <w:r>
              <w:rPr>
                <w:b/>
                <w:noProof/>
              </w:rPr>
              <w:t>2</w:t>
            </w:r>
            <w:r>
              <w:rPr>
                <w:noProof/>
              </w:rPr>
              <w:t xml:space="preserve"> Restaurantfachleute </w:t>
            </w:r>
            <w:r w:rsidRPr="00B45E19">
              <w:rPr>
                <w:b/>
                <w:noProof/>
                <w:sz w:val="24"/>
              </w:rPr>
              <w:drawing>
                <wp:inline distT="0" distB="0" distL="0" distR="0" wp14:anchorId="002C4F10" wp14:editId="3EE1C8B1">
                  <wp:extent cx="180000" cy="164945"/>
                  <wp:effectExtent l="0" t="0" r="0" b="6985"/>
                  <wp:docPr id="57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76DD0AC3" wp14:editId="18F2C89D">
                  <wp:extent cx="180000" cy="165113"/>
                  <wp:effectExtent l="0" t="0" r="0" b="6350"/>
                  <wp:docPr id="431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3506E68F" wp14:editId="64C7C647">
                  <wp:extent cx="180000" cy="165517"/>
                  <wp:effectExtent l="0" t="0" r="0" b="6350"/>
                  <wp:docPr id="43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6A1DAC" w:rsidRDefault="006A1DAC" w:rsidP="00B3201D">
            <w:pPr>
              <w:pStyle w:val="Textkrper"/>
              <w:jc w:val="left"/>
              <w:rPr>
                <w:noProof/>
              </w:rPr>
            </w:pPr>
            <w:r>
              <w:rPr>
                <w:b/>
                <w:noProof/>
              </w:rPr>
              <w:t>2</w:t>
            </w:r>
            <w:r>
              <w:rPr>
                <w:noProof/>
              </w:rPr>
              <w:t xml:space="preserve"> Hotelfachleute </w:t>
            </w:r>
            <w:r w:rsidRPr="00B45E19">
              <w:rPr>
                <w:b/>
                <w:noProof/>
                <w:sz w:val="24"/>
              </w:rPr>
              <w:drawing>
                <wp:inline distT="0" distB="0" distL="0" distR="0" wp14:anchorId="5F0E72D3" wp14:editId="4857EB1C">
                  <wp:extent cx="180000" cy="164945"/>
                  <wp:effectExtent l="0" t="0" r="0" b="6985"/>
                  <wp:docPr id="431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6FE35E92" wp14:editId="00AFF93C">
                  <wp:extent cx="180000" cy="165113"/>
                  <wp:effectExtent l="0" t="0" r="0" b="6350"/>
                  <wp:docPr id="43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79F91F60" wp14:editId="6535A900">
                  <wp:extent cx="180000" cy="165517"/>
                  <wp:effectExtent l="0" t="0" r="0" b="6350"/>
                  <wp:docPr id="431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6A1DAC" w:rsidRDefault="006A1DAC" w:rsidP="00B3201D">
            <w:pPr>
              <w:pStyle w:val="Textkrper"/>
              <w:jc w:val="left"/>
              <w:rPr>
                <w:noProof/>
              </w:rPr>
            </w:pPr>
            <w:r w:rsidRPr="00913029">
              <w:rPr>
                <w:b/>
                <w:noProof/>
              </w:rPr>
              <w:t xml:space="preserve">2 </w:t>
            </w:r>
            <w:r>
              <w:rPr>
                <w:noProof/>
              </w:rPr>
              <w:t xml:space="preserve">Fachkräfte im Gastgewerbe </w:t>
            </w:r>
            <w:r w:rsidRPr="00B45E19">
              <w:rPr>
                <w:b/>
                <w:noProof/>
                <w:sz w:val="24"/>
              </w:rPr>
              <w:drawing>
                <wp:inline distT="0" distB="0" distL="0" distR="0" wp14:anchorId="56A1456F" wp14:editId="03F18467">
                  <wp:extent cx="180000" cy="164945"/>
                  <wp:effectExtent l="0" t="0" r="0" b="6985"/>
                  <wp:docPr id="123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6371050F" wp14:editId="01DBFFA6">
                  <wp:extent cx="180000" cy="165113"/>
                  <wp:effectExtent l="0" t="0" r="0" b="6350"/>
                  <wp:docPr id="431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p>
          <w:p w:rsidR="006A1DAC" w:rsidRDefault="006A1DAC" w:rsidP="00B3201D">
            <w:pPr>
              <w:jc w:val="both"/>
              <w:rPr>
                <w:lang w:eastAsia="de-DE"/>
              </w:rPr>
            </w:pPr>
            <w:r>
              <w:rPr>
                <w:b/>
                <w:noProof/>
              </w:rPr>
              <w:t>2</w:t>
            </w:r>
            <w:r>
              <w:rPr>
                <w:noProof/>
              </w:rPr>
              <w:t xml:space="preserve"> Systemgastronomen </w:t>
            </w:r>
            <w:r w:rsidRPr="00B45E19">
              <w:rPr>
                <w:b/>
                <w:noProof/>
                <w:sz w:val="24"/>
                <w:lang w:eastAsia="de-DE"/>
              </w:rPr>
              <w:drawing>
                <wp:inline distT="0" distB="0" distL="0" distR="0" wp14:anchorId="6FEB25B2" wp14:editId="2B1205D1">
                  <wp:extent cx="180000" cy="164860"/>
                  <wp:effectExtent l="0" t="0" r="0" b="6985"/>
                  <wp:docPr id="431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4860"/>
                          </a:xfrm>
                          <a:prstGeom prst="rect">
                            <a:avLst/>
                          </a:prstGeom>
                          <a:noFill/>
                          <a:ln>
                            <a:noFill/>
                          </a:ln>
                        </pic:spPr>
                      </pic:pic>
                    </a:graphicData>
                  </a:graphic>
                </wp:inline>
              </w:drawing>
            </w:r>
          </w:p>
        </w:tc>
        <w:tc>
          <w:tcPr>
            <w:tcW w:w="1730" w:type="dxa"/>
          </w:tcPr>
          <w:p w:rsidR="006A1DAC" w:rsidRPr="008058B2" w:rsidRDefault="006A1DAC" w:rsidP="00B3201D">
            <w:pPr>
              <w:jc w:val="both"/>
              <w:rPr>
                <w:lang w:val="en-US" w:eastAsia="de-DE"/>
              </w:rPr>
            </w:pPr>
            <w:r w:rsidRPr="008058B2">
              <w:rPr>
                <w:lang w:val="en-US" w:eastAsia="de-DE"/>
              </w:rPr>
              <w:t>EG1.01.02.02.03</w:t>
            </w:r>
          </w:p>
          <w:p w:rsidR="006A1DAC" w:rsidRDefault="006A1DAC" w:rsidP="00B3201D">
            <w:pPr>
              <w:pStyle w:val="Textkrper"/>
              <w:jc w:val="left"/>
              <w:rPr>
                <w:noProof/>
              </w:rPr>
            </w:pPr>
            <w:r w:rsidRPr="00B45E19">
              <w:rPr>
                <w:b/>
                <w:noProof/>
                <w:sz w:val="24"/>
              </w:rPr>
              <w:drawing>
                <wp:inline distT="0" distB="0" distL="0" distR="0" wp14:anchorId="6D75FFC2" wp14:editId="62E1B7B3">
                  <wp:extent cx="180000" cy="164945"/>
                  <wp:effectExtent l="0" t="0" r="0" b="6985"/>
                  <wp:docPr id="107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08514265" wp14:editId="306CD38A">
                  <wp:extent cx="180000" cy="165113"/>
                  <wp:effectExtent l="0" t="0" r="0" b="6350"/>
                  <wp:docPr id="107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59FC2D79" wp14:editId="3A695AB7">
                  <wp:extent cx="180000" cy="165517"/>
                  <wp:effectExtent l="0" t="0" r="0" b="6350"/>
                  <wp:docPr id="108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6A1DAC" w:rsidRPr="008058B2" w:rsidRDefault="006A1DAC" w:rsidP="00B3201D">
            <w:pPr>
              <w:jc w:val="both"/>
              <w:rPr>
                <w:lang w:val="en-US" w:eastAsia="de-DE"/>
              </w:rPr>
            </w:pPr>
          </w:p>
          <w:p w:rsidR="006A1DAC" w:rsidRPr="008058B2" w:rsidRDefault="006A1DAC" w:rsidP="00B3201D">
            <w:pPr>
              <w:jc w:val="both"/>
              <w:rPr>
                <w:lang w:val="en-US" w:eastAsia="de-DE"/>
              </w:rPr>
            </w:pPr>
          </w:p>
          <w:p w:rsidR="006A1DAC" w:rsidRPr="008058B2" w:rsidRDefault="006A1DAC" w:rsidP="00B3201D">
            <w:pPr>
              <w:jc w:val="both"/>
              <w:rPr>
                <w:lang w:val="en-US" w:eastAsia="de-DE"/>
              </w:rPr>
            </w:pPr>
          </w:p>
          <w:p w:rsidR="006A1DAC" w:rsidRDefault="006A1DAC" w:rsidP="00B3201D">
            <w:pPr>
              <w:rPr>
                <w:lang w:val="en-US" w:eastAsia="de-DE"/>
              </w:rPr>
            </w:pPr>
          </w:p>
          <w:p w:rsidR="006A1DAC" w:rsidRDefault="006A1DAC" w:rsidP="00B3201D">
            <w:pPr>
              <w:rPr>
                <w:noProof/>
              </w:rPr>
            </w:pPr>
            <w:r>
              <w:rPr>
                <w:lang w:val="en-US" w:eastAsia="de-DE"/>
              </w:rPr>
              <w:t xml:space="preserve">EG1.01.02.02.04 - EG1.01.02.02.08 </w:t>
            </w:r>
          </w:p>
          <w:p w:rsidR="006A1DAC" w:rsidRDefault="006A1DAC" w:rsidP="00B3201D">
            <w:pPr>
              <w:pStyle w:val="Textkrper"/>
              <w:jc w:val="left"/>
              <w:rPr>
                <w:noProof/>
              </w:rPr>
            </w:pPr>
          </w:p>
        </w:tc>
      </w:tr>
      <w:tr w:rsidR="006A1DAC" w:rsidRPr="00DE4890" w:rsidTr="00B3201D">
        <w:trPr>
          <w:trHeight w:val="624"/>
        </w:trPr>
        <w:tc>
          <w:tcPr>
            <w:tcW w:w="1056" w:type="dxa"/>
            <w:vAlign w:val="center"/>
          </w:tcPr>
          <w:p w:rsidR="006A1DAC" w:rsidRPr="00B56255" w:rsidRDefault="006A1DAC" w:rsidP="00B3201D">
            <w:pPr>
              <w:jc w:val="center"/>
              <w:rPr>
                <w:noProof/>
                <w:sz w:val="24"/>
                <w:lang w:eastAsia="de-DE"/>
              </w:rPr>
            </w:pPr>
          </w:p>
        </w:tc>
        <w:tc>
          <w:tcPr>
            <w:tcW w:w="768" w:type="dxa"/>
            <w:shd w:val="clear" w:color="auto" w:fill="auto"/>
            <w:vAlign w:val="center"/>
          </w:tcPr>
          <w:p w:rsidR="006A1DAC" w:rsidRDefault="006A1DAC" w:rsidP="00B3201D">
            <w:pPr>
              <w:jc w:val="center"/>
              <w:rPr>
                <w:lang w:eastAsia="de-DE"/>
              </w:rPr>
            </w:pPr>
            <w:r>
              <w:rPr>
                <w:lang w:eastAsia="de-DE"/>
              </w:rPr>
              <w:t xml:space="preserve">45 </w:t>
            </w:r>
            <w:r w:rsidR="00F937E0">
              <w:rPr>
                <w:lang w:eastAsia="de-DE"/>
              </w:rPr>
              <w:t>Min.</w:t>
            </w:r>
          </w:p>
        </w:tc>
        <w:tc>
          <w:tcPr>
            <w:tcW w:w="3863" w:type="dxa"/>
            <w:shd w:val="clear" w:color="auto" w:fill="auto"/>
          </w:tcPr>
          <w:p w:rsidR="006A1DAC" w:rsidRPr="00367C3E" w:rsidRDefault="006A1DAC" w:rsidP="00B3201D">
            <w:pPr>
              <w:pStyle w:val="Textkrper"/>
              <w:jc w:val="left"/>
              <w:rPr>
                <w:noProof/>
              </w:rPr>
            </w:pPr>
            <w:r>
              <w:rPr>
                <w:noProof/>
              </w:rPr>
              <w:t>Lesen Sie die Arbeitsaufträge und führen Sie diese praktisch durch.</w:t>
            </w:r>
            <w:r w:rsidR="00BA45CF" w:rsidRPr="00AA18D1">
              <w:rPr>
                <w:noProof/>
              </w:rPr>
              <w:t xml:space="preserve"> </w:t>
            </w:r>
          </w:p>
        </w:tc>
        <w:tc>
          <w:tcPr>
            <w:tcW w:w="1730" w:type="dxa"/>
          </w:tcPr>
          <w:p w:rsidR="006A1DAC" w:rsidRPr="00EC4086" w:rsidRDefault="00BA45CF" w:rsidP="00B3201D">
            <w:pPr>
              <w:jc w:val="both"/>
              <w:rPr>
                <w:lang w:val="en-US" w:eastAsia="de-DE"/>
              </w:rPr>
            </w:pPr>
            <w:r w:rsidRPr="00AA18D1">
              <w:rPr>
                <w:noProof/>
                <w:lang w:eastAsia="de-DE"/>
              </w:rPr>
              <w:drawing>
                <wp:anchor distT="0" distB="0" distL="114300" distR="114300" simplePos="0" relativeHeight="252163072" behindDoc="0" locked="0" layoutInCell="1" allowOverlap="1" wp14:anchorId="76C9FD90" wp14:editId="3E116A69">
                  <wp:simplePos x="0" y="0"/>
                  <wp:positionH relativeFrom="column">
                    <wp:posOffset>1095789</wp:posOffset>
                  </wp:positionH>
                  <wp:positionV relativeFrom="paragraph">
                    <wp:posOffset>-2540</wp:posOffset>
                  </wp:positionV>
                  <wp:extent cx="314325" cy="314325"/>
                  <wp:effectExtent l="0" t="0" r="9525" b="9525"/>
                  <wp:wrapNone/>
                  <wp:docPr id="4668" name="Grafik 4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6A1DAC">
              <w:rPr>
                <w:lang w:val="en-US" w:eastAsia="de-DE"/>
              </w:rPr>
              <w:t xml:space="preserve">EG1.01.02.02.04 </w:t>
            </w:r>
            <w:r w:rsidR="006A1DAC" w:rsidRPr="00B45E19">
              <w:rPr>
                <w:b/>
                <w:noProof/>
                <w:sz w:val="24"/>
                <w:lang w:eastAsia="de-DE"/>
              </w:rPr>
              <w:drawing>
                <wp:inline distT="0" distB="0" distL="0" distR="0" wp14:anchorId="3D2C039B" wp14:editId="5C931365">
                  <wp:extent cx="180000" cy="164860"/>
                  <wp:effectExtent l="0" t="0" r="0" b="6985"/>
                  <wp:docPr id="9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4860"/>
                          </a:xfrm>
                          <a:prstGeom prst="rect">
                            <a:avLst/>
                          </a:prstGeom>
                          <a:noFill/>
                          <a:ln>
                            <a:noFill/>
                          </a:ln>
                        </pic:spPr>
                      </pic:pic>
                    </a:graphicData>
                  </a:graphic>
                </wp:inline>
              </w:drawing>
            </w:r>
          </w:p>
          <w:p w:rsidR="006A1DAC" w:rsidRPr="005300B3" w:rsidRDefault="006A1DAC" w:rsidP="00B3201D">
            <w:pPr>
              <w:jc w:val="both"/>
              <w:rPr>
                <w:lang w:val="en-US" w:eastAsia="de-DE"/>
              </w:rPr>
            </w:pPr>
            <w:r w:rsidRPr="005300B3">
              <w:rPr>
                <w:lang w:val="en-US" w:eastAsia="de-DE"/>
              </w:rPr>
              <w:t xml:space="preserve">EG1.01.02.02.05 </w:t>
            </w:r>
          </w:p>
          <w:p w:rsidR="006A1DAC" w:rsidRDefault="006A1DAC" w:rsidP="00B3201D">
            <w:pPr>
              <w:pStyle w:val="Textkrper"/>
              <w:jc w:val="left"/>
              <w:rPr>
                <w:noProof/>
              </w:rPr>
            </w:pPr>
            <w:r w:rsidRPr="00B45E19">
              <w:rPr>
                <w:b/>
                <w:noProof/>
                <w:sz w:val="24"/>
              </w:rPr>
              <w:drawing>
                <wp:inline distT="0" distB="0" distL="0" distR="0" wp14:anchorId="115BEB7A" wp14:editId="0E655C5F">
                  <wp:extent cx="180000" cy="164945"/>
                  <wp:effectExtent l="0" t="0" r="0" b="6985"/>
                  <wp:docPr id="9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61957310" wp14:editId="3D6C22C0">
                  <wp:extent cx="180000" cy="165113"/>
                  <wp:effectExtent l="0" t="0" r="0" b="6350"/>
                  <wp:docPr id="99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787DF5D7" wp14:editId="134D2DFF">
                  <wp:extent cx="180000" cy="165517"/>
                  <wp:effectExtent l="0" t="0" r="0" b="6350"/>
                  <wp:docPr id="100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6A1DAC" w:rsidRPr="005300B3" w:rsidRDefault="006A1DAC" w:rsidP="00B3201D">
            <w:pPr>
              <w:jc w:val="both"/>
              <w:rPr>
                <w:lang w:val="en-US" w:eastAsia="de-DE"/>
              </w:rPr>
            </w:pPr>
            <w:r w:rsidRPr="005300B3">
              <w:rPr>
                <w:lang w:val="en-US" w:eastAsia="de-DE"/>
              </w:rPr>
              <w:t xml:space="preserve">EG1.01.02.02.06 </w:t>
            </w:r>
          </w:p>
          <w:p w:rsidR="006A1DAC" w:rsidRDefault="006A1DAC" w:rsidP="00B3201D">
            <w:pPr>
              <w:pStyle w:val="Textkrper"/>
              <w:jc w:val="left"/>
              <w:rPr>
                <w:noProof/>
              </w:rPr>
            </w:pPr>
            <w:r w:rsidRPr="00B45E19">
              <w:rPr>
                <w:b/>
                <w:noProof/>
                <w:sz w:val="24"/>
              </w:rPr>
              <w:drawing>
                <wp:inline distT="0" distB="0" distL="0" distR="0" wp14:anchorId="12EA50E7" wp14:editId="422E6969">
                  <wp:extent cx="180000" cy="164945"/>
                  <wp:effectExtent l="0" t="0" r="0" b="6985"/>
                  <wp:docPr id="100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098EC387" wp14:editId="44EFD87A">
                  <wp:extent cx="180000" cy="165113"/>
                  <wp:effectExtent l="0" t="0" r="0" b="6350"/>
                  <wp:docPr id="10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40509045" wp14:editId="6DBB79A3">
                  <wp:extent cx="180000" cy="165517"/>
                  <wp:effectExtent l="0" t="0" r="0" b="6350"/>
                  <wp:docPr id="100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6A1DAC" w:rsidRPr="001C4D3E" w:rsidRDefault="006A1DAC" w:rsidP="00B3201D">
            <w:pPr>
              <w:pStyle w:val="Textkrper"/>
              <w:jc w:val="left"/>
              <w:rPr>
                <w:noProof/>
              </w:rPr>
            </w:pPr>
            <w:r w:rsidRPr="005300B3">
              <w:rPr>
                <w:lang w:val="en-US"/>
              </w:rPr>
              <w:t>EG1.01.02.02</w:t>
            </w:r>
            <w:r>
              <w:rPr>
                <w:lang w:val="en-US"/>
              </w:rPr>
              <w:t xml:space="preserve">.07 </w:t>
            </w:r>
            <w:r w:rsidRPr="00B45E19">
              <w:rPr>
                <w:b/>
                <w:noProof/>
                <w:sz w:val="24"/>
              </w:rPr>
              <w:drawing>
                <wp:inline distT="0" distB="0" distL="0" distR="0" wp14:anchorId="4C36427F" wp14:editId="58A1EBB6">
                  <wp:extent cx="180000" cy="164945"/>
                  <wp:effectExtent l="0" t="0" r="0" b="6985"/>
                  <wp:docPr id="100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56DC7C55" wp14:editId="639AB333">
                  <wp:extent cx="180000" cy="165113"/>
                  <wp:effectExtent l="0" t="0" r="0" b="6350"/>
                  <wp:docPr id="100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p>
          <w:p w:rsidR="006A1DAC" w:rsidRDefault="006A1DAC" w:rsidP="00B3201D">
            <w:pPr>
              <w:jc w:val="both"/>
              <w:rPr>
                <w:lang w:eastAsia="de-DE"/>
              </w:rPr>
            </w:pPr>
            <w:r w:rsidRPr="005300B3">
              <w:rPr>
                <w:lang w:val="en-US" w:eastAsia="de-DE"/>
              </w:rPr>
              <w:t>EG1.01.02.02</w:t>
            </w:r>
            <w:r>
              <w:rPr>
                <w:lang w:val="en-US" w:eastAsia="de-DE"/>
              </w:rPr>
              <w:t xml:space="preserve">.08 </w:t>
            </w:r>
            <w:r w:rsidRPr="00B45E19">
              <w:rPr>
                <w:b/>
                <w:noProof/>
                <w:sz w:val="24"/>
                <w:lang w:eastAsia="de-DE"/>
              </w:rPr>
              <w:drawing>
                <wp:inline distT="0" distB="0" distL="0" distR="0" wp14:anchorId="40D9A210" wp14:editId="782B2749">
                  <wp:extent cx="180000" cy="165517"/>
                  <wp:effectExtent l="0" t="0" r="0" b="6350"/>
                  <wp:docPr id="100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r>
      <w:tr w:rsidR="006A1DAC" w:rsidRPr="00DE4890" w:rsidTr="00B3201D">
        <w:trPr>
          <w:trHeight w:val="624"/>
        </w:trPr>
        <w:tc>
          <w:tcPr>
            <w:tcW w:w="1056" w:type="dxa"/>
            <w:vAlign w:val="center"/>
          </w:tcPr>
          <w:p w:rsidR="006A1DAC" w:rsidRPr="00B56255" w:rsidRDefault="006A1DAC" w:rsidP="00B3201D">
            <w:pPr>
              <w:jc w:val="center"/>
              <w:rPr>
                <w:noProof/>
                <w:sz w:val="24"/>
                <w:lang w:eastAsia="de-DE"/>
              </w:rPr>
            </w:pPr>
            <w:r>
              <w:rPr>
                <w:noProof/>
                <w:lang w:eastAsia="de-DE"/>
              </w:rPr>
              <w:drawing>
                <wp:inline distT="0" distB="0" distL="0" distR="0" wp14:anchorId="2A8F15CE" wp14:editId="4E444418">
                  <wp:extent cx="216000" cy="246857"/>
                  <wp:effectExtent l="0" t="0" r="0" b="1270"/>
                  <wp:docPr id="4318" name="Grafik 4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6000" cy="246857"/>
                          </a:xfrm>
                          <a:prstGeom prst="rect">
                            <a:avLst/>
                          </a:prstGeom>
                          <a:noFill/>
                        </pic:spPr>
                      </pic:pic>
                    </a:graphicData>
                  </a:graphic>
                </wp:inline>
              </w:drawing>
            </w:r>
          </w:p>
        </w:tc>
        <w:tc>
          <w:tcPr>
            <w:tcW w:w="768" w:type="dxa"/>
            <w:shd w:val="clear" w:color="auto" w:fill="auto"/>
            <w:vAlign w:val="center"/>
          </w:tcPr>
          <w:p w:rsidR="006A1DAC" w:rsidRDefault="006A1DAC" w:rsidP="00B3201D">
            <w:pPr>
              <w:jc w:val="center"/>
              <w:rPr>
                <w:lang w:eastAsia="de-DE"/>
              </w:rPr>
            </w:pPr>
            <w:r>
              <w:rPr>
                <w:lang w:eastAsia="de-DE"/>
              </w:rPr>
              <w:t>5</w:t>
            </w:r>
          </w:p>
          <w:p w:rsidR="006A1DAC" w:rsidRDefault="00F937E0" w:rsidP="00B3201D">
            <w:pPr>
              <w:jc w:val="center"/>
              <w:rPr>
                <w:lang w:eastAsia="de-DE"/>
              </w:rPr>
            </w:pPr>
            <w:r>
              <w:rPr>
                <w:lang w:eastAsia="de-DE"/>
              </w:rPr>
              <w:t>Min.</w:t>
            </w:r>
          </w:p>
        </w:tc>
        <w:tc>
          <w:tcPr>
            <w:tcW w:w="3863" w:type="dxa"/>
            <w:shd w:val="clear" w:color="auto" w:fill="auto"/>
          </w:tcPr>
          <w:p w:rsidR="006A1DAC" w:rsidRDefault="006A1DAC" w:rsidP="00B3201D">
            <w:pPr>
              <w:pStyle w:val="Textkrper"/>
              <w:jc w:val="left"/>
              <w:rPr>
                <w:noProof/>
              </w:rPr>
            </w:pPr>
            <w:r>
              <w:rPr>
                <w:noProof/>
              </w:rPr>
              <w:t>Kontrollieren Sie Ihre Arbeit mit dem Kontrollbogen.</w:t>
            </w:r>
          </w:p>
        </w:tc>
        <w:tc>
          <w:tcPr>
            <w:tcW w:w="1730" w:type="dxa"/>
          </w:tcPr>
          <w:p w:rsidR="006A1DAC" w:rsidRDefault="006A1DAC" w:rsidP="00B3201D">
            <w:pPr>
              <w:jc w:val="both"/>
              <w:rPr>
                <w:lang w:val="en-US" w:eastAsia="de-DE"/>
              </w:rPr>
            </w:pPr>
            <w:r>
              <w:rPr>
                <w:lang w:val="en-US" w:eastAsia="de-DE"/>
              </w:rPr>
              <w:t>EG1.01.02.03</w:t>
            </w:r>
          </w:p>
          <w:p w:rsidR="006A1DAC" w:rsidRDefault="006A1DAC" w:rsidP="00B3201D">
            <w:pPr>
              <w:pStyle w:val="Textkrper"/>
              <w:jc w:val="left"/>
              <w:rPr>
                <w:noProof/>
              </w:rPr>
            </w:pPr>
            <w:r w:rsidRPr="00B45E19">
              <w:rPr>
                <w:b/>
                <w:noProof/>
                <w:sz w:val="24"/>
              </w:rPr>
              <w:drawing>
                <wp:inline distT="0" distB="0" distL="0" distR="0" wp14:anchorId="2BF538C4" wp14:editId="798F8E31">
                  <wp:extent cx="180000" cy="164945"/>
                  <wp:effectExtent l="0" t="0" r="0" b="6985"/>
                  <wp:docPr id="106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134EE996" wp14:editId="5563D5AA">
                  <wp:extent cx="180000" cy="165113"/>
                  <wp:effectExtent l="0" t="0" r="0" b="6350"/>
                  <wp:docPr id="10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7208C11B" wp14:editId="54E52DA8">
                  <wp:extent cx="180000" cy="165517"/>
                  <wp:effectExtent l="0" t="0" r="0" b="6350"/>
                  <wp:docPr id="106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r>
      <w:tr w:rsidR="006A1DAC" w:rsidRPr="00DE4890" w:rsidTr="00B3201D">
        <w:trPr>
          <w:trHeight w:val="624"/>
        </w:trPr>
        <w:tc>
          <w:tcPr>
            <w:tcW w:w="1056" w:type="dxa"/>
            <w:vAlign w:val="center"/>
          </w:tcPr>
          <w:p w:rsidR="006A1DAC" w:rsidRDefault="006A1DAC" w:rsidP="00B3201D">
            <w:pPr>
              <w:jc w:val="center"/>
              <w:rPr>
                <w:noProof/>
              </w:rPr>
            </w:pPr>
            <w:r>
              <w:rPr>
                <w:noProof/>
                <w:lang w:eastAsia="de-DE"/>
              </w:rPr>
              <w:drawing>
                <wp:inline distT="0" distB="0" distL="0" distR="0" wp14:anchorId="771561D1" wp14:editId="0A567C53">
                  <wp:extent cx="216000" cy="246857"/>
                  <wp:effectExtent l="0" t="0" r="0" b="1270"/>
                  <wp:docPr id="4319" name="Grafik 4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6000" cy="246857"/>
                          </a:xfrm>
                          <a:prstGeom prst="rect">
                            <a:avLst/>
                          </a:prstGeom>
                          <a:noFill/>
                        </pic:spPr>
                      </pic:pic>
                    </a:graphicData>
                  </a:graphic>
                </wp:inline>
              </w:drawing>
            </w:r>
          </w:p>
        </w:tc>
        <w:tc>
          <w:tcPr>
            <w:tcW w:w="768" w:type="dxa"/>
            <w:shd w:val="clear" w:color="auto" w:fill="auto"/>
            <w:vAlign w:val="center"/>
          </w:tcPr>
          <w:p w:rsidR="006A1DAC" w:rsidRDefault="006A1DAC" w:rsidP="00B3201D">
            <w:pPr>
              <w:jc w:val="center"/>
              <w:rPr>
                <w:lang w:eastAsia="de-DE"/>
              </w:rPr>
            </w:pPr>
            <w:r>
              <w:rPr>
                <w:lang w:eastAsia="de-DE"/>
              </w:rPr>
              <w:t xml:space="preserve">10 </w:t>
            </w:r>
            <w:r w:rsidR="00F937E0">
              <w:rPr>
                <w:lang w:eastAsia="de-DE"/>
              </w:rPr>
              <w:t>Min.</w:t>
            </w:r>
          </w:p>
        </w:tc>
        <w:tc>
          <w:tcPr>
            <w:tcW w:w="3863" w:type="dxa"/>
            <w:shd w:val="clear" w:color="auto" w:fill="auto"/>
          </w:tcPr>
          <w:p w:rsidR="006A1DAC" w:rsidRDefault="006A1DAC" w:rsidP="00B3201D">
            <w:pPr>
              <w:pStyle w:val="Textkrper"/>
              <w:jc w:val="left"/>
              <w:rPr>
                <w:noProof/>
              </w:rPr>
            </w:pPr>
            <w:r>
              <w:rPr>
                <w:noProof/>
              </w:rPr>
              <w:t>Füllen Sie den Rückmeldebogen aus.</w:t>
            </w:r>
          </w:p>
          <w:p w:rsidR="006A1DAC" w:rsidRDefault="006A1DAC" w:rsidP="00B3201D">
            <w:pPr>
              <w:pStyle w:val="Textkrper"/>
              <w:jc w:val="left"/>
              <w:rPr>
                <w:noProof/>
              </w:rPr>
            </w:pPr>
            <w:r>
              <w:rPr>
                <w:noProof/>
              </w:rPr>
              <w:t xml:space="preserve">Übertragen Sie ggf. das Ergebnis ins Lerntagebuch. </w:t>
            </w:r>
          </w:p>
        </w:tc>
        <w:tc>
          <w:tcPr>
            <w:tcW w:w="1730" w:type="dxa"/>
          </w:tcPr>
          <w:p w:rsidR="006A1DAC" w:rsidRDefault="00BA45CF" w:rsidP="00B3201D">
            <w:pPr>
              <w:jc w:val="both"/>
              <w:rPr>
                <w:noProof/>
              </w:rPr>
            </w:pPr>
            <w:r w:rsidRPr="00AA18D1">
              <w:rPr>
                <w:noProof/>
                <w:lang w:eastAsia="de-DE"/>
              </w:rPr>
              <w:drawing>
                <wp:anchor distT="0" distB="0" distL="114300" distR="114300" simplePos="0" relativeHeight="252164096" behindDoc="0" locked="0" layoutInCell="1" allowOverlap="1" wp14:anchorId="32EC371F" wp14:editId="2B0B783B">
                  <wp:simplePos x="0" y="0"/>
                  <wp:positionH relativeFrom="column">
                    <wp:posOffset>1096010</wp:posOffset>
                  </wp:positionH>
                  <wp:positionV relativeFrom="paragraph">
                    <wp:posOffset>11430</wp:posOffset>
                  </wp:positionV>
                  <wp:extent cx="314325" cy="314325"/>
                  <wp:effectExtent l="0" t="0" r="9525" b="9525"/>
                  <wp:wrapNone/>
                  <wp:docPr id="4669" name="Grafik 4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6A1DAC" w:rsidRPr="004D3CA2">
              <w:rPr>
                <w:noProof/>
              </w:rPr>
              <w:t>Lerntagebuch</w:t>
            </w:r>
          </w:p>
          <w:p w:rsidR="006A1DAC" w:rsidRDefault="006A1DAC" w:rsidP="00B3201D">
            <w:pPr>
              <w:jc w:val="both"/>
              <w:rPr>
                <w:lang w:val="en-US" w:eastAsia="de-DE"/>
              </w:rPr>
            </w:pPr>
            <w:r>
              <w:rPr>
                <w:lang w:val="en-US" w:eastAsia="de-DE"/>
              </w:rPr>
              <w:t>EG1.01.02.04</w:t>
            </w:r>
          </w:p>
          <w:p w:rsidR="006A1DAC" w:rsidRDefault="006A1DAC" w:rsidP="00B3201D">
            <w:pPr>
              <w:pStyle w:val="Textkrper"/>
              <w:jc w:val="left"/>
              <w:rPr>
                <w:noProof/>
              </w:rPr>
            </w:pPr>
            <w:r w:rsidRPr="00B45E19">
              <w:rPr>
                <w:b/>
                <w:noProof/>
                <w:sz w:val="24"/>
              </w:rPr>
              <w:drawing>
                <wp:inline distT="0" distB="0" distL="0" distR="0" wp14:anchorId="72102C59" wp14:editId="71824605">
                  <wp:extent cx="180000" cy="164945"/>
                  <wp:effectExtent l="0" t="0" r="0" b="6985"/>
                  <wp:docPr id="106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2DC5190A" wp14:editId="7D5E6BC5">
                  <wp:extent cx="180000" cy="165113"/>
                  <wp:effectExtent l="0" t="0" r="0" b="6350"/>
                  <wp:docPr id="106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2A596E49" wp14:editId="43E8BAD0">
                  <wp:extent cx="180000" cy="165517"/>
                  <wp:effectExtent l="0" t="0" r="0" b="6350"/>
                  <wp:docPr id="106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r>
      <w:tr w:rsidR="006A1DAC" w:rsidRPr="00DE4890" w:rsidTr="00B3201D">
        <w:trPr>
          <w:trHeight w:val="445"/>
        </w:trPr>
        <w:tc>
          <w:tcPr>
            <w:tcW w:w="1056" w:type="dxa"/>
            <w:vAlign w:val="center"/>
          </w:tcPr>
          <w:p w:rsidR="006A1DAC" w:rsidRDefault="006A1DAC" w:rsidP="00B3201D">
            <w:pPr>
              <w:jc w:val="center"/>
              <w:rPr>
                <w:noProof/>
              </w:rPr>
            </w:pPr>
          </w:p>
        </w:tc>
        <w:tc>
          <w:tcPr>
            <w:tcW w:w="768" w:type="dxa"/>
            <w:shd w:val="clear" w:color="auto" w:fill="auto"/>
            <w:vAlign w:val="center"/>
          </w:tcPr>
          <w:p w:rsidR="006A1DAC" w:rsidRDefault="006A1DAC" w:rsidP="00B3201D">
            <w:pPr>
              <w:jc w:val="center"/>
              <w:rPr>
                <w:lang w:eastAsia="de-DE"/>
              </w:rPr>
            </w:pPr>
          </w:p>
        </w:tc>
        <w:tc>
          <w:tcPr>
            <w:tcW w:w="3863" w:type="dxa"/>
            <w:shd w:val="clear" w:color="auto" w:fill="auto"/>
          </w:tcPr>
          <w:p w:rsidR="006A1DAC" w:rsidRDefault="006A1DAC" w:rsidP="00B3201D">
            <w:pPr>
              <w:pStyle w:val="Textkrper"/>
              <w:jc w:val="left"/>
              <w:rPr>
                <w:noProof/>
              </w:rPr>
            </w:pPr>
            <w:r w:rsidRPr="004D3CA2">
              <w:rPr>
                <w:b/>
                <w:noProof/>
              </w:rPr>
              <w:t>Wiederholung Handlungskreislauf</w:t>
            </w:r>
            <w:r>
              <w:rPr>
                <w:noProof/>
              </w:rPr>
              <w:t>:</w:t>
            </w:r>
          </w:p>
        </w:tc>
        <w:tc>
          <w:tcPr>
            <w:tcW w:w="1730" w:type="dxa"/>
          </w:tcPr>
          <w:p w:rsidR="006A1DAC" w:rsidRDefault="006A1DAC" w:rsidP="00B3201D">
            <w:pPr>
              <w:jc w:val="both"/>
              <w:rPr>
                <w:lang w:eastAsia="de-DE"/>
              </w:rPr>
            </w:pPr>
          </w:p>
        </w:tc>
      </w:tr>
      <w:tr w:rsidR="006A1DAC" w:rsidRPr="00DE4890" w:rsidTr="00B3201D">
        <w:trPr>
          <w:trHeight w:val="624"/>
        </w:trPr>
        <w:tc>
          <w:tcPr>
            <w:tcW w:w="1056" w:type="dxa"/>
            <w:vAlign w:val="center"/>
          </w:tcPr>
          <w:p w:rsidR="006A1DAC" w:rsidRPr="00F0156F" w:rsidRDefault="006A1DAC" w:rsidP="00B3201D">
            <w:pPr>
              <w:pStyle w:val="Textkrpermitte"/>
            </w:pPr>
            <w:r w:rsidRPr="00FC0F56">
              <w:rPr>
                <w:noProof/>
              </w:rPr>
              <w:drawing>
                <wp:inline distT="0" distB="0" distL="0" distR="0" wp14:anchorId="5253A4AA" wp14:editId="6DE0E532">
                  <wp:extent cx="216000" cy="231199"/>
                  <wp:effectExtent l="0" t="0" r="0" b="0"/>
                  <wp:docPr id="43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199"/>
                          </a:xfrm>
                          <a:prstGeom prst="rect">
                            <a:avLst/>
                          </a:prstGeom>
                          <a:noFill/>
                          <a:ln>
                            <a:noFill/>
                          </a:ln>
                        </pic:spPr>
                      </pic:pic>
                    </a:graphicData>
                  </a:graphic>
                </wp:inline>
              </w:drawing>
            </w:r>
          </w:p>
        </w:tc>
        <w:tc>
          <w:tcPr>
            <w:tcW w:w="768" w:type="dxa"/>
            <w:shd w:val="clear" w:color="auto" w:fill="auto"/>
            <w:vAlign w:val="center"/>
          </w:tcPr>
          <w:p w:rsidR="006A1DAC" w:rsidRDefault="006A1DAC" w:rsidP="00B3201D">
            <w:pPr>
              <w:pStyle w:val="Textkrper"/>
              <w:jc w:val="center"/>
            </w:pPr>
            <w:r>
              <w:t>5</w:t>
            </w:r>
          </w:p>
          <w:p w:rsidR="006A1DAC" w:rsidRPr="00DE4890" w:rsidRDefault="00F937E0" w:rsidP="00B3201D">
            <w:pPr>
              <w:pStyle w:val="Textkrper"/>
              <w:jc w:val="center"/>
            </w:pPr>
            <w:r>
              <w:t>Min.</w:t>
            </w:r>
          </w:p>
        </w:tc>
        <w:tc>
          <w:tcPr>
            <w:tcW w:w="3863" w:type="dxa"/>
            <w:shd w:val="clear" w:color="auto" w:fill="auto"/>
            <w:vAlign w:val="center"/>
          </w:tcPr>
          <w:p w:rsidR="006A1DAC" w:rsidRPr="00DE4890" w:rsidRDefault="006A1DAC" w:rsidP="00B3201D">
            <w:pPr>
              <w:pStyle w:val="Textkrper"/>
              <w:rPr>
                <w:noProof/>
              </w:rPr>
            </w:pPr>
            <w:r>
              <w:rPr>
                <w:noProof/>
              </w:rPr>
              <w:t>Überlegen Sie, welche Aufgaben Sie in welcher Phase des Handlungskreislaufes gemacht haben.</w:t>
            </w:r>
          </w:p>
        </w:tc>
        <w:tc>
          <w:tcPr>
            <w:tcW w:w="1730" w:type="dxa"/>
          </w:tcPr>
          <w:p w:rsidR="006A1DAC" w:rsidRDefault="006A1DAC" w:rsidP="00B3201D">
            <w:pPr>
              <w:jc w:val="both"/>
              <w:rPr>
                <w:lang w:val="en-US" w:eastAsia="de-DE"/>
              </w:rPr>
            </w:pPr>
            <w:r>
              <w:rPr>
                <w:lang w:val="en-US" w:eastAsia="de-DE"/>
              </w:rPr>
              <w:t>EG1.01.02.05</w:t>
            </w:r>
          </w:p>
          <w:p w:rsidR="006A1DAC" w:rsidRDefault="006A1DAC" w:rsidP="00B3201D">
            <w:pPr>
              <w:pStyle w:val="Textkrper"/>
              <w:jc w:val="left"/>
              <w:rPr>
                <w:noProof/>
              </w:rPr>
            </w:pPr>
            <w:r w:rsidRPr="00B45E19">
              <w:rPr>
                <w:b/>
                <w:noProof/>
                <w:sz w:val="24"/>
              </w:rPr>
              <w:drawing>
                <wp:inline distT="0" distB="0" distL="0" distR="0" wp14:anchorId="67C5AE64" wp14:editId="25C01C81">
                  <wp:extent cx="180000" cy="164945"/>
                  <wp:effectExtent l="0" t="0" r="0" b="6985"/>
                  <wp:docPr id="106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56124319" wp14:editId="15A505CE">
                  <wp:extent cx="180000" cy="165113"/>
                  <wp:effectExtent l="0" t="0" r="0" b="6350"/>
                  <wp:docPr id="107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76DC5CA4" wp14:editId="7EDAF13E">
                  <wp:extent cx="180000" cy="165517"/>
                  <wp:effectExtent l="0" t="0" r="0" b="6350"/>
                  <wp:docPr id="107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r>
      <w:tr w:rsidR="006A1DAC" w:rsidRPr="00DE4890" w:rsidTr="00B3201D">
        <w:trPr>
          <w:trHeight w:val="624"/>
        </w:trPr>
        <w:tc>
          <w:tcPr>
            <w:tcW w:w="1056" w:type="dxa"/>
            <w:vAlign w:val="center"/>
          </w:tcPr>
          <w:p w:rsidR="006A1DAC" w:rsidRPr="00F0156F" w:rsidRDefault="006A1DAC" w:rsidP="00B3201D">
            <w:pPr>
              <w:pStyle w:val="Textkrpermitte"/>
            </w:pPr>
            <w:r w:rsidRPr="00FC0F56">
              <w:rPr>
                <w:noProof/>
              </w:rPr>
              <w:drawing>
                <wp:inline distT="0" distB="0" distL="0" distR="0" wp14:anchorId="3065C67E" wp14:editId="4B7CAA10">
                  <wp:extent cx="432000" cy="262702"/>
                  <wp:effectExtent l="0" t="0" r="6350" b="4445"/>
                  <wp:docPr id="432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2000" cy="262702"/>
                          </a:xfrm>
                          <a:prstGeom prst="rect">
                            <a:avLst/>
                          </a:prstGeom>
                          <a:noFill/>
                          <a:ln>
                            <a:noFill/>
                          </a:ln>
                        </pic:spPr>
                      </pic:pic>
                    </a:graphicData>
                  </a:graphic>
                </wp:inline>
              </w:drawing>
            </w:r>
          </w:p>
        </w:tc>
        <w:tc>
          <w:tcPr>
            <w:tcW w:w="768" w:type="dxa"/>
            <w:shd w:val="clear" w:color="auto" w:fill="auto"/>
            <w:vAlign w:val="center"/>
          </w:tcPr>
          <w:p w:rsidR="006A1DAC" w:rsidRDefault="006A1DAC" w:rsidP="00B3201D">
            <w:pPr>
              <w:pStyle w:val="Textkrper"/>
              <w:jc w:val="center"/>
            </w:pPr>
            <w:r>
              <w:t>15</w:t>
            </w:r>
          </w:p>
          <w:p w:rsidR="006A1DAC" w:rsidRPr="00DE4890" w:rsidRDefault="00F937E0" w:rsidP="00B3201D">
            <w:pPr>
              <w:pStyle w:val="Textkrper"/>
              <w:jc w:val="center"/>
            </w:pPr>
            <w:r>
              <w:t>Min.</w:t>
            </w:r>
          </w:p>
        </w:tc>
        <w:tc>
          <w:tcPr>
            <w:tcW w:w="3863" w:type="dxa"/>
            <w:shd w:val="clear" w:color="auto" w:fill="auto"/>
            <w:vAlign w:val="center"/>
          </w:tcPr>
          <w:p w:rsidR="006A1DAC" w:rsidRPr="00DE4890" w:rsidRDefault="006A1DAC" w:rsidP="00B3201D">
            <w:pPr>
              <w:pStyle w:val="Textkrper"/>
              <w:rPr>
                <w:noProof/>
              </w:rPr>
            </w:pPr>
            <w:r>
              <w:rPr>
                <w:noProof/>
              </w:rPr>
              <w:t>Tragen Sie Ihre Ergebnisse zusammen und füllen Sie den leeren Handlungskreislauf aus. Schreiben Sie ggf. die verwendeten Arbeitsblätter dazu.</w:t>
            </w:r>
          </w:p>
        </w:tc>
        <w:tc>
          <w:tcPr>
            <w:tcW w:w="1730" w:type="dxa"/>
          </w:tcPr>
          <w:p w:rsidR="006A1DAC" w:rsidRDefault="00BA45CF" w:rsidP="00B3201D">
            <w:pPr>
              <w:jc w:val="both"/>
              <w:rPr>
                <w:lang w:val="en-US" w:eastAsia="de-DE"/>
              </w:rPr>
            </w:pPr>
            <w:r w:rsidRPr="00AA18D1">
              <w:rPr>
                <w:noProof/>
                <w:lang w:eastAsia="de-DE"/>
              </w:rPr>
              <w:drawing>
                <wp:anchor distT="0" distB="0" distL="114300" distR="114300" simplePos="0" relativeHeight="252166144" behindDoc="0" locked="0" layoutInCell="1" allowOverlap="1" wp14:anchorId="0894FCEF" wp14:editId="56B81D7C">
                  <wp:simplePos x="0" y="0"/>
                  <wp:positionH relativeFrom="column">
                    <wp:posOffset>1089025</wp:posOffset>
                  </wp:positionH>
                  <wp:positionV relativeFrom="paragraph">
                    <wp:posOffset>1270</wp:posOffset>
                  </wp:positionV>
                  <wp:extent cx="314325" cy="314325"/>
                  <wp:effectExtent l="0" t="0" r="9525" b="9525"/>
                  <wp:wrapNone/>
                  <wp:docPr id="4670" name="Grafik 4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6A1DAC">
              <w:rPr>
                <w:lang w:val="en-US" w:eastAsia="de-DE"/>
              </w:rPr>
              <w:t>EG1.01.02.05</w:t>
            </w:r>
          </w:p>
          <w:p w:rsidR="006A1DAC" w:rsidRDefault="006A1DAC" w:rsidP="00B3201D">
            <w:pPr>
              <w:pStyle w:val="Textkrper"/>
              <w:jc w:val="left"/>
              <w:rPr>
                <w:noProof/>
              </w:rPr>
            </w:pPr>
            <w:r w:rsidRPr="00B45E19">
              <w:rPr>
                <w:b/>
                <w:noProof/>
                <w:sz w:val="24"/>
              </w:rPr>
              <w:drawing>
                <wp:inline distT="0" distB="0" distL="0" distR="0" wp14:anchorId="705014E1" wp14:editId="4B3DFF16">
                  <wp:extent cx="180000" cy="164945"/>
                  <wp:effectExtent l="0" t="0" r="0" b="6985"/>
                  <wp:docPr id="107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246FD8DE" wp14:editId="71DF895F">
                  <wp:extent cx="180000" cy="165113"/>
                  <wp:effectExtent l="0" t="0" r="0" b="6350"/>
                  <wp:docPr id="107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27A601B7" wp14:editId="269C9B3B">
                  <wp:extent cx="180000" cy="165517"/>
                  <wp:effectExtent l="0" t="0" r="0" b="6350"/>
                  <wp:docPr id="107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6A1DAC" w:rsidRDefault="006A1DAC" w:rsidP="00B3201D">
            <w:pPr>
              <w:jc w:val="both"/>
              <w:rPr>
                <w:lang w:eastAsia="de-DE"/>
              </w:rPr>
            </w:pPr>
          </w:p>
        </w:tc>
      </w:tr>
      <w:tr w:rsidR="006A1DAC" w:rsidRPr="00DE4890" w:rsidTr="00B3201D">
        <w:trPr>
          <w:trHeight w:val="624"/>
        </w:trPr>
        <w:tc>
          <w:tcPr>
            <w:tcW w:w="1056" w:type="dxa"/>
            <w:vAlign w:val="center"/>
          </w:tcPr>
          <w:p w:rsidR="006A1DAC" w:rsidRPr="00F0156F" w:rsidRDefault="006A1DAC" w:rsidP="00B3201D">
            <w:pPr>
              <w:pStyle w:val="Textkrpermitte"/>
            </w:pPr>
            <w:r w:rsidRPr="00FC0F56">
              <w:rPr>
                <w:noProof/>
              </w:rPr>
              <w:drawing>
                <wp:inline distT="0" distB="0" distL="0" distR="0" wp14:anchorId="60FBE06D" wp14:editId="39DDA611">
                  <wp:extent cx="216000" cy="231199"/>
                  <wp:effectExtent l="0" t="0" r="0" b="0"/>
                  <wp:docPr id="432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199"/>
                          </a:xfrm>
                          <a:prstGeom prst="rect">
                            <a:avLst/>
                          </a:prstGeom>
                          <a:noFill/>
                          <a:ln>
                            <a:noFill/>
                          </a:ln>
                        </pic:spPr>
                      </pic:pic>
                    </a:graphicData>
                  </a:graphic>
                </wp:inline>
              </w:drawing>
            </w:r>
          </w:p>
        </w:tc>
        <w:tc>
          <w:tcPr>
            <w:tcW w:w="768" w:type="dxa"/>
            <w:shd w:val="clear" w:color="auto" w:fill="auto"/>
            <w:vAlign w:val="center"/>
          </w:tcPr>
          <w:p w:rsidR="006A1DAC" w:rsidRDefault="006A1DAC" w:rsidP="00B3201D">
            <w:pPr>
              <w:pStyle w:val="Textkrper"/>
              <w:jc w:val="center"/>
            </w:pPr>
            <w:r>
              <w:t>5</w:t>
            </w:r>
          </w:p>
          <w:p w:rsidR="006A1DAC" w:rsidRPr="00DE4890" w:rsidRDefault="00F937E0" w:rsidP="00B3201D">
            <w:pPr>
              <w:pStyle w:val="Textkrper"/>
              <w:jc w:val="center"/>
            </w:pPr>
            <w:r>
              <w:t>Min.</w:t>
            </w:r>
          </w:p>
        </w:tc>
        <w:tc>
          <w:tcPr>
            <w:tcW w:w="3863" w:type="dxa"/>
            <w:shd w:val="clear" w:color="auto" w:fill="auto"/>
            <w:vAlign w:val="center"/>
          </w:tcPr>
          <w:p w:rsidR="006A1DAC" w:rsidRPr="00DE4890" w:rsidRDefault="006A1DAC" w:rsidP="00B3201D">
            <w:pPr>
              <w:pStyle w:val="Textkrper"/>
              <w:rPr>
                <w:noProof/>
              </w:rPr>
            </w:pPr>
            <w:r>
              <w:rPr>
                <w:noProof/>
              </w:rPr>
              <w:t>Kontrollieren Sie ggf. mit der Lösung.</w:t>
            </w:r>
          </w:p>
        </w:tc>
        <w:tc>
          <w:tcPr>
            <w:tcW w:w="1730" w:type="dxa"/>
          </w:tcPr>
          <w:p w:rsidR="006A1DAC" w:rsidRDefault="006A1DAC" w:rsidP="00B3201D">
            <w:pPr>
              <w:jc w:val="both"/>
              <w:rPr>
                <w:lang w:val="en-US" w:eastAsia="de-DE"/>
              </w:rPr>
            </w:pPr>
            <w:r>
              <w:rPr>
                <w:lang w:val="en-US" w:eastAsia="de-DE"/>
              </w:rPr>
              <w:t>EG1.01.02.05</w:t>
            </w:r>
          </w:p>
          <w:p w:rsidR="006A1DAC" w:rsidRDefault="006A1DAC" w:rsidP="00B3201D">
            <w:pPr>
              <w:pStyle w:val="Textkrper"/>
              <w:jc w:val="left"/>
              <w:rPr>
                <w:noProof/>
              </w:rPr>
            </w:pPr>
            <w:r w:rsidRPr="00B45E19">
              <w:rPr>
                <w:b/>
                <w:noProof/>
                <w:sz w:val="24"/>
              </w:rPr>
              <w:drawing>
                <wp:inline distT="0" distB="0" distL="0" distR="0" wp14:anchorId="0738A64F" wp14:editId="2350C6CB">
                  <wp:extent cx="180000" cy="164945"/>
                  <wp:effectExtent l="0" t="0" r="0" b="6985"/>
                  <wp:docPr id="107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6CE72605" wp14:editId="7AAA8A92">
                  <wp:extent cx="180000" cy="165113"/>
                  <wp:effectExtent l="0" t="0" r="0" b="6350"/>
                  <wp:docPr id="107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7B92ED82" wp14:editId="4EAE98C6">
                  <wp:extent cx="180000" cy="165517"/>
                  <wp:effectExtent l="0" t="0" r="0" b="6350"/>
                  <wp:docPr id="107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r>
      <w:tr w:rsidR="006A1DAC" w:rsidRPr="00DE4890" w:rsidTr="00B3201D">
        <w:trPr>
          <w:trHeight w:val="624"/>
        </w:trPr>
        <w:tc>
          <w:tcPr>
            <w:tcW w:w="1056" w:type="dxa"/>
            <w:vAlign w:val="center"/>
          </w:tcPr>
          <w:p w:rsidR="006A1DAC" w:rsidRPr="00DE4890" w:rsidRDefault="006A1DAC" w:rsidP="00B3201D">
            <w:pPr>
              <w:pStyle w:val="Textkrper"/>
              <w:jc w:val="center"/>
            </w:pPr>
            <w:r>
              <w:rPr>
                <w:noProof/>
              </w:rPr>
              <w:drawing>
                <wp:inline distT="0" distB="0" distL="0" distR="0" wp14:anchorId="1B27CA36" wp14:editId="60852AC5">
                  <wp:extent cx="216000" cy="237375"/>
                  <wp:effectExtent l="0" t="0" r="0" b="0"/>
                  <wp:docPr id="4323" name="Grafik 4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16000" cy="237375"/>
                          </a:xfrm>
                          <a:prstGeom prst="rect">
                            <a:avLst/>
                          </a:prstGeom>
                          <a:noFill/>
                        </pic:spPr>
                      </pic:pic>
                    </a:graphicData>
                  </a:graphic>
                </wp:inline>
              </w:drawing>
            </w:r>
          </w:p>
        </w:tc>
        <w:tc>
          <w:tcPr>
            <w:tcW w:w="768" w:type="dxa"/>
            <w:shd w:val="clear" w:color="auto" w:fill="auto"/>
            <w:vAlign w:val="center"/>
          </w:tcPr>
          <w:p w:rsidR="006A1DAC" w:rsidRPr="00DE4890" w:rsidRDefault="006A1DAC" w:rsidP="00B3201D">
            <w:pPr>
              <w:pStyle w:val="Textkrper"/>
            </w:pPr>
          </w:p>
        </w:tc>
        <w:tc>
          <w:tcPr>
            <w:tcW w:w="3863" w:type="dxa"/>
            <w:shd w:val="clear" w:color="auto" w:fill="auto"/>
            <w:vAlign w:val="center"/>
          </w:tcPr>
          <w:p w:rsidR="006A1DAC" w:rsidRPr="004D3CA2" w:rsidRDefault="006A1DAC" w:rsidP="00B3201D">
            <w:pPr>
              <w:pStyle w:val="Textkrper"/>
            </w:pPr>
            <w:r w:rsidRPr="004D3CA2">
              <w:t>Heften Sie alle Informationen, Lernschritte und Materialien ab.</w:t>
            </w:r>
          </w:p>
        </w:tc>
        <w:tc>
          <w:tcPr>
            <w:tcW w:w="1730" w:type="dxa"/>
          </w:tcPr>
          <w:p w:rsidR="006A1DAC" w:rsidRPr="004D3CA2" w:rsidRDefault="006A1DAC" w:rsidP="00B3201D">
            <w:pPr>
              <w:pStyle w:val="Textkrper"/>
              <w:rPr>
                <w:noProof/>
              </w:rPr>
            </w:pPr>
            <w:r w:rsidRPr="004D3CA2">
              <w:rPr>
                <w:noProof/>
              </w:rPr>
              <w:drawing>
                <wp:anchor distT="0" distB="0" distL="114300" distR="114300" simplePos="0" relativeHeight="251781120" behindDoc="0" locked="1" layoutInCell="1" allowOverlap="1" wp14:anchorId="6FC6A766" wp14:editId="3310DA1C">
                  <wp:simplePos x="0" y="0"/>
                  <wp:positionH relativeFrom="column">
                    <wp:posOffset>1087120</wp:posOffset>
                  </wp:positionH>
                  <wp:positionV relativeFrom="page">
                    <wp:posOffset>-1905</wp:posOffset>
                  </wp:positionV>
                  <wp:extent cx="396000" cy="347706"/>
                  <wp:effectExtent l="0" t="0" r="4445" b="0"/>
                  <wp:wrapNone/>
                  <wp:docPr id="4324" name="Grafik 4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96000" cy="347706"/>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6A1DAC" w:rsidRDefault="006A1DAC" w:rsidP="006A1DAC">
      <w:pPr>
        <w:rPr>
          <w:lang w:eastAsia="de-DE"/>
        </w:rPr>
      </w:pPr>
    </w:p>
    <w:p w:rsidR="00C33C45" w:rsidRDefault="006A1DAC" w:rsidP="006A1DAC">
      <w:pPr>
        <w:rPr>
          <w:lang w:eastAsia="de-DE"/>
        </w:rPr>
        <w:sectPr w:rsidR="00C33C45" w:rsidSect="00BF4AE2">
          <w:headerReference w:type="first" r:id="rId139"/>
          <w:footerReference w:type="first" r:id="rId140"/>
          <w:pgSz w:w="11906" w:h="16838" w:code="9"/>
          <w:pgMar w:top="1418" w:right="3402" w:bottom="1134" w:left="1134" w:header="709" w:footer="709" w:gutter="0"/>
          <w:cols w:space="708"/>
          <w:titlePg/>
          <w:docGrid w:linePitch="360"/>
        </w:sectPr>
      </w:pPr>
      <w:r>
        <w:rPr>
          <w:lang w:eastAsia="de-DE"/>
        </w:rPr>
        <w:br w:type="page"/>
      </w:r>
    </w:p>
    <w:p w:rsidR="00D877C6" w:rsidRDefault="00F04A83" w:rsidP="00D877C6">
      <w:pPr>
        <w:pStyle w:val="Textkrperlinks"/>
      </w:pPr>
      <w:r>
        <w:rPr>
          <w:rFonts w:eastAsia="Times New Roman" w:cs="Times New Roman"/>
          <w:iCs/>
          <w:noProof/>
          <w:color w:val="0D0D0D"/>
          <w:sz w:val="48"/>
          <w:szCs w:val="24"/>
          <w:lang w:eastAsia="de-DE"/>
        </w:rPr>
        <w:lastRenderedPageBreak/>
        <w:drawing>
          <wp:inline distT="0" distB="0" distL="0" distR="0" wp14:anchorId="199C7F0D">
            <wp:extent cx="8437955" cy="5995359"/>
            <wp:effectExtent l="0" t="0" r="1270" b="5715"/>
            <wp:docPr id="1032" name="Grafik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8447800" cy="6002354"/>
                    </a:xfrm>
                    <a:prstGeom prst="rect">
                      <a:avLst/>
                    </a:prstGeom>
                    <a:noFill/>
                  </pic:spPr>
                </pic:pic>
              </a:graphicData>
            </a:graphic>
          </wp:inline>
        </w:drawing>
      </w:r>
      <w:r w:rsidR="00D877C6" w:rsidRPr="00D877C6">
        <w:rPr>
          <w:rFonts w:eastAsia="Times New Roman" w:cs="Times New Roman"/>
          <w:iCs/>
          <w:color w:val="0D0D0D"/>
          <w:sz w:val="48"/>
          <w:szCs w:val="24"/>
          <w:lang w:eastAsia="de-DE"/>
        </w:rPr>
        <w:br w:type="page"/>
      </w:r>
    </w:p>
    <w:p w:rsidR="00C33C45" w:rsidRDefault="00C33C45" w:rsidP="006A1DAC">
      <w:pPr>
        <w:rPr>
          <w:lang w:eastAsia="de-DE"/>
        </w:rPr>
        <w:sectPr w:rsidR="00C33C45" w:rsidSect="00BF4AE2">
          <w:headerReference w:type="first" r:id="rId142"/>
          <w:footerReference w:type="first" r:id="rId143"/>
          <w:pgSz w:w="16838" w:h="11906" w:orient="landscape" w:code="9"/>
          <w:pgMar w:top="1134" w:right="1588" w:bottom="1134" w:left="1361" w:header="709" w:footer="709" w:gutter="0"/>
          <w:cols w:space="708"/>
          <w:titlePg/>
          <w:docGrid w:linePitch="360"/>
        </w:sect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F46D78" w:rsidRPr="009B4760" w:rsidTr="00B3201D">
        <w:trPr>
          <w:trHeight w:val="523"/>
        </w:trPr>
        <w:tc>
          <w:tcPr>
            <w:tcW w:w="3119" w:type="dxa"/>
            <w:shd w:val="clear" w:color="auto" w:fill="D9D9D9"/>
          </w:tcPr>
          <w:p w:rsidR="00F46D78" w:rsidRPr="009B4760" w:rsidRDefault="00F46D78" w:rsidP="00B3201D">
            <w:pPr>
              <w:spacing w:before="40" w:after="60" w:line="160" w:lineRule="exact"/>
              <w:rPr>
                <w:color w:val="000000"/>
                <w:sz w:val="12"/>
              </w:rPr>
            </w:pPr>
            <w:r w:rsidRPr="009B4760">
              <w:rPr>
                <w:sz w:val="12"/>
              </w:rPr>
              <w:lastRenderedPageBreak/>
              <w:t>Lernfeld</w:t>
            </w:r>
          </w:p>
          <w:p w:rsidR="00F46D78" w:rsidRPr="009B4760" w:rsidRDefault="00F46D78" w:rsidP="00B3201D">
            <w:pPr>
              <w:rPr>
                <w:b/>
              </w:rPr>
            </w:pPr>
            <w:r w:rsidRPr="009B4760">
              <w:rPr>
                <w:b/>
              </w:rPr>
              <w:t>LF 1</w:t>
            </w:r>
          </w:p>
        </w:tc>
        <w:tc>
          <w:tcPr>
            <w:tcW w:w="4229" w:type="dxa"/>
            <w:gridSpan w:val="2"/>
            <w:shd w:val="clear" w:color="auto" w:fill="D9D9D9"/>
          </w:tcPr>
          <w:p w:rsidR="00F46D78" w:rsidRPr="009B4760" w:rsidRDefault="00F46D78" w:rsidP="00B3201D">
            <w:pPr>
              <w:spacing w:before="40" w:after="60" w:line="160" w:lineRule="exact"/>
              <w:rPr>
                <w:color w:val="000000"/>
                <w:sz w:val="12"/>
              </w:rPr>
            </w:pPr>
            <w:r w:rsidRPr="009B4760">
              <w:rPr>
                <w:sz w:val="12"/>
              </w:rPr>
              <w:t>Titel</w:t>
            </w:r>
          </w:p>
          <w:p w:rsidR="00F46D78" w:rsidRDefault="00F46D78" w:rsidP="00B3201D">
            <w:pPr>
              <w:rPr>
                <w:b/>
              </w:rPr>
            </w:pPr>
            <w:r w:rsidRPr="009B4760">
              <w:rPr>
                <w:b/>
              </w:rPr>
              <w:t>Berufe in der Gastronomie</w:t>
            </w:r>
            <w:r>
              <w:rPr>
                <w:b/>
              </w:rPr>
              <w:t xml:space="preserve"> – Teil I</w:t>
            </w:r>
          </w:p>
          <w:p w:rsidR="00F46D78" w:rsidRPr="009B4760" w:rsidRDefault="00F46D78" w:rsidP="00B3201D">
            <w:pPr>
              <w:rPr>
                <w:b/>
              </w:rPr>
            </w:pPr>
            <w:r>
              <w:rPr>
                <w:b/>
              </w:rPr>
              <w:t>Icons kennenlernen</w:t>
            </w:r>
          </w:p>
        </w:tc>
        <w:tc>
          <w:tcPr>
            <w:tcW w:w="188" w:type="dxa"/>
            <w:vMerge w:val="restart"/>
            <w:tcBorders>
              <w:top w:val="nil"/>
              <w:bottom w:val="nil"/>
            </w:tcBorders>
            <w:shd w:val="clear" w:color="auto" w:fill="FFFFFF"/>
          </w:tcPr>
          <w:p w:rsidR="00F46D78" w:rsidRPr="009B4760" w:rsidRDefault="00F46D78" w:rsidP="00B3201D"/>
        </w:tc>
        <w:tc>
          <w:tcPr>
            <w:tcW w:w="2103" w:type="dxa"/>
            <w:gridSpan w:val="2"/>
            <w:shd w:val="clear" w:color="auto" w:fill="D9D9D9"/>
          </w:tcPr>
          <w:p w:rsidR="00F46D78" w:rsidRPr="009A3177" w:rsidRDefault="00F46D78" w:rsidP="00B3201D">
            <w:pPr>
              <w:jc w:val="center"/>
              <w:rPr>
                <w:rFonts w:cs="Times New Roman"/>
                <w:b/>
                <w:lang w:eastAsia="de-DE"/>
              </w:rPr>
            </w:pPr>
            <w:r w:rsidRPr="009A3177">
              <w:rPr>
                <w:rFonts w:cs="Times New Roman"/>
                <w:b/>
                <w:lang w:eastAsia="de-DE"/>
              </w:rPr>
              <w:t>Ernährung und</w:t>
            </w:r>
          </w:p>
          <w:p w:rsidR="00F46D78" w:rsidRPr="009A3177" w:rsidRDefault="00F46D78" w:rsidP="00B3201D">
            <w:pPr>
              <w:jc w:val="center"/>
              <w:rPr>
                <w:rFonts w:cs="Times New Roman"/>
                <w:b/>
                <w:lang w:eastAsia="de-DE"/>
              </w:rPr>
            </w:pPr>
            <w:r w:rsidRPr="009A3177">
              <w:rPr>
                <w:rFonts w:cs="Times New Roman"/>
                <w:b/>
                <w:lang w:eastAsia="de-DE"/>
              </w:rPr>
              <w:t xml:space="preserve"> Gastronomie</w:t>
            </w:r>
          </w:p>
          <w:p w:rsidR="00F46D78" w:rsidRPr="0003365F" w:rsidRDefault="00F46D78" w:rsidP="00B3201D">
            <w:pPr>
              <w:jc w:val="center"/>
              <w:rPr>
                <w:rFonts w:cs="Times New Roman"/>
                <w:b/>
                <w:lang w:eastAsia="de-DE"/>
              </w:rPr>
            </w:pPr>
            <w:r w:rsidRPr="009A3177">
              <w:rPr>
                <w:rFonts w:cs="Times New Roman"/>
                <w:b/>
                <w:lang w:eastAsia="de-DE"/>
              </w:rPr>
              <w:t>EG1.01.02.</w:t>
            </w:r>
            <w:r>
              <w:rPr>
                <w:rFonts w:cs="Times New Roman"/>
                <w:b/>
                <w:lang w:eastAsia="de-DE"/>
              </w:rPr>
              <w:t>01</w:t>
            </w:r>
          </w:p>
        </w:tc>
      </w:tr>
      <w:tr w:rsidR="00F46D78" w:rsidRPr="009B4760" w:rsidTr="00B3201D">
        <w:tc>
          <w:tcPr>
            <w:tcW w:w="7348" w:type="dxa"/>
            <w:gridSpan w:val="3"/>
          </w:tcPr>
          <w:p w:rsidR="00F46D78" w:rsidRPr="009B4760" w:rsidRDefault="00F46D78" w:rsidP="00B3201D">
            <w:pPr>
              <w:spacing w:before="40" w:after="60" w:line="160" w:lineRule="exact"/>
              <w:rPr>
                <w:sz w:val="12"/>
              </w:rPr>
            </w:pPr>
            <w:r w:rsidRPr="009B4760">
              <w:rPr>
                <w:sz w:val="12"/>
              </w:rPr>
              <w:t>Kompetenzbereiche:</w:t>
            </w:r>
          </w:p>
          <w:p w:rsidR="00F46D78" w:rsidRPr="002126F5" w:rsidRDefault="00F46D78" w:rsidP="00F46D78">
            <w:pPr>
              <w:numPr>
                <w:ilvl w:val="0"/>
                <w:numId w:val="6"/>
              </w:numPr>
              <w:ind w:left="227" w:hanging="170"/>
              <w:rPr>
                <w:sz w:val="16"/>
                <w:szCs w:val="16"/>
              </w:rPr>
            </w:pPr>
            <w:r w:rsidRPr="002126F5">
              <w:rPr>
                <w:sz w:val="16"/>
                <w:szCs w:val="16"/>
              </w:rPr>
              <w:t>Ich kann Arbeitsabläufe lesen und verstehen.</w:t>
            </w:r>
          </w:p>
          <w:p w:rsidR="00F46D78" w:rsidRPr="002126F5" w:rsidRDefault="00F46D78" w:rsidP="00F46D78">
            <w:pPr>
              <w:numPr>
                <w:ilvl w:val="0"/>
                <w:numId w:val="6"/>
              </w:numPr>
              <w:ind w:left="227" w:hanging="170"/>
              <w:rPr>
                <w:i/>
                <w:sz w:val="12"/>
              </w:rPr>
            </w:pPr>
            <w:r w:rsidRPr="002126F5">
              <w:rPr>
                <w:i/>
                <w:sz w:val="16"/>
                <w:szCs w:val="16"/>
              </w:rPr>
              <w:t>Ich kann systematisch arbeiten.</w:t>
            </w:r>
          </w:p>
        </w:tc>
        <w:tc>
          <w:tcPr>
            <w:tcW w:w="188" w:type="dxa"/>
            <w:vMerge/>
            <w:tcBorders>
              <w:bottom w:val="nil"/>
              <w:right w:val="nil"/>
            </w:tcBorders>
            <w:vAlign w:val="center"/>
          </w:tcPr>
          <w:p w:rsidR="00F46D78" w:rsidRPr="009B4760" w:rsidRDefault="00F46D78" w:rsidP="00B3201D">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F46D78"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F46D78" w:rsidRPr="009A3177" w:rsidRDefault="00F46D78" w:rsidP="00B3201D">
                  <w:pPr>
                    <w:jc w:val="center"/>
                    <w:rPr>
                      <w:lang w:eastAsia="de-DE"/>
                    </w:rPr>
                  </w:pPr>
                  <w:proofErr w:type="spellStart"/>
                  <w:r w:rsidRPr="009A3177">
                    <w:rPr>
                      <w:lang w:eastAsia="de-DE"/>
                    </w:rPr>
                    <w:t>LernPROJEKT</w:t>
                  </w:r>
                  <w:proofErr w:type="spellEnd"/>
                </w:p>
              </w:tc>
            </w:tr>
            <w:tr w:rsidR="00F46D78"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F46D78" w:rsidRPr="009A3177" w:rsidRDefault="00F46D78" w:rsidP="00B3201D">
                  <w:pPr>
                    <w:jc w:val="center"/>
                    <w:rPr>
                      <w:lang w:eastAsia="de-DE"/>
                    </w:rPr>
                  </w:pPr>
                  <w:proofErr w:type="spellStart"/>
                  <w:r w:rsidRPr="009A3177">
                    <w:rPr>
                      <w:lang w:eastAsia="de-DE"/>
                    </w:rPr>
                    <w:t>LernTHEMA</w:t>
                  </w:r>
                  <w:proofErr w:type="spellEnd"/>
                </w:p>
              </w:tc>
            </w:tr>
            <w:tr w:rsidR="00F46D78" w:rsidRPr="009B4760" w:rsidTr="00B3201D">
              <w:trPr>
                <w:trHeight w:val="284"/>
              </w:trPr>
              <w:tc>
                <w:tcPr>
                  <w:tcW w:w="2090" w:type="dxa"/>
                  <w:tcBorders>
                    <w:top w:val="single" w:sz="4" w:space="0" w:color="auto"/>
                    <w:left w:val="single" w:sz="4" w:space="0" w:color="auto"/>
                    <w:bottom w:val="nil"/>
                    <w:right w:val="single" w:sz="4" w:space="0" w:color="auto"/>
                  </w:tcBorders>
                  <w:shd w:val="clear" w:color="auto" w:fill="D9D9D9"/>
                </w:tcPr>
                <w:p w:rsidR="00F46D78" w:rsidRPr="009B4760" w:rsidRDefault="00F46D78" w:rsidP="00B3201D">
                  <w:pPr>
                    <w:jc w:val="center"/>
                    <w:rPr>
                      <w:rFonts w:cs="Times New Roman"/>
                      <w:b/>
                      <w:lang w:eastAsia="de-DE"/>
                    </w:rPr>
                  </w:pPr>
                  <w:proofErr w:type="spellStart"/>
                  <w:r w:rsidRPr="009B4760">
                    <w:rPr>
                      <w:rFonts w:cs="Times New Roman"/>
                      <w:b/>
                      <w:lang w:eastAsia="de-DE"/>
                    </w:rPr>
                    <w:t>LernSCHRITT</w:t>
                  </w:r>
                  <w:proofErr w:type="spellEnd"/>
                </w:p>
              </w:tc>
            </w:tr>
          </w:tbl>
          <w:p w:rsidR="00F46D78" w:rsidRPr="009B4760" w:rsidRDefault="00F46D78" w:rsidP="00B3201D"/>
        </w:tc>
      </w:tr>
      <w:tr w:rsidR="00F46D78" w:rsidRPr="009B4760" w:rsidTr="00B3201D">
        <w:trPr>
          <w:trHeight w:val="149"/>
        </w:trPr>
        <w:tc>
          <w:tcPr>
            <w:tcW w:w="7348" w:type="dxa"/>
            <w:gridSpan w:val="3"/>
            <w:tcBorders>
              <w:left w:val="nil"/>
              <w:right w:val="nil"/>
            </w:tcBorders>
          </w:tcPr>
          <w:p w:rsidR="00F46D78" w:rsidRPr="009B4760" w:rsidRDefault="00F46D78" w:rsidP="00B3201D"/>
        </w:tc>
        <w:tc>
          <w:tcPr>
            <w:tcW w:w="196" w:type="dxa"/>
            <w:gridSpan w:val="2"/>
            <w:tcBorders>
              <w:top w:val="nil"/>
              <w:left w:val="nil"/>
              <w:right w:val="nil"/>
            </w:tcBorders>
          </w:tcPr>
          <w:p w:rsidR="00F46D78" w:rsidRPr="009B4760" w:rsidRDefault="00F46D78" w:rsidP="00B3201D"/>
        </w:tc>
        <w:tc>
          <w:tcPr>
            <w:tcW w:w="2095" w:type="dxa"/>
            <w:tcBorders>
              <w:left w:val="nil"/>
              <w:right w:val="nil"/>
            </w:tcBorders>
          </w:tcPr>
          <w:p w:rsidR="00F46D78" w:rsidRPr="009B4760" w:rsidRDefault="00F46D78" w:rsidP="00B3201D"/>
        </w:tc>
      </w:tr>
      <w:tr w:rsidR="00F46D78" w:rsidRPr="009B4760" w:rsidTr="00B3201D">
        <w:trPr>
          <w:trHeight w:val="443"/>
        </w:trPr>
        <w:tc>
          <w:tcPr>
            <w:tcW w:w="4818" w:type="dxa"/>
            <w:gridSpan w:val="2"/>
            <w:vMerge w:val="restart"/>
          </w:tcPr>
          <w:p w:rsidR="00F46D78" w:rsidRPr="009B4760" w:rsidRDefault="00F46D78" w:rsidP="00B3201D">
            <w:pPr>
              <w:spacing w:before="40" w:after="60" w:line="160" w:lineRule="exact"/>
              <w:rPr>
                <w:sz w:val="12"/>
              </w:rPr>
            </w:pPr>
            <w:r w:rsidRPr="009B4760">
              <w:rPr>
                <w:sz w:val="12"/>
              </w:rPr>
              <w:t>Kompetenzen:</w:t>
            </w:r>
          </w:p>
          <w:p w:rsidR="00F46D78" w:rsidRPr="002126F5" w:rsidRDefault="00F46D78" w:rsidP="00F46D78">
            <w:pPr>
              <w:numPr>
                <w:ilvl w:val="0"/>
                <w:numId w:val="6"/>
              </w:numPr>
              <w:ind w:left="227" w:hanging="170"/>
              <w:rPr>
                <w:sz w:val="16"/>
              </w:rPr>
            </w:pPr>
            <w:r w:rsidRPr="009B4760">
              <w:rPr>
                <w:sz w:val="16"/>
              </w:rPr>
              <w:t xml:space="preserve">Ich kann </w:t>
            </w:r>
            <w:r>
              <w:rPr>
                <w:sz w:val="16"/>
              </w:rPr>
              <w:t>die Bedeutung der Symbole (</w:t>
            </w:r>
            <w:r w:rsidRPr="009B4760">
              <w:rPr>
                <w:sz w:val="16"/>
              </w:rPr>
              <w:t>Icons</w:t>
            </w:r>
            <w:r>
              <w:rPr>
                <w:sz w:val="16"/>
              </w:rPr>
              <w:t>)</w:t>
            </w:r>
            <w:r w:rsidRPr="009B4760">
              <w:rPr>
                <w:sz w:val="16"/>
              </w:rPr>
              <w:t xml:space="preserve"> benennen und</w:t>
            </w:r>
            <w:r>
              <w:rPr>
                <w:sz w:val="16"/>
              </w:rPr>
              <w:t xml:space="preserve"> </w:t>
            </w:r>
            <w:r w:rsidRPr="002126F5">
              <w:rPr>
                <w:sz w:val="16"/>
              </w:rPr>
              <w:t>zuor</w:t>
            </w:r>
            <w:r w:rsidRPr="002126F5">
              <w:rPr>
                <w:sz w:val="16"/>
              </w:rPr>
              <w:t>d</w:t>
            </w:r>
            <w:r w:rsidRPr="002126F5">
              <w:rPr>
                <w:sz w:val="16"/>
              </w:rPr>
              <w:t>nen</w:t>
            </w:r>
            <w:r>
              <w:rPr>
                <w:sz w:val="16"/>
              </w:rPr>
              <w:t>.</w:t>
            </w:r>
          </w:p>
        </w:tc>
        <w:tc>
          <w:tcPr>
            <w:tcW w:w="4821" w:type="dxa"/>
            <w:gridSpan w:val="4"/>
          </w:tcPr>
          <w:p w:rsidR="00F46D78" w:rsidRPr="009B4760" w:rsidRDefault="00F46D78" w:rsidP="00B3201D">
            <w:pPr>
              <w:spacing w:before="40" w:after="60" w:line="160" w:lineRule="exact"/>
              <w:rPr>
                <w:sz w:val="12"/>
              </w:rPr>
            </w:pPr>
            <w:r w:rsidRPr="009B4760">
              <w:rPr>
                <w:sz w:val="12"/>
              </w:rPr>
              <w:t>Was Sie schon können sollten:</w:t>
            </w:r>
          </w:p>
          <w:p w:rsidR="00F46D78" w:rsidRPr="009B4760" w:rsidRDefault="00F46D78" w:rsidP="00BA45CF">
            <w:pPr>
              <w:rPr>
                <w:sz w:val="16"/>
              </w:rPr>
            </w:pPr>
          </w:p>
        </w:tc>
      </w:tr>
      <w:tr w:rsidR="00F46D78" w:rsidRPr="009B4760" w:rsidTr="00B3201D">
        <w:trPr>
          <w:trHeight w:val="443"/>
        </w:trPr>
        <w:tc>
          <w:tcPr>
            <w:tcW w:w="4818" w:type="dxa"/>
            <w:gridSpan w:val="2"/>
            <w:vMerge/>
          </w:tcPr>
          <w:p w:rsidR="00F46D78" w:rsidRPr="009B4760" w:rsidRDefault="00F46D78" w:rsidP="00B3201D">
            <w:pPr>
              <w:spacing w:before="40" w:after="60" w:line="160" w:lineRule="exact"/>
              <w:rPr>
                <w:sz w:val="12"/>
              </w:rPr>
            </w:pPr>
          </w:p>
        </w:tc>
        <w:tc>
          <w:tcPr>
            <w:tcW w:w="4821" w:type="dxa"/>
            <w:gridSpan w:val="4"/>
          </w:tcPr>
          <w:p w:rsidR="00F46D78" w:rsidRPr="009B4760" w:rsidRDefault="00F46D78" w:rsidP="00B3201D">
            <w:pPr>
              <w:spacing w:before="40" w:after="60" w:line="160" w:lineRule="exact"/>
              <w:rPr>
                <w:sz w:val="12"/>
              </w:rPr>
            </w:pPr>
            <w:r w:rsidRPr="009B4760">
              <w:rPr>
                <w:sz w:val="12"/>
              </w:rPr>
              <w:t>Wofür Sie das benötigen:</w:t>
            </w:r>
          </w:p>
          <w:p w:rsidR="00F46D78" w:rsidRPr="009B4760" w:rsidRDefault="00F46D78" w:rsidP="00F46D78">
            <w:pPr>
              <w:numPr>
                <w:ilvl w:val="0"/>
                <w:numId w:val="6"/>
              </w:numPr>
              <w:ind w:left="227" w:hanging="170"/>
              <w:rPr>
                <w:sz w:val="16"/>
              </w:rPr>
            </w:pPr>
            <w:r>
              <w:rPr>
                <w:sz w:val="16"/>
              </w:rPr>
              <w:t>erfolgreiches Lernen</w:t>
            </w:r>
          </w:p>
        </w:tc>
      </w:tr>
      <w:tr w:rsidR="00F46D78" w:rsidRPr="009B4760" w:rsidTr="00B3201D">
        <w:trPr>
          <w:trHeight w:val="443"/>
        </w:trPr>
        <w:tc>
          <w:tcPr>
            <w:tcW w:w="4818" w:type="dxa"/>
            <w:gridSpan w:val="2"/>
            <w:vMerge/>
          </w:tcPr>
          <w:p w:rsidR="00F46D78" w:rsidRPr="009B4760" w:rsidRDefault="00F46D78" w:rsidP="00B3201D">
            <w:pPr>
              <w:spacing w:before="40" w:after="60" w:line="160" w:lineRule="exact"/>
              <w:rPr>
                <w:sz w:val="12"/>
              </w:rPr>
            </w:pPr>
          </w:p>
        </w:tc>
        <w:tc>
          <w:tcPr>
            <w:tcW w:w="4821" w:type="dxa"/>
            <w:gridSpan w:val="4"/>
          </w:tcPr>
          <w:p w:rsidR="00F46D78" w:rsidRPr="009B4760" w:rsidRDefault="00F46D78" w:rsidP="00B3201D">
            <w:pPr>
              <w:spacing w:before="40" w:after="60" w:line="160" w:lineRule="exact"/>
              <w:rPr>
                <w:sz w:val="12"/>
              </w:rPr>
            </w:pPr>
            <w:r w:rsidRPr="009B4760">
              <w:rPr>
                <w:sz w:val="12"/>
              </w:rPr>
              <w:t>Wie Sie Ihr Können prüfen können:</w:t>
            </w:r>
          </w:p>
          <w:p w:rsidR="00F46D78" w:rsidRPr="009B4760" w:rsidRDefault="00F46D78" w:rsidP="00BA45CF">
            <w:pPr>
              <w:rPr>
                <w:sz w:val="16"/>
              </w:rPr>
            </w:pPr>
          </w:p>
        </w:tc>
      </w:tr>
    </w:tbl>
    <w:p w:rsidR="00F46D78" w:rsidRPr="009A3177" w:rsidRDefault="00F46D78" w:rsidP="00F46D78">
      <w:pPr>
        <w:rPr>
          <w:lang w:eastAsia="de-DE"/>
        </w:rPr>
      </w:pPr>
      <w:r w:rsidRPr="00327A73">
        <w:rPr>
          <w:noProof/>
          <w:sz w:val="24"/>
          <w:lang w:eastAsia="de-DE"/>
        </w:rPr>
        <w:drawing>
          <wp:anchor distT="0" distB="0" distL="114300" distR="114300" simplePos="0" relativeHeight="251814912" behindDoc="0" locked="0" layoutInCell="0" allowOverlap="1" wp14:anchorId="527945CE" wp14:editId="1177D2AB">
            <wp:simplePos x="0" y="0"/>
            <wp:positionH relativeFrom="rightMargin">
              <wp:posOffset>107950</wp:posOffset>
            </wp:positionH>
            <wp:positionV relativeFrom="paragraph">
              <wp:posOffset>69025</wp:posOffset>
            </wp:positionV>
            <wp:extent cx="345440" cy="323850"/>
            <wp:effectExtent l="0" t="0" r="0" b="0"/>
            <wp:wrapNone/>
            <wp:docPr id="432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A0" w:firstRow="1" w:lastRow="0" w:firstColumn="1" w:lastColumn="0" w:noHBand="0" w:noVBand="0"/>
      </w:tblPr>
      <w:tblGrid>
        <w:gridCol w:w="1470"/>
        <w:gridCol w:w="940"/>
        <w:gridCol w:w="4961"/>
      </w:tblGrid>
      <w:tr w:rsidR="00F46D78" w:rsidRPr="009B4760" w:rsidTr="00B3201D">
        <w:trPr>
          <w:trHeight w:val="397"/>
        </w:trPr>
        <w:tc>
          <w:tcPr>
            <w:tcW w:w="1470" w:type="dxa"/>
            <w:shd w:val="clear" w:color="auto" w:fill="D9D9D9"/>
            <w:vAlign w:val="center"/>
          </w:tcPr>
          <w:p w:rsidR="00F46D78" w:rsidRPr="009A3177" w:rsidRDefault="00F46D78" w:rsidP="00B3201D">
            <w:pPr>
              <w:jc w:val="center"/>
              <w:rPr>
                <w:rFonts w:cs="Times New Roman"/>
                <w:b/>
                <w:lang w:eastAsia="de-DE"/>
              </w:rPr>
            </w:pPr>
            <w:r w:rsidRPr="009A3177">
              <w:rPr>
                <w:rFonts w:cs="Times New Roman"/>
                <w:b/>
                <w:lang w:eastAsia="de-DE"/>
              </w:rPr>
              <w:t>Phase</w:t>
            </w:r>
          </w:p>
        </w:tc>
        <w:tc>
          <w:tcPr>
            <w:tcW w:w="940" w:type="dxa"/>
            <w:shd w:val="clear" w:color="auto" w:fill="D9D9D9"/>
            <w:vAlign w:val="center"/>
          </w:tcPr>
          <w:p w:rsidR="00F46D78" w:rsidRPr="009A3177" w:rsidRDefault="00F46D78" w:rsidP="00B3201D">
            <w:pPr>
              <w:jc w:val="center"/>
              <w:rPr>
                <w:rFonts w:cs="Times New Roman"/>
                <w:b/>
                <w:lang w:eastAsia="de-DE"/>
              </w:rPr>
            </w:pPr>
            <w:r w:rsidRPr="009A3177">
              <w:rPr>
                <w:rFonts w:cs="Times New Roman"/>
                <w:b/>
                <w:lang w:eastAsia="de-DE"/>
              </w:rPr>
              <w:t>Zeit</w:t>
            </w:r>
          </w:p>
        </w:tc>
        <w:tc>
          <w:tcPr>
            <w:tcW w:w="4961" w:type="dxa"/>
            <w:shd w:val="clear" w:color="auto" w:fill="D9D9D9"/>
            <w:vAlign w:val="center"/>
          </w:tcPr>
          <w:p w:rsidR="00F46D78" w:rsidRPr="009A3177" w:rsidRDefault="00F46D78" w:rsidP="00B3201D">
            <w:pPr>
              <w:jc w:val="center"/>
              <w:rPr>
                <w:rFonts w:cs="Times New Roman"/>
                <w:b/>
                <w:lang w:eastAsia="de-DE"/>
              </w:rPr>
            </w:pPr>
            <w:r w:rsidRPr="009A3177">
              <w:rPr>
                <w:rFonts w:cs="Times New Roman"/>
                <w:b/>
                <w:lang w:eastAsia="de-DE"/>
              </w:rPr>
              <w:t>Aufgabe</w:t>
            </w:r>
          </w:p>
        </w:tc>
      </w:tr>
      <w:tr w:rsidR="00F46D78" w:rsidRPr="009B4760" w:rsidTr="00B3201D">
        <w:trPr>
          <w:trHeight w:val="624"/>
        </w:trPr>
        <w:tc>
          <w:tcPr>
            <w:tcW w:w="1470" w:type="dxa"/>
            <w:vAlign w:val="center"/>
          </w:tcPr>
          <w:p w:rsidR="00F46D78" w:rsidRPr="009A3177" w:rsidRDefault="00F46D78" w:rsidP="00B3201D">
            <w:pPr>
              <w:jc w:val="center"/>
              <w:rPr>
                <w:lang w:eastAsia="de-DE"/>
              </w:rPr>
            </w:pPr>
            <w:r w:rsidRPr="00327A73">
              <w:rPr>
                <w:noProof/>
                <w:sz w:val="24"/>
                <w:lang w:eastAsia="de-DE"/>
              </w:rPr>
              <w:drawing>
                <wp:inline distT="0" distB="0" distL="0" distR="0" wp14:anchorId="3CD9B400" wp14:editId="06DB4197">
                  <wp:extent cx="302260" cy="323850"/>
                  <wp:effectExtent l="0" t="0" r="2540" b="0"/>
                  <wp:docPr id="432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940" w:type="dxa"/>
            <w:vAlign w:val="center"/>
          </w:tcPr>
          <w:p w:rsidR="00F46D78" w:rsidRPr="009B4760" w:rsidRDefault="00F46D78" w:rsidP="00B3201D">
            <w:pPr>
              <w:jc w:val="both"/>
              <w:rPr>
                <w:lang w:eastAsia="de-DE"/>
              </w:rPr>
            </w:pPr>
            <w:r>
              <w:rPr>
                <w:lang w:eastAsia="de-DE"/>
              </w:rPr>
              <w:t>10</w:t>
            </w:r>
            <w:r w:rsidRPr="009B4760">
              <w:rPr>
                <w:lang w:eastAsia="de-DE"/>
              </w:rPr>
              <w:t xml:space="preserve"> </w:t>
            </w:r>
            <w:r w:rsidR="00F937E0">
              <w:rPr>
                <w:lang w:eastAsia="de-DE"/>
              </w:rPr>
              <w:t>Min.</w:t>
            </w:r>
          </w:p>
        </w:tc>
        <w:tc>
          <w:tcPr>
            <w:tcW w:w="4961" w:type="dxa"/>
            <w:vAlign w:val="center"/>
          </w:tcPr>
          <w:p w:rsidR="00F46D78" w:rsidRPr="009B4760" w:rsidRDefault="00F46D78" w:rsidP="00B3201D">
            <w:pPr>
              <w:jc w:val="both"/>
              <w:rPr>
                <w:noProof/>
                <w:lang w:eastAsia="de-DE"/>
              </w:rPr>
            </w:pPr>
            <w:r>
              <w:rPr>
                <w:noProof/>
                <w:lang w:eastAsia="de-DE"/>
              </w:rPr>
              <w:t>Was gehört zusammen? Zeichnen</w:t>
            </w:r>
            <w:r w:rsidRPr="009B4760">
              <w:rPr>
                <w:noProof/>
                <w:lang w:eastAsia="de-DE"/>
              </w:rPr>
              <w:t xml:space="preserve"> Sie eine Verbindungslinie</w:t>
            </w:r>
            <w:r>
              <w:rPr>
                <w:noProof/>
                <w:lang w:eastAsia="de-DE"/>
              </w:rPr>
              <w:t>.</w:t>
            </w:r>
            <w:r w:rsidRPr="009B4760">
              <w:rPr>
                <w:noProof/>
                <w:lang w:eastAsia="de-DE"/>
              </w:rPr>
              <w:t xml:space="preserve"> Schreiben Sie in die rechte Spalte nochmals die richtige Bedeutung. </w:t>
            </w:r>
          </w:p>
        </w:tc>
      </w:tr>
      <w:tr w:rsidR="00F46D78" w:rsidRPr="009B4760" w:rsidTr="00B3201D">
        <w:trPr>
          <w:trHeight w:val="624"/>
        </w:trPr>
        <w:tc>
          <w:tcPr>
            <w:tcW w:w="1470" w:type="dxa"/>
            <w:vAlign w:val="center"/>
          </w:tcPr>
          <w:p w:rsidR="00F46D78" w:rsidRDefault="00F46D78" w:rsidP="00B3201D">
            <w:pPr>
              <w:jc w:val="center"/>
              <w:rPr>
                <w:noProof/>
                <w:sz w:val="24"/>
                <w:lang w:eastAsia="de-DE"/>
              </w:rPr>
            </w:pPr>
            <w:r>
              <w:rPr>
                <w:noProof/>
                <w:sz w:val="24"/>
                <w:lang w:eastAsia="de-DE"/>
              </w:rPr>
              <w:drawing>
                <wp:inline distT="0" distB="0" distL="0" distR="0" wp14:anchorId="246FEC50" wp14:editId="74C98436">
                  <wp:extent cx="656590" cy="321945"/>
                  <wp:effectExtent l="0" t="0" r="0" b="1905"/>
                  <wp:docPr id="4328" name="Bild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6590" cy="321945"/>
                          </a:xfrm>
                          <a:prstGeom prst="rect">
                            <a:avLst/>
                          </a:prstGeom>
                          <a:noFill/>
                          <a:ln>
                            <a:noFill/>
                          </a:ln>
                        </pic:spPr>
                      </pic:pic>
                    </a:graphicData>
                  </a:graphic>
                </wp:inline>
              </w:drawing>
            </w:r>
          </w:p>
        </w:tc>
        <w:tc>
          <w:tcPr>
            <w:tcW w:w="940" w:type="dxa"/>
            <w:vAlign w:val="center"/>
          </w:tcPr>
          <w:p w:rsidR="00F46D78" w:rsidRPr="009B4760" w:rsidRDefault="00F46D78" w:rsidP="00B3201D">
            <w:pPr>
              <w:jc w:val="both"/>
              <w:rPr>
                <w:lang w:eastAsia="de-DE"/>
              </w:rPr>
            </w:pPr>
            <w:r>
              <w:rPr>
                <w:lang w:eastAsia="de-DE"/>
              </w:rPr>
              <w:t xml:space="preserve">5 </w:t>
            </w:r>
            <w:r w:rsidR="00F937E0">
              <w:rPr>
                <w:lang w:eastAsia="de-DE"/>
              </w:rPr>
              <w:t>Min.</w:t>
            </w:r>
          </w:p>
        </w:tc>
        <w:tc>
          <w:tcPr>
            <w:tcW w:w="4961" w:type="dxa"/>
            <w:vAlign w:val="center"/>
          </w:tcPr>
          <w:p w:rsidR="00F46D78" w:rsidRPr="009B4760" w:rsidRDefault="00F46D78" w:rsidP="00B3201D">
            <w:pPr>
              <w:jc w:val="both"/>
              <w:rPr>
                <w:noProof/>
                <w:lang w:eastAsia="de-DE"/>
              </w:rPr>
            </w:pPr>
            <w:r w:rsidRPr="009B4760">
              <w:rPr>
                <w:noProof/>
                <w:lang w:eastAsia="de-DE"/>
              </w:rPr>
              <w:t xml:space="preserve">Vergleichen Sie Ihre Ergebnisse mit dem Lösungsblatt. Lesen Sie </w:t>
            </w:r>
            <w:r w:rsidR="00D877C6">
              <w:rPr>
                <w:noProof/>
                <w:lang w:eastAsia="de-DE"/>
              </w:rPr>
              <w:t xml:space="preserve">sich </w:t>
            </w:r>
            <w:r w:rsidRPr="009B4760">
              <w:rPr>
                <w:noProof/>
                <w:lang w:eastAsia="de-DE"/>
              </w:rPr>
              <w:t>das Ergebnis gegenseitig vor.</w:t>
            </w:r>
          </w:p>
        </w:tc>
      </w:tr>
    </w:tbl>
    <w:p w:rsidR="00F46D78" w:rsidRPr="009A3177" w:rsidRDefault="00F46D78" w:rsidP="00F46D78">
      <w:pPr>
        <w:jc w:val="both"/>
        <w:rPr>
          <w:b/>
          <w:bCs/>
          <w:color w:val="000000"/>
          <w:lang w:eastAsia="de-DE"/>
        </w:rPr>
      </w:pPr>
    </w:p>
    <w:tbl>
      <w:tblPr>
        <w:tblW w:w="873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2304"/>
        <w:gridCol w:w="2332"/>
        <w:gridCol w:w="4101"/>
      </w:tblGrid>
      <w:tr w:rsidR="00F46D78" w:rsidRPr="009B4760" w:rsidTr="00B3201D">
        <w:tc>
          <w:tcPr>
            <w:tcW w:w="2304" w:type="dxa"/>
            <w:shd w:val="clear" w:color="auto" w:fill="D9D9D9"/>
            <w:vAlign w:val="center"/>
          </w:tcPr>
          <w:p w:rsidR="00F46D78" w:rsidRPr="009B4760" w:rsidRDefault="00F46D78" w:rsidP="00B3201D">
            <w:pPr>
              <w:jc w:val="center"/>
              <w:rPr>
                <w:b/>
                <w:bCs/>
                <w:color w:val="000000"/>
                <w:lang w:eastAsia="de-DE"/>
              </w:rPr>
            </w:pPr>
            <w:r w:rsidRPr="009B4760">
              <w:rPr>
                <w:b/>
                <w:bCs/>
                <w:color w:val="000000"/>
                <w:lang w:eastAsia="de-DE"/>
              </w:rPr>
              <w:t>Icon</w:t>
            </w:r>
          </w:p>
        </w:tc>
        <w:tc>
          <w:tcPr>
            <w:tcW w:w="2332" w:type="dxa"/>
            <w:shd w:val="clear" w:color="auto" w:fill="D9D9D9"/>
          </w:tcPr>
          <w:p w:rsidR="00F46D78" w:rsidRPr="009B4760" w:rsidRDefault="00F46D78" w:rsidP="00B3201D">
            <w:pPr>
              <w:jc w:val="center"/>
              <w:rPr>
                <w:b/>
                <w:bCs/>
                <w:color w:val="000000"/>
                <w:lang w:eastAsia="de-DE"/>
              </w:rPr>
            </w:pPr>
            <w:r w:rsidRPr="009B4760">
              <w:rPr>
                <w:b/>
                <w:bCs/>
                <w:color w:val="000000"/>
                <w:lang w:eastAsia="de-DE"/>
              </w:rPr>
              <w:t>Mögliche Bedeutung</w:t>
            </w:r>
          </w:p>
        </w:tc>
        <w:tc>
          <w:tcPr>
            <w:tcW w:w="4101" w:type="dxa"/>
            <w:shd w:val="clear" w:color="auto" w:fill="D9D9D9"/>
          </w:tcPr>
          <w:p w:rsidR="00F46D78" w:rsidRPr="009B4760" w:rsidRDefault="00F46D78" w:rsidP="00B3201D">
            <w:pPr>
              <w:jc w:val="center"/>
              <w:rPr>
                <w:b/>
                <w:bCs/>
                <w:color w:val="000000"/>
                <w:lang w:eastAsia="de-DE"/>
              </w:rPr>
            </w:pPr>
            <w:r w:rsidRPr="009B4760">
              <w:rPr>
                <w:b/>
                <w:bCs/>
                <w:color w:val="000000"/>
                <w:lang w:eastAsia="de-DE"/>
              </w:rPr>
              <w:t>Richtige Bedeutung</w:t>
            </w:r>
          </w:p>
        </w:tc>
      </w:tr>
      <w:tr w:rsidR="00F46D78" w:rsidRPr="009B4760" w:rsidTr="00B3201D">
        <w:trPr>
          <w:trHeight w:val="567"/>
        </w:trPr>
        <w:tc>
          <w:tcPr>
            <w:tcW w:w="2304" w:type="dxa"/>
            <w:vAlign w:val="center"/>
          </w:tcPr>
          <w:p w:rsidR="00F46D78" w:rsidRPr="009A3177" w:rsidRDefault="00F46D78" w:rsidP="00B3201D">
            <w:pPr>
              <w:jc w:val="both"/>
              <w:rPr>
                <w:lang w:eastAsia="de-DE"/>
              </w:rPr>
            </w:pPr>
            <w:r w:rsidRPr="00327A73">
              <w:rPr>
                <w:noProof/>
                <w:lang w:eastAsia="de-DE"/>
              </w:rPr>
              <mc:AlternateContent>
                <mc:Choice Requires="wps">
                  <w:drawing>
                    <wp:anchor distT="0" distB="0" distL="114300" distR="114300" simplePos="0" relativeHeight="251791360" behindDoc="0" locked="0" layoutInCell="1" allowOverlap="1" wp14:anchorId="71E212EF" wp14:editId="08FD5CAE">
                      <wp:simplePos x="0" y="0"/>
                      <wp:positionH relativeFrom="column">
                        <wp:posOffset>614045</wp:posOffset>
                      </wp:positionH>
                      <wp:positionV relativeFrom="paragraph">
                        <wp:posOffset>233680</wp:posOffset>
                      </wp:positionV>
                      <wp:extent cx="763270" cy="1648460"/>
                      <wp:effectExtent l="38100" t="38100" r="36830" b="27940"/>
                      <wp:wrapNone/>
                      <wp:docPr id="1001" name="Gerade Verbindung mit Pfeil 10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763270" cy="164846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Gerade Verbindung mit Pfeil 1001" o:spid="_x0000_s1026" type="#_x0000_t32" style="position:absolute;margin-left:48.35pt;margin-top:18.4pt;width:60.1pt;height:129.8pt;flip:x y;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" strokecolor="black [3040]">
                      <v:stroke endarrow="block"/>
                      <o:lock v:ext="edit" shapetype="f"/>
                    </v:shape>
                  </w:pict>
                </mc:Fallback>
              </mc:AlternateContent>
            </w:r>
            <w:r>
              <w:rPr>
                <w:noProof/>
                <w:sz w:val="24"/>
                <w:lang w:eastAsia="de-DE"/>
              </w:rPr>
              <w:drawing>
                <wp:inline distT="0" distB="0" distL="0" distR="0" wp14:anchorId="7AD92A71" wp14:editId="783E29D5">
                  <wp:extent cx="321945" cy="321945"/>
                  <wp:effectExtent l="0" t="0" r="1905" b="1905"/>
                  <wp:docPr id="4329" name="Bild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p>
        </w:tc>
        <w:tc>
          <w:tcPr>
            <w:tcW w:w="2332" w:type="dxa"/>
            <w:vAlign w:val="center"/>
          </w:tcPr>
          <w:p w:rsidR="00F46D78" w:rsidRPr="009A3177" w:rsidRDefault="00F46D78" w:rsidP="00B3201D">
            <w:pPr>
              <w:jc w:val="both"/>
              <w:rPr>
                <w:lang w:eastAsia="de-DE"/>
              </w:rPr>
            </w:pPr>
            <w:r w:rsidRPr="009B4760">
              <w:rPr>
                <w:b/>
                <w:lang w:eastAsia="de-DE"/>
              </w:rPr>
              <w:t>Ich</w:t>
            </w:r>
            <w:r w:rsidRPr="009A3177">
              <w:rPr>
                <w:lang w:eastAsia="de-DE"/>
              </w:rPr>
              <w:t xml:space="preserve"> höre zu.</w:t>
            </w:r>
          </w:p>
        </w:tc>
        <w:tc>
          <w:tcPr>
            <w:tcW w:w="4101" w:type="dxa"/>
            <w:vAlign w:val="center"/>
          </w:tcPr>
          <w:p w:rsidR="00F46D78" w:rsidRPr="009A3177" w:rsidRDefault="00F46D78" w:rsidP="00B3201D">
            <w:pPr>
              <w:jc w:val="both"/>
              <w:rPr>
                <w:lang w:eastAsia="de-DE"/>
              </w:rPr>
            </w:pPr>
            <w:r>
              <w:rPr>
                <w:noProof/>
                <w:sz w:val="24"/>
                <w:lang w:eastAsia="de-DE"/>
              </w:rPr>
              <w:drawing>
                <wp:inline distT="0" distB="0" distL="0" distR="0" wp14:anchorId="03D7C918" wp14:editId="084A42D0">
                  <wp:extent cx="321945" cy="321945"/>
                  <wp:effectExtent l="0" t="0" r="1905" b="1905"/>
                  <wp:docPr id="4330" name="Bild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r>
              <w:rPr>
                <w:lang w:eastAsia="de-DE"/>
              </w:rPr>
              <w:t xml:space="preserve"> Beispiel: Das ist ein Tipp.</w:t>
            </w:r>
          </w:p>
        </w:tc>
      </w:tr>
      <w:tr w:rsidR="00F46D78" w:rsidRPr="009B4760" w:rsidTr="00B3201D">
        <w:trPr>
          <w:trHeight w:val="567"/>
        </w:trPr>
        <w:tc>
          <w:tcPr>
            <w:tcW w:w="2304" w:type="dxa"/>
            <w:vAlign w:val="center"/>
          </w:tcPr>
          <w:p w:rsidR="00F46D78" w:rsidRPr="009A3177" w:rsidRDefault="00F46D78" w:rsidP="00B3201D">
            <w:pPr>
              <w:jc w:val="both"/>
              <w:rPr>
                <w:lang w:eastAsia="de-DE"/>
              </w:rPr>
            </w:pPr>
            <w:r>
              <w:rPr>
                <w:noProof/>
                <w:lang w:eastAsia="de-DE"/>
              </w:rPr>
              <w:drawing>
                <wp:anchor distT="0" distB="0" distL="114300" distR="114300" simplePos="0" relativeHeight="251804672" behindDoc="0" locked="1" layoutInCell="0" allowOverlap="1" wp14:anchorId="23F1D5AB" wp14:editId="0F9ECC21">
                  <wp:simplePos x="0" y="0"/>
                  <wp:positionH relativeFrom="rightMargin">
                    <wp:posOffset>-1633855</wp:posOffset>
                  </wp:positionH>
                  <wp:positionV relativeFrom="paragraph">
                    <wp:posOffset>80645</wp:posOffset>
                  </wp:positionV>
                  <wp:extent cx="302260" cy="323850"/>
                  <wp:effectExtent l="0" t="0" r="2540" b="0"/>
                  <wp:wrapNone/>
                  <wp:docPr id="433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pic:spPr>
                      </pic:pic>
                    </a:graphicData>
                  </a:graphic>
                  <wp14:sizeRelH relativeFrom="page">
                    <wp14:pctWidth>0</wp14:pctWidth>
                  </wp14:sizeRelH>
                  <wp14:sizeRelV relativeFrom="page">
                    <wp14:pctHeight>0</wp14:pctHeight>
                  </wp14:sizeRelV>
                </wp:anchor>
              </w:drawing>
            </w:r>
            <w:r>
              <w:rPr>
                <w:noProof/>
                <w:sz w:val="24"/>
                <w:lang w:eastAsia="de-DE"/>
              </w:rPr>
              <w:drawing>
                <wp:inline distT="0" distB="0" distL="0" distR="0" wp14:anchorId="5A09BAA5" wp14:editId="424A2FAC">
                  <wp:extent cx="257810" cy="283210"/>
                  <wp:effectExtent l="0" t="0" r="8890" b="2540"/>
                  <wp:docPr id="4332" name="Bild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7810" cy="283210"/>
                          </a:xfrm>
                          <a:prstGeom prst="rect">
                            <a:avLst/>
                          </a:prstGeom>
                          <a:noFill/>
                          <a:ln>
                            <a:noFill/>
                          </a:ln>
                        </pic:spPr>
                      </pic:pic>
                    </a:graphicData>
                  </a:graphic>
                </wp:inline>
              </w:drawing>
            </w:r>
          </w:p>
        </w:tc>
        <w:tc>
          <w:tcPr>
            <w:tcW w:w="2332" w:type="dxa"/>
            <w:vAlign w:val="center"/>
          </w:tcPr>
          <w:p w:rsidR="00F46D78" w:rsidRPr="009A3177" w:rsidRDefault="00F46D78" w:rsidP="00B3201D">
            <w:pPr>
              <w:jc w:val="both"/>
              <w:rPr>
                <w:lang w:eastAsia="de-DE"/>
              </w:rPr>
            </w:pPr>
            <w:r w:rsidRPr="009B4760">
              <w:rPr>
                <w:b/>
                <w:lang w:eastAsia="de-DE"/>
              </w:rPr>
              <w:t>Ich</w:t>
            </w:r>
            <w:r w:rsidRPr="009A3177">
              <w:rPr>
                <w:lang w:eastAsia="de-DE"/>
              </w:rPr>
              <w:t xml:space="preserve"> lese einen Text.</w:t>
            </w:r>
          </w:p>
        </w:tc>
        <w:tc>
          <w:tcPr>
            <w:tcW w:w="4101" w:type="dxa"/>
            <w:vAlign w:val="center"/>
          </w:tcPr>
          <w:p w:rsidR="00F46D78" w:rsidRPr="009A3177" w:rsidRDefault="00F46D78" w:rsidP="00B3201D">
            <w:pPr>
              <w:jc w:val="both"/>
              <w:rPr>
                <w:lang w:eastAsia="de-DE"/>
              </w:rPr>
            </w:pPr>
          </w:p>
        </w:tc>
      </w:tr>
      <w:tr w:rsidR="00F46D78" w:rsidRPr="009B4760" w:rsidTr="00B3201D">
        <w:trPr>
          <w:trHeight w:val="567"/>
        </w:trPr>
        <w:tc>
          <w:tcPr>
            <w:tcW w:w="2304" w:type="dxa"/>
            <w:vAlign w:val="center"/>
          </w:tcPr>
          <w:p w:rsidR="00F46D78" w:rsidRPr="009A3177" w:rsidRDefault="00F46D78" w:rsidP="00B3201D">
            <w:pPr>
              <w:jc w:val="both"/>
              <w:rPr>
                <w:lang w:eastAsia="de-DE"/>
              </w:rPr>
            </w:pPr>
            <w:r>
              <w:rPr>
                <w:noProof/>
                <w:sz w:val="24"/>
                <w:lang w:eastAsia="de-DE"/>
              </w:rPr>
              <w:drawing>
                <wp:inline distT="0" distB="0" distL="0" distR="0" wp14:anchorId="3313AA42" wp14:editId="1477787A">
                  <wp:extent cx="656590" cy="321945"/>
                  <wp:effectExtent l="0" t="0" r="0" b="1905"/>
                  <wp:docPr id="4333" name="Bild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6590" cy="321945"/>
                          </a:xfrm>
                          <a:prstGeom prst="rect">
                            <a:avLst/>
                          </a:prstGeom>
                          <a:noFill/>
                          <a:ln>
                            <a:noFill/>
                          </a:ln>
                        </pic:spPr>
                      </pic:pic>
                    </a:graphicData>
                  </a:graphic>
                </wp:inline>
              </w:drawing>
            </w:r>
          </w:p>
        </w:tc>
        <w:tc>
          <w:tcPr>
            <w:tcW w:w="2332" w:type="dxa"/>
            <w:vAlign w:val="center"/>
          </w:tcPr>
          <w:p w:rsidR="00F46D78" w:rsidRPr="009A3177" w:rsidRDefault="00F46D78" w:rsidP="00B3201D">
            <w:pPr>
              <w:jc w:val="both"/>
              <w:rPr>
                <w:lang w:eastAsia="de-DE"/>
              </w:rPr>
            </w:pPr>
            <w:r w:rsidRPr="009B4760">
              <w:rPr>
                <w:b/>
                <w:lang w:eastAsia="de-DE"/>
              </w:rPr>
              <w:t>Wir</w:t>
            </w:r>
            <w:r w:rsidRPr="009A3177">
              <w:rPr>
                <w:lang w:eastAsia="de-DE"/>
              </w:rPr>
              <w:t xml:space="preserve"> arbeiten zu zweit.</w:t>
            </w:r>
          </w:p>
        </w:tc>
        <w:tc>
          <w:tcPr>
            <w:tcW w:w="4101" w:type="dxa"/>
            <w:vAlign w:val="center"/>
          </w:tcPr>
          <w:p w:rsidR="00F46D78" w:rsidRPr="009A3177" w:rsidRDefault="00F46D78" w:rsidP="00B3201D">
            <w:pPr>
              <w:jc w:val="both"/>
              <w:rPr>
                <w:lang w:eastAsia="de-DE"/>
              </w:rPr>
            </w:pPr>
            <w:r>
              <w:rPr>
                <w:noProof/>
                <w:sz w:val="24"/>
                <w:lang w:eastAsia="de-DE"/>
              </w:rPr>
              <w:drawing>
                <wp:inline distT="0" distB="0" distL="0" distR="0" wp14:anchorId="46559346" wp14:editId="5BFFABAF">
                  <wp:extent cx="656590" cy="321945"/>
                  <wp:effectExtent l="0" t="0" r="0" b="1905"/>
                  <wp:docPr id="4334" name="Bild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6590" cy="321945"/>
                          </a:xfrm>
                          <a:prstGeom prst="rect">
                            <a:avLst/>
                          </a:prstGeom>
                          <a:noFill/>
                          <a:ln>
                            <a:noFill/>
                          </a:ln>
                        </pic:spPr>
                      </pic:pic>
                    </a:graphicData>
                  </a:graphic>
                </wp:inline>
              </w:drawing>
            </w:r>
          </w:p>
        </w:tc>
      </w:tr>
      <w:tr w:rsidR="00F46D78" w:rsidRPr="009B4760" w:rsidTr="00B3201D">
        <w:trPr>
          <w:trHeight w:val="567"/>
        </w:trPr>
        <w:tc>
          <w:tcPr>
            <w:tcW w:w="2304" w:type="dxa"/>
            <w:vAlign w:val="center"/>
          </w:tcPr>
          <w:p w:rsidR="00F46D78" w:rsidRPr="009A3177" w:rsidRDefault="00F46D78" w:rsidP="00B3201D">
            <w:pPr>
              <w:jc w:val="both"/>
              <w:rPr>
                <w:lang w:eastAsia="de-DE"/>
              </w:rPr>
            </w:pPr>
            <w:r>
              <w:rPr>
                <w:noProof/>
                <w:lang w:eastAsia="de-DE"/>
              </w:rPr>
              <w:drawing>
                <wp:inline distT="0" distB="0" distL="0" distR="0" wp14:anchorId="7A6A4ECF" wp14:editId="5B5E4D2A">
                  <wp:extent cx="528320" cy="328295"/>
                  <wp:effectExtent l="0" t="0" r="5080" b="0"/>
                  <wp:docPr id="4335" name="Bild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8320" cy="328295"/>
                          </a:xfrm>
                          <a:prstGeom prst="rect">
                            <a:avLst/>
                          </a:prstGeom>
                          <a:noFill/>
                          <a:ln>
                            <a:noFill/>
                          </a:ln>
                        </pic:spPr>
                      </pic:pic>
                    </a:graphicData>
                  </a:graphic>
                </wp:inline>
              </w:drawing>
            </w:r>
          </w:p>
        </w:tc>
        <w:tc>
          <w:tcPr>
            <w:tcW w:w="2332" w:type="dxa"/>
            <w:vAlign w:val="center"/>
          </w:tcPr>
          <w:p w:rsidR="00F46D78" w:rsidRPr="009A3177" w:rsidRDefault="00F46D78" w:rsidP="00B3201D">
            <w:pPr>
              <w:jc w:val="both"/>
              <w:rPr>
                <w:lang w:eastAsia="de-DE"/>
              </w:rPr>
            </w:pPr>
            <w:r w:rsidRPr="009B4760">
              <w:rPr>
                <w:b/>
                <w:lang w:eastAsia="de-DE"/>
              </w:rPr>
              <w:t>Ich</w:t>
            </w:r>
            <w:r w:rsidRPr="009A3177">
              <w:rPr>
                <w:lang w:eastAsia="de-DE"/>
              </w:rPr>
              <w:t xml:space="preserve"> schreibe etwas.</w:t>
            </w:r>
          </w:p>
        </w:tc>
        <w:tc>
          <w:tcPr>
            <w:tcW w:w="4101" w:type="dxa"/>
            <w:vAlign w:val="center"/>
          </w:tcPr>
          <w:p w:rsidR="00F46D78" w:rsidRPr="009A3177" w:rsidRDefault="00F46D78" w:rsidP="00B3201D">
            <w:pPr>
              <w:jc w:val="both"/>
              <w:rPr>
                <w:lang w:eastAsia="de-DE"/>
              </w:rPr>
            </w:pPr>
            <w:r>
              <w:rPr>
                <w:noProof/>
                <w:lang w:eastAsia="de-DE"/>
              </w:rPr>
              <w:drawing>
                <wp:inline distT="0" distB="0" distL="0" distR="0" wp14:anchorId="4BC328BC" wp14:editId="18FEA464">
                  <wp:extent cx="528320" cy="328295"/>
                  <wp:effectExtent l="0" t="0" r="5080" b="0"/>
                  <wp:docPr id="4336" name="Bild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8320" cy="328295"/>
                          </a:xfrm>
                          <a:prstGeom prst="rect">
                            <a:avLst/>
                          </a:prstGeom>
                          <a:noFill/>
                          <a:ln>
                            <a:noFill/>
                          </a:ln>
                        </pic:spPr>
                      </pic:pic>
                    </a:graphicData>
                  </a:graphic>
                </wp:inline>
              </w:drawing>
            </w:r>
          </w:p>
        </w:tc>
      </w:tr>
      <w:tr w:rsidR="00F46D78" w:rsidRPr="009B4760" w:rsidTr="00B3201D">
        <w:trPr>
          <w:trHeight w:val="567"/>
        </w:trPr>
        <w:tc>
          <w:tcPr>
            <w:tcW w:w="2304" w:type="dxa"/>
            <w:vAlign w:val="center"/>
          </w:tcPr>
          <w:p w:rsidR="00F46D78" w:rsidRPr="009A3177" w:rsidRDefault="00F46D78" w:rsidP="00B3201D">
            <w:pPr>
              <w:jc w:val="both"/>
              <w:rPr>
                <w:noProof/>
                <w:lang w:eastAsia="de-DE"/>
              </w:rPr>
            </w:pPr>
            <w:r>
              <w:rPr>
                <w:noProof/>
                <w:sz w:val="24"/>
                <w:lang w:eastAsia="de-DE"/>
              </w:rPr>
              <w:drawing>
                <wp:inline distT="0" distB="0" distL="0" distR="0" wp14:anchorId="7BF55FF9" wp14:editId="0F6FD6E2">
                  <wp:extent cx="321945" cy="321945"/>
                  <wp:effectExtent l="0" t="0" r="1905" b="1905"/>
                  <wp:docPr id="4337" name="Bild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p>
        </w:tc>
        <w:tc>
          <w:tcPr>
            <w:tcW w:w="2332" w:type="dxa"/>
            <w:vAlign w:val="center"/>
          </w:tcPr>
          <w:p w:rsidR="00F46D78" w:rsidRPr="009A3177" w:rsidRDefault="00F46D78" w:rsidP="00B3201D">
            <w:pPr>
              <w:jc w:val="both"/>
              <w:rPr>
                <w:lang w:eastAsia="de-DE"/>
              </w:rPr>
            </w:pPr>
            <w:r w:rsidRPr="009B4760">
              <w:rPr>
                <w:b/>
                <w:lang w:eastAsia="de-DE"/>
              </w:rPr>
              <w:t>Das</w:t>
            </w:r>
            <w:r w:rsidRPr="009A3177">
              <w:rPr>
                <w:lang w:eastAsia="de-DE"/>
              </w:rPr>
              <w:t xml:space="preserve"> ist ein Tipp.</w:t>
            </w:r>
          </w:p>
        </w:tc>
        <w:tc>
          <w:tcPr>
            <w:tcW w:w="4101" w:type="dxa"/>
            <w:vAlign w:val="center"/>
          </w:tcPr>
          <w:p w:rsidR="00F46D78" w:rsidRPr="009A3177" w:rsidRDefault="00F46D78" w:rsidP="00B3201D">
            <w:pPr>
              <w:jc w:val="both"/>
              <w:rPr>
                <w:lang w:eastAsia="de-DE"/>
              </w:rPr>
            </w:pPr>
            <w:r>
              <w:rPr>
                <w:noProof/>
                <w:sz w:val="24"/>
                <w:lang w:eastAsia="de-DE"/>
              </w:rPr>
              <w:drawing>
                <wp:inline distT="0" distB="0" distL="0" distR="0" wp14:anchorId="50936681" wp14:editId="41D04ADD">
                  <wp:extent cx="321945" cy="321945"/>
                  <wp:effectExtent l="0" t="0" r="1905" b="1905"/>
                  <wp:docPr id="4338" name="Bild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p>
        </w:tc>
      </w:tr>
      <w:tr w:rsidR="00F46D78" w:rsidRPr="009B4760" w:rsidTr="00B3201D">
        <w:trPr>
          <w:trHeight w:val="567"/>
        </w:trPr>
        <w:tc>
          <w:tcPr>
            <w:tcW w:w="2304" w:type="dxa"/>
            <w:vAlign w:val="center"/>
          </w:tcPr>
          <w:p w:rsidR="00F46D78" w:rsidRPr="009B4760" w:rsidRDefault="00F46D78" w:rsidP="00B3201D">
            <w:pPr>
              <w:jc w:val="both"/>
              <w:rPr>
                <w:noProof/>
                <w:sz w:val="24"/>
                <w:lang w:eastAsia="de-DE"/>
              </w:rPr>
            </w:pPr>
            <w:r>
              <w:rPr>
                <w:noProof/>
                <w:sz w:val="24"/>
                <w:lang w:eastAsia="de-DE"/>
              </w:rPr>
              <w:drawing>
                <wp:inline distT="0" distB="0" distL="0" distR="0" wp14:anchorId="6ED4DE9E" wp14:editId="776D4789">
                  <wp:extent cx="225425" cy="289560"/>
                  <wp:effectExtent l="0" t="0" r="3175" b="0"/>
                  <wp:docPr id="4339" name="Bild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5425" cy="289560"/>
                          </a:xfrm>
                          <a:prstGeom prst="rect">
                            <a:avLst/>
                          </a:prstGeom>
                          <a:noFill/>
                          <a:ln>
                            <a:noFill/>
                          </a:ln>
                        </pic:spPr>
                      </pic:pic>
                    </a:graphicData>
                  </a:graphic>
                </wp:inline>
              </w:drawing>
            </w:r>
          </w:p>
        </w:tc>
        <w:tc>
          <w:tcPr>
            <w:tcW w:w="2332" w:type="dxa"/>
            <w:vAlign w:val="center"/>
          </w:tcPr>
          <w:p w:rsidR="00F46D78" w:rsidRPr="009A3177" w:rsidRDefault="00F46D78" w:rsidP="00B3201D">
            <w:pPr>
              <w:jc w:val="both"/>
              <w:rPr>
                <w:lang w:eastAsia="de-DE"/>
              </w:rPr>
            </w:pPr>
            <w:r w:rsidRPr="009B4760">
              <w:rPr>
                <w:b/>
                <w:lang w:eastAsia="de-DE"/>
              </w:rPr>
              <w:t>Alle</w:t>
            </w:r>
            <w:r w:rsidRPr="009A3177">
              <w:rPr>
                <w:lang w:eastAsia="de-DE"/>
              </w:rPr>
              <w:t xml:space="preserve"> treffen sich.</w:t>
            </w:r>
          </w:p>
        </w:tc>
        <w:tc>
          <w:tcPr>
            <w:tcW w:w="4101" w:type="dxa"/>
            <w:vAlign w:val="center"/>
          </w:tcPr>
          <w:p w:rsidR="00F46D78" w:rsidRPr="009A3177" w:rsidRDefault="00F46D78" w:rsidP="00B3201D">
            <w:pPr>
              <w:jc w:val="both"/>
              <w:rPr>
                <w:lang w:eastAsia="de-DE"/>
              </w:rPr>
            </w:pPr>
            <w:r>
              <w:rPr>
                <w:noProof/>
                <w:sz w:val="24"/>
                <w:lang w:eastAsia="de-DE"/>
              </w:rPr>
              <w:drawing>
                <wp:inline distT="0" distB="0" distL="0" distR="0" wp14:anchorId="365E4171" wp14:editId="59014A77">
                  <wp:extent cx="257810" cy="321945"/>
                  <wp:effectExtent l="0" t="0" r="8890" b="1905"/>
                  <wp:docPr id="4340" name="Bild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810" cy="321945"/>
                          </a:xfrm>
                          <a:prstGeom prst="rect">
                            <a:avLst/>
                          </a:prstGeom>
                          <a:noFill/>
                          <a:ln>
                            <a:noFill/>
                          </a:ln>
                        </pic:spPr>
                      </pic:pic>
                    </a:graphicData>
                  </a:graphic>
                </wp:inline>
              </w:drawing>
            </w:r>
          </w:p>
        </w:tc>
      </w:tr>
      <w:tr w:rsidR="00F46D78" w:rsidRPr="009B4760" w:rsidTr="00B3201D">
        <w:trPr>
          <w:trHeight w:val="567"/>
        </w:trPr>
        <w:tc>
          <w:tcPr>
            <w:tcW w:w="2304" w:type="dxa"/>
            <w:vAlign w:val="center"/>
          </w:tcPr>
          <w:p w:rsidR="00F46D78" w:rsidRPr="009B4760" w:rsidRDefault="004C3EDE" w:rsidP="00B3201D">
            <w:pPr>
              <w:jc w:val="both"/>
              <w:rPr>
                <w:noProof/>
                <w:sz w:val="24"/>
                <w:lang w:eastAsia="de-DE"/>
              </w:rPr>
            </w:pPr>
            <w:r w:rsidRPr="00AA18D1">
              <w:rPr>
                <w:noProof/>
                <w:lang w:eastAsia="de-DE"/>
              </w:rPr>
              <w:drawing>
                <wp:inline distT="0" distB="0" distL="0" distR="0" wp14:anchorId="21929CD6" wp14:editId="10977CE9">
                  <wp:extent cx="314325" cy="314325"/>
                  <wp:effectExtent l="0" t="0" r="9525" b="9525"/>
                  <wp:docPr id="4671" name="Grafik 4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2332" w:type="dxa"/>
            <w:vAlign w:val="center"/>
          </w:tcPr>
          <w:p w:rsidR="00F46D78" w:rsidRPr="009A3177" w:rsidRDefault="00F46D78" w:rsidP="00B3201D">
            <w:pPr>
              <w:jc w:val="both"/>
              <w:rPr>
                <w:lang w:eastAsia="de-DE"/>
              </w:rPr>
            </w:pPr>
            <w:r w:rsidRPr="009B4760">
              <w:rPr>
                <w:b/>
                <w:lang w:eastAsia="de-DE"/>
              </w:rPr>
              <w:t>Ich</w:t>
            </w:r>
            <w:r w:rsidRPr="009A3177">
              <w:rPr>
                <w:lang w:eastAsia="de-DE"/>
              </w:rPr>
              <w:t xml:space="preserve"> arbeite alleine.</w:t>
            </w:r>
          </w:p>
        </w:tc>
        <w:tc>
          <w:tcPr>
            <w:tcW w:w="4101" w:type="dxa"/>
            <w:vAlign w:val="center"/>
          </w:tcPr>
          <w:p w:rsidR="00F46D78" w:rsidRPr="009A3177" w:rsidRDefault="004C3EDE" w:rsidP="00B3201D">
            <w:pPr>
              <w:jc w:val="both"/>
              <w:rPr>
                <w:lang w:eastAsia="de-DE"/>
              </w:rPr>
            </w:pPr>
            <w:r w:rsidRPr="00AA18D1">
              <w:rPr>
                <w:noProof/>
                <w:lang w:eastAsia="de-DE"/>
              </w:rPr>
              <w:drawing>
                <wp:inline distT="0" distB="0" distL="0" distR="0" wp14:anchorId="1E9FAED8" wp14:editId="6F0350C9">
                  <wp:extent cx="314325" cy="314325"/>
                  <wp:effectExtent l="0" t="0" r="9525" b="9525"/>
                  <wp:docPr id="4672" name="Grafik 4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r>
      <w:tr w:rsidR="00F46D78" w:rsidRPr="009B4760" w:rsidTr="00B3201D">
        <w:trPr>
          <w:trHeight w:val="567"/>
        </w:trPr>
        <w:tc>
          <w:tcPr>
            <w:tcW w:w="2304" w:type="dxa"/>
            <w:vAlign w:val="center"/>
          </w:tcPr>
          <w:p w:rsidR="00F46D78" w:rsidRPr="009B4760" w:rsidRDefault="004C3EDE" w:rsidP="00B3201D">
            <w:pPr>
              <w:jc w:val="both"/>
              <w:rPr>
                <w:noProof/>
                <w:sz w:val="24"/>
                <w:lang w:eastAsia="de-DE"/>
              </w:rPr>
            </w:pPr>
            <w:r w:rsidRPr="00AA18D1">
              <w:rPr>
                <w:noProof/>
                <w:lang w:eastAsia="de-DE"/>
              </w:rPr>
              <w:drawing>
                <wp:inline distT="0" distB="0" distL="0" distR="0" wp14:anchorId="6D3F1153" wp14:editId="278882FB">
                  <wp:extent cx="314325" cy="314325"/>
                  <wp:effectExtent l="0" t="0" r="9525" b="9525"/>
                  <wp:docPr id="4675" name="Grafik 4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2332" w:type="dxa"/>
            <w:vAlign w:val="center"/>
          </w:tcPr>
          <w:p w:rsidR="00F46D78" w:rsidRPr="009A3177" w:rsidRDefault="00F46D78" w:rsidP="00B3201D">
            <w:pPr>
              <w:rPr>
                <w:lang w:eastAsia="de-DE"/>
              </w:rPr>
            </w:pPr>
            <w:r w:rsidRPr="009B4760">
              <w:rPr>
                <w:b/>
                <w:lang w:eastAsia="de-DE"/>
              </w:rPr>
              <w:t>Wir</w:t>
            </w:r>
            <w:r w:rsidRPr="009A3177">
              <w:rPr>
                <w:lang w:eastAsia="de-DE"/>
              </w:rPr>
              <w:t xml:space="preserve"> arbeiten in der Gruppe.</w:t>
            </w:r>
          </w:p>
        </w:tc>
        <w:tc>
          <w:tcPr>
            <w:tcW w:w="4101" w:type="dxa"/>
            <w:vAlign w:val="center"/>
          </w:tcPr>
          <w:p w:rsidR="00F46D78" w:rsidRPr="009A3177" w:rsidRDefault="004C3EDE" w:rsidP="00B3201D">
            <w:pPr>
              <w:jc w:val="both"/>
              <w:rPr>
                <w:lang w:eastAsia="de-DE"/>
              </w:rPr>
            </w:pPr>
            <w:r w:rsidRPr="00AA18D1">
              <w:rPr>
                <w:noProof/>
                <w:lang w:eastAsia="de-DE"/>
              </w:rPr>
              <w:drawing>
                <wp:inline distT="0" distB="0" distL="0" distR="0" wp14:anchorId="3B15AB54" wp14:editId="495A8EAE">
                  <wp:extent cx="314325" cy="314325"/>
                  <wp:effectExtent l="0" t="0" r="9525" b="9525"/>
                  <wp:docPr id="4676" name="Grafik 4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r>
      <w:tr w:rsidR="00F46D78" w:rsidRPr="009B4760" w:rsidTr="00B3201D">
        <w:trPr>
          <w:trHeight w:val="567"/>
        </w:trPr>
        <w:tc>
          <w:tcPr>
            <w:tcW w:w="2304" w:type="dxa"/>
            <w:vAlign w:val="center"/>
          </w:tcPr>
          <w:p w:rsidR="00F46D78" w:rsidRPr="009B4760" w:rsidRDefault="00F46D78" w:rsidP="00B3201D">
            <w:pPr>
              <w:jc w:val="both"/>
              <w:rPr>
                <w:noProof/>
                <w:sz w:val="24"/>
                <w:lang w:eastAsia="de-DE"/>
              </w:rPr>
            </w:pPr>
            <w:r>
              <w:rPr>
                <w:noProof/>
                <w:sz w:val="24"/>
                <w:lang w:eastAsia="de-DE"/>
              </w:rPr>
              <w:drawing>
                <wp:inline distT="0" distB="0" distL="0" distR="0" wp14:anchorId="322088E5" wp14:editId="2530914F">
                  <wp:extent cx="321945" cy="321945"/>
                  <wp:effectExtent l="0" t="0" r="1905" b="1905"/>
                  <wp:docPr id="4345" name="Bild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p>
        </w:tc>
        <w:tc>
          <w:tcPr>
            <w:tcW w:w="2332" w:type="dxa"/>
            <w:vAlign w:val="center"/>
          </w:tcPr>
          <w:p w:rsidR="00F46D78" w:rsidRDefault="00F46D78" w:rsidP="00B3201D">
            <w:pPr>
              <w:rPr>
                <w:lang w:eastAsia="de-DE"/>
              </w:rPr>
            </w:pPr>
            <w:r w:rsidRPr="009B4760">
              <w:rPr>
                <w:b/>
                <w:lang w:eastAsia="de-DE"/>
              </w:rPr>
              <w:t>Ich</w:t>
            </w:r>
            <w:r w:rsidRPr="009A3177">
              <w:rPr>
                <w:lang w:eastAsia="de-DE"/>
              </w:rPr>
              <w:t xml:space="preserve"> frage die </w:t>
            </w:r>
          </w:p>
          <w:p w:rsidR="00F46D78" w:rsidRPr="009A3177" w:rsidRDefault="00F46D78" w:rsidP="00B3201D">
            <w:pPr>
              <w:rPr>
                <w:lang w:eastAsia="de-DE"/>
              </w:rPr>
            </w:pPr>
            <w:r w:rsidRPr="009A3177">
              <w:rPr>
                <w:lang w:eastAsia="de-DE"/>
              </w:rPr>
              <w:t>Lehrerin/den Lehrer.</w:t>
            </w:r>
          </w:p>
        </w:tc>
        <w:tc>
          <w:tcPr>
            <w:tcW w:w="4101" w:type="dxa"/>
            <w:vAlign w:val="center"/>
          </w:tcPr>
          <w:p w:rsidR="00F46D78" w:rsidRPr="009A3177" w:rsidRDefault="00F46D78" w:rsidP="00B3201D">
            <w:pPr>
              <w:jc w:val="both"/>
              <w:rPr>
                <w:lang w:eastAsia="de-DE"/>
              </w:rPr>
            </w:pPr>
            <w:r>
              <w:rPr>
                <w:noProof/>
                <w:sz w:val="24"/>
                <w:lang w:eastAsia="de-DE"/>
              </w:rPr>
              <w:drawing>
                <wp:inline distT="0" distB="0" distL="0" distR="0" wp14:anchorId="53434E8D" wp14:editId="582962AB">
                  <wp:extent cx="321945" cy="321945"/>
                  <wp:effectExtent l="0" t="0" r="1905" b="1905"/>
                  <wp:docPr id="4346" name="Bild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p>
        </w:tc>
      </w:tr>
    </w:tbl>
    <w:p w:rsidR="00F46D78" w:rsidRDefault="00F46D78" w:rsidP="00F46D78"/>
    <w:p w:rsidR="00F46D78" w:rsidRDefault="00F46D78" w:rsidP="00F46D78">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F46D78"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F46D78" w:rsidRDefault="00F46D78" w:rsidP="00B3201D">
            <w:pPr>
              <w:pStyle w:val="Tabelle6pt"/>
              <w:rPr>
                <w:color w:val="000000"/>
              </w:rPr>
            </w:pPr>
            <w:r>
              <w:lastRenderedPageBreak/>
              <w:br w:type="page"/>
              <w:t>Lernfeld</w:t>
            </w:r>
          </w:p>
          <w:p w:rsidR="00F46D78" w:rsidRDefault="00F46D78" w:rsidP="00B3201D">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F46D78" w:rsidRDefault="00F46D78" w:rsidP="00B3201D">
            <w:pPr>
              <w:pStyle w:val="Tabelle6pt"/>
              <w:rPr>
                <w:color w:val="000000"/>
              </w:rPr>
            </w:pPr>
            <w:r>
              <w:t>Titel</w:t>
            </w:r>
          </w:p>
          <w:p w:rsidR="00F46D78" w:rsidRDefault="00F46D78" w:rsidP="00B3201D">
            <w:pPr>
              <w:rPr>
                <w:b/>
              </w:rPr>
            </w:pPr>
            <w:r w:rsidRPr="009B4760">
              <w:rPr>
                <w:b/>
              </w:rPr>
              <w:t>Berufe in der Gastronomie</w:t>
            </w:r>
            <w:r>
              <w:rPr>
                <w:b/>
              </w:rPr>
              <w:t xml:space="preserve"> – Teil I</w:t>
            </w:r>
          </w:p>
          <w:p w:rsidR="00F46D78" w:rsidRPr="00327A73" w:rsidRDefault="00F46D78" w:rsidP="00B3201D">
            <w:pPr>
              <w:pStyle w:val="TabelleKopflinks"/>
            </w:pPr>
            <w:r w:rsidRPr="00327A73">
              <w:t xml:space="preserve">Icons kennenlernen </w:t>
            </w:r>
          </w:p>
        </w:tc>
        <w:tc>
          <w:tcPr>
            <w:tcW w:w="188" w:type="dxa"/>
            <w:vMerge w:val="restart"/>
            <w:tcBorders>
              <w:top w:val="nil"/>
              <w:left w:val="single" w:sz="4" w:space="0" w:color="auto"/>
              <w:bottom w:val="nil"/>
              <w:right w:val="single" w:sz="4" w:space="0" w:color="auto"/>
            </w:tcBorders>
            <w:shd w:val="clear" w:color="auto" w:fill="FFFFFF"/>
          </w:tcPr>
          <w:p w:rsidR="00F46D78" w:rsidRPr="004B658C" w:rsidRDefault="00F46D78" w:rsidP="00B3201D"/>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46D78" w:rsidRPr="0003365F" w:rsidRDefault="00F46D78" w:rsidP="00B3201D">
            <w:pPr>
              <w:jc w:val="center"/>
              <w:rPr>
                <w:rFonts w:cs="Times New Roman"/>
                <w:b/>
                <w:lang w:eastAsia="de-DE"/>
              </w:rPr>
            </w:pPr>
            <w:r w:rsidRPr="0003365F">
              <w:rPr>
                <w:rFonts w:cs="Times New Roman"/>
                <w:b/>
                <w:lang w:eastAsia="de-DE"/>
              </w:rPr>
              <w:t xml:space="preserve">Ernährung </w:t>
            </w:r>
          </w:p>
          <w:p w:rsidR="00F46D78" w:rsidRPr="00B51DE9" w:rsidRDefault="00F46D78" w:rsidP="00B3201D">
            <w:pPr>
              <w:pStyle w:val="TabelleKopfmitte"/>
              <w:rPr>
                <w:rFonts w:eastAsia="Calibri"/>
              </w:rPr>
            </w:pPr>
            <w:r w:rsidRPr="0003365F">
              <w:t>und Gastronomie EG1.01.02.01</w:t>
            </w:r>
          </w:p>
        </w:tc>
      </w:tr>
      <w:tr w:rsidR="00F46D78" w:rsidRPr="00B51DE9" w:rsidTr="00B3201D">
        <w:tc>
          <w:tcPr>
            <w:tcW w:w="7348" w:type="dxa"/>
            <w:gridSpan w:val="2"/>
            <w:tcBorders>
              <w:left w:val="single" w:sz="4" w:space="0" w:color="auto"/>
              <w:bottom w:val="single" w:sz="4" w:space="0" w:color="auto"/>
              <w:right w:val="single" w:sz="4" w:space="0" w:color="auto"/>
            </w:tcBorders>
            <w:hideMark/>
          </w:tcPr>
          <w:p w:rsidR="00F46D78" w:rsidRPr="004B658C" w:rsidRDefault="00F46D78" w:rsidP="00B3201D">
            <w:pPr>
              <w:pStyle w:val="Tabelle6pt"/>
            </w:pPr>
            <w:r>
              <w:t>Kompetenzbereiche:</w:t>
            </w:r>
          </w:p>
          <w:p w:rsidR="00F46D78" w:rsidRPr="002126F5" w:rsidRDefault="00F46D78" w:rsidP="00F46D78">
            <w:pPr>
              <w:numPr>
                <w:ilvl w:val="0"/>
                <w:numId w:val="6"/>
              </w:numPr>
              <w:ind w:left="227" w:hanging="170"/>
              <w:rPr>
                <w:sz w:val="16"/>
                <w:szCs w:val="16"/>
              </w:rPr>
            </w:pPr>
            <w:r w:rsidRPr="002126F5">
              <w:rPr>
                <w:sz w:val="16"/>
                <w:szCs w:val="16"/>
              </w:rPr>
              <w:t>Ich kann Arbeitsabläufe lesen und verstehen.</w:t>
            </w:r>
          </w:p>
          <w:p w:rsidR="00F46D78" w:rsidRPr="00327A73" w:rsidRDefault="00F46D78" w:rsidP="00F46D78">
            <w:pPr>
              <w:numPr>
                <w:ilvl w:val="0"/>
                <w:numId w:val="6"/>
              </w:numPr>
              <w:ind w:left="227" w:hanging="170"/>
              <w:rPr>
                <w:sz w:val="16"/>
              </w:rPr>
            </w:pPr>
            <w:r w:rsidRPr="002126F5">
              <w:rPr>
                <w:i/>
                <w:sz w:val="16"/>
                <w:szCs w:val="16"/>
              </w:rPr>
              <w:t>Ich kann systematisch arbeiten.</w:t>
            </w:r>
          </w:p>
        </w:tc>
        <w:tc>
          <w:tcPr>
            <w:tcW w:w="188" w:type="dxa"/>
            <w:vMerge/>
            <w:tcBorders>
              <w:left w:val="single" w:sz="4" w:space="0" w:color="auto"/>
              <w:bottom w:val="nil"/>
              <w:right w:val="nil"/>
            </w:tcBorders>
            <w:vAlign w:val="center"/>
            <w:hideMark/>
          </w:tcPr>
          <w:p w:rsidR="00F46D78" w:rsidRDefault="00F46D78" w:rsidP="00B3201D">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46D78" w:rsidRPr="00B51DE9" w:rsidTr="00B3201D">
              <w:trPr>
                <w:trHeight w:val="284"/>
              </w:trPr>
              <w:tc>
                <w:tcPr>
                  <w:tcW w:w="2090" w:type="dxa"/>
                  <w:shd w:val="clear" w:color="auto" w:fill="D9D9D9" w:themeFill="background1" w:themeFillShade="D9"/>
                </w:tcPr>
                <w:p w:rsidR="00F46D78" w:rsidRPr="00B51DE9" w:rsidRDefault="00F46D78" w:rsidP="00B3201D">
                  <w:pPr>
                    <w:pStyle w:val="TabelleKopfmitte"/>
                  </w:pPr>
                  <w:r w:rsidRPr="00B51DE9">
                    <w:t>L</w:t>
                  </w:r>
                  <w:r>
                    <w:t>ösung</w:t>
                  </w:r>
                </w:p>
              </w:tc>
            </w:tr>
          </w:tbl>
          <w:p w:rsidR="00F46D78" w:rsidRPr="00B51DE9" w:rsidRDefault="00F46D78" w:rsidP="00B3201D"/>
        </w:tc>
      </w:tr>
    </w:tbl>
    <w:p w:rsidR="00F46D78" w:rsidRPr="009A3177" w:rsidRDefault="00F46D78" w:rsidP="00B53DF4">
      <w:pPr>
        <w:pStyle w:val="berschrift1"/>
      </w:pPr>
      <w:r>
        <w:rPr>
          <w:noProof/>
          <w:sz w:val="24"/>
        </w:rPr>
        <w:drawing>
          <wp:anchor distT="0" distB="0" distL="114300" distR="114300" simplePos="0" relativeHeight="251815936" behindDoc="0" locked="0" layoutInCell="0" allowOverlap="1" wp14:anchorId="46BB2618" wp14:editId="14B136BF">
            <wp:simplePos x="0" y="0"/>
            <wp:positionH relativeFrom="rightMargin">
              <wp:posOffset>107950</wp:posOffset>
            </wp:positionH>
            <wp:positionV relativeFrom="paragraph">
              <wp:posOffset>34735</wp:posOffset>
            </wp:positionV>
            <wp:extent cx="345440" cy="323850"/>
            <wp:effectExtent l="0" t="0" r="0" b="0"/>
            <wp:wrapNone/>
            <wp:docPr id="434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Bedeutung der Icons:</w:t>
      </w:r>
    </w:p>
    <w:p w:rsidR="00F46D78" w:rsidRPr="009A3177" w:rsidRDefault="00F46D78" w:rsidP="00564D33">
      <w:pPr>
        <w:pStyle w:val="Abstandszeile"/>
      </w:pPr>
    </w:p>
    <w:tbl>
      <w:tblPr>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2428"/>
        <w:gridCol w:w="2457"/>
        <w:gridCol w:w="4329"/>
      </w:tblGrid>
      <w:tr w:rsidR="00F46D78" w:rsidRPr="009B4760" w:rsidTr="00B3201D">
        <w:trPr>
          <w:trHeight w:val="851"/>
        </w:trPr>
        <w:tc>
          <w:tcPr>
            <w:tcW w:w="2428" w:type="dxa"/>
            <w:shd w:val="clear" w:color="auto" w:fill="D9D9D9"/>
            <w:vAlign w:val="center"/>
          </w:tcPr>
          <w:p w:rsidR="00F46D78" w:rsidRPr="009B4760" w:rsidRDefault="00F46D78" w:rsidP="00B3201D">
            <w:pPr>
              <w:jc w:val="center"/>
              <w:rPr>
                <w:b/>
                <w:bCs/>
                <w:color w:val="000000"/>
                <w:sz w:val="22"/>
                <w:szCs w:val="22"/>
                <w:lang w:eastAsia="de-DE"/>
              </w:rPr>
            </w:pPr>
            <w:r w:rsidRPr="009B4760">
              <w:rPr>
                <w:b/>
                <w:bCs/>
                <w:color w:val="000000"/>
                <w:sz w:val="22"/>
                <w:szCs w:val="22"/>
                <w:lang w:eastAsia="de-DE"/>
              </w:rPr>
              <w:t>Icon</w:t>
            </w:r>
          </w:p>
        </w:tc>
        <w:tc>
          <w:tcPr>
            <w:tcW w:w="2457" w:type="dxa"/>
            <w:shd w:val="clear" w:color="auto" w:fill="D9D9D9"/>
            <w:vAlign w:val="center"/>
          </w:tcPr>
          <w:p w:rsidR="00F46D78" w:rsidRPr="009B4760" w:rsidRDefault="00F46D78" w:rsidP="00B3201D">
            <w:pPr>
              <w:jc w:val="center"/>
              <w:rPr>
                <w:b/>
                <w:bCs/>
                <w:color w:val="000000"/>
                <w:sz w:val="22"/>
                <w:szCs w:val="22"/>
                <w:lang w:eastAsia="de-DE"/>
              </w:rPr>
            </w:pPr>
            <w:r w:rsidRPr="009B4760">
              <w:rPr>
                <w:b/>
                <w:bCs/>
                <w:color w:val="000000"/>
                <w:sz w:val="22"/>
                <w:szCs w:val="22"/>
                <w:lang w:eastAsia="de-DE"/>
              </w:rPr>
              <w:t>Mögliche Bedeutung</w:t>
            </w:r>
          </w:p>
        </w:tc>
        <w:tc>
          <w:tcPr>
            <w:tcW w:w="4329" w:type="dxa"/>
            <w:shd w:val="clear" w:color="auto" w:fill="D9D9D9"/>
            <w:vAlign w:val="center"/>
          </w:tcPr>
          <w:p w:rsidR="00F46D78" w:rsidRPr="009B4760" w:rsidRDefault="00F46D78" w:rsidP="00D877C6">
            <w:pPr>
              <w:jc w:val="center"/>
              <w:rPr>
                <w:b/>
                <w:bCs/>
                <w:color w:val="000000"/>
                <w:sz w:val="22"/>
                <w:szCs w:val="22"/>
                <w:lang w:eastAsia="de-DE"/>
              </w:rPr>
            </w:pPr>
            <w:r w:rsidRPr="009B4760">
              <w:rPr>
                <w:b/>
                <w:bCs/>
                <w:color w:val="000000"/>
                <w:sz w:val="22"/>
                <w:szCs w:val="22"/>
                <w:lang w:eastAsia="de-DE"/>
              </w:rPr>
              <w:t>Richtige Bedeutung</w:t>
            </w:r>
          </w:p>
        </w:tc>
      </w:tr>
      <w:tr w:rsidR="00F46D78" w:rsidRPr="009B4760" w:rsidTr="00B3201D">
        <w:trPr>
          <w:trHeight w:val="737"/>
        </w:trPr>
        <w:tc>
          <w:tcPr>
            <w:tcW w:w="2428" w:type="dxa"/>
            <w:vAlign w:val="center"/>
          </w:tcPr>
          <w:p w:rsidR="00F46D78" w:rsidRPr="009B4760" w:rsidRDefault="00F46D78" w:rsidP="00B3201D">
            <w:pPr>
              <w:jc w:val="both"/>
              <w:rPr>
                <w:b/>
                <w:bCs/>
                <w:color w:val="000000"/>
                <w:lang w:eastAsia="de-DE"/>
              </w:rPr>
            </w:pPr>
            <w:r>
              <w:rPr>
                <w:b/>
                <w:noProof/>
                <w:color w:val="000000"/>
                <w:lang w:eastAsia="de-DE"/>
              </w:rPr>
              <w:drawing>
                <wp:inline distT="0" distB="0" distL="0" distR="0" wp14:anchorId="6D8DF08F" wp14:editId="7952A079">
                  <wp:extent cx="321945" cy="321945"/>
                  <wp:effectExtent l="0" t="0" r="1905" b="1905"/>
                  <wp:docPr id="4348" name="Bild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p>
        </w:tc>
        <w:tc>
          <w:tcPr>
            <w:tcW w:w="2457" w:type="dxa"/>
            <w:vAlign w:val="center"/>
          </w:tcPr>
          <w:p w:rsidR="00F46D78" w:rsidRPr="009B4760" w:rsidRDefault="00F46D78" w:rsidP="00B3201D">
            <w:pPr>
              <w:jc w:val="both"/>
              <w:rPr>
                <w:b/>
                <w:bCs/>
                <w:color w:val="000000"/>
                <w:lang w:eastAsia="de-DE"/>
              </w:rPr>
            </w:pPr>
            <w:r w:rsidRPr="009B4760">
              <w:rPr>
                <w:b/>
                <w:bCs/>
                <w:color w:val="000000"/>
                <w:lang w:eastAsia="de-DE"/>
              </w:rPr>
              <w:t xml:space="preserve">Ich höre zu. </w:t>
            </w:r>
          </w:p>
        </w:tc>
        <w:tc>
          <w:tcPr>
            <w:tcW w:w="4329" w:type="dxa"/>
            <w:vAlign w:val="center"/>
          </w:tcPr>
          <w:p w:rsidR="00F46D78" w:rsidRPr="009B4760" w:rsidRDefault="00F46D78" w:rsidP="00B3201D">
            <w:pPr>
              <w:jc w:val="right"/>
              <w:rPr>
                <w:b/>
                <w:bCs/>
                <w:color w:val="000000"/>
                <w:lang w:eastAsia="de-DE"/>
              </w:rPr>
            </w:pPr>
            <w:r>
              <w:rPr>
                <w:noProof/>
                <w:lang w:eastAsia="de-DE"/>
              </w:rPr>
              <w:drawing>
                <wp:anchor distT="0" distB="0" distL="114300" distR="114300" simplePos="0" relativeHeight="251805696" behindDoc="0" locked="0" layoutInCell="1" allowOverlap="1" wp14:anchorId="71E32BD4" wp14:editId="3315572E">
                  <wp:simplePos x="0" y="0"/>
                  <wp:positionH relativeFrom="column">
                    <wp:posOffset>-3810</wp:posOffset>
                  </wp:positionH>
                  <wp:positionV relativeFrom="paragraph">
                    <wp:posOffset>46355</wp:posOffset>
                  </wp:positionV>
                  <wp:extent cx="323850" cy="323850"/>
                  <wp:effectExtent l="0" t="0" r="0" b="0"/>
                  <wp:wrapNone/>
                  <wp:docPr id="4349"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pic:spPr>
                      </pic:pic>
                    </a:graphicData>
                  </a:graphic>
                  <wp14:sizeRelH relativeFrom="page">
                    <wp14:pctWidth>0</wp14:pctWidth>
                  </wp14:sizeRelH>
                  <wp14:sizeRelV relativeFrom="page">
                    <wp14:pctHeight>0</wp14:pctHeight>
                  </wp14:sizeRelV>
                </wp:anchor>
              </w:drawing>
            </w:r>
            <w:r w:rsidRPr="009B4760">
              <w:rPr>
                <w:bCs/>
                <w:color w:val="000000"/>
                <w:lang w:eastAsia="de-DE"/>
              </w:rPr>
              <w:t>Das ist ein Tipp.</w:t>
            </w:r>
            <w:r w:rsidRPr="009B4760">
              <w:rPr>
                <w:b/>
                <w:bCs/>
                <w:noProof/>
                <w:color w:val="000000"/>
                <w:lang w:eastAsia="de-DE"/>
              </w:rPr>
              <w:t xml:space="preserve"> </w:t>
            </w:r>
          </w:p>
        </w:tc>
      </w:tr>
      <w:tr w:rsidR="00F46D78" w:rsidRPr="009B4760" w:rsidTr="00B3201D">
        <w:trPr>
          <w:trHeight w:val="737"/>
        </w:trPr>
        <w:tc>
          <w:tcPr>
            <w:tcW w:w="2428" w:type="dxa"/>
            <w:vAlign w:val="center"/>
          </w:tcPr>
          <w:p w:rsidR="00F46D78" w:rsidRPr="009B4760" w:rsidRDefault="00F46D78" w:rsidP="00B3201D">
            <w:pPr>
              <w:jc w:val="both"/>
              <w:rPr>
                <w:b/>
                <w:bCs/>
                <w:color w:val="000000"/>
                <w:lang w:eastAsia="de-DE"/>
              </w:rPr>
            </w:pPr>
            <w:r>
              <w:rPr>
                <w:noProof/>
                <w:lang w:eastAsia="de-DE"/>
              </w:rPr>
              <mc:AlternateContent>
                <mc:Choice Requires="wps">
                  <w:drawing>
                    <wp:anchor distT="0" distB="0" distL="114300" distR="114300" simplePos="0" relativeHeight="251793408" behindDoc="0" locked="0" layoutInCell="1" allowOverlap="1" wp14:anchorId="54BE6098" wp14:editId="268C7BBD">
                      <wp:simplePos x="0" y="0"/>
                      <wp:positionH relativeFrom="column">
                        <wp:posOffset>267335</wp:posOffset>
                      </wp:positionH>
                      <wp:positionV relativeFrom="paragraph">
                        <wp:posOffset>223520</wp:posOffset>
                      </wp:positionV>
                      <wp:extent cx="1204595" cy="2573020"/>
                      <wp:effectExtent l="38100" t="0" r="33655" b="55880"/>
                      <wp:wrapNone/>
                      <wp:docPr id="1000" name="Gerade Verbindung mit Pfeil 10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204595" cy="2573020"/>
                              </a:xfrm>
                              <a:prstGeom prst="straightConnector1">
                                <a:avLst/>
                              </a:prstGeom>
                              <a:noFill/>
                              <a:ln w="19050" cap="flat" cmpd="sng" algn="ctr">
                                <a:solidFill>
                                  <a:srgbClr val="00B0F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1000" o:spid="_x0000_s1026" type="#_x0000_t32" style="position:absolute;margin-left:21.05pt;margin-top:17.6pt;width:94.85pt;height:202.6pt;flip:x;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" strokecolor="#00b0f0" strokeweight="1.5pt">
                      <v:stroke endarrow="block"/>
                      <o:lock v:ext="edit" shapetype="f"/>
                    </v:shape>
                  </w:pict>
                </mc:Fallback>
              </mc:AlternateContent>
            </w:r>
            <w:r>
              <w:rPr>
                <w:b/>
                <w:noProof/>
                <w:color w:val="000000"/>
                <w:lang w:eastAsia="de-DE"/>
              </w:rPr>
              <w:drawing>
                <wp:inline distT="0" distB="0" distL="0" distR="0" wp14:anchorId="7673D74D" wp14:editId="5517966A">
                  <wp:extent cx="302895" cy="321945"/>
                  <wp:effectExtent l="0" t="0" r="1905" b="1905"/>
                  <wp:docPr id="54"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1945"/>
                          </a:xfrm>
                          <a:prstGeom prst="rect">
                            <a:avLst/>
                          </a:prstGeom>
                          <a:noFill/>
                          <a:ln>
                            <a:noFill/>
                          </a:ln>
                        </pic:spPr>
                      </pic:pic>
                    </a:graphicData>
                  </a:graphic>
                </wp:inline>
              </w:drawing>
            </w:r>
          </w:p>
        </w:tc>
        <w:tc>
          <w:tcPr>
            <w:tcW w:w="2457" w:type="dxa"/>
            <w:vAlign w:val="center"/>
          </w:tcPr>
          <w:p w:rsidR="00F46D78" w:rsidRPr="009B4760" w:rsidRDefault="00F46D78" w:rsidP="00B3201D">
            <w:pPr>
              <w:jc w:val="both"/>
              <w:rPr>
                <w:b/>
                <w:bCs/>
                <w:color w:val="000000"/>
                <w:lang w:eastAsia="de-DE"/>
              </w:rPr>
            </w:pPr>
            <w:r w:rsidRPr="009B4760">
              <w:rPr>
                <w:b/>
                <w:bCs/>
                <w:color w:val="000000"/>
                <w:lang w:eastAsia="de-DE"/>
              </w:rPr>
              <w:t>Ich lese einen Text.</w:t>
            </w:r>
          </w:p>
        </w:tc>
        <w:tc>
          <w:tcPr>
            <w:tcW w:w="4329" w:type="dxa"/>
            <w:vAlign w:val="center"/>
          </w:tcPr>
          <w:p w:rsidR="00F46D78" w:rsidRPr="009B4760" w:rsidRDefault="00F46D78" w:rsidP="00B3201D">
            <w:pPr>
              <w:jc w:val="right"/>
              <w:rPr>
                <w:bCs/>
                <w:color w:val="000000"/>
                <w:lang w:eastAsia="de-DE"/>
              </w:rPr>
            </w:pPr>
            <w:r>
              <w:rPr>
                <w:noProof/>
                <w:lang w:eastAsia="de-DE"/>
              </w:rPr>
              <w:drawing>
                <wp:anchor distT="0" distB="0" distL="114300" distR="114300" simplePos="0" relativeHeight="251806720" behindDoc="0" locked="0" layoutInCell="1" allowOverlap="1" wp14:anchorId="04F23A80" wp14:editId="5BBAF9BE">
                  <wp:simplePos x="0" y="0"/>
                  <wp:positionH relativeFrom="column">
                    <wp:posOffset>3175</wp:posOffset>
                  </wp:positionH>
                  <wp:positionV relativeFrom="paragraph">
                    <wp:posOffset>72390</wp:posOffset>
                  </wp:positionV>
                  <wp:extent cx="302895" cy="323850"/>
                  <wp:effectExtent l="0" t="0" r="1905" b="0"/>
                  <wp:wrapNone/>
                  <wp:docPr id="4350" name="Bild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3850"/>
                          </a:xfrm>
                          <a:prstGeom prst="rect">
                            <a:avLst/>
                          </a:prstGeom>
                          <a:noFill/>
                        </pic:spPr>
                      </pic:pic>
                    </a:graphicData>
                  </a:graphic>
                  <wp14:sizeRelH relativeFrom="page">
                    <wp14:pctWidth>0</wp14:pctWidth>
                  </wp14:sizeRelH>
                  <wp14:sizeRelV relativeFrom="page">
                    <wp14:pctHeight>0</wp14:pctHeight>
                  </wp14:sizeRelV>
                </wp:anchor>
              </w:drawing>
            </w:r>
            <w:r w:rsidRPr="009B4760">
              <w:rPr>
                <w:bCs/>
                <w:color w:val="000000"/>
                <w:lang w:eastAsia="de-DE"/>
              </w:rPr>
              <w:t>Ich arbeite alleine.</w:t>
            </w:r>
          </w:p>
        </w:tc>
      </w:tr>
      <w:tr w:rsidR="00F46D78" w:rsidRPr="009B4760" w:rsidTr="00B3201D">
        <w:trPr>
          <w:trHeight w:val="737"/>
        </w:trPr>
        <w:tc>
          <w:tcPr>
            <w:tcW w:w="2428" w:type="dxa"/>
            <w:vAlign w:val="center"/>
          </w:tcPr>
          <w:p w:rsidR="00F46D78" w:rsidRPr="009B4760" w:rsidRDefault="00F46D78" w:rsidP="00B3201D">
            <w:pPr>
              <w:jc w:val="both"/>
              <w:rPr>
                <w:b/>
                <w:bCs/>
                <w:color w:val="000000"/>
                <w:lang w:eastAsia="de-DE"/>
              </w:rPr>
            </w:pPr>
            <w:r>
              <w:rPr>
                <w:noProof/>
                <w:lang w:eastAsia="de-DE"/>
              </w:rPr>
              <mc:AlternateContent>
                <mc:Choice Requires="wps">
                  <w:drawing>
                    <wp:anchor distT="0" distB="0" distL="114300" distR="114300" simplePos="0" relativeHeight="251798528" behindDoc="0" locked="0" layoutInCell="1" allowOverlap="1" wp14:anchorId="2F0BE589" wp14:editId="767187BE">
                      <wp:simplePos x="0" y="0"/>
                      <wp:positionH relativeFrom="column">
                        <wp:posOffset>626745</wp:posOffset>
                      </wp:positionH>
                      <wp:positionV relativeFrom="paragraph">
                        <wp:posOffset>186690</wp:posOffset>
                      </wp:positionV>
                      <wp:extent cx="843280" cy="45085"/>
                      <wp:effectExtent l="0" t="57150" r="13970" b="50165"/>
                      <wp:wrapNone/>
                      <wp:docPr id="998" name="Gerade Verbindung mit Pfeil 9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843280" cy="45085"/>
                              </a:xfrm>
                              <a:prstGeom prst="straightConnector1">
                                <a:avLst/>
                              </a:prstGeom>
                              <a:noFill/>
                              <a:ln w="19050" cap="flat" cmpd="sng" algn="ctr">
                                <a:solidFill>
                                  <a:srgbClr val="00B0F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998" o:spid="_x0000_s1026" type="#_x0000_t32" style="position:absolute;margin-left:49.35pt;margin-top:14.7pt;width:66.4pt;height:3.55pt;flip:x y;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" strokecolor="#00b0f0" strokeweight="1.5pt">
                      <v:stroke endarrow="block"/>
                      <o:lock v:ext="edit" shapetype="f"/>
                    </v:shape>
                  </w:pict>
                </mc:Fallback>
              </mc:AlternateContent>
            </w:r>
            <w:r>
              <w:rPr>
                <w:b/>
                <w:noProof/>
                <w:color w:val="000000"/>
                <w:lang w:eastAsia="de-DE"/>
              </w:rPr>
              <w:drawing>
                <wp:inline distT="0" distB="0" distL="0" distR="0" wp14:anchorId="7C716F18" wp14:editId="26BFDB4A">
                  <wp:extent cx="656590" cy="321945"/>
                  <wp:effectExtent l="0" t="0" r="0" b="1905"/>
                  <wp:docPr id="4351" name="Bild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6590" cy="321945"/>
                          </a:xfrm>
                          <a:prstGeom prst="rect">
                            <a:avLst/>
                          </a:prstGeom>
                          <a:noFill/>
                          <a:ln>
                            <a:noFill/>
                          </a:ln>
                        </pic:spPr>
                      </pic:pic>
                    </a:graphicData>
                  </a:graphic>
                </wp:inline>
              </w:drawing>
            </w:r>
          </w:p>
        </w:tc>
        <w:tc>
          <w:tcPr>
            <w:tcW w:w="2457" w:type="dxa"/>
            <w:vAlign w:val="center"/>
          </w:tcPr>
          <w:p w:rsidR="00F46D78" w:rsidRPr="009B4760" w:rsidRDefault="00F46D78" w:rsidP="00B3201D">
            <w:pPr>
              <w:rPr>
                <w:b/>
                <w:bCs/>
                <w:color w:val="000000"/>
                <w:lang w:eastAsia="de-DE"/>
              </w:rPr>
            </w:pPr>
            <w:r w:rsidRPr="009B4760">
              <w:rPr>
                <w:b/>
                <w:bCs/>
                <w:color w:val="000000"/>
                <w:lang w:eastAsia="de-DE"/>
              </w:rPr>
              <w:t>Wir arbeiten zu zweit.</w:t>
            </w:r>
          </w:p>
        </w:tc>
        <w:tc>
          <w:tcPr>
            <w:tcW w:w="4329" w:type="dxa"/>
            <w:vAlign w:val="center"/>
          </w:tcPr>
          <w:p w:rsidR="00F46D78" w:rsidRPr="009B4760" w:rsidRDefault="00F46D78" w:rsidP="00B3201D">
            <w:pPr>
              <w:jc w:val="right"/>
              <w:rPr>
                <w:bCs/>
                <w:color w:val="000000"/>
                <w:lang w:eastAsia="de-DE"/>
              </w:rPr>
            </w:pPr>
            <w:r>
              <w:rPr>
                <w:noProof/>
                <w:lang w:eastAsia="de-DE"/>
              </w:rPr>
              <w:drawing>
                <wp:anchor distT="0" distB="0" distL="114300" distR="114300" simplePos="0" relativeHeight="251807744" behindDoc="0" locked="0" layoutInCell="1" allowOverlap="1" wp14:anchorId="294C6B31" wp14:editId="73B91150">
                  <wp:simplePos x="0" y="0"/>
                  <wp:positionH relativeFrom="column">
                    <wp:posOffset>3175</wp:posOffset>
                  </wp:positionH>
                  <wp:positionV relativeFrom="paragraph">
                    <wp:posOffset>74295</wp:posOffset>
                  </wp:positionV>
                  <wp:extent cx="658495" cy="323850"/>
                  <wp:effectExtent l="0" t="0" r="8255" b="0"/>
                  <wp:wrapNone/>
                  <wp:docPr id="4352" name="Bild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pic:spPr>
                      </pic:pic>
                    </a:graphicData>
                  </a:graphic>
                  <wp14:sizeRelH relativeFrom="page">
                    <wp14:pctWidth>0</wp14:pctWidth>
                  </wp14:sizeRelH>
                  <wp14:sizeRelV relativeFrom="page">
                    <wp14:pctHeight>0</wp14:pctHeight>
                  </wp14:sizeRelV>
                </wp:anchor>
              </w:drawing>
            </w:r>
            <w:r w:rsidRPr="009B4760">
              <w:rPr>
                <w:bCs/>
                <w:color w:val="000000"/>
                <w:lang w:eastAsia="de-DE"/>
              </w:rPr>
              <w:t>Wir arbeiten zu zweit.</w:t>
            </w:r>
          </w:p>
        </w:tc>
      </w:tr>
      <w:tr w:rsidR="00F46D78" w:rsidRPr="009B4760" w:rsidTr="00B3201D">
        <w:trPr>
          <w:trHeight w:val="737"/>
        </w:trPr>
        <w:tc>
          <w:tcPr>
            <w:tcW w:w="2428" w:type="dxa"/>
            <w:vAlign w:val="center"/>
          </w:tcPr>
          <w:p w:rsidR="00F46D78" w:rsidRPr="009B4760" w:rsidRDefault="00F46D78" w:rsidP="00B3201D">
            <w:pPr>
              <w:jc w:val="both"/>
              <w:rPr>
                <w:b/>
                <w:bCs/>
                <w:color w:val="000000"/>
                <w:lang w:eastAsia="de-DE"/>
              </w:rPr>
            </w:pPr>
            <w:r>
              <w:rPr>
                <w:noProof/>
                <w:lang w:eastAsia="de-DE"/>
              </w:rPr>
              <mc:AlternateContent>
                <mc:Choice Requires="wps">
                  <w:drawing>
                    <wp:anchor distT="0" distB="0" distL="114300" distR="114300" simplePos="0" relativeHeight="251799552" behindDoc="0" locked="0" layoutInCell="1" allowOverlap="1" wp14:anchorId="1DDA1417" wp14:editId="52416ABB">
                      <wp:simplePos x="0" y="0"/>
                      <wp:positionH relativeFrom="column">
                        <wp:posOffset>354330</wp:posOffset>
                      </wp:positionH>
                      <wp:positionV relativeFrom="paragraph">
                        <wp:posOffset>229235</wp:posOffset>
                      </wp:positionV>
                      <wp:extent cx="1116965" cy="2112010"/>
                      <wp:effectExtent l="38100" t="0" r="26035" b="59690"/>
                      <wp:wrapNone/>
                      <wp:docPr id="999" name="Gerade Verbindung mit Pfeil 9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116965" cy="2112010"/>
                              </a:xfrm>
                              <a:prstGeom prst="straightConnector1">
                                <a:avLst/>
                              </a:prstGeom>
                              <a:noFill/>
                              <a:ln w="19050" cap="flat" cmpd="sng" algn="ctr">
                                <a:solidFill>
                                  <a:srgbClr val="00B0F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999" o:spid="_x0000_s1026" type="#_x0000_t32" style="position:absolute;margin-left:27.9pt;margin-top:18.05pt;width:87.95pt;height:166.3pt;flip:x;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" strokecolor="#00b0f0" strokeweight="1.5pt">
                      <v:stroke endarrow="block"/>
                      <o:lock v:ext="edit" shapetype="f"/>
                    </v:shape>
                  </w:pict>
                </mc:Fallback>
              </mc:AlternateContent>
            </w:r>
            <w:r>
              <w:rPr>
                <w:b/>
                <w:noProof/>
                <w:color w:val="000000"/>
                <w:lang w:eastAsia="de-DE"/>
              </w:rPr>
              <w:drawing>
                <wp:inline distT="0" distB="0" distL="0" distR="0" wp14:anchorId="32A86080" wp14:editId="008ADCCE">
                  <wp:extent cx="528320" cy="328295"/>
                  <wp:effectExtent l="0" t="0" r="5080" b="0"/>
                  <wp:docPr id="56" name="Bild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8320" cy="328295"/>
                          </a:xfrm>
                          <a:prstGeom prst="rect">
                            <a:avLst/>
                          </a:prstGeom>
                          <a:noFill/>
                          <a:ln>
                            <a:noFill/>
                          </a:ln>
                        </pic:spPr>
                      </pic:pic>
                    </a:graphicData>
                  </a:graphic>
                </wp:inline>
              </w:drawing>
            </w:r>
          </w:p>
        </w:tc>
        <w:tc>
          <w:tcPr>
            <w:tcW w:w="2457" w:type="dxa"/>
            <w:vAlign w:val="center"/>
          </w:tcPr>
          <w:p w:rsidR="00F46D78" w:rsidRPr="009B4760" w:rsidRDefault="00F46D78" w:rsidP="00B3201D">
            <w:pPr>
              <w:jc w:val="both"/>
              <w:rPr>
                <w:b/>
                <w:bCs/>
                <w:color w:val="000000"/>
                <w:lang w:eastAsia="de-DE"/>
              </w:rPr>
            </w:pPr>
            <w:r w:rsidRPr="009B4760">
              <w:rPr>
                <w:b/>
                <w:bCs/>
                <w:color w:val="000000"/>
                <w:lang w:eastAsia="de-DE"/>
              </w:rPr>
              <w:t>Ich schreibe etwas.</w:t>
            </w:r>
          </w:p>
        </w:tc>
        <w:tc>
          <w:tcPr>
            <w:tcW w:w="4329" w:type="dxa"/>
            <w:vAlign w:val="center"/>
          </w:tcPr>
          <w:p w:rsidR="00F46D78" w:rsidRPr="009B4760" w:rsidRDefault="00F46D78" w:rsidP="00B3201D">
            <w:pPr>
              <w:jc w:val="right"/>
              <w:rPr>
                <w:bCs/>
                <w:color w:val="000000"/>
                <w:lang w:eastAsia="de-DE"/>
              </w:rPr>
            </w:pPr>
            <w:r>
              <w:rPr>
                <w:noProof/>
                <w:lang w:eastAsia="de-DE"/>
              </w:rPr>
              <w:drawing>
                <wp:anchor distT="0" distB="0" distL="114300" distR="114300" simplePos="0" relativeHeight="251808768" behindDoc="0" locked="0" layoutInCell="1" allowOverlap="1" wp14:anchorId="6A457731" wp14:editId="05FA8106">
                  <wp:simplePos x="0" y="0"/>
                  <wp:positionH relativeFrom="column">
                    <wp:posOffset>3175</wp:posOffset>
                  </wp:positionH>
                  <wp:positionV relativeFrom="paragraph">
                    <wp:posOffset>76200</wp:posOffset>
                  </wp:positionV>
                  <wp:extent cx="532765" cy="323850"/>
                  <wp:effectExtent l="0" t="0" r="635" b="0"/>
                  <wp:wrapNone/>
                  <wp:docPr id="435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pic:spPr>
                      </pic:pic>
                    </a:graphicData>
                  </a:graphic>
                  <wp14:sizeRelH relativeFrom="page">
                    <wp14:pctWidth>0</wp14:pctWidth>
                  </wp14:sizeRelH>
                  <wp14:sizeRelV relativeFrom="page">
                    <wp14:pctHeight>0</wp14:pctHeight>
                  </wp14:sizeRelV>
                </wp:anchor>
              </w:drawing>
            </w:r>
            <w:r w:rsidRPr="009B4760">
              <w:rPr>
                <w:bCs/>
                <w:color w:val="000000"/>
                <w:lang w:eastAsia="de-DE"/>
              </w:rPr>
              <w:t>Wir arbeiten in der Gruppe.</w:t>
            </w:r>
          </w:p>
        </w:tc>
      </w:tr>
      <w:tr w:rsidR="00F46D78" w:rsidRPr="009B4760" w:rsidTr="00B3201D">
        <w:trPr>
          <w:trHeight w:val="737"/>
        </w:trPr>
        <w:tc>
          <w:tcPr>
            <w:tcW w:w="2428" w:type="dxa"/>
            <w:vAlign w:val="center"/>
          </w:tcPr>
          <w:p w:rsidR="00F46D78" w:rsidRPr="009B4760" w:rsidRDefault="00F46D78" w:rsidP="00B3201D">
            <w:pPr>
              <w:jc w:val="both"/>
              <w:rPr>
                <w:b/>
                <w:bCs/>
                <w:color w:val="000000"/>
                <w:lang w:eastAsia="de-DE"/>
              </w:rPr>
            </w:pPr>
            <w:r>
              <w:rPr>
                <w:noProof/>
                <w:lang w:eastAsia="de-DE"/>
              </w:rPr>
              <mc:AlternateContent>
                <mc:Choice Requires="wps">
                  <w:drawing>
                    <wp:anchor distT="0" distB="0" distL="114300" distR="114300" simplePos="0" relativeHeight="251797504" behindDoc="0" locked="0" layoutInCell="1" allowOverlap="1" wp14:anchorId="76348989" wp14:editId="588D3C1D">
                      <wp:simplePos x="0" y="0"/>
                      <wp:positionH relativeFrom="column">
                        <wp:posOffset>351790</wp:posOffset>
                      </wp:positionH>
                      <wp:positionV relativeFrom="paragraph">
                        <wp:posOffset>-2000250</wp:posOffset>
                      </wp:positionV>
                      <wp:extent cx="1128395" cy="2159000"/>
                      <wp:effectExtent l="38100" t="0" r="33655" b="50800"/>
                      <wp:wrapNone/>
                      <wp:docPr id="997" name="Gerade Verbindung mit Pfeil 99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128395" cy="2159000"/>
                              </a:xfrm>
                              <a:prstGeom prst="straightConnector1">
                                <a:avLst/>
                              </a:prstGeom>
                              <a:noFill/>
                              <a:ln w="19050" cap="flat" cmpd="sng" algn="ctr">
                                <a:solidFill>
                                  <a:srgbClr val="00B0F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997" o:spid="_x0000_s1026" type="#_x0000_t32" style="position:absolute;margin-left:27.7pt;margin-top:-157.5pt;width:88.85pt;height:170pt;flip:x;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" strokecolor="#00b0f0" strokeweight="1.5pt">
                      <v:stroke endarrow="block"/>
                      <o:lock v:ext="edit" shapetype="f"/>
                    </v:shape>
                  </w:pict>
                </mc:Fallback>
              </mc:AlternateContent>
            </w:r>
            <w:r>
              <w:rPr>
                <w:noProof/>
                <w:lang w:eastAsia="de-DE"/>
              </w:rPr>
              <mc:AlternateContent>
                <mc:Choice Requires="wps">
                  <w:drawing>
                    <wp:anchor distT="0" distB="0" distL="114300" distR="114300" simplePos="0" relativeHeight="251792384" behindDoc="0" locked="0" layoutInCell="1" allowOverlap="1" wp14:anchorId="3D47FB3A" wp14:editId="0D7DBFFB">
                      <wp:simplePos x="0" y="0"/>
                      <wp:positionH relativeFrom="column">
                        <wp:posOffset>528320</wp:posOffset>
                      </wp:positionH>
                      <wp:positionV relativeFrom="paragraph">
                        <wp:posOffset>-2063750</wp:posOffset>
                      </wp:positionV>
                      <wp:extent cx="943610" cy="2127885"/>
                      <wp:effectExtent l="38100" t="38100" r="27940" b="24765"/>
                      <wp:wrapNone/>
                      <wp:docPr id="996" name="Gerade Verbindung mit Pfeil 9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943610" cy="2127885"/>
                              </a:xfrm>
                              <a:prstGeom prst="straightConnector1">
                                <a:avLst/>
                              </a:prstGeom>
                              <a:noFill/>
                              <a:ln w="19050" cap="flat" cmpd="sng" algn="ctr">
                                <a:solidFill>
                                  <a:srgbClr val="00B0F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996" o:spid="_x0000_s1026" type="#_x0000_t32" style="position:absolute;margin-left:41.6pt;margin-top:-162.5pt;width:74.3pt;height:167.55pt;flip:x y;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" strokecolor="#00b0f0" strokeweight="1.5pt">
                      <v:stroke endarrow="block"/>
                      <o:lock v:ext="edit" shapetype="f"/>
                    </v:shape>
                  </w:pict>
                </mc:Fallback>
              </mc:AlternateContent>
            </w:r>
            <w:r>
              <w:rPr>
                <w:b/>
                <w:noProof/>
                <w:color w:val="000000"/>
                <w:lang w:eastAsia="de-DE"/>
              </w:rPr>
              <w:drawing>
                <wp:inline distT="0" distB="0" distL="0" distR="0" wp14:anchorId="2C3AC6D8" wp14:editId="65EB0AF5">
                  <wp:extent cx="321945" cy="321945"/>
                  <wp:effectExtent l="0" t="0" r="1905" b="1905"/>
                  <wp:docPr id="4354" name="Bild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p>
        </w:tc>
        <w:tc>
          <w:tcPr>
            <w:tcW w:w="2457" w:type="dxa"/>
            <w:vAlign w:val="center"/>
          </w:tcPr>
          <w:p w:rsidR="00F46D78" w:rsidRPr="009B4760" w:rsidRDefault="00F46D78" w:rsidP="00B3201D">
            <w:pPr>
              <w:jc w:val="both"/>
              <w:rPr>
                <w:b/>
                <w:bCs/>
                <w:color w:val="000000"/>
                <w:lang w:eastAsia="de-DE"/>
              </w:rPr>
            </w:pPr>
            <w:r w:rsidRPr="009B4760">
              <w:rPr>
                <w:b/>
                <w:bCs/>
                <w:color w:val="000000"/>
                <w:lang w:eastAsia="de-DE"/>
              </w:rPr>
              <w:t>Das ist ein Tipp.</w:t>
            </w:r>
          </w:p>
        </w:tc>
        <w:tc>
          <w:tcPr>
            <w:tcW w:w="4329" w:type="dxa"/>
            <w:vAlign w:val="center"/>
          </w:tcPr>
          <w:p w:rsidR="00F46D78" w:rsidRPr="009B4760" w:rsidRDefault="00F46D78" w:rsidP="00B3201D">
            <w:pPr>
              <w:jc w:val="right"/>
              <w:rPr>
                <w:bCs/>
                <w:color w:val="000000"/>
                <w:lang w:eastAsia="de-DE"/>
              </w:rPr>
            </w:pPr>
            <w:r>
              <w:rPr>
                <w:noProof/>
                <w:lang w:eastAsia="de-DE"/>
              </w:rPr>
              <w:drawing>
                <wp:anchor distT="0" distB="0" distL="114300" distR="114300" simplePos="0" relativeHeight="251809792" behindDoc="0" locked="0" layoutInCell="1" allowOverlap="1" wp14:anchorId="05104594" wp14:editId="5C49F9CF">
                  <wp:simplePos x="0" y="0"/>
                  <wp:positionH relativeFrom="column">
                    <wp:posOffset>3175</wp:posOffset>
                  </wp:positionH>
                  <wp:positionV relativeFrom="paragraph">
                    <wp:posOffset>69850</wp:posOffset>
                  </wp:positionV>
                  <wp:extent cx="323850" cy="323850"/>
                  <wp:effectExtent l="0" t="0" r="0" b="0"/>
                  <wp:wrapNone/>
                  <wp:docPr id="4355" name="Bild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pic:spPr>
                      </pic:pic>
                    </a:graphicData>
                  </a:graphic>
                  <wp14:sizeRelH relativeFrom="page">
                    <wp14:pctWidth>0</wp14:pctWidth>
                  </wp14:sizeRelH>
                  <wp14:sizeRelV relativeFrom="page">
                    <wp14:pctHeight>0</wp14:pctHeight>
                  </wp14:sizeRelV>
                </wp:anchor>
              </w:drawing>
            </w:r>
            <w:r w:rsidRPr="009B4760">
              <w:rPr>
                <w:bCs/>
                <w:color w:val="000000"/>
                <w:lang w:eastAsia="de-DE"/>
              </w:rPr>
              <w:t>Ich höre zu.</w:t>
            </w:r>
          </w:p>
        </w:tc>
      </w:tr>
      <w:tr w:rsidR="00F46D78" w:rsidRPr="009B4760" w:rsidTr="00B3201D">
        <w:trPr>
          <w:trHeight w:val="737"/>
        </w:trPr>
        <w:tc>
          <w:tcPr>
            <w:tcW w:w="2428" w:type="dxa"/>
            <w:vAlign w:val="center"/>
          </w:tcPr>
          <w:p w:rsidR="00F46D78" w:rsidRPr="009B4760" w:rsidRDefault="00F46D78" w:rsidP="00B3201D">
            <w:pPr>
              <w:jc w:val="both"/>
              <w:rPr>
                <w:b/>
                <w:bCs/>
                <w:color w:val="000000"/>
                <w:lang w:eastAsia="de-DE"/>
              </w:rPr>
            </w:pPr>
            <w:r>
              <w:rPr>
                <w:noProof/>
                <w:lang w:eastAsia="de-DE"/>
              </w:rPr>
              <mc:AlternateContent>
                <mc:Choice Requires="wps">
                  <w:drawing>
                    <wp:anchor distT="0" distB="0" distL="114300" distR="114300" simplePos="0" relativeHeight="251796480" behindDoc="0" locked="0" layoutInCell="1" allowOverlap="1" wp14:anchorId="1D015923" wp14:editId="57C54C82">
                      <wp:simplePos x="0" y="0"/>
                      <wp:positionH relativeFrom="column">
                        <wp:posOffset>405130</wp:posOffset>
                      </wp:positionH>
                      <wp:positionV relativeFrom="paragraph">
                        <wp:posOffset>246380</wp:posOffset>
                      </wp:positionV>
                      <wp:extent cx="1057275" cy="1644650"/>
                      <wp:effectExtent l="38100" t="0" r="28575" b="50800"/>
                      <wp:wrapNone/>
                      <wp:docPr id="995" name="Gerade Verbindung mit Pfeil 9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057275" cy="1644650"/>
                              </a:xfrm>
                              <a:prstGeom prst="straightConnector1">
                                <a:avLst/>
                              </a:prstGeom>
                              <a:noFill/>
                              <a:ln w="19050" cap="flat" cmpd="sng" algn="ctr">
                                <a:solidFill>
                                  <a:srgbClr val="00B0F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995" o:spid="_x0000_s1026" type="#_x0000_t32" style="position:absolute;margin-left:31.9pt;margin-top:19.4pt;width:83.25pt;height:129.5pt;flip:x;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" strokecolor="#00b0f0" strokeweight="1.5pt">
                      <v:stroke endarrow="block"/>
                      <o:lock v:ext="edit" shapetype="f"/>
                    </v:shape>
                  </w:pict>
                </mc:Fallback>
              </mc:AlternateContent>
            </w:r>
            <w:r>
              <w:rPr>
                <w:noProof/>
                <w:lang w:eastAsia="de-DE"/>
              </w:rPr>
              <mc:AlternateContent>
                <mc:Choice Requires="wps">
                  <w:drawing>
                    <wp:anchor distT="0" distB="0" distL="114300" distR="114300" simplePos="0" relativeHeight="251795456" behindDoc="0" locked="0" layoutInCell="1" allowOverlap="1" wp14:anchorId="47150B4A" wp14:editId="0D5EFD96">
                      <wp:simplePos x="0" y="0"/>
                      <wp:positionH relativeFrom="column">
                        <wp:posOffset>535940</wp:posOffset>
                      </wp:positionH>
                      <wp:positionV relativeFrom="paragraph">
                        <wp:posOffset>-806450</wp:posOffset>
                      </wp:positionV>
                      <wp:extent cx="935355" cy="2089785"/>
                      <wp:effectExtent l="38100" t="38100" r="36195" b="24765"/>
                      <wp:wrapNone/>
                      <wp:docPr id="994" name="Gerade Verbindung mit Pfeil 9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935355" cy="2089785"/>
                              </a:xfrm>
                              <a:prstGeom prst="straightConnector1">
                                <a:avLst/>
                              </a:prstGeom>
                              <a:noFill/>
                              <a:ln w="19050" cap="flat" cmpd="sng" algn="ctr">
                                <a:solidFill>
                                  <a:srgbClr val="00B0F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994" o:spid="_x0000_s1026" type="#_x0000_t32" style="position:absolute;margin-left:42.2pt;margin-top:-63.5pt;width:73.65pt;height:164.55pt;flip:x y;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" strokecolor="#00b0f0" strokeweight="1.5pt">
                      <v:stroke endarrow="block"/>
                      <o:lock v:ext="edit" shapetype="f"/>
                    </v:shape>
                  </w:pict>
                </mc:Fallback>
              </mc:AlternateContent>
            </w:r>
            <w:r>
              <w:rPr>
                <w:b/>
                <w:noProof/>
                <w:color w:val="000000"/>
                <w:lang w:eastAsia="de-DE"/>
              </w:rPr>
              <w:drawing>
                <wp:inline distT="0" distB="0" distL="0" distR="0" wp14:anchorId="103325F5" wp14:editId="1543DFE7">
                  <wp:extent cx="257810" cy="321945"/>
                  <wp:effectExtent l="0" t="0" r="8890" b="1905"/>
                  <wp:docPr id="58" name="Bild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810" cy="321945"/>
                          </a:xfrm>
                          <a:prstGeom prst="rect">
                            <a:avLst/>
                          </a:prstGeom>
                          <a:noFill/>
                          <a:ln>
                            <a:noFill/>
                          </a:ln>
                        </pic:spPr>
                      </pic:pic>
                    </a:graphicData>
                  </a:graphic>
                </wp:inline>
              </w:drawing>
            </w:r>
          </w:p>
        </w:tc>
        <w:tc>
          <w:tcPr>
            <w:tcW w:w="2457" w:type="dxa"/>
            <w:vAlign w:val="center"/>
          </w:tcPr>
          <w:p w:rsidR="00F46D78" w:rsidRPr="009B4760" w:rsidRDefault="00F46D78" w:rsidP="00B3201D">
            <w:pPr>
              <w:jc w:val="both"/>
              <w:rPr>
                <w:b/>
                <w:bCs/>
                <w:color w:val="000000"/>
                <w:lang w:eastAsia="de-DE"/>
              </w:rPr>
            </w:pPr>
            <w:r w:rsidRPr="009B4760">
              <w:rPr>
                <w:b/>
                <w:bCs/>
                <w:color w:val="000000"/>
                <w:lang w:eastAsia="de-DE"/>
              </w:rPr>
              <w:t xml:space="preserve">Alle treffen sich. </w:t>
            </w:r>
          </w:p>
        </w:tc>
        <w:tc>
          <w:tcPr>
            <w:tcW w:w="4329" w:type="dxa"/>
            <w:vAlign w:val="center"/>
          </w:tcPr>
          <w:p w:rsidR="00F46D78" w:rsidRPr="009B4760" w:rsidRDefault="00F46D78" w:rsidP="00B3201D">
            <w:pPr>
              <w:jc w:val="right"/>
              <w:rPr>
                <w:bCs/>
                <w:color w:val="000000"/>
                <w:lang w:eastAsia="de-DE"/>
              </w:rPr>
            </w:pPr>
            <w:r>
              <w:rPr>
                <w:noProof/>
                <w:lang w:eastAsia="de-DE"/>
              </w:rPr>
              <w:drawing>
                <wp:anchor distT="0" distB="0" distL="114300" distR="114300" simplePos="0" relativeHeight="251810816" behindDoc="0" locked="0" layoutInCell="1" allowOverlap="1" wp14:anchorId="67F167B9" wp14:editId="33251700">
                  <wp:simplePos x="0" y="0"/>
                  <wp:positionH relativeFrom="column">
                    <wp:posOffset>3175</wp:posOffset>
                  </wp:positionH>
                  <wp:positionV relativeFrom="paragraph">
                    <wp:posOffset>71755</wp:posOffset>
                  </wp:positionV>
                  <wp:extent cx="259080" cy="323850"/>
                  <wp:effectExtent l="0" t="0" r="7620" b="0"/>
                  <wp:wrapNone/>
                  <wp:docPr id="87" name="Bild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pic:spPr>
                      </pic:pic>
                    </a:graphicData>
                  </a:graphic>
                  <wp14:sizeRelH relativeFrom="page">
                    <wp14:pctWidth>0</wp14:pctWidth>
                  </wp14:sizeRelH>
                  <wp14:sizeRelV relativeFrom="page">
                    <wp14:pctHeight>0</wp14:pctHeight>
                  </wp14:sizeRelV>
                </wp:anchor>
              </w:drawing>
            </w:r>
            <w:r w:rsidRPr="009B4760">
              <w:rPr>
                <w:bCs/>
                <w:color w:val="000000"/>
                <w:lang w:eastAsia="de-DE"/>
              </w:rPr>
              <w:t>Ich frage die Lehrerin/den Lehrer.</w:t>
            </w:r>
          </w:p>
        </w:tc>
      </w:tr>
      <w:tr w:rsidR="00F46D78" w:rsidRPr="009B4760" w:rsidTr="00B3201D">
        <w:trPr>
          <w:trHeight w:val="737"/>
        </w:trPr>
        <w:tc>
          <w:tcPr>
            <w:tcW w:w="2428" w:type="dxa"/>
            <w:vAlign w:val="center"/>
          </w:tcPr>
          <w:p w:rsidR="00F46D78" w:rsidRPr="009B4760" w:rsidRDefault="004C3EDE" w:rsidP="00B3201D">
            <w:pPr>
              <w:jc w:val="both"/>
              <w:rPr>
                <w:b/>
                <w:bCs/>
                <w:color w:val="000000"/>
                <w:lang w:eastAsia="de-DE"/>
              </w:rPr>
            </w:pPr>
            <w:r w:rsidRPr="00AA18D1">
              <w:rPr>
                <w:noProof/>
                <w:lang w:eastAsia="de-DE"/>
              </w:rPr>
              <w:drawing>
                <wp:inline distT="0" distB="0" distL="0" distR="0" wp14:anchorId="30F018F8" wp14:editId="05FA9DE4">
                  <wp:extent cx="314325" cy="314325"/>
                  <wp:effectExtent l="0" t="0" r="9525" b="9525"/>
                  <wp:docPr id="4673" name="Grafik 4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2457" w:type="dxa"/>
            <w:vAlign w:val="center"/>
          </w:tcPr>
          <w:p w:rsidR="00F46D78" w:rsidRPr="009B4760" w:rsidRDefault="00F46D78" w:rsidP="00B3201D">
            <w:pPr>
              <w:jc w:val="both"/>
              <w:rPr>
                <w:b/>
                <w:bCs/>
                <w:color w:val="000000"/>
                <w:lang w:eastAsia="de-DE"/>
              </w:rPr>
            </w:pPr>
            <w:r w:rsidRPr="009B4760">
              <w:rPr>
                <w:b/>
                <w:bCs/>
                <w:color w:val="000000"/>
                <w:lang w:eastAsia="de-DE"/>
              </w:rPr>
              <w:t>Ich arbeite alleine.</w:t>
            </w:r>
          </w:p>
        </w:tc>
        <w:tc>
          <w:tcPr>
            <w:tcW w:w="4329" w:type="dxa"/>
            <w:vAlign w:val="center"/>
          </w:tcPr>
          <w:p w:rsidR="00F46D78" w:rsidRPr="009B4760" w:rsidRDefault="004C3EDE" w:rsidP="00B3201D">
            <w:pPr>
              <w:jc w:val="right"/>
              <w:rPr>
                <w:bCs/>
                <w:color w:val="000000"/>
                <w:lang w:eastAsia="de-DE"/>
              </w:rPr>
            </w:pPr>
            <w:r w:rsidRPr="00AA18D1">
              <w:rPr>
                <w:noProof/>
                <w:lang w:eastAsia="de-DE"/>
              </w:rPr>
              <w:drawing>
                <wp:anchor distT="0" distB="0" distL="114300" distR="114300" simplePos="0" relativeHeight="252167168" behindDoc="0" locked="0" layoutInCell="1" allowOverlap="1" wp14:anchorId="7A87E55A" wp14:editId="4A76B05F">
                  <wp:simplePos x="0" y="0"/>
                  <wp:positionH relativeFrom="column">
                    <wp:posOffset>17780</wp:posOffset>
                  </wp:positionH>
                  <wp:positionV relativeFrom="paragraph">
                    <wp:posOffset>-40005</wp:posOffset>
                  </wp:positionV>
                  <wp:extent cx="314325" cy="314325"/>
                  <wp:effectExtent l="0" t="0" r="9525" b="9525"/>
                  <wp:wrapNone/>
                  <wp:docPr id="4674" name="Grafik 4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F46D78" w:rsidRPr="009B4760">
              <w:rPr>
                <w:bCs/>
                <w:color w:val="000000"/>
                <w:lang w:eastAsia="de-DE"/>
              </w:rPr>
              <w:t>Ich lese einen Text.</w:t>
            </w:r>
          </w:p>
        </w:tc>
      </w:tr>
      <w:tr w:rsidR="00F46D78" w:rsidRPr="009B4760" w:rsidTr="00B3201D">
        <w:trPr>
          <w:trHeight w:val="737"/>
        </w:trPr>
        <w:tc>
          <w:tcPr>
            <w:tcW w:w="2428" w:type="dxa"/>
            <w:vAlign w:val="center"/>
          </w:tcPr>
          <w:p w:rsidR="00F46D78" w:rsidRPr="009B4760" w:rsidRDefault="004C3EDE" w:rsidP="00B3201D">
            <w:pPr>
              <w:jc w:val="both"/>
              <w:rPr>
                <w:b/>
                <w:bCs/>
                <w:color w:val="000000"/>
                <w:lang w:eastAsia="de-DE"/>
              </w:rPr>
            </w:pPr>
            <w:r w:rsidRPr="00AA18D1">
              <w:rPr>
                <w:noProof/>
                <w:lang w:eastAsia="de-DE"/>
              </w:rPr>
              <w:drawing>
                <wp:inline distT="0" distB="0" distL="0" distR="0" wp14:anchorId="4658FDF5" wp14:editId="5F138ADA">
                  <wp:extent cx="314325" cy="314325"/>
                  <wp:effectExtent l="0" t="0" r="9525" b="9525"/>
                  <wp:docPr id="4677" name="Grafik 4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2457" w:type="dxa"/>
            <w:vAlign w:val="center"/>
          </w:tcPr>
          <w:p w:rsidR="00F46D78" w:rsidRPr="009B4760" w:rsidRDefault="00F46D78" w:rsidP="00B3201D">
            <w:pPr>
              <w:jc w:val="both"/>
              <w:rPr>
                <w:b/>
                <w:bCs/>
                <w:color w:val="000000"/>
                <w:lang w:eastAsia="de-DE"/>
              </w:rPr>
            </w:pPr>
            <w:r w:rsidRPr="009B4760">
              <w:rPr>
                <w:b/>
                <w:bCs/>
                <w:color w:val="000000"/>
                <w:lang w:eastAsia="de-DE"/>
              </w:rPr>
              <w:t xml:space="preserve">Wir arbeiten in der </w:t>
            </w:r>
          </w:p>
          <w:p w:rsidR="00F46D78" w:rsidRPr="009B4760" w:rsidRDefault="00F46D78" w:rsidP="00B3201D">
            <w:pPr>
              <w:jc w:val="both"/>
              <w:rPr>
                <w:b/>
                <w:bCs/>
                <w:color w:val="000000"/>
                <w:lang w:eastAsia="de-DE"/>
              </w:rPr>
            </w:pPr>
            <w:r w:rsidRPr="009B4760">
              <w:rPr>
                <w:b/>
                <w:bCs/>
                <w:color w:val="000000"/>
                <w:lang w:eastAsia="de-DE"/>
              </w:rPr>
              <w:t>Gruppe.</w:t>
            </w:r>
          </w:p>
        </w:tc>
        <w:tc>
          <w:tcPr>
            <w:tcW w:w="4329" w:type="dxa"/>
            <w:vAlign w:val="center"/>
          </w:tcPr>
          <w:p w:rsidR="00F46D78" w:rsidRPr="009B4760" w:rsidRDefault="004C3EDE" w:rsidP="00B3201D">
            <w:pPr>
              <w:jc w:val="right"/>
              <w:rPr>
                <w:bCs/>
                <w:color w:val="000000"/>
                <w:lang w:eastAsia="de-DE"/>
              </w:rPr>
            </w:pPr>
            <w:r w:rsidRPr="00AA18D1">
              <w:rPr>
                <w:noProof/>
                <w:lang w:eastAsia="de-DE"/>
              </w:rPr>
              <w:drawing>
                <wp:anchor distT="0" distB="0" distL="114300" distR="114300" simplePos="0" relativeHeight="252168192" behindDoc="0" locked="0" layoutInCell="1" allowOverlap="1" wp14:anchorId="0BC2A7CA" wp14:editId="45AB94A6">
                  <wp:simplePos x="0" y="0"/>
                  <wp:positionH relativeFrom="column">
                    <wp:posOffset>15875</wp:posOffset>
                  </wp:positionH>
                  <wp:positionV relativeFrom="paragraph">
                    <wp:posOffset>-77470</wp:posOffset>
                  </wp:positionV>
                  <wp:extent cx="314325" cy="314325"/>
                  <wp:effectExtent l="0" t="0" r="9525" b="9525"/>
                  <wp:wrapNone/>
                  <wp:docPr id="4678" name="Grafik 4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F46D78" w:rsidRPr="009B4760">
              <w:rPr>
                <w:bCs/>
                <w:color w:val="000000"/>
                <w:lang w:eastAsia="de-DE"/>
              </w:rPr>
              <w:t>Ich schreibe etwas.</w:t>
            </w:r>
          </w:p>
        </w:tc>
      </w:tr>
      <w:tr w:rsidR="00F46D78" w:rsidRPr="009B4760" w:rsidTr="00B3201D">
        <w:trPr>
          <w:trHeight w:val="737"/>
        </w:trPr>
        <w:tc>
          <w:tcPr>
            <w:tcW w:w="2428" w:type="dxa"/>
            <w:vAlign w:val="center"/>
          </w:tcPr>
          <w:p w:rsidR="00F46D78" w:rsidRPr="009B4760" w:rsidRDefault="00F46D78" w:rsidP="00B3201D">
            <w:pPr>
              <w:jc w:val="both"/>
              <w:rPr>
                <w:b/>
                <w:bCs/>
                <w:color w:val="000000"/>
                <w:lang w:eastAsia="de-DE"/>
              </w:rPr>
            </w:pPr>
            <w:r>
              <w:rPr>
                <w:noProof/>
                <w:lang w:eastAsia="de-DE"/>
              </w:rPr>
              <mc:AlternateContent>
                <mc:Choice Requires="wps">
                  <w:drawing>
                    <wp:anchor distT="0" distB="0" distL="114300" distR="114300" simplePos="0" relativeHeight="251794432" behindDoc="0" locked="0" layoutInCell="1" allowOverlap="1" wp14:anchorId="62727AD8" wp14:editId="5CDFA8CD">
                      <wp:simplePos x="0" y="0"/>
                      <wp:positionH relativeFrom="column">
                        <wp:posOffset>313055</wp:posOffset>
                      </wp:positionH>
                      <wp:positionV relativeFrom="paragraph">
                        <wp:posOffset>-1500505</wp:posOffset>
                      </wp:positionV>
                      <wp:extent cx="1167130" cy="1574800"/>
                      <wp:effectExtent l="38100" t="38100" r="33020" b="25400"/>
                      <wp:wrapNone/>
                      <wp:docPr id="993" name="Gerade Verbindung mit Pfeil 9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1167130" cy="1574800"/>
                              </a:xfrm>
                              <a:prstGeom prst="straightConnector1">
                                <a:avLst/>
                              </a:prstGeom>
                              <a:noFill/>
                              <a:ln w="19050" cap="flat" cmpd="sng" algn="ctr">
                                <a:solidFill>
                                  <a:srgbClr val="00B0F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993" o:spid="_x0000_s1026" type="#_x0000_t32" style="position:absolute;margin-left:24.65pt;margin-top:-118.15pt;width:91.9pt;height:124pt;flip:x y;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" strokecolor="#00b0f0" strokeweight="1.5pt">
                      <v:stroke endarrow="block"/>
                      <o:lock v:ext="edit" shapetype="f"/>
                    </v:shape>
                  </w:pict>
                </mc:Fallback>
              </mc:AlternateContent>
            </w:r>
            <w:r>
              <w:rPr>
                <w:b/>
                <w:noProof/>
                <w:color w:val="000000"/>
                <w:lang w:eastAsia="de-DE"/>
              </w:rPr>
              <w:drawing>
                <wp:inline distT="0" distB="0" distL="0" distR="0" wp14:anchorId="0B5BB5BD" wp14:editId="5857D166">
                  <wp:extent cx="321945" cy="321945"/>
                  <wp:effectExtent l="0" t="0" r="1905" b="1905"/>
                  <wp:docPr id="61" name="Bild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p>
        </w:tc>
        <w:tc>
          <w:tcPr>
            <w:tcW w:w="2457" w:type="dxa"/>
            <w:vAlign w:val="center"/>
          </w:tcPr>
          <w:p w:rsidR="00F46D78" w:rsidRPr="009B4760" w:rsidRDefault="00F46D78" w:rsidP="00B3201D">
            <w:pPr>
              <w:rPr>
                <w:b/>
                <w:bCs/>
                <w:color w:val="000000"/>
                <w:lang w:eastAsia="de-DE"/>
              </w:rPr>
            </w:pPr>
            <w:r w:rsidRPr="009B4760">
              <w:rPr>
                <w:b/>
                <w:bCs/>
                <w:color w:val="000000"/>
                <w:lang w:eastAsia="de-DE"/>
              </w:rPr>
              <w:t xml:space="preserve">Ich frage die </w:t>
            </w:r>
          </w:p>
          <w:p w:rsidR="00F46D78" w:rsidRPr="009B4760" w:rsidRDefault="00F46D78" w:rsidP="00B3201D">
            <w:pPr>
              <w:rPr>
                <w:b/>
                <w:bCs/>
                <w:color w:val="000000"/>
                <w:lang w:eastAsia="de-DE"/>
              </w:rPr>
            </w:pPr>
            <w:r w:rsidRPr="009B4760">
              <w:rPr>
                <w:b/>
                <w:bCs/>
                <w:color w:val="000000"/>
                <w:lang w:eastAsia="de-DE"/>
              </w:rPr>
              <w:t>Lehrerin/den Lehrer.</w:t>
            </w:r>
          </w:p>
        </w:tc>
        <w:tc>
          <w:tcPr>
            <w:tcW w:w="4329" w:type="dxa"/>
            <w:vAlign w:val="center"/>
          </w:tcPr>
          <w:p w:rsidR="00F46D78" w:rsidRPr="009B4760" w:rsidRDefault="00F46D78" w:rsidP="00B3201D">
            <w:pPr>
              <w:jc w:val="right"/>
              <w:rPr>
                <w:bCs/>
                <w:color w:val="000000"/>
                <w:lang w:eastAsia="de-DE"/>
              </w:rPr>
            </w:pPr>
            <w:r>
              <w:rPr>
                <w:noProof/>
                <w:lang w:eastAsia="de-DE"/>
              </w:rPr>
              <w:drawing>
                <wp:anchor distT="0" distB="0" distL="114300" distR="114300" simplePos="0" relativeHeight="251813888" behindDoc="0" locked="0" layoutInCell="1" allowOverlap="1" wp14:anchorId="3C0929AB" wp14:editId="46906960">
                  <wp:simplePos x="0" y="0"/>
                  <wp:positionH relativeFrom="column">
                    <wp:posOffset>3175</wp:posOffset>
                  </wp:positionH>
                  <wp:positionV relativeFrom="paragraph">
                    <wp:posOffset>69850</wp:posOffset>
                  </wp:positionV>
                  <wp:extent cx="323850" cy="323850"/>
                  <wp:effectExtent l="0" t="0" r="0" b="0"/>
                  <wp:wrapNone/>
                  <wp:docPr id="47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pic:spPr>
                      </pic:pic>
                    </a:graphicData>
                  </a:graphic>
                  <wp14:sizeRelH relativeFrom="page">
                    <wp14:pctWidth>0</wp14:pctWidth>
                  </wp14:sizeRelH>
                  <wp14:sizeRelV relativeFrom="page">
                    <wp14:pctHeight>0</wp14:pctHeight>
                  </wp14:sizeRelV>
                </wp:anchor>
              </w:drawing>
            </w:r>
            <w:r w:rsidRPr="009B4760">
              <w:rPr>
                <w:bCs/>
                <w:color w:val="000000"/>
                <w:lang w:eastAsia="de-DE"/>
              </w:rPr>
              <w:t>Alle treffen sich.</w:t>
            </w:r>
          </w:p>
        </w:tc>
      </w:tr>
    </w:tbl>
    <w:p w:rsidR="00F46D78" w:rsidRPr="009A3177" w:rsidRDefault="00F46D78" w:rsidP="00F46D78">
      <w:pPr>
        <w:jc w:val="both"/>
        <w:rPr>
          <w:b/>
          <w:bCs/>
          <w:color w:val="000000"/>
          <w:lang w:eastAsia="de-DE"/>
        </w:rPr>
      </w:pPr>
    </w:p>
    <w:p w:rsidR="00F46D78" w:rsidRDefault="00F46D78" w:rsidP="00F46D78">
      <w:pPr>
        <w:rPr>
          <w:b/>
          <w:bCs/>
          <w:color w:val="000000"/>
          <w:lang w:eastAsia="de-DE"/>
        </w:rPr>
      </w:pPr>
      <w:r>
        <w:rPr>
          <w:b/>
          <w:bCs/>
          <w:color w:val="000000"/>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F46D78" w:rsidRPr="009B4760" w:rsidTr="00B3201D">
        <w:trPr>
          <w:trHeight w:val="523"/>
        </w:trPr>
        <w:tc>
          <w:tcPr>
            <w:tcW w:w="3119" w:type="dxa"/>
            <w:shd w:val="clear" w:color="auto" w:fill="D9D9D9"/>
          </w:tcPr>
          <w:p w:rsidR="00F46D78" w:rsidRPr="009B4760" w:rsidRDefault="00F46D78" w:rsidP="00B3201D">
            <w:pPr>
              <w:spacing w:before="40" w:after="60" w:line="160" w:lineRule="exact"/>
              <w:rPr>
                <w:color w:val="000000"/>
                <w:sz w:val="12"/>
              </w:rPr>
            </w:pPr>
            <w:r w:rsidRPr="009B4760">
              <w:rPr>
                <w:sz w:val="12"/>
              </w:rPr>
              <w:lastRenderedPageBreak/>
              <w:br w:type="page"/>
              <w:t>Lernfeld</w:t>
            </w:r>
          </w:p>
          <w:p w:rsidR="00F46D78" w:rsidRPr="009B4760" w:rsidRDefault="00F46D78" w:rsidP="00B3201D">
            <w:pPr>
              <w:rPr>
                <w:b/>
              </w:rPr>
            </w:pPr>
            <w:r w:rsidRPr="009B4760">
              <w:rPr>
                <w:b/>
              </w:rPr>
              <w:t>LF 1</w:t>
            </w:r>
          </w:p>
        </w:tc>
        <w:tc>
          <w:tcPr>
            <w:tcW w:w="4229" w:type="dxa"/>
            <w:gridSpan w:val="2"/>
            <w:shd w:val="clear" w:color="auto" w:fill="D9D9D9"/>
          </w:tcPr>
          <w:p w:rsidR="00F46D78" w:rsidRPr="009B4760" w:rsidRDefault="00F46D78" w:rsidP="00B3201D">
            <w:pPr>
              <w:spacing w:before="40" w:after="60" w:line="160" w:lineRule="exact"/>
              <w:rPr>
                <w:color w:val="000000"/>
                <w:sz w:val="12"/>
              </w:rPr>
            </w:pPr>
            <w:r w:rsidRPr="009B4760">
              <w:rPr>
                <w:sz w:val="12"/>
              </w:rPr>
              <w:t>Titel</w:t>
            </w:r>
          </w:p>
          <w:p w:rsidR="00F46D78" w:rsidRPr="00860422" w:rsidRDefault="00F46D78" w:rsidP="00B3201D">
            <w:pPr>
              <w:rPr>
                <w:b/>
              </w:rPr>
            </w:pPr>
            <w:r w:rsidRPr="00860422">
              <w:rPr>
                <w:b/>
              </w:rPr>
              <w:t>Berufe in der Gastronomie</w:t>
            </w:r>
            <w:r>
              <w:rPr>
                <w:b/>
              </w:rPr>
              <w:t xml:space="preserve"> – Teil I</w:t>
            </w:r>
          </w:p>
          <w:p w:rsidR="00F46D78" w:rsidRPr="009B4760" w:rsidRDefault="00F46D78" w:rsidP="00B3201D">
            <w:pPr>
              <w:rPr>
                <w:b/>
              </w:rPr>
            </w:pPr>
            <w:r w:rsidRPr="00860422">
              <w:rPr>
                <w:b/>
              </w:rPr>
              <w:t>Icons kennenlernen</w:t>
            </w:r>
          </w:p>
        </w:tc>
        <w:tc>
          <w:tcPr>
            <w:tcW w:w="188" w:type="dxa"/>
            <w:tcBorders>
              <w:top w:val="nil"/>
              <w:bottom w:val="nil"/>
            </w:tcBorders>
            <w:shd w:val="clear" w:color="auto" w:fill="FFFFFF"/>
          </w:tcPr>
          <w:p w:rsidR="00F46D78" w:rsidRPr="009B4760" w:rsidRDefault="00F46D78" w:rsidP="00B3201D"/>
        </w:tc>
        <w:tc>
          <w:tcPr>
            <w:tcW w:w="2103" w:type="dxa"/>
            <w:gridSpan w:val="2"/>
            <w:shd w:val="clear" w:color="auto" w:fill="D9D9D9"/>
          </w:tcPr>
          <w:p w:rsidR="00F46D78" w:rsidRPr="009A3177" w:rsidRDefault="00F46D78" w:rsidP="00B3201D">
            <w:pPr>
              <w:jc w:val="center"/>
              <w:rPr>
                <w:rFonts w:cs="Times New Roman"/>
                <w:b/>
                <w:lang w:eastAsia="de-DE"/>
              </w:rPr>
            </w:pPr>
            <w:r w:rsidRPr="009A3177">
              <w:rPr>
                <w:rFonts w:cs="Times New Roman"/>
                <w:b/>
                <w:lang w:eastAsia="de-DE"/>
              </w:rPr>
              <w:t xml:space="preserve">Ernährung </w:t>
            </w:r>
          </w:p>
          <w:p w:rsidR="00F46D78" w:rsidRPr="009A3177" w:rsidRDefault="00F46D78" w:rsidP="00B3201D">
            <w:pPr>
              <w:jc w:val="center"/>
              <w:rPr>
                <w:rFonts w:cs="Times New Roman"/>
                <w:b/>
                <w:lang w:eastAsia="de-DE"/>
              </w:rPr>
            </w:pPr>
            <w:r w:rsidRPr="009A3177">
              <w:rPr>
                <w:rFonts w:cs="Times New Roman"/>
                <w:b/>
                <w:lang w:eastAsia="de-DE"/>
              </w:rPr>
              <w:t>und Gastronomie</w:t>
            </w:r>
          </w:p>
          <w:p w:rsidR="00F46D78" w:rsidRPr="009A3177" w:rsidRDefault="00F46D78" w:rsidP="00B3201D">
            <w:pPr>
              <w:jc w:val="center"/>
              <w:rPr>
                <w:rFonts w:cs="Times New Roman"/>
                <w:b/>
                <w:lang w:eastAsia="de-DE"/>
              </w:rPr>
            </w:pPr>
            <w:r>
              <w:rPr>
                <w:rFonts w:cs="Times New Roman"/>
                <w:b/>
                <w:lang w:eastAsia="de-DE"/>
              </w:rPr>
              <w:t>EG1.01.02.01</w:t>
            </w:r>
          </w:p>
        </w:tc>
      </w:tr>
      <w:tr w:rsidR="00F46D78" w:rsidRPr="009B4760" w:rsidTr="00B3201D">
        <w:tc>
          <w:tcPr>
            <w:tcW w:w="7348" w:type="dxa"/>
            <w:gridSpan w:val="3"/>
          </w:tcPr>
          <w:p w:rsidR="00F46D78" w:rsidRPr="009B4760" w:rsidRDefault="00F46D78" w:rsidP="00B3201D">
            <w:pPr>
              <w:spacing w:before="40" w:after="60" w:line="160" w:lineRule="exact"/>
              <w:rPr>
                <w:sz w:val="12"/>
              </w:rPr>
            </w:pPr>
            <w:r w:rsidRPr="009B4760">
              <w:rPr>
                <w:sz w:val="12"/>
              </w:rPr>
              <w:t>Kompetenzbereiche:</w:t>
            </w:r>
          </w:p>
          <w:p w:rsidR="00F46D78" w:rsidRPr="002126F5" w:rsidRDefault="00F46D78" w:rsidP="00F46D78">
            <w:pPr>
              <w:numPr>
                <w:ilvl w:val="0"/>
                <w:numId w:val="6"/>
              </w:numPr>
              <w:ind w:left="227" w:hanging="170"/>
              <w:rPr>
                <w:sz w:val="16"/>
                <w:szCs w:val="16"/>
              </w:rPr>
            </w:pPr>
            <w:r w:rsidRPr="002126F5">
              <w:rPr>
                <w:sz w:val="16"/>
                <w:szCs w:val="16"/>
              </w:rPr>
              <w:t>Ich kann Arbeitsabläufe lesen und verstehen.</w:t>
            </w:r>
          </w:p>
          <w:p w:rsidR="00F46D78" w:rsidRPr="009B4760" w:rsidRDefault="00F46D78" w:rsidP="00F46D78">
            <w:pPr>
              <w:numPr>
                <w:ilvl w:val="0"/>
                <w:numId w:val="6"/>
              </w:numPr>
              <w:ind w:left="227" w:hanging="170"/>
              <w:rPr>
                <w:sz w:val="16"/>
              </w:rPr>
            </w:pPr>
            <w:r w:rsidRPr="002126F5">
              <w:rPr>
                <w:i/>
                <w:sz w:val="16"/>
                <w:szCs w:val="16"/>
              </w:rPr>
              <w:t>Ich kann systematisch arbeiten.</w:t>
            </w:r>
          </w:p>
        </w:tc>
        <w:tc>
          <w:tcPr>
            <w:tcW w:w="188" w:type="dxa"/>
            <w:tcBorders>
              <w:bottom w:val="nil"/>
              <w:right w:val="nil"/>
            </w:tcBorders>
            <w:vAlign w:val="center"/>
          </w:tcPr>
          <w:p w:rsidR="00F46D78" w:rsidRPr="009B4760" w:rsidRDefault="00F46D78" w:rsidP="00B3201D">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F46D78"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F46D78" w:rsidRPr="009A3177" w:rsidRDefault="00F46D78" w:rsidP="00B3201D">
                  <w:pPr>
                    <w:jc w:val="center"/>
                    <w:rPr>
                      <w:lang w:eastAsia="de-DE"/>
                    </w:rPr>
                  </w:pPr>
                  <w:proofErr w:type="spellStart"/>
                  <w:r w:rsidRPr="009A3177">
                    <w:rPr>
                      <w:lang w:eastAsia="de-DE"/>
                    </w:rPr>
                    <w:t>LernPROJEKT</w:t>
                  </w:r>
                  <w:proofErr w:type="spellEnd"/>
                </w:p>
              </w:tc>
            </w:tr>
            <w:tr w:rsidR="00F46D78"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F46D78" w:rsidRPr="009A3177" w:rsidRDefault="00F46D78" w:rsidP="00B3201D">
                  <w:pPr>
                    <w:jc w:val="center"/>
                    <w:rPr>
                      <w:lang w:eastAsia="de-DE"/>
                    </w:rPr>
                  </w:pPr>
                  <w:proofErr w:type="spellStart"/>
                  <w:r w:rsidRPr="009A3177">
                    <w:rPr>
                      <w:lang w:eastAsia="de-DE"/>
                    </w:rPr>
                    <w:t>LernTHEMA</w:t>
                  </w:r>
                  <w:proofErr w:type="spellEnd"/>
                </w:p>
              </w:tc>
            </w:tr>
            <w:tr w:rsidR="00F46D78" w:rsidRPr="009B4760" w:rsidTr="00B3201D">
              <w:trPr>
                <w:trHeight w:val="284"/>
              </w:trPr>
              <w:tc>
                <w:tcPr>
                  <w:tcW w:w="2090" w:type="dxa"/>
                  <w:tcBorders>
                    <w:top w:val="single" w:sz="4" w:space="0" w:color="auto"/>
                    <w:left w:val="single" w:sz="4" w:space="0" w:color="auto"/>
                    <w:bottom w:val="nil"/>
                    <w:right w:val="single" w:sz="4" w:space="0" w:color="auto"/>
                  </w:tcBorders>
                  <w:shd w:val="clear" w:color="auto" w:fill="D9D9D9"/>
                </w:tcPr>
                <w:p w:rsidR="00F46D78" w:rsidRPr="009B4760" w:rsidRDefault="00F46D78" w:rsidP="00B3201D">
                  <w:pPr>
                    <w:jc w:val="center"/>
                    <w:rPr>
                      <w:rFonts w:cs="Times New Roman"/>
                      <w:b/>
                      <w:lang w:eastAsia="de-DE"/>
                    </w:rPr>
                  </w:pPr>
                  <w:proofErr w:type="spellStart"/>
                  <w:r w:rsidRPr="009B4760">
                    <w:rPr>
                      <w:rFonts w:cs="Times New Roman"/>
                      <w:b/>
                      <w:lang w:eastAsia="de-DE"/>
                    </w:rPr>
                    <w:t>LernSCHRITT</w:t>
                  </w:r>
                  <w:proofErr w:type="spellEnd"/>
                </w:p>
              </w:tc>
            </w:tr>
          </w:tbl>
          <w:p w:rsidR="00F46D78" w:rsidRPr="009B4760" w:rsidRDefault="00F46D78" w:rsidP="00B3201D"/>
        </w:tc>
      </w:tr>
      <w:tr w:rsidR="00F46D78" w:rsidRPr="009B4760" w:rsidTr="00B3201D">
        <w:trPr>
          <w:trHeight w:val="149"/>
        </w:trPr>
        <w:tc>
          <w:tcPr>
            <w:tcW w:w="7348" w:type="dxa"/>
            <w:gridSpan w:val="3"/>
            <w:tcBorders>
              <w:left w:val="nil"/>
              <w:right w:val="nil"/>
            </w:tcBorders>
          </w:tcPr>
          <w:p w:rsidR="00F46D78" w:rsidRPr="009B4760" w:rsidRDefault="00F46D78" w:rsidP="00B3201D"/>
        </w:tc>
        <w:tc>
          <w:tcPr>
            <w:tcW w:w="196" w:type="dxa"/>
            <w:gridSpan w:val="2"/>
            <w:tcBorders>
              <w:top w:val="nil"/>
              <w:left w:val="nil"/>
              <w:right w:val="nil"/>
            </w:tcBorders>
          </w:tcPr>
          <w:p w:rsidR="00F46D78" w:rsidRPr="009B4760" w:rsidRDefault="00F46D78" w:rsidP="00B3201D"/>
        </w:tc>
        <w:tc>
          <w:tcPr>
            <w:tcW w:w="2095" w:type="dxa"/>
            <w:tcBorders>
              <w:left w:val="nil"/>
              <w:right w:val="nil"/>
            </w:tcBorders>
          </w:tcPr>
          <w:p w:rsidR="00F46D78" w:rsidRPr="009B4760" w:rsidRDefault="00F46D78" w:rsidP="00B3201D"/>
        </w:tc>
      </w:tr>
      <w:tr w:rsidR="00F46D78" w:rsidRPr="009B4760" w:rsidTr="00B3201D">
        <w:trPr>
          <w:trHeight w:val="443"/>
        </w:trPr>
        <w:tc>
          <w:tcPr>
            <w:tcW w:w="4818" w:type="dxa"/>
            <w:gridSpan w:val="2"/>
            <w:vMerge w:val="restart"/>
          </w:tcPr>
          <w:p w:rsidR="00F46D78" w:rsidRPr="009B4760" w:rsidRDefault="00F46D78" w:rsidP="00B3201D">
            <w:pPr>
              <w:spacing w:before="40" w:after="60" w:line="160" w:lineRule="exact"/>
              <w:rPr>
                <w:sz w:val="12"/>
              </w:rPr>
            </w:pPr>
            <w:r w:rsidRPr="009B4760">
              <w:rPr>
                <w:sz w:val="12"/>
              </w:rPr>
              <w:t>Kompetenzen:</w:t>
            </w:r>
          </w:p>
          <w:p w:rsidR="00F46D78" w:rsidRPr="0003365F" w:rsidRDefault="00F46D78" w:rsidP="00F46D78">
            <w:pPr>
              <w:numPr>
                <w:ilvl w:val="0"/>
                <w:numId w:val="6"/>
              </w:numPr>
              <w:ind w:left="227" w:hanging="170"/>
              <w:rPr>
                <w:sz w:val="16"/>
              </w:rPr>
            </w:pPr>
            <w:r w:rsidRPr="009B4760">
              <w:rPr>
                <w:sz w:val="16"/>
              </w:rPr>
              <w:t xml:space="preserve">Ich kann </w:t>
            </w:r>
            <w:r>
              <w:rPr>
                <w:sz w:val="16"/>
              </w:rPr>
              <w:t>die Bedeutung der Symbole (</w:t>
            </w:r>
            <w:r w:rsidRPr="009B4760">
              <w:rPr>
                <w:sz w:val="16"/>
              </w:rPr>
              <w:t>Icons</w:t>
            </w:r>
            <w:r>
              <w:rPr>
                <w:sz w:val="16"/>
              </w:rPr>
              <w:t>)</w:t>
            </w:r>
            <w:r w:rsidRPr="009B4760">
              <w:rPr>
                <w:sz w:val="16"/>
              </w:rPr>
              <w:t xml:space="preserve"> benennen und</w:t>
            </w:r>
            <w:r>
              <w:rPr>
                <w:sz w:val="16"/>
              </w:rPr>
              <w:t xml:space="preserve"> </w:t>
            </w:r>
            <w:r w:rsidRPr="002126F5">
              <w:rPr>
                <w:sz w:val="16"/>
              </w:rPr>
              <w:t>zuor</w:t>
            </w:r>
            <w:r w:rsidRPr="002126F5">
              <w:rPr>
                <w:sz w:val="16"/>
              </w:rPr>
              <w:t>d</w:t>
            </w:r>
            <w:r w:rsidRPr="002126F5">
              <w:rPr>
                <w:sz w:val="16"/>
              </w:rPr>
              <w:t>nen</w:t>
            </w:r>
            <w:r>
              <w:rPr>
                <w:sz w:val="16"/>
              </w:rPr>
              <w:t>.</w:t>
            </w:r>
          </w:p>
          <w:p w:rsidR="00F46D78" w:rsidRPr="009B4760" w:rsidRDefault="00F46D78" w:rsidP="00B3201D">
            <w:pPr>
              <w:rPr>
                <w:sz w:val="16"/>
              </w:rPr>
            </w:pPr>
          </w:p>
        </w:tc>
        <w:tc>
          <w:tcPr>
            <w:tcW w:w="4821" w:type="dxa"/>
            <w:gridSpan w:val="4"/>
          </w:tcPr>
          <w:p w:rsidR="00F46D78" w:rsidRPr="009B4760" w:rsidRDefault="00F46D78" w:rsidP="00B3201D">
            <w:pPr>
              <w:spacing w:before="40" w:after="60" w:line="160" w:lineRule="exact"/>
              <w:rPr>
                <w:sz w:val="12"/>
              </w:rPr>
            </w:pPr>
            <w:r w:rsidRPr="009B4760">
              <w:rPr>
                <w:sz w:val="12"/>
              </w:rPr>
              <w:t>Was Sie schon können sollten:</w:t>
            </w:r>
          </w:p>
          <w:p w:rsidR="00F46D78" w:rsidRPr="009B4760" w:rsidRDefault="00F46D78" w:rsidP="00CA277B">
            <w:pPr>
              <w:ind w:left="227"/>
              <w:rPr>
                <w:sz w:val="16"/>
              </w:rPr>
            </w:pPr>
          </w:p>
        </w:tc>
      </w:tr>
      <w:tr w:rsidR="00F46D78" w:rsidRPr="009B4760" w:rsidTr="00B3201D">
        <w:trPr>
          <w:trHeight w:val="443"/>
        </w:trPr>
        <w:tc>
          <w:tcPr>
            <w:tcW w:w="4818" w:type="dxa"/>
            <w:gridSpan w:val="2"/>
            <w:vMerge/>
          </w:tcPr>
          <w:p w:rsidR="00F46D78" w:rsidRPr="009B4760" w:rsidRDefault="00F46D78" w:rsidP="00B3201D">
            <w:pPr>
              <w:spacing w:before="40" w:after="60" w:line="160" w:lineRule="exact"/>
              <w:rPr>
                <w:sz w:val="12"/>
              </w:rPr>
            </w:pPr>
          </w:p>
        </w:tc>
        <w:tc>
          <w:tcPr>
            <w:tcW w:w="4821" w:type="dxa"/>
            <w:gridSpan w:val="4"/>
          </w:tcPr>
          <w:p w:rsidR="00F46D78" w:rsidRPr="009B4760" w:rsidRDefault="00F46D78" w:rsidP="00B3201D">
            <w:pPr>
              <w:spacing w:before="40" w:after="60" w:line="160" w:lineRule="exact"/>
              <w:rPr>
                <w:sz w:val="12"/>
              </w:rPr>
            </w:pPr>
            <w:r w:rsidRPr="009B4760">
              <w:rPr>
                <w:sz w:val="12"/>
              </w:rPr>
              <w:t>Wofür Sie das benötigen:</w:t>
            </w:r>
          </w:p>
          <w:p w:rsidR="00F46D78" w:rsidRPr="009B4760" w:rsidRDefault="00F46D78" w:rsidP="00F46D78">
            <w:pPr>
              <w:numPr>
                <w:ilvl w:val="0"/>
                <w:numId w:val="6"/>
              </w:numPr>
              <w:ind w:left="227" w:hanging="170"/>
              <w:rPr>
                <w:sz w:val="16"/>
              </w:rPr>
            </w:pPr>
            <w:r>
              <w:rPr>
                <w:sz w:val="16"/>
              </w:rPr>
              <w:t>erfolgreiches Lernen</w:t>
            </w:r>
          </w:p>
        </w:tc>
      </w:tr>
      <w:tr w:rsidR="00F46D78" w:rsidRPr="009B4760" w:rsidTr="00B3201D">
        <w:trPr>
          <w:trHeight w:val="443"/>
        </w:trPr>
        <w:tc>
          <w:tcPr>
            <w:tcW w:w="4818" w:type="dxa"/>
            <w:gridSpan w:val="2"/>
            <w:vMerge/>
          </w:tcPr>
          <w:p w:rsidR="00F46D78" w:rsidRPr="009B4760" w:rsidRDefault="00F46D78" w:rsidP="00B3201D">
            <w:pPr>
              <w:spacing w:before="40" w:after="60" w:line="160" w:lineRule="exact"/>
              <w:rPr>
                <w:sz w:val="12"/>
              </w:rPr>
            </w:pPr>
          </w:p>
        </w:tc>
        <w:tc>
          <w:tcPr>
            <w:tcW w:w="4821" w:type="dxa"/>
            <w:gridSpan w:val="4"/>
          </w:tcPr>
          <w:p w:rsidR="00F46D78" w:rsidRPr="009B4760" w:rsidRDefault="00F46D78" w:rsidP="00B3201D">
            <w:pPr>
              <w:spacing w:before="40" w:after="60" w:line="160" w:lineRule="exact"/>
              <w:rPr>
                <w:sz w:val="12"/>
              </w:rPr>
            </w:pPr>
            <w:r w:rsidRPr="009B4760">
              <w:rPr>
                <w:sz w:val="12"/>
              </w:rPr>
              <w:t>Wie Sie Ihr Können prüfen können:</w:t>
            </w:r>
          </w:p>
          <w:p w:rsidR="00F46D78" w:rsidRPr="009B4760" w:rsidRDefault="00F46D78" w:rsidP="00CA277B">
            <w:pPr>
              <w:ind w:left="227"/>
              <w:rPr>
                <w:sz w:val="16"/>
              </w:rPr>
            </w:pPr>
          </w:p>
        </w:tc>
      </w:tr>
    </w:tbl>
    <w:p w:rsidR="00F46D78" w:rsidRPr="009A3177" w:rsidRDefault="00564D33" w:rsidP="00F46D78">
      <w:pPr>
        <w:jc w:val="both"/>
        <w:rPr>
          <w:b/>
          <w:bCs/>
          <w:color w:val="000000"/>
          <w:lang w:eastAsia="de-DE"/>
        </w:rPr>
      </w:pPr>
      <w:r w:rsidRPr="0003365F">
        <w:rPr>
          <w:b/>
          <w:bCs/>
          <w:noProof/>
          <w:color w:val="000000"/>
          <w:sz w:val="24"/>
          <w:lang w:eastAsia="de-DE"/>
        </w:rPr>
        <w:drawing>
          <wp:anchor distT="0" distB="0" distL="114300" distR="114300" simplePos="0" relativeHeight="251817984" behindDoc="0" locked="0" layoutInCell="0" allowOverlap="1" wp14:anchorId="2D276310" wp14:editId="5B1038D3">
            <wp:simplePos x="0" y="0"/>
            <wp:positionH relativeFrom="rightMargin">
              <wp:posOffset>467995</wp:posOffset>
            </wp:positionH>
            <wp:positionV relativeFrom="paragraph">
              <wp:posOffset>45720</wp:posOffset>
            </wp:positionV>
            <wp:extent cx="348615" cy="320040"/>
            <wp:effectExtent l="0" t="0" r="0" b="3810"/>
            <wp:wrapNone/>
            <wp:docPr id="435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365F">
        <w:rPr>
          <w:b/>
          <w:bCs/>
          <w:noProof/>
          <w:color w:val="000000"/>
          <w:sz w:val="24"/>
          <w:lang w:eastAsia="de-DE"/>
        </w:rPr>
        <w:drawing>
          <wp:anchor distT="0" distB="0" distL="114300" distR="114300" simplePos="0" relativeHeight="251816960" behindDoc="0" locked="0" layoutInCell="0" allowOverlap="1" wp14:anchorId="1860D298" wp14:editId="557BBFD3">
            <wp:simplePos x="0" y="0"/>
            <wp:positionH relativeFrom="rightMargin">
              <wp:posOffset>107950</wp:posOffset>
            </wp:positionH>
            <wp:positionV relativeFrom="paragraph">
              <wp:posOffset>46165</wp:posOffset>
            </wp:positionV>
            <wp:extent cx="348615" cy="320040"/>
            <wp:effectExtent l="0" t="0" r="0" b="3810"/>
            <wp:wrapNone/>
            <wp:docPr id="435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A0" w:firstRow="1" w:lastRow="0" w:firstColumn="1" w:lastColumn="0" w:noHBand="0" w:noVBand="0"/>
      </w:tblPr>
      <w:tblGrid>
        <w:gridCol w:w="1470"/>
        <w:gridCol w:w="940"/>
        <w:gridCol w:w="4961"/>
      </w:tblGrid>
      <w:tr w:rsidR="00F46D78" w:rsidRPr="009B4760" w:rsidTr="00B3201D">
        <w:trPr>
          <w:trHeight w:val="397"/>
        </w:trPr>
        <w:tc>
          <w:tcPr>
            <w:tcW w:w="1470" w:type="dxa"/>
            <w:shd w:val="clear" w:color="auto" w:fill="D9D9D9"/>
            <w:vAlign w:val="center"/>
          </w:tcPr>
          <w:p w:rsidR="00F46D78" w:rsidRPr="009A3177" w:rsidRDefault="00F46D78" w:rsidP="00B3201D">
            <w:pPr>
              <w:jc w:val="center"/>
              <w:rPr>
                <w:rFonts w:cs="Times New Roman"/>
                <w:b/>
                <w:lang w:eastAsia="de-DE"/>
              </w:rPr>
            </w:pPr>
            <w:r w:rsidRPr="009A3177">
              <w:rPr>
                <w:rFonts w:cs="Times New Roman"/>
                <w:b/>
                <w:lang w:eastAsia="de-DE"/>
              </w:rPr>
              <w:t>Phase</w:t>
            </w:r>
          </w:p>
        </w:tc>
        <w:tc>
          <w:tcPr>
            <w:tcW w:w="940" w:type="dxa"/>
            <w:shd w:val="clear" w:color="auto" w:fill="D9D9D9"/>
            <w:vAlign w:val="center"/>
          </w:tcPr>
          <w:p w:rsidR="00F46D78" w:rsidRPr="009A3177" w:rsidRDefault="00F46D78" w:rsidP="00B3201D">
            <w:pPr>
              <w:jc w:val="center"/>
              <w:rPr>
                <w:rFonts w:cs="Times New Roman"/>
                <w:b/>
                <w:lang w:eastAsia="de-DE"/>
              </w:rPr>
            </w:pPr>
            <w:r w:rsidRPr="009A3177">
              <w:rPr>
                <w:rFonts w:cs="Times New Roman"/>
                <w:b/>
                <w:lang w:eastAsia="de-DE"/>
              </w:rPr>
              <w:t>Zeit</w:t>
            </w:r>
          </w:p>
        </w:tc>
        <w:tc>
          <w:tcPr>
            <w:tcW w:w="4961" w:type="dxa"/>
            <w:shd w:val="clear" w:color="auto" w:fill="D9D9D9"/>
            <w:vAlign w:val="center"/>
          </w:tcPr>
          <w:p w:rsidR="00F46D78" w:rsidRPr="009A3177" w:rsidRDefault="00F46D78" w:rsidP="00B3201D">
            <w:pPr>
              <w:jc w:val="center"/>
              <w:rPr>
                <w:rFonts w:cs="Times New Roman"/>
                <w:b/>
                <w:lang w:eastAsia="de-DE"/>
              </w:rPr>
            </w:pPr>
            <w:r w:rsidRPr="009A3177">
              <w:rPr>
                <w:rFonts w:cs="Times New Roman"/>
                <w:b/>
                <w:lang w:eastAsia="de-DE"/>
              </w:rPr>
              <w:t>Aufgabe</w:t>
            </w:r>
          </w:p>
        </w:tc>
      </w:tr>
      <w:tr w:rsidR="00F46D78" w:rsidRPr="009B4760" w:rsidTr="00B3201D">
        <w:trPr>
          <w:trHeight w:val="624"/>
        </w:trPr>
        <w:tc>
          <w:tcPr>
            <w:tcW w:w="1470" w:type="dxa"/>
            <w:vAlign w:val="center"/>
          </w:tcPr>
          <w:p w:rsidR="00F46D78" w:rsidRPr="009A3177" w:rsidRDefault="00F46D78" w:rsidP="00B3201D">
            <w:pPr>
              <w:jc w:val="center"/>
              <w:rPr>
                <w:lang w:eastAsia="de-DE"/>
              </w:rPr>
            </w:pPr>
            <w:r w:rsidRPr="0003365F">
              <w:rPr>
                <w:noProof/>
                <w:sz w:val="24"/>
                <w:lang w:eastAsia="de-DE"/>
              </w:rPr>
              <w:drawing>
                <wp:inline distT="0" distB="0" distL="0" distR="0" wp14:anchorId="077ADABF" wp14:editId="0F2683BE">
                  <wp:extent cx="302701" cy="324000"/>
                  <wp:effectExtent l="0" t="0" r="2540" b="0"/>
                  <wp:docPr id="435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vAlign w:val="center"/>
          </w:tcPr>
          <w:p w:rsidR="00F46D78" w:rsidRPr="009B4760" w:rsidRDefault="00F46D78" w:rsidP="00B3201D">
            <w:pPr>
              <w:jc w:val="both"/>
              <w:rPr>
                <w:lang w:eastAsia="de-DE"/>
              </w:rPr>
            </w:pPr>
            <w:r w:rsidRPr="009B4760">
              <w:rPr>
                <w:lang w:eastAsia="de-DE"/>
              </w:rPr>
              <w:t xml:space="preserve">10 </w:t>
            </w:r>
            <w:r w:rsidR="00F937E0">
              <w:rPr>
                <w:lang w:eastAsia="de-DE"/>
              </w:rPr>
              <w:t>Min.</w:t>
            </w:r>
          </w:p>
        </w:tc>
        <w:tc>
          <w:tcPr>
            <w:tcW w:w="4961" w:type="dxa"/>
            <w:vAlign w:val="center"/>
          </w:tcPr>
          <w:p w:rsidR="00F46D78" w:rsidRPr="009B4760" w:rsidRDefault="00F46D78" w:rsidP="00B3201D">
            <w:pPr>
              <w:jc w:val="both"/>
              <w:rPr>
                <w:noProof/>
                <w:lang w:eastAsia="de-DE"/>
              </w:rPr>
            </w:pPr>
            <w:r w:rsidRPr="009B4760">
              <w:rPr>
                <w:noProof/>
                <w:lang w:eastAsia="de-DE"/>
              </w:rPr>
              <w:t>Lesen Sie den Text. Prägen Sie sich die Icons  ein.</w:t>
            </w:r>
          </w:p>
        </w:tc>
      </w:tr>
    </w:tbl>
    <w:p w:rsidR="00F46D78" w:rsidRPr="009A3177" w:rsidRDefault="00F46D78" w:rsidP="00F46D78">
      <w:pPr>
        <w:jc w:val="both"/>
        <w:rPr>
          <w:b/>
          <w:bCs/>
          <w:color w:val="000000"/>
          <w:lang w:eastAsia="de-DE"/>
        </w:rPr>
      </w:pPr>
    </w:p>
    <w:p w:rsidR="00F46D78" w:rsidRPr="0051615E" w:rsidRDefault="00F46D78" w:rsidP="00802CB8">
      <w:pPr>
        <w:pStyle w:val="berschrift3"/>
      </w:pPr>
      <w:r w:rsidRPr="0051615E">
        <w:t>Gastronomie mit Leidenschaft</w:t>
      </w:r>
      <w:r>
        <w:t xml:space="preserve"> –  Bedeutung der Icons </w:t>
      </w:r>
      <w:r w:rsidRPr="0051615E">
        <w:tab/>
      </w:r>
    </w:p>
    <w:p w:rsidR="00F46D78" w:rsidRDefault="00F46D78" w:rsidP="00F46D78">
      <w:pPr>
        <w:jc w:val="both"/>
        <w:rPr>
          <w:bCs/>
          <w:color w:val="000000"/>
          <w:lang w:eastAsia="de-DE"/>
        </w:rPr>
      </w:pPr>
    </w:p>
    <w:p w:rsidR="00F46D78" w:rsidRPr="009A3177" w:rsidRDefault="00F46D78" w:rsidP="00F46D78">
      <w:pPr>
        <w:jc w:val="both"/>
        <w:rPr>
          <w:bCs/>
          <w:color w:val="000000"/>
          <w:lang w:eastAsia="de-DE"/>
        </w:rPr>
      </w:pPr>
      <w:r w:rsidRPr="009A3177">
        <w:rPr>
          <w:bCs/>
          <w:color w:val="000000"/>
          <w:lang w:eastAsia="de-DE"/>
        </w:rPr>
        <w:t xml:space="preserve">Lesen Sie folgende </w:t>
      </w:r>
      <w:r w:rsidRPr="009A3177">
        <w:rPr>
          <w:b/>
          <w:bCs/>
          <w:color w:val="00B0F0"/>
          <w:lang w:eastAsia="de-DE"/>
        </w:rPr>
        <w:t>Tipps</w:t>
      </w:r>
      <w:r w:rsidRPr="009A3177">
        <w:rPr>
          <w:bCs/>
          <w:color w:val="00B0F0"/>
          <w:lang w:eastAsia="de-DE"/>
        </w:rPr>
        <w:t xml:space="preserve"> </w:t>
      </w:r>
      <w:r>
        <w:rPr>
          <w:b/>
          <w:noProof/>
          <w:color w:val="000000"/>
          <w:sz w:val="24"/>
          <w:lang w:eastAsia="de-DE"/>
        </w:rPr>
        <w:drawing>
          <wp:inline distT="0" distB="0" distL="0" distR="0" wp14:anchorId="5398C5E5" wp14:editId="26ECD309">
            <wp:extent cx="321945" cy="321945"/>
            <wp:effectExtent l="0" t="0" r="1905" b="1905"/>
            <wp:docPr id="63" name="Bild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r w:rsidRPr="009A3177">
        <w:rPr>
          <w:bCs/>
          <w:color w:val="000000"/>
          <w:lang w:eastAsia="de-DE"/>
        </w:rPr>
        <w:t xml:space="preserve"> für einen erfolgreichen Werdegang in der Gastronomie.</w:t>
      </w:r>
    </w:p>
    <w:p w:rsidR="00F46D78" w:rsidRDefault="00F46D78" w:rsidP="00F46D78">
      <w:pPr>
        <w:jc w:val="both"/>
        <w:rPr>
          <w:bCs/>
          <w:color w:val="000000"/>
          <w:lang w:eastAsia="de-DE"/>
        </w:rPr>
      </w:pPr>
      <w:r w:rsidRPr="009A3177">
        <w:rPr>
          <w:bCs/>
          <w:color w:val="000000"/>
          <w:lang w:eastAsia="de-DE"/>
        </w:rPr>
        <w:t xml:space="preserve">Wenn </w:t>
      </w:r>
      <w:r w:rsidRPr="009A3177">
        <w:rPr>
          <w:b/>
          <w:bCs/>
          <w:color w:val="000000"/>
          <w:lang w:eastAsia="de-DE"/>
        </w:rPr>
        <w:t>ich</w:t>
      </w:r>
      <w:r w:rsidRPr="009A3177">
        <w:rPr>
          <w:bCs/>
          <w:color w:val="000000"/>
          <w:lang w:eastAsia="de-DE"/>
        </w:rPr>
        <w:t xml:space="preserve"> </w:t>
      </w:r>
      <w:r>
        <w:rPr>
          <w:noProof/>
          <w:color w:val="000000"/>
          <w:sz w:val="24"/>
          <w:lang w:eastAsia="de-DE"/>
        </w:rPr>
        <w:drawing>
          <wp:inline distT="0" distB="0" distL="0" distR="0" wp14:anchorId="6668C8DF" wp14:editId="5CEF1396">
            <wp:extent cx="302895" cy="321945"/>
            <wp:effectExtent l="0" t="0" r="1905" b="1905"/>
            <wp:docPr id="64" name="Bild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1945"/>
                    </a:xfrm>
                    <a:prstGeom prst="rect">
                      <a:avLst/>
                    </a:prstGeom>
                    <a:noFill/>
                    <a:ln>
                      <a:noFill/>
                    </a:ln>
                  </pic:spPr>
                </pic:pic>
              </a:graphicData>
            </a:graphic>
          </wp:inline>
        </w:drawing>
      </w:r>
      <w:r w:rsidRPr="009A3177">
        <w:rPr>
          <w:bCs/>
          <w:color w:val="000000"/>
          <w:lang w:eastAsia="de-DE"/>
        </w:rPr>
        <w:t xml:space="preserve"> </w:t>
      </w:r>
      <w:r w:rsidRPr="009A3177">
        <w:rPr>
          <w:b/>
          <w:bCs/>
          <w:color w:val="00B0F0"/>
          <w:lang w:eastAsia="de-DE"/>
        </w:rPr>
        <w:t>mich</w:t>
      </w:r>
      <w:r w:rsidRPr="009A3177">
        <w:rPr>
          <w:bCs/>
          <w:color w:val="00B0F0"/>
          <w:lang w:eastAsia="de-DE"/>
        </w:rPr>
        <w:t xml:space="preserve"> </w:t>
      </w:r>
      <w:r w:rsidRPr="009A3177">
        <w:rPr>
          <w:bCs/>
          <w:color w:val="000000"/>
          <w:lang w:eastAsia="de-DE"/>
        </w:rPr>
        <w:t xml:space="preserve">für einen </w:t>
      </w:r>
      <w:r w:rsidRPr="009A3177">
        <w:rPr>
          <w:b/>
          <w:bCs/>
          <w:color w:val="000000"/>
          <w:lang w:eastAsia="de-DE"/>
        </w:rPr>
        <w:t>Beruf</w:t>
      </w:r>
      <w:r w:rsidRPr="009A3177">
        <w:rPr>
          <w:bCs/>
          <w:color w:val="000000"/>
          <w:lang w:eastAsia="de-DE"/>
        </w:rPr>
        <w:t xml:space="preserve"> in der </w:t>
      </w:r>
      <w:r w:rsidRPr="009A3177">
        <w:rPr>
          <w:b/>
          <w:bCs/>
          <w:color w:val="000000"/>
          <w:lang w:eastAsia="de-DE"/>
        </w:rPr>
        <w:t>Gastronomie</w:t>
      </w:r>
      <w:r w:rsidRPr="009A3177">
        <w:rPr>
          <w:bCs/>
          <w:color w:val="000000"/>
          <w:lang w:eastAsia="de-DE"/>
        </w:rPr>
        <w:t xml:space="preserve"> entscheide, muss ich mir</w:t>
      </w:r>
    </w:p>
    <w:p w:rsidR="00F46D78" w:rsidRPr="009A3177" w:rsidRDefault="00F46D78" w:rsidP="00F46D78">
      <w:pPr>
        <w:jc w:val="both"/>
        <w:rPr>
          <w:bCs/>
          <w:color w:val="000000"/>
          <w:lang w:eastAsia="de-DE"/>
        </w:rPr>
      </w:pPr>
      <w:r w:rsidRPr="009A3177">
        <w:rPr>
          <w:bCs/>
          <w:color w:val="000000"/>
          <w:lang w:eastAsia="de-DE"/>
        </w:rPr>
        <w:t>vorab im Klaren darüber sein, was  auf mich zukommt.</w:t>
      </w:r>
      <w:r>
        <w:rPr>
          <w:bCs/>
          <w:color w:val="000000"/>
          <w:lang w:eastAsia="de-DE"/>
        </w:rPr>
        <w:t xml:space="preserve"> </w:t>
      </w:r>
      <w:r w:rsidRPr="009A3177">
        <w:rPr>
          <w:bCs/>
          <w:color w:val="000000"/>
          <w:lang w:eastAsia="de-DE"/>
        </w:rPr>
        <w:t xml:space="preserve">Ein sehr gutes Ergebnis wird nur dann erreicht, wenn </w:t>
      </w:r>
      <w:r>
        <w:rPr>
          <w:noProof/>
          <w:color w:val="000000"/>
          <w:sz w:val="24"/>
          <w:lang w:eastAsia="de-DE"/>
        </w:rPr>
        <w:drawing>
          <wp:inline distT="0" distB="0" distL="0" distR="0" wp14:anchorId="5ACF5601" wp14:editId="5F234F82">
            <wp:extent cx="238125" cy="250825"/>
            <wp:effectExtent l="0" t="0" r="9525" b="0"/>
            <wp:docPr id="65" name="Bild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8125" cy="250825"/>
                    </a:xfrm>
                    <a:prstGeom prst="rect">
                      <a:avLst/>
                    </a:prstGeom>
                    <a:noFill/>
                    <a:ln>
                      <a:noFill/>
                    </a:ln>
                  </pic:spPr>
                </pic:pic>
              </a:graphicData>
            </a:graphic>
          </wp:inline>
        </w:drawing>
      </w:r>
      <w:r w:rsidRPr="009A3177">
        <w:rPr>
          <w:bCs/>
          <w:color w:val="000000"/>
          <w:lang w:eastAsia="de-DE"/>
        </w:rPr>
        <w:t xml:space="preserve"> zusammen mit meinen</w:t>
      </w:r>
    </w:p>
    <w:p w:rsidR="00F46D78" w:rsidRDefault="00F46D78" w:rsidP="00F46D78">
      <w:pPr>
        <w:jc w:val="both"/>
        <w:rPr>
          <w:bCs/>
          <w:color w:val="000000"/>
          <w:lang w:eastAsia="de-DE"/>
        </w:rPr>
      </w:pPr>
      <w:r>
        <w:rPr>
          <w:noProof/>
          <w:lang w:eastAsia="de-DE"/>
        </w:rPr>
        <w:drawing>
          <wp:anchor distT="0" distB="0" distL="114300" distR="114300" simplePos="0" relativeHeight="251803648" behindDoc="0" locked="0" layoutInCell="0" allowOverlap="1" wp14:anchorId="68AE24B0" wp14:editId="7BC25471">
            <wp:simplePos x="0" y="0"/>
            <wp:positionH relativeFrom="rightMargin">
              <wp:posOffset>-1802130</wp:posOffset>
            </wp:positionH>
            <wp:positionV relativeFrom="paragraph">
              <wp:posOffset>61595</wp:posOffset>
            </wp:positionV>
            <wp:extent cx="498475" cy="245110"/>
            <wp:effectExtent l="0" t="0" r="0" b="2540"/>
            <wp:wrapNone/>
            <wp:docPr id="9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98475" cy="245110"/>
                    </a:xfrm>
                    <a:prstGeom prst="rect">
                      <a:avLst/>
                    </a:prstGeom>
                    <a:noFill/>
                  </pic:spPr>
                </pic:pic>
              </a:graphicData>
            </a:graphic>
            <wp14:sizeRelH relativeFrom="page">
              <wp14:pctWidth>0</wp14:pctWidth>
            </wp14:sizeRelH>
            <wp14:sizeRelV relativeFrom="page">
              <wp14:pctHeight>0</wp14:pctHeight>
            </wp14:sizeRelV>
          </wp:anchor>
        </w:drawing>
      </w:r>
    </w:p>
    <w:p w:rsidR="00F46D78" w:rsidRDefault="00F46D78" w:rsidP="00F46D78">
      <w:pPr>
        <w:jc w:val="both"/>
        <w:rPr>
          <w:bCs/>
          <w:color w:val="000000"/>
          <w:lang w:eastAsia="de-DE"/>
        </w:rPr>
      </w:pPr>
      <w:r w:rsidRPr="009A3177">
        <w:rPr>
          <w:bCs/>
          <w:color w:val="000000"/>
          <w:lang w:eastAsia="de-DE"/>
        </w:rPr>
        <w:t>anderen Kolleginnen und Kollegen jederzeit</w:t>
      </w:r>
      <w:r>
        <w:rPr>
          <w:bCs/>
          <w:color w:val="000000"/>
          <w:lang w:eastAsia="de-DE"/>
        </w:rPr>
        <w:t xml:space="preserve"> zu </w:t>
      </w:r>
      <w:r w:rsidRPr="00A508ED">
        <w:rPr>
          <w:b/>
          <w:bCs/>
          <w:color w:val="00B0F0"/>
          <w:lang w:eastAsia="de-DE"/>
        </w:rPr>
        <w:t>zweit</w:t>
      </w:r>
    </w:p>
    <w:p w:rsidR="00F46D78" w:rsidRDefault="00F46D78" w:rsidP="00F46D78">
      <w:pPr>
        <w:jc w:val="both"/>
        <w:rPr>
          <w:bCs/>
          <w:color w:val="000000"/>
          <w:lang w:eastAsia="de-DE"/>
        </w:rPr>
      </w:pPr>
      <w:r>
        <w:rPr>
          <w:bCs/>
          <w:color w:val="000000"/>
          <w:lang w:eastAsia="de-DE"/>
        </w:rPr>
        <w:t xml:space="preserve">oder mit mehreren Personen </w:t>
      </w:r>
      <w:r w:rsidRPr="009A3177">
        <w:rPr>
          <w:bCs/>
          <w:color w:val="000000"/>
          <w:lang w:eastAsia="de-DE"/>
        </w:rPr>
        <w:t xml:space="preserve"> im </w:t>
      </w:r>
      <w:r w:rsidRPr="009A3177">
        <w:rPr>
          <w:b/>
          <w:bCs/>
          <w:color w:val="00B0F0"/>
          <w:lang w:eastAsia="de-DE"/>
        </w:rPr>
        <w:t>Team</w:t>
      </w:r>
      <w:r w:rsidRPr="009A3177">
        <w:rPr>
          <w:bCs/>
          <w:color w:val="00B0F0"/>
          <w:lang w:eastAsia="de-DE"/>
        </w:rPr>
        <w:t xml:space="preserve"> </w:t>
      </w:r>
      <w:r>
        <w:rPr>
          <w:noProof/>
          <w:color w:val="000000"/>
          <w:lang w:eastAsia="de-DE"/>
        </w:rPr>
        <w:drawing>
          <wp:inline distT="0" distB="0" distL="0" distR="0" wp14:anchorId="692E7174" wp14:editId="35C35977">
            <wp:extent cx="528320" cy="328295"/>
            <wp:effectExtent l="0" t="0" r="5080" b="0"/>
            <wp:docPr id="66" name="Bild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28320" cy="328295"/>
                    </a:xfrm>
                    <a:prstGeom prst="rect">
                      <a:avLst/>
                    </a:prstGeom>
                    <a:noFill/>
                    <a:ln>
                      <a:noFill/>
                    </a:ln>
                  </pic:spPr>
                </pic:pic>
              </a:graphicData>
            </a:graphic>
          </wp:inline>
        </w:drawing>
      </w:r>
      <w:r w:rsidRPr="009A3177">
        <w:rPr>
          <w:bCs/>
          <w:color w:val="000000"/>
          <w:lang w:eastAsia="de-DE"/>
        </w:rPr>
        <w:t xml:space="preserve"> arbeiten kann. </w:t>
      </w:r>
    </w:p>
    <w:p w:rsidR="00802CB8" w:rsidRPr="009A3177" w:rsidRDefault="00802CB8" w:rsidP="00F46D78">
      <w:pPr>
        <w:jc w:val="both"/>
        <w:rPr>
          <w:bCs/>
          <w:color w:val="000000"/>
          <w:lang w:eastAsia="de-DE"/>
        </w:rPr>
      </w:pPr>
    </w:p>
    <w:p w:rsidR="00F46D78" w:rsidRDefault="00F46D78" w:rsidP="00F46D78">
      <w:pPr>
        <w:jc w:val="both"/>
        <w:rPr>
          <w:bCs/>
          <w:color w:val="000000"/>
          <w:lang w:eastAsia="de-DE"/>
        </w:rPr>
      </w:pPr>
      <w:r w:rsidRPr="009A3177">
        <w:rPr>
          <w:bCs/>
          <w:color w:val="000000"/>
          <w:lang w:eastAsia="de-DE"/>
        </w:rPr>
        <w:t>Wenn mir meine Chefin oder mein Chef eine Arbeitsa</w:t>
      </w:r>
      <w:r>
        <w:rPr>
          <w:bCs/>
          <w:color w:val="000000"/>
          <w:lang w:eastAsia="de-DE"/>
        </w:rPr>
        <w:t>nweisung gibt, muss ich richtig</w:t>
      </w:r>
      <w:r w:rsidRPr="009A3177">
        <w:rPr>
          <w:bCs/>
          <w:color w:val="000000"/>
          <w:lang w:eastAsia="de-DE"/>
        </w:rPr>
        <w:t xml:space="preserve"> </w:t>
      </w:r>
    </w:p>
    <w:p w:rsidR="00F46D78" w:rsidRDefault="00F46D78" w:rsidP="00F46D78">
      <w:pPr>
        <w:jc w:val="both"/>
        <w:rPr>
          <w:bCs/>
          <w:color w:val="000000"/>
          <w:lang w:eastAsia="de-DE"/>
        </w:rPr>
      </w:pPr>
      <w:r>
        <w:rPr>
          <w:noProof/>
          <w:lang w:eastAsia="de-DE"/>
        </w:rPr>
        <w:drawing>
          <wp:anchor distT="0" distB="0" distL="114300" distR="114300" simplePos="0" relativeHeight="251801600" behindDoc="0" locked="1" layoutInCell="1" allowOverlap="1" wp14:anchorId="224BFA68" wp14:editId="57D228E5">
            <wp:simplePos x="0" y="0"/>
            <wp:positionH relativeFrom="column">
              <wp:posOffset>3068955</wp:posOffset>
            </wp:positionH>
            <wp:positionV relativeFrom="paragraph">
              <wp:posOffset>170180</wp:posOffset>
            </wp:positionV>
            <wp:extent cx="449580" cy="471170"/>
            <wp:effectExtent l="0" t="0" r="7620" b="5080"/>
            <wp:wrapNone/>
            <wp:docPr id="96"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49580" cy="471170"/>
                    </a:xfrm>
                    <a:prstGeom prst="rect">
                      <a:avLst/>
                    </a:prstGeom>
                    <a:noFill/>
                  </pic:spPr>
                </pic:pic>
              </a:graphicData>
            </a:graphic>
            <wp14:sizeRelH relativeFrom="page">
              <wp14:pctWidth>0</wp14:pctWidth>
            </wp14:sizeRelH>
            <wp14:sizeRelV relativeFrom="page">
              <wp14:pctHeight>0</wp14:pctHeight>
            </wp14:sizeRelV>
          </wp:anchor>
        </w:drawing>
      </w:r>
      <w:r w:rsidRPr="009A3177">
        <w:rPr>
          <w:b/>
          <w:bCs/>
          <w:color w:val="00B0F0"/>
          <w:lang w:eastAsia="de-DE"/>
        </w:rPr>
        <w:t>zuhören</w:t>
      </w:r>
      <w:r w:rsidR="00802CB8">
        <w:rPr>
          <w:b/>
          <w:bCs/>
          <w:color w:val="00B0F0"/>
          <w:lang w:eastAsia="de-DE"/>
        </w:rPr>
        <w:t xml:space="preserve">   </w:t>
      </w:r>
      <w:r w:rsidR="00802CB8">
        <w:rPr>
          <w:noProof/>
          <w:lang w:eastAsia="de-DE"/>
        </w:rPr>
        <w:drawing>
          <wp:inline distT="0" distB="0" distL="0" distR="0" wp14:anchorId="3477AD1D" wp14:editId="6E38F5CB">
            <wp:extent cx="323850" cy="323850"/>
            <wp:effectExtent l="0" t="0" r="0" b="0"/>
            <wp:docPr id="95"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pic:spPr>
                </pic:pic>
              </a:graphicData>
            </a:graphic>
          </wp:inline>
        </w:drawing>
      </w:r>
      <w:r w:rsidRPr="009A3177">
        <w:rPr>
          <w:bCs/>
          <w:color w:val="000000"/>
          <w:lang w:eastAsia="de-DE"/>
        </w:rPr>
        <w:t xml:space="preserve">. </w:t>
      </w:r>
    </w:p>
    <w:p w:rsidR="00F46D78" w:rsidRDefault="00F46D78" w:rsidP="00F46D78">
      <w:pPr>
        <w:jc w:val="both"/>
        <w:rPr>
          <w:bCs/>
          <w:color w:val="000000"/>
          <w:lang w:eastAsia="de-DE"/>
        </w:rPr>
      </w:pPr>
    </w:p>
    <w:p w:rsidR="00F46D78" w:rsidRDefault="00F46D78" w:rsidP="00F46D78">
      <w:pPr>
        <w:jc w:val="both"/>
        <w:rPr>
          <w:b/>
          <w:bCs/>
          <w:color w:val="00B0F0"/>
          <w:lang w:eastAsia="de-DE"/>
        </w:rPr>
      </w:pPr>
      <w:r w:rsidRPr="009A3177">
        <w:rPr>
          <w:bCs/>
          <w:color w:val="000000"/>
          <w:lang w:eastAsia="de-DE"/>
        </w:rPr>
        <w:t xml:space="preserve">Sobald ich etwas nicht richtig verstanden habe, </w:t>
      </w:r>
      <w:r w:rsidRPr="009A3177">
        <w:rPr>
          <w:b/>
          <w:bCs/>
          <w:color w:val="00B0F0"/>
          <w:lang w:eastAsia="de-DE"/>
        </w:rPr>
        <w:t>frage</w:t>
      </w:r>
      <w:r w:rsidRPr="009A3177">
        <w:rPr>
          <w:bCs/>
          <w:color w:val="00B0F0"/>
          <w:lang w:eastAsia="de-DE"/>
        </w:rPr>
        <w:t xml:space="preserve"> </w:t>
      </w:r>
      <w:r w:rsidRPr="009A3177">
        <w:rPr>
          <w:bCs/>
          <w:color w:val="000000"/>
          <w:lang w:eastAsia="de-DE"/>
        </w:rPr>
        <w:t xml:space="preserve">ich </w:t>
      </w:r>
      <w:r w:rsidR="00802CB8">
        <w:rPr>
          <w:bCs/>
          <w:color w:val="000000"/>
          <w:lang w:eastAsia="de-DE"/>
        </w:rPr>
        <w:t xml:space="preserve">           </w:t>
      </w:r>
      <w:r w:rsidRPr="009A3177">
        <w:rPr>
          <w:bCs/>
          <w:color w:val="000000"/>
          <w:lang w:eastAsia="de-DE"/>
        </w:rPr>
        <w:t>noch einmal</w:t>
      </w:r>
      <w:r w:rsidRPr="00AF2442">
        <w:rPr>
          <w:b/>
          <w:bCs/>
          <w:color w:val="00B0F0"/>
          <w:lang w:eastAsia="de-DE"/>
        </w:rPr>
        <w:t xml:space="preserve"> </w:t>
      </w:r>
      <w:r w:rsidR="00A877BD">
        <w:rPr>
          <w:b/>
          <w:bCs/>
          <w:color w:val="00B0F0"/>
          <w:lang w:eastAsia="de-DE"/>
        </w:rPr>
        <w:t>bei meiner Lehrkraft</w:t>
      </w:r>
      <w:r w:rsidRPr="009A3177">
        <w:rPr>
          <w:bCs/>
          <w:color w:val="00B0F0"/>
          <w:lang w:eastAsia="de-DE"/>
        </w:rPr>
        <w:t xml:space="preserve"> </w:t>
      </w:r>
      <w:r w:rsidRPr="009A3177">
        <w:rPr>
          <w:b/>
          <w:bCs/>
          <w:color w:val="00B0F0"/>
          <w:lang w:eastAsia="de-DE"/>
        </w:rPr>
        <w:t xml:space="preserve">oder </w:t>
      </w:r>
      <w:r w:rsidR="00A877BD">
        <w:rPr>
          <w:b/>
          <w:bCs/>
          <w:color w:val="00B0F0"/>
          <w:lang w:eastAsia="de-DE"/>
        </w:rPr>
        <w:t>meiner Chefin/</w:t>
      </w:r>
      <w:r w:rsidRPr="009A3177">
        <w:rPr>
          <w:b/>
          <w:bCs/>
          <w:color w:val="00B0F0"/>
          <w:lang w:eastAsia="de-DE"/>
        </w:rPr>
        <w:t>meinem Chef</w:t>
      </w:r>
      <w:r w:rsidRPr="009A3177">
        <w:rPr>
          <w:bCs/>
          <w:color w:val="00B0F0"/>
          <w:lang w:eastAsia="de-DE"/>
        </w:rPr>
        <w:t xml:space="preserve"> </w:t>
      </w:r>
      <w:r w:rsidRPr="009A3177">
        <w:rPr>
          <w:bCs/>
          <w:color w:val="000000"/>
          <w:lang w:eastAsia="de-DE"/>
        </w:rPr>
        <w:t>nach. Somit zeige ich, dass ich Interesse daran habe, meine Arbeit korrekt zu erledigen</w:t>
      </w:r>
      <w:r w:rsidR="00D877C6">
        <w:rPr>
          <w:bCs/>
          <w:color w:val="000000"/>
          <w:lang w:eastAsia="de-DE"/>
        </w:rPr>
        <w:t>.</w:t>
      </w:r>
    </w:p>
    <w:p w:rsidR="00F46D78" w:rsidRPr="009A3177" w:rsidRDefault="00F46D78" w:rsidP="00F46D78">
      <w:pPr>
        <w:jc w:val="both"/>
        <w:rPr>
          <w:b/>
          <w:bCs/>
          <w:color w:val="000000"/>
          <w:lang w:eastAsia="de-DE"/>
        </w:rPr>
      </w:pPr>
    </w:p>
    <w:p w:rsidR="00F46D78" w:rsidRDefault="00F46D78" w:rsidP="00F46D78">
      <w:pPr>
        <w:jc w:val="both"/>
        <w:rPr>
          <w:bCs/>
          <w:color w:val="00B0F0"/>
          <w:lang w:eastAsia="de-DE"/>
        </w:rPr>
      </w:pPr>
      <w:r w:rsidRPr="009A3177">
        <w:rPr>
          <w:bCs/>
          <w:color w:val="000000"/>
          <w:lang w:eastAsia="de-DE"/>
        </w:rPr>
        <w:t>Je schneller ich selbstständiges Arbeiten gewöhnt bin, desto schneller kann ich mich weiter entwickeln. Es wird vorkommen, dass ich immer öfters alleine ein Rezept zubere</w:t>
      </w:r>
      <w:r w:rsidRPr="009A3177">
        <w:rPr>
          <w:bCs/>
          <w:color w:val="000000"/>
          <w:lang w:eastAsia="de-DE"/>
        </w:rPr>
        <w:t>i</w:t>
      </w:r>
      <w:r w:rsidRPr="009A3177">
        <w:rPr>
          <w:bCs/>
          <w:color w:val="000000"/>
          <w:lang w:eastAsia="de-DE"/>
        </w:rPr>
        <w:t xml:space="preserve">ten soll. Wichtig dabei ist, dass ich konzentriert den Text des Rezeptes </w:t>
      </w:r>
      <w:r w:rsidRPr="009A3177">
        <w:rPr>
          <w:b/>
          <w:bCs/>
          <w:color w:val="00B0F0"/>
          <w:lang w:eastAsia="de-DE"/>
        </w:rPr>
        <w:t>lese</w:t>
      </w:r>
      <w:r w:rsidRPr="009A3177">
        <w:rPr>
          <w:bCs/>
          <w:color w:val="00B0F0"/>
          <w:lang w:eastAsia="de-DE"/>
        </w:rPr>
        <w:t xml:space="preserve"> </w:t>
      </w:r>
      <w:r w:rsidR="00EF431B" w:rsidRPr="00AA18D1">
        <w:rPr>
          <w:noProof/>
          <w:lang w:eastAsia="de-DE"/>
        </w:rPr>
        <w:drawing>
          <wp:inline distT="0" distB="0" distL="0" distR="0" wp14:anchorId="1A3A58CC" wp14:editId="4B6D3ABD">
            <wp:extent cx="314325" cy="314325"/>
            <wp:effectExtent l="0" t="0" r="9525" b="9525"/>
            <wp:docPr id="4680" name="Grafik 4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p w:rsidR="00F46D78" w:rsidRPr="009A3177" w:rsidRDefault="00F46D78" w:rsidP="00F46D78">
      <w:pPr>
        <w:jc w:val="both"/>
        <w:rPr>
          <w:bCs/>
          <w:color w:val="000000"/>
          <w:lang w:eastAsia="de-DE"/>
        </w:rPr>
      </w:pPr>
      <w:r w:rsidRPr="009A3177">
        <w:rPr>
          <w:bCs/>
          <w:color w:val="000000"/>
          <w:lang w:eastAsia="de-DE"/>
        </w:rPr>
        <w:t>um zu erkennen, ob ich alles verstanden habe.</w:t>
      </w:r>
    </w:p>
    <w:p w:rsidR="00F46D78" w:rsidRDefault="00F46D78" w:rsidP="00F46D78">
      <w:pPr>
        <w:jc w:val="both"/>
        <w:rPr>
          <w:bCs/>
          <w:color w:val="000000"/>
          <w:lang w:eastAsia="de-DE"/>
        </w:rPr>
      </w:pPr>
      <w:r w:rsidRPr="009A3177">
        <w:rPr>
          <w:bCs/>
          <w:color w:val="000000"/>
          <w:lang w:eastAsia="de-DE"/>
        </w:rPr>
        <w:t xml:space="preserve">Hilfreich kann es auch sein, dass ich mir ein paar </w:t>
      </w:r>
      <w:r w:rsidRPr="009A3177">
        <w:rPr>
          <w:b/>
          <w:bCs/>
          <w:color w:val="00B0F0"/>
          <w:lang w:eastAsia="de-DE"/>
        </w:rPr>
        <w:t>Notizen</w:t>
      </w:r>
      <w:r>
        <w:rPr>
          <w:b/>
          <w:bCs/>
          <w:color w:val="00B0F0"/>
          <w:lang w:eastAsia="de-DE"/>
        </w:rPr>
        <w:t xml:space="preserve"> </w:t>
      </w:r>
      <w:r w:rsidR="00EF431B" w:rsidRPr="00AA18D1">
        <w:rPr>
          <w:noProof/>
          <w:lang w:eastAsia="de-DE"/>
        </w:rPr>
        <w:drawing>
          <wp:inline distT="0" distB="0" distL="0" distR="0" wp14:anchorId="38733A14" wp14:editId="3787EDCE">
            <wp:extent cx="314325" cy="314325"/>
            <wp:effectExtent l="0" t="0" r="9525" b="9525"/>
            <wp:docPr id="4679" name="Grafik 4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sidR="00802CB8">
        <w:rPr>
          <w:b/>
          <w:bCs/>
          <w:color w:val="00B0F0"/>
          <w:lang w:eastAsia="de-DE"/>
        </w:rPr>
        <w:t xml:space="preserve"> </w:t>
      </w:r>
      <w:r w:rsidRPr="009A3177">
        <w:rPr>
          <w:bCs/>
          <w:color w:val="000000"/>
          <w:lang w:eastAsia="de-DE"/>
        </w:rPr>
        <w:t xml:space="preserve">mache, um nichts zu vergessen. </w:t>
      </w:r>
    </w:p>
    <w:p w:rsidR="00F46D78" w:rsidRDefault="00F46D78" w:rsidP="00F46D78">
      <w:pPr>
        <w:jc w:val="both"/>
        <w:rPr>
          <w:bCs/>
          <w:color w:val="000000"/>
          <w:lang w:eastAsia="de-DE"/>
        </w:rPr>
      </w:pPr>
    </w:p>
    <w:p w:rsidR="00F46D78" w:rsidRDefault="00F46D78" w:rsidP="00F46D78">
      <w:pPr>
        <w:jc w:val="both"/>
        <w:rPr>
          <w:bCs/>
          <w:color w:val="000000"/>
          <w:lang w:eastAsia="de-DE"/>
        </w:rPr>
      </w:pPr>
      <w:r w:rsidRPr="009A3177">
        <w:rPr>
          <w:bCs/>
          <w:color w:val="000000"/>
          <w:lang w:eastAsia="de-DE"/>
        </w:rPr>
        <w:lastRenderedPageBreak/>
        <w:t>Ein regelmäßiger Austausch mit allen Mitarbeiterinnen und Mitarbeitern – Schülerinnen und Schüler</w:t>
      </w:r>
      <w:r w:rsidR="00D877C6">
        <w:rPr>
          <w:bCs/>
          <w:color w:val="000000"/>
          <w:lang w:eastAsia="de-DE"/>
        </w:rPr>
        <w:t>n</w:t>
      </w:r>
      <w:r w:rsidRPr="009A3177">
        <w:rPr>
          <w:bCs/>
          <w:color w:val="000000"/>
          <w:lang w:eastAsia="de-DE"/>
        </w:rPr>
        <w:t xml:space="preserve"> im </w:t>
      </w:r>
      <w:r w:rsidRPr="009A3177">
        <w:rPr>
          <w:b/>
          <w:bCs/>
          <w:color w:val="00B0F0"/>
          <w:lang w:eastAsia="de-DE"/>
        </w:rPr>
        <w:t>Plenum</w:t>
      </w:r>
      <w:r w:rsidRPr="009A3177">
        <w:rPr>
          <w:bCs/>
          <w:color w:val="000000"/>
          <w:lang w:eastAsia="de-DE"/>
        </w:rPr>
        <w:t>;</w:t>
      </w:r>
      <w:r>
        <w:rPr>
          <w:noProof/>
          <w:color w:val="000000"/>
          <w:sz w:val="24"/>
          <w:lang w:eastAsia="de-DE"/>
        </w:rPr>
        <w:drawing>
          <wp:inline distT="0" distB="0" distL="0" distR="0" wp14:anchorId="74BAB7D2" wp14:editId="3A2AF823">
            <wp:extent cx="321945" cy="321945"/>
            <wp:effectExtent l="0" t="0" r="1905" b="1905"/>
            <wp:docPr id="67" name="Bild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r w:rsidRPr="009A3177">
        <w:rPr>
          <w:bCs/>
          <w:color w:val="000000"/>
          <w:lang w:eastAsia="de-DE"/>
        </w:rPr>
        <w:t xml:space="preserve"> d.</w:t>
      </w:r>
      <w:r w:rsidR="00D877C6">
        <w:rPr>
          <w:bCs/>
          <w:color w:val="000000"/>
          <w:lang w:eastAsia="de-DE"/>
        </w:rPr>
        <w:t xml:space="preserve"> </w:t>
      </w:r>
      <w:r w:rsidRPr="009A3177">
        <w:rPr>
          <w:bCs/>
          <w:color w:val="000000"/>
          <w:lang w:eastAsia="de-DE"/>
        </w:rPr>
        <w:t xml:space="preserve">h. dass </w:t>
      </w:r>
      <w:r w:rsidRPr="009A3177">
        <w:rPr>
          <w:b/>
          <w:bCs/>
          <w:color w:val="00B0F0"/>
          <w:lang w:eastAsia="de-DE"/>
        </w:rPr>
        <w:t>alle zusammen</w:t>
      </w:r>
      <w:r w:rsidRPr="009A3177">
        <w:rPr>
          <w:bCs/>
          <w:color w:val="00B0F0"/>
          <w:lang w:eastAsia="de-DE"/>
        </w:rPr>
        <w:t xml:space="preserve"> </w:t>
      </w:r>
      <w:r w:rsidRPr="009A3177">
        <w:rPr>
          <w:bCs/>
          <w:color w:val="000000"/>
          <w:lang w:eastAsia="de-DE"/>
        </w:rPr>
        <w:t>in einem Raum über e</w:t>
      </w:r>
      <w:r>
        <w:rPr>
          <w:bCs/>
          <w:color w:val="000000"/>
          <w:lang w:eastAsia="de-DE"/>
        </w:rPr>
        <w:t xml:space="preserve">in Thema reden, trägt zu einem </w:t>
      </w:r>
      <w:r w:rsidRPr="009A3177">
        <w:rPr>
          <w:bCs/>
          <w:color w:val="000000"/>
          <w:lang w:eastAsia="de-DE"/>
        </w:rPr>
        <w:t>guten Arbeitsklima und zum gemeinsamen Austausch positiv bei.</w:t>
      </w:r>
      <w:r>
        <w:rPr>
          <w:bCs/>
          <w:color w:val="000000"/>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F46D78" w:rsidRPr="009B4760" w:rsidTr="00B3201D">
        <w:trPr>
          <w:trHeight w:val="523"/>
        </w:trPr>
        <w:tc>
          <w:tcPr>
            <w:tcW w:w="3119" w:type="dxa"/>
            <w:shd w:val="clear" w:color="auto" w:fill="D9D9D9"/>
          </w:tcPr>
          <w:p w:rsidR="00F46D78" w:rsidRPr="009B4760" w:rsidRDefault="00F46D78" w:rsidP="00B3201D">
            <w:pPr>
              <w:spacing w:before="40" w:after="60" w:line="160" w:lineRule="exact"/>
              <w:rPr>
                <w:color w:val="000000"/>
                <w:sz w:val="12"/>
              </w:rPr>
            </w:pPr>
            <w:r w:rsidRPr="009B4760">
              <w:rPr>
                <w:sz w:val="12"/>
              </w:rPr>
              <w:lastRenderedPageBreak/>
              <w:br w:type="page"/>
              <w:t>Lernfeld</w:t>
            </w:r>
          </w:p>
          <w:p w:rsidR="00F46D78" w:rsidRPr="009B4760" w:rsidRDefault="00F46D78" w:rsidP="00B3201D">
            <w:pPr>
              <w:rPr>
                <w:b/>
              </w:rPr>
            </w:pPr>
            <w:r w:rsidRPr="009B4760">
              <w:rPr>
                <w:b/>
              </w:rPr>
              <w:t>LF 1</w:t>
            </w:r>
          </w:p>
        </w:tc>
        <w:tc>
          <w:tcPr>
            <w:tcW w:w="4229" w:type="dxa"/>
            <w:gridSpan w:val="2"/>
            <w:shd w:val="clear" w:color="auto" w:fill="D9D9D9"/>
          </w:tcPr>
          <w:p w:rsidR="00F46D78" w:rsidRPr="009B4760" w:rsidRDefault="00F46D78" w:rsidP="00B3201D">
            <w:pPr>
              <w:spacing w:before="40" w:after="60" w:line="160" w:lineRule="exact"/>
              <w:rPr>
                <w:color w:val="000000"/>
                <w:sz w:val="12"/>
              </w:rPr>
            </w:pPr>
            <w:r w:rsidRPr="009B4760">
              <w:rPr>
                <w:sz w:val="12"/>
              </w:rPr>
              <w:t>Titel</w:t>
            </w:r>
          </w:p>
          <w:p w:rsidR="00F46D78" w:rsidRPr="00860422" w:rsidRDefault="00F46D78" w:rsidP="00B3201D">
            <w:pPr>
              <w:rPr>
                <w:b/>
              </w:rPr>
            </w:pPr>
            <w:r w:rsidRPr="00860422">
              <w:rPr>
                <w:b/>
              </w:rPr>
              <w:t>Berufe in der Gastronomie</w:t>
            </w:r>
            <w:r>
              <w:rPr>
                <w:b/>
              </w:rPr>
              <w:t xml:space="preserve"> – Teil I</w:t>
            </w:r>
          </w:p>
          <w:p w:rsidR="00F46D78" w:rsidRPr="009B4760" w:rsidRDefault="00F46D78" w:rsidP="00B3201D">
            <w:pPr>
              <w:rPr>
                <w:b/>
              </w:rPr>
            </w:pPr>
            <w:r w:rsidRPr="00860422">
              <w:rPr>
                <w:b/>
              </w:rPr>
              <w:t>Icons kennenlernen</w:t>
            </w:r>
          </w:p>
        </w:tc>
        <w:tc>
          <w:tcPr>
            <w:tcW w:w="188" w:type="dxa"/>
            <w:vMerge w:val="restart"/>
            <w:tcBorders>
              <w:top w:val="nil"/>
              <w:bottom w:val="nil"/>
            </w:tcBorders>
            <w:shd w:val="clear" w:color="auto" w:fill="FFFFFF"/>
          </w:tcPr>
          <w:p w:rsidR="00F46D78" w:rsidRPr="009B4760" w:rsidRDefault="00F46D78" w:rsidP="00B3201D"/>
          <w:p w:rsidR="00F46D78" w:rsidRPr="009B4760" w:rsidRDefault="00F46D78" w:rsidP="00B3201D"/>
        </w:tc>
        <w:tc>
          <w:tcPr>
            <w:tcW w:w="2103" w:type="dxa"/>
            <w:gridSpan w:val="2"/>
            <w:shd w:val="clear" w:color="auto" w:fill="D9D9D9"/>
          </w:tcPr>
          <w:p w:rsidR="00F46D78" w:rsidRPr="009A3177" w:rsidRDefault="00F46D78" w:rsidP="00B3201D">
            <w:pPr>
              <w:jc w:val="center"/>
              <w:rPr>
                <w:rFonts w:cs="Times New Roman"/>
                <w:b/>
                <w:lang w:eastAsia="de-DE"/>
              </w:rPr>
            </w:pPr>
            <w:r w:rsidRPr="009A3177">
              <w:rPr>
                <w:rFonts w:cs="Times New Roman"/>
                <w:b/>
                <w:lang w:eastAsia="de-DE"/>
              </w:rPr>
              <w:t xml:space="preserve">Ernährung </w:t>
            </w:r>
          </w:p>
          <w:p w:rsidR="00F46D78" w:rsidRPr="009A3177" w:rsidRDefault="00F46D78" w:rsidP="00B3201D">
            <w:pPr>
              <w:jc w:val="center"/>
              <w:rPr>
                <w:rFonts w:cs="Times New Roman"/>
                <w:b/>
                <w:lang w:eastAsia="de-DE"/>
              </w:rPr>
            </w:pPr>
            <w:r w:rsidRPr="009A3177">
              <w:rPr>
                <w:rFonts w:cs="Times New Roman"/>
                <w:b/>
                <w:lang w:eastAsia="de-DE"/>
              </w:rPr>
              <w:t>und Gastronomie</w:t>
            </w:r>
          </w:p>
          <w:p w:rsidR="00F46D78" w:rsidRPr="009A3177" w:rsidRDefault="00F46D78" w:rsidP="00B3201D">
            <w:pPr>
              <w:jc w:val="center"/>
              <w:rPr>
                <w:rFonts w:cs="Times New Roman"/>
                <w:b/>
                <w:lang w:eastAsia="de-DE"/>
              </w:rPr>
            </w:pPr>
            <w:r>
              <w:rPr>
                <w:rFonts w:cs="Times New Roman"/>
                <w:b/>
                <w:lang w:eastAsia="de-DE"/>
              </w:rPr>
              <w:t>EG1.01.02.01</w:t>
            </w:r>
          </w:p>
        </w:tc>
      </w:tr>
      <w:tr w:rsidR="00F46D78" w:rsidRPr="009B4760" w:rsidTr="00B3201D">
        <w:tc>
          <w:tcPr>
            <w:tcW w:w="7348" w:type="dxa"/>
            <w:gridSpan w:val="3"/>
          </w:tcPr>
          <w:p w:rsidR="00F46D78" w:rsidRPr="009B4760" w:rsidRDefault="00F46D78" w:rsidP="00B3201D">
            <w:pPr>
              <w:spacing w:before="40" w:after="60" w:line="160" w:lineRule="exact"/>
              <w:rPr>
                <w:sz w:val="12"/>
              </w:rPr>
            </w:pPr>
            <w:r w:rsidRPr="009B4760">
              <w:rPr>
                <w:sz w:val="12"/>
              </w:rPr>
              <w:t>Kompetenzbereiche:</w:t>
            </w:r>
          </w:p>
          <w:p w:rsidR="00F46D78" w:rsidRPr="002126F5" w:rsidRDefault="00F46D78" w:rsidP="00F46D78">
            <w:pPr>
              <w:numPr>
                <w:ilvl w:val="0"/>
                <w:numId w:val="6"/>
              </w:numPr>
              <w:ind w:left="227" w:hanging="170"/>
              <w:rPr>
                <w:sz w:val="16"/>
                <w:szCs w:val="16"/>
              </w:rPr>
            </w:pPr>
            <w:r w:rsidRPr="002126F5">
              <w:rPr>
                <w:sz w:val="16"/>
                <w:szCs w:val="16"/>
              </w:rPr>
              <w:t>Ich kann Arbeitsabläufe lesen und verstehen.</w:t>
            </w:r>
          </w:p>
          <w:p w:rsidR="00F46D78" w:rsidRPr="009B4760" w:rsidRDefault="00F46D78" w:rsidP="00F46D78">
            <w:pPr>
              <w:numPr>
                <w:ilvl w:val="0"/>
                <w:numId w:val="6"/>
              </w:numPr>
              <w:ind w:left="227" w:hanging="170"/>
              <w:rPr>
                <w:sz w:val="16"/>
              </w:rPr>
            </w:pPr>
            <w:r w:rsidRPr="002126F5">
              <w:rPr>
                <w:i/>
                <w:sz w:val="16"/>
                <w:szCs w:val="16"/>
              </w:rPr>
              <w:t>Ich kann systematisch arbeiten.</w:t>
            </w:r>
          </w:p>
        </w:tc>
        <w:tc>
          <w:tcPr>
            <w:tcW w:w="188" w:type="dxa"/>
            <w:vMerge/>
            <w:tcBorders>
              <w:bottom w:val="nil"/>
              <w:right w:val="nil"/>
            </w:tcBorders>
            <w:vAlign w:val="center"/>
          </w:tcPr>
          <w:p w:rsidR="00F46D78" w:rsidRPr="009B4760" w:rsidRDefault="00F46D78" w:rsidP="00B3201D">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F46D78"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F46D78" w:rsidRPr="009A3177" w:rsidRDefault="00F46D78" w:rsidP="00B3201D">
                  <w:pPr>
                    <w:jc w:val="center"/>
                    <w:rPr>
                      <w:lang w:eastAsia="de-DE"/>
                    </w:rPr>
                  </w:pPr>
                  <w:proofErr w:type="spellStart"/>
                  <w:r w:rsidRPr="009A3177">
                    <w:rPr>
                      <w:lang w:eastAsia="de-DE"/>
                    </w:rPr>
                    <w:t>LernPROJEKT</w:t>
                  </w:r>
                  <w:proofErr w:type="spellEnd"/>
                </w:p>
              </w:tc>
            </w:tr>
            <w:tr w:rsidR="00F46D78"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F46D78" w:rsidRPr="009A3177" w:rsidRDefault="00F46D78" w:rsidP="00B3201D">
                  <w:pPr>
                    <w:jc w:val="center"/>
                    <w:rPr>
                      <w:lang w:eastAsia="de-DE"/>
                    </w:rPr>
                  </w:pPr>
                  <w:proofErr w:type="spellStart"/>
                  <w:r w:rsidRPr="009A3177">
                    <w:rPr>
                      <w:lang w:eastAsia="de-DE"/>
                    </w:rPr>
                    <w:t>LernTHEMA</w:t>
                  </w:r>
                  <w:proofErr w:type="spellEnd"/>
                </w:p>
              </w:tc>
            </w:tr>
            <w:tr w:rsidR="00F46D78" w:rsidRPr="009B4760" w:rsidTr="00B3201D">
              <w:trPr>
                <w:trHeight w:val="284"/>
              </w:trPr>
              <w:tc>
                <w:tcPr>
                  <w:tcW w:w="2090" w:type="dxa"/>
                  <w:tcBorders>
                    <w:top w:val="single" w:sz="4" w:space="0" w:color="auto"/>
                    <w:left w:val="single" w:sz="4" w:space="0" w:color="auto"/>
                    <w:bottom w:val="nil"/>
                    <w:right w:val="single" w:sz="4" w:space="0" w:color="auto"/>
                  </w:tcBorders>
                  <w:shd w:val="clear" w:color="auto" w:fill="D9D9D9"/>
                </w:tcPr>
                <w:p w:rsidR="00F46D78" w:rsidRPr="009B4760" w:rsidRDefault="00F46D78" w:rsidP="00B3201D">
                  <w:pPr>
                    <w:jc w:val="center"/>
                    <w:rPr>
                      <w:rFonts w:cs="Times New Roman"/>
                      <w:b/>
                      <w:lang w:eastAsia="de-DE"/>
                    </w:rPr>
                  </w:pPr>
                  <w:proofErr w:type="spellStart"/>
                  <w:r w:rsidRPr="009B4760">
                    <w:rPr>
                      <w:rFonts w:cs="Times New Roman"/>
                      <w:b/>
                      <w:lang w:eastAsia="de-DE"/>
                    </w:rPr>
                    <w:t>LernSCHRITT</w:t>
                  </w:r>
                  <w:proofErr w:type="spellEnd"/>
                </w:p>
              </w:tc>
            </w:tr>
          </w:tbl>
          <w:p w:rsidR="00F46D78" w:rsidRPr="009B4760" w:rsidRDefault="00F46D78" w:rsidP="00B3201D"/>
        </w:tc>
      </w:tr>
      <w:tr w:rsidR="00F46D78" w:rsidRPr="009B4760" w:rsidTr="00B3201D">
        <w:trPr>
          <w:trHeight w:val="149"/>
        </w:trPr>
        <w:tc>
          <w:tcPr>
            <w:tcW w:w="7348" w:type="dxa"/>
            <w:gridSpan w:val="3"/>
            <w:tcBorders>
              <w:left w:val="nil"/>
              <w:right w:val="nil"/>
            </w:tcBorders>
          </w:tcPr>
          <w:p w:rsidR="00F46D78" w:rsidRPr="009B4760" w:rsidRDefault="00F46D78" w:rsidP="00B3201D"/>
        </w:tc>
        <w:tc>
          <w:tcPr>
            <w:tcW w:w="196" w:type="dxa"/>
            <w:gridSpan w:val="2"/>
            <w:tcBorders>
              <w:top w:val="nil"/>
              <w:left w:val="nil"/>
              <w:right w:val="nil"/>
            </w:tcBorders>
          </w:tcPr>
          <w:p w:rsidR="00F46D78" w:rsidRPr="009B4760" w:rsidRDefault="00F46D78" w:rsidP="00B3201D"/>
        </w:tc>
        <w:tc>
          <w:tcPr>
            <w:tcW w:w="2095" w:type="dxa"/>
            <w:tcBorders>
              <w:left w:val="nil"/>
              <w:right w:val="nil"/>
            </w:tcBorders>
          </w:tcPr>
          <w:p w:rsidR="00F46D78" w:rsidRPr="009B4760" w:rsidRDefault="00F46D78" w:rsidP="00B3201D"/>
        </w:tc>
      </w:tr>
      <w:tr w:rsidR="00F46D78" w:rsidRPr="009B4760" w:rsidTr="00B3201D">
        <w:trPr>
          <w:trHeight w:val="443"/>
        </w:trPr>
        <w:tc>
          <w:tcPr>
            <w:tcW w:w="4818" w:type="dxa"/>
            <w:gridSpan w:val="2"/>
            <w:vMerge w:val="restart"/>
          </w:tcPr>
          <w:p w:rsidR="00F46D78" w:rsidRPr="009B4760" w:rsidRDefault="00F46D78" w:rsidP="00B3201D">
            <w:pPr>
              <w:spacing w:before="40" w:after="60" w:line="160" w:lineRule="exact"/>
              <w:rPr>
                <w:sz w:val="12"/>
              </w:rPr>
            </w:pPr>
            <w:r w:rsidRPr="009B4760">
              <w:rPr>
                <w:sz w:val="12"/>
              </w:rPr>
              <w:t>Kompetenzen:</w:t>
            </w:r>
          </w:p>
          <w:p w:rsidR="00F46D78" w:rsidRPr="0003365F" w:rsidRDefault="00F46D78" w:rsidP="00F46D78">
            <w:pPr>
              <w:numPr>
                <w:ilvl w:val="0"/>
                <w:numId w:val="6"/>
              </w:numPr>
              <w:ind w:left="227" w:hanging="170"/>
              <w:rPr>
                <w:sz w:val="16"/>
              </w:rPr>
            </w:pPr>
            <w:r w:rsidRPr="009B4760">
              <w:rPr>
                <w:sz w:val="16"/>
              </w:rPr>
              <w:t xml:space="preserve">Ich kann </w:t>
            </w:r>
            <w:r>
              <w:rPr>
                <w:sz w:val="16"/>
              </w:rPr>
              <w:t>die Bedeutung der Symbole (</w:t>
            </w:r>
            <w:r w:rsidRPr="009B4760">
              <w:rPr>
                <w:sz w:val="16"/>
              </w:rPr>
              <w:t>Icons</w:t>
            </w:r>
            <w:r>
              <w:rPr>
                <w:sz w:val="16"/>
              </w:rPr>
              <w:t>)</w:t>
            </w:r>
            <w:r w:rsidRPr="009B4760">
              <w:rPr>
                <w:sz w:val="16"/>
              </w:rPr>
              <w:t xml:space="preserve"> benennen und</w:t>
            </w:r>
            <w:r>
              <w:rPr>
                <w:sz w:val="16"/>
              </w:rPr>
              <w:t xml:space="preserve"> </w:t>
            </w:r>
            <w:r w:rsidRPr="002126F5">
              <w:rPr>
                <w:sz w:val="16"/>
              </w:rPr>
              <w:t>zuor</w:t>
            </w:r>
            <w:r w:rsidRPr="002126F5">
              <w:rPr>
                <w:sz w:val="16"/>
              </w:rPr>
              <w:t>d</w:t>
            </w:r>
            <w:r w:rsidRPr="002126F5">
              <w:rPr>
                <w:sz w:val="16"/>
              </w:rPr>
              <w:t>nen</w:t>
            </w:r>
            <w:r>
              <w:rPr>
                <w:sz w:val="16"/>
              </w:rPr>
              <w:t>.</w:t>
            </w:r>
          </w:p>
          <w:p w:rsidR="00F46D78" w:rsidRPr="009B4760" w:rsidRDefault="00F46D78" w:rsidP="00B3201D">
            <w:pPr>
              <w:rPr>
                <w:sz w:val="16"/>
              </w:rPr>
            </w:pPr>
          </w:p>
        </w:tc>
        <w:tc>
          <w:tcPr>
            <w:tcW w:w="4821" w:type="dxa"/>
            <w:gridSpan w:val="4"/>
          </w:tcPr>
          <w:p w:rsidR="00F46D78" w:rsidRPr="009B4760" w:rsidRDefault="00F46D78" w:rsidP="00B3201D">
            <w:pPr>
              <w:spacing w:before="40" w:after="60" w:line="160" w:lineRule="exact"/>
              <w:rPr>
                <w:sz w:val="12"/>
              </w:rPr>
            </w:pPr>
            <w:r w:rsidRPr="009B4760">
              <w:rPr>
                <w:sz w:val="12"/>
              </w:rPr>
              <w:t>Was Sie schon können sollten:</w:t>
            </w:r>
          </w:p>
          <w:p w:rsidR="00F46D78" w:rsidRPr="009B4760" w:rsidRDefault="00F46D78" w:rsidP="00CA277B">
            <w:pPr>
              <w:rPr>
                <w:sz w:val="16"/>
              </w:rPr>
            </w:pPr>
          </w:p>
        </w:tc>
      </w:tr>
      <w:tr w:rsidR="00F46D78" w:rsidRPr="009B4760" w:rsidTr="00B3201D">
        <w:trPr>
          <w:trHeight w:val="443"/>
        </w:trPr>
        <w:tc>
          <w:tcPr>
            <w:tcW w:w="4818" w:type="dxa"/>
            <w:gridSpan w:val="2"/>
            <w:vMerge/>
          </w:tcPr>
          <w:p w:rsidR="00F46D78" w:rsidRPr="009B4760" w:rsidRDefault="00F46D78" w:rsidP="00B3201D">
            <w:pPr>
              <w:spacing w:before="40" w:after="60" w:line="160" w:lineRule="exact"/>
              <w:rPr>
                <w:sz w:val="12"/>
              </w:rPr>
            </w:pPr>
          </w:p>
        </w:tc>
        <w:tc>
          <w:tcPr>
            <w:tcW w:w="4821" w:type="dxa"/>
            <w:gridSpan w:val="4"/>
          </w:tcPr>
          <w:p w:rsidR="00F46D78" w:rsidRPr="009B4760" w:rsidRDefault="00F46D78" w:rsidP="00B3201D">
            <w:pPr>
              <w:spacing w:before="40" w:after="60" w:line="160" w:lineRule="exact"/>
              <w:rPr>
                <w:sz w:val="12"/>
              </w:rPr>
            </w:pPr>
            <w:r w:rsidRPr="009B4760">
              <w:rPr>
                <w:sz w:val="12"/>
              </w:rPr>
              <w:t>Wofür Sie das benötigen:</w:t>
            </w:r>
          </w:p>
          <w:p w:rsidR="00F46D78" w:rsidRPr="00802CB8" w:rsidRDefault="00802CB8" w:rsidP="00802CB8">
            <w:pPr>
              <w:rPr>
                <w:sz w:val="16"/>
              </w:rPr>
            </w:pPr>
            <w:r>
              <w:rPr>
                <w:sz w:val="16"/>
              </w:rPr>
              <w:t xml:space="preserve">-  </w:t>
            </w:r>
            <w:r w:rsidR="00F46D78" w:rsidRPr="00802CB8">
              <w:rPr>
                <w:sz w:val="16"/>
              </w:rPr>
              <w:t>erfolgreiches Lernen</w:t>
            </w:r>
          </w:p>
        </w:tc>
      </w:tr>
      <w:tr w:rsidR="00F46D78" w:rsidRPr="009B4760" w:rsidTr="00B3201D">
        <w:trPr>
          <w:trHeight w:val="443"/>
        </w:trPr>
        <w:tc>
          <w:tcPr>
            <w:tcW w:w="4818" w:type="dxa"/>
            <w:gridSpan w:val="2"/>
            <w:vMerge/>
          </w:tcPr>
          <w:p w:rsidR="00F46D78" w:rsidRPr="009B4760" w:rsidRDefault="00F46D78" w:rsidP="00B3201D">
            <w:pPr>
              <w:spacing w:before="40" w:after="60" w:line="160" w:lineRule="exact"/>
              <w:rPr>
                <w:sz w:val="12"/>
              </w:rPr>
            </w:pPr>
          </w:p>
        </w:tc>
        <w:tc>
          <w:tcPr>
            <w:tcW w:w="4821" w:type="dxa"/>
            <w:gridSpan w:val="4"/>
          </w:tcPr>
          <w:p w:rsidR="00F46D78" w:rsidRPr="009B4760" w:rsidRDefault="00F46D78" w:rsidP="00B3201D">
            <w:pPr>
              <w:spacing w:before="40" w:after="60" w:line="160" w:lineRule="exact"/>
              <w:rPr>
                <w:sz w:val="12"/>
              </w:rPr>
            </w:pPr>
            <w:r w:rsidRPr="009B4760">
              <w:rPr>
                <w:sz w:val="12"/>
              </w:rPr>
              <w:t>Wie Sie Ihr Können prüfen können:</w:t>
            </w:r>
          </w:p>
          <w:p w:rsidR="00F46D78" w:rsidRPr="009B4760" w:rsidRDefault="00F46D78" w:rsidP="00B3201D">
            <w:pPr>
              <w:ind w:left="227"/>
              <w:rPr>
                <w:sz w:val="16"/>
              </w:rPr>
            </w:pPr>
          </w:p>
        </w:tc>
      </w:tr>
    </w:tbl>
    <w:p w:rsidR="00F46D78" w:rsidRPr="009A3177" w:rsidRDefault="00F46D78" w:rsidP="00F46D78">
      <w:pPr>
        <w:jc w:val="both"/>
        <w:rPr>
          <w:bCs/>
          <w:color w:val="000000"/>
          <w:lang w:eastAsia="de-DE"/>
        </w:rPr>
      </w:pPr>
      <w:r w:rsidRPr="0003365F">
        <w:rPr>
          <w:bCs/>
          <w:noProof/>
          <w:color w:val="000000"/>
          <w:sz w:val="24"/>
          <w:lang w:eastAsia="de-DE"/>
        </w:rPr>
        <w:drawing>
          <wp:anchor distT="0" distB="0" distL="114300" distR="114300" simplePos="0" relativeHeight="251820032" behindDoc="0" locked="0" layoutInCell="0" allowOverlap="1" wp14:anchorId="1D7E3281" wp14:editId="0D6445E6">
            <wp:simplePos x="0" y="0"/>
            <wp:positionH relativeFrom="rightMargin">
              <wp:posOffset>467995</wp:posOffset>
            </wp:positionH>
            <wp:positionV relativeFrom="paragraph">
              <wp:posOffset>0</wp:posOffset>
            </wp:positionV>
            <wp:extent cx="348615" cy="320040"/>
            <wp:effectExtent l="0" t="0" r="0" b="3810"/>
            <wp:wrapNone/>
            <wp:docPr id="436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365F">
        <w:rPr>
          <w:bCs/>
          <w:noProof/>
          <w:color w:val="000000"/>
          <w:sz w:val="24"/>
          <w:lang w:eastAsia="de-DE"/>
        </w:rPr>
        <w:drawing>
          <wp:anchor distT="0" distB="0" distL="114300" distR="114300" simplePos="0" relativeHeight="251819008" behindDoc="0" locked="0" layoutInCell="0" allowOverlap="1" wp14:anchorId="5ADA4386" wp14:editId="025D43A6">
            <wp:simplePos x="0" y="0"/>
            <wp:positionH relativeFrom="rightMargin">
              <wp:posOffset>107950</wp:posOffset>
            </wp:positionH>
            <wp:positionV relativeFrom="paragraph">
              <wp:posOffset>0</wp:posOffset>
            </wp:positionV>
            <wp:extent cx="348615" cy="320040"/>
            <wp:effectExtent l="0" t="0" r="0" b="3810"/>
            <wp:wrapNone/>
            <wp:docPr id="43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A0" w:firstRow="1" w:lastRow="0" w:firstColumn="1" w:lastColumn="0" w:noHBand="0" w:noVBand="0"/>
      </w:tblPr>
      <w:tblGrid>
        <w:gridCol w:w="1470"/>
        <w:gridCol w:w="940"/>
        <w:gridCol w:w="4961"/>
      </w:tblGrid>
      <w:tr w:rsidR="00F46D78" w:rsidRPr="009B4760" w:rsidTr="00B3201D">
        <w:trPr>
          <w:trHeight w:val="397"/>
        </w:trPr>
        <w:tc>
          <w:tcPr>
            <w:tcW w:w="1470" w:type="dxa"/>
            <w:shd w:val="clear" w:color="auto" w:fill="D9D9D9"/>
            <w:vAlign w:val="center"/>
          </w:tcPr>
          <w:p w:rsidR="00F46D78" w:rsidRPr="009A3177" w:rsidRDefault="00F46D78" w:rsidP="00B3201D">
            <w:pPr>
              <w:jc w:val="center"/>
              <w:rPr>
                <w:rFonts w:cs="Times New Roman"/>
                <w:b/>
                <w:lang w:eastAsia="de-DE"/>
              </w:rPr>
            </w:pPr>
            <w:r w:rsidRPr="009A3177">
              <w:rPr>
                <w:rFonts w:cs="Times New Roman"/>
                <w:b/>
                <w:lang w:eastAsia="de-DE"/>
              </w:rPr>
              <w:t>Phase</w:t>
            </w:r>
          </w:p>
        </w:tc>
        <w:tc>
          <w:tcPr>
            <w:tcW w:w="940" w:type="dxa"/>
            <w:shd w:val="clear" w:color="auto" w:fill="D9D9D9"/>
            <w:vAlign w:val="center"/>
          </w:tcPr>
          <w:p w:rsidR="00F46D78" w:rsidRPr="009A3177" w:rsidRDefault="00F46D78" w:rsidP="00EF431B">
            <w:pPr>
              <w:jc w:val="center"/>
              <w:rPr>
                <w:rFonts w:cs="Times New Roman"/>
                <w:b/>
                <w:lang w:eastAsia="de-DE"/>
              </w:rPr>
            </w:pPr>
            <w:r w:rsidRPr="009A3177">
              <w:rPr>
                <w:rFonts w:cs="Times New Roman"/>
                <w:b/>
                <w:lang w:eastAsia="de-DE"/>
              </w:rPr>
              <w:t>Zeit</w:t>
            </w:r>
          </w:p>
        </w:tc>
        <w:tc>
          <w:tcPr>
            <w:tcW w:w="4961" w:type="dxa"/>
            <w:shd w:val="clear" w:color="auto" w:fill="D9D9D9"/>
            <w:vAlign w:val="center"/>
          </w:tcPr>
          <w:p w:rsidR="00F46D78" w:rsidRPr="009A3177" w:rsidRDefault="00F46D78" w:rsidP="00B3201D">
            <w:pPr>
              <w:jc w:val="center"/>
              <w:rPr>
                <w:rFonts w:cs="Times New Roman"/>
                <w:b/>
                <w:lang w:eastAsia="de-DE"/>
              </w:rPr>
            </w:pPr>
            <w:r w:rsidRPr="009A3177">
              <w:rPr>
                <w:rFonts w:cs="Times New Roman"/>
                <w:b/>
                <w:lang w:eastAsia="de-DE"/>
              </w:rPr>
              <w:t>Aufgabe</w:t>
            </w:r>
          </w:p>
        </w:tc>
      </w:tr>
      <w:tr w:rsidR="00F46D78" w:rsidRPr="009B4760" w:rsidTr="00B3201D">
        <w:trPr>
          <w:trHeight w:val="624"/>
        </w:trPr>
        <w:tc>
          <w:tcPr>
            <w:tcW w:w="1470" w:type="dxa"/>
            <w:vAlign w:val="center"/>
          </w:tcPr>
          <w:p w:rsidR="00F46D78" w:rsidRPr="009A3177" w:rsidRDefault="00F46D78" w:rsidP="00B3201D">
            <w:pPr>
              <w:jc w:val="center"/>
              <w:rPr>
                <w:lang w:eastAsia="de-DE"/>
              </w:rPr>
            </w:pPr>
            <w:r>
              <w:rPr>
                <w:noProof/>
                <w:sz w:val="24"/>
                <w:lang w:eastAsia="de-DE"/>
              </w:rPr>
              <w:drawing>
                <wp:inline distT="0" distB="0" distL="0" distR="0" wp14:anchorId="4EF8F439" wp14:editId="3FBDFC09">
                  <wp:extent cx="514985" cy="250825"/>
                  <wp:effectExtent l="0" t="0" r="0" b="0"/>
                  <wp:docPr id="68" name="Bild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14985" cy="250825"/>
                          </a:xfrm>
                          <a:prstGeom prst="rect">
                            <a:avLst/>
                          </a:prstGeom>
                          <a:noFill/>
                          <a:ln>
                            <a:noFill/>
                          </a:ln>
                        </pic:spPr>
                      </pic:pic>
                    </a:graphicData>
                  </a:graphic>
                </wp:inline>
              </w:drawing>
            </w:r>
          </w:p>
        </w:tc>
        <w:tc>
          <w:tcPr>
            <w:tcW w:w="940" w:type="dxa"/>
            <w:vAlign w:val="center"/>
          </w:tcPr>
          <w:p w:rsidR="00F46D78" w:rsidRPr="0003365F" w:rsidRDefault="00F46D78" w:rsidP="00EF431B">
            <w:pPr>
              <w:jc w:val="center"/>
              <w:rPr>
                <w:lang w:eastAsia="de-DE"/>
              </w:rPr>
            </w:pPr>
            <w:r w:rsidRPr="0003365F">
              <w:rPr>
                <w:lang w:eastAsia="de-DE"/>
              </w:rPr>
              <w:t xml:space="preserve">5 </w:t>
            </w:r>
            <w:r w:rsidR="00F937E0">
              <w:rPr>
                <w:lang w:eastAsia="de-DE"/>
              </w:rPr>
              <w:t>Min.</w:t>
            </w:r>
          </w:p>
        </w:tc>
        <w:tc>
          <w:tcPr>
            <w:tcW w:w="4961" w:type="dxa"/>
            <w:vAlign w:val="center"/>
          </w:tcPr>
          <w:p w:rsidR="00F46D78" w:rsidRPr="009B4760" w:rsidRDefault="00F46D78" w:rsidP="00B3201D">
            <w:pPr>
              <w:jc w:val="both"/>
              <w:rPr>
                <w:noProof/>
                <w:lang w:eastAsia="de-DE"/>
              </w:rPr>
            </w:pPr>
            <w:r w:rsidRPr="009B4760">
              <w:rPr>
                <w:noProof/>
                <w:lang w:eastAsia="de-DE"/>
              </w:rPr>
              <w:t>Benennen Sie im Wechsel die Bedeutung der Icons</w:t>
            </w:r>
          </w:p>
          <w:p w:rsidR="00F46D78" w:rsidRPr="009B4760" w:rsidRDefault="00F46D78" w:rsidP="00B3201D">
            <w:pPr>
              <w:rPr>
                <w:noProof/>
                <w:lang w:eastAsia="de-DE"/>
              </w:rPr>
            </w:pPr>
            <w:r>
              <w:rPr>
                <w:noProof/>
                <w:lang w:eastAsia="de-DE"/>
              </w:rPr>
              <w:t xml:space="preserve">(in eigenen Worten). </w:t>
            </w:r>
            <w:r w:rsidRPr="009B4760">
              <w:rPr>
                <w:noProof/>
                <w:lang w:eastAsia="de-DE"/>
              </w:rPr>
              <w:t>Schreiben Sie das Ergebnis in die rechte Spalte.</w:t>
            </w:r>
          </w:p>
          <w:p w:rsidR="00F46D78" w:rsidRPr="009B4760" w:rsidRDefault="00F46D78" w:rsidP="00B3201D">
            <w:pPr>
              <w:rPr>
                <w:noProof/>
                <w:lang w:eastAsia="de-DE"/>
              </w:rPr>
            </w:pPr>
            <w:r w:rsidRPr="009B4760">
              <w:rPr>
                <w:noProof/>
                <w:lang w:eastAsia="de-DE"/>
              </w:rPr>
              <w:t xml:space="preserve">Vergleichen Sie mit dem Lösungsblatt. </w:t>
            </w:r>
          </w:p>
        </w:tc>
      </w:tr>
    </w:tbl>
    <w:p w:rsidR="00F46D78" w:rsidRPr="009A3177" w:rsidRDefault="00F46D78" w:rsidP="00F46D78">
      <w:pPr>
        <w:jc w:val="both"/>
        <w:rPr>
          <w:bCs/>
          <w:color w:val="000000"/>
          <w:lang w:eastAsia="de-DE"/>
        </w:rPr>
      </w:pPr>
    </w:p>
    <w:p w:rsidR="00F46D78" w:rsidRPr="009A3177" w:rsidRDefault="00F46D78" w:rsidP="00F46D78">
      <w:pPr>
        <w:jc w:val="both"/>
        <w:rPr>
          <w:bCs/>
          <w:color w:val="000000"/>
          <w:lang w:eastAsia="de-DE"/>
        </w:rPr>
      </w:pPr>
      <w:r>
        <w:rPr>
          <w:noProof/>
          <w:lang w:eastAsia="de-DE"/>
        </w:rPr>
        <w:drawing>
          <wp:anchor distT="0" distB="0" distL="114300" distR="114300" simplePos="0" relativeHeight="251800576" behindDoc="0" locked="1" layoutInCell="1" allowOverlap="1" wp14:anchorId="767AC121" wp14:editId="5E50035A">
            <wp:simplePos x="0" y="0"/>
            <wp:positionH relativeFrom="rightMargin">
              <wp:posOffset>5520690</wp:posOffset>
            </wp:positionH>
            <wp:positionV relativeFrom="paragraph">
              <wp:posOffset>-1335405</wp:posOffset>
            </wp:positionV>
            <wp:extent cx="348615" cy="320040"/>
            <wp:effectExtent l="0" t="0" r="0" b="3810"/>
            <wp:wrapNone/>
            <wp:docPr id="99" name="Bild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pic:spPr>
                </pic:pic>
              </a:graphicData>
            </a:graphic>
            <wp14:sizeRelH relativeFrom="page">
              <wp14:pctWidth>0</wp14:pctWidth>
            </wp14:sizeRelH>
            <wp14:sizeRelV relativeFrom="page">
              <wp14:pctHeight>0</wp14:pctHeight>
            </wp14:sizeRelV>
          </wp:anchor>
        </w:drawing>
      </w:r>
    </w:p>
    <w:tbl>
      <w:tblPr>
        <w:tblW w:w="4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1891"/>
        <w:gridCol w:w="3023"/>
      </w:tblGrid>
      <w:tr w:rsidR="00F46D78" w:rsidRPr="009B4760" w:rsidTr="00B3201D">
        <w:trPr>
          <w:trHeight w:val="567"/>
          <w:jc w:val="center"/>
        </w:trPr>
        <w:tc>
          <w:tcPr>
            <w:tcW w:w="1891" w:type="dxa"/>
            <w:tcBorders>
              <w:top w:val="dashSmallGap" w:sz="12" w:space="0" w:color="auto"/>
              <w:left w:val="dashSmallGap" w:sz="12" w:space="0" w:color="auto"/>
              <w:bottom w:val="dashSmallGap" w:sz="12" w:space="0" w:color="auto"/>
              <w:right w:val="dashSmallGap" w:sz="12" w:space="0" w:color="auto"/>
            </w:tcBorders>
            <w:shd w:val="clear" w:color="auto" w:fill="FBD4B4"/>
            <w:vAlign w:val="center"/>
          </w:tcPr>
          <w:p w:rsidR="00F46D78" w:rsidRPr="009B4760" w:rsidRDefault="00F46D78" w:rsidP="00B3201D">
            <w:pPr>
              <w:jc w:val="center"/>
              <w:rPr>
                <w:b/>
                <w:bCs/>
                <w:color w:val="548DD4"/>
                <w:sz w:val="32"/>
                <w:szCs w:val="32"/>
                <w:lang w:eastAsia="de-DE"/>
              </w:rPr>
            </w:pPr>
            <w:r w:rsidRPr="009B4760">
              <w:rPr>
                <w:b/>
                <w:bCs/>
                <w:color w:val="548DD4"/>
                <w:sz w:val="32"/>
                <w:szCs w:val="32"/>
                <w:lang w:eastAsia="de-DE"/>
              </w:rPr>
              <w:t>Icon</w:t>
            </w:r>
          </w:p>
        </w:tc>
        <w:tc>
          <w:tcPr>
            <w:tcW w:w="3023" w:type="dxa"/>
            <w:tcBorders>
              <w:top w:val="dashSmallGap" w:sz="12" w:space="0" w:color="auto"/>
              <w:left w:val="dashSmallGap" w:sz="12" w:space="0" w:color="auto"/>
              <w:bottom w:val="dashSmallGap" w:sz="12" w:space="0" w:color="auto"/>
              <w:right w:val="dashSmallGap" w:sz="12" w:space="0" w:color="auto"/>
            </w:tcBorders>
            <w:shd w:val="clear" w:color="auto" w:fill="FBD4B4"/>
            <w:vAlign w:val="center"/>
          </w:tcPr>
          <w:p w:rsidR="00F46D78" w:rsidRPr="009B4760" w:rsidRDefault="00F46D78" w:rsidP="00B3201D">
            <w:pPr>
              <w:jc w:val="center"/>
              <w:rPr>
                <w:b/>
                <w:bCs/>
                <w:color w:val="548DD4"/>
                <w:sz w:val="32"/>
                <w:szCs w:val="32"/>
                <w:lang w:eastAsia="de-DE"/>
              </w:rPr>
            </w:pPr>
            <w:r w:rsidRPr="009B4760">
              <w:rPr>
                <w:b/>
                <w:bCs/>
                <w:color w:val="548DD4"/>
                <w:sz w:val="32"/>
                <w:szCs w:val="32"/>
                <w:lang w:eastAsia="de-DE"/>
              </w:rPr>
              <w:t>Bedeutung</w:t>
            </w:r>
          </w:p>
        </w:tc>
      </w:tr>
      <w:tr w:rsidR="00F46D78" w:rsidRPr="009B4760" w:rsidTr="00B3201D">
        <w:trPr>
          <w:trHeight w:val="567"/>
          <w:jc w:val="center"/>
        </w:trPr>
        <w:tc>
          <w:tcPr>
            <w:tcW w:w="1891" w:type="dxa"/>
            <w:tcBorders>
              <w:top w:val="dashSmallGap" w:sz="12" w:space="0" w:color="auto"/>
            </w:tcBorders>
            <w:vAlign w:val="center"/>
          </w:tcPr>
          <w:p w:rsidR="00F46D78" w:rsidRPr="009A3177" w:rsidRDefault="00F46D78" w:rsidP="00B3201D">
            <w:pPr>
              <w:rPr>
                <w:lang w:eastAsia="de-DE"/>
              </w:rPr>
            </w:pPr>
            <w:r>
              <w:rPr>
                <w:noProof/>
                <w:sz w:val="24"/>
                <w:lang w:eastAsia="de-DE"/>
              </w:rPr>
              <w:drawing>
                <wp:inline distT="0" distB="0" distL="0" distR="0" wp14:anchorId="3E9D70FB" wp14:editId="39042C7E">
                  <wp:extent cx="321945" cy="321945"/>
                  <wp:effectExtent l="0" t="0" r="1905" b="1905"/>
                  <wp:docPr id="69" name="Bild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p>
        </w:tc>
        <w:tc>
          <w:tcPr>
            <w:tcW w:w="3023" w:type="dxa"/>
            <w:tcBorders>
              <w:top w:val="dashSmallGap" w:sz="12" w:space="0" w:color="auto"/>
            </w:tcBorders>
            <w:vAlign w:val="center"/>
          </w:tcPr>
          <w:p w:rsidR="00F46D78" w:rsidRPr="009A3177" w:rsidRDefault="00F46D78" w:rsidP="00B3201D">
            <w:pPr>
              <w:rPr>
                <w:lang w:eastAsia="de-DE"/>
              </w:rPr>
            </w:pPr>
            <w:r>
              <w:rPr>
                <w:lang w:eastAsia="de-DE"/>
              </w:rPr>
              <w:t xml:space="preserve">Beispiel: Hier erhalte ich einen </w:t>
            </w:r>
            <w:r w:rsidRPr="009B4760">
              <w:rPr>
                <w:b/>
                <w:lang w:eastAsia="de-DE"/>
              </w:rPr>
              <w:t>Tipp.</w:t>
            </w:r>
          </w:p>
        </w:tc>
      </w:tr>
      <w:tr w:rsidR="00F46D78" w:rsidRPr="009B4760" w:rsidTr="00B3201D">
        <w:trPr>
          <w:trHeight w:val="567"/>
          <w:jc w:val="center"/>
        </w:trPr>
        <w:tc>
          <w:tcPr>
            <w:tcW w:w="1891" w:type="dxa"/>
            <w:vAlign w:val="center"/>
          </w:tcPr>
          <w:p w:rsidR="00F46D78" w:rsidRPr="009A3177" w:rsidRDefault="00F46D78" w:rsidP="00B3201D">
            <w:pPr>
              <w:rPr>
                <w:lang w:eastAsia="de-DE"/>
              </w:rPr>
            </w:pPr>
            <w:r>
              <w:rPr>
                <w:noProof/>
                <w:sz w:val="24"/>
                <w:lang w:eastAsia="de-DE"/>
              </w:rPr>
              <w:drawing>
                <wp:inline distT="0" distB="0" distL="0" distR="0" wp14:anchorId="702BB968" wp14:editId="5874D09A">
                  <wp:extent cx="283210" cy="302895"/>
                  <wp:effectExtent l="0" t="0" r="2540" b="1905"/>
                  <wp:docPr id="70" name="Bild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3210" cy="302895"/>
                          </a:xfrm>
                          <a:prstGeom prst="rect">
                            <a:avLst/>
                          </a:prstGeom>
                          <a:noFill/>
                          <a:ln>
                            <a:noFill/>
                          </a:ln>
                        </pic:spPr>
                      </pic:pic>
                    </a:graphicData>
                  </a:graphic>
                </wp:inline>
              </w:drawing>
            </w:r>
          </w:p>
        </w:tc>
        <w:tc>
          <w:tcPr>
            <w:tcW w:w="3023" w:type="dxa"/>
            <w:vAlign w:val="center"/>
          </w:tcPr>
          <w:p w:rsidR="00F46D78" w:rsidRPr="009A3177" w:rsidRDefault="00F46D78" w:rsidP="00B3201D">
            <w:pPr>
              <w:jc w:val="both"/>
              <w:rPr>
                <w:lang w:eastAsia="de-DE"/>
              </w:rPr>
            </w:pPr>
          </w:p>
        </w:tc>
      </w:tr>
      <w:tr w:rsidR="00F46D78" w:rsidRPr="009B4760" w:rsidTr="00B3201D">
        <w:trPr>
          <w:trHeight w:val="567"/>
          <w:jc w:val="center"/>
        </w:trPr>
        <w:tc>
          <w:tcPr>
            <w:tcW w:w="1891" w:type="dxa"/>
            <w:vAlign w:val="center"/>
          </w:tcPr>
          <w:p w:rsidR="00F46D78" w:rsidRPr="009B4760" w:rsidRDefault="00F46D78" w:rsidP="00B3201D">
            <w:pPr>
              <w:rPr>
                <w:noProof/>
                <w:sz w:val="24"/>
                <w:lang w:eastAsia="de-DE"/>
              </w:rPr>
            </w:pPr>
            <w:r>
              <w:rPr>
                <w:noProof/>
                <w:lang w:eastAsia="de-DE"/>
              </w:rPr>
              <w:drawing>
                <wp:inline distT="0" distB="0" distL="0" distR="0" wp14:anchorId="14738D86" wp14:editId="3008FE89">
                  <wp:extent cx="530225" cy="260350"/>
                  <wp:effectExtent l="0" t="0" r="3175" b="6350"/>
                  <wp:docPr id="101" name="Bild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30225" cy="260350"/>
                          </a:xfrm>
                          <a:prstGeom prst="rect">
                            <a:avLst/>
                          </a:prstGeom>
                          <a:noFill/>
                        </pic:spPr>
                      </pic:pic>
                    </a:graphicData>
                  </a:graphic>
                </wp:inline>
              </w:drawing>
            </w:r>
          </w:p>
        </w:tc>
        <w:tc>
          <w:tcPr>
            <w:tcW w:w="3023" w:type="dxa"/>
            <w:vAlign w:val="center"/>
          </w:tcPr>
          <w:p w:rsidR="00F46D78" w:rsidRPr="009A3177" w:rsidRDefault="00F46D78" w:rsidP="00B3201D">
            <w:pPr>
              <w:jc w:val="both"/>
              <w:rPr>
                <w:lang w:eastAsia="de-DE"/>
              </w:rPr>
            </w:pPr>
          </w:p>
        </w:tc>
      </w:tr>
      <w:tr w:rsidR="00F46D78" w:rsidRPr="009B4760" w:rsidTr="00B3201D">
        <w:trPr>
          <w:trHeight w:val="567"/>
          <w:jc w:val="center"/>
        </w:trPr>
        <w:tc>
          <w:tcPr>
            <w:tcW w:w="1891" w:type="dxa"/>
            <w:vAlign w:val="center"/>
          </w:tcPr>
          <w:p w:rsidR="00F46D78" w:rsidRPr="009A3177" w:rsidRDefault="00F46D78" w:rsidP="00B3201D">
            <w:pPr>
              <w:rPr>
                <w:lang w:eastAsia="de-DE"/>
              </w:rPr>
            </w:pPr>
            <w:r>
              <w:rPr>
                <w:noProof/>
                <w:lang w:eastAsia="de-DE"/>
              </w:rPr>
              <w:drawing>
                <wp:inline distT="0" distB="0" distL="0" distR="0" wp14:anchorId="641991BA" wp14:editId="43F8831B">
                  <wp:extent cx="463550" cy="283210"/>
                  <wp:effectExtent l="0" t="0" r="0" b="2540"/>
                  <wp:docPr id="71" name="Bild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63550" cy="283210"/>
                          </a:xfrm>
                          <a:prstGeom prst="rect">
                            <a:avLst/>
                          </a:prstGeom>
                          <a:noFill/>
                          <a:ln>
                            <a:noFill/>
                          </a:ln>
                        </pic:spPr>
                      </pic:pic>
                    </a:graphicData>
                  </a:graphic>
                </wp:inline>
              </w:drawing>
            </w:r>
          </w:p>
        </w:tc>
        <w:tc>
          <w:tcPr>
            <w:tcW w:w="3023" w:type="dxa"/>
            <w:vAlign w:val="center"/>
          </w:tcPr>
          <w:p w:rsidR="00F46D78" w:rsidRPr="009A3177" w:rsidRDefault="00F46D78" w:rsidP="00B3201D">
            <w:pPr>
              <w:jc w:val="both"/>
              <w:rPr>
                <w:lang w:eastAsia="de-DE"/>
              </w:rPr>
            </w:pPr>
          </w:p>
        </w:tc>
      </w:tr>
      <w:tr w:rsidR="00F46D78" w:rsidRPr="009B4760" w:rsidTr="00B3201D">
        <w:trPr>
          <w:trHeight w:val="567"/>
          <w:jc w:val="center"/>
        </w:trPr>
        <w:tc>
          <w:tcPr>
            <w:tcW w:w="1891" w:type="dxa"/>
            <w:vAlign w:val="center"/>
          </w:tcPr>
          <w:p w:rsidR="00F46D78" w:rsidRPr="009A3177" w:rsidRDefault="00F46D78" w:rsidP="00B3201D">
            <w:pPr>
              <w:rPr>
                <w:noProof/>
                <w:lang w:eastAsia="de-DE"/>
              </w:rPr>
            </w:pPr>
            <w:r>
              <w:rPr>
                <w:noProof/>
                <w:sz w:val="24"/>
                <w:lang w:eastAsia="de-DE"/>
              </w:rPr>
              <w:drawing>
                <wp:inline distT="0" distB="0" distL="0" distR="0" wp14:anchorId="2FCA8A49" wp14:editId="0827E671">
                  <wp:extent cx="321945" cy="321945"/>
                  <wp:effectExtent l="0" t="0" r="1905" b="1905"/>
                  <wp:docPr id="72" name="Bild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p>
        </w:tc>
        <w:tc>
          <w:tcPr>
            <w:tcW w:w="3023" w:type="dxa"/>
            <w:vAlign w:val="center"/>
          </w:tcPr>
          <w:p w:rsidR="00F46D78" w:rsidRPr="009A3177" w:rsidRDefault="00F46D78" w:rsidP="00B3201D">
            <w:pPr>
              <w:jc w:val="both"/>
              <w:rPr>
                <w:lang w:eastAsia="de-DE"/>
              </w:rPr>
            </w:pPr>
          </w:p>
        </w:tc>
      </w:tr>
      <w:tr w:rsidR="00F46D78" w:rsidRPr="009B4760" w:rsidTr="00B3201D">
        <w:trPr>
          <w:trHeight w:val="567"/>
          <w:jc w:val="center"/>
        </w:trPr>
        <w:tc>
          <w:tcPr>
            <w:tcW w:w="1891" w:type="dxa"/>
            <w:vAlign w:val="center"/>
          </w:tcPr>
          <w:p w:rsidR="00F46D78" w:rsidRPr="009B4760" w:rsidRDefault="00F46D78" w:rsidP="00B3201D">
            <w:pPr>
              <w:rPr>
                <w:noProof/>
                <w:sz w:val="24"/>
                <w:lang w:eastAsia="de-DE"/>
              </w:rPr>
            </w:pPr>
            <w:r>
              <w:rPr>
                <w:noProof/>
                <w:sz w:val="24"/>
                <w:lang w:eastAsia="de-DE"/>
              </w:rPr>
              <w:drawing>
                <wp:inline distT="0" distB="0" distL="0" distR="0" wp14:anchorId="7DC0414F" wp14:editId="53965FBF">
                  <wp:extent cx="257810" cy="321945"/>
                  <wp:effectExtent l="0" t="0" r="8890" b="1905"/>
                  <wp:docPr id="73" name="Bild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810" cy="321945"/>
                          </a:xfrm>
                          <a:prstGeom prst="rect">
                            <a:avLst/>
                          </a:prstGeom>
                          <a:noFill/>
                          <a:ln>
                            <a:noFill/>
                          </a:ln>
                        </pic:spPr>
                      </pic:pic>
                    </a:graphicData>
                  </a:graphic>
                </wp:inline>
              </w:drawing>
            </w:r>
          </w:p>
        </w:tc>
        <w:tc>
          <w:tcPr>
            <w:tcW w:w="3023" w:type="dxa"/>
            <w:vAlign w:val="center"/>
          </w:tcPr>
          <w:p w:rsidR="00F46D78" w:rsidRPr="009A3177" w:rsidRDefault="00F46D78" w:rsidP="00B3201D">
            <w:pPr>
              <w:jc w:val="both"/>
              <w:rPr>
                <w:lang w:eastAsia="de-DE"/>
              </w:rPr>
            </w:pPr>
          </w:p>
        </w:tc>
      </w:tr>
      <w:tr w:rsidR="00F46D78" w:rsidRPr="009B4760" w:rsidTr="00B3201D">
        <w:trPr>
          <w:trHeight w:val="567"/>
          <w:jc w:val="center"/>
        </w:trPr>
        <w:tc>
          <w:tcPr>
            <w:tcW w:w="1891" w:type="dxa"/>
            <w:vAlign w:val="center"/>
          </w:tcPr>
          <w:p w:rsidR="00F46D78" w:rsidRPr="009B4760" w:rsidRDefault="00EF431B" w:rsidP="00B3201D">
            <w:pPr>
              <w:rPr>
                <w:noProof/>
                <w:sz w:val="24"/>
                <w:lang w:eastAsia="de-DE"/>
              </w:rPr>
            </w:pPr>
            <w:r w:rsidRPr="00AA18D1">
              <w:rPr>
                <w:noProof/>
                <w:lang w:eastAsia="de-DE"/>
              </w:rPr>
              <w:drawing>
                <wp:inline distT="0" distB="0" distL="0" distR="0" wp14:anchorId="4AE3F961" wp14:editId="26E2D3A9">
                  <wp:extent cx="314325" cy="314325"/>
                  <wp:effectExtent l="0" t="0" r="9525" b="9525"/>
                  <wp:docPr id="4681" name="Grafik 4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023" w:type="dxa"/>
            <w:vAlign w:val="center"/>
          </w:tcPr>
          <w:p w:rsidR="00F46D78" w:rsidRPr="009A3177" w:rsidRDefault="00F46D78" w:rsidP="00B3201D">
            <w:pPr>
              <w:jc w:val="both"/>
              <w:rPr>
                <w:lang w:eastAsia="de-DE"/>
              </w:rPr>
            </w:pPr>
          </w:p>
        </w:tc>
      </w:tr>
      <w:tr w:rsidR="00F46D78" w:rsidRPr="009B4760" w:rsidTr="00B3201D">
        <w:trPr>
          <w:trHeight w:val="567"/>
          <w:jc w:val="center"/>
        </w:trPr>
        <w:tc>
          <w:tcPr>
            <w:tcW w:w="1891" w:type="dxa"/>
            <w:vAlign w:val="center"/>
          </w:tcPr>
          <w:p w:rsidR="00F46D78" w:rsidRPr="009B4760" w:rsidRDefault="00EF431B" w:rsidP="00B3201D">
            <w:pPr>
              <w:rPr>
                <w:noProof/>
                <w:sz w:val="24"/>
                <w:lang w:eastAsia="de-DE"/>
              </w:rPr>
            </w:pPr>
            <w:r w:rsidRPr="00AA18D1">
              <w:rPr>
                <w:noProof/>
                <w:lang w:eastAsia="de-DE"/>
              </w:rPr>
              <w:drawing>
                <wp:inline distT="0" distB="0" distL="0" distR="0" wp14:anchorId="66DEB091" wp14:editId="08289108">
                  <wp:extent cx="314325" cy="314325"/>
                  <wp:effectExtent l="0" t="0" r="9525" b="9525"/>
                  <wp:docPr id="4683" name="Grafik 4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023" w:type="dxa"/>
            <w:vAlign w:val="center"/>
          </w:tcPr>
          <w:p w:rsidR="00F46D78" w:rsidRPr="009A3177" w:rsidRDefault="00F46D78" w:rsidP="00B3201D">
            <w:pPr>
              <w:jc w:val="both"/>
              <w:rPr>
                <w:lang w:eastAsia="de-DE"/>
              </w:rPr>
            </w:pPr>
          </w:p>
        </w:tc>
      </w:tr>
      <w:tr w:rsidR="00F46D78" w:rsidRPr="009B4760" w:rsidTr="00B3201D">
        <w:trPr>
          <w:trHeight w:val="567"/>
          <w:jc w:val="center"/>
        </w:trPr>
        <w:tc>
          <w:tcPr>
            <w:tcW w:w="1891" w:type="dxa"/>
            <w:vAlign w:val="center"/>
          </w:tcPr>
          <w:p w:rsidR="00F46D78" w:rsidRPr="009B4760" w:rsidRDefault="00F46D78" w:rsidP="00B3201D">
            <w:pPr>
              <w:rPr>
                <w:noProof/>
                <w:sz w:val="24"/>
                <w:lang w:eastAsia="de-DE"/>
              </w:rPr>
            </w:pPr>
            <w:r>
              <w:rPr>
                <w:noProof/>
                <w:sz w:val="24"/>
                <w:lang w:eastAsia="de-DE"/>
              </w:rPr>
              <w:drawing>
                <wp:inline distT="0" distB="0" distL="0" distR="0" wp14:anchorId="17509808" wp14:editId="09E52042">
                  <wp:extent cx="328295" cy="328295"/>
                  <wp:effectExtent l="0" t="0" r="0" b="0"/>
                  <wp:docPr id="76" name="Bild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8295" cy="328295"/>
                          </a:xfrm>
                          <a:prstGeom prst="rect">
                            <a:avLst/>
                          </a:prstGeom>
                          <a:noFill/>
                          <a:ln>
                            <a:noFill/>
                          </a:ln>
                        </pic:spPr>
                      </pic:pic>
                    </a:graphicData>
                  </a:graphic>
                </wp:inline>
              </w:drawing>
            </w:r>
          </w:p>
        </w:tc>
        <w:tc>
          <w:tcPr>
            <w:tcW w:w="3023" w:type="dxa"/>
            <w:vAlign w:val="center"/>
          </w:tcPr>
          <w:p w:rsidR="00F46D78" w:rsidRPr="009A3177" w:rsidRDefault="00F46D78" w:rsidP="00B3201D">
            <w:pPr>
              <w:jc w:val="both"/>
              <w:rPr>
                <w:lang w:eastAsia="de-DE"/>
              </w:rPr>
            </w:pPr>
          </w:p>
        </w:tc>
      </w:tr>
    </w:tbl>
    <w:p w:rsidR="00F46D78" w:rsidRPr="009A3177" w:rsidRDefault="00F46D78" w:rsidP="00F46D78">
      <w:pPr>
        <w:jc w:val="center"/>
        <w:rPr>
          <w:b/>
          <w:bCs/>
          <w:color w:val="000000"/>
          <w:lang w:eastAsia="de-DE"/>
        </w:rPr>
      </w:pPr>
    </w:p>
    <w:p w:rsidR="00F46D78" w:rsidRDefault="00F46D78" w:rsidP="00F46D78">
      <w:pPr>
        <w:rPr>
          <w:b/>
          <w:bCs/>
          <w:color w:val="000000"/>
          <w:lang w:eastAsia="de-DE"/>
        </w:rPr>
      </w:pPr>
      <w:r>
        <w:rPr>
          <w:b/>
          <w:bCs/>
          <w:color w:val="000000"/>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CD4D76"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CD4D76" w:rsidRDefault="00CD4D76" w:rsidP="00B3201D">
            <w:pPr>
              <w:pStyle w:val="Tabelle6pt"/>
              <w:rPr>
                <w:color w:val="000000"/>
              </w:rPr>
            </w:pPr>
            <w:r>
              <w:lastRenderedPageBreak/>
              <w:br w:type="page"/>
              <w:t>Lernfeld</w:t>
            </w:r>
          </w:p>
          <w:p w:rsidR="00CD4D76" w:rsidRDefault="00CD4D76" w:rsidP="00B3201D">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CD4D76" w:rsidRDefault="00CD4D76" w:rsidP="00B3201D">
            <w:pPr>
              <w:pStyle w:val="Tabelle6pt"/>
              <w:rPr>
                <w:color w:val="000000"/>
              </w:rPr>
            </w:pPr>
            <w:r>
              <w:t>Titel</w:t>
            </w:r>
          </w:p>
          <w:p w:rsidR="00CD4D76" w:rsidRDefault="00CD4D76" w:rsidP="00B3201D">
            <w:pPr>
              <w:rPr>
                <w:b/>
              </w:rPr>
            </w:pPr>
            <w:r w:rsidRPr="009B4760">
              <w:rPr>
                <w:b/>
              </w:rPr>
              <w:t>Berufe in der Gastronomie</w:t>
            </w:r>
            <w:r>
              <w:rPr>
                <w:b/>
              </w:rPr>
              <w:t xml:space="preserve"> – Teil I</w:t>
            </w:r>
          </w:p>
          <w:p w:rsidR="00CD4D76" w:rsidRPr="00327A73" w:rsidRDefault="00CD4D76" w:rsidP="00B3201D">
            <w:pPr>
              <w:pStyle w:val="TabelleKopflinks"/>
            </w:pPr>
            <w:r w:rsidRPr="00327A73">
              <w:t xml:space="preserve">Icons kennenlernen </w:t>
            </w:r>
          </w:p>
        </w:tc>
        <w:tc>
          <w:tcPr>
            <w:tcW w:w="188" w:type="dxa"/>
            <w:vMerge w:val="restart"/>
            <w:tcBorders>
              <w:top w:val="nil"/>
              <w:left w:val="single" w:sz="4" w:space="0" w:color="auto"/>
              <w:bottom w:val="nil"/>
              <w:right w:val="single" w:sz="4" w:space="0" w:color="auto"/>
            </w:tcBorders>
            <w:shd w:val="clear" w:color="auto" w:fill="FFFFFF"/>
          </w:tcPr>
          <w:p w:rsidR="00CD4D76" w:rsidRPr="004B658C" w:rsidRDefault="00CD4D76" w:rsidP="00B3201D"/>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CD4D76" w:rsidRPr="0003365F" w:rsidRDefault="00CD4D76" w:rsidP="00B3201D">
            <w:pPr>
              <w:jc w:val="center"/>
              <w:rPr>
                <w:rFonts w:cs="Times New Roman"/>
                <w:b/>
                <w:lang w:eastAsia="de-DE"/>
              </w:rPr>
            </w:pPr>
            <w:r w:rsidRPr="0003365F">
              <w:rPr>
                <w:rFonts w:cs="Times New Roman"/>
                <w:b/>
                <w:lang w:eastAsia="de-DE"/>
              </w:rPr>
              <w:t xml:space="preserve">Ernährung </w:t>
            </w:r>
          </w:p>
          <w:p w:rsidR="00CD4D76" w:rsidRPr="00B51DE9" w:rsidRDefault="00CD4D76" w:rsidP="00B3201D">
            <w:pPr>
              <w:pStyle w:val="TabelleKopfmitte"/>
              <w:rPr>
                <w:rFonts w:eastAsia="Calibri"/>
              </w:rPr>
            </w:pPr>
            <w:r w:rsidRPr="0003365F">
              <w:t>und Gastronomie EG1.01.02.01</w:t>
            </w:r>
          </w:p>
        </w:tc>
      </w:tr>
      <w:tr w:rsidR="00CD4D76" w:rsidRPr="00B51DE9" w:rsidTr="00B3201D">
        <w:tc>
          <w:tcPr>
            <w:tcW w:w="7348" w:type="dxa"/>
            <w:gridSpan w:val="2"/>
            <w:tcBorders>
              <w:left w:val="single" w:sz="4" w:space="0" w:color="auto"/>
              <w:bottom w:val="single" w:sz="4" w:space="0" w:color="auto"/>
              <w:right w:val="single" w:sz="4" w:space="0" w:color="auto"/>
            </w:tcBorders>
            <w:hideMark/>
          </w:tcPr>
          <w:p w:rsidR="00CD4D76" w:rsidRPr="004B658C" w:rsidRDefault="00CD4D76" w:rsidP="00B3201D">
            <w:pPr>
              <w:pStyle w:val="Tabelle6pt"/>
            </w:pPr>
            <w:r>
              <w:t>Kompetenzbereiche:</w:t>
            </w:r>
          </w:p>
          <w:p w:rsidR="00CD4D76" w:rsidRPr="002126F5" w:rsidRDefault="00CD4D76" w:rsidP="00CD4D76">
            <w:pPr>
              <w:numPr>
                <w:ilvl w:val="0"/>
                <w:numId w:val="6"/>
              </w:numPr>
              <w:ind w:left="227" w:hanging="170"/>
              <w:rPr>
                <w:sz w:val="16"/>
                <w:szCs w:val="16"/>
              </w:rPr>
            </w:pPr>
            <w:r w:rsidRPr="002126F5">
              <w:rPr>
                <w:sz w:val="16"/>
                <w:szCs w:val="16"/>
              </w:rPr>
              <w:t>Ich kann Arbeitsabläufe lesen und verstehen.</w:t>
            </w:r>
          </w:p>
          <w:p w:rsidR="00CD4D76" w:rsidRPr="00327A73" w:rsidRDefault="00CD4D76" w:rsidP="00CD4D76">
            <w:pPr>
              <w:numPr>
                <w:ilvl w:val="0"/>
                <w:numId w:val="6"/>
              </w:numPr>
              <w:ind w:left="227" w:hanging="170"/>
              <w:rPr>
                <w:sz w:val="16"/>
              </w:rPr>
            </w:pPr>
            <w:r w:rsidRPr="002126F5">
              <w:rPr>
                <w:i/>
                <w:sz w:val="16"/>
                <w:szCs w:val="16"/>
              </w:rPr>
              <w:t>Ich kann systematisch arbeiten.</w:t>
            </w:r>
          </w:p>
        </w:tc>
        <w:tc>
          <w:tcPr>
            <w:tcW w:w="188" w:type="dxa"/>
            <w:vMerge/>
            <w:tcBorders>
              <w:left w:val="single" w:sz="4" w:space="0" w:color="auto"/>
              <w:bottom w:val="nil"/>
              <w:right w:val="nil"/>
            </w:tcBorders>
            <w:vAlign w:val="center"/>
            <w:hideMark/>
          </w:tcPr>
          <w:p w:rsidR="00CD4D76" w:rsidRDefault="00CD4D76" w:rsidP="00B3201D">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CD4D76" w:rsidRPr="00B51DE9" w:rsidTr="00B3201D">
              <w:trPr>
                <w:trHeight w:val="284"/>
              </w:trPr>
              <w:tc>
                <w:tcPr>
                  <w:tcW w:w="2090" w:type="dxa"/>
                  <w:shd w:val="clear" w:color="auto" w:fill="D9D9D9" w:themeFill="background1" w:themeFillShade="D9"/>
                </w:tcPr>
                <w:p w:rsidR="00CD4D76" w:rsidRPr="00B51DE9" w:rsidRDefault="00CD4D76" w:rsidP="00B3201D">
                  <w:pPr>
                    <w:pStyle w:val="TabelleKopfmitte"/>
                  </w:pPr>
                  <w:r w:rsidRPr="00B51DE9">
                    <w:t>L</w:t>
                  </w:r>
                  <w:r>
                    <w:t>ösung</w:t>
                  </w:r>
                </w:p>
              </w:tc>
            </w:tr>
          </w:tbl>
          <w:p w:rsidR="00CD4D76" w:rsidRPr="00B51DE9" w:rsidRDefault="00CD4D76" w:rsidP="00B3201D"/>
        </w:tc>
      </w:tr>
    </w:tbl>
    <w:p w:rsidR="00CD4D76" w:rsidRPr="009A3177" w:rsidRDefault="00564D33" w:rsidP="00CD4D76">
      <w:pPr>
        <w:rPr>
          <w:lang w:eastAsia="de-DE"/>
        </w:rPr>
      </w:pPr>
      <w:r w:rsidRPr="00A65842">
        <w:rPr>
          <w:noProof/>
          <w:sz w:val="24"/>
          <w:lang w:eastAsia="de-DE"/>
        </w:rPr>
        <w:drawing>
          <wp:anchor distT="0" distB="0" distL="114300" distR="114300" simplePos="0" relativeHeight="251828224" behindDoc="0" locked="0" layoutInCell="0" allowOverlap="1" wp14:anchorId="3613440B" wp14:editId="1C261917">
            <wp:simplePos x="0" y="0"/>
            <wp:positionH relativeFrom="rightMargin">
              <wp:posOffset>467995</wp:posOffset>
            </wp:positionH>
            <wp:positionV relativeFrom="paragraph">
              <wp:posOffset>45720</wp:posOffset>
            </wp:positionV>
            <wp:extent cx="348615" cy="320040"/>
            <wp:effectExtent l="0" t="0" r="0" b="3810"/>
            <wp:wrapNone/>
            <wp:docPr id="436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65842">
        <w:rPr>
          <w:noProof/>
          <w:sz w:val="24"/>
          <w:lang w:eastAsia="de-DE"/>
        </w:rPr>
        <w:drawing>
          <wp:anchor distT="0" distB="0" distL="114300" distR="114300" simplePos="0" relativeHeight="251827200" behindDoc="0" locked="0" layoutInCell="0" allowOverlap="1" wp14:anchorId="7C9D3894" wp14:editId="369092EE">
            <wp:simplePos x="0" y="0"/>
            <wp:positionH relativeFrom="rightMargin">
              <wp:posOffset>107950</wp:posOffset>
            </wp:positionH>
            <wp:positionV relativeFrom="paragraph">
              <wp:posOffset>46165</wp:posOffset>
            </wp:positionV>
            <wp:extent cx="348615" cy="320040"/>
            <wp:effectExtent l="0" t="0" r="0" b="3810"/>
            <wp:wrapNone/>
            <wp:docPr id="43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D4D76" w:rsidRPr="009A3177" w:rsidRDefault="00CD4D76" w:rsidP="00CD4D76">
      <w:pPr>
        <w:rPr>
          <w:lang w:eastAsia="de-DE"/>
        </w:rPr>
      </w:pPr>
    </w:p>
    <w:tbl>
      <w:tblPr>
        <w:tblW w:w="5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1841"/>
        <w:gridCol w:w="3257"/>
      </w:tblGrid>
      <w:tr w:rsidR="00CD4D76" w:rsidRPr="009B4760" w:rsidTr="00B3201D">
        <w:trPr>
          <w:trHeight w:val="567"/>
          <w:jc w:val="center"/>
        </w:trPr>
        <w:tc>
          <w:tcPr>
            <w:tcW w:w="1841" w:type="dxa"/>
            <w:tcBorders>
              <w:top w:val="dashSmallGap" w:sz="12" w:space="0" w:color="auto"/>
              <w:left w:val="dashSmallGap" w:sz="12" w:space="0" w:color="auto"/>
              <w:bottom w:val="dashSmallGap" w:sz="12" w:space="0" w:color="auto"/>
              <w:right w:val="dashSmallGap" w:sz="12" w:space="0" w:color="auto"/>
            </w:tcBorders>
            <w:shd w:val="clear" w:color="auto" w:fill="FBD4B4"/>
            <w:vAlign w:val="center"/>
          </w:tcPr>
          <w:p w:rsidR="00CD4D76" w:rsidRPr="009B4760" w:rsidRDefault="00CD4D76" w:rsidP="00B3201D">
            <w:pPr>
              <w:jc w:val="center"/>
              <w:rPr>
                <w:b/>
                <w:bCs/>
                <w:color w:val="0070C0"/>
                <w:sz w:val="32"/>
                <w:szCs w:val="32"/>
                <w:lang w:eastAsia="de-DE"/>
              </w:rPr>
            </w:pPr>
            <w:r w:rsidRPr="009B4760">
              <w:rPr>
                <w:b/>
                <w:bCs/>
                <w:color w:val="0070C0"/>
                <w:sz w:val="32"/>
                <w:szCs w:val="32"/>
                <w:lang w:eastAsia="de-DE"/>
              </w:rPr>
              <w:t>Icon</w:t>
            </w:r>
          </w:p>
        </w:tc>
        <w:tc>
          <w:tcPr>
            <w:tcW w:w="3257" w:type="dxa"/>
            <w:tcBorders>
              <w:top w:val="dashSmallGap" w:sz="12" w:space="0" w:color="auto"/>
              <w:left w:val="dashSmallGap" w:sz="12" w:space="0" w:color="auto"/>
              <w:bottom w:val="dashSmallGap" w:sz="12" w:space="0" w:color="auto"/>
              <w:right w:val="dashSmallGap" w:sz="12" w:space="0" w:color="auto"/>
            </w:tcBorders>
            <w:shd w:val="clear" w:color="auto" w:fill="FBD4B4"/>
            <w:vAlign w:val="center"/>
          </w:tcPr>
          <w:p w:rsidR="00CD4D76" w:rsidRPr="009B4760" w:rsidRDefault="00CD4D76" w:rsidP="00B3201D">
            <w:pPr>
              <w:jc w:val="center"/>
              <w:rPr>
                <w:b/>
                <w:bCs/>
                <w:color w:val="0070C0"/>
                <w:sz w:val="32"/>
                <w:szCs w:val="32"/>
                <w:lang w:eastAsia="de-DE"/>
              </w:rPr>
            </w:pPr>
            <w:r w:rsidRPr="009B4760">
              <w:rPr>
                <w:b/>
                <w:bCs/>
                <w:color w:val="0070C0"/>
                <w:sz w:val="32"/>
                <w:szCs w:val="32"/>
                <w:lang w:eastAsia="de-DE"/>
              </w:rPr>
              <w:t>Bedeutung</w:t>
            </w:r>
          </w:p>
        </w:tc>
      </w:tr>
      <w:tr w:rsidR="00CD4D76" w:rsidRPr="009B4760" w:rsidTr="00B3201D">
        <w:trPr>
          <w:trHeight w:val="567"/>
          <w:jc w:val="center"/>
        </w:trPr>
        <w:tc>
          <w:tcPr>
            <w:tcW w:w="1841" w:type="dxa"/>
            <w:tcBorders>
              <w:top w:val="dashSmallGap" w:sz="12" w:space="0" w:color="auto"/>
            </w:tcBorders>
            <w:vAlign w:val="center"/>
          </w:tcPr>
          <w:p w:rsidR="00CD4D76" w:rsidRPr="009A3177" w:rsidRDefault="00CD4D76" w:rsidP="00B3201D">
            <w:pPr>
              <w:rPr>
                <w:lang w:eastAsia="de-DE"/>
              </w:rPr>
            </w:pPr>
            <w:r>
              <w:rPr>
                <w:noProof/>
                <w:sz w:val="24"/>
                <w:lang w:eastAsia="de-DE"/>
              </w:rPr>
              <w:drawing>
                <wp:inline distT="0" distB="0" distL="0" distR="0" wp14:anchorId="63619664" wp14:editId="31D363AE">
                  <wp:extent cx="321945" cy="321945"/>
                  <wp:effectExtent l="0" t="0" r="1905" b="1905"/>
                  <wp:docPr id="79" name="Bild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p>
        </w:tc>
        <w:tc>
          <w:tcPr>
            <w:tcW w:w="3257" w:type="dxa"/>
            <w:tcBorders>
              <w:top w:val="dashSmallGap" w:sz="12" w:space="0" w:color="auto"/>
            </w:tcBorders>
            <w:vAlign w:val="center"/>
          </w:tcPr>
          <w:p w:rsidR="00CD4D76" w:rsidRPr="009A3177" w:rsidRDefault="00CD4D76" w:rsidP="00B3201D">
            <w:pPr>
              <w:jc w:val="both"/>
              <w:rPr>
                <w:lang w:eastAsia="de-DE"/>
              </w:rPr>
            </w:pPr>
            <w:r w:rsidRPr="009A3177">
              <w:rPr>
                <w:lang w:eastAsia="de-DE"/>
              </w:rPr>
              <w:t>Dies ist ein Tipp.</w:t>
            </w:r>
          </w:p>
        </w:tc>
      </w:tr>
      <w:tr w:rsidR="00CD4D76" w:rsidRPr="009B4760" w:rsidTr="00B3201D">
        <w:trPr>
          <w:trHeight w:val="567"/>
          <w:jc w:val="center"/>
        </w:trPr>
        <w:tc>
          <w:tcPr>
            <w:tcW w:w="1841" w:type="dxa"/>
            <w:vAlign w:val="center"/>
          </w:tcPr>
          <w:p w:rsidR="00CD4D76" w:rsidRPr="009A3177" w:rsidRDefault="00CD4D76" w:rsidP="00B3201D">
            <w:pPr>
              <w:rPr>
                <w:lang w:eastAsia="de-DE"/>
              </w:rPr>
            </w:pPr>
            <w:r>
              <w:rPr>
                <w:noProof/>
                <w:sz w:val="24"/>
                <w:lang w:eastAsia="de-DE"/>
              </w:rPr>
              <w:drawing>
                <wp:inline distT="0" distB="0" distL="0" distR="0" wp14:anchorId="15A3CC86" wp14:editId="47EA0101">
                  <wp:extent cx="302895" cy="321945"/>
                  <wp:effectExtent l="0" t="0" r="1905" b="1905"/>
                  <wp:docPr id="80" name="Bild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 cy="321945"/>
                          </a:xfrm>
                          <a:prstGeom prst="rect">
                            <a:avLst/>
                          </a:prstGeom>
                          <a:noFill/>
                          <a:ln>
                            <a:noFill/>
                          </a:ln>
                        </pic:spPr>
                      </pic:pic>
                    </a:graphicData>
                  </a:graphic>
                </wp:inline>
              </w:drawing>
            </w:r>
          </w:p>
        </w:tc>
        <w:tc>
          <w:tcPr>
            <w:tcW w:w="3257" w:type="dxa"/>
            <w:vAlign w:val="center"/>
          </w:tcPr>
          <w:p w:rsidR="00CD4D76" w:rsidRPr="009A3177" w:rsidRDefault="00CD4D76" w:rsidP="00B3201D">
            <w:pPr>
              <w:jc w:val="both"/>
              <w:rPr>
                <w:lang w:eastAsia="de-DE"/>
              </w:rPr>
            </w:pPr>
            <w:r w:rsidRPr="009A3177">
              <w:rPr>
                <w:lang w:eastAsia="de-DE"/>
              </w:rPr>
              <w:t>Einzelarbeit</w:t>
            </w:r>
          </w:p>
        </w:tc>
      </w:tr>
      <w:tr w:rsidR="00CD4D76" w:rsidRPr="009B4760" w:rsidTr="00B3201D">
        <w:trPr>
          <w:trHeight w:val="567"/>
          <w:jc w:val="center"/>
        </w:trPr>
        <w:tc>
          <w:tcPr>
            <w:tcW w:w="1841" w:type="dxa"/>
            <w:vAlign w:val="center"/>
          </w:tcPr>
          <w:p w:rsidR="00CD4D76" w:rsidRPr="009B4760" w:rsidRDefault="00CD4D76" w:rsidP="00B3201D">
            <w:pPr>
              <w:rPr>
                <w:noProof/>
                <w:sz w:val="24"/>
                <w:lang w:eastAsia="de-DE"/>
              </w:rPr>
            </w:pPr>
            <w:r>
              <w:rPr>
                <w:noProof/>
                <w:lang w:eastAsia="de-DE"/>
              </w:rPr>
              <w:drawing>
                <wp:inline distT="0" distB="0" distL="0" distR="0" wp14:anchorId="77355269" wp14:editId="53A7782F">
                  <wp:extent cx="662400" cy="327600"/>
                  <wp:effectExtent l="0" t="0" r="4445" b="0"/>
                  <wp:docPr id="102" name="Bild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62400" cy="327600"/>
                          </a:xfrm>
                          <a:prstGeom prst="rect">
                            <a:avLst/>
                          </a:prstGeom>
                          <a:noFill/>
                        </pic:spPr>
                      </pic:pic>
                    </a:graphicData>
                  </a:graphic>
                </wp:inline>
              </w:drawing>
            </w:r>
          </w:p>
        </w:tc>
        <w:tc>
          <w:tcPr>
            <w:tcW w:w="3257" w:type="dxa"/>
            <w:vAlign w:val="center"/>
          </w:tcPr>
          <w:p w:rsidR="00CD4D76" w:rsidRPr="009A3177" w:rsidRDefault="00CD4D76" w:rsidP="00B3201D">
            <w:pPr>
              <w:jc w:val="both"/>
              <w:rPr>
                <w:lang w:eastAsia="de-DE"/>
              </w:rPr>
            </w:pPr>
            <w:r>
              <w:rPr>
                <w:lang w:eastAsia="de-DE"/>
              </w:rPr>
              <w:t>Partnerarbeit</w:t>
            </w:r>
          </w:p>
        </w:tc>
      </w:tr>
      <w:tr w:rsidR="00CD4D76" w:rsidRPr="009B4760" w:rsidTr="00B3201D">
        <w:trPr>
          <w:trHeight w:val="567"/>
          <w:jc w:val="center"/>
        </w:trPr>
        <w:tc>
          <w:tcPr>
            <w:tcW w:w="1841" w:type="dxa"/>
            <w:vAlign w:val="center"/>
          </w:tcPr>
          <w:p w:rsidR="00CD4D76" w:rsidRPr="009A3177" w:rsidRDefault="00CD4D76" w:rsidP="00B3201D">
            <w:pPr>
              <w:rPr>
                <w:lang w:eastAsia="de-DE"/>
              </w:rPr>
            </w:pPr>
            <w:r>
              <w:rPr>
                <w:noProof/>
                <w:lang w:eastAsia="de-DE"/>
              </w:rPr>
              <w:drawing>
                <wp:inline distT="0" distB="0" distL="0" distR="0" wp14:anchorId="5ABA8E72" wp14:editId="41F7906B">
                  <wp:extent cx="469900" cy="289560"/>
                  <wp:effectExtent l="0" t="0" r="6350" b="0"/>
                  <wp:docPr id="81" name="Bild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69900" cy="289560"/>
                          </a:xfrm>
                          <a:prstGeom prst="rect">
                            <a:avLst/>
                          </a:prstGeom>
                          <a:noFill/>
                          <a:ln>
                            <a:noFill/>
                          </a:ln>
                        </pic:spPr>
                      </pic:pic>
                    </a:graphicData>
                  </a:graphic>
                </wp:inline>
              </w:drawing>
            </w:r>
          </w:p>
        </w:tc>
        <w:tc>
          <w:tcPr>
            <w:tcW w:w="3257" w:type="dxa"/>
            <w:vAlign w:val="center"/>
          </w:tcPr>
          <w:p w:rsidR="00CD4D76" w:rsidRPr="009A3177" w:rsidRDefault="00CD4D76" w:rsidP="00B3201D">
            <w:pPr>
              <w:jc w:val="both"/>
              <w:rPr>
                <w:lang w:eastAsia="de-DE"/>
              </w:rPr>
            </w:pPr>
            <w:r w:rsidRPr="009A3177">
              <w:rPr>
                <w:lang w:eastAsia="de-DE"/>
              </w:rPr>
              <w:t>Arbeiten in der Gruppe</w:t>
            </w:r>
          </w:p>
        </w:tc>
      </w:tr>
      <w:tr w:rsidR="00CD4D76" w:rsidRPr="009B4760" w:rsidTr="00B3201D">
        <w:trPr>
          <w:trHeight w:val="567"/>
          <w:jc w:val="center"/>
        </w:trPr>
        <w:tc>
          <w:tcPr>
            <w:tcW w:w="1841" w:type="dxa"/>
            <w:vAlign w:val="center"/>
          </w:tcPr>
          <w:p w:rsidR="00CD4D76" w:rsidRPr="009A3177" w:rsidRDefault="00CD4D76" w:rsidP="00B3201D">
            <w:pPr>
              <w:rPr>
                <w:noProof/>
                <w:lang w:eastAsia="de-DE"/>
              </w:rPr>
            </w:pPr>
            <w:r>
              <w:rPr>
                <w:noProof/>
                <w:sz w:val="24"/>
                <w:lang w:eastAsia="de-DE"/>
              </w:rPr>
              <w:drawing>
                <wp:inline distT="0" distB="0" distL="0" distR="0" wp14:anchorId="516C2D04" wp14:editId="3E07CB9E">
                  <wp:extent cx="321945" cy="321945"/>
                  <wp:effectExtent l="0" t="0" r="1905" b="1905"/>
                  <wp:docPr id="82" name="Bild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p>
        </w:tc>
        <w:tc>
          <w:tcPr>
            <w:tcW w:w="3257" w:type="dxa"/>
            <w:vAlign w:val="center"/>
          </w:tcPr>
          <w:p w:rsidR="00CD4D76" w:rsidRPr="009A3177" w:rsidRDefault="00CD4D76" w:rsidP="00B3201D">
            <w:pPr>
              <w:jc w:val="both"/>
              <w:rPr>
                <w:lang w:eastAsia="de-DE"/>
              </w:rPr>
            </w:pPr>
            <w:r w:rsidRPr="009A3177">
              <w:rPr>
                <w:lang w:eastAsia="de-DE"/>
              </w:rPr>
              <w:t>Ich höre etwas.</w:t>
            </w:r>
          </w:p>
        </w:tc>
      </w:tr>
      <w:tr w:rsidR="00CD4D76" w:rsidRPr="009B4760" w:rsidTr="00B3201D">
        <w:trPr>
          <w:trHeight w:val="567"/>
          <w:jc w:val="center"/>
        </w:trPr>
        <w:tc>
          <w:tcPr>
            <w:tcW w:w="1841" w:type="dxa"/>
            <w:vAlign w:val="center"/>
          </w:tcPr>
          <w:p w:rsidR="00CD4D76" w:rsidRPr="009B4760" w:rsidRDefault="00CD4D76" w:rsidP="00B3201D">
            <w:pPr>
              <w:rPr>
                <w:noProof/>
                <w:sz w:val="24"/>
                <w:lang w:eastAsia="de-DE"/>
              </w:rPr>
            </w:pPr>
            <w:r>
              <w:rPr>
                <w:noProof/>
                <w:sz w:val="24"/>
                <w:lang w:eastAsia="de-DE"/>
              </w:rPr>
              <w:drawing>
                <wp:inline distT="0" distB="0" distL="0" distR="0" wp14:anchorId="4C1B4C15" wp14:editId="4E4299BE">
                  <wp:extent cx="257810" cy="321945"/>
                  <wp:effectExtent l="0" t="0" r="8890" b="1905"/>
                  <wp:docPr id="83" name="Bild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810" cy="321945"/>
                          </a:xfrm>
                          <a:prstGeom prst="rect">
                            <a:avLst/>
                          </a:prstGeom>
                          <a:noFill/>
                          <a:ln>
                            <a:noFill/>
                          </a:ln>
                        </pic:spPr>
                      </pic:pic>
                    </a:graphicData>
                  </a:graphic>
                </wp:inline>
              </w:drawing>
            </w:r>
          </w:p>
        </w:tc>
        <w:tc>
          <w:tcPr>
            <w:tcW w:w="3257" w:type="dxa"/>
            <w:vAlign w:val="center"/>
          </w:tcPr>
          <w:p w:rsidR="00CD4D76" w:rsidRPr="009A3177" w:rsidRDefault="00CD4D76" w:rsidP="00B3201D">
            <w:pPr>
              <w:jc w:val="both"/>
              <w:rPr>
                <w:lang w:eastAsia="de-DE"/>
              </w:rPr>
            </w:pPr>
            <w:r w:rsidRPr="009A3177">
              <w:rPr>
                <w:lang w:eastAsia="de-DE"/>
              </w:rPr>
              <w:t>Ich frage die Lehrkraft</w:t>
            </w:r>
            <w:r>
              <w:rPr>
                <w:lang w:eastAsia="de-DE"/>
              </w:rPr>
              <w:t>.</w:t>
            </w:r>
          </w:p>
        </w:tc>
      </w:tr>
      <w:tr w:rsidR="00CD4D76" w:rsidRPr="009B4760" w:rsidTr="00B3201D">
        <w:trPr>
          <w:trHeight w:val="567"/>
          <w:jc w:val="center"/>
        </w:trPr>
        <w:tc>
          <w:tcPr>
            <w:tcW w:w="1841" w:type="dxa"/>
            <w:vAlign w:val="center"/>
          </w:tcPr>
          <w:p w:rsidR="00CD4D76" w:rsidRPr="009B4760" w:rsidRDefault="00EF431B" w:rsidP="00B3201D">
            <w:pPr>
              <w:rPr>
                <w:noProof/>
                <w:sz w:val="24"/>
                <w:lang w:eastAsia="de-DE"/>
              </w:rPr>
            </w:pPr>
            <w:r w:rsidRPr="00AA18D1">
              <w:rPr>
                <w:noProof/>
                <w:lang w:eastAsia="de-DE"/>
              </w:rPr>
              <w:drawing>
                <wp:inline distT="0" distB="0" distL="0" distR="0" wp14:anchorId="6C10FF3D" wp14:editId="631CB29B">
                  <wp:extent cx="314325" cy="314325"/>
                  <wp:effectExtent l="0" t="0" r="9525" b="9525"/>
                  <wp:docPr id="4682" name="Grafik 4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57" w:type="dxa"/>
            <w:vAlign w:val="center"/>
          </w:tcPr>
          <w:p w:rsidR="00CD4D76" w:rsidRPr="009A3177" w:rsidRDefault="00CD4D76" w:rsidP="00B3201D">
            <w:pPr>
              <w:jc w:val="both"/>
              <w:rPr>
                <w:lang w:eastAsia="de-DE"/>
              </w:rPr>
            </w:pPr>
            <w:r w:rsidRPr="009A3177">
              <w:rPr>
                <w:lang w:eastAsia="de-DE"/>
              </w:rPr>
              <w:t>Ich lese einen Text.</w:t>
            </w:r>
          </w:p>
        </w:tc>
      </w:tr>
      <w:tr w:rsidR="00CD4D76" w:rsidRPr="009B4760" w:rsidTr="00B3201D">
        <w:trPr>
          <w:trHeight w:val="567"/>
          <w:jc w:val="center"/>
        </w:trPr>
        <w:tc>
          <w:tcPr>
            <w:tcW w:w="1841" w:type="dxa"/>
            <w:vAlign w:val="center"/>
          </w:tcPr>
          <w:p w:rsidR="00CD4D76" w:rsidRPr="009B4760" w:rsidRDefault="00EF431B" w:rsidP="00B3201D">
            <w:pPr>
              <w:rPr>
                <w:noProof/>
                <w:sz w:val="24"/>
                <w:lang w:eastAsia="de-DE"/>
              </w:rPr>
            </w:pPr>
            <w:r w:rsidRPr="00AA18D1">
              <w:rPr>
                <w:noProof/>
                <w:lang w:eastAsia="de-DE"/>
              </w:rPr>
              <w:drawing>
                <wp:inline distT="0" distB="0" distL="0" distR="0" wp14:anchorId="5EFCD047" wp14:editId="23CF2A2F">
                  <wp:extent cx="314325" cy="314325"/>
                  <wp:effectExtent l="0" t="0" r="9525" b="9525"/>
                  <wp:docPr id="4684" name="Grafik 4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57" w:type="dxa"/>
            <w:vAlign w:val="center"/>
          </w:tcPr>
          <w:p w:rsidR="00CD4D76" w:rsidRPr="009A3177" w:rsidRDefault="00CD4D76" w:rsidP="00B3201D">
            <w:pPr>
              <w:jc w:val="both"/>
              <w:rPr>
                <w:lang w:eastAsia="de-DE"/>
              </w:rPr>
            </w:pPr>
            <w:r w:rsidRPr="009A3177">
              <w:rPr>
                <w:lang w:eastAsia="de-DE"/>
              </w:rPr>
              <w:t>Ich schreibe etwas auf.</w:t>
            </w:r>
          </w:p>
        </w:tc>
      </w:tr>
      <w:tr w:rsidR="00CD4D76" w:rsidRPr="009B4760" w:rsidTr="00B3201D">
        <w:trPr>
          <w:trHeight w:val="680"/>
          <w:jc w:val="center"/>
        </w:trPr>
        <w:tc>
          <w:tcPr>
            <w:tcW w:w="1841" w:type="dxa"/>
            <w:vAlign w:val="center"/>
          </w:tcPr>
          <w:p w:rsidR="00CD4D76" w:rsidRPr="009B4760" w:rsidRDefault="00CD4D76" w:rsidP="00B3201D">
            <w:pPr>
              <w:rPr>
                <w:noProof/>
                <w:sz w:val="24"/>
                <w:lang w:eastAsia="de-DE"/>
              </w:rPr>
            </w:pPr>
            <w:r>
              <w:rPr>
                <w:noProof/>
                <w:sz w:val="24"/>
                <w:lang w:eastAsia="de-DE"/>
              </w:rPr>
              <w:drawing>
                <wp:inline distT="0" distB="0" distL="0" distR="0" wp14:anchorId="5D920040" wp14:editId="45207369">
                  <wp:extent cx="321945" cy="321945"/>
                  <wp:effectExtent l="0" t="0" r="1905" b="1905"/>
                  <wp:docPr id="86" name="Bild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1945" cy="321945"/>
                          </a:xfrm>
                          <a:prstGeom prst="rect">
                            <a:avLst/>
                          </a:prstGeom>
                          <a:noFill/>
                          <a:ln>
                            <a:noFill/>
                          </a:ln>
                        </pic:spPr>
                      </pic:pic>
                    </a:graphicData>
                  </a:graphic>
                </wp:inline>
              </w:drawing>
            </w:r>
          </w:p>
        </w:tc>
        <w:tc>
          <w:tcPr>
            <w:tcW w:w="3257" w:type="dxa"/>
            <w:vAlign w:val="center"/>
          </w:tcPr>
          <w:p w:rsidR="00CD4D76" w:rsidRPr="009A3177" w:rsidRDefault="00CD4D76" w:rsidP="00B3201D">
            <w:pPr>
              <w:jc w:val="both"/>
              <w:rPr>
                <w:lang w:eastAsia="de-DE"/>
              </w:rPr>
            </w:pPr>
            <w:r w:rsidRPr="009A3177">
              <w:rPr>
                <w:lang w:eastAsia="de-DE"/>
              </w:rPr>
              <w:t>Wir treffen uns in im Plenum.</w:t>
            </w:r>
          </w:p>
        </w:tc>
      </w:tr>
    </w:tbl>
    <w:p w:rsidR="00CD4D76" w:rsidRPr="009A3177" w:rsidRDefault="00CD4D76" w:rsidP="00CD4D76">
      <w:pPr>
        <w:rPr>
          <w:b/>
          <w:bCs/>
          <w:color w:val="000000"/>
          <w:lang w:eastAsia="de-DE"/>
        </w:rPr>
      </w:pPr>
    </w:p>
    <w:p w:rsidR="00CD4D76" w:rsidRDefault="00CD4D76" w:rsidP="00CD4D76">
      <w:pPr>
        <w:rPr>
          <w:b/>
          <w:bCs/>
          <w:color w:val="000000"/>
          <w:lang w:eastAsia="de-DE"/>
        </w:rPr>
      </w:pPr>
      <w:r>
        <w:rPr>
          <w:b/>
          <w:bCs/>
          <w:color w:val="000000"/>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CD4D76" w:rsidRPr="009B4760" w:rsidTr="00B3201D">
        <w:trPr>
          <w:trHeight w:val="523"/>
        </w:trPr>
        <w:tc>
          <w:tcPr>
            <w:tcW w:w="3119" w:type="dxa"/>
            <w:shd w:val="clear" w:color="auto" w:fill="D9D9D9"/>
          </w:tcPr>
          <w:p w:rsidR="00CD4D76" w:rsidRPr="009B4760" w:rsidRDefault="00CD4D76" w:rsidP="00B3201D">
            <w:pPr>
              <w:spacing w:before="40" w:after="60" w:line="160" w:lineRule="exact"/>
              <w:rPr>
                <w:color w:val="000000"/>
                <w:sz w:val="12"/>
              </w:rPr>
            </w:pPr>
            <w:r w:rsidRPr="009B4760">
              <w:rPr>
                <w:sz w:val="12"/>
              </w:rPr>
              <w:lastRenderedPageBreak/>
              <w:t>Lernfeld</w:t>
            </w:r>
          </w:p>
          <w:p w:rsidR="00CD4D76" w:rsidRPr="009B4760" w:rsidRDefault="00CD4D76" w:rsidP="00B3201D">
            <w:pPr>
              <w:rPr>
                <w:b/>
              </w:rPr>
            </w:pPr>
            <w:r w:rsidRPr="009B4760">
              <w:rPr>
                <w:b/>
              </w:rPr>
              <w:t>LF 1</w:t>
            </w:r>
          </w:p>
        </w:tc>
        <w:tc>
          <w:tcPr>
            <w:tcW w:w="4229" w:type="dxa"/>
            <w:gridSpan w:val="2"/>
            <w:shd w:val="clear" w:color="auto" w:fill="D9D9D9"/>
          </w:tcPr>
          <w:p w:rsidR="00CD4D76" w:rsidRPr="009B4760" w:rsidRDefault="00CD4D76" w:rsidP="00B3201D">
            <w:pPr>
              <w:spacing w:before="40" w:after="60" w:line="160" w:lineRule="exact"/>
              <w:rPr>
                <w:color w:val="000000"/>
                <w:sz w:val="12"/>
              </w:rPr>
            </w:pPr>
            <w:r w:rsidRPr="009B4760">
              <w:rPr>
                <w:sz w:val="12"/>
              </w:rPr>
              <w:t>Titel</w:t>
            </w:r>
          </w:p>
          <w:p w:rsidR="00CD4D76" w:rsidRDefault="00CD4D76" w:rsidP="00B3201D">
            <w:pPr>
              <w:rPr>
                <w:b/>
              </w:rPr>
            </w:pPr>
            <w:r w:rsidRPr="009B4760">
              <w:rPr>
                <w:b/>
              </w:rPr>
              <w:t>Berufe in der Gastronomie</w:t>
            </w:r>
            <w:r>
              <w:rPr>
                <w:b/>
              </w:rPr>
              <w:t xml:space="preserve"> – Teil I</w:t>
            </w:r>
          </w:p>
          <w:p w:rsidR="00CD4D76" w:rsidRPr="009B4760" w:rsidRDefault="00CD4D76" w:rsidP="00B3201D">
            <w:pPr>
              <w:rPr>
                <w:b/>
              </w:rPr>
            </w:pPr>
          </w:p>
        </w:tc>
        <w:tc>
          <w:tcPr>
            <w:tcW w:w="188" w:type="dxa"/>
            <w:tcBorders>
              <w:top w:val="nil"/>
              <w:bottom w:val="nil"/>
            </w:tcBorders>
            <w:shd w:val="clear" w:color="auto" w:fill="FFFFFF"/>
          </w:tcPr>
          <w:p w:rsidR="00CD4D76" w:rsidRPr="009B4760" w:rsidRDefault="00CD4D76" w:rsidP="00B3201D"/>
        </w:tc>
        <w:tc>
          <w:tcPr>
            <w:tcW w:w="2103" w:type="dxa"/>
            <w:gridSpan w:val="2"/>
            <w:shd w:val="clear" w:color="auto" w:fill="D9D9D9"/>
          </w:tcPr>
          <w:p w:rsidR="00CD4D76" w:rsidRPr="009A3177" w:rsidRDefault="00CD4D76" w:rsidP="00B3201D">
            <w:pPr>
              <w:jc w:val="center"/>
              <w:rPr>
                <w:rFonts w:cs="Times New Roman"/>
                <w:b/>
                <w:lang w:eastAsia="de-DE"/>
              </w:rPr>
            </w:pPr>
            <w:r w:rsidRPr="009A3177">
              <w:rPr>
                <w:rFonts w:cs="Times New Roman"/>
                <w:b/>
                <w:lang w:eastAsia="de-DE"/>
              </w:rPr>
              <w:t xml:space="preserve">Ernährung </w:t>
            </w:r>
          </w:p>
          <w:p w:rsidR="00CD4D76" w:rsidRPr="009A3177" w:rsidRDefault="00CD4D76" w:rsidP="00B3201D">
            <w:pPr>
              <w:jc w:val="center"/>
              <w:rPr>
                <w:rFonts w:cs="Times New Roman"/>
                <w:b/>
                <w:lang w:eastAsia="de-DE"/>
              </w:rPr>
            </w:pPr>
            <w:r w:rsidRPr="009A3177">
              <w:rPr>
                <w:rFonts w:cs="Times New Roman"/>
                <w:b/>
                <w:lang w:eastAsia="de-DE"/>
              </w:rPr>
              <w:t>und Gastronomie</w:t>
            </w:r>
          </w:p>
          <w:p w:rsidR="00CD4D76" w:rsidRPr="009A3177" w:rsidRDefault="00CD4D76" w:rsidP="00B3201D">
            <w:pPr>
              <w:jc w:val="center"/>
              <w:rPr>
                <w:rFonts w:cs="Times New Roman"/>
                <w:b/>
                <w:lang w:eastAsia="de-DE"/>
              </w:rPr>
            </w:pPr>
            <w:r w:rsidRPr="009A3177">
              <w:rPr>
                <w:rFonts w:cs="Times New Roman"/>
                <w:b/>
                <w:lang w:eastAsia="de-DE"/>
              </w:rPr>
              <w:t>EG1.</w:t>
            </w:r>
            <w:r w:rsidRPr="00A61E93">
              <w:rPr>
                <w:rFonts w:cs="Times New Roman"/>
                <w:b/>
                <w:lang w:eastAsia="de-DE"/>
              </w:rPr>
              <w:t>01.02.02</w:t>
            </w:r>
          </w:p>
        </w:tc>
      </w:tr>
      <w:tr w:rsidR="00CD4D76" w:rsidRPr="009B4760" w:rsidTr="00B3201D">
        <w:tc>
          <w:tcPr>
            <w:tcW w:w="7348" w:type="dxa"/>
            <w:gridSpan w:val="3"/>
          </w:tcPr>
          <w:p w:rsidR="00CD4D76" w:rsidRPr="009B4760" w:rsidRDefault="00CD4D76" w:rsidP="00B3201D">
            <w:pPr>
              <w:spacing w:before="40" w:after="60" w:line="160" w:lineRule="exact"/>
              <w:rPr>
                <w:sz w:val="12"/>
              </w:rPr>
            </w:pPr>
            <w:r w:rsidRPr="009B4760">
              <w:rPr>
                <w:sz w:val="12"/>
              </w:rPr>
              <w:t>Kompetenzbereiche:</w:t>
            </w:r>
          </w:p>
          <w:p w:rsidR="00CD4D76" w:rsidRPr="00973398" w:rsidRDefault="00CD4D76" w:rsidP="00CD4D76">
            <w:pPr>
              <w:numPr>
                <w:ilvl w:val="0"/>
                <w:numId w:val="6"/>
              </w:numPr>
              <w:ind w:left="227" w:hanging="170"/>
              <w:rPr>
                <w:sz w:val="12"/>
              </w:rPr>
            </w:pPr>
            <w:r w:rsidRPr="00973398">
              <w:rPr>
                <w:sz w:val="16"/>
              </w:rPr>
              <w:t>Ich kann die Aufgaben als Dienstleister und Gastgeber wahrnehmen und Aufgaben eigenverantwortlich und selbstständig durchführen.</w:t>
            </w:r>
          </w:p>
          <w:p w:rsidR="00CD4D76" w:rsidRPr="009B4760" w:rsidRDefault="00CD4D76" w:rsidP="00CD4D76">
            <w:pPr>
              <w:numPr>
                <w:ilvl w:val="0"/>
                <w:numId w:val="6"/>
              </w:numPr>
              <w:ind w:left="227" w:hanging="170"/>
              <w:rPr>
                <w:sz w:val="16"/>
              </w:rPr>
            </w:pPr>
            <w:r w:rsidRPr="00973398">
              <w:rPr>
                <w:sz w:val="16"/>
              </w:rPr>
              <w:t>Ich kann Arbeitsabläufe lesen und verstehen.</w:t>
            </w:r>
          </w:p>
        </w:tc>
        <w:tc>
          <w:tcPr>
            <w:tcW w:w="188" w:type="dxa"/>
            <w:tcBorders>
              <w:bottom w:val="nil"/>
              <w:right w:val="nil"/>
            </w:tcBorders>
            <w:vAlign w:val="center"/>
          </w:tcPr>
          <w:p w:rsidR="00CD4D76" w:rsidRPr="009B4760" w:rsidRDefault="00CD4D76" w:rsidP="00B3201D">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CD4D76"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CD4D76" w:rsidRPr="009A3177" w:rsidRDefault="00CD4D76" w:rsidP="00B3201D">
                  <w:pPr>
                    <w:jc w:val="center"/>
                    <w:rPr>
                      <w:lang w:eastAsia="de-DE"/>
                    </w:rPr>
                  </w:pPr>
                  <w:proofErr w:type="spellStart"/>
                  <w:r w:rsidRPr="009A3177">
                    <w:rPr>
                      <w:lang w:eastAsia="de-DE"/>
                    </w:rPr>
                    <w:t>LernPROJEKT</w:t>
                  </w:r>
                  <w:proofErr w:type="spellEnd"/>
                </w:p>
              </w:tc>
            </w:tr>
            <w:tr w:rsidR="00CD4D76"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CD4D76" w:rsidRPr="009A3177" w:rsidRDefault="00CD4D76" w:rsidP="00B3201D">
                  <w:pPr>
                    <w:jc w:val="center"/>
                    <w:rPr>
                      <w:lang w:eastAsia="de-DE"/>
                    </w:rPr>
                  </w:pPr>
                  <w:proofErr w:type="spellStart"/>
                  <w:r w:rsidRPr="009A3177">
                    <w:rPr>
                      <w:lang w:eastAsia="de-DE"/>
                    </w:rPr>
                    <w:t>LernTHEMA</w:t>
                  </w:r>
                  <w:proofErr w:type="spellEnd"/>
                </w:p>
              </w:tc>
            </w:tr>
            <w:tr w:rsidR="00CD4D76" w:rsidRPr="009B4760" w:rsidTr="00B3201D">
              <w:trPr>
                <w:trHeight w:val="284"/>
              </w:trPr>
              <w:tc>
                <w:tcPr>
                  <w:tcW w:w="2090" w:type="dxa"/>
                  <w:tcBorders>
                    <w:top w:val="single" w:sz="4" w:space="0" w:color="auto"/>
                    <w:left w:val="single" w:sz="4" w:space="0" w:color="auto"/>
                    <w:bottom w:val="nil"/>
                    <w:right w:val="single" w:sz="4" w:space="0" w:color="auto"/>
                  </w:tcBorders>
                  <w:shd w:val="clear" w:color="auto" w:fill="D9D9D9"/>
                </w:tcPr>
                <w:p w:rsidR="00CD4D76" w:rsidRPr="009B4760" w:rsidRDefault="00CD4D76" w:rsidP="00B3201D">
                  <w:pPr>
                    <w:jc w:val="center"/>
                    <w:rPr>
                      <w:rFonts w:cs="Times New Roman"/>
                      <w:b/>
                      <w:lang w:eastAsia="de-DE"/>
                    </w:rPr>
                  </w:pPr>
                  <w:proofErr w:type="spellStart"/>
                  <w:r w:rsidRPr="009B4760">
                    <w:rPr>
                      <w:rFonts w:cs="Times New Roman"/>
                      <w:b/>
                      <w:lang w:eastAsia="de-DE"/>
                    </w:rPr>
                    <w:t>LernSCHRITT</w:t>
                  </w:r>
                  <w:proofErr w:type="spellEnd"/>
                </w:p>
              </w:tc>
            </w:tr>
          </w:tbl>
          <w:p w:rsidR="00CD4D76" w:rsidRPr="009B4760" w:rsidRDefault="00CD4D76" w:rsidP="00B3201D"/>
        </w:tc>
      </w:tr>
      <w:tr w:rsidR="00CD4D76" w:rsidRPr="009B4760" w:rsidTr="00B3201D">
        <w:trPr>
          <w:trHeight w:val="149"/>
        </w:trPr>
        <w:tc>
          <w:tcPr>
            <w:tcW w:w="7348" w:type="dxa"/>
            <w:gridSpan w:val="3"/>
            <w:tcBorders>
              <w:left w:val="nil"/>
              <w:right w:val="nil"/>
            </w:tcBorders>
          </w:tcPr>
          <w:p w:rsidR="00CD4D76" w:rsidRPr="009B4760" w:rsidRDefault="00CD4D76" w:rsidP="00B3201D"/>
        </w:tc>
        <w:tc>
          <w:tcPr>
            <w:tcW w:w="196" w:type="dxa"/>
            <w:gridSpan w:val="2"/>
            <w:tcBorders>
              <w:top w:val="nil"/>
              <w:left w:val="nil"/>
              <w:right w:val="nil"/>
            </w:tcBorders>
          </w:tcPr>
          <w:p w:rsidR="00CD4D76" w:rsidRPr="009B4760" w:rsidRDefault="00CD4D76" w:rsidP="00B3201D"/>
        </w:tc>
        <w:tc>
          <w:tcPr>
            <w:tcW w:w="2095" w:type="dxa"/>
            <w:tcBorders>
              <w:left w:val="nil"/>
              <w:right w:val="nil"/>
            </w:tcBorders>
          </w:tcPr>
          <w:p w:rsidR="00CD4D76" w:rsidRPr="009B4760" w:rsidRDefault="00CD4D76" w:rsidP="00B3201D"/>
        </w:tc>
      </w:tr>
      <w:tr w:rsidR="00CD4D76" w:rsidRPr="009B4760" w:rsidTr="00B3201D">
        <w:trPr>
          <w:trHeight w:val="443"/>
        </w:trPr>
        <w:tc>
          <w:tcPr>
            <w:tcW w:w="4818" w:type="dxa"/>
            <w:gridSpan w:val="2"/>
            <w:vMerge w:val="restart"/>
          </w:tcPr>
          <w:p w:rsidR="00CD4D76" w:rsidRPr="009B4760" w:rsidRDefault="00CD4D76" w:rsidP="00B3201D">
            <w:pPr>
              <w:spacing w:before="40" w:after="60" w:line="160" w:lineRule="exact"/>
              <w:rPr>
                <w:sz w:val="12"/>
              </w:rPr>
            </w:pPr>
            <w:r w:rsidRPr="009B4760">
              <w:rPr>
                <w:sz w:val="12"/>
              </w:rPr>
              <w:t>Kompetenzen:</w:t>
            </w:r>
          </w:p>
          <w:p w:rsidR="00CD4D76" w:rsidRPr="009B4760" w:rsidRDefault="00CD4D76" w:rsidP="00CD4D76">
            <w:pPr>
              <w:numPr>
                <w:ilvl w:val="0"/>
                <w:numId w:val="6"/>
              </w:numPr>
              <w:ind w:left="227" w:hanging="170"/>
              <w:rPr>
                <w:sz w:val="16"/>
              </w:rPr>
            </w:pPr>
            <w:r w:rsidRPr="009B4760">
              <w:rPr>
                <w:sz w:val="16"/>
              </w:rPr>
              <w:t>Ic</w:t>
            </w:r>
            <w:r>
              <w:rPr>
                <w:sz w:val="16"/>
              </w:rPr>
              <w:t xml:space="preserve">h kann wesentliche Inhalte aus </w:t>
            </w:r>
            <w:r w:rsidRPr="009B4760">
              <w:rPr>
                <w:sz w:val="16"/>
              </w:rPr>
              <w:t>Berufen der Gastronomie bene</w:t>
            </w:r>
            <w:r w:rsidRPr="009B4760">
              <w:rPr>
                <w:sz w:val="16"/>
              </w:rPr>
              <w:t>n</w:t>
            </w:r>
            <w:r w:rsidRPr="009B4760">
              <w:rPr>
                <w:sz w:val="16"/>
              </w:rPr>
              <w:t xml:space="preserve">nen. </w:t>
            </w:r>
          </w:p>
        </w:tc>
        <w:tc>
          <w:tcPr>
            <w:tcW w:w="4821" w:type="dxa"/>
            <w:gridSpan w:val="4"/>
          </w:tcPr>
          <w:p w:rsidR="00CD4D76" w:rsidRPr="009B4760" w:rsidRDefault="00CD4D76" w:rsidP="00B3201D">
            <w:pPr>
              <w:spacing w:before="40" w:after="60" w:line="160" w:lineRule="exact"/>
              <w:rPr>
                <w:sz w:val="12"/>
              </w:rPr>
            </w:pPr>
            <w:r w:rsidRPr="009B4760">
              <w:rPr>
                <w:sz w:val="12"/>
              </w:rPr>
              <w:t>Was Sie schon können sollten:</w:t>
            </w:r>
          </w:p>
          <w:p w:rsidR="00CD4D76" w:rsidRPr="009B4760" w:rsidRDefault="00CD4D76" w:rsidP="00CA277B">
            <w:pPr>
              <w:rPr>
                <w:sz w:val="16"/>
              </w:rPr>
            </w:pPr>
          </w:p>
        </w:tc>
      </w:tr>
      <w:tr w:rsidR="00CD4D76" w:rsidRPr="009B4760" w:rsidTr="00B3201D">
        <w:trPr>
          <w:trHeight w:val="443"/>
        </w:trPr>
        <w:tc>
          <w:tcPr>
            <w:tcW w:w="4818" w:type="dxa"/>
            <w:gridSpan w:val="2"/>
            <w:vMerge/>
          </w:tcPr>
          <w:p w:rsidR="00CD4D76" w:rsidRPr="009B4760" w:rsidRDefault="00CD4D76" w:rsidP="00B3201D">
            <w:pPr>
              <w:spacing w:before="40" w:after="60" w:line="160" w:lineRule="exact"/>
              <w:rPr>
                <w:sz w:val="12"/>
              </w:rPr>
            </w:pPr>
          </w:p>
        </w:tc>
        <w:tc>
          <w:tcPr>
            <w:tcW w:w="4821" w:type="dxa"/>
            <w:gridSpan w:val="4"/>
          </w:tcPr>
          <w:p w:rsidR="00CD4D76" w:rsidRPr="009B4760" w:rsidRDefault="00CD4D76" w:rsidP="00B3201D">
            <w:pPr>
              <w:spacing w:before="40" w:after="60" w:line="160" w:lineRule="exact"/>
              <w:rPr>
                <w:sz w:val="12"/>
              </w:rPr>
            </w:pPr>
            <w:r w:rsidRPr="009B4760">
              <w:rPr>
                <w:sz w:val="12"/>
              </w:rPr>
              <w:t>Wofür Sie das benötigen:</w:t>
            </w:r>
          </w:p>
          <w:p w:rsidR="00CD4D76" w:rsidRPr="009B4760" w:rsidRDefault="00CD4D76" w:rsidP="00CD4D76">
            <w:pPr>
              <w:numPr>
                <w:ilvl w:val="0"/>
                <w:numId w:val="6"/>
              </w:numPr>
              <w:ind w:left="227" w:hanging="170"/>
              <w:rPr>
                <w:sz w:val="16"/>
              </w:rPr>
            </w:pPr>
            <w:r>
              <w:rPr>
                <w:sz w:val="16"/>
              </w:rPr>
              <w:t>erfolgreiches Lernen, Praktikum</w:t>
            </w:r>
          </w:p>
        </w:tc>
      </w:tr>
      <w:tr w:rsidR="00CD4D76" w:rsidRPr="009B4760" w:rsidTr="00B3201D">
        <w:trPr>
          <w:trHeight w:val="443"/>
        </w:trPr>
        <w:tc>
          <w:tcPr>
            <w:tcW w:w="4818" w:type="dxa"/>
            <w:gridSpan w:val="2"/>
            <w:vMerge/>
          </w:tcPr>
          <w:p w:rsidR="00CD4D76" w:rsidRPr="009B4760" w:rsidRDefault="00CD4D76" w:rsidP="00B3201D">
            <w:pPr>
              <w:spacing w:before="40" w:after="60" w:line="160" w:lineRule="exact"/>
              <w:rPr>
                <w:sz w:val="12"/>
              </w:rPr>
            </w:pPr>
          </w:p>
        </w:tc>
        <w:tc>
          <w:tcPr>
            <w:tcW w:w="4821" w:type="dxa"/>
            <w:gridSpan w:val="4"/>
          </w:tcPr>
          <w:p w:rsidR="00CD4D76" w:rsidRPr="009B4760" w:rsidRDefault="00CD4D76" w:rsidP="00B3201D">
            <w:pPr>
              <w:spacing w:before="40" w:after="60" w:line="160" w:lineRule="exact"/>
              <w:rPr>
                <w:sz w:val="12"/>
              </w:rPr>
            </w:pPr>
            <w:r w:rsidRPr="009B4760">
              <w:rPr>
                <w:sz w:val="12"/>
              </w:rPr>
              <w:t>Wie Sie Ihr Können prüfen können:</w:t>
            </w:r>
          </w:p>
          <w:p w:rsidR="00CD4D76" w:rsidRPr="009B4760" w:rsidRDefault="00CD4D76" w:rsidP="00B3201D">
            <w:pPr>
              <w:ind w:left="227" w:hanging="170"/>
              <w:rPr>
                <w:sz w:val="16"/>
              </w:rPr>
            </w:pPr>
          </w:p>
        </w:tc>
      </w:tr>
    </w:tbl>
    <w:p w:rsidR="00CD4D76" w:rsidRDefault="00CD4D76" w:rsidP="00CD4D76">
      <w:pPr>
        <w:rPr>
          <w:b/>
          <w:bCs/>
          <w:color w:val="000000"/>
          <w:lang w:eastAsia="de-DE"/>
        </w:rPr>
      </w:pPr>
      <w:r w:rsidRPr="003F0272">
        <w:rPr>
          <w:b/>
          <w:bCs/>
          <w:noProof/>
          <w:color w:val="000000"/>
          <w:sz w:val="24"/>
          <w:lang w:eastAsia="de-DE"/>
        </w:rPr>
        <w:drawing>
          <wp:anchor distT="0" distB="0" distL="114300" distR="114300" simplePos="0" relativeHeight="251826176" behindDoc="0" locked="0" layoutInCell="0" allowOverlap="1" wp14:anchorId="08F86D06" wp14:editId="3D7B258B">
            <wp:simplePos x="0" y="0"/>
            <wp:positionH relativeFrom="rightMargin">
              <wp:posOffset>828040</wp:posOffset>
            </wp:positionH>
            <wp:positionV relativeFrom="paragraph">
              <wp:posOffset>0</wp:posOffset>
            </wp:positionV>
            <wp:extent cx="349200" cy="320400"/>
            <wp:effectExtent l="0" t="0" r="0" b="3810"/>
            <wp:wrapNone/>
            <wp:docPr id="436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0272">
        <w:rPr>
          <w:b/>
          <w:bCs/>
          <w:noProof/>
          <w:color w:val="000000"/>
          <w:sz w:val="24"/>
          <w:lang w:eastAsia="de-DE"/>
        </w:rPr>
        <w:drawing>
          <wp:anchor distT="0" distB="0" distL="114300" distR="114300" simplePos="0" relativeHeight="251825152" behindDoc="0" locked="0" layoutInCell="0" allowOverlap="1" wp14:anchorId="385C1F56" wp14:editId="412AF7EA">
            <wp:simplePos x="0" y="0"/>
            <wp:positionH relativeFrom="rightMargin">
              <wp:posOffset>467995</wp:posOffset>
            </wp:positionH>
            <wp:positionV relativeFrom="paragraph">
              <wp:posOffset>0</wp:posOffset>
            </wp:positionV>
            <wp:extent cx="349885" cy="320675"/>
            <wp:effectExtent l="0" t="0" r="0" b="3175"/>
            <wp:wrapNone/>
            <wp:docPr id="436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0272">
        <w:rPr>
          <w:b/>
          <w:bCs/>
          <w:noProof/>
          <w:color w:val="000000"/>
          <w:sz w:val="24"/>
          <w:lang w:eastAsia="de-DE"/>
        </w:rPr>
        <w:drawing>
          <wp:anchor distT="0" distB="0" distL="114300" distR="114300" simplePos="0" relativeHeight="251824128" behindDoc="0" locked="0" layoutInCell="0" allowOverlap="1" wp14:anchorId="2875A566" wp14:editId="44570848">
            <wp:simplePos x="0" y="0"/>
            <wp:positionH relativeFrom="rightMargin">
              <wp:posOffset>107950</wp:posOffset>
            </wp:positionH>
            <wp:positionV relativeFrom="paragraph">
              <wp:posOffset>0</wp:posOffset>
            </wp:positionV>
            <wp:extent cx="349885" cy="320675"/>
            <wp:effectExtent l="0" t="0" r="0" b="3175"/>
            <wp:wrapNone/>
            <wp:docPr id="436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D4D76" w:rsidRPr="003F0272" w:rsidRDefault="00CD4D76" w:rsidP="00CD4D76">
      <w:pPr>
        <w:jc w:val="center"/>
        <w:rPr>
          <w:b/>
          <w:bCs/>
          <w:sz w:val="24"/>
          <w:szCs w:val="24"/>
          <w:lang w:eastAsia="de-DE"/>
        </w:rPr>
      </w:pPr>
    </w:p>
    <w:p w:rsidR="00CD4D76" w:rsidRPr="003F0272" w:rsidRDefault="00372092" w:rsidP="00CD4D76">
      <w:pPr>
        <w:jc w:val="center"/>
        <w:rPr>
          <w:b/>
          <w:bCs/>
          <w:sz w:val="24"/>
          <w:szCs w:val="24"/>
          <w:lang w:eastAsia="de-DE"/>
        </w:rPr>
      </w:pPr>
      <w:r>
        <w:rPr>
          <w:noProof/>
          <w:lang w:eastAsia="de-DE"/>
        </w:rPr>
        <mc:AlternateContent>
          <mc:Choice Requires="wps">
            <w:drawing>
              <wp:anchor distT="0" distB="0" distL="114300" distR="114300" simplePos="0" relativeHeight="251822080" behindDoc="0" locked="0" layoutInCell="1" allowOverlap="1" wp14:anchorId="59E57DE8" wp14:editId="541C1F9F">
                <wp:simplePos x="0" y="0"/>
                <wp:positionH relativeFrom="column">
                  <wp:posOffset>2739390</wp:posOffset>
                </wp:positionH>
                <wp:positionV relativeFrom="paragraph">
                  <wp:posOffset>41054</wp:posOffset>
                </wp:positionV>
                <wp:extent cx="2973705" cy="1757045"/>
                <wp:effectExtent l="0" t="0" r="17145" b="14605"/>
                <wp:wrapNone/>
                <wp:docPr id="4362" name="Flussdiagramm: Alternativer Prozess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3705" cy="1757045"/>
                        </a:xfrm>
                        <a:prstGeom prst="flowChartAlternateProcess">
                          <a:avLst/>
                        </a:prstGeom>
                        <a:gradFill rotWithShape="1">
                          <a:gsLst>
                            <a:gs pos="0">
                              <a:srgbClr val="FF6600"/>
                            </a:gs>
                            <a:gs pos="50000">
                              <a:srgbClr val="FAC090"/>
                            </a:gs>
                            <a:gs pos="100000">
                              <a:srgbClr val="E46C0A"/>
                            </a:gs>
                          </a:gsLst>
                          <a:path path="shape">
                            <a:fillToRect l="50000" t="50000" r="50000" b="50000"/>
                          </a:path>
                        </a:gradFill>
                        <a:ln w="25400">
                          <a:solidFill>
                            <a:srgbClr val="F79646"/>
                          </a:solidFill>
                          <a:miter lim="800000"/>
                          <a:headEnd/>
                          <a:tailEnd/>
                        </a:ln>
                      </wps:spPr>
                      <wps:txbx>
                        <w:txbxContent>
                          <w:p w:rsidR="00333930" w:rsidRPr="006A7A1D" w:rsidRDefault="00333930" w:rsidP="00CD4D76">
                            <w:pPr>
                              <w:jc w:val="center"/>
                              <w:rPr>
                                <w:rStyle w:val="Fett"/>
                                <w:bCs w:val="0"/>
                                <w:sz w:val="72"/>
                                <w:szCs w:val="72"/>
                              </w:rPr>
                            </w:pPr>
                            <w:r w:rsidRPr="00BD620A">
                              <w:rPr>
                                <w:rStyle w:val="Fett"/>
                                <w:bCs w:val="0"/>
                                <w:color w:val="00642D"/>
                                <w:sz w:val="72"/>
                                <w:szCs w:val="72"/>
                              </w:rPr>
                              <w:t>C</w:t>
                            </w:r>
                            <w:r w:rsidRPr="006A7A1D">
                              <w:rPr>
                                <w:rStyle w:val="Fett"/>
                                <w:bCs w:val="0"/>
                                <w:color w:val="7030A0"/>
                                <w:sz w:val="72"/>
                                <w:szCs w:val="72"/>
                              </w:rPr>
                              <w:t>R</w:t>
                            </w:r>
                          </w:p>
                          <w:p w:rsidR="00333930" w:rsidRPr="0082372D" w:rsidRDefault="00333930" w:rsidP="00CD4D76">
                            <w:pPr>
                              <w:pStyle w:val="Abstandszeile"/>
                              <w:jc w:val="center"/>
                              <w:rPr>
                                <w:rStyle w:val="Fett"/>
                                <w:bCs w:val="0"/>
                                <w:sz w:val="48"/>
                                <w:szCs w:val="48"/>
                              </w:rPr>
                            </w:pPr>
                            <w:r w:rsidRPr="0082372D">
                              <w:rPr>
                                <w:rStyle w:val="Fett"/>
                                <w:bCs w:val="0"/>
                                <w:color w:val="00642D"/>
                                <w:sz w:val="52"/>
                                <w:szCs w:val="52"/>
                              </w:rPr>
                              <w:t>C</w:t>
                            </w:r>
                            <w:r w:rsidRPr="0082372D">
                              <w:rPr>
                                <w:rStyle w:val="Fett"/>
                                <w:bCs w:val="0"/>
                                <w:sz w:val="44"/>
                                <w:szCs w:val="44"/>
                              </w:rPr>
                              <w:t>hance</w:t>
                            </w:r>
                            <w:r w:rsidRPr="0082372D">
                              <w:rPr>
                                <w:rStyle w:val="Fett"/>
                                <w:bCs w:val="0"/>
                                <w:color w:val="7030A0"/>
                                <w:sz w:val="44"/>
                                <w:szCs w:val="44"/>
                              </w:rPr>
                              <w:t xml:space="preserve"> </w:t>
                            </w:r>
                            <w:r w:rsidRPr="0082372D">
                              <w:rPr>
                                <w:rStyle w:val="Fett"/>
                                <w:bCs w:val="0"/>
                                <w:sz w:val="44"/>
                                <w:szCs w:val="44"/>
                              </w:rPr>
                              <w:t>–</w:t>
                            </w:r>
                            <w:r w:rsidRPr="00691B90">
                              <w:rPr>
                                <w:rStyle w:val="Fett"/>
                                <w:bCs w:val="0"/>
                                <w:sz w:val="28"/>
                                <w:szCs w:val="28"/>
                              </w:rPr>
                              <w:t xml:space="preserve"> </w:t>
                            </w:r>
                            <w:r w:rsidRPr="0082372D">
                              <w:rPr>
                                <w:rStyle w:val="Fett"/>
                                <w:bCs w:val="0"/>
                                <w:color w:val="7030A0"/>
                                <w:sz w:val="52"/>
                                <w:szCs w:val="52"/>
                              </w:rPr>
                              <w:t>R</w:t>
                            </w:r>
                            <w:r w:rsidRPr="0082372D">
                              <w:rPr>
                                <w:rStyle w:val="Fett"/>
                                <w:bCs w:val="0"/>
                                <w:sz w:val="44"/>
                                <w:szCs w:val="44"/>
                              </w:rPr>
                              <w:t>egional</w:t>
                            </w:r>
                          </w:p>
                          <w:p w:rsidR="00333930" w:rsidRPr="00FB4FB3" w:rsidRDefault="00333930" w:rsidP="00CD4D76">
                            <w:pPr>
                              <w:pStyle w:val="Abstandszeile"/>
                              <w:jc w:val="right"/>
                              <w:rPr>
                                <w:rStyle w:val="Fett"/>
                                <w:bCs w:val="0"/>
                                <w:szCs w:val="16"/>
                              </w:rPr>
                            </w:pPr>
                          </w:p>
                          <w:p w:rsidR="00333930" w:rsidRDefault="00333930" w:rsidP="00CD4D76">
                            <w:pPr>
                              <w:jc w:val="center"/>
                              <w:rPr>
                                <w:b/>
                                <w:bCs/>
                                <w:color w:val="00B0F0"/>
                                <w:sz w:val="24"/>
                                <w:szCs w:val="24"/>
                                <w:lang w:eastAsia="de-DE"/>
                              </w:rPr>
                            </w:pPr>
                            <w:r w:rsidRPr="006A7A1D">
                              <w:rPr>
                                <w:rStyle w:val="Fett"/>
                                <w:bCs w:val="0"/>
                                <w:sz w:val="24"/>
                              </w:rPr>
                              <w:t>Finde</w:t>
                            </w:r>
                            <w:r>
                              <w:rPr>
                                <w:rStyle w:val="Fett"/>
                                <w:bCs w:val="0"/>
                                <w:sz w:val="24"/>
                              </w:rPr>
                              <w:t xml:space="preserve"> </w:t>
                            </w:r>
                            <w:r w:rsidRPr="00BD620A">
                              <w:rPr>
                                <w:rStyle w:val="Fett"/>
                                <w:bCs w:val="0"/>
                                <w:color w:val="00642D"/>
                                <w:sz w:val="32"/>
                                <w:szCs w:val="32"/>
                              </w:rPr>
                              <w:t>Deinen</w:t>
                            </w:r>
                            <w:r w:rsidRPr="006A7A1D">
                              <w:rPr>
                                <w:rStyle w:val="Fett"/>
                                <w:bCs w:val="0"/>
                                <w:color w:val="00B050"/>
                                <w:sz w:val="24"/>
                              </w:rPr>
                              <w:t xml:space="preserve"> </w:t>
                            </w:r>
                            <w:r>
                              <w:rPr>
                                <w:rStyle w:val="Fett"/>
                                <w:bCs w:val="0"/>
                                <w:sz w:val="24"/>
                              </w:rPr>
                              <w:t>Beruf</w:t>
                            </w:r>
                          </w:p>
                          <w:p w:rsidR="00333930" w:rsidRDefault="00333930" w:rsidP="00CD4D76">
                            <w:pPr>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Flussdiagramm: Alternativer Prozess 501" o:spid="_x0000_s1136" type="#_x0000_t176" style="position:absolute;left:0;text-align:left;margin-left:215.7pt;margin-top:3.25pt;width:234.15pt;height:138.3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" fillcolor="#f60" strokecolor="#f79646" strokeweight="2pt">
                <v:fill color2="#e46c0a" rotate="t" focusposition=".5,.5" focussize="" colors="0 #f60;.5 #fac090;1 #e46c0a" focus="100%" type="gradientRadial"/>
                <v:textbox>
                  <w:txbxContent>
                    <w:p w:rsidR="00333930" w:rsidRPr="006A7A1D" w:rsidRDefault="00333930" w:rsidP="00CD4D76">
                      <w:pPr>
                        <w:jc w:val="center"/>
                        <w:rPr>
                          <w:rStyle w:val="Fett"/>
                          <w:bCs w:val="0"/>
                          <w:sz w:val="72"/>
                          <w:szCs w:val="72"/>
                        </w:rPr>
                      </w:pPr>
                      <w:r w:rsidRPr="00BD620A">
                        <w:rPr>
                          <w:rStyle w:val="Fett"/>
                          <w:bCs w:val="0"/>
                          <w:color w:val="00642D"/>
                          <w:sz w:val="72"/>
                          <w:szCs w:val="72"/>
                        </w:rPr>
                        <w:t>C</w:t>
                      </w:r>
                      <w:r w:rsidRPr="006A7A1D">
                        <w:rPr>
                          <w:rStyle w:val="Fett"/>
                          <w:bCs w:val="0"/>
                          <w:color w:val="7030A0"/>
                          <w:sz w:val="72"/>
                          <w:szCs w:val="72"/>
                        </w:rPr>
                        <w:t>R</w:t>
                      </w:r>
                    </w:p>
                    <w:p w:rsidR="00333930" w:rsidRPr="0082372D" w:rsidRDefault="00333930" w:rsidP="00CD4D76">
                      <w:pPr>
                        <w:pStyle w:val="Abstandszeile"/>
                        <w:jc w:val="center"/>
                        <w:rPr>
                          <w:rStyle w:val="Fett"/>
                          <w:bCs w:val="0"/>
                          <w:sz w:val="48"/>
                          <w:szCs w:val="48"/>
                        </w:rPr>
                      </w:pPr>
                      <w:r w:rsidRPr="0082372D">
                        <w:rPr>
                          <w:rStyle w:val="Fett"/>
                          <w:bCs w:val="0"/>
                          <w:color w:val="00642D"/>
                          <w:sz w:val="52"/>
                          <w:szCs w:val="52"/>
                        </w:rPr>
                        <w:t>C</w:t>
                      </w:r>
                      <w:r w:rsidRPr="0082372D">
                        <w:rPr>
                          <w:rStyle w:val="Fett"/>
                          <w:bCs w:val="0"/>
                          <w:sz w:val="44"/>
                          <w:szCs w:val="44"/>
                        </w:rPr>
                        <w:t>hance</w:t>
                      </w:r>
                      <w:r w:rsidRPr="0082372D">
                        <w:rPr>
                          <w:rStyle w:val="Fett"/>
                          <w:bCs w:val="0"/>
                          <w:color w:val="7030A0"/>
                          <w:sz w:val="44"/>
                          <w:szCs w:val="44"/>
                        </w:rPr>
                        <w:t xml:space="preserve"> </w:t>
                      </w:r>
                      <w:r w:rsidRPr="0082372D">
                        <w:rPr>
                          <w:rStyle w:val="Fett"/>
                          <w:bCs w:val="0"/>
                          <w:sz w:val="44"/>
                          <w:szCs w:val="44"/>
                        </w:rPr>
                        <w:t>–</w:t>
                      </w:r>
                      <w:r w:rsidRPr="00691B90">
                        <w:rPr>
                          <w:rStyle w:val="Fett"/>
                          <w:bCs w:val="0"/>
                          <w:sz w:val="28"/>
                          <w:szCs w:val="28"/>
                        </w:rPr>
                        <w:t xml:space="preserve"> </w:t>
                      </w:r>
                      <w:r w:rsidRPr="0082372D">
                        <w:rPr>
                          <w:rStyle w:val="Fett"/>
                          <w:bCs w:val="0"/>
                          <w:color w:val="7030A0"/>
                          <w:sz w:val="52"/>
                          <w:szCs w:val="52"/>
                        </w:rPr>
                        <w:t>R</w:t>
                      </w:r>
                      <w:r w:rsidRPr="0082372D">
                        <w:rPr>
                          <w:rStyle w:val="Fett"/>
                          <w:bCs w:val="0"/>
                          <w:sz w:val="44"/>
                          <w:szCs w:val="44"/>
                        </w:rPr>
                        <w:t>egional</w:t>
                      </w:r>
                    </w:p>
                    <w:p w:rsidR="00333930" w:rsidRPr="00FB4FB3" w:rsidRDefault="00333930" w:rsidP="00CD4D76">
                      <w:pPr>
                        <w:pStyle w:val="Abstandszeile"/>
                        <w:jc w:val="right"/>
                        <w:rPr>
                          <w:rStyle w:val="Fett"/>
                          <w:bCs w:val="0"/>
                          <w:szCs w:val="16"/>
                        </w:rPr>
                      </w:pPr>
                    </w:p>
                    <w:p w:rsidR="00333930" w:rsidRDefault="00333930" w:rsidP="00CD4D76">
                      <w:pPr>
                        <w:jc w:val="center"/>
                        <w:rPr>
                          <w:b/>
                          <w:bCs/>
                          <w:color w:val="00B0F0"/>
                          <w:sz w:val="24"/>
                          <w:szCs w:val="24"/>
                          <w:lang w:eastAsia="de-DE"/>
                        </w:rPr>
                      </w:pPr>
                      <w:r w:rsidRPr="006A7A1D">
                        <w:rPr>
                          <w:rStyle w:val="Fett"/>
                          <w:bCs w:val="0"/>
                          <w:sz w:val="24"/>
                        </w:rPr>
                        <w:t>Finde</w:t>
                      </w:r>
                      <w:r>
                        <w:rPr>
                          <w:rStyle w:val="Fett"/>
                          <w:bCs w:val="0"/>
                          <w:sz w:val="24"/>
                        </w:rPr>
                        <w:t xml:space="preserve"> </w:t>
                      </w:r>
                      <w:r w:rsidRPr="00BD620A">
                        <w:rPr>
                          <w:rStyle w:val="Fett"/>
                          <w:bCs w:val="0"/>
                          <w:color w:val="00642D"/>
                          <w:sz w:val="32"/>
                          <w:szCs w:val="32"/>
                        </w:rPr>
                        <w:t>Deinen</w:t>
                      </w:r>
                      <w:r w:rsidRPr="006A7A1D">
                        <w:rPr>
                          <w:rStyle w:val="Fett"/>
                          <w:bCs w:val="0"/>
                          <w:color w:val="00B050"/>
                          <w:sz w:val="24"/>
                        </w:rPr>
                        <w:t xml:space="preserve"> </w:t>
                      </w:r>
                      <w:r>
                        <w:rPr>
                          <w:rStyle w:val="Fett"/>
                          <w:bCs w:val="0"/>
                          <w:sz w:val="24"/>
                        </w:rPr>
                        <w:t>Beruf</w:t>
                      </w:r>
                    </w:p>
                    <w:p w:rsidR="00333930" w:rsidRDefault="00333930" w:rsidP="00CD4D76">
                      <w:pPr>
                        <w:jc w:val="center"/>
                      </w:pPr>
                    </w:p>
                  </w:txbxContent>
                </v:textbox>
              </v:shape>
            </w:pict>
          </mc:Fallback>
        </mc:AlternateContent>
      </w:r>
    </w:p>
    <w:p w:rsidR="00CD4D76" w:rsidRPr="003F0272" w:rsidRDefault="00CD4D76" w:rsidP="00CD4D76">
      <w:pPr>
        <w:jc w:val="center"/>
        <w:rPr>
          <w:b/>
          <w:bCs/>
          <w:sz w:val="24"/>
          <w:szCs w:val="24"/>
          <w:lang w:eastAsia="de-DE"/>
        </w:rPr>
      </w:pPr>
    </w:p>
    <w:p w:rsidR="00CD4D76" w:rsidRPr="003F0272" w:rsidRDefault="00372092" w:rsidP="00CD4D76">
      <w:pPr>
        <w:jc w:val="center"/>
        <w:rPr>
          <w:b/>
          <w:bCs/>
          <w:sz w:val="24"/>
          <w:szCs w:val="24"/>
          <w:lang w:eastAsia="de-DE"/>
        </w:rPr>
      </w:pPr>
      <w:r w:rsidRPr="003F0272">
        <w:rPr>
          <w:noProof/>
          <w:lang w:eastAsia="de-DE"/>
        </w:rPr>
        <mc:AlternateContent>
          <mc:Choice Requires="wps">
            <w:drawing>
              <wp:anchor distT="0" distB="0" distL="114300" distR="114300" simplePos="0" relativeHeight="251823104" behindDoc="0" locked="0" layoutInCell="1" allowOverlap="1" wp14:anchorId="55F5F7A5" wp14:editId="582A4976">
                <wp:simplePos x="0" y="0"/>
                <wp:positionH relativeFrom="column">
                  <wp:posOffset>105410</wp:posOffset>
                </wp:positionH>
                <wp:positionV relativeFrom="paragraph">
                  <wp:posOffset>39784</wp:posOffset>
                </wp:positionV>
                <wp:extent cx="2472690" cy="882015"/>
                <wp:effectExtent l="0" t="0" r="3810" b="32385"/>
                <wp:wrapNone/>
                <wp:docPr id="4363" name="Pfeil nach rechts 9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2690" cy="882015"/>
                        </a:xfrm>
                        <a:prstGeom prst="rightArrow">
                          <a:avLst>
                            <a:gd name="adj1" fmla="val 50000"/>
                            <a:gd name="adj2" fmla="val 49995"/>
                          </a:avLst>
                        </a:prstGeom>
                        <a:gradFill rotWithShape="1">
                          <a:gsLst>
                            <a:gs pos="0">
                              <a:srgbClr val="C9B5E8"/>
                            </a:gs>
                            <a:gs pos="35001">
                              <a:srgbClr val="D9CBEE"/>
                            </a:gs>
                            <a:gs pos="100000">
                              <a:srgbClr val="F0EAF9"/>
                            </a:gs>
                          </a:gsLst>
                          <a:lin ang="16200000" scaled="1"/>
                        </a:gradFill>
                        <a:ln>
                          <a:noFill/>
                        </a:ln>
                        <a:effectLst>
                          <a:outerShdw dist="20000" dir="5400000" rotWithShape="0">
                            <a:srgbClr val="000000">
                              <a:alpha val="37999"/>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rsidR="00333930" w:rsidRPr="000427D5" w:rsidRDefault="00333930" w:rsidP="00CD4D76">
                            <w:pPr>
                              <w:jc w:val="center"/>
                              <w:rPr>
                                <w:b/>
                                <w:sz w:val="28"/>
                                <w:szCs w:val="28"/>
                              </w:rPr>
                            </w:pPr>
                            <w:r w:rsidRPr="000427D5">
                              <w:rPr>
                                <w:b/>
                                <w:color w:val="7030A0"/>
                                <w:sz w:val="36"/>
                                <w:szCs w:val="36"/>
                              </w:rPr>
                              <w:t>H</w:t>
                            </w:r>
                            <w:r w:rsidRPr="000427D5">
                              <w:rPr>
                                <w:b/>
                                <w:color w:val="00B050"/>
                                <w:sz w:val="28"/>
                                <w:szCs w:val="28"/>
                              </w:rPr>
                              <w:t xml:space="preserve">eute </w:t>
                            </w:r>
                            <w:r w:rsidRPr="000427D5">
                              <w:rPr>
                                <w:b/>
                                <w:color w:val="7030A0"/>
                                <w:sz w:val="36"/>
                                <w:szCs w:val="36"/>
                              </w:rPr>
                              <w:t>s</w:t>
                            </w:r>
                            <w:r w:rsidRPr="000427D5">
                              <w:rPr>
                                <w:b/>
                                <w:color w:val="00B050"/>
                                <w:sz w:val="28"/>
                                <w:szCs w:val="28"/>
                              </w:rPr>
                              <w:t xml:space="preserve">ervieren </w:t>
                            </w:r>
                            <w:r w:rsidRPr="000427D5">
                              <w:rPr>
                                <w:b/>
                                <w:color w:val="7030A0"/>
                                <w:sz w:val="28"/>
                                <w:szCs w:val="28"/>
                              </w:rPr>
                              <w:t>w</w:t>
                            </w:r>
                            <w:r w:rsidRPr="000427D5">
                              <w:rPr>
                                <w:b/>
                                <w:color w:val="00B050"/>
                                <w:sz w:val="28"/>
                                <w:szCs w:val="28"/>
                              </w:rPr>
                              <w:t>ir</w:t>
                            </w:r>
                            <w:r w:rsidRPr="000427D5">
                              <w:rPr>
                                <w:b/>
                                <w:sz w:val="28"/>
                                <w:szCs w:val="28"/>
                              </w:rPr>
                              <w:t xml:space="preserve"> </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Pfeil nach rechts 964" o:spid="_x0000_s1137" type="#_x0000_t13" style="position:absolute;left:0;text-align:left;margin-left:8.3pt;margin-top:3.15pt;width:194.7pt;height:69.4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" adj="17748" fillcolor="#c9b5e8" stroked="f">
                <v:fill color2="#f0eaf9" rotate="t" angle="180" colors="0 #c9b5e8;22938f #d9cbee;1 #f0eaf9" focus="100%" type="gradient"/>
                <v:shadow on="t" color="black" opacity="24903f" origin=",.5" offset="0,.55556mm"/>
                <v:textbox>
                  <w:txbxContent>
                    <w:p w:rsidR="00333930" w:rsidRPr="000427D5" w:rsidRDefault="00333930" w:rsidP="00CD4D76">
                      <w:pPr>
                        <w:jc w:val="center"/>
                        <w:rPr>
                          <w:b/>
                          <w:sz w:val="28"/>
                          <w:szCs w:val="28"/>
                        </w:rPr>
                      </w:pPr>
                      <w:r w:rsidRPr="000427D5">
                        <w:rPr>
                          <w:b/>
                          <w:color w:val="7030A0"/>
                          <w:sz w:val="36"/>
                          <w:szCs w:val="36"/>
                        </w:rPr>
                        <w:t>H</w:t>
                      </w:r>
                      <w:r w:rsidRPr="000427D5">
                        <w:rPr>
                          <w:b/>
                          <w:color w:val="00B050"/>
                          <w:sz w:val="28"/>
                          <w:szCs w:val="28"/>
                        </w:rPr>
                        <w:t xml:space="preserve">eute </w:t>
                      </w:r>
                      <w:r w:rsidRPr="000427D5">
                        <w:rPr>
                          <w:b/>
                          <w:color w:val="7030A0"/>
                          <w:sz w:val="36"/>
                          <w:szCs w:val="36"/>
                        </w:rPr>
                        <w:t>s</w:t>
                      </w:r>
                      <w:r w:rsidRPr="000427D5">
                        <w:rPr>
                          <w:b/>
                          <w:color w:val="00B050"/>
                          <w:sz w:val="28"/>
                          <w:szCs w:val="28"/>
                        </w:rPr>
                        <w:t xml:space="preserve">ervieren </w:t>
                      </w:r>
                      <w:r w:rsidRPr="000427D5">
                        <w:rPr>
                          <w:b/>
                          <w:color w:val="7030A0"/>
                          <w:sz w:val="28"/>
                          <w:szCs w:val="28"/>
                        </w:rPr>
                        <w:t>w</w:t>
                      </w:r>
                      <w:r w:rsidRPr="000427D5">
                        <w:rPr>
                          <w:b/>
                          <w:color w:val="00B050"/>
                          <w:sz w:val="28"/>
                          <w:szCs w:val="28"/>
                        </w:rPr>
                        <w:t>ir</w:t>
                      </w:r>
                      <w:r w:rsidRPr="000427D5">
                        <w:rPr>
                          <w:b/>
                          <w:sz w:val="28"/>
                          <w:szCs w:val="28"/>
                        </w:rPr>
                        <w:t xml:space="preserve"> </w:t>
                      </w:r>
                    </w:p>
                  </w:txbxContent>
                </v:textbox>
              </v:shape>
            </w:pict>
          </mc:Fallback>
        </mc:AlternateContent>
      </w:r>
    </w:p>
    <w:p w:rsidR="00CD4D76" w:rsidRPr="003F0272" w:rsidRDefault="00CD4D76" w:rsidP="00CD4D76">
      <w:pPr>
        <w:jc w:val="center"/>
        <w:rPr>
          <w:b/>
          <w:bCs/>
          <w:sz w:val="24"/>
          <w:szCs w:val="24"/>
          <w:lang w:eastAsia="de-DE"/>
        </w:rPr>
      </w:pPr>
    </w:p>
    <w:p w:rsidR="00CD4D76" w:rsidRPr="003F0272" w:rsidRDefault="00CD4D76" w:rsidP="00CD4D76">
      <w:pPr>
        <w:jc w:val="center"/>
        <w:rPr>
          <w:b/>
          <w:bCs/>
          <w:sz w:val="24"/>
          <w:szCs w:val="24"/>
          <w:lang w:eastAsia="de-DE"/>
        </w:rPr>
      </w:pPr>
    </w:p>
    <w:p w:rsidR="00CD4D76" w:rsidRPr="003F0272" w:rsidRDefault="00CD4D76" w:rsidP="00CD4D76">
      <w:pPr>
        <w:jc w:val="center"/>
        <w:rPr>
          <w:b/>
          <w:bCs/>
          <w:sz w:val="24"/>
          <w:szCs w:val="24"/>
          <w:lang w:eastAsia="de-DE"/>
        </w:rPr>
      </w:pPr>
    </w:p>
    <w:p w:rsidR="00CD4D76" w:rsidRPr="003F0272" w:rsidRDefault="00CD4D76" w:rsidP="00CD4D76">
      <w:pPr>
        <w:jc w:val="center"/>
        <w:rPr>
          <w:b/>
          <w:bCs/>
          <w:sz w:val="24"/>
          <w:szCs w:val="24"/>
          <w:lang w:eastAsia="de-DE"/>
        </w:rPr>
      </w:pPr>
    </w:p>
    <w:p w:rsidR="00CD4D76" w:rsidRPr="003F0272" w:rsidRDefault="00CD4D76" w:rsidP="00CD4D76">
      <w:pPr>
        <w:jc w:val="center"/>
        <w:rPr>
          <w:b/>
          <w:bCs/>
          <w:sz w:val="24"/>
          <w:szCs w:val="24"/>
          <w:lang w:eastAsia="de-DE"/>
        </w:rPr>
      </w:pPr>
    </w:p>
    <w:p w:rsidR="00CD4D76" w:rsidRPr="003F0272" w:rsidRDefault="00CD4D76" w:rsidP="00CD4D76">
      <w:pPr>
        <w:jc w:val="center"/>
        <w:rPr>
          <w:b/>
          <w:bCs/>
          <w:sz w:val="24"/>
          <w:szCs w:val="24"/>
          <w:lang w:eastAsia="de-DE"/>
        </w:rPr>
      </w:pPr>
    </w:p>
    <w:p w:rsidR="00CD4D76" w:rsidRPr="003F0272" w:rsidRDefault="00CD4D76" w:rsidP="00CD4D76">
      <w:pPr>
        <w:jc w:val="center"/>
        <w:rPr>
          <w:b/>
          <w:bCs/>
          <w:sz w:val="24"/>
          <w:szCs w:val="24"/>
          <w:lang w:eastAsia="de-DE"/>
        </w:rPr>
      </w:pPr>
    </w:p>
    <w:p w:rsidR="00CD4D76" w:rsidRDefault="00CD4D76" w:rsidP="00CD4D76">
      <w:pPr>
        <w:jc w:val="center"/>
        <w:rPr>
          <w:b/>
          <w:bCs/>
          <w:color w:val="00642D"/>
          <w:sz w:val="28"/>
          <w:szCs w:val="28"/>
          <w:lang w:eastAsia="de-DE"/>
        </w:rPr>
      </w:pPr>
      <w:r w:rsidRPr="00F50E77">
        <w:rPr>
          <w:b/>
          <w:bCs/>
          <w:color w:val="000000"/>
          <w:sz w:val="28"/>
          <w:szCs w:val="28"/>
          <w:lang w:eastAsia="de-DE"/>
        </w:rPr>
        <w:t>Heute:</w:t>
      </w:r>
      <w:r>
        <w:rPr>
          <w:b/>
          <w:bCs/>
          <w:color w:val="7030A0"/>
          <w:sz w:val="28"/>
          <w:szCs w:val="28"/>
          <w:lang w:eastAsia="de-DE"/>
        </w:rPr>
        <w:t xml:space="preserve"> </w:t>
      </w:r>
      <w:r w:rsidRPr="006F1BC7">
        <w:rPr>
          <w:b/>
          <w:bCs/>
          <w:color w:val="7030A0"/>
          <w:sz w:val="28"/>
          <w:szCs w:val="28"/>
          <w:lang w:eastAsia="de-DE"/>
        </w:rPr>
        <w:t xml:space="preserve">Berufsbörse/Regional </w:t>
      </w:r>
      <w:r w:rsidRPr="006F1BC7">
        <w:rPr>
          <w:b/>
          <w:bCs/>
          <w:color w:val="000000"/>
          <w:sz w:val="28"/>
          <w:szCs w:val="28"/>
          <w:lang w:eastAsia="de-DE"/>
        </w:rPr>
        <w:t xml:space="preserve">im Bereich </w:t>
      </w:r>
      <w:r w:rsidRPr="006566FB">
        <w:rPr>
          <w:b/>
          <w:bCs/>
          <w:color w:val="7030A0"/>
          <w:sz w:val="28"/>
          <w:szCs w:val="28"/>
          <w:lang w:eastAsia="de-DE"/>
        </w:rPr>
        <w:t xml:space="preserve">Gastronomie </w:t>
      </w:r>
    </w:p>
    <w:p w:rsidR="00CD4D76" w:rsidRPr="006F1BC7" w:rsidRDefault="00CD4D76" w:rsidP="00CD4D76">
      <w:pPr>
        <w:jc w:val="center"/>
        <w:rPr>
          <w:b/>
          <w:bCs/>
          <w:color w:val="000000"/>
          <w:sz w:val="28"/>
          <w:szCs w:val="28"/>
          <w:lang w:eastAsia="de-DE"/>
        </w:rPr>
      </w:pPr>
      <w:r>
        <w:rPr>
          <w:b/>
          <w:bCs/>
          <w:color w:val="000000"/>
          <w:sz w:val="28"/>
          <w:szCs w:val="28"/>
          <w:lang w:eastAsia="de-DE"/>
        </w:rPr>
        <w:t>in Ihrem Klassenzimmer</w:t>
      </w:r>
    </w:p>
    <w:p w:rsidR="00CD4D76" w:rsidRPr="009A3177" w:rsidRDefault="00CD4D76" w:rsidP="00CD4D76">
      <w:pPr>
        <w:jc w:val="center"/>
        <w:rPr>
          <w:b/>
          <w:bCs/>
          <w:color w:val="000000"/>
          <w:lang w:eastAsia="de-DE"/>
        </w:rPr>
      </w:pPr>
    </w:p>
    <w:p w:rsidR="00CD4D76" w:rsidRPr="009A3177" w:rsidRDefault="00CD4D76" w:rsidP="00CD4D76">
      <w:pPr>
        <w:jc w:val="center"/>
        <w:rPr>
          <w:b/>
          <w:bCs/>
          <w:color w:val="000000"/>
          <w:sz w:val="24"/>
          <w:szCs w:val="24"/>
          <w:lang w:eastAsia="de-DE"/>
        </w:rPr>
      </w:pPr>
      <w:r w:rsidRPr="00F50E77">
        <w:rPr>
          <w:b/>
          <w:bCs/>
          <w:color w:val="006600"/>
          <w:sz w:val="40"/>
          <w:szCs w:val="40"/>
          <w:lang w:eastAsia="de-DE"/>
        </w:rPr>
        <w:t>Informieren</w:t>
      </w:r>
      <w:r>
        <w:rPr>
          <w:b/>
          <w:bCs/>
          <w:color w:val="000000"/>
          <w:sz w:val="24"/>
          <w:szCs w:val="24"/>
          <w:lang w:eastAsia="de-DE"/>
        </w:rPr>
        <w:t xml:space="preserve"> Sie sich über </w:t>
      </w:r>
      <w:r w:rsidRPr="00F50E77">
        <w:rPr>
          <w:b/>
          <w:bCs/>
          <w:color w:val="7030A0"/>
          <w:sz w:val="40"/>
          <w:szCs w:val="40"/>
          <w:lang w:eastAsia="de-DE"/>
        </w:rPr>
        <w:t>5</w:t>
      </w:r>
      <w:r>
        <w:rPr>
          <w:b/>
          <w:bCs/>
          <w:color w:val="000000"/>
          <w:sz w:val="24"/>
          <w:szCs w:val="24"/>
          <w:lang w:eastAsia="de-DE"/>
        </w:rPr>
        <w:t xml:space="preserve"> </w:t>
      </w:r>
      <w:r w:rsidRPr="00F50E77">
        <w:rPr>
          <w:b/>
          <w:bCs/>
          <w:color w:val="006600"/>
          <w:sz w:val="24"/>
          <w:szCs w:val="24"/>
          <w:lang w:eastAsia="de-DE"/>
        </w:rPr>
        <w:t xml:space="preserve">Berufe </w:t>
      </w:r>
      <w:r>
        <w:rPr>
          <w:b/>
          <w:bCs/>
          <w:color w:val="000000"/>
          <w:sz w:val="24"/>
          <w:szCs w:val="24"/>
          <w:lang w:eastAsia="de-DE"/>
        </w:rPr>
        <w:t>der Gastronomie.</w:t>
      </w:r>
    </w:p>
    <w:p w:rsidR="00CD4D76" w:rsidRPr="001F1654" w:rsidRDefault="00CD4D76" w:rsidP="00CD4D76">
      <w:pPr>
        <w:jc w:val="both"/>
        <w:rPr>
          <w:bCs/>
          <w:lang w:eastAsia="de-DE"/>
        </w:rPr>
      </w:pPr>
    </w:p>
    <w:tbl>
      <w:tblPr>
        <w:tblpPr w:leftFromText="141" w:rightFromText="141" w:vertAnchor="text" w:horzAnchor="margin" w:tblpY="137"/>
        <w:tblW w:w="74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A0" w:firstRow="1" w:lastRow="0" w:firstColumn="1" w:lastColumn="0" w:noHBand="0" w:noVBand="0"/>
      </w:tblPr>
      <w:tblGrid>
        <w:gridCol w:w="1382"/>
        <w:gridCol w:w="777"/>
        <w:gridCol w:w="5320"/>
      </w:tblGrid>
      <w:tr w:rsidR="00CD4D76" w:rsidRPr="009B4760" w:rsidTr="00B53DF4">
        <w:trPr>
          <w:trHeight w:val="397"/>
        </w:trPr>
        <w:tc>
          <w:tcPr>
            <w:tcW w:w="1382" w:type="dxa"/>
            <w:shd w:val="clear" w:color="auto" w:fill="D9D9D9"/>
            <w:vAlign w:val="center"/>
          </w:tcPr>
          <w:p w:rsidR="00CD4D76" w:rsidRPr="009A3177" w:rsidRDefault="00CD4D76" w:rsidP="00B3201D">
            <w:pPr>
              <w:jc w:val="center"/>
              <w:rPr>
                <w:rFonts w:cs="Times New Roman"/>
                <w:b/>
                <w:lang w:eastAsia="de-DE"/>
              </w:rPr>
            </w:pPr>
            <w:r w:rsidRPr="009A3177">
              <w:rPr>
                <w:rFonts w:cs="Times New Roman"/>
                <w:b/>
                <w:lang w:eastAsia="de-DE"/>
              </w:rPr>
              <w:t>Phase</w:t>
            </w:r>
          </w:p>
        </w:tc>
        <w:tc>
          <w:tcPr>
            <w:tcW w:w="777" w:type="dxa"/>
            <w:shd w:val="clear" w:color="auto" w:fill="D9D9D9"/>
            <w:vAlign w:val="center"/>
          </w:tcPr>
          <w:p w:rsidR="00CD4D76" w:rsidRPr="009A3177" w:rsidRDefault="00CD4D76" w:rsidP="00B3201D">
            <w:pPr>
              <w:jc w:val="center"/>
              <w:rPr>
                <w:rFonts w:cs="Times New Roman"/>
                <w:b/>
                <w:lang w:eastAsia="de-DE"/>
              </w:rPr>
            </w:pPr>
            <w:r w:rsidRPr="009A3177">
              <w:rPr>
                <w:rFonts w:cs="Times New Roman"/>
                <w:b/>
                <w:lang w:eastAsia="de-DE"/>
              </w:rPr>
              <w:t>Zeit</w:t>
            </w:r>
          </w:p>
        </w:tc>
        <w:tc>
          <w:tcPr>
            <w:tcW w:w="5320" w:type="dxa"/>
            <w:shd w:val="clear" w:color="auto" w:fill="D9D9D9"/>
            <w:vAlign w:val="center"/>
          </w:tcPr>
          <w:p w:rsidR="00CD4D76" w:rsidRPr="009A3177" w:rsidRDefault="00CD4D76" w:rsidP="00B3201D">
            <w:pPr>
              <w:jc w:val="center"/>
              <w:rPr>
                <w:rFonts w:cs="Times New Roman"/>
                <w:b/>
                <w:lang w:eastAsia="de-DE"/>
              </w:rPr>
            </w:pPr>
            <w:r w:rsidRPr="009A3177">
              <w:rPr>
                <w:rFonts w:cs="Times New Roman"/>
                <w:b/>
                <w:lang w:eastAsia="de-DE"/>
              </w:rPr>
              <w:t>Aufgabe</w:t>
            </w:r>
          </w:p>
        </w:tc>
      </w:tr>
      <w:tr w:rsidR="00CD4D76" w:rsidRPr="009B4760" w:rsidTr="00B53DF4">
        <w:trPr>
          <w:trHeight w:val="624"/>
        </w:trPr>
        <w:tc>
          <w:tcPr>
            <w:tcW w:w="1382" w:type="dxa"/>
            <w:vAlign w:val="center"/>
          </w:tcPr>
          <w:p w:rsidR="00CD4D76" w:rsidRPr="00C85331" w:rsidRDefault="00CD4D76" w:rsidP="00B3201D">
            <w:pPr>
              <w:jc w:val="center"/>
              <w:rPr>
                <w:b/>
                <w:lang w:eastAsia="de-DE"/>
              </w:rPr>
            </w:pPr>
            <w:r w:rsidRPr="00A61E93">
              <w:rPr>
                <w:noProof/>
                <w:sz w:val="24"/>
                <w:lang w:eastAsia="de-DE"/>
              </w:rPr>
              <w:drawing>
                <wp:inline distT="0" distB="0" distL="0" distR="0" wp14:anchorId="69510982" wp14:editId="64E6B1AB">
                  <wp:extent cx="302701" cy="324000"/>
                  <wp:effectExtent l="0" t="0" r="2540" b="0"/>
                  <wp:docPr id="436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r>
              <w:rPr>
                <w:noProof/>
                <w:lang w:eastAsia="de-DE"/>
              </w:rPr>
              <w:drawing>
                <wp:anchor distT="0" distB="0" distL="114300" distR="114300" simplePos="0" relativeHeight="251829248" behindDoc="0" locked="1" layoutInCell="1" allowOverlap="1" wp14:anchorId="013AC71D" wp14:editId="46F55CC8">
                  <wp:simplePos x="0" y="0"/>
                  <wp:positionH relativeFrom="rightMargin">
                    <wp:posOffset>-3341370</wp:posOffset>
                  </wp:positionH>
                  <wp:positionV relativeFrom="paragraph">
                    <wp:posOffset>463550</wp:posOffset>
                  </wp:positionV>
                  <wp:extent cx="532765" cy="323850"/>
                  <wp:effectExtent l="0" t="0" r="635" b="0"/>
                  <wp:wrapNone/>
                  <wp:docPr id="109" name="Bild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pic:spPr>
                      </pic:pic>
                    </a:graphicData>
                  </a:graphic>
                  <wp14:sizeRelH relativeFrom="page">
                    <wp14:pctWidth>0</wp14:pctWidth>
                  </wp14:sizeRelH>
                  <wp14:sizeRelV relativeFrom="page">
                    <wp14:pctHeight>0</wp14:pctHeight>
                  </wp14:sizeRelV>
                </wp:anchor>
              </w:drawing>
            </w:r>
          </w:p>
        </w:tc>
        <w:tc>
          <w:tcPr>
            <w:tcW w:w="777" w:type="dxa"/>
            <w:vAlign w:val="center"/>
          </w:tcPr>
          <w:p w:rsidR="00CD4D76" w:rsidRPr="00A61E93" w:rsidRDefault="00CD4D76" w:rsidP="00B3201D">
            <w:pPr>
              <w:jc w:val="center"/>
              <w:rPr>
                <w:lang w:eastAsia="de-DE"/>
              </w:rPr>
            </w:pPr>
            <w:r w:rsidRPr="00A61E93">
              <w:rPr>
                <w:lang w:eastAsia="de-DE"/>
              </w:rPr>
              <w:t xml:space="preserve">10 </w:t>
            </w:r>
            <w:r w:rsidR="00F937E0">
              <w:rPr>
                <w:lang w:eastAsia="de-DE"/>
              </w:rPr>
              <w:t>Min.</w:t>
            </w:r>
          </w:p>
        </w:tc>
        <w:tc>
          <w:tcPr>
            <w:tcW w:w="5320" w:type="dxa"/>
            <w:vAlign w:val="center"/>
          </w:tcPr>
          <w:p w:rsidR="00CD4D76" w:rsidRPr="009B4760" w:rsidRDefault="00CD4D76" w:rsidP="00B3201D">
            <w:pPr>
              <w:rPr>
                <w:noProof/>
                <w:lang w:eastAsia="de-DE"/>
              </w:rPr>
            </w:pPr>
            <w:r w:rsidRPr="009B4760">
              <w:rPr>
                <w:noProof/>
                <w:lang w:eastAsia="de-DE"/>
              </w:rPr>
              <w:t>Zur Einstimmung besuchen Sie alle Stati</w:t>
            </w:r>
            <w:r>
              <w:rPr>
                <w:noProof/>
                <w:lang w:eastAsia="de-DE"/>
              </w:rPr>
              <w:t xml:space="preserve">onen. </w:t>
            </w:r>
            <w:r w:rsidRPr="009B4760">
              <w:rPr>
                <w:noProof/>
                <w:lang w:eastAsia="de-DE"/>
              </w:rPr>
              <w:t xml:space="preserve">Nehmen Sie von jeder Station ein </w:t>
            </w:r>
            <w:r w:rsidRPr="009B4760">
              <w:rPr>
                <w:b/>
                <w:bCs/>
                <w:color w:val="000000"/>
                <w:lang w:eastAsia="de-DE"/>
              </w:rPr>
              <w:t>„Lesezeichen“</w:t>
            </w:r>
            <w:r w:rsidRPr="009B4760">
              <w:rPr>
                <w:noProof/>
                <w:color w:val="00B0F0"/>
                <w:lang w:eastAsia="de-DE"/>
              </w:rPr>
              <w:t xml:space="preserve"> </w:t>
            </w:r>
            <w:r>
              <w:rPr>
                <w:noProof/>
                <w:lang w:eastAsia="de-DE"/>
              </w:rPr>
              <w:t xml:space="preserve">zu den ausgewählten </w:t>
            </w:r>
            <w:r w:rsidRPr="009B4760">
              <w:rPr>
                <w:noProof/>
                <w:lang w:eastAsia="de-DE"/>
              </w:rPr>
              <w:t xml:space="preserve">Berufen mit. </w:t>
            </w:r>
          </w:p>
        </w:tc>
      </w:tr>
    </w:tbl>
    <w:p w:rsidR="00CD4D76" w:rsidRPr="009A3177" w:rsidRDefault="00CD4D76" w:rsidP="00CD4D76">
      <w:pPr>
        <w:rPr>
          <w:lang w:eastAsia="de-DE"/>
        </w:rPr>
      </w:pPr>
    </w:p>
    <w:p w:rsidR="00CD4D76" w:rsidRPr="009A3177" w:rsidRDefault="00CD4D76" w:rsidP="00CD4D76">
      <w:pPr>
        <w:rPr>
          <w:lang w:eastAsia="de-DE"/>
        </w:rPr>
      </w:pPr>
    </w:p>
    <w:p w:rsidR="00CD4D76" w:rsidRDefault="00CD4D76" w:rsidP="00CD4D76">
      <w:pPr>
        <w:rPr>
          <w:lang w:eastAsia="de-DE"/>
        </w:rPr>
      </w:pPr>
      <w:r>
        <w:rPr>
          <w:lang w:eastAsia="de-DE"/>
        </w:rPr>
        <w:br w:type="page"/>
      </w:r>
    </w:p>
    <w:tbl>
      <w:tblPr>
        <w:tblW w:w="969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38"/>
        <w:gridCol w:w="4255"/>
        <w:gridCol w:w="189"/>
        <w:gridCol w:w="2116"/>
      </w:tblGrid>
      <w:tr w:rsidR="008F677C" w:rsidRPr="009B4760" w:rsidTr="00B3201D">
        <w:trPr>
          <w:trHeight w:val="769"/>
        </w:trPr>
        <w:tc>
          <w:tcPr>
            <w:tcW w:w="3138" w:type="dxa"/>
            <w:shd w:val="clear" w:color="auto" w:fill="D9D9D9"/>
          </w:tcPr>
          <w:p w:rsidR="008F677C" w:rsidRPr="009B4760" w:rsidRDefault="008F677C" w:rsidP="00B3201D">
            <w:pPr>
              <w:spacing w:before="40" w:after="60" w:line="160" w:lineRule="exact"/>
              <w:rPr>
                <w:color w:val="000000"/>
                <w:sz w:val="12"/>
              </w:rPr>
            </w:pPr>
            <w:r w:rsidRPr="009B4760">
              <w:rPr>
                <w:sz w:val="12"/>
              </w:rPr>
              <w:lastRenderedPageBreak/>
              <w:br w:type="page"/>
              <w:t>Lernfeld</w:t>
            </w:r>
          </w:p>
          <w:p w:rsidR="008F677C" w:rsidRPr="009B4760" w:rsidRDefault="008F677C" w:rsidP="00B3201D">
            <w:pPr>
              <w:rPr>
                <w:b/>
              </w:rPr>
            </w:pPr>
            <w:r w:rsidRPr="009B4760">
              <w:rPr>
                <w:b/>
              </w:rPr>
              <w:t>LF 1</w:t>
            </w:r>
          </w:p>
        </w:tc>
        <w:tc>
          <w:tcPr>
            <w:tcW w:w="4255" w:type="dxa"/>
            <w:shd w:val="clear" w:color="auto" w:fill="D9D9D9"/>
          </w:tcPr>
          <w:p w:rsidR="008F677C" w:rsidRPr="009B4760" w:rsidRDefault="008F677C" w:rsidP="00B3201D">
            <w:pPr>
              <w:spacing w:before="40" w:after="60" w:line="160" w:lineRule="exact"/>
              <w:rPr>
                <w:color w:val="000000"/>
                <w:sz w:val="12"/>
              </w:rPr>
            </w:pPr>
            <w:r w:rsidRPr="009B4760">
              <w:rPr>
                <w:sz w:val="12"/>
              </w:rPr>
              <w:t>Titel</w:t>
            </w:r>
          </w:p>
          <w:p w:rsidR="008F677C" w:rsidRDefault="008F677C" w:rsidP="00B3201D">
            <w:pPr>
              <w:rPr>
                <w:b/>
              </w:rPr>
            </w:pPr>
            <w:r w:rsidRPr="009B4760">
              <w:rPr>
                <w:b/>
              </w:rPr>
              <w:t>Berufe in der Gastronomie</w:t>
            </w:r>
            <w:r>
              <w:rPr>
                <w:b/>
              </w:rPr>
              <w:t xml:space="preserve"> – Teil I</w:t>
            </w:r>
          </w:p>
          <w:p w:rsidR="008F677C" w:rsidRPr="009B4760" w:rsidRDefault="008F677C" w:rsidP="00B3201D">
            <w:pPr>
              <w:rPr>
                <w:b/>
              </w:rPr>
            </w:pPr>
          </w:p>
        </w:tc>
        <w:tc>
          <w:tcPr>
            <w:tcW w:w="189" w:type="dxa"/>
            <w:tcBorders>
              <w:top w:val="nil"/>
              <w:bottom w:val="nil"/>
            </w:tcBorders>
            <w:shd w:val="clear" w:color="auto" w:fill="FFFFFF"/>
          </w:tcPr>
          <w:p w:rsidR="008F677C" w:rsidRPr="009B4760" w:rsidRDefault="008F677C" w:rsidP="00B3201D"/>
        </w:tc>
        <w:tc>
          <w:tcPr>
            <w:tcW w:w="2116" w:type="dxa"/>
            <w:shd w:val="clear" w:color="auto" w:fill="D9D9D9"/>
          </w:tcPr>
          <w:p w:rsidR="008F677C" w:rsidRPr="009A3177" w:rsidRDefault="008F677C" w:rsidP="00B3201D">
            <w:pPr>
              <w:jc w:val="center"/>
              <w:rPr>
                <w:rFonts w:cs="Times New Roman"/>
                <w:b/>
                <w:lang w:eastAsia="de-DE"/>
              </w:rPr>
            </w:pPr>
            <w:r w:rsidRPr="009A3177">
              <w:rPr>
                <w:rFonts w:cs="Times New Roman"/>
                <w:b/>
                <w:lang w:eastAsia="de-DE"/>
              </w:rPr>
              <w:t xml:space="preserve">Ernährung </w:t>
            </w:r>
          </w:p>
          <w:p w:rsidR="008F677C" w:rsidRPr="009A3177" w:rsidRDefault="008F677C" w:rsidP="00B3201D">
            <w:pPr>
              <w:jc w:val="center"/>
              <w:rPr>
                <w:rFonts w:cs="Times New Roman"/>
                <w:b/>
                <w:lang w:eastAsia="de-DE"/>
              </w:rPr>
            </w:pPr>
            <w:r w:rsidRPr="009A3177">
              <w:rPr>
                <w:rFonts w:cs="Times New Roman"/>
                <w:b/>
                <w:lang w:eastAsia="de-DE"/>
              </w:rPr>
              <w:t>und Gastronomie</w:t>
            </w:r>
          </w:p>
          <w:p w:rsidR="008F677C" w:rsidRPr="009A3177" w:rsidRDefault="008F677C" w:rsidP="00B3201D">
            <w:pPr>
              <w:jc w:val="center"/>
              <w:rPr>
                <w:rFonts w:cs="Times New Roman"/>
                <w:b/>
                <w:lang w:eastAsia="de-DE"/>
              </w:rPr>
            </w:pPr>
            <w:r w:rsidRPr="009A3177">
              <w:rPr>
                <w:rFonts w:cs="Times New Roman"/>
                <w:b/>
                <w:lang w:eastAsia="de-DE"/>
              </w:rPr>
              <w:t>EG1.01.</w:t>
            </w:r>
            <w:r w:rsidRPr="0087114E">
              <w:rPr>
                <w:rFonts w:cs="Times New Roman"/>
                <w:b/>
                <w:lang w:eastAsia="de-DE"/>
              </w:rPr>
              <w:t>02.02</w:t>
            </w:r>
          </w:p>
        </w:tc>
      </w:tr>
    </w:tbl>
    <w:p w:rsidR="008F677C" w:rsidRDefault="008F677C" w:rsidP="008F677C">
      <w:pPr>
        <w:rPr>
          <w:lang w:eastAsia="de-DE"/>
        </w:rPr>
      </w:pPr>
      <w:r w:rsidRPr="0087114E">
        <w:rPr>
          <w:noProof/>
          <w:sz w:val="24"/>
          <w:lang w:eastAsia="de-DE"/>
        </w:rPr>
        <w:drawing>
          <wp:anchor distT="0" distB="0" distL="114300" distR="114300" simplePos="0" relativeHeight="251840512" behindDoc="0" locked="0" layoutInCell="0" allowOverlap="1" wp14:anchorId="4DF535CE" wp14:editId="531DFA46">
            <wp:simplePos x="0" y="0"/>
            <wp:positionH relativeFrom="rightMargin">
              <wp:posOffset>828040</wp:posOffset>
            </wp:positionH>
            <wp:positionV relativeFrom="paragraph">
              <wp:posOffset>0</wp:posOffset>
            </wp:positionV>
            <wp:extent cx="349200" cy="320400"/>
            <wp:effectExtent l="0" t="0" r="0" b="3810"/>
            <wp:wrapNone/>
            <wp:docPr id="437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114E">
        <w:rPr>
          <w:noProof/>
          <w:sz w:val="24"/>
          <w:lang w:eastAsia="de-DE"/>
        </w:rPr>
        <w:drawing>
          <wp:anchor distT="0" distB="0" distL="114300" distR="114300" simplePos="0" relativeHeight="251839488" behindDoc="0" locked="0" layoutInCell="0" allowOverlap="1" wp14:anchorId="4017327C" wp14:editId="54F89DD5">
            <wp:simplePos x="0" y="0"/>
            <wp:positionH relativeFrom="rightMargin">
              <wp:posOffset>467995</wp:posOffset>
            </wp:positionH>
            <wp:positionV relativeFrom="paragraph">
              <wp:posOffset>0</wp:posOffset>
            </wp:positionV>
            <wp:extent cx="349885" cy="320675"/>
            <wp:effectExtent l="0" t="0" r="0" b="3175"/>
            <wp:wrapNone/>
            <wp:docPr id="437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114E">
        <w:rPr>
          <w:noProof/>
          <w:sz w:val="24"/>
          <w:lang w:eastAsia="de-DE"/>
        </w:rPr>
        <w:drawing>
          <wp:anchor distT="0" distB="0" distL="114300" distR="114300" simplePos="0" relativeHeight="251838464" behindDoc="0" locked="0" layoutInCell="0" allowOverlap="1" wp14:anchorId="60CBC599" wp14:editId="04687AE4">
            <wp:simplePos x="0" y="0"/>
            <wp:positionH relativeFrom="rightMargin">
              <wp:posOffset>107950</wp:posOffset>
            </wp:positionH>
            <wp:positionV relativeFrom="paragraph">
              <wp:posOffset>0</wp:posOffset>
            </wp:positionV>
            <wp:extent cx="349885" cy="320675"/>
            <wp:effectExtent l="0" t="0" r="0" b="3175"/>
            <wp:wrapNone/>
            <wp:docPr id="437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F677C" w:rsidRPr="009A3177" w:rsidRDefault="008F677C" w:rsidP="008F677C">
      <w:pPr>
        <w:pStyle w:val="Textkrper"/>
      </w:pPr>
      <w:r w:rsidRPr="0087114E">
        <w:rPr>
          <w:b/>
          <w:noProof/>
          <w:sz w:val="24"/>
        </w:rPr>
        <mc:AlternateContent>
          <mc:Choice Requires="wps">
            <w:drawing>
              <wp:anchor distT="0" distB="0" distL="114300" distR="114300" simplePos="0" relativeHeight="251834368" behindDoc="0" locked="0" layoutInCell="1" allowOverlap="1" wp14:anchorId="373F3D6B" wp14:editId="1023FB61">
                <wp:simplePos x="0" y="0"/>
                <wp:positionH relativeFrom="column">
                  <wp:posOffset>3450590</wp:posOffset>
                </wp:positionH>
                <wp:positionV relativeFrom="paragraph">
                  <wp:posOffset>98425</wp:posOffset>
                </wp:positionV>
                <wp:extent cx="2472690" cy="882015"/>
                <wp:effectExtent l="57150" t="38100" r="0" b="70485"/>
                <wp:wrapNone/>
                <wp:docPr id="4370" name="Pfeil nach rechts 43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72690" cy="882015"/>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0427D5" w:rsidRDefault="00333930" w:rsidP="008F677C">
                            <w:pPr>
                              <w:jc w:val="center"/>
                              <w:rPr>
                                <w:b/>
                                <w:sz w:val="28"/>
                                <w:szCs w:val="28"/>
                              </w:rPr>
                            </w:pPr>
                            <w:r w:rsidRPr="0032143E">
                              <w:rPr>
                                <w:b/>
                                <w:color w:val="00B050"/>
                                <w:sz w:val="36"/>
                                <w:szCs w:val="36"/>
                              </w:rPr>
                              <w:t>L</w:t>
                            </w:r>
                            <w:r>
                              <w:rPr>
                                <w:b/>
                                <w:color w:val="7030A0"/>
                                <w:sz w:val="36"/>
                                <w:szCs w:val="36"/>
                              </w:rPr>
                              <w:t>ese</w:t>
                            </w:r>
                            <w:r w:rsidRPr="0032143E">
                              <w:rPr>
                                <w:b/>
                                <w:color w:val="00B050"/>
                                <w:sz w:val="36"/>
                                <w:szCs w:val="36"/>
                              </w:rPr>
                              <w:t>z</w:t>
                            </w:r>
                            <w:r>
                              <w:rPr>
                                <w:b/>
                                <w:color w:val="7030A0"/>
                                <w:sz w:val="36"/>
                                <w:szCs w:val="36"/>
                              </w:rPr>
                              <w:t>eichen</w:t>
                            </w:r>
                            <w:r w:rsidRPr="000427D5">
                              <w:rPr>
                                <w:b/>
                                <w:sz w:val="28"/>
                                <w:szCs w:val="28"/>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370" o:spid="_x0000_s1138" type="#_x0000_t13" style="position:absolute;left:0;text-align:left;margin-left:271.7pt;margin-top:7.75pt;width:194.7pt;height:69.4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" adj="17748" fillcolor="#c9b5e8" stroked="f">
                <v:fill color2="#f0eaf9" rotate="t" angle="180" colors="0 #c9b5e8;22938f #d9cbee;1 #f0eaf9" focus="100%" type="gradient"/>
                <v:shadow on="t" color="black" opacity="24903f" origin=",.5" offset="0,.55556mm"/>
                <v:path arrowok="t"/>
                <v:textbox>
                  <w:txbxContent>
                    <w:p w:rsidR="00333930" w:rsidRPr="000427D5" w:rsidRDefault="00333930" w:rsidP="008F677C">
                      <w:pPr>
                        <w:jc w:val="center"/>
                        <w:rPr>
                          <w:b/>
                          <w:sz w:val="28"/>
                          <w:szCs w:val="28"/>
                        </w:rPr>
                      </w:pPr>
                      <w:r w:rsidRPr="0032143E">
                        <w:rPr>
                          <w:b/>
                          <w:color w:val="00B050"/>
                          <w:sz w:val="36"/>
                          <w:szCs w:val="36"/>
                        </w:rPr>
                        <w:t>L</w:t>
                      </w:r>
                      <w:r>
                        <w:rPr>
                          <w:b/>
                          <w:color w:val="7030A0"/>
                          <w:sz w:val="36"/>
                          <w:szCs w:val="36"/>
                        </w:rPr>
                        <w:t>ese</w:t>
                      </w:r>
                      <w:r w:rsidRPr="0032143E">
                        <w:rPr>
                          <w:b/>
                          <w:color w:val="00B050"/>
                          <w:sz w:val="36"/>
                          <w:szCs w:val="36"/>
                        </w:rPr>
                        <w:t>z</w:t>
                      </w:r>
                      <w:r>
                        <w:rPr>
                          <w:b/>
                          <w:color w:val="7030A0"/>
                          <w:sz w:val="36"/>
                          <w:szCs w:val="36"/>
                        </w:rPr>
                        <w:t>eichen</w:t>
                      </w:r>
                      <w:r w:rsidRPr="000427D5">
                        <w:rPr>
                          <w:b/>
                          <w:sz w:val="28"/>
                          <w:szCs w:val="28"/>
                        </w:rPr>
                        <w:t xml:space="preserve"> </w:t>
                      </w:r>
                    </w:p>
                  </w:txbxContent>
                </v:textbox>
              </v:shape>
            </w:pict>
          </mc:Fallback>
        </mc:AlternateContent>
      </w:r>
      <w:r w:rsidRPr="0087114E">
        <w:rPr>
          <w:b/>
          <w:noProof/>
          <w:sz w:val="24"/>
        </w:rPr>
        <w:drawing>
          <wp:anchor distT="0" distB="0" distL="114300" distR="114300" simplePos="0" relativeHeight="251832320" behindDoc="1" locked="1" layoutInCell="1" allowOverlap="1" wp14:anchorId="4F6F72FB" wp14:editId="019AF09D">
            <wp:simplePos x="0" y="0"/>
            <wp:positionH relativeFrom="column">
              <wp:posOffset>661670</wp:posOffset>
            </wp:positionH>
            <wp:positionV relativeFrom="margin">
              <wp:posOffset>7785735</wp:posOffset>
            </wp:positionV>
            <wp:extent cx="1540510" cy="1158875"/>
            <wp:effectExtent l="0" t="0" r="2540" b="3175"/>
            <wp:wrapTight wrapText="bothSides">
              <wp:wrapPolygon edited="0">
                <wp:start x="1068" y="0"/>
                <wp:lineTo x="0" y="710"/>
                <wp:lineTo x="0" y="20949"/>
                <wp:lineTo x="1068" y="21304"/>
                <wp:lineTo x="20300" y="21304"/>
                <wp:lineTo x="21369" y="20949"/>
                <wp:lineTo x="21369" y="710"/>
                <wp:lineTo x="20300" y="0"/>
                <wp:lineTo x="1068" y="0"/>
              </wp:wrapPolygon>
            </wp:wrapTight>
            <wp:docPr id="111" name="Grafik 1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1020615.JPG"/>
                    <pic:cNvPicPr/>
                  </pic:nvPicPr>
                  <pic:blipFill>
                    <a:blip r:embed="rId144" cstate="print">
                      <a:extLst/>
                    </a:blip>
                    <a:stretch>
                      <a:fillRect/>
                    </a:stretch>
                  </pic:blipFill>
                  <pic:spPr>
                    <a:xfrm>
                      <a:off x="0" y="0"/>
                      <a:ext cx="1540510" cy="115887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Pr="0087114E">
        <w:rPr>
          <w:b/>
          <w:noProof/>
          <w:sz w:val="24"/>
        </w:rPr>
        <mc:AlternateContent>
          <mc:Choice Requires="wps">
            <w:drawing>
              <wp:anchor distT="0" distB="0" distL="114300" distR="114300" simplePos="0" relativeHeight="251831296" behindDoc="1" locked="1" layoutInCell="1" allowOverlap="1" wp14:anchorId="300D59F4" wp14:editId="0B40B1D9">
                <wp:simplePos x="0" y="0"/>
                <wp:positionH relativeFrom="column">
                  <wp:posOffset>368935</wp:posOffset>
                </wp:positionH>
                <wp:positionV relativeFrom="margin">
                  <wp:posOffset>2608580</wp:posOffset>
                </wp:positionV>
                <wp:extent cx="2159635" cy="6479540"/>
                <wp:effectExtent l="0" t="0" r="0" b="0"/>
                <wp:wrapTight wrapText="bothSides">
                  <wp:wrapPolygon edited="0">
                    <wp:start x="0" y="0"/>
                    <wp:lineTo x="0" y="21528"/>
                    <wp:lineTo x="21340" y="21528"/>
                    <wp:lineTo x="21340" y="0"/>
                    <wp:lineTo x="0" y="0"/>
                  </wp:wrapPolygon>
                </wp:wrapTight>
                <wp:docPr id="4371" name="Textfeld 9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59635" cy="6479540"/>
                        </a:xfrm>
                        <a:prstGeom prst="rect">
                          <a:avLst/>
                        </a:prstGeom>
                        <a:gradFill rotWithShape="0">
                          <a:gsLst>
                            <a:gs pos="0">
                              <a:srgbClr val="FCD5B5"/>
                            </a:gs>
                            <a:gs pos="33000">
                              <a:srgbClr val="FCD5B5"/>
                            </a:gs>
                            <a:gs pos="48000">
                              <a:srgbClr val="F7994C"/>
                            </a:gs>
                            <a:gs pos="100000">
                              <a:srgbClr val="FDE9D9"/>
                            </a:gs>
                          </a:gsLst>
                          <a:lin ang="16200000" scaled="1"/>
                        </a:gradFill>
                        <a:ln>
                          <a:noFill/>
                        </a:ln>
                        <a:extLst>
                          <a:ext uri="{91240B29-F687-4F45-9708-019B960494DF}">
                            <a14:hiddenLine xmlns:a14="http://schemas.microsoft.com/office/drawing/2010/main" w="38100">
                              <a:solidFill>
                                <a:srgbClr val="000000"/>
                              </a:solidFill>
                              <a:miter lim="800000"/>
                              <a:headEnd/>
                              <a:tailEnd/>
                            </a14:hiddenLine>
                          </a:ext>
                        </a:extLst>
                      </wps:spPr>
                      <wps:txbx>
                        <w:txbxContent>
                          <w:p w:rsidR="00333930" w:rsidRPr="006A7A1D" w:rsidRDefault="00333930" w:rsidP="008F677C">
                            <w:pPr>
                              <w:jc w:val="center"/>
                              <w:rPr>
                                <w:rStyle w:val="Fett"/>
                                <w:bCs w:val="0"/>
                                <w:sz w:val="72"/>
                                <w:szCs w:val="72"/>
                              </w:rPr>
                            </w:pPr>
                            <w:r>
                              <w:rPr>
                                <w:rStyle w:val="Fett"/>
                                <w:bCs w:val="0"/>
                                <w:color w:val="00B050"/>
                                <w:sz w:val="72"/>
                                <w:szCs w:val="72"/>
                              </w:rPr>
                              <w:t>C</w:t>
                            </w:r>
                            <w:r w:rsidRPr="006A7A1D">
                              <w:rPr>
                                <w:rStyle w:val="Fett"/>
                                <w:bCs w:val="0"/>
                                <w:color w:val="7030A0"/>
                                <w:sz w:val="72"/>
                                <w:szCs w:val="72"/>
                              </w:rPr>
                              <w:t>R</w:t>
                            </w:r>
                          </w:p>
                          <w:p w:rsidR="00333930" w:rsidRPr="009447ED" w:rsidRDefault="00333930" w:rsidP="008F677C">
                            <w:pPr>
                              <w:pStyle w:val="Abstandszeile"/>
                              <w:jc w:val="center"/>
                              <w:rPr>
                                <w:rStyle w:val="Fett"/>
                                <w:bCs w:val="0"/>
                                <w:sz w:val="36"/>
                                <w:szCs w:val="36"/>
                              </w:rPr>
                            </w:pPr>
                            <w:r w:rsidRPr="009447ED">
                              <w:rPr>
                                <w:rStyle w:val="Fett"/>
                                <w:bCs w:val="0"/>
                                <w:color w:val="00B050"/>
                                <w:sz w:val="36"/>
                                <w:szCs w:val="36"/>
                              </w:rPr>
                              <w:t>C</w:t>
                            </w:r>
                            <w:r w:rsidRPr="009447ED">
                              <w:rPr>
                                <w:rStyle w:val="Fett"/>
                                <w:bCs w:val="0"/>
                                <w:sz w:val="36"/>
                                <w:szCs w:val="36"/>
                              </w:rPr>
                              <w:t>hance</w:t>
                            </w:r>
                            <w:r w:rsidRPr="009447ED">
                              <w:rPr>
                                <w:rStyle w:val="Fett"/>
                                <w:bCs w:val="0"/>
                                <w:color w:val="7030A0"/>
                                <w:sz w:val="36"/>
                                <w:szCs w:val="36"/>
                              </w:rPr>
                              <w:t xml:space="preserve"> </w:t>
                            </w:r>
                            <w:r w:rsidRPr="009447ED">
                              <w:rPr>
                                <w:rStyle w:val="Fett"/>
                                <w:bCs w:val="0"/>
                                <w:sz w:val="36"/>
                                <w:szCs w:val="36"/>
                              </w:rPr>
                              <w:t xml:space="preserve">– </w:t>
                            </w:r>
                            <w:r w:rsidRPr="009447ED">
                              <w:rPr>
                                <w:rStyle w:val="Fett"/>
                                <w:bCs w:val="0"/>
                                <w:color w:val="7030A0"/>
                                <w:sz w:val="36"/>
                                <w:szCs w:val="36"/>
                              </w:rPr>
                              <w:t>R</w:t>
                            </w:r>
                            <w:r w:rsidRPr="009447ED">
                              <w:rPr>
                                <w:rStyle w:val="Fett"/>
                                <w:bCs w:val="0"/>
                                <w:sz w:val="36"/>
                                <w:szCs w:val="36"/>
                              </w:rPr>
                              <w:t>egional</w:t>
                            </w:r>
                          </w:p>
                          <w:p w:rsidR="00333930" w:rsidRPr="00FB4FB3" w:rsidRDefault="00333930" w:rsidP="008F677C">
                            <w:pPr>
                              <w:pStyle w:val="Abstandszeile"/>
                              <w:jc w:val="right"/>
                              <w:rPr>
                                <w:rStyle w:val="Fett"/>
                                <w:bCs w:val="0"/>
                                <w:szCs w:val="16"/>
                              </w:rPr>
                            </w:pPr>
                          </w:p>
                          <w:p w:rsidR="00333930" w:rsidRDefault="00333930" w:rsidP="008F677C">
                            <w:pPr>
                              <w:pStyle w:val="Abstandszeile"/>
                              <w:jc w:val="center"/>
                              <w:rPr>
                                <w:rStyle w:val="Fett"/>
                                <w:bCs w:val="0"/>
                                <w:sz w:val="24"/>
                              </w:rPr>
                            </w:pPr>
                            <w:r w:rsidRPr="006A7A1D">
                              <w:rPr>
                                <w:rStyle w:val="Fett"/>
                                <w:bCs w:val="0"/>
                                <w:sz w:val="24"/>
                              </w:rPr>
                              <w:t>Finde</w:t>
                            </w:r>
                            <w:r>
                              <w:rPr>
                                <w:rStyle w:val="Fett"/>
                                <w:bCs w:val="0"/>
                                <w:sz w:val="24"/>
                              </w:rPr>
                              <w:t xml:space="preserve"> </w:t>
                            </w:r>
                            <w:r w:rsidRPr="006A7A1D">
                              <w:rPr>
                                <w:rStyle w:val="Fett"/>
                                <w:bCs w:val="0"/>
                                <w:color w:val="00B050"/>
                                <w:sz w:val="32"/>
                                <w:szCs w:val="32"/>
                              </w:rPr>
                              <w:t>Deinen</w:t>
                            </w:r>
                            <w:r w:rsidRPr="006A7A1D">
                              <w:rPr>
                                <w:rStyle w:val="Fett"/>
                                <w:bCs w:val="0"/>
                                <w:color w:val="00B050"/>
                                <w:sz w:val="24"/>
                              </w:rPr>
                              <w:t xml:space="preserve"> </w:t>
                            </w:r>
                            <w:r>
                              <w:rPr>
                                <w:rStyle w:val="Fett"/>
                                <w:bCs w:val="0"/>
                                <w:sz w:val="24"/>
                              </w:rPr>
                              <w:t>Beruf</w:t>
                            </w:r>
                          </w:p>
                          <w:p w:rsidR="00333930" w:rsidRPr="00D20E03" w:rsidRDefault="00333930" w:rsidP="008F677C">
                            <w:pPr>
                              <w:jc w:val="center"/>
                              <w:rPr>
                                <w:rStyle w:val="Fett"/>
                                <w:bCs w:val="0"/>
                                <w:sz w:val="18"/>
                                <w:szCs w:val="18"/>
                              </w:rPr>
                            </w:pPr>
                          </w:p>
                          <w:p w:rsidR="00333930" w:rsidRPr="006A7A1D" w:rsidRDefault="00333930" w:rsidP="008F677C">
                            <w:pPr>
                              <w:pBdr>
                                <w:top w:val="dotted" w:sz="18" w:space="1" w:color="auto"/>
                                <w:bottom w:val="dotted" w:sz="18" w:space="1" w:color="auto"/>
                              </w:pBdr>
                              <w:jc w:val="center"/>
                              <w:rPr>
                                <w:rStyle w:val="Fett"/>
                                <w:bCs w:val="0"/>
                                <w:color w:val="7030A0"/>
                                <w:sz w:val="36"/>
                                <w:szCs w:val="36"/>
                              </w:rPr>
                            </w:pPr>
                            <w:r w:rsidRPr="006A7A1D">
                              <w:rPr>
                                <w:rStyle w:val="Fett"/>
                                <w:bCs w:val="0"/>
                                <w:color w:val="7030A0"/>
                                <w:sz w:val="36"/>
                                <w:szCs w:val="36"/>
                              </w:rPr>
                              <w:t>Fachkraft</w:t>
                            </w:r>
                          </w:p>
                          <w:p w:rsidR="00333930" w:rsidRPr="006A7A1D" w:rsidRDefault="00333930" w:rsidP="008F677C">
                            <w:pPr>
                              <w:pBdr>
                                <w:top w:val="dotted" w:sz="18" w:space="1" w:color="auto"/>
                                <w:bottom w:val="dotted" w:sz="18" w:space="1" w:color="auto"/>
                              </w:pBdr>
                              <w:jc w:val="center"/>
                              <w:rPr>
                                <w:rStyle w:val="Fett"/>
                                <w:bCs w:val="0"/>
                                <w:color w:val="7030A0"/>
                                <w:sz w:val="36"/>
                                <w:szCs w:val="36"/>
                              </w:rPr>
                            </w:pPr>
                            <w:r w:rsidRPr="006A7A1D">
                              <w:rPr>
                                <w:rStyle w:val="Fett"/>
                                <w:bCs w:val="0"/>
                                <w:color w:val="7030A0"/>
                                <w:sz w:val="36"/>
                                <w:szCs w:val="36"/>
                              </w:rPr>
                              <w:t xml:space="preserve"> im Gastgewerbe</w:t>
                            </w:r>
                          </w:p>
                          <w:p w:rsidR="00333930" w:rsidRDefault="00333930" w:rsidP="008F677C">
                            <w:pPr>
                              <w:jc w:val="center"/>
                              <w:rPr>
                                <w:rStyle w:val="Fett"/>
                                <w:bCs w:val="0"/>
                                <w:color w:val="00B050"/>
                                <w:sz w:val="24"/>
                              </w:rPr>
                            </w:pPr>
                            <w:r w:rsidRPr="007665ED">
                              <w:rPr>
                                <w:rStyle w:val="Fett"/>
                                <w:bCs w:val="0"/>
                                <w:color w:val="00B050"/>
                                <w:sz w:val="24"/>
                              </w:rPr>
                              <w:t>Hauptschulabschluss</w:t>
                            </w:r>
                          </w:p>
                          <w:p w:rsidR="00333930" w:rsidRPr="007665ED" w:rsidRDefault="00333930" w:rsidP="008F677C">
                            <w:pPr>
                              <w:jc w:val="center"/>
                              <w:rPr>
                                <w:rStyle w:val="Fett"/>
                                <w:bCs w:val="0"/>
                                <w:color w:val="00B050"/>
                                <w:sz w:val="24"/>
                              </w:rPr>
                            </w:pPr>
                          </w:p>
                          <w:p w:rsidR="00333930" w:rsidRPr="00C551F5" w:rsidRDefault="00333930" w:rsidP="008F677C">
                            <w:pPr>
                              <w:jc w:val="center"/>
                              <w:rPr>
                                <w:rStyle w:val="Fett"/>
                                <w:bCs w:val="0"/>
                              </w:rPr>
                            </w:pPr>
                            <w:r w:rsidRPr="00C551F5">
                              <w:rPr>
                                <w:rStyle w:val="Fett"/>
                                <w:bCs w:val="0"/>
                              </w:rPr>
                              <w:t>Ausbildungsdauer: 2 Jahre</w:t>
                            </w:r>
                          </w:p>
                          <w:p w:rsidR="00333930" w:rsidRPr="00C551F5" w:rsidRDefault="00333930" w:rsidP="008F677C">
                            <w:pPr>
                              <w:jc w:val="center"/>
                              <w:rPr>
                                <w:rStyle w:val="Fett"/>
                                <w:bCs w:val="0"/>
                              </w:rPr>
                            </w:pPr>
                          </w:p>
                          <w:p w:rsidR="00333930" w:rsidRDefault="00333930" w:rsidP="008F677C">
                            <w:pPr>
                              <w:jc w:val="center"/>
                              <w:rPr>
                                <w:rStyle w:val="Fett"/>
                                <w:b w:val="0"/>
                                <w:bCs w:val="0"/>
                                <w:sz w:val="24"/>
                              </w:rPr>
                            </w:pPr>
                            <w:r w:rsidRPr="00D768A0">
                              <w:rPr>
                                <w:rStyle w:val="Fett"/>
                                <w:bCs w:val="0"/>
                                <w:sz w:val="24"/>
                              </w:rPr>
                              <w:t>Arbeit in gastronomischen</w:t>
                            </w:r>
                          </w:p>
                          <w:p w:rsidR="00333930" w:rsidRPr="00D768A0" w:rsidRDefault="00333930" w:rsidP="008F677C">
                            <w:pPr>
                              <w:jc w:val="center"/>
                              <w:rPr>
                                <w:rStyle w:val="Fett"/>
                                <w:b w:val="0"/>
                                <w:bCs w:val="0"/>
                                <w:sz w:val="24"/>
                              </w:rPr>
                            </w:pPr>
                            <w:r w:rsidRPr="00D768A0">
                              <w:rPr>
                                <w:rStyle w:val="Fett"/>
                                <w:bCs w:val="0"/>
                                <w:sz w:val="24"/>
                              </w:rPr>
                              <w:t xml:space="preserve"> Betrieben wie Hotels,</w:t>
                            </w:r>
                            <w:r>
                              <w:rPr>
                                <w:rStyle w:val="Fett"/>
                                <w:bCs w:val="0"/>
                                <w:sz w:val="24"/>
                              </w:rPr>
                              <w:t xml:space="preserve"> </w:t>
                            </w:r>
                          </w:p>
                          <w:p w:rsidR="00333930" w:rsidRPr="00D768A0" w:rsidRDefault="00333930" w:rsidP="008F677C">
                            <w:pPr>
                              <w:jc w:val="center"/>
                              <w:rPr>
                                <w:rStyle w:val="Fett"/>
                                <w:b w:val="0"/>
                                <w:bCs w:val="0"/>
                                <w:sz w:val="24"/>
                              </w:rPr>
                            </w:pPr>
                            <w:r w:rsidRPr="00D768A0">
                              <w:rPr>
                                <w:rStyle w:val="Fett"/>
                                <w:bCs w:val="0"/>
                                <w:sz w:val="24"/>
                              </w:rPr>
                              <w:t xml:space="preserve"> Restaurants, Cafés,</w:t>
                            </w:r>
                          </w:p>
                          <w:p w:rsidR="00333930" w:rsidRDefault="00333930" w:rsidP="008F677C">
                            <w:pPr>
                              <w:jc w:val="center"/>
                              <w:rPr>
                                <w:rStyle w:val="Fett"/>
                                <w:bCs w:val="0"/>
                                <w:sz w:val="24"/>
                              </w:rPr>
                            </w:pPr>
                            <w:r w:rsidRPr="00D768A0">
                              <w:rPr>
                                <w:rStyle w:val="Fett"/>
                                <w:bCs w:val="0"/>
                                <w:sz w:val="24"/>
                              </w:rPr>
                              <w:t xml:space="preserve"> Kantinen, Cateringfirmen</w:t>
                            </w:r>
                            <w:r>
                              <w:rPr>
                                <w:rStyle w:val="Fett"/>
                                <w:bCs w:val="0"/>
                                <w:sz w:val="24"/>
                              </w:rPr>
                              <w:t>, Pensionen, Tagungshäuser …</w:t>
                            </w:r>
                          </w:p>
                          <w:p w:rsidR="00333930" w:rsidRPr="006530EE" w:rsidRDefault="00333930" w:rsidP="008F677C">
                            <w:pPr>
                              <w:jc w:val="center"/>
                              <w:rPr>
                                <w:rStyle w:val="Fett"/>
                                <w:bCs w:val="0"/>
                                <w:sz w:val="16"/>
                                <w:szCs w:val="16"/>
                              </w:rPr>
                            </w:pPr>
                          </w:p>
                          <w:p w:rsidR="00333930" w:rsidRPr="00BD79A0" w:rsidRDefault="00333930" w:rsidP="008F677C">
                            <w:pPr>
                              <w:rPr>
                                <w:rStyle w:val="Fett"/>
                                <w:bCs w:val="0"/>
                                <w:color w:val="7030A0"/>
                                <w:sz w:val="24"/>
                              </w:rPr>
                            </w:pPr>
                            <w:r>
                              <w:rPr>
                                <w:rStyle w:val="Fett"/>
                                <w:bCs w:val="0"/>
                                <w:color w:val="7030A0"/>
                                <w:sz w:val="24"/>
                              </w:rPr>
                              <w:t>Aufgaben</w:t>
                            </w:r>
                            <w:r w:rsidRPr="00BD79A0">
                              <w:rPr>
                                <w:rStyle w:val="Fett"/>
                                <w:bCs w:val="0"/>
                                <w:color w:val="7030A0"/>
                                <w:sz w:val="24"/>
                              </w:rPr>
                              <w:t>:</w:t>
                            </w:r>
                          </w:p>
                          <w:p w:rsidR="00333930" w:rsidRPr="00C013B9" w:rsidRDefault="00333930" w:rsidP="006D5E23">
                            <w:pPr>
                              <w:pStyle w:val="Listenabsatz"/>
                              <w:numPr>
                                <w:ilvl w:val="0"/>
                                <w:numId w:val="22"/>
                              </w:numPr>
                              <w:rPr>
                                <w:rStyle w:val="Fett"/>
                                <w:b w:val="0"/>
                                <w:bCs w:val="0"/>
                                <w:sz w:val="24"/>
                              </w:rPr>
                            </w:pPr>
                            <w:r w:rsidRPr="00C013B9">
                              <w:rPr>
                                <w:rStyle w:val="Fett"/>
                                <w:bCs w:val="0"/>
                                <w:sz w:val="24"/>
                              </w:rPr>
                              <w:t>Gäste</w:t>
                            </w:r>
                            <w:r>
                              <w:rPr>
                                <w:rStyle w:val="Fett"/>
                                <w:bCs w:val="0"/>
                                <w:sz w:val="24"/>
                              </w:rPr>
                              <w:t xml:space="preserve"> betreuen</w:t>
                            </w:r>
                            <w:r w:rsidRPr="00C013B9">
                              <w:rPr>
                                <w:rStyle w:val="Fett"/>
                                <w:bCs w:val="0"/>
                                <w:sz w:val="24"/>
                              </w:rPr>
                              <w:t xml:space="preserve"> </w:t>
                            </w:r>
                          </w:p>
                          <w:p w:rsidR="00333930" w:rsidRPr="00C013B9" w:rsidRDefault="00333930" w:rsidP="006D5E23">
                            <w:pPr>
                              <w:pStyle w:val="Listenabsatz"/>
                              <w:numPr>
                                <w:ilvl w:val="0"/>
                                <w:numId w:val="22"/>
                              </w:numPr>
                              <w:rPr>
                                <w:rStyle w:val="Fett"/>
                                <w:b w:val="0"/>
                                <w:bCs w:val="0"/>
                                <w:sz w:val="24"/>
                              </w:rPr>
                            </w:pPr>
                            <w:r w:rsidRPr="00C013B9">
                              <w:rPr>
                                <w:rStyle w:val="Fett"/>
                                <w:bCs w:val="0"/>
                                <w:sz w:val="24"/>
                              </w:rPr>
                              <w:t>Gäste</w:t>
                            </w:r>
                            <w:r>
                              <w:rPr>
                                <w:rStyle w:val="Fett"/>
                                <w:bCs w:val="0"/>
                                <w:sz w:val="24"/>
                              </w:rPr>
                              <w:t xml:space="preserve"> bedienen</w:t>
                            </w:r>
                          </w:p>
                          <w:p w:rsidR="00333930" w:rsidRPr="00C013B9" w:rsidRDefault="00333930" w:rsidP="006D5E23">
                            <w:pPr>
                              <w:pStyle w:val="Listenabsatz"/>
                              <w:numPr>
                                <w:ilvl w:val="0"/>
                                <w:numId w:val="22"/>
                              </w:numPr>
                              <w:rPr>
                                <w:rStyle w:val="Fett"/>
                                <w:b w:val="0"/>
                                <w:bCs w:val="0"/>
                                <w:sz w:val="24"/>
                              </w:rPr>
                            </w:pPr>
                            <w:r w:rsidRPr="00C013B9">
                              <w:rPr>
                                <w:rStyle w:val="Fett"/>
                                <w:bCs w:val="0"/>
                                <w:sz w:val="24"/>
                              </w:rPr>
                              <w:t>Gäste</w:t>
                            </w:r>
                            <w:r>
                              <w:rPr>
                                <w:rStyle w:val="Fett"/>
                                <w:bCs w:val="0"/>
                                <w:sz w:val="24"/>
                              </w:rPr>
                              <w:t xml:space="preserve"> beraten</w:t>
                            </w:r>
                          </w:p>
                          <w:p w:rsidR="00333930" w:rsidRDefault="00333930" w:rsidP="006D5E23">
                            <w:pPr>
                              <w:pStyle w:val="Listenabsatz"/>
                              <w:numPr>
                                <w:ilvl w:val="0"/>
                                <w:numId w:val="22"/>
                              </w:numPr>
                              <w:rPr>
                                <w:rStyle w:val="Fett"/>
                                <w:b w:val="0"/>
                                <w:bCs w:val="0"/>
                                <w:sz w:val="24"/>
                              </w:rPr>
                            </w:pPr>
                            <w:r w:rsidRPr="00C013B9">
                              <w:rPr>
                                <w:rStyle w:val="Fett"/>
                                <w:bCs w:val="0"/>
                                <w:sz w:val="24"/>
                              </w:rPr>
                              <w:t>Zimmer</w:t>
                            </w:r>
                            <w:r>
                              <w:rPr>
                                <w:rStyle w:val="Fett"/>
                                <w:bCs w:val="0"/>
                                <w:sz w:val="24"/>
                              </w:rPr>
                              <w:t xml:space="preserve"> reinigen</w:t>
                            </w:r>
                          </w:p>
                          <w:p w:rsidR="00333930" w:rsidRPr="00E475CA" w:rsidRDefault="00333930" w:rsidP="006D5E23">
                            <w:pPr>
                              <w:pStyle w:val="Listenabsatz"/>
                              <w:numPr>
                                <w:ilvl w:val="0"/>
                                <w:numId w:val="22"/>
                              </w:numPr>
                              <w:rPr>
                                <w:rStyle w:val="Fett"/>
                                <w:b w:val="0"/>
                                <w:bCs w:val="0"/>
                                <w:sz w:val="24"/>
                              </w:rPr>
                            </w:pPr>
                            <w:r>
                              <w:rPr>
                                <w:rStyle w:val="Fett"/>
                                <w:bCs w:val="0"/>
                                <w:sz w:val="24"/>
                              </w:rPr>
                              <w:t xml:space="preserve">Hilfe in der </w:t>
                            </w:r>
                            <w:r w:rsidRPr="00C013B9">
                              <w:rPr>
                                <w:rStyle w:val="Fett"/>
                                <w:bCs w:val="0"/>
                                <w:sz w:val="24"/>
                              </w:rPr>
                              <w:t>Küche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992" o:spid="_x0000_s1139" type="#_x0000_t202" style="position:absolute;left:0;text-align:left;margin-left:29.05pt;margin-top:205.4pt;width:170.05pt;height:510.2pt;z-index:-251485184;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" fillcolor="#fcd5b5" stroked="f" strokeweight="3pt">
                <v:fill color2="#fde9d9" angle="180" colors="0 #fcd5b5;21627f #fcd5b5;31457f #f7994c;1 #fde9d9" focus="100%" type="gradient"/>
                <v:path arrowok="t"/>
                <v:textbox>
                  <w:txbxContent>
                    <w:p w:rsidR="00333930" w:rsidRPr="006A7A1D" w:rsidRDefault="00333930" w:rsidP="008F677C">
                      <w:pPr>
                        <w:jc w:val="center"/>
                        <w:rPr>
                          <w:rStyle w:val="Fett"/>
                          <w:bCs w:val="0"/>
                          <w:sz w:val="72"/>
                          <w:szCs w:val="72"/>
                        </w:rPr>
                      </w:pPr>
                      <w:r>
                        <w:rPr>
                          <w:rStyle w:val="Fett"/>
                          <w:bCs w:val="0"/>
                          <w:color w:val="00B050"/>
                          <w:sz w:val="72"/>
                          <w:szCs w:val="72"/>
                        </w:rPr>
                        <w:t>C</w:t>
                      </w:r>
                      <w:r w:rsidRPr="006A7A1D">
                        <w:rPr>
                          <w:rStyle w:val="Fett"/>
                          <w:bCs w:val="0"/>
                          <w:color w:val="7030A0"/>
                          <w:sz w:val="72"/>
                          <w:szCs w:val="72"/>
                        </w:rPr>
                        <w:t>R</w:t>
                      </w:r>
                    </w:p>
                    <w:p w:rsidR="00333930" w:rsidRPr="009447ED" w:rsidRDefault="00333930" w:rsidP="008F677C">
                      <w:pPr>
                        <w:pStyle w:val="Abstandszeile"/>
                        <w:jc w:val="center"/>
                        <w:rPr>
                          <w:rStyle w:val="Fett"/>
                          <w:bCs w:val="0"/>
                          <w:sz w:val="36"/>
                          <w:szCs w:val="36"/>
                        </w:rPr>
                      </w:pPr>
                      <w:r w:rsidRPr="009447ED">
                        <w:rPr>
                          <w:rStyle w:val="Fett"/>
                          <w:bCs w:val="0"/>
                          <w:color w:val="00B050"/>
                          <w:sz w:val="36"/>
                          <w:szCs w:val="36"/>
                        </w:rPr>
                        <w:t>C</w:t>
                      </w:r>
                      <w:r w:rsidRPr="009447ED">
                        <w:rPr>
                          <w:rStyle w:val="Fett"/>
                          <w:bCs w:val="0"/>
                          <w:sz w:val="36"/>
                          <w:szCs w:val="36"/>
                        </w:rPr>
                        <w:t>hance</w:t>
                      </w:r>
                      <w:r w:rsidRPr="009447ED">
                        <w:rPr>
                          <w:rStyle w:val="Fett"/>
                          <w:bCs w:val="0"/>
                          <w:color w:val="7030A0"/>
                          <w:sz w:val="36"/>
                          <w:szCs w:val="36"/>
                        </w:rPr>
                        <w:t xml:space="preserve"> </w:t>
                      </w:r>
                      <w:r w:rsidRPr="009447ED">
                        <w:rPr>
                          <w:rStyle w:val="Fett"/>
                          <w:bCs w:val="0"/>
                          <w:sz w:val="36"/>
                          <w:szCs w:val="36"/>
                        </w:rPr>
                        <w:t xml:space="preserve">– </w:t>
                      </w:r>
                      <w:r w:rsidRPr="009447ED">
                        <w:rPr>
                          <w:rStyle w:val="Fett"/>
                          <w:bCs w:val="0"/>
                          <w:color w:val="7030A0"/>
                          <w:sz w:val="36"/>
                          <w:szCs w:val="36"/>
                        </w:rPr>
                        <w:t>R</w:t>
                      </w:r>
                      <w:r w:rsidRPr="009447ED">
                        <w:rPr>
                          <w:rStyle w:val="Fett"/>
                          <w:bCs w:val="0"/>
                          <w:sz w:val="36"/>
                          <w:szCs w:val="36"/>
                        </w:rPr>
                        <w:t>egional</w:t>
                      </w:r>
                    </w:p>
                    <w:p w:rsidR="00333930" w:rsidRPr="00FB4FB3" w:rsidRDefault="00333930" w:rsidP="008F677C">
                      <w:pPr>
                        <w:pStyle w:val="Abstandszeile"/>
                        <w:jc w:val="right"/>
                        <w:rPr>
                          <w:rStyle w:val="Fett"/>
                          <w:bCs w:val="0"/>
                          <w:szCs w:val="16"/>
                        </w:rPr>
                      </w:pPr>
                    </w:p>
                    <w:p w:rsidR="00333930" w:rsidRDefault="00333930" w:rsidP="008F677C">
                      <w:pPr>
                        <w:pStyle w:val="Abstandszeile"/>
                        <w:jc w:val="center"/>
                        <w:rPr>
                          <w:rStyle w:val="Fett"/>
                          <w:bCs w:val="0"/>
                          <w:sz w:val="24"/>
                        </w:rPr>
                      </w:pPr>
                      <w:r w:rsidRPr="006A7A1D">
                        <w:rPr>
                          <w:rStyle w:val="Fett"/>
                          <w:bCs w:val="0"/>
                          <w:sz w:val="24"/>
                        </w:rPr>
                        <w:t>Finde</w:t>
                      </w:r>
                      <w:r>
                        <w:rPr>
                          <w:rStyle w:val="Fett"/>
                          <w:bCs w:val="0"/>
                          <w:sz w:val="24"/>
                        </w:rPr>
                        <w:t xml:space="preserve"> </w:t>
                      </w:r>
                      <w:r w:rsidRPr="006A7A1D">
                        <w:rPr>
                          <w:rStyle w:val="Fett"/>
                          <w:bCs w:val="0"/>
                          <w:color w:val="00B050"/>
                          <w:sz w:val="32"/>
                          <w:szCs w:val="32"/>
                        </w:rPr>
                        <w:t>Deinen</w:t>
                      </w:r>
                      <w:r w:rsidRPr="006A7A1D">
                        <w:rPr>
                          <w:rStyle w:val="Fett"/>
                          <w:bCs w:val="0"/>
                          <w:color w:val="00B050"/>
                          <w:sz w:val="24"/>
                        </w:rPr>
                        <w:t xml:space="preserve"> </w:t>
                      </w:r>
                      <w:r>
                        <w:rPr>
                          <w:rStyle w:val="Fett"/>
                          <w:bCs w:val="0"/>
                          <w:sz w:val="24"/>
                        </w:rPr>
                        <w:t>Beruf</w:t>
                      </w:r>
                    </w:p>
                    <w:p w:rsidR="00333930" w:rsidRPr="00D20E03" w:rsidRDefault="00333930" w:rsidP="008F677C">
                      <w:pPr>
                        <w:jc w:val="center"/>
                        <w:rPr>
                          <w:rStyle w:val="Fett"/>
                          <w:bCs w:val="0"/>
                          <w:sz w:val="18"/>
                          <w:szCs w:val="18"/>
                        </w:rPr>
                      </w:pPr>
                    </w:p>
                    <w:p w:rsidR="00333930" w:rsidRPr="006A7A1D" w:rsidRDefault="00333930" w:rsidP="008F677C">
                      <w:pPr>
                        <w:pBdr>
                          <w:top w:val="dotted" w:sz="18" w:space="1" w:color="auto"/>
                          <w:bottom w:val="dotted" w:sz="18" w:space="1" w:color="auto"/>
                        </w:pBdr>
                        <w:jc w:val="center"/>
                        <w:rPr>
                          <w:rStyle w:val="Fett"/>
                          <w:bCs w:val="0"/>
                          <w:color w:val="7030A0"/>
                          <w:sz w:val="36"/>
                          <w:szCs w:val="36"/>
                        </w:rPr>
                      </w:pPr>
                      <w:r w:rsidRPr="006A7A1D">
                        <w:rPr>
                          <w:rStyle w:val="Fett"/>
                          <w:bCs w:val="0"/>
                          <w:color w:val="7030A0"/>
                          <w:sz w:val="36"/>
                          <w:szCs w:val="36"/>
                        </w:rPr>
                        <w:t>Fachkraft</w:t>
                      </w:r>
                    </w:p>
                    <w:p w:rsidR="00333930" w:rsidRPr="006A7A1D" w:rsidRDefault="00333930" w:rsidP="008F677C">
                      <w:pPr>
                        <w:pBdr>
                          <w:top w:val="dotted" w:sz="18" w:space="1" w:color="auto"/>
                          <w:bottom w:val="dotted" w:sz="18" w:space="1" w:color="auto"/>
                        </w:pBdr>
                        <w:jc w:val="center"/>
                        <w:rPr>
                          <w:rStyle w:val="Fett"/>
                          <w:bCs w:val="0"/>
                          <w:color w:val="7030A0"/>
                          <w:sz w:val="36"/>
                          <w:szCs w:val="36"/>
                        </w:rPr>
                      </w:pPr>
                      <w:r w:rsidRPr="006A7A1D">
                        <w:rPr>
                          <w:rStyle w:val="Fett"/>
                          <w:bCs w:val="0"/>
                          <w:color w:val="7030A0"/>
                          <w:sz w:val="36"/>
                          <w:szCs w:val="36"/>
                        </w:rPr>
                        <w:t xml:space="preserve"> im Gastgewerbe</w:t>
                      </w:r>
                    </w:p>
                    <w:p w:rsidR="00333930" w:rsidRDefault="00333930" w:rsidP="008F677C">
                      <w:pPr>
                        <w:jc w:val="center"/>
                        <w:rPr>
                          <w:rStyle w:val="Fett"/>
                          <w:bCs w:val="0"/>
                          <w:color w:val="00B050"/>
                          <w:sz w:val="24"/>
                        </w:rPr>
                      </w:pPr>
                      <w:r w:rsidRPr="007665ED">
                        <w:rPr>
                          <w:rStyle w:val="Fett"/>
                          <w:bCs w:val="0"/>
                          <w:color w:val="00B050"/>
                          <w:sz w:val="24"/>
                        </w:rPr>
                        <w:t>Hauptschulabschluss</w:t>
                      </w:r>
                    </w:p>
                    <w:p w:rsidR="00333930" w:rsidRPr="007665ED" w:rsidRDefault="00333930" w:rsidP="008F677C">
                      <w:pPr>
                        <w:jc w:val="center"/>
                        <w:rPr>
                          <w:rStyle w:val="Fett"/>
                          <w:bCs w:val="0"/>
                          <w:color w:val="00B050"/>
                          <w:sz w:val="24"/>
                        </w:rPr>
                      </w:pPr>
                    </w:p>
                    <w:p w:rsidR="00333930" w:rsidRPr="00C551F5" w:rsidRDefault="00333930" w:rsidP="008F677C">
                      <w:pPr>
                        <w:jc w:val="center"/>
                        <w:rPr>
                          <w:rStyle w:val="Fett"/>
                          <w:bCs w:val="0"/>
                        </w:rPr>
                      </w:pPr>
                      <w:r w:rsidRPr="00C551F5">
                        <w:rPr>
                          <w:rStyle w:val="Fett"/>
                          <w:bCs w:val="0"/>
                        </w:rPr>
                        <w:t>Ausbildungsdauer: 2 Jahre</w:t>
                      </w:r>
                    </w:p>
                    <w:p w:rsidR="00333930" w:rsidRPr="00C551F5" w:rsidRDefault="00333930" w:rsidP="008F677C">
                      <w:pPr>
                        <w:jc w:val="center"/>
                        <w:rPr>
                          <w:rStyle w:val="Fett"/>
                          <w:bCs w:val="0"/>
                        </w:rPr>
                      </w:pPr>
                    </w:p>
                    <w:p w:rsidR="00333930" w:rsidRDefault="00333930" w:rsidP="008F677C">
                      <w:pPr>
                        <w:jc w:val="center"/>
                        <w:rPr>
                          <w:rStyle w:val="Fett"/>
                          <w:b w:val="0"/>
                          <w:bCs w:val="0"/>
                          <w:sz w:val="24"/>
                        </w:rPr>
                      </w:pPr>
                      <w:r w:rsidRPr="00D768A0">
                        <w:rPr>
                          <w:rStyle w:val="Fett"/>
                          <w:bCs w:val="0"/>
                          <w:sz w:val="24"/>
                        </w:rPr>
                        <w:t>Arbeit in gastronomischen</w:t>
                      </w:r>
                    </w:p>
                    <w:p w:rsidR="00333930" w:rsidRPr="00D768A0" w:rsidRDefault="00333930" w:rsidP="008F677C">
                      <w:pPr>
                        <w:jc w:val="center"/>
                        <w:rPr>
                          <w:rStyle w:val="Fett"/>
                          <w:b w:val="0"/>
                          <w:bCs w:val="0"/>
                          <w:sz w:val="24"/>
                        </w:rPr>
                      </w:pPr>
                      <w:r w:rsidRPr="00D768A0">
                        <w:rPr>
                          <w:rStyle w:val="Fett"/>
                          <w:bCs w:val="0"/>
                          <w:sz w:val="24"/>
                        </w:rPr>
                        <w:t xml:space="preserve"> Betrieben wie Hotels,</w:t>
                      </w:r>
                      <w:r>
                        <w:rPr>
                          <w:rStyle w:val="Fett"/>
                          <w:bCs w:val="0"/>
                          <w:sz w:val="24"/>
                        </w:rPr>
                        <w:t xml:space="preserve"> </w:t>
                      </w:r>
                    </w:p>
                    <w:p w:rsidR="00333930" w:rsidRPr="00D768A0" w:rsidRDefault="00333930" w:rsidP="008F677C">
                      <w:pPr>
                        <w:jc w:val="center"/>
                        <w:rPr>
                          <w:rStyle w:val="Fett"/>
                          <w:b w:val="0"/>
                          <w:bCs w:val="0"/>
                          <w:sz w:val="24"/>
                        </w:rPr>
                      </w:pPr>
                      <w:r w:rsidRPr="00D768A0">
                        <w:rPr>
                          <w:rStyle w:val="Fett"/>
                          <w:bCs w:val="0"/>
                          <w:sz w:val="24"/>
                        </w:rPr>
                        <w:t xml:space="preserve"> Restaurants, Cafés,</w:t>
                      </w:r>
                    </w:p>
                    <w:p w:rsidR="00333930" w:rsidRDefault="00333930" w:rsidP="008F677C">
                      <w:pPr>
                        <w:jc w:val="center"/>
                        <w:rPr>
                          <w:rStyle w:val="Fett"/>
                          <w:bCs w:val="0"/>
                          <w:sz w:val="24"/>
                        </w:rPr>
                      </w:pPr>
                      <w:r w:rsidRPr="00D768A0">
                        <w:rPr>
                          <w:rStyle w:val="Fett"/>
                          <w:bCs w:val="0"/>
                          <w:sz w:val="24"/>
                        </w:rPr>
                        <w:t xml:space="preserve"> Kantinen, Cateringfirmen</w:t>
                      </w:r>
                      <w:r>
                        <w:rPr>
                          <w:rStyle w:val="Fett"/>
                          <w:bCs w:val="0"/>
                          <w:sz w:val="24"/>
                        </w:rPr>
                        <w:t>, Pensionen, Tagungshäuser …</w:t>
                      </w:r>
                    </w:p>
                    <w:p w:rsidR="00333930" w:rsidRPr="006530EE" w:rsidRDefault="00333930" w:rsidP="008F677C">
                      <w:pPr>
                        <w:jc w:val="center"/>
                        <w:rPr>
                          <w:rStyle w:val="Fett"/>
                          <w:bCs w:val="0"/>
                          <w:sz w:val="16"/>
                          <w:szCs w:val="16"/>
                        </w:rPr>
                      </w:pPr>
                    </w:p>
                    <w:p w:rsidR="00333930" w:rsidRPr="00BD79A0" w:rsidRDefault="00333930" w:rsidP="008F677C">
                      <w:pPr>
                        <w:rPr>
                          <w:rStyle w:val="Fett"/>
                          <w:bCs w:val="0"/>
                          <w:color w:val="7030A0"/>
                          <w:sz w:val="24"/>
                        </w:rPr>
                      </w:pPr>
                      <w:r>
                        <w:rPr>
                          <w:rStyle w:val="Fett"/>
                          <w:bCs w:val="0"/>
                          <w:color w:val="7030A0"/>
                          <w:sz w:val="24"/>
                        </w:rPr>
                        <w:t>Aufgaben</w:t>
                      </w:r>
                      <w:r w:rsidRPr="00BD79A0">
                        <w:rPr>
                          <w:rStyle w:val="Fett"/>
                          <w:bCs w:val="0"/>
                          <w:color w:val="7030A0"/>
                          <w:sz w:val="24"/>
                        </w:rPr>
                        <w:t>:</w:t>
                      </w:r>
                    </w:p>
                    <w:p w:rsidR="00333930" w:rsidRPr="00C013B9" w:rsidRDefault="00333930" w:rsidP="006D5E23">
                      <w:pPr>
                        <w:pStyle w:val="Listenabsatz"/>
                        <w:numPr>
                          <w:ilvl w:val="0"/>
                          <w:numId w:val="22"/>
                        </w:numPr>
                        <w:rPr>
                          <w:rStyle w:val="Fett"/>
                          <w:b w:val="0"/>
                          <w:bCs w:val="0"/>
                          <w:sz w:val="24"/>
                        </w:rPr>
                      </w:pPr>
                      <w:r w:rsidRPr="00C013B9">
                        <w:rPr>
                          <w:rStyle w:val="Fett"/>
                          <w:bCs w:val="0"/>
                          <w:sz w:val="24"/>
                        </w:rPr>
                        <w:t>Gäste</w:t>
                      </w:r>
                      <w:r>
                        <w:rPr>
                          <w:rStyle w:val="Fett"/>
                          <w:bCs w:val="0"/>
                          <w:sz w:val="24"/>
                        </w:rPr>
                        <w:t xml:space="preserve"> betreuen</w:t>
                      </w:r>
                      <w:r w:rsidRPr="00C013B9">
                        <w:rPr>
                          <w:rStyle w:val="Fett"/>
                          <w:bCs w:val="0"/>
                          <w:sz w:val="24"/>
                        </w:rPr>
                        <w:t xml:space="preserve"> </w:t>
                      </w:r>
                    </w:p>
                    <w:p w:rsidR="00333930" w:rsidRPr="00C013B9" w:rsidRDefault="00333930" w:rsidP="006D5E23">
                      <w:pPr>
                        <w:pStyle w:val="Listenabsatz"/>
                        <w:numPr>
                          <w:ilvl w:val="0"/>
                          <w:numId w:val="22"/>
                        </w:numPr>
                        <w:rPr>
                          <w:rStyle w:val="Fett"/>
                          <w:b w:val="0"/>
                          <w:bCs w:val="0"/>
                          <w:sz w:val="24"/>
                        </w:rPr>
                      </w:pPr>
                      <w:r w:rsidRPr="00C013B9">
                        <w:rPr>
                          <w:rStyle w:val="Fett"/>
                          <w:bCs w:val="0"/>
                          <w:sz w:val="24"/>
                        </w:rPr>
                        <w:t>Gäste</w:t>
                      </w:r>
                      <w:r>
                        <w:rPr>
                          <w:rStyle w:val="Fett"/>
                          <w:bCs w:val="0"/>
                          <w:sz w:val="24"/>
                        </w:rPr>
                        <w:t xml:space="preserve"> bedienen</w:t>
                      </w:r>
                    </w:p>
                    <w:p w:rsidR="00333930" w:rsidRPr="00C013B9" w:rsidRDefault="00333930" w:rsidP="006D5E23">
                      <w:pPr>
                        <w:pStyle w:val="Listenabsatz"/>
                        <w:numPr>
                          <w:ilvl w:val="0"/>
                          <w:numId w:val="22"/>
                        </w:numPr>
                        <w:rPr>
                          <w:rStyle w:val="Fett"/>
                          <w:b w:val="0"/>
                          <w:bCs w:val="0"/>
                          <w:sz w:val="24"/>
                        </w:rPr>
                      </w:pPr>
                      <w:r w:rsidRPr="00C013B9">
                        <w:rPr>
                          <w:rStyle w:val="Fett"/>
                          <w:bCs w:val="0"/>
                          <w:sz w:val="24"/>
                        </w:rPr>
                        <w:t>Gäste</w:t>
                      </w:r>
                      <w:r>
                        <w:rPr>
                          <w:rStyle w:val="Fett"/>
                          <w:bCs w:val="0"/>
                          <w:sz w:val="24"/>
                        </w:rPr>
                        <w:t xml:space="preserve"> beraten</w:t>
                      </w:r>
                    </w:p>
                    <w:p w:rsidR="00333930" w:rsidRDefault="00333930" w:rsidP="006D5E23">
                      <w:pPr>
                        <w:pStyle w:val="Listenabsatz"/>
                        <w:numPr>
                          <w:ilvl w:val="0"/>
                          <w:numId w:val="22"/>
                        </w:numPr>
                        <w:rPr>
                          <w:rStyle w:val="Fett"/>
                          <w:b w:val="0"/>
                          <w:bCs w:val="0"/>
                          <w:sz w:val="24"/>
                        </w:rPr>
                      </w:pPr>
                      <w:r w:rsidRPr="00C013B9">
                        <w:rPr>
                          <w:rStyle w:val="Fett"/>
                          <w:bCs w:val="0"/>
                          <w:sz w:val="24"/>
                        </w:rPr>
                        <w:t>Zimmer</w:t>
                      </w:r>
                      <w:r>
                        <w:rPr>
                          <w:rStyle w:val="Fett"/>
                          <w:bCs w:val="0"/>
                          <w:sz w:val="24"/>
                        </w:rPr>
                        <w:t xml:space="preserve"> reinigen</w:t>
                      </w:r>
                    </w:p>
                    <w:p w:rsidR="00333930" w:rsidRPr="00E475CA" w:rsidRDefault="00333930" w:rsidP="006D5E23">
                      <w:pPr>
                        <w:pStyle w:val="Listenabsatz"/>
                        <w:numPr>
                          <w:ilvl w:val="0"/>
                          <w:numId w:val="22"/>
                        </w:numPr>
                        <w:rPr>
                          <w:rStyle w:val="Fett"/>
                          <w:b w:val="0"/>
                          <w:bCs w:val="0"/>
                          <w:sz w:val="24"/>
                        </w:rPr>
                      </w:pPr>
                      <w:r>
                        <w:rPr>
                          <w:rStyle w:val="Fett"/>
                          <w:bCs w:val="0"/>
                          <w:sz w:val="24"/>
                        </w:rPr>
                        <w:t xml:space="preserve">Hilfe in der </w:t>
                      </w:r>
                      <w:r w:rsidRPr="00C013B9">
                        <w:rPr>
                          <w:rStyle w:val="Fett"/>
                          <w:bCs w:val="0"/>
                          <w:sz w:val="24"/>
                        </w:rPr>
                        <w:t>Küche</w:t>
                      </w:r>
                    </w:p>
                  </w:txbxContent>
                </v:textbox>
                <w10:wrap type="tight" anchory="margin"/>
                <w10:anchorlock/>
              </v:shape>
            </w:pict>
          </mc:Fallback>
        </mc:AlternateContent>
      </w:r>
      <w:r w:rsidRPr="0087114E">
        <w:rPr>
          <w:b/>
          <w:sz w:val="24"/>
        </w:rPr>
        <w:t>Lesezeichen für Berufe im Bereich Gastronomie</w:t>
      </w:r>
      <w:r>
        <w:t>:</w:t>
      </w:r>
    </w:p>
    <w:p w:rsidR="008F677C" w:rsidRPr="0087114E" w:rsidRDefault="008F677C" w:rsidP="006D5E23">
      <w:pPr>
        <w:numPr>
          <w:ilvl w:val="0"/>
          <w:numId w:val="21"/>
        </w:numPr>
        <w:rPr>
          <w:bCs/>
          <w:color w:val="000000"/>
          <w:sz w:val="24"/>
          <w:szCs w:val="24"/>
          <w:lang w:eastAsia="de-DE"/>
        </w:rPr>
      </w:pPr>
      <w:r w:rsidRPr="0087114E">
        <w:rPr>
          <w:bCs/>
          <w:color w:val="000000"/>
          <w:sz w:val="24"/>
          <w:szCs w:val="24"/>
          <w:lang w:eastAsia="de-DE"/>
        </w:rPr>
        <w:t>Fachkraft im Gastgewerbe</w:t>
      </w:r>
    </w:p>
    <w:p w:rsidR="008F677C" w:rsidRPr="0087114E" w:rsidRDefault="008F677C" w:rsidP="006D5E23">
      <w:pPr>
        <w:numPr>
          <w:ilvl w:val="0"/>
          <w:numId w:val="21"/>
        </w:numPr>
        <w:rPr>
          <w:bCs/>
          <w:color w:val="000000"/>
          <w:sz w:val="24"/>
          <w:szCs w:val="24"/>
          <w:lang w:eastAsia="de-DE"/>
        </w:rPr>
      </w:pPr>
      <w:r w:rsidRPr="0087114E">
        <w:rPr>
          <w:bCs/>
          <w:color w:val="000000"/>
          <w:sz w:val="24"/>
          <w:szCs w:val="24"/>
          <w:lang w:eastAsia="de-DE"/>
        </w:rPr>
        <w:t>Koch/Köchin</w:t>
      </w:r>
    </w:p>
    <w:p w:rsidR="008F677C" w:rsidRPr="0087114E" w:rsidRDefault="008F677C" w:rsidP="006D5E23">
      <w:pPr>
        <w:numPr>
          <w:ilvl w:val="0"/>
          <w:numId w:val="21"/>
        </w:numPr>
        <w:rPr>
          <w:bCs/>
          <w:color w:val="000000"/>
          <w:sz w:val="24"/>
          <w:szCs w:val="24"/>
          <w:lang w:eastAsia="de-DE"/>
        </w:rPr>
      </w:pPr>
      <w:r w:rsidRPr="0087114E">
        <w:rPr>
          <w:bCs/>
          <w:color w:val="000000"/>
          <w:sz w:val="24"/>
          <w:szCs w:val="24"/>
          <w:lang w:eastAsia="de-DE"/>
        </w:rPr>
        <w:t>Restaurantfachfrau/Restaurantfachmann</w:t>
      </w:r>
    </w:p>
    <w:p w:rsidR="008F677C" w:rsidRPr="0087114E" w:rsidRDefault="008F677C" w:rsidP="006D5E23">
      <w:pPr>
        <w:numPr>
          <w:ilvl w:val="0"/>
          <w:numId w:val="21"/>
        </w:numPr>
        <w:rPr>
          <w:bCs/>
          <w:color w:val="000000"/>
          <w:sz w:val="24"/>
          <w:szCs w:val="24"/>
          <w:lang w:eastAsia="de-DE"/>
        </w:rPr>
      </w:pPr>
      <w:r w:rsidRPr="0087114E">
        <w:rPr>
          <w:bCs/>
          <w:color w:val="000000"/>
          <w:sz w:val="24"/>
          <w:szCs w:val="24"/>
          <w:lang w:eastAsia="de-DE"/>
        </w:rPr>
        <w:t>Hotelfachfrau/Hotelfachmann</w:t>
      </w:r>
    </w:p>
    <w:p w:rsidR="008F677C" w:rsidRPr="0087114E" w:rsidRDefault="008F677C" w:rsidP="006D5E23">
      <w:pPr>
        <w:numPr>
          <w:ilvl w:val="0"/>
          <w:numId w:val="21"/>
        </w:numPr>
        <w:rPr>
          <w:bCs/>
          <w:color w:val="000000"/>
          <w:sz w:val="24"/>
          <w:szCs w:val="24"/>
          <w:lang w:eastAsia="de-DE"/>
        </w:rPr>
      </w:pPr>
      <w:r w:rsidRPr="0087114E">
        <w:rPr>
          <w:bCs/>
          <w:color w:val="000000"/>
          <w:sz w:val="24"/>
          <w:szCs w:val="24"/>
          <w:lang w:eastAsia="de-DE"/>
        </w:rPr>
        <w:t>Fachfrau/Fachmann für Systemgastronomie</w:t>
      </w:r>
    </w:p>
    <w:p w:rsidR="008F677C" w:rsidRPr="003F0272" w:rsidRDefault="008F677C" w:rsidP="008F677C">
      <w:pPr>
        <w:rPr>
          <w:b/>
          <w:bCs/>
          <w:color w:val="000000"/>
          <w:sz w:val="24"/>
          <w:szCs w:val="24"/>
          <w:lang w:eastAsia="de-DE"/>
        </w:rPr>
      </w:pPr>
      <w:r>
        <w:rPr>
          <w:noProof/>
          <w:lang w:eastAsia="de-DE"/>
        </w:rPr>
        <mc:AlternateContent>
          <mc:Choice Requires="wps">
            <w:drawing>
              <wp:anchor distT="0" distB="0" distL="114300" distR="114300" simplePos="0" relativeHeight="251833344" behindDoc="0" locked="0" layoutInCell="1" allowOverlap="1" wp14:anchorId="4BF38665" wp14:editId="5877A77F">
                <wp:simplePos x="0" y="0"/>
                <wp:positionH relativeFrom="column">
                  <wp:posOffset>443230</wp:posOffset>
                </wp:positionH>
                <wp:positionV relativeFrom="paragraph">
                  <wp:posOffset>95250</wp:posOffset>
                </wp:positionV>
                <wp:extent cx="2009775" cy="576000"/>
                <wp:effectExtent l="19050" t="19050" r="28575" b="14605"/>
                <wp:wrapNone/>
                <wp:docPr id="1215" name="Textfeld 12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09775" cy="576000"/>
                        </a:xfrm>
                        <a:prstGeom prst="rect">
                          <a:avLst/>
                        </a:prstGeom>
                        <a:solidFill>
                          <a:sysClr val="window" lastClr="FFFFFF"/>
                        </a:solidFill>
                        <a:ln w="28575">
                          <a:solidFill>
                            <a:sysClr val="windowText" lastClr="000000"/>
                          </a:solidFill>
                          <a:prstDash val="sysDot"/>
                        </a:ln>
                        <a:effectLst/>
                      </wps:spPr>
                      <wps:txbx>
                        <w:txbxContent>
                          <w:p w:rsidR="00333930" w:rsidRDefault="00333930" w:rsidP="008F677C">
                            <w:pPr>
                              <w:jc w:val="center"/>
                              <w:rPr>
                                <w:rStyle w:val="Fett"/>
                                <w:bCs w:val="0"/>
                                <w:sz w:val="28"/>
                                <w:szCs w:val="28"/>
                              </w:rPr>
                            </w:pPr>
                            <w:r>
                              <w:rPr>
                                <w:rStyle w:val="Fett"/>
                                <w:bCs w:val="0"/>
                                <w:sz w:val="28"/>
                                <w:szCs w:val="28"/>
                              </w:rPr>
                              <w:t xml:space="preserve">Fachkraft im </w:t>
                            </w:r>
                          </w:p>
                          <w:p w:rsidR="00333930" w:rsidRPr="00B70B04" w:rsidRDefault="00333930" w:rsidP="008F677C">
                            <w:pPr>
                              <w:jc w:val="center"/>
                              <w:rPr>
                                <w:rStyle w:val="Fett"/>
                                <w:bCs w:val="0"/>
                                <w:sz w:val="28"/>
                                <w:szCs w:val="28"/>
                              </w:rPr>
                            </w:pPr>
                            <w:r>
                              <w:rPr>
                                <w:rStyle w:val="Fett"/>
                                <w:bCs w:val="0"/>
                                <w:sz w:val="28"/>
                                <w:szCs w:val="28"/>
                              </w:rPr>
                              <w:t>Gastgewerbe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feld 1215" o:spid="_x0000_s1140" type="#_x0000_t202" style="position:absolute;margin-left:34.9pt;margin-top:7.5pt;width:158.25pt;height:45.3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" fillcolor="window" strokecolor="windowText" strokeweight="2.25pt">
                <v:stroke dashstyle="1 1"/>
                <v:path arrowok="t"/>
                <v:textbox>
                  <w:txbxContent>
                    <w:p w:rsidR="00333930" w:rsidRDefault="00333930" w:rsidP="008F677C">
                      <w:pPr>
                        <w:jc w:val="center"/>
                        <w:rPr>
                          <w:rStyle w:val="Fett"/>
                          <w:bCs w:val="0"/>
                          <w:sz w:val="28"/>
                          <w:szCs w:val="28"/>
                        </w:rPr>
                      </w:pPr>
                      <w:r>
                        <w:rPr>
                          <w:rStyle w:val="Fett"/>
                          <w:bCs w:val="0"/>
                          <w:sz w:val="28"/>
                          <w:szCs w:val="28"/>
                        </w:rPr>
                        <w:t xml:space="preserve">Fachkraft im </w:t>
                      </w:r>
                    </w:p>
                    <w:p w:rsidR="00333930" w:rsidRPr="00B70B04" w:rsidRDefault="00333930" w:rsidP="008F677C">
                      <w:pPr>
                        <w:jc w:val="center"/>
                        <w:rPr>
                          <w:rStyle w:val="Fett"/>
                          <w:bCs w:val="0"/>
                          <w:sz w:val="28"/>
                          <w:szCs w:val="28"/>
                        </w:rPr>
                      </w:pPr>
                      <w:r>
                        <w:rPr>
                          <w:rStyle w:val="Fett"/>
                          <w:bCs w:val="0"/>
                          <w:sz w:val="28"/>
                          <w:szCs w:val="28"/>
                        </w:rPr>
                        <w:t>Gastgewerbe</w:t>
                      </w:r>
                    </w:p>
                  </w:txbxContent>
                </v:textbox>
              </v:shape>
            </w:pict>
          </mc:Fallback>
        </mc:AlternateContent>
      </w:r>
    </w:p>
    <w:p w:rsidR="008F677C" w:rsidRPr="009A3177" w:rsidRDefault="008F677C" w:rsidP="008F677C">
      <w:pPr>
        <w:jc w:val="center"/>
        <w:rPr>
          <w:b/>
          <w:bCs/>
          <w:color w:val="000000"/>
          <w:lang w:eastAsia="de-DE"/>
        </w:rPr>
      </w:pPr>
      <w:r>
        <w:rPr>
          <w:noProof/>
          <w:lang w:eastAsia="de-DE"/>
        </w:rPr>
        <mc:AlternateContent>
          <mc:Choice Requires="wps">
            <w:drawing>
              <wp:anchor distT="0" distB="0" distL="114300" distR="114300" simplePos="0" relativeHeight="251835392" behindDoc="0" locked="1" layoutInCell="1" allowOverlap="1" wp14:anchorId="01618A5B" wp14:editId="16058905">
                <wp:simplePos x="0" y="0"/>
                <wp:positionH relativeFrom="column">
                  <wp:posOffset>3604895</wp:posOffset>
                </wp:positionH>
                <wp:positionV relativeFrom="page">
                  <wp:posOffset>2815590</wp:posOffset>
                </wp:positionV>
                <wp:extent cx="2008505" cy="575945"/>
                <wp:effectExtent l="19050" t="19050" r="10795" b="14605"/>
                <wp:wrapNone/>
                <wp:docPr id="1213" name="Textfeld 1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08505" cy="575945"/>
                        </a:xfrm>
                        <a:prstGeom prst="rect">
                          <a:avLst/>
                        </a:prstGeom>
                        <a:solidFill>
                          <a:sysClr val="window" lastClr="FFFFFF"/>
                        </a:solidFill>
                        <a:ln w="28575">
                          <a:solidFill>
                            <a:sysClr val="windowText" lastClr="000000"/>
                          </a:solidFill>
                          <a:prstDash val="sysDot"/>
                        </a:ln>
                        <a:effectLst/>
                      </wps:spPr>
                      <wps:txbx>
                        <w:txbxContent>
                          <w:p w:rsidR="00333930" w:rsidRDefault="00333930" w:rsidP="008F677C">
                            <w:pPr>
                              <w:jc w:val="center"/>
                              <w:rPr>
                                <w:rStyle w:val="Fett"/>
                                <w:bCs w:val="0"/>
                                <w:sz w:val="28"/>
                                <w:szCs w:val="28"/>
                              </w:rPr>
                            </w:pPr>
                            <w:r>
                              <w:rPr>
                                <w:rStyle w:val="Fett"/>
                                <w:bCs w:val="0"/>
                                <w:sz w:val="28"/>
                                <w:szCs w:val="28"/>
                              </w:rPr>
                              <w:t>Koch</w:t>
                            </w:r>
                          </w:p>
                          <w:p w:rsidR="00333930" w:rsidRPr="00B70B04" w:rsidRDefault="00333930" w:rsidP="008F677C">
                            <w:pPr>
                              <w:jc w:val="center"/>
                              <w:rPr>
                                <w:rStyle w:val="Fett"/>
                                <w:bCs w:val="0"/>
                                <w:sz w:val="28"/>
                                <w:szCs w:val="28"/>
                              </w:rPr>
                            </w:pPr>
                            <w:r>
                              <w:rPr>
                                <w:rStyle w:val="Fett"/>
                                <w:bCs w:val="0"/>
                                <w:sz w:val="28"/>
                                <w:szCs w:val="28"/>
                              </w:rPr>
                              <w:t>Köchin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feld 1213" o:spid="_x0000_s1141" type="#_x0000_t202" style="position:absolute;left:0;text-align:left;margin-left:283.85pt;margin-top:221.7pt;width:158.15pt;height:45.3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" fillcolor="window" strokecolor="windowText" strokeweight="2.25pt">
                <v:stroke dashstyle="1 1"/>
                <v:path arrowok="t"/>
                <v:textbox>
                  <w:txbxContent>
                    <w:p w:rsidR="00333930" w:rsidRDefault="00333930" w:rsidP="008F677C">
                      <w:pPr>
                        <w:jc w:val="center"/>
                        <w:rPr>
                          <w:rStyle w:val="Fett"/>
                          <w:bCs w:val="0"/>
                          <w:sz w:val="28"/>
                          <w:szCs w:val="28"/>
                        </w:rPr>
                      </w:pPr>
                      <w:r>
                        <w:rPr>
                          <w:rStyle w:val="Fett"/>
                          <w:bCs w:val="0"/>
                          <w:sz w:val="28"/>
                          <w:szCs w:val="28"/>
                        </w:rPr>
                        <w:t>Koch</w:t>
                      </w:r>
                    </w:p>
                    <w:p w:rsidR="00333930" w:rsidRPr="00B70B04" w:rsidRDefault="00333930" w:rsidP="008F677C">
                      <w:pPr>
                        <w:jc w:val="center"/>
                        <w:rPr>
                          <w:rStyle w:val="Fett"/>
                          <w:bCs w:val="0"/>
                          <w:sz w:val="28"/>
                          <w:szCs w:val="28"/>
                        </w:rPr>
                      </w:pPr>
                      <w:r>
                        <w:rPr>
                          <w:rStyle w:val="Fett"/>
                          <w:bCs w:val="0"/>
                          <w:sz w:val="28"/>
                          <w:szCs w:val="28"/>
                        </w:rPr>
                        <w:t>Köchin</w:t>
                      </w:r>
                    </w:p>
                  </w:txbxContent>
                </v:textbox>
                <w10:wrap anchory="page"/>
                <w10:anchorlock/>
              </v:shape>
            </w:pict>
          </mc:Fallback>
        </mc:AlternateContent>
      </w:r>
    </w:p>
    <w:p w:rsidR="008F677C" w:rsidRPr="009A3177" w:rsidRDefault="008F677C" w:rsidP="008F677C">
      <w:pPr>
        <w:jc w:val="center"/>
        <w:rPr>
          <w:b/>
          <w:bCs/>
          <w:color w:val="000000"/>
          <w:lang w:eastAsia="de-DE"/>
        </w:rPr>
      </w:pPr>
    </w:p>
    <w:p w:rsidR="008F677C" w:rsidRPr="009A3177" w:rsidRDefault="008F677C" w:rsidP="008F677C">
      <w:pPr>
        <w:jc w:val="center"/>
        <w:rPr>
          <w:b/>
          <w:bCs/>
          <w:color w:val="000000"/>
          <w:lang w:eastAsia="de-DE"/>
        </w:rPr>
      </w:pPr>
    </w:p>
    <w:p w:rsidR="008F677C" w:rsidRPr="009A3177" w:rsidRDefault="008F677C" w:rsidP="002267B5">
      <w:pPr>
        <w:rPr>
          <w:b/>
          <w:bCs/>
          <w:color w:val="000000"/>
          <w:lang w:eastAsia="de-DE"/>
        </w:rPr>
      </w:pPr>
    </w:p>
    <w:p w:rsidR="002267B5" w:rsidRDefault="002267B5" w:rsidP="002267B5">
      <w:pPr>
        <w:pStyle w:val="Marginaliegrau"/>
        <w:framePr w:w="1469" w:wrap="around" w:x="9592" w:y="9532"/>
        <w:rPr>
          <w:lang w:eastAsia="de-DE"/>
        </w:rPr>
      </w:pPr>
      <w:r>
        <w:rPr>
          <w:lang w:eastAsia="de-DE"/>
        </w:rPr>
        <w:t>Quelle:</w:t>
      </w:r>
    </w:p>
    <w:p w:rsidR="002267B5" w:rsidRDefault="002267B5" w:rsidP="002267B5">
      <w:pPr>
        <w:pStyle w:val="Marginaliegrau"/>
        <w:framePr w:w="1469" w:wrap="around" w:x="9592" w:y="9532"/>
        <w:rPr>
          <w:lang w:eastAsia="de-DE"/>
        </w:rPr>
      </w:pPr>
      <w:r w:rsidRPr="002267B5">
        <w:rPr>
          <w:lang w:eastAsia="de-DE"/>
        </w:rPr>
        <w:t>Micha</w:t>
      </w:r>
      <w:r>
        <w:rPr>
          <w:lang w:eastAsia="de-DE"/>
        </w:rPr>
        <w:t xml:space="preserve">el </w:t>
      </w:r>
      <w:proofErr w:type="spellStart"/>
      <w:r>
        <w:rPr>
          <w:lang w:eastAsia="de-DE"/>
        </w:rPr>
        <w:t>Schrodt</w:t>
      </w:r>
      <w:proofErr w:type="spellEnd"/>
    </w:p>
    <w:p w:rsidR="008F677C" w:rsidRDefault="002267B5" w:rsidP="002267B5">
      <w:pPr>
        <w:pStyle w:val="Marginaliegrau"/>
        <w:framePr w:w="1469" w:wrap="around" w:x="9592" w:y="9532"/>
        <w:rPr>
          <w:lang w:eastAsia="de-DE"/>
        </w:rPr>
      </w:pPr>
      <w:r w:rsidRPr="002267B5">
        <w:rPr>
          <w:lang w:eastAsia="de-DE"/>
        </w:rPr>
        <w:t>Fotografie</w:t>
      </w:r>
    </w:p>
    <w:p w:rsidR="008F677C" w:rsidRDefault="008F677C" w:rsidP="008F677C">
      <w:pPr>
        <w:rPr>
          <w:b/>
          <w:bCs/>
          <w:color w:val="000000"/>
          <w:lang w:eastAsia="de-DE"/>
        </w:rPr>
      </w:pPr>
      <w:r>
        <w:rPr>
          <w:b/>
          <w:bCs/>
          <w:color w:val="000000"/>
          <w:lang w:eastAsia="de-DE"/>
        </w:rPr>
        <w:br w:type="page"/>
      </w:r>
      <w:r w:rsidRPr="003F0272">
        <w:rPr>
          <w:b/>
          <w:bCs/>
          <w:noProof/>
          <w:color w:val="000000"/>
          <w:lang w:eastAsia="de-DE"/>
        </w:rPr>
        <mc:AlternateContent>
          <mc:Choice Requires="wps">
            <w:drawing>
              <wp:anchor distT="0" distB="0" distL="114300" distR="114300" simplePos="0" relativeHeight="251836416" behindDoc="1" locked="1" layoutInCell="1" allowOverlap="1" wp14:anchorId="6D6654FD" wp14:editId="09D760E4">
                <wp:simplePos x="0" y="0"/>
                <wp:positionH relativeFrom="margin">
                  <wp:posOffset>3543935</wp:posOffset>
                </wp:positionH>
                <wp:positionV relativeFrom="paragraph">
                  <wp:posOffset>-43815</wp:posOffset>
                </wp:positionV>
                <wp:extent cx="2159635" cy="6479540"/>
                <wp:effectExtent l="0" t="0" r="0" b="0"/>
                <wp:wrapNone/>
                <wp:docPr id="4372" name="Textfeld 1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59635" cy="6479540"/>
                        </a:xfrm>
                        <a:prstGeom prst="rect">
                          <a:avLst/>
                        </a:prstGeom>
                        <a:gradFill rotWithShape="0">
                          <a:gsLst>
                            <a:gs pos="0">
                              <a:srgbClr val="FCD5B5"/>
                            </a:gs>
                            <a:gs pos="33000">
                              <a:srgbClr val="FCD5B5"/>
                            </a:gs>
                            <a:gs pos="48000">
                              <a:srgbClr val="F7994C"/>
                            </a:gs>
                            <a:gs pos="100000">
                              <a:srgbClr val="FDEADA"/>
                            </a:gs>
                          </a:gsLst>
                          <a:lin ang="16200000" scaled="1"/>
                        </a:gradFill>
                        <a:ln>
                          <a:noFill/>
                        </a:ln>
                        <a:extLst>
                          <a:ext uri="{91240B29-F687-4F45-9708-019B960494DF}">
                            <a14:hiddenLine xmlns:a14="http://schemas.microsoft.com/office/drawing/2010/main" w="38100">
                              <a:solidFill>
                                <a:srgbClr val="000000"/>
                              </a:solidFill>
                              <a:miter lim="800000"/>
                              <a:headEnd/>
                              <a:tailEnd/>
                            </a14:hiddenLine>
                          </a:ext>
                        </a:extLst>
                      </wps:spPr>
                      <wps:txbx>
                        <w:txbxContent>
                          <w:p w:rsidR="00333930" w:rsidRPr="006A7A1D" w:rsidRDefault="00333930" w:rsidP="008F677C">
                            <w:pPr>
                              <w:jc w:val="center"/>
                              <w:rPr>
                                <w:rStyle w:val="Fett"/>
                                <w:bCs w:val="0"/>
                                <w:sz w:val="72"/>
                                <w:szCs w:val="72"/>
                              </w:rPr>
                            </w:pPr>
                            <w:r>
                              <w:rPr>
                                <w:rStyle w:val="Fett"/>
                                <w:bCs w:val="0"/>
                                <w:color w:val="00B050"/>
                                <w:sz w:val="72"/>
                                <w:szCs w:val="72"/>
                              </w:rPr>
                              <w:t>C</w:t>
                            </w:r>
                            <w:r w:rsidRPr="006A7A1D">
                              <w:rPr>
                                <w:rStyle w:val="Fett"/>
                                <w:bCs w:val="0"/>
                                <w:color w:val="7030A0"/>
                                <w:sz w:val="72"/>
                                <w:szCs w:val="72"/>
                              </w:rPr>
                              <w:t>R</w:t>
                            </w:r>
                          </w:p>
                          <w:p w:rsidR="00333930" w:rsidRPr="009447ED" w:rsidRDefault="00333930" w:rsidP="008F677C">
                            <w:pPr>
                              <w:pStyle w:val="Abstandszeile"/>
                              <w:jc w:val="center"/>
                              <w:rPr>
                                <w:rStyle w:val="Fett"/>
                                <w:bCs w:val="0"/>
                                <w:sz w:val="36"/>
                                <w:szCs w:val="36"/>
                              </w:rPr>
                            </w:pPr>
                            <w:r w:rsidRPr="009447ED">
                              <w:rPr>
                                <w:rStyle w:val="Fett"/>
                                <w:bCs w:val="0"/>
                                <w:color w:val="00B050"/>
                                <w:sz w:val="36"/>
                                <w:szCs w:val="36"/>
                              </w:rPr>
                              <w:t>C</w:t>
                            </w:r>
                            <w:r w:rsidRPr="009447ED">
                              <w:rPr>
                                <w:rStyle w:val="Fett"/>
                                <w:bCs w:val="0"/>
                                <w:sz w:val="36"/>
                                <w:szCs w:val="36"/>
                              </w:rPr>
                              <w:t>hance</w:t>
                            </w:r>
                            <w:r w:rsidRPr="009447ED">
                              <w:rPr>
                                <w:rStyle w:val="Fett"/>
                                <w:bCs w:val="0"/>
                                <w:color w:val="7030A0"/>
                                <w:sz w:val="36"/>
                                <w:szCs w:val="36"/>
                              </w:rPr>
                              <w:t xml:space="preserve"> </w:t>
                            </w:r>
                            <w:r w:rsidRPr="009447ED">
                              <w:rPr>
                                <w:rStyle w:val="Fett"/>
                                <w:bCs w:val="0"/>
                                <w:sz w:val="36"/>
                                <w:szCs w:val="36"/>
                              </w:rPr>
                              <w:t xml:space="preserve">– </w:t>
                            </w:r>
                            <w:r w:rsidRPr="009447ED">
                              <w:rPr>
                                <w:rStyle w:val="Fett"/>
                                <w:bCs w:val="0"/>
                                <w:color w:val="7030A0"/>
                                <w:sz w:val="36"/>
                                <w:szCs w:val="36"/>
                              </w:rPr>
                              <w:t>R</w:t>
                            </w:r>
                            <w:r w:rsidRPr="009447ED">
                              <w:rPr>
                                <w:rStyle w:val="Fett"/>
                                <w:bCs w:val="0"/>
                                <w:sz w:val="36"/>
                                <w:szCs w:val="36"/>
                              </w:rPr>
                              <w:t>egional</w:t>
                            </w:r>
                          </w:p>
                          <w:p w:rsidR="00333930" w:rsidRPr="00050638" w:rsidRDefault="00333930" w:rsidP="008F677C">
                            <w:pPr>
                              <w:pStyle w:val="Abstandszeile"/>
                              <w:jc w:val="right"/>
                              <w:rPr>
                                <w:rStyle w:val="Fett"/>
                                <w:bCs w:val="0"/>
                                <w:szCs w:val="16"/>
                              </w:rPr>
                            </w:pPr>
                          </w:p>
                          <w:p w:rsidR="00333930" w:rsidRDefault="00333930" w:rsidP="008F677C">
                            <w:pPr>
                              <w:pStyle w:val="Abstandszeile"/>
                              <w:jc w:val="center"/>
                              <w:rPr>
                                <w:rStyle w:val="Fett"/>
                                <w:bCs w:val="0"/>
                                <w:sz w:val="24"/>
                              </w:rPr>
                            </w:pPr>
                            <w:r w:rsidRPr="006A7A1D">
                              <w:rPr>
                                <w:rStyle w:val="Fett"/>
                                <w:bCs w:val="0"/>
                                <w:sz w:val="24"/>
                              </w:rPr>
                              <w:t>Finde</w:t>
                            </w:r>
                            <w:r>
                              <w:rPr>
                                <w:rStyle w:val="Fett"/>
                                <w:bCs w:val="0"/>
                                <w:sz w:val="24"/>
                              </w:rPr>
                              <w:t xml:space="preserve"> </w:t>
                            </w:r>
                            <w:r w:rsidRPr="006A7A1D">
                              <w:rPr>
                                <w:rStyle w:val="Fett"/>
                                <w:bCs w:val="0"/>
                                <w:color w:val="00B050"/>
                                <w:sz w:val="32"/>
                                <w:szCs w:val="32"/>
                              </w:rPr>
                              <w:t>Deinen</w:t>
                            </w:r>
                            <w:r w:rsidRPr="006A7A1D">
                              <w:rPr>
                                <w:rStyle w:val="Fett"/>
                                <w:bCs w:val="0"/>
                                <w:color w:val="00B050"/>
                                <w:sz w:val="24"/>
                              </w:rPr>
                              <w:t xml:space="preserve"> </w:t>
                            </w:r>
                            <w:r>
                              <w:rPr>
                                <w:rStyle w:val="Fett"/>
                                <w:bCs w:val="0"/>
                                <w:sz w:val="24"/>
                              </w:rPr>
                              <w:t>Beruf</w:t>
                            </w:r>
                          </w:p>
                          <w:p w:rsidR="00333930" w:rsidRPr="00D20E03" w:rsidRDefault="00333930" w:rsidP="008F677C">
                            <w:pPr>
                              <w:jc w:val="center"/>
                              <w:rPr>
                                <w:rStyle w:val="Fett"/>
                                <w:bCs w:val="0"/>
                                <w:sz w:val="18"/>
                                <w:szCs w:val="18"/>
                              </w:rPr>
                            </w:pPr>
                          </w:p>
                          <w:p w:rsidR="00333930" w:rsidRPr="006A7A1D" w:rsidRDefault="00333930" w:rsidP="008F677C">
                            <w:pPr>
                              <w:pBdr>
                                <w:top w:val="dotted" w:sz="18" w:space="1" w:color="auto"/>
                                <w:bottom w:val="dotted" w:sz="18" w:space="1" w:color="auto"/>
                              </w:pBdr>
                              <w:jc w:val="center"/>
                              <w:rPr>
                                <w:rStyle w:val="Fett"/>
                                <w:bCs w:val="0"/>
                                <w:color w:val="7030A0"/>
                                <w:sz w:val="36"/>
                                <w:szCs w:val="36"/>
                              </w:rPr>
                            </w:pPr>
                            <w:r>
                              <w:rPr>
                                <w:rStyle w:val="Fett"/>
                                <w:bCs w:val="0"/>
                                <w:color w:val="7030A0"/>
                                <w:sz w:val="36"/>
                                <w:szCs w:val="36"/>
                              </w:rPr>
                              <w:t>Koch/Köchin</w:t>
                            </w:r>
                          </w:p>
                          <w:p w:rsidR="00333930" w:rsidRDefault="00333930" w:rsidP="008F677C">
                            <w:pPr>
                              <w:jc w:val="center"/>
                              <w:rPr>
                                <w:rStyle w:val="Fett"/>
                                <w:bCs w:val="0"/>
                                <w:color w:val="00B050"/>
                                <w:sz w:val="24"/>
                              </w:rPr>
                            </w:pPr>
                            <w:r w:rsidRPr="00413B03">
                              <w:rPr>
                                <w:rStyle w:val="Fett"/>
                                <w:bCs w:val="0"/>
                                <w:color w:val="00B050"/>
                                <w:sz w:val="24"/>
                              </w:rPr>
                              <w:t xml:space="preserve">Guter Hauptschulabschluss </w:t>
                            </w:r>
                            <w:r>
                              <w:rPr>
                                <w:rStyle w:val="Fett"/>
                                <w:bCs w:val="0"/>
                                <w:color w:val="00B050"/>
                                <w:sz w:val="24"/>
                              </w:rPr>
                              <w:t>oder</w:t>
                            </w:r>
                          </w:p>
                          <w:p w:rsidR="00333930" w:rsidRPr="00413B03" w:rsidRDefault="00333930" w:rsidP="008F677C">
                            <w:pPr>
                              <w:jc w:val="center"/>
                              <w:rPr>
                                <w:rStyle w:val="Fett"/>
                                <w:bCs w:val="0"/>
                                <w:color w:val="00B050"/>
                                <w:sz w:val="24"/>
                              </w:rPr>
                            </w:pPr>
                            <w:r w:rsidRPr="00413B03">
                              <w:rPr>
                                <w:rStyle w:val="Fett"/>
                                <w:bCs w:val="0"/>
                                <w:color w:val="00B050"/>
                                <w:sz w:val="24"/>
                              </w:rPr>
                              <w:t>mittlerer Bildungsabschluss</w:t>
                            </w:r>
                          </w:p>
                          <w:p w:rsidR="00333930" w:rsidRPr="00FF788C" w:rsidRDefault="00333930" w:rsidP="008F677C">
                            <w:pPr>
                              <w:jc w:val="center"/>
                              <w:rPr>
                                <w:rStyle w:val="Fett"/>
                                <w:bCs w:val="0"/>
                              </w:rPr>
                            </w:pPr>
                            <w:r w:rsidRPr="00FF788C">
                              <w:rPr>
                                <w:rStyle w:val="Fett"/>
                                <w:bCs w:val="0"/>
                              </w:rPr>
                              <w:t>Ausbildungsdauer: 3 Jahre</w:t>
                            </w:r>
                          </w:p>
                          <w:p w:rsidR="00333930" w:rsidRPr="00FF788C" w:rsidRDefault="00333930" w:rsidP="008F677C">
                            <w:pPr>
                              <w:jc w:val="center"/>
                              <w:rPr>
                                <w:rStyle w:val="Fett"/>
                                <w:bCs w:val="0"/>
                              </w:rPr>
                            </w:pPr>
                          </w:p>
                          <w:p w:rsidR="00333930" w:rsidRDefault="00333930" w:rsidP="008F677C">
                            <w:pPr>
                              <w:jc w:val="center"/>
                              <w:rPr>
                                <w:rStyle w:val="Fett"/>
                                <w:b w:val="0"/>
                                <w:bCs w:val="0"/>
                                <w:sz w:val="24"/>
                              </w:rPr>
                            </w:pPr>
                            <w:r w:rsidRPr="00D768A0">
                              <w:rPr>
                                <w:rStyle w:val="Fett"/>
                                <w:bCs w:val="0"/>
                                <w:sz w:val="24"/>
                              </w:rPr>
                              <w:t xml:space="preserve">Arbeit in </w:t>
                            </w:r>
                          </w:p>
                          <w:p w:rsidR="00333930" w:rsidRDefault="00333930" w:rsidP="008F677C">
                            <w:pPr>
                              <w:jc w:val="center"/>
                              <w:rPr>
                                <w:rStyle w:val="Fett"/>
                                <w:b w:val="0"/>
                                <w:bCs w:val="0"/>
                                <w:sz w:val="24"/>
                              </w:rPr>
                            </w:pPr>
                            <w:r w:rsidRPr="00D768A0">
                              <w:rPr>
                                <w:rStyle w:val="Fett"/>
                                <w:bCs w:val="0"/>
                                <w:sz w:val="24"/>
                              </w:rPr>
                              <w:t>gastronomischen</w:t>
                            </w:r>
                          </w:p>
                          <w:p w:rsidR="00333930" w:rsidRPr="00D768A0" w:rsidRDefault="00333930" w:rsidP="008F677C">
                            <w:pPr>
                              <w:jc w:val="center"/>
                              <w:rPr>
                                <w:rStyle w:val="Fett"/>
                                <w:b w:val="0"/>
                                <w:bCs w:val="0"/>
                                <w:sz w:val="24"/>
                              </w:rPr>
                            </w:pPr>
                            <w:r w:rsidRPr="00D768A0">
                              <w:rPr>
                                <w:rStyle w:val="Fett"/>
                                <w:bCs w:val="0"/>
                                <w:sz w:val="24"/>
                              </w:rPr>
                              <w:t xml:space="preserve"> Betr</w:t>
                            </w:r>
                            <w:r>
                              <w:rPr>
                                <w:rStyle w:val="Fett"/>
                                <w:bCs w:val="0"/>
                                <w:sz w:val="24"/>
                              </w:rPr>
                              <w:t xml:space="preserve">ieben wie Hotels oder </w:t>
                            </w:r>
                          </w:p>
                          <w:p w:rsidR="00333930" w:rsidRPr="00D768A0" w:rsidRDefault="00333930" w:rsidP="008F677C">
                            <w:pPr>
                              <w:jc w:val="center"/>
                              <w:rPr>
                                <w:rStyle w:val="Fett"/>
                                <w:b w:val="0"/>
                                <w:bCs w:val="0"/>
                                <w:sz w:val="24"/>
                              </w:rPr>
                            </w:pPr>
                            <w:r w:rsidRPr="00D768A0">
                              <w:rPr>
                                <w:rStyle w:val="Fett"/>
                                <w:bCs w:val="0"/>
                                <w:sz w:val="24"/>
                              </w:rPr>
                              <w:t xml:space="preserve"> Restaurants, </w:t>
                            </w:r>
                            <w:r>
                              <w:rPr>
                                <w:rStyle w:val="Fett"/>
                                <w:bCs w:val="0"/>
                                <w:sz w:val="24"/>
                              </w:rPr>
                              <w:t>Arbeit in Gro</w:t>
                            </w:r>
                            <w:r>
                              <w:rPr>
                                <w:rStyle w:val="Fett"/>
                                <w:bCs w:val="0"/>
                                <w:sz w:val="24"/>
                              </w:rPr>
                              <w:t>ß</w:t>
                            </w:r>
                            <w:r>
                              <w:rPr>
                                <w:rStyle w:val="Fett"/>
                                <w:bCs w:val="0"/>
                                <w:sz w:val="24"/>
                              </w:rPr>
                              <w:t>küchen wie Krankenhäusern, Heimen, Betriebskantinen,</w:t>
                            </w:r>
                          </w:p>
                          <w:p w:rsidR="00333930" w:rsidRDefault="00333930" w:rsidP="008F677C">
                            <w:pPr>
                              <w:jc w:val="center"/>
                              <w:rPr>
                                <w:rStyle w:val="Fett"/>
                                <w:b w:val="0"/>
                                <w:bCs w:val="0"/>
                                <w:sz w:val="24"/>
                              </w:rPr>
                            </w:pPr>
                            <w:r w:rsidRPr="00D768A0">
                              <w:rPr>
                                <w:rStyle w:val="Fett"/>
                                <w:bCs w:val="0"/>
                                <w:sz w:val="24"/>
                              </w:rPr>
                              <w:t xml:space="preserve"> Cateringfirmen</w:t>
                            </w:r>
                            <w:r>
                              <w:rPr>
                                <w:rStyle w:val="Fett"/>
                                <w:bCs w:val="0"/>
                                <w:sz w:val="24"/>
                              </w:rPr>
                              <w:t xml:space="preserve"> …</w:t>
                            </w:r>
                          </w:p>
                          <w:p w:rsidR="00333930" w:rsidRPr="00BD79A0" w:rsidRDefault="00333930" w:rsidP="008F677C">
                            <w:pPr>
                              <w:rPr>
                                <w:rStyle w:val="Fett"/>
                                <w:bCs w:val="0"/>
                                <w:color w:val="7030A0"/>
                                <w:sz w:val="24"/>
                              </w:rPr>
                            </w:pPr>
                            <w:r>
                              <w:rPr>
                                <w:rStyle w:val="Fett"/>
                                <w:bCs w:val="0"/>
                                <w:color w:val="7030A0"/>
                                <w:sz w:val="24"/>
                              </w:rPr>
                              <w:t>Aufgaben</w:t>
                            </w:r>
                            <w:r w:rsidRPr="00BD79A0">
                              <w:rPr>
                                <w:rStyle w:val="Fett"/>
                                <w:bCs w:val="0"/>
                                <w:color w:val="7030A0"/>
                                <w:sz w:val="24"/>
                              </w:rPr>
                              <w:t>:</w:t>
                            </w:r>
                          </w:p>
                          <w:p w:rsidR="00333930" w:rsidRDefault="00333930" w:rsidP="006D5E23">
                            <w:pPr>
                              <w:pStyle w:val="Listenabsatz"/>
                              <w:numPr>
                                <w:ilvl w:val="0"/>
                                <w:numId w:val="23"/>
                              </w:numPr>
                              <w:rPr>
                                <w:rStyle w:val="Fett"/>
                                <w:b w:val="0"/>
                                <w:bCs w:val="0"/>
                                <w:sz w:val="24"/>
                              </w:rPr>
                            </w:pPr>
                            <w:r>
                              <w:rPr>
                                <w:rStyle w:val="Fett"/>
                                <w:bCs w:val="0"/>
                                <w:sz w:val="24"/>
                              </w:rPr>
                              <w:t xml:space="preserve">alle Arbeiten, die zur Herstellung von </w:t>
                            </w:r>
                          </w:p>
                          <w:p w:rsidR="00333930" w:rsidRDefault="00333930" w:rsidP="008F677C">
                            <w:pPr>
                              <w:pStyle w:val="Listenabsatz"/>
                              <w:rPr>
                                <w:rStyle w:val="Fett"/>
                                <w:b w:val="0"/>
                                <w:bCs w:val="0"/>
                                <w:sz w:val="24"/>
                              </w:rPr>
                            </w:pPr>
                            <w:r>
                              <w:rPr>
                                <w:rStyle w:val="Fett"/>
                                <w:bCs w:val="0"/>
                                <w:sz w:val="24"/>
                              </w:rPr>
                              <w:t>Speisen gehören</w:t>
                            </w:r>
                          </w:p>
                          <w:p w:rsidR="00333930" w:rsidRDefault="00333930" w:rsidP="006D5E23">
                            <w:pPr>
                              <w:pStyle w:val="Listenabsatz"/>
                              <w:numPr>
                                <w:ilvl w:val="0"/>
                                <w:numId w:val="23"/>
                              </w:numPr>
                              <w:rPr>
                                <w:rStyle w:val="Fett"/>
                                <w:b w:val="0"/>
                                <w:bCs w:val="0"/>
                                <w:sz w:val="24"/>
                              </w:rPr>
                            </w:pPr>
                            <w:r>
                              <w:rPr>
                                <w:rStyle w:val="Fett"/>
                                <w:bCs w:val="0"/>
                                <w:sz w:val="24"/>
                              </w:rPr>
                              <w:t>Einkauf von Waren</w:t>
                            </w:r>
                          </w:p>
                          <w:p w:rsidR="00333930" w:rsidRDefault="00333930" w:rsidP="006D5E23">
                            <w:pPr>
                              <w:pStyle w:val="Listenabsatz"/>
                              <w:numPr>
                                <w:ilvl w:val="0"/>
                                <w:numId w:val="23"/>
                              </w:numPr>
                              <w:rPr>
                                <w:rStyle w:val="Fett"/>
                                <w:b w:val="0"/>
                                <w:bCs w:val="0"/>
                                <w:sz w:val="24"/>
                              </w:rPr>
                            </w:pPr>
                            <w:r>
                              <w:rPr>
                                <w:rStyle w:val="Fett"/>
                                <w:bCs w:val="0"/>
                                <w:sz w:val="24"/>
                              </w:rPr>
                              <w:t>Lagerverwaltung</w:t>
                            </w:r>
                          </w:p>
                          <w:p w:rsidR="00333930" w:rsidRDefault="00333930" w:rsidP="006D5E23">
                            <w:pPr>
                              <w:pStyle w:val="Listenabsatz"/>
                              <w:numPr>
                                <w:ilvl w:val="0"/>
                                <w:numId w:val="23"/>
                              </w:numPr>
                              <w:rPr>
                                <w:rStyle w:val="Fett"/>
                                <w:b w:val="0"/>
                                <w:bCs w:val="0"/>
                                <w:sz w:val="24"/>
                              </w:rPr>
                            </w:pPr>
                            <w:r>
                              <w:rPr>
                                <w:rStyle w:val="Fett"/>
                                <w:bCs w:val="0"/>
                                <w:sz w:val="24"/>
                              </w:rPr>
                              <w:t>Arbeitspläne schre</w:t>
                            </w:r>
                            <w:r>
                              <w:rPr>
                                <w:rStyle w:val="Fett"/>
                                <w:bCs w:val="0"/>
                                <w:sz w:val="24"/>
                              </w:rPr>
                              <w:t>i</w:t>
                            </w:r>
                            <w:r>
                              <w:rPr>
                                <w:rStyle w:val="Fett"/>
                                <w:bCs w:val="0"/>
                                <w:sz w:val="24"/>
                              </w:rPr>
                              <w:t>ben</w:t>
                            </w:r>
                          </w:p>
                          <w:p w:rsidR="00333930" w:rsidRPr="00E475CA" w:rsidRDefault="00333930" w:rsidP="006D5E23">
                            <w:pPr>
                              <w:pStyle w:val="Listenabsatz"/>
                              <w:numPr>
                                <w:ilvl w:val="0"/>
                                <w:numId w:val="23"/>
                              </w:numPr>
                              <w:rPr>
                                <w:rStyle w:val="Fett"/>
                                <w:b w:val="0"/>
                                <w:bCs w:val="0"/>
                                <w:sz w:val="24"/>
                              </w:rPr>
                            </w:pPr>
                            <w:r>
                              <w:rPr>
                                <w:rStyle w:val="Fett"/>
                                <w:bCs w:val="0"/>
                                <w:sz w:val="24"/>
                              </w:rPr>
                              <w:t>Menüs planen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211" o:spid="_x0000_s1142" type="#_x0000_t202" style="position:absolute;margin-left:279.05pt;margin-top:-3.45pt;width:170.05pt;height:510.2pt;z-index:-251480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" fillcolor="#fcd5b5" stroked="f" strokeweight="3pt">
                <v:fill color2="#fdeada" angle="180" colors="0 #fcd5b5;21627f #fcd5b5;31457f #f7994c;1 #fdeada" focus="100%" type="gradient"/>
                <v:path arrowok="t"/>
                <v:textbox>
                  <w:txbxContent>
                    <w:p w:rsidR="00333930" w:rsidRPr="006A7A1D" w:rsidRDefault="00333930" w:rsidP="008F677C">
                      <w:pPr>
                        <w:jc w:val="center"/>
                        <w:rPr>
                          <w:rStyle w:val="Fett"/>
                          <w:bCs w:val="0"/>
                          <w:sz w:val="72"/>
                          <w:szCs w:val="72"/>
                        </w:rPr>
                      </w:pPr>
                      <w:r>
                        <w:rPr>
                          <w:rStyle w:val="Fett"/>
                          <w:bCs w:val="0"/>
                          <w:color w:val="00B050"/>
                          <w:sz w:val="72"/>
                          <w:szCs w:val="72"/>
                        </w:rPr>
                        <w:t>C</w:t>
                      </w:r>
                      <w:r w:rsidRPr="006A7A1D">
                        <w:rPr>
                          <w:rStyle w:val="Fett"/>
                          <w:bCs w:val="0"/>
                          <w:color w:val="7030A0"/>
                          <w:sz w:val="72"/>
                          <w:szCs w:val="72"/>
                        </w:rPr>
                        <w:t>R</w:t>
                      </w:r>
                    </w:p>
                    <w:p w:rsidR="00333930" w:rsidRPr="009447ED" w:rsidRDefault="00333930" w:rsidP="008F677C">
                      <w:pPr>
                        <w:pStyle w:val="Abstandszeile"/>
                        <w:jc w:val="center"/>
                        <w:rPr>
                          <w:rStyle w:val="Fett"/>
                          <w:bCs w:val="0"/>
                          <w:sz w:val="36"/>
                          <w:szCs w:val="36"/>
                        </w:rPr>
                      </w:pPr>
                      <w:r w:rsidRPr="009447ED">
                        <w:rPr>
                          <w:rStyle w:val="Fett"/>
                          <w:bCs w:val="0"/>
                          <w:color w:val="00B050"/>
                          <w:sz w:val="36"/>
                          <w:szCs w:val="36"/>
                        </w:rPr>
                        <w:t>C</w:t>
                      </w:r>
                      <w:r w:rsidRPr="009447ED">
                        <w:rPr>
                          <w:rStyle w:val="Fett"/>
                          <w:bCs w:val="0"/>
                          <w:sz w:val="36"/>
                          <w:szCs w:val="36"/>
                        </w:rPr>
                        <w:t>hance</w:t>
                      </w:r>
                      <w:r w:rsidRPr="009447ED">
                        <w:rPr>
                          <w:rStyle w:val="Fett"/>
                          <w:bCs w:val="0"/>
                          <w:color w:val="7030A0"/>
                          <w:sz w:val="36"/>
                          <w:szCs w:val="36"/>
                        </w:rPr>
                        <w:t xml:space="preserve"> </w:t>
                      </w:r>
                      <w:r w:rsidRPr="009447ED">
                        <w:rPr>
                          <w:rStyle w:val="Fett"/>
                          <w:bCs w:val="0"/>
                          <w:sz w:val="36"/>
                          <w:szCs w:val="36"/>
                        </w:rPr>
                        <w:t xml:space="preserve">– </w:t>
                      </w:r>
                      <w:r w:rsidRPr="009447ED">
                        <w:rPr>
                          <w:rStyle w:val="Fett"/>
                          <w:bCs w:val="0"/>
                          <w:color w:val="7030A0"/>
                          <w:sz w:val="36"/>
                          <w:szCs w:val="36"/>
                        </w:rPr>
                        <w:t>R</w:t>
                      </w:r>
                      <w:r w:rsidRPr="009447ED">
                        <w:rPr>
                          <w:rStyle w:val="Fett"/>
                          <w:bCs w:val="0"/>
                          <w:sz w:val="36"/>
                          <w:szCs w:val="36"/>
                        </w:rPr>
                        <w:t>egional</w:t>
                      </w:r>
                    </w:p>
                    <w:p w:rsidR="00333930" w:rsidRPr="00050638" w:rsidRDefault="00333930" w:rsidP="008F677C">
                      <w:pPr>
                        <w:pStyle w:val="Abstandszeile"/>
                        <w:jc w:val="right"/>
                        <w:rPr>
                          <w:rStyle w:val="Fett"/>
                          <w:bCs w:val="0"/>
                          <w:szCs w:val="16"/>
                        </w:rPr>
                      </w:pPr>
                    </w:p>
                    <w:p w:rsidR="00333930" w:rsidRDefault="00333930" w:rsidP="008F677C">
                      <w:pPr>
                        <w:pStyle w:val="Abstandszeile"/>
                        <w:jc w:val="center"/>
                        <w:rPr>
                          <w:rStyle w:val="Fett"/>
                          <w:bCs w:val="0"/>
                          <w:sz w:val="24"/>
                        </w:rPr>
                      </w:pPr>
                      <w:r w:rsidRPr="006A7A1D">
                        <w:rPr>
                          <w:rStyle w:val="Fett"/>
                          <w:bCs w:val="0"/>
                          <w:sz w:val="24"/>
                        </w:rPr>
                        <w:t>Finde</w:t>
                      </w:r>
                      <w:r>
                        <w:rPr>
                          <w:rStyle w:val="Fett"/>
                          <w:bCs w:val="0"/>
                          <w:sz w:val="24"/>
                        </w:rPr>
                        <w:t xml:space="preserve"> </w:t>
                      </w:r>
                      <w:r w:rsidRPr="006A7A1D">
                        <w:rPr>
                          <w:rStyle w:val="Fett"/>
                          <w:bCs w:val="0"/>
                          <w:color w:val="00B050"/>
                          <w:sz w:val="32"/>
                          <w:szCs w:val="32"/>
                        </w:rPr>
                        <w:t>Deinen</w:t>
                      </w:r>
                      <w:r w:rsidRPr="006A7A1D">
                        <w:rPr>
                          <w:rStyle w:val="Fett"/>
                          <w:bCs w:val="0"/>
                          <w:color w:val="00B050"/>
                          <w:sz w:val="24"/>
                        </w:rPr>
                        <w:t xml:space="preserve"> </w:t>
                      </w:r>
                      <w:r>
                        <w:rPr>
                          <w:rStyle w:val="Fett"/>
                          <w:bCs w:val="0"/>
                          <w:sz w:val="24"/>
                        </w:rPr>
                        <w:t>Beruf</w:t>
                      </w:r>
                    </w:p>
                    <w:p w:rsidR="00333930" w:rsidRPr="00D20E03" w:rsidRDefault="00333930" w:rsidP="008F677C">
                      <w:pPr>
                        <w:jc w:val="center"/>
                        <w:rPr>
                          <w:rStyle w:val="Fett"/>
                          <w:bCs w:val="0"/>
                          <w:sz w:val="18"/>
                          <w:szCs w:val="18"/>
                        </w:rPr>
                      </w:pPr>
                    </w:p>
                    <w:p w:rsidR="00333930" w:rsidRPr="006A7A1D" w:rsidRDefault="00333930" w:rsidP="008F677C">
                      <w:pPr>
                        <w:pBdr>
                          <w:top w:val="dotted" w:sz="18" w:space="1" w:color="auto"/>
                          <w:bottom w:val="dotted" w:sz="18" w:space="1" w:color="auto"/>
                        </w:pBdr>
                        <w:jc w:val="center"/>
                        <w:rPr>
                          <w:rStyle w:val="Fett"/>
                          <w:bCs w:val="0"/>
                          <w:color w:val="7030A0"/>
                          <w:sz w:val="36"/>
                          <w:szCs w:val="36"/>
                        </w:rPr>
                      </w:pPr>
                      <w:r>
                        <w:rPr>
                          <w:rStyle w:val="Fett"/>
                          <w:bCs w:val="0"/>
                          <w:color w:val="7030A0"/>
                          <w:sz w:val="36"/>
                          <w:szCs w:val="36"/>
                        </w:rPr>
                        <w:t>Koch/Köchin</w:t>
                      </w:r>
                    </w:p>
                    <w:p w:rsidR="00333930" w:rsidRDefault="00333930" w:rsidP="008F677C">
                      <w:pPr>
                        <w:jc w:val="center"/>
                        <w:rPr>
                          <w:rStyle w:val="Fett"/>
                          <w:bCs w:val="0"/>
                          <w:color w:val="00B050"/>
                          <w:sz w:val="24"/>
                        </w:rPr>
                      </w:pPr>
                      <w:r w:rsidRPr="00413B03">
                        <w:rPr>
                          <w:rStyle w:val="Fett"/>
                          <w:bCs w:val="0"/>
                          <w:color w:val="00B050"/>
                          <w:sz w:val="24"/>
                        </w:rPr>
                        <w:t xml:space="preserve">Guter Hauptschulabschluss </w:t>
                      </w:r>
                      <w:r>
                        <w:rPr>
                          <w:rStyle w:val="Fett"/>
                          <w:bCs w:val="0"/>
                          <w:color w:val="00B050"/>
                          <w:sz w:val="24"/>
                        </w:rPr>
                        <w:t>oder</w:t>
                      </w:r>
                    </w:p>
                    <w:p w:rsidR="00333930" w:rsidRPr="00413B03" w:rsidRDefault="00333930" w:rsidP="008F677C">
                      <w:pPr>
                        <w:jc w:val="center"/>
                        <w:rPr>
                          <w:rStyle w:val="Fett"/>
                          <w:bCs w:val="0"/>
                          <w:color w:val="00B050"/>
                          <w:sz w:val="24"/>
                        </w:rPr>
                      </w:pPr>
                      <w:r w:rsidRPr="00413B03">
                        <w:rPr>
                          <w:rStyle w:val="Fett"/>
                          <w:bCs w:val="0"/>
                          <w:color w:val="00B050"/>
                          <w:sz w:val="24"/>
                        </w:rPr>
                        <w:t>mittlerer Bildungsabschluss</w:t>
                      </w:r>
                    </w:p>
                    <w:p w:rsidR="00333930" w:rsidRPr="00FF788C" w:rsidRDefault="00333930" w:rsidP="008F677C">
                      <w:pPr>
                        <w:jc w:val="center"/>
                        <w:rPr>
                          <w:rStyle w:val="Fett"/>
                          <w:bCs w:val="0"/>
                        </w:rPr>
                      </w:pPr>
                      <w:r w:rsidRPr="00FF788C">
                        <w:rPr>
                          <w:rStyle w:val="Fett"/>
                          <w:bCs w:val="0"/>
                        </w:rPr>
                        <w:t>Ausbildungsdauer: 3 Jahre</w:t>
                      </w:r>
                    </w:p>
                    <w:p w:rsidR="00333930" w:rsidRPr="00FF788C" w:rsidRDefault="00333930" w:rsidP="008F677C">
                      <w:pPr>
                        <w:jc w:val="center"/>
                        <w:rPr>
                          <w:rStyle w:val="Fett"/>
                          <w:bCs w:val="0"/>
                        </w:rPr>
                      </w:pPr>
                    </w:p>
                    <w:p w:rsidR="00333930" w:rsidRDefault="00333930" w:rsidP="008F677C">
                      <w:pPr>
                        <w:jc w:val="center"/>
                        <w:rPr>
                          <w:rStyle w:val="Fett"/>
                          <w:b w:val="0"/>
                          <w:bCs w:val="0"/>
                          <w:sz w:val="24"/>
                        </w:rPr>
                      </w:pPr>
                      <w:r w:rsidRPr="00D768A0">
                        <w:rPr>
                          <w:rStyle w:val="Fett"/>
                          <w:bCs w:val="0"/>
                          <w:sz w:val="24"/>
                        </w:rPr>
                        <w:t xml:space="preserve">Arbeit in </w:t>
                      </w:r>
                    </w:p>
                    <w:p w:rsidR="00333930" w:rsidRDefault="00333930" w:rsidP="008F677C">
                      <w:pPr>
                        <w:jc w:val="center"/>
                        <w:rPr>
                          <w:rStyle w:val="Fett"/>
                          <w:b w:val="0"/>
                          <w:bCs w:val="0"/>
                          <w:sz w:val="24"/>
                        </w:rPr>
                      </w:pPr>
                      <w:r w:rsidRPr="00D768A0">
                        <w:rPr>
                          <w:rStyle w:val="Fett"/>
                          <w:bCs w:val="0"/>
                          <w:sz w:val="24"/>
                        </w:rPr>
                        <w:t>gastronomischen</w:t>
                      </w:r>
                    </w:p>
                    <w:p w:rsidR="00333930" w:rsidRPr="00D768A0" w:rsidRDefault="00333930" w:rsidP="008F677C">
                      <w:pPr>
                        <w:jc w:val="center"/>
                        <w:rPr>
                          <w:rStyle w:val="Fett"/>
                          <w:b w:val="0"/>
                          <w:bCs w:val="0"/>
                          <w:sz w:val="24"/>
                        </w:rPr>
                      </w:pPr>
                      <w:r w:rsidRPr="00D768A0">
                        <w:rPr>
                          <w:rStyle w:val="Fett"/>
                          <w:bCs w:val="0"/>
                          <w:sz w:val="24"/>
                        </w:rPr>
                        <w:t xml:space="preserve"> Betr</w:t>
                      </w:r>
                      <w:r>
                        <w:rPr>
                          <w:rStyle w:val="Fett"/>
                          <w:bCs w:val="0"/>
                          <w:sz w:val="24"/>
                        </w:rPr>
                        <w:t xml:space="preserve">ieben wie Hotels oder </w:t>
                      </w:r>
                    </w:p>
                    <w:p w:rsidR="00333930" w:rsidRPr="00D768A0" w:rsidRDefault="00333930" w:rsidP="008F677C">
                      <w:pPr>
                        <w:jc w:val="center"/>
                        <w:rPr>
                          <w:rStyle w:val="Fett"/>
                          <w:b w:val="0"/>
                          <w:bCs w:val="0"/>
                          <w:sz w:val="24"/>
                        </w:rPr>
                      </w:pPr>
                      <w:r w:rsidRPr="00D768A0">
                        <w:rPr>
                          <w:rStyle w:val="Fett"/>
                          <w:bCs w:val="0"/>
                          <w:sz w:val="24"/>
                        </w:rPr>
                        <w:t xml:space="preserve"> Restaurants, </w:t>
                      </w:r>
                      <w:r>
                        <w:rPr>
                          <w:rStyle w:val="Fett"/>
                          <w:bCs w:val="0"/>
                          <w:sz w:val="24"/>
                        </w:rPr>
                        <w:t>Arbeit in Gro</w:t>
                      </w:r>
                      <w:r>
                        <w:rPr>
                          <w:rStyle w:val="Fett"/>
                          <w:bCs w:val="0"/>
                          <w:sz w:val="24"/>
                        </w:rPr>
                        <w:t>ß</w:t>
                      </w:r>
                      <w:r>
                        <w:rPr>
                          <w:rStyle w:val="Fett"/>
                          <w:bCs w:val="0"/>
                          <w:sz w:val="24"/>
                        </w:rPr>
                        <w:t>küchen wie Krankenhäusern, Heimen, Betriebskantinen,</w:t>
                      </w:r>
                    </w:p>
                    <w:p w:rsidR="00333930" w:rsidRDefault="00333930" w:rsidP="008F677C">
                      <w:pPr>
                        <w:jc w:val="center"/>
                        <w:rPr>
                          <w:rStyle w:val="Fett"/>
                          <w:b w:val="0"/>
                          <w:bCs w:val="0"/>
                          <w:sz w:val="24"/>
                        </w:rPr>
                      </w:pPr>
                      <w:r w:rsidRPr="00D768A0">
                        <w:rPr>
                          <w:rStyle w:val="Fett"/>
                          <w:bCs w:val="0"/>
                          <w:sz w:val="24"/>
                        </w:rPr>
                        <w:t xml:space="preserve"> Cateringfirmen</w:t>
                      </w:r>
                      <w:r>
                        <w:rPr>
                          <w:rStyle w:val="Fett"/>
                          <w:bCs w:val="0"/>
                          <w:sz w:val="24"/>
                        </w:rPr>
                        <w:t xml:space="preserve"> …</w:t>
                      </w:r>
                    </w:p>
                    <w:p w:rsidR="00333930" w:rsidRPr="00BD79A0" w:rsidRDefault="00333930" w:rsidP="008F677C">
                      <w:pPr>
                        <w:rPr>
                          <w:rStyle w:val="Fett"/>
                          <w:bCs w:val="0"/>
                          <w:color w:val="7030A0"/>
                          <w:sz w:val="24"/>
                        </w:rPr>
                      </w:pPr>
                      <w:r>
                        <w:rPr>
                          <w:rStyle w:val="Fett"/>
                          <w:bCs w:val="0"/>
                          <w:color w:val="7030A0"/>
                          <w:sz w:val="24"/>
                        </w:rPr>
                        <w:t>Aufgaben</w:t>
                      </w:r>
                      <w:r w:rsidRPr="00BD79A0">
                        <w:rPr>
                          <w:rStyle w:val="Fett"/>
                          <w:bCs w:val="0"/>
                          <w:color w:val="7030A0"/>
                          <w:sz w:val="24"/>
                        </w:rPr>
                        <w:t>:</w:t>
                      </w:r>
                    </w:p>
                    <w:p w:rsidR="00333930" w:rsidRDefault="00333930" w:rsidP="006D5E23">
                      <w:pPr>
                        <w:pStyle w:val="Listenabsatz"/>
                        <w:numPr>
                          <w:ilvl w:val="0"/>
                          <w:numId w:val="23"/>
                        </w:numPr>
                        <w:rPr>
                          <w:rStyle w:val="Fett"/>
                          <w:b w:val="0"/>
                          <w:bCs w:val="0"/>
                          <w:sz w:val="24"/>
                        </w:rPr>
                      </w:pPr>
                      <w:r>
                        <w:rPr>
                          <w:rStyle w:val="Fett"/>
                          <w:bCs w:val="0"/>
                          <w:sz w:val="24"/>
                        </w:rPr>
                        <w:t xml:space="preserve">alle Arbeiten, die zur Herstellung von </w:t>
                      </w:r>
                    </w:p>
                    <w:p w:rsidR="00333930" w:rsidRDefault="00333930" w:rsidP="008F677C">
                      <w:pPr>
                        <w:pStyle w:val="Listenabsatz"/>
                        <w:rPr>
                          <w:rStyle w:val="Fett"/>
                          <w:b w:val="0"/>
                          <w:bCs w:val="0"/>
                          <w:sz w:val="24"/>
                        </w:rPr>
                      </w:pPr>
                      <w:r>
                        <w:rPr>
                          <w:rStyle w:val="Fett"/>
                          <w:bCs w:val="0"/>
                          <w:sz w:val="24"/>
                        </w:rPr>
                        <w:t>Speisen gehören</w:t>
                      </w:r>
                    </w:p>
                    <w:p w:rsidR="00333930" w:rsidRDefault="00333930" w:rsidP="006D5E23">
                      <w:pPr>
                        <w:pStyle w:val="Listenabsatz"/>
                        <w:numPr>
                          <w:ilvl w:val="0"/>
                          <w:numId w:val="23"/>
                        </w:numPr>
                        <w:rPr>
                          <w:rStyle w:val="Fett"/>
                          <w:b w:val="0"/>
                          <w:bCs w:val="0"/>
                          <w:sz w:val="24"/>
                        </w:rPr>
                      </w:pPr>
                      <w:r>
                        <w:rPr>
                          <w:rStyle w:val="Fett"/>
                          <w:bCs w:val="0"/>
                          <w:sz w:val="24"/>
                        </w:rPr>
                        <w:t>Einkauf von Waren</w:t>
                      </w:r>
                    </w:p>
                    <w:p w:rsidR="00333930" w:rsidRDefault="00333930" w:rsidP="006D5E23">
                      <w:pPr>
                        <w:pStyle w:val="Listenabsatz"/>
                        <w:numPr>
                          <w:ilvl w:val="0"/>
                          <w:numId w:val="23"/>
                        </w:numPr>
                        <w:rPr>
                          <w:rStyle w:val="Fett"/>
                          <w:b w:val="0"/>
                          <w:bCs w:val="0"/>
                          <w:sz w:val="24"/>
                        </w:rPr>
                      </w:pPr>
                      <w:r>
                        <w:rPr>
                          <w:rStyle w:val="Fett"/>
                          <w:bCs w:val="0"/>
                          <w:sz w:val="24"/>
                        </w:rPr>
                        <w:t>Lagerverwaltung</w:t>
                      </w:r>
                    </w:p>
                    <w:p w:rsidR="00333930" w:rsidRDefault="00333930" w:rsidP="006D5E23">
                      <w:pPr>
                        <w:pStyle w:val="Listenabsatz"/>
                        <w:numPr>
                          <w:ilvl w:val="0"/>
                          <w:numId w:val="23"/>
                        </w:numPr>
                        <w:rPr>
                          <w:rStyle w:val="Fett"/>
                          <w:b w:val="0"/>
                          <w:bCs w:val="0"/>
                          <w:sz w:val="24"/>
                        </w:rPr>
                      </w:pPr>
                      <w:r>
                        <w:rPr>
                          <w:rStyle w:val="Fett"/>
                          <w:bCs w:val="0"/>
                          <w:sz w:val="24"/>
                        </w:rPr>
                        <w:t>Arbeitspläne schre</w:t>
                      </w:r>
                      <w:r>
                        <w:rPr>
                          <w:rStyle w:val="Fett"/>
                          <w:bCs w:val="0"/>
                          <w:sz w:val="24"/>
                        </w:rPr>
                        <w:t>i</w:t>
                      </w:r>
                      <w:r>
                        <w:rPr>
                          <w:rStyle w:val="Fett"/>
                          <w:bCs w:val="0"/>
                          <w:sz w:val="24"/>
                        </w:rPr>
                        <w:t>ben</w:t>
                      </w:r>
                    </w:p>
                    <w:p w:rsidR="00333930" w:rsidRPr="00E475CA" w:rsidRDefault="00333930" w:rsidP="006D5E23">
                      <w:pPr>
                        <w:pStyle w:val="Listenabsatz"/>
                        <w:numPr>
                          <w:ilvl w:val="0"/>
                          <w:numId w:val="23"/>
                        </w:numPr>
                        <w:rPr>
                          <w:rStyle w:val="Fett"/>
                          <w:b w:val="0"/>
                          <w:bCs w:val="0"/>
                          <w:sz w:val="24"/>
                        </w:rPr>
                      </w:pPr>
                      <w:r>
                        <w:rPr>
                          <w:rStyle w:val="Fett"/>
                          <w:bCs w:val="0"/>
                          <w:sz w:val="24"/>
                        </w:rPr>
                        <w:t>Menüs planen</w:t>
                      </w:r>
                    </w:p>
                  </w:txbxContent>
                </v:textbox>
                <w10:wrap anchorx="margin"/>
                <w10:anchorlock/>
              </v:shape>
            </w:pict>
          </mc:Fallback>
        </mc:AlternateContent>
      </w:r>
      <w:r w:rsidRPr="003F0272">
        <w:rPr>
          <w:b/>
          <w:bCs/>
          <w:noProof/>
          <w:color w:val="000000"/>
          <w:lang w:eastAsia="de-DE"/>
        </w:rPr>
        <w:drawing>
          <wp:anchor distT="0" distB="0" distL="114300" distR="114300" simplePos="0" relativeHeight="251837440" behindDoc="0" locked="1" layoutInCell="1" allowOverlap="1" wp14:anchorId="26ACC6FF" wp14:editId="4D5AF901">
            <wp:simplePos x="0" y="0"/>
            <wp:positionH relativeFrom="column">
              <wp:posOffset>3975100</wp:posOffset>
            </wp:positionH>
            <wp:positionV relativeFrom="paragraph">
              <wp:posOffset>5716905</wp:posOffset>
            </wp:positionV>
            <wp:extent cx="1273175" cy="720725"/>
            <wp:effectExtent l="0" t="0" r="3175" b="3175"/>
            <wp:wrapNone/>
            <wp:docPr id="4376" name="Bild 118" descr="https://scontent-fra3-1.xx.fbcdn.net/hphotos-xpf1/v/t1.0-9/12654423_951751911580742_8630220870545233733_n.jpg?oh=594bcbfbf0a340cac08cacfa1e02438e&amp;oe=57276F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https://scontent-fra3-1.xx.fbcdn.net/hphotos-xpf1/v/t1.0-9/12654423_951751911580742_8630220870545233733_n.jpg?oh=594bcbfbf0a340cac08cacfa1e02438e&amp;oe=57276F99"/>
                    <pic:cNvPicPr>
                      <a:picLocks noChangeAspect="1" noChangeArrowheads="1"/>
                    </pic:cNvPicPr>
                  </pic:nvPicPr>
                  <pic:blipFill rotWithShape="1">
                    <a:blip r:embed="rId145" cstate="print">
                      <a:extLst/>
                    </a:blip>
                    <a:srcRect l="-12719" t="21774" r="2630" b="19355"/>
                    <a:stretch/>
                  </pic:blipFill>
                  <pic:spPr bwMode="auto">
                    <a:xfrm>
                      <a:off x="0" y="0"/>
                      <a:ext cx="1273175" cy="720725"/>
                    </a:xfrm>
                    <a:prstGeom prst="rect">
                      <a:avLst/>
                    </a:prstGeom>
                    <a:ln>
                      <a:noFill/>
                    </a:ln>
                    <a:effectLst>
                      <a:softEdge rad="112500"/>
                    </a:effectLst>
                    <a:extLst/>
                  </pic:spPr>
                </pic:pic>
              </a:graphicData>
            </a:graphic>
            <wp14:sizeRelH relativeFrom="page">
              <wp14:pctWidth>0</wp14:pctWidth>
            </wp14:sizeRelH>
            <wp14:sizeRelV relativeFrom="page">
              <wp14:pctHeight>0</wp14:pctHeight>
            </wp14:sizeRelV>
          </wp:anchor>
        </w:drawing>
      </w:r>
    </w:p>
    <w:tbl>
      <w:tblPr>
        <w:tblW w:w="9698"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37"/>
        <w:gridCol w:w="4253"/>
        <w:gridCol w:w="189"/>
        <w:gridCol w:w="2119"/>
      </w:tblGrid>
      <w:tr w:rsidR="00BC3FFD" w:rsidRPr="009B4760" w:rsidTr="00B3201D">
        <w:trPr>
          <w:trHeight w:val="769"/>
        </w:trPr>
        <w:tc>
          <w:tcPr>
            <w:tcW w:w="3137" w:type="dxa"/>
            <w:shd w:val="clear" w:color="auto" w:fill="D9D9D9"/>
          </w:tcPr>
          <w:p w:rsidR="00BC3FFD" w:rsidRPr="009B4760" w:rsidRDefault="00BC3FFD" w:rsidP="00B3201D">
            <w:pPr>
              <w:spacing w:before="40" w:after="60" w:line="160" w:lineRule="exact"/>
              <w:rPr>
                <w:color w:val="000000"/>
                <w:sz w:val="12"/>
              </w:rPr>
            </w:pPr>
            <w:r w:rsidRPr="009B4760">
              <w:rPr>
                <w:sz w:val="12"/>
              </w:rPr>
              <w:lastRenderedPageBreak/>
              <w:br w:type="page"/>
              <w:t>Lernfeld</w:t>
            </w:r>
          </w:p>
          <w:p w:rsidR="00BC3FFD" w:rsidRPr="009B4760" w:rsidRDefault="00BC3FFD" w:rsidP="00B3201D">
            <w:pPr>
              <w:rPr>
                <w:b/>
              </w:rPr>
            </w:pPr>
            <w:r w:rsidRPr="009B4760">
              <w:rPr>
                <w:b/>
              </w:rPr>
              <w:t>LF 1</w:t>
            </w:r>
          </w:p>
        </w:tc>
        <w:tc>
          <w:tcPr>
            <w:tcW w:w="4253" w:type="dxa"/>
            <w:shd w:val="clear" w:color="auto" w:fill="D9D9D9"/>
          </w:tcPr>
          <w:p w:rsidR="00BC3FFD" w:rsidRPr="009B4760" w:rsidRDefault="00BC3FFD" w:rsidP="00B3201D">
            <w:pPr>
              <w:spacing w:before="40" w:after="60" w:line="160" w:lineRule="exact"/>
              <w:rPr>
                <w:color w:val="000000"/>
                <w:sz w:val="12"/>
              </w:rPr>
            </w:pPr>
            <w:r w:rsidRPr="009B4760">
              <w:rPr>
                <w:sz w:val="12"/>
              </w:rPr>
              <w:t>Titel</w:t>
            </w:r>
          </w:p>
          <w:p w:rsidR="00BC3FFD" w:rsidRDefault="00BC3FFD" w:rsidP="00B3201D">
            <w:pPr>
              <w:rPr>
                <w:b/>
              </w:rPr>
            </w:pPr>
            <w:r w:rsidRPr="009B4760">
              <w:rPr>
                <w:b/>
              </w:rPr>
              <w:t>Berufe in der Gastronomie</w:t>
            </w:r>
            <w:r>
              <w:rPr>
                <w:b/>
              </w:rPr>
              <w:t xml:space="preserve"> – Teil I</w:t>
            </w:r>
          </w:p>
          <w:p w:rsidR="00BC3FFD" w:rsidRPr="009B4760" w:rsidRDefault="00BC3FFD" w:rsidP="00B3201D">
            <w:pPr>
              <w:rPr>
                <w:b/>
              </w:rPr>
            </w:pPr>
          </w:p>
        </w:tc>
        <w:tc>
          <w:tcPr>
            <w:tcW w:w="189" w:type="dxa"/>
            <w:tcBorders>
              <w:top w:val="nil"/>
              <w:bottom w:val="nil"/>
            </w:tcBorders>
            <w:shd w:val="clear" w:color="auto" w:fill="FFFFFF"/>
          </w:tcPr>
          <w:p w:rsidR="00BC3FFD" w:rsidRPr="009B4760" w:rsidRDefault="00BC3FFD" w:rsidP="00B3201D"/>
        </w:tc>
        <w:tc>
          <w:tcPr>
            <w:tcW w:w="2119" w:type="dxa"/>
            <w:shd w:val="clear" w:color="auto" w:fill="D9D9D9"/>
          </w:tcPr>
          <w:p w:rsidR="00BC3FFD" w:rsidRPr="009A3177" w:rsidRDefault="00BC3FFD" w:rsidP="00B3201D">
            <w:pPr>
              <w:jc w:val="center"/>
              <w:rPr>
                <w:rFonts w:cs="Times New Roman"/>
                <w:b/>
                <w:lang w:eastAsia="de-DE"/>
              </w:rPr>
            </w:pPr>
            <w:r w:rsidRPr="009A3177">
              <w:rPr>
                <w:rFonts w:cs="Times New Roman"/>
                <w:b/>
                <w:lang w:eastAsia="de-DE"/>
              </w:rPr>
              <w:t xml:space="preserve">Ernährung </w:t>
            </w:r>
          </w:p>
          <w:p w:rsidR="00BC3FFD" w:rsidRPr="009A3177" w:rsidRDefault="00BC3FFD" w:rsidP="00B3201D">
            <w:pPr>
              <w:jc w:val="center"/>
              <w:rPr>
                <w:rFonts w:cs="Times New Roman"/>
                <w:b/>
                <w:lang w:eastAsia="de-DE"/>
              </w:rPr>
            </w:pPr>
            <w:r w:rsidRPr="009A3177">
              <w:rPr>
                <w:rFonts w:cs="Times New Roman"/>
                <w:b/>
                <w:lang w:eastAsia="de-DE"/>
              </w:rPr>
              <w:t>und Gastronomie</w:t>
            </w:r>
          </w:p>
          <w:p w:rsidR="00BC3FFD" w:rsidRPr="009A3177" w:rsidRDefault="00BC3FFD" w:rsidP="00B3201D">
            <w:pPr>
              <w:jc w:val="center"/>
              <w:rPr>
                <w:rFonts w:cs="Times New Roman"/>
                <w:b/>
                <w:lang w:eastAsia="de-DE"/>
              </w:rPr>
            </w:pPr>
            <w:r w:rsidRPr="009A3177">
              <w:rPr>
                <w:rFonts w:cs="Times New Roman"/>
                <w:b/>
                <w:lang w:eastAsia="de-DE"/>
              </w:rPr>
              <w:t>EG1.01.</w:t>
            </w:r>
            <w:r w:rsidRPr="0087114E">
              <w:rPr>
                <w:rFonts w:cs="Times New Roman"/>
                <w:b/>
                <w:lang w:eastAsia="de-DE"/>
              </w:rPr>
              <w:t>02.02</w:t>
            </w:r>
          </w:p>
        </w:tc>
      </w:tr>
    </w:tbl>
    <w:p w:rsidR="00BC3FFD" w:rsidRPr="009A3177" w:rsidRDefault="00BC3FFD" w:rsidP="00B53DF4">
      <w:pPr>
        <w:pStyle w:val="berschrift1"/>
      </w:pPr>
      <w:r w:rsidRPr="009A3177">
        <w:t>Lesezeichen für Berufe im Bereich: Gastronomie:</w:t>
      </w:r>
    </w:p>
    <w:p w:rsidR="00BC3FFD" w:rsidRDefault="00B53DF4" w:rsidP="00BC3FFD">
      <w:pPr>
        <w:rPr>
          <w:lang w:eastAsia="de-DE"/>
        </w:rPr>
      </w:pPr>
      <w:r>
        <w:rPr>
          <w:noProof/>
          <w:lang w:eastAsia="de-DE"/>
        </w:rPr>
        <mc:AlternateContent>
          <mc:Choice Requires="wps">
            <w:drawing>
              <wp:anchor distT="0" distB="0" distL="114300" distR="114300" simplePos="0" relativeHeight="251845632" behindDoc="0" locked="0" layoutInCell="1" allowOverlap="1" wp14:anchorId="360F896F" wp14:editId="0D183AA6">
                <wp:simplePos x="0" y="0"/>
                <wp:positionH relativeFrom="column">
                  <wp:posOffset>2080895</wp:posOffset>
                </wp:positionH>
                <wp:positionV relativeFrom="paragraph">
                  <wp:posOffset>88937</wp:posOffset>
                </wp:positionV>
                <wp:extent cx="2159635" cy="575945"/>
                <wp:effectExtent l="19050" t="19050" r="12065" b="14605"/>
                <wp:wrapNone/>
                <wp:docPr id="1208" name="Textfeld 1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635" cy="575945"/>
                        </a:xfrm>
                        <a:prstGeom prst="rect">
                          <a:avLst/>
                        </a:prstGeom>
                        <a:solidFill>
                          <a:sysClr val="window" lastClr="FFFFFF"/>
                        </a:solidFill>
                        <a:ln w="28575">
                          <a:solidFill>
                            <a:sysClr val="windowText" lastClr="000000"/>
                          </a:solidFill>
                          <a:prstDash val="sysDot"/>
                        </a:ln>
                        <a:effectLst/>
                      </wps:spPr>
                      <wps:txbx>
                        <w:txbxContent>
                          <w:p w:rsidR="00333930" w:rsidRDefault="00333930" w:rsidP="00BC3FFD">
                            <w:pPr>
                              <w:jc w:val="center"/>
                              <w:rPr>
                                <w:rStyle w:val="Fett"/>
                                <w:bCs w:val="0"/>
                                <w:sz w:val="28"/>
                                <w:szCs w:val="28"/>
                              </w:rPr>
                            </w:pPr>
                            <w:r>
                              <w:rPr>
                                <w:rStyle w:val="Fett"/>
                                <w:bCs w:val="0"/>
                                <w:sz w:val="28"/>
                                <w:szCs w:val="28"/>
                              </w:rPr>
                              <w:t>Fachfrau/Fachmann für</w:t>
                            </w:r>
                          </w:p>
                          <w:p w:rsidR="00333930" w:rsidRDefault="00333930" w:rsidP="00BC3FFD">
                            <w:pPr>
                              <w:jc w:val="center"/>
                              <w:rPr>
                                <w:rStyle w:val="Fett"/>
                                <w:bCs w:val="0"/>
                                <w:sz w:val="28"/>
                                <w:szCs w:val="28"/>
                              </w:rPr>
                            </w:pPr>
                            <w:r>
                              <w:rPr>
                                <w:rStyle w:val="Fett"/>
                                <w:bCs w:val="0"/>
                                <w:sz w:val="28"/>
                                <w:szCs w:val="28"/>
                              </w:rPr>
                              <w:t>Systemgastronomie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feld 1208" o:spid="_x0000_s1143" type="#_x0000_t202" style="position:absolute;margin-left:163.85pt;margin-top:7pt;width:170.05pt;height:45.3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" fillcolor="window" strokecolor="windowText" strokeweight="2.25pt">
                <v:stroke dashstyle="1 1"/>
                <v:path arrowok="t"/>
                <v:textbox>
                  <w:txbxContent>
                    <w:p w:rsidR="00333930" w:rsidRDefault="00333930" w:rsidP="00BC3FFD">
                      <w:pPr>
                        <w:jc w:val="center"/>
                        <w:rPr>
                          <w:rStyle w:val="Fett"/>
                          <w:bCs w:val="0"/>
                          <w:sz w:val="28"/>
                          <w:szCs w:val="28"/>
                        </w:rPr>
                      </w:pPr>
                      <w:r>
                        <w:rPr>
                          <w:rStyle w:val="Fett"/>
                          <w:bCs w:val="0"/>
                          <w:sz w:val="28"/>
                          <w:szCs w:val="28"/>
                        </w:rPr>
                        <w:t>Fachfrau/Fachmann für</w:t>
                      </w:r>
                    </w:p>
                    <w:p w:rsidR="00333930" w:rsidRDefault="00333930" w:rsidP="00BC3FFD">
                      <w:pPr>
                        <w:jc w:val="center"/>
                        <w:rPr>
                          <w:rStyle w:val="Fett"/>
                          <w:bCs w:val="0"/>
                          <w:sz w:val="28"/>
                          <w:szCs w:val="28"/>
                        </w:rPr>
                      </w:pPr>
                      <w:r>
                        <w:rPr>
                          <w:rStyle w:val="Fett"/>
                          <w:bCs w:val="0"/>
                          <w:sz w:val="28"/>
                          <w:szCs w:val="28"/>
                        </w:rPr>
                        <w:t>Systemgastronomie</w:t>
                      </w:r>
                    </w:p>
                  </w:txbxContent>
                </v:textbox>
              </v:shape>
            </w:pict>
          </mc:Fallback>
        </mc:AlternateContent>
      </w:r>
      <w:r>
        <w:rPr>
          <w:noProof/>
          <w:lang w:eastAsia="de-DE"/>
        </w:rPr>
        <mc:AlternateContent>
          <mc:Choice Requires="wps">
            <w:drawing>
              <wp:anchor distT="0" distB="0" distL="114300" distR="114300" simplePos="0" relativeHeight="251843584" behindDoc="0" locked="0" layoutInCell="1" allowOverlap="1" wp14:anchorId="758EA52E" wp14:editId="7C63BC5C">
                <wp:simplePos x="0" y="0"/>
                <wp:positionH relativeFrom="column">
                  <wp:posOffset>-20320</wp:posOffset>
                </wp:positionH>
                <wp:positionV relativeFrom="paragraph">
                  <wp:posOffset>74967</wp:posOffset>
                </wp:positionV>
                <wp:extent cx="2009775" cy="575945"/>
                <wp:effectExtent l="19050" t="19050" r="28575" b="14605"/>
                <wp:wrapNone/>
                <wp:docPr id="4377" name="Textfeld 43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09775" cy="575945"/>
                        </a:xfrm>
                        <a:prstGeom prst="rect">
                          <a:avLst/>
                        </a:prstGeom>
                        <a:solidFill>
                          <a:sysClr val="window" lastClr="FFFFFF"/>
                        </a:solidFill>
                        <a:ln w="28575">
                          <a:solidFill>
                            <a:sysClr val="windowText" lastClr="000000"/>
                          </a:solidFill>
                          <a:prstDash val="sysDot"/>
                        </a:ln>
                        <a:effectLst/>
                      </wps:spPr>
                      <wps:txbx>
                        <w:txbxContent>
                          <w:p w:rsidR="00333930" w:rsidRDefault="00333930" w:rsidP="00BC3FFD">
                            <w:pPr>
                              <w:jc w:val="center"/>
                              <w:rPr>
                                <w:rStyle w:val="Fett"/>
                                <w:bCs w:val="0"/>
                                <w:sz w:val="28"/>
                                <w:szCs w:val="28"/>
                              </w:rPr>
                            </w:pPr>
                            <w:r>
                              <w:rPr>
                                <w:rStyle w:val="Fett"/>
                                <w:bCs w:val="0"/>
                                <w:sz w:val="28"/>
                                <w:szCs w:val="28"/>
                              </w:rPr>
                              <w:t>Hotelfachfrau</w:t>
                            </w:r>
                          </w:p>
                          <w:p w:rsidR="00333930" w:rsidRPr="00B70B04" w:rsidRDefault="00333930" w:rsidP="00BC3FFD">
                            <w:pPr>
                              <w:jc w:val="center"/>
                              <w:rPr>
                                <w:rStyle w:val="Fett"/>
                                <w:bCs w:val="0"/>
                                <w:sz w:val="28"/>
                                <w:szCs w:val="28"/>
                              </w:rPr>
                            </w:pPr>
                            <w:r>
                              <w:rPr>
                                <w:rStyle w:val="Fett"/>
                                <w:bCs w:val="0"/>
                                <w:sz w:val="28"/>
                                <w:szCs w:val="28"/>
                              </w:rPr>
                              <w:t>Hotelfachmann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feld 4377" o:spid="_x0000_s1144" type="#_x0000_t202" style="position:absolute;margin-left:-1.6pt;margin-top:5.9pt;width:158.25pt;height:45.3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" fillcolor="window" strokecolor="windowText" strokeweight="2.25pt">
                <v:stroke dashstyle="1 1"/>
                <v:path arrowok="t"/>
                <v:textbox>
                  <w:txbxContent>
                    <w:p w:rsidR="00333930" w:rsidRDefault="00333930" w:rsidP="00BC3FFD">
                      <w:pPr>
                        <w:jc w:val="center"/>
                        <w:rPr>
                          <w:rStyle w:val="Fett"/>
                          <w:bCs w:val="0"/>
                          <w:sz w:val="28"/>
                          <w:szCs w:val="28"/>
                        </w:rPr>
                      </w:pPr>
                      <w:r>
                        <w:rPr>
                          <w:rStyle w:val="Fett"/>
                          <w:bCs w:val="0"/>
                          <w:sz w:val="28"/>
                          <w:szCs w:val="28"/>
                        </w:rPr>
                        <w:t>Hotelfachfrau</w:t>
                      </w:r>
                    </w:p>
                    <w:p w:rsidR="00333930" w:rsidRPr="00B70B04" w:rsidRDefault="00333930" w:rsidP="00BC3FFD">
                      <w:pPr>
                        <w:jc w:val="center"/>
                        <w:rPr>
                          <w:rStyle w:val="Fett"/>
                          <w:bCs w:val="0"/>
                          <w:sz w:val="28"/>
                          <w:szCs w:val="28"/>
                        </w:rPr>
                      </w:pPr>
                      <w:r>
                        <w:rPr>
                          <w:rStyle w:val="Fett"/>
                          <w:bCs w:val="0"/>
                          <w:sz w:val="28"/>
                          <w:szCs w:val="28"/>
                        </w:rPr>
                        <w:t>Hotelfachmann</w:t>
                      </w:r>
                    </w:p>
                  </w:txbxContent>
                </v:textbox>
              </v:shape>
            </w:pict>
          </mc:Fallback>
        </mc:AlternateContent>
      </w:r>
      <w:r w:rsidR="00BC3FFD">
        <w:rPr>
          <w:noProof/>
          <w:lang w:eastAsia="de-DE"/>
        </w:rPr>
        <mc:AlternateContent>
          <mc:Choice Requires="wps">
            <w:drawing>
              <wp:anchor distT="0" distB="0" distL="114300" distR="114300" simplePos="0" relativeHeight="251844608" behindDoc="1" locked="1" layoutInCell="1" allowOverlap="1" wp14:anchorId="193E0FC8" wp14:editId="7CF036F5">
                <wp:simplePos x="0" y="0"/>
                <wp:positionH relativeFrom="margin">
                  <wp:posOffset>2098040</wp:posOffset>
                </wp:positionH>
                <wp:positionV relativeFrom="page">
                  <wp:posOffset>2635250</wp:posOffset>
                </wp:positionV>
                <wp:extent cx="2159635" cy="7367905"/>
                <wp:effectExtent l="0" t="0" r="0" b="4445"/>
                <wp:wrapTight wrapText="bothSides">
                  <wp:wrapPolygon edited="0">
                    <wp:start x="0" y="0"/>
                    <wp:lineTo x="0" y="21557"/>
                    <wp:lineTo x="21340" y="21557"/>
                    <wp:lineTo x="21340" y="0"/>
                    <wp:lineTo x="0" y="0"/>
                  </wp:wrapPolygon>
                </wp:wrapTight>
                <wp:docPr id="1210" name="Textfeld 12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635" cy="7367905"/>
                        </a:xfrm>
                        <a:prstGeom prst="rect">
                          <a:avLst/>
                        </a:prstGeom>
                        <a:gradFill>
                          <a:gsLst>
                            <a:gs pos="33000">
                              <a:srgbClr val="F79646">
                                <a:lumMod val="40000"/>
                                <a:lumOff val="60000"/>
                              </a:srgbClr>
                            </a:gs>
                            <a:gs pos="48000">
                              <a:srgbClr val="F79646">
                                <a:lumMod val="97000"/>
                                <a:lumOff val="3000"/>
                              </a:srgbClr>
                            </a:gs>
                            <a:gs pos="71000">
                              <a:srgbClr val="F79646">
                                <a:lumMod val="20000"/>
                                <a:lumOff val="80000"/>
                              </a:srgbClr>
                            </a:gs>
                          </a:gsLst>
                          <a:lin ang="16200000" scaled="1"/>
                        </a:gradFill>
                        <a:ln w="38100" cap="flat" cmpd="sng" algn="ctr">
                          <a:noFill/>
                          <a:prstDash val="solid"/>
                        </a:ln>
                        <a:effectLst/>
                      </wps:spPr>
                      <wps:txbx>
                        <w:txbxContent>
                          <w:p w:rsidR="00333930" w:rsidRPr="006A7A1D" w:rsidRDefault="00333930" w:rsidP="00BC3FFD">
                            <w:pPr>
                              <w:jc w:val="center"/>
                              <w:rPr>
                                <w:rStyle w:val="Fett"/>
                                <w:bCs w:val="0"/>
                                <w:sz w:val="72"/>
                                <w:szCs w:val="72"/>
                              </w:rPr>
                            </w:pPr>
                            <w:r>
                              <w:rPr>
                                <w:rStyle w:val="Fett"/>
                                <w:bCs w:val="0"/>
                                <w:color w:val="00B050"/>
                                <w:sz w:val="72"/>
                                <w:szCs w:val="72"/>
                              </w:rPr>
                              <w:t>C</w:t>
                            </w:r>
                            <w:r w:rsidRPr="006A7A1D">
                              <w:rPr>
                                <w:rStyle w:val="Fett"/>
                                <w:bCs w:val="0"/>
                                <w:color w:val="7030A0"/>
                                <w:sz w:val="72"/>
                                <w:szCs w:val="72"/>
                              </w:rPr>
                              <w:t>R</w:t>
                            </w:r>
                          </w:p>
                          <w:p w:rsidR="00333930" w:rsidRPr="009447ED" w:rsidRDefault="00333930" w:rsidP="00BC3FFD">
                            <w:pPr>
                              <w:pStyle w:val="Abstandszeile"/>
                              <w:jc w:val="center"/>
                              <w:rPr>
                                <w:rStyle w:val="Fett"/>
                                <w:bCs w:val="0"/>
                                <w:sz w:val="36"/>
                                <w:szCs w:val="36"/>
                              </w:rPr>
                            </w:pPr>
                            <w:r w:rsidRPr="009447ED">
                              <w:rPr>
                                <w:rStyle w:val="Fett"/>
                                <w:bCs w:val="0"/>
                                <w:color w:val="00B050"/>
                                <w:sz w:val="36"/>
                                <w:szCs w:val="36"/>
                              </w:rPr>
                              <w:t>C</w:t>
                            </w:r>
                            <w:r w:rsidRPr="009447ED">
                              <w:rPr>
                                <w:rStyle w:val="Fett"/>
                                <w:bCs w:val="0"/>
                                <w:sz w:val="36"/>
                                <w:szCs w:val="36"/>
                              </w:rPr>
                              <w:t>hance</w:t>
                            </w:r>
                            <w:r w:rsidRPr="009447ED">
                              <w:rPr>
                                <w:rStyle w:val="Fett"/>
                                <w:bCs w:val="0"/>
                                <w:color w:val="7030A0"/>
                                <w:sz w:val="36"/>
                                <w:szCs w:val="36"/>
                              </w:rPr>
                              <w:t xml:space="preserve"> </w:t>
                            </w:r>
                            <w:r w:rsidRPr="009447ED">
                              <w:rPr>
                                <w:rStyle w:val="Fett"/>
                                <w:bCs w:val="0"/>
                                <w:sz w:val="36"/>
                                <w:szCs w:val="36"/>
                              </w:rPr>
                              <w:t xml:space="preserve">– </w:t>
                            </w:r>
                            <w:r w:rsidRPr="009447ED">
                              <w:rPr>
                                <w:rStyle w:val="Fett"/>
                                <w:bCs w:val="0"/>
                                <w:color w:val="7030A0"/>
                                <w:sz w:val="36"/>
                                <w:szCs w:val="36"/>
                              </w:rPr>
                              <w:t>R</w:t>
                            </w:r>
                            <w:r w:rsidRPr="009447ED">
                              <w:rPr>
                                <w:rStyle w:val="Fett"/>
                                <w:bCs w:val="0"/>
                                <w:sz w:val="36"/>
                                <w:szCs w:val="36"/>
                              </w:rPr>
                              <w:t>egional</w:t>
                            </w:r>
                          </w:p>
                          <w:p w:rsidR="00333930" w:rsidRPr="00050638" w:rsidRDefault="00333930" w:rsidP="00BC3FFD">
                            <w:pPr>
                              <w:pStyle w:val="Abstandszeile"/>
                              <w:jc w:val="right"/>
                              <w:rPr>
                                <w:rStyle w:val="Fett"/>
                                <w:bCs w:val="0"/>
                                <w:szCs w:val="16"/>
                              </w:rPr>
                            </w:pPr>
                          </w:p>
                          <w:p w:rsidR="00333930" w:rsidRDefault="00333930" w:rsidP="00BC3FFD">
                            <w:pPr>
                              <w:pStyle w:val="Abstandszeile"/>
                              <w:jc w:val="center"/>
                              <w:rPr>
                                <w:rStyle w:val="Fett"/>
                                <w:bCs w:val="0"/>
                                <w:sz w:val="24"/>
                              </w:rPr>
                            </w:pPr>
                            <w:r w:rsidRPr="006A7A1D">
                              <w:rPr>
                                <w:rStyle w:val="Fett"/>
                                <w:bCs w:val="0"/>
                                <w:sz w:val="24"/>
                              </w:rPr>
                              <w:t>Finde</w:t>
                            </w:r>
                            <w:r>
                              <w:rPr>
                                <w:rStyle w:val="Fett"/>
                                <w:bCs w:val="0"/>
                                <w:sz w:val="24"/>
                              </w:rPr>
                              <w:t xml:space="preserve"> </w:t>
                            </w:r>
                            <w:r w:rsidRPr="006A7A1D">
                              <w:rPr>
                                <w:rStyle w:val="Fett"/>
                                <w:bCs w:val="0"/>
                                <w:color w:val="00B050"/>
                                <w:sz w:val="32"/>
                                <w:szCs w:val="32"/>
                              </w:rPr>
                              <w:t>Deinen</w:t>
                            </w:r>
                            <w:r w:rsidRPr="006A7A1D">
                              <w:rPr>
                                <w:rStyle w:val="Fett"/>
                                <w:bCs w:val="0"/>
                                <w:color w:val="00B050"/>
                                <w:sz w:val="24"/>
                              </w:rPr>
                              <w:t xml:space="preserve"> </w:t>
                            </w:r>
                            <w:r>
                              <w:rPr>
                                <w:rStyle w:val="Fett"/>
                                <w:bCs w:val="0"/>
                                <w:sz w:val="24"/>
                              </w:rPr>
                              <w:t>Beruf</w:t>
                            </w:r>
                          </w:p>
                          <w:p w:rsidR="00333930" w:rsidRPr="00D20E03" w:rsidRDefault="00333930" w:rsidP="00BC3FFD">
                            <w:pPr>
                              <w:jc w:val="center"/>
                              <w:rPr>
                                <w:rStyle w:val="Fett"/>
                                <w:bCs w:val="0"/>
                                <w:sz w:val="18"/>
                                <w:szCs w:val="18"/>
                              </w:rPr>
                            </w:pPr>
                          </w:p>
                          <w:p w:rsidR="00333930" w:rsidRPr="007B0CBF" w:rsidRDefault="00333930" w:rsidP="00BC3FFD">
                            <w:pPr>
                              <w:pBdr>
                                <w:top w:val="dotted" w:sz="18" w:space="1" w:color="auto"/>
                                <w:bottom w:val="dotted" w:sz="18" w:space="1" w:color="auto"/>
                              </w:pBdr>
                              <w:jc w:val="center"/>
                              <w:rPr>
                                <w:rStyle w:val="Fett"/>
                                <w:bCs w:val="0"/>
                                <w:color w:val="7030A0"/>
                                <w:sz w:val="28"/>
                                <w:szCs w:val="28"/>
                              </w:rPr>
                            </w:pPr>
                            <w:r w:rsidRPr="007B0CBF">
                              <w:rPr>
                                <w:rStyle w:val="Fett"/>
                                <w:bCs w:val="0"/>
                                <w:color w:val="7030A0"/>
                                <w:sz w:val="28"/>
                                <w:szCs w:val="28"/>
                              </w:rPr>
                              <w:t>Fachfrau/Fachmann für Systemgastronomie</w:t>
                            </w:r>
                          </w:p>
                          <w:p w:rsidR="00333930" w:rsidRDefault="00333930" w:rsidP="00BC3FFD">
                            <w:pPr>
                              <w:jc w:val="center"/>
                              <w:rPr>
                                <w:rStyle w:val="Fett"/>
                                <w:bCs w:val="0"/>
                                <w:color w:val="00B050"/>
                                <w:sz w:val="24"/>
                              </w:rPr>
                            </w:pPr>
                            <w:r>
                              <w:rPr>
                                <w:rStyle w:val="Fett"/>
                                <w:bCs w:val="0"/>
                                <w:color w:val="00B050"/>
                                <w:sz w:val="24"/>
                              </w:rPr>
                              <w:t>Mittlerer Bildungsabschluss oder</w:t>
                            </w:r>
                            <w:r w:rsidRPr="00413B03">
                              <w:rPr>
                                <w:rStyle w:val="Fett"/>
                                <w:bCs w:val="0"/>
                                <w:color w:val="00B050"/>
                                <w:sz w:val="24"/>
                              </w:rPr>
                              <w:t xml:space="preserve"> </w:t>
                            </w:r>
                            <w:r>
                              <w:rPr>
                                <w:rStyle w:val="Fett"/>
                                <w:bCs w:val="0"/>
                                <w:color w:val="00B050"/>
                                <w:sz w:val="24"/>
                              </w:rPr>
                              <w:t>ein</w:t>
                            </w:r>
                          </w:p>
                          <w:p w:rsidR="00333930" w:rsidRPr="00413B03" w:rsidRDefault="00333930" w:rsidP="00BC3FFD">
                            <w:pPr>
                              <w:jc w:val="center"/>
                              <w:rPr>
                                <w:rStyle w:val="Fett"/>
                                <w:bCs w:val="0"/>
                                <w:color w:val="00B050"/>
                                <w:sz w:val="24"/>
                              </w:rPr>
                            </w:pPr>
                            <w:r>
                              <w:rPr>
                                <w:rStyle w:val="Fett"/>
                                <w:bCs w:val="0"/>
                                <w:color w:val="00B050"/>
                                <w:sz w:val="24"/>
                              </w:rPr>
                              <w:t xml:space="preserve">guter </w:t>
                            </w:r>
                            <w:r w:rsidRPr="00413B03">
                              <w:rPr>
                                <w:rStyle w:val="Fett"/>
                                <w:bCs w:val="0"/>
                                <w:color w:val="00B050"/>
                                <w:sz w:val="24"/>
                              </w:rPr>
                              <w:t xml:space="preserve"> </w:t>
                            </w:r>
                            <w:r>
                              <w:rPr>
                                <w:rStyle w:val="Fett"/>
                                <w:bCs w:val="0"/>
                                <w:color w:val="00B050"/>
                                <w:sz w:val="24"/>
                              </w:rPr>
                              <w:t>Hauptschulabschluss</w:t>
                            </w:r>
                          </w:p>
                          <w:p w:rsidR="00333930" w:rsidRDefault="00333930" w:rsidP="00BC3FFD">
                            <w:pPr>
                              <w:jc w:val="center"/>
                              <w:rPr>
                                <w:rStyle w:val="Fett"/>
                                <w:bCs w:val="0"/>
                                <w:sz w:val="24"/>
                              </w:rPr>
                            </w:pPr>
                            <w:r>
                              <w:rPr>
                                <w:rStyle w:val="Fett"/>
                                <w:bCs w:val="0"/>
                                <w:sz w:val="24"/>
                              </w:rPr>
                              <w:t>Ausbildungsdauer: 3 Jahre</w:t>
                            </w:r>
                          </w:p>
                          <w:p w:rsidR="00333930" w:rsidRPr="000E70F8" w:rsidRDefault="00333930" w:rsidP="00BC3FFD">
                            <w:pPr>
                              <w:jc w:val="center"/>
                              <w:rPr>
                                <w:rStyle w:val="Fett"/>
                                <w:bCs w:val="0"/>
                                <w:sz w:val="16"/>
                                <w:szCs w:val="16"/>
                              </w:rPr>
                            </w:pPr>
                          </w:p>
                          <w:p w:rsidR="00333930" w:rsidRPr="004A6640" w:rsidRDefault="00333930" w:rsidP="00BC3FFD">
                            <w:pPr>
                              <w:jc w:val="center"/>
                              <w:rPr>
                                <w:rStyle w:val="Fett"/>
                                <w:b w:val="0"/>
                                <w:bCs w:val="0"/>
                                <w:sz w:val="22"/>
                              </w:rPr>
                            </w:pPr>
                            <w:r w:rsidRPr="004A6640">
                              <w:rPr>
                                <w:rStyle w:val="Fett"/>
                                <w:bCs w:val="0"/>
                                <w:sz w:val="22"/>
                              </w:rPr>
                              <w:t>Arbeit in gastronomischen</w:t>
                            </w:r>
                            <w:r w:rsidRPr="004A6640">
                              <w:rPr>
                                <w:rStyle w:val="Fett"/>
                                <w:bCs w:val="0"/>
                                <w:sz w:val="22"/>
                              </w:rPr>
                              <w:br/>
                              <w:t>Betrieben, in denen alle</w:t>
                            </w:r>
                            <w:r w:rsidRPr="004A6640">
                              <w:rPr>
                                <w:rStyle w:val="Fett"/>
                                <w:bCs w:val="0"/>
                                <w:sz w:val="22"/>
                              </w:rPr>
                              <w:br/>
                              <w:t>Tätigkeiten nach einem</w:t>
                            </w:r>
                            <w:r w:rsidRPr="004A6640">
                              <w:rPr>
                                <w:rStyle w:val="Fett"/>
                                <w:bCs w:val="0"/>
                                <w:sz w:val="22"/>
                              </w:rPr>
                              <w:br/>
                              <w:t>festgelegtem Konzept</w:t>
                            </w:r>
                            <w:r w:rsidRPr="004A6640">
                              <w:rPr>
                                <w:rStyle w:val="Fett"/>
                                <w:bCs w:val="0"/>
                                <w:sz w:val="22"/>
                              </w:rPr>
                              <w:br/>
                              <w:t xml:space="preserve">überall gleich durchgeführt </w:t>
                            </w:r>
                            <w:r>
                              <w:rPr>
                                <w:rStyle w:val="Fett"/>
                                <w:bCs w:val="0"/>
                                <w:sz w:val="22"/>
                              </w:rPr>
                              <w:br/>
                            </w:r>
                            <w:r w:rsidRPr="004A6640">
                              <w:rPr>
                                <w:rStyle w:val="Fett"/>
                                <w:bCs w:val="0"/>
                                <w:sz w:val="22"/>
                              </w:rPr>
                              <w:t xml:space="preserve">werden müssen, </w:t>
                            </w:r>
                            <w:r w:rsidRPr="004A6640">
                              <w:rPr>
                                <w:rStyle w:val="Fett"/>
                                <w:bCs w:val="0"/>
                                <w:sz w:val="22"/>
                              </w:rPr>
                              <w:br/>
                              <w:t>z.</w:t>
                            </w:r>
                            <w:r>
                              <w:rPr>
                                <w:rStyle w:val="Fett"/>
                                <w:bCs w:val="0"/>
                                <w:sz w:val="22"/>
                              </w:rPr>
                              <w:t xml:space="preserve"> </w:t>
                            </w:r>
                            <w:r w:rsidRPr="004A6640">
                              <w:rPr>
                                <w:rStyle w:val="Fett"/>
                                <w:bCs w:val="0"/>
                                <w:sz w:val="22"/>
                              </w:rPr>
                              <w:t>B: Fast-Food-Ketten, Selbs</w:t>
                            </w:r>
                            <w:r w:rsidRPr="004A6640">
                              <w:rPr>
                                <w:rStyle w:val="Fett"/>
                                <w:bCs w:val="0"/>
                                <w:sz w:val="22"/>
                              </w:rPr>
                              <w:t>t</w:t>
                            </w:r>
                            <w:r w:rsidRPr="004A6640">
                              <w:rPr>
                                <w:rStyle w:val="Fett"/>
                                <w:bCs w:val="0"/>
                                <w:sz w:val="22"/>
                              </w:rPr>
                              <w:t>bedienungsrestaurants, Aut</w:t>
                            </w:r>
                            <w:r w:rsidRPr="004A6640">
                              <w:rPr>
                                <w:rStyle w:val="Fett"/>
                                <w:bCs w:val="0"/>
                                <w:sz w:val="22"/>
                              </w:rPr>
                              <w:t>o</w:t>
                            </w:r>
                            <w:r>
                              <w:rPr>
                                <w:rStyle w:val="Fett"/>
                                <w:bCs w:val="0"/>
                                <w:sz w:val="22"/>
                              </w:rPr>
                              <w:t>bahnraststätten</w:t>
                            </w:r>
                          </w:p>
                          <w:p w:rsidR="00333930" w:rsidRPr="00BD79A0" w:rsidRDefault="00333930" w:rsidP="00BC3FFD">
                            <w:pPr>
                              <w:rPr>
                                <w:rStyle w:val="Fett"/>
                                <w:bCs w:val="0"/>
                                <w:color w:val="7030A0"/>
                                <w:sz w:val="24"/>
                              </w:rPr>
                            </w:pPr>
                            <w:r>
                              <w:rPr>
                                <w:rStyle w:val="Fett"/>
                                <w:bCs w:val="0"/>
                                <w:color w:val="7030A0"/>
                                <w:sz w:val="24"/>
                              </w:rPr>
                              <w:t>Aufgaben</w:t>
                            </w:r>
                            <w:r w:rsidRPr="00BD79A0">
                              <w:rPr>
                                <w:rStyle w:val="Fett"/>
                                <w:bCs w:val="0"/>
                                <w:color w:val="7030A0"/>
                                <w:sz w:val="24"/>
                              </w:rPr>
                              <w:t>:</w:t>
                            </w:r>
                          </w:p>
                          <w:p w:rsidR="00333930" w:rsidRPr="004A6640" w:rsidRDefault="00333930" w:rsidP="006D5E23">
                            <w:pPr>
                              <w:pStyle w:val="Listenabsatz"/>
                              <w:numPr>
                                <w:ilvl w:val="0"/>
                                <w:numId w:val="22"/>
                              </w:numPr>
                              <w:rPr>
                                <w:rStyle w:val="Fett"/>
                                <w:b w:val="0"/>
                                <w:bCs w:val="0"/>
                                <w:sz w:val="22"/>
                              </w:rPr>
                            </w:pPr>
                            <w:r w:rsidRPr="004A6640">
                              <w:rPr>
                                <w:rStyle w:val="Fett"/>
                                <w:bCs w:val="0"/>
                                <w:sz w:val="22"/>
                              </w:rPr>
                              <w:t>Speisen aufbereiten</w:t>
                            </w:r>
                          </w:p>
                          <w:p w:rsidR="00333930" w:rsidRPr="004A6640" w:rsidRDefault="00333930" w:rsidP="006D5E23">
                            <w:pPr>
                              <w:pStyle w:val="Listenabsatz"/>
                              <w:numPr>
                                <w:ilvl w:val="0"/>
                                <w:numId w:val="22"/>
                              </w:numPr>
                              <w:rPr>
                                <w:rStyle w:val="Fett"/>
                                <w:b w:val="0"/>
                                <w:bCs w:val="0"/>
                                <w:sz w:val="22"/>
                              </w:rPr>
                            </w:pPr>
                            <w:r w:rsidRPr="004A6640">
                              <w:rPr>
                                <w:rStyle w:val="Fett"/>
                                <w:bCs w:val="0"/>
                                <w:sz w:val="22"/>
                              </w:rPr>
                              <w:t>Arbeit hinter der Theke</w:t>
                            </w:r>
                          </w:p>
                          <w:p w:rsidR="00333930" w:rsidRPr="004A6640" w:rsidRDefault="00333930" w:rsidP="006D5E23">
                            <w:pPr>
                              <w:pStyle w:val="Listenabsatz"/>
                              <w:numPr>
                                <w:ilvl w:val="0"/>
                                <w:numId w:val="22"/>
                              </w:numPr>
                              <w:rPr>
                                <w:rStyle w:val="Fett"/>
                                <w:b w:val="0"/>
                                <w:bCs w:val="0"/>
                                <w:sz w:val="24"/>
                              </w:rPr>
                            </w:pPr>
                            <w:r w:rsidRPr="004A6640">
                              <w:rPr>
                                <w:rStyle w:val="Fett"/>
                                <w:bCs w:val="0"/>
                                <w:sz w:val="22"/>
                                <w:szCs w:val="22"/>
                              </w:rPr>
                              <w:t>Gäste bedienen</w:t>
                            </w:r>
                          </w:p>
                          <w:p w:rsidR="00333930" w:rsidRPr="004A6640" w:rsidRDefault="00333930" w:rsidP="006D5E23">
                            <w:pPr>
                              <w:pStyle w:val="Listenabsatz"/>
                              <w:numPr>
                                <w:ilvl w:val="0"/>
                                <w:numId w:val="22"/>
                              </w:numPr>
                              <w:rPr>
                                <w:rStyle w:val="Fett"/>
                                <w:b w:val="0"/>
                                <w:bCs w:val="0"/>
                                <w:sz w:val="24"/>
                              </w:rPr>
                            </w:pPr>
                            <w:r w:rsidRPr="004A6640">
                              <w:rPr>
                                <w:rStyle w:val="Fett"/>
                                <w:bCs w:val="0"/>
                                <w:sz w:val="22"/>
                                <w:szCs w:val="22"/>
                              </w:rPr>
                              <w:t>Lagerhaltung</w:t>
                            </w:r>
                          </w:p>
                          <w:p w:rsidR="00333930" w:rsidRPr="004A6640" w:rsidRDefault="00333930" w:rsidP="006D5E23">
                            <w:pPr>
                              <w:pStyle w:val="Listenabsatz"/>
                              <w:numPr>
                                <w:ilvl w:val="0"/>
                                <w:numId w:val="22"/>
                              </w:numPr>
                              <w:rPr>
                                <w:rStyle w:val="Fett"/>
                                <w:b w:val="0"/>
                                <w:bCs w:val="0"/>
                                <w:sz w:val="24"/>
                              </w:rPr>
                            </w:pPr>
                            <w:r w:rsidRPr="004A6640">
                              <w:rPr>
                                <w:rStyle w:val="Fett"/>
                                <w:bCs w:val="0"/>
                                <w:sz w:val="22"/>
                                <w:szCs w:val="22"/>
                              </w:rPr>
                              <w:t>Buchhaltung</w:t>
                            </w:r>
                          </w:p>
                          <w:p w:rsidR="00333930" w:rsidRDefault="00333930" w:rsidP="006D5E23">
                            <w:pPr>
                              <w:pStyle w:val="Listenabsatz"/>
                              <w:numPr>
                                <w:ilvl w:val="0"/>
                                <w:numId w:val="22"/>
                              </w:numPr>
                              <w:rPr>
                                <w:rStyle w:val="Fett"/>
                                <w:b w:val="0"/>
                                <w:bCs w:val="0"/>
                                <w:sz w:val="24"/>
                              </w:rPr>
                            </w:pPr>
                            <w:r w:rsidRPr="004A6640">
                              <w:rPr>
                                <w:rStyle w:val="Fett"/>
                                <w:bCs w:val="0"/>
                                <w:sz w:val="22"/>
                              </w:rPr>
                              <w:t>Arbeitspläne schreiben</w:t>
                            </w:r>
                          </w:p>
                          <w:p w:rsidR="00333930" w:rsidRPr="007C762C" w:rsidRDefault="00333930" w:rsidP="00BC3FFD">
                            <w:pPr>
                              <w:pStyle w:val="Listenabsatz"/>
                              <w:rPr>
                                <w:rStyle w:val="Fett"/>
                                <w:bCs w:val="0"/>
                                <w:color w:val="7030A0"/>
                                <w:sz w:val="28"/>
                                <w:szCs w:val="28"/>
                              </w:rPr>
                            </w:pPr>
                            <w:r w:rsidRPr="00AD6638">
                              <w:rPr>
                                <w:rStyle w:val="Fett"/>
                                <w:bCs w:val="0"/>
                                <w:color w:val="00B050"/>
                                <w:sz w:val="40"/>
                                <w:szCs w:val="40"/>
                              </w:rPr>
                              <w:t>S</w:t>
                            </w:r>
                            <w:r w:rsidRPr="007C762C">
                              <w:rPr>
                                <w:rStyle w:val="Fett"/>
                                <w:bCs w:val="0"/>
                                <w:color w:val="7030A0"/>
                                <w:sz w:val="28"/>
                                <w:szCs w:val="28"/>
                              </w:rPr>
                              <w:t>ystematisch</w:t>
                            </w:r>
                          </w:p>
                          <w:p w:rsidR="00333930" w:rsidRPr="004A6640" w:rsidRDefault="00333930" w:rsidP="00BC3FFD">
                            <w:pPr>
                              <w:pStyle w:val="Listenabsatz"/>
                              <w:jc w:val="right"/>
                              <w:rPr>
                                <w:rStyle w:val="Fett"/>
                                <w:bCs w:val="0"/>
                                <w:color w:val="7030A0"/>
                                <w:sz w:val="28"/>
                                <w:szCs w:val="28"/>
                              </w:rPr>
                            </w:pPr>
                            <w:r w:rsidRPr="00AD6638">
                              <w:rPr>
                                <w:rStyle w:val="Fett"/>
                                <w:bCs w:val="0"/>
                                <w:color w:val="00B050"/>
                                <w:sz w:val="36"/>
                                <w:szCs w:val="36"/>
                              </w:rPr>
                              <w:t>a</w:t>
                            </w:r>
                            <w:r>
                              <w:rPr>
                                <w:rStyle w:val="Fett"/>
                                <w:bCs w:val="0"/>
                                <w:color w:val="7030A0"/>
                                <w:sz w:val="28"/>
                                <w:szCs w:val="28"/>
                              </w:rPr>
                              <w:t>rbeiten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feld 1210" o:spid="_x0000_s1145" type="#_x0000_t202" style="position:absolute;margin-left:165.2pt;margin-top:207.5pt;width:170.05pt;height:580.15pt;z-index:-25147187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" fillcolor="#fcd5b5" stroked="f" strokeweight="3pt">
                <v:fill color2="#fdeada" angle="180" colors="0 #fcd5b5;21627f #fcd5b5;31457f #f7994c" focus="100%" type="gradient"/>
                <v:path arrowok="t"/>
                <v:textbox>
                  <w:txbxContent>
                    <w:p w:rsidR="00333930" w:rsidRPr="006A7A1D" w:rsidRDefault="00333930" w:rsidP="00BC3FFD">
                      <w:pPr>
                        <w:jc w:val="center"/>
                        <w:rPr>
                          <w:rStyle w:val="Fett"/>
                          <w:bCs w:val="0"/>
                          <w:sz w:val="72"/>
                          <w:szCs w:val="72"/>
                        </w:rPr>
                      </w:pPr>
                      <w:r>
                        <w:rPr>
                          <w:rStyle w:val="Fett"/>
                          <w:bCs w:val="0"/>
                          <w:color w:val="00B050"/>
                          <w:sz w:val="72"/>
                          <w:szCs w:val="72"/>
                        </w:rPr>
                        <w:t>C</w:t>
                      </w:r>
                      <w:r w:rsidRPr="006A7A1D">
                        <w:rPr>
                          <w:rStyle w:val="Fett"/>
                          <w:bCs w:val="0"/>
                          <w:color w:val="7030A0"/>
                          <w:sz w:val="72"/>
                          <w:szCs w:val="72"/>
                        </w:rPr>
                        <w:t>R</w:t>
                      </w:r>
                    </w:p>
                    <w:p w:rsidR="00333930" w:rsidRPr="009447ED" w:rsidRDefault="00333930" w:rsidP="00BC3FFD">
                      <w:pPr>
                        <w:pStyle w:val="Abstandszeile"/>
                        <w:jc w:val="center"/>
                        <w:rPr>
                          <w:rStyle w:val="Fett"/>
                          <w:bCs w:val="0"/>
                          <w:sz w:val="36"/>
                          <w:szCs w:val="36"/>
                        </w:rPr>
                      </w:pPr>
                      <w:r w:rsidRPr="009447ED">
                        <w:rPr>
                          <w:rStyle w:val="Fett"/>
                          <w:bCs w:val="0"/>
                          <w:color w:val="00B050"/>
                          <w:sz w:val="36"/>
                          <w:szCs w:val="36"/>
                        </w:rPr>
                        <w:t>C</w:t>
                      </w:r>
                      <w:r w:rsidRPr="009447ED">
                        <w:rPr>
                          <w:rStyle w:val="Fett"/>
                          <w:bCs w:val="0"/>
                          <w:sz w:val="36"/>
                          <w:szCs w:val="36"/>
                        </w:rPr>
                        <w:t>hance</w:t>
                      </w:r>
                      <w:r w:rsidRPr="009447ED">
                        <w:rPr>
                          <w:rStyle w:val="Fett"/>
                          <w:bCs w:val="0"/>
                          <w:color w:val="7030A0"/>
                          <w:sz w:val="36"/>
                          <w:szCs w:val="36"/>
                        </w:rPr>
                        <w:t xml:space="preserve"> </w:t>
                      </w:r>
                      <w:r w:rsidRPr="009447ED">
                        <w:rPr>
                          <w:rStyle w:val="Fett"/>
                          <w:bCs w:val="0"/>
                          <w:sz w:val="36"/>
                          <w:szCs w:val="36"/>
                        </w:rPr>
                        <w:t xml:space="preserve">– </w:t>
                      </w:r>
                      <w:r w:rsidRPr="009447ED">
                        <w:rPr>
                          <w:rStyle w:val="Fett"/>
                          <w:bCs w:val="0"/>
                          <w:color w:val="7030A0"/>
                          <w:sz w:val="36"/>
                          <w:szCs w:val="36"/>
                        </w:rPr>
                        <w:t>R</w:t>
                      </w:r>
                      <w:r w:rsidRPr="009447ED">
                        <w:rPr>
                          <w:rStyle w:val="Fett"/>
                          <w:bCs w:val="0"/>
                          <w:sz w:val="36"/>
                          <w:szCs w:val="36"/>
                        </w:rPr>
                        <w:t>egional</w:t>
                      </w:r>
                    </w:p>
                    <w:p w:rsidR="00333930" w:rsidRPr="00050638" w:rsidRDefault="00333930" w:rsidP="00BC3FFD">
                      <w:pPr>
                        <w:pStyle w:val="Abstandszeile"/>
                        <w:jc w:val="right"/>
                        <w:rPr>
                          <w:rStyle w:val="Fett"/>
                          <w:bCs w:val="0"/>
                          <w:szCs w:val="16"/>
                        </w:rPr>
                      </w:pPr>
                    </w:p>
                    <w:p w:rsidR="00333930" w:rsidRDefault="00333930" w:rsidP="00BC3FFD">
                      <w:pPr>
                        <w:pStyle w:val="Abstandszeile"/>
                        <w:jc w:val="center"/>
                        <w:rPr>
                          <w:rStyle w:val="Fett"/>
                          <w:bCs w:val="0"/>
                          <w:sz w:val="24"/>
                        </w:rPr>
                      </w:pPr>
                      <w:r w:rsidRPr="006A7A1D">
                        <w:rPr>
                          <w:rStyle w:val="Fett"/>
                          <w:bCs w:val="0"/>
                          <w:sz w:val="24"/>
                        </w:rPr>
                        <w:t>Finde</w:t>
                      </w:r>
                      <w:r>
                        <w:rPr>
                          <w:rStyle w:val="Fett"/>
                          <w:bCs w:val="0"/>
                          <w:sz w:val="24"/>
                        </w:rPr>
                        <w:t xml:space="preserve"> </w:t>
                      </w:r>
                      <w:r w:rsidRPr="006A7A1D">
                        <w:rPr>
                          <w:rStyle w:val="Fett"/>
                          <w:bCs w:val="0"/>
                          <w:color w:val="00B050"/>
                          <w:sz w:val="32"/>
                          <w:szCs w:val="32"/>
                        </w:rPr>
                        <w:t>Deinen</w:t>
                      </w:r>
                      <w:r w:rsidRPr="006A7A1D">
                        <w:rPr>
                          <w:rStyle w:val="Fett"/>
                          <w:bCs w:val="0"/>
                          <w:color w:val="00B050"/>
                          <w:sz w:val="24"/>
                        </w:rPr>
                        <w:t xml:space="preserve"> </w:t>
                      </w:r>
                      <w:r>
                        <w:rPr>
                          <w:rStyle w:val="Fett"/>
                          <w:bCs w:val="0"/>
                          <w:sz w:val="24"/>
                        </w:rPr>
                        <w:t>Beruf</w:t>
                      </w:r>
                    </w:p>
                    <w:p w:rsidR="00333930" w:rsidRPr="00D20E03" w:rsidRDefault="00333930" w:rsidP="00BC3FFD">
                      <w:pPr>
                        <w:jc w:val="center"/>
                        <w:rPr>
                          <w:rStyle w:val="Fett"/>
                          <w:bCs w:val="0"/>
                          <w:sz w:val="18"/>
                          <w:szCs w:val="18"/>
                        </w:rPr>
                      </w:pPr>
                    </w:p>
                    <w:p w:rsidR="00333930" w:rsidRPr="007B0CBF" w:rsidRDefault="00333930" w:rsidP="00BC3FFD">
                      <w:pPr>
                        <w:pBdr>
                          <w:top w:val="dotted" w:sz="18" w:space="1" w:color="auto"/>
                          <w:bottom w:val="dotted" w:sz="18" w:space="1" w:color="auto"/>
                        </w:pBdr>
                        <w:jc w:val="center"/>
                        <w:rPr>
                          <w:rStyle w:val="Fett"/>
                          <w:bCs w:val="0"/>
                          <w:color w:val="7030A0"/>
                          <w:sz w:val="28"/>
                          <w:szCs w:val="28"/>
                        </w:rPr>
                      </w:pPr>
                      <w:r w:rsidRPr="007B0CBF">
                        <w:rPr>
                          <w:rStyle w:val="Fett"/>
                          <w:bCs w:val="0"/>
                          <w:color w:val="7030A0"/>
                          <w:sz w:val="28"/>
                          <w:szCs w:val="28"/>
                        </w:rPr>
                        <w:t>Fachfrau/Fachmann für Systemgastronomie</w:t>
                      </w:r>
                    </w:p>
                    <w:p w:rsidR="00333930" w:rsidRDefault="00333930" w:rsidP="00BC3FFD">
                      <w:pPr>
                        <w:jc w:val="center"/>
                        <w:rPr>
                          <w:rStyle w:val="Fett"/>
                          <w:bCs w:val="0"/>
                          <w:color w:val="00B050"/>
                          <w:sz w:val="24"/>
                        </w:rPr>
                      </w:pPr>
                      <w:r>
                        <w:rPr>
                          <w:rStyle w:val="Fett"/>
                          <w:bCs w:val="0"/>
                          <w:color w:val="00B050"/>
                          <w:sz w:val="24"/>
                        </w:rPr>
                        <w:t>Mittlerer Bildungsabschluss oder</w:t>
                      </w:r>
                      <w:r w:rsidRPr="00413B03">
                        <w:rPr>
                          <w:rStyle w:val="Fett"/>
                          <w:bCs w:val="0"/>
                          <w:color w:val="00B050"/>
                          <w:sz w:val="24"/>
                        </w:rPr>
                        <w:t xml:space="preserve"> </w:t>
                      </w:r>
                      <w:r>
                        <w:rPr>
                          <w:rStyle w:val="Fett"/>
                          <w:bCs w:val="0"/>
                          <w:color w:val="00B050"/>
                          <w:sz w:val="24"/>
                        </w:rPr>
                        <w:t>ein</w:t>
                      </w:r>
                    </w:p>
                    <w:p w:rsidR="00333930" w:rsidRPr="00413B03" w:rsidRDefault="00333930" w:rsidP="00BC3FFD">
                      <w:pPr>
                        <w:jc w:val="center"/>
                        <w:rPr>
                          <w:rStyle w:val="Fett"/>
                          <w:bCs w:val="0"/>
                          <w:color w:val="00B050"/>
                          <w:sz w:val="24"/>
                        </w:rPr>
                      </w:pPr>
                      <w:r>
                        <w:rPr>
                          <w:rStyle w:val="Fett"/>
                          <w:bCs w:val="0"/>
                          <w:color w:val="00B050"/>
                          <w:sz w:val="24"/>
                        </w:rPr>
                        <w:t xml:space="preserve">guter </w:t>
                      </w:r>
                      <w:r w:rsidRPr="00413B03">
                        <w:rPr>
                          <w:rStyle w:val="Fett"/>
                          <w:bCs w:val="0"/>
                          <w:color w:val="00B050"/>
                          <w:sz w:val="24"/>
                        </w:rPr>
                        <w:t xml:space="preserve"> </w:t>
                      </w:r>
                      <w:r>
                        <w:rPr>
                          <w:rStyle w:val="Fett"/>
                          <w:bCs w:val="0"/>
                          <w:color w:val="00B050"/>
                          <w:sz w:val="24"/>
                        </w:rPr>
                        <w:t>Hauptschulabschluss</w:t>
                      </w:r>
                    </w:p>
                    <w:p w:rsidR="00333930" w:rsidRDefault="00333930" w:rsidP="00BC3FFD">
                      <w:pPr>
                        <w:jc w:val="center"/>
                        <w:rPr>
                          <w:rStyle w:val="Fett"/>
                          <w:bCs w:val="0"/>
                          <w:sz w:val="24"/>
                        </w:rPr>
                      </w:pPr>
                      <w:r>
                        <w:rPr>
                          <w:rStyle w:val="Fett"/>
                          <w:bCs w:val="0"/>
                          <w:sz w:val="24"/>
                        </w:rPr>
                        <w:t>Ausbildungsdauer: 3 Jahre</w:t>
                      </w:r>
                    </w:p>
                    <w:p w:rsidR="00333930" w:rsidRPr="000E70F8" w:rsidRDefault="00333930" w:rsidP="00BC3FFD">
                      <w:pPr>
                        <w:jc w:val="center"/>
                        <w:rPr>
                          <w:rStyle w:val="Fett"/>
                          <w:bCs w:val="0"/>
                          <w:sz w:val="16"/>
                          <w:szCs w:val="16"/>
                        </w:rPr>
                      </w:pPr>
                    </w:p>
                    <w:p w:rsidR="00333930" w:rsidRPr="004A6640" w:rsidRDefault="00333930" w:rsidP="00BC3FFD">
                      <w:pPr>
                        <w:jc w:val="center"/>
                        <w:rPr>
                          <w:rStyle w:val="Fett"/>
                          <w:b w:val="0"/>
                          <w:bCs w:val="0"/>
                          <w:sz w:val="22"/>
                        </w:rPr>
                      </w:pPr>
                      <w:r w:rsidRPr="004A6640">
                        <w:rPr>
                          <w:rStyle w:val="Fett"/>
                          <w:bCs w:val="0"/>
                          <w:sz w:val="22"/>
                        </w:rPr>
                        <w:t>Arbeit in gastronomischen</w:t>
                      </w:r>
                      <w:r w:rsidRPr="004A6640">
                        <w:rPr>
                          <w:rStyle w:val="Fett"/>
                          <w:bCs w:val="0"/>
                          <w:sz w:val="22"/>
                        </w:rPr>
                        <w:br/>
                        <w:t>Betrieben, in denen alle</w:t>
                      </w:r>
                      <w:r w:rsidRPr="004A6640">
                        <w:rPr>
                          <w:rStyle w:val="Fett"/>
                          <w:bCs w:val="0"/>
                          <w:sz w:val="22"/>
                        </w:rPr>
                        <w:br/>
                        <w:t>Tätigkeiten nach einem</w:t>
                      </w:r>
                      <w:r w:rsidRPr="004A6640">
                        <w:rPr>
                          <w:rStyle w:val="Fett"/>
                          <w:bCs w:val="0"/>
                          <w:sz w:val="22"/>
                        </w:rPr>
                        <w:br/>
                        <w:t>festgelegtem Konzept</w:t>
                      </w:r>
                      <w:r w:rsidRPr="004A6640">
                        <w:rPr>
                          <w:rStyle w:val="Fett"/>
                          <w:bCs w:val="0"/>
                          <w:sz w:val="22"/>
                        </w:rPr>
                        <w:br/>
                        <w:t xml:space="preserve">überall gleich durchgeführt </w:t>
                      </w:r>
                      <w:r>
                        <w:rPr>
                          <w:rStyle w:val="Fett"/>
                          <w:bCs w:val="0"/>
                          <w:sz w:val="22"/>
                        </w:rPr>
                        <w:br/>
                      </w:r>
                      <w:r w:rsidRPr="004A6640">
                        <w:rPr>
                          <w:rStyle w:val="Fett"/>
                          <w:bCs w:val="0"/>
                          <w:sz w:val="22"/>
                        </w:rPr>
                        <w:t xml:space="preserve">werden müssen, </w:t>
                      </w:r>
                      <w:r w:rsidRPr="004A6640">
                        <w:rPr>
                          <w:rStyle w:val="Fett"/>
                          <w:bCs w:val="0"/>
                          <w:sz w:val="22"/>
                        </w:rPr>
                        <w:br/>
                        <w:t>z.</w:t>
                      </w:r>
                      <w:r>
                        <w:rPr>
                          <w:rStyle w:val="Fett"/>
                          <w:bCs w:val="0"/>
                          <w:sz w:val="22"/>
                        </w:rPr>
                        <w:t xml:space="preserve"> </w:t>
                      </w:r>
                      <w:r w:rsidRPr="004A6640">
                        <w:rPr>
                          <w:rStyle w:val="Fett"/>
                          <w:bCs w:val="0"/>
                          <w:sz w:val="22"/>
                        </w:rPr>
                        <w:t>B: Fast-Food-Ketten, Selbs</w:t>
                      </w:r>
                      <w:r w:rsidRPr="004A6640">
                        <w:rPr>
                          <w:rStyle w:val="Fett"/>
                          <w:bCs w:val="0"/>
                          <w:sz w:val="22"/>
                        </w:rPr>
                        <w:t>t</w:t>
                      </w:r>
                      <w:r w:rsidRPr="004A6640">
                        <w:rPr>
                          <w:rStyle w:val="Fett"/>
                          <w:bCs w:val="0"/>
                          <w:sz w:val="22"/>
                        </w:rPr>
                        <w:t>bedienungsrestaurants, Aut</w:t>
                      </w:r>
                      <w:r w:rsidRPr="004A6640">
                        <w:rPr>
                          <w:rStyle w:val="Fett"/>
                          <w:bCs w:val="0"/>
                          <w:sz w:val="22"/>
                        </w:rPr>
                        <w:t>o</w:t>
                      </w:r>
                      <w:r>
                        <w:rPr>
                          <w:rStyle w:val="Fett"/>
                          <w:bCs w:val="0"/>
                          <w:sz w:val="22"/>
                        </w:rPr>
                        <w:t>bahnraststätten</w:t>
                      </w:r>
                    </w:p>
                    <w:p w:rsidR="00333930" w:rsidRPr="00BD79A0" w:rsidRDefault="00333930" w:rsidP="00BC3FFD">
                      <w:pPr>
                        <w:rPr>
                          <w:rStyle w:val="Fett"/>
                          <w:bCs w:val="0"/>
                          <w:color w:val="7030A0"/>
                          <w:sz w:val="24"/>
                        </w:rPr>
                      </w:pPr>
                      <w:r>
                        <w:rPr>
                          <w:rStyle w:val="Fett"/>
                          <w:bCs w:val="0"/>
                          <w:color w:val="7030A0"/>
                          <w:sz w:val="24"/>
                        </w:rPr>
                        <w:t>Aufgaben</w:t>
                      </w:r>
                      <w:r w:rsidRPr="00BD79A0">
                        <w:rPr>
                          <w:rStyle w:val="Fett"/>
                          <w:bCs w:val="0"/>
                          <w:color w:val="7030A0"/>
                          <w:sz w:val="24"/>
                        </w:rPr>
                        <w:t>:</w:t>
                      </w:r>
                    </w:p>
                    <w:p w:rsidR="00333930" w:rsidRPr="004A6640" w:rsidRDefault="00333930" w:rsidP="006D5E23">
                      <w:pPr>
                        <w:pStyle w:val="Listenabsatz"/>
                        <w:numPr>
                          <w:ilvl w:val="0"/>
                          <w:numId w:val="22"/>
                        </w:numPr>
                        <w:rPr>
                          <w:rStyle w:val="Fett"/>
                          <w:b w:val="0"/>
                          <w:bCs w:val="0"/>
                          <w:sz w:val="22"/>
                        </w:rPr>
                      </w:pPr>
                      <w:r w:rsidRPr="004A6640">
                        <w:rPr>
                          <w:rStyle w:val="Fett"/>
                          <w:bCs w:val="0"/>
                          <w:sz w:val="22"/>
                        </w:rPr>
                        <w:t>Speisen aufbereiten</w:t>
                      </w:r>
                    </w:p>
                    <w:p w:rsidR="00333930" w:rsidRPr="004A6640" w:rsidRDefault="00333930" w:rsidP="006D5E23">
                      <w:pPr>
                        <w:pStyle w:val="Listenabsatz"/>
                        <w:numPr>
                          <w:ilvl w:val="0"/>
                          <w:numId w:val="22"/>
                        </w:numPr>
                        <w:rPr>
                          <w:rStyle w:val="Fett"/>
                          <w:b w:val="0"/>
                          <w:bCs w:val="0"/>
                          <w:sz w:val="22"/>
                        </w:rPr>
                      </w:pPr>
                      <w:r w:rsidRPr="004A6640">
                        <w:rPr>
                          <w:rStyle w:val="Fett"/>
                          <w:bCs w:val="0"/>
                          <w:sz w:val="22"/>
                        </w:rPr>
                        <w:t>Arbeit hinter der Theke</w:t>
                      </w:r>
                    </w:p>
                    <w:p w:rsidR="00333930" w:rsidRPr="004A6640" w:rsidRDefault="00333930" w:rsidP="006D5E23">
                      <w:pPr>
                        <w:pStyle w:val="Listenabsatz"/>
                        <w:numPr>
                          <w:ilvl w:val="0"/>
                          <w:numId w:val="22"/>
                        </w:numPr>
                        <w:rPr>
                          <w:rStyle w:val="Fett"/>
                          <w:b w:val="0"/>
                          <w:bCs w:val="0"/>
                          <w:sz w:val="24"/>
                        </w:rPr>
                      </w:pPr>
                      <w:r w:rsidRPr="004A6640">
                        <w:rPr>
                          <w:rStyle w:val="Fett"/>
                          <w:bCs w:val="0"/>
                          <w:sz w:val="22"/>
                          <w:szCs w:val="22"/>
                        </w:rPr>
                        <w:t>Gäste bedienen</w:t>
                      </w:r>
                    </w:p>
                    <w:p w:rsidR="00333930" w:rsidRPr="004A6640" w:rsidRDefault="00333930" w:rsidP="006D5E23">
                      <w:pPr>
                        <w:pStyle w:val="Listenabsatz"/>
                        <w:numPr>
                          <w:ilvl w:val="0"/>
                          <w:numId w:val="22"/>
                        </w:numPr>
                        <w:rPr>
                          <w:rStyle w:val="Fett"/>
                          <w:b w:val="0"/>
                          <w:bCs w:val="0"/>
                          <w:sz w:val="24"/>
                        </w:rPr>
                      </w:pPr>
                      <w:r w:rsidRPr="004A6640">
                        <w:rPr>
                          <w:rStyle w:val="Fett"/>
                          <w:bCs w:val="0"/>
                          <w:sz w:val="22"/>
                          <w:szCs w:val="22"/>
                        </w:rPr>
                        <w:t>Lagerhaltung</w:t>
                      </w:r>
                    </w:p>
                    <w:p w:rsidR="00333930" w:rsidRPr="004A6640" w:rsidRDefault="00333930" w:rsidP="006D5E23">
                      <w:pPr>
                        <w:pStyle w:val="Listenabsatz"/>
                        <w:numPr>
                          <w:ilvl w:val="0"/>
                          <w:numId w:val="22"/>
                        </w:numPr>
                        <w:rPr>
                          <w:rStyle w:val="Fett"/>
                          <w:b w:val="0"/>
                          <w:bCs w:val="0"/>
                          <w:sz w:val="24"/>
                        </w:rPr>
                      </w:pPr>
                      <w:r w:rsidRPr="004A6640">
                        <w:rPr>
                          <w:rStyle w:val="Fett"/>
                          <w:bCs w:val="0"/>
                          <w:sz w:val="22"/>
                          <w:szCs w:val="22"/>
                        </w:rPr>
                        <w:t>Buchhaltung</w:t>
                      </w:r>
                    </w:p>
                    <w:p w:rsidR="00333930" w:rsidRDefault="00333930" w:rsidP="006D5E23">
                      <w:pPr>
                        <w:pStyle w:val="Listenabsatz"/>
                        <w:numPr>
                          <w:ilvl w:val="0"/>
                          <w:numId w:val="22"/>
                        </w:numPr>
                        <w:rPr>
                          <w:rStyle w:val="Fett"/>
                          <w:b w:val="0"/>
                          <w:bCs w:val="0"/>
                          <w:sz w:val="24"/>
                        </w:rPr>
                      </w:pPr>
                      <w:r w:rsidRPr="004A6640">
                        <w:rPr>
                          <w:rStyle w:val="Fett"/>
                          <w:bCs w:val="0"/>
                          <w:sz w:val="22"/>
                        </w:rPr>
                        <w:t>Arbeitspläne schreiben</w:t>
                      </w:r>
                    </w:p>
                    <w:p w:rsidR="00333930" w:rsidRPr="007C762C" w:rsidRDefault="00333930" w:rsidP="00BC3FFD">
                      <w:pPr>
                        <w:pStyle w:val="Listenabsatz"/>
                        <w:rPr>
                          <w:rStyle w:val="Fett"/>
                          <w:bCs w:val="0"/>
                          <w:color w:val="7030A0"/>
                          <w:sz w:val="28"/>
                          <w:szCs w:val="28"/>
                        </w:rPr>
                      </w:pPr>
                      <w:r w:rsidRPr="00AD6638">
                        <w:rPr>
                          <w:rStyle w:val="Fett"/>
                          <w:bCs w:val="0"/>
                          <w:color w:val="00B050"/>
                          <w:sz w:val="40"/>
                          <w:szCs w:val="40"/>
                        </w:rPr>
                        <w:t>S</w:t>
                      </w:r>
                      <w:r w:rsidRPr="007C762C">
                        <w:rPr>
                          <w:rStyle w:val="Fett"/>
                          <w:bCs w:val="0"/>
                          <w:color w:val="7030A0"/>
                          <w:sz w:val="28"/>
                          <w:szCs w:val="28"/>
                        </w:rPr>
                        <w:t>ystematisch</w:t>
                      </w:r>
                    </w:p>
                    <w:p w:rsidR="00333930" w:rsidRPr="004A6640" w:rsidRDefault="00333930" w:rsidP="00BC3FFD">
                      <w:pPr>
                        <w:pStyle w:val="Listenabsatz"/>
                        <w:jc w:val="right"/>
                        <w:rPr>
                          <w:rStyle w:val="Fett"/>
                          <w:bCs w:val="0"/>
                          <w:color w:val="7030A0"/>
                          <w:sz w:val="28"/>
                          <w:szCs w:val="28"/>
                        </w:rPr>
                      </w:pPr>
                      <w:r w:rsidRPr="00AD6638">
                        <w:rPr>
                          <w:rStyle w:val="Fett"/>
                          <w:bCs w:val="0"/>
                          <w:color w:val="00B050"/>
                          <w:sz w:val="36"/>
                          <w:szCs w:val="36"/>
                        </w:rPr>
                        <w:t>a</w:t>
                      </w:r>
                      <w:r>
                        <w:rPr>
                          <w:rStyle w:val="Fett"/>
                          <w:bCs w:val="0"/>
                          <w:color w:val="7030A0"/>
                          <w:sz w:val="28"/>
                          <w:szCs w:val="28"/>
                        </w:rPr>
                        <w:t>rbeiten</w:t>
                      </w:r>
                    </w:p>
                  </w:txbxContent>
                </v:textbox>
                <w10:wrap type="tight" anchorx="margin" anchory="page"/>
                <w10:anchorlock/>
              </v:shape>
            </w:pict>
          </mc:Fallback>
        </mc:AlternateContent>
      </w:r>
      <w:r w:rsidR="00BC3FFD">
        <w:rPr>
          <w:noProof/>
          <w:lang w:eastAsia="de-DE"/>
        </w:rPr>
        <mc:AlternateContent>
          <mc:Choice Requires="wps">
            <w:drawing>
              <wp:anchor distT="0" distB="0" distL="114300" distR="114300" simplePos="0" relativeHeight="251842560" behindDoc="1" locked="1" layoutInCell="1" allowOverlap="1" wp14:anchorId="267943E6" wp14:editId="152EA1CE">
                <wp:simplePos x="0" y="0"/>
                <wp:positionH relativeFrom="margin">
                  <wp:posOffset>-150495</wp:posOffset>
                </wp:positionH>
                <wp:positionV relativeFrom="page">
                  <wp:posOffset>2635250</wp:posOffset>
                </wp:positionV>
                <wp:extent cx="2159635" cy="7368540"/>
                <wp:effectExtent l="0" t="0" r="0" b="3810"/>
                <wp:wrapNone/>
                <wp:docPr id="1209" name="Textfeld 1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635" cy="7368540"/>
                        </a:xfrm>
                        <a:prstGeom prst="rect">
                          <a:avLst/>
                        </a:prstGeom>
                        <a:gradFill>
                          <a:gsLst>
                            <a:gs pos="33000">
                              <a:srgbClr val="F79646">
                                <a:lumMod val="40000"/>
                                <a:lumOff val="60000"/>
                              </a:srgbClr>
                            </a:gs>
                            <a:gs pos="48000">
                              <a:srgbClr val="F79646">
                                <a:lumMod val="97000"/>
                                <a:lumOff val="3000"/>
                              </a:srgbClr>
                            </a:gs>
                            <a:gs pos="71000">
                              <a:srgbClr val="F79646">
                                <a:lumMod val="20000"/>
                                <a:lumOff val="80000"/>
                              </a:srgbClr>
                            </a:gs>
                          </a:gsLst>
                          <a:lin ang="16200000" scaled="1"/>
                        </a:gradFill>
                        <a:ln w="38100" cap="flat" cmpd="sng" algn="ctr">
                          <a:noFill/>
                          <a:prstDash val="solid"/>
                        </a:ln>
                        <a:effectLst/>
                      </wps:spPr>
                      <wps:txbx>
                        <w:txbxContent>
                          <w:p w:rsidR="00333930" w:rsidRPr="006A7A1D" w:rsidRDefault="00333930" w:rsidP="00BC3FFD">
                            <w:pPr>
                              <w:jc w:val="center"/>
                              <w:rPr>
                                <w:rStyle w:val="Fett"/>
                                <w:bCs w:val="0"/>
                                <w:sz w:val="72"/>
                                <w:szCs w:val="72"/>
                              </w:rPr>
                            </w:pPr>
                            <w:r>
                              <w:rPr>
                                <w:rStyle w:val="Fett"/>
                                <w:bCs w:val="0"/>
                                <w:color w:val="00B050"/>
                                <w:sz w:val="72"/>
                                <w:szCs w:val="72"/>
                              </w:rPr>
                              <w:t>C</w:t>
                            </w:r>
                            <w:r w:rsidRPr="006A7A1D">
                              <w:rPr>
                                <w:rStyle w:val="Fett"/>
                                <w:bCs w:val="0"/>
                                <w:color w:val="7030A0"/>
                                <w:sz w:val="72"/>
                                <w:szCs w:val="72"/>
                              </w:rPr>
                              <w:t>R</w:t>
                            </w:r>
                          </w:p>
                          <w:p w:rsidR="00333930" w:rsidRPr="009447ED" w:rsidRDefault="00333930" w:rsidP="00BC3FFD">
                            <w:pPr>
                              <w:pStyle w:val="Abstandszeile"/>
                              <w:jc w:val="center"/>
                              <w:rPr>
                                <w:rStyle w:val="Fett"/>
                                <w:bCs w:val="0"/>
                                <w:sz w:val="36"/>
                                <w:szCs w:val="36"/>
                              </w:rPr>
                            </w:pPr>
                            <w:r w:rsidRPr="009447ED">
                              <w:rPr>
                                <w:rStyle w:val="Fett"/>
                                <w:bCs w:val="0"/>
                                <w:color w:val="00B050"/>
                                <w:sz w:val="36"/>
                                <w:szCs w:val="36"/>
                              </w:rPr>
                              <w:t>C</w:t>
                            </w:r>
                            <w:r w:rsidRPr="009447ED">
                              <w:rPr>
                                <w:rStyle w:val="Fett"/>
                                <w:bCs w:val="0"/>
                                <w:sz w:val="36"/>
                                <w:szCs w:val="36"/>
                              </w:rPr>
                              <w:t>hance</w:t>
                            </w:r>
                            <w:r w:rsidRPr="009447ED">
                              <w:rPr>
                                <w:rStyle w:val="Fett"/>
                                <w:bCs w:val="0"/>
                                <w:color w:val="7030A0"/>
                                <w:sz w:val="36"/>
                                <w:szCs w:val="36"/>
                              </w:rPr>
                              <w:t xml:space="preserve"> </w:t>
                            </w:r>
                            <w:r w:rsidRPr="009447ED">
                              <w:rPr>
                                <w:rStyle w:val="Fett"/>
                                <w:bCs w:val="0"/>
                                <w:sz w:val="36"/>
                                <w:szCs w:val="36"/>
                              </w:rPr>
                              <w:t xml:space="preserve">– </w:t>
                            </w:r>
                            <w:r w:rsidRPr="009447ED">
                              <w:rPr>
                                <w:rStyle w:val="Fett"/>
                                <w:bCs w:val="0"/>
                                <w:color w:val="7030A0"/>
                                <w:sz w:val="36"/>
                                <w:szCs w:val="36"/>
                              </w:rPr>
                              <w:t>R</w:t>
                            </w:r>
                            <w:r w:rsidRPr="009447ED">
                              <w:rPr>
                                <w:rStyle w:val="Fett"/>
                                <w:bCs w:val="0"/>
                                <w:sz w:val="36"/>
                                <w:szCs w:val="36"/>
                              </w:rPr>
                              <w:t>egional</w:t>
                            </w:r>
                          </w:p>
                          <w:p w:rsidR="00333930" w:rsidRPr="00050638" w:rsidRDefault="00333930" w:rsidP="00BC3FFD">
                            <w:pPr>
                              <w:pStyle w:val="Abstandszeile"/>
                              <w:jc w:val="right"/>
                              <w:rPr>
                                <w:rStyle w:val="Fett"/>
                                <w:bCs w:val="0"/>
                                <w:szCs w:val="16"/>
                              </w:rPr>
                            </w:pPr>
                          </w:p>
                          <w:p w:rsidR="00333930" w:rsidRDefault="00333930" w:rsidP="00BC3FFD">
                            <w:pPr>
                              <w:pStyle w:val="Abstandszeile"/>
                              <w:jc w:val="center"/>
                              <w:rPr>
                                <w:rStyle w:val="Fett"/>
                                <w:bCs w:val="0"/>
                                <w:sz w:val="24"/>
                              </w:rPr>
                            </w:pPr>
                            <w:r w:rsidRPr="006A7A1D">
                              <w:rPr>
                                <w:rStyle w:val="Fett"/>
                                <w:bCs w:val="0"/>
                                <w:sz w:val="24"/>
                              </w:rPr>
                              <w:t>Finde</w:t>
                            </w:r>
                            <w:r>
                              <w:rPr>
                                <w:rStyle w:val="Fett"/>
                                <w:bCs w:val="0"/>
                                <w:sz w:val="24"/>
                              </w:rPr>
                              <w:t xml:space="preserve"> </w:t>
                            </w:r>
                            <w:r w:rsidRPr="006A7A1D">
                              <w:rPr>
                                <w:rStyle w:val="Fett"/>
                                <w:bCs w:val="0"/>
                                <w:color w:val="00B050"/>
                                <w:sz w:val="32"/>
                                <w:szCs w:val="32"/>
                              </w:rPr>
                              <w:t>Deinen</w:t>
                            </w:r>
                            <w:r w:rsidRPr="006A7A1D">
                              <w:rPr>
                                <w:rStyle w:val="Fett"/>
                                <w:bCs w:val="0"/>
                                <w:color w:val="00B050"/>
                                <w:sz w:val="24"/>
                              </w:rPr>
                              <w:t xml:space="preserve"> </w:t>
                            </w:r>
                            <w:r>
                              <w:rPr>
                                <w:rStyle w:val="Fett"/>
                                <w:bCs w:val="0"/>
                                <w:sz w:val="24"/>
                              </w:rPr>
                              <w:t>Beruf</w:t>
                            </w:r>
                          </w:p>
                          <w:p w:rsidR="00333930" w:rsidRPr="00D20E03" w:rsidRDefault="00333930" w:rsidP="00BC3FFD">
                            <w:pPr>
                              <w:jc w:val="center"/>
                              <w:rPr>
                                <w:rStyle w:val="Fett"/>
                                <w:bCs w:val="0"/>
                                <w:sz w:val="18"/>
                                <w:szCs w:val="18"/>
                              </w:rPr>
                            </w:pPr>
                          </w:p>
                          <w:p w:rsidR="00333930" w:rsidRDefault="00333930" w:rsidP="00BC3FFD">
                            <w:pPr>
                              <w:pBdr>
                                <w:top w:val="dotted" w:sz="18" w:space="1" w:color="auto"/>
                                <w:bottom w:val="dotted" w:sz="18" w:space="1" w:color="auto"/>
                              </w:pBdr>
                              <w:jc w:val="center"/>
                              <w:rPr>
                                <w:rStyle w:val="Fett"/>
                                <w:bCs w:val="0"/>
                                <w:color w:val="7030A0"/>
                                <w:sz w:val="28"/>
                                <w:szCs w:val="28"/>
                              </w:rPr>
                            </w:pPr>
                            <w:r>
                              <w:rPr>
                                <w:rStyle w:val="Fett"/>
                                <w:bCs w:val="0"/>
                                <w:color w:val="7030A0"/>
                                <w:sz w:val="28"/>
                                <w:szCs w:val="28"/>
                              </w:rPr>
                              <w:t>Hotelfachfrau</w:t>
                            </w:r>
                          </w:p>
                          <w:p w:rsidR="00333930" w:rsidRPr="007B0CBF" w:rsidRDefault="00333930" w:rsidP="00BC3FFD">
                            <w:pPr>
                              <w:pBdr>
                                <w:top w:val="dotted" w:sz="18" w:space="1" w:color="auto"/>
                                <w:bottom w:val="dotted" w:sz="18" w:space="1" w:color="auto"/>
                              </w:pBdr>
                              <w:jc w:val="center"/>
                              <w:rPr>
                                <w:rStyle w:val="Fett"/>
                                <w:bCs w:val="0"/>
                                <w:color w:val="7030A0"/>
                                <w:sz w:val="28"/>
                                <w:szCs w:val="28"/>
                              </w:rPr>
                            </w:pPr>
                            <w:r w:rsidRPr="007B0CBF">
                              <w:rPr>
                                <w:rStyle w:val="Fett"/>
                                <w:bCs w:val="0"/>
                                <w:color w:val="7030A0"/>
                                <w:sz w:val="28"/>
                                <w:szCs w:val="28"/>
                              </w:rPr>
                              <w:t>Hotelfachmann</w:t>
                            </w:r>
                          </w:p>
                          <w:p w:rsidR="00333930" w:rsidRDefault="00333930" w:rsidP="00BC3FFD">
                            <w:pPr>
                              <w:jc w:val="center"/>
                              <w:rPr>
                                <w:rStyle w:val="Fett"/>
                                <w:bCs w:val="0"/>
                                <w:color w:val="00B050"/>
                                <w:sz w:val="24"/>
                              </w:rPr>
                            </w:pPr>
                            <w:r>
                              <w:rPr>
                                <w:rStyle w:val="Fett"/>
                                <w:bCs w:val="0"/>
                                <w:color w:val="00B050"/>
                                <w:sz w:val="24"/>
                              </w:rPr>
                              <w:t xml:space="preserve">Überwiegend </w:t>
                            </w:r>
                          </w:p>
                          <w:p w:rsidR="00333930" w:rsidRDefault="00333930" w:rsidP="00BC3FFD">
                            <w:pPr>
                              <w:jc w:val="center"/>
                              <w:rPr>
                                <w:rStyle w:val="Fett"/>
                                <w:bCs w:val="0"/>
                                <w:color w:val="00B050"/>
                                <w:sz w:val="24"/>
                              </w:rPr>
                            </w:pPr>
                            <w:r w:rsidRPr="00413B03">
                              <w:rPr>
                                <w:rStyle w:val="Fett"/>
                                <w:bCs w:val="0"/>
                                <w:color w:val="00B050"/>
                                <w:sz w:val="24"/>
                              </w:rPr>
                              <w:t>mittlerer Bildungsabschluss</w:t>
                            </w:r>
                          </w:p>
                          <w:p w:rsidR="00333930" w:rsidRPr="00413B03" w:rsidRDefault="00333930" w:rsidP="00BC3FFD">
                            <w:pPr>
                              <w:jc w:val="center"/>
                              <w:rPr>
                                <w:rStyle w:val="Fett"/>
                                <w:bCs w:val="0"/>
                                <w:color w:val="00B050"/>
                                <w:sz w:val="24"/>
                              </w:rPr>
                            </w:pPr>
                          </w:p>
                          <w:p w:rsidR="00333930" w:rsidRDefault="00333930" w:rsidP="00BC3FFD">
                            <w:pPr>
                              <w:jc w:val="center"/>
                              <w:rPr>
                                <w:rStyle w:val="Fett"/>
                                <w:bCs w:val="0"/>
                                <w:sz w:val="24"/>
                              </w:rPr>
                            </w:pPr>
                            <w:r>
                              <w:rPr>
                                <w:rStyle w:val="Fett"/>
                                <w:bCs w:val="0"/>
                                <w:sz w:val="24"/>
                              </w:rPr>
                              <w:t>Ausbildungsdauer: 3 Jahre</w:t>
                            </w:r>
                          </w:p>
                          <w:p w:rsidR="00333930" w:rsidRPr="000E70F8" w:rsidRDefault="00333930" w:rsidP="00BC3FFD">
                            <w:pPr>
                              <w:jc w:val="center"/>
                              <w:rPr>
                                <w:rStyle w:val="Fett"/>
                                <w:bCs w:val="0"/>
                                <w:sz w:val="16"/>
                                <w:szCs w:val="16"/>
                              </w:rPr>
                            </w:pPr>
                          </w:p>
                          <w:p w:rsidR="00333930" w:rsidRDefault="00333930" w:rsidP="00BC3FFD">
                            <w:pPr>
                              <w:jc w:val="center"/>
                              <w:rPr>
                                <w:rStyle w:val="Fett"/>
                                <w:b w:val="0"/>
                                <w:bCs w:val="0"/>
                                <w:sz w:val="24"/>
                              </w:rPr>
                            </w:pPr>
                            <w:r w:rsidRPr="00D768A0">
                              <w:rPr>
                                <w:rStyle w:val="Fett"/>
                                <w:bCs w:val="0"/>
                                <w:sz w:val="24"/>
                              </w:rPr>
                              <w:t>Arbeit in gastronomischen</w:t>
                            </w:r>
                          </w:p>
                          <w:p w:rsidR="00333930" w:rsidRPr="00D768A0" w:rsidRDefault="00333930" w:rsidP="00BC3FFD">
                            <w:pPr>
                              <w:jc w:val="center"/>
                              <w:rPr>
                                <w:rStyle w:val="Fett"/>
                                <w:b w:val="0"/>
                                <w:bCs w:val="0"/>
                                <w:sz w:val="24"/>
                              </w:rPr>
                            </w:pPr>
                            <w:r w:rsidRPr="00D768A0">
                              <w:rPr>
                                <w:rStyle w:val="Fett"/>
                                <w:bCs w:val="0"/>
                                <w:sz w:val="24"/>
                              </w:rPr>
                              <w:t xml:space="preserve"> Betrieben wie Hotels,</w:t>
                            </w:r>
                          </w:p>
                          <w:p w:rsidR="00333930" w:rsidRPr="00A3514C" w:rsidRDefault="00333930" w:rsidP="00BC3FFD">
                            <w:pPr>
                              <w:jc w:val="center"/>
                              <w:rPr>
                                <w:rStyle w:val="Fett"/>
                                <w:b w:val="0"/>
                                <w:bCs w:val="0"/>
                                <w:sz w:val="16"/>
                                <w:szCs w:val="16"/>
                              </w:rPr>
                            </w:pPr>
                            <w:r>
                              <w:rPr>
                                <w:rStyle w:val="Fett"/>
                                <w:bCs w:val="0"/>
                                <w:sz w:val="24"/>
                              </w:rPr>
                              <w:t>in</w:t>
                            </w:r>
                            <w:r w:rsidRPr="00D768A0">
                              <w:rPr>
                                <w:rStyle w:val="Fett"/>
                                <w:bCs w:val="0"/>
                                <w:sz w:val="24"/>
                              </w:rPr>
                              <w:t xml:space="preserve"> </w:t>
                            </w:r>
                            <w:r>
                              <w:rPr>
                                <w:rStyle w:val="Fett"/>
                                <w:bCs w:val="0"/>
                                <w:sz w:val="24"/>
                              </w:rPr>
                              <w:t>allen Abteilungen, in Gasthöfen oder Pensionen</w:t>
                            </w:r>
                            <w:r>
                              <w:rPr>
                                <w:rStyle w:val="Fett"/>
                                <w:bCs w:val="0"/>
                                <w:sz w:val="24"/>
                              </w:rPr>
                              <w:br/>
                              <w:t xml:space="preserve"> </w:t>
                            </w:r>
                          </w:p>
                          <w:p w:rsidR="00333930" w:rsidRPr="003E082B" w:rsidRDefault="00333930" w:rsidP="00BC3FFD">
                            <w:pPr>
                              <w:rPr>
                                <w:rStyle w:val="Fett"/>
                                <w:bCs w:val="0"/>
                                <w:color w:val="7030A0"/>
                                <w:sz w:val="24"/>
                              </w:rPr>
                            </w:pPr>
                            <w:r>
                              <w:rPr>
                                <w:rStyle w:val="Fett"/>
                                <w:bCs w:val="0"/>
                                <w:color w:val="7030A0"/>
                                <w:sz w:val="24"/>
                              </w:rPr>
                              <w:t>Aufgaben:</w:t>
                            </w:r>
                          </w:p>
                          <w:p w:rsidR="00333930" w:rsidRPr="0000340D" w:rsidRDefault="00333930" w:rsidP="006D5E23">
                            <w:pPr>
                              <w:pStyle w:val="Listenabsatz"/>
                              <w:numPr>
                                <w:ilvl w:val="0"/>
                                <w:numId w:val="22"/>
                              </w:numPr>
                              <w:rPr>
                                <w:rStyle w:val="Fett"/>
                                <w:b w:val="0"/>
                                <w:bCs w:val="0"/>
                                <w:sz w:val="24"/>
                              </w:rPr>
                            </w:pPr>
                            <w:r>
                              <w:rPr>
                                <w:rStyle w:val="Fett"/>
                                <w:bCs w:val="0"/>
                                <w:sz w:val="24"/>
                              </w:rPr>
                              <w:t>Rezeption</w:t>
                            </w:r>
                          </w:p>
                          <w:p w:rsidR="00333930" w:rsidRDefault="00333930" w:rsidP="006D5E23">
                            <w:pPr>
                              <w:pStyle w:val="Listenabsatz"/>
                              <w:numPr>
                                <w:ilvl w:val="0"/>
                                <w:numId w:val="22"/>
                              </w:numPr>
                              <w:rPr>
                                <w:rStyle w:val="Fett"/>
                                <w:b w:val="0"/>
                                <w:bCs w:val="0"/>
                                <w:sz w:val="24"/>
                              </w:rPr>
                            </w:pPr>
                            <w:r>
                              <w:rPr>
                                <w:rStyle w:val="Fett"/>
                                <w:bCs w:val="0"/>
                                <w:sz w:val="24"/>
                              </w:rPr>
                              <w:t>Service in allen Bere</w:t>
                            </w:r>
                            <w:r>
                              <w:rPr>
                                <w:rStyle w:val="Fett"/>
                                <w:bCs w:val="0"/>
                                <w:sz w:val="24"/>
                              </w:rPr>
                              <w:t>i</w:t>
                            </w:r>
                            <w:r>
                              <w:rPr>
                                <w:rStyle w:val="Fett"/>
                                <w:bCs w:val="0"/>
                                <w:sz w:val="24"/>
                              </w:rPr>
                              <w:t>chen wie Restaurant, Bar, Lounge, Zimmer</w:t>
                            </w:r>
                          </w:p>
                          <w:p w:rsidR="00333930" w:rsidRPr="0000340D" w:rsidRDefault="00333930" w:rsidP="006D5E23">
                            <w:pPr>
                              <w:pStyle w:val="Listenabsatz"/>
                              <w:numPr>
                                <w:ilvl w:val="0"/>
                                <w:numId w:val="22"/>
                              </w:numPr>
                              <w:rPr>
                                <w:rStyle w:val="Fett"/>
                                <w:b w:val="0"/>
                                <w:bCs w:val="0"/>
                                <w:sz w:val="24"/>
                              </w:rPr>
                            </w:pPr>
                            <w:r>
                              <w:rPr>
                                <w:rStyle w:val="Fett"/>
                                <w:bCs w:val="0"/>
                                <w:sz w:val="24"/>
                              </w:rPr>
                              <w:t>Gästezimmer herric</w:t>
                            </w:r>
                            <w:r>
                              <w:rPr>
                                <w:rStyle w:val="Fett"/>
                                <w:bCs w:val="0"/>
                                <w:sz w:val="24"/>
                              </w:rPr>
                              <w:t>h</w:t>
                            </w:r>
                            <w:r>
                              <w:rPr>
                                <w:rStyle w:val="Fett"/>
                                <w:bCs w:val="0"/>
                                <w:sz w:val="24"/>
                              </w:rPr>
                              <w:t>ten</w:t>
                            </w:r>
                          </w:p>
                          <w:p w:rsidR="00333930" w:rsidRDefault="00333930" w:rsidP="006D5E23">
                            <w:pPr>
                              <w:pStyle w:val="Listenabsatz"/>
                              <w:numPr>
                                <w:ilvl w:val="0"/>
                                <w:numId w:val="22"/>
                              </w:numPr>
                              <w:rPr>
                                <w:rStyle w:val="Fett"/>
                                <w:b w:val="0"/>
                                <w:bCs w:val="0"/>
                                <w:sz w:val="24"/>
                              </w:rPr>
                            </w:pPr>
                            <w:r>
                              <w:rPr>
                                <w:rStyle w:val="Fett"/>
                                <w:bCs w:val="0"/>
                                <w:sz w:val="24"/>
                              </w:rPr>
                              <w:t>Buchhaltung</w:t>
                            </w:r>
                          </w:p>
                          <w:p w:rsidR="00333930" w:rsidRDefault="00333930" w:rsidP="006D5E23">
                            <w:pPr>
                              <w:pStyle w:val="Listenabsatz"/>
                              <w:numPr>
                                <w:ilvl w:val="0"/>
                                <w:numId w:val="22"/>
                              </w:numPr>
                              <w:rPr>
                                <w:rStyle w:val="Fett"/>
                                <w:b w:val="0"/>
                                <w:bCs w:val="0"/>
                                <w:sz w:val="24"/>
                              </w:rPr>
                            </w:pPr>
                            <w:r>
                              <w:rPr>
                                <w:rStyle w:val="Fett"/>
                                <w:bCs w:val="0"/>
                                <w:sz w:val="24"/>
                              </w:rPr>
                              <w:t>Lagerhaltung</w:t>
                            </w:r>
                          </w:p>
                          <w:p w:rsidR="00333930" w:rsidRPr="00DC3432" w:rsidRDefault="00333930" w:rsidP="006D5E23">
                            <w:pPr>
                              <w:pStyle w:val="Listenabsatz"/>
                              <w:numPr>
                                <w:ilvl w:val="0"/>
                                <w:numId w:val="22"/>
                              </w:numPr>
                              <w:rPr>
                                <w:rStyle w:val="Fett"/>
                                <w:b w:val="0"/>
                                <w:bCs w:val="0"/>
                                <w:sz w:val="24"/>
                              </w:rPr>
                            </w:pPr>
                            <w:r>
                              <w:rPr>
                                <w:rStyle w:val="Fett"/>
                                <w:bCs w:val="0"/>
                                <w:sz w:val="24"/>
                              </w:rPr>
                              <w:t>Mitarbeit in der K</w:t>
                            </w:r>
                            <w:r>
                              <w:rPr>
                                <w:rStyle w:val="Fett"/>
                                <w:bCs w:val="0"/>
                                <w:sz w:val="24"/>
                              </w:rPr>
                              <w:t>ü</w:t>
                            </w:r>
                            <w:r>
                              <w:rPr>
                                <w:rStyle w:val="Fett"/>
                                <w:bCs w:val="0"/>
                                <w:sz w:val="24"/>
                              </w:rPr>
                              <w:t>che</w:t>
                            </w:r>
                          </w:p>
                          <w:p w:rsidR="00333930" w:rsidRPr="00050638" w:rsidRDefault="00333930" w:rsidP="00BC3FFD">
                            <w:pPr>
                              <w:ind w:left="360"/>
                              <w:rPr>
                                <w:rStyle w:val="Fett"/>
                                <w:b w:val="0"/>
                                <w:bCs w:val="0"/>
                                <w:sz w:val="24"/>
                              </w:rPr>
                            </w:pPr>
                            <w:r>
                              <w:rPr>
                                <w:noProof/>
                                <w:lang w:eastAsia="de-DE"/>
                              </w:rPr>
                              <w:drawing>
                                <wp:inline distT="0" distB="0" distL="0" distR="0" wp14:anchorId="6B167857" wp14:editId="58137FB7">
                                  <wp:extent cx="1532890" cy="1255395"/>
                                  <wp:effectExtent l="0" t="0" r="0" b="1905"/>
                                  <wp:docPr id="639" name="Grafik 1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Grafik 24"/>
                                          <pic:cNvPicPr/>
                                        </pic:nvPicPr>
                                        <pic:blipFill>
                                          <a:blip r:embed="rId146" cstate="print">
                                            <a:extLst/>
                                          </a:blip>
                                          <a:stretch>
                                            <a:fillRect/>
                                          </a:stretch>
                                        </pic:blipFill>
                                        <pic:spPr>
                                          <a:xfrm>
                                            <a:off x="0" y="0"/>
                                            <a:ext cx="1532890" cy="1255395"/>
                                          </a:xfrm>
                                          <a:prstGeom prst="rect">
                                            <a:avLst/>
                                          </a:prstGeom>
                                          <a:ln>
                                            <a:noFill/>
                                          </a:ln>
                                          <a:effectLst>
                                            <a:softEdge rad="112500"/>
                                          </a:effectLst>
                                        </pic:spPr>
                                      </pic:pic>
                                    </a:graphicData>
                                  </a:graphic>
                                </wp:inline>
                              </w:drawing>
                            </w:r>
                          </w:p>
                          <w:p w:rsidR="00333930" w:rsidRPr="00D20E03" w:rsidRDefault="00333930" w:rsidP="00BC3FFD">
                            <w:pPr>
                              <w:rPr>
                                <w:rStyle w:val="Fett"/>
                                <w:b w:val="0"/>
                                <w:bCs w:val="0"/>
                                <w:sz w:val="24"/>
                              </w:rPr>
                            </w:pPr>
                          </w:p>
                          <w:p w:rsidR="00333930" w:rsidRPr="006A7A1D" w:rsidRDefault="00333930" w:rsidP="00BC3FFD">
                            <w:pPr>
                              <w:rPr>
                                <w:rStyle w:val="Fett"/>
                                <w:bCs w:val="0"/>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feld 1209" o:spid="_x0000_s1146" type="#_x0000_t202" style="position:absolute;margin-left:-11.85pt;margin-top:207.5pt;width:170.05pt;height:580.2pt;z-index:-25147392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" fillcolor="#fcd5b5" stroked="f" strokeweight="3pt">
                <v:fill color2="#fdeada" angle="180" colors="0 #fcd5b5;21627f #fcd5b5;31457f #f7994c" focus="100%" type="gradient"/>
                <v:path arrowok="t"/>
                <v:textbox>
                  <w:txbxContent>
                    <w:p w:rsidR="00333930" w:rsidRPr="006A7A1D" w:rsidRDefault="00333930" w:rsidP="00BC3FFD">
                      <w:pPr>
                        <w:jc w:val="center"/>
                        <w:rPr>
                          <w:rStyle w:val="Fett"/>
                          <w:bCs w:val="0"/>
                          <w:sz w:val="72"/>
                          <w:szCs w:val="72"/>
                        </w:rPr>
                      </w:pPr>
                      <w:r>
                        <w:rPr>
                          <w:rStyle w:val="Fett"/>
                          <w:bCs w:val="0"/>
                          <w:color w:val="00B050"/>
                          <w:sz w:val="72"/>
                          <w:szCs w:val="72"/>
                        </w:rPr>
                        <w:t>C</w:t>
                      </w:r>
                      <w:r w:rsidRPr="006A7A1D">
                        <w:rPr>
                          <w:rStyle w:val="Fett"/>
                          <w:bCs w:val="0"/>
                          <w:color w:val="7030A0"/>
                          <w:sz w:val="72"/>
                          <w:szCs w:val="72"/>
                        </w:rPr>
                        <w:t>R</w:t>
                      </w:r>
                    </w:p>
                    <w:p w:rsidR="00333930" w:rsidRPr="009447ED" w:rsidRDefault="00333930" w:rsidP="00BC3FFD">
                      <w:pPr>
                        <w:pStyle w:val="Abstandszeile"/>
                        <w:jc w:val="center"/>
                        <w:rPr>
                          <w:rStyle w:val="Fett"/>
                          <w:bCs w:val="0"/>
                          <w:sz w:val="36"/>
                          <w:szCs w:val="36"/>
                        </w:rPr>
                      </w:pPr>
                      <w:r w:rsidRPr="009447ED">
                        <w:rPr>
                          <w:rStyle w:val="Fett"/>
                          <w:bCs w:val="0"/>
                          <w:color w:val="00B050"/>
                          <w:sz w:val="36"/>
                          <w:szCs w:val="36"/>
                        </w:rPr>
                        <w:t>C</w:t>
                      </w:r>
                      <w:r w:rsidRPr="009447ED">
                        <w:rPr>
                          <w:rStyle w:val="Fett"/>
                          <w:bCs w:val="0"/>
                          <w:sz w:val="36"/>
                          <w:szCs w:val="36"/>
                        </w:rPr>
                        <w:t>hance</w:t>
                      </w:r>
                      <w:r w:rsidRPr="009447ED">
                        <w:rPr>
                          <w:rStyle w:val="Fett"/>
                          <w:bCs w:val="0"/>
                          <w:color w:val="7030A0"/>
                          <w:sz w:val="36"/>
                          <w:szCs w:val="36"/>
                        </w:rPr>
                        <w:t xml:space="preserve"> </w:t>
                      </w:r>
                      <w:r w:rsidRPr="009447ED">
                        <w:rPr>
                          <w:rStyle w:val="Fett"/>
                          <w:bCs w:val="0"/>
                          <w:sz w:val="36"/>
                          <w:szCs w:val="36"/>
                        </w:rPr>
                        <w:t xml:space="preserve">– </w:t>
                      </w:r>
                      <w:r w:rsidRPr="009447ED">
                        <w:rPr>
                          <w:rStyle w:val="Fett"/>
                          <w:bCs w:val="0"/>
                          <w:color w:val="7030A0"/>
                          <w:sz w:val="36"/>
                          <w:szCs w:val="36"/>
                        </w:rPr>
                        <w:t>R</w:t>
                      </w:r>
                      <w:r w:rsidRPr="009447ED">
                        <w:rPr>
                          <w:rStyle w:val="Fett"/>
                          <w:bCs w:val="0"/>
                          <w:sz w:val="36"/>
                          <w:szCs w:val="36"/>
                        </w:rPr>
                        <w:t>egional</w:t>
                      </w:r>
                    </w:p>
                    <w:p w:rsidR="00333930" w:rsidRPr="00050638" w:rsidRDefault="00333930" w:rsidP="00BC3FFD">
                      <w:pPr>
                        <w:pStyle w:val="Abstandszeile"/>
                        <w:jc w:val="right"/>
                        <w:rPr>
                          <w:rStyle w:val="Fett"/>
                          <w:bCs w:val="0"/>
                          <w:szCs w:val="16"/>
                        </w:rPr>
                      </w:pPr>
                    </w:p>
                    <w:p w:rsidR="00333930" w:rsidRDefault="00333930" w:rsidP="00BC3FFD">
                      <w:pPr>
                        <w:pStyle w:val="Abstandszeile"/>
                        <w:jc w:val="center"/>
                        <w:rPr>
                          <w:rStyle w:val="Fett"/>
                          <w:bCs w:val="0"/>
                          <w:sz w:val="24"/>
                        </w:rPr>
                      </w:pPr>
                      <w:r w:rsidRPr="006A7A1D">
                        <w:rPr>
                          <w:rStyle w:val="Fett"/>
                          <w:bCs w:val="0"/>
                          <w:sz w:val="24"/>
                        </w:rPr>
                        <w:t>Finde</w:t>
                      </w:r>
                      <w:r>
                        <w:rPr>
                          <w:rStyle w:val="Fett"/>
                          <w:bCs w:val="0"/>
                          <w:sz w:val="24"/>
                        </w:rPr>
                        <w:t xml:space="preserve"> </w:t>
                      </w:r>
                      <w:r w:rsidRPr="006A7A1D">
                        <w:rPr>
                          <w:rStyle w:val="Fett"/>
                          <w:bCs w:val="0"/>
                          <w:color w:val="00B050"/>
                          <w:sz w:val="32"/>
                          <w:szCs w:val="32"/>
                        </w:rPr>
                        <w:t>Deinen</w:t>
                      </w:r>
                      <w:r w:rsidRPr="006A7A1D">
                        <w:rPr>
                          <w:rStyle w:val="Fett"/>
                          <w:bCs w:val="0"/>
                          <w:color w:val="00B050"/>
                          <w:sz w:val="24"/>
                        </w:rPr>
                        <w:t xml:space="preserve"> </w:t>
                      </w:r>
                      <w:r>
                        <w:rPr>
                          <w:rStyle w:val="Fett"/>
                          <w:bCs w:val="0"/>
                          <w:sz w:val="24"/>
                        </w:rPr>
                        <w:t>Beruf</w:t>
                      </w:r>
                    </w:p>
                    <w:p w:rsidR="00333930" w:rsidRPr="00D20E03" w:rsidRDefault="00333930" w:rsidP="00BC3FFD">
                      <w:pPr>
                        <w:jc w:val="center"/>
                        <w:rPr>
                          <w:rStyle w:val="Fett"/>
                          <w:bCs w:val="0"/>
                          <w:sz w:val="18"/>
                          <w:szCs w:val="18"/>
                        </w:rPr>
                      </w:pPr>
                    </w:p>
                    <w:p w:rsidR="00333930" w:rsidRDefault="00333930" w:rsidP="00BC3FFD">
                      <w:pPr>
                        <w:pBdr>
                          <w:top w:val="dotted" w:sz="18" w:space="1" w:color="auto"/>
                          <w:bottom w:val="dotted" w:sz="18" w:space="1" w:color="auto"/>
                        </w:pBdr>
                        <w:jc w:val="center"/>
                        <w:rPr>
                          <w:rStyle w:val="Fett"/>
                          <w:bCs w:val="0"/>
                          <w:color w:val="7030A0"/>
                          <w:sz w:val="28"/>
                          <w:szCs w:val="28"/>
                        </w:rPr>
                      </w:pPr>
                      <w:r>
                        <w:rPr>
                          <w:rStyle w:val="Fett"/>
                          <w:bCs w:val="0"/>
                          <w:color w:val="7030A0"/>
                          <w:sz w:val="28"/>
                          <w:szCs w:val="28"/>
                        </w:rPr>
                        <w:t>Hotelfachfrau</w:t>
                      </w:r>
                    </w:p>
                    <w:p w:rsidR="00333930" w:rsidRPr="007B0CBF" w:rsidRDefault="00333930" w:rsidP="00BC3FFD">
                      <w:pPr>
                        <w:pBdr>
                          <w:top w:val="dotted" w:sz="18" w:space="1" w:color="auto"/>
                          <w:bottom w:val="dotted" w:sz="18" w:space="1" w:color="auto"/>
                        </w:pBdr>
                        <w:jc w:val="center"/>
                        <w:rPr>
                          <w:rStyle w:val="Fett"/>
                          <w:bCs w:val="0"/>
                          <w:color w:val="7030A0"/>
                          <w:sz w:val="28"/>
                          <w:szCs w:val="28"/>
                        </w:rPr>
                      </w:pPr>
                      <w:r w:rsidRPr="007B0CBF">
                        <w:rPr>
                          <w:rStyle w:val="Fett"/>
                          <w:bCs w:val="0"/>
                          <w:color w:val="7030A0"/>
                          <w:sz w:val="28"/>
                          <w:szCs w:val="28"/>
                        </w:rPr>
                        <w:t>Hotelfachmann</w:t>
                      </w:r>
                    </w:p>
                    <w:p w:rsidR="00333930" w:rsidRDefault="00333930" w:rsidP="00BC3FFD">
                      <w:pPr>
                        <w:jc w:val="center"/>
                        <w:rPr>
                          <w:rStyle w:val="Fett"/>
                          <w:bCs w:val="0"/>
                          <w:color w:val="00B050"/>
                          <w:sz w:val="24"/>
                        </w:rPr>
                      </w:pPr>
                      <w:r>
                        <w:rPr>
                          <w:rStyle w:val="Fett"/>
                          <w:bCs w:val="0"/>
                          <w:color w:val="00B050"/>
                          <w:sz w:val="24"/>
                        </w:rPr>
                        <w:t xml:space="preserve">Überwiegend </w:t>
                      </w:r>
                    </w:p>
                    <w:p w:rsidR="00333930" w:rsidRDefault="00333930" w:rsidP="00BC3FFD">
                      <w:pPr>
                        <w:jc w:val="center"/>
                        <w:rPr>
                          <w:rStyle w:val="Fett"/>
                          <w:bCs w:val="0"/>
                          <w:color w:val="00B050"/>
                          <w:sz w:val="24"/>
                        </w:rPr>
                      </w:pPr>
                      <w:r w:rsidRPr="00413B03">
                        <w:rPr>
                          <w:rStyle w:val="Fett"/>
                          <w:bCs w:val="0"/>
                          <w:color w:val="00B050"/>
                          <w:sz w:val="24"/>
                        </w:rPr>
                        <w:t>mittlerer Bildungsabschluss</w:t>
                      </w:r>
                    </w:p>
                    <w:p w:rsidR="00333930" w:rsidRPr="00413B03" w:rsidRDefault="00333930" w:rsidP="00BC3FFD">
                      <w:pPr>
                        <w:jc w:val="center"/>
                        <w:rPr>
                          <w:rStyle w:val="Fett"/>
                          <w:bCs w:val="0"/>
                          <w:color w:val="00B050"/>
                          <w:sz w:val="24"/>
                        </w:rPr>
                      </w:pPr>
                    </w:p>
                    <w:p w:rsidR="00333930" w:rsidRDefault="00333930" w:rsidP="00BC3FFD">
                      <w:pPr>
                        <w:jc w:val="center"/>
                        <w:rPr>
                          <w:rStyle w:val="Fett"/>
                          <w:bCs w:val="0"/>
                          <w:sz w:val="24"/>
                        </w:rPr>
                      </w:pPr>
                      <w:r>
                        <w:rPr>
                          <w:rStyle w:val="Fett"/>
                          <w:bCs w:val="0"/>
                          <w:sz w:val="24"/>
                        </w:rPr>
                        <w:t>Ausbildungsdauer: 3 Jahre</w:t>
                      </w:r>
                    </w:p>
                    <w:p w:rsidR="00333930" w:rsidRPr="000E70F8" w:rsidRDefault="00333930" w:rsidP="00BC3FFD">
                      <w:pPr>
                        <w:jc w:val="center"/>
                        <w:rPr>
                          <w:rStyle w:val="Fett"/>
                          <w:bCs w:val="0"/>
                          <w:sz w:val="16"/>
                          <w:szCs w:val="16"/>
                        </w:rPr>
                      </w:pPr>
                    </w:p>
                    <w:p w:rsidR="00333930" w:rsidRDefault="00333930" w:rsidP="00BC3FFD">
                      <w:pPr>
                        <w:jc w:val="center"/>
                        <w:rPr>
                          <w:rStyle w:val="Fett"/>
                          <w:b w:val="0"/>
                          <w:bCs w:val="0"/>
                          <w:sz w:val="24"/>
                        </w:rPr>
                      </w:pPr>
                      <w:r w:rsidRPr="00D768A0">
                        <w:rPr>
                          <w:rStyle w:val="Fett"/>
                          <w:bCs w:val="0"/>
                          <w:sz w:val="24"/>
                        </w:rPr>
                        <w:t>Arbeit in gastronomischen</w:t>
                      </w:r>
                    </w:p>
                    <w:p w:rsidR="00333930" w:rsidRPr="00D768A0" w:rsidRDefault="00333930" w:rsidP="00BC3FFD">
                      <w:pPr>
                        <w:jc w:val="center"/>
                        <w:rPr>
                          <w:rStyle w:val="Fett"/>
                          <w:b w:val="0"/>
                          <w:bCs w:val="0"/>
                          <w:sz w:val="24"/>
                        </w:rPr>
                      </w:pPr>
                      <w:r w:rsidRPr="00D768A0">
                        <w:rPr>
                          <w:rStyle w:val="Fett"/>
                          <w:bCs w:val="0"/>
                          <w:sz w:val="24"/>
                        </w:rPr>
                        <w:t xml:space="preserve"> Betrieben wie Hotels,</w:t>
                      </w:r>
                    </w:p>
                    <w:p w:rsidR="00333930" w:rsidRPr="00A3514C" w:rsidRDefault="00333930" w:rsidP="00BC3FFD">
                      <w:pPr>
                        <w:jc w:val="center"/>
                        <w:rPr>
                          <w:rStyle w:val="Fett"/>
                          <w:b w:val="0"/>
                          <w:bCs w:val="0"/>
                          <w:sz w:val="16"/>
                          <w:szCs w:val="16"/>
                        </w:rPr>
                      </w:pPr>
                      <w:r>
                        <w:rPr>
                          <w:rStyle w:val="Fett"/>
                          <w:bCs w:val="0"/>
                          <w:sz w:val="24"/>
                        </w:rPr>
                        <w:t>in</w:t>
                      </w:r>
                      <w:r w:rsidRPr="00D768A0">
                        <w:rPr>
                          <w:rStyle w:val="Fett"/>
                          <w:bCs w:val="0"/>
                          <w:sz w:val="24"/>
                        </w:rPr>
                        <w:t xml:space="preserve"> </w:t>
                      </w:r>
                      <w:r>
                        <w:rPr>
                          <w:rStyle w:val="Fett"/>
                          <w:bCs w:val="0"/>
                          <w:sz w:val="24"/>
                        </w:rPr>
                        <w:t>allen Abteilungen, in Gasthöfen oder Pensionen</w:t>
                      </w:r>
                      <w:r>
                        <w:rPr>
                          <w:rStyle w:val="Fett"/>
                          <w:bCs w:val="0"/>
                          <w:sz w:val="24"/>
                        </w:rPr>
                        <w:br/>
                        <w:t xml:space="preserve"> </w:t>
                      </w:r>
                    </w:p>
                    <w:p w:rsidR="00333930" w:rsidRPr="003E082B" w:rsidRDefault="00333930" w:rsidP="00BC3FFD">
                      <w:pPr>
                        <w:rPr>
                          <w:rStyle w:val="Fett"/>
                          <w:bCs w:val="0"/>
                          <w:color w:val="7030A0"/>
                          <w:sz w:val="24"/>
                        </w:rPr>
                      </w:pPr>
                      <w:r>
                        <w:rPr>
                          <w:rStyle w:val="Fett"/>
                          <w:bCs w:val="0"/>
                          <w:color w:val="7030A0"/>
                          <w:sz w:val="24"/>
                        </w:rPr>
                        <w:t>Aufgaben:</w:t>
                      </w:r>
                    </w:p>
                    <w:p w:rsidR="00333930" w:rsidRPr="0000340D" w:rsidRDefault="00333930" w:rsidP="006D5E23">
                      <w:pPr>
                        <w:pStyle w:val="Listenabsatz"/>
                        <w:numPr>
                          <w:ilvl w:val="0"/>
                          <w:numId w:val="22"/>
                        </w:numPr>
                        <w:rPr>
                          <w:rStyle w:val="Fett"/>
                          <w:b w:val="0"/>
                          <w:bCs w:val="0"/>
                          <w:sz w:val="24"/>
                        </w:rPr>
                      </w:pPr>
                      <w:r>
                        <w:rPr>
                          <w:rStyle w:val="Fett"/>
                          <w:bCs w:val="0"/>
                          <w:sz w:val="24"/>
                        </w:rPr>
                        <w:t>Rezeption</w:t>
                      </w:r>
                    </w:p>
                    <w:p w:rsidR="00333930" w:rsidRDefault="00333930" w:rsidP="006D5E23">
                      <w:pPr>
                        <w:pStyle w:val="Listenabsatz"/>
                        <w:numPr>
                          <w:ilvl w:val="0"/>
                          <w:numId w:val="22"/>
                        </w:numPr>
                        <w:rPr>
                          <w:rStyle w:val="Fett"/>
                          <w:b w:val="0"/>
                          <w:bCs w:val="0"/>
                          <w:sz w:val="24"/>
                        </w:rPr>
                      </w:pPr>
                      <w:r>
                        <w:rPr>
                          <w:rStyle w:val="Fett"/>
                          <w:bCs w:val="0"/>
                          <w:sz w:val="24"/>
                        </w:rPr>
                        <w:t>Service in allen Bere</w:t>
                      </w:r>
                      <w:r>
                        <w:rPr>
                          <w:rStyle w:val="Fett"/>
                          <w:bCs w:val="0"/>
                          <w:sz w:val="24"/>
                        </w:rPr>
                        <w:t>i</w:t>
                      </w:r>
                      <w:r>
                        <w:rPr>
                          <w:rStyle w:val="Fett"/>
                          <w:bCs w:val="0"/>
                          <w:sz w:val="24"/>
                        </w:rPr>
                        <w:t>chen wie Restaurant, Bar, Lounge, Zimmer</w:t>
                      </w:r>
                    </w:p>
                    <w:p w:rsidR="00333930" w:rsidRPr="0000340D" w:rsidRDefault="00333930" w:rsidP="006D5E23">
                      <w:pPr>
                        <w:pStyle w:val="Listenabsatz"/>
                        <w:numPr>
                          <w:ilvl w:val="0"/>
                          <w:numId w:val="22"/>
                        </w:numPr>
                        <w:rPr>
                          <w:rStyle w:val="Fett"/>
                          <w:b w:val="0"/>
                          <w:bCs w:val="0"/>
                          <w:sz w:val="24"/>
                        </w:rPr>
                      </w:pPr>
                      <w:r>
                        <w:rPr>
                          <w:rStyle w:val="Fett"/>
                          <w:bCs w:val="0"/>
                          <w:sz w:val="24"/>
                        </w:rPr>
                        <w:t>Gästezimmer herric</w:t>
                      </w:r>
                      <w:r>
                        <w:rPr>
                          <w:rStyle w:val="Fett"/>
                          <w:bCs w:val="0"/>
                          <w:sz w:val="24"/>
                        </w:rPr>
                        <w:t>h</w:t>
                      </w:r>
                      <w:r>
                        <w:rPr>
                          <w:rStyle w:val="Fett"/>
                          <w:bCs w:val="0"/>
                          <w:sz w:val="24"/>
                        </w:rPr>
                        <w:t>ten</w:t>
                      </w:r>
                    </w:p>
                    <w:p w:rsidR="00333930" w:rsidRDefault="00333930" w:rsidP="006D5E23">
                      <w:pPr>
                        <w:pStyle w:val="Listenabsatz"/>
                        <w:numPr>
                          <w:ilvl w:val="0"/>
                          <w:numId w:val="22"/>
                        </w:numPr>
                        <w:rPr>
                          <w:rStyle w:val="Fett"/>
                          <w:b w:val="0"/>
                          <w:bCs w:val="0"/>
                          <w:sz w:val="24"/>
                        </w:rPr>
                      </w:pPr>
                      <w:r>
                        <w:rPr>
                          <w:rStyle w:val="Fett"/>
                          <w:bCs w:val="0"/>
                          <w:sz w:val="24"/>
                        </w:rPr>
                        <w:t>Buchhaltung</w:t>
                      </w:r>
                    </w:p>
                    <w:p w:rsidR="00333930" w:rsidRDefault="00333930" w:rsidP="006D5E23">
                      <w:pPr>
                        <w:pStyle w:val="Listenabsatz"/>
                        <w:numPr>
                          <w:ilvl w:val="0"/>
                          <w:numId w:val="22"/>
                        </w:numPr>
                        <w:rPr>
                          <w:rStyle w:val="Fett"/>
                          <w:b w:val="0"/>
                          <w:bCs w:val="0"/>
                          <w:sz w:val="24"/>
                        </w:rPr>
                      </w:pPr>
                      <w:r>
                        <w:rPr>
                          <w:rStyle w:val="Fett"/>
                          <w:bCs w:val="0"/>
                          <w:sz w:val="24"/>
                        </w:rPr>
                        <w:t>Lagerhaltung</w:t>
                      </w:r>
                    </w:p>
                    <w:p w:rsidR="00333930" w:rsidRPr="00DC3432" w:rsidRDefault="00333930" w:rsidP="006D5E23">
                      <w:pPr>
                        <w:pStyle w:val="Listenabsatz"/>
                        <w:numPr>
                          <w:ilvl w:val="0"/>
                          <w:numId w:val="22"/>
                        </w:numPr>
                        <w:rPr>
                          <w:rStyle w:val="Fett"/>
                          <w:b w:val="0"/>
                          <w:bCs w:val="0"/>
                          <w:sz w:val="24"/>
                        </w:rPr>
                      </w:pPr>
                      <w:r>
                        <w:rPr>
                          <w:rStyle w:val="Fett"/>
                          <w:bCs w:val="0"/>
                          <w:sz w:val="24"/>
                        </w:rPr>
                        <w:t>Mitarbeit in der K</w:t>
                      </w:r>
                      <w:r>
                        <w:rPr>
                          <w:rStyle w:val="Fett"/>
                          <w:bCs w:val="0"/>
                          <w:sz w:val="24"/>
                        </w:rPr>
                        <w:t>ü</w:t>
                      </w:r>
                      <w:r>
                        <w:rPr>
                          <w:rStyle w:val="Fett"/>
                          <w:bCs w:val="0"/>
                          <w:sz w:val="24"/>
                        </w:rPr>
                        <w:t>che</w:t>
                      </w:r>
                    </w:p>
                    <w:p w:rsidR="00333930" w:rsidRPr="00050638" w:rsidRDefault="00333930" w:rsidP="00BC3FFD">
                      <w:pPr>
                        <w:ind w:left="360"/>
                        <w:rPr>
                          <w:rStyle w:val="Fett"/>
                          <w:b w:val="0"/>
                          <w:bCs w:val="0"/>
                          <w:sz w:val="24"/>
                        </w:rPr>
                      </w:pPr>
                      <w:r>
                        <w:rPr>
                          <w:noProof/>
                          <w:lang w:eastAsia="de-DE"/>
                        </w:rPr>
                        <w:drawing>
                          <wp:inline distT="0" distB="0" distL="0" distR="0" wp14:anchorId="6B167857" wp14:editId="58137FB7">
                            <wp:extent cx="1532890" cy="1255395"/>
                            <wp:effectExtent l="0" t="0" r="0" b="1905"/>
                            <wp:docPr id="639" name="Grafik 12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Grafik 24"/>
                                    <pic:cNvPicPr/>
                                  </pic:nvPicPr>
                                  <pic:blipFill>
                                    <a:blip r:embed="rId147" cstate="print">
                                      <a:extLst/>
                                    </a:blip>
                                    <a:stretch>
                                      <a:fillRect/>
                                    </a:stretch>
                                  </pic:blipFill>
                                  <pic:spPr>
                                    <a:xfrm>
                                      <a:off x="0" y="0"/>
                                      <a:ext cx="1532890" cy="1255395"/>
                                    </a:xfrm>
                                    <a:prstGeom prst="rect">
                                      <a:avLst/>
                                    </a:prstGeom>
                                    <a:ln>
                                      <a:noFill/>
                                    </a:ln>
                                    <a:effectLst>
                                      <a:softEdge rad="112500"/>
                                    </a:effectLst>
                                  </pic:spPr>
                                </pic:pic>
                              </a:graphicData>
                            </a:graphic>
                          </wp:inline>
                        </w:drawing>
                      </w:r>
                    </w:p>
                    <w:p w:rsidR="00333930" w:rsidRPr="00D20E03" w:rsidRDefault="00333930" w:rsidP="00BC3FFD">
                      <w:pPr>
                        <w:rPr>
                          <w:rStyle w:val="Fett"/>
                          <w:b w:val="0"/>
                          <w:bCs w:val="0"/>
                          <w:sz w:val="24"/>
                        </w:rPr>
                      </w:pPr>
                    </w:p>
                    <w:p w:rsidR="00333930" w:rsidRPr="006A7A1D" w:rsidRDefault="00333930" w:rsidP="00BC3FFD">
                      <w:pPr>
                        <w:rPr>
                          <w:rStyle w:val="Fett"/>
                          <w:bCs w:val="0"/>
                          <w:sz w:val="24"/>
                        </w:rPr>
                      </w:pPr>
                    </w:p>
                  </w:txbxContent>
                </v:textbox>
                <w10:wrap anchorx="margin" anchory="page"/>
                <w10:anchorlock/>
              </v:shape>
            </w:pict>
          </mc:Fallback>
        </mc:AlternateContent>
      </w:r>
      <w:r w:rsidR="00BC3FFD">
        <w:rPr>
          <w:lang w:eastAsia="de-DE"/>
        </w:rPr>
        <w:br w:type="page"/>
      </w:r>
      <w:r w:rsidR="00BC3FFD">
        <w:rPr>
          <w:noProof/>
          <w:lang w:eastAsia="de-DE"/>
        </w:rPr>
        <mc:AlternateContent>
          <mc:Choice Requires="wps">
            <w:drawing>
              <wp:anchor distT="0" distB="0" distL="114300" distR="114300" simplePos="0" relativeHeight="251847680" behindDoc="1" locked="1" layoutInCell="1" allowOverlap="1" wp14:anchorId="390207BF" wp14:editId="1DEFEECC">
                <wp:simplePos x="0" y="0"/>
                <wp:positionH relativeFrom="column">
                  <wp:posOffset>4324985</wp:posOffset>
                </wp:positionH>
                <wp:positionV relativeFrom="margin">
                  <wp:posOffset>1734820</wp:posOffset>
                </wp:positionV>
                <wp:extent cx="2159635" cy="7367905"/>
                <wp:effectExtent l="0" t="0" r="0" b="4445"/>
                <wp:wrapTight wrapText="bothSides">
                  <wp:wrapPolygon edited="0">
                    <wp:start x="0" y="0"/>
                    <wp:lineTo x="0" y="21557"/>
                    <wp:lineTo x="21340" y="21557"/>
                    <wp:lineTo x="21340" y="0"/>
                    <wp:lineTo x="0" y="0"/>
                  </wp:wrapPolygon>
                </wp:wrapTight>
                <wp:docPr id="4378" name="Textfeld 1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59635" cy="7367905"/>
                        </a:xfrm>
                        <a:prstGeom prst="rect">
                          <a:avLst/>
                        </a:prstGeom>
                        <a:gradFill rotWithShape="0">
                          <a:gsLst>
                            <a:gs pos="0">
                              <a:srgbClr val="FDEADA"/>
                            </a:gs>
                            <a:gs pos="11000">
                              <a:srgbClr val="FDEADA"/>
                            </a:gs>
                            <a:gs pos="48000">
                              <a:srgbClr val="F7994C"/>
                            </a:gs>
                            <a:gs pos="100000">
                              <a:srgbClr val="FDEADA"/>
                            </a:gs>
                          </a:gsLst>
                          <a:lin ang="16200000" scaled="1"/>
                        </a:gradFill>
                        <a:ln>
                          <a:noFill/>
                        </a:ln>
                        <a:extLst>
                          <a:ext uri="{91240B29-F687-4F45-9708-019B960494DF}">
                            <a14:hiddenLine xmlns:a14="http://schemas.microsoft.com/office/drawing/2010/main" w="38100">
                              <a:solidFill>
                                <a:srgbClr val="000000"/>
                              </a:solidFill>
                              <a:miter lim="800000"/>
                              <a:headEnd/>
                              <a:tailEnd/>
                            </a14:hiddenLine>
                          </a:ext>
                        </a:extLst>
                      </wps:spPr>
                      <wps:txbx>
                        <w:txbxContent>
                          <w:p w:rsidR="00333930" w:rsidRPr="006A7A1D" w:rsidRDefault="00333930" w:rsidP="00BC3FFD">
                            <w:pPr>
                              <w:jc w:val="center"/>
                              <w:rPr>
                                <w:rStyle w:val="Fett"/>
                                <w:bCs w:val="0"/>
                                <w:sz w:val="72"/>
                                <w:szCs w:val="72"/>
                              </w:rPr>
                            </w:pPr>
                            <w:r>
                              <w:rPr>
                                <w:rStyle w:val="Fett"/>
                                <w:bCs w:val="0"/>
                                <w:color w:val="00B050"/>
                                <w:sz w:val="72"/>
                                <w:szCs w:val="72"/>
                              </w:rPr>
                              <w:t>C</w:t>
                            </w:r>
                            <w:r w:rsidRPr="006A7A1D">
                              <w:rPr>
                                <w:rStyle w:val="Fett"/>
                                <w:bCs w:val="0"/>
                                <w:color w:val="7030A0"/>
                                <w:sz w:val="72"/>
                                <w:szCs w:val="72"/>
                              </w:rPr>
                              <w:t>R</w:t>
                            </w:r>
                          </w:p>
                          <w:p w:rsidR="00333930" w:rsidRPr="009447ED" w:rsidRDefault="00333930" w:rsidP="00BC3FFD">
                            <w:pPr>
                              <w:pStyle w:val="Abstandszeile"/>
                              <w:jc w:val="center"/>
                              <w:rPr>
                                <w:rStyle w:val="Fett"/>
                                <w:bCs w:val="0"/>
                                <w:sz w:val="36"/>
                                <w:szCs w:val="36"/>
                              </w:rPr>
                            </w:pPr>
                            <w:r w:rsidRPr="009447ED">
                              <w:rPr>
                                <w:rStyle w:val="Fett"/>
                                <w:bCs w:val="0"/>
                                <w:color w:val="00B050"/>
                                <w:sz w:val="36"/>
                                <w:szCs w:val="36"/>
                              </w:rPr>
                              <w:t>C</w:t>
                            </w:r>
                            <w:r w:rsidRPr="009447ED">
                              <w:rPr>
                                <w:rStyle w:val="Fett"/>
                                <w:bCs w:val="0"/>
                                <w:sz w:val="36"/>
                                <w:szCs w:val="36"/>
                              </w:rPr>
                              <w:t>hance</w:t>
                            </w:r>
                            <w:r w:rsidRPr="009447ED">
                              <w:rPr>
                                <w:rStyle w:val="Fett"/>
                                <w:bCs w:val="0"/>
                                <w:color w:val="7030A0"/>
                                <w:sz w:val="36"/>
                                <w:szCs w:val="36"/>
                              </w:rPr>
                              <w:t xml:space="preserve"> </w:t>
                            </w:r>
                            <w:r w:rsidRPr="009447ED">
                              <w:rPr>
                                <w:rStyle w:val="Fett"/>
                                <w:bCs w:val="0"/>
                                <w:sz w:val="36"/>
                                <w:szCs w:val="36"/>
                              </w:rPr>
                              <w:t xml:space="preserve">– </w:t>
                            </w:r>
                            <w:r w:rsidRPr="009447ED">
                              <w:rPr>
                                <w:rStyle w:val="Fett"/>
                                <w:bCs w:val="0"/>
                                <w:color w:val="7030A0"/>
                                <w:sz w:val="36"/>
                                <w:szCs w:val="36"/>
                              </w:rPr>
                              <w:t>R</w:t>
                            </w:r>
                            <w:r w:rsidRPr="009447ED">
                              <w:rPr>
                                <w:rStyle w:val="Fett"/>
                                <w:bCs w:val="0"/>
                                <w:sz w:val="36"/>
                                <w:szCs w:val="36"/>
                              </w:rPr>
                              <w:t>egional</w:t>
                            </w:r>
                          </w:p>
                          <w:p w:rsidR="00333930" w:rsidRPr="00050638" w:rsidRDefault="00333930" w:rsidP="00BC3FFD">
                            <w:pPr>
                              <w:pStyle w:val="Abstandszeile"/>
                              <w:jc w:val="right"/>
                              <w:rPr>
                                <w:rStyle w:val="Fett"/>
                                <w:bCs w:val="0"/>
                                <w:szCs w:val="16"/>
                              </w:rPr>
                            </w:pPr>
                          </w:p>
                          <w:p w:rsidR="00333930" w:rsidRDefault="00333930" w:rsidP="00BC3FFD">
                            <w:pPr>
                              <w:pStyle w:val="Abstandszeile"/>
                              <w:jc w:val="center"/>
                              <w:rPr>
                                <w:rStyle w:val="Fett"/>
                                <w:bCs w:val="0"/>
                                <w:sz w:val="24"/>
                              </w:rPr>
                            </w:pPr>
                            <w:r w:rsidRPr="006A7A1D">
                              <w:rPr>
                                <w:rStyle w:val="Fett"/>
                                <w:bCs w:val="0"/>
                                <w:sz w:val="24"/>
                              </w:rPr>
                              <w:t>Finde</w:t>
                            </w:r>
                            <w:r>
                              <w:rPr>
                                <w:rStyle w:val="Fett"/>
                                <w:bCs w:val="0"/>
                                <w:sz w:val="24"/>
                              </w:rPr>
                              <w:t xml:space="preserve"> </w:t>
                            </w:r>
                            <w:r w:rsidRPr="006A7A1D">
                              <w:rPr>
                                <w:rStyle w:val="Fett"/>
                                <w:bCs w:val="0"/>
                                <w:color w:val="00B050"/>
                                <w:sz w:val="32"/>
                                <w:szCs w:val="32"/>
                              </w:rPr>
                              <w:t>Deinen</w:t>
                            </w:r>
                            <w:r w:rsidRPr="006A7A1D">
                              <w:rPr>
                                <w:rStyle w:val="Fett"/>
                                <w:bCs w:val="0"/>
                                <w:color w:val="00B050"/>
                                <w:sz w:val="24"/>
                              </w:rPr>
                              <w:t xml:space="preserve"> </w:t>
                            </w:r>
                            <w:r>
                              <w:rPr>
                                <w:rStyle w:val="Fett"/>
                                <w:bCs w:val="0"/>
                                <w:sz w:val="24"/>
                              </w:rPr>
                              <w:t>Beruf</w:t>
                            </w:r>
                          </w:p>
                          <w:p w:rsidR="00333930" w:rsidRPr="00D20E03" w:rsidRDefault="00333930" w:rsidP="00BC3FFD">
                            <w:pPr>
                              <w:jc w:val="center"/>
                              <w:rPr>
                                <w:rStyle w:val="Fett"/>
                                <w:bCs w:val="0"/>
                                <w:sz w:val="18"/>
                                <w:szCs w:val="18"/>
                              </w:rPr>
                            </w:pPr>
                          </w:p>
                          <w:p w:rsidR="00333930" w:rsidRPr="002D3EB3" w:rsidRDefault="00333930" w:rsidP="00BC3FFD">
                            <w:pPr>
                              <w:pBdr>
                                <w:top w:val="dotted" w:sz="18" w:space="1" w:color="auto"/>
                                <w:bottom w:val="dotted" w:sz="18" w:space="1" w:color="auto"/>
                              </w:pBdr>
                              <w:jc w:val="center"/>
                              <w:rPr>
                                <w:rStyle w:val="Fett"/>
                                <w:bCs w:val="0"/>
                                <w:color w:val="7030A0"/>
                                <w:sz w:val="32"/>
                                <w:szCs w:val="32"/>
                              </w:rPr>
                            </w:pPr>
                            <w:r w:rsidRPr="002D3EB3">
                              <w:rPr>
                                <w:rStyle w:val="Fett"/>
                                <w:bCs w:val="0"/>
                                <w:color w:val="7030A0"/>
                                <w:sz w:val="32"/>
                                <w:szCs w:val="32"/>
                              </w:rPr>
                              <w:t>Restaurantfachfrau</w:t>
                            </w:r>
                          </w:p>
                          <w:p w:rsidR="00333930" w:rsidRPr="002D3EB3" w:rsidRDefault="00333930" w:rsidP="00BC3FFD">
                            <w:pPr>
                              <w:pBdr>
                                <w:top w:val="dotted" w:sz="18" w:space="1" w:color="auto"/>
                                <w:bottom w:val="dotted" w:sz="18" w:space="1" w:color="auto"/>
                              </w:pBdr>
                              <w:jc w:val="center"/>
                              <w:rPr>
                                <w:rStyle w:val="Fett"/>
                                <w:bCs w:val="0"/>
                                <w:color w:val="7030A0"/>
                                <w:sz w:val="32"/>
                                <w:szCs w:val="32"/>
                              </w:rPr>
                            </w:pPr>
                            <w:r w:rsidRPr="002D3EB3">
                              <w:rPr>
                                <w:rStyle w:val="Fett"/>
                                <w:bCs w:val="0"/>
                                <w:color w:val="7030A0"/>
                                <w:sz w:val="32"/>
                                <w:szCs w:val="32"/>
                              </w:rPr>
                              <w:t>Restaurantfachmann</w:t>
                            </w:r>
                          </w:p>
                          <w:p w:rsidR="00333930" w:rsidRDefault="00333930" w:rsidP="00BC3FFD">
                            <w:pPr>
                              <w:jc w:val="center"/>
                              <w:rPr>
                                <w:rStyle w:val="Fett"/>
                                <w:bCs w:val="0"/>
                                <w:color w:val="00B050"/>
                                <w:sz w:val="24"/>
                              </w:rPr>
                            </w:pPr>
                            <w:r>
                              <w:rPr>
                                <w:rStyle w:val="Fett"/>
                                <w:bCs w:val="0"/>
                                <w:color w:val="00B050"/>
                                <w:sz w:val="24"/>
                              </w:rPr>
                              <w:t xml:space="preserve">Guter Hauptschulabschluss oder </w:t>
                            </w:r>
                          </w:p>
                          <w:p w:rsidR="00333930" w:rsidRPr="00770457" w:rsidRDefault="00333930" w:rsidP="00BC3FFD">
                            <w:pPr>
                              <w:jc w:val="center"/>
                              <w:rPr>
                                <w:rStyle w:val="Fett"/>
                                <w:bCs w:val="0"/>
                                <w:color w:val="00B050"/>
                                <w:sz w:val="24"/>
                              </w:rPr>
                            </w:pPr>
                            <w:r w:rsidRPr="00770457">
                              <w:rPr>
                                <w:rStyle w:val="Fett"/>
                                <w:bCs w:val="0"/>
                                <w:color w:val="00B050"/>
                                <w:sz w:val="24"/>
                              </w:rPr>
                              <w:t>mittlerer</w:t>
                            </w:r>
                            <w:r w:rsidRPr="00D9556B">
                              <w:rPr>
                                <w:rStyle w:val="Fett"/>
                                <w:bCs w:val="0"/>
                                <w:color w:val="00B050"/>
                                <w:sz w:val="24"/>
                              </w:rPr>
                              <w:t xml:space="preserve"> </w:t>
                            </w:r>
                            <w:r w:rsidRPr="00770457">
                              <w:rPr>
                                <w:rStyle w:val="Fett"/>
                                <w:bCs w:val="0"/>
                                <w:color w:val="00B050"/>
                                <w:sz w:val="24"/>
                              </w:rPr>
                              <w:t>Bildungsabschluss</w:t>
                            </w:r>
                            <w:r>
                              <w:rPr>
                                <w:rStyle w:val="Fett"/>
                                <w:bCs w:val="0"/>
                                <w:color w:val="00B050"/>
                                <w:sz w:val="24"/>
                              </w:rPr>
                              <w:t xml:space="preserve"> </w:t>
                            </w:r>
                          </w:p>
                          <w:p w:rsidR="00333930" w:rsidRPr="00FF788C" w:rsidRDefault="00333930" w:rsidP="00BC3FFD">
                            <w:pPr>
                              <w:jc w:val="center"/>
                              <w:rPr>
                                <w:rStyle w:val="Fett"/>
                                <w:bCs w:val="0"/>
                              </w:rPr>
                            </w:pPr>
                            <w:r w:rsidRPr="00FF788C">
                              <w:rPr>
                                <w:rStyle w:val="Fett"/>
                                <w:bCs w:val="0"/>
                              </w:rPr>
                              <w:t>Ausbildungsdauer: 3 Jahre</w:t>
                            </w:r>
                          </w:p>
                          <w:p w:rsidR="00333930" w:rsidRPr="000B1548" w:rsidRDefault="00333930" w:rsidP="00BC3FFD">
                            <w:pPr>
                              <w:jc w:val="center"/>
                              <w:rPr>
                                <w:rStyle w:val="Fett"/>
                                <w:bCs w:val="0"/>
                                <w:sz w:val="16"/>
                                <w:szCs w:val="16"/>
                              </w:rPr>
                            </w:pPr>
                          </w:p>
                          <w:p w:rsidR="00333930" w:rsidRDefault="00333930" w:rsidP="00BC3FFD">
                            <w:pPr>
                              <w:jc w:val="center"/>
                              <w:rPr>
                                <w:rStyle w:val="Fett"/>
                                <w:b w:val="0"/>
                                <w:bCs w:val="0"/>
                                <w:sz w:val="24"/>
                              </w:rPr>
                            </w:pPr>
                            <w:r w:rsidRPr="00D768A0">
                              <w:rPr>
                                <w:rStyle w:val="Fett"/>
                                <w:bCs w:val="0"/>
                                <w:sz w:val="24"/>
                              </w:rPr>
                              <w:t>Arbeit in gastronomischen</w:t>
                            </w:r>
                          </w:p>
                          <w:p w:rsidR="00333930" w:rsidRPr="00D768A0" w:rsidRDefault="00333930" w:rsidP="00BC3FFD">
                            <w:pPr>
                              <w:jc w:val="center"/>
                              <w:rPr>
                                <w:rStyle w:val="Fett"/>
                                <w:b w:val="0"/>
                                <w:bCs w:val="0"/>
                                <w:sz w:val="24"/>
                              </w:rPr>
                            </w:pPr>
                            <w:r w:rsidRPr="00D768A0">
                              <w:rPr>
                                <w:rStyle w:val="Fett"/>
                                <w:bCs w:val="0"/>
                                <w:sz w:val="24"/>
                              </w:rPr>
                              <w:t xml:space="preserve"> Betrieben wie Hotels,</w:t>
                            </w:r>
                          </w:p>
                          <w:p w:rsidR="00333930" w:rsidRPr="00D768A0" w:rsidRDefault="00333930" w:rsidP="00BC3FFD">
                            <w:pPr>
                              <w:jc w:val="center"/>
                              <w:rPr>
                                <w:rStyle w:val="Fett"/>
                                <w:b w:val="0"/>
                                <w:bCs w:val="0"/>
                                <w:sz w:val="24"/>
                              </w:rPr>
                            </w:pPr>
                            <w:r w:rsidRPr="00D768A0">
                              <w:rPr>
                                <w:rStyle w:val="Fett"/>
                                <w:bCs w:val="0"/>
                                <w:sz w:val="24"/>
                              </w:rPr>
                              <w:t xml:space="preserve"> Restaurants, </w:t>
                            </w:r>
                            <w:r>
                              <w:rPr>
                                <w:rStyle w:val="Fett"/>
                                <w:bCs w:val="0"/>
                                <w:sz w:val="24"/>
                              </w:rPr>
                              <w:t>Pensionen</w:t>
                            </w:r>
                          </w:p>
                          <w:p w:rsidR="00333930" w:rsidRPr="004A6640" w:rsidRDefault="00333930" w:rsidP="00BC3FFD">
                            <w:pPr>
                              <w:jc w:val="center"/>
                              <w:rPr>
                                <w:rStyle w:val="Fett"/>
                                <w:b w:val="0"/>
                                <w:bCs w:val="0"/>
                                <w:sz w:val="16"/>
                                <w:szCs w:val="16"/>
                              </w:rPr>
                            </w:pPr>
                            <w:r w:rsidRPr="000B1548">
                              <w:rPr>
                                <w:rStyle w:val="Fett"/>
                                <w:bCs w:val="0"/>
                                <w:sz w:val="16"/>
                                <w:szCs w:val="16"/>
                              </w:rPr>
                              <w:t xml:space="preserve"> </w:t>
                            </w:r>
                          </w:p>
                          <w:p w:rsidR="00333930" w:rsidRPr="00BD79A0" w:rsidRDefault="00333930" w:rsidP="00BC3FFD">
                            <w:pPr>
                              <w:rPr>
                                <w:rStyle w:val="Fett"/>
                                <w:bCs w:val="0"/>
                                <w:color w:val="7030A0"/>
                                <w:sz w:val="24"/>
                              </w:rPr>
                            </w:pPr>
                            <w:r>
                              <w:rPr>
                                <w:rStyle w:val="Fett"/>
                                <w:bCs w:val="0"/>
                                <w:color w:val="7030A0"/>
                                <w:sz w:val="24"/>
                              </w:rPr>
                              <w:t>Aufgaben</w:t>
                            </w:r>
                            <w:r w:rsidRPr="00BD79A0">
                              <w:rPr>
                                <w:rStyle w:val="Fett"/>
                                <w:bCs w:val="0"/>
                                <w:color w:val="7030A0"/>
                                <w:sz w:val="24"/>
                              </w:rPr>
                              <w:t>:</w:t>
                            </w:r>
                          </w:p>
                          <w:p w:rsidR="00333930" w:rsidRPr="004A6640" w:rsidRDefault="00333930" w:rsidP="006D5E23">
                            <w:pPr>
                              <w:pStyle w:val="Listenabsatz"/>
                              <w:numPr>
                                <w:ilvl w:val="0"/>
                                <w:numId w:val="22"/>
                              </w:numPr>
                              <w:rPr>
                                <w:rStyle w:val="Fett"/>
                                <w:b w:val="0"/>
                                <w:bCs w:val="0"/>
                                <w:sz w:val="24"/>
                                <w:szCs w:val="22"/>
                              </w:rPr>
                            </w:pPr>
                            <w:r w:rsidRPr="004A6640">
                              <w:rPr>
                                <w:rStyle w:val="Fett"/>
                                <w:bCs w:val="0"/>
                                <w:sz w:val="24"/>
                                <w:szCs w:val="22"/>
                              </w:rPr>
                              <w:t xml:space="preserve">Gäste bedienen und </w:t>
                            </w:r>
                          </w:p>
                          <w:p w:rsidR="00333930" w:rsidRPr="004A6640" w:rsidRDefault="00333930" w:rsidP="00BC3FFD">
                            <w:pPr>
                              <w:pStyle w:val="Listenabsatz"/>
                              <w:rPr>
                                <w:rStyle w:val="Fett"/>
                                <w:b w:val="0"/>
                                <w:bCs w:val="0"/>
                                <w:sz w:val="24"/>
                                <w:szCs w:val="22"/>
                              </w:rPr>
                            </w:pPr>
                            <w:r w:rsidRPr="004A6640">
                              <w:rPr>
                                <w:rStyle w:val="Fett"/>
                                <w:bCs w:val="0"/>
                                <w:sz w:val="24"/>
                                <w:szCs w:val="22"/>
                              </w:rPr>
                              <w:t>betreuen</w:t>
                            </w:r>
                          </w:p>
                          <w:p w:rsidR="00333930" w:rsidRPr="004A6640" w:rsidRDefault="00333930" w:rsidP="006D5E23">
                            <w:pPr>
                              <w:pStyle w:val="Listenabsatz"/>
                              <w:numPr>
                                <w:ilvl w:val="0"/>
                                <w:numId w:val="22"/>
                              </w:numPr>
                              <w:rPr>
                                <w:rStyle w:val="Fett"/>
                                <w:b w:val="0"/>
                                <w:bCs w:val="0"/>
                                <w:sz w:val="24"/>
                                <w:szCs w:val="22"/>
                              </w:rPr>
                            </w:pPr>
                            <w:r w:rsidRPr="004A6640">
                              <w:rPr>
                                <w:rStyle w:val="Fett"/>
                                <w:bCs w:val="0"/>
                                <w:sz w:val="24"/>
                                <w:szCs w:val="22"/>
                              </w:rPr>
                              <w:t>Tische eindecken</w:t>
                            </w:r>
                          </w:p>
                          <w:p w:rsidR="00333930" w:rsidRPr="004A6640" w:rsidRDefault="00333930" w:rsidP="006D5E23">
                            <w:pPr>
                              <w:pStyle w:val="Listenabsatz"/>
                              <w:numPr>
                                <w:ilvl w:val="0"/>
                                <w:numId w:val="22"/>
                              </w:numPr>
                              <w:rPr>
                                <w:rStyle w:val="Fett"/>
                                <w:b w:val="0"/>
                                <w:bCs w:val="0"/>
                                <w:sz w:val="24"/>
                                <w:szCs w:val="22"/>
                              </w:rPr>
                            </w:pPr>
                            <w:r w:rsidRPr="004A6640">
                              <w:rPr>
                                <w:rStyle w:val="Fett"/>
                                <w:bCs w:val="0"/>
                                <w:sz w:val="24"/>
                                <w:szCs w:val="22"/>
                              </w:rPr>
                              <w:t>Veranstaltungen</w:t>
                            </w:r>
                          </w:p>
                          <w:p w:rsidR="00333930" w:rsidRPr="004A6640" w:rsidRDefault="00333930" w:rsidP="00BC3FFD">
                            <w:pPr>
                              <w:pStyle w:val="Listenabsatz"/>
                              <w:rPr>
                                <w:rStyle w:val="Fett"/>
                                <w:b w:val="0"/>
                                <w:bCs w:val="0"/>
                                <w:sz w:val="24"/>
                                <w:szCs w:val="22"/>
                              </w:rPr>
                            </w:pPr>
                            <w:r w:rsidRPr="004A6640">
                              <w:rPr>
                                <w:rStyle w:val="Fett"/>
                                <w:bCs w:val="0"/>
                                <w:sz w:val="24"/>
                                <w:szCs w:val="22"/>
                              </w:rPr>
                              <w:t>vorbereiten</w:t>
                            </w:r>
                          </w:p>
                          <w:p w:rsidR="00333930" w:rsidRPr="004A6640" w:rsidRDefault="00333930" w:rsidP="006D5E23">
                            <w:pPr>
                              <w:pStyle w:val="Listenabsatz"/>
                              <w:numPr>
                                <w:ilvl w:val="0"/>
                                <w:numId w:val="22"/>
                              </w:numPr>
                              <w:rPr>
                                <w:rStyle w:val="Fett"/>
                                <w:b w:val="0"/>
                                <w:bCs w:val="0"/>
                                <w:sz w:val="24"/>
                                <w:szCs w:val="22"/>
                              </w:rPr>
                            </w:pPr>
                            <w:r w:rsidRPr="004A6640">
                              <w:rPr>
                                <w:rStyle w:val="Fett"/>
                                <w:bCs w:val="0"/>
                                <w:sz w:val="24"/>
                                <w:szCs w:val="22"/>
                              </w:rPr>
                              <w:t>Gäste auf dem Zi</w:t>
                            </w:r>
                            <w:r w:rsidRPr="004A6640">
                              <w:rPr>
                                <w:rStyle w:val="Fett"/>
                                <w:bCs w:val="0"/>
                                <w:sz w:val="24"/>
                                <w:szCs w:val="22"/>
                              </w:rPr>
                              <w:t>m</w:t>
                            </w:r>
                            <w:r w:rsidRPr="004A6640">
                              <w:rPr>
                                <w:rStyle w:val="Fett"/>
                                <w:bCs w:val="0"/>
                                <w:sz w:val="24"/>
                                <w:szCs w:val="22"/>
                              </w:rPr>
                              <w:t>mer bedienen</w:t>
                            </w:r>
                          </w:p>
                          <w:p w:rsidR="00333930" w:rsidRPr="004A6640" w:rsidRDefault="00333930" w:rsidP="006D5E23">
                            <w:pPr>
                              <w:pStyle w:val="Listenabsatz"/>
                              <w:numPr>
                                <w:ilvl w:val="0"/>
                                <w:numId w:val="22"/>
                              </w:numPr>
                              <w:rPr>
                                <w:rStyle w:val="Fett"/>
                                <w:b w:val="0"/>
                                <w:bCs w:val="0"/>
                                <w:sz w:val="24"/>
                                <w:szCs w:val="22"/>
                              </w:rPr>
                            </w:pPr>
                            <w:r w:rsidRPr="004A6640">
                              <w:rPr>
                                <w:rStyle w:val="Fett"/>
                                <w:bCs w:val="0"/>
                                <w:sz w:val="24"/>
                                <w:szCs w:val="22"/>
                              </w:rPr>
                              <w:t>Gäste empfangen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feld 1212" o:spid="_x0000_s1147" type="#_x0000_t202" style="position:absolute;margin-left:340.55pt;margin-top:136.6pt;width:170.05pt;height:580.15pt;z-index:-251468800;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" fillcolor="#fdeada" stroked="f" strokeweight="3pt">
                <v:fill color2="#fdeada" angle="180" colors="0 #fdeada;7209f #fdeada;31457f #f7994c;1 #fdeada" focus="100%" type="gradient"/>
                <v:path arrowok="t"/>
                <v:textbox>
                  <w:txbxContent>
                    <w:p w:rsidR="00333930" w:rsidRPr="006A7A1D" w:rsidRDefault="00333930" w:rsidP="00BC3FFD">
                      <w:pPr>
                        <w:jc w:val="center"/>
                        <w:rPr>
                          <w:rStyle w:val="Fett"/>
                          <w:bCs w:val="0"/>
                          <w:sz w:val="72"/>
                          <w:szCs w:val="72"/>
                        </w:rPr>
                      </w:pPr>
                      <w:r>
                        <w:rPr>
                          <w:rStyle w:val="Fett"/>
                          <w:bCs w:val="0"/>
                          <w:color w:val="00B050"/>
                          <w:sz w:val="72"/>
                          <w:szCs w:val="72"/>
                        </w:rPr>
                        <w:t>C</w:t>
                      </w:r>
                      <w:r w:rsidRPr="006A7A1D">
                        <w:rPr>
                          <w:rStyle w:val="Fett"/>
                          <w:bCs w:val="0"/>
                          <w:color w:val="7030A0"/>
                          <w:sz w:val="72"/>
                          <w:szCs w:val="72"/>
                        </w:rPr>
                        <w:t>R</w:t>
                      </w:r>
                    </w:p>
                    <w:p w:rsidR="00333930" w:rsidRPr="009447ED" w:rsidRDefault="00333930" w:rsidP="00BC3FFD">
                      <w:pPr>
                        <w:pStyle w:val="Abstandszeile"/>
                        <w:jc w:val="center"/>
                        <w:rPr>
                          <w:rStyle w:val="Fett"/>
                          <w:bCs w:val="0"/>
                          <w:sz w:val="36"/>
                          <w:szCs w:val="36"/>
                        </w:rPr>
                      </w:pPr>
                      <w:r w:rsidRPr="009447ED">
                        <w:rPr>
                          <w:rStyle w:val="Fett"/>
                          <w:bCs w:val="0"/>
                          <w:color w:val="00B050"/>
                          <w:sz w:val="36"/>
                          <w:szCs w:val="36"/>
                        </w:rPr>
                        <w:t>C</w:t>
                      </w:r>
                      <w:r w:rsidRPr="009447ED">
                        <w:rPr>
                          <w:rStyle w:val="Fett"/>
                          <w:bCs w:val="0"/>
                          <w:sz w:val="36"/>
                          <w:szCs w:val="36"/>
                        </w:rPr>
                        <w:t>hance</w:t>
                      </w:r>
                      <w:r w:rsidRPr="009447ED">
                        <w:rPr>
                          <w:rStyle w:val="Fett"/>
                          <w:bCs w:val="0"/>
                          <w:color w:val="7030A0"/>
                          <w:sz w:val="36"/>
                          <w:szCs w:val="36"/>
                        </w:rPr>
                        <w:t xml:space="preserve"> </w:t>
                      </w:r>
                      <w:r w:rsidRPr="009447ED">
                        <w:rPr>
                          <w:rStyle w:val="Fett"/>
                          <w:bCs w:val="0"/>
                          <w:sz w:val="36"/>
                          <w:szCs w:val="36"/>
                        </w:rPr>
                        <w:t xml:space="preserve">– </w:t>
                      </w:r>
                      <w:r w:rsidRPr="009447ED">
                        <w:rPr>
                          <w:rStyle w:val="Fett"/>
                          <w:bCs w:val="0"/>
                          <w:color w:val="7030A0"/>
                          <w:sz w:val="36"/>
                          <w:szCs w:val="36"/>
                        </w:rPr>
                        <w:t>R</w:t>
                      </w:r>
                      <w:r w:rsidRPr="009447ED">
                        <w:rPr>
                          <w:rStyle w:val="Fett"/>
                          <w:bCs w:val="0"/>
                          <w:sz w:val="36"/>
                          <w:szCs w:val="36"/>
                        </w:rPr>
                        <w:t>egional</w:t>
                      </w:r>
                    </w:p>
                    <w:p w:rsidR="00333930" w:rsidRPr="00050638" w:rsidRDefault="00333930" w:rsidP="00BC3FFD">
                      <w:pPr>
                        <w:pStyle w:val="Abstandszeile"/>
                        <w:jc w:val="right"/>
                        <w:rPr>
                          <w:rStyle w:val="Fett"/>
                          <w:bCs w:val="0"/>
                          <w:szCs w:val="16"/>
                        </w:rPr>
                      </w:pPr>
                    </w:p>
                    <w:p w:rsidR="00333930" w:rsidRDefault="00333930" w:rsidP="00BC3FFD">
                      <w:pPr>
                        <w:pStyle w:val="Abstandszeile"/>
                        <w:jc w:val="center"/>
                        <w:rPr>
                          <w:rStyle w:val="Fett"/>
                          <w:bCs w:val="0"/>
                          <w:sz w:val="24"/>
                        </w:rPr>
                      </w:pPr>
                      <w:r w:rsidRPr="006A7A1D">
                        <w:rPr>
                          <w:rStyle w:val="Fett"/>
                          <w:bCs w:val="0"/>
                          <w:sz w:val="24"/>
                        </w:rPr>
                        <w:t>Finde</w:t>
                      </w:r>
                      <w:r>
                        <w:rPr>
                          <w:rStyle w:val="Fett"/>
                          <w:bCs w:val="0"/>
                          <w:sz w:val="24"/>
                        </w:rPr>
                        <w:t xml:space="preserve"> </w:t>
                      </w:r>
                      <w:r w:rsidRPr="006A7A1D">
                        <w:rPr>
                          <w:rStyle w:val="Fett"/>
                          <w:bCs w:val="0"/>
                          <w:color w:val="00B050"/>
                          <w:sz w:val="32"/>
                          <w:szCs w:val="32"/>
                        </w:rPr>
                        <w:t>Deinen</w:t>
                      </w:r>
                      <w:r w:rsidRPr="006A7A1D">
                        <w:rPr>
                          <w:rStyle w:val="Fett"/>
                          <w:bCs w:val="0"/>
                          <w:color w:val="00B050"/>
                          <w:sz w:val="24"/>
                        </w:rPr>
                        <w:t xml:space="preserve"> </w:t>
                      </w:r>
                      <w:r>
                        <w:rPr>
                          <w:rStyle w:val="Fett"/>
                          <w:bCs w:val="0"/>
                          <w:sz w:val="24"/>
                        </w:rPr>
                        <w:t>Beruf</w:t>
                      </w:r>
                    </w:p>
                    <w:p w:rsidR="00333930" w:rsidRPr="00D20E03" w:rsidRDefault="00333930" w:rsidP="00BC3FFD">
                      <w:pPr>
                        <w:jc w:val="center"/>
                        <w:rPr>
                          <w:rStyle w:val="Fett"/>
                          <w:bCs w:val="0"/>
                          <w:sz w:val="18"/>
                          <w:szCs w:val="18"/>
                        </w:rPr>
                      </w:pPr>
                    </w:p>
                    <w:p w:rsidR="00333930" w:rsidRPr="002D3EB3" w:rsidRDefault="00333930" w:rsidP="00BC3FFD">
                      <w:pPr>
                        <w:pBdr>
                          <w:top w:val="dotted" w:sz="18" w:space="1" w:color="auto"/>
                          <w:bottom w:val="dotted" w:sz="18" w:space="1" w:color="auto"/>
                        </w:pBdr>
                        <w:jc w:val="center"/>
                        <w:rPr>
                          <w:rStyle w:val="Fett"/>
                          <w:bCs w:val="0"/>
                          <w:color w:val="7030A0"/>
                          <w:sz w:val="32"/>
                          <w:szCs w:val="32"/>
                        </w:rPr>
                      </w:pPr>
                      <w:r w:rsidRPr="002D3EB3">
                        <w:rPr>
                          <w:rStyle w:val="Fett"/>
                          <w:bCs w:val="0"/>
                          <w:color w:val="7030A0"/>
                          <w:sz w:val="32"/>
                          <w:szCs w:val="32"/>
                        </w:rPr>
                        <w:t>Restaurantfachfrau</w:t>
                      </w:r>
                    </w:p>
                    <w:p w:rsidR="00333930" w:rsidRPr="002D3EB3" w:rsidRDefault="00333930" w:rsidP="00BC3FFD">
                      <w:pPr>
                        <w:pBdr>
                          <w:top w:val="dotted" w:sz="18" w:space="1" w:color="auto"/>
                          <w:bottom w:val="dotted" w:sz="18" w:space="1" w:color="auto"/>
                        </w:pBdr>
                        <w:jc w:val="center"/>
                        <w:rPr>
                          <w:rStyle w:val="Fett"/>
                          <w:bCs w:val="0"/>
                          <w:color w:val="7030A0"/>
                          <w:sz w:val="32"/>
                          <w:szCs w:val="32"/>
                        </w:rPr>
                      </w:pPr>
                      <w:r w:rsidRPr="002D3EB3">
                        <w:rPr>
                          <w:rStyle w:val="Fett"/>
                          <w:bCs w:val="0"/>
                          <w:color w:val="7030A0"/>
                          <w:sz w:val="32"/>
                          <w:szCs w:val="32"/>
                        </w:rPr>
                        <w:t>Restaurantfachmann</w:t>
                      </w:r>
                    </w:p>
                    <w:p w:rsidR="00333930" w:rsidRDefault="00333930" w:rsidP="00BC3FFD">
                      <w:pPr>
                        <w:jc w:val="center"/>
                        <w:rPr>
                          <w:rStyle w:val="Fett"/>
                          <w:bCs w:val="0"/>
                          <w:color w:val="00B050"/>
                          <w:sz w:val="24"/>
                        </w:rPr>
                      </w:pPr>
                      <w:r>
                        <w:rPr>
                          <w:rStyle w:val="Fett"/>
                          <w:bCs w:val="0"/>
                          <w:color w:val="00B050"/>
                          <w:sz w:val="24"/>
                        </w:rPr>
                        <w:t xml:space="preserve">Guter Hauptschulabschluss oder </w:t>
                      </w:r>
                    </w:p>
                    <w:p w:rsidR="00333930" w:rsidRPr="00770457" w:rsidRDefault="00333930" w:rsidP="00BC3FFD">
                      <w:pPr>
                        <w:jc w:val="center"/>
                        <w:rPr>
                          <w:rStyle w:val="Fett"/>
                          <w:bCs w:val="0"/>
                          <w:color w:val="00B050"/>
                          <w:sz w:val="24"/>
                        </w:rPr>
                      </w:pPr>
                      <w:r w:rsidRPr="00770457">
                        <w:rPr>
                          <w:rStyle w:val="Fett"/>
                          <w:bCs w:val="0"/>
                          <w:color w:val="00B050"/>
                          <w:sz w:val="24"/>
                        </w:rPr>
                        <w:t>mittlerer</w:t>
                      </w:r>
                      <w:r w:rsidRPr="00D9556B">
                        <w:rPr>
                          <w:rStyle w:val="Fett"/>
                          <w:bCs w:val="0"/>
                          <w:color w:val="00B050"/>
                          <w:sz w:val="24"/>
                        </w:rPr>
                        <w:t xml:space="preserve"> </w:t>
                      </w:r>
                      <w:r w:rsidRPr="00770457">
                        <w:rPr>
                          <w:rStyle w:val="Fett"/>
                          <w:bCs w:val="0"/>
                          <w:color w:val="00B050"/>
                          <w:sz w:val="24"/>
                        </w:rPr>
                        <w:t>Bildungsabschluss</w:t>
                      </w:r>
                      <w:r>
                        <w:rPr>
                          <w:rStyle w:val="Fett"/>
                          <w:bCs w:val="0"/>
                          <w:color w:val="00B050"/>
                          <w:sz w:val="24"/>
                        </w:rPr>
                        <w:t xml:space="preserve"> </w:t>
                      </w:r>
                    </w:p>
                    <w:p w:rsidR="00333930" w:rsidRPr="00FF788C" w:rsidRDefault="00333930" w:rsidP="00BC3FFD">
                      <w:pPr>
                        <w:jc w:val="center"/>
                        <w:rPr>
                          <w:rStyle w:val="Fett"/>
                          <w:bCs w:val="0"/>
                        </w:rPr>
                      </w:pPr>
                      <w:r w:rsidRPr="00FF788C">
                        <w:rPr>
                          <w:rStyle w:val="Fett"/>
                          <w:bCs w:val="0"/>
                        </w:rPr>
                        <w:t>Ausbildungsdauer: 3 Jahre</w:t>
                      </w:r>
                    </w:p>
                    <w:p w:rsidR="00333930" w:rsidRPr="000B1548" w:rsidRDefault="00333930" w:rsidP="00BC3FFD">
                      <w:pPr>
                        <w:jc w:val="center"/>
                        <w:rPr>
                          <w:rStyle w:val="Fett"/>
                          <w:bCs w:val="0"/>
                          <w:sz w:val="16"/>
                          <w:szCs w:val="16"/>
                        </w:rPr>
                      </w:pPr>
                    </w:p>
                    <w:p w:rsidR="00333930" w:rsidRDefault="00333930" w:rsidP="00BC3FFD">
                      <w:pPr>
                        <w:jc w:val="center"/>
                        <w:rPr>
                          <w:rStyle w:val="Fett"/>
                          <w:b w:val="0"/>
                          <w:bCs w:val="0"/>
                          <w:sz w:val="24"/>
                        </w:rPr>
                      </w:pPr>
                      <w:r w:rsidRPr="00D768A0">
                        <w:rPr>
                          <w:rStyle w:val="Fett"/>
                          <w:bCs w:val="0"/>
                          <w:sz w:val="24"/>
                        </w:rPr>
                        <w:t>Arbeit in gastronomischen</w:t>
                      </w:r>
                    </w:p>
                    <w:p w:rsidR="00333930" w:rsidRPr="00D768A0" w:rsidRDefault="00333930" w:rsidP="00BC3FFD">
                      <w:pPr>
                        <w:jc w:val="center"/>
                        <w:rPr>
                          <w:rStyle w:val="Fett"/>
                          <w:b w:val="0"/>
                          <w:bCs w:val="0"/>
                          <w:sz w:val="24"/>
                        </w:rPr>
                      </w:pPr>
                      <w:r w:rsidRPr="00D768A0">
                        <w:rPr>
                          <w:rStyle w:val="Fett"/>
                          <w:bCs w:val="0"/>
                          <w:sz w:val="24"/>
                        </w:rPr>
                        <w:t xml:space="preserve"> Betrieben wie Hotels,</w:t>
                      </w:r>
                    </w:p>
                    <w:p w:rsidR="00333930" w:rsidRPr="00D768A0" w:rsidRDefault="00333930" w:rsidP="00BC3FFD">
                      <w:pPr>
                        <w:jc w:val="center"/>
                        <w:rPr>
                          <w:rStyle w:val="Fett"/>
                          <w:b w:val="0"/>
                          <w:bCs w:val="0"/>
                          <w:sz w:val="24"/>
                        </w:rPr>
                      </w:pPr>
                      <w:r w:rsidRPr="00D768A0">
                        <w:rPr>
                          <w:rStyle w:val="Fett"/>
                          <w:bCs w:val="0"/>
                          <w:sz w:val="24"/>
                        </w:rPr>
                        <w:t xml:space="preserve"> Restaurants, </w:t>
                      </w:r>
                      <w:r>
                        <w:rPr>
                          <w:rStyle w:val="Fett"/>
                          <w:bCs w:val="0"/>
                          <w:sz w:val="24"/>
                        </w:rPr>
                        <w:t>Pensionen</w:t>
                      </w:r>
                    </w:p>
                    <w:p w:rsidR="00333930" w:rsidRPr="004A6640" w:rsidRDefault="00333930" w:rsidP="00BC3FFD">
                      <w:pPr>
                        <w:jc w:val="center"/>
                        <w:rPr>
                          <w:rStyle w:val="Fett"/>
                          <w:b w:val="0"/>
                          <w:bCs w:val="0"/>
                          <w:sz w:val="16"/>
                          <w:szCs w:val="16"/>
                        </w:rPr>
                      </w:pPr>
                      <w:r w:rsidRPr="000B1548">
                        <w:rPr>
                          <w:rStyle w:val="Fett"/>
                          <w:bCs w:val="0"/>
                          <w:sz w:val="16"/>
                          <w:szCs w:val="16"/>
                        </w:rPr>
                        <w:t xml:space="preserve"> </w:t>
                      </w:r>
                    </w:p>
                    <w:p w:rsidR="00333930" w:rsidRPr="00BD79A0" w:rsidRDefault="00333930" w:rsidP="00BC3FFD">
                      <w:pPr>
                        <w:rPr>
                          <w:rStyle w:val="Fett"/>
                          <w:bCs w:val="0"/>
                          <w:color w:val="7030A0"/>
                          <w:sz w:val="24"/>
                        </w:rPr>
                      </w:pPr>
                      <w:r>
                        <w:rPr>
                          <w:rStyle w:val="Fett"/>
                          <w:bCs w:val="0"/>
                          <w:color w:val="7030A0"/>
                          <w:sz w:val="24"/>
                        </w:rPr>
                        <w:t>Aufgaben</w:t>
                      </w:r>
                      <w:r w:rsidRPr="00BD79A0">
                        <w:rPr>
                          <w:rStyle w:val="Fett"/>
                          <w:bCs w:val="0"/>
                          <w:color w:val="7030A0"/>
                          <w:sz w:val="24"/>
                        </w:rPr>
                        <w:t>:</w:t>
                      </w:r>
                    </w:p>
                    <w:p w:rsidR="00333930" w:rsidRPr="004A6640" w:rsidRDefault="00333930" w:rsidP="006D5E23">
                      <w:pPr>
                        <w:pStyle w:val="Listenabsatz"/>
                        <w:numPr>
                          <w:ilvl w:val="0"/>
                          <w:numId w:val="22"/>
                        </w:numPr>
                        <w:rPr>
                          <w:rStyle w:val="Fett"/>
                          <w:b w:val="0"/>
                          <w:bCs w:val="0"/>
                          <w:sz w:val="24"/>
                          <w:szCs w:val="22"/>
                        </w:rPr>
                      </w:pPr>
                      <w:r w:rsidRPr="004A6640">
                        <w:rPr>
                          <w:rStyle w:val="Fett"/>
                          <w:bCs w:val="0"/>
                          <w:sz w:val="24"/>
                          <w:szCs w:val="22"/>
                        </w:rPr>
                        <w:t xml:space="preserve">Gäste bedienen und </w:t>
                      </w:r>
                    </w:p>
                    <w:p w:rsidR="00333930" w:rsidRPr="004A6640" w:rsidRDefault="00333930" w:rsidP="00BC3FFD">
                      <w:pPr>
                        <w:pStyle w:val="Listenabsatz"/>
                        <w:rPr>
                          <w:rStyle w:val="Fett"/>
                          <w:b w:val="0"/>
                          <w:bCs w:val="0"/>
                          <w:sz w:val="24"/>
                          <w:szCs w:val="22"/>
                        </w:rPr>
                      </w:pPr>
                      <w:r w:rsidRPr="004A6640">
                        <w:rPr>
                          <w:rStyle w:val="Fett"/>
                          <w:bCs w:val="0"/>
                          <w:sz w:val="24"/>
                          <w:szCs w:val="22"/>
                        </w:rPr>
                        <w:t>betreuen</w:t>
                      </w:r>
                    </w:p>
                    <w:p w:rsidR="00333930" w:rsidRPr="004A6640" w:rsidRDefault="00333930" w:rsidP="006D5E23">
                      <w:pPr>
                        <w:pStyle w:val="Listenabsatz"/>
                        <w:numPr>
                          <w:ilvl w:val="0"/>
                          <w:numId w:val="22"/>
                        </w:numPr>
                        <w:rPr>
                          <w:rStyle w:val="Fett"/>
                          <w:b w:val="0"/>
                          <w:bCs w:val="0"/>
                          <w:sz w:val="24"/>
                          <w:szCs w:val="22"/>
                        </w:rPr>
                      </w:pPr>
                      <w:r w:rsidRPr="004A6640">
                        <w:rPr>
                          <w:rStyle w:val="Fett"/>
                          <w:bCs w:val="0"/>
                          <w:sz w:val="24"/>
                          <w:szCs w:val="22"/>
                        </w:rPr>
                        <w:t>Tische eindecken</w:t>
                      </w:r>
                    </w:p>
                    <w:p w:rsidR="00333930" w:rsidRPr="004A6640" w:rsidRDefault="00333930" w:rsidP="006D5E23">
                      <w:pPr>
                        <w:pStyle w:val="Listenabsatz"/>
                        <w:numPr>
                          <w:ilvl w:val="0"/>
                          <w:numId w:val="22"/>
                        </w:numPr>
                        <w:rPr>
                          <w:rStyle w:val="Fett"/>
                          <w:b w:val="0"/>
                          <w:bCs w:val="0"/>
                          <w:sz w:val="24"/>
                          <w:szCs w:val="22"/>
                        </w:rPr>
                      </w:pPr>
                      <w:r w:rsidRPr="004A6640">
                        <w:rPr>
                          <w:rStyle w:val="Fett"/>
                          <w:bCs w:val="0"/>
                          <w:sz w:val="24"/>
                          <w:szCs w:val="22"/>
                        </w:rPr>
                        <w:t>Veranstaltungen</w:t>
                      </w:r>
                    </w:p>
                    <w:p w:rsidR="00333930" w:rsidRPr="004A6640" w:rsidRDefault="00333930" w:rsidP="00BC3FFD">
                      <w:pPr>
                        <w:pStyle w:val="Listenabsatz"/>
                        <w:rPr>
                          <w:rStyle w:val="Fett"/>
                          <w:b w:val="0"/>
                          <w:bCs w:val="0"/>
                          <w:sz w:val="24"/>
                          <w:szCs w:val="22"/>
                        </w:rPr>
                      </w:pPr>
                      <w:r w:rsidRPr="004A6640">
                        <w:rPr>
                          <w:rStyle w:val="Fett"/>
                          <w:bCs w:val="0"/>
                          <w:sz w:val="24"/>
                          <w:szCs w:val="22"/>
                        </w:rPr>
                        <w:t>vorbereiten</w:t>
                      </w:r>
                    </w:p>
                    <w:p w:rsidR="00333930" w:rsidRPr="004A6640" w:rsidRDefault="00333930" w:rsidP="006D5E23">
                      <w:pPr>
                        <w:pStyle w:val="Listenabsatz"/>
                        <w:numPr>
                          <w:ilvl w:val="0"/>
                          <w:numId w:val="22"/>
                        </w:numPr>
                        <w:rPr>
                          <w:rStyle w:val="Fett"/>
                          <w:b w:val="0"/>
                          <w:bCs w:val="0"/>
                          <w:sz w:val="24"/>
                          <w:szCs w:val="22"/>
                        </w:rPr>
                      </w:pPr>
                      <w:r w:rsidRPr="004A6640">
                        <w:rPr>
                          <w:rStyle w:val="Fett"/>
                          <w:bCs w:val="0"/>
                          <w:sz w:val="24"/>
                          <w:szCs w:val="22"/>
                        </w:rPr>
                        <w:t>Gäste auf dem Zi</w:t>
                      </w:r>
                      <w:r w:rsidRPr="004A6640">
                        <w:rPr>
                          <w:rStyle w:val="Fett"/>
                          <w:bCs w:val="0"/>
                          <w:sz w:val="24"/>
                          <w:szCs w:val="22"/>
                        </w:rPr>
                        <w:t>m</w:t>
                      </w:r>
                      <w:r w:rsidRPr="004A6640">
                        <w:rPr>
                          <w:rStyle w:val="Fett"/>
                          <w:bCs w:val="0"/>
                          <w:sz w:val="24"/>
                          <w:szCs w:val="22"/>
                        </w:rPr>
                        <w:t>mer bedienen</w:t>
                      </w:r>
                    </w:p>
                    <w:p w:rsidR="00333930" w:rsidRPr="004A6640" w:rsidRDefault="00333930" w:rsidP="006D5E23">
                      <w:pPr>
                        <w:pStyle w:val="Listenabsatz"/>
                        <w:numPr>
                          <w:ilvl w:val="0"/>
                          <w:numId w:val="22"/>
                        </w:numPr>
                        <w:rPr>
                          <w:rStyle w:val="Fett"/>
                          <w:b w:val="0"/>
                          <w:bCs w:val="0"/>
                          <w:sz w:val="24"/>
                          <w:szCs w:val="22"/>
                        </w:rPr>
                      </w:pPr>
                      <w:r w:rsidRPr="004A6640">
                        <w:rPr>
                          <w:rStyle w:val="Fett"/>
                          <w:bCs w:val="0"/>
                          <w:sz w:val="24"/>
                          <w:szCs w:val="22"/>
                        </w:rPr>
                        <w:t>Gäste empfangen</w:t>
                      </w:r>
                    </w:p>
                  </w:txbxContent>
                </v:textbox>
                <w10:wrap type="tight" anchory="margin"/>
                <w10:anchorlock/>
              </v:shape>
            </w:pict>
          </mc:Fallback>
        </mc:AlternateContent>
      </w:r>
      <w:r w:rsidR="00BC3FFD">
        <w:rPr>
          <w:noProof/>
          <w:lang w:eastAsia="de-DE"/>
        </w:rPr>
        <w:drawing>
          <wp:anchor distT="0" distB="0" distL="114300" distR="114300" simplePos="0" relativeHeight="251848704" behindDoc="0" locked="1" layoutInCell="1" allowOverlap="1" wp14:anchorId="18A8DBBB" wp14:editId="210263AF">
            <wp:simplePos x="0" y="0"/>
            <wp:positionH relativeFrom="page">
              <wp:posOffset>5240655</wp:posOffset>
            </wp:positionH>
            <wp:positionV relativeFrom="page">
              <wp:posOffset>8223250</wp:posOffset>
            </wp:positionV>
            <wp:extent cx="1709420" cy="1003935"/>
            <wp:effectExtent l="0" t="0" r="5080" b="5715"/>
            <wp:wrapNone/>
            <wp:docPr id="117" name="Grafik 1198" descr="G:\Kommission Ulla\Material 3. Handreichung\Bilder Biberach\P102061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G:\Kommission Ulla\Material 3. Handreichung\Bilder Biberach\P1020614.JPG"/>
                    <pic:cNvPicPr>
                      <a:picLocks noChangeAspect="1" noChangeArrowheads="1"/>
                    </pic:cNvPicPr>
                  </pic:nvPicPr>
                  <pic:blipFill rotWithShape="1">
                    <a:blip r:embed="rId148" cstate="print">
                      <a:extLst/>
                    </a:blip>
                    <a:srcRect t="21362"/>
                    <a:stretch/>
                  </pic:blipFill>
                  <pic:spPr bwMode="auto">
                    <a:xfrm>
                      <a:off x="0" y="0"/>
                      <a:ext cx="1709420" cy="1003935"/>
                    </a:xfrm>
                    <a:prstGeom prst="rect">
                      <a:avLst/>
                    </a:prstGeom>
                    <a:ln>
                      <a:noFill/>
                    </a:ln>
                    <a:effectLst>
                      <a:softEdge rad="112500"/>
                    </a:effectLst>
                    <a:extLst/>
                  </pic:spPr>
                </pic:pic>
              </a:graphicData>
            </a:graphic>
            <wp14:sizeRelH relativeFrom="page">
              <wp14:pctWidth>0</wp14:pctWidth>
            </wp14:sizeRelH>
            <wp14:sizeRelV relativeFrom="page">
              <wp14:pctHeight>0</wp14:pctHeight>
            </wp14:sizeRelV>
          </wp:anchor>
        </w:drawing>
      </w:r>
      <w:r w:rsidR="00BC3FFD">
        <w:rPr>
          <w:noProof/>
          <w:lang w:eastAsia="de-DE"/>
        </w:rPr>
        <mc:AlternateContent>
          <mc:Choice Requires="wps">
            <w:drawing>
              <wp:anchor distT="0" distB="0" distL="114300" distR="114300" simplePos="0" relativeHeight="251846656" behindDoc="0" locked="1" layoutInCell="1" allowOverlap="1" wp14:anchorId="73B706BD" wp14:editId="4F8A7C84">
                <wp:simplePos x="0" y="0"/>
                <wp:positionH relativeFrom="column">
                  <wp:posOffset>4381500</wp:posOffset>
                </wp:positionH>
                <wp:positionV relativeFrom="paragraph">
                  <wp:posOffset>76835</wp:posOffset>
                </wp:positionV>
                <wp:extent cx="2008505" cy="575945"/>
                <wp:effectExtent l="19050" t="19050" r="10795" b="14605"/>
                <wp:wrapNone/>
                <wp:docPr id="1214" name="Textfeld 1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08505" cy="575945"/>
                        </a:xfrm>
                        <a:prstGeom prst="rect">
                          <a:avLst/>
                        </a:prstGeom>
                        <a:solidFill>
                          <a:sysClr val="window" lastClr="FFFFFF"/>
                        </a:solidFill>
                        <a:ln w="28575">
                          <a:solidFill>
                            <a:sysClr val="windowText" lastClr="000000"/>
                          </a:solidFill>
                          <a:prstDash val="sysDot"/>
                        </a:ln>
                        <a:effectLst/>
                      </wps:spPr>
                      <wps:txbx>
                        <w:txbxContent>
                          <w:p w:rsidR="00333930" w:rsidRPr="00E25EA9" w:rsidRDefault="00333930" w:rsidP="00BC3FFD">
                            <w:pPr>
                              <w:jc w:val="center"/>
                              <w:rPr>
                                <w:rStyle w:val="Fett"/>
                                <w:bCs w:val="0"/>
                                <w:sz w:val="28"/>
                                <w:szCs w:val="28"/>
                              </w:rPr>
                            </w:pPr>
                            <w:r w:rsidRPr="00E25EA9">
                              <w:rPr>
                                <w:rStyle w:val="Fett"/>
                                <w:bCs w:val="0"/>
                                <w:sz w:val="28"/>
                                <w:szCs w:val="28"/>
                              </w:rPr>
                              <w:t>Restaurantfachfrau</w:t>
                            </w:r>
                          </w:p>
                          <w:p w:rsidR="00333930" w:rsidRPr="00E25EA9" w:rsidRDefault="00333930" w:rsidP="00BC3FFD">
                            <w:pPr>
                              <w:jc w:val="center"/>
                              <w:rPr>
                                <w:rStyle w:val="Fett"/>
                                <w:bCs w:val="0"/>
                                <w:sz w:val="28"/>
                                <w:szCs w:val="28"/>
                              </w:rPr>
                            </w:pPr>
                            <w:r w:rsidRPr="00E25EA9">
                              <w:rPr>
                                <w:rStyle w:val="Fett"/>
                                <w:bCs w:val="0"/>
                                <w:sz w:val="28"/>
                                <w:szCs w:val="28"/>
                              </w:rPr>
                              <w:t>Restaurantfachmann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feld 1214" o:spid="_x0000_s1148" type="#_x0000_t202" style="position:absolute;margin-left:345pt;margin-top:6.05pt;width:158.15pt;height:45.3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" fillcolor="window" strokecolor="windowText" strokeweight="2.25pt">
                <v:stroke dashstyle="1 1"/>
                <v:path arrowok="t"/>
                <v:textbox>
                  <w:txbxContent>
                    <w:p w:rsidR="00333930" w:rsidRPr="00E25EA9" w:rsidRDefault="00333930" w:rsidP="00BC3FFD">
                      <w:pPr>
                        <w:jc w:val="center"/>
                        <w:rPr>
                          <w:rStyle w:val="Fett"/>
                          <w:bCs w:val="0"/>
                          <w:sz w:val="28"/>
                          <w:szCs w:val="28"/>
                        </w:rPr>
                      </w:pPr>
                      <w:r w:rsidRPr="00E25EA9">
                        <w:rPr>
                          <w:rStyle w:val="Fett"/>
                          <w:bCs w:val="0"/>
                          <w:sz w:val="28"/>
                          <w:szCs w:val="28"/>
                        </w:rPr>
                        <w:t>Restaurantfachfrau</w:t>
                      </w:r>
                    </w:p>
                    <w:p w:rsidR="00333930" w:rsidRPr="00E25EA9" w:rsidRDefault="00333930" w:rsidP="00BC3FFD">
                      <w:pPr>
                        <w:jc w:val="center"/>
                        <w:rPr>
                          <w:rStyle w:val="Fett"/>
                          <w:bCs w:val="0"/>
                          <w:sz w:val="28"/>
                          <w:szCs w:val="28"/>
                        </w:rPr>
                      </w:pPr>
                      <w:r w:rsidRPr="00E25EA9">
                        <w:rPr>
                          <w:rStyle w:val="Fett"/>
                          <w:bCs w:val="0"/>
                          <w:sz w:val="28"/>
                          <w:szCs w:val="28"/>
                        </w:rPr>
                        <w:t>Restaurantfachmann</w:t>
                      </w:r>
                    </w:p>
                  </w:txbxContent>
                </v:textbox>
                <w10:anchorlock/>
              </v:shape>
            </w:pict>
          </mc:Fallback>
        </mc:AlternateConten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D91CE6" w:rsidRPr="009B4760" w:rsidTr="00B3201D">
        <w:trPr>
          <w:trHeight w:val="523"/>
        </w:trPr>
        <w:tc>
          <w:tcPr>
            <w:tcW w:w="3119" w:type="dxa"/>
            <w:shd w:val="clear" w:color="auto" w:fill="D9D9D9"/>
          </w:tcPr>
          <w:p w:rsidR="00D91CE6" w:rsidRPr="009B4760" w:rsidRDefault="00D91CE6" w:rsidP="00B3201D">
            <w:pPr>
              <w:spacing w:before="40" w:after="60" w:line="160" w:lineRule="exact"/>
              <w:rPr>
                <w:color w:val="000000"/>
                <w:sz w:val="12"/>
              </w:rPr>
            </w:pPr>
            <w:r w:rsidRPr="009B4760">
              <w:rPr>
                <w:sz w:val="12"/>
              </w:rPr>
              <w:lastRenderedPageBreak/>
              <w:t>Lernfeld</w:t>
            </w:r>
          </w:p>
          <w:p w:rsidR="00D91CE6" w:rsidRPr="009B4760" w:rsidRDefault="00D91CE6" w:rsidP="00B3201D">
            <w:pPr>
              <w:rPr>
                <w:b/>
              </w:rPr>
            </w:pPr>
            <w:r w:rsidRPr="009B4760">
              <w:rPr>
                <w:b/>
              </w:rPr>
              <w:t>LF 1</w:t>
            </w:r>
          </w:p>
        </w:tc>
        <w:tc>
          <w:tcPr>
            <w:tcW w:w="4229" w:type="dxa"/>
            <w:gridSpan w:val="2"/>
            <w:shd w:val="clear" w:color="auto" w:fill="D9D9D9"/>
          </w:tcPr>
          <w:p w:rsidR="00D91CE6" w:rsidRPr="009B4760" w:rsidRDefault="00D91CE6" w:rsidP="00B3201D">
            <w:pPr>
              <w:spacing w:before="40" w:after="60" w:line="160" w:lineRule="exact"/>
              <w:rPr>
                <w:color w:val="000000"/>
                <w:sz w:val="12"/>
              </w:rPr>
            </w:pPr>
            <w:r w:rsidRPr="009B4760">
              <w:rPr>
                <w:sz w:val="12"/>
              </w:rPr>
              <w:t>Titel</w:t>
            </w:r>
          </w:p>
          <w:p w:rsidR="00D91CE6" w:rsidRDefault="00D91CE6" w:rsidP="00B3201D">
            <w:pPr>
              <w:rPr>
                <w:b/>
              </w:rPr>
            </w:pPr>
            <w:r w:rsidRPr="009B4760">
              <w:rPr>
                <w:b/>
              </w:rPr>
              <w:t>Berufe in der Gastronomie</w:t>
            </w:r>
            <w:r>
              <w:rPr>
                <w:b/>
              </w:rPr>
              <w:t xml:space="preserve"> – Teil I</w:t>
            </w:r>
          </w:p>
          <w:p w:rsidR="00D91CE6" w:rsidRPr="009B4760" w:rsidRDefault="00D91CE6" w:rsidP="00B3201D">
            <w:pPr>
              <w:rPr>
                <w:b/>
              </w:rPr>
            </w:pPr>
          </w:p>
        </w:tc>
        <w:tc>
          <w:tcPr>
            <w:tcW w:w="188" w:type="dxa"/>
            <w:tcBorders>
              <w:top w:val="nil"/>
              <w:bottom w:val="nil"/>
            </w:tcBorders>
            <w:shd w:val="clear" w:color="auto" w:fill="FFFFFF"/>
          </w:tcPr>
          <w:p w:rsidR="00D91CE6" w:rsidRPr="009B4760" w:rsidRDefault="00D91CE6" w:rsidP="00B3201D"/>
        </w:tc>
        <w:tc>
          <w:tcPr>
            <w:tcW w:w="2103" w:type="dxa"/>
            <w:gridSpan w:val="2"/>
            <w:shd w:val="clear" w:color="auto" w:fill="D9D9D9"/>
          </w:tcPr>
          <w:p w:rsidR="00D91CE6" w:rsidRPr="009A3177" w:rsidRDefault="00D91CE6" w:rsidP="00B3201D">
            <w:pPr>
              <w:jc w:val="center"/>
              <w:rPr>
                <w:rFonts w:cs="Times New Roman"/>
                <w:b/>
                <w:lang w:eastAsia="de-DE"/>
              </w:rPr>
            </w:pPr>
            <w:r w:rsidRPr="009A3177">
              <w:rPr>
                <w:rFonts w:cs="Times New Roman"/>
                <w:b/>
                <w:lang w:eastAsia="de-DE"/>
              </w:rPr>
              <w:t xml:space="preserve">Ernährung </w:t>
            </w:r>
          </w:p>
          <w:p w:rsidR="00D91CE6" w:rsidRPr="009A3177" w:rsidRDefault="00D91CE6" w:rsidP="00B3201D">
            <w:pPr>
              <w:jc w:val="center"/>
              <w:rPr>
                <w:rFonts w:cs="Times New Roman"/>
                <w:b/>
                <w:lang w:eastAsia="de-DE"/>
              </w:rPr>
            </w:pPr>
            <w:r w:rsidRPr="009A3177">
              <w:rPr>
                <w:rFonts w:cs="Times New Roman"/>
                <w:b/>
                <w:lang w:eastAsia="de-DE"/>
              </w:rPr>
              <w:t>und Gastronomie</w:t>
            </w:r>
          </w:p>
          <w:p w:rsidR="00D91CE6" w:rsidRPr="009A3177" w:rsidRDefault="00D91CE6" w:rsidP="00B3201D">
            <w:pPr>
              <w:jc w:val="center"/>
              <w:rPr>
                <w:rFonts w:cs="Times New Roman"/>
                <w:b/>
                <w:lang w:eastAsia="de-DE"/>
              </w:rPr>
            </w:pPr>
            <w:r w:rsidRPr="009A3177">
              <w:rPr>
                <w:rFonts w:cs="Times New Roman"/>
                <w:b/>
                <w:lang w:eastAsia="de-DE"/>
              </w:rPr>
              <w:t>EG1.</w:t>
            </w:r>
            <w:r w:rsidRPr="00A61E93">
              <w:rPr>
                <w:rFonts w:cs="Times New Roman"/>
                <w:b/>
                <w:lang w:eastAsia="de-DE"/>
              </w:rPr>
              <w:t>01.02.02</w:t>
            </w:r>
            <w:r>
              <w:rPr>
                <w:rFonts w:cs="Times New Roman"/>
                <w:b/>
                <w:lang w:eastAsia="de-DE"/>
              </w:rPr>
              <w:t>.01</w:t>
            </w:r>
          </w:p>
        </w:tc>
      </w:tr>
      <w:tr w:rsidR="00D91CE6" w:rsidRPr="009B4760" w:rsidTr="00B3201D">
        <w:tc>
          <w:tcPr>
            <w:tcW w:w="7348" w:type="dxa"/>
            <w:gridSpan w:val="3"/>
          </w:tcPr>
          <w:p w:rsidR="00D91CE6" w:rsidRPr="009B4760" w:rsidRDefault="00D91CE6" w:rsidP="00B3201D">
            <w:pPr>
              <w:spacing w:before="40" w:after="60" w:line="160" w:lineRule="exact"/>
              <w:rPr>
                <w:sz w:val="12"/>
              </w:rPr>
            </w:pPr>
            <w:r w:rsidRPr="009B4760">
              <w:rPr>
                <w:sz w:val="12"/>
              </w:rPr>
              <w:t>Kompetenzbereiche:</w:t>
            </w:r>
          </w:p>
          <w:p w:rsidR="00D91CE6" w:rsidRPr="00973398" w:rsidRDefault="00D91CE6" w:rsidP="00D91CE6">
            <w:pPr>
              <w:numPr>
                <w:ilvl w:val="0"/>
                <w:numId w:val="6"/>
              </w:numPr>
              <w:ind w:left="227" w:hanging="170"/>
              <w:rPr>
                <w:sz w:val="12"/>
              </w:rPr>
            </w:pPr>
            <w:r w:rsidRPr="00973398">
              <w:rPr>
                <w:sz w:val="16"/>
              </w:rPr>
              <w:t>Ich kann die Aufgaben als Dienstleister und Gastgeber wahrnehmen und Aufgaben eigenverantwortlich und selbstständig durchführen.</w:t>
            </w:r>
          </w:p>
          <w:p w:rsidR="00D91CE6" w:rsidRPr="009B4760" w:rsidRDefault="00D91CE6" w:rsidP="00D91CE6">
            <w:pPr>
              <w:numPr>
                <w:ilvl w:val="0"/>
                <w:numId w:val="6"/>
              </w:numPr>
              <w:ind w:left="227" w:hanging="170"/>
              <w:rPr>
                <w:sz w:val="16"/>
              </w:rPr>
            </w:pPr>
            <w:r w:rsidRPr="00973398">
              <w:rPr>
                <w:sz w:val="16"/>
              </w:rPr>
              <w:t>Ich kann Arbeitsabläufe lesen und verstehen.</w:t>
            </w:r>
          </w:p>
        </w:tc>
        <w:tc>
          <w:tcPr>
            <w:tcW w:w="188" w:type="dxa"/>
            <w:tcBorders>
              <w:bottom w:val="nil"/>
              <w:right w:val="nil"/>
            </w:tcBorders>
            <w:vAlign w:val="center"/>
          </w:tcPr>
          <w:p w:rsidR="00D91CE6" w:rsidRPr="009B4760" w:rsidRDefault="00D91CE6" w:rsidP="00B3201D">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D91CE6"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D91CE6" w:rsidRPr="009A3177" w:rsidRDefault="00D91CE6" w:rsidP="00B3201D">
                  <w:pPr>
                    <w:jc w:val="center"/>
                    <w:rPr>
                      <w:lang w:eastAsia="de-DE"/>
                    </w:rPr>
                  </w:pPr>
                  <w:proofErr w:type="spellStart"/>
                  <w:r w:rsidRPr="009A3177">
                    <w:rPr>
                      <w:lang w:eastAsia="de-DE"/>
                    </w:rPr>
                    <w:t>LernPROJEKT</w:t>
                  </w:r>
                  <w:proofErr w:type="spellEnd"/>
                </w:p>
              </w:tc>
            </w:tr>
            <w:tr w:rsidR="00D91CE6"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D91CE6" w:rsidRPr="009A3177" w:rsidRDefault="00D91CE6" w:rsidP="00B3201D">
                  <w:pPr>
                    <w:jc w:val="center"/>
                    <w:rPr>
                      <w:lang w:eastAsia="de-DE"/>
                    </w:rPr>
                  </w:pPr>
                  <w:proofErr w:type="spellStart"/>
                  <w:r w:rsidRPr="009A3177">
                    <w:rPr>
                      <w:lang w:eastAsia="de-DE"/>
                    </w:rPr>
                    <w:t>LernTHEMA</w:t>
                  </w:r>
                  <w:proofErr w:type="spellEnd"/>
                </w:p>
              </w:tc>
            </w:tr>
            <w:tr w:rsidR="00D91CE6" w:rsidRPr="009B4760" w:rsidTr="00B3201D">
              <w:trPr>
                <w:trHeight w:val="284"/>
              </w:trPr>
              <w:tc>
                <w:tcPr>
                  <w:tcW w:w="2090" w:type="dxa"/>
                  <w:tcBorders>
                    <w:top w:val="single" w:sz="4" w:space="0" w:color="auto"/>
                    <w:left w:val="single" w:sz="4" w:space="0" w:color="auto"/>
                    <w:bottom w:val="nil"/>
                    <w:right w:val="single" w:sz="4" w:space="0" w:color="auto"/>
                  </w:tcBorders>
                  <w:shd w:val="clear" w:color="auto" w:fill="D9D9D9"/>
                </w:tcPr>
                <w:p w:rsidR="00D91CE6" w:rsidRPr="009B4760" w:rsidRDefault="00D91CE6" w:rsidP="00B3201D">
                  <w:pPr>
                    <w:jc w:val="center"/>
                    <w:rPr>
                      <w:rFonts w:cs="Times New Roman"/>
                      <w:b/>
                      <w:lang w:eastAsia="de-DE"/>
                    </w:rPr>
                  </w:pPr>
                  <w:proofErr w:type="spellStart"/>
                  <w:r w:rsidRPr="009B4760">
                    <w:rPr>
                      <w:rFonts w:cs="Times New Roman"/>
                      <w:b/>
                      <w:lang w:eastAsia="de-DE"/>
                    </w:rPr>
                    <w:t>LernSCHRITT</w:t>
                  </w:r>
                  <w:proofErr w:type="spellEnd"/>
                </w:p>
              </w:tc>
            </w:tr>
          </w:tbl>
          <w:p w:rsidR="00D91CE6" w:rsidRPr="009B4760" w:rsidRDefault="00D91CE6" w:rsidP="00B3201D"/>
        </w:tc>
      </w:tr>
      <w:tr w:rsidR="00D91CE6" w:rsidRPr="009B4760" w:rsidTr="00B3201D">
        <w:trPr>
          <w:trHeight w:val="149"/>
        </w:trPr>
        <w:tc>
          <w:tcPr>
            <w:tcW w:w="7348" w:type="dxa"/>
            <w:gridSpan w:val="3"/>
            <w:tcBorders>
              <w:left w:val="nil"/>
              <w:right w:val="nil"/>
            </w:tcBorders>
          </w:tcPr>
          <w:p w:rsidR="00D91CE6" w:rsidRPr="009B4760" w:rsidRDefault="00D91CE6" w:rsidP="00B3201D"/>
        </w:tc>
        <w:tc>
          <w:tcPr>
            <w:tcW w:w="196" w:type="dxa"/>
            <w:gridSpan w:val="2"/>
            <w:tcBorders>
              <w:top w:val="nil"/>
              <w:left w:val="nil"/>
              <w:right w:val="nil"/>
            </w:tcBorders>
          </w:tcPr>
          <w:p w:rsidR="00D91CE6" w:rsidRPr="009B4760" w:rsidRDefault="00D91CE6" w:rsidP="00B3201D"/>
        </w:tc>
        <w:tc>
          <w:tcPr>
            <w:tcW w:w="2095" w:type="dxa"/>
            <w:tcBorders>
              <w:left w:val="nil"/>
              <w:right w:val="nil"/>
            </w:tcBorders>
          </w:tcPr>
          <w:p w:rsidR="00D91CE6" w:rsidRPr="009B4760" w:rsidRDefault="00D91CE6" w:rsidP="00B3201D"/>
        </w:tc>
      </w:tr>
      <w:tr w:rsidR="00D91CE6" w:rsidRPr="009B4760" w:rsidTr="00B3201D">
        <w:trPr>
          <w:trHeight w:val="443"/>
        </w:trPr>
        <w:tc>
          <w:tcPr>
            <w:tcW w:w="4818" w:type="dxa"/>
            <w:gridSpan w:val="2"/>
            <w:vMerge w:val="restart"/>
          </w:tcPr>
          <w:p w:rsidR="00D91CE6" w:rsidRPr="009B4760" w:rsidRDefault="00D91CE6" w:rsidP="00B3201D">
            <w:pPr>
              <w:spacing w:before="40" w:after="60" w:line="160" w:lineRule="exact"/>
              <w:rPr>
                <w:sz w:val="12"/>
              </w:rPr>
            </w:pPr>
            <w:r w:rsidRPr="009B4760">
              <w:rPr>
                <w:sz w:val="12"/>
              </w:rPr>
              <w:t>Kompetenzen:</w:t>
            </w:r>
          </w:p>
          <w:p w:rsidR="00D91CE6" w:rsidRDefault="00D91CE6" w:rsidP="00D91CE6">
            <w:pPr>
              <w:numPr>
                <w:ilvl w:val="0"/>
                <w:numId w:val="6"/>
              </w:numPr>
              <w:ind w:left="227" w:hanging="170"/>
              <w:rPr>
                <w:sz w:val="16"/>
              </w:rPr>
            </w:pPr>
            <w:r w:rsidRPr="009B4760">
              <w:rPr>
                <w:sz w:val="16"/>
              </w:rPr>
              <w:t>Ic</w:t>
            </w:r>
            <w:r>
              <w:rPr>
                <w:sz w:val="16"/>
              </w:rPr>
              <w:t xml:space="preserve">h kann wesentliche Inhalte aus </w:t>
            </w:r>
            <w:r w:rsidRPr="009B4760">
              <w:rPr>
                <w:sz w:val="16"/>
              </w:rPr>
              <w:t>Berufen der Gastronomie bene</w:t>
            </w:r>
            <w:r w:rsidRPr="009B4760">
              <w:rPr>
                <w:sz w:val="16"/>
              </w:rPr>
              <w:t>n</w:t>
            </w:r>
            <w:r w:rsidRPr="009B4760">
              <w:rPr>
                <w:sz w:val="16"/>
              </w:rPr>
              <w:t xml:space="preserve">nen. </w:t>
            </w:r>
          </w:p>
          <w:p w:rsidR="00D91CE6" w:rsidRDefault="00D91CE6" w:rsidP="00D91CE6">
            <w:pPr>
              <w:numPr>
                <w:ilvl w:val="0"/>
                <w:numId w:val="6"/>
              </w:numPr>
              <w:ind w:left="227" w:hanging="170"/>
              <w:rPr>
                <w:sz w:val="16"/>
              </w:rPr>
            </w:pPr>
            <w:r>
              <w:rPr>
                <w:sz w:val="16"/>
              </w:rPr>
              <w:t>Ich kann die Inhalte der Lesezeichen in Stichpunkten zusamme</w:t>
            </w:r>
            <w:r>
              <w:rPr>
                <w:sz w:val="16"/>
              </w:rPr>
              <w:t>n</w:t>
            </w:r>
            <w:r>
              <w:rPr>
                <w:sz w:val="16"/>
              </w:rPr>
              <w:t>fassen.</w:t>
            </w:r>
          </w:p>
          <w:p w:rsidR="00D91CE6" w:rsidRPr="009B4760" w:rsidRDefault="00D91CE6" w:rsidP="00D91CE6">
            <w:pPr>
              <w:numPr>
                <w:ilvl w:val="0"/>
                <w:numId w:val="6"/>
              </w:numPr>
              <w:ind w:left="227" w:hanging="170"/>
              <w:rPr>
                <w:sz w:val="16"/>
              </w:rPr>
            </w:pPr>
            <w:r w:rsidRPr="00E16E88">
              <w:rPr>
                <w:i/>
                <w:sz w:val="16"/>
              </w:rPr>
              <w:t>Ich kann aktiv zuhören.</w:t>
            </w:r>
          </w:p>
        </w:tc>
        <w:tc>
          <w:tcPr>
            <w:tcW w:w="4821" w:type="dxa"/>
            <w:gridSpan w:val="4"/>
          </w:tcPr>
          <w:p w:rsidR="00D91CE6" w:rsidRPr="009B4760" w:rsidRDefault="00D91CE6" w:rsidP="00B3201D">
            <w:pPr>
              <w:spacing w:before="40" w:after="60" w:line="160" w:lineRule="exact"/>
              <w:rPr>
                <w:sz w:val="12"/>
              </w:rPr>
            </w:pPr>
            <w:r w:rsidRPr="009B4760">
              <w:rPr>
                <w:sz w:val="12"/>
              </w:rPr>
              <w:t>Was Sie schon können sollten:</w:t>
            </w:r>
          </w:p>
          <w:p w:rsidR="00D91CE6" w:rsidRPr="009B4760" w:rsidRDefault="00D91CE6" w:rsidP="00CA277B">
            <w:pPr>
              <w:ind w:left="227"/>
              <w:rPr>
                <w:sz w:val="16"/>
              </w:rPr>
            </w:pPr>
          </w:p>
        </w:tc>
      </w:tr>
      <w:tr w:rsidR="00D91CE6" w:rsidRPr="009B4760" w:rsidTr="00B3201D">
        <w:trPr>
          <w:trHeight w:val="443"/>
        </w:trPr>
        <w:tc>
          <w:tcPr>
            <w:tcW w:w="4818" w:type="dxa"/>
            <w:gridSpan w:val="2"/>
            <w:vMerge/>
          </w:tcPr>
          <w:p w:rsidR="00D91CE6" w:rsidRPr="009B4760" w:rsidRDefault="00D91CE6" w:rsidP="00B3201D">
            <w:pPr>
              <w:spacing w:before="40" w:after="60" w:line="160" w:lineRule="exact"/>
              <w:rPr>
                <w:sz w:val="12"/>
              </w:rPr>
            </w:pPr>
          </w:p>
        </w:tc>
        <w:tc>
          <w:tcPr>
            <w:tcW w:w="4821" w:type="dxa"/>
            <w:gridSpan w:val="4"/>
          </w:tcPr>
          <w:p w:rsidR="00D91CE6" w:rsidRPr="009B4760" w:rsidRDefault="00D91CE6" w:rsidP="00B3201D">
            <w:pPr>
              <w:spacing w:before="40" w:after="60" w:line="160" w:lineRule="exact"/>
              <w:rPr>
                <w:sz w:val="12"/>
              </w:rPr>
            </w:pPr>
            <w:r w:rsidRPr="009B4760">
              <w:rPr>
                <w:sz w:val="12"/>
              </w:rPr>
              <w:t>Wofür Sie das benötigen:</w:t>
            </w:r>
          </w:p>
          <w:p w:rsidR="00D91CE6" w:rsidRPr="009B4760" w:rsidRDefault="00D91CE6" w:rsidP="00D91CE6">
            <w:pPr>
              <w:numPr>
                <w:ilvl w:val="0"/>
                <w:numId w:val="6"/>
              </w:numPr>
              <w:ind w:left="227" w:hanging="170"/>
              <w:rPr>
                <w:sz w:val="16"/>
              </w:rPr>
            </w:pPr>
            <w:r>
              <w:rPr>
                <w:sz w:val="16"/>
              </w:rPr>
              <w:t>erfolgreiches Lernen, Praktikum</w:t>
            </w:r>
          </w:p>
        </w:tc>
      </w:tr>
      <w:tr w:rsidR="00D91CE6" w:rsidRPr="009B4760" w:rsidTr="00B3201D">
        <w:trPr>
          <w:trHeight w:val="443"/>
        </w:trPr>
        <w:tc>
          <w:tcPr>
            <w:tcW w:w="4818" w:type="dxa"/>
            <w:gridSpan w:val="2"/>
            <w:vMerge/>
          </w:tcPr>
          <w:p w:rsidR="00D91CE6" w:rsidRPr="009B4760" w:rsidRDefault="00D91CE6" w:rsidP="00B3201D">
            <w:pPr>
              <w:spacing w:before="40" w:after="60" w:line="160" w:lineRule="exact"/>
              <w:rPr>
                <w:sz w:val="12"/>
              </w:rPr>
            </w:pPr>
          </w:p>
        </w:tc>
        <w:tc>
          <w:tcPr>
            <w:tcW w:w="4821" w:type="dxa"/>
            <w:gridSpan w:val="4"/>
          </w:tcPr>
          <w:p w:rsidR="00D91CE6" w:rsidRPr="009B4760" w:rsidRDefault="00D91CE6" w:rsidP="00B3201D">
            <w:pPr>
              <w:spacing w:before="40" w:after="60" w:line="160" w:lineRule="exact"/>
              <w:rPr>
                <w:sz w:val="12"/>
              </w:rPr>
            </w:pPr>
            <w:r w:rsidRPr="009B4760">
              <w:rPr>
                <w:sz w:val="12"/>
              </w:rPr>
              <w:t>Wie Sie Ihr Können prüfen können:</w:t>
            </w:r>
          </w:p>
          <w:p w:rsidR="00D91CE6" w:rsidRPr="009B4760" w:rsidRDefault="00D91CE6" w:rsidP="00B3201D">
            <w:pPr>
              <w:ind w:left="227" w:hanging="170"/>
              <w:rPr>
                <w:sz w:val="16"/>
              </w:rPr>
            </w:pPr>
          </w:p>
        </w:tc>
      </w:tr>
    </w:tbl>
    <w:p w:rsidR="00D91CE6" w:rsidRDefault="00CA277B" w:rsidP="00D91CE6">
      <w:pPr>
        <w:rPr>
          <w:lang w:eastAsia="de-DE"/>
        </w:rPr>
      </w:pPr>
      <w:r w:rsidRPr="00E123A9">
        <w:rPr>
          <w:noProof/>
          <w:sz w:val="24"/>
          <w:lang w:eastAsia="de-DE"/>
        </w:rPr>
        <w:drawing>
          <wp:anchor distT="0" distB="0" distL="114300" distR="114300" simplePos="0" relativeHeight="251851776" behindDoc="0" locked="0" layoutInCell="0" allowOverlap="1" wp14:anchorId="0ED7B789" wp14:editId="04A8C59C">
            <wp:simplePos x="0" y="0"/>
            <wp:positionH relativeFrom="rightMargin">
              <wp:posOffset>341630</wp:posOffset>
            </wp:positionH>
            <wp:positionV relativeFrom="paragraph">
              <wp:posOffset>2540</wp:posOffset>
            </wp:positionV>
            <wp:extent cx="345440" cy="323850"/>
            <wp:effectExtent l="0" t="0" r="0" b="0"/>
            <wp:wrapNone/>
            <wp:docPr id="438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123A9">
        <w:rPr>
          <w:noProof/>
          <w:sz w:val="24"/>
          <w:lang w:eastAsia="de-DE"/>
        </w:rPr>
        <w:drawing>
          <wp:anchor distT="0" distB="0" distL="114300" distR="114300" simplePos="0" relativeHeight="251852800" behindDoc="0" locked="0" layoutInCell="0" allowOverlap="1" wp14:anchorId="59B1A60C" wp14:editId="0F3BF2EE">
            <wp:simplePos x="0" y="0"/>
            <wp:positionH relativeFrom="rightMargin">
              <wp:posOffset>701776</wp:posOffset>
            </wp:positionH>
            <wp:positionV relativeFrom="paragraph">
              <wp:posOffset>3135</wp:posOffset>
            </wp:positionV>
            <wp:extent cx="345440" cy="323850"/>
            <wp:effectExtent l="0" t="0" r="0" b="0"/>
            <wp:wrapNone/>
            <wp:docPr id="438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7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78"/>
        <w:gridCol w:w="789"/>
        <w:gridCol w:w="3366"/>
        <w:gridCol w:w="2264"/>
      </w:tblGrid>
      <w:tr w:rsidR="00D91CE6" w:rsidRPr="00DE4890" w:rsidTr="00B3201D">
        <w:trPr>
          <w:trHeight w:val="397"/>
        </w:trPr>
        <w:tc>
          <w:tcPr>
            <w:tcW w:w="1378" w:type="dxa"/>
            <w:shd w:val="clear" w:color="auto" w:fill="D9D9D9" w:themeFill="background1" w:themeFillShade="D9"/>
            <w:vAlign w:val="center"/>
          </w:tcPr>
          <w:p w:rsidR="00D91CE6" w:rsidRPr="00DE4890" w:rsidRDefault="00D91CE6" w:rsidP="00B3201D">
            <w:pPr>
              <w:pStyle w:val="TabelleKopfmitte"/>
            </w:pPr>
            <w:r>
              <w:t>Phase</w:t>
            </w:r>
          </w:p>
        </w:tc>
        <w:tc>
          <w:tcPr>
            <w:tcW w:w="789" w:type="dxa"/>
            <w:shd w:val="clear" w:color="auto" w:fill="D9D9D9" w:themeFill="background1" w:themeFillShade="D9"/>
            <w:vAlign w:val="center"/>
          </w:tcPr>
          <w:p w:rsidR="00D91CE6" w:rsidRPr="00DE4890" w:rsidRDefault="00D91CE6" w:rsidP="00B3201D">
            <w:pPr>
              <w:pStyle w:val="TabelleKopfmitte"/>
            </w:pPr>
            <w:r>
              <w:t>Zeit</w:t>
            </w:r>
          </w:p>
        </w:tc>
        <w:tc>
          <w:tcPr>
            <w:tcW w:w="3366" w:type="dxa"/>
            <w:shd w:val="clear" w:color="auto" w:fill="D9D9D9" w:themeFill="background1" w:themeFillShade="D9"/>
            <w:vAlign w:val="center"/>
          </w:tcPr>
          <w:p w:rsidR="00D91CE6" w:rsidRPr="00DE4890" w:rsidRDefault="00D91CE6" w:rsidP="00B3201D">
            <w:pPr>
              <w:pStyle w:val="TabelleKopfmitte"/>
            </w:pPr>
            <w:r>
              <w:t>Aufgabe</w:t>
            </w:r>
          </w:p>
        </w:tc>
        <w:tc>
          <w:tcPr>
            <w:tcW w:w="2264" w:type="dxa"/>
            <w:shd w:val="clear" w:color="auto" w:fill="D9D9D9" w:themeFill="background1" w:themeFillShade="D9"/>
            <w:vAlign w:val="center"/>
          </w:tcPr>
          <w:p w:rsidR="00D91CE6" w:rsidRDefault="00D91CE6" w:rsidP="00B3201D">
            <w:pPr>
              <w:pStyle w:val="TabelleKopfmitte"/>
            </w:pPr>
            <w:r>
              <w:t>Hinweis</w:t>
            </w:r>
          </w:p>
        </w:tc>
      </w:tr>
      <w:tr w:rsidR="00D91CE6" w:rsidRPr="00DE4890" w:rsidTr="00B3201D">
        <w:trPr>
          <w:trHeight w:val="624"/>
        </w:trPr>
        <w:tc>
          <w:tcPr>
            <w:tcW w:w="1378" w:type="dxa"/>
            <w:shd w:val="clear" w:color="auto" w:fill="auto"/>
            <w:vAlign w:val="center"/>
          </w:tcPr>
          <w:p w:rsidR="00D91CE6" w:rsidRPr="00F0156F" w:rsidRDefault="00CA277B" w:rsidP="00B3201D">
            <w:pPr>
              <w:pStyle w:val="Textkrpermitte"/>
            </w:pPr>
            <w:r>
              <w:rPr>
                <w:noProof/>
                <w:sz w:val="24"/>
              </w:rPr>
              <w:drawing>
                <wp:anchor distT="0" distB="0" distL="114300" distR="114300" simplePos="0" relativeHeight="251853824" behindDoc="0" locked="0" layoutInCell="0" allowOverlap="1" wp14:anchorId="09E33C67" wp14:editId="6D90E7C6">
                  <wp:simplePos x="0" y="0"/>
                  <wp:positionH relativeFrom="rightMargin">
                    <wp:posOffset>743585</wp:posOffset>
                  </wp:positionH>
                  <wp:positionV relativeFrom="paragraph">
                    <wp:posOffset>0</wp:posOffset>
                  </wp:positionV>
                  <wp:extent cx="323850" cy="323850"/>
                  <wp:effectExtent l="0" t="0" r="0" b="0"/>
                  <wp:wrapNone/>
                  <wp:docPr id="4387"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91CE6" w:rsidRPr="00F0156F">
              <w:rPr>
                <w:noProof/>
              </w:rPr>
              <w:drawing>
                <wp:inline distT="0" distB="0" distL="0" distR="0" wp14:anchorId="6B188526" wp14:editId="26B8E423">
                  <wp:extent cx="648335" cy="318770"/>
                  <wp:effectExtent l="0" t="0" r="0" b="0"/>
                  <wp:docPr id="438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89" w:type="dxa"/>
            <w:shd w:val="clear" w:color="auto" w:fill="auto"/>
            <w:vAlign w:val="center"/>
          </w:tcPr>
          <w:p w:rsidR="00D91CE6" w:rsidRPr="00862785" w:rsidRDefault="00D91CE6" w:rsidP="00B3201D">
            <w:pPr>
              <w:jc w:val="center"/>
              <w:rPr>
                <w:lang w:eastAsia="de-DE"/>
              </w:rPr>
            </w:pPr>
            <w:r w:rsidRPr="00862785">
              <w:rPr>
                <w:lang w:eastAsia="de-DE"/>
              </w:rPr>
              <w:t>30</w:t>
            </w:r>
          </w:p>
          <w:p w:rsidR="00D91CE6" w:rsidRPr="00862785" w:rsidRDefault="00F937E0" w:rsidP="00B3201D">
            <w:pPr>
              <w:jc w:val="center"/>
              <w:rPr>
                <w:lang w:eastAsia="de-DE"/>
              </w:rPr>
            </w:pPr>
            <w:r>
              <w:rPr>
                <w:lang w:eastAsia="de-DE"/>
              </w:rPr>
              <w:t>Min.</w:t>
            </w:r>
          </w:p>
        </w:tc>
        <w:tc>
          <w:tcPr>
            <w:tcW w:w="3366" w:type="dxa"/>
            <w:shd w:val="clear" w:color="auto" w:fill="auto"/>
            <w:vAlign w:val="center"/>
          </w:tcPr>
          <w:p w:rsidR="00D91CE6" w:rsidRPr="00802CB8" w:rsidRDefault="00D91CE6" w:rsidP="00B3201D">
            <w:pPr>
              <w:rPr>
                <w:bCs/>
                <w:color w:val="000000"/>
                <w:lang w:eastAsia="de-DE"/>
              </w:rPr>
            </w:pPr>
            <w:r>
              <w:rPr>
                <w:bCs/>
                <w:color w:val="000000"/>
                <w:lang w:eastAsia="de-DE"/>
              </w:rPr>
              <w:t>Lesen</w:t>
            </w:r>
            <w:r w:rsidRPr="009B4760">
              <w:rPr>
                <w:bCs/>
                <w:color w:val="000000"/>
                <w:lang w:eastAsia="de-DE"/>
              </w:rPr>
              <w:t xml:space="preserve"> Sie sich gegenseitig im Wechsel jeweils </w:t>
            </w:r>
            <w:r w:rsidRPr="002902A5">
              <w:rPr>
                <w:bCs/>
                <w:color w:val="000000"/>
                <w:lang w:eastAsia="de-DE"/>
              </w:rPr>
              <w:t>einen Beruf vor. Wer zuhört, notiert Stichpunkte in die vorliege</w:t>
            </w:r>
            <w:r w:rsidRPr="002902A5">
              <w:rPr>
                <w:bCs/>
                <w:color w:val="000000"/>
                <w:lang w:eastAsia="de-DE"/>
              </w:rPr>
              <w:t>n</w:t>
            </w:r>
            <w:r w:rsidRPr="002902A5">
              <w:rPr>
                <w:bCs/>
                <w:color w:val="000000"/>
                <w:lang w:eastAsia="de-DE"/>
              </w:rPr>
              <w:t>de Checkliste.</w:t>
            </w:r>
          </w:p>
        </w:tc>
        <w:tc>
          <w:tcPr>
            <w:tcW w:w="2264" w:type="dxa"/>
          </w:tcPr>
          <w:p w:rsidR="00D91CE6" w:rsidRPr="007F6D65" w:rsidRDefault="00CA277B" w:rsidP="00B3201D">
            <w:pPr>
              <w:jc w:val="both"/>
              <w:rPr>
                <w:rFonts w:cs="Times New Roman"/>
                <w:lang w:eastAsia="de-DE"/>
              </w:rPr>
            </w:pPr>
            <w:r w:rsidRPr="00AA18D1">
              <w:rPr>
                <w:noProof/>
                <w:lang w:eastAsia="de-DE"/>
              </w:rPr>
              <w:drawing>
                <wp:anchor distT="0" distB="0" distL="114300" distR="114300" simplePos="0" relativeHeight="252169216" behindDoc="0" locked="0" layoutInCell="1" allowOverlap="1" wp14:anchorId="1E14EAC2" wp14:editId="237ED85D">
                  <wp:simplePos x="0" y="0"/>
                  <wp:positionH relativeFrom="column">
                    <wp:posOffset>1442085</wp:posOffset>
                  </wp:positionH>
                  <wp:positionV relativeFrom="paragraph">
                    <wp:posOffset>-11430</wp:posOffset>
                  </wp:positionV>
                  <wp:extent cx="314325" cy="314325"/>
                  <wp:effectExtent l="0" t="0" r="9525" b="9525"/>
                  <wp:wrapNone/>
                  <wp:docPr id="4685" name="Grafik 4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1CE6" w:rsidRPr="002739AC">
              <w:rPr>
                <w:rFonts w:cs="Times New Roman"/>
                <w:lang w:eastAsia="de-DE"/>
              </w:rPr>
              <w:t>EG</w:t>
            </w:r>
            <w:r w:rsidR="00D91CE6">
              <w:rPr>
                <w:rFonts w:cs="Times New Roman"/>
                <w:lang w:eastAsia="de-DE"/>
              </w:rPr>
              <w:t xml:space="preserve"> </w:t>
            </w:r>
            <w:r w:rsidR="00D91CE6" w:rsidRPr="002739AC">
              <w:rPr>
                <w:rFonts w:cs="Times New Roman"/>
                <w:lang w:eastAsia="de-DE"/>
              </w:rPr>
              <w:t>1.01.02.02</w:t>
            </w:r>
            <w:r w:rsidR="00D91CE6">
              <w:rPr>
                <w:rFonts w:cs="Times New Roman"/>
                <w:lang w:eastAsia="de-DE"/>
              </w:rPr>
              <w:t>.01</w:t>
            </w:r>
          </w:p>
          <w:p w:rsidR="00D91CE6" w:rsidRPr="00DE4890" w:rsidRDefault="00D91CE6" w:rsidP="00B3201D">
            <w:pPr>
              <w:pStyle w:val="Textkrper"/>
              <w:rPr>
                <w:noProof/>
              </w:rPr>
            </w:pPr>
            <w:r>
              <w:rPr>
                <w:noProof/>
              </w:rPr>
              <w:t>Checkliste für A, B</w:t>
            </w:r>
          </w:p>
        </w:tc>
      </w:tr>
      <w:tr w:rsidR="00D91CE6" w:rsidRPr="00DE4890" w:rsidTr="00B3201D">
        <w:trPr>
          <w:trHeight w:val="624"/>
        </w:trPr>
        <w:tc>
          <w:tcPr>
            <w:tcW w:w="1378" w:type="dxa"/>
            <w:shd w:val="clear" w:color="auto" w:fill="auto"/>
            <w:vAlign w:val="center"/>
          </w:tcPr>
          <w:p w:rsidR="00D91CE6" w:rsidRDefault="00D91CE6" w:rsidP="00B3201D">
            <w:pPr>
              <w:pStyle w:val="Textkrpermitte"/>
              <w:rPr>
                <w:noProof/>
                <w:sz w:val="24"/>
              </w:rPr>
            </w:pPr>
            <w:r w:rsidRPr="00862785">
              <w:rPr>
                <w:noProof/>
                <w:sz w:val="24"/>
              </w:rPr>
              <w:drawing>
                <wp:inline distT="0" distB="0" distL="0" distR="0" wp14:anchorId="543F30FD" wp14:editId="17474583">
                  <wp:extent cx="302260" cy="323850"/>
                  <wp:effectExtent l="0" t="0" r="2540" b="0"/>
                  <wp:docPr id="438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789" w:type="dxa"/>
            <w:shd w:val="clear" w:color="auto" w:fill="auto"/>
            <w:vAlign w:val="center"/>
          </w:tcPr>
          <w:p w:rsidR="00D91CE6" w:rsidRDefault="00D91CE6" w:rsidP="00B3201D">
            <w:pPr>
              <w:jc w:val="center"/>
              <w:rPr>
                <w:lang w:eastAsia="de-DE"/>
              </w:rPr>
            </w:pPr>
            <w:r>
              <w:rPr>
                <w:lang w:eastAsia="de-DE"/>
              </w:rPr>
              <w:t>15</w:t>
            </w:r>
            <w:r w:rsidRPr="00862785">
              <w:rPr>
                <w:lang w:eastAsia="de-DE"/>
              </w:rPr>
              <w:t xml:space="preserve"> </w:t>
            </w:r>
          </w:p>
          <w:p w:rsidR="00D91CE6" w:rsidRPr="00862785" w:rsidRDefault="00F937E0" w:rsidP="00B3201D">
            <w:pPr>
              <w:jc w:val="center"/>
              <w:rPr>
                <w:lang w:eastAsia="de-DE"/>
              </w:rPr>
            </w:pPr>
            <w:r>
              <w:rPr>
                <w:lang w:eastAsia="de-DE"/>
              </w:rPr>
              <w:t>Min.</w:t>
            </w:r>
          </w:p>
        </w:tc>
        <w:tc>
          <w:tcPr>
            <w:tcW w:w="3366" w:type="dxa"/>
            <w:shd w:val="clear" w:color="auto" w:fill="auto"/>
            <w:vAlign w:val="center"/>
          </w:tcPr>
          <w:p w:rsidR="00D91CE6" w:rsidRDefault="00D91CE6" w:rsidP="00B3201D">
            <w:pPr>
              <w:rPr>
                <w:bCs/>
                <w:color w:val="000000"/>
                <w:lang w:eastAsia="de-DE"/>
              </w:rPr>
            </w:pPr>
            <w:r>
              <w:rPr>
                <w:bCs/>
                <w:color w:val="000000"/>
                <w:lang w:eastAsia="de-DE"/>
              </w:rPr>
              <w:t>Kleben Sie die Lesezeichen auf einen Karton auf und heften Sie die Blätter von heute in den Ordner.</w:t>
            </w:r>
          </w:p>
        </w:tc>
        <w:tc>
          <w:tcPr>
            <w:tcW w:w="2264" w:type="dxa"/>
          </w:tcPr>
          <w:p w:rsidR="00D91CE6" w:rsidRPr="002739AC" w:rsidRDefault="00D91CE6" w:rsidP="00B3201D">
            <w:pPr>
              <w:jc w:val="both"/>
              <w:rPr>
                <w:rFonts w:cs="Times New Roman"/>
                <w:lang w:eastAsia="de-DE"/>
              </w:rPr>
            </w:pPr>
          </w:p>
        </w:tc>
      </w:tr>
    </w:tbl>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r w:rsidRPr="002902A5">
        <w:rPr>
          <w:noProof/>
          <w:sz w:val="24"/>
          <w:lang w:eastAsia="de-DE"/>
        </w:rPr>
        <w:drawing>
          <wp:anchor distT="0" distB="0" distL="114300" distR="114300" simplePos="0" relativeHeight="251863040" behindDoc="0" locked="0" layoutInCell="0" allowOverlap="1" wp14:anchorId="24425FC6" wp14:editId="2160F6B7">
            <wp:simplePos x="0" y="0"/>
            <wp:positionH relativeFrom="rightMargin">
              <wp:posOffset>346489</wp:posOffset>
            </wp:positionH>
            <wp:positionV relativeFrom="paragraph">
              <wp:posOffset>69574</wp:posOffset>
            </wp:positionV>
            <wp:extent cx="345440" cy="323850"/>
            <wp:effectExtent l="0" t="0" r="0" b="0"/>
            <wp:wrapNone/>
            <wp:docPr id="439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7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87"/>
        <w:gridCol w:w="810"/>
        <w:gridCol w:w="3308"/>
        <w:gridCol w:w="2292"/>
      </w:tblGrid>
      <w:tr w:rsidR="00D91CE6" w:rsidTr="00B3201D">
        <w:trPr>
          <w:trHeight w:val="397"/>
        </w:trPr>
        <w:tc>
          <w:tcPr>
            <w:tcW w:w="1387" w:type="dxa"/>
            <w:shd w:val="clear" w:color="auto" w:fill="D9D9D9" w:themeFill="background1" w:themeFillShade="D9"/>
            <w:vAlign w:val="center"/>
          </w:tcPr>
          <w:p w:rsidR="00D91CE6" w:rsidRPr="00DE4890" w:rsidRDefault="00D91CE6" w:rsidP="00B3201D">
            <w:pPr>
              <w:pStyle w:val="TabelleKopfmitte"/>
            </w:pPr>
            <w:r>
              <w:t>Phase</w:t>
            </w:r>
          </w:p>
        </w:tc>
        <w:tc>
          <w:tcPr>
            <w:tcW w:w="810" w:type="dxa"/>
            <w:shd w:val="clear" w:color="auto" w:fill="D9D9D9" w:themeFill="background1" w:themeFillShade="D9"/>
            <w:vAlign w:val="center"/>
          </w:tcPr>
          <w:p w:rsidR="00D91CE6" w:rsidRPr="00DE4890" w:rsidRDefault="00D91CE6" w:rsidP="00B3201D">
            <w:pPr>
              <w:pStyle w:val="TabelleKopfmitte"/>
            </w:pPr>
            <w:r>
              <w:t>Zeit</w:t>
            </w:r>
          </w:p>
        </w:tc>
        <w:tc>
          <w:tcPr>
            <w:tcW w:w="3308" w:type="dxa"/>
            <w:shd w:val="clear" w:color="auto" w:fill="D9D9D9" w:themeFill="background1" w:themeFillShade="D9"/>
            <w:vAlign w:val="center"/>
          </w:tcPr>
          <w:p w:rsidR="00D91CE6" w:rsidRPr="00DE4890" w:rsidRDefault="00D91CE6" w:rsidP="00B3201D">
            <w:pPr>
              <w:pStyle w:val="TabelleKopfmitte"/>
            </w:pPr>
            <w:r>
              <w:t>Aufgabe</w:t>
            </w:r>
          </w:p>
        </w:tc>
        <w:tc>
          <w:tcPr>
            <w:tcW w:w="2292" w:type="dxa"/>
            <w:shd w:val="clear" w:color="auto" w:fill="D9D9D9" w:themeFill="background1" w:themeFillShade="D9"/>
            <w:vAlign w:val="center"/>
          </w:tcPr>
          <w:p w:rsidR="00D91CE6" w:rsidRDefault="00D91CE6" w:rsidP="00B3201D">
            <w:pPr>
              <w:pStyle w:val="TabelleKopfmitte"/>
            </w:pPr>
            <w:r>
              <w:t>Hinweis</w:t>
            </w:r>
          </w:p>
        </w:tc>
      </w:tr>
      <w:tr w:rsidR="00D91CE6" w:rsidRPr="00DE4890" w:rsidTr="00B3201D">
        <w:trPr>
          <w:trHeight w:val="624"/>
        </w:trPr>
        <w:tc>
          <w:tcPr>
            <w:tcW w:w="1387" w:type="dxa"/>
            <w:shd w:val="clear" w:color="auto" w:fill="auto"/>
            <w:vAlign w:val="center"/>
          </w:tcPr>
          <w:p w:rsidR="00D91CE6" w:rsidRPr="00F0156F" w:rsidRDefault="00D91CE6" w:rsidP="00B3201D">
            <w:pPr>
              <w:pStyle w:val="Textkrpermitte"/>
            </w:pPr>
            <w:r w:rsidRPr="00FC0F56">
              <w:rPr>
                <w:noProof/>
              </w:rPr>
              <w:drawing>
                <wp:inline distT="0" distB="0" distL="0" distR="0" wp14:anchorId="1FE57E68" wp14:editId="422F30E6">
                  <wp:extent cx="532800" cy="324000"/>
                  <wp:effectExtent l="0" t="0" r="635" b="0"/>
                  <wp:docPr id="439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810" w:type="dxa"/>
            <w:shd w:val="clear" w:color="auto" w:fill="auto"/>
            <w:vAlign w:val="center"/>
          </w:tcPr>
          <w:p w:rsidR="00D91CE6" w:rsidRPr="002902A5" w:rsidRDefault="00D91CE6" w:rsidP="00B3201D">
            <w:pPr>
              <w:pStyle w:val="Textkrper"/>
              <w:jc w:val="center"/>
            </w:pPr>
            <w:r w:rsidRPr="002902A5">
              <w:t>5</w:t>
            </w:r>
          </w:p>
          <w:p w:rsidR="00D91CE6" w:rsidRPr="002902A5" w:rsidRDefault="00F937E0" w:rsidP="00B3201D">
            <w:pPr>
              <w:pStyle w:val="Textkrper"/>
              <w:jc w:val="center"/>
            </w:pPr>
            <w:r>
              <w:t>Min.</w:t>
            </w:r>
          </w:p>
          <w:p w:rsidR="00D91CE6" w:rsidRPr="002902A5" w:rsidRDefault="00D91CE6" w:rsidP="00B3201D">
            <w:pPr>
              <w:pStyle w:val="Textkrper"/>
              <w:jc w:val="center"/>
            </w:pPr>
          </w:p>
        </w:tc>
        <w:tc>
          <w:tcPr>
            <w:tcW w:w="3308" w:type="dxa"/>
            <w:shd w:val="clear" w:color="auto" w:fill="auto"/>
            <w:vAlign w:val="center"/>
          </w:tcPr>
          <w:p w:rsidR="00D91CE6" w:rsidRPr="002902A5" w:rsidRDefault="00D91CE6" w:rsidP="00B3201D">
            <w:pPr>
              <w:rPr>
                <w:noProof/>
                <w:lang w:eastAsia="de-DE"/>
              </w:rPr>
            </w:pPr>
            <w:r w:rsidRPr="002902A5">
              <w:rPr>
                <w:noProof/>
                <w:lang w:eastAsia="de-DE"/>
              </w:rPr>
              <w:t xml:space="preserve">Alle </w:t>
            </w:r>
            <w:r w:rsidR="00C30B15">
              <w:rPr>
                <w:noProof/>
                <w:lang w:eastAsia="de-DE"/>
              </w:rPr>
              <w:t>Schülerinnen und Schüler</w:t>
            </w:r>
            <w:r w:rsidRPr="002902A5">
              <w:rPr>
                <w:noProof/>
                <w:lang w:eastAsia="de-DE"/>
              </w:rPr>
              <w:t xml:space="preserve"> mit Niveau C treffen sich an einem Gruppentisch. </w:t>
            </w:r>
          </w:p>
          <w:p w:rsidR="00D91CE6" w:rsidRPr="00DE4890" w:rsidRDefault="00D91CE6" w:rsidP="00802CB8">
            <w:pPr>
              <w:rPr>
                <w:noProof/>
                <w:lang w:eastAsia="de-DE"/>
              </w:rPr>
            </w:pPr>
            <w:r w:rsidRPr="002902A5">
              <w:rPr>
                <w:noProof/>
                <w:lang w:eastAsia="de-DE"/>
              </w:rPr>
              <w:t>Entscheiden Sie sich in der Gruppe jeweils für einen Beruf, über den Sie später die Besucher</w:t>
            </w:r>
            <w:r w:rsidR="00D877C6">
              <w:rPr>
                <w:noProof/>
                <w:lang w:eastAsia="de-DE"/>
              </w:rPr>
              <w:t>innen und Besucher</w:t>
            </w:r>
            <w:r w:rsidRPr="002902A5">
              <w:rPr>
                <w:noProof/>
                <w:lang w:eastAsia="de-DE"/>
              </w:rPr>
              <w:t xml:space="preserve"> am Infotag informieren werden. </w:t>
            </w:r>
          </w:p>
        </w:tc>
        <w:tc>
          <w:tcPr>
            <w:tcW w:w="2292" w:type="dxa"/>
            <w:vAlign w:val="center"/>
          </w:tcPr>
          <w:p w:rsidR="00D91CE6" w:rsidRPr="00DE4890" w:rsidRDefault="00CC2B76" w:rsidP="00B3201D">
            <w:pPr>
              <w:rPr>
                <w:noProof/>
              </w:rPr>
            </w:pPr>
            <w:r w:rsidRPr="00AA18D1">
              <w:rPr>
                <w:noProof/>
                <w:lang w:eastAsia="de-DE"/>
              </w:rPr>
              <w:drawing>
                <wp:anchor distT="0" distB="0" distL="114300" distR="114300" simplePos="0" relativeHeight="252171264" behindDoc="0" locked="0" layoutInCell="1" allowOverlap="1" wp14:anchorId="2773CE95" wp14:editId="20C8FA9B">
                  <wp:simplePos x="0" y="0"/>
                  <wp:positionH relativeFrom="column">
                    <wp:posOffset>1565275</wp:posOffset>
                  </wp:positionH>
                  <wp:positionV relativeFrom="paragraph">
                    <wp:posOffset>719455</wp:posOffset>
                  </wp:positionV>
                  <wp:extent cx="314325" cy="314325"/>
                  <wp:effectExtent l="0" t="0" r="9525" b="9525"/>
                  <wp:wrapNone/>
                  <wp:docPr id="4686" name="Grafik 4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1CE6" w:rsidRPr="002902A5">
              <w:rPr>
                <w:color w:val="FF0000"/>
                <w:lang w:eastAsia="de-DE"/>
              </w:rPr>
              <w:t xml:space="preserve"> </w:t>
            </w:r>
          </w:p>
        </w:tc>
      </w:tr>
      <w:tr w:rsidR="00D91CE6" w:rsidRPr="00DE4890" w:rsidTr="00B3201D">
        <w:trPr>
          <w:trHeight w:val="624"/>
        </w:trPr>
        <w:tc>
          <w:tcPr>
            <w:tcW w:w="1387" w:type="dxa"/>
            <w:shd w:val="clear" w:color="auto" w:fill="auto"/>
            <w:vAlign w:val="center"/>
          </w:tcPr>
          <w:p w:rsidR="00D91CE6" w:rsidRPr="00F0156F" w:rsidRDefault="00D91CE6" w:rsidP="00B3201D">
            <w:pPr>
              <w:pStyle w:val="Textkrpermitte"/>
            </w:pPr>
            <w:r w:rsidRPr="00FC0F56">
              <w:rPr>
                <w:noProof/>
              </w:rPr>
              <w:drawing>
                <wp:inline distT="0" distB="0" distL="0" distR="0" wp14:anchorId="5942C2EE" wp14:editId="713D0E42">
                  <wp:extent cx="302701" cy="324000"/>
                  <wp:effectExtent l="0" t="0" r="2540" b="0"/>
                  <wp:docPr id="142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10" w:type="dxa"/>
            <w:shd w:val="clear" w:color="auto" w:fill="auto"/>
            <w:vAlign w:val="center"/>
          </w:tcPr>
          <w:p w:rsidR="00D91CE6" w:rsidRPr="002902A5" w:rsidRDefault="00D91CE6" w:rsidP="00B3201D">
            <w:pPr>
              <w:pStyle w:val="Textkrper"/>
              <w:jc w:val="center"/>
            </w:pPr>
            <w:r w:rsidRPr="002902A5">
              <w:t>15</w:t>
            </w:r>
          </w:p>
          <w:p w:rsidR="00D91CE6" w:rsidRPr="002902A5" w:rsidRDefault="00F937E0" w:rsidP="00B3201D">
            <w:pPr>
              <w:pStyle w:val="Textkrper"/>
              <w:jc w:val="center"/>
            </w:pPr>
            <w:r>
              <w:t>Min.</w:t>
            </w:r>
          </w:p>
        </w:tc>
        <w:tc>
          <w:tcPr>
            <w:tcW w:w="3308" w:type="dxa"/>
            <w:shd w:val="clear" w:color="auto" w:fill="auto"/>
            <w:vAlign w:val="center"/>
          </w:tcPr>
          <w:p w:rsidR="00D91CE6" w:rsidRPr="00DE4890" w:rsidRDefault="00D91CE6" w:rsidP="00B3201D">
            <w:pPr>
              <w:pStyle w:val="Textkrper"/>
              <w:jc w:val="left"/>
              <w:rPr>
                <w:noProof/>
              </w:rPr>
            </w:pPr>
            <w:r w:rsidRPr="002902A5">
              <w:rPr>
                <w:noProof/>
              </w:rPr>
              <w:t xml:space="preserve">Lesen Sie den Text zu Ihrem gewählten Beruf ausführlich durch und </w:t>
            </w:r>
            <w:r w:rsidRPr="002902A5">
              <w:rPr>
                <w:bCs/>
                <w:color w:val="000000"/>
              </w:rPr>
              <w:t>markieren</w:t>
            </w:r>
            <w:r w:rsidRPr="003B3F37">
              <w:rPr>
                <w:noProof/>
              </w:rPr>
              <w:t xml:space="preserve"> Sie wichtige Begriffe.</w:t>
            </w:r>
          </w:p>
        </w:tc>
        <w:tc>
          <w:tcPr>
            <w:tcW w:w="2292" w:type="dxa"/>
            <w:vAlign w:val="center"/>
          </w:tcPr>
          <w:p w:rsidR="00D91CE6" w:rsidRPr="002902A5" w:rsidRDefault="00D91CE6" w:rsidP="00B3201D">
            <w:pPr>
              <w:pStyle w:val="Textkrper"/>
              <w:rPr>
                <w:noProof/>
              </w:rPr>
            </w:pPr>
            <w:r w:rsidRPr="002902A5">
              <w:rPr>
                <w:rFonts w:cs="Times New Roman"/>
              </w:rPr>
              <w:t>EG1.01.02.02.</w:t>
            </w:r>
            <w:r>
              <w:rPr>
                <w:rFonts w:cs="Times New Roman"/>
              </w:rPr>
              <w:t>02</w:t>
            </w:r>
          </w:p>
          <w:p w:rsidR="00D91CE6" w:rsidRPr="00DE4890" w:rsidRDefault="00D91CE6" w:rsidP="00B3201D">
            <w:pPr>
              <w:pStyle w:val="Textkrper"/>
              <w:rPr>
                <w:noProof/>
              </w:rPr>
            </w:pPr>
          </w:p>
        </w:tc>
      </w:tr>
      <w:tr w:rsidR="00D91CE6" w:rsidRPr="00DE4890" w:rsidTr="00B3201D">
        <w:trPr>
          <w:trHeight w:val="624"/>
        </w:trPr>
        <w:tc>
          <w:tcPr>
            <w:tcW w:w="1387" w:type="dxa"/>
            <w:shd w:val="clear" w:color="auto" w:fill="auto"/>
            <w:vAlign w:val="center"/>
          </w:tcPr>
          <w:p w:rsidR="00D91CE6" w:rsidRPr="00FC0F56" w:rsidRDefault="00D91CE6" w:rsidP="00B3201D">
            <w:pPr>
              <w:pStyle w:val="Textkrpermitte"/>
              <w:rPr>
                <w:noProof/>
              </w:rPr>
            </w:pPr>
            <w:r w:rsidRPr="00F0156F">
              <w:rPr>
                <w:noProof/>
              </w:rPr>
              <w:drawing>
                <wp:inline distT="0" distB="0" distL="0" distR="0" wp14:anchorId="4E58E619" wp14:editId="43802B1E">
                  <wp:extent cx="648335" cy="318770"/>
                  <wp:effectExtent l="0" t="0" r="0" b="0"/>
                  <wp:docPr id="4392" name="Grafik 4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810" w:type="dxa"/>
            <w:shd w:val="clear" w:color="auto" w:fill="auto"/>
            <w:vAlign w:val="center"/>
          </w:tcPr>
          <w:p w:rsidR="00D91CE6" w:rsidRDefault="00D91CE6" w:rsidP="00B3201D">
            <w:pPr>
              <w:pStyle w:val="Textkrper"/>
              <w:jc w:val="center"/>
            </w:pPr>
            <w:r>
              <w:t xml:space="preserve">10 </w:t>
            </w:r>
          </w:p>
          <w:p w:rsidR="00D91CE6" w:rsidRPr="002902A5" w:rsidRDefault="00F937E0" w:rsidP="00B3201D">
            <w:pPr>
              <w:pStyle w:val="Textkrper"/>
              <w:jc w:val="center"/>
            </w:pPr>
            <w:r>
              <w:t>Min.</w:t>
            </w:r>
          </w:p>
        </w:tc>
        <w:tc>
          <w:tcPr>
            <w:tcW w:w="3308" w:type="dxa"/>
            <w:shd w:val="clear" w:color="auto" w:fill="auto"/>
            <w:vAlign w:val="center"/>
          </w:tcPr>
          <w:p w:rsidR="00D91CE6" w:rsidRPr="002902A5" w:rsidRDefault="00D91CE6" w:rsidP="00B3201D">
            <w:pPr>
              <w:pStyle w:val="Textkrper"/>
              <w:jc w:val="left"/>
              <w:rPr>
                <w:noProof/>
              </w:rPr>
            </w:pPr>
            <w:r w:rsidRPr="002902A5">
              <w:rPr>
                <w:noProof/>
              </w:rPr>
              <w:t>Suchen Sie sich eine andere Person und tauschen Sie sich über Ihre Berufe aus.</w:t>
            </w:r>
          </w:p>
        </w:tc>
        <w:tc>
          <w:tcPr>
            <w:tcW w:w="2292" w:type="dxa"/>
            <w:vAlign w:val="center"/>
          </w:tcPr>
          <w:p w:rsidR="00D91CE6" w:rsidRPr="002902A5" w:rsidRDefault="00D91CE6" w:rsidP="00B3201D">
            <w:pPr>
              <w:pStyle w:val="Textkrper"/>
              <w:rPr>
                <w:rFonts w:cs="Times New Roman"/>
                <w:b/>
              </w:rPr>
            </w:pPr>
          </w:p>
        </w:tc>
      </w:tr>
      <w:tr w:rsidR="00D91CE6" w:rsidRPr="00DE4890" w:rsidTr="00B3201D">
        <w:trPr>
          <w:trHeight w:val="624"/>
        </w:trPr>
        <w:tc>
          <w:tcPr>
            <w:tcW w:w="1387" w:type="dxa"/>
            <w:shd w:val="clear" w:color="auto" w:fill="auto"/>
            <w:vAlign w:val="center"/>
          </w:tcPr>
          <w:p w:rsidR="00D91CE6" w:rsidRDefault="00D91CE6" w:rsidP="00B3201D">
            <w:pPr>
              <w:pStyle w:val="Textkrpermitte"/>
              <w:rPr>
                <w:noProof/>
                <w:sz w:val="24"/>
              </w:rPr>
            </w:pPr>
            <w:r w:rsidRPr="00862785">
              <w:rPr>
                <w:noProof/>
                <w:sz w:val="24"/>
              </w:rPr>
              <w:drawing>
                <wp:inline distT="0" distB="0" distL="0" distR="0" wp14:anchorId="2702F62A" wp14:editId="37AA820C">
                  <wp:extent cx="302260" cy="323850"/>
                  <wp:effectExtent l="0" t="0" r="2540" b="0"/>
                  <wp:docPr id="4393" name="Grafik 4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810" w:type="dxa"/>
            <w:shd w:val="clear" w:color="auto" w:fill="auto"/>
            <w:vAlign w:val="center"/>
          </w:tcPr>
          <w:p w:rsidR="00D91CE6" w:rsidRDefault="00D91CE6" w:rsidP="00B3201D">
            <w:pPr>
              <w:jc w:val="center"/>
              <w:rPr>
                <w:lang w:eastAsia="de-DE"/>
              </w:rPr>
            </w:pPr>
            <w:r>
              <w:rPr>
                <w:lang w:eastAsia="de-DE"/>
              </w:rPr>
              <w:t>15</w:t>
            </w:r>
            <w:r w:rsidRPr="00862785">
              <w:rPr>
                <w:lang w:eastAsia="de-DE"/>
              </w:rPr>
              <w:t xml:space="preserve"> </w:t>
            </w:r>
          </w:p>
          <w:p w:rsidR="00D91CE6" w:rsidRPr="00862785" w:rsidRDefault="00F937E0" w:rsidP="00B3201D">
            <w:pPr>
              <w:jc w:val="center"/>
              <w:rPr>
                <w:lang w:eastAsia="de-DE"/>
              </w:rPr>
            </w:pPr>
            <w:r>
              <w:rPr>
                <w:lang w:eastAsia="de-DE"/>
              </w:rPr>
              <w:t>Min.</w:t>
            </w:r>
          </w:p>
        </w:tc>
        <w:tc>
          <w:tcPr>
            <w:tcW w:w="3308" w:type="dxa"/>
            <w:shd w:val="clear" w:color="auto" w:fill="auto"/>
            <w:vAlign w:val="center"/>
          </w:tcPr>
          <w:p w:rsidR="00D91CE6" w:rsidRDefault="00D91CE6" w:rsidP="00B3201D">
            <w:pPr>
              <w:rPr>
                <w:bCs/>
                <w:color w:val="000000"/>
                <w:lang w:eastAsia="de-DE"/>
              </w:rPr>
            </w:pPr>
            <w:r>
              <w:rPr>
                <w:bCs/>
                <w:color w:val="000000"/>
                <w:lang w:eastAsia="de-DE"/>
              </w:rPr>
              <w:t>Kleben Sie die Lesezeichen auf einen Karton auf und heften Sie die Blätter von heute in den Ordner.</w:t>
            </w:r>
          </w:p>
        </w:tc>
        <w:tc>
          <w:tcPr>
            <w:tcW w:w="2292" w:type="dxa"/>
            <w:vAlign w:val="center"/>
          </w:tcPr>
          <w:p w:rsidR="00D91CE6" w:rsidRPr="002902A5" w:rsidRDefault="00D91CE6" w:rsidP="00B3201D">
            <w:pPr>
              <w:pStyle w:val="Textkrper"/>
              <w:rPr>
                <w:rFonts w:cs="Times New Roman"/>
                <w:b/>
              </w:rPr>
            </w:pPr>
          </w:p>
        </w:tc>
      </w:tr>
    </w:tbl>
    <w:p w:rsidR="00D91CE6" w:rsidRDefault="00D91CE6" w:rsidP="00D91CE6">
      <w:pPr>
        <w:rPr>
          <w:lang w:eastAsia="de-DE"/>
        </w:rPr>
      </w:pPr>
      <w:r w:rsidRPr="00B56255">
        <w:rPr>
          <w:noProof/>
          <w:color w:val="FF0000"/>
          <w:lang w:eastAsia="de-DE"/>
        </w:rPr>
        <w:drawing>
          <wp:anchor distT="0" distB="0" distL="114300" distR="114300" simplePos="0" relativeHeight="251865088" behindDoc="0" locked="1" layoutInCell="1" allowOverlap="1" wp14:anchorId="234BE991" wp14:editId="324C2609">
            <wp:simplePos x="0" y="0"/>
            <wp:positionH relativeFrom="column">
              <wp:posOffset>5022850</wp:posOffset>
            </wp:positionH>
            <wp:positionV relativeFrom="page">
              <wp:posOffset>8046720</wp:posOffset>
            </wp:positionV>
            <wp:extent cx="395605" cy="348615"/>
            <wp:effectExtent l="0" t="0" r="4445" b="0"/>
            <wp:wrapNone/>
            <wp:docPr id="4394" name="Grafik 4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95605" cy="348615"/>
                    </a:xfrm>
                    <a:prstGeom prst="rect">
                      <a:avLst/>
                    </a:prstGeom>
                    <a:noFill/>
                  </pic:spPr>
                </pic:pic>
              </a:graphicData>
            </a:graphic>
            <wp14:sizeRelH relativeFrom="margin">
              <wp14:pctWidth>0</wp14:pctWidth>
            </wp14:sizeRelH>
            <wp14:sizeRelV relativeFrom="margin">
              <wp14:pctHeight>0</wp14:pctHeight>
            </wp14:sizeRelV>
          </wp:anchor>
        </w:drawing>
      </w:r>
      <w:r w:rsidRPr="00B56255">
        <w:rPr>
          <w:noProof/>
          <w:color w:val="FF0000"/>
          <w:lang w:eastAsia="de-DE"/>
        </w:rPr>
        <w:drawing>
          <wp:anchor distT="0" distB="0" distL="114300" distR="114300" simplePos="0" relativeHeight="251862016" behindDoc="0" locked="1" layoutInCell="1" allowOverlap="1" wp14:anchorId="2E5BF040" wp14:editId="181C9DF2">
            <wp:simplePos x="0" y="0"/>
            <wp:positionH relativeFrom="column">
              <wp:posOffset>5022850</wp:posOffset>
            </wp:positionH>
            <wp:positionV relativeFrom="page">
              <wp:posOffset>4565650</wp:posOffset>
            </wp:positionV>
            <wp:extent cx="395605" cy="348615"/>
            <wp:effectExtent l="0" t="0" r="4445" b="0"/>
            <wp:wrapNone/>
            <wp:docPr id="1411" name="Grafik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95605" cy="348615"/>
                    </a:xfrm>
                    <a:prstGeom prst="rect">
                      <a:avLst/>
                    </a:prstGeom>
                    <a:noFill/>
                  </pic:spPr>
                </pic:pic>
              </a:graphicData>
            </a:graphic>
            <wp14:sizeRelH relativeFrom="margin">
              <wp14:pctWidth>0</wp14:pctWidth>
            </wp14:sizeRelH>
            <wp14:sizeRelV relativeFrom="margin">
              <wp14:pctHeight>0</wp14:pctHeight>
            </wp14:sizeRelV>
          </wp:anchor>
        </w:drawing>
      </w: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D91CE6" w:rsidRPr="009B4760" w:rsidTr="00B3201D">
        <w:trPr>
          <w:trHeight w:val="523"/>
        </w:trPr>
        <w:tc>
          <w:tcPr>
            <w:tcW w:w="3119" w:type="dxa"/>
            <w:shd w:val="clear" w:color="auto" w:fill="D9D9D9"/>
          </w:tcPr>
          <w:p w:rsidR="00D91CE6" w:rsidRPr="009B4760" w:rsidRDefault="00D91CE6" w:rsidP="00B3201D">
            <w:pPr>
              <w:spacing w:before="40" w:after="60" w:line="160" w:lineRule="exact"/>
              <w:rPr>
                <w:color w:val="000000"/>
                <w:sz w:val="12"/>
              </w:rPr>
            </w:pPr>
            <w:r w:rsidRPr="009B4760">
              <w:rPr>
                <w:sz w:val="12"/>
              </w:rPr>
              <w:lastRenderedPageBreak/>
              <w:t>Lernfeld</w:t>
            </w:r>
          </w:p>
          <w:p w:rsidR="00D91CE6" w:rsidRPr="009B4760" w:rsidRDefault="00D91CE6" w:rsidP="00B3201D">
            <w:pPr>
              <w:rPr>
                <w:b/>
              </w:rPr>
            </w:pPr>
            <w:r w:rsidRPr="009B4760">
              <w:rPr>
                <w:b/>
              </w:rPr>
              <w:t>LF 1</w:t>
            </w:r>
          </w:p>
        </w:tc>
        <w:tc>
          <w:tcPr>
            <w:tcW w:w="4229" w:type="dxa"/>
            <w:gridSpan w:val="2"/>
            <w:shd w:val="clear" w:color="auto" w:fill="D9D9D9"/>
          </w:tcPr>
          <w:p w:rsidR="00D91CE6" w:rsidRPr="009B4760" w:rsidRDefault="00D91CE6" w:rsidP="00B3201D">
            <w:pPr>
              <w:spacing w:before="40" w:after="60" w:line="160" w:lineRule="exact"/>
              <w:rPr>
                <w:color w:val="000000"/>
                <w:sz w:val="12"/>
              </w:rPr>
            </w:pPr>
            <w:r w:rsidRPr="009B4760">
              <w:rPr>
                <w:sz w:val="12"/>
              </w:rPr>
              <w:t>Titel</w:t>
            </w:r>
          </w:p>
          <w:p w:rsidR="00D91CE6" w:rsidRDefault="00D91CE6" w:rsidP="00B3201D">
            <w:pPr>
              <w:rPr>
                <w:b/>
              </w:rPr>
            </w:pPr>
            <w:r w:rsidRPr="009B4760">
              <w:rPr>
                <w:b/>
              </w:rPr>
              <w:t>Berufe in der Gastronomie</w:t>
            </w:r>
            <w:r>
              <w:rPr>
                <w:b/>
              </w:rPr>
              <w:t xml:space="preserve"> – Teil I</w:t>
            </w:r>
          </w:p>
          <w:p w:rsidR="00D91CE6" w:rsidRPr="009B4760" w:rsidRDefault="00D91CE6" w:rsidP="00B3201D">
            <w:pPr>
              <w:rPr>
                <w:b/>
              </w:rPr>
            </w:pPr>
            <w:r>
              <w:rPr>
                <w:b/>
              </w:rPr>
              <w:t>Checkliste</w:t>
            </w:r>
          </w:p>
        </w:tc>
        <w:tc>
          <w:tcPr>
            <w:tcW w:w="188" w:type="dxa"/>
            <w:vMerge w:val="restart"/>
            <w:tcBorders>
              <w:top w:val="nil"/>
              <w:bottom w:val="nil"/>
            </w:tcBorders>
            <w:shd w:val="clear" w:color="auto" w:fill="FFFFFF"/>
          </w:tcPr>
          <w:p w:rsidR="00D91CE6" w:rsidRPr="009B4760" w:rsidRDefault="00D91CE6" w:rsidP="00B3201D"/>
          <w:p w:rsidR="00D91CE6" w:rsidRPr="009B4760" w:rsidRDefault="00D91CE6" w:rsidP="00B3201D"/>
        </w:tc>
        <w:tc>
          <w:tcPr>
            <w:tcW w:w="2103" w:type="dxa"/>
            <w:gridSpan w:val="2"/>
            <w:shd w:val="clear" w:color="auto" w:fill="D9D9D9"/>
          </w:tcPr>
          <w:p w:rsidR="00D91CE6" w:rsidRPr="009A3177" w:rsidRDefault="00D91CE6" w:rsidP="00B3201D">
            <w:pPr>
              <w:jc w:val="center"/>
              <w:rPr>
                <w:rFonts w:cs="Times New Roman"/>
                <w:b/>
                <w:lang w:eastAsia="de-DE"/>
              </w:rPr>
            </w:pPr>
            <w:r w:rsidRPr="009A3177">
              <w:rPr>
                <w:rFonts w:cs="Times New Roman"/>
                <w:b/>
                <w:lang w:eastAsia="de-DE"/>
              </w:rPr>
              <w:t xml:space="preserve">Ernährung </w:t>
            </w:r>
          </w:p>
          <w:p w:rsidR="00D91CE6" w:rsidRPr="009A3177" w:rsidRDefault="00D91CE6" w:rsidP="00B3201D">
            <w:pPr>
              <w:jc w:val="center"/>
              <w:rPr>
                <w:rFonts w:cs="Times New Roman"/>
                <w:b/>
                <w:lang w:eastAsia="de-DE"/>
              </w:rPr>
            </w:pPr>
            <w:r w:rsidRPr="009A3177">
              <w:rPr>
                <w:rFonts w:cs="Times New Roman"/>
                <w:b/>
                <w:lang w:eastAsia="de-DE"/>
              </w:rPr>
              <w:t>und Gastronomie</w:t>
            </w:r>
          </w:p>
          <w:p w:rsidR="00D91CE6" w:rsidRPr="009A3177" w:rsidRDefault="00D91CE6" w:rsidP="00B3201D">
            <w:pPr>
              <w:jc w:val="center"/>
              <w:rPr>
                <w:rFonts w:cs="Times New Roman"/>
                <w:b/>
                <w:lang w:eastAsia="de-DE"/>
              </w:rPr>
            </w:pPr>
            <w:r w:rsidRPr="009A3177">
              <w:rPr>
                <w:rFonts w:cs="Times New Roman"/>
                <w:b/>
                <w:lang w:eastAsia="de-DE"/>
              </w:rPr>
              <w:t>EG1.</w:t>
            </w:r>
            <w:r w:rsidRPr="00A61E93">
              <w:rPr>
                <w:rFonts w:cs="Times New Roman"/>
                <w:b/>
                <w:lang w:eastAsia="de-DE"/>
              </w:rPr>
              <w:t>01.02.02</w:t>
            </w:r>
            <w:r>
              <w:rPr>
                <w:rFonts w:cs="Times New Roman"/>
                <w:b/>
                <w:lang w:eastAsia="de-DE"/>
              </w:rPr>
              <w:t>.01</w:t>
            </w:r>
          </w:p>
        </w:tc>
      </w:tr>
      <w:tr w:rsidR="00D91CE6" w:rsidRPr="009B4760" w:rsidTr="00B3201D">
        <w:tc>
          <w:tcPr>
            <w:tcW w:w="7348" w:type="dxa"/>
            <w:gridSpan w:val="3"/>
          </w:tcPr>
          <w:p w:rsidR="00D91CE6" w:rsidRPr="009B4760" w:rsidRDefault="00D91CE6" w:rsidP="00B3201D">
            <w:pPr>
              <w:spacing w:before="40" w:after="60" w:line="160" w:lineRule="exact"/>
              <w:rPr>
                <w:sz w:val="12"/>
              </w:rPr>
            </w:pPr>
            <w:r w:rsidRPr="009B4760">
              <w:rPr>
                <w:sz w:val="12"/>
              </w:rPr>
              <w:t>Kompetenzbereiche:</w:t>
            </w:r>
          </w:p>
          <w:p w:rsidR="00D91CE6" w:rsidRPr="00973398" w:rsidRDefault="00D91CE6" w:rsidP="00D91CE6">
            <w:pPr>
              <w:numPr>
                <w:ilvl w:val="0"/>
                <w:numId w:val="6"/>
              </w:numPr>
              <w:ind w:left="227" w:hanging="170"/>
              <w:rPr>
                <w:sz w:val="12"/>
              </w:rPr>
            </w:pPr>
            <w:r w:rsidRPr="00973398">
              <w:rPr>
                <w:sz w:val="16"/>
              </w:rPr>
              <w:t>Ich kann die Aufgaben als Dienstleister und Gastgeber wahrnehmen und Aufgaben eigenverantwortlich und selbstständig durchführen.</w:t>
            </w:r>
          </w:p>
          <w:p w:rsidR="00D91CE6" w:rsidRPr="009B4760" w:rsidRDefault="00D91CE6" w:rsidP="00D91CE6">
            <w:pPr>
              <w:numPr>
                <w:ilvl w:val="0"/>
                <w:numId w:val="6"/>
              </w:numPr>
              <w:ind w:left="227" w:hanging="170"/>
              <w:rPr>
                <w:sz w:val="16"/>
              </w:rPr>
            </w:pPr>
            <w:r w:rsidRPr="00973398">
              <w:rPr>
                <w:sz w:val="16"/>
              </w:rPr>
              <w:t>Ich kann Arbeitsabläufe lesen und verstehen.</w:t>
            </w:r>
          </w:p>
        </w:tc>
        <w:tc>
          <w:tcPr>
            <w:tcW w:w="188" w:type="dxa"/>
            <w:vMerge/>
            <w:tcBorders>
              <w:bottom w:val="nil"/>
              <w:right w:val="nil"/>
            </w:tcBorders>
            <w:vAlign w:val="center"/>
          </w:tcPr>
          <w:p w:rsidR="00D91CE6" w:rsidRPr="009B4760" w:rsidRDefault="00D91CE6" w:rsidP="00B3201D">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D91CE6"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D91CE6" w:rsidRPr="009A3177" w:rsidRDefault="00D91CE6" w:rsidP="00B3201D">
                  <w:pPr>
                    <w:jc w:val="center"/>
                    <w:rPr>
                      <w:lang w:eastAsia="de-DE"/>
                    </w:rPr>
                  </w:pPr>
                  <w:proofErr w:type="spellStart"/>
                  <w:r w:rsidRPr="009A3177">
                    <w:rPr>
                      <w:lang w:eastAsia="de-DE"/>
                    </w:rPr>
                    <w:t>LernPROJEKT</w:t>
                  </w:r>
                  <w:proofErr w:type="spellEnd"/>
                </w:p>
              </w:tc>
            </w:tr>
            <w:tr w:rsidR="00D91CE6"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D91CE6" w:rsidRPr="009A3177" w:rsidRDefault="00D91CE6" w:rsidP="00B3201D">
                  <w:pPr>
                    <w:jc w:val="center"/>
                    <w:rPr>
                      <w:lang w:eastAsia="de-DE"/>
                    </w:rPr>
                  </w:pPr>
                  <w:proofErr w:type="spellStart"/>
                  <w:r w:rsidRPr="009A3177">
                    <w:rPr>
                      <w:lang w:eastAsia="de-DE"/>
                    </w:rPr>
                    <w:t>LernTHEMA</w:t>
                  </w:r>
                  <w:proofErr w:type="spellEnd"/>
                </w:p>
              </w:tc>
            </w:tr>
            <w:tr w:rsidR="00D91CE6" w:rsidRPr="009B4760" w:rsidTr="00B3201D">
              <w:trPr>
                <w:trHeight w:val="284"/>
              </w:trPr>
              <w:tc>
                <w:tcPr>
                  <w:tcW w:w="2090" w:type="dxa"/>
                  <w:tcBorders>
                    <w:top w:val="single" w:sz="4" w:space="0" w:color="auto"/>
                    <w:left w:val="single" w:sz="4" w:space="0" w:color="auto"/>
                    <w:bottom w:val="nil"/>
                    <w:right w:val="single" w:sz="4" w:space="0" w:color="auto"/>
                  </w:tcBorders>
                  <w:shd w:val="clear" w:color="auto" w:fill="D9D9D9"/>
                </w:tcPr>
                <w:p w:rsidR="00D91CE6" w:rsidRPr="009B4760" w:rsidRDefault="00D91CE6" w:rsidP="00B3201D">
                  <w:pPr>
                    <w:jc w:val="center"/>
                    <w:rPr>
                      <w:rFonts w:cs="Times New Roman"/>
                      <w:b/>
                      <w:lang w:eastAsia="de-DE"/>
                    </w:rPr>
                  </w:pPr>
                  <w:proofErr w:type="spellStart"/>
                  <w:r w:rsidRPr="009B4760">
                    <w:rPr>
                      <w:rFonts w:cs="Times New Roman"/>
                      <w:b/>
                      <w:lang w:eastAsia="de-DE"/>
                    </w:rPr>
                    <w:t>LernSCHRITT</w:t>
                  </w:r>
                  <w:proofErr w:type="spellEnd"/>
                </w:p>
              </w:tc>
            </w:tr>
          </w:tbl>
          <w:p w:rsidR="00D91CE6" w:rsidRPr="009B4760" w:rsidRDefault="00D91CE6" w:rsidP="00B3201D"/>
        </w:tc>
      </w:tr>
      <w:tr w:rsidR="00D91CE6" w:rsidRPr="009B4760" w:rsidTr="00B3201D">
        <w:trPr>
          <w:trHeight w:val="149"/>
        </w:trPr>
        <w:tc>
          <w:tcPr>
            <w:tcW w:w="7348" w:type="dxa"/>
            <w:gridSpan w:val="3"/>
            <w:tcBorders>
              <w:left w:val="nil"/>
              <w:right w:val="nil"/>
            </w:tcBorders>
          </w:tcPr>
          <w:p w:rsidR="00D91CE6" w:rsidRPr="009B4760" w:rsidRDefault="00D91CE6" w:rsidP="00B3201D"/>
        </w:tc>
        <w:tc>
          <w:tcPr>
            <w:tcW w:w="196" w:type="dxa"/>
            <w:gridSpan w:val="2"/>
            <w:tcBorders>
              <w:top w:val="nil"/>
              <w:left w:val="nil"/>
              <w:right w:val="nil"/>
            </w:tcBorders>
          </w:tcPr>
          <w:p w:rsidR="00D91CE6" w:rsidRPr="009B4760" w:rsidRDefault="00D91CE6" w:rsidP="00B3201D"/>
        </w:tc>
        <w:tc>
          <w:tcPr>
            <w:tcW w:w="2095" w:type="dxa"/>
            <w:tcBorders>
              <w:left w:val="nil"/>
              <w:right w:val="nil"/>
            </w:tcBorders>
          </w:tcPr>
          <w:p w:rsidR="00D91CE6" w:rsidRPr="009B4760" w:rsidRDefault="00D91CE6" w:rsidP="00B3201D"/>
        </w:tc>
      </w:tr>
      <w:tr w:rsidR="00D91CE6" w:rsidRPr="009B4760" w:rsidTr="00B3201D">
        <w:trPr>
          <w:trHeight w:val="443"/>
        </w:trPr>
        <w:tc>
          <w:tcPr>
            <w:tcW w:w="4818" w:type="dxa"/>
            <w:gridSpan w:val="2"/>
            <w:vMerge w:val="restart"/>
          </w:tcPr>
          <w:p w:rsidR="00D91CE6" w:rsidRPr="009B4760" w:rsidRDefault="00D91CE6" w:rsidP="00B3201D">
            <w:pPr>
              <w:spacing w:before="40" w:after="60" w:line="160" w:lineRule="exact"/>
              <w:rPr>
                <w:sz w:val="12"/>
              </w:rPr>
            </w:pPr>
            <w:r w:rsidRPr="009B4760">
              <w:rPr>
                <w:sz w:val="12"/>
              </w:rPr>
              <w:t>Kompetenzen:</w:t>
            </w:r>
          </w:p>
          <w:p w:rsidR="00D91CE6" w:rsidRDefault="00D91CE6" w:rsidP="00D91CE6">
            <w:pPr>
              <w:numPr>
                <w:ilvl w:val="0"/>
                <w:numId w:val="6"/>
              </w:numPr>
              <w:ind w:left="227" w:hanging="170"/>
              <w:rPr>
                <w:sz w:val="16"/>
              </w:rPr>
            </w:pPr>
            <w:r w:rsidRPr="009B4760">
              <w:rPr>
                <w:sz w:val="16"/>
              </w:rPr>
              <w:t>Ic</w:t>
            </w:r>
            <w:r>
              <w:rPr>
                <w:sz w:val="16"/>
              </w:rPr>
              <w:t xml:space="preserve">h kann wesentliche Inhalte aus </w:t>
            </w:r>
            <w:r w:rsidRPr="009B4760">
              <w:rPr>
                <w:sz w:val="16"/>
              </w:rPr>
              <w:t>Berufen der Gastronomie bene</w:t>
            </w:r>
            <w:r w:rsidRPr="009B4760">
              <w:rPr>
                <w:sz w:val="16"/>
              </w:rPr>
              <w:t>n</w:t>
            </w:r>
            <w:r w:rsidRPr="009B4760">
              <w:rPr>
                <w:sz w:val="16"/>
              </w:rPr>
              <w:t xml:space="preserve">nen. </w:t>
            </w:r>
          </w:p>
          <w:p w:rsidR="00D91CE6" w:rsidRDefault="00D91CE6" w:rsidP="00D91CE6">
            <w:pPr>
              <w:numPr>
                <w:ilvl w:val="0"/>
                <w:numId w:val="6"/>
              </w:numPr>
              <w:ind w:left="227" w:hanging="170"/>
              <w:rPr>
                <w:sz w:val="16"/>
              </w:rPr>
            </w:pPr>
            <w:r>
              <w:rPr>
                <w:sz w:val="16"/>
              </w:rPr>
              <w:t>Ich kann die Inhalte der Lesezeichen in Stichpunkten zusamme</w:t>
            </w:r>
            <w:r>
              <w:rPr>
                <w:sz w:val="16"/>
              </w:rPr>
              <w:t>n</w:t>
            </w:r>
            <w:r>
              <w:rPr>
                <w:sz w:val="16"/>
              </w:rPr>
              <w:t>fassen.</w:t>
            </w:r>
          </w:p>
          <w:p w:rsidR="00D91CE6" w:rsidRPr="009B4760" w:rsidRDefault="00D91CE6" w:rsidP="00D91CE6">
            <w:pPr>
              <w:numPr>
                <w:ilvl w:val="0"/>
                <w:numId w:val="6"/>
              </w:numPr>
              <w:ind w:left="227" w:hanging="170"/>
              <w:rPr>
                <w:sz w:val="16"/>
              </w:rPr>
            </w:pPr>
            <w:r w:rsidRPr="00E16E88">
              <w:rPr>
                <w:i/>
                <w:sz w:val="16"/>
              </w:rPr>
              <w:t>Ich kann aktiv zuhören.</w:t>
            </w:r>
          </w:p>
        </w:tc>
        <w:tc>
          <w:tcPr>
            <w:tcW w:w="4821" w:type="dxa"/>
            <w:gridSpan w:val="4"/>
          </w:tcPr>
          <w:p w:rsidR="00D91CE6" w:rsidRPr="009B4760" w:rsidRDefault="00D91CE6" w:rsidP="00B3201D">
            <w:pPr>
              <w:spacing w:before="40" w:after="60" w:line="160" w:lineRule="exact"/>
              <w:rPr>
                <w:sz w:val="12"/>
              </w:rPr>
            </w:pPr>
            <w:r w:rsidRPr="009B4760">
              <w:rPr>
                <w:sz w:val="12"/>
              </w:rPr>
              <w:t>Was Sie schon können sollten:</w:t>
            </w:r>
          </w:p>
          <w:p w:rsidR="00D91CE6" w:rsidRPr="009B4760" w:rsidRDefault="00D91CE6" w:rsidP="00FE6B0D">
            <w:pPr>
              <w:ind w:left="227"/>
              <w:rPr>
                <w:sz w:val="16"/>
              </w:rPr>
            </w:pPr>
          </w:p>
        </w:tc>
      </w:tr>
      <w:tr w:rsidR="00D91CE6" w:rsidRPr="009B4760" w:rsidTr="00B3201D">
        <w:trPr>
          <w:trHeight w:val="443"/>
        </w:trPr>
        <w:tc>
          <w:tcPr>
            <w:tcW w:w="4818" w:type="dxa"/>
            <w:gridSpan w:val="2"/>
            <w:vMerge/>
          </w:tcPr>
          <w:p w:rsidR="00D91CE6" w:rsidRPr="009B4760" w:rsidRDefault="00D91CE6" w:rsidP="00B3201D">
            <w:pPr>
              <w:spacing w:before="40" w:after="60" w:line="160" w:lineRule="exact"/>
              <w:rPr>
                <w:sz w:val="12"/>
              </w:rPr>
            </w:pPr>
          </w:p>
        </w:tc>
        <w:tc>
          <w:tcPr>
            <w:tcW w:w="4821" w:type="dxa"/>
            <w:gridSpan w:val="4"/>
          </w:tcPr>
          <w:p w:rsidR="00D91CE6" w:rsidRPr="009B4760" w:rsidRDefault="00D91CE6" w:rsidP="00B3201D">
            <w:pPr>
              <w:spacing w:before="40" w:after="60" w:line="160" w:lineRule="exact"/>
              <w:rPr>
                <w:sz w:val="12"/>
              </w:rPr>
            </w:pPr>
            <w:r w:rsidRPr="009B4760">
              <w:rPr>
                <w:sz w:val="12"/>
              </w:rPr>
              <w:t>Wofür Sie das benötigen:</w:t>
            </w:r>
          </w:p>
          <w:p w:rsidR="00D91CE6" w:rsidRPr="009B4760" w:rsidRDefault="00D91CE6" w:rsidP="00D91CE6">
            <w:pPr>
              <w:numPr>
                <w:ilvl w:val="0"/>
                <w:numId w:val="6"/>
              </w:numPr>
              <w:ind w:left="227" w:hanging="170"/>
              <w:rPr>
                <w:sz w:val="16"/>
              </w:rPr>
            </w:pPr>
            <w:r>
              <w:rPr>
                <w:sz w:val="16"/>
              </w:rPr>
              <w:t>erfolgreiches Lernen, Praktikum</w:t>
            </w:r>
          </w:p>
        </w:tc>
      </w:tr>
      <w:tr w:rsidR="00D91CE6" w:rsidRPr="009B4760" w:rsidTr="00B3201D">
        <w:trPr>
          <w:trHeight w:val="443"/>
        </w:trPr>
        <w:tc>
          <w:tcPr>
            <w:tcW w:w="4818" w:type="dxa"/>
            <w:gridSpan w:val="2"/>
            <w:vMerge/>
          </w:tcPr>
          <w:p w:rsidR="00D91CE6" w:rsidRPr="009B4760" w:rsidRDefault="00D91CE6" w:rsidP="00B3201D">
            <w:pPr>
              <w:spacing w:before="40" w:after="60" w:line="160" w:lineRule="exact"/>
              <w:rPr>
                <w:sz w:val="12"/>
              </w:rPr>
            </w:pPr>
          </w:p>
        </w:tc>
        <w:tc>
          <w:tcPr>
            <w:tcW w:w="4821" w:type="dxa"/>
            <w:gridSpan w:val="4"/>
          </w:tcPr>
          <w:p w:rsidR="00D91CE6" w:rsidRPr="009B4760" w:rsidRDefault="00D91CE6" w:rsidP="00B3201D">
            <w:pPr>
              <w:spacing w:before="40" w:after="60" w:line="160" w:lineRule="exact"/>
              <w:rPr>
                <w:sz w:val="12"/>
              </w:rPr>
            </w:pPr>
            <w:r w:rsidRPr="009B4760">
              <w:rPr>
                <w:sz w:val="12"/>
              </w:rPr>
              <w:t>Wie Sie Ihr Können prüfen können:</w:t>
            </w:r>
          </w:p>
          <w:p w:rsidR="00D91CE6" w:rsidRPr="009B4760" w:rsidRDefault="00D91CE6" w:rsidP="00372092">
            <w:pPr>
              <w:ind w:left="227"/>
              <w:rPr>
                <w:sz w:val="16"/>
              </w:rPr>
            </w:pPr>
          </w:p>
        </w:tc>
      </w:tr>
    </w:tbl>
    <w:p w:rsidR="00D91CE6" w:rsidRDefault="00D91CE6" w:rsidP="00D91CE6">
      <w:pPr>
        <w:rPr>
          <w:lang w:eastAsia="de-DE"/>
        </w:rPr>
      </w:pPr>
      <w:r w:rsidRPr="0000442F">
        <w:rPr>
          <w:noProof/>
          <w:sz w:val="24"/>
          <w:lang w:eastAsia="de-DE"/>
        </w:rPr>
        <w:drawing>
          <wp:anchor distT="0" distB="0" distL="114300" distR="114300" simplePos="0" relativeHeight="251866112" behindDoc="0" locked="0" layoutInCell="0" allowOverlap="1" wp14:anchorId="1CE40676" wp14:editId="72D8A386">
            <wp:simplePos x="0" y="0"/>
            <wp:positionH relativeFrom="rightMargin">
              <wp:posOffset>107950</wp:posOffset>
            </wp:positionH>
            <wp:positionV relativeFrom="paragraph">
              <wp:posOffset>0</wp:posOffset>
            </wp:positionV>
            <wp:extent cx="345440" cy="323850"/>
            <wp:effectExtent l="0" t="0" r="0" b="0"/>
            <wp:wrapNone/>
            <wp:docPr id="439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91CE6" w:rsidRPr="00E16E88" w:rsidRDefault="00D91CE6" w:rsidP="00D91CE6">
      <w:pPr>
        <w:rPr>
          <w:lang w:eastAsia="de-DE"/>
        </w:rPr>
      </w:pPr>
      <w:r>
        <w:rPr>
          <w:noProof/>
          <w:lang w:eastAsia="de-DE"/>
        </w:rPr>
        <mc:AlternateContent>
          <mc:Choice Requires="wps">
            <w:drawing>
              <wp:anchor distT="0" distB="0" distL="114300" distR="114300" simplePos="0" relativeHeight="251850752" behindDoc="0" locked="0" layoutInCell="1" allowOverlap="1" wp14:anchorId="7C063088" wp14:editId="1480BDFB">
                <wp:simplePos x="0" y="0"/>
                <wp:positionH relativeFrom="column">
                  <wp:posOffset>150419</wp:posOffset>
                </wp:positionH>
                <wp:positionV relativeFrom="paragraph">
                  <wp:posOffset>102006</wp:posOffset>
                </wp:positionV>
                <wp:extent cx="4396435" cy="2626157"/>
                <wp:effectExtent l="0" t="0" r="23495" b="24765"/>
                <wp:wrapNone/>
                <wp:docPr id="4379" name="Textfeld 1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6435" cy="2626157"/>
                        </a:xfrm>
                        <a:prstGeom prst="rect">
                          <a:avLst/>
                        </a:prstGeom>
                        <a:solidFill>
                          <a:srgbClr val="FFFFFF"/>
                        </a:solidFill>
                        <a:ln w="25400">
                          <a:solidFill>
                            <a:srgbClr val="7030A0"/>
                          </a:solidFill>
                          <a:miter lim="800000"/>
                          <a:headEnd/>
                          <a:tailEnd/>
                        </a:ln>
                      </wps:spPr>
                      <wps:txbx>
                        <w:txbxContent>
                          <w:p w:rsidR="00333930" w:rsidRPr="0000442F" w:rsidRDefault="00333930" w:rsidP="00D91CE6">
                            <w:pPr>
                              <w:spacing w:before="120" w:after="120"/>
                              <w:rPr>
                                <w:sz w:val="24"/>
                                <w:szCs w:val="24"/>
                              </w:rPr>
                            </w:pPr>
                            <w:r w:rsidRPr="0000442F">
                              <w:rPr>
                                <w:b/>
                                <w:color w:val="00B050"/>
                                <w:sz w:val="24"/>
                                <w:szCs w:val="24"/>
                              </w:rPr>
                              <w:t>Wie</w:t>
                            </w:r>
                            <w:r w:rsidRPr="0000442F">
                              <w:rPr>
                                <w:color w:val="00B050"/>
                                <w:sz w:val="24"/>
                                <w:szCs w:val="24"/>
                              </w:rPr>
                              <w:t xml:space="preserve"> </w:t>
                            </w:r>
                            <w:r w:rsidRPr="0000442F">
                              <w:rPr>
                                <w:sz w:val="24"/>
                                <w:szCs w:val="24"/>
                              </w:rPr>
                              <w:t>heißt der Beruf?</w:t>
                            </w:r>
                          </w:p>
                          <w:p w:rsidR="00333930" w:rsidRPr="0000442F" w:rsidRDefault="00333930" w:rsidP="00D91CE6">
                            <w:pPr>
                              <w:spacing w:before="120" w:after="120"/>
                              <w:rPr>
                                <w:sz w:val="24"/>
                                <w:szCs w:val="24"/>
                              </w:rPr>
                            </w:pPr>
                            <w:r>
                              <w:rPr>
                                <w:sz w:val="24"/>
                                <w:szCs w:val="24"/>
                              </w:rPr>
                              <w:t>…………………………………………………………………….</w:t>
                            </w:r>
                            <w:r w:rsidRPr="0000442F">
                              <w:rPr>
                                <w:sz w:val="24"/>
                                <w:szCs w:val="24"/>
                              </w:rPr>
                              <w:t>…….</w:t>
                            </w:r>
                          </w:p>
                          <w:p w:rsidR="00333930" w:rsidRPr="0000442F" w:rsidRDefault="00333930" w:rsidP="00D91CE6">
                            <w:pPr>
                              <w:spacing w:before="120" w:after="120"/>
                              <w:rPr>
                                <w:sz w:val="24"/>
                                <w:szCs w:val="24"/>
                              </w:rPr>
                            </w:pPr>
                            <w:r w:rsidRPr="0000442F">
                              <w:rPr>
                                <w:b/>
                                <w:color w:val="7030A0"/>
                                <w:sz w:val="24"/>
                                <w:szCs w:val="24"/>
                              </w:rPr>
                              <w:t>Welchen</w:t>
                            </w:r>
                            <w:r w:rsidRPr="0000442F">
                              <w:rPr>
                                <w:color w:val="7030A0"/>
                                <w:sz w:val="24"/>
                                <w:szCs w:val="24"/>
                              </w:rPr>
                              <w:t xml:space="preserve"> </w:t>
                            </w:r>
                            <w:r w:rsidRPr="0000442F">
                              <w:rPr>
                                <w:sz w:val="24"/>
                                <w:szCs w:val="24"/>
                              </w:rPr>
                              <w:t>Schulabschluss benötige ich?</w:t>
                            </w:r>
                            <w:r w:rsidRPr="00CA277B">
                              <w:rPr>
                                <w:sz w:val="24"/>
                                <w:szCs w:val="24"/>
                              </w:rPr>
                              <w:t xml:space="preserve"> </w:t>
                            </w:r>
                          </w:p>
                          <w:p w:rsidR="00333930" w:rsidRPr="0000442F" w:rsidRDefault="00333930" w:rsidP="00D91CE6">
                            <w:pPr>
                              <w:spacing w:before="120" w:after="120"/>
                              <w:rPr>
                                <w:sz w:val="24"/>
                                <w:szCs w:val="24"/>
                              </w:rPr>
                            </w:pPr>
                            <w:r w:rsidRPr="0000442F">
                              <w:rPr>
                                <w:sz w:val="24"/>
                                <w:szCs w:val="24"/>
                              </w:rPr>
                              <w:t>…………………………………………………………………………..</w:t>
                            </w:r>
                          </w:p>
                          <w:p w:rsidR="00333930" w:rsidRPr="0000442F" w:rsidRDefault="00333930" w:rsidP="00D91CE6">
                            <w:pPr>
                              <w:spacing w:before="120" w:after="120"/>
                              <w:rPr>
                                <w:sz w:val="24"/>
                                <w:szCs w:val="24"/>
                              </w:rPr>
                            </w:pPr>
                            <w:r w:rsidRPr="0000442F">
                              <w:rPr>
                                <w:b/>
                                <w:color w:val="00B050"/>
                                <w:sz w:val="24"/>
                                <w:szCs w:val="24"/>
                              </w:rPr>
                              <w:t>Wo</w:t>
                            </w:r>
                            <w:r w:rsidRPr="0000442F">
                              <w:rPr>
                                <w:color w:val="00B050"/>
                                <w:sz w:val="24"/>
                                <w:szCs w:val="24"/>
                              </w:rPr>
                              <w:t xml:space="preserve"> </w:t>
                            </w:r>
                            <w:r w:rsidRPr="0000442F">
                              <w:rPr>
                                <w:sz w:val="24"/>
                                <w:szCs w:val="24"/>
                              </w:rPr>
                              <w:t>arbeite ich? (3 Beispiele)</w:t>
                            </w:r>
                          </w:p>
                          <w:p w:rsidR="00333930" w:rsidRPr="0000442F" w:rsidRDefault="00333930" w:rsidP="00D91CE6">
                            <w:pPr>
                              <w:spacing w:before="120" w:after="120"/>
                              <w:rPr>
                                <w:sz w:val="24"/>
                                <w:szCs w:val="24"/>
                              </w:rPr>
                            </w:pPr>
                            <w:r w:rsidRPr="0000442F">
                              <w:rPr>
                                <w:sz w:val="24"/>
                                <w:szCs w:val="24"/>
                              </w:rPr>
                              <w:t>…………………………………………………………………………..</w:t>
                            </w:r>
                          </w:p>
                          <w:p w:rsidR="00333930" w:rsidRPr="0000442F" w:rsidRDefault="00333930" w:rsidP="00D91CE6">
                            <w:pPr>
                              <w:spacing w:before="120" w:after="120"/>
                              <w:rPr>
                                <w:sz w:val="24"/>
                                <w:szCs w:val="24"/>
                              </w:rPr>
                            </w:pPr>
                            <w:r w:rsidRPr="0000442F">
                              <w:rPr>
                                <w:b/>
                                <w:color w:val="7030A0"/>
                                <w:sz w:val="24"/>
                                <w:szCs w:val="24"/>
                              </w:rPr>
                              <w:t>Drei</w:t>
                            </w:r>
                            <w:r w:rsidRPr="0000442F">
                              <w:rPr>
                                <w:color w:val="7030A0"/>
                                <w:sz w:val="24"/>
                                <w:szCs w:val="24"/>
                              </w:rPr>
                              <w:t xml:space="preserve"> </w:t>
                            </w:r>
                            <w:r w:rsidRPr="0000442F">
                              <w:rPr>
                                <w:sz w:val="24"/>
                                <w:szCs w:val="24"/>
                              </w:rPr>
                              <w:t>Tätigkeiten sind: (3 Beispiele)</w:t>
                            </w:r>
                          </w:p>
                          <w:p w:rsidR="00333930" w:rsidRPr="0000442F" w:rsidRDefault="00333930" w:rsidP="00D91CE6">
                            <w:pPr>
                              <w:spacing w:before="120" w:after="120"/>
                              <w:rPr>
                                <w:sz w:val="24"/>
                                <w:szCs w:val="28"/>
                              </w:rPr>
                            </w:pPr>
                            <w:r w:rsidRPr="0000442F">
                              <w:rPr>
                                <w:sz w:val="24"/>
                                <w:szCs w:val="28"/>
                              </w:rPr>
                              <w:t>……………………………………………………………………</w:t>
                            </w:r>
                            <w:r>
                              <w:rPr>
                                <w:sz w:val="24"/>
                                <w:szCs w:val="28"/>
                              </w:rPr>
                              <w:t>..</w:t>
                            </w:r>
                            <w:r w:rsidRPr="0000442F">
                              <w:rPr>
                                <w:sz w:val="24"/>
                                <w:szCs w:val="28"/>
                              </w:rPr>
                              <w:t>……</w:t>
                            </w:r>
                          </w:p>
                          <w:p w:rsidR="00333930" w:rsidRPr="0000442F" w:rsidRDefault="00333930" w:rsidP="00D91CE6">
                            <w:pPr>
                              <w:spacing w:before="120" w:after="120"/>
                              <w:rPr>
                                <w:sz w:val="24"/>
                                <w:szCs w:val="28"/>
                              </w:rPr>
                            </w:pPr>
                            <w:r w:rsidRPr="0000442F">
                              <w:rPr>
                                <w:sz w:val="24"/>
                                <w:szCs w:val="28"/>
                              </w:rPr>
                              <w:t>………………………………………………………………………</w:t>
                            </w:r>
                            <w:r>
                              <w:rPr>
                                <w:sz w:val="24"/>
                                <w:szCs w:val="28"/>
                              </w:rPr>
                              <w:t>..</w:t>
                            </w:r>
                            <w:r w:rsidRPr="0000442F">
                              <w:rPr>
                                <w:sz w:val="24"/>
                                <w:szCs w:val="28"/>
                              </w:rPr>
                              <w:t>…</w:t>
                            </w:r>
                          </w:p>
                          <w:p w:rsidR="00333930" w:rsidRPr="0000442F" w:rsidRDefault="00333930" w:rsidP="00D91CE6">
                            <w:pPr>
                              <w:spacing w:before="120" w:after="120"/>
                              <w:rPr>
                                <w:sz w:val="24"/>
                                <w:szCs w:val="28"/>
                              </w:rPr>
                            </w:pPr>
                            <w:r w:rsidRPr="0000442F">
                              <w:rPr>
                                <w:sz w:val="24"/>
                                <w:szCs w:val="28"/>
                              </w:rPr>
                              <w:t>…………………………………………………………………………</w:t>
                            </w:r>
                            <w:r>
                              <w:rPr>
                                <w:sz w:val="24"/>
                                <w:szCs w:val="28"/>
                              </w:rPr>
                              <w: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feld 1190" o:spid="_x0000_s1149" type="#_x0000_t202" style="position:absolute;margin-left:11.85pt;margin-top:8.05pt;width:346.2pt;height:206.8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" strokecolor="#7030a0" strokeweight="2pt">
                <v:textbox style="mso-fit-shape-to-text:t">
                  <w:txbxContent>
                    <w:p w:rsidR="00333930" w:rsidRPr="0000442F" w:rsidRDefault="00333930" w:rsidP="00D91CE6">
                      <w:pPr>
                        <w:spacing w:before="120" w:after="120"/>
                        <w:rPr>
                          <w:sz w:val="24"/>
                          <w:szCs w:val="24"/>
                        </w:rPr>
                      </w:pPr>
                      <w:r w:rsidRPr="0000442F">
                        <w:rPr>
                          <w:b/>
                          <w:color w:val="00B050"/>
                          <w:sz w:val="24"/>
                          <w:szCs w:val="24"/>
                        </w:rPr>
                        <w:t>Wie</w:t>
                      </w:r>
                      <w:r w:rsidRPr="0000442F">
                        <w:rPr>
                          <w:color w:val="00B050"/>
                          <w:sz w:val="24"/>
                          <w:szCs w:val="24"/>
                        </w:rPr>
                        <w:t xml:space="preserve"> </w:t>
                      </w:r>
                      <w:r w:rsidRPr="0000442F">
                        <w:rPr>
                          <w:sz w:val="24"/>
                          <w:szCs w:val="24"/>
                        </w:rPr>
                        <w:t>heißt der Beruf?</w:t>
                      </w:r>
                    </w:p>
                    <w:p w:rsidR="00333930" w:rsidRPr="0000442F" w:rsidRDefault="00333930" w:rsidP="00D91CE6">
                      <w:pPr>
                        <w:spacing w:before="120" w:after="120"/>
                        <w:rPr>
                          <w:sz w:val="24"/>
                          <w:szCs w:val="24"/>
                        </w:rPr>
                      </w:pPr>
                      <w:r>
                        <w:rPr>
                          <w:sz w:val="24"/>
                          <w:szCs w:val="24"/>
                        </w:rPr>
                        <w:t>…………………………………………………………………….</w:t>
                      </w:r>
                      <w:r w:rsidRPr="0000442F">
                        <w:rPr>
                          <w:sz w:val="24"/>
                          <w:szCs w:val="24"/>
                        </w:rPr>
                        <w:t>…….</w:t>
                      </w:r>
                    </w:p>
                    <w:p w:rsidR="00333930" w:rsidRPr="0000442F" w:rsidRDefault="00333930" w:rsidP="00D91CE6">
                      <w:pPr>
                        <w:spacing w:before="120" w:after="120"/>
                        <w:rPr>
                          <w:sz w:val="24"/>
                          <w:szCs w:val="24"/>
                        </w:rPr>
                      </w:pPr>
                      <w:r w:rsidRPr="0000442F">
                        <w:rPr>
                          <w:b/>
                          <w:color w:val="7030A0"/>
                          <w:sz w:val="24"/>
                          <w:szCs w:val="24"/>
                        </w:rPr>
                        <w:t>Welchen</w:t>
                      </w:r>
                      <w:r w:rsidRPr="0000442F">
                        <w:rPr>
                          <w:color w:val="7030A0"/>
                          <w:sz w:val="24"/>
                          <w:szCs w:val="24"/>
                        </w:rPr>
                        <w:t xml:space="preserve"> </w:t>
                      </w:r>
                      <w:r w:rsidRPr="0000442F">
                        <w:rPr>
                          <w:sz w:val="24"/>
                          <w:szCs w:val="24"/>
                        </w:rPr>
                        <w:t>Schulabschluss benötige ich?</w:t>
                      </w:r>
                      <w:r w:rsidRPr="00CA277B">
                        <w:rPr>
                          <w:sz w:val="24"/>
                          <w:szCs w:val="24"/>
                        </w:rPr>
                        <w:t xml:space="preserve"> </w:t>
                      </w:r>
                    </w:p>
                    <w:p w:rsidR="00333930" w:rsidRPr="0000442F" w:rsidRDefault="00333930" w:rsidP="00D91CE6">
                      <w:pPr>
                        <w:spacing w:before="120" w:after="120"/>
                        <w:rPr>
                          <w:sz w:val="24"/>
                          <w:szCs w:val="24"/>
                        </w:rPr>
                      </w:pPr>
                      <w:r w:rsidRPr="0000442F">
                        <w:rPr>
                          <w:sz w:val="24"/>
                          <w:szCs w:val="24"/>
                        </w:rPr>
                        <w:t>…………………………………………………………………………..</w:t>
                      </w:r>
                    </w:p>
                    <w:p w:rsidR="00333930" w:rsidRPr="0000442F" w:rsidRDefault="00333930" w:rsidP="00D91CE6">
                      <w:pPr>
                        <w:spacing w:before="120" w:after="120"/>
                        <w:rPr>
                          <w:sz w:val="24"/>
                          <w:szCs w:val="24"/>
                        </w:rPr>
                      </w:pPr>
                      <w:r w:rsidRPr="0000442F">
                        <w:rPr>
                          <w:b/>
                          <w:color w:val="00B050"/>
                          <w:sz w:val="24"/>
                          <w:szCs w:val="24"/>
                        </w:rPr>
                        <w:t>Wo</w:t>
                      </w:r>
                      <w:r w:rsidRPr="0000442F">
                        <w:rPr>
                          <w:color w:val="00B050"/>
                          <w:sz w:val="24"/>
                          <w:szCs w:val="24"/>
                        </w:rPr>
                        <w:t xml:space="preserve"> </w:t>
                      </w:r>
                      <w:r w:rsidRPr="0000442F">
                        <w:rPr>
                          <w:sz w:val="24"/>
                          <w:szCs w:val="24"/>
                        </w:rPr>
                        <w:t>arbeite ich? (3 Beispiele)</w:t>
                      </w:r>
                    </w:p>
                    <w:p w:rsidR="00333930" w:rsidRPr="0000442F" w:rsidRDefault="00333930" w:rsidP="00D91CE6">
                      <w:pPr>
                        <w:spacing w:before="120" w:after="120"/>
                        <w:rPr>
                          <w:sz w:val="24"/>
                          <w:szCs w:val="24"/>
                        </w:rPr>
                      </w:pPr>
                      <w:r w:rsidRPr="0000442F">
                        <w:rPr>
                          <w:sz w:val="24"/>
                          <w:szCs w:val="24"/>
                        </w:rPr>
                        <w:t>…………………………………………………………………………..</w:t>
                      </w:r>
                    </w:p>
                    <w:p w:rsidR="00333930" w:rsidRPr="0000442F" w:rsidRDefault="00333930" w:rsidP="00D91CE6">
                      <w:pPr>
                        <w:spacing w:before="120" w:after="120"/>
                        <w:rPr>
                          <w:sz w:val="24"/>
                          <w:szCs w:val="24"/>
                        </w:rPr>
                      </w:pPr>
                      <w:r w:rsidRPr="0000442F">
                        <w:rPr>
                          <w:b/>
                          <w:color w:val="7030A0"/>
                          <w:sz w:val="24"/>
                          <w:szCs w:val="24"/>
                        </w:rPr>
                        <w:t>Drei</w:t>
                      </w:r>
                      <w:r w:rsidRPr="0000442F">
                        <w:rPr>
                          <w:color w:val="7030A0"/>
                          <w:sz w:val="24"/>
                          <w:szCs w:val="24"/>
                        </w:rPr>
                        <w:t xml:space="preserve"> </w:t>
                      </w:r>
                      <w:r w:rsidRPr="0000442F">
                        <w:rPr>
                          <w:sz w:val="24"/>
                          <w:szCs w:val="24"/>
                        </w:rPr>
                        <w:t>Tätigkeiten sind: (3 Beispiele)</w:t>
                      </w:r>
                    </w:p>
                    <w:p w:rsidR="00333930" w:rsidRPr="0000442F" w:rsidRDefault="00333930" w:rsidP="00D91CE6">
                      <w:pPr>
                        <w:spacing w:before="120" w:after="120"/>
                        <w:rPr>
                          <w:sz w:val="24"/>
                          <w:szCs w:val="28"/>
                        </w:rPr>
                      </w:pPr>
                      <w:r w:rsidRPr="0000442F">
                        <w:rPr>
                          <w:sz w:val="24"/>
                          <w:szCs w:val="28"/>
                        </w:rPr>
                        <w:t>……………………………………………………………………</w:t>
                      </w:r>
                      <w:r>
                        <w:rPr>
                          <w:sz w:val="24"/>
                          <w:szCs w:val="28"/>
                        </w:rPr>
                        <w:t>..</w:t>
                      </w:r>
                      <w:r w:rsidRPr="0000442F">
                        <w:rPr>
                          <w:sz w:val="24"/>
                          <w:szCs w:val="28"/>
                        </w:rPr>
                        <w:t>……</w:t>
                      </w:r>
                    </w:p>
                    <w:p w:rsidR="00333930" w:rsidRPr="0000442F" w:rsidRDefault="00333930" w:rsidP="00D91CE6">
                      <w:pPr>
                        <w:spacing w:before="120" w:after="120"/>
                        <w:rPr>
                          <w:sz w:val="24"/>
                          <w:szCs w:val="28"/>
                        </w:rPr>
                      </w:pPr>
                      <w:r w:rsidRPr="0000442F">
                        <w:rPr>
                          <w:sz w:val="24"/>
                          <w:szCs w:val="28"/>
                        </w:rPr>
                        <w:t>………………………………………………………………………</w:t>
                      </w:r>
                      <w:r>
                        <w:rPr>
                          <w:sz w:val="24"/>
                          <w:szCs w:val="28"/>
                        </w:rPr>
                        <w:t>..</w:t>
                      </w:r>
                      <w:r w:rsidRPr="0000442F">
                        <w:rPr>
                          <w:sz w:val="24"/>
                          <w:szCs w:val="28"/>
                        </w:rPr>
                        <w:t>…</w:t>
                      </w:r>
                    </w:p>
                    <w:p w:rsidR="00333930" w:rsidRPr="0000442F" w:rsidRDefault="00333930" w:rsidP="00D91CE6">
                      <w:pPr>
                        <w:spacing w:before="120" w:after="120"/>
                        <w:rPr>
                          <w:sz w:val="24"/>
                          <w:szCs w:val="28"/>
                        </w:rPr>
                      </w:pPr>
                      <w:r w:rsidRPr="0000442F">
                        <w:rPr>
                          <w:sz w:val="24"/>
                          <w:szCs w:val="28"/>
                        </w:rPr>
                        <w:t>…………………………………………………………………………</w:t>
                      </w:r>
                      <w:r>
                        <w:rPr>
                          <w:sz w:val="24"/>
                          <w:szCs w:val="28"/>
                        </w:rPr>
                        <w:t>..</w:t>
                      </w:r>
                    </w:p>
                  </w:txbxContent>
                </v:textbox>
              </v:shape>
            </w:pict>
          </mc:Fallback>
        </mc:AlternateContent>
      </w:r>
    </w:p>
    <w:p w:rsidR="00D91CE6" w:rsidRDefault="00D91CE6" w:rsidP="00D91CE6">
      <w:pPr>
        <w:rPr>
          <w:lang w:eastAsia="de-DE"/>
        </w:rPr>
      </w:pPr>
    </w:p>
    <w:p w:rsidR="00D91CE6" w:rsidRDefault="00CA277B" w:rsidP="00D91CE6">
      <w:pPr>
        <w:rPr>
          <w:lang w:eastAsia="de-DE"/>
        </w:rPr>
      </w:pPr>
      <w:r>
        <w:rPr>
          <w:noProof/>
          <w:sz w:val="24"/>
          <w:szCs w:val="24"/>
          <w:lang w:eastAsia="de-DE"/>
        </w:rPr>
        <w:drawing>
          <wp:anchor distT="0" distB="0" distL="114300" distR="114300" simplePos="0" relativeHeight="252172288" behindDoc="0" locked="0" layoutInCell="1" allowOverlap="1" wp14:anchorId="2A05014E" wp14:editId="1D0FCCE1">
            <wp:simplePos x="0" y="0"/>
            <wp:positionH relativeFrom="column">
              <wp:posOffset>4785995</wp:posOffset>
            </wp:positionH>
            <wp:positionV relativeFrom="paragraph">
              <wp:posOffset>5715</wp:posOffset>
            </wp:positionV>
            <wp:extent cx="307975" cy="307975"/>
            <wp:effectExtent l="0" t="0" r="0" b="0"/>
            <wp:wrapNone/>
            <wp:docPr id="4687" name="Grafik 4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307975" cy="307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r w:rsidRPr="0000442F">
        <w:rPr>
          <w:noProof/>
          <w:sz w:val="24"/>
          <w:lang w:eastAsia="de-DE"/>
        </w:rPr>
        <w:drawing>
          <wp:anchor distT="0" distB="0" distL="114300" distR="114300" simplePos="0" relativeHeight="251868160" behindDoc="0" locked="0" layoutInCell="0" allowOverlap="1" wp14:anchorId="0233886B" wp14:editId="0E051896">
            <wp:simplePos x="0" y="0"/>
            <wp:positionH relativeFrom="rightMargin">
              <wp:posOffset>107950</wp:posOffset>
            </wp:positionH>
            <wp:positionV relativeFrom="paragraph">
              <wp:posOffset>0</wp:posOffset>
            </wp:positionV>
            <wp:extent cx="345440" cy="323850"/>
            <wp:effectExtent l="0" t="0" r="0" b="0"/>
            <wp:wrapNone/>
            <wp:docPr id="439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91CE6" w:rsidRDefault="00D91CE6" w:rsidP="00D91CE6">
      <w:pPr>
        <w:rPr>
          <w:lang w:eastAsia="de-DE"/>
        </w:rPr>
      </w:pPr>
      <w:r>
        <w:rPr>
          <w:noProof/>
          <w:lang w:eastAsia="de-DE"/>
        </w:rPr>
        <mc:AlternateContent>
          <mc:Choice Requires="wps">
            <w:drawing>
              <wp:anchor distT="0" distB="0" distL="114300" distR="114300" simplePos="0" relativeHeight="251869184" behindDoc="0" locked="0" layoutInCell="1" allowOverlap="1" wp14:anchorId="748CF04F" wp14:editId="5DEBF1EC">
                <wp:simplePos x="0" y="0"/>
                <wp:positionH relativeFrom="column">
                  <wp:posOffset>146050</wp:posOffset>
                </wp:positionH>
                <wp:positionV relativeFrom="paragraph">
                  <wp:posOffset>-4141</wp:posOffset>
                </wp:positionV>
                <wp:extent cx="4396105" cy="4817110"/>
                <wp:effectExtent l="0" t="0" r="23495" b="19050"/>
                <wp:wrapNone/>
                <wp:docPr id="4380" name="Textfeld 1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6105" cy="4817110"/>
                        </a:xfrm>
                        <a:prstGeom prst="rect">
                          <a:avLst/>
                        </a:prstGeom>
                        <a:solidFill>
                          <a:srgbClr val="FFFFFF"/>
                        </a:solidFill>
                        <a:ln w="25400">
                          <a:solidFill>
                            <a:srgbClr val="7030A0"/>
                          </a:solidFill>
                          <a:miter lim="800000"/>
                          <a:headEnd/>
                          <a:tailEnd/>
                        </a:ln>
                      </wps:spPr>
                      <wps:txbx>
                        <w:txbxContent>
                          <w:p w:rsidR="00333930" w:rsidRPr="0000442F" w:rsidRDefault="00333930" w:rsidP="00D91CE6">
                            <w:pPr>
                              <w:spacing w:before="120" w:after="100" w:afterAutospacing="1"/>
                              <w:rPr>
                                <w:sz w:val="28"/>
                                <w:szCs w:val="28"/>
                              </w:rPr>
                            </w:pPr>
                            <w:r>
                              <w:rPr>
                                <w:b/>
                                <w:color w:val="00B050"/>
                                <w:sz w:val="28"/>
                                <w:szCs w:val="28"/>
                              </w:rPr>
                              <w:t>Berufsbezeichnung:</w:t>
                            </w:r>
                          </w:p>
                          <w:p w:rsidR="00333930" w:rsidRPr="0000442F" w:rsidRDefault="00333930" w:rsidP="00D91CE6">
                            <w:pPr>
                              <w:spacing w:before="120" w:after="100" w:afterAutospacing="1"/>
                              <w:rPr>
                                <w:sz w:val="28"/>
                                <w:szCs w:val="28"/>
                              </w:rPr>
                            </w:pPr>
                            <w:r w:rsidRPr="00C104FB">
                              <w:rPr>
                                <w:sz w:val="24"/>
                                <w:szCs w:val="24"/>
                              </w:rPr>
                              <w:t>………………………………………………………………</w:t>
                            </w:r>
                            <w:r>
                              <w:rPr>
                                <w:sz w:val="24"/>
                                <w:szCs w:val="24"/>
                              </w:rPr>
                              <w:t>…………</w:t>
                            </w:r>
                          </w:p>
                          <w:p w:rsidR="00333930" w:rsidRDefault="00333930" w:rsidP="00D91CE6">
                            <w:pPr>
                              <w:rPr>
                                <w:b/>
                                <w:color w:val="7030A0"/>
                                <w:sz w:val="28"/>
                                <w:szCs w:val="28"/>
                              </w:rPr>
                            </w:pPr>
                            <w:r w:rsidRPr="00FB6B94">
                              <w:rPr>
                                <w:b/>
                                <w:color w:val="00B050"/>
                                <w:sz w:val="56"/>
                                <w:szCs w:val="56"/>
                              </w:rPr>
                              <w:t>5</w:t>
                            </w:r>
                            <w:r>
                              <w:rPr>
                                <w:b/>
                                <w:color w:val="7030A0"/>
                                <w:sz w:val="28"/>
                                <w:szCs w:val="28"/>
                              </w:rPr>
                              <w:t xml:space="preserve"> wichtige </w:t>
                            </w:r>
                            <w:r w:rsidRPr="00C104FB">
                              <w:rPr>
                                <w:b/>
                                <w:color w:val="00B050"/>
                                <w:sz w:val="28"/>
                                <w:szCs w:val="28"/>
                              </w:rPr>
                              <w:t xml:space="preserve">Inhalte </w:t>
                            </w:r>
                            <w:r>
                              <w:rPr>
                                <w:b/>
                                <w:color w:val="7030A0"/>
                                <w:sz w:val="28"/>
                                <w:szCs w:val="28"/>
                              </w:rPr>
                              <w:t>in Stichpunkten:</w:t>
                            </w:r>
                          </w:p>
                          <w:p w:rsidR="00333930" w:rsidRPr="0000442F" w:rsidRDefault="00333930" w:rsidP="00D91CE6">
                            <w:pPr>
                              <w:spacing w:before="120" w:after="100" w:afterAutospacing="1"/>
                              <w:rPr>
                                <w:sz w:val="24"/>
                                <w:szCs w:val="24"/>
                              </w:rPr>
                            </w:pPr>
                            <w:r>
                              <w:rPr>
                                <w:sz w:val="24"/>
                                <w:szCs w:val="24"/>
                              </w:rPr>
                              <w:t>………………………………………………………………………….</w:t>
                            </w:r>
                          </w:p>
                          <w:p w:rsidR="00333930" w:rsidRPr="0000442F" w:rsidRDefault="00333930" w:rsidP="00D91CE6">
                            <w:pPr>
                              <w:spacing w:before="120" w:after="100" w:afterAutospacing="1"/>
                              <w:rPr>
                                <w:sz w:val="24"/>
                                <w:szCs w:val="24"/>
                              </w:rPr>
                            </w:pPr>
                            <w:r>
                              <w:rPr>
                                <w:sz w:val="24"/>
                                <w:szCs w:val="24"/>
                              </w:rPr>
                              <w:t>………………………………………………………………………….</w:t>
                            </w:r>
                          </w:p>
                          <w:p w:rsidR="00333930" w:rsidRDefault="00333930" w:rsidP="00D91CE6">
                            <w:pPr>
                              <w:spacing w:before="120" w:after="100" w:afterAutospacing="1"/>
                              <w:rPr>
                                <w:sz w:val="24"/>
                                <w:szCs w:val="24"/>
                              </w:rPr>
                            </w:pPr>
                            <w:r>
                              <w:rPr>
                                <w:sz w:val="24"/>
                                <w:szCs w:val="24"/>
                              </w:rPr>
                              <w:t>…………………………………………………………………………</w:t>
                            </w:r>
                          </w:p>
                          <w:p w:rsidR="00333930" w:rsidRDefault="00333930" w:rsidP="00D91CE6">
                            <w:pPr>
                              <w:spacing w:before="120" w:after="100" w:afterAutospacing="1"/>
                              <w:rPr>
                                <w:sz w:val="24"/>
                                <w:szCs w:val="24"/>
                              </w:rPr>
                            </w:pPr>
                            <w:r>
                              <w:rPr>
                                <w:sz w:val="24"/>
                                <w:szCs w:val="24"/>
                              </w:rPr>
                              <w:t>………………………………………………………………………….</w:t>
                            </w:r>
                          </w:p>
                          <w:p w:rsidR="00333930" w:rsidRPr="00C104FB" w:rsidRDefault="00333930" w:rsidP="00D91CE6">
                            <w:pPr>
                              <w:spacing w:before="120" w:after="100" w:afterAutospacing="1"/>
                              <w:rPr>
                                <w:sz w:val="24"/>
                                <w:szCs w:val="24"/>
                              </w:rPr>
                            </w:pPr>
                            <w:r>
                              <w:rPr>
                                <w:sz w:val="24"/>
                                <w:szCs w:val="24"/>
                              </w:rPr>
                              <w:t>………………………………………………………………………….</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150" type="#_x0000_t202" style="position:absolute;margin-left:11.5pt;margin-top:-.35pt;width:346.15pt;height:379.3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" strokecolor="#7030a0" strokeweight="2pt">
                <v:textbox style="mso-fit-shape-to-text:t">
                  <w:txbxContent>
                    <w:p w:rsidR="00333930" w:rsidRPr="0000442F" w:rsidRDefault="00333930" w:rsidP="00D91CE6">
                      <w:pPr>
                        <w:spacing w:before="120" w:after="100" w:afterAutospacing="1"/>
                        <w:rPr>
                          <w:sz w:val="28"/>
                          <w:szCs w:val="28"/>
                        </w:rPr>
                      </w:pPr>
                      <w:r>
                        <w:rPr>
                          <w:b/>
                          <w:color w:val="00B050"/>
                          <w:sz w:val="28"/>
                          <w:szCs w:val="28"/>
                        </w:rPr>
                        <w:t>Berufsbezeichnung:</w:t>
                      </w:r>
                    </w:p>
                    <w:p w:rsidR="00333930" w:rsidRPr="0000442F" w:rsidRDefault="00333930" w:rsidP="00D91CE6">
                      <w:pPr>
                        <w:spacing w:before="120" w:after="100" w:afterAutospacing="1"/>
                        <w:rPr>
                          <w:sz w:val="28"/>
                          <w:szCs w:val="28"/>
                        </w:rPr>
                      </w:pPr>
                      <w:r w:rsidRPr="00C104FB">
                        <w:rPr>
                          <w:sz w:val="24"/>
                          <w:szCs w:val="24"/>
                        </w:rPr>
                        <w:t>………………………………………………………………</w:t>
                      </w:r>
                      <w:r>
                        <w:rPr>
                          <w:sz w:val="24"/>
                          <w:szCs w:val="24"/>
                        </w:rPr>
                        <w:t>…………</w:t>
                      </w:r>
                    </w:p>
                    <w:p w:rsidR="00333930" w:rsidRDefault="00333930" w:rsidP="00D91CE6">
                      <w:pPr>
                        <w:rPr>
                          <w:b/>
                          <w:color w:val="7030A0"/>
                          <w:sz w:val="28"/>
                          <w:szCs w:val="28"/>
                        </w:rPr>
                      </w:pPr>
                      <w:r w:rsidRPr="00FB6B94">
                        <w:rPr>
                          <w:b/>
                          <w:color w:val="00B050"/>
                          <w:sz w:val="56"/>
                          <w:szCs w:val="56"/>
                        </w:rPr>
                        <w:t>5</w:t>
                      </w:r>
                      <w:r>
                        <w:rPr>
                          <w:b/>
                          <w:color w:val="7030A0"/>
                          <w:sz w:val="28"/>
                          <w:szCs w:val="28"/>
                        </w:rPr>
                        <w:t xml:space="preserve"> wichtige </w:t>
                      </w:r>
                      <w:r w:rsidRPr="00C104FB">
                        <w:rPr>
                          <w:b/>
                          <w:color w:val="00B050"/>
                          <w:sz w:val="28"/>
                          <w:szCs w:val="28"/>
                        </w:rPr>
                        <w:t xml:space="preserve">Inhalte </w:t>
                      </w:r>
                      <w:r>
                        <w:rPr>
                          <w:b/>
                          <w:color w:val="7030A0"/>
                          <w:sz w:val="28"/>
                          <w:szCs w:val="28"/>
                        </w:rPr>
                        <w:t>in Stichpunkten:</w:t>
                      </w:r>
                    </w:p>
                    <w:p w:rsidR="00333930" w:rsidRPr="0000442F" w:rsidRDefault="00333930" w:rsidP="00D91CE6">
                      <w:pPr>
                        <w:spacing w:before="120" w:after="100" w:afterAutospacing="1"/>
                        <w:rPr>
                          <w:sz w:val="24"/>
                          <w:szCs w:val="24"/>
                        </w:rPr>
                      </w:pPr>
                      <w:r>
                        <w:rPr>
                          <w:sz w:val="24"/>
                          <w:szCs w:val="24"/>
                        </w:rPr>
                        <w:t>………………………………………………………………………….</w:t>
                      </w:r>
                    </w:p>
                    <w:p w:rsidR="00333930" w:rsidRPr="0000442F" w:rsidRDefault="00333930" w:rsidP="00D91CE6">
                      <w:pPr>
                        <w:spacing w:before="120" w:after="100" w:afterAutospacing="1"/>
                        <w:rPr>
                          <w:sz w:val="24"/>
                          <w:szCs w:val="24"/>
                        </w:rPr>
                      </w:pPr>
                      <w:r>
                        <w:rPr>
                          <w:sz w:val="24"/>
                          <w:szCs w:val="24"/>
                        </w:rPr>
                        <w:t>………………………………………………………………………….</w:t>
                      </w:r>
                    </w:p>
                    <w:p w:rsidR="00333930" w:rsidRDefault="00333930" w:rsidP="00D91CE6">
                      <w:pPr>
                        <w:spacing w:before="120" w:after="100" w:afterAutospacing="1"/>
                        <w:rPr>
                          <w:sz w:val="24"/>
                          <w:szCs w:val="24"/>
                        </w:rPr>
                      </w:pPr>
                      <w:r>
                        <w:rPr>
                          <w:sz w:val="24"/>
                          <w:szCs w:val="24"/>
                        </w:rPr>
                        <w:t>…………………………………………………………………………</w:t>
                      </w:r>
                    </w:p>
                    <w:p w:rsidR="00333930" w:rsidRDefault="00333930" w:rsidP="00D91CE6">
                      <w:pPr>
                        <w:spacing w:before="120" w:after="100" w:afterAutospacing="1"/>
                        <w:rPr>
                          <w:sz w:val="24"/>
                          <w:szCs w:val="24"/>
                        </w:rPr>
                      </w:pPr>
                      <w:r>
                        <w:rPr>
                          <w:sz w:val="24"/>
                          <w:szCs w:val="24"/>
                        </w:rPr>
                        <w:t>………………………………………………………………………….</w:t>
                      </w:r>
                    </w:p>
                    <w:p w:rsidR="00333930" w:rsidRPr="00C104FB" w:rsidRDefault="00333930" w:rsidP="00D91CE6">
                      <w:pPr>
                        <w:spacing w:before="120" w:after="100" w:afterAutospacing="1"/>
                        <w:rPr>
                          <w:sz w:val="24"/>
                          <w:szCs w:val="24"/>
                        </w:rPr>
                      </w:pPr>
                      <w:r>
                        <w:rPr>
                          <w:sz w:val="24"/>
                          <w:szCs w:val="24"/>
                        </w:rPr>
                        <w:t>………………………………………………………………………….</w:t>
                      </w:r>
                    </w:p>
                  </w:txbxContent>
                </v:textbox>
              </v:shape>
            </w:pict>
          </mc:Fallback>
        </mc:AlternateContent>
      </w:r>
    </w:p>
    <w:p w:rsidR="00D91CE6" w:rsidRDefault="00CA277B" w:rsidP="00D91CE6">
      <w:pPr>
        <w:rPr>
          <w:lang w:eastAsia="de-DE"/>
        </w:rPr>
      </w:pPr>
      <w:r>
        <w:rPr>
          <w:noProof/>
          <w:sz w:val="24"/>
          <w:szCs w:val="24"/>
          <w:lang w:eastAsia="de-DE"/>
        </w:rPr>
        <w:drawing>
          <wp:anchor distT="0" distB="0" distL="114300" distR="114300" simplePos="0" relativeHeight="252174336" behindDoc="0" locked="0" layoutInCell="1" allowOverlap="1" wp14:anchorId="3FACC1E0" wp14:editId="619691BA">
            <wp:simplePos x="0" y="0"/>
            <wp:positionH relativeFrom="column">
              <wp:posOffset>4837209</wp:posOffset>
            </wp:positionH>
            <wp:positionV relativeFrom="paragraph">
              <wp:posOffset>217805</wp:posOffset>
            </wp:positionV>
            <wp:extent cx="307975" cy="307975"/>
            <wp:effectExtent l="0" t="0" r="0" b="0"/>
            <wp:wrapNone/>
            <wp:docPr id="4688" name="Grafik 4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307975" cy="307975"/>
                    </a:xfrm>
                    <a:prstGeom prst="rect">
                      <a:avLst/>
                    </a:prstGeom>
                    <a:noFill/>
                    <a:ln>
                      <a:noFill/>
                    </a:ln>
                  </pic:spPr>
                </pic:pic>
              </a:graphicData>
            </a:graphic>
            <wp14:sizeRelH relativeFrom="page">
              <wp14:pctWidth>0</wp14:pctWidth>
            </wp14:sizeRelH>
            <wp14:sizeRelV relativeFrom="page">
              <wp14:pctHeight>0</wp14:pctHeight>
            </wp14:sizeRelV>
          </wp:anchor>
        </w:drawing>
      </w:r>
      <w:r w:rsidR="00D91CE6">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D91CE6" w:rsidRPr="009B4760" w:rsidTr="00333930">
        <w:trPr>
          <w:trHeight w:val="523"/>
        </w:trPr>
        <w:tc>
          <w:tcPr>
            <w:tcW w:w="3119" w:type="dxa"/>
            <w:shd w:val="clear" w:color="auto" w:fill="D9D9D9"/>
          </w:tcPr>
          <w:p w:rsidR="00D91CE6" w:rsidRPr="009B4760" w:rsidRDefault="00D91CE6" w:rsidP="00B3201D">
            <w:pPr>
              <w:spacing w:before="40" w:after="60" w:line="160" w:lineRule="exact"/>
              <w:rPr>
                <w:color w:val="000000"/>
                <w:sz w:val="12"/>
              </w:rPr>
            </w:pPr>
            <w:r>
              <w:rPr>
                <w:sz w:val="12"/>
              </w:rPr>
              <w:lastRenderedPageBreak/>
              <w:t>L</w:t>
            </w:r>
            <w:r w:rsidRPr="009B4760">
              <w:rPr>
                <w:sz w:val="12"/>
              </w:rPr>
              <w:t>ernfeld</w:t>
            </w:r>
          </w:p>
          <w:p w:rsidR="00D91CE6" w:rsidRPr="009B4760" w:rsidRDefault="00D91CE6" w:rsidP="00B3201D">
            <w:pPr>
              <w:rPr>
                <w:b/>
              </w:rPr>
            </w:pPr>
            <w:r w:rsidRPr="009B4760">
              <w:rPr>
                <w:b/>
              </w:rPr>
              <w:t>LF 1</w:t>
            </w:r>
          </w:p>
        </w:tc>
        <w:tc>
          <w:tcPr>
            <w:tcW w:w="4229" w:type="dxa"/>
            <w:shd w:val="clear" w:color="auto" w:fill="D9D9D9"/>
          </w:tcPr>
          <w:p w:rsidR="00D91CE6" w:rsidRPr="009B4760" w:rsidRDefault="00D91CE6" w:rsidP="00B3201D">
            <w:pPr>
              <w:spacing w:before="40" w:after="60" w:line="160" w:lineRule="exact"/>
              <w:rPr>
                <w:color w:val="000000"/>
                <w:sz w:val="12"/>
              </w:rPr>
            </w:pPr>
            <w:r w:rsidRPr="009B4760">
              <w:rPr>
                <w:sz w:val="12"/>
              </w:rPr>
              <w:t>Titel</w:t>
            </w:r>
          </w:p>
          <w:p w:rsidR="00D91CE6" w:rsidRDefault="00D91CE6" w:rsidP="00B3201D">
            <w:pPr>
              <w:rPr>
                <w:b/>
              </w:rPr>
            </w:pPr>
            <w:r w:rsidRPr="009B4760">
              <w:rPr>
                <w:b/>
              </w:rPr>
              <w:t>Berufe in der Gastronomie</w:t>
            </w:r>
            <w:r>
              <w:rPr>
                <w:b/>
              </w:rPr>
              <w:t xml:space="preserve"> – Teil I</w:t>
            </w:r>
          </w:p>
          <w:p w:rsidR="00D91CE6" w:rsidRPr="009B4760" w:rsidRDefault="00D91CE6" w:rsidP="00B3201D">
            <w:pPr>
              <w:rPr>
                <w:b/>
              </w:rPr>
            </w:pPr>
            <w:r>
              <w:rPr>
                <w:b/>
              </w:rPr>
              <w:t>Checkliste</w:t>
            </w:r>
          </w:p>
        </w:tc>
        <w:tc>
          <w:tcPr>
            <w:tcW w:w="188" w:type="dxa"/>
            <w:tcBorders>
              <w:top w:val="nil"/>
              <w:bottom w:val="nil"/>
            </w:tcBorders>
            <w:shd w:val="clear" w:color="auto" w:fill="FFFFFF"/>
          </w:tcPr>
          <w:p w:rsidR="00D91CE6" w:rsidRPr="009B4760" w:rsidRDefault="00D91CE6" w:rsidP="00B3201D"/>
          <w:p w:rsidR="00D91CE6" w:rsidRPr="009B4760" w:rsidRDefault="00D91CE6" w:rsidP="00B3201D"/>
        </w:tc>
        <w:tc>
          <w:tcPr>
            <w:tcW w:w="2103" w:type="dxa"/>
            <w:shd w:val="clear" w:color="auto" w:fill="D9D9D9"/>
          </w:tcPr>
          <w:p w:rsidR="00D91CE6" w:rsidRPr="009A3177" w:rsidRDefault="00D91CE6" w:rsidP="00B3201D">
            <w:pPr>
              <w:jc w:val="center"/>
              <w:rPr>
                <w:rFonts w:cs="Times New Roman"/>
                <w:b/>
                <w:lang w:eastAsia="de-DE"/>
              </w:rPr>
            </w:pPr>
            <w:r w:rsidRPr="009A3177">
              <w:rPr>
                <w:rFonts w:cs="Times New Roman"/>
                <w:b/>
                <w:lang w:eastAsia="de-DE"/>
              </w:rPr>
              <w:t xml:space="preserve">Ernährung </w:t>
            </w:r>
          </w:p>
          <w:p w:rsidR="00D91CE6" w:rsidRPr="009A3177" w:rsidRDefault="00D91CE6" w:rsidP="00B3201D">
            <w:pPr>
              <w:jc w:val="center"/>
              <w:rPr>
                <w:rFonts w:cs="Times New Roman"/>
                <w:b/>
                <w:lang w:eastAsia="de-DE"/>
              </w:rPr>
            </w:pPr>
            <w:r w:rsidRPr="009A3177">
              <w:rPr>
                <w:rFonts w:cs="Times New Roman"/>
                <w:b/>
                <w:lang w:eastAsia="de-DE"/>
              </w:rPr>
              <w:t>und Gastronomie</w:t>
            </w:r>
          </w:p>
          <w:p w:rsidR="00D91CE6" w:rsidRPr="009A3177" w:rsidRDefault="00D91CE6" w:rsidP="00B3201D">
            <w:pPr>
              <w:jc w:val="center"/>
              <w:rPr>
                <w:rFonts w:cs="Times New Roman"/>
                <w:b/>
                <w:lang w:eastAsia="de-DE"/>
              </w:rPr>
            </w:pPr>
            <w:r w:rsidRPr="009A3177">
              <w:rPr>
                <w:rFonts w:cs="Times New Roman"/>
                <w:b/>
                <w:lang w:eastAsia="de-DE"/>
              </w:rPr>
              <w:t>EG1.</w:t>
            </w:r>
            <w:r w:rsidRPr="00A61E93">
              <w:rPr>
                <w:rFonts w:cs="Times New Roman"/>
                <w:b/>
                <w:lang w:eastAsia="de-DE"/>
              </w:rPr>
              <w:t>01.02.02</w:t>
            </w:r>
            <w:r>
              <w:rPr>
                <w:rFonts w:cs="Times New Roman"/>
                <w:b/>
                <w:lang w:eastAsia="de-DE"/>
              </w:rPr>
              <w:t>.01</w:t>
            </w:r>
          </w:p>
        </w:tc>
      </w:tr>
      <w:tr w:rsidR="00D91CE6" w:rsidRPr="00B51DE9" w:rsidTr="00333930">
        <w:tblPrEx>
          <w:tblLook w:val="04A0" w:firstRow="1" w:lastRow="0" w:firstColumn="1" w:lastColumn="0" w:noHBand="0" w:noVBand="1"/>
        </w:tblPrEx>
        <w:tc>
          <w:tcPr>
            <w:tcW w:w="7348" w:type="dxa"/>
            <w:gridSpan w:val="2"/>
            <w:tcBorders>
              <w:left w:val="single" w:sz="4" w:space="0" w:color="auto"/>
              <w:bottom w:val="single" w:sz="4" w:space="0" w:color="auto"/>
              <w:right w:val="single" w:sz="4" w:space="0" w:color="auto"/>
            </w:tcBorders>
            <w:hideMark/>
          </w:tcPr>
          <w:p w:rsidR="00D91CE6" w:rsidRPr="004B658C" w:rsidRDefault="00D91CE6" w:rsidP="00B3201D">
            <w:pPr>
              <w:pStyle w:val="Tabelle6pt"/>
            </w:pPr>
            <w:r>
              <w:t>Kompetenzbereiche:</w:t>
            </w:r>
          </w:p>
          <w:p w:rsidR="00D91CE6" w:rsidRPr="005305BC" w:rsidRDefault="00D91CE6" w:rsidP="00D91CE6">
            <w:pPr>
              <w:numPr>
                <w:ilvl w:val="0"/>
                <w:numId w:val="6"/>
              </w:numPr>
              <w:ind w:left="227" w:hanging="170"/>
              <w:rPr>
                <w:sz w:val="16"/>
              </w:rPr>
            </w:pPr>
            <w:r w:rsidRPr="00973398">
              <w:rPr>
                <w:sz w:val="16"/>
              </w:rPr>
              <w:t>Ich kann die Aufgaben als Dienstleister und Gastgeber wahrnehmen und Aufgaben eigenverantwortlich und selbstständig durchführen.</w:t>
            </w:r>
          </w:p>
        </w:tc>
        <w:tc>
          <w:tcPr>
            <w:tcW w:w="188" w:type="dxa"/>
            <w:tcBorders>
              <w:top w:val="nil"/>
              <w:left w:val="single" w:sz="4" w:space="0" w:color="auto"/>
              <w:bottom w:val="nil"/>
              <w:right w:val="nil"/>
            </w:tcBorders>
            <w:vAlign w:val="center"/>
            <w:hideMark/>
          </w:tcPr>
          <w:p w:rsidR="00D91CE6" w:rsidRDefault="00D91CE6" w:rsidP="00B3201D">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91CE6" w:rsidRPr="00B51DE9" w:rsidTr="00B3201D">
              <w:trPr>
                <w:trHeight w:val="284"/>
              </w:trPr>
              <w:tc>
                <w:tcPr>
                  <w:tcW w:w="2090" w:type="dxa"/>
                  <w:shd w:val="clear" w:color="auto" w:fill="D9D9D9" w:themeFill="background1" w:themeFillShade="D9"/>
                </w:tcPr>
                <w:p w:rsidR="00D91CE6" w:rsidRPr="00B51DE9" w:rsidRDefault="00D91CE6" w:rsidP="00B3201D">
                  <w:pPr>
                    <w:pStyle w:val="TabelleKopfmitte"/>
                  </w:pPr>
                  <w:r w:rsidRPr="00B51DE9">
                    <w:t>L</w:t>
                  </w:r>
                  <w:r>
                    <w:t>ösung</w:t>
                  </w:r>
                </w:p>
              </w:tc>
            </w:tr>
          </w:tbl>
          <w:p w:rsidR="00D91CE6" w:rsidRPr="00B51DE9" w:rsidRDefault="00D91CE6" w:rsidP="00B3201D"/>
        </w:tc>
      </w:tr>
    </w:tbl>
    <w:p w:rsidR="00D91CE6" w:rsidRDefault="00D91CE6" w:rsidP="00D91CE6">
      <w:pPr>
        <w:rPr>
          <w:lang w:eastAsia="de-DE"/>
        </w:rPr>
      </w:pPr>
      <w:r>
        <w:rPr>
          <w:noProof/>
          <w:lang w:eastAsia="de-DE"/>
        </w:rPr>
        <mc:AlternateContent>
          <mc:Choice Requires="wps">
            <w:drawing>
              <wp:anchor distT="0" distB="0" distL="114300" distR="114300" simplePos="0" relativeHeight="251855872" behindDoc="0" locked="0" layoutInCell="1" allowOverlap="1" wp14:anchorId="6861873A" wp14:editId="008DA32D">
                <wp:simplePos x="0" y="0"/>
                <wp:positionH relativeFrom="column">
                  <wp:posOffset>104775</wp:posOffset>
                </wp:positionH>
                <wp:positionV relativeFrom="paragraph">
                  <wp:posOffset>147955</wp:posOffset>
                </wp:positionV>
                <wp:extent cx="2105660" cy="701675"/>
                <wp:effectExtent l="57150" t="38100" r="27940" b="79375"/>
                <wp:wrapNone/>
                <wp:docPr id="4381" name="Pfeil nach rechts 43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05660" cy="701675"/>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0427D5" w:rsidRDefault="00333930" w:rsidP="00D91CE6">
                            <w:pPr>
                              <w:jc w:val="center"/>
                              <w:rPr>
                                <w:b/>
                                <w:sz w:val="28"/>
                                <w:szCs w:val="28"/>
                              </w:rPr>
                            </w:pPr>
                            <w:r>
                              <w:rPr>
                                <w:b/>
                                <w:color w:val="7030A0"/>
                                <w:sz w:val="36"/>
                                <w:szCs w:val="36"/>
                              </w:rPr>
                              <w:t>C</w:t>
                            </w:r>
                            <w:r w:rsidRPr="00E06864">
                              <w:rPr>
                                <w:b/>
                                <w:color w:val="00B050"/>
                                <w:sz w:val="36"/>
                                <w:szCs w:val="36"/>
                              </w:rPr>
                              <w:t>heck</w:t>
                            </w:r>
                            <w:r w:rsidRPr="00E06864">
                              <w:rPr>
                                <w:b/>
                                <w:color w:val="7030A0"/>
                                <w:sz w:val="36"/>
                                <w:szCs w:val="36"/>
                              </w:rPr>
                              <w:t>l</w:t>
                            </w:r>
                            <w:r w:rsidRPr="00E06864">
                              <w:rPr>
                                <w:b/>
                                <w:color w:val="00B050"/>
                                <w:sz w:val="36"/>
                                <w:szCs w:val="36"/>
                              </w:rPr>
                              <w:t>iste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381" o:spid="_x0000_s1151" type="#_x0000_t13" style="position:absolute;margin-left:8.25pt;margin-top:11.65pt;width:165.8pt;height:55.2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" adj="18001" fillcolor="#c9b5e8" stroked="f">
                <v:fill color2="#f0eaf9" rotate="t" angle="180" colors="0 #c9b5e8;22938f #d9cbee;1 #f0eaf9" focus="100%" type="gradient"/>
                <v:shadow on="t" color="black" opacity="24903f" origin=",.5" offset="0,.55556mm"/>
                <v:path arrowok="t"/>
                <v:textbox>
                  <w:txbxContent>
                    <w:p w:rsidR="00333930" w:rsidRPr="000427D5" w:rsidRDefault="00333930" w:rsidP="00D91CE6">
                      <w:pPr>
                        <w:jc w:val="center"/>
                        <w:rPr>
                          <w:b/>
                          <w:sz w:val="28"/>
                          <w:szCs w:val="28"/>
                        </w:rPr>
                      </w:pPr>
                      <w:r>
                        <w:rPr>
                          <w:b/>
                          <w:color w:val="7030A0"/>
                          <w:sz w:val="36"/>
                          <w:szCs w:val="36"/>
                        </w:rPr>
                        <w:t>C</w:t>
                      </w:r>
                      <w:r w:rsidRPr="00E06864">
                        <w:rPr>
                          <w:b/>
                          <w:color w:val="00B050"/>
                          <w:sz w:val="36"/>
                          <w:szCs w:val="36"/>
                        </w:rPr>
                        <w:t>heck</w:t>
                      </w:r>
                      <w:r w:rsidRPr="00E06864">
                        <w:rPr>
                          <w:b/>
                          <w:color w:val="7030A0"/>
                          <w:sz w:val="36"/>
                          <w:szCs w:val="36"/>
                        </w:rPr>
                        <w:t>l</w:t>
                      </w:r>
                      <w:r w:rsidRPr="00E06864">
                        <w:rPr>
                          <w:b/>
                          <w:color w:val="00B050"/>
                          <w:sz w:val="36"/>
                          <w:szCs w:val="36"/>
                        </w:rPr>
                        <w:t>iste</w:t>
                      </w:r>
                    </w:p>
                  </w:txbxContent>
                </v:textbox>
              </v:shape>
            </w:pict>
          </mc:Fallback>
        </mc:AlternateContent>
      </w:r>
      <w:r w:rsidRPr="000D6092">
        <w:rPr>
          <w:noProof/>
          <w:sz w:val="24"/>
          <w:lang w:eastAsia="de-DE"/>
        </w:rPr>
        <w:drawing>
          <wp:anchor distT="0" distB="0" distL="114300" distR="114300" simplePos="0" relativeHeight="251857920" behindDoc="0" locked="0" layoutInCell="0" allowOverlap="1" wp14:anchorId="54B9A66D" wp14:editId="71327C76">
            <wp:simplePos x="0" y="0"/>
            <wp:positionH relativeFrom="rightMargin">
              <wp:posOffset>107950</wp:posOffset>
            </wp:positionH>
            <wp:positionV relativeFrom="paragraph">
              <wp:posOffset>0</wp:posOffset>
            </wp:positionV>
            <wp:extent cx="345440" cy="323850"/>
            <wp:effectExtent l="0" t="0" r="0" b="0"/>
            <wp:wrapNone/>
            <wp:docPr id="439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91CE6" w:rsidRDefault="00D91CE6" w:rsidP="00D91CE6">
      <w:pPr>
        <w:rPr>
          <w:lang w:eastAsia="de-DE"/>
        </w:rPr>
      </w:pPr>
    </w:p>
    <w:p w:rsidR="00D91CE6" w:rsidRPr="00DF1784" w:rsidRDefault="00D91CE6" w:rsidP="00D91CE6">
      <w:pPr>
        <w:rPr>
          <w:sz w:val="28"/>
          <w:szCs w:val="28"/>
          <w:lang w:eastAsia="de-DE"/>
        </w:rPr>
      </w:pPr>
    </w:p>
    <w:p w:rsidR="00D91CE6" w:rsidRDefault="00D91CE6" w:rsidP="00D91CE6">
      <w:pPr>
        <w:rPr>
          <w:lang w:eastAsia="de-DE"/>
        </w:rPr>
      </w:pPr>
    </w:p>
    <w:p w:rsidR="00D91CE6" w:rsidRDefault="00D91CE6" w:rsidP="00D91CE6">
      <w:pPr>
        <w:rPr>
          <w:b/>
          <w:sz w:val="28"/>
          <w:szCs w:val="28"/>
          <w:lang w:eastAsia="de-DE"/>
        </w:rPr>
      </w:pPr>
    </w:p>
    <w:p w:rsidR="00D91CE6" w:rsidRPr="00DF1784" w:rsidRDefault="00D91CE6" w:rsidP="00D91CE6">
      <w:pPr>
        <w:ind w:left="2832"/>
        <w:rPr>
          <w:b/>
          <w:sz w:val="28"/>
          <w:szCs w:val="28"/>
          <w:lang w:eastAsia="de-DE"/>
        </w:rPr>
      </w:pPr>
      <w:r w:rsidRPr="00DF1784">
        <w:rPr>
          <w:b/>
          <w:sz w:val="28"/>
          <w:szCs w:val="28"/>
          <w:lang w:eastAsia="de-DE"/>
        </w:rPr>
        <w:t>Fachkraft im Gastgewerbe</w:t>
      </w:r>
    </w:p>
    <w:p w:rsidR="00D91CE6" w:rsidRDefault="00D91CE6" w:rsidP="00D91CE6">
      <w:pPr>
        <w:rPr>
          <w:lang w:eastAsia="de-DE"/>
        </w:rPr>
      </w:pPr>
      <w:r>
        <w:rPr>
          <w:noProof/>
          <w:lang w:eastAsia="de-DE"/>
        </w:rPr>
        <mc:AlternateContent>
          <mc:Choice Requires="wps">
            <w:drawing>
              <wp:anchor distT="0" distB="0" distL="114300" distR="114300" simplePos="0" relativeHeight="251856896" behindDoc="0" locked="0" layoutInCell="1" allowOverlap="1" wp14:anchorId="38DDB081" wp14:editId="2BC92573">
                <wp:simplePos x="0" y="0"/>
                <wp:positionH relativeFrom="column">
                  <wp:posOffset>1374140</wp:posOffset>
                </wp:positionH>
                <wp:positionV relativeFrom="paragraph">
                  <wp:posOffset>92075</wp:posOffset>
                </wp:positionV>
                <wp:extent cx="3274060" cy="2647315"/>
                <wp:effectExtent l="0" t="0" r="21590" b="26670"/>
                <wp:wrapNone/>
                <wp:docPr id="4382"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4060" cy="2647315"/>
                        </a:xfrm>
                        <a:prstGeom prst="rect">
                          <a:avLst/>
                        </a:prstGeom>
                        <a:solidFill>
                          <a:srgbClr val="FFFFFF"/>
                        </a:solidFill>
                        <a:ln w="25400">
                          <a:solidFill>
                            <a:srgbClr val="7030A0"/>
                          </a:solidFill>
                          <a:miter lim="800000"/>
                          <a:headEnd/>
                          <a:tailEnd/>
                        </a:ln>
                      </wps:spPr>
                      <wps:txbx>
                        <w:txbxContent>
                          <w:p w:rsidR="00333930" w:rsidRPr="000D6092" w:rsidRDefault="00333930" w:rsidP="00D91CE6">
                            <w:pPr>
                              <w:rPr>
                                <w:sz w:val="28"/>
                                <w:szCs w:val="28"/>
                              </w:rPr>
                            </w:pPr>
                            <w:r w:rsidRPr="00445191">
                              <w:rPr>
                                <w:b/>
                                <w:color w:val="00B050"/>
                                <w:sz w:val="28"/>
                                <w:szCs w:val="28"/>
                              </w:rPr>
                              <w:t>Wie</w:t>
                            </w:r>
                            <w:r w:rsidRPr="00445191">
                              <w:rPr>
                                <w:color w:val="00B050"/>
                                <w:sz w:val="28"/>
                                <w:szCs w:val="28"/>
                              </w:rPr>
                              <w:t xml:space="preserve"> </w:t>
                            </w:r>
                            <w:r>
                              <w:rPr>
                                <w:sz w:val="28"/>
                                <w:szCs w:val="28"/>
                              </w:rPr>
                              <w:t>heißt der Beruf?</w:t>
                            </w:r>
                          </w:p>
                          <w:p w:rsidR="00333930" w:rsidRDefault="00333930" w:rsidP="00D91CE6">
                            <w:pPr>
                              <w:rPr>
                                <w:sz w:val="40"/>
                                <w:szCs w:val="40"/>
                              </w:rPr>
                            </w:pPr>
                            <w:r w:rsidRPr="00511794">
                              <w:rPr>
                                <w:sz w:val="24"/>
                                <w:szCs w:val="28"/>
                              </w:rPr>
                              <w:t>Fachkraft im Gastgewerbe</w:t>
                            </w:r>
                          </w:p>
                          <w:p w:rsidR="00333930" w:rsidRDefault="00333930" w:rsidP="00D91CE6">
                            <w:pPr>
                              <w:rPr>
                                <w:b/>
                                <w:color w:val="7030A0"/>
                                <w:sz w:val="28"/>
                                <w:szCs w:val="28"/>
                              </w:rPr>
                            </w:pPr>
                          </w:p>
                          <w:p w:rsidR="00333930" w:rsidRPr="000D6092" w:rsidRDefault="00333930" w:rsidP="00D91CE6">
                            <w:pPr>
                              <w:rPr>
                                <w:sz w:val="28"/>
                                <w:szCs w:val="28"/>
                              </w:rPr>
                            </w:pPr>
                            <w:r w:rsidRPr="00445191">
                              <w:rPr>
                                <w:b/>
                                <w:color w:val="7030A0"/>
                                <w:sz w:val="28"/>
                                <w:szCs w:val="28"/>
                              </w:rPr>
                              <w:t>Welchen</w:t>
                            </w:r>
                            <w:r w:rsidRPr="00445191">
                              <w:rPr>
                                <w:color w:val="7030A0"/>
                                <w:sz w:val="28"/>
                                <w:szCs w:val="28"/>
                              </w:rPr>
                              <w:t xml:space="preserve"> </w:t>
                            </w:r>
                            <w:r>
                              <w:rPr>
                                <w:sz w:val="28"/>
                                <w:szCs w:val="28"/>
                              </w:rPr>
                              <w:t>Schulabschluss benötige ich?</w:t>
                            </w:r>
                          </w:p>
                          <w:p w:rsidR="00333930" w:rsidRPr="000D6092" w:rsidRDefault="00333930" w:rsidP="00D91CE6">
                            <w:pPr>
                              <w:rPr>
                                <w:sz w:val="36"/>
                                <w:szCs w:val="36"/>
                              </w:rPr>
                            </w:pPr>
                            <w:r>
                              <w:rPr>
                                <w:sz w:val="24"/>
                                <w:szCs w:val="24"/>
                              </w:rPr>
                              <w:t>Hauptschulabschluss</w:t>
                            </w:r>
                          </w:p>
                          <w:p w:rsidR="00333930" w:rsidRDefault="00333930" w:rsidP="00D91CE6">
                            <w:pPr>
                              <w:rPr>
                                <w:b/>
                                <w:color w:val="00B050"/>
                                <w:sz w:val="28"/>
                                <w:szCs w:val="28"/>
                              </w:rPr>
                            </w:pPr>
                          </w:p>
                          <w:p w:rsidR="00333930" w:rsidRPr="000D6092" w:rsidRDefault="00333930" w:rsidP="00D91CE6">
                            <w:pPr>
                              <w:rPr>
                                <w:sz w:val="28"/>
                                <w:szCs w:val="28"/>
                              </w:rPr>
                            </w:pPr>
                            <w:r w:rsidRPr="00445191">
                              <w:rPr>
                                <w:b/>
                                <w:color w:val="00B050"/>
                                <w:sz w:val="28"/>
                                <w:szCs w:val="28"/>
                              </w:rPr>
                              <w:t>Wo</w:t>
                            </w:r>
                            <w:r w:rsidRPr="00445191">
                              <w:rPr>
                                <w:color w:val="00B050"/>
                                <w:sz w:val="28"/>
                                <w:szCs w:val="28"/>
                              </w:rPr>
                              <w:t xml:space="preserve"> </w:t>
                            </w:r>
                            <w:r>
                              <w:rPr>
                                <w:sz w:val="28"/>
                                <w:szCs w:val="28"/>
                              </w:rPr>
                              <w:t>arbeite ich? (3 Beispiele)</w:t>
                            </w:r>
                          </w:p>
                          <w:p w:rsidR="00333930" w:rsidRPr="00F17E14" w:rsidRDefault="00333930" w:rsidP="00D91CE6">
                            <w:pPr>
                              <w:rPr>
                                <w:sz w:val="36"/>
                                <w:szCs w:val="36"/>
                              </w:rPr>
                            </w:pPr>
                            <w:r w:rsidRPr="00F17E14">
                              <w:rPr>
                                <w:sz w:val="24"/>
                                <w:szCs w:val="24"/>
                              </w:rPr>
                              <w:t xml:space="preserve">In Hotels, in Restaurants, in Cafés </w:t>
                            </w:r>
                          </w:p>
                          <w:p w:rsidR="00333930" w:rsidRPr="00F17E14" w:rsidRDefault="00333930" w:rsidP="00D91CE6">
                            <w:pPr>
                              <w:rPr>
                                <w:b/>
                                <w:color w:val="7030A0"/>
                                <w:sz w:val="28"/>
                                <w:szCs w:val="28"/>
                              </w:rPr>
                            </w:pPr>
                          </w:p>
                          <w:p w:rsidR="00333930" w:rsidRPr="000D6092" w:rsidRDefault="00333930" w:rsidP="00D91CE6">
                            <w:pPr>
                              <w:rPr>
                                <w:sz w:val="28"/>
                                <w:szCs w:val="28"/>
                              </w:rPr>
                            </w:pPr>
                            <w:r>
                              <w:rPr>
                                <w:b/>
                                <w:color w:val="7030A0"/>
                                <w:sz w:val="28"/>
                                <w:szCs w:val="28"/>
                              </w:rPr>
                              <w:t xml:space="preserve">Drei </w:t>
                            </w:r>
                            <w:r>
                              <w:rPr>
                                <w:sz w:val="28"/>
                                <w:szCs w:val="28"/>
                              </w:rPr>
                              <w:t>Tätigkeiten sind: (3 Beispiele)</w:t>
                            </w:r>
                          </w:p>
                          <w:p w:rsidR="00333930" w:rsidRPr="000D6092" w:rsidRDefault="00333930" w:rsidP="00D91CE6">
                            <w:pPr>
                              <w:rPr>
                                <w:sz w:val="36"/>
                                <w:szCs w:val="36"/>
                              </w:rPr>
                            </w:pPr>
                            <w:r>
                              <w:rPr>
                                <w:sz w:val="24"/>
                                <w:szCs w:val="24"/>
                              </w:rPr>
                              <w:t xml:space="preserve">Ich bediene Gäste. </w:t>
                            </w:r>
                          </w:p>
                          <w:p w:rsidR="00333930" w:rsidRPr="000D6092" w:rsidRDefault="00333930" w:rsidP="00D91CE6">
                            <w:pPr>
                              <w:rPr>
                                <w:sz w:val="36"/>
                                <w:szCs w:val="36"/>
                              </w:rPr>
                            </w:pPr>
                            <w:r>
                              <w:rPr>
                                <w:sz w:val="24"/>
                                <w:szCs w:val="24"/>
                              </w:rPr>
                              <w:t xml:space="preserve">Ich arbeite in der Küche. </w:t>
                            </w:r>
                          </w:p>
                          <w:p w:rsidR="00333930" w:rsidRPr="006C4FCD" w:rsidRDefault="00333930" w:rsidP="00D91CE6">
                            <w:pPr>
                              <w:rPr>
                                <w:sz w:val="24"/>
                                <w:szCs w:val="24"/>
                              </w:rPr>
                            </w:pPr>
                            <w:r>
                              <w:rPr>
                                <w:sz w:val="24"/>
                                <w:szCs w:val="24"/>
                              </w:rPr>
                              <w:t xml:space="preserve">Ich arbeite am Empfang. </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137" o:spid="_x0000_s1152" type="#_x0000_t202" style="position:absolute;margin-left:108.2pt;margin-top:7.25pt;width:257.8pt;height:208.4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" strokecolor="#7030a0" strokeweight="2pt">
                <v:textbox style="mso-fit-shape-to-text:t">
                  <w:txbxContent>
                    <w:p w:rsidR="00333930" w:rsidRPr="000D6092" w:rsidRDefault="00333930" w:rsidP="00D91CE6">
                      <w:pPr>
                        <w:rPr>
                          <w:sz w:val="28"/>
                          <w:szCs w:val="28"/>
                        </w:rPr>
                      </w:pPr>
                      <w:r w:rsidRPr="00445191">
                        <w:rPr>
                          <w:b/>
                          <w:color w:val="00B050"/>
                          <w:sz w:val="28"/>
                          <w:szCs w:val="28"/>
                        </w:rPr>
                        <w:t>Wie</w:t>
                      </w:r>
                      <w:r w:rsidRPr="00445191">
                        <w:rPr>
                          <w:color w:val="00B050"/>
                          <w:sz w:val="28"/>
                          <w:szCs w:val="28"/>
                        </w:rPr>
                        <w:t xml:space="preserve"> </w:t>
                      </w:r>
                      <w:r>
                        <w:rPr>
                          <w:sz w:val="28"/>
                          <w:szCs w:val="28"/>
                        </w:rPr>
                        <w:t>heißt der Beruf?</w:t>
                      </w:r>
                    </w:p>
                    <w:p w:rsidR="00333930" w:rsidRDefault="00333930" w:rsidP="00D91CE6">
                      <w:pPr>
                        <w:rPr>
                          <w:sz w:val="40"/>
                          <w:szCs w:val="40"/>
                        </w:rPr>
                      </w:pPr>
                      <w:r w:rsidRPr="00511794">
                        <w:rPr>
                          <w:sz w:val="24"/>
                          <w:szCs w:val="28"/>
                        </w:rPr>
                        <w:t>Fachkraft im Gastgewerbe</w:t>
                      </w:r>
                    </w:p>
                    <w:p w:rsidR="00333930" w:rsidRDefault="00333930" w:rsidP="00D91CE6">
                      <w:pPr>
                        <w:rPr>
                          <w:b/>
                          <w:color w:val="7030A0"/>
                          <w:sz w:val="28"/>
                          <w:szCs w:val="28"/>
                        </w:rPr>
                      </w:pPr>
                    </w:p>
                    <w:p w:rsidR="00333930" w:rsidRPr="000D6092" w:rsidRDefault="00333930" w:rsidP="00D91CE6">
                      <w:pPr>
                        <w:rPr>
                          <w:sz w:val="28"/>
                          <w:szCs w:val="28"/>
                        </w:rPr>
                      </w:pPr>
                      <w:r w:rsidRPr="00445191">
                        <w:rPr>
                          <w:b/>
                          <w:color w:val="7030A0"/>
                          <w:sz w:val="28"/>
                          <w:szCs w:val="28"/>
                        </w:rPr>
                        <w:t>Welchen</w:t>
                      </w:r>
                      <w:r w:rsidRPr="00445191">
                        <w:rPr>
                          <w:color w:val="7030A0"/>
                          <w:sz w:val="28"/>
                          <w:szCs w:val="28"/>
                        </w:rPr>
                        <w:t xml:space="preserve"> </w:t>
                      </w:r>
                      <w:r>
                        <w:rPr>
                          <w:sz w:val="28"/>
                          <w:szCs w:val="28"/>
                        </w:rPr>
                        <w:t>Schulabschluss benötige ich?</w:t>
                      </w:r>
                    </w:p>
                    <w:p w:rsidR="00333930" w:rsidRPr="000D6092" w:rsidRDefault="00333930" w:rsidP="00D91CE6">
                      <w:pPr>
                        <w:rPr>
                          <w:sz w:val="36"/>
                          <w:szCs w:val="36"/>
                        </w:rPr>
                      </w:pPr>
                      <w:r>
                        <w:rPr>
                          <w:sz w:val="24"/>
                          <w:szCs w:val="24"/>
                        </w:rPr>
                        <w:t>Hauptschulabschluss</w:t>
                      </w:r>
                    </w:p>
                    <w:p w:rsidR="00333930" w:rsidRDefault="00333930" w:rsidP="00D91CE6">
                      <w:pPr>
                        <w:rPr>
                          <w:b/>
                          <w:color w:val="00B050"/>
                          <w:sz w:val="28"/>
                          <w:szCs w:val="28"/>
                        </w:rPr>
                      </w:pPr>
                    </w:p>
                    <w:p w:rsidR="00333930" w:rsidRPr="000D6092" w:rsidRDefault="00333930" w:rsidP="00D91CE6">
                      <w:pPr>
                        <w:rPr>
                          <w:sz w:val="28"/>
                          <w:szCs w:val="28"/>
                        </w:rPr>
                      </w:pPr>
                      <w:r w:rsidRPr="00445191">
                        <w:rPr>
                          <w:b/>
                          <w:color w:val="00B050"/>
                          <w:sz w:val="28"/>
                          <w:szCs w:val="28"/>
                        </w:rPr>
                        <w:t>Wo</w:t>
                      </w:r>
                      <w:r w:rsidRPr="00445191">
                        <w:rPr>
                          <w:color w:val="00B050"/>
                          <w:sz w:val="28"/>
                          <w:szCs w:val="28"/>
                        </w:rPr>
                        <w:t xml:space="preserve"> </w:t>
                      </w:r>
                      <w:r>
                        <w:rPr>
                          <w:sz w:val="28"/>
                          <w:szCs w:val="28"/>
                        </w:rPr>
                        <w:t>arbeite ich? (3 Beispiele)</w:t>
                      </w:r>
                    </w:p>
                    <w:p w:rsidR="00333930" w:rsidRPr="00F17E14" w:rsidRDefault="00333930" w:rsidP="00D91CE6">
                      <w:pPr>
                        <w:rPr>
                          <w:sz w:val="36"/>
                          <w:szCs w:val="36"/>
                        </w:rPr>
                      </w:pPr>
                      <w:r w:rsidRPr="00F17E14">
                        <w:rPr>
                          <w:sz w:val="24"/>
                          <w:szCs w:val="24"/>
                        </w:rPr>
                        <w:t xml:space="preserve">In Hotels, in Restaurants, in Cafés </w:t>
                      </w:r>
                    </w:p>
                    <w:p w:rsidR="00333930" w:rsidRPr="00F17E14" w:rsidRDefault="00333930" w:rsidP="00D91CE6">
                      <w:pPr>
                        <w:rPr>
                          <w:b/>
                          <w:color w:val="7030A0"/>
                          <w:sz w:val="28"/>
                          <w:szCs w:val="28"/>
                        </w:rPr>
                      </w:pPr>
                    </w:p>
                    <w:p w:rsidR="00333930" w:rsidRPr="000D6092" w:rsidRDefault="00333930" w:rsidP="00D91CE6">
                      <w:pPr>
                        <w:rPr>
                          <w:sz w:val="28"/>
                          <w:szCs w:val="28"/>
                        </w:rPr>
                      </w:pPr>
                      <w:r>
                        <w:rPr>
                          <w:b/>
                          <w:color w:val="7030A0"/>
                          <w:sz w:val="28"/>
                          <w:szCs w:val="28"/>
                        </w:rPr>
                        <w:t xml:space="preserve">Drei </w:t>
                      </w:r>
                      <w:r>
                        <w:rPr>
                          <w:sz w:val="28"/>
                          <w:szCs w:val="28"/>
                        </w:rPr>
                        <w:t>Tätigkeiten sind: (3 Beispiele)</w:t>
                      </w:r>
                    </w:p>
                    <w:p w:rsidR="00333930" w:rsidRPr="000D6092" w:rsidRDefault="00333930" w:rsidP="00D91CE6">
                      <w:pPr>
                        <w:rPr>
                          <w:sz w:val="36"/>
                          <w:szCs w:val="36"/>
                        </w:rPr>
                      </w:pPr>
                      <w:r>
                        <w:rPr>
                          <w:sz w:val="24"/>
                          <w:szCs w:val="24"/>
                        </w:rPr>
                        <w:t xml:space="preserve">Ich bediene Gäste. </w:t>
                      </w:r>
                    </w:p>
                    <w:p w:rsidR="00333930" w:rsidRPr="000D6092" w:rsidRDefault="00333930" w:rsidP="00D91CE6">
                      <w:pPr>
                        <w:rPr>
                          <w:sz w:val="36"/>
                          <w:szCs w:val="36"/>
                        </w:rPr>
                      </w:pPr>
                      <w:r>
                        <w:rPr>
                          <w:sz w:val="24"/>
                          <w:szCs w:val="24"/>
                        </w:rPr>
                        <w:t xml:space="preserve">Ich arbeite in der Küche. </w:t>
                      </w:r>
                    </w:p>
                    <w:p w:rsidR="00333930" w:rsidRPr="006C4FCD" w:rsidRDefault="00333930" w:rsidP="00D91CE6">
                      <w:pPr>
                        <w:rPr>
                          <w:sz w:val="24"/>
                          <w:szCs w:val="24"/>
                        </w:rPr>
                      </w:pPr>
                      <w:r>
                        <w:rPr>
                          <w:sz w:val="24"/>
                          <w:szCs w:val="24"/>
                        </w:rPr>
                        <w:t xml:space="preserve">Ich arbeite am Empfang. </w:t>
                      </w:r>
                    </w:p>
                  </w:txbxContent>
                </v:textbox>
              </v:shape>
            </w:pict>
          </mc:Fallback>
        </mc:AlternateContent>
      </w: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p>
    <w:p w:rsidR="00D91CE6" w:rsidRDefault="00D91CE6" w:rsidP="00D91CE6">
      <w:pPr>
        <w:rPr>
          <w:lang w:eastAsia="de-DE"/>
        </w:rPr>
      </w:pPr>
      <w:r w:rsidRPr="009663A1">
        <w:rPr>
          <w:noProof/>
          <w:sz w:val="24"/>
          <w:lang w:eastAsia="de-DE"/>
        </w:rPr>
        <w:drawing>
          <wp:anchor distT="0" distB="0" distL="114300" distR="114300" simplePos="0" relativeHeight="251859968" behindDoc="0" locked="0" layoutInCell="0" allowOverlap="1" wp14:anchorId="5EAE656C" wp14:editId="6375C65C">
            <wp:simplePos x="0" y="0"/>
            <wp:positionH relativeFrom="rightMargin">
              <wp:posOffset>107950</wp:posOffset>
            </wp:positionH>
            <wp:positionV relativeFrom="paragraph">
              <wp:posOffset>0</wp:posOffset>
            </wp:positionV>
            <wp:extent cx="345440" cy="323850"/>
            <wp:effectExtent l="0" t="0" r="0" b="0"/>
            <wp:wrapNone/>
            <wp:docPr id="439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91CE6" w:rsidRDefault="00D91CE6" w:rsidP="00D91CE6">
      <w:pPr>
        <w:rPr>
          <w:lang w:eastAsia="de-DE"/>
        </w:rPr>
      </w:pPr>
      <w:r>
        <w:rPr>
          <w:noProof/>
          <w:lang w:eastAsia="de-DE"/>
        </w:rPr>
        <mc:AlternateContent>
          <mc:Choice Requires="wps">
            <w:drawing>
              <wp:anchor distT="0" distB="0" distL="114300" distR="114300" simplePos="0" relativeHeight="251858944" behindDoc="0" locked="0" layoutInCell="1" allowOverlap="1" wp14:anchorId="3847A75E" wp14:editId="2FEC82DD">
                <wp:simplePos x="0" y="0"/>
                <wp:positionH relativeFrom="column">
                  <wp:posOffset>1433476</wp:posOffset>
                </wp:positionH>
                <wp:positionV relativeFrom="paragraph">
                  <wp:posOffset>441762</wp:posOffset>
                </wp:positionV>
                <wp:extent cx="3210560" cy="3009014"/>
                <wp:effectExtent l="0" t="0" r="27940" b="10160"/>
                <wp:wrapNone/>
                <wp:docPr id="4383" name="Textfeld 1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0560" cy="3009014"/>
                        </a:xfrm>
                        <a:prstGeom prst="rect">
                          <a:avLst/>
                        </a:prstGeom>
                        <a:solidFill>
                          <a:srgbClr val="FFFFFF"/>
                        </a:solidFill>
                        <a:ln w="25400">
                          <a:solidFill>
                            <a:srgbClr val="7030A0"/>
                          </a:solidFill>
                          <a:miter lim="800000"/>
                          <a:headEnd/>
                          <a:tailEnd/>
                        </a:ln>
                      </wps:spPr>
                      <wps:txbx>
                        <w:txbxContent>
                          <w:p w:rsidR="00333930" w:rsidRPr="000D6092" w:rsidRDefault="00333930" w:rsidP="00D91CE6">
                            <w:pPr>
                              <w:rPr>
                                <w:sz w:val="28"/>
                                <w:szCs w:val="28"/>
                              </w:rPr>
                            </w:pPr>
                            <w:r>
                              <w:rPr>
                                <w:b/>
                                <w:color w:val="00B050"/>
                                <w:sz w:val="28"/>
                                <w:szCs w:val="28"/>
                              </w:rPr>
                              <w:t>Berufsbezeichnung:</w:t>
                            </w:r>
                          </w:p>
                          <w:p w:rsidR="00333930" w:rsidRPr="000D6092" w:rsidRDefault="00333930" w:rsidP="00D91CE6">
                            <w:pPr>
                              <w:rPr>
                                <w:sz w:val="28"/>
                                <w:szCs w:val="28"/>
                              </w:rPr>
                            </w:pPr>
                            <w:r>
                              <w:rPr>
                                <w:sz w:val="24"/>
                                <w:szCs w:val="24"/>
                              </w:rPr>
                              <w:t>Fachkraft im Gastgewerbe</w:t>
                            </w:r>
                            <w:r>
                              <w:rPr>
                                <w:sz w:val="28"/>
                                <w:szCs w:val="28"/>
                              </w:rPr>
                              <w:t xml:space="preserve"> </w:t>
                            </w:r>
                          </w:p>
                          <w:p w:rsidR="00333930" w:rsidRDefault="00333930" w:rsidP="00D91CE6">
                            <w:pPr>
                              <w:rPr>
                                <w:b/>
                                <w:color w:val="7030A0"/>
                                <w:sz w:val="28"/>
                                <w:szCs w:val="28"/>
                              </w:rPr>
                            </w:pPr>
                            <w:r w:rsidRPr="00FB6B94">
                              <w:rPr>
                                <w:b/>
                                <w:color w:val="00B050"/>
                                <w:sz w:val="56"/>
                                <w:szCs w:val="56"/>
                              </w:rPr>
                              <w:t>5</w:t>
                            </w:r>
                            <w:r>
                              <w:rPr>
                                <w:b/>
                                <w:color w:val="7030A0"/>
                                <w:sz w:val="28"/>
                                <w:szCs w:val="28"/>
                              </w:rPr>
                              <w:t xml:space="preserve"> wichtige </w:t>
                            </w:r>
                            <w:r w:rsidRPr="00C104FB">
                              <w:rPr>
                                <w:b/>
                                <w:color w:val="00B050"/>
                                <w:sz w:val="28"/>
                                <w:szCs w:val="28"/>
                              </w:rPr>
                              <w:t xml:space="preserve">Inhalte </w:t>
                            </w:r>
                            <w:r>
                              <w:rPr>
                                <w:b/>
                                <w:color w:val="7030A0"/>
                                <w:sz w:val="28"/>
                                <w:szCs w:val="28"/>
                              </w:rPr>
                              <w:t>in Stichpunkten zum Beispiel:</w:t>
                            </w:r>
                          </w:p>
                          <w:p w:rsidR="00333930" w:rsidRPr="000D6092" w:rsidRDefault="00333930" w:rsidP="00D91CE6">
                            <w:pPr>
                              <w:spacing w:before="120"/>
                              <w:rPr>
                                <w:sz w:val="24"/>
                                <w:szCs w:val="24"/>
                              </w:rPr>
                            </w:pPr>
                            <w:r>
                              <w:rPr>
                                <w:sz w:val="24"/>
                                <w:szCs w:val="24"/>
                              </w:rPr>
                              <w:t xml:space="preserve">Ausbildungsdauer: 2 Jahre </w:t>
                            </w:r>
                          </w:p>
                          <w:p w:rsidR="00333930" w:rsidRPr="000D6092" w:rsidRDefault="00333930" w:rsidP="00D91CE6">
                            <w:pPr>
                              <w:spacing w:before="120"/>
                              <w:rPr>
                                <w:sz w:val="24"/>
                                <w:szCs w:val="24"/>
                              </w:rPr>
                            </w:pPr>
                            <w:r>
                              <w:rPr>
                                <w:sz w:val="24"/>
                                <w:szCs w:val="24"/>
                              </w:rPr>
                              <w:t xml:space="preserve">Hauptschulabschluss ist ausreichend. </w:t>
                            </w:r>
                          </w:p>
                          <w:p w:rsidR="00333930" w:rsidRPr="000D6092" w:rsidRDefault="00333930" w:rsidP="00D91CE6">
                            <w:pPr>
                              <w:spacing w:before="120"/>
                              <w:rPr>
                                <w:sz w:val="24"/>
                                <w:szCs w:val="24"/>
                              </w:rPr>
                            </w:pPr>
                            <w:r>
                              <w:rPr>
                                <w:sz w:val="24"/>
                                <w:szCs w:val="24"/>
                              </w:rPr>
                              <w:t xml:space="preserve">Arbeit in Hotels, Kantinen, Restaurants …  </w:t>
                            </w:r>
                          </w:p>
                          <w:p w:rsidR="00333930" w:rsidRDefault="00333930" w:rsidP="00D91CE6">
                            <w:pPr>
                              <w:spacing w:before="120"/>
                              <w:rPr>
                                <w:sz w:val="24"/>
                                <w:szCs w:val="24"/>
                              </w:rPr>
                            </w:pPr>
                            <w:r>
                              <w:rPr>
                                <w:sz w:val="24"/>
                                <w:szCs w:val="24"/>
                              </w:rPr>
                              <w:t>Gästebetreuung …</w:t>
                            </w:r>
                          </w:p>
                          <w:p w:rsidR="00333930" w:rsidRPr="00C104FB" w:rsidRDefault="00333930" w:rsidP="00D91CE6">
                            <w:pPr>
                              <w:spacing w:before="120"/>
                              <w:rPr>
                                <w:sz w:val="24"/>
                                <w:szCs w:val="24"/>
                              </w:rPr>
                            </w:pPr>
                            <w:r>
                              <w:rPr>
                                <w:sz w:val="24"/>
                                <w:szCs w:val="24"/>
                              </w:rPr>
                              <w:t xml:space="preserve">Gäste bedienen, am Empfang und auf den Zimmern arbeiten. </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153" type="#_x0000_t202" style="position:absolute;margin-left:112.85pt;margin-top:34.8pt;width:252.8pt;height:236.9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" strokecolor="#7030a0" strokeweight="2pt">
                <v:textbox style="mso-fit-shape-to-text:t">
                  <w:txbxContent>
                    <w:p w:rsidR="00333930" w:rsidRPr="000D6092" w:rsidRDefault="00333930" w:rsidP="00D91CE6">
                      <w:pPr>
                        <w:rPr>
                          <w:sz w:val="28"/>
                          <w:szCs w:val="28"/>
                        </w:rPr>
                      </w:pPr>
                      <w:r>
                        <w:rPr>
                          <w:b/>
                          <w:color w:val="00B050"/>
                          <w:sz w:val="28"/>
                          <w:szCs w:val="28"/>
                        </w:rPr>
                        <w:t>Berufsbezeichnung:</w:t>
                      </w:r>
                    </w:p>
                    <w:p w:rsidR="00333930" w:rsidRPr="000D6092" w:rsidRDefault="00333930" w:rsidP="00D91CE6">
                      <w:pPr>
                        <w:rPr>
                          <w:sz w:val="28"/>
                          <w:szCs w:val="28"/>
                        </w:rPr>
                      </w:pPr>
                      <w:r>
                        <w:rPr>
                          <w:sz w:val="24"/>
                          <w:szCs w:val="24"/>
                        </w:rPr>
                        <w:t>Fachkraft im Gastgewerbe</w:t>
                      </w:r>
                      <w:r>
                        <w:rPr>
                          <w:sz w:val="28"/>
                          <w:szCs w:val="28"/>
                        </w:rPr>
                        <w:t xml:space="preserve"> </w:t>
                      </w:r>
                    </w:p>
                    <w:p w:rsidR="00333930" w:rsidRDefault="00333930" w:rsidP="00D91CE6">
                      <w:pPr>
                        <w:rPr>
                          <w:b/>
                          <w:color w:val="7030A0"/>
                          <w:sz w:val="28"/>
                          <w:szCs w:val="28"/>
                        </w:rPr>
                      </w:pPr>
                      <w:r w:rsidRPr="00FB6B94">
                        <w:rPr>
                          <w:b/>
                          <w:color w:val="00B050"/>
                          <w:sz w:val="56"/>
                          <w:szCs w:val="56"/>
                        </w:rPr>
                        <w:t>5</w:t>
                      </w:r>
                      <w:r>
                        <w:rPr>
                          <w:b/>
                          <w:color w:val="7030A0"/>
                          <w:sz w:val="28"/>
                          <w:szCs w:val="28"/>
                        </w:rPr>
                        <w:t xml:space="preserve"> wichtige </w:t>
                      </w:r>
                      <w:r w:rsidRPr="00C104FB">
                        <w:rPr>
                          <w:b/>
                          <w:color w:val="00B050"/>
                          <w:sz w:val="28"/>
                          <w:szCs w:val="28"/>
                        </w:rPr>
                        <w:t xml:space="preserve">Inhalte </w:t>
                      </w:r>
                      <w:r>
                        <w:rPr>
                          <w:b/>
                          <w:color w:val="7030A0"/>
                          <w:sz w:val="28"/>
                          <w:szCs w:val="28"/>
                        </w:rPr>
                        <w:t>in Stichpunkten zum Beispiel:</w:t>
                      </w:r>
                    </w:p>
                    <w:p w:rsidR="00333930" w:rsidRPr="000D6092" w:rsidRDefault="00333930" w:rsidP="00D91CE6">
                      <w:pPr>
                        <w:spacing w:before="120"/>
                        <w:rPr>
                          <w:sz w:val="24"/>
                          <w:szCs w:val="24"/>
                        </w:rPr>
                      </w:pPr>
                      <w:r>
                        <w:rPr>
                          <w:sz w:val="24"/>
                          <w:szCs w:val="24"/>
                        </w:rPr>
                        <w:t xml:space="preserve">Ausbildungsdauer: 2 Jahre </w:t>
                      </w:r>
                    </w:p>
                    <w:p w:rsidR="00333930" w:rsidRPr="000D6092" w:rsidRDefault="00333930" w:rsidP="00D91CE6">
                      <w:pPr>
                        <w:spacing w:before="120"/>
                        <w:rPr>
                          <w:sz w:val="24"/>
                          <w:szCs w:val="24"/>
                        </w:rPr>
                      </w:pPr>
                      <w:r>
                        <w:rPr>
                          <w:sz w:val="24"/>
                          <w:szCs w:val="24"/>
                        </w:rPr>
                        <w:t xml:space="preserve">Hauptschulabschluss ist ausreichend. </w:t>
                      </w:r>
                    </w:p>
                    <w:p w:rsidR="00333930" w:rsidRPr="000D6092" w:rsidRDefault="00333930" w:rsidP="00D91CE6">
                      <w:pPr>
                        <w:spacing w:before="120"/>
                        <w:rPr>
                          <w:sz w:val="24"/>
                          <w:szCs w:val="24"/>
                        </w:rPr>
                      </w:pPr>
                      <w:r>
                        <w:rPr>
                          <w:sz w:val="24"/>
                          <w:szCs w:val="24"/>
                        </w:rPr>
                        <w:t xml:space="preserve">Arbeit in Hotels, Kantinen, Restaurants …  </w:t>
                      </w:r>
                    </w:p>
                    <w:p w:rsidR="00333930" w:rsidRDefault="00333930" w:rsidP="00D91CE6">
                      <w:pPr>
                        <w:spacing w:before="120"/>
                        <w:rPr>
                          <w:sz w:val="24"/>
                          <w:szCs w:val="24"/>
                        </w:rPr>
                      </w:pPr>
                      <w:r>
                        <w:rPr>
                          <w:sz w:val="24"/>
                          <w:szCs w:val="24"/>
                        </w:rPr>
                        <w:t>Gästebetreuung …</w:t>
                      </w:r>
                    </w:p>
                    <w:p w:rsidR="00333930" w:rsidRPr="00C104FB" w:rsidRDefault="00333930" w:rsidP="00D91CE6">
                      <w:pPr>
                        <w:spacing w:before="120"/>
                        <w:rPr>
                          <w:sz w:val="24"/>
                          <w:szCs w:val="24"/>
                        </w:rPr>
                      </w:pPr>
                      <w:r>
                        <w:rPr>
                          <w:sz w:val="24"/>
                          <w:szCs w:val="24"/>
                        </w:rPr>
                        <w:t xml:space="preserve">Gäste bedienen, am Empfang und auf den Zimmern arbeiten. </w:t>
                      </w:r>
                    </w:p>
                  </w:txbxContent>
                </v:textbox>
              </v:shape>
            </w:pict>
          </mc:Fallback>
        </mc:AlternateContent>
      </w: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D91CE6" w:rsidRPr="009B4760" w:rsidTr="00B3201D">
        <w:trPr>
          <w:trHeight w:val="523"/>
        </w:trPr>
        <w:tc>
          <w:tcPr>
            <w:tcW w:w="3119" w:type="dxa"/>
            <w:shd w:val="clear" w:color="auto" w:fill="D9D9D9"/>
          </w:tcPr>
          <w:p w:rsidR="00D91CE6" w:rsidRPr="009B4760" w:rsidRDefault="00D91CE6" w:rsidP="00B3201D">
            <w:pPr>
              <w:spacing w:before="40" w:after="60" w:line="160" w:lineRule="exact"/>
              <w:rPr>
                <w:color w:val="000000"/>
                <w:sz w:val="12"/>
              </w:rPr>
            </w:pPr>
            <w:r w:rsidRPr="009B4760">
              <w:rPr>
                <w:sz w:val="12"/>
              </w:rPr>
              <w:lastRenderedPageBreak/>
              <w:br w:type="page"/>
              <w:t>Lernfeld</w:t>
            </w:r>
          </w:p>
          <w:p w:rsidR="00D91CE6" w:rsidRPr="009B4760" w:rsidRDefault="00D91CE6" w:rsidP="00B3201D">
            <w:pPr>
              <w:rPr>
                <w:b/>
              </w:rPr>
            </w:pPr>
            <w:r w:rsidRPr="009B4760">
              <w:rPr>
                <w:b/>
              </w:rPr>
              <w:t>LF 1</w:t>
            </w:r>
          </w:p>
        </w:tc>
        <w:tc>
          <w:tcPr>
            <w:tcW w:w="4229" w:type="dxa"/>
            <w:shd w:val="clear" w:color="auto" w:fill="D9D9D9"/>
          </w:tcPr>
          <w:p w:rsidR="00D91CE6" w:rsidRPr="009B4760" w:rsidRDefault="00D91CE6" w:rsidP="00B3201D">
            <w:pPr>
              <w:spacing w:before="40" w:after="60" w:line="160" w:lineRule="exact"/>
              <w:rPr>
                <w:color w:val="000000"/>
                <w:sz w:val="12"/>
              </w:rPr>
            </w:pPr>
            <w:r w:rsidRPr="009B4760">
              <w:rPr>
                <w:sz w:val="12"/>
              </w:rPr>
              <w:t>Titel</w:t>
            </w:r>
          </w:p>
          <w:p w:rsidR="00D91CE6" w:rsidRDefault="00D91CE6" w:rsidP="00B3201D">
            <w:pPr>
              <w:rPr>
                <w:b/>
              </w:rPr>
            </w:pPr>
            <w:r w:rsidRPr="009B4760">
              <w:rPr>
                <w:b/>
              </w:rPr>
              <w:t>Berufe in der Gastronomie</w:t>
            </w:r>
            <w:r>
              <w:rPr>
                <w:b/>
              </w:rPr>
              <w:t xml:space="preserve"> – Teil I</w:t>
            </w:r>
          </w:p>
          <w:p w:rsidR="00D91CE6" w:rsidRPr="009B4760" w:rsidRDefault="00D91CE6" w:rsidP="00B3201D">
            <w:pPr>
              <w:rPr>
                <w:b/>
              </w:rPr>
            </w:pPr>
          </w:p>
        </w:tc>
        <w:tc>
          <w:tcPr>
            <w:tcW w:w="188" w:type="dxa"/>
            <w:tcBorders>
              <w:top w:val="nil"/>
              <w:bottom w:val="nil"/>
            </w:tcBorders>
            <w:shd w:val="clear" w:color="auto" w:fill="FFFFFF"/>
          </w:tcPr>
          <w:p w:rsidR="00D91CE6" w:rsidRPr="009B4760" w:rsidRDefault="00D91CE6" w:rsidP="00B3201D"/>
        </w:tc>
        <w:tc>
          <w:tcPr>
            <w:tcW w:w="2103" w:type="dxa"/>
            <w:shd w:val="clear" w:color="auto" w:fill="D9D9D9"/>
          </w:tcPr>
          <w:p w:rsidR="00D91CE6" w:rsidRPr="009A3177" w:rsidRDefault="00D91CE6" w:rsidP="00B3201D">
            <w:pPr>
              <w:jc w:val="center"/>
              <w:rPr>
                <w:rFonts w:cs="Times New Roman"/>
                <w:b/>
                <w:lang w:eastAsia="de-DE"/>
              </w:rPr>
            </w:pPr>
            <w:r w:rsidRPr="009A3177">
              <w:rPr>
                <w:rFonts w:cs="Times New Roman"/>
                <w:b/>
                <w:lang w:eastAsia="de-DE"/>
              </w:rPr>
              <w:t xml:space="preserve">Ernährung </w:t>
            </w:r>
          </w:p>
          <w:p w:rsidR="00D91CE6" w:rsidRPr="009A3177" w:rsidRDefault="00D91CE6" w:rsidP="00B3201D">
            <w:pPr>
              <w:jc w:val="center"/>
              <w:rPr>
                <w:rFonts w:cs="Times New Roman"/>
                <w:b/>
                <w:lang w:eastAsia="de-DE"/>
              </w:rPr>
            </w:pPr>
            <w:r w:rsidRPr="009A3177">
              <w:rPr>
                <w:rFonts w:cs="Times New Roman"/>
                <w:b/>
                <w:lang w:eastAsia="de-DE"/>
              </w:rPr>
              <w:t>und Gastronomie</w:t>
            </w:r>
          </w:p>
          <w:p w:rsidR="00D91CE6" w:rsidRPr="009A3177" w:rsidRDefault="00D91CE6" w:rsidP="00B3201D">
            <w:pPr>
              <w:jc w:val="center"/>
              <w:rPr>
                <w:rFonts w:cs="Times New Roman"/>
                <w:b/>
                <w:lang w:eastAsia="de-DE"/>
              </w:rPr>
            </w:pPr>
            <w:r>
              <w:rPr>
                <w:rFonts w:cs="Times New Roman"/>
                <w:b/>
                <w:lang w:eastAsia="de-DE"/>
              </w:rPr>
              <w:t>EG1.01.</w:t>
            </w:r>
            <w:r w:rsidRPr="005305BC">
              <w:rPr>
                <w:rFonts w:cs="Times New Roman"/>
                <w:b/>
                <w:lang w:eastAsia="de-DE"/>
              </w:rPr>
              <w:t>02.0</w:t>
            </w:r>
            <w:r>
              <w:rPr>
                <w:rFonts w:cs="Times New Roman"/>
                <w:b/>
                <w:lang w:eastAsia="de-DE"/>
              </w:rPr>
              <w:t>2.02</w:t>
            </w:r>
          </w:p>
        </w:tc>
      </w:tr>
    </w:tbl>
    <w:p w:rsidR="00D91CE6" w:rsidRPr="009A3177" w:rsidRDefault="00D91CE6" w:rsidP="00CA277B">
      <w:pPr>
        <w:pStyle w:val="berschrift1"/>
      </w:pPr>
      <w:r w:rsidRPr="00FF1578">
        <w:rPr>
          <w:noProof/>
        </w:rPr>
        <w:drawing>
          <wp:anchor distT="0" distB="0" distL="114300" distR="114300" simplePos="0" relativeHeight="251860992" behindDoc="0" locked="0" layoutInCell="0" allowOverlap="1" wp14:anchorId="1F65173A" wp14:editId="0438D5BB">
            <wp:simplePos x="0" y="0"/>
            <wp:positionH relativeFrom="rightMargin">
              <wp:posOffset>107950</wp:posOffset>
            </wp:positionH>
            <wp:positionV relativeFrom="paragraph">
              <wp:posOffset>0</wp:posOffset>
            </wp:positionV>
            <wp:extent cx="345440" cy="323850"/>
            <wp:effectExtent l="0" t="0" r="0" b="0"/>
            <wp:wrapNone/>
            <wp:docPr id="439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A3177">
        <w:t>Fachfrau/Fachmann im Gastgewerbe</w:t>
      </w:r>
    </w:p>
    <w:p w:rsidR="00D91CE6" w:rsidRPr="009A3177" w:rsidRDefault="00D91CE6" w:rsidP="007C24D3">
      <w:pPr>
        <w:pStyle w:val="Abstandszeile"/>
      </w:pPr>
    </w:p>
    <w:p w:rsidR="00D91CE6" w:rsidRPr="009A3177" w:rsidRDefault="00D91CE6" w:rsidP="00D91CE6">
      <w:pPr>
        <w:rPr>
          <w:bCs/>
          <w:color w:val="000000"/>
        </w:rPr>
      </w:pPr>
      <w:r>
        <w:rPr>
          <w:lang w:eastAsia="de-DE"/>
        </w:rPr>
        <w:t xml:space="preserve">Diese </w:t>
      </w:r>
      <w:r w:rsidRPr="009A3177">
        <w:rPr>
          <w:lang w:eastAsia="de-DE"/>
        </w:rPr>
        <w:t xml:space="preserve">Ausbildung dauert </w:t>
      </w:r>
      <w:r w:rsidRPr="005D127E">
        <w:rPr>
          <w:lang w:eastAsia="de-DE"/>
        </w:rPr>
        <w:t>zwei Jahre. Gute Chancen hat jeder, der einen guten Haup</w:t>
      </w:r>
      <w:r w:rsidRPr="005D127E">
        <w:rPr>
          <w:lang w:eastAsia="de-DE"/>
        </w:rPr>
        <w:t>t</w:t>
      </w:r>
      <w:r w:rsidRPr="005D127E">
        <w:rPr>
          <w:lang w:eastAsia="de-DE"/>
        </w:rPr>
        <w:t>schulabschluss nachweisen kann. Die Ausbildung ist</w:t>
      </w:r>
      <w:r w:rsidRPr="009A3177">
        <w:rPr>
          <w:lang w:eastAsia="de-DE"/>
        </w:rPr>
        <w:t xml:space="preserve"> </w:t>
      </w:r>
      <w:r w:rsidRPr="005D127E">
        <w:rPr>
          <w:lang w:eastAsia="de-DE"/>
        </w:rPr>
        <w:t>dual</w:t>
      </w:r>
      <w:r w:rsidRPr="009A3177">
        <w:rPr>
          <w:lang w:eastAsia="de-DE"/>
        </w:rPr>
        <w:t>, d.</w:t>
      </w:r>
      <w:r w:rsidR="00CC2B76">
        <w:rPr>
          <w:lang w:eastAsia="de-DE"/>
        </w:rPr>
        <w:t xml:space="preserve"> </w:t>
      </w:r>
      <w:r w:rsidRPr="009A3177">
        <w:rPr>
          <w:lang w:eastAsia="de-DE"/>
        </w:rPr>
        <w:t>h. sie findet in einem Au</w:t>
      </w:r>
      <w:r w:rsidRPr="009A3177">
        <w:rPr>
          <w:lang w:eastAsia="de-DE"/>
        </w:rPr>
        <w:t>s</w:t>
      </w:r>
      <w:r w:rsidRPr="009A3177">
        <w:rPr>
          <w:lang w:eastAsia="de-DE"/>
        </w:rPr>
        <w:t>bildungsbetrieb statt und wird durch de</w:t>
      </w:r>
      <w:r>
        <w:rPr>
          <w:lang w:eastAsia="de-DE"/>
        </w:rPr>
        <w:t xml:space="preserve">n Besuch an einer Berufsschule </w:t>
      </w:r>
      <w:r w:rsidRPr="009A3177">
        <w:rPr>
          <w:lang w:eastAsia="de-DE"/>
        </w:rPr>
        <w:t>ergänzt. Fac</w:t>
      </w:r>
      <w:r w:rsidRPr="009A3177">
        <w:rPr>
          <w:lang w:eastAsia="de-DE"/>
        </w:rPr>
        <w:t>h</w:t>
      </w:r>
      <w:r w:rsidRPr="009A3177">
        <w:rPr>
          <w:lang w:eastAsia="de-DE"/>
        </w:rPr>
        <w:t xml:space="preserve">kräfte im Gastgewerbe können in verschiedenen Bereichen wie </w:t>
      </w:r>
      <w:r w:rsidRPr="005D127E">
        <w:rPr>
          <w:lang w:eastAsia="de-DE"/>
        </w:rPr>
        <w:t>Restaurants</w:t>
      </w:r>
      <w:r w:rsidRPr="009A3177">
        <w:rPr>
          <w:lang w:eastAsia="de-DE"/>
        </w:rPr>
        <w:t xml:space="preserve">, </w:t>
      </w:r>
      <w:r w:rsidRPr="005D127E">
        <w:rPr>
          <w:lang w:eastAsia="de-DE"/>
        </w:rPr>
        <w:t>Hotels</w:t>
      </w:r>
      <w:r w:rsidRPr="009A3177">
        <w:rPr>
          <w:lang w:eastAsia="de-DE"/>
        </w:rPr>
        <w:t>, Tagungshäuser</w:t>
      </w:r>
      <w:r w:rsidR="00CC2B76">
        <w:rPr>
          <w:lang w:eastAsia="de-DE"/>
        </w:rPr>
        <w:t>n</w:t>
      </w:r>
      <w:r w:rsidRPr="009A3177">
        <w:rPr>
          <w:lang w:eastAsia="de-DE"/>
        </w:rPr>
        <w:t xml:space="preserve">  </w:t>
      </w:r>
      <w:r w:rsidRPr="005D127E">
        <w:rPr>
          <w:lang w:eastAsia="de-DE"/>
        </w:rPr>
        <w:t>usw</w:t>
      </w:r>
      <w:r w:rsidRPr="009A3177">
        <w:rPr>
          <w:lang w:eastAsia="de-DE"/>
        </w:rPr>
        <w:t>. eingesetzt werden. Zu ihren Hauptauf</w:t>
      </w:r>
      <w:r>
        <w:rPr>
          <w:lang w:eastAsia="de-DE"/>
        </w:rPr>
        <w:t xml:space="preserve">gaben gehören </w:t>
      </w:r>
      <w:r w:rsidRPr="009A3177">
        <w:rPr>
          <w:lang w:eastAsia="de-DE"/>
        </w:rPr>
        <w:t xml:space="preserve">das </w:t>
      </w:r>
      <w:r w:rsidRPr="005D127E">
        <w:rPr>
          <w:lang w:eastAsia="de-DE"/>
        </w:rPr>
        <w:t>Eind</w:t>
      </w:r>
      <w:r w:rsidRPr="005D127E">
        <w:rPr>
          <w:lang w:eastAsia="de-DE"/>
        </w:rPr>
        <w:t>e</w:t>
      </w:r>
      <w:r w:rsidRPr="005D127E">
        <w:rPr>
          <w:lang w:eastAsia="de-DE"/>
        </w:rPr>
        <w:t>cken</w:t>
      </w:r>
      <w:r w:rsidRPr="009A3177">
        <w:rPr>
          <w:lang w:eastAsia="de-DE"/>
        </w:rPr>
        <w:t xml:space="preserve"> der Tische, das </w:t>
      </w:r>
      <w:r w:rsidRPr="005D127E">
        <w:rPr>
          <w:lang w:eastAsia="de-DE"/>
        </w:rPr>
        <w:t>Servieren</w:t>
      </w:r>
      <w:r w:rsidRPr="009A3177">
        <w:rPr>
          <w:lang w:eastAsia="de-DE"/>
        </w:rPr>
        <w:t xml:space="preserve"> von Speisen, das Einschenken von Getränken sowie die Betreuung von Gästen. Wer am Morgen Dienst hat, ist häufig für das Vorbereiten des </w:t>
      </w:r>
      <w:r w:rsidRPr="005D127E">
        <w:rPr>
          <w:lang w:eastAsia="de-DE"/>
        </w:rPr>
        <w:t>Frühstücksbuffets</w:t>
      </w:r>
      <w:r w:rsidRPr="009A3177">
        <w:rPr>
          <w:lang w:eastAsia="de-DE"/>
        </w:rPr>
        <w:t xml:space="preserve"> verantwortlich. Es kann vorkommen, dass </w:t>
      </w:r>
      <w:r w:rsidRPr="005D127E">
        <w:rPr>
          <w:lang w:eastAsia="de-DE"/>
        </w:rPr>
        <w:t>Hilfe</w:t>
      </w:r>
      <w:r w:rsidRPr="009A3177">
        <w:rPr>
          <w:lang w:eastAsia="de-DE"/>
        </w:rPr>
        <w:t xml:space="preserve"> in der </w:t>
      </w:r>
      <w:r w:rsidRPr="005D127E">
        <w:rPr>
          <w:lang w:eastAsia="de-DE"/>
        </w:rPr>
        <w:t>Küche</w:t>
      </w:r>
      <w:r w:rsidRPr="009A3177">
        <w:rPr>
          <w:lang w:eastAsia="de-DE"/>
        </w:rPr>
        <w:t xml:space="preserve"> benötigt wird. Fachkräfte im Gastgewerbe können auch einfache Speisen anrichten, ein Dessert fertig stellen oder eine </w:t>
      </w:r>
      <w:r w:rsidRPr="005D127E">
        <w:rPr>
          <w:lang w:eastAsia="de-DE"/>
        </w:rPr>
        <w:t>Vesperplatte</w:t>
      </w:r>
      <w:r w:rsidRPr="009A3177">
        <w:rPr>
          <w:lang w:eastAsia="de-DE"/>
        </w:rPr>
        <w:t xml:space="preserve"> richten. Auch für </w:t>
      </w:r>
      <w:r w:rsidRPr="005D127E">
        <w:rPr>
          <w:lang w:eastAsia="de-DE"/>
        </w:rPr>
        <w:t>Ordnung</w:t>
      </w:r>
      <w:r w:rsidRPr="009A3177">
        <w:rPr>
          <w:lang w:eastAsia="de-DE"/>
        </w:rPr>
        <w:t xml:space="preserve"> und </w:t>
      </w:r>
      <w:r w:rsidRPr="005D127E">
        <w:rPr>
          <w:lang w:eastAsia="de-DE"/>
        </w:rPr>
        <w:t>Sauberkeit</w:t>
      </w:r>
      <w:r w:rsidRPr="009A3177">
        <w:rPr>
          <w:lang w:eastAsia="de-DE"/>
        </w:rPr>
        <w:t xml:space="preserve"> in den Gasträumen sind die Fachkräfte zuständig. Zur </w:t>
      </w:r>
      <w:r w:rsidRPr="005D127E">
        <w:rPr>
          <w:lang w:eastAsia="de-DE"/>
        </w:rPr>
        <w:t>Zimmerreinigung</w:t>
      </w:r>
      <w:r w:rsidRPr="009A3177">
        <w:rPr>
          <w:lang w:eastAsia="de-DE"/>
        </w:rPr>
        <w:t xml:space="preserve"> können Sie jederzeit eingeteilt werden. Wer im Gastronomiebereich arbeitet, ist </w:t>
      </w:r>
      <w:r w:rsidRPr="005D127E">
        <w:rPr>
          <w:lang w:eastAsia="de-DE"/>
        </w:rPr>
        <w:t>flexibel</w:t>
      </w:r>
      <w:r w:rsidRPr="009A3177">
        <w:rPr>
          <w:lang w:eastAsia="de-DE"/>
        </w:rPr>
        <w:t xml:space="preserve"> und überall einset</w:t>
      </w:r>
      <w:r w:rsidRPr="009A3177">
        <w:rPr>
          <w:lang w:eastAsia="de-DE"/>
        </w:rPr>
        <w:t>z</w:t>
      </w:r>
      <w:r w:rsidRPr="009A3177">
        <w:rPr>
          <w:lang w:eastAsia="de-DE"/>
        </w:rPr>
        <w:t>bar.</w:t>
      </w:r>
      <w:r w:rsidRPr="009A3177">
        <w:rPr>
          <w:bCs/>
          <w:color w:val="000000"/>
        </w:rPr>
        <w:t xml:space="preserve"> Ein </w:t>
      </w:r>
      <w:r w:rsidRPr="005D127E">
        <w:rPr>
          <w:bCs/>
          <w:color w:val="000000"/>
        </w:rPr>
        <w:t>freundliches</w:t>
      </w:r>
      <w:r w:rsidRPr="009A3177">
        <w:rPr>
          <w:bCs/>
          <w:color w:val="000000"/>
        </w:rPr>
        <w:t xml:space="preserve">, </w:t>
      </w:r>
      <w:r w:rsidRPr="005D127E">
        <w:rPr>
          <w:bCs/>
          <w:color w:val="000000"/>
        </w:rPr>
        <w:t>ehrliches</w:t>
      </w:r>
      <w:r w:rsidRPr="009A3177">
        <w:rPr>
          <w:bCs/>
          <w:color w:val="000000"/>
        </w:rPr>
        <w:t xml:space="preserve"> Auftreten sowie eine gute, </w:t>
      </w:r>
      <w:r w:rsidRPr="005D127E">
        <w:rPr>
          <w:bCs/>
          <w:color w:val="000000"/>
        </w:rPr>
        <w:t>körperliche</w:t>
      </w:r>
      <w:r w:rsidRPr="009A3177">
        <w:rPr>
          <w:bCs/>
          <w:color w:val="000000"/>
        </w:rPr>
        <w:t xml:space="preserve"> </w:t>
      </w:r>
      <w:r w:rsidRPr="005D127E">
        <w:rPr>
          <w:bCs/>
          <w:color w:val="000000"/>
        </w:rPr>
        <w:t>Verfassung</w:t>
      </w:r>
      <w:r w:rsidRPr="009A3177">
        <w:rPr>
          <w:bCs/>
          <w:color w:val="000000"/>
        </w:rPr>
        <w:t xml:space="preserve"> sind wichtige Grundbedingungen. Sie sollten sich gerne bewegen, </w:t>
      </w:r>
      <w:r w:rsidRPr="005D127E">
        <w:rPr>
          <w:bCs/>
          <w:color w:val="000000"/>
        </w:rPr>
        <w:t>flink</w:t>
      </w:r>
      <w:r w:rsidRPr="009A3177">
        <w:rPr>
          <w:bCs/>
          <w:color w:val="000000"/>
        </w:rPr>
        <w:t xml:space="preserve"> arbeiten können und nicht sofort die </w:t>
      </w:r>
      <w:r w:rsidRPr="005D127E">
        <w:rPr>
          <w:bCs/>
          <w:color w:val="000000"/>
        </w:rPr>
        <w:t>Geduld</w:t>
      </w:r>
      <w:r w:rsidRPr="009A3177">
        <w:rPr>
          <w:bCs/>
          <w:color w:val="000000"/>
        </w:rPr>
        <w:t xml:space="preserve"> verlieren. Sie unterhalten sich freundlich, jedoch mit dem nöt</w:t>
      </w:r>
      <w:r w:rsidRPr="009A3177">
        <w:rPr>
          <w:bCs/>
          <w:color w:val="000000"/>
        </w:rPr>
        <w:t>i</w:t>
      </w:r>
      <w:r w:rsidRPr="009A3177">
        <w:rPr>
          <w:bCs/>
          <w:color w:val="000000"/>
        </w:rPr>
        <w:t xml:space="preserve">gen </w:t>
      </w:r>
      <w:r w:rsidRPr="005D127E">
        <w:rPr>
          <w:bCs/>
          <w:color w:val="000000"/>
        </w:rPr>
        <w:t>Respekt</w:t>
      </w:r>
      <w:r w:rsidRPr="009A3177">
        <w:rPr>
          <w:bCs/>
          <w:color w:val="000000"/>
        </w:rPr>
        <w:t xml:space="preserve"> mit den Gästen und spüren, wenn Sie sich diskret zurückziehen sollen. Sehr häufig kann es vorkommen, dass Gäste aus anderen Ländern einen Besuch abstatten. Können Sie sich behelfen? Sie bewahren in hektischen Situationen den Überblick. Bei Bestellungen ist eine </w:t>
      </w:r>
      <w:r w:rsidRPr="005D127E">
        <w:rPr>
          <w:bCs/>
          <w:color w:val="000000"/>
        </w:rPr>
        <w:t>gute</w:t>
      </w:r>
      <w:r w:rsidRPr="009A3177">
        <w:rPr>
          <w:bCs/>
          <w:color w:val="000000"/>
        </w:rPr>
        <w:t xml:space="preserve"> </w:t>
      </w:r>
      <w:r w:rsidRPr="005D127E">
        <w:rPr>
          <w:bCs/>
          <w:color w:val="000000"/>
        </w:rPr>
        <w:t>Merkfähigkeit</w:t>
      </w:r>
      <w:r w:rsidRPr="009A3177">
        <w:rPr>
          <w:bCs/>
          <w:color w:val="000000"/>
        </w:rPr>
        <w:t xml:space="preserve"> von Bedeutung, auch sollten sie rechnerische Fähigkeiten für das </w:t>
      </w:r>
      <w:r w:rsidRPr="005D127E">
        <w:rPr>
          <w:bCs/>
          <w:color w:val="000000"/>
        </w:rPr>
        <w:t>Kassieren</w:t>
      </w:r>
      <w:r w:rsidRPr="009A3177">
        <w:rPr>
          <w:bCs/>
          <w:color w:val="000000"/>
        </w:rPr>
        <w:t xml:space="preserve"> von Rechnungen haben.  Steht einmal eine </w:t>
      </w:r>
      <w:r w:rsidRPr="005D127E">
        <w:rPr>
          <w:bCs/>
          <w:color w:val="000000"/>
        </w:rPr>
        <w:t>Feierlichkeit</w:t>
      </w:r>
      <w:r w:rsidRPr="009A3177">
        <w:rPr>
          <w:bCs/>
          <w:color w:val="000000"/>
        </w:rPr>
        <w:t xml:space="preserve"> an, haben Sie Freude an der Mitorganisation und bringen eigene Ideen mit ein.</w:t>
      </w:r>
    </w:p>
    <w:p w:rsidR="00D91CE6" w:rsidRPr="009A3177" w:rsidRDefault="00D91CE6" w:rsidP="00D91CE6">
      <w:pPr>
        <w:rPr>
          <w:b/>
          <w:bCs/>
          <w:color w:val="000000"/>
        </w:rPr>
      </w:pPr>
    </w:p>
    <w:p w:rsidR="00D91CE6" w:rsidRPr="009A3177" w:rsidRDefault="00D91CE6" w:rsidP="00D91CE6">
      <w:pPr>
        <w:rPr>
          <w:b/>
          <w:bCs/>
          <w:color w:val="000000"/>
        </w:rPr>
      </w:pPr>
    </w:p>
    <w:p w:rsidR="00D91CE6" w:rsidRPr="009A3177" w:rsidRDefault="00D91CE6" w:rsidP="00D91CE6">
      <w:pPr>
        <w:rPr>
          <w:b/>
          <w:bCs/>
          <w:color w:val="000000"/>
        </w:rPr>
      </w:pPr>
      <w:r w:rsidRPr="009A3177">
        <w:rPr>
          <w:b/>
          <w:bCs/>
          <w:color w:val="000000"/>
        </w:rPr>
        <w:t xml:space="preserve">Eine Fachkraft verdient im </w:t>
      </w:r>
      <w:r w:rsidRPr="005D127E">
        <w:rPr>
          <w:b/>
          <w:bCs/>
          <w:color w:val="000000"/>
        </w:rPr>
        <w:t>zweiten</w:t>
      </w:r>
      <w:r w:rsidRPr="009A3177">
        <w:rPr>
          <w:b/>
          <w:bCs/>
          <w:color w:val="000000"/>
        </w:rPr>
        <w:t xml:space="preserve"> Ausbildungsjahr zwischen </w:t>
      </w:r>
      <w:r w:rsidRPr="005D127E">
        <w:rPr>
          <w:b/>
          <w:bCs/>
          <w:color w:val="000000"/>
        </w:rPr>
        <w:t>500</w:t>
      </w:r>
      <w:r w:rsidRPr="009A3177">
        <w:rPr>
          <w:b/>
          <w:bCs/>
          <w:color w:val="000000"/>
        </w:rPr>
        <w:t xml:space="preserve"> und </w:t>
      </w:r>
      <w:r w:rsidRPr="005D127E">
        <w:rPr>
          <w:b/>
          <w:bCs/>
          <w:color w:val="000000"/>
        </w:rPr>
        <w:t>800</w:t>
      </w:r>
      <w:r w:rsidRPr="009A3177">
        <w:rPr>
          <w:b/>
          <w:bCs/>
          <w:color w:val="000000"/>
        </w:rPr>
        <w:t xml:space="preserve"> Euro.</w:t>
      </w:r>
    </w:p>
    <w:p w:rsidR="00D91CE6" w:rsidRDefault="00D91CE6" w:rsidP="00D91CE6">
      <w:pPr>
        <w:rPr>
          <w:b/>
          <w:bCs/>
          <w:color w:val="000000"/>
        </w:rPr>
      </w:pPr>
      <w:r>
        <w:rPr>
          <w:b/>
          <w:bCs/>
          <w:color w:val="00000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6C291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6C291B" w:rsidRPr="009B4760" w:rsidRDefault="006C291B" w:rsidP="00B3201D">
            <w:pPr>
              <w:spacing w:before="40" w:after="60" w:line="160" w:lineRule="exact"/>
              <w:rPr>
                <w:color w:val="000000"/>
                <w:sz w:val="12"/>
              </w:rPr>
            </w:pPr>
            <w:r w:rsidRPr="009B4760">
              <w:rPr>
                <w:sz w:val="12"/>
              </w:rPr>
              <w:lastRenderedPageBreak/>
              <w:br w:type="page"/>
              <w:t>Lernfeld</w:t>
            </w:r>
          </w:p>
          <w:p w:rsidR="006C291B" w:rsidRPr="009B4760" w:rsidRDefault="006C291B" w:rsidP="00B3201D">
            <w:pPr>
              <w:rPr>
                <w:b/>
              </w:rPr>
            </w:pPr>
            <w:r w:rsidRPr="009B4760">
              <w:rPr>
                <w:b/>
              </w:rPr>
              <w:t>LF 1</w:t>
            </w:r>
          </w:p>
        </w:tc>
        <w:tc>
          <w:tcPr>
            <w:tcW w:w="4229" w:type="dxa"/>
            <w:tcBorders>
              <w:left w:val="single" w:sz="4" w:space="0" w:color="auto"/>
              <w:bottom w:val="single" w:sz="4" w:space="0" w:color="auto"/>
              <w:right w:val="single" w:sz="4" w:space="0" w:color="auto"/>
            </w:tcBorders>
            <w:shd w:val="clear" w:color="auto" w:fill="D9D9D9"/>
            <w:hideMark/>
          </w:tcPr>
          <w:p w:rsidR="006C291B" w:rsidRPr="009B4760" w:rsidRDefault="006C291B" w:rsidP="00B3201D">
            <w:pPr>
              <w:spacing w:before="40" w:after="60" w:line="160" w:lineRule="exact"/>
              <w:rPr>
                <w:color w:val="000000"/>
                <w:sz w:val="12"/>
              </w:rPr>
            </w:pPr>
            <w:r w:rsidRPr="009B4760">
              <w:rPr>
                <w:sz w:val="12"/>
              </w:rPr>
              <w:t>Titel</w:t>
            </w:r>
          </w:p>
          <w:p w:rsidR="006C291B" w:rsidRDefault="006C291B" w:rsidP="00B3201D">
            <w:pPr>
              <w:rPr>
                <w:b/>
              </w:rPr>
            </w:pPr>
            <w:r w:rsidRPr="009B4760">
              <w:rPr>
                <w:b/>
              </w:rPr>
              <w:t>Berufe in der Gastronomie</w:t>
            </w:r>
            <w:r>
              <w:rPr>
                <w:b/>
              </w:rPr>
              <w:t xml:space="preserve"> – Teil I</w:t>
            </w:r>
          </w:p>
          <w:p w:rsidR="006C291B" w:rsidRPr="009B4760" w:rsidRDefault="006C291B" w:rsidP="00B3201D">
            <w:pPr>
              <w:rPr>
                <w:b/>
              </w:rPr>
            </w:pPr>
          </w:p>
        </w:tc>
        <w:tc>
          <w:tcPr>
            <w:tcW w:w="188" w:type="dxa"/>
            <w:vMerge w:val="restart"/>
            <w:tcBorders>
              <w:top w:val="nil"/>
              <w:left w:val="single" w:sz="4" w:space="0" w:color="auto"/>
              <w:bottom w:val="nil"/>
              <w:right w:val="single" w:sz="4" w:space="0" w:color="auto"/>
            </w:tcBorders>
            <w:shd w:val="clear" w:color="auto" w:fill="FFFFFF"/>
          </w:tcPr>
          <w:p w:rsidR="006C291B" w:rsidRPr="009B4760" w:rsidRDefault="006C291B" w:rsidP="00B3201D"/>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C291B" w:rsidRPr="009A3177" w:rsidRDefault="006C291B" w:rsidP="00B3201D">
            <w:pPr>
              <w:jc w:val="center"/>
              <w:rPr>
                <w:rFonts w:cs="Times New Roman"/>
                <w:b/>
                <w:lang w:eastAsia="de-DE"/>
              </w:rPr>
            </w:pPr>
            <w:r w:rsidRPr="009A3177">
              <w:rPr>
                <w:rFonts w:cs="Times New Roman"/>
                <w:b/>
                <w:lang w:eastAsia="de-DE"/>
              </w:rPr>
              <w:t xml:space="preserve">Ernährung </w:t>
            </w:r>
          </w:p>
          <w:p w:rsidR="006C291B" w:rsidRPr="009A3177" w:rsidRDefault="006C291B" w:rsidP="00B3201D">
            <w:pPr>
              <w:jc w:val="center"/>
              <w:rPr>
                <w:rFonts w:cs="Times New Roman"/>
                <w:b/>
                <w:lang w:eastAsia="de-DE"/>
              </w:rPr>
            </w:pPr>
            <w:r w:rsidRPr="009A3177">
              <w:rPr>
                <w:rFonts w:cs="Times New Roman"/>
                <w:b/>
                <w:lang w:eastAsia="de-DE"/>
              </w:rPr>
              <w:t>und Gastronomie</w:t>
            </w:r>
          </w:p>
          <w:p w:rsidR="006C291B" w:rsidRPr="009A3177" w:rsidRDefault="006C291B" w:rsidP="00B3201D">
            <w:pPr>
              <w:jc w:val="center"/>
              <w:rPr>
                <w:rFonts w:cs="Times New Roman"/>
                <w:b/>
                <w:lang w:eastAsia="de-DE"/>
              </w:rPr>
            </w:pPr>
            <w:r w:rsidRPr="005305BC">
              <w:rPr>
                <w:rFonts w:cs="Times New Roman"/>
                <w:b/>
                <w:lang w:eastAsia="de-DE"/>
              </w:rPr>
              <w:t>EG1.01.02.</w:t>
            </w:r>
            <w:r>
              <w:rPr>
                <w:rFonts w:cs="Times New Roman"/>
                <w:b/>
                <w:lang w:eastAsia="de-DE"/>
              </w:rPr>
              <w:t>02.02</w:t>
            </w:r>
          </w:p>
        </w:tc>
      </w:tr>
      <w:tr w:rsidR="006C291B" w:rsidRPr="00B51DE9" w:rsidTr="00B3201D">
        <w:tc>
          <w:tcPr>
            <w:tcW w:w="7348" w:type="dxa"/>
            <w:gridSpan w:val="2"/>
            <w:tcBorders>
              <w:left w:val="single" w:sz="4" w:space="0" w:color="auto"/>
              <w:bottom w:val="single" w:sz="4" w:space="0" w:color="auto"/>
              <w:right w:val="single" w:sz="4" w:space="0" w:color="auto"/>
            </w:tcBorders>
            <w:hideMark/>
          </w:tcPr>
          <w:p w:rsidR="006C291B" w:rsidRDefault="006C291B" w:rsidP="00B3201D">
            <w:pPr>
              <w:pStyle w:val="Tabelle6pt"/>
            </w:pPr>
          </w:p>
        </w:tc>
        <w:tc>
          <w:tcPr>
            <w:tcW w:w="188" w:type="dxa"/>
            <w:vMerge/>
            <w:tcBorders>
              <w:left w:val="single" w:sz="4" w:space="0" w:color="auto"/>
              <w:bottom w:val="nil"/>
              <w:right w:val="nil"/>
            </w:tcBorders>
            <w:vAlign w:val="center"/>
            <w:hideMark/>
          </w:tcPr>
          <w:p w:rsidR="006C291B" w:rsidRDefault="006C291B" w:rsidP="00B3201D">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C291B" w:rsidRPr="00B51DE9" w:rsidTr="00B3201D">
              <w:trPr>
                <w:trHeight w:val="284"/>
              </w:trPr>
              <w:tc>
                <w:tcPr>
                  <w:tcW w:w="2090" w:type="dxa"/>
                  <w:shd w:val="clear" w:color="auto" w:fill="D9D9D9" w:themeFill="background1" w:themeFillShade="D9"/>
                </w:tcPr>
                <w:p w:rsidR="006C291B" w:rsidRPr="00B51DE9" w:rsidRDefault="006C291B" w:rsidP="00B3201D">
                  <w:pPr>
                    <w:pStyle w:val="TabelleKopfmitte"/>
                  </w:pPr>
                  <w:r w:rsidRPr="00B51DE9">
                    <w:t>L</w:t>
                  </w:r>
                  <w:r>
                    <w:t>ösung</w:t>
                  </w:r>
                </w:p>
              </w:tc>
            </w:tr>
          </w:tbl>
          <w:p w:rsidR="006C291B" w:rsidRPr="00B51DE9" w:rsidRDefault="006C291B" w:rsidP="00B3201D"/>
        </w:tc>
      </w:tr>
    </w:tbl>
    <w:p w:rsidR="006C291B" w:rsidRPr="009A3177" w:rsidRDefault="006C291B" w:rsidP="00CA277B">
      <w:pPr>
        <w:pStyle w:val="berschrift2"/>
      </w:pPr>
      <w:r w:rsidRPr="00FF1578">
        <w:rPr>
          <w:noProof/>
          <w:sz w:val="24"/>
        </w:rPr>
        <w:drawing>
          <wp:anchor distT="0" distB="0" distL="114300" distR="114300" simplePos="0" relativeHeight="251872256" behindDoc="0" locked="0" layoutInCell="0" allowOverlap="1" wp14:anchorId="136C0941" wp14:editId="32ABBD6F">
            <wp:simplePos x="0" y="0"/>
            <wp:positionH relativeFrom="rightMargin">
              <wp:posOffset>107950</wp:posOffset>
            </wp:positionH>
            <wp:positionV relativeFrom="paragraph">
              <wp:posOffset>0</wp:posOffset>
            </wp:positionV>
            <wp:extent cx="345440" cy="323850"/>
            <wp:effectExtent l="0" t="0" r="0" b="0"/>
            <wp:wrapNone/>
            <wp:docPr id="122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Ein Lösungsbeispiel: </w:t>
      </w:r>
      <w:r w:rsidRPr="009A3177">
        <w:t>Fachfrau/Fachmann im Gastgewerbe</w:t>
      </w:r>
    </w:p>
    <w:p w:rsidR="006C291B" w:rsidRPr="009A3177" w:rsidRDefault="006C291B" w:rsidP="00CA277B">
      <w:pPr>
        <w:pStyle w:val="Abstandszeile"/>
      </w:pPr>
    </w:p>
    <w:p w:rsidR="006C291B" w:rsidRPr="009A3177" w:rsidRDefault="006C291B" w:rsidP="006C291B">
      <w:pPr>
        <w:rPr>
          <w:bCs/>
          <w:color w:val="000000"/>
        </w:rPr>
      </w:pPr>
      <w:r>
        <w:rPr>
          <w:lang w:eastAsia="de-DE"/>
        </w:rPr>
        <w:t xml:space="preserve">Diese </w:t>
      </w:r>
      <w:r w:rsidRPr="009A3177">
        <w:rPr>
          <w:lang w:eastAsia="de-DE"/>
        </w:rPr>
        <w:t xml:space="preserve">Ausbildung dauert </w:t>
      </w:r>
      <w:r w:rsidRPr="00FC55C4">
        <w:rPr>
          <w:b/>
          <w:shd w:val="clear" w:color="auto" w:fill="00FF99"/>
          <w:lang w:eastAsia="de-DE"/>
        </w:rPr>
        <w:t>zwei</w:t>
      </w:r>
      <w:r w:rsidRPr="00633E3E">
        <w:rPr>
          <w:shd w:val="clear" w:color="auto" w:fill="00FF99"/>
          <w:lang w:eastAsia="de-DE"/>
        </w:rPr>
        <w:t xml:space="preserve"> </w:t>
      </w:r>
      <w:r w:rsidRPr="00FC55C4">
        <w:rPr>
          <w:b/>
          <w:shd w:val="clear" w:color="auto" w:fill="00FF99"/>
          <w:lang w:eastAsia="de-DE"/>
        </w:rPr>
        <w:t>Jahre</w:t>
      </w:r>
      <w:r w:rsidRPr="009A3177">
        <w:rPr>
          <w:lang w:eastAsia="de-DE"/>
        </w:rPr>
        <w:t xml:space="preserve">. Gute Chancen hat jeder, der einen </w:t>
      </w:r>
      <w:r w:rsidRPr="00FC55C4">
        <w:rPr>
          <w:b/>
          <w:shd w:val="clear" w:color="auto" w:fill="00FF99"/>
          <w:lang w:eastAsia="de-DE"/>
        </w:rPr>
        <w:t>guten</w:t>
      </w:r>
      <w:r w:rsidRPr="009A3177">
        <w:rPr>
          <w:lang w:eastAsia="de-DE"/>
        </w:rPr>
        <w:t xml:space="preserve"> </w:t>
      </w:r>
      <w:r w:rsidRPr="00FC55C4">
        <w:rPr>
          <w:b/>
          <w:shd w:val="clear" w:color="auto" w:fill="00FF99"/>
          <w:lang w:eastAsia="de-DE"/>
        </w:rPr>
        <w:t>Haup</w:t>
      </w:r>
      <w:r w:rsidRPr="00FC55C4">
        <w:rPr>
          <w:b/>
          <w:shd w:val="clear" w:color="auto" w:fill="00FF99"/>
          <w:lang w:eastAsia="de-DE"/>
        </w:rPr>
        <w:t>t</w:t>
      </w:r>
      <w:r w:rsidRPr="00FC55C4">
        <w:rPr>
          <w:b/>
          <w:shd w:val="clear" w:color="auto" w:fill="00FF99"/>
          <w:lang w:eastAsia="de-DE"/>
        </w:rPr>
        <w:t>schulabschluss</w:t>
      </w:r>
      <w:r w:rsidRPr="009A3177">
        <w:rPr>
          <w:lang w:eastAsia="de-DE"/>
        </w:rPr>
        <w:t xml:space="preserve"> nachweisen kann. Die Ausbildung ist </w:t>
      </w:r>
      <w:r w:rsidRPr="00FC55C4">
        <w:rPr>
          <w:b/>
          <w:shd w:val="clear" w:color="auto" w:fill="00FF99"/>
          <w:lang w:eastAsia="de-DE"/>
        </w:rPr>
        <w:t>dual</w:t>
      </w:r>
      <w:r w:rsidRPr="009A3177">
        <w:rPr>
          <w:lang w:eastAsia="de-DE"/>
        </w:rPr>
        <w:t>, d.</w:t>
      </w:r>
      <w:r w:rsidR="00CC2B76">
        <w:rPr>
          <w:lang w:eastAsia="de-DE"/>
        </w:rPr>
        <w:t xml:space="preserve"> </w:t>
      </w:r>
      <w:r w:rsidRPr="009A3177">
        <w:rPr>
          <w:lang w:eastAsia="de-DE"/>
        </w:rPr>
        <w:t>h. sie findet in einem Au</w:t>
      </w:r>
      <w:r w:rsidRPr="009A3177">
        <w:rPr>
          <w:lang w:eastAsia="de-DE"/>
        </w:rPr>
        <w:t>s</w:t>
      </w:r>
      <w:r w:rsidRPr="009A3177">
        <w:rPr>
          <w:lang w:eastAsia="de-DE"/>
        </w:rPr>
        <w:t>bildungsbetrieb statt und wird durch den Besuch an einer Berufsschule  ergänzt. Fac</w:t>
      </w:r>
      <w:r w:rsidRPr="009A3177">
        <w:rPr>
          <w:lang w:eastAsia="de-DE"/>
        </w:rPr>
        <w:t>h</w:t>
      </w:r>
      <w:r w:rsidRPr="009A3177">
        <w:rPr>
          <w:lang w:eastAsia="de-DE"/>
        </w:rPr>
        <w:t xml:space="preserve">kräfte im Gastgewerbe können in verschiedenen Bereichen wie </w:t>
      </w:r>
      <w:r w:rsidRPr="00FC55C4">
        <w:rPr>
          <w:b/>
          <w:shd w:val="clear" w:color="auto" w:fill="00FF99"/>
          <w:lang w:eastAsia="de-DE"/>
        </w:rPr>
        <w:t>Restaurants</w:t>
      </w:r>
      <w:r w:rsidRPr="009A3177">
        <w:rPr>
          <w:lang w:eastAsia="de-DE"/>
        </w:rPr>
        <w:t xml:space="preserve">, </w:t>
      </w:r>
      <w:r w:rsidRPr="00FC55C4">
        <w:rPr>
          <w:b/>
          <w:shd w:val="clear" w:color="auto" w:fill="00FF99"/>
          <w:lang w:eastAsia="de-DE"/>
        </w:rPr>
        <w:t>Hotels</w:t>
      </w:r>
      <w:r>
        <w:rPr>
          <w:lang w:eastAsia="de-DE"/>
        </w:rPr>
        <w:t>, Tagungshäuser</w:t>
      </w:r>
      <w:r w:rsidR="00F04A83">
        <w:rPr>
          <w:lang w:eastAsia="de-DE"/>
        </w:rPr>
        <w:t>n</w:t>
      </w:r>
      <w:r>
        <w:rPr>
          <w:lang w:eastAsia="de-DE"/>
        </w:rPr>
        <w:t xml:space="preserve"> </w:t>
      </w:r>
      <w:r w:rsidRPr="00FC55C4">
        <w:rPr>
          <w:b/>
          <w:shd w:val="clear" w:color="auto" w:fill="00FF99"/>
          <w:lang w:eastAsia="de-DE"/>
        </w:rPr>
        <w:t>usw</w:t>
      </w:r>
      <w:r w:rsidRPr="009A3177">
        <w:rPr>
          <w:lang w:eastAsia="de-DE"/>
        </w:rPr>
        <w:t>. eingesetzt werden. Zu ihren Hauptauf</w:t>
      </w:r>
      <w:r>
        <w:rPr>
          <w:lang w:eastAsia="de-DE"/>
        </w:rPr>
        <w:t xml:space="preserve">gaben gehören </w:t>
      </w:r>
      <w:r w:rsidRPr="009A3177">
        <w:rPr>
          <w:lang w:eastAsia="de-DE"/>
        </w:rPr>
        <w:t xml:space="preserve">das </w:t>
      </w:r>
      <w:r w:rsidRPr="00FC55C4">
        <w:rPr>
          <w:b/>
          <w:shd w:val="clear" w:color="auto" w:fill="00FF99"/>
          <w:lang w:eastAsia="de-DE"/>
        </w:rPr>
        <w:t>Eind</w:t>
      </w:r>
      <w:r w:rsidRPr="00FC55C4">
        <w:rPr>
          <w:b/>
          <w:shd w:val="clear" w:color="auto" w:fill="00FF99"/>
          <w:lang w:eastAsia="de-DE"/>
        </w:rPr>
        <w:t>e</w:t>
      </w:r>
      <w:r w:rsidRPr="00FC55C4">
        <w:rPr>
          <w:b/>
          <w:shd w:val="clear" w:color="auto" w:fill="00FF99"/>
          <w:lang w:eastAsia="de-DE"/>
        </w:rPr>
        <w:t>cken</w:t>
      </w:r>
      <w:r w:rsidRPr="009A3177">
        <w:rPr>
          <w:lang w:eastAsia="de-DE"/>
        </w:rPr>
        <w:t xml:space="preserve"> der Tische, das </w:t>
      </w:r>
      <w:r w:rsidRPr="00FC55C4">
        <w:rPr>
          <w:b/>
          <w:shd w:val="clear" w:color="auto" w:fill="00FF99"/>
          <w:lang w:eastAsia="de-DE"/>
        </w:rPr>
        <w:t>Servieren</w:t>
      </w:r>
      <w:r w:rsidRPr="009A3177">
        <w:rPr>
          <w:lang w:eastAsia="de-DE"/>
        </w:rPr>
        <w:t xml:space="preserve"> von Speisen, das </w:t>
      </w:r>
      <w:r w:rsidRPr="00FC55C4">
        <w:rPr>
          <w:b/>
          <w:shd w:val="clear" w:color="auto" w:fill="00FF99"/>
          <w:lang w:eastAsia="de-DE"/>
        </w:rPr>
        <w:t>Einschenken</w:t>
      </w:r>
      <w:r w:rsidRPr="009A3177">
        <w:rPr>
          <w:lang w:eastAsia="de-DE"/>
        </w:rPr>
        <w:t xml:space="preserve"> von </w:t>
      </w:r>
      <w:r w:rsidRPr="00FC55C4">
        <w:rPr>
          <w:b/>
          <w:shd w:val="clear" w:color="auto" w:fill="00FF99"/>
          <w:lang w:eastAsia="de-DE"/>
        </w:rPr>
        <w:t>Getränken</w:t>
      </w:r>
      <w:r w:rsidRPr="009A3177">
        <w:rPr>
          <w:lang w:eastAsia="de-DE"/>
        </w:rPr>
        <w:t xml:space="preserve"> sowie die </w:t>
      </w:r>
      <w:r w:rsidRPr="00FC55C4">
        <w:rPr>
          <w:b/>
          <w:shd w:val="clear" w:color="auto" w:fill="00FF99"/>
          <w:lang w:eastAsia="de-DE"/>
        </w:rPr>
        <w:t>Betreuung</w:t>
      </w:r>
      <w:r w:rsidRPr="009A3177">
        <w:rPr>
          <w:lang w:eastAsia="de-DE"/>
        </w:rPr>
        <w:t xml:space="preserve"> von </w:t>
      </w:r>
      <w:r w:rsidRPr="00FC55C4">
        <w:rPr>
          <w:b/>
          <w:shd w:val="clear" w:color="auto" w:fill="00FF99"/>
          <w:lang w:eastAsia="de-DE"/>
        </w:rPr>
        <w:t>Gästen</w:t>
      </w:r>
      <w:r w:rsidRPr="009A3177">
        <w:rPr>
          <w:lang w:eastAsia="de-DE"/>
        </w:rPr>
        <w:t xml:space="preserve">. Wer am Morgen Dienst hat, ist häufig für das Vorbereiten des </w:t>
      </w:r>
      <w:r w:rsidRPr="00FC55C4">
        <w:rPr>
          <w:b/>
          <w:shd w:val="clear" w:color="auto" w:fill="00FF99"/>
          <w:lang w:eastAsia="de-DE"/>
        </w:rPr>
        <w:t>Frühstücksbuffets</w:t>
      </w:r>
      <w:r w:rsidRPr="009A3177">
        <w:rPr>
          <w:lang w:eastAsia="de-DE"/>
        </w:rPr>
        <w:t xml:space="preserve"> verantwortlich. Es kann vorkommen, dass </w:t>
      </w:r>
      <w:r w:rsidRPr="00FC55C4">
        <w:rPr>
          <w:b/>
          <w:shd w:val="clear" w:color="auto" w:fill="00FF99"/>
          <w:lang w:eastAsia="de-DE"/>
        </w:rPr>
        <w:t>Hilfe</w:t>
      </w:r>
      <w:r w:rsidRPr="009A3177">
        <w:rPr>
          <w:lang w:eastAsia="de-DE"/>
        </w:rPr>
        <w:t xml:space="preserve"> in der </w:t>
      </w:r>
      <w:r w:rsidRPr="00FC55C4">
        <w:rPr>
          <w:b/>
          <w:shd w:val="clear" w:color="auto" w:fill="00FF99"/>
          <w:lang w:eastAsia="de-DE"/>
        </w:rPr>
        <w:t>Küche</w:t>
      </w:r>
      <w:r w:rsidRPr="009A3177">
        <w:rPr>
          <w:lang w:eastAsia="de-DE"/>
        </w:rPr>
        <w:t xml:space="preserve"> ben</w:t>
      </w:r>
      <w:r w:rsidRPr="009A3177">
        <w:rPr>
          <w:lang w:eastAsia="de-DE"/>
        </w:rPr>
        <w:t>ö</w:t>
      </w:r>
      <w:r w:rsidRPr="009A3177">
        <w:rPr>
          <w:lang w:eastAsia="de-DE"/>
        </w:rPr>
        <w:t xml:space="preserve">tigt wird. Fachkräfte im Gastgewerbe können auch </w:t>
      </w:r>
      <w:r w:rsidRPr="00FC55C4">
        <w:rPr>
          <w:b/>
          <w:shd w:val="clear" w:color="auto" w:fill="00FF99"/>
          <w:lang w:eastAsia="de-DE"/>
        </w:rPr>
        <w:t>einfache</w:t>
      </w:r>
      <w:r w:rsidRPr="009A3177">
        <w:rPr>
          <w:lang w:eastAsia="de-DE"/>
        </w:rPr>
        <w:t xml:space="preserve"> </w:t>
      </w:r>
      <w:r w:rsidRPr="00FC55C4">
        <w:rPr>
          <w:b/>
          <w:shd w:val="clear" w:color="auto" w:fill="00FF99"/>
          <w:lang w:eastAsia="de-DE"/>
        </w:rPr>
        <w:t>Speisen</w:t>
      </w:r>
      <w:r w:rsidRPr="009A3177">
        <w:rPr>
          <w:lang w:eastAsia="de-DE"/>
        </w:rPr>
        <w:t xml:space="preserve"> </w:t>
      </w:r>
      <w:r w:rsidRPr="00FC55C4">
        <w:rPr>
          <w:b/>
          <w:shd w:val="clear" w:color="auto" w:fill="00FF99"/>
          <w:lang w:eastAsia="de-DE"/>
        </w:rPr>
        <w:t>anrichten</w:t>
      </w:r>
      <w:r w:rsidRPr="009A3177">
        <w:rPr>
          <w:lang w:eastAsia="de-DE"/>
        </w:rPr>
        <w:t xml:space="preserve">, ein </w:t>
      </w:r>
      <w:r w:rsidRPr="00FC55C4">
        <w:rPr>
          <w:b/>
          <w:shd w:val="clear" w:color="auto" w:fill="00FF99"/>
          <w:lang w:eastAsia="de-DE"/>
        </w:rPr>
        <w:t>Dessert</w:t>
      </w:r>
      <w:r w:rsidRPr="009A3177">
        <w:rPr>
          <w:lang w:eastAsia="de-DE"/>
        </w:rPr>
        <w:t xml:space="preserve"> </w:t>
      </w:r>
      <w:r w:rsidRPr="00FC55C4">
        <w:rPr>
          <w:b/>
          <w:shd w:val="clear" w:color="auto" w:fill="00FF99"/>
          <w:lang w:eastAsia="de-DE"/>
        </w:rPr>
        <w:t>fertig</w:t>
      </w:r>
      <w:r w:rsidRPr="009A3177">
        <w:rPr>
          <w:lang w:eastAsia="de-DE"/>
        </w:rPr>
        <w:t xml:space="preserve"> </w:t>
      </w:r>
      <w:r w:rsidRPr="00FC55C4">
        <w:rPr>
          <w:b/>
          <w:shd w:val="clear" w:color="auto" w:fill="00FF99"/>
          <w:lang w:eastAsia="de-DE"/>
        </w:rPr>
        <w:t>stellen</w:t>
      </w:r>
      <w:r w:rsidRPr="009A3177">
        <w:rPr>
          <w:lang w:eastAsia="de-DE"/>
        </w:rPr>
        <w:t xml:space="preserve"> oder eine </w:t>
      </w:r>
      <w:r w:rsidRPr="00FC55C4">
        <w:rPr>
          <w:b/>
          <w:shd w:val="clear" w:color="auto" w:fill="00FF99"/>
          <w:lang w:eastAsia="de-DE"/>
        </w:rPr>
        <w:t>Vesperplatte</w:t>
      </w:r>
      <w:r w:rsidRPr="009A3177">
        <w:rPr>
          <w:lang w:eastAsia="de-DE"/>
        </w:rPr>
        <w:t xml:space="preserve"> richten. Auch für </w:t>
      </w:r>
      <w:r w:rsidRPr="00FC55C4">
        <w:rPr>
          <w:b/>
          <w:shd w:val="clear" w:color="auto" w:fill="00FF99"/>
          <w:lang w:eastAsia="de-DE"/>
        </w:rPr>
        <w:t>Ordnung</w:t>
      </w:r>
      <w:r w:rsidRPr="009A3177">
        <w:rPr>
          <w:lang w:eastAsia="de-DE"/>
        </w:rPr>
        <w:t xml:space="preserve"> und </w:t>
      </w:r>
      <w:r w:rsidRPr="00FC55C4">
        <w:rPr>
          <w:b/>
          <w:shd w:val="clear" w:color="auto" w:fill="00FF99"/>
          <w:lang w:eastAsia="de-DE"/>
        </w:rPr>
        <w:t>Saube</w:t>
      </w:r>
      <w:r w:rsidRPr="00FC55C4">
        <w:rPr>
          <w:b/>
          <w:shd w:val="clear" w:color="auto" w:fill="00FF99"/>
          <w:lang w:eastAsia="de-DE"/>
        </w:rPr>
        <w:t>r</w:t>
      </w:r>
      <w:r w:rsidRPr="00FC55C4">
        <w:rPr>
          <w:b/>
          <w:shd w:val="clear" w:color="auto" w:fill="00FF99"/>
          <w:lang w:eastAsia="de-DE"/>
        </w:rPr>
        <w:t>keit</w:t>
      </w:r>
      <w:r w:rsidRPr="009A3177">
        <w:rPr>
          <w:lang w:eastAsia="de-DE"/>
        </w:rPr>
        <w:t xml:space="preserve"> in den Gasträumen sind die Fachkräfte zuständig. Zur </w:t>
      </w:r>
      <w:r w:rsidRPr="00FC55C4">
        <w:rPr>
          <w:b/>
          <w:shd w:val="clear" w:color="auto" w:fill="00FF99"/>
          <w:lang w:eastAsia="de-DE"/>
        </w:rPr>
        <w:t>Zimmerreinigung</w:t>
      </w:r>
      <w:r w:rsidRPr="009A3177">
        <w:rPr>
          <w:lang w:eastAsia="de-DE"/>
        </w:rPr>
        <w:t xml:space="preserve"> können Sie jederzeit eingeteilt werden. Wer im Gastronomiebereich arbeitet, ist </w:t>
      </w:r>
      <w:r w:rsidRPr="00FC55C4">
        <w:rPr>
          <w:b/>
          <w:shd w:val="clear" w:color="auto" w:fill="00FF99"/>
          <w:lang w:eastAsia="de-DE"/>
        </w:rPr>
        <w:t>flexibel</w:t>
      </w:r>
      <w:r w:rsidRPr="009A3177">
        <w:rPr>
          <w:lang w:eastAsia="de-DE"/>
        </w:rPr>
        <w:t xml:space="preserve"> und überall einsetzbar.</w:t>
      </w:r>
      <w:r w:rsidRPr="009A3177">
        <w:rPr>
          <w:bCs/>
          <w:color w:val="000000"/>
        </w:rPr>
        <w:t xml:space="preserve"> Ein </w:t>
      </w:r>
      <w:r w:rsidRPr="00FC55C4">
        <w:rPr>
          <w:b/>
          <w:shd w:val="clear" w:color="auto" w:fill="00FF99"/>
          <w:lang w:eastAsia="de-DE"/>
        </w:rPr>
        <w:t>freundliches</w:t>
      </w:r>
      <w:r w:rsidRPr="009A3177">
        <w:rPr>
          <w:bCs/>
          <w:color w:val="000000"/>
        </w:rPr>
        <w:t xml:space="preserve">, </w:t>
      </w:r>
      <w:r w:rsidRPr="00633E3E">
        <w:rPr>
          <w:bCs/>
          <w:color w:val="000000"/>
          <w:shd w:val="clear" w:color="auto" w:fill="00FF99"/>
        </w:rPr>
        <w:t>ehr</w:t>
      </w:r>
      <w:r w:rsidRPr="00FC55C4">
        <w:rPr>
          <w:b/>
          <w:shd w:val="clear" w:color="auto" w:fill="00FF99"/>
          <w:lang w:eastAsia="de-DE"/>
        </w:rPr>
        <w:t>l</w:t>
      </w:r>
      <w:r w:rsidRPr="00633E3E">
        <w:rPr>
          <w:bCs/>
          <w:color w:val="000000"/>
          <w:shd w:val="clear" w:color="auto" w:fill="00FF99"/>
        </w:rPr>
        <w:t>iches</w:t>
      </w:r>
      <w:r w:rsidRPr="009A3177">
        <w:rPr>
          <w:bCs/>
          <w:color w:val="000000"/>
        </w:rPr>
        <w:t xml:space="preserve"> Auftreten sowie eine gute, </w:t>
      </w:r>
      <w:r w:rsidRPr="00FC55C4">
        <w:rPr>
          <w:b/>
          <w:shd w:val="clear" w:color="auto" w:fill="00FF99"/>
          <w:lang w:eastAsia="de-DE"/>
        </w:rPr>
        <w:t>körperliche</w:t>
      </w:r>
      <w:r w:rsidRPr="009A3177">
        <w:rPr>
          <w:bCs/>
          <w:color w:val="000000"/>
        </w:rPr>
        <w:t xml:space="preserve"> </w:t>
      </w:r>
      <w:r w:rsidRPr="00FC55C4">
        <w:rPr>
          <w:b/>
          <w:shd w:val="clear" w:color="auto" w:fill="00FF99"/>
          <w:lang w:eastAsia="de-DE"/>
        </w:rPr>
        <w:t>Verfassung</w:t>
      </w:r>
      <w:r w:rsidRPr="009A3177">
        <w:rPr>
          <w:bCs/>
          <w:color w:val="000000"/>
        </w:rPr>
        <w:t xml:space="preserve"> sind wichtige Grundbedingungen. Sie sollten sich gerne bewegen, </w:t>
      </w:r>
      <w:r w:rsidRPr="00FC55C4">
        <w:rPr>
          <w:b/>
          <w:shd w:val="clear" w:color="auto" w:fill="00FF99"/>
          <w:lang w:eastAsia="de-DE"/>
        </w:rPr>
        <w:t>flink</w:t>
      </w:r>
      <w:r w:rsidRPr="009A3177">
        <w:rPr>
          <w:bCs/>
          <w:color w:val="000000"/>
        </w:rPr>
        <w:t xml:space="preserve"> arbeiten können und nicht sofort die </w:t>
      </w:r>
      <w:r w:rsidRPr="00FC55C4">
        <w:rPr>
          <w:b/>
          <w:shd w:val="clear" w:color="auto" w:fill="00FF99"/>
          <w:lang w:eastAsia="de-DE"/>
        </w:rPr>
        <w:t>Geduld</w:t>
      </w:r>
      <w:r w:rsidRPr="009A3177">
        <w:rPr>
          <w:bCs/>
          <w:color w:val="000000"/>
        </w:rPr>
        <w:t xml:space="preserve"> verlieren. Sie unterhalten sich freundlich, jedoch mit dem nötigen </w:t>
      </w:r>
      <w:r w:rsidRPr="00FC55C4">
        <w:rPr>
          <w:b/>
          <w:shd w:val="clear" w:color="auto" w:fill="00FF99"/>
          <w:lang w:eastAsia="de-DE"/>
        </w:rPr>
        <w:t>Respekt</w:t>
      </w:r>
      <w:r w:rsidRPr="009A3177">
        <w:rPr>
          <w:bCs/>
          <w:color w:val="000000"/>
        </w:rPr>
        <w:t xml:space="preserve"> mit den Gästen und spüren, wenn Sie sich diskret z</w:t>
      </w:r>
      <w:r w:rsidRPr="009A3177">
        <w:rPr>
          <w:bCs/>
          <w:color w:val="000000"/>
        </w:rPr>
        <w:t>u</w:t>
      </w:r>
      <w:r w:rsidRPr="009A3177">
        <w:rPr>
          <w:bCs/>
          <w:color w:val="000000"/>
        </w:rPr>
        <w:t>rückziehen sollen. Sehr häufig kann es vorkommen, dass Gäste aus anderen Ländern einen Besuch abstatten. Können Sie sich behelfen? Sie bewahren in hektischen Situat</w:t>
      </w:r>
      <w:r w:rsidRPr="009A3177">
        <w:rPr>
          <w:bCs/>
          <w:color w:val="000000"/>
        </w:rPr>
        <w:t>i</w:t>
      </w:r>
      <w:r w:rsidRPr="009A3177">
        <w:rPr>
          <w:bCs/>
          <w:color w:val="000000"/>
        </w:rPr>
        <w:t xml:space="preserve">onen den Überblick. Bei Bestellungen ist eine </w:t>
      </w:r>
      <w:r w:rsidRPr="00FC55C4">
        <w:rPr>
          <w:b/>
          <w:shd w:val="clear" w:color="auto" w:fill="00FF99"/>
          <w:lang w:eastAsia="de-DE"/>
        </w:rPr>
        <w:t>gute</w:t>
      </w:r>
      <w:r w:rsidRPr="009A3177">
        <w:rPr>
          <w:bCs/>
          <w:color w:val="000000"/>
        </w:rPr>
        <w:t xml:space="preserve"> </w:t>
      </w:r>
      <w:r w:rsidRPr="00FC55C4">
        <w:rPr>
          <w:b/>
          <w:shd w:val="clear" w:color="auto" w:fill="00FF99"/>
          <w:lang w:eastAsia="de-DE"/>
        </w:rPr>
        <w:t>Merkfähigkeit</w:t>
      </w:r>
      <w:r w:rsidRPr="009A3177">
        <w:rPr>
          <w:bCs/>
          <w:color w:val="000000"/>
        </w:rPr>
        <w:t xml:space="preserve"> von Bedeutung, auch sollten sie rechnerische Fähigkeiten für das </w:t>
      </w:r>
      <w:r w:rsidRPr="00FC55C4">
        <w:rPr>
          <w:b/>
          <w:shd w:val="clear" w:color="auto" w:fill="00FF99"/>
          <w:lang w:eastAsia="de-DE"/>
        </w:rPr>
        <w:t>Kassieren</w:t>
      </w:r>
      <w:r w:rsidRPr="009A3177">
        <w:rPr>
          <w:bCs/>
          <w:color w:val="000000"/>
        </w:rPr>
        <w:t xml:space="preserve"> von Rechnungen haben.  Steht einmal eine </w:t>
      </w:r>
      <w:r w:rsidRPr="00FC55C4">
        <w:rPr>
          <w:b/>
          <w:shd w:val="clear" w:color="auto" w:fill="00FF99"/>
          <w:lang w:eastAsia="de-DE"/>
        </w:rPr>
        <w:t>Feierlichkeit</w:t>
      </w:r>
      <w:r w:rsidRPr="009A3177">
        <w:rPr>
          <w:bCs/>
          <w:color w:val="000000"/>
        </w:rPr>
        <w:t xml:space="preserve"> an, haben Sie Freude an der Mitorganisation und bringen eigene Ideen mit ein.</w:t>
      </w:r>
    </w:p>
    <w:p w:rsidR="006C291B" w:rsidRPr="009A3177" w:rsidRDefault="006C291B" w:rsidP="006C291B">
      <w:pPr>
        <w:rPr>
          <w:b/>
          <w:bCs/>
          <w:color w:val="000000"/>
        </w:rPr>
      </w:pPr>
    </w:p>
    <w:p w:rsidR="006C291B" w:rsidRPr="009A3177" w:rsidRDefault="006C291B" w:rsidP="006C291B">
      <w:pPr>
        <w:rPr>
          <w:b/>
          <w:bCs/>
          <w:color w:val="000000"/>
        </w:rPr>
      </w:pPr>
    </w:p>
    <w:p w:rsidR="006C291B" w:rsidRPr="009A3177" w:rsidRDefault="006C291B" w:rsidP="006C291B">
      <w:pPr>
        <w:rPr>
          <w:b/>
          <w:bCs/>
          <w:color w:val="000000"/>
        </w:rPr>
      </w:pPr>
      <w:r w:rsidRPr="009A3177">
        <w:rPr>
          <w:b/>
          <w:bCs/>
          <w:color w:val="000000"/>
        </w:rPr>
        <w:t xml:space="preserve"> Eine Fachkraft verdient im </w:t>
      </w:r>
      <w:r w:rsidRPr="00F127F2">
        <w:rPr>
          <w:b/>
          <w:bCs/>
          <w:color w:val="000000"/>
          <w:shd w:val="clear" w:color="auto" w:fill="00FF99"/>
        </w:rPr>
        <w:t>zweiten</w:t>
      </w:r>
      <w:r w:rsidRPr="009A3177">
        <w:rPr>
          <w:b/>
          <w:bCs/>
          <w:color w:val="000000"/>
        </w:rPr>
        <w:t xml:space="preserve"> Ausbildungsjahr zwischen </w:t>
      </w:r>
      <w:r w:rsidRPr="00F127F2">
        <w:rPr>
          <w:b/>
          <w:bCs/>
          <w:color w:val="000000"/>
          <w:shd w:val="clear" w:color="auto" w:fill="00FF99"/>
        </w:rPr>
        <w:t>500</w:t>
      </w:r>
      <w:r w:rsidRPr="009A3177">
        <w:rPr>
          <w:b/>
          <w:bCs/>
          <w:color w:val="000000"/>
        </w:rPr>
        <w:t xml:space="preserve"> und </w:t>
      </w:r>
      <w:r w:rsidRPr="00F127F2">
        <w:rPr>
          <w:b/>
          <w:bCs/>
          <w:color w:val="000000"/>
          <w:shd w:val="clear" w:color="auto" w:fill="00FF99"/>
        </w:rPr>
        <w:t>800</w:t>
      </w:r>
      <w:r w:rsidRPr="009A3177">
        <w:rPr>
          <w:b/>
          <w:bCs/>
          <w:color w:val="000000"/>
        </w:rPr>
        <w:t xml:space="preserve"> Euro.</w:t>
      </w:r>
    </w:p>
    <w:p w:rsidR="006C291B" w:rsidRDefault="006C291B" w:rsidP="006C291B">
      <w:pPr>
        <w:rPr>
          <w:b/>
          <w:bCs/>
          <w:color w:val="000000"/>
        </w:rPr>
      </w:pPr>
      <w:r>
        <w:rPr>
          <w:b/>
          <w:bCs/>
          <w:color w:val="00000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6C291B" w:rsidRPr="009B4760" w:rsidTr="00B3201D">
        <w:trPr>
          <w:trHeight w:val="523"/>
        </w:trPr>
        <w:tc>
          <w:tcPr>
            <w:tcW w:w="3119" w:type="dxa"/>
            <w:shd w:val="clear" w:color="auto" w:fill="D9D9D9"/>
          </w:tcPr>
          <w:p w:rsidR="006C291B" w:rsidRPr="009B4760" w:rsidRDefault="006C291B" w:rsidP="00B3201D">
            <w:pPr>
              <w:spacing w:before="40" w:after="60" w:line="160" w:lineRule="exact"/>
              <w:rPr>
                <w:color w:val="000000"/>
                <w:sz w:val="12"/>
              </w:rPr>
            </w:pPr>
            <w:r w:rsidRPr="009B4760">
              <w:rPr>
                <w:sz w:val="12"/>
              </w:rPr>
              <w:lastRenderedPageBreak/>
              <w:br w:type="page"/>
              <w:t>Lernfeld</w:t>
            </w:r>
          </w:p>
          <w:p w:rsidR="006C291B" w:rsidRPr="009B4760" w:rsidRDefault="006C291B" w:rsidP="00B3201D">
            <w:pPr>
              <w:rPr>
                <w:b/>
              </w:rPr>
            </w:pPr>
            <w:r w:rsidRPr="009B4760">
              <w:rPr>
                <w:b/>
              </w:rPr>
              <w:t>LF 1</w:t>
            </w:r>
          </w:p>
        </w:tc>
        <w:tc>
          <w:tcPr>
            <w:tcW w:w="4229" w:type="dxa"/>
            <w:shd w:val="clear" w:color="auto" w:fill="D9D9D9"/>
          </w:tcPr>
          <w:p w:rsidR="006C291B" w:rsidRPr="009B4760" w:rsidRDefault="006C291B" w:rsidP="00B3201D">
            <w:pPr>
              <w:spacing w:before="40" w:after="60" w:line="160" w:lineRule="exact"/>
              <w:rPr>
                <w:color w:val="000000"/>
                <w:sz w:val="12"/>
              </w:rPr>
            </w:pPr>
            <w:r w:rsidRPr="009B4760">
              <w:rPr>
                <w:sz w:val="12"/>
              </w:rPr>
              <w:t>Titel</w:t>
            </w:r>
          </w:p>
          <w:p w:rsidR="006C291B" w:rsidRDefault="006C291B" w:rsidP="00B3201D">
            <w:pPr>
              <w:rPr>
                <w:b/>
              </w:rPr>
            </w:pPr>
            <w:r w:rsidRPr="009B4760">
              <w:rPr>
                <w:b/>
              </w:rPr>
              <w:t>Berufe in der Gastronomie</w:t>
            </w:r>
            <w:r>
              <w:rPr>
                <w:b/>
              </w:rPr>
              <w:t xml:space="preserve"> – Teil I</w:t>
            </w:r>
          </w:p>
          <w:p w:rsidR="006C291B" w:rsidRPr="009B4760" w:rsidRDefault="006C291B" w:rsidP="00B3201D">
            <w:pPr>
              <w:rPr>
                <w:b/>
              </w:rPr>
            </w:pPr>
          </w:p>
        </w:tc>
        <w:tc>
          <w:tcPr>
            <w:tcW w:w="188" w:type="dxa"/>
            <w:tcBorders>
              <w:top w:val="nil"/>
              <w:bottom w:val="nil"/>
            </w:tcBorders>
            <w:shd w:val="clear" w:color="auto" w:fill="FFFFFF"/>
          </w:tcPr>
          <w:p w:rsidR="006C291B" w:rsidRPr="009B4760" w:rsidRDefault="006C291B" w:rsidP="00B3201D"/>
        </w:tc>
        <w:tc>
          <w:tcPr>
            <w:tcW w:w="2103" w:type="dxa"/>
            <w:shd w:val="clear" w:color="auto" w:fill="D9D9D9"/>
          </w:tcPr>
          <w:p w:rsidR="006C291B" w:rsidRPr="009A3177" w:rsidRDefault="006C291B" w:rsidP="00B3201D">
            <w:pPr>
              <w:jc w:val="center"/>
              <w:rPr>
                <w:rFonts w:cs="Times New Roman"/>
                <w:b/>
                <w:lang w:eastAsia="de-DE"/>
              </w:rPr>
            </w:pPr>
            <w:r w:rsidRPr="009A3177">
              <w:rPr>
                <w:rFonts w:cs="Times New Roman"/>
                <w:b/>
                <w:lang w:eastAsia="de-DE"/>
              </w:rPr>
              <w:t xml:space="preserve">Ernährung </w:t>
            </w:r>
          </w:p>
          <w:p w:rsidR="006C291B" w:rsidRPr="009A3177" w:rsidRDefault="006C291B" w:rsidP="00B3201D">
            <w:pPr>
              <w:jc w:val="center"/>
              <w:rPr>
                <w:rFonts w:cs="Times New Roman"/>
                <w:b/>
                <w:lang w:eastAsia="de-DE"/>
              </w:rPr>
            </w:pPr>
            <w:r w:rsidRPr="009A3177">
              <w:rPr>
                <w:rFonts w:cs="Times New Roman"/>
                <w:b/>
                <w:lang w:eastAsia="de-DE"/>
              </w:rPr>
              <w:t>und Gastronomie</w:t>
            </w:r>
          </w:p>
          <w:p w:rsidR="006C291B" w:rsidRPr="009A3177" w:rsidRDefault="006C291B" w:rsidP="00B3201D">
            <w:pPr>
              <w:jc w:val="center"/>
              <w:rPr>
                <w:rFonts w:cs="Times New Roman"/>
                <w:b/>
                <w:lang w:eastAsia="de-DE"/>
              </w:rPr>
            </w:pPr>
            <w:r w:rsidRPr="009A3177">
              <w:rPr>
                <w:rFonts w:cs="Times New Roman"/>
                <w:b/>
                <w:lang w:eastAsia="de-DE"/>
              </w:rPr>
              <w:t>EG1.01.02</w:t>
            </w:r>
            <w:r>
              <w:rPr>
                <w:rFonts w:cs="Times New Roman"/>
                <w:b/>
                <w:lang w:eastAsia="de-DE"/>
              </w:rPr>
              <w:t>.02</w:t>
            </w:r>
            <w:r w:rsidRPr="009A3177">
              <w:rPr>
                <w:rFonts w:cs="Times New Roman"/>
                <w:b/>
                <w:lang w:eastAsia="de-DE"/>
              </w:rPr>
              <w:t>.</w:t>
            </w:r>
            <w:r>
              <w:rPr>
                <w:rFonts w:cs="Times New Roman"/>
                <w:b/>
                <w:lang w:eastAsia="de-DE"/>
              </w:rPr>
              <w:t>02</w:t>
            </w:r>
          </w:p>
        </w:tc>
      </w:tr>
    </w:tbl>
    <w:p w:rsidR="006C291B" w:rsidRDefault="006C291B" w:rsidP="00C57273">
      <w:pPr>
        <w:pStyle w:val="berschrift1"/>
      </w:pPr>
      <w:r w:rsidRPr="00FF1578">
        <w:rPr>
          <w:noProof/>
          <w:color w:val="000000"/>
          <w:sz w:val="24"/>
        </w:rPr>
        <w:drawing>
          <wp:anchor distT="0" distB="0" distL="114300" distR="114300" simplePos="0" relativeHeight="251873280" behindDoc="0" locked="0" layoutInCell="0" allowOverlap="1" wp14:anchorId="018F155C" wp14:editId="69330937">
            <wp:simplePos x="0" y="0"/>
            <wp:positionH relativeFrom="rightMargin">
              <wp:posOffset>107950</wp:posOffset>
            </wp:positionH>
            <wp:positionV relativeFrom="paragraph">
              <wp:posOffset>0</wp:posOffset>
            </wp:positionV>
            <wp:extent cx="345440" cy="323850"/>
            <wp:effectExtent l="0" t="0" r="0" b="0"/>
            <wp:wrapNone/>
            <wp:docPr id="122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A3177">
        <w:t>Koch/Köchin</w:t>
      </w:r>
    </w:p>
    <w:p w:rsidR="00C57273" w:rsidRPr="00C57273" w:rsidRDefault="00C57273" w:rsidP="00C57273">
      <w:pPr>
        <w:pStyle w:val="Abstandszeile"/>
      </w:pPr>
    </w:p>
    <w:p w:rsidR="006C291B" w:rsidRPr="009A3177" w:rsidRDefault="006C291B" w:rsidP="006C291B">
      <w:pPr>
        <w:rPr>
          <w:bCs/>
          <w:color w:val="000000"/>
        </w:rPr>
      </w:pPr>
      <w:r w:rsidRPr="009A3177">
        <w:rPr>
          <w:bCs/>
          <w:color w:val="000000"/>
        </w:rPr>
        <w:t xml:space="preserve">Wer diesen </w:t>
      </w:r>
      <w:r w:rsidRPr="00D73AED">
        <w:rPr>
          <w:bCs/>
          <w:color w:val="000000"/>
        </w:rPr>
        <w:t>Beruf</w:t>
      </w:r>
      <w:r w:rsidRPr="009A3177">
        <w:rPr>
          <w:bCs/>
          <w:color w:val="000000"/>
        </w:rPr>
        <w:t xml:space="preserve"> erlernen möchte muss ihn </w:t>
      </w:r>
      <w:r w:rsidRPr="00D73AED">
        <w:rPr>
          <w:bCs/>
          <w:color w:val="000000"/>
        </w:rPr>
        <w:t>lieben</w:t>
      </w:r>
      <w:r w:rsidRPr="009A3177">
        <w:rPr>
          <w:bCs/>
          <w:color w:val="000000"/>
        </w:rPr>
        <w:t>! Die Freude am Kochen ist der wic</w:t>
      </w:r>
      <w:r w:rsidRPr="009A3177">
        <w:rPr>
          <w:bCs/>
          <w:color w:val="000000"/>
        </w:rPr>
        <w:t>h</w:t>
      </w:r>
      <w:r w:rsidRPr="009A3177">
        <w:rPr>
          <w:bCs/>
          <w:color w:val="000000"/>
        </w:rPr>
        <w:t>tigste Grund überhaupt</w:t>
      </w:r>
      <w:r w:rsidR="00CC2B76">
        <w:rPr>
          <w:bCs/>
          <w:color w:val="000000"/>
        </w:rPr>
        <w:t>,</w:t>
      </w:r>
      <w:r w:rsidRPr="009A3177">
        <w:rPr>
          <w:bCs/>
          <w:color w:val="000000"/>
        </w:rPr>
        <w:t xml:space="preserve"> diesen Beruf erlernen zu wollen. Dabei muss man sich über manche „</w:t>
      </w:r>
      <w:r w:rsidRPr="00D73AED">
        <w:rPr>
          <w:bCs/>
          <w:color w:val="000000"/>
        </w:rPr>
        <w:t>Nachteile</w:t>
      </w:r>
      <w:r w:rsidRPr="009A3177">
        <w:rPr>
          <w:bCs/>
          <w:color w:val="000000"/>
        </w:rPr>
        <w:t xml:space="preserve">“ im Klaren sein, die jedoch </w:t>
      </w:r>
      <w:r w:rsidRPr="00D73AED">
        <w:rPr>
          <w:bCs/>
          <w:color w:val="000000"/>
        </w:rPr>
        <w:t>schnell</w:t>
      </w:r>
      <w:r w:rsidRPr="009A3177">
        <w:rPr>
          <w:bCs/>
          <w:color w:val="000000"/>
        </w:rPr>
        <w:t xml:space="preserve"> </w:t>
      </w:r>
      <w:r w:rsidRPr="00D73AED">
        <w:rPr>
          <w:bCs/>
          <w:color w:val="000000"/>
        </w:rPr>
        <w:t>vergessen</w:t>
      </w:r>
      <w:r w:rsidRPr="009A3177">
        <w:rPr>
          <w:bCs/>
          <w:color w:val="000000"/>
        </w:rPr>
        <w:t xml:space="preserve"> sind, wenn die Täti</w:t>
      </w:r>
      <w:r w:rsidRPr="009A3177">
        <w:rPr>
          <w:bCs/>
          <w:color w:val="000000"/>
        </w:rPr>
        <w:t>g</w:t>
      </w:r>
      <w:r w:rsidRPr="009A3177">
        <w:rPr>
          <w:bCs/>
          <w:color w:val="000000"/>
        </w:rPr>
        <w:t xml:space="preserve">keit erfüllend ist. Der Beruf Koch/Köchin bietet </w:t>
      </w:r>
      <w:r>
        <w:rPr>
          <w:bCs/>
          <w:color w:val="000000"/>
        </w:rPr>
        <w:t>vielseitige</w:t>
      </w:r>
      <w:r w:rsidRPr="009A3177">
        <w:rPr>
          <w:bCs/>
          <w:color w:val="000000"/>
        </w:rPr>
        <w:t xml:space="preserve"> Möglichkeiten. Die Arbeitsb</w:t>
      </w:r>
      <w:r w:rsidRPr="009A3177">
        <w:rPr>
          <w:bCs/>
          <w:color w:val="000000"/>
        </w:rPr>
        <w:t>e</w:t>
      </w:r>
      <w:r w:rsidRPr="009A3177">
        <w:rPr>
          <w:bCs/>
          <w:color w:val="000000"/>
        </w:rPr>
        <w:t>dingungen sind sehr hart. Ein geregelter Arbeitsablauf ist ein Fremdwort. Zur Vorbere</w:t>
      </w:r>
      <w:r w:rsidRPr="009A3177">
        <w:rPr>
          <w:bCs/>
          <w:color w:val="000000"/>
        </w:rPr>
        <w:t>i</w:t>
      </w:r>
      <w:r w:rsidRPr="009A3177">
        <w:rPr>
          <w:bCs/>
          <w:color w:val="000000"/>
        </w:rPr>
        <w:t>tung der Speisen ist ein Koch bereits am Morgen in der Küche, am Abend gehen die B</w:t>
      </w:r>
      <w:r w:rsidRPr="009A3177">
        <w:rPr>
          <w:bCs/>
          <w:color w:val="000000"/>
        </w:rPr>
        <w:t>e</w:t>
      </w:r>
      <w:r w:rsidRPr="009A3177">
        <w:rPr>
          <w:bCs/>
          <w:color w:val="000000"/>
        </w:rPr>
        <w:t>stellung</w:t>
      </w:r>
      <w:r w:rsidR="00CC2B76">
        <w:rPr>
          <w:bCs/>
          <w:color w:val="000000"/>
        </w:rPr>
        <w:t>en</w:t>
      </w:r>
      <w:r w:rsidRPr="009A3177">
        <w:rPr>
          <w:bCs/>
          <w:color w:val="000000"/>
        </w:rPr>
        <w:t xml:space="preserve"> in einem Restaurantbetrieb a la carte am laufenden Band über den Pass. Das ist die Übergabestelle vom angerichteten Essen, welches vom Servicepersonal zügig und selbstverständlich noch heiß zum Gast getragen wird. Stress ist hier vorprogra</w:t>
      </w:r>
      <w:r w:rsidRPr="009A3177">
        <w:rPr>
          <w:bCs/>
          <w:color w:val="000000"/>
        </w:rPr>
        <w:t>m</w:t>
      </w:r>
      <w:r w:rsidRPr="009A3177">
        <w:rPr>
          <w:bCs/>
          <w:color w:val="000000"/>
        </w:rPr>
        <w:t>miert. Ruhe bewahren, heißt die Devise. Denn wer sich nicht konzentriert, kann auch nichts Gelungenes auf den Teller bringen, das spürt man sofort. Andere Einsatzgebiete können Tagungshäuser, Betriebskantinen, Heime usw. sein. Die Größe eines Betriebes entscheidet über den Einsatz von Koch oder Köchin. In kleineren Küchen stellen die Köche alle Arbeitsschritte der Gerichte selbst her. In größeren Küchen ist klar geregelt, wer an welchem Posten arbeitet. Beispielsweise kann man nur für Desserts oder Gebäck zuständig sein. An einem anderen Posten werden Fleisch und Soßen zubereitet, wied</w:t>
      </w:r>
      <w:r w:rsidRPr="009A3177">
        <w:rPr>
          <w:bCs/>
          <w:color w:val="000000"/>
        </w:rPr>
        <w:t>e</w:t>
      </w:r>
      <w:r w:rsidRPr="009A3177">
        <w:rPr>
          <w:bCs/>
          <w:color w:val="000000"/>
        </w:rPr>
        <w:t>rum an einer anderen Stelle gibt es ausschließlich Vorspeisen. Durch die getrennten Arbeitsplätze wird deutlich, wie wichtig es ist, dass alle eng im Team arbeiten und sich gegenseitig aufeinander verlassen, sodass die Speisen in wenigen Augenblicken auf einem Teller angerichtet und dekoriert zum Gast getragen werden  können. Neben der Zubereitung von Speisen gehören der Einkauf, die Lagerhaltung und die Speiseplanung zu den alltäglichen Aufgaben. Gäste wollen eine gute Beratung, wenn es um die Organ</w:t>
      </w:r>
      <w:r w:rsidRPr="009A3177">
        <w:rPr>
          <w:bCs/>
          <w:color w:val="000000"/>
        </w:rPr>
        <w:t>i</w:t>
      </w:r>
      <w:r w:rsidRPr="009A3177">
        <w:rPr>
          <w:bCs/>
          <w:color w:val="000000"/>
        </w:rPr>
        <w:t>sation von privaten Feiern geht. Dabei ist die Fähigkeit zur Kalkulation</w:t>
      </w:r>
      <w:r>
        <w:rPr>
          <w:bCs/>
          <w:color w:val="000000"/>
        </w:rPr>
        <w:t xml:space="preserve"> </w:t>
      </w:r>
      <w:r w:rsidRPr="009A3177">
        <w:rPr>
          <w:bCs/>
          <w:color w:val="000000"/>
        </w:rPr>
        <w:t xml:space="preserve"> von Preisen ä</w:t>
      </w:r>
      <w:r w:rsidRPr="009A3177">
        <w:rPr>
          <w:bCs/>
          <w:color w:val="000000"/>
        </w:rPr>
        <w:t>u</w:t>
      </w:r>
      <w:r w:rsidRPr="009A3177">
        <w:rPr>
          <w:bCs/>
          <w:color w:val="000000"/>
        </w:rPr>
        <w:t xml:space="preserve">ßerst wichtig.  Selbstverständlich ist eine gute körperliche Verfassung, weil man viel stehen muss. Eine </w:t>
      </w:r>
      <w:r>
        <w:rPr>
          <w:bCs/>
          <w:color w:val="000000"/>
        </w:rPr>
        <w:t>gute Fingerfertigkeit</w:t>
      </w:r>
      <w:r w:rsidRPr="009A3177">
        <w:rPr>
          <w:bCs/>
          <w:color w:val="000000"/>
        </w:rPr>
        <w:t xml:space="preserve"> gepaart mit Geduld und </w:t>
      </w:r>
      <w:r>
        <w:rPr>
          <w:bCs/>
          <w:color w:val="000000"/>
        </w:rPr>
        <w:t>schneller</w:t>
      </w:r>
      <w:r w:rsidRPr="009A3177">
        <w:rPr>
          <w:bCs/>
          <w:color w:val="000000"/>
        </w:rPr>
        <w:t xml:space="preserve"> Arbeitsweise ist Voraussetzung für das </w:t>
      </w:r>
      <w:r>
        <w:rPr>
          <w:bCs/>
          <w:color w:val="000000"/>
        </w:rPr>
        <w:t xml:space="preserve">korrekte Zubereiten und dekorative  </w:t>
      </w:r>
      <w:r w:rsidRPr="009A3177">
        <w:rPr>
          <w:bCs/>
          <w:color w:val="000000"/>
        </w:rPr>
        <w:t>Anrichten von Speisen. Hoch motiviert sollte ein Koch/eine Köchin jederzeit an Weiterbildung interessiert sein. Beispielweise kann eine Küche günstig mehrere Kilogramm Erdbeeren aus der Region beziehen. Was tun damit? Jetzt sind Kenntnisse über Konservierung gefragt. Geschickt kann man die Karte im Restaurant mit selbsthergestellten Konfitüren oder Chutneys bereichern. Eigene Säfte könnten der Renner als Hauscocktail sein. Der Fantasie sind hier keine Grenzen gesetzt. Wichtig ist, dass der Gast ein Bemühen spürt und … die Nullachtfünfzehnküche gibt es woanders.</w:t>
      </w:r>
    </w:p>
    <w:p w:rsidR="006C291B" w:rsidRPr="009A3177" w:rsidRDefault="006C291B" w:rsidP="006C291B">
      <w:pPr>
        <w:rPr>
          <w:bCs/>
          <w:color w:val="000000"/>
        </w:rPr>
      </w:pPr>
    </w:p>
    <w:p w:rsidR="006C291B" w:rsidRPr="009A3177" w:rsidRDefault="006C291B" w:rsidP="006C291B">
      <w:pPr>
        <w:rPr>
          <w:bCs/>
          <w:color w:val="000000"/>
        </w:rPr>
      </w:pPr>
      <w:r w:rsidRPr="009A3177">
        <w:rPr>
          <w:b/>
          <w:bCs/>
          <w:color w:val="000000"/>
        </w:rPr>
        <w:t>Nun kommt eine wichtige Nachricht:</w:t>
      </w:r>
      <w:r w:rsidRPr="009A3177">
        <w:rPr>
          <w:bCs/>
          <w:color w:val="000000"/>
        </w:rPr>
        <w:t xml:space="preserve"> Der Beruf Koch/Köchin ist </w:t>
      </w:r>
      <w:r w:rsidRPr="009A3177">
        <w:rPr>
          <w:b/>
          <w:bCs/>
          <w:color w:val="000000"/>
        </w:rPr>
        <w:t>sehr</w:t>
      </w:r>
      <w:r w:rsidRPr="009A3177">
        <w:rPr>
          <w:bCs/>
          <w:color w:val="000000"/>
        </w:rPr>
        <w:t xml:space="preserve"> </w:t>
      </w:r>
      <w:r w:rsidRPr="009A3177">
        <w:rPr>
          <w:b/>
          <w:bCs/>
          <w:color w:val="000000"/>
        </w:rPr>
        <w:t>kreativ</w:t>
      </w:r>
      <w:r w:rsidRPr="009A3177">
        <w:rPr>
          <w:bCs/>
          <w:color w:val="000000"/>
        </w:rPr>
        <w:t>.</w:t>
      </w:r>
    </w:p>
    <w:p w:rsidR="006C291B" w:rsidRPr="009A3177" w:rsidRDefault="006C291B" w:rsidP="006C291B">
      <w:pPr>
        <w:rPr>
          <w:bCs/>
          <w:color w:val="000000"/>
        </w:rPr>
      </w:pPr>
    </w:p>
    <w:p w:rsidR="006C291B" w:rsidRPr="009A3177" w:rsidRDefault="006C291B" w:rsidP="006C291B">
      <w:pPr>
        <w:rPr>
          <w:bCs/>
          <w:color w:val="000000"/>
        </w:rPr>
      </w:pPr>
      <w:r w:rsidRPr="009A3177">
        <w:rPr>
          <w:bCs/>
          <w:color w:val="000000"/>
        </w:rPr>
        <w:t>Wer sich auf diesen Beruf einlässt und gut darin ist, darf sich auf vielseitige Einsatzgebi</w:t>
      </w:r>
      <w:r w:rsidRPr="009A3177">
        <w:rPr>
          <w:bCs/>
          <w:color w:val="000000"/>
        </w:rPr>
        <w:t>e</w:t>
      </w:r>
      <w:r w:rsidRPr="009A3177">
        <w:rPr>
          <w:bCs/>
          <w:color w:val="000000"/>
        </w:rPr>
        <w:t>te freuen. Ein Koch kann überall in der Welt arbeiten, seine Sichtweise bereichern u</w:t>
      </w:r>
      <w:r w:rsidR="00CC2B76">
        <w:rPr>
          <w:bCs/>
          <w:color w:val="000000"/>
        </w:rPr>
        <w:t>nd interessante Menschen kennen</w:t>
      </w:r>
      <w:r w:rsidRPr="009A3177">
        <w:rPr>
          <w:bCs/>
          <w:color w:val="000000"/>
        </w:rPr>
        <w:t>lernen. Ein Jahr auf dem Schiff, ein Jahr auf einer Insel, dann wieder nach Hause? Alles ist möglich.</w:t>
      </w:r>
    </w:p>
    <w:p w:rsidR="006C291B" w:rsidRPr="009A3177" w:rsidRDefault="006C291B" w:rsidP="006C291B">
      <w:pPr>
        <w:rPr>
          <w:bCs/>
          <w:color w:val="000000"/>
        </w:rPr>
      </w:pPr>
    </w:p>
    <w:p w:rsidR="006C291B" w:rsidRPr="009A3177" w:rsidRDefault="006C291B" w:rsidP="006C291B">
      <w:pPr>
        <w:rPr>
          <w:b/>
          <w:bCs/>
          <w:color w:val="000000"/>
        </w:rPr>
      </w:pPr>
      <w:r w:rsidRPr="009A3177">
        <w:rPr>
          <w:b/>
          <w:bCs/>
          <w:color w:val="000000"/>
        </w:rPr>
        <w:t>Im dritten Ausbildungsjahr beträgt der Verdienst zwischen 600 und 900 Euro.</w:t>
      </w:r>
    </w:p>
    <w:p w:rsidR="006C291B" w:rsidRDefault="006C291B" w:rsidP="006C291B">
      <w:pPr>
        <w:rPr>
          <w:bCs/>
          <w:color w:val="000000"/>
        </w:rPr>
      </w:pPr>
      <w:r>
        <w:rPr>
          <w:bCs/>
          <w:color w:val="00000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6C291B" w:rsidRPr="009B4760" w:rsidTr="00B3201D">
        <w:trPr>
          <w:trHeight w:val="523"/>
        </w:trPr>
        <w:tc>
          <w:tcPr>
            <w:tcW w:w="3119" w:type="dxa"/>
            <w:shd w:val="clear" w:color="auto" w:fill="D9D9D9"/>
          </w:tcPr>
          <w:p w:rsidR="006C291B" w:rsidRPr="009B4760" w:rsidRDefault="006C291B" w:rsidP="00B3201D">
            <w:pPr>
              <w:spacing w:before="40" w:after="60" w:line="160" w:lineRule="exact"/>
              <w:rPr>
                <w:color w:val="000000"/>
                <w:sz w:val="12"/>
              </w:rPr>
            </w:pPr>
            <w:r w:rsidRPr="009B4760">
              <w:rPr>
                <w:sz w:val="12"/>
              </w:rPr>
              <w:lastRenderedPageBreak/>
              <w:br w:type="page"/>
              <w:t>Lernfeld</w:t>
            </w:r>
          </w:p>
          <w:p w:rsidR="006C291B" w:rsidRPr="009B4760" w:rsidRDefault="006C291B" w:rsidP="00B3201D">
            <w:pPr>
              <w:rPr>
                <w:b/>
              </w:rPr>
            </w:pPr>
            <w:r w:rsidRPr="009B4760">
              <w:rPr>
                <w:b/>
              </w:rPr>
              <w:t>LF 1</w:t>
            </w:r>
          </w:p>
        </w:tc>
        <w:tc>
          <w:tcPr>
            <w:tcW w:w="4229" w:type="dxa"/>
            <w:shd w:val="clear" w:color="auto" w:fill="D9D9D9"/>
          </w:tcPr>
          <w:p w:rsidR="006C291B" w:rsidRPr="009B4760" w:rsidRDefault="006C291B" w:rsidP="00B3201D">
            <w:pPr>
              <w:spacing w:before="40" w:after="60" w:line="160" w:lineRule="exact"/>
              <w:rPr>
                <w:color w:val="000000"/>
                <w:sz w:val="12"/>
              </w:rPr>
            </w:pPr>
            <w:r w:rsidRPr="009B4760">
              <w:rPr>
                <w:sz w:val="12"/>
              </w:rPr>
              <w:t>Titel</w:t>
            </w:r>
          </w:p>
          <w:p w:rsidR="006C291B" w:rsidRDefault="006C291B" w:rsidP="00B3201D">
            <w:pPr>
              <w:rPr>
                <w:b/>
              </w:rPr>
            </w:pPr>
            <w:r w:rsidRPr="009B4760">
              <w:rPr>
                <w:b/>
              </w:rPr>
              <w:t>Berufe in der Gastronomie</w:t>
            </w:r>
            <w:r>
              <w:rPr>
                <w:b/>
              </w:rPr>
              <w:t xml:space="preserve"> – Teil I</w:t>
            </w:r>
          </w:p>
          <w:p w:rsidR="006C291B" w:rsidRPr="009B4760" w:rsidRDefault="006C291B" w:rsidP="00B3201D">
            <w:pPr>
              <w:rPr>
                <w:b/>
              </w:rPr>
            </w:pPr>
          </w:p>
        </w:tc>
        <w:tc>
          <w:tcPr>
            <w:tcW w:w="188" w:type="dxa"/>
            <w:tcBorders>
              <w:top w:val="nil"/>
              <w:bottom w:val="nil"/>
            </w:tcBorders>
            <w:shd w:val="clear" w:color="auto" w:fill="FFFFFF"/>
          </w:tcPr>
          <w:p w:rsidR="006C291B" w:rsidRPr="009B4760" w:rsidRDefault="006C291B" w:rsidP="00B3201D"/>
        </w:tc>
        <w:tc>
          <w:tcPr>
            <w:tcW w:w="2103" w:type="dxa"/>
            <w:shd w:val="clear" w:color="auto" w:fill="D9D9D9"/>
          </w:tcPr>
          <w:p w:rsidR="006C291B" w:rsidRPr="009A3177" w:rsidRDefault="006C291B" w:rsidP="00B3201D">
            <w:pPr>
              <w:jc w:val="center"/>
              <w:rPr>
                <w:rFonts w:cs="Times New Roman"/>
                <w:b/>
                <w:lang w:eastAsia="de-DE"/>
              </w:rPr>
            </w:pPr>
            <w:r w:rsidRPr="009A3177">
              <w:rPr>
                <w:rFonts w:cs="Times New Roman"/>
                <w:b/>
                <w:lang w:eastAsia="de-DE"/>
              </w:rPr>
              <w:t xml:space="preserve">Ernährung </w:t>
            </w:r>
          </w:p>
          <w:p w:rsidR="006C291B" w:rsidRPr="009A3177" w:rsidRDefault="006C291B" w:rsidP="00B3201D">
            <w:pPr>
              <w:jc w:val="center"/>
              <w:rPr>
                <w:rFonts w:cs="Times New Roman"/>
                <w:b/>
                <w:lang w:eastAsia="de-DE"/>
              </w:rPr>
            </w:pPr>
            <w:r w:rsidRPr="009A3177">
              <w:rPr>
                <w:rFonts w:cs="Times New Roman"/>
                <w:b/>
                <w:lang w:eastAsia="de-DE"/>
              </w:rPr>
              <w:t>und Gastronomie</w:t>
            </w:r>
          </w:p>
          <w:p w:rsidR="006C291B" w:rsidRPr="009A3177" w:rsidRDefault="006C291B" w:rsidP="00B3201D">
            <w:pPr>
              <w:jc w:val="center"/>
              <w:rPr>
                <w:rFonts w:cs="Times New Roman"/>
                <w:b/>
                <w:lang w:eastAsia="de-DE"/>
              </w:rPr>
            </w:pPr>
            <w:r w:rsidRPr="009A3177">
              <w:rPr>
                <w:rFonts w:cs="Times New Roman"/>
                <w:b/>
                <w:lang w:eastAsia="de-DE"/>
              </w:rPr>
              <w:t>EG1.01.02</w:t>
            </w:r>
            <w:r>
              <w:rPr>
                <w:rFonts w:cs="Times New Roman"/>
                <w:b/>
                <w:lang w:eastAsia="de-DE"/>
              </w:rPr>
              <w:t>.02</w:t>
            </w:r>
            <w:r w:rsidRPr="009A3177">
              <w:rPr>
                <w:rFonts w:cs="Times New Roman"/>
                <w:b/>
                <w:lang w:eastAsia="de-DE"/>
              </w:rPr>
              <w:t>.</w:t>
            </w:r>
            <w:r>
              <w:rPr>
                <w:rFonts w:cs="Times New Roman"/>
                <w:b/>
                <w:lang w:eastAsia="de-DE"/>
              </w:rPr>
              <w:t>02</w:t>
            </w:r>
          </w:p>
        </w:tc>
      </w:tr>
    </w:tbl>
    <w:p w:rsidR="006C291B" w:rsidRDefault="006C291B" w:rsidP="00C57273">
      <w:pPr>
        <w:pStyle w:val="berschrift1"/>
      </w:pPr>
      <w:r w:rsidRPr="00FF1578">
        <w:rPr>
          <w:noProof/>
          <w:color w:val="000000"/>
          <w:sz w:val="24"/>
        </w:rPr>
        <w:drawing>
          <wp:anchor distT="0" distB="0" distL="114300" distR="114300" simplePos="0" relativeHeight="251874304" behindDoc="0" locked="0" layoutInCell="0" allowOverlap="1" wp14:anchorId="65F575EB" wp14:editId="14B9B61B">
            <wp:simplePos x="0" y="0"/>
            <wp:positionH relativeFrom="rightMargin">
              <wp:posOffset>107950</wp:posOffset>
            </wp:positionH>
            <wp:positionV relativeFrom="paragraph">
              <wp:posOffset>0</wp:posOffset>
            </wp:positionV>
            <wp:extent cx="345440" cy="323850"/>
            <wp:effectExtent l="0" t="0" r="0" b="0"/>
            <wp:wrapNone/>
            <wp:docPr id="123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A3177">
        <w:t>Restaurantfachfrau/Restaurantfachmann</w:t>
      </w:r>
    </w:p>
    <w:p w:rsidR="00C57273" w:rsidRPr="00C57273" w:rsidRDefault="00C57273" w:rsidP="00C57273">
      <w:pPr>
        <w:pStyle w:val="Abstandszeile"/>
      </w:pPr>
    </w:p>
    <w:p w:rsidR="006C291B" w:rsidRPr="009A3177" w:rsidRDefault="006C291B" w:rsidP="006C291B">
      <w:pPr>
        <w:rPr>
          <w:bCs/>
          <w:color w:val="000000"/>
        </w:rPr>
      </w:pPr>
      <w:r w:rsidRPr="009A3177">
        <w:rPr>
          <w:bCs/>
          <w:color w:val="000000"/>
        </w:rPr>
        <w:t>Wie der Name schon sagt, werden  Restaurantfachleute immer dort eingesetzt, wo e</w:t>
      </w:r>
      <w:r w:rsidRPr="009A3177">
        <w:rPr>
          <w:bCs/>
          <w:color w:val="000000"/>
        </w:rPr>
        <w:t>t</w:t>
      </w:r>
      <w:r w:rsidRPr="009A3177">
        <w:rPr>
          <w:bCs/>
          <w:color w:val="000000"/>
        </w:rPr>
        <w:t>was serviert wird oder dort wo Gäste aus</w:t>
      </w:r>
      <w:r>
        <w:rPr>
          <w:bCs/>
          <w:color w:val="000000"/>
        </w:rPr>
        <w:t>-</w:t>
      </w:r>
      <w:r w:rsidRPr="009A3177">
        <w:rPr>
          <w:bCs/>
          <w:color w:val="000000"/>
        </w:rPr>
        <w:t xml:space="preserve"> und eingehen. Sei es im Restaurant, in der Bar, in einem Café, einer Pension oder in einem Hotel, die Arbeitsmöglichkeiten sind vielseitig. Restaurantfachleute beraten Gäste, klären über Inhalte der Speisekarte auf, nehmen Bestellungen entgegen und kassieren Rechnungen. Vorbereitungstätigkeiten wie die Speisekartenplanung und </w:t>
      </w:r>
      <w:r w:rsidR="00CC2B76">
        <w:rPr>
          <w:bCs/>
          <w:color w:val="000000"/>
        </w:rPr>
        <w:t>-g</w:t>
      </w:r>
      <w:r w:rsidRPr="009A3177">
        <w:rPr>
          <w:bCs/>
          <w:color w:val="000000"/>
        </w:rPr>
        <w:t>estaltung gehören zur täglichen Arbeit sowie</w:t>
      </w:r>
      <w:r>
        <w:rPr>
          <w:bCs/>
          <w:color w:val="000000"/>
        </w:rPr>
        <w:t xml:space="preserve"> das Eindecken der Tische, und </w:t>
      </w:r>
      <w:r w:rsidRPr="009A3177">
        <w:rPr>
          <w:bCs/>
          <w:color w:val="000000"/>
        </w:rPr>
        <w:t>die Sauberhaltung der Gasträume. Besondere Veranstaltu</w:t>
      </w:r>
      <w:r w:rsidRPr="009A3177">
        <w:rPr>
          <w:bCs/>
          <w:color w:val="000000"/>
        </w:rPr>
        <w:t>n</w:t>
      </w:r>
      <w:r w:rsidRPr="009A3177">
        <w:rPr>
          <w:bCs/>
          <w:color w:val="000000"/>
        </w:rPr>
        <w:t xml:space="preserve">gen </w:t>
      </w:r>
      <w:r>
        <w:rPr>
          <w:bCs/>
          <w:color w:val="000000"/>
        </w:rPr>
        <w:t xml:space="preserve">und Festlichkeiten aller Arten </w:t>
      </w:r>
      <w:r w:rsidRPr="009A3177">
        <w:rPr>
          <w:bCs/>
          <w:color w:val="000000"/>
        </w:rPr>
        <w:t xml:space="preserve">werden  im Team geplant, organisatorische Abläufe durchstrukturiert, sodass der Tag reibungslos zur Zufriedenheit aller abläuft. In Hotels können Restaurantfachleute außerdem im Etagenservice eingeteilt sein. Häufig kommt es vor, dass ein Büfett aufgebaut werden muss. In größeren Hotels gibt es des Öfteren Veranstaltungen, bei denen mehrere hundert Menschen an einem Ort versammelt sein können. </w:t>
      </w:r>
    </w:p>
    <w:p w:rsidR="006C291B" w:rsidRPr="009A3177" w:rsidRDefault="006C291B" w:rsidP="006C291B">
      <w:pPr>
        <w:rPr>
          <w:bCs/>
          <w:color w:val="000000"/>
        </w:rPr>
      </w:pPr>
    </w:p>
    <w:p w:rsidR="006C291B" w:rsidRPr="009A3177" w:rsidRDefault="006C291B" w:rsidP="006C291B">
      <w:pPr>
        <w:rPr>
          <w:bCs/>
          <w:color w:val="000000"/>
        </w:rPr>
      </w:pPr>
      <w:r w:rsidRPr="009A3177">
        <w:rPr>
          <w:bCs/>
          <w:color w:val="000000"/>
        </w:rPr>
        <w:t>Eine wichtige Voraussetzung zur Ausübung dieses Berufes ist die Bereitschaft zur stä</w:t>
      </w:r>
      <w:r w:rsidRPr="009A3177">
        <w:rPr>
          <w:bCs/>
          <w:color w:val="000000"/>
        </w:rPr>
        <w:t>n</w:t>
      </w:r>
      <w:r w:rsidRPr="009A3177">
        <w:rPr>
          <w:bCs/>
          <w:color w:val="000000"/>
        </w:rPr>
        <w:t>digen Kontaktaufnahme mit Gästen und Kunden. Ein freundlicher, höflicher Umgang</w:t>
      </w:r>
      <w:r w:rsidRPr="009A3177">
        <w:rPr>
          <w:bCs/>
          <w:color w:val="000000"/>
        </w:rPr>
        <w:t>s</w:t>
      </w:r>
      <w:r w:rsidRPr="009A3177">
        <w:rPr>
          <w:bCs/>
          <w:color w:val="000000"/>
        </w:rPr>
        <w:t>ton ist selbstverständlich. Der Gast soll sich wohlfühlen. Wünsche und Bedürfnisse we</w:t>
      </w:r>
      <w:r w:rsidRPr="009A3177">
        <w:rPr>
          <w:bCs/>
          <w:color w:val="000000"/>
        </w:rPr>
        <w:t>r</w:t>
      </w:r>
      <w:r w:rsidRPr="009A3177">
        <w:rPr>
          <w:bCs/>
          <w:color w:val="000000"/>
        </w:rPr>
        <w:t>den wahrgenommen und erfüllt. Die Post darf an der Rezeption abgegeben werden, die Busverbindung wird an die Gäste weitergegeben und wenn man einmal nach einer S</w:t>
      </w:r>
      <w:r w:rsidRPr="009A3177">
        <w:rPr>
          <w:bCs/>
          <w:color w:val="000000"/>
        </w:rPr>
        <w:t>e</w:t>
      </w:r>
      <w:r w:rsidRPr="009A3177">
        <w:rPr>
          <w:bCs/>
          <w:color w:val="000000"/>
        </w:rPr>
        <w:t>henswürdigkeit in einer Stadt gefragt wird, sollte man darüber Auskunft geben können. Beim Service ist es wichtig, dass die Inhalte der Speisekarte bekannt sind. Besonders wichtig in der heutigen Zeit ist das Wissen darüber, ob mögliche Allergene in den Geric</w:t>
      </w:r>
      <w:r w:rsidRPr="009A3177">
        <w:rPr>
          <w:bCs/>
          <w:color w:val="000000"/>
        </w:rPr>
        <w:t>h</w:t>
      </w:r>
      <w:r w:rsidRPr="009A3177">
        <w:rPr>
          <w:bCs/>
          <w:color w:val="000000"/>
        </w:rPr>
        <w:t>ten vorkommen. Je nach Stil des Betriebes werden alle Zusatzstoffe direkt in der Spe</w:t>
      </w:r>
      <w:r w:rsidRPr="009A3177">
        <w:rPr>
          <w:bCs/>
          <w:color w:val="000000"/>
        </w:rPr>
        <w:t>i</w:t>
      </w:r>
      <w:r w:rsidRPr="009A3177">
        <w:rPr>
          <w:bCs/>
          <w:color w:val="000000"/>
        </w:rPr>
        <w:t>sekarte aufgeführt oder es wird darauf hingewiesen, dass das geschulte Personal jede</w:t>
      </w:r>
      <w:r w:rsidRPr="009A3177">
        <w:rPr>
          <w:bCs/>
          <w:color w:val="000000"/>
        </w:rPr>
        <w:t>r</w:t>
      </w:r>
      <w:r w:rsidRPr="009A3177">
        <w:rPr>
          <w:bCs/>
          <w:color w:val="000000"/>
        </w:rPr>
        <w:t>zeit danach gefragt werden kann. Alle Getränke</w:t>
      </w:r>
      <w:r w:rsidR="00CC2B76">
        <w:rPr>
          <w:bCs/>
          <w:color w:val="000000"/>
        </w:rPr>
        <w:t>,</w:t>
      </w:r>
      <w:r w:rsidRPr="009A3177">
        <w:rPr>
          <w:bCs/>
          <w:color w:val="000000"/>
        </w:rPr>
        <w:t xml:space="preserve"> die serviert werden, sollten bekannt sein. Wurde der Wein vom </w:t>
      </w:r>
      <w:r>
        <w:rPr>
          <w:bCs/>
          <w:color w:val="000000"/>
        </w:rPr>
        <w:t>ortsansässigen</w:t>
      </w:r>
      <w:r w:rsidRPr="009A3177">
        <w:rPr>
          <w:bCs/>
          <w:color w:val="000000"/>
        </w:rPr>
        <w:t xml:space="preserve"> Winzer</w:t>
      </w:r>
      <w:r>
        <w:rPr>
          <w:bCs/>
          <w:color w:val="000000"/>
        </w:rPr>
        <w:t xml:space="preserve"> (Weinbauer) </w:t>
      </w:r>
      <w:r w:rsidRPr="009A3177">
        <w:rPr>
          <w:bCs/>
          <w:color w:val="000000"/>
        </w:rPr>
        <w:t xml:space="preserve"> bezogen? Gibt es einen speziellen Hauswein und warum heißt dieser so? Wer sich für diesen Beruf entscheidet, muss ständig bereit sein, sich fortzubilden und wissen wovon er redet. </w:t>
      </w:r>
    </w:p>
    <w:p w:rsidR="006C291B" w:rsidRPr="009A3177" w:rsidRDefault="006C291B" w:rsidP="006C291B">
      <w:pPr>
        <w:rPr>
          <w:bCs/>
          <w:color w:val="000000"/>
        </w:rPr>
      </w:pPr>
    </w:p>
    <w:p w:rsidR="006C291B" w:rsidRPr="009A3177" w:rsidRDefault="006C291B" w:rsidP="006C291B">
      <w:pPr>
        <w:rPr>
          <w:bCs/>
          <w:color w:val="000000"/>
        </w:rPr>
      </w:pPr>
      <w:r w:rsidRPr="009A3177">
        <w:rPr>
          <w:bCs/>
          <w:color w:val="000000"/>
        </w:rPr>
        <w:t xml:space="preserve">Die Arbeitszeiten sind sehr unterschiedlich. Wie in allen Berufen der Gastronomie ist Wochenenddienst keine Seltenheit. Eine gute körperliche Verfassung sowie die Freude an der flinken Bewegung sind wichtig. </w:t>
      </w:r>
      <w:r>
        <w:rPr>
          <w:bCs/>
          <w:color w:val="000000"/>
        </w:rPr>
        <w:t xml:space="preserve">Mathematische </w:t>
      </w:r>
      <w:r w:rsidRPr="009A3177">
        <w:rPr>
          <w:bCs/>
          <w:color w:val="000000"/>
        </w:rPr>
        <w:t>und organisatorische Fähigkeiten werden ständig gefordert.</w:t>
      </w:r>
      <w:r>
        <w:rPr>
          <w:bCs/>
          <w:color w:val="000000"/>
        </w:rPr>
        <w:t xml:space="preserve"> </w:t>
      </w:r>
      <w:r w:rsidRPr="009A3177">
        <w:rPr>
          <w:bCs/>
          <w:color w:val="000000"/>
        </w:rPr>
        <w:t xml:space="preserve"> </w:t>
      </w:r>
    </w:p>
    <w:p w:rsidR="006C291B" w:rsidRPr="009A3177" w:rsidRDefault="006C291B" w:rsidP="006C291B">
      <w:pPr>
        <w:rPr>
          <w:bCs/>
          <w:color w:val="000000"/>
        </w:rPr>
      </w:pPr>
    </w:p>
    <w:p w:rsidR="006C291B" w:rsidRPr="009A3177" w:rsidRDefault="006C291B" w:rsidP="006C291B">
      <w:pPr>
        <w:rPr>
          <w:bCs/>
          <w:color w:val="000000"/>
        </w:rPr>
      </w:pPr>
      <w:r w:rsidRPr="009A3177">
        <w:rPr>
          <w:bCs/>
          <w:color w:val="000000"/>
        </w:rPr>
        <w:t>Eine sprachliche Begabung und die Freude am Sprechen mit ausländischen Gästen sind sehr hilfreich zur Bewältigung von Situationen die immer wieder im Alltag vorkommen können. Eine telefonische Auskunft über die Belegung der Zimmer, eine Buchungsbest</w:t>
      </w:r>
      <w:r w:rsidRPr="009A3177">
        <w:rPr>
          <w:bCs/>
          <w:color w:val="000000"/>
        </w:rPr>
        <w:t>ä</w:t>
      </w:r>
      <w:r w:rsidRPr="009A3177">
        <w:rPr>
          <w:bCs/>
          <w:color w:val="000000"/>
        </w:rPr>
        <w:t xml:space="preserve">tigung, die Gerichte der Speisekarte auf Englisch zu benennen … diese Beispiele zeigen, wie wichtig die Bereitschaft ist, sich auf andere Menschen und auf eine andere Sprache (Englisch hilft immer) einzulassen. </w:t>
      </w:r>
    </w:p>
    <w:p w:rsidR="006C291B" w:rsidRPr="009A3177" w:rsidRDefault="006C291B" w:rsidP="006C291B">
      <w:pPr>
        <w:rPr>
          <w:bCs/>
          <w:color w:val="000000"/>
        </w:rPr>
      </w:pPr>
    </w:p>
    <w:p w:rsidR="006C291B" w:rsidRPr="009A3177" w:rsidRDefault="006C291B" w:rsidP="006C291B">
      <w:pPr>
        <w:rPr>
          <w:bCs/>
          <w:color w:val="000000"/>
        </w:rPr>
      </w:pPr>
      <w:r w:rsidRPr="009A3177">
        <w:rPr>
          <w:b/>
          <w:bCs/>
          <w:color w:val="000000"/>
        </w:rPr>
        <w:t>Im dritten Ausbildungsjahr verdienen Restaurantfachleute zwischen 600 und 900 Euro.</w:t>
      </w:r>
    </w:p>
    <w:p w:rsidR="006C291B" w:rsidRDefault="006C291B" w:rsidP="006C291B">
      <w:pPr>
        <w:rPr>
          <w:bCs/>
          <w:color w:val="000000"/>
        </w:rPr>
      </w:pPr>
    </w:p>
    <w:p w:rsidR="006C291B" w:rsidRDefault="006C291B" w:rsidP="006C291B">
      <w:pPr>
        <w:rPr>
          <w:bCs/>
          <w:color w:val="000000"/>
        </w:rPr>
      </w:pPr>
      <w:r>
        <w:rPr>
          <w:bCs/>
          <w:color w:val="00000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6C291B" w:rsidRPr="009B4760" w:rsidTr="00B3201D">
        <w:trPr>
          <w:trHeight w:val="523"/>
        </w:trPr>
        <w:tc>
          <w:tcPr>
            <w:tcW w:w="3119" w:type="dxa"/>
            <w:shd w:val="clear" w:color="auto" w:fill="D9D9D9"/>
          </w:tcPr>
          <w:p w:rsidR="006C291B" w:rsidRPr="009B4760" w:rsidRDefault="006C291B" w:rsidP="00B3201D">
            <w:pPr>
              <w:spacing w:before="40" w:after="60" w:line="160" w:lineRule="exact"/>
              <w:rPr>
                <w:color w:val="000000"/>
                <w:sz w:val="12"/>
              </w:rPr>
            </w:pPr>
            <w:r w:rsidRPr="009B4760">
              <w:rPr>
                <w:sz w:val="12"/>
              </w:rPr>
              <w:lastRenderedPageBreak/>
              <w:br w:type="page"/>
              <w:t>Lernfeld</w:t>
            </w:r>
          </w:p>
          <w:p w:rsidR="006C291B" w:rsidRPr="009B4760" w:rsidRDefault="006C291B" w:rsidP="00B3201D">
            <w:pPr>
              <w:rPr>
                <w:b/>
              </w:rPr>
            </w:pPr>
            <w:r w:rsidRPr="009B4760">
              <w:rPr>
                <w:b/>
              </w:rPr>
              <w:t>LF 1</w:t>
            </w:r>
          </w:p>
        </w:tc>
        <w:tc>
          <w:tcPr>
            <w:tcW w:w="4229" w:type="dxa"/>
            <w:shd w:val="clear" w:color="auto" w:fill="D9D9D9"/>
          </w:tcPr>
          <w:p w:rsidR="006C291B" w:rsidRPr="009B4760" w:rsidRDefault="006C291B" w:rsidP="00B3201D">
            <w:pPr>
              <w:spacing w:before="40" w:after="60" w:line="160" w:lineRule="exact"/>
              <w:rPr>
                <w:color w:val="000000"/>
                <w:sz w:val="12"/>
              </w:rPr>
            </w:pPr>
            <w:r w:rsidRPr="009B4760">
              <w:rPr>
                <w:sz w:val="12"/>
              </w:rPr>
              <w:t>Titel</w:t>
            </w:r>
          </w:p>
          <w:p w:rsidR="006C291B" w:rsidRDefault="006C291B" w:rsidP="00B3201D">
            <w:pPr>
              <w:rPr>
                <w:b/>
              </w:rPr>
            </w:pPr>
            <w:r w:rsidRPr="009B4760">
              <w:rPr>
                <w:b/>
              </w:rPr>
              <w:t>Berufe in der Gastronomie</w:t>
            </w:r>
            <w:r>
              <w:rPr>
                <w:b/>
              </w:rPr>
              <w:t xml:space="preserve"> – Teil I</w:t>
            </w:r>
          </w:p>
          <w:p w:rsidR="006C291B" w:rsidRPr="009B4760" w:rsidRDefault="006C291B" w:rsidP="00B3201D">
            <w:pPr>
              <w:rPr>
                <w:b/>
              </w:rPr>
            </w:pPr>
          </w:p>
        </w:tc>
        <w:tc>
          <w:tcPr>
            <w:tcW w:w="188" w:type="dxa"/>
            <w:tcBorders>
              <w:top w:val="nil"/>
              <w:bottom w:val="nil"/>
            </w:tcBorders>
            <w:shd w:val="clear" w:color="auto" w:fill="FFFFFF"/>
          </w:tcPr>
          <w:p w:rsidR="006C291B" w:rsidRPr="009B4760" w:rsidRDefault="006C291B" w:rsidP="00B3201D"/>
        </w:tc>
        <w:tc>
          <w:tcPr>
            <w:tcW w:w="2103" w:type="dxa"/>
            <w:shd w:val="clear" w:color="auto" w:fill="D9D9D9"/>
          </w:tcPr>
          <w:p w:rsidR="006C291B" w:rsidRPr="009A3177" w:rsidRDefault="006C291B" w:rsidP="00B3201D">
            <w:pPr>
              <w:jc w:val="center"/>
              <w:rPr>
                <w:rFonts w:cs="Times New Roman"/>
                <w:b/>
                <w:lang w:eastAsia="de-DE"/>
              </w:rPr>
            </w:pPr>
            <w:r w:rsidRPr="009A3177">
              <w:rPr>
                <w:rFonts w:cs="Times New Roman"/>
                <w:b/>
                <w:lang w:eastAsia="de-DE"/>
              </w:rPr>
              <w:t xml:space="preserve">Ernährung </w:t>
            </w:r>
          </w:p>
          <w:p w:rsidR="006C291B" w:rsidRPr="009A3177" w:rsidRDefault="006C291B" w:rsidP="00B3201D">
            <w:pPr>
              <w:jc w:val="center"/>
              <w:rPr>
                <w:rFonts w:cs="Times New Roman"/>
                <w:b/>
                <w:lang w:eastAsia="de-DE"/>
              </w:rPr>
            </w:pPr>
            <w:r w:rsidRPr="009A3177">
              <w:rPr>
                <w:rFonts w:cs="Times New Roman"/>
                <w:b/>
                <w:lang w:eastAsia="de-DE"/>
              </w:rPr>
              <w:t>und Gastronomie</w:t>
            </w:r>
          </w:p>
          <w:p w:rsidR="006C291B" w:rsidRPr="009A3177" w:rsidRDefault="006C291B" w:rsidP="00B3201D">
            <w:pPr>
              <w:jc w:val="center"/>
              <w:rPr>
                <w:rFonts w:cs="Times New Roman"/>
                <w:b/>
                <w:lang w:eastAsia="de-DE"/>
              </w:rPr>
            </w:pPr>
            <w:r w:rsidRPr="009A3177">
              <w:rPr>
                <w:rFonts w:cs="Times New Roman"/>
                <w:b/>
                <w:lang w:eastAsia="de-DE"/>
              </w:rPr>
              <w:t>EG1.01.02</w:t>
            </w:r>
            <w:r>
              <w:rPr>
                <w:rFonts w:cs="Times New Roman"/>
                <w:b/>
                <w:lang w:eastAsia="de-DE"/>
              </w:rPr>
              <w:t>.02</w:t>
            </w:r>
            <w:r w:rsidRPr="009A3177">
              <w:rPr>
                <w:rFonts w:cs="Times New Roman"/>
                <w:b/>
                <w:lang w:eastAsia="de-DE"/>
              </w:rPr>
              <w:t>.</w:t>
            </w:r>
            <w:r>
              <w:rPr>
                <w:rFonts w:cs="Times New Roman"/>
                <w:b/>
                <w:lang w:eastAsia="de-DE"/>
              </w:rPr>
              <w:t>02</w:t>
            </w:r>
          </w:p>
        </w:tc>
      </w:tr>
    </w:tbl>
    <w:p w:rsidR="006C291B" w:rsidRPr="009A3177" w:rsidRDefault="006C291B" w:rsidP="00C57273">
      <w:pPr>
        <w:pStyle w:val="berschrift1"/>
      </w:pPr>
      <w:r w:rsidRPr="003A4AC0">
        <w:rPr>
          <w:noProof/>
          <w:sz w:val="24"/>
          <w:szCs w:val="24"/>
        </w:rPr>
        <w:drawing>
          <wp:anchor distT="0" distB="0" distL="114300" distR="114300" simplePos="0" relativeHeight="251875328" behindDoc="0" locked="0" layoutInCell="0" allowOverlap="1" wp14:anchorId="338BD558" wp14:editId="168458E7">
            <wp:simplePos x="0" y="0"/>
            <wp:positionH relativeFrom="rightMargin">
              <wp:posOffset>107950</wp:posOffset>
            </wp:positionH>
            <wp:positionV relativeFrom="paragraph">
              <wp:posOffset>0</wp:posOffset>
            </wp:positionV>
            <wp:extent cx="345440" cy="323850"/>
            <wp:effectExtent l="0" t="0" r="0" b="0"/>
            <wp:wrapNone/>
            <wp:docPr id="123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7273">
        <w:t>H</w:t>
      </w:r>
      <w:r w:rsidRPr="009A3177">
        <w:t>otelfachfrau/Hotelfachmann</w:t>
      </w:r>
    </w:p>
    <w:p w:rsidR="006C291B" w:rsidRPr="009A3177" w:rsidRDefault="006C291B" w:rsidP="00C57273">
      <w:pPr>
        <w:pStyle w:val="Abstandszeile"/>
      </w:pPr>
    </w:p>
    <w:p w:rsidR="006C291B" w:rsidRDefault="006C291B" w:rsidP="006C291B">
      <w:pPr>
        <w:tabs>
          <w:tab w:val="left" w:pos="1125"/>
        </w:tabs>
        <w:rPr>
          <w:lang w:eastAsia="de-DE"/>
        </w:rPr>
      </w:pPr>
      <w:r w:rsidRPr="009A3177">
        <w:rPr>
          <w:lang w:eastAsia="de-DE"/>
        </w:rPr>
        <w:t>Hotelfachleute werden so ausgebildet, dass sie in allen Bereichen eines Hotels eingeteilt werden können. Im Empfang werden Buchungen entgegen genommen, Zimmer verg</w:t>
      </w:r>
      <w:r w:rsidRPr="009A3177">
        <w:rPr>
          <w:lang w:eastAsia="de-DE"/>
        </w:rPr>
        <w:t>e</w:t>
      </w:r>
      <w:r w:rsidRPr="009A3177">
        <w:rPr>
          <w:lang w:eastAsia="de-DE"/>
        </w:rPr>
        <w:t>ben, Gäste betreut,</w:t>
      </w:r>
      <w:r w:rsidR="00CC2B76">
        <w:rPr>
          <w:lang w:eastAsia="de-DE"/>
        </w:rPr>
        <w:t xml:space="preserve"> Rechnungen ausgestellt und u. a</w:t>
      </w:r>
      <w:r w:rsidRPr="009A3177">
        <w:rPr>
          <w:lang w:eastAsia="de-DE"/>
        </w:rPr>
        <w:t>. mit Reiseveranstaltern Verhan</w:t>
      </w:r>
      <w:r w:rsidRPr="009A3177">
        <w:rPr>
          <w:lang w:eastAsia="de-DE"/>
        </w:rPr>
        <w:t>d</w:t>
      </w:r>
      <w:r w:rsidRPr="009A3177">
        <w:rPr>
          <w:lang w:eastAsia="de-DE"/>
        </w:rPr>
        <w:t>lungen durchgeführt. Im Restaurant, im Frühstücksraum, in Veranstaltungsräumen … deckt man Tische ein, faltet Servietten, baut Büfetts auf</w:t>
      </w:r>
      <w:r>
        <w:rPr>
          <w:lang w:eastAsia="de-DE"/>
        </w:rPr>
        <w:t>,</w:t>
      </w:r>
      <w:r w:rsidRPr="009A3177">
        <w:rPr>
          <w:lang w:eastAsia="de-DE"/>
        </w:rPr>
        <w:t xml:space="preserve"> berät und bedient Gäste.</w:t>
      </w:r>
    </w:p>
    <w:p w:rsidR="006C291B" w:rsidRPr="009A3177" w:rsidRDefault="006C291B" w:rsidP="006C291B">
      <w:pPr>
        <w:tabs>
          <w:tab w:val="left" w:pos="1125"/>
        </w:tabs>
        <w:rPr>
          <w:lang w:eastAsia="de-DE"/>
        </w:rPr>
      </w:pPr>
    </w:p>
    <w:p w:rsidR="006C291B" w:rsidRPr="009A3177" w:rsidRDefault="006C291B" w:rsidP="006C291B">
      <w:pPr>
        <w:tabs>
          <w:tab w:val="left" w:pos="1125"/>
        </w:tabs>
        <w:rPr>
          <w:lang w:eastAsia="de-DE"/>
        </w:rPr>
      </w:pPr>
      <w:r w:rsidRPr="009A3177">
        <w:rPr>
          <w:lang w:eastAsia="de-DE"/>
        </w:rPr>
        <w:t>Auf der Etage wird man ggf</w:t>
      </w:r>
      <w:r>
        <w:rPr>
          <w:lang w:eastAsia="de-DE"/>
        </w:rPr>
        <w:t xml:space="preserve">. zur Zimmerreinigung oder zur </w:t>
      </w:r>
      <w:r w:rsidRPr="009A3177">
        <w:rPr>
          <w:lang w:eastAsia="de-DE"/>
        </w:rPr>
        <w:t>Kontrolle von gereinigten Zimmern einge</w:t>
      </w:r>
      <w:r>
        <w:rPr>
          <w:lang w:eastAsia="de-DE"/>
        </w:rPr>
        <w:t xml:space="preserve">teilt. </w:t>
      </w:r>
      <w:r w:rsidRPr="009A3177">
        <w:rPr>
          <w:lang w:eastAsia="de-DE"/>
        </w:rPr>
        <w:t xml:space="preserve">Gibt es eine </w:t>
      </w:r>
      <w:r w:rsidRPr="00F33B7E">
        <w:rPr>
          <w:lang w:eastAsia="de-DE"/>
        </w:rPr>
        <w:t>Marketingabteilung (eine Abteilung welche für den Verkauf von Produkten aus dem Hotel oder für Werbemaßnahmen für das Hotel veran</w:t>
      </w:r>
      <w:r w:rsidRPr="00F33B7E">
        <w:rPr>
          <w:lang w:eastAsia="de-DE"/>
        </w:rPr>
        <w:t>t</w:t>
      </w:r>
      <w:r w:rsidRPr="00F33B7E">
        <w:rPr>
          <w:lang w:eastAsia="de-DE"/>
        </w:rPr>
        <w:t xml:space="preserve">wortlich ist) </w:t>
      </w:r>
      <w:r w:rsidRPr="009A3177">
        <w:rPr>
          <w:lang w:eastAsia="de-DE"/>
        </w:rPr>
        <w:t>im Hause, k</w:t>
      </w:r>
      <w:r>
        <w:rPr>
          <w:lang w:eastAsia="de-DE"/>
        </w:rPr>
        <w:t>ann man dort eingesetzt werden. D</w:t>
      </w:r>
      <w:r w:rsidRPr="009A3177">
        <w:rPr>
          <w:lang w:eastAsia="de-DE"/>
        </w:rPr>
        <w:t xml:space="preserve">ies gilt hauptsächlich für größere Hotels oder Ketten. </w:t>
      </w:r>
      <w:r>
        <w:rPr>
          <w:lang w:eastAsia="de-DE"/>
        </w:rPr>
        <w:t>Hotelfachleute können in allen Abteilungen eingesetzt we</w:t>
      </w:r>
      <w:r>
        <w:rPr>
          <w:lang w:eastAsia="de-DE"/>
        </w:rPr>
        <w:t>r</w:t>
      </w:r>
      <w:r>
        <w:rPr>
          <w:lang w:eastAsia="de-DE"/>
        </w:rPr>
        <w:t xml:space="preserve">den und sollten sich deshalb überall gut einarbeiten können. </w:t>
      </w:r>
      <w:r w:rsidRPr="009A3177">
        <w:rPr>
          <w:lang w:eastAsia="de-DE"/>
        </w:rPr>
        <w:t xml:space="preserve"> Wer in einer Bar am Abend eingeteilt ist, muss sich mit Cocktails auskennen. Wer im Restaurant bedient, besitzt ein </w:t>
      </w:r>
      <w:r w:rsidRPr="00F33B7E">
        <w:rPr>
          <w:lang w:eastAsia="de-DE"/>
        </w:rPr>
        <w:t xml:space="preserve">genaues </w:t>
      </w:r>
      <w:r w:rsidRPr="009A3177">
        <w:rPr>
          <w:lang w:eastAsia="de-DE"/>
        </w:rPr>
        <w:t>Wissen über die Inhalte der Speisekarte. Wechselnde Karten erfordern ein tä</w:t>
      </w:r>
      <w:r w:rsidRPr="009A3177">
        <w:rPr>
          <w:lang w:eastAsia="de-DE"/>
        </w:rPr>
        <w:t>g</w:t>
      </w:r>
      <w:r w:rsidRPr="009A3177">
        <w:rPr>
          <w:lang w:eastAsia="de-DE"/>
        </w:rPr>
        <w:t>liches „update“. Ein Gast kommt gerne wieder, wenn er sich gut betreut und gut beraten fühlt. Auf Fra</w:t>
      </w:r>
      <w:r>
        <w:rPr>
          <w:lang w:eastAsia="de-DE"/>
        </w:rPr>
        <w:t>gen und Anliegen geht man stets freundlich und höflich ein.</w:t>
      </w:r>
      <w:r w:rsidRPr="009A3177">
        <w:rPr>
          <w:lang w:eastAsia="de-DE"/>
        </w:rPr>
        <w:t xml:space="preserve"> </w:t>
      </w:r>
      <w:r>
        <w:rPr>
          <w:lang w:eastAsia="de-DE"/>
        </w:rPr>
        <w:t>Dabei sind</w:t>
      </w:r>
      <w:r w:rsidRPr="009A3177">
        <w:rPr>
          <w:lang w:eastAsia="de-DE"/>
        </w:rPr>
        <w:t xml:space="preserve"> eine herzliche und keine gespielte Freundlichkeit wichtig. Ein Gast merkt sofort, ob sich j</w:t>
      </w:r>
      <w:r w:rsidRPr="009A3177">
        <w:rPr>
          <w:lang w:eastAsia="de-DE"/>
        </w:rPr>
        <w:t>e</w:t>
      </w:r>
      <w:r w:rsidRPr="009A3177">
        <w:rPr>
          <w:lang w:eastAsia="de-DE"/>
        </w:rPr>
        <w:t>mand ernsthaft darum bemüht, seine Arbeit gut zu machen oder ob jemand nur froh ist, wenn der Dienst zu Ende ist. Der erste Eindruck ist wichtig! Man kann von niemandem verlangen, in jungen Jahren Wein zu mögen oder gar zu trinken nur um genau darüber Bescheid zu wissen. Hier sollte man mit dem Chef, der Chefin ab und zu ein betriebsi</w:t>
      </w:r>
      <w:r w:rsidRPr="009A3177">
        <w:rPr>
          <w:lang w:eastAsia="de-DE"/>
        </w:rPr>
        <w:t>n</w:t>
      </w:r>
      <w:r w:rsidRPr="009A3177">
        <w:rPr>
          <w:lang w:eastAsia="de-DE"/>
        </w:rPr>
        <w:t>ternes Seminar zum besseren Verständnis abhalten. Wer fragt, dem wird geholfen. A</w:t>
      </w:r>
      <w:r w:rsidRPr="009A3177">
        <w:rPr>
          <w:lang w:eastAsia="de-DE"/>
        </w:rPr>
        <w:t>n</w:t>
      </w:r>
      <w:r w:rsidRPr="009A3177">
        <w:rPr>
          <w:lang w:eastAsia="de-DE"/>
        </w:rPr>
        <w:t>regungen von Seiten des Personals sind erwünscht. Hotelfachleu</w:t>
      </w:r>
      <w:r w:rsidR="00CC2B76">
        <w:rPr>
          <w:lang w:eastAsia="de-DE"/>
        </w:rPr>
        <w:t>te werden vielseitig eingesetzt. D</w:t>
      </w:r>
      <w:r w:rsidRPr="009A3177">
        <w:rPr>
          <w:lang w:eastAsia="de-DE"/>
        </w:rPr>
        <w:t>ies setzt eine hohe</w:t>
      </w:r>
      <w:r>
        <w:rPr>
          <w:lang w:eastAsia="de-DE"/>
        </w:rPr>
        <w:t xml:space="preserve"> Flexibilität und Bereitschaft</w:t>
      </w:r>
      <w:r w:rsidR="00CC2B76">
        <w:rPr>
          <w:lang w:eastAsia="de-DE"/>
        </w:rPr>
        <w:t>,</w:t>
      </w:r>
      <w:r>
        <w:rPr>
          <w:lang w:eastAsia="de-DE"/>
        </w:rPr>
        <w:t xml:space="preserve"> Neues zu lernen</w:t>
      </w:r>
      <w:r w:rsidR="00CC2B76">
        <w:rPr>
          <w:lang w:eastAsia="de-DE"/>
        </w:rPr>
        <w:t>,</w:t>
      </w:r>
      <w:r>
        <w:rPr>
          <w:lang w:eastAsia="de-DE"/>
        </w:rPr>
        <w:t xml:space="preserve"> </w:t>
      </w:r>
      <w:r w:rsidRPr="009A3177">
        <w:rPr>
          <w:lang w:eastAsia="de-DE"/>
        </w:rPr>
        <w:t>voraus. Wer am Empfang eingeteilt ist, ist gleichzeitig Ansprechpartner für das Hauspersonal. Eine enge Zusammenarbeit ist erforderlich, wenn es um die Rückmeldungen der Zi</w:t>
      </w:r>
      <w:r w:rsidRPr="009A3177">
        <w:rPr>
          <w:lang w:eastAsia="de-DE"/>
        </w:rPr>
        <w:t>m</w:t>
      </w:r>
      <w:r w:rsidRPr="009A3177">
        <w:rPr>
          <w:lang w:eastAsia="de-DE"/>
        </w:rPr>
        <w:t>mer geht. Ist ein Zimmer bereits gerichtet? Kann der neue Gast einziehen? Die jeweilige Ar</w:t>
      </w:r>
      <w:r>
        <w:rPr>
          <w:lang w:eastAsia="de-DE"/>
        </w:rPr>
        <w:t xml:space="preserve">beitssituation </w:t>
      </w:r>
      <w:r w:rsidRPr="009A3177">
        <w:rPr>
          <w:lang w:eastAsia="de-DE"/>
        </w:rPr>
        <w:t>erfordert eine hohe Anpassungsfähigkeit. Eine ho</w:t>
      </w:r>
      <w:r>
        <w:rPr>
          <w:lang w:eastAsia="de-DE"/>
        </w:rPr>
        <w:t xml:space="preserve">he Teamfähigkeit </w:t>
      </w:r>
      <w:r w:rsidRPr="009A3177">
        <w:rPr>
          <w:lang w:eastAsia="de-DE"/>
        </w:rPr>
        <w:t>ist unumgänglich. Hotelfachleute sprechen mindestens Englisch, wer sich im Wesentlichen mehrsprachig unterhalten kann, punktet. Körperliche Belastbarkeit ist erforderlich, sei es das Tragen eines schweren Serviertablettes, das oftmals viele Stehen oder das viele Gehen beim Servieren von Speisen.</w:t>
      </w:r>
    </w:p>
    <w:p w:rsidR="006C291B" w:rsidRPr="009A3177" w:rsidRDefault="006C291B" w:rsidP="006C291B">
      <w:pPr>
        <w:tabs>
          <w:tab w:val="left" w:pos="1125"/>
        </w:tabs>
        <w:rPr>
          <w:lang w:eastAsia="de-DE"/>
        </w:rPr>
      </w:pPr>
    </w:p>
    <w:p w:rsidR="006C291B" w:rsidRPr="009A3177" w:rsidRDefault="006C291B" w:rsidP="006C291B">
      <w:pPr>
        <w:tabs>
          <w:tab w:val="left" w:pos="1125"/>
        </w:tabs>
        <w:rPr>
          <w:b/>
          <w:bCs/>
          <w:color w:val="000000"/>
        </w:rPr>
      </w:pPr>
      <w:r w:rsidRPr="009A3177">
        <w:rPr>
          <w:b/>
          <w:bCs/>
          <w:color w:val="000000"/>
        </w:rPr>
        <w:t>Im dritten Ausbildungsjahr verdienen Hotelfachleute zwischen 600 und 900 Euro.</w:t>
      </w:r>
    </w:p>
    <w:p w:rsidR="006C291B" w:rsidRPr="009A3177" w:rsidRDefault="006C291B" w:rsidP="006C291B">
      <w:pPr>
        <w:tabs>
          <w:tab w:val="left" w:pos="1125"/>
        </w:tabs>
        <w:rPr>
          <w:b/>
          <w:bCs/>
          <w:color w:val="000000"/>
        </w:rPr>
      </w:pPr>
    </w:p>
    <w:p w:rsidR="006C291B" w:rsidRPr="009A3177" w:rsidRDefault="006C291B" w:rsidP="006C291B">
      <w:pPr>
        <w:tabs>
          <w:tab w:val="left" w:pos="1125"/>
        </w:tabs>
        <w:rPr>
          <w:b/>
          <w:bCs/>
          <w:color w:val="000000"/>
        </w:rPr>
      </w:pPr>
    </w:p>
    <w:p w:rsidR="006C291B" w:rsidRDefault="006C291B" w:rsidP="006C291B">
      <w:pPr>
        <w:rPr>
          <w:b/>
          <w:bCs/>
          <w:color w:val="000000"/>
        </w:rPr>
      </w:pPr>
      <w:r>
        <w:rPr>
          <w:b/>
          <w:bCs/>
          <w:color w:val="00000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36539C" w:rsidRPr="009B4760" w:rsidTr="00B3201D">
        <w:trPr>
          <w:trHeight w:val="523"/>
        </w:trPr>
        <w:tc>
          <w:tcPr>
            <w:tcW w:w="3119" w:type="dxa"/>
            <w:shd w:val="clear" w:color="auto" w:fill="D9D9D9"/>
          </w:tcPr>
          <w:p w:rsidR="0036539C" w:rsidRPr="009B4760" w:rsidRDefault="0036539C" w:rsidP="00B3201D">
            <w:pPr>
              <w:spacing w:before="40" w:after="60" w:line="160" w:lineRule="exact"/>
              <w:rPr>
                <w:color w:val="000000"/>
                <w:sz w:val="12"/>
              </w:rPr>
            </w:pPr>
            <w:r w:rsidRPr="009B4760">
              <w:rPr>
                <w:sz w:val="12"/>
              </w:rPr>
              <w:lastRenderedPageBreak/>
              <w:br w:type="page"/>
              <w:t>Lernfeld</w:t>
            </w:r>
          </w:p>
          <w:p w:rsidR="0036539C" w:rsidRPr="009B4760" w:rsidRDefault="0036539C" w:rsidP="00B3201D">
            <w:pPr>
              <w:rPr>
                <w:b/>
              </w:rPr>
            </w:pPr>
            <w:r w:rsidRPr="009B4760">
              <w:rPr>
                <w:b/>
              </w:rPr>
              <w:t>LF 1</w:t>
            </w:r>
          </w:p>
        </w:tc>
        <w:tc>
          <w:tcPr>
            <w:tcW w:w="4229" w:type="dxa"/>
            <w:shd w:val="clear" w:color="auto" w:fill="D9D9D9"/>
          </w:tcPr>
          <w:p w:rsidR="0036539C" w:rsidRPr="009B4760" w:rsidRDefault="0036539C" w:rsidP="00B3201D">
            <w:pPr>
              <w:spacing w:before="40" w:after="60" w:line="160" w:lineRule="exact"/>
              <w:rPr>
                <w:color w:val="000000"/>
                <w:sz w:val="12"/>
              </w:rPr>
            </w:pPr>
            <w:r w:rsidRPr="009B4760">
              <w:rPr>
                <w:sz w:val="12"/>
              </w:rPr>
              <w:t>Titel</w:t>
            </w:r>
          </w:p>
          <w:p w:rsidR="0036539C" w:rsidRDefault="0036539C" w:rsidP="00B3201D">
            <w:pPr>
              <w:rPr>
                <w:b/>
              </w:rPr>
            </w:pPr>
            <w:r w:rsidRPr="009B4760">
              <w:rPr>
                <w:b/>
              </w:rPr>
              <w:t>Berufe in der Gastronomie</w:t>
            </w:r>
            <w:r>
              <w:rPr>
                <w:b/>
              </w:rPr>
              <w:t xml:space="preserve"> – Teil I</w:t>
            </w:r>
          </w:p>
          <w:p w:rsidR="0036539C" w:rsidRPr="009B4760" w:rsidRDefault="0036539C" w:rsidP="00B3201D">
            <w:pPr>
              <w:rPr>
                <w:b/>
              </w:rPr>
            </w:pPr>
          </w:p>
        </w:tc>
        <w:tc>
          <w:tcPr>
            <w:tcW w:w="188" w:type="dxa"/>
            <w:tcBorders>
              <w:top w:val="nil"/>
              <w:bottom w:val="nil"/>
            </w:tcBorders>
            <w:shd w:val="clear" w:color="auto" w:fill="FFFFFF"/>
          </w:tcPr>
          <w:p w:rsidR="0036539C" w:rsidRPr="009B4760" w:rsidRDefault="0036539C" w:rsidP="00B3201D"/>
        </w:tc>
        <w:tc>
          <w:tcPr>
            <w:tcW w:w="2103" w:type="dxa"/>
            <w:shd w:val="clear" w:color="auto" w:fill="D9D9D9"/>
          </w:tcPr>
          <w:p w:rsidR="0036539C" w:rsidRPr="009A3177" w:rsidRDefault="0036539C" w:rsidP="00B3201D">
            <w:pPr>
              <w:jc w:val="center"/>
              <w:rPr>
                <w:rFonts w:cs="Times New Roman"/>
                <w:b/>
                <w:lang w:eastAsia="de-DE"/>
              </w:rPr>
            </w:pPr>
            <w:r w:rsidRPr="009A3177">
              <w:rPr>
                <w:rFonts w:cs="Times New Roman"/>
                <w:b/>
                <w:lang w:eastAsia="de-DE"/>
              </w:rPr>
              <w:t xml:space="preserve">Ernährung </w:t>
            </w:r>
          </w:p>
          <w:p w:rsidR="0036539C" w:rsidRPr="009A3177" w:rsidRDefault="0036539C" w:rsidP="00B3201D">
            <w:pPr>
              <w:jc w:val="center"/>
              <w:rPr>
                <w:rFonts w:cs="Times New Roman"/>
                <w:b/>
                <w:lang w:eastAsia="de-DE"/>
              </w:rPr>
            </w:pPr>
            <w:r w:rsidRPr="009A3177">
              <w:rPr>
                <w:rFonts w:cs="Times New Roman"/>
                <w:b/>
                <w:lang w:eastAsia="de-DE"/>
              </w:rPr>
              <w:t>und Gastronomie</w:t>
            </w:r>
          </w:p>
          <w:p w:rsidR="0036539C" w:rsidRPr="009A3177" w:rsidRDefault="0036539C" w:rsidP="00B3201D">
            <w:pPr>
              <w:jc w:val="center"/>
              <w:rPr>
                <w:rFonts w:cs="Times New Roman"/>
                <w:b/>
                <w:lang w:eastAsia="de-DE"/>
              </w:rPr>
            </w:pPr>
            <w:r w:rsidRPr="009A3177">
              <w:rPr>
                <w:rFonts w:cs="Times New Roman"/>
                <w:b/>
                <w:lang w:eastAsia="de-DE"/>
              </w:rPr>
              <w:t>EG1.01.02</w:t>
            </w:r>
            <w:r>
              <w:rPr>
                <w:rFonts w:cs="Times New Roman"/>
                <w:b/>
                <w:lang w:eastAsia="de-DE"/>
              </w:rPr>
              <w:t>.02</w:t>
            </w:r>
            <w:r w:rsidRPr="009A3177">
              <w:rPr>
                <w:rFonts w:cs="Times New Roman"/>
                <w:b/>
                <w:lang w:eastAsia="de-DE"/>
              </w:rPr>
              <w:t>.</w:t>
            </w:r>
            <w:r>
              <w:rPr>
                <w:rFonts w:cs="Times New Roman"/>
                <w:b/>
                <w:lang w:eastAsia="de-DE"/>
              </w:rPr>
              <w:t>02</w:t>
            </w:r>
          </w:p>
        </w:tc>
      </w:tr>
    </w:tbl>
    <w:p w:rsidR="0036539C" w:rsidRPr="009A3177" w:rsidRDefault="0036539C" w:rsidP="00C57273">
      <w:pPr>
        <w:pStyle w:val="berschrift1"/>
      </w:pPr>
      <w:r w:rsidRPr="003A4AC0">
        <w:rPr>
          <w:noProof/>
          <w:sz w:val="24"/>
        </w:rPr>
        <w:drawing>
          <wp:anchor distT="0" distB="0" distL="114300" distR="114300" simplePos="0" relativeHeight="251877376" behindDoc="0" locked="0" layoutInCell="0" allowOverlap="1" wp14:anchorId="6E5357C7" wp14:editId="0E5B6089">
            <wp:simplePos x="0" y="0"/>
            <wp:positionH relativeFrom="rightMargin">
              <wp:posOffset>107950</wp:posOffset>
            </wp:positionH>
            <wp:positionV relativeFrom="paragraph">
              <wp:posOffset>46165</wp:posOffset>
            </wp:positionV>
            <wp:extent cx="345440" cy="323850"/>
            <wp:effectExtent l="0" t="0" r="0" b="0"/>
            <wp:wrapNone/>
            <wp:docPr id="440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A3177">
        <w:t>Fachfrau/Fachfrau für Systemgastronomie</w:t>
      </w:r>
    </w:p>
    <w:p w:rsidR="0036539C" w:rsidRPr="009A3177" w:rsidRDefault="0036539C" w:rsidP="00C57273">
      <w:pPr>
        <w:pStyle w:val="Abstandszeile"/>
      </w:pPr>
    </w:p>
    <w:p w:rsidR="0036539C" w:rsidRPr="009A3177" w:rsidRDefault="0036539C" w:rsidP="0036539C">
      <w:pPr>
        <w:rPr>
          <w:bCs/>
          <w:color w:val="000000"/>
        </w:rPr>
      </w:pPr>
      <w:r>
        <w:rPr>
          <w:bCs/>
          <w:color w:val="000000"/>
        </w:rPr>
        <w:t>Der Hauptsitz/d</w:t>
      </w:r>
      <w:r w:rsidRPr="00A648CE">
        <w:rPr>
          <w:bCs/>
          <w:color w:val="000000"/>
        </w:rPr>
        <w:t xml:space="preserve">ie Zentrale eines Unternehmens legt fest, </w:t>
      </w:r>
      <w:r w:rsidRPr="00C2733C">
        <w:rPr>
          <w:bCs/>
          <w:color w:val="000000"/>
        </w:rPr>
        <w:t>was</w:t>
      </w:r>
      <w:r w:rsidRPr="00A648CE">
        <w:rPr>
          <w:bCs/>
          <w:color w:val="000000"/>
        </w:rPr>
        <w:t xml:space="preserve"> </w:t>
      </w:r>
      <w:r w:rsidRPr="00C2733C">
        <w:rPr>
          <w:bCs/>
          <w:color w:val="000000"/>
        </w:rPr>
        <w:t>angeboten</w:t>
      </w:r>
      <w:r w:rsidRPr="00A648CE">
        <w:rPr>
          <w:bCs/>
          <w:color w:val="000000"/>
        </w:rPr>
        <w:t xml:space="preserve"> wird, in </w:t>
      </w:r>
      <w:r w:rsidRPr="00C2733C">
        <w:rPr>
          <w:bCs/>
          <w:color w:val="000000"/>
        </w:rPr>
        <w:t>we</w:t>
      </w:r>
      <w:r w:rsidRPr="00C2733C">
        <w:rPr>
          <w:bCs/>
          <w:color w:val="000000"/>
        </w:rPr>
        <w:t>l</w:t>
      </w:r>
      <w:r w:rsidRPr="00C2733C">
        <w:rPr>
          <w:bCs/>
          <w:color w:val="000000"/>
        </w:rPr>
        <w:t>cher</w:t>
      </w:r>
      <w:r w:rsidRPr="00A648CE">
        <w:rPr>
          <w:bCs/>
          <w:color w:val="000000"/>
        </w:rPr>
        <w:t xml:space="preserve"> </w:t>
      </w:r>
      <w:r w:rsidRPr="00C2733C">
        <w:rPr>
          <w:bCs/>
          <w:color w:val="000000"/>
        </w:rPr>
        <w:t>Form</w:t>
      </w:r>
      <w:r w:rsidRPr="00A648CE">
        <w:rPr>
          <w:bCs/>
          <w:color w:val="000000"/>
        </w:rPr>
        <w:t xml:space="preserve"> etwas angeboten wird und </w:t>
      </w:r>
      <w:r w:rsidRPr="00C2733C">
        <w:rPr>
          <w:bCs/>
          <w:color w:val="000000"/>
        </w:rPr>
        <w:t>wie</w:t>
      </w:r>
      <w:r w:rsidRPr="00A648CE">
        <w:rPr>
          <w:bCs/>
          <w:color w:val="000000"/>
        </w:rPr>
        <w:t xml:space="preserve"> die </w:t>
      </w:r>
      <w:r w:rsidRPr="00C2733C">
        <w:rPr>
          <w:bCs/>
          <w:color w:val="000000"/>
        </w:rPr>
        <w:t>Innenausstattung</w:t>
      </w:r>
      <w:r w:rsidRPr="00A648CE">
        <w:rPr>
          <w:bCs/>
          <w:color w:val="000000"/>
        </w:rPr>
        <w:t xml:space="preserve"> des Betriebes aussehen soll. Angenommen eine neue Restaurantkette wird eröffnet. Diese Kette ist darauf sp</w:t>
      </w:r>
      <w:r w:rsidRPr="00A648CE">
        <w:rPr>
          <w:bCs/>
          <w:color w:val="000000"/>
        </w:rPr>
        <w:t>e</w:t>
      </w:r>
      <w:r w:rsidRPr="00A648CE">
        <w:rPr>
          <w:bCs/>
          <w:color w:val="000000"/>
        </w:rPr>
        <w:t xml:space="preserve">zialisiert, ein besonderes Frühstücksbüfett anzubieten. Zu einem bestimmten selbst gebackenen Brot werden drei hausgemachte Aufstriche, sowie immer frisch gepresste Säfte und frisches Obst der Saison angeboten. Die Aufstriche werden auf speziell dafür angefertigten Holzbrettern in Schälchen einer bestimmten Art und Größe angeboten. Die Möbel sind aus Holz, die Sitzauflagen aus Filz, die Böden aus Naturstein und die Wände </w:t>
      </w:r>
      <w:r>
        <w:rPr>
          <w:bCs/>
          <w:color w:val="000000"/>
        </w:rPr>
        <w:t xml:space="preserve">an jedem Ort mit demselben Farbton versehen. </w:t>
      </w:r>
      <w:r w:rsidRPr="009A3177">
        <w:rPr>
          <w:bCs/>
          <w:color w:val="000000"/>
        </w:rPr>
        <w:t xml:space="preserve">An </w:t>
      </w:r>
      <w:r w:rsidRPr="00A648CE">
        <w:rPr>
          <w:bCs/>
          <w:color w:val="000000"/>
        </w:rPr>
        <w:t>10 deutschen Städten will der Restaurantbetreiber gleichzeitig mit diesem Gastronomiekonzept starten. Das ist Sy</w:t>
      </w:r>
      <w:r w:rsidRPr="00A648CE">
        <w:rPr>
          <w:bCs/>
          <w:color w:val="000000"/>
        </w:rPr>
        <w:t>s</w:t>
      </w:r>
      <w:r w:rsidRPr="00A648CE">
        <w:rPr>
          <w:bCs/>
          <w:color w:val="000000"/>
        </w:rPr>
        <w:t>temgastronomie. Systemgastronomen überwachen die vorgegebenen Standards, sind in der Lagerhaltung, bei der Gästebetreuung und bei der Personalplanung involviert. Sie haben die Aufgabe, die Qualität der Produkte sowie die einzuhaltenden</w:t>
      </w:r>
      <w:r>
        <w:rPr>
          <w:bCs/>
          <w:color w:val="000000"/>
        </w:rPr>
        <w:t xml:space="preserve"> </w:t>
      </w:r>
      <w:r w:rsidRPr="00A648CE">
        <w:rPr>
          <w:bCs/>
          <w:color w:val="000000"/>
        </w:rPr>
        <w:t>Hygienevo</w:t>
      </w:r>
      <w:r w:rsidRPr="00A648CE">
        <w:rPr>
          <w:bCs/>
          <w:color w:val="000000"/>
        </w:rPr>
        <w:t>r</w:t>
      </w:r>
      <w:r w:rsidRPr="00A648CE">
        <w:rPr>
          <w:bCs/>
          <w:color w:val="000000"/>
        </w:rPr>
        <w:t xml:space="preserve">schriften zu überwachen. Sie kontrollieren die Kostenentwicklung und sind bei </w:t>
      </w:r>
      <w:r>
        <w:rPr>
          <w:bCs/>
          <w:color w:val="000000"/>
        </w:rPr>
        <w:t>Werb</w:t>
      </w:r>
      <w:r>
        <w:rPr>
          <w:bCs/>
          <w:color w:val="000000"/>
        </w:rPr>
        <w:t>e</w:t>
      </w:r>
      <w:r>
        <w:rPr>
          <w:bCs/>
          <w:color w:val="000000"/>
        </w:rPr>
        <w:t>maßnahmen</w:t>
      </w:r>
      <w:r w:rsidRPr="00A648CE">
        <w:rPr>
          <w:bCs/>
          <w:color w:val="000000"/>
        </w:rPr>
        <w:t xml:space="preserve"> für das Unternehmen </w:t>
      </w:r>
      <w:r>
        <w:rPr>
          <w:bCs/>
          <w:color w:val="000000"/>
        </w:rPr>
        <w:t>beteiligt</w:t>
      </w:r>
      <w:r w:rsidRPr="00A648CE">
        <w:rPr>
          <w:bCs/>
          <w:color w:val="000000"/>
        </w:rPr>
        <w:t>. Wie in allen gastronomischen Berufen ist die Betreuung der Gäste von hoher Wichtigkeit. Wer</w:t>
      </w:r>
      <w:r w:rsidRPr="009A3177">
        <w:rPr>
          <w:bCs/>
          <w:color w:val="000000"/>
        </w:rPr>
        <w:t xml:space="preserve"> denkt, dass der Kunde hier nur ei</w:t>
      </w:r>
      <w:r w:rsidRPr="009A3177">
        <w:rPr>
          <w:bCs/>
          <w:color w:val="000000"/>
        </w:rPr>
        <w:t>n</w:t>
      </w:r>
      <w:r w:rsidRPr="009A3177">
        <w:rPr>
          <w:bCs/>
          <w:color w:val="000000"/>
        </w:rPr>
        <w:t xml:space="preserve">mal vorbeikommt und man deswegen nicht freundlich zu sein braucht, ist in diesem Bereich </w:t>
      </w:r>
      <w:r>
        <w:rPr>
          <w:bCs/>
          <w:color w:val="000000"/>
        </w:rPr>
        <w:t>fehl am Platz</w:t>
      </w:r>
      <w:r w:rsidRPr="009A3177">
        <w:rPr>
          <w:bCs/>
          <w:color w:val="000000"/>
        </w:rPr>
        <w:t xml:space="preserve">. Die </w:t>
      </w:r>
      <w:r w:rsidRPr="00A648CE">
        <w:rPr>
          <w:bCs/>
          <w:color w:val="000000"/>
        </w:rPr>
        <w:t>Freude am Umgang</w:t>
      </w:r>
      <w:r w:rsidRPr="009A3177">
        <w:rPr>
          <w:bCs/>
          <w:color w:val="000000"/>
        </w:rPr>
        <w:t xml:space="preserve"> mit </w:t>
      </w:r>
      <w:r w:rsidRPr="00A648CE">
        <w:rPr>
          <w:bCs/>
          <w:color w:val="000000"/>
        </w:rPr>
        <w:t>Menschen ist</w:t>
      </w:r>
      <w:r w:rsidRPr="009A3177">
        <w:rPr>
          <w:bCs/>
          <w:color w:val="000000"/>
        </w:rPr>
        <w:t xml:space="preserve"> Grundvoraussetzung für alle anderen sich ergebenden Tätigkeiten. Systemgastronomen werden häufig in </w:t>
      </w:r>
      <w:r w:rsidRPr="00A648CE">
        <w:rPr>
          <w:bCs/>
          <w:color w:val="000000"/>
        </w:rPr>
        <w:t>Selbstbedienungsrestaurants, in Fast-Food-Ketten, in Raststätten oder in Cateringu</w:t>
      </w:r>
      <w:r w:rsidRPr="00A648CE">
        <w:rPr>
          <w:bCs/>
          <w:color w:val="000000"/>
        </w:rPr>
        <w:t>n</w:t>
      </w:r>
      <w:r w:rsidRPr="00A648CE">
        <w:rPr>
          <w:bCs/>
          <w:color w:val="000000"/>
        </w:rPr>
        <w:t>ternehmen</w:t>
      </w:r>
      <w:r>
        <w:rPr>
          <w:bCs/>
          <w:color w:val="000000"/>
        </w:rPr>
        <w:t xml:space="preserve"> (diese Unternehmen liefern Essen zu bestimmten Gelegenheiten)</w:t>
      </w:r>
      <w:r w:rsidRPr="00A648CE">
        <w:rPr>
          <w:bCs/>
          <w:color w:val="000000"/>
        </w:rPr>
        <w:t xml:space="preserve"> eingestellt. </w:t>
      </w:r>
      <w:r>
        <w:rPr>
          <w:bCs/>
          <w:color w:val="000000"/>
        </w:rPr>
        <w:t>Bei diesem Beruf sollte man hohe organisatorische Fähigkeiten besitzen, gut in  Math</w:t>
      </w:r>
      <w:r>
        <w:rPr>
          <w:bCs/>
          <w:color w:val="000000"/>
        </w:rPr>
        <w:t>e</w:t>
      </w:r>
      <w:r>
        <w:rPr>
          <w:bCs/>
          <w:color w:val="000000"/>
        </w:rPr>
        <w:t>matik sein und sich sprachlich sowohl in</w:t>
      </w:r>
      <w:r w:rsidRPr="00A648CE">
        <w:rPr>
          <w:bCs/>
          <w:color w:val="000000"/>
        </w:rPr>
        <w:t xml:space="preserve"> Deutsch </w:t>
      </w:r>
      <w:r>
        <w:rPr>
          <w:bCs/>
          <w:color w:val="000000"/>
        </w:rPr>
        <w:t>als auch in</w:t>
      </w:r>
      <w:r w:rsidRPr="00A648CE">
        <w:rPr>
          <w:bCs/>
          <w:color w:val="000000"/>
        </w:rPr>
        <w:t xml:space="preserve"> Englisch </w:t>
      </w:r>
      <w:r>
        <w:rPr>
          <w:bCs/>
          <w:color w:val="000000"/>
        </w:rPr>
        <w:t>gut ausdrücken können</w:t>
      </w:r>
      <w:r w:rsidRPr="00A648CE">
        <w:rPr>
          <w:bCs/>
          <w:color w:val="000000"/>
        </w:rPr>
        <w:t>. Sorgfältiges Arbeiten ist selbstverständlich. In diesem Beruf ist man viel auf den Beinen, die körperliche Belastbarkeit</w:t>
      </w:r>
      <w:r w:rsidRPr="009A3177">
        <w:rPr>
          <w:bCs/>
          <w:color w:val="000000"/>
        </w:rPr>
        <w:t xml:space="preserve"> und der Stressfaktor können je nach Kundena</w:t>
      </w:r>
      <w:r w:rsidRPr="009A3177">
        <w:rPr>
          <w:bCs/>
          <w:color w:val="000000"/>
        </w:rPr>
        <w:t>n</w:t>
      </w:r>
      <w:r w:rsidRPr="009A3177">
        <w:rPr>
          <w:bCs/>
          <w:color w:val="000000"/>
        </w:rPr>
        <w:t xml:space="preserve">drang zeitweilig sehr hoch sein. Dabei soll man immer freundlich bleiben? Unbedingt! </w:t>
      </w:r>
    </w:p>
    <w:p w:rsidR="0036539C" w:rsidRDefault="0036539C" w:rsidP="0036539C">
      <w:pPr>
        <w:rPr>
          <w:b/>
          <w:bCs/>
          <w:color w:val="000000"/>
        </w:rPr>
      </w:pPr>
    </w:p>
    <w:p w:rsidR="0036539C" w:rsidRPr="00A648CE" w:rsidRDefault="0036539C" w:rsidP="0036539C">
      <w:pPr>
        <w:rPr>
          <w:b/>
          <w:bCs/>
          <w:color w:val="000000"/>
          <w:lang w:eastAsia="de-DE"/>
        </w:rPr>
      </w:pPr>
      <w:r w:rsidRPr="00A648CE">
        <w:rPr>
          <w:b/>
          <w:bCs/>
          <w:color w:val="000000"/>
        </w:rPr>
        <w:t>Im dritten Ausbildungsjahr verdient ein Systemgastronom zwischen 700 und 800 Euro.</w:t>
      </w:r>
    </w:p>
    <w:p w:rsidR="0036539C" w:rsidRDefault="0036539C" w:rsidP="0036539C">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36539C"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36539C" w:rsidRPr="009B4760" w:rsidRDefault="0036539C" w:rsidP="00B3201D">
            <w:pPr>
              <w:spacing w:before="40" w:after="60" w:line="160" w:lineRule="exact"/>
              <w:rPr>
                <w:color w:val="000000"/>
                <w:sz w:val="12"/>
              </w:rPr>
            </w:pPr>
            <w:r w:rsidRPr="009B4760">
              <w:rPr>
                <w:sz w:val="12"/>
              </w:rPr>
              <w:lastRenderedPageBreak/>
              <w:br w:type="page"/>
              <w:t>Lernfeld</w:t>
            </w:r>
          </w:p>
          <w:p w:rsidR="0036539C" w:rsidRPr="009B4760" w:rsidRDefault="0036539C" w:rsidP="00B3201D">
            <w:pPr>
              <w:rPr>
                <w:b/>
              </w:rPr>
            </w:pPr>
            <w:r w:rsidRPr="009B4760">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36539C" w:rsidRPr="009B4760" w:rsidRDefault="0036539C" w:rsidP="00B3201D">
            <w:pPr>
              <w:spacing w:before="40" w:after="60" w:line="160" w:lineRule="exact"/>
              <w:rPr>
                <w:color w:val="000000"/>
                <w:sz w:val="12"/>
              </w:rPr>
            </w:pPr>
            <w:r w:rsidRPr="009B4760">
              <w:rPr>
                <w:sz w:val="12"/>
              </w:rPr>
              <w:t>Titel</w:t>
            </w:r>
          </w:p>
          <w:p w:rsidR="0036539C" w:rsidRDefault="0036539C" w:rsidP="00B3201D">
            <w:pPr>
              <w:rPr>
                <w:b/>
              </w:rPr>
            </w:pPr>
            <w:r w:rsidRPr="009B4760">
              <w:rPr>
                <w:b/>
              </w:rPr>
              <w:t>Berufe in der Gastronomie</w:t>
            </w:r>
            <w:r>
              <w:rPr>
                <w:b/>
              </w:rPr>
              <w:t xml:space="preserve"> – Teil I</w:t>
            </w:r>
          </w:p>
          <w:p w:rsidR="0036539C" w:rsidRPr="009B4760" w:rsidRDefault="0036539C" w:rsidP="00B3201D">
            <w:pPr>
              <w:rPr>
                <w:b/>
              </w:rPr>
            </w:pPr>
          </w:p>
        </w:tc>
        <w:tc>
          <w:tcPr>
            <w:tcW w:w="188" w:type="dxa"/>
            <w:vMerge w:val="restart"/>
            <w:tcBorders>
              <w:top w:val="nil"/>
              <w:left w:val="single" w:sz="4" w:space="0" w:color="auto"/>
              <w:bottom w:val="nil"/>
              <w:right w:val="single" w:sz="4" w:space="0" w:color="auto"/>
            </w:tcBorders>
            <w:shd w:val="clear" w:color="auto" w:fill="FFFFFF"/>
          </w:tcPr>
          <w:p w:rsidR="0036539C" w:rsidRPr="009B4760" w:rsidRDefault="0036539C"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6539C" w:rsidRPr="009A3177" w:rsidRDefault="0036539C" w:rsidP="00B3201D">
            <w:pPr>
              <w:jc w:val="center"/>
              <w:rPr>
                <w:rFonts w:cs="Times New Roman"/>
                <w:b/>
                <w:lang w:eastAsia="de-DE"/>
              </w:rPr>
            </w:pPr>
            <w:r w:rsidRPr="009A3177">
              <w:rPr>
                <w:rFonts w:cs="Times New Roman"/>
                <w:b/>
                <w:lang w:eastAsia="de-DE"/>
              </w:rPr>
              <w:t xml:space="preserve">Ernährung </w:t>
            </w:r>
          </w:p>
          <w:p w:rsidR="0036539C" w:rsidRPr="009A3177" w:rsidRDefault="0036539C" w:rsidP="00B3201D">
            <w:pPr>
              <w:jc w:val="center"/>
              <w:rPr>
                <w:rFonts w:cs="Times New Roman"/>
                <w:b/>
                <w:lang w:eastAsia="de-DE"/>
              </w:rPr>
            </w:pPr>
            <w:r w:rsidRPr="009A3177">
              <w:rPr>
                <w:rFonts w:cs="Times New Roman"/>
                <w:b/>
                <w:lang w:eastAsia="de-DE"/>
              </w:rPr>
              <w:t>und Gastronomie</w:t>
            </w:r>
          </w:p>
          <w:p w:rsidR="0036539C" w:rsidRPr="009A3177" w:rsidRDefault="0036539C" w:rsidP="00B3201D">
            <w:pPr>
              <w:jc w:val="center"/>
              <w:rPr>
                <w:rFonts w:cs="Times New Roman"/>
                <w:b/>
                <w:lang w:eastAsia="de-DE"/>
              </w:rPr>
            </w:pPr>
            <w:r w:rsidRPr="009A3177">
              <w:rPr>
                <w:rFonts w:cs="Times New Roman"/>
                <w:b/>
                <w:lang w:eastAsia="de-DE"/>
              </w:rPr>
              <w:t>EG1.</w:t>
            </w:r>
            <w:r w:rsidRPr="00A61E93">
              <w:rPr>
                <w:rFonts w:cs="Times New Roman"/>
                <w:b/>
                <w:lang w:eastAsia="de-DE"/>
              </w:rPr>
              <w:t>01.02.02</w:t>
            </w:r>
            <w:r>
              <w:rPr>
                <w:rFonts w:cs="Times New Roman"/>
                <w:b/>
                <w:lang w:eastAsia="de-DE"/>
              </w:rPr>
              <w:t>.03</w:t>
            </w:r>
          </w:p>
        </w:tc>
      </w:tr>
      <w:tr w:rsidR="0036539C"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36539C" w:rsidRPr="004B658C" w:rsidRDefault="0036539C" w:rsidP="00B3201D">
            <w:pPr>
              <w:pStyle w:val="Tabelle6pt"/>
            </w:pPr>
            <w:r>
              <w:t>Kompetenzbereiche:</w:t>
            </w:r>
          </w:p>
          <w:p w:rsidR="0036539C" w:rsidRPr="00D43B26" w:rsidRDefault="0036539C" w:rsidP="0036539C">
            <w:pPr>
              <w:pStyle w:val="Kopf8ptafz"/>
              <w:ind w:left="227" w:hanging="170"/>
              <w:rPr>
                <w:szCs w:val="16"/>
              </w:rPr>
            </w:pPr>
            <w:r w:rsidRPr="00D43B26">
              <w:rPr>
                <w:szCs w:val="16"/>
              </w:rPr>
              <w:t>Ich kann mich in de</w:t>
            </w:r>
            <w:r>
              <w:rPr>
                <w:szCs w:val="16"/>
              </w:rPr>
              <w:t>n Fachräumen der Schule zurecht</w:t>
            </w:r>
            <w:r w:rsidRPr="00D43B26">
              <w:rPr>
                <w:szCs w:val="16"/>
              </w:rPr>
              <w:t>finden und habe einen Überblick über die unte</w:t>
            </w:r>
            <w:r w:rsidRPr="00D43B26">
              <w:rPr>
                <w:szCs w:val="16"/>
              </w:rPr>
              <w:t>r</w:t>
            </w:r>
            <w:r w:rsidRPr="00D43B26">
              <w:rPr>
                <w:szCs w:val="16"/>
              </w:rPr>
              <w:t>schiedlichen Arbeitsmaterialien und deren Einsatzmöglichkeiten.</w:t>
            </w:r>
          </w:p>
          <w:p w:rsidR="0036539C" w:rsidRPr="00D43B26" w:rsidRDefault="0036539C" w:rsidP="0036539C">
            <w:pPr>
              <w:pStyle w:val="Kopf8ptafz"/>
              <w:ind w:left="227" w:hanging="170"/>
              <w:rPr>
                <w:szCs w:val="16"/>
              </w:rPr>
            </w:pPr>
            <w:r w:rsidRPr="00D43B26">
              <w:rPr>
                <w:szCs w:val="16"/>
              </w:rPr>
              <w:t>Ich kann die Aufgaben als Dienstleister und Gastgeber wahrnehmen und Aufgaben eigenverantwortlich und selbstständig durchführen.</w:t>
            </w:r>
          </w:p>
          <w:p w:rsidR="0036539C" w:rsidRPr="00D43B26" w:rsidRDefault="0036539C" w:rsidP="0036539C">
            <w:pPr>
              <w:pStyle w:val="Kopf8ptafz"/>
              <w:ind w:left="227" w:hanging="170"/>
              <w:rPr>
                <w:szCs w:val="16"/>
              </w:rPr>
            </w:pPr>
            <w:r w:rsidRPr="00D43B26">
              <w:rPr>
                <w:szCs w:val="16"/>
              </w:rPr>
              <w:t>Ich kann in der Gruppe kommunizieren und vereinbarte Regeln einhalten.</w:t>
            </w:r>
          </w:p>
          <w:p w:rsidR="0036539C" w:rsidRPr="00CF732B" w:rsidRDefault="0036539C" w:rsidP="0036539C">
            <w:pPr>
              <w:pStyle w:val="Kopf8ptafz"/>
              <w:ind w:left="227" w:hanging="170"/>
            </w:pPr>
            <w:r w:rsidRPr="00D43B26">
              <w:rPr>
                <w:szCs w:val="16"/>
              </w:rPr>
              <w:t>Ich kann Arbeitsabläufe lesen und verstehen.</w:t>
            </w:r>
          </w:p>
        </w:tc>
        <w:tc>
          <w:tcPr>
            <w:tcW w:w="188" w:type="dxa"/>
            <w:vMerge/>
            <w:tcBorders>
              <w:left w:val="single" w:sz="4" w:space="0" w:color="auto"/>
              <w:bottom w:val="nil"/>
              <w:right w:val="nil"/>
            </w:tcBorders>
            <w:vAlign w:val="center"/>
            <w:hideMark/>
          </w:tcPr>
          <w:p w:rsidR="0036539C" w:rsidRDefault="0036539C"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6539C" w:rsidRPr="00B51DE9" w:rsidTr="00B3201D">
              <w:trPr>
                <w:trHeight w:val="284"/>
              </w:trPr>
              <w:tc>
                <w:tcPr>
                  <w:tcW w:w="2090" w:type="dxa"/>
                  <w:shd w:val="clear" w:color="auto" w:fill="auto"/>
                </w:tcPr>
                <w:p w:rsidR="0036539C" w:rsidRPr="00B51DE9" w:rsidRDefault="0036539C" w:rsidP="00B3201D">
                  <w:pPr>
                    <w:pStyle w:val="Textkrpermitte"/>
                  </w:pPr>
                  <w:proofErr w:type="spellStart"/>
                  <w:r w:rsidRPr="00B51DE9">
                    <w:t>LernPROJEKT</w:t>
                  </w:r>
                  <w:proofErr w:type="spellEnd"/>
                </w:p>
              </w:tc>
            </w:tr>
            <w:tr w:rsidR="0036539C" w:rsidRPr="00B51DE9" w:rsidTr="00B3201D">
              <w:trPr>
                <w:trHeight w:val="284"/>
              </w:trPr>
              <w:tc>
                <w:tcPr>
                  <w:tcW w:w="2090" w:type="dxa"/>
                  <w:tcBorders>
                    <w:bottom w:val="single" w:sz="4" w:space="0" w:color="auto"/>
                  </w:tcBorders>
                  <w:shd w:val="clear" w:color="auto" w:fill="auto"/>
                </w:tcPr>
                <w:p w:rsidR="0036539C" w:rsidRPr="00B51DE9" w:rsidRDefault="0036539C" w:rsidP="00B3201D">
                  <w:pPr>
                    <w:pStyle w:val="Textkrpermitte"/>
                  </w:pPr>
                  <w:proofErr w:type="spellStart"/>
                  <w:r w:rsidRPr="00B51DE9">
                    <w:t>LernTHEMA</w:t>
                  </w:r>
                  <w:proofErr w:type="spellEnd"/>
                </w:p>
              </w:tc>
            </w:tr>
            <w:tr w:rsidR="0036539C" w:rsidRPr="00B51DE9" w:rsidTr="00B3201D">
              <w:trPr>
                <w:trHeight w:val="284"/>
              </w:trPr>
              <w:tc>
                <w:tcPr>
                  <w:tcW w:w="2090" w:type="dxa"/>
                  <w:tcBorders>
                    <w:bottom w:val="nil"/>
                  </w:tcBorders>
                  <w:shd w:val="clear" w:color="auto" w:fill="D9D9D9" w:themeFill="background1" w:themeFillShade="D9"/>
                </w:tcPr>
                <w:p w:rsidR="0036539C" w:rsidRPr="00B51DE9" w:rsidRDefault="0036539C" w:rsidP="00B3201D">
                  <w:pPr>
                    <w:pStyle w:val="TabelleKopfmitte"/>
                  </w:pPr>
                  <w:proofErr w:type="spellStart"/>
                  <w:r w:rsidRPr="00B51DE9">
                    <w:t>LernSCHRITT</w:t>
                  </w:r>
                  <w:proofErr w:type="spellEnd"/>
                </w:p>
              </w:tc>
            </w:tr>
          </w:tbl>
          <w:p w:rsidR="0036539C" w:rsidRPr="00B51DE9" w:rsidRDefault="0036539C" w:rsidP="00B3201D"/>
        </w:tc>
      </w:tr>
      <w:tr w:rsidR="0036539C" w:rsidRPr="00B51DE9" w:rsidTr="00B3201D">
        <w:trPr>
          <w:trHeight w:val="149"/>
        </w:trPr>
        <w:tc>
          <w:tcPr>
            <w:tcW w:w="7348" w:type="dxa"/>
            <w:gridSpan w:val="3"/>
            <w:tcBorders>
              <w:top w:val="single" w:sz="4" w:space="0" w:color="auto"/>
              <w:left w:val="nil"/>
              <w:right w:val="nil"/>
            </w:tcBorders>
          </w:tcPr>
          <w:p w:rsidR="0036539C" w:rsidRPr="00B51DE9" w:rsidRDefault="0036539C" w:rsidP="00B3201D"/>
        </w:tc>
        <w:tc>
          <w:tcPr>
            <w:tcW w:w="196" w:type="dxa"/>
            <w:gridSpan w:val="2"/>
            <w:tcBorders>
              <w:top w:val="nil"/>
              <w:left w:val="nil"/>
              <w:right w:val="nil"/>
            </w:tcBorders>
          </w:tcPr>
          <w:p w:rsidR="0036539C" w:rsidRPr="00B51DE9" w:rsidRDefault="0036539C" w:rsidP="00B3201D"/>
        </w:tc>
        <w:tc>
          <w:tcPr>
            <w:tcW w:w="2095" w:type="dxa"/>
            <w:tcBorders>
              <w:top w:val="single" w:sz="4" w:space="0" w:color="auto"/>
              <w:left w:val="nil"/>
              <w:right w:val="nil"/>
            </w:tcBorders>
          </w:tcPr>
          <w:p w:rsidR="0036539C" w:rsidRPr="00B51DE9" w:rsidRDefault="0036539C" w:rsidP="00B3201D"/>
        </w:tc>
      </w:tr>
      <w:tr w:rsidR="0036539C" w:rsidRPr="00B51DE9" w:rsidTr="00B3201D">
        <w:trPr>
          <w:trHeight w:val="443"/>
        </w:trPr>
        <w:tc>
          <w:tcPr>
            <w:tcW w:w="4818" w:type="dxa"/>
            <w:gridSpan w:val="2"/>
            <w:vMerge w:val="restart"/>
            <w:tcBorders>
              <w:left w:val="single" w:sz="4" w:space="0" w:color="auto"/>
              <w:right w:val="single" w:sz="4" w:space="0" w:color="auto"/>
            </w:tcBorders>
          </w:tcPr>
          <w:p w:rsidR="0036539C" w:rsidRPr="004B658C" w:rsidRDefault="0036539C" w:rsidP="00B3201D">
            <w:pPr>
              <w:pStyle w:val="Tabelle6pt"/>
            </w:pPr>
            <w:r>
              <w:t>Kompetenzen:</w:t>
            </w:r>
          </w:p>
          <w:p w:rsidR="0036539C" w:rsidRDefault="0036539C" w:rsidP="0036539C">
            <w:pPr>
              <w:pStyle w:val="Kopf8ptafz"/>
              <w:ind w:left="227" w:hanging="170"/>
            </w:pPr>
            <w:r>
              <w:t>Ich kann Aufgaben zu den Berufen der Gastronomie in der Praxis an einem Beispiel durchführen.</w:t>
            </w:r>
          </w:p>
          <w:p w:rsidR="0036539C" w:rsidRPr="00B05A90" w:rsidRDefault="0036539C" w:rsidP="00B05A90">
            <w:pPr>
              <w:numPr>
                <w:ilvl w:val="0"/>
                <w:numId w:val="6"/>
              </w:numPr>
              <w:ind w:left="227" w:hanging="170"/>
              <w:rPr>
                <w:sz w:val="16"/>
              </w:rPr>
            </w:pPr>
            <w:r>
              <w:rPr>
                <w:sz w:val="16"/>
              </w:rPr>
              <w:t>I</w:t>
            </w:r>
            <w:r w:rsidRPr="00973398">
              <w:rPr>
                <w:sz w:val="16"/>
              </w:rPr>
              <w:t>ch kann mich in de</w:t>
            </w:r>
            <w:r>
              <w:rPr>
                <w:sz w:val="16"/>
              </w:rPr>
              <w:t>n Fachräumen der Schule zurecht</w:t>
            </w:r>
            <w:r w:rsidRPr="00973398">
              <w:rPr>
                <w:sz w:val="16"/>
              </w:rPr>
              <w:t>finden und habe einen Überblick über die unterschiedlichen Arbeitsmaterialien</w:t>
            </w:r>
            <w:r>
              <w:rPr>
                <w:sz w:val="16"/>
              </w:rPr>
              <w:t xml:space="preserve"> in der Gastronomie.</w:t>
            </w:r>
          </w:p>
        </w:tc>
        <w:tc>
          <w:tcPr>
            <w:tcW w:w="4821" w:type="dxa"/>
            <w:gridSpan w:val="4"/>
            <w:tcBorders>
              <w:left w:val="single" w:sz="4" w:space="0" w:color="auto"/>
              <w:right w:val="single" w:sz="4" w:space="0" w:color="auto"/>
            </w:tcBorders>
          </w:tcPr>
          <w:p w:rsidR="0036539C" w:rsidRDefault="0036539C" w:rsidP="00B3201D">
            <w:pPr>
              <w:pStyle w:val="Tabelle6pt"/>
            </w:pPr>
            <w:r>
              <w:t>Was Sie schon können sollten:</w:t>
            </w:r>
          </w:p>
          <w:p w:rsidR="0036539C" w:rsidRPr="00234B66" w:rsidRDefault="0036539C" w:rsidP="006F4A72">
            <w:pPr>
              <w:pStyle w:val="Kopf8ptafz"/>
              <w:numPr>
                <w:ilvl w:val="0"/>
                <w:numId w:val="0"/>
              </w:numPr>
              <w:ind w:left="416" w:hanging="360"/>
            </w:pPr>
          </w:p>
        </w:tc>
      </w:tr>
      <w:tr w:rsidR="0036539C" w:rsidRPr="00B51DE9" w:rsidTr="00B3201D">
        <w:trPr>
          <w:trHeight w:val="443"/>
        </w:trPr>
        <w:tc>
          <w:tcPr>
            <w:tcW w:w="4818" w:type="dxa"/>
            <w:gridSpan w:val="2"/>
            <w:vMerge/>
            <w:tcBorders>
              <w:left w:val="single" w:sz="4" w:space="0" w:color="auto"/>
              <w:right w:val="single" w:sz="4" w:space="0" w:color="auto"/>
            </w:tcBorders>
          </w:tcPr>
          <w:p w:rsidR="0036539C" w:rsidRDefault="0036539C" w:rsidP="00B3201D">
            <w:pPr>
              <w:pStyle w:val="Tabelle6pt"/>
            </w:pPr>
          </w:p>
        </w:tc>
        <w:tc>
          <w:tcPr>
            <w:tcW w:w="4821" w:type="dxa"/>
            <w:gridSpan w:val="4"/>
            <w:tcBorders>
              <w:left w:val="single" w:sz="4" w:space="0" w:color="auto"/>
              <w:right w:val="single" w:sz="4" w:space="0" w:color="auto"/>
            </w:tcBorders>
          </w:tcPr>
          <w:p w:rsidR="0036539C" w:rsidRDefault="0036539C" w:rsidP="00B3201D">
            <w:pPr>
              <w:pStyle w:val="Tabelle6pt"/>
            </w:pPr>
            <w:r>
              <w:t>Wofür Sie das benötigen:</w:t>
            </w:r>
          </w:p>
          <w:p w:rsidR="0036539C" w:rsidRDefault="0036539C" w:rsidP="0036539C">
            <w:pPr>
              <w:pStyle w:val="Kopf8ptafz"/>
              <w:ind w:left="227" w:hanging="170"/>
            </w:pPr>
            <w:r>
              <w:t>Praktikum</w:t>
            </w:r>
          </w:p>
        </w:tc>
      </w:tr>
      <w:tr w:rsidR="0036539C" w:rsidRPr="00B51DE9" w:rsidTr="00B3201D">
        <w:trPr>
          <w:trHeight w:val="443"/>
        </w:trPr>
        <w:tc>
          <w:tcPr>
            <w:tcW w:w="4818" w:type="dxa"/>
            <w:gridSpan w:val="2"/>
            <w:vMerge/>
            <w:tcBorders>
              <w:left w:val="single" w:sz="4" w:space="0" w:color="auto"/>
              <w:right w:val="single" w:sz="4" w:space="0" w:color="auto"/>
            </w:tcBorders>
          </w:tcPr>
          <w:p w:rsidR="0036539C" w:rsidRDefault="0036539C" w:rsidP="00B3201D">
            <w:pPr>
              <w:pStyle w:val="Tabelle6pt"/>
            </w:pPr>
          </w:p>
        </w:tc>
        <w:tc>
          <w:tcPr>
            <w:tcW w:w="4821" w:type="dxa"/>
            <w:gridSpan w:val="4"/>
            <w:tcBorders>
              <w:left w:val="single" w:sz="4" w:space="0" w:color="auto"/>
              <w:right w:val="single" w:sz="4" w:space="0" w:color="auto"/>
            </w:tcBorders>
          </w:tcPr>
          <w:p w:rsidR="0036539C" w:rsidRDefault="0036539C" w:rsidP="00B3201D">
            <w:pPr>
              <w:pStyle w:val="Tabelle6pt"/>
            </w:pPr>
            <w:r>
              <w:t>Wie Sie Ihr Können prüfen können:</w:t>
            </w:r>
          </w:p>
          <w:p w:rsidR="0036539C" w:rsidRPr="00234B66" w:rsidRDefault="0036539C" w:rsidP="006F4A72">
            <w:pPr>
              <w:pStyle w:val="Kopf8ptafz"/>
              <w:numPr>
                <w:ilvl w:val="0"/>
                <w:numId w:val="0"/>
              </w:numPr>
              <w:ind w:left="416" w:hanging="360"/>
            </w:pPr>
          </w:p>
        </w:tc>
      </w:tr>
    </w:tbl>
    <w:p w:rsidR="0036539C" w:rsidRDefault="00564D33" w:rsidP="0036539C">
      <w:r>
        <w:rPr>
          <w:noProof/>
          <w:sz w:val="24"/>
          <w:lang w:eastAsia="de-DE"/>
        </w:rPr>
        <w:drawing>
          <wp:anchor distT="0" distB="0" distL="114300" distR="114300" simplePos="0" relativeHeight="251880448" behindDoc="0" locked="0" layoutInCell="0" allowOverlap="1" wp14:anchorId="6293292E" wp14:editId="429FB981">
            <wp:simplePos x="0" y="0"/>
            <wp:positionH relativeFrom="rightMargin">
              <wp:posOffset>828040</wp:posOffset>
            </wp:positionH>
            <wp:positionV relativeFrom="paragraph">
              <wp:posOffset>68580</wp:posOffset>
            </wp:positionV>
            <wp:extent cx="348615" cy="320040"/>
            <wp:effectExtent l="0" t="0" r="0" b="3810"/>
            <wp:wrapNone/>
            <wp:docPr id="440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79424" behindDoc="0" locked="0" layoutInCell="0" allowOverlap="1" wp14:anchorId="049C6402" wp14:editId="7EB5418B">
            <wp:simplePos x="0" y="0"/>
            <wp:positionH relativeFrom="rightMargin">
              <wp:posOffset>467995</wp:posOffset>
            </wp:positionH>
            <wp:positionV relativeFrom="paragraph">
              <wp:posOffset>68580</wp:posOffset>
            </wp:positionV>
            <wp:extent cx="349885" cy="320675"/>
            <wp:effectExtent l="0" t="0" r="0" b="3175"/>
            <wp:wrapNone/>
            <wp:docPr id="440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78400" behindDoc="0" locked="0" layoutInCell="0" allowOverlap="1" wp14:anchorId="0AA060C5" wp14:editId="45AD0F00">
            <wp:simplePos x="0" y="0"/>
            <wp:positionH relativeFrom="rightMargin">
              <wp:posOffset>107950</wp:posOffset>
            </wp:positionH>
            <wp:positionV relativeFrom="paragraph">
              <wp:posOffset>69025</wp:posOffset>
            </wp:positionV>
            <wp:extent cx="349885" cy="320675"/>
            <wp:effectExtent l="0" t="0" r="0" b="3175"/>
            <wp:wrapNone/>
            <wp:docPr id="440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470"/>
        <w:gridCol w:w="940"/>
        <w:gridCol w:w="4961"/>
      </w:tblGrid>
      <w:tr w:rsidR="0036539C" w:rsidRPr="00DE4890" w:rsidTr="00B3201D">
        <w:trPr>
          <w:trHeight w:val="397"/>
        </w:trPr>
        <w:tc>
          <w:tcPr>
            <w:tcW w:w="1470" w:type="dxa"/>
            <w:shd w:val="clear" w:color="auto" w:fill="D9D9D9" w:themeFill="background1" w:themeFillShade="D9"/>
            <w:vAlign w:val="center"/>
          </w:tcPr>
          <w:p w:rsidR="0036539C" w:rsidRPr="00DE4890" w:rsidRDefault="0036539C" w:rsidP="00B3201D">
            <w:pPr>
              <w:pStyle w:val="TabelleKopfmitte"/>
            </w:pPr>
            <w:r>
              <w:t>Phase</w:t>
            </w:r>
          </w:p>
        </w:tc>
        <w:tc>
          <w:tcPr>
            <w:tcW w:w="940" w:type="dxa"/>
            <w:shd w:val="clear" w:color="auto" w:fill="D9D9D9" w:themeFill="background1" w:themeFillShade="D9"/>
            <w:vAlign w:val="center"/>
          </w:tcPr>
          <w:p w:rsidR="0036539C" w:rsidRPr="00DE4890" w:rsidRDefault="0036539C" w:rsidP="00B3201D">
            <w:pPr>
              <w:pStyle w:val="TabelleKopfmitte"/>
            </w:pPr>
            <w:r>
              <w:t>Zeit</w:t>
            </w:r>
          </w:p>
        </w:tc>
        <w:tc>
          <w:tcPr>
            <w:tcW w:w="4961" w:type="dxa"/>
            <w:shd w:val="clear" w:color="auto" w:fill="D9D9D9" w:themeFill="background1" w:themeFillShade="D9"/>
            <w:vAlign w:val="center"/>
          </w:tcPr>
          <w:p w:rsidR="0036539C" w:rsidRPr="00DE4890" w:rsidRDefault="0036539C" w:rsidP="00B3201D">
            <w:pPr>
              <w:pStyle w:val="TabelleKopfmitte"/>
            </w:pPr>
            <w:r>
              <w:t>Aufgabe</w:t>
            </w:r>
          </w:p>
        </w:tc>
      </w:tr>
      <w:tr w:rsidR="0036539C" w:rsidRPr="00DE4890" w:rsidTr="00B3201D">
        <w:trPr>
          <w:trHeight w:val="624"/>
        </w:trPr>
        <w:tc>
          <w:tcPr>
            <w:tcW w:w="1470" w:type="dxa"/>
            <w:shd w:val="clear" w:color="auto" w:fill="auto"/>
            <w:vAlign w:val="center"/>
          </w:tcPr>
          <w:p w:rsidR="0036539C" w:rsidRPr="00F0156F" w:rsidRDefault="0036539C" w:rsidP="00B3201D">
            <w:pPr>
              <w:pStyle w:val="Textkrpermitte"/>
            </w:pPr>
            <w:r w:rsidRPr="00F0156F">
              <w:rPr>
                <w:noProof/>
              </w:rPr>
              <w:drawing>
                <wp:inline distT="0" distB="0" distL="0" distR="0" wp14:anchorId="1B255E00" wp14:editId="0393E82A">
                  <wp:extent cx="318770" cy="318770"/>
                  <wp:effectExtent l="0" t="0" r="0" b="0"/>
                  <wp:docPr id="4410"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36539C" w:rsidRPr="00367C3E" w:rsidRDefault="0036539C" w:rsidP="00B3201D">
            <w:pPr>
              <w:pStyle w:val="Textkrper"/>
              <w:jc w:val="center"/>
            </w:pPr>
            <w:r w:rsidRPr="00367C3E">
              <w:t>10</w:t>
            </w:r>
          </w:p>
          <w:p w:rsidR="0036539C" w:rsidRPr="00367C3E" w:rsidRDefault="00F937E0" w:rsidP="00B3201D">
            <w:pPr>
              <w:pStyle w:val="Textkrper"/>
              <w:jc w:val="center"/>
            </w:pPr>
            <w:r>
              <w:t>Min.</w:t>
            </w:r>
          </w:p>
        </w:tc>
        <w:tc>
          <w:tcPr>
            <w:tcW w:w="4961" w:type="dxa"/>
            <w:shd w:val="clear" w:color="auto" w:fill="auto"/>
            <w:vAlign w:val="center"/>
          </w:tcPr>
          <w:p w:rsidR="0036539C" w:rsidRPr="00DE4890" w:rsidRDefault="0036539C" w:rsidP="00B3201D">
            <w:pPr>
              <w:pStyle w:val="Textkrper"/>
              <w:rPr>
                <w:noProof/>
              </w:rPr>
            </w:pPr>
            <w:r>
              <w:rPr>
                <w:noProof/>
              </w:rPr>
              <w:t xml:space="preserve">Sie finden sich alle an Ihrem „Arbeitsplatz“ Küche ein. Sie </w:t>
            </w:r>
            <w:r w:rsidRPr="00367C3E">
              <w:rPr>
                <w:noProof/>
              </w:rPr>
              <w:t>sind neu und ke</w:t>
            </w:r>
            <w:r>
              <w:rPr>
                <w:noProof/>
              </w:rPr>
              <w:t>nnen sich noch nicht so gut aus</w:t>
            </w:r>
            <w:r w:rsidRPr="00367C3E">
              <w:rPr>
                <w:noProof/>
              </w:rPr>
              <w:t xml:space="preserve">. </w:t>
            </w:r>
          </w:p>
        </w:tc>
      </w:tr>
      <w:tr w:rsidR="0036539C" w:rsidRPr="00D75173" w:rsidTr="00B3201D">
        <w:trPr>
          <w:trHeight w:val="624"/>
        </w:trPr>
        <w:tc>
          <w:tcPr>
            <w:tcW w:w="1470" w:type="dxa"/>
            <w:shd w:val="clear" w:color="auto" w:fill="auto"/>
            <w:vAlign w:val="center"/>
          </w:tcPr>
          <w:p w:rsidR="0036539C" w:rsidRPr="00F0156F" w:rsidRDefault="0036539C" w:rsidP="00B3201D">
            <w:pPr>
              <w:pStyle w:val="Textkrpermitte"/>
            </w:pPr>
            <w:r w:rsidRPr="00F0156F">
              <w:rPr>
                <w:noProof/>
              </w:rPr>
              <w:drawing>
                <wp:inline distT="0" distB="0" distL="0" distR="0" wp14:anchorId="5C3E55A5" wp14:editId="5E68723B">
                  <wp:extent cx="318770" cy="318770"/>
                  <wp:effectExtent l="0" t="0" r="0" b="0"/>
                  <wp:docPr id="441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36539C" w:rsidRPr="00367C3E" w:rsidRDefault="0036539C" w:rsidP="00B3201D">
            <w:pPr>
              <w:pStyle w:val="Textkrper"/>
              <w:jc w:val="center"/>
            </w:pPr>
            <w:r w:rsidRPr="00367C3E">
              <w:t>5</w:t>
            </w:r>
          </w:p>
          <w:p w:rsidR="0036539C" w:rsidRPr="00367C3E" w:rsidRDefault="00F937E0" w:rsidP="00B3201D">
            <w:pPr>
              <w:pStyle w:val="Textkrper"/>
              <w:jc w:val="center"/>
            </w:pPr>
            <w:r>
              <w:t>Min.</w:t>
            </w:r>
          </w:p>
        </w:tc>
        <w:tc>
          <w:tcPr>
            <w:tcW w:w="4961" w:type="dxa"/>
            <w:shd w:val="clear" w:color="auto" w:fill="auto"/>
            <w:vAlign w:val="center"/>
          </w:tcPr>
          <w:p w:rsidR="0036539C" w:rsidRDefault="0036539C" w:rsidP="00B3201D">
            <w:pPr>
              <w:pStyle w:val="Textkrper"/>
              <w:jc w:val="left"/>
              <w:rPr>
                <w:noProof/>
              </w:rPr>
            </w:pPr>
            <w:r w:rsidRPr="00367C3E">
              <w:rPr>
                <w:noProof/>
              </w:rPr>
              <w:t>Entscheiden Sie sich für einen der fünf Berufe aus der Gastronomie. Für diesen Beruf erhalten Sie eine Aufgabe. Teilen Sie selbstständig die Berufe untereinander auf</w:t>
            </w:r>
            <w:r>
              <w:rPr>
                <w:noProof/>
              </w:rPr>
              <w:t>.</w:t>
            </w:r>
          </w:p>
          <w:p w:rsidR="0036539C" w:rsidRDefault="0036539C" w:rsidP="00B3201D">
            <w:pPr>
              <w:pStyle w:val="Textkrper"/>
              <w:jc w:val="left"/>
              <w:rPr>
                <w:noProof/>
              </w:rPr>
            </w:pPr>
          </w:p>
          <w:p w:rsidR="0036539C" w:rsidRPr="00913029" w:rsidRDefault="0036539C" w:rsidP="00B3201D">
            <w:pPr>
              <w:pStyle w:val="Textkrper"/>
              <w:rPr>
                <w:b/>
                <w:noProof/>
              </w:rPr>
            </w:pPr>
            <w:r w:rsidRPr="00913029">
              <w:rPr>
                <w:b/>
                <w:noProof/>
              </w:rPr>
              <w:t>Folgende Berufe stehen zur Verfügung:</w:t>
            </w:r>
          </w:p>
          <w:p w:rsidR="0036539C" w:rsidRDefault="0036539C" w:rsidP="00B3201D">
            <w:pPr>
              <w:pStyle w:val="Textkrper"/>
              <w:jc w:val="left"/>
              <w:rPr>
                <w:noProof/>
              </w:rPr>
            </w:pPr>
            <w:r w:rsidRPr="00913029">
              <w:rPr>
                <w:b/>
                <w:noProof/>
              </w:rPr>
              <w:t>4</w:t>
            </w:r>
            <w:r>
              <w:rPr>
                <w:noProof/>
              </w:rPr>
              <w:t xml:space="preserve"> Köche/Köchinnen </w:t>
            </w:r>
            <w:r w:rsidRPr="00B45E19">
              <w:rPr>
                <w:b/>
                <w:noProof/>
                <w:sz w:val="24"/>
              </w:rPr>
              <w:drawing>
                <wp:inline distT="0" distB="0" distL="0" distR="0" wp14:anchorId="67F332B9" wp14:editId="77EDD59F">
                  <wp:extent cx="180000" cy="164860"/>
                  <wp:effectExtent l="0" t="0" r="0" b="6985"/>
                  <wp:docPr id="44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4860"/>
                          </a:xfrm>
                          <a:prstGeom prst="rect">
                            <a:avLst/>
                          </a:prstGeom>
                          <a:noFill/>
                          <a:ln>
                            <a:noFill/>
                          </a:ln>
                        </pic:spPr>
                      </pic:pic>
                    </a:graphicData>
                  </a:graphic>
                </wp:inline>
              </w:drawing>
            </w:r>
          </w:p>
          <w:p w:rsidR="0036539C" w:rsidRDefault="0036539C" w:rsidP="00B3201D">
            <w:pPr>
              <w:pStyle w:val="Textkrper"/>
              <w:jc w:val="left"/>
              <w:rPr>
                <w:noProof/>
              </w:rPr>
            </w:pPr>
            <w:r>
              <w:rPr>
                <w:b/>
                <w:noProof/>
              </w:rPr>
              <w:t>2</w:t>
            </w:r>
            <w:r>
              <w:rPr>
                <w:noProof/>
              </w:rPr>
              <w:t xml:space="preserve"> Restaurantfachleute </w:t>
            </w:r>
            <w:r w:rsidRPr="00B45E19">
              <w:rPr>
                <w:b/>
                <w:noProof/>
                <w:sz w:val="24"/>
              </w:rPr>
              <w:drawing>
                <wp:inline distT="0" distB="0" distL="0" distR="0" wp14:anchorId="7A291C9C" wp14:editId="163B8370">
                  <wp:extent cx="180000" cy="164945"/>
                  <wp:effectExtent l="0" t="0" r="0" b="6985"/>
                  <wp:docPr id="441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042E0F6C" wp14:editId="76124A65">
                  <wp:extent cx="180000" cy="165113"/>
                  <wp:effectExtent l="0" t="0" r="0" b="6350"/>
                  <wp:docPr id="44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36BCEC51" wp14:editId="08C2C15C">
                  <wp:extent cx="180000" cy="165517"/>
                  <wp:effectExtent l="0" t="0" r="0" b="6350"/>
                  <wp:docPr id="441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36539C" w:rsidRDefault="0036539C" w:rsidP="00B3201D">
            <w:pPr>
              <w:pStyle w:val="Textkrper"/>
              <w:jc w:val="left"/>
              <w:rPr>
                <w:noProof/>
              </w:rPr>
            </w:pPr>
            <w:r>
              <w:rPr>
                <w:b/>
                <w:noProof/>
              </w:rPr>
              <w:t>2</w:t>
            </w:r>
            <w:r>
              <w:rPr>
                <w:noProof/>
              </w:rPr>
              <w:t xml:space="preserve"> Hotelfachleute </w:t>
            </w:r>
            <w:r w:rsidRPr="00B45E19">
              <w:rPr>
                <w:b/>
                <w:noProof/>
                <w:sz w:val="24"/>
              </w:rPr>
              <w:drawing>
                <wp:inline distT="0" distB="0" distL="0" distR="0" wp14:anchorId="3280A969" wp14:editId="0CEFE376">
                  <wp:extent cx="180000" cy="164945"/>
                  <wp:effectExtent l="0" t="0" r="0" b="6985"/>
                  <wp:docPr id="441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69F5CFD3" wp14:editId="1632C711">
                  <wp:extent cx="180000" cy="165113"/>
                  <wp:effectExtent l="0" t="0" r="0" b="6350"/>
                  <wp:docPr id="441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350BA2DB" wp14:editId="1A737092">
                  <wp:extent cx="180000" cy="165517"/>
                  <wp:effectExtent l="0" t="0" r="0" b="6350"/>
                  <wp:docPr id="441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36539C" w:rsidRDefault="0036539C" w:rsidP="00B3201D">
            <w:pPr>
              <w:pStyle w:val="Textkrper"/>
              <w:jc w:val="left"/>
              <w:rPr>
                <w:noProof/>
              </w:rPr>
            </w:pPr>
            <w:r w:rsidRPr="00913029">
              <w:rPr>
                <w:b/>
                <w:noProof/>
              </w:rPr>
              <w:t xml:space="preserve">2 </w:t>
            </w:r>
            <w:r>
              <w:rPr>
                <w:noProof/>
              </w:rPr>
              <w:t xml:space="preserve">Fachkräfte im Gastgewerbe </w:t>
            </w:r>
            <w:r w:rsidRPr="00B45E19">
              <w:rPr>
                <w:b/>
                <w:noProof/>
                <w:sz w:val="24"/>
              </w:rPr>
              <w:drawing>
                <wp:inline distT="0" distB="0" distL="0" distR="0" wp14:anchorId="59B24FAE" wp14:editId="28A79A5B">
                  <wp:extent cx="180000" cy="164945"/>
                  <wp:effectExtent l="0" t="0" r="0" b="6985"/>
                  <wp:docPr id="441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40D96E39" wp14:editId="70666063">
                  <wp:extent cx="180000" cy="165113"/>
                  <wp:effectExtent l="0" t="0" r="0" b="6350"/>
                  <wp:docPr id="442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p>
          <w:p w:rsidR="0036539C" w:rsidRPr="00DE4890" w:rsidRDefault="0036539C" w:rsidP="00B3201D">
            <w:pPr>
              <w:pStyle w:val="Textkrper"/>
              <w:jc w:val="left"/>
              <w:rPr>
                <w:noProof/>
              </w:rPr>
            </w:pPr>
            <w:r>
              <w:rPr>
                <w:b/>
                <w:noProof/>
              </w:rPr>
              <w:t>2</w:t>
            </w:r>
            <w:r>
              <w:rPr>
                <w:noProof/>
              </w:rPr>
              <w:t xml:space="preserve"> Systemgastronomen </w:t>
            </w:r>
            <w:r w:rsidRPr="00B45E19">
              <w:rPr>
                <w:b/>
                <w:noProof/>
                <w:sz w:val="24"/>
              </w:rPr>
              <w:drawing>
                <wp:inline distT="0" distB="0" distL="0" distR="0" wp14:anchorId="228CB472" wp14:editId="0AF34445">
                  <wp:extent cx="180000" cy="164860"/>
                  <wp:effectExtent l="0" t="0" r="0" b="6985"/>
                  <wp:docPr id="44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4860"/>
                          </a:xfrm>
                          <a:prstGeom prst="rect">
                            <a:avLst/>
                          </a:prstGeom>
                          <a:noFill/>
                          <a:ln>
                            <a:noFill/>
                          </a:ln>
                        </pic:spPr>
                      </pic:pic>
                    </a:graphicData>
                  </a:graphic>
                </wp:inline>
              </w:drawing>
            </w:r>
          </w:p>
        </w:tc>
      </w:tr>
    </w:tbl>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contextualSpacing/>
        <w:rPr>
          <w:b/>
          <w:lang w:eastAsia="de-DE"/>
        </w:rPr>
      </w:pPr>
    </w:p>
    <w:p w:rsidR="0036539C" w:rsidRDefault="0036539C" w:rsidP="0036539C">
      <w:pPr>
        <w:spacing w:line="240" w:lineRule="exact"/>
        <w:rPr>
          <w:b/>
          <w:lang w:eastAsia="de-DE"/>
        </w:rPr>
      </w:pPr>
      <w:r>
        <w:rPr>
          <w:b/>
          <w:noProof/>
          <w:color w:val="FF0000"/>
          <w:lang w:eastAsia="de-DE"/>
        </w:rPr>
        <mc:AlternateContent>
          <mc:Choice Requires="wpg">
            <w:drawing>
              <wp:inline distT="0" distB="0" distL="0" distR="0" wp14:anchorId="318ED027" wp14:editId="4ED42DC7">
                <wp:extent cx="5720715" cy="2645410"/>
                <wp:effectExtent l="57150" t="38100" r="51435" b="40640"/>
                <wp:docPr id="4400" name="Gruppieren 4400"/>
                <wp:cNvGraphicFramePr/>
                <a:graphic xmlns:a="http://schemas.openxmlformats.org/drawingml/2006/main">
                  <a:graphicData uri="http://schemas.microsoft.com/office/word/2010/wordprocessingGroup">
                    <wpg:wgp>
                      <wpg:cNvGrpSpPr/>
                      <wpg:grpSpPr>
                        <a:xfrm>
                          <a:off x="0" y="0"/>
                          <a:ext cx="5720715" cy="2645410"/>
                          <a:chOff x="0" y="0"/>
                          <a:chExt cx="5720715" cy="2645410"/>
                        </a:xfrm>
                      </wpg:grpSpPr>
                      <wps:wsp>
                        <wps:cNvPr id="4401" name="Abgerundetes Rechteck 2"/>
                        <wps:cNvSpPr/>
                        <wps:spPr>
                          <a:xfrm>
                            <a:off x="0" y="19050"/>
                            <a:ext cx="1751330" cy="1209675"/>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C91436" w:rsidRDefault="00333930" w:rsidP="0036539C">
                              <w:pPr>
                                <w:jc w:val="center"/>
                                <w:rPr>
                                  <w:b/>
                                  <w:color w:val="76923C" w:themeColor="accent3" w:themeShade="BF"/>
                                  <w:sz w:val="24"/>
                                  <w:szCs w:val="24"/>
                                </w:rPr>
                              </w:pPr>
                              <w:r w:rsidRPr="00C91436">
                                <w:rPr>
                                  <w:b/>
                                  <w:color w:val="00B050"/>
                                  <w:sz w:val="24"/>
                                  <w:szCs w:val="24"/>
                                </w:rPr>
                                <w:t>Köchin</w:t>
                              </w:r>
                              <w:r>
                                <w:rPr>
                                  <w:b/>
                                  <w:color w:val="00B050"/>
                                  <w:sz w:val="24"/>
                                  <w:szCs w:val="24"/>
                                </w:rPr>
                                <w:t>/</w:t>
                              </w:r>
                              <w:r w:rsidRPr="00C91436">
                                <w:rPr>
                                  <w:b/>
                                  <w:color w:val="943634" w:themeColor="accent2" w:themeShade="BF"/>
                                  <w:sz w:val="24"/>
                                  <w:szCs w:val="24"/>
                                </w:rPr>
                                <w:t>Koch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02" name="Abgerundetes Rechteck 3"/>
                        <wps:cNvSpPr/>
                        <wps:spPr>
                          <a:xfrm>
                            <a:off x="1936750" y="1358900"/>
                            <a:ext cx="1842770" cy="1261110"/>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Default="00333930" w:rsidP="0036539C">
                              <w:pPr>
                                <w:jc w:val="center"/>
                                <w:rPr>
                                  <w:b/>
                                  <w:color w:val="00B050"/>
                                  <w:sz w:val="24"/>
                                  <w:szCs w:val="24"/>
                                </w:rPr>
                              </w:pPr>
                              <w:r w:rsidRPr="00C91436">
                                <w:rPr>
                                  <w:b/>
                                  <w:color w:val="00B050"/>
                                  <w:sz w:val="24"/>
                                  <w:szCs w:val="24"/>
                                </w:rPr>
                                <w:t>Fach</w:t>
                              </w:r>
                              <w:r>
                                <w:rPr>
                                  <w:b/>
                                  <w:color w:val="00B050"/>
                                  <w:sz w:val="24"/>
                                  <w:szCs w:val="24"/>
                                </w:rPr>
                                <w:t>frau/</w:t>
                              </w:r>
                              <w:r w:rsidRPr="00C91436">
                                <w:rPr>
                                  <w:b/>
                                  <w:color w:val="943634" w:themeColor="accent2" w:themeShade="BF"/>
                                  <w:sz w:val="24"/>
                                  <w:szCs w:val="24"/>
                                </w:rPr>
                                <w:t>Fach</w:t>
                              </w:r>
                              <w:r>
                                <w:rPr>
                                  <w:b/>
                                  <w:color w:val="943634" w:themeColor="accent2" w:themeShade="BF"/>
                                  <w:sz w:val="24"/>
                                  <w:szCs w:val="24"/>
                                </w:rPr>
                                <w:t>mann</w:t>
                              </w:r>
                            </w:p>
                            <w:p w:rsidR="00333930" w:rsidRPr="00B1539C" w:rsidRDefault="00333930" w:rsidP="0036539C">
                              <w:pPr>
                                <w:jc w:val="center"/>
                                <w:rPr>
                                  <w:b/>
                                  <w:color w:val="943634" w:themeColor="accent2" w:themeShade="BF"/>
                                  <w:sz w:val="24"/>
                                  <w:szCs w:val="24"/>
                                </w:rPr>
                              </w:pPr>
                              <w:r w:rsidRPr="00B1539C">
                                <w:rPr>
                                  <w:b/>
                                  <w:color w:val="943634" w:themeColor="accent2" w:themeShade="BF"/>
                                  <w:sz w:val="24"/>
                                  <w:szCs w:val="24"/>
                                </w:rPr>
                                <w:t xml:space="preserve">für </w:t>
                              </w:r>
                            </w:p>
                            <w:p w:rsidR="00333930" w:rsidRPr="00C91436" w:rsidRDefault="00333930" w:rsidP="0036539C">
                              <w:pPr>
                                <w:jc w:val="center"/>
                                <w:rPr>
                                  <w:b/>
                                  <w:color w:val="76923C" w:themeColor="accent3" w:themeShade="BF"/>
                                  <w:sz w:val="24"/>
                                  <w:szCs w:val="24"/>
                                </w:rPr>
                              </w:pPr>
                              <w:r w:rsidRPr="00C91436">
                                <w:rPr>
                                  <w:b/>
                                  <w:color w:val="943634" w:themeColor="accent2" w:themeShade="BF"/>
                                  <w:sz w:val="24"/>
                                  <w:szCs w:val="24"/>
                                </w:rPr>
                                <w:t>Systemgastronomie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03" name="Abgerundetes Rechteck 4"/>
                        <wps:cNvSpPr/>
                        <wps:spPr>
                          <a:xfrm>
                            <a:off x="0" y="1384300"/>
                            <a:ext cx="1790065" cy="1261110"/>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B1539C" w:rsidRDefault="00333930" w:rsidP="0036539C">
                              <w:pPr>
                                <w:jc w:val="center"/>
                                <w:rPr>
                                  <w:b/>
                                  <w:color w:val="943634" w:themeColor="accent2" w:themeShade="BF"/>
                                  <w:sz w:val="24"/>
                                  <w:szCs w:val="24"/>
                                </w:rPr>
                              </w:pPr>
                              <w:r>
                                <w:rPr>
                                  <w:b/>
                                  <w:color w:val="00B050"/>
                                  <w:sz w:val="24"/>
                                  <w:szCs w:val="24"/>
                                </w:rPr>
                                <w:t>Hotelfachfrau/</w:t>
                              </w:r>
                              <w:r>
                                <w:rPr>
                                  <w:b/>
                                  <w:color w:val="00B050"/>
                                  <w:sz w:val="24"/>
                                  <w:szCs w:val="24"/>
                                </w:rPr>
                                <w:br/>
                              </w:r>
                              <w:r w:rsidRPr="00C91436">
                                <w:rPr>
                                  <w:b/>
                                  <w:color w:val="943634" w:themeColor="accent2" w:themeShade="BF"/>
                                  <w:sz w:val="24"/>
                                  <w:szCs w:val="24"/>
                                </w:rPr>
                                <w:t>Hotelfach</w:t>
                              </w:r>
                              <w:r>
                                <w:rPr>
                                  <w:b/>
                                  <w:color w:val="943634" w:themeColor="accent2" w:themeShade="BF"/>
                                  <w:sz w:val="24"/>
                                  <w:szCs w:val="24"/>
                                </w:rPr>
                                <w:t>mann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04" name="Abgerundetes Rechteck 5"/>
                        <wps:cNvSpPr/>
                        <wps:spPr>
                          <a:xfrm>
                            <a:off x="1892300" y="19050"/>
                            <a:ext cx="1886585" cy="1216025"/>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Default="00333930" w:rsidP="0036539C">
                              <w:pPr>
                                <w:jc w:val="center"/>
                                <w:rPr>
                                  <w:b/>
                                  <w:color w:val="943634" w:themeColor="accent2" w:themeShade="BF"/>
                                  <w:sz w:val="24"/>
                                  <w:szCs w:val="24"/>
                                </w:rPr>
                              </w:pPr>
                              <w:r w:rsidRPr="00B1539C">
                                <w:rPr>
                                  <w:b/>
                                  <w:color w:val="00B050"/>
                                  <w:sz w:val="24"/>
                                  <w:szCs w:val="24"/>
                                </w:rPr>
                                <w:t xml:space="preserve">Fachkraft </w:t>
                              </w:r>
                            </w:p>
                            <w:p w:rsidR="00333930" w:rsidRPr="00B1539C" w:rsidRDefault="00333930" w:rsidP="0036539C">
                              <w:pPr>
                                <w:jc w:val="center"/>
                                <w:rPr>
                                  <w:b/>
                                  <w:color w:val="943634" w:themeColor="accent2" w:themeShade="BF"/>
                                  <w:sz w:val="24"/>
                                  <w:szCs w:val="24"/>
                                </w:rPr>
                              </w:pPr>
                              <w:r w:rsidRPr="00B1539C">
                                <w:rPr>
                                  <w:b/>
                                  <w:color w:val="943634" w:themeColor="accent2" w:themeShade="BF"/>
                                  <w:sz w:val="24"/>
                                  <w:szCs w:val="24"/>
                                </w:rPr>
                                <w:t xml:space="preserve">im </w:t>
                              </w:r>
                            </w:p>
                            <w:p w:rsidR="00333930" w:rsidRPr="00491EB3" w:rsidRDefault="00333930" w:rsidP="0036539C">
                              <w:pPr>
                                <w:jc w:val="center"/>
                                <w:rPr>
                                  <w:b/>
                                  <w:color w:val="943634" w:themeColor="accent2" w:themeShade="BF"/>
                                  <w:sz w:val="24"/>
                                  <w:szCs w:val="24"/>
                                </w:rPr>
                              </w:pPr>
                              <w:r w:rsidRPr="00B1539C">
                                <w:rPr>
                                  <w:b/>
                                  <w:color w:val="943634" w:themeColor="accent2" w:themeShade="BF"/>
                                  <w:sz w:val="24"/>
                                  <w:szCs w:val="24"/>
                                </w:rPr>
                                <w:t>Gastgewerbe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05" name="Abgerundetes Rechteck 6"/>
                        <wps:cNvSpPr/>
                        <wps:spPr>
                          <a:xfrm>
                            <a:off x="3924300" y="0"/>
                            <a:ext cx="1796415" cy="1209040"/>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C91436" w:rsidRDefault="00333930" w:rsidP="0036539C">
                              <w:pPr>
                                <w:jc w:val="center"/>
                                <w:rPr>
                                  <w:b/>
                                  <w:color w:val="943634" w:themeColor="accent2" w:themeShade="BF"/>
                                  <w:sz w:val="24"/>
                                  <w:szCs w:val="24"/>
                                </w:rPr>
                              </w:pPr>
                              <w:r>
                                <w:rPr>
                                  <w:b/>
                                  <w:color w:val="00B050"/>
                                  <w:sz w:val="24"/>
                                  <w:szCs w:val="24"/>
                                </w:rPr>
                                <w:t>Restaurantfachfrau/</w:t>
                              </w:r>
                              <w:r w:rsidRPr="00B1539C">
                                <w:rPr>
                                  <w:b/>
                                  <w:color w:val="943634" w:themeColor="accent2" w:themeShade="BF"/>
                                  <w:sz w:val="24"/>
                                  <w:szCs w:val="24"/>
                                </w:rPr>
                                <w:t xml:space="preserve"> </w:t>
                              </w:r>
                              <w:r w:rsidRPr="00C91436">
                                <w:rPr>
                                  <w:b/>
                                  <w:color w:val="943634" w:themeColor="accent2" w:themeShade="BF"/>
                                  <w:sz w:val="24"/>
                                  <w:szCs w:val="24"/>
                                </w:rPr>
                                <w:t>Res</w:t>
                              </w:r>
                              <w:r>
                                <w:rPr>
                                  <w:b/>
                                  <w:color w:val="943634" w:themeColor="accent2" w:themeShade="BF"/>
                                  <w:sz w:val="24"/>
                                  <w:szCs w:val="24"/>
                                </w:rPr>
                                <w:t>taurantfachmann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id="Gruppieren 4400" o:spid="_x0000_s1154" style="width:450.45pt;height:208.3pt;mso-position-horizontal-relative:char;mso-position-vertical-relative:line" coordsize="57207,264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">
                <v:roundrect id="Abgerundetes Rechteck 2" o:spid="_x0000_s1155" style="position:absolute;top:190;width:17513;height:1209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YiD8cA&#10;AADdAAAADwAAAGRycy9kb3ducmV2LnhtbESPQWvCQBSE70L/w/IKXkQ3Fik1ZiMipIgX0Rbx+Mg+&#10;k22zb0N21eiv7xYKPQ4z8w2TLXvbiCt13jhWMJ0kIIhLpw1XCj4/ivEbCB+QNTaOScGdPCzzp0GG&#10;qXY33tP1ECoRIexTVFCH0KZS+rImi37iWuLonV1nMUTZVVJ3eItw28iXJHmVFg3HhRpbWtdUfh8u&#10;VoF9rNbb48aYr/npUrzvi1052kmlhs/9agEiUB/+w3/tjVYwmyVT+H0Tn4D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2Ig/HAAAA3QAAAA8AAAAAAAAAAAAAAAAAmAIAAGRy&#10;cy9kb3ducmV2LnhtbFBLBQYAAAAABAAEAPUAAACMAwAAAAA=&#10;" fillcolor="#ebf1de" stroked="f" strokeweight="2pt">
                  <v:textbox>
                    <w:txbxContent>
                      <w:p w:rsidR="00333930" w:rsidRPr="00C91436" w:rsidRDefault="00333930" w:rsidP="0036539C">
                        <w:pPr>
                          <w:jc w:val="center"/>
                          <w:rPr>
                            <w:b/>
                            <w:color w:val="76923C" w:themeColor="accent3" w:themeShade="BF"/>
                            <w:sz w:val="24"/>
                            <w:szCs w:val="24"/>
                          </w:rPr>
                        </w:pPr>
                        <w:r w:rsidRPr="00C91436">
                          <w:rPr>
                            <w:b/>
                            <w:color w:val="00B050"/>
                            <w:sz w:val="24"/>
                            <w:szCs w:val="24"/>
                          </w:rPr>
                          <w:t>Köchin</w:t>
                        </w:r>
                        <w:r>
                          <w:rPr>
                            <w:b/>
                            <w:color w:val="00B050"/>
                            <w:sz w:val="24"/>
                            <w:szCs w:val="24"/>
                          </w:rPr>
                          <w:t>/</w:t>
                        </w:r>
                        <w:r w:rsidRPr="00C91436">
                          <w:rPr>
                            <w:b/>
                            <w:color w:val="943634" w:themeColor="accent2" w:themeShade="BF"/>
                            <w:sz w:val="24"/>
                            <w:szCs w:val="24"/>
                          </w:rPr>
                          <w:t>Koch</w:t>
                        </w:r>
                      </w:p>
                    </w:txbxContent>
                  </v:textbox>
                </v:roundrect>
                <v:roundrect id="Abgerundetes Rechteck 3" o:spid="_x0000_s1156" style="position:absolute;left:19367;top:13589;width:18428;height:1261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S8eMcA&#10;AADdAAAADwAAAGRycy9kb3ducmV2LnhtbESPT2vCQBTE7wW/w/KEXopuFCk2dRURIuJF/EPx+Mi+&#10;JqvZtyG7mtRP3y0UPA4z8xtmtuhsJe7UeONYwWiYgCDOnTZcKDgds8EUhA/IGivHpOCHPCzmvZcZ&#10;ptq1vKf7IRQiQtinqKAMoU6l9HlJFv3Q1cTR+3aNxRBlU0jdYBvhtpLjJHmXFg3HhRJrWpWUXw83&#10;q8A+lqvt18aYy8f5lq332S5/20mlXvvd8hNEoC48w//tjVYwmSRj+HsTn4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kvHjHAAAA3QAAAA8AAAAAAAAAAAAAAAAAmAIAAGRy&#10;cy9kb3ducmV2LnhtbFBLBQYAAAAABAAEAPUAAACMAwAAAAA=&#10;" fillcolor="#ebf1de" stroked="f" strokeweight="2pt">
                  <v:textbox>
                    <w:txbxContent>
                      <w:p w:rsidR="00333930" w:rsidRDefault="00333930" w:rsidP="0036539C">
                        <w:pPr>
                          <w:jc w:val="center"/>
                          <w:rPr>
                            <w:b/>
                            <w:color w:val="00B050"/>
                            <w:sz w:val="24"/>
                            <w:szCs w:val="24"/>
                          </w:rPr>
                        </w:pPr>
                        <w:r w:rsidRPr="00C91436">
                          <w:rPr>
                            <w:b/>
                            <w:color w:val="00B050"/>
                            <w:sz w:val="24"/>
                            <w:szCs w:val="24"/>
                          </w:rPr>
                          <w:t>Fach</w:t>
                        </w:r>
                        <w:r>
                          <w:rPr>
                            <w:b/>
                            <w:color w:val="00B050"/>
                            <w:sz w:val="24"/>
                            <w:szCs w:val="24"/>
                          </w:rPr>
                          <w:t>frau/</w:t>
                        </w:r>
                        <w:r w:rsidRPr="00C91436">
                          <w:rPr>
                            <w:b/>
                            <w:color w:val="943634" w:themeColor="accent2" w:themeShade="BF"/>
                            <w:sz w:val="24"/>
                            <w:szCs w:val="24"/>
                          </w:rPr>
                          <w:t>Fach</w:t>
                        </w:r>
                        <w:r>
                          <w:rPr>
                            <w:b/>
                            <w:color w:val="943634" w:themeColor="accent2" w:themeShade="BF"/>
                            <w:sz w:val="24"/>
                            <w:szCs w:val="24"/>
                          </w:rPr>
                          <w:t>mann</w:t>
                        </w:r>
                      </w:p>
                      <w:p w:rsidR="00333930" w:rsidRPr="00B1539C" w:rsidRDefault="00333930" w:rsidP="0036539C">
                        <w:pPr>
                          <w:jc w:val="center"/>
                          <w:rPr>
                            <w:b/>
                            <w:color w:val="943634" w:themeColor="accent2" w:themeShade="BF"/>
                            <w:sz w:val="24"/>
                            <w:szCs w:val="24"/>
                          </w:rPr>
                        </w:pPr>
                        <w:r w:rsidRPr="00B1539C">
                          <w:rPr>
                            <w:b/>
                            <w:color w:val="943634" w:themeColor="accent2" w:themeShade="BF"/>
                            <w:sz w:val="24"/>
                            <w:szCs w:val="24"/>
                          </w:rPr>
                          <w:t xml:space="preserve">für </w:t>
                        </w:r>
                      </w:p>
                      <w:p w:rsidR="00333930" w:rsidRPr="00C91436" w:rsidRDefault="00333930" w:rsidP="0036539C">
                        <w:pPr>
                          <w:jc w:val="center"/>
                          <w:rPr>
                            <w:b/>
                            <w:color w:val="76923C" w:themeColor="accent3" w:themeShade="BF"/>
                            <w:sz w:val="24"/>
                            <w:szCs w:val="24"/>
                          </w:rPr>
                        </w:pPr>
                        <w:r w:rsidRPr="00C91436">
                          <w:rPr>
                            <w:b/>
                            <w:color w:val="943634" w:themeColor="accent2" w:themeShade="BF"/>
                            <w:sz w:val="24"/>
                            <w:szCs w:val="24"/>
                          </w:rPr>
                          <w:t>Systemgastronomie</w:t>
                        </w:r>
                      </w:p>
                    </w:txbxContent>
                  </v:textbox>
                </v:roundrect>
                <v:roundrect id="Abgerundetes Rechteck 4" o:spid="_x0000_s1157" style="position:absolute;top:13843;width:17900;height:1261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gZ48cA&#10;AADdAAAADwAAAGRycy9kb3ducmV2LnhtbESPQWvCQBSE7wX/w/IEL6Vu2oq00TUEISK9iFpKj4/s&#10;M9k2+zZkV0399V1B8DjMzDfMPOttI07UeeNYwfM4AUFcOm24UvC5L57eQPiArLFxTAr+yEO2GDzM&#10;MdXuzFs67UIlIoR9igrqENpUSl/WZNGPXUscvYPrLIYou0rqDs8Rbhv5kiRTadFwXKixpWVN5e/u&#10;aBXYS778+Fob8/P+fSxW22JTPm6kUqNhn89ABOrDPXxrr7WCySR5heub+AT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toGePHAAAA3QAAAA8AAAAAAAAAAAAAAAAAmAIAAGRy&#10;cy9kb3ducmV2LnhtbFBLBQYAAAAABAAEAPUAAACMAwAAAAA=&#10;" fillcolor="#ebf1de" stroked="f" strokeweight="2pt">
                  <v:textbox>
                    <w:txbxContent>
                      <w:p w:rsidR="00333930" w:rsidRPr="00B1539C" w:rsidRDefault="00333930" w:rsidP="0036539C">
                        <w:pPr>
                          <w:jc w:val="center"/>
                          <w:rPr>
                            <w:b/>
                            <w:color w:val="943634" w:themeColor="accent2" w:themeShade="BF"/>
                            <w:sz w:val="24"/>
                            <w:szCs w:val="24"/>
                          </w:rPr>
                        </w:pPr>
                        <w:r>
                          <w:rPr>
                            <w:b/>
                            <w:color w:val="00B050"/>
                            <w:sz w:val="24"/>
                            <w:szCs w:val="24"/>
                          </w:rPr>
                          <w:t>Hotelfachfrau/</w:t>
                        </w:r>
                        <w:r>
                          <w:rPr>
                            <w:b/>
                            <w:color w:val="00B050"/>
                            <w:sz w:val="24"/>
                            <w:szCs w:val="24"/>
                          </w:rPr>
                          <w:br/>
                        </w:r>
                        <w:r w:rsidRPr="00C91436">
                          <w:rPr>
                            <w:b/>
                            <w:color w:val="943634" w:themeColor="accent2" w:themeShade="BF"/>
                            <w:sz w:val="24"/>
                            <w:szCs w:val="24"/>
                          </w:rPr>
                          <w:t>Hotelfach</w:t>
                        </w:r>
                        <w:r>
                          <w:rPr>
                            <w:b/>
                            <w:color w:val="943634" w:themeColor="accent2" w:themeShade="BF"/>
                            <w:sz w:val="24"/>
                            <w:szCs w:val="24"/>
                          </w:rPr>
                          <w:t>mann</w:t>
                        </w:r>
                      </w:p>
                    </w:txbxContent>
                  </v:textbox>
                </v:roundrect>
                <v:roundrect id="Abgerundetes Rechteck 5" o:spid="_x0000_s1158" style="position:absolute;left:18923;top:190;width:18865;height:1216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GBl8cA&#10;AADdAAAADwAAAGRycy9kb3ducmV2LnhtbESPT2vCQBTE74V+h+UVvBTdtISi0VVESJFexD+Ix0f2&#10;mazNvg3ZVWM/vSsUPA4z8xtmMutsLS7UeuNYwccgAUFcOG24VLDb5v0hCB+QNdaOScGNPMymry8T&#10;zLS78poum1CKCGGfoYIqhCaT0hcVWfQD1xBH7+haiyHKtpS6xWuE21p+JsmXtGg4LlTY0KKi4ndz&#10;tgrs33zxs18acxodzvn3Ol8V7yupVO+tm49BBOrCM/zfXmoFaZqk8HgTn4C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SBgZfHAAAA3QAAAA8AAAAAAAAAAAAAAAAAmAIAAGRy&#10;cy9kb3ducmV2LnhtbFBLBQYAAAAABAAEAPUAAACMAwAAAAA=&#10;" fillcolor="#ebf1de" stroked="f" strokeweight="2pt">
                  <v:textbox>
                    <w:txbxContent>
                      <w:p w:rsidR="00333930" w:rsidRDefault="00333930" w:rsidP="0036539C">
                        <w:pPr>
                          <w:jc w:val="center"/>
                          <w:rPr>
                            <w:b/>
                            <w:color w:val="943634" w:themeColor="accent2" w:themeShade="BF"/>
                            <w:sz w:val="24"/>
                            <w:szCs w:val="24"/>
                          </w:rPr>
                        </w:pPr>
                        <w:r w:rsidRPr="00B1539C">
                          <w:rPr>
                            <w:b/>
                            <w:color w:val="00B050"/>
                            <w:sz w:val="24"/>
                            <w:szCs w:val="24"/>
                          </w:rPr>
                          <w:t xml:space="preserve">Fachkraft </w:t>
                        </w:r>
                      </w:p>
                      <w:p w:rsidR="00333930" w:rsidRPr="00B1539C" w:rsidRDefault="00333930" w:rsidP="0036539C">
                        <w:pPr>
                          <w:jc w:val="center"/>
                          <w:rPr>
                            <w:b/>
                            <w:color w:val="943634" w:themeColor="accent2" w:themeShade="BF"/>
                            <w:sz w:val="24"/>
                            <w:szCs w:val="24"/>
                          </w:rPr>
                        </w:pPr>
                        <w:r w:rsidRPr="00B1539C">
                          <w:rPr>
                            <w:b/>
                            <w:color w:val="943634" w:themeColor="accent2" w:themeShade="BF"/>
                            <w:sz w:val="24"/>
                            <w:szCs w:val="24"/>
                          </w:rPr>
                          <w:t xml:space="preserve">im </w:t>
                        </w:r>
                      </w:p>
                      <w:p w:rsidR="00333930" w:rsidRPr="00491EB3" w:rsidRDefault="00333930" w:rsidP="0036539C">
                        <w:pPr>
                          <w:jc w:val="center"/>
                          <w:rPr>
                            <w:b/>
                            <w:color w:val="943634" w:themeColor="accent2" w:themeShade="BF"/>
                            <w:sz w:val="24"/>
                            <w:szCs w:val="24"/>
                          </w:rPr>
                        </w:pPr>
                        <w:r w:rsidRPr="00B1539C">
                          <w:rPr>
                            <w:b/>
                            <w:color w:val="943634" w:themeColor="accent2" w:themeShade="BF"/>
                            <w:sz w:val="24"/>
                            <w:szCs w:val="24"/>
                          </w:rPr>
                          <w:t>Gastgewerbe</w:t>
                        </w:r>
                      </w:p>
                    </w:txbxContent>
                  </v:textbox>
                </v:roundrect>
                <v:roundrect id="Abgerundetes Rechteck 6" o:spid="_x0000_s1159" style="position:absolute;left:39243;width:17964;height:1209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0kDMcA&#10;AADdAAAADwAAAGRycy9kb3ducmV2LnhtbESPQWsCMRSE7wX/Q3hCL0Wziha7NYoIW6QX0Yr0+Ni8&#10;7kY3L8sm6uqvNwXB4zAz3zDTeWsrcabGG8cKBv0EBHHutOFCwe4n601A+ICssXJMCq7kYT7rvEwx&#10;1e7CGzpvQyEihH2KCsoQ6lRKn5dk0fddTRy9P9dYDFE2hdQNXiLcVnKYJO/SouG4UGJNy5Ly4/Zk&#10;FdjbYvm9Xxlz+Pg9ZV+bbJ2/raVSr9128QkiUBue4Ud7pRWMRskY/t/EJ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NJAzHAAAA3QAAAA8AAAAAAAAAAAAAAAAAmAIAAGRy&#10;cy9kb3ducmV2LnhtbFBLBQYAAAAABAAEAPUAAACMAwAAAAA=&#10;" fillcolor="#ebf1de" stroked="f" strokeweight="2pt">
                  <v:textbox>
                    <w:txbxContent>
                      <w:p w:rsidR="00333930" w:rsidRPr="00C91436" w:rsidRDefault="00333930" w:rsidP="0036539C">
                        <w:pPr>
                          <w:jc w:val="center"/>
                          <w:rPr>
                            <w:b/>
                            <w:color w:val="943634" w:themeColor="accent2" w:themeShade="BF"/>
                            <w:sz w:val="24"/>
                            <w:szCs w:val="24"/>
                          </w:rPr>
                        </w:pPr>
                        <w:r>
                          <w:rPr>
                            <w:b/>
                            <w:color w:val="00B050"/>
                            <w:sz w:val="24"/>
                            <w:szCs w:val="24"/>
                          </w:rPr>
                          <w:t>Restaurantfachfrau/</w:t>
                        </w:r>
                        <w:r w:rsidRPr="00B1539C">
                          <w:rPr>
                            <w:b/>
                            <w:color w:val="943634" w:themeColor="accent2" w:themeShade="BF"/>
                            <w:sz w:val="24"/>
                            <w:szCs w:val="24"/>
                          </w:rPr>
                          <w:t xml:space="preserve"> </w:t>
                        </w:r>
                        <w:r w:rsidRPr="00C91436">
                          <w:rPr>
                            <w:b/>
                            <w:color w:val="943634" w:themeColor="accent2" w:themeShade="BF"/>
                            <w:sz w:val="24"/>
                            <w:szCs w:val="24"/>
                          </w:rPr>
                          <w:t>Res</w:t>
                        </w:r>
                        <w:r>
                          <w:rPr>
                            <w:b/>
                            <w:color w:val="943634" w:themeColor="accent2" w:themeShade="BF"/>
                            <w:sz w:val="24"/>
                            <w:szCs w:val="24"/>
                          </w:rPr>
                          <w:t>taurantfachmann</w:t>
                        </w:r>
                      </w:p>
                    </w:txbxContent>
                  </v:textbox>
                </v:roundrect>
                <w10:anchorlock/>
              </v:group>
            </w:pict>
          </mc:Fallback>
        </mc:AlternateContent>
      </w:r>
      <w:r>
        <w:rPr>
          <w:b/>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FB6FC5" w:rsidRPr="00B51DE9" w:rsidTr="00592F73">
        <w:trPr>
          <w:trHeight w:val="523"/>
        </w:trPr>
        <w:tc>
          <w:tcPr>
            <w:tcW w:w="3119" w:type="dxa"/>
            <w:tcBorders>
              <w:left w:val="single" w:sz="4" w:space="0" w:color="auto"/>
              <w:bottom w:val="single" w:sz="4" w:space="0" w:color="auto"/>
              <w:right w:val="single" w:sz="4" w:space="0" w:color="auto"/>
            </w:tcBorders>
            <w:shd w:val="clear" w:color="auto" w:fill="D9D9D9"/>
            <w:hideMark/>
          </w:tcPr>
          <w:p w:rsidR="00FB6FC5" w:rsidRPr="009B4760" w:rsidRDefault="00FB6FC5" w:rsidP="00B3201D">
            <w:pPr>
              <w:spacing w:before="40" w:after="60" w:line="160" w:lineRule="exact"/>
              <w:rPr>
                <w:color w:val="000000"/>
                <w:sz w:val="12"/>
              </w:rPr>
            </w:pPr>
            <w:r w:rsidRPr="009B4760">
              <w:rPr>
                <w:sz w:val="12"/>
              </w:rPr>
              <w:lastRenderedPageBreak/>
              <w:br w:type="page"/>
              <w:t>Lernfeld</w:t>
            </w:r>
          </w:p>
          <w:p w:rsidR="00FB6FC5" w:rsidRPr="009B4760" w:rsidRDefault="00FB6FC5" w:rsidP="00B3201D">
            <w:pPr>
              <w:rPr>
                <w:b/>
              </w:rPr>
            </w:pPr>
            <w:r w:rsidRPr="009B4760">
              <w:rPr>
                <w:b/>
              </w:rPr>
              <w:t>LF 1</w:t>
            </w:r>
          </w:p>
        </w:tc>
        <w:tc>
          <w:tcPr>
            <w:tcW w:w="4229" w:type="dxa"/>
            <w:tcBorders>
              <w:left w:val="single" w:sz="4" w:space="0" w:color="auto"/>
              <w:bottom w:val="single" w:sz="4" w:space="0" w:color="auto"/>
              <w:right w:val="single" w:sz="4" w:space="0" w:color="auto"/>
            </w:tcBorders>
            <w:shd w:val="clear" w:color="auto" w:fill="D9D9D9"/>
            <w:hideMark/>
          </w:tcPr>
          <w:p w:rsidR="00FB6FC5" w:rsidRPr="009B4760" w:rsidRDefault="00FB6FC5" w:rsidP="00B3201D">
            <w:pPr>
              <w:spacing w:before="40" w:after="60" w:line="160" w:lineRule="exact"/>
              <w:rPr>
                <w:color w:val="000000"/>
                <w:sz w:val="12"/>
              </w:rPr>
            </w:pPr>
            <w:r w:rsidRPr="009B4760">
              <w:rPr>
                <w:sz w:val="12"/>
              </w:rPr>
              <w:t>Titel</w:t>
            </w:r>
          </w:p>
          <w:p w:rsidR="00FB6FC5" w:rsidRDefault="00FB6FC5" w:rsidP="00B3201D">
            <w:pPr>
              <w:rPr>
                <w:b/>
              </w:rPr>
            </w:pPr>
            <w:r w:rsidRPr="009B4760">
              <w:rPr>
                <w:b/>
              </w:rPr>
              <w:t>Berufe in der Gastronomie</w:t>
            </w:r>
            <w:r>
              <w:rPr>
                <w:b/>
              </w:rPr>
              <w:t xml:space="preserve"> – Teil I</w:t>
            </w:r>
          </w:p>
          <w:p w:rsidR="00FB6FC5" w:rsidRPr="009B4760" w:rsidRDefault="00FB6FC5" w:rsidP="00B3201D">
            <w:pPr>
              <w:rPr>
                <w:b/>
              </w:rPr>
            </w:pPr>
            <w:r>
              <w:rPr>
                <w:b/>
              </w:rPr>
              <w:t>Lehrkraft</w:t>
            </w:r>
          </w:p>
        </w:tc>
        <w:tc>
          <w:tcPr>
            <w:tcW w:w="188" w:type="dxa"/>
            <w:vMerge w:val="restart"/>
            <w:tcBorders>
              <w:top w:val="nil"/>
              <w:left w:val="single" w:sz="4" w:space="0" w:color="auto"/>
              <w:right w:val="single" w:sz="4" w:space="0" w:color="auto"/>
            </w:tcBorders>
            <w:shd w:val="clear" w:color="auto" w:fill="FFFFFF"/>
          </w:tcPr>
          <w:p w:rsidR="00FB6FC5" w:rsidRPr="009B4760" w:rsidRDefault="00FB6FC5" w:rsidP="00B3201D"/>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B6FC5" w:rsidRPr="009A3177" w:rsidRDefault="00FB6FC5" w:rsidP="00B3201D">
            <w:pPr>
              <w:jc w:val="center"/>
              <w:rPr>
                <w:rFonts w:cs="Times New Roman"/>
                <w:b/>
                <w:lang w:eastAsia="de-DE"/>
              </w:rPr>
            </w:pPr>
            <w:r w:rsidRPr="009A3177">
              <w:rPr>
                <w:rFonts w:cs="Times New Roman"/>
                <w:b/>
                <w:lang w:eastAsia="de-DE"/>
              </w:rPr>
              <w:t xml:space="preserve">Ernährung </w:t>
            </w:r>
          </w:p>
          <w:p w:rsidR="00FB6FC5" w:rsidRPr="009A3177" w:rsidRDefault="00FB6FC5" w:rsidP="00B3201D">
            <w:pPr>
              <w:jc w:val="center"/>
              <w:rPr>
                <w:rFonts w:cs="Times New Roman"/>
                <w:b/>
                <w:lang w:eastAsia="de-DE"/>
              </w:rPr>
            </w:pPr>
            <w:r w:rsidRPr="009A3177">
              <w:rPr>
                <w:rFonts w:cs="Times New Roman"/>
                <w:b/>
                <w:lang w:eastAsia="de-DE"/>
              </w:rPr>
              <w:t>und Gastronomie</w:t>
            </w:r>
          </w:p>
          <w:p w:rsidR="00FB6FC5" w:rsidRPr="009A3177" w:rsidRDefault="00FB6FC5" w:rsidP="00B3201D">
            <w:pPr>
              <w:jc w:val="center"/>
              <w:rPr>
                <w:rFonts w:cs="Times New Roman"/>
                <w:b/>
                <w:lang w:eastAsia="de-DE"/>
              </w:rPr>
            </w:pPr>
            <w:r w:rsidRPr="009A3177">
              <w:rPr>
                <w:rFonts w:cs="Times New Roman"/>
                <w:b/>
                <w:lang w:eastAsia="de-DE"/>
              </w:rPr>
              <w:t>EG1.</w:t>
            </w:r>
            <w:r w:rsidRPr="00A61E93">
              <w:rPr>
                <w:rFonts w:cs="Times New Roman"/>
                <w:b/>
                <w:lang w:eastAsia="de-DE"/>
              </w:rPr>
              <w:t>01.02.02</w:t>
            </w:r>
            <w:r>
              <w:rPr>
                <w:rFonts w:cs="Times New Roman"/>
                <w:b/>
                <w:lang w:eastAsia="de-DE"/>
              </w:rPr>
              <w:t>.03</w:t>
            </w:r>
          </w:p>
        </w:tc>
      </w:tr>
      <w:tr w:rsidR="00FB6FC5" w:rsidRPr="00B51DE9" w:rsidTr="00592F73">
        <w:tc>
          <w:tcPr>
            <w:tcW w:w="7348" w:type="dxa"/>
            <w:gridSpan w:val="2"/>
            <w:tcBorders>
              <w:left w:val="single" w:sz="4" w:space="0" w:color="auto"/>
              <w:bottom w:val="single" w:sz="4" w:space="0" w:color="auto"/>
              <w:right w:val="single" w:sz="4" w:space="0" w:color="auto"/>
            </w:tcBorders>
            <w:shd w:val="clear" w:color="auto" w:fill="auto"/>
            <w:hideMark/>
          </w:tcPr>
          <w:p w:rsidR="00FB6FC5" w:rsidRPr="004B658C" w:rsidRDefault="00FB6FC5" w:rsidP="00B3201D">
            <w:pPr>
              <w:pStyle w:val="Tabelle6pt"/>
            </w:pPr>
            <w:r>
              <w:t>Kompetenzbereiche:</w:t>
            </w:r>
          </w:p>
          <w:p w:rsidR="00FB6FC5" w:rsidRPr="00D43B26" w:rsidRDefault="00FB6FC5" w:rsidP="00772D9B">
            <w:pPr>
              <w:pStyle w:val="Kopf8ptafz"/>
              <w:ind w:left="227" w:hanging="170"/>
              <w:rPr>
                <w:szCs w:val="16"/>
              </w:rPr>
            </w:pPr>
            <w:r w:rsidRPr="00D43B26">
              <w:rPr>
                <w:szCs w:val="16"/>
              </w:rPr>
              <w:t>Ich kann mich in de</w:t>
            </w:r>
            <w:r>
              <w:rPr>
                <w:szCs w:val="16"/>
              </w:rPr>
              <w:t>n Fachräumen der Schule zurecht</w:t>
            </w:r>
            <w:r w:rsidRPr="00D43B26">
              <w:rPr>
                <w:szCs w:val="16"/>
              </w:rPr>
              <w:t>finden und habe einen Überblick über die unte</w:t>
            </w:r>
            <w:r w:rsidRPr="00D43B26">
              <w:rPr>
                <w:szCs w:val="16"/>
              </w:rPr>
              <w:t>r</w:t>
            </w:r>
            <w:r w:rsidRPr="00D43B26">
              <w:rPr>
                <w:szCs w:val="16"/>
              </w:rPr>
              <w:t>schiedlichen Arbeitsmaterialien und deren Einsatzmöglichkeiten.</w:t>
            </w:r>
          </w:p>
          <w:p w:rsidR="00FB6FC5" w:rsidRPr="00D43B26" w:rsidRDefault="00FB6FC5" w:rsidP="00772D9B">
            <w:pPr>
              <w:pStyle w:val="Kopf8ptafz"/>
              <w:ind w:left="227" w:hanging="170"/>
              <w:rPr>
                <w:szCs w:val="16"/>
              </w:rPr>
            </w:pPr>
            <w:r w:rsidRPr="00D43B26">
              <w:rPr>
                <w:szCs w:val="16"/>
              </w:rPr>
              <w:t>Ich kann die Aufgaben als Dienstleister und Gastgeber wahrnehmen und Aufgaben eigenverantwortlich und selbstständig durchführen.</w:t>
            </w:r>
          </w:p>
          <w:p w:rsidR="00FB6FC5" w:rsidRPr="00D43B26" w:rsidRDefault="00FB6FC5" w:rsidP="00772D9B">
            <w:pPr>
              <w:pStyle w:val="Kopf8ptafz"/>
              <w:ind w:left="227" w:hanging="170"/>
              <w:rPr>
                <w:szCs w:val="16"/>
              </w:rPr>
            </w:pPr>
            <w:r w:rsidRPr="00D43B26">
              <w:rPr>
                <w:szCs w:val="16"/>
              </w:rPr>
              <w:t>Ich kann in der Gruppe kommunizieren und vereinbarte Regeln einhalten.</w:t>
            </w:r>
          </w:p>
          <w:p w:rsidR="00FB6FC5" w:rsidRDefault="00FB6FC5" w:rsidP="00772D9B">
            <w:pPr>
              <w:pStyle w:val="Kopf8ptafz"/>
              <w:ind w:left="227" w:hanging="170"/>
            </w:pPr>
            <w:r w:rsidRPr="00D43B26">
              <w:rPr>
                <w:szCs w:val="16"/>
              </w:rPr>
              <w:t>Ich kann Arbeitsabläufe lesen und verstehen.</w:t>
            </w:r>
          </w:p>
        </w:tc>
        <w:tc>
          <w:tcPr>
            <w:tcW w:w="188" w:type="dxa"/>
            <w:vMerge/>
            <w:tcBorders>
              <w:left w:val="single" w:sz="4" w:space="0" w:color="auto"/>
              <w:bottom w:val="nil"/>
              <w:right w:val="single" w:sz="4" w:space="0" w:color="auto"/>
            </w:tcBorders>
            <w:vAlign w:val="center"/>
            <w:hideMark/>
          </w:tcPr>
          <w:p w:rsidR="00FB6FC5" w:rsidRDefault="00FB6FC5" w:rsidP="00B3201D">
            <w:pPr>
              <w:rPr>
                <w:color w:val="000000"/>
                <w:sz w:val="22"/>
                <w:szCs w:val="22"/>
              </w:rPr>
            </w:pPr>
          </w:p>
        </w:tc>
        <w:tc>
          <w:tcPr>
            <w:tcW w:w="2103" w:type="dxa"/>
            <w:tcBorders>
              <w:top w:val="single" w:sz="4" w:space="0" w:color="auto"/>
              <w:left w:val="single" w:sz="4" w:space="0" w:color="auto"/>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B6FC5" w:rsidRPr="00B51DE9" w:rsidTr="00B3201D">
              <w:trPr>
                <w:trHeight w:val="284"/>
              </w:trPr>
              <w:tc>
                <w:tcPr>
                  <w:tcW w:w="2090" w:type="dxa"/>
                  <w:shd w:val="clear" w:color="auto" w:fill="auto"/>
                </w:tcPr>
                <w:p w:rsidR="00FB6FC5" w:rsidRPr="00B51DE9" w:rsidRDefault="00FB6FC5" w:rsidP="00B3201D">
                  <w:pPr>
                    <w:pStyle w:val="Textkrpermitte"/>
                  </w:pPr>
                  <w:proofErr w:type="spellStart"/>
                  <w:r w:rsidRPr="00B51DE9">
                    <w:t>LernPROJEKT</w:t>
                  </w:r>
                  <w:proofErr w:type="spellEnd"/>
                </w:p>
              </w:tc>
            </w:tr>
            <w:tr w:rsidR="00FB6FC5" w:rsidRPr="00B51DE9" w:rsidTr="00B3201D">
              <w:trPr>
                <w:trHeight w:val="284"/>
              </w:trPr>
              <w:tc>
                <w:tcPr>
                  <w:tcW w:w="2090" w:type="dxa"/>
                  <w:tcBorders>
                    <w:bottom w:val="single" w:sz="4" w:space="0" w:color="auto"/>
                  </w:tcBorders>
                  <w:shd w:val="clear" w:color="auto" w:fill="auto"/>
                </w:tcPr>
                <w:p w:rsidR="00FB6FC5" w:rsidRPr="00B51DE9" w:rsidRDefault="00FB6FC5" w:rsidP="00B3201D">
                  <w:pPr>
                    <w:pStyle w:val="Textkrpermitte"/>
                  </w:pPr>
                  <w:proofErr w:type="spellStart"/>
                  <w:r w:rsidRPr="00B51DE9">
                    <w:t>LernTHEMA</w:t>
                  </w:r>
                  <w:proofErr w:type="spellEnd"/>
                </w:p>
              </w:tc>
            </w:tr>
            <w:tr w:rsidR="00FB6FC5" w:rsidRPr="00B51DE9" w:rsidTr="00B3201D">
              <w:trPr>
                <w:trHeight w:val="284"/>
              </w:trPr>
              <w:tc>
                <w:tcPr>
                  <w:tcW w:w="2090" w:type="dxa"/>
                  <w:tcBorders>
                    <w:bottom w:val="nil"/>
                  </w:tcBorders>
                  <w:shd w:val="clear" w:color="auto" w:fill="D9D9D9" w:themeFill="background1" w:themeFillShade="D9"/>
                </w:tcPr>
                <w:p w:rsidR="00FB6FC5" w:rsidRPr="00B51DE9" w:rsidRDefault="00FB6FC5" w:rsidP="00B3201D">
                  <w:pPr>
                    <w:pStyle w:val="TabelleKopfmitte"/>
                  </w:pPr>
                  <w:proofErr w:type="spellStart"/>
                  <w:r w:rsidRPr="00B51DE9">
                    <w:t>LernSCHRITT</w:t>
                  </w:r>
                  <w:proofErr w:type="spellEnd"/>
                </w:p>
              </w:tc>
            </w:tr>
          </w:tbl>
          <w:p w:rsidR="00FB6FC5" w:rsidRPr="00B51DE9" w:rsidRDefault="00FB6FC5" w:rsidP="00B3201D"/>
        </w:tc>
      </w:tr>
    </w:tbl>
    <w:p w:rsidR="00772D9B" w:rsidRPr="001C0D7F" w:rsidRDefault="00772D9B" w:rsidP="00564D33">
      <w:pPr>
        <w:pStyle w:val="berschrift1"/>
      </w:pPr>
      <w:r w:rsidRPr="001C0D7F">
        <w:t>Impuls für den Beginn der Praxis:</w:t>
      </w:r>
    </w:p>
    <w:p w:rsidR="00772D9B" w:rsidRPr="00C91436" w:rsidRDefault="00772D9B" w:rsidP="00772D9B">
      <w:pPr>
        <w:rPr>
          <w:lang w:eastAsia="de-DE"/>
        </w:rPr>
      </w:pPr>
    </w:p>
    <w:p w:rsidR="00772D9B" w:rsidRDefault="00772D9B" w:rsidP="00772D9B">
      <w:pPr>
        <w:rPr>
          <w:lang w:eastAsia="de-DE"/>
        </w:rPr>
      </w:pPr>
      <w:r>
        <w:rPr>
          <w:noProof/>
          <w:lang w:eastAsia="de-DE"/>
        </w:rPr>
        <mc:AlternateContent>
          <mc:Choice Requires="wps">
            <w:drawing>
              <wp:inline distT="0" distB="0" distL="0" distR="0" wp14:anchorId="3CECFB51" wp14:editId="6A722BF6">
                <wp:extent cx="6118860" cy="1873250"/>
                <wp:effectExtent l="19050" t="19050" r="15240" b="12700"/>
                <wp:docPr id="4422" name="Textfeld 4422"/>
                <wp:cNvGraphicFramePr/>
                <a:graphic xmlns:a="http://schemas.openxmlformats.org/drawingml/2006/main">
                  <a:graphicData uri="http://schemas.microsoft.com/office/word/2010/wordprocessingShape">
                    <wps:wsp>
                      <wps:cNvSpPr txBox="1"/>
                      <wps:spPr>
                        <a:xfrm>
                          <a:off x="0" y="0"/>
                          <a:ext cx="6118860" cy="1873250"/>
                        </a:xfrm>
                        <a:prstGeom prst="rect">
                          <a:avLst/>
                        </a:prstGeom>
                        <a:noFill/>
                        <a:ln w="31750">
                          <a:solidFill>
                            <a:schemeClr val="accent2">
                              <a:lumMod val="75000"/>
                            </a:schemeClr>
                          </a:solidFill>
                          <a:prstDash val="sysDash"/>
                        </a:ln>
                        <a:effectLst/>
                      </wps:spPr>
                      <wps:txbx>
                        <w:txbxContent>
                          <w:p w:rsidR="00333930" w:rsidRDefault="00333930" w:rsidP="00772D9B">
                            <w:pPr>
                              <w:spacing w:line="240" w:lineRule="exact"/>
                              <w:jc w:val="center"/>
                              <w:rPr>
                                <w:b/>
                                <w:sz w:val="24"/>
                                <w:szCs w:val="24"/>
                                <w:lang w:eastAsia="de-DE"/>
                              </w:rPr>
                            </w:pPr>
                            <w:r w:rsidRPr="00D75173">
                              <w:rPr>
                                <w:b/>
                                <w:color w:val="943634" w:themeColor="accent2" w:themeShade="BF"/>
                                <w:sz w:val="24"/>
                                <w:szCs w:val="24"/>
                                <w:lang w:eastAsia="de-DE"/>
                              </w:rPr>
                              <w:t>Erfolgreiche</w:t>
                            </w:r>
                            <w:r>
                              <w:rPr>
                                <w:lang w:eastAsia="de-DE"/>
                              </w:rPr>
                              <w:t xml:space="preserve"> </w:t>
                            </w:r>
                            <w:r w:rsidRPr="00D75173">
                              <w:rPr>
                                <w:b/>
                                <w:color w:val="D99594" w:themeColor="accent2" w:themeTint="99"/>
                                <w:sz w:val="24"/>
                                <w:szCs w:val="24"/>
                                <w:lang w:eastAsia="de-DE"/>
                              </w:rPr>
                              <w:t>Gastronomie</w:t>
                            </w:r>
                            <w:r>
                              <w:rPr>
                                <w:b/>
                                <w:color w:val="D99594" w:themeColor="accent2" w:themeTint="99"/>
                                <w:sz w:val="24"/>
                                <w:szCs w:val="24"/>
                                <w:lang w:eastAsia="de-DE"/>
                              </w:rPr>
                              <w:t xml:space="preserve"> </w:t>
                            </w:r>
                            <w:r>
                              <w:rPr>
                                <w:b/>
                                <w:sz w:val="24"/>
                                <w:szCs w:val="24"/>
                                <w:lang w:eastAsia="de-DE"/>
                              </w:rPr>
                              <w:t xml:space="preserve">– </w:t>
                            </w:r>
                            <w:r w:rsidRPr="00D75173">
                              <w:rPr>
                                <w:b/>
                                <w:color w:val="943634" w:themeColor="accent2" w:themeShade="BF"/>
                                <w:sz w:val="24"/>
                                <w:szCs w:val="24"/>
                                <w:lang w:eastAsia="de-DE"/>
                              </w:rPr>
                              <w:t>Zufriedene</w:t>
                            </w:r>
                            <w:r>
                              <w:rPr>
                                <w:lang w:eastAsia="de-DE"/>
                              </w:rPr>
                              <w:t xml:space="preserve"> </w:t>
                            </w:r>
                            <w:r>
                              <w:rPr>
                                <w:b/>
                                <w:color w:val="D99594" w:themeColor="accent2" w:themeTint="99"/>
                                <w:sz w:val="24"/>
                                <w:szCs w:val="24"/>
                                <w:lang w:eastAsia="de-DE"/>
                              </w:rPr>
                              <w:t xml:space="preserve">Mitarbeiterinnen/Mitarbeiter </w:t>
                            </w:r>
                            <w:r>
                              <w:rPr>
                                <w:b/>
                                <w:sz w:val="24"/>
                                <w:szCs w:val="24"/>
                                <w:lang w:eastAsia="de-DE"/>
                              </w:rPr>
                              <w:t xml:space="preserve">– </w:t>
                            </w:r>
                            <w:r w:rsidRPr="00D75173">
                              <w:rPr>
                                <w:b/>
                                <w:color w:val="943634" w:themeColor="accent2" w:themeShade="BF"/>
                                <w:sz w:val="24"/>
                                <w:szCs w:val="24"/>
                                <w:lang w:eastAsia="de-DE"/>
                              </w:rPr>
                              <w:t>Glückliche</w:t>
                            </w:r>
                            <w:r>
                              <w:rPr>
                                <w:lang w:eastAsia="de-DE"/>
                              </w:rPr>
                              <w:t xml:space="preserve"> </w:t>
                            </w:r>
                            <w:r w:rsidRPr="00D75173">
                              <w:rPr>
                                <w:b/>
                                <w:color w:val="D99594" w:themeColor="accent2" w:themeTint="99"/>
                                <w:sz w:val="24"/>
                                <w:szCs w:val="24"/>
                                <w:lang w:eastAsia="de-DE"/>
                              </w:rPr>
                              <w:t>Gäste</w:t>
                            </w:r>
                          </w:p>
                          <w:p w:rsidR="00333930" w:rsidRDefault="00333930" w:rsidP="00772D9B">
                            <w:pPr>
                              <w:jc w:val="center"/>
                              <w:rPr>
                                <w:b/>
                                <w:sz w:val="24"/>
                                <w:szCs w:val="24"/>
                                <w:lang w:eastAsia="de-DE"/>
                              </w:rPr>
                            </w:pPr>
                            <w:r>
                              <w:rPr>
                                <w:b/>
                                <w:noProof/>
                                <w:sz w:val="24"/>
                                <w:szCs w:val="24"/>
                                <w:lang w:eastAsia="de-DE"/>
                              </w:rPr>
                              <w:drawing>
                                <wp:inline distT="0" distB="0" distL="0" distR="0" wp14:anchorId="102EA924" wp14:editId="691B89FD">
                                  <wp:extent cx="259200" cy="514800"/>
                                  <wp:effectExtent l="0" t="0" r="7620" b="0"/>
                                  <wp:docPr id="672" name="Grafik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259200" cy="514800"/>
                                          </a:xfrm>
                                          <a:prstGeom prst="rect">
                                            <a:avLst/>
                                          </a:prstGeom>
                                          <a:noFill/>
                                          <a:ln>
                                            <a:noFill/>
                                          </a:ln>
                                        </pic:spPr>
                                      </pic:pic>
                                    </a:graphicData>
                                  </a:graphic>
                                </wp:inline>
                              </w:drawing>
                            </w:r>
                          </w:p>
                          <w:p w:rsidR="00333930" w:rsidRDefault="00333930" w:rsidP="00772D9B">
                            <w:pPr>
                              <w:spacing w:line="240" w:lineRule="exact"/>
                              <w:jc w:val="center"/>
                              <w:rPr>
                                <w:b/>
                                <w:color w:val="943634" w:themeColor="accent2" w:themeShade="BF"/>
                                <w:sz w:val="24"/>
                                <w:szCs w:val="24"/>
                                <w:lang w:eastAsia="de-DE"/>
                              </w:rPr>
                            </w:pPr>
                            <w:r w:rsidRPr="00C3654F">
                              <w:rPr>
                                <w:b/>
                                <w:color w:val="D99594" w:themeColor="accent2" w:themeTint="99"/>
                                <w:sz w:val="24"/>
                                <w:szCs w:val="24"/>
                                <w:lang w:eastAsia="de-DE"/>
                              </w:rPr>
                              <w:t>Erfolgreiches</w:t>
                            </w:r>
                            <w:r>
                              <w:rPr>
                                <w:b/>
                                <w:sz w:val="24"/>
                                <w:szCs w:val="24"/>
                                <w:lang w:eastAsia="de-DE"/>
                              </w:rPr>
                              <w:t xml:space="preserve"> </w:t>
                            </w:r>
                            <w:r w:rsidRPr="00C3654F">
                              <w:rPr>
                                <w:b/>
                                <w:color w:val="943634" w:themeColor="accent2" w:themeShade="BF"/>
                                <w:sz w:val="24"/>
                                <w:szCs w:val="24"/>
                                <w:lang w:eastAsia="de-DE"/>
                              </w:rPr>
                              <w:t>Zusammenarbeiten</w:t>
                            </w:r>
                            <w:r>
                              <w:rPr>
                                <w:b/>
                                <w:sz w:val="24"/>
                                <w:szCs w:val="24"/>
                                <w:lang w:eastAsia="de-DE"/>
                              </w:rPr>
                              <w:t xml:space="preserve"> – </w:t>
                            </w:r>
                            <w:r w:rsidRPr="00C3654F">
                              <w:rPr>
                                <w:b/>
                                <w:color w:val="D99594" w:themeColor="accent2" w:themeTint="99"/>
                                <w:sz w:val="24"/>
                                <w:szCs w:val="24"/>
                                <w:lang w:eastAsia="de-DE"/>
                              </w:rPr>
                              <w:t>Zufriedene</w:t>
                            </w:r>
                            <w:r>
                              <w:rPr>
                                <w:b/>
                                <w:sz w:val="24"/>
                                <w:szCs w:val="24"/>
                                <w:lang w:eastAsia="de-DE"/>
                              </w:rPr>
                              <w:t xml:space="preserve"> </w:t>
                            </w:r>
                            <w:r w:rsidRPr="00C3654F">
                              <w:rPr>
                                <w:b/>
                                <w:color w:val="943634" w:themeColor="accent2" w:themeShade="BF"/>
                                <w:sz w:val="24"/>
                                <w:szCs w:val="24"/>
                                <w:lang w:eastAsia="de-DE"/>
                              </w:rPr>
                              <w:t>Schüler</w:t>
                            </w:r>
                            <w:r>
                              <w:rPr>
                                <w:b/>
                                <w:color w:val="943634" w:themeColor="accent2" w:themeShade="BF"/>
                                <w:sz w:val="24"/>
                                <w:szCs w:val="24"/>
                                <w:lang w:eastAsia="de-DE"/>
                              </w:rPr>
                              <w:t>innen/Schüler</w:t>
                            </w:r>
                            <w:r>
                              <w:rPr>
                                <w:b/>
                                <w:sz w:val="24"/>
                                <w:szCs w:val="24"/>
                                <w:lang w:eastAsia="de-DE"/>
                              </w:rPr>
                              <w:t xml:space="preserve"> – </w:t>
                            </w:r>
                            <w:r w:rsidRPr="00C3654F">
                              <w:rPr>
                                <w:b/>
                                <w:color w:val="D99594" w:themeColor="accent2" w:themeTint="99"/>
                                <w:sz w:val="24"/>
                                <w:szCs w:val="24"/>
                                <w:lang w:eastAsia="de-DE"/>
                              </w:rPr>
                              <w:t>Gute</w:t>
                            </w:r>
                            <w:r>
                              <w:rPr>
                                <w:b/>
                                <w:sz w:val="24"/>
                                <w:szCs w:val="24"/>
                                <w:lang w:eastAsia="de-DE"/>
                              </w:rPr>
                              <w:t xml:space="preserve"> </w:t>
                            </w:r>
                            <w:r w:rsidRPr="00C3654F">
                              <w:rPr>
                                <w:b/>
                                <w:color w:val="943634" w:themeColor="accent2" w:themeShade="BF"/>
                                <w:sz w:val="24"/>
                                <w:szCs w:val="24"/>
                                <w:lang w:eastAsia="de-DE"/>
                              </w:rPr>
                              <w:t>Ergebnisse</w:t>
                            </w:r>
                          </w:p>
                          <w:p w:rsidR="00333930" w:rsidRDefault="00333930" w:rsidP="00772D9B">
                            <w:pPr>
                              <w:jc w:val="center"/>
                              <w:rPr>
                                <w:b/>
                                <w:sz w:val="24"/>
                                <w:szCs w:val="22"/>
                                <w:lang w:eastAsia="de-DE"/>
                              </w:rPr>
                            </w:pPr>
                          </w:p>
                          <w:p w:rsidR="00333930" w:rsidRPr="001637DC" w:rsidRDefault="00333930" w:rsidP="00772D9B">
                            <w:pPr>
                              <w:jc w:val="center"/>
                              <w:rPr>
                                <w:b/>
                              </w:rPr>
                            </w:pPr>
                            <w:r w:rsidRPr="008D39FA">
                              <w:rPr>
                                <w:b/>
                                <w:sz w:val="24"/>
                                <w:szCs w:val="22"/>
                                <w:lang w:eastAsia="de-DE"/>
                              </w:rPr>
                              <w:t xml:space="preserve">Erleben Sie </w:t>
                            </w:r>
                            <w:r w:rsidRPr="008D39FA">
                              <w:rPr>
                                <w:b/>
                                <w:color w:val="943634" w:themeColor="accent2" w:themeShade="BF"/>
                                <w:sz w:val="24"/>
                                <w:szCs w:val="22"/>
                                <w:lang w:eastAsia="de-DE"/>
                              </w:rPr>
                              <w:t xml:space="preserve">typische </w:t>
                            </w:r>
                            <w:r w:rsidRPr="008D39FA">
                              <w:rPr>
                                <w:b/>
                                <w:color w:val="D99594" w:themeColor="accent2" w:themeTint="99"/>
                                <w:sz w:val="24"/>
                                <w:szCs w:val="22"/>
                                <w:lang w:eastAsia="de-DE"/>
                              </w:rPr>
                              <w:t xml:space="preserve">Aufgaben </w:t>
                            </w:r>
                            <w:r w:rsidRPr="008D39FA">
                              <w:rPr>
                                <w:b/>
                                <w:sz w:val="24"/>
                                <w:szCs w:val="22"/>
                                <w:lang w:eastAsia="de-DE"/>
                              </w:rPr>
                              <w:t xml:space="preserve">aus </w:t>
                            </w:r>
                            <w:r w:rsidRPr="008D39FA">
                              <w:rPr>
                                <w:b/>
                                <w:color w:val="943634" w:themeColor="accent2" w:themeShade="BF"/>
                                <w:sz w:val="24"/>
                                <w:szCs w:val="22"/>
                                <w:lang w:eastAsia="de-DE"/>
                              </w:rPr>
                              <w:t xml:space="preserve">fünf </w:t>
                            </w:r>
                            <w:r w:rsidRPr="008D39FA">
                              <w:rPr>
                                <w:b/>
                                <w:color w:val="D99594" w:themeColor="accent2" w:themeTint="99"/>
                                <w:sz w:val="24"/>
                                <w:szCs w:val="22"/>
                                <w:lang w:eastAsia="de-DE"/>
                              </w:rPr>
                              <w:t xml:space="preserve">Berufen </w:t>
                            </w:r>
                            <w:r w:rsidRPr="008D39FA">
                              <w:rPr>
                                <w:b/>
                                <w:sz w:val="24"/>
                                <w:szCs w:val="22"/>
                                <w:lang w:eastAsia="de-DE"/>
                              </w:rPr>
                              <w:t>der Gastronomie.</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shape id="Textfeld 4422" o:spid="_x0000_s1160" type="#_x0000_t202" style="width:481.8pt;height:14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" filled="f" strokecolor="#943634 [2405]" strokeweight="2.5pt">
                <v:stroke dashstyle="3 1"/>
                <v:textbox inset=",0,,0">
                  <w:txbxContent>
                    <w:p w:rsidR="00333930" w:rsidRDefault="00333930" w:rsidP="00772D9B">
                      <w:pPr>
                        <w:spacing w:line="240" w:lineRule="exact"/>
                        <w:jc w:val="center"/>
                        <w:rPr>
                          <w:b/>
                          <w:sz w:val="24"/>
                          <w:szCs w:val="24"/>
                          <w:lang w:eastAsia="de-DE"/>
                        </w:rPr>
                      </w:pPr>
                      <w:r w:rsidRPr="00D75173">
                        <w:rPr>
                          <w:b/>
                          <w:color w:val="943634" w:themeColor="accent2" w:themeShade="BF"/>
                          <w:sz w:val="24"/>
                          <w:szCs w:val="24"/>
                          <w:lang w:eastAsia="de-DE"/>
                        </w:rPr>
                        <w:t>Erfolgreiche</w:t>
                      </w:r>
                      <w:r>
                        <w:rPr>
                          <w:lang w:eastAsia="de-DE"/>
                        </w:rPr>
                        <w:t xml:space="preserve"> </w:t>
                      </w:r>
                      <w:r w:rsidRPr="00D75173">
                        <w:rPr>
                          <w:b/>
                          <w:color w:val="D99594" w:themeColor="accent2" w:themeTint="99"/>
                          <w:sz w:val="24"/>
                          <w:szCs w:val="24"/>
                          <w:lang w:eastAsia="de-DE"/>
                        </w:rPr>
                        <w:t>Gastronomie</w:t>
                      </w:r>
                      <w:r>
                        <w:rPr>
                          <w:b/>
                          <w:color w:val="D99594" w:themeColor="accent2" w:themeTint="99"/>
                          <w:sz w:val="24"/>
                          <w:szCs w:val="24"/>
                          <w:lang w:eastAsia="de-DE"/>
                        </w:rPr>
                        <w:t xml:space="preserve"> </w:t>
                      </w:r>
                      <w:r>
                        <w:rPr>
                          <w:b/>
                          <w:sz w:val="24"/>
                          <w:szCs w:val="24"/>
                          <w:lang w:eastAsia="de-DE"/>
                        </w:rPr>
                        <w:t xml:space="preserve">– </w:t>
                      </w:r>
                      <w:r w:rsidRPr="00D75173">
                        <w:rPr>
                          <w:b/>
                          <w:color w:val="943634" w:themeColor="accent2" w:themeShade="BF"/>
                          <w:sz w:val="24"/>
                          <w:szCs w:val="24"/>
                          <w:lang w:eastAsia="de-DE"/>
                        </w:rPr>
                        <w:t>Zufriedene</w:t>
                      </w:r>
                      <w:r>
                        <w:rPr>
                          <w:lang w:eastAsia="de-DE"/>
                        </w:rPr>
                        <w:t xml:space="preserve"> </w:t>
                      </w:r>
                      <w:r>
                        <w:rPr>
                          <w:b/>
                          <w:color w:val="D99594" w:themeColor="accent2" w:themeTint="99"/>
                          <w:sz w:val="24"/>
                          <w:szCs w:val="24"/>
                          <w:lang w:eastAsia="de-DE"/>
                        </w:rPr>
                        <w:t xml:space="preserve">Mitarbeiterinnen/Mitarbeiter </w:t>
                      </w:r>
                      <w:r>
                        <w:rPr>
                          <w:b/>
                          <w:sz w:val="24"/>
                          <w:szCs w:val="24"/>
                          <w:lang w:eastAsia="de-DE"/>
                        </w:rPr>
                        <w:t xml:space="preserve">– </w:t>
                      </w:r>
                      <w:r w:rsidRPr="00D75173">
                        <w:rPr>
                          <w:b/>
                          <w:color w:val="943634" w:themeColor="accent2" w:themeShade="BF"/>
                          <w:sz w:val="24"/>
                          <w:szCs w:val="24"/>
                          <w:lang w:eastAsia="de-DE"/>
                        </w:rPr>
                        <w:t>Glückliche</w:t>
                      </w:r>
                      <w:r>
                        <w:rPr>
                          <w:lang w:eastAsia="de-DE"/>
                        </w:rPr>
                        <w:t xml:space="preserve"> </w:t>
                      </w:r>
                      <w:r w:rsidRPr="00D75173">
                        <w:rPr>
                          <w:b/>
                          <w:color w:val="D99594" w:themeColor="accent2" w:themeTint="99"/>
                          <w:sz w:val="24"/>
                          <w:szCs w:val="24"/>
                          <w:lang w:eastAsia="de-DE"/>
                        </w:rPr>
                        <w:t>Gäste</w:t>
                      </w:r>
                    </w:p>
                    <w:p w:rsidR="00333930" w:rsidRDefault="00333930" w:rsidP="00772D9B">
                      <w:pPr>
                        <w:jc w:val="center"/>
                        <w:rPr>
                          <w:b/>
                          <w:sz w:val="24"/>
                          <w:szCs w:val="24"/>
                          <w:lang w:eastAsia="de-DE"/>
                        </w:rPr>
                      </w:pPr>
                      <w:r>
                        <w:rPr>
                          <w:b/>
                          <w:noProof/>
                          <w:sz w:val="24"/>
                          <w:szCs w:val="24"/>
                          <w:lang w:eastAsia="de-DE"/>
                        </w:rPr>
                        <w:drawing>
                          <wp:inline distT="0" distB="0" distL="0" distR="0" wp14:anchorId="102EA924" wp14:editId="691B89FD">
                            <wp:extent cx="259200" cy="514800"/>
                            <wp:effectExtent l="0" t="0" r="7620" b="0"/>
                            <wp:docPr id="672" name="Grafik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59200" cy="514800"/>
                                    </a:xfrm>
                                    <a:prstGeom prst="rect">
                                      <a:avLst/>
                                    </a:prstGeom>
                                    <a:noFill/>
                                    <a:ln>
                                      <a:noFill/>
                                    </a:ln>
                                  </pic:spPr>
                                </pic:pic>
                              </a:graphicData>
                            </a:graphic>
                          </wp:inline>
                        </w:drawing>
                      </w:r>
                    </w:p>
                    <w:p w:rsidR="00333930" w:rsidRDefault="00333930" w:rsidP="00772D9B">
                      <w:pPr>
                        <w:spacing w:line="240" w:lineRule="exact"/>
                        <w:jc w:val="center"/>
                        <w:rPr>
                          <w:b/>
                          <w:color w:val="943634" w:themeColor="accent2" w:themeShade="BF"/>
                          <w:sz w:val="24"/>
                          <w:szCs w:val="24"/>
                          <w:lang w:eastAsia="de-DE"/>
                        </w:rPr>
                      </w:pPr>
                      <w:r w:rsidRPr="00C3654F">
                        <w:rPr>
                          <w:b/>
                          <w:color w:val="D99594" w:themeColor="accent2" w:themeTint="99"/>
                          <w:sz w:val="24"/>
                          <w:szCs w:val="24"/>
                          <w:lang w:eastAsia="de-DE"/>
                        </w:rPr>
                        <w:t>Erfolgreiches</w:t>
                      </w:r>
                      <w:r>
                        <w:rPr>
                          <w:b/>
                          <w:sz w:val="24"/>
                          <w:szCs w:val="24"/>
                          <w:lang w:eastAsia="de-DE"/>
                        </w:rPr>
                        <w:t xml:space="preserve"> </w:t>
                      </w:r>
                      <w:r w:rsidRPr="00C3654F">
                        <w:rPr>
                          <w:b/>
                          <w:color w:val="943634" w:themeColor="accent2" w:themeShade="BF"/>
                          <w:sz w:val="24"/>
                          <w:szCs w:val="24"/>
                          <w:lang w:eastAsia="de-DE"/>
                        </w:rPr>
                        <w:t>Zusammenarbeiten</w:t>
                      </w:r>
                      <w:r>
                        <w:rPr>
                          <w:b/>
                          <w:sz w:val="24"/>
                          <w:szCs w:val="24"/>
                          <w:lang w:eastAsia="de-DE"/>
                        </w:rPr>
                        <w:t xml:space="preserve"> – </w:t>
                      </w:r>
                      <w:r w:rsidRPr="00C3654F">
                        <w:rPr>
                          <w:b/>
                          <w:color w:val="D99594" w:themeColor="accent2" w:themeTint="99"/>
                          <w:sz w:val="24"/>
                          <w:szCs w:val="24"/>
                          <w:lang w:eastAsia="de-DE"/>
                        </w:rPr>
                        <w:t>Zufriedene</w:t>
                      </w:r>
                      <w:r>
                        <w:rPr>
                          <w:b/>
                          <w:sz w:val="24"/>
                          <w:szCs w:val="24"/>
                          <w:lang w:eastAsia="de-DE"/>
                        </w:rPr>
                        <w:t xml:space="preserve"> </w:t>
                      </w:r>
                      <w:r w:rsidRPr="00C3654F">
                        <w:rPr>
                          <w:b/>
                          <w:color w:val="943634" w:themeColor="accent2" w:themeShade="BF"/>
                          <w:sz w:val="24"/>
                          <w:szCs w:val="24"/>
                          <w:lang w:eastAsia="de-DE"/>
                        </w:rPr>
                        <w:t>Schüler</w:t>
                      </w:r>
                      <w:r>
                        <w:rPr>
                          <w:b/>
                          <w:color w:val="943634" w:themeColor="accent2" w:themeShade="BF"/>
                          <w:sz w:val="24"/>
                          <w:szCs w:val="24"/>
                          <w:lang w:eastAsia="de-DE"/>
                        </w:rPr>
                        <w:t>innen/Schüler</w:t>
                      </w:r>
                      <w:r>
                        <w:rPr>
                          <w:b/>
                          <w:sz w:val="24"/>
                          <w:szCs w:val="24"/>
                          <w:lang w:eastAsia="de-DE"/>
                        </w:rPr>
                        <w:t xml:space="preserve"> – </w:t>
                      </w:r>
                      <w:r w:rsidRPr="00C3654F">
                        <w:rPr>
                          <w:b/>
                          <w:color w:val="D99594" w:themeColor="accent2" w:themeTint="99"/>
                          <w:sz w:val="24"/>
                          <w:szCs w:val="24"/>
                          <w:lang w:eastAsia="de-DE"/>
                        </w:rPr>
                        <w:t>Gute</w:t>
                      </w:r>
                      <w:r>
                        <w:rPr>
                          <w:b/>
                          <w:sz w:val="24"/>
                          <w:szCs w:val="24"/>
                          <w:lang w:eastAsia="de-DE"/>
                        </w:rPr>
                        <w:t xml:space="preserve"> </w:t>
                      </w:r>
                      <w:r w:rsidRPr="00C3654F">
                        <w:rPr>
                          <w:b/>
                          <w:color w:val="943634" w:themeColor="accent2" w:themeShade="BF"/>
                          <w:sz w:val="24"/>
                          <w:szCs w:val="24"/>
                          <w:lang w:eastAsia="de-DE"/>
                        </w:rPr>
                        <w:t>Ergebnisse</w:t>
                      </w:r>
                    </w:p>
                    <w:p w:rsidR="00333930" w:rsidRDefault="00333930" w:rsidP="00772D9B">
                      <w:pPr>
                        <w:jc w:val="center"/>
                        <w:rPr>
                          <w:b/>
                          <w:sz w:val="24"/>
                          <w:szCs w:val="22"/>
                          <w:lang w:eastAsia="de-DE"/>
                        </w:rPr>
                      </w:pPr>
                    </w:p>
                    <w:p w:rsidR="00333930" w:rsidRPr="001637DC" w:rsidRDefault="00333930" w:rsidP="00772D9B">
                      <w:pPr>
                        <w:jc w:val="center"/>
                        <w:rPr>
                          <w:b/>
                        </w:rPr>
                      </w:pPr>
                      <w:r w:rsidRPr="008D39FA">
                        <w:rPr>
                          <w:b/>
                          <w:sz w:val="24"/>
                          <w:szCs w:val="22"/>
                          <w:lang w:eastAsia="de-DE"/>
                        </w:rPr>
                        <w:t xml:space="preserve">Erleben Sie </w:t>
                      </w:r>
                      <w:r w:rsidRPr="008D39FA">
                        <w:rPr>
                          <w:b/>
                          <w:color w:val="943634" w:themeColor="accent2" w:themeShade="BF"/>
                          <w:sz w:val="24"/>
                          <w:szCs w:val="22"/>
                          <w:lang w:eastAsia="de-DE"/>
                        </w:rPr>
                        <w:t xml:space="preserve">typische </w:t>
                      </w:r>
                      <w:r w:rsidRPr="008D39FA">
                        <w:rPr>
                          <w:b/>
                          <w:color w:val="D99594" w:themeColor="accent2" w:themeTint="99"/>
                          <w:sz w:val="24"/>
                          <w:szCs w:val="22"/>
                          <w:lang w:eastAsia="de-DE"/>
                        </w:rPr>
                        <w:t xml:space="preserve">Aufgaben </w:t>
                      </w:r>
                      <w:r w:rsidRPr="008D39FA">
                        <w:rPr>
                          <w:b/>
                          <w:sz w:val="24"/>
                          <w:szCs w:val="22"/>
                          <w:lang w:eastAsia="de-DE"/>
                        </w:rPr>
                        <w:t xml:space="preserve">aus </w:t>
                      </w:r>
                      <w:r w:rsidRPr="008D39FA">
                        <w:rPr>
                          <w:b/>
                          <w:color w:val="943634" w:themeColor="accent2" w:themeShade="BF"/>
                          <w:sz w:val="24"/>
                          <w:szCs w:val="22"/>
                          <w:lang w:eastAsia="de-DE"/>
                        </w:rPr>
                        <w:t xml:space="preserve">fünf </w:t>
                      </w:r>
                      <w:r w:rsidRPr="008D39FA">
                        <w:rPr>
                          <w:b/>
                          <w:color w:val="D99594" w:themeColor="accent2" w:themeTint="99"/>
                          <w:sz w:val="24"/>
                          <w:szCs w:val="22"/>
                          <w:lang w:eastAsia="de-DE"/>
                        </w:rPr>
                        <w:t xml:space="preserve">Berufen </w:t>
                      </w:r>
                      <w:r w:rsidRPr="008D39FA">
                        <w:rPr>
                          <w:b/>
                          <w:sz w:val="24"/>
                          <w:szCs w:val="22"/>
                          <w:lang w:eastAsia="de-DE"/>
                        </w:rPr>
                        <w:t>der Gastronomie.</w:t>
                      </w:r>
                    </w:p>
                  </w:txbxContent>
                </v:textbox>
                <w10:anchorlock/>
              </v:shape>
            </w:pict>
          </mc:Fallback>
        </mc:AlternateContent>
      </w:r>
    </w:p>
    <w:p w:rsidR="00772D9B" w:rsidRDefault="00772D9B" w:rsidP="00772D9B">
      <w:pPr>
        <w:rPr>
          <w:sz w:val="24"/>
          <w:szCs w:val="24"/>
          <w:lang w:eastAsia="de-DE"/>
        </w:rPr>
      </w:pPr>
    </w:p>
    <w:p w:rsidR="00772D9B" w:rsidRPr="00F51616" w:rsidRDefault="00772D9B" w:rsidP="004A07F8">
      <w:pPr>
        <w:pStyle w:val="berschrift2"/>
      </w:pPr>
      <w:r>
        <w:t>Text zum Vorlesen als Einstieg</w:t>
      </w:r>
    </w:p>
    <w:p w:rsidR="00772D9B" w:rsidRDefault="00772D9B" w:rsidP="00772D9B">
      <w:pPr>
        <w:rPr>
          <w:lang w:eastAsia="de-DE"/>
        </w:rPr>
      </w:pPr>
      <w:r w:rsidRPr="00C91436">
        <w:rPr>
          <w:lang w:eastAsia="de-DE"/>
        </w:rPr>
        <w:t>In der Gastronomie ist es von großer Wichtigkeit, dass alle an der Arbeit beteiligten Pe</w:t>
      </w:r>
      <w:r w:rsidRPr="00C91436">
        <w:rPr>
          <w:lang w:eastAsia="de-DE"/>
        </w:rPr>
        <w:t>r</w:t>
      </w:r>
      <w:r w:rsidRPr="00C91436">
        <w:rPr>
          <w:lang w:eastAsia="de-DE"/>
        </w:rPr>
        <w:t>sonen gut und selbstverständlich zusammen arbeiten, sich aufeinander verlassen kö</w:t>
      </w:r>
      <w:r w:rsidRPr="00C91436">
        <w:rPr>
          <w:lang w:eastAsia="de-DE"/>
        </w:rPr>
        <w:t>n</w:t>
      </w:r>
      <w:r w:rsidRPr="00C91436">
        <w:rPr>
          <w:lang w:eastAsia="de-DE"/>
        </w:rPr>
        <w:t>nen und somit ein gutes Ergebnis erzielen. Jeder muss seine Aufgaben ganz genau ke</w:t>
      </w:r>
      <w:r w:rsidRPr="00C91436">
        <w:rPr>
          <w:lang w:eastAsia="de-DE"/>
        </w:rPr>
        <w:t>n</w:t>
      </w:r>
      <w:r w:rsidRPr="00C91436">
        <w:rPr>
          <w:lang w:eastAsia="de-DE"/>
        </w:rPr>
        <w:t>nen und jederzeit bereit sein, den Kolleginnen und Kollegen zu helfen, wenn einmal Not am Mann ist. Die Zufriedenheit der Gäste wirkt sich positiv auf die Arbeit und das gesa</w:t>
      </w:r>
      <w:r w:rsidRPr="00C91436">
        <w:rPr>
          <w:lang w:eastAsia="de-DE"/>
        </w:rPr>
        <w:t>m</w:t>
      </w:r>
      <w:r w:rsidRPr="00C91436">
        <w:rPr>
          <w:lang w:eastAsia="de-DE"/>
        </w:rPr>
        <w:t>te Klima aus. Auch in der Schule sind diese Eigenschaften sehr wichtig. Heute erhalten wir eine Aufgabe, die wir selbstständig ohne Hilfe lösen sollen. Dabei erleben wir, we</w:t>
      </w:r>
      <w:r w:rsidRPr="00C91436">
        <w:rPr>
          <w:lang w:eastAsia="de-DE"/>
        </w:rPr>
        <w:t>l</w:t>
      </w:r>
      <w:r w:rsidRPr="00C91436">
        <w:rPr>
          <w:lang w:eastAsia="de-DE"/>
        </w:rPr>
        <w:t xml:space="preserve">che Inhalte fünf Berufe aus der Gastronomie haben. Jeder von uns erhält passend zum gewählten Beruf eine dazugehörige Aufgabe, die wir in einer bestimmten Zeit erledigen müssen. Dabei wird heute von uns noch nicht verlangt, dass wir alle Tätigkeiten fachlich richtig </w:t>
      </w:r>
      <w:r>
        <w:rPr>
          <w:lang w:eastAsia="de-DE"/>
        </w:rPr>
        <w:t>durchführen</w:t>
      </w:r>
      <w:r w:rsidRPr="00C91436">
        <w:rPr>
          <w:lang w:eastAsia="de-DE"/>
        </w:rPr>
        <w:t xml:space="preserve"> sollen. Das heutige Ziel ist, dass wir am Ende des Unterrichtes </w:t>
      </w:r>
      <w:r>
        <w:rPr>
          <w:lang w:eastAsia="de-DE"/>
        </w:rPr>
        <w:t xml:space="preserve">am Beispiel eines gemeinsamen Frühstücks </w:t>
      </w:r>
      <w:r w:rsidRPr="00C91436">
        <w:rPr>
          <w:lang w:eastAsia="de-DE"/>
        </w:rPr>
        <w:t xml:space="preserve">erlebt haben, welche Inhalte die </w:t>
      </w:r>
      <w:r>
        <w:rPr>
          <w:lang w:eastAsia="de-DE"/>
        </w:rPr>
        <w:t xml:space="preserve">fünf </w:t>
      </w:r>
      <w:r w:rsidRPr="00C91436">
        <w:rPr>
          <w:lang w:eastAsia="de-DE"/>
        </w:rPr>
        <w:t>vorge</w:t>
      </w:r>
      <w:r>
        <w:rPr>
          <w:lang w:eastAsia="de-DE"/>
        </w:rPr>
        <w:t>stel</w:t>
      </w:r>
      <w:r>
        <w:rPr>
          <w:lang w:eastAsia="de-DE"/>
        </w:rPr>
        <w:t>l</w:t>
      </w:r>
      <w:r>
        <w:rPr>
          <w:lang w:eastAsia="de-DE"/>
        </w:rPr>
        <w:t>ten Berufe haben können.</w:t>
      </w:r>
    </w:p>
    <w:p w:rsidR="00772D9B" w:rsidRDefault="00772D9B" w:rsidP="00772D9B">
      <w:pPr>
        <w:rPr>
          <w:sz w:val="24"/>
          <w:szCs w:val="24"/>
          <w:lang w:eastAsia="de-DE"/>
        </w:rPr>
      </w:pPr>
    </w:p>
    <w:p w:rsidR="00772D9B" w:rsidRDefault="00772D9B" w:rsidP="00772D9B">
      <w:pPr>
        <w:rPr>
          <w:b/>
          <w:lang w:eastAsia="de-DE"/>
        </w:rPr>
      </w:pPr>
      <w:r>
        <w:rPr>
          <w:b/>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72D9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772D9B" w:rsidRPr="009B4760" w:rsidRDefault="00772D9B" w:rsidP="00B3201D">
            <w:pPr>
              <w:spacing w:before="40" w:after="60" w:line="160" w:lineRule="exact"/>
              <w:rPr>
                <w:color w:val="000000"/>
                <w:sz w:val="12"/>
              </w:rPr>
            </w:pPr>
            <w:r>
              <w:rPr>
                <w:sz w:val="12"/>
              </w:rPr>
              <w:lastRenderedPageBreak/>
              <w:t>Lern</w:t>
            </w:r>
            <w:r w:rsidRPr="009B4760">
              <w:rPr>
                <w:sz w:val="12"/>
              </w:rPr>
              <w:t>feld</w:t>
            </w:r>
          </w:p>
          <w:p w:rsidR="00772D9B" w:rsidRPr="009B4760" w:rsidRDefault="00772D9B" w:rsidP="00B3201D">
            <w:pPr>
              <w:rPr>
                <w:b/>
              </w:rPr>
            </w:pPr>
            <w:r w:rsidRPr="009B4760">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72D9B" w:rsidRDefault="00772D9B" w:rsidP="00B3201D">
            <w:pPr>
              <w:pStyle w:val="Tabelle6pt"/>
              <w:rPr>
                <w:color w:val="000000"/>
              </w:rPr>
            </w:pPr>
            <w:r>
              <w:t>Titel</w:t>
            </w:r>
          </w:p>
          <w:p w:rsidR="00772D9B" w:rsidRPr="007C24D3" w:rsidRDefault="00772D9B" w:rsidP="00B3201D">
            <w:pPr>
              <w:rPr>
                <w:b/>
              </w:rPr>
            </w:pPr>
            <w:r w:rsidRPr="009B4760">
              <w:rPr>
                <w:b/>
              </w:rPr>
              <w:t>Berufe in der Gastronomie</w:t>
            </w:r>
            <w:r>
              <w:rPr>
                <w:b/>
              </w:rPr>
              <w:t xml:space="preserve"> – Teil I</w:t>
            </w:r>
          </w:p>
        </w:tc>
        <w:tc>
          <w:tcPr>
            <w:tcW w:w="188" w:type="dxa"/>
            <w:vMerge w:val="restart"/>
            <w:tcBorders>
              <w:top w:val="nil"/>
              <w:left w:val="single" w:sz="4" w:space="0" w:color="auto"/>
              <w:bottom w:val="nil"/>
              <w:right w:val="single" w:sz="4" w:space="0" w:color="auto"/>
            </w:tcBorders>
            <w:shd w:val="clear" w:color="auto" w:fill="FFFFFF"/>
          </w:tcPr>
          <w:p w:rsidR="00772D9B" w:rsidRPr="009B4760" w:rsidRDefault="00772D9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72D9B" w:rsidRPr="009A3177" w:rsidRDefault="00772D9B" w:rsidP="00B3201D">
            <w:pPr>
              <w:jc w:val="center"/>
              <w:rPr>
                <w:rFonts w:cs="Times New Roman"/>
                <w:b/>
                <w:lang w:eastAsia="de-DE"/>
              </w:rPr>
            </w:pPr>
            <w:r w:rsidRPr="009A3177">
              <w:rPr>
                <w:rFonts w:cs="Times New Roman"/>
                <w:b/>
                <w:lang w:eastAsia="de-DE"/>
              </w:rPr>
              <w:t xml:space="preserve">Ernährung </w:t>
            </w:r>
          </w:p>
          <w:p w:rsidR="00772D9B" w:rsidRPr="009A3177" w:rsidRDefault="00772D9B" w:rsidP="00B3201D">
            <w:pPr>
              <w:jc w:val="center"/>
              <w:rPr>
                <w:rFonts w:cs="Times New Roman"/>
                <w:b/>
                <w:lang w:eastAsia="de-DE"/>
              </w:rPr>
            </w:pPr>
            <w:r w:rsidRPr="009A3177">
              <w:rPr>
                <w:rFonts w:cs="Times New Roman"/>
                <w:b/>
                <w:lang w:eastAsia="de-DE"/>
              </w:rPr>
              <w:t>und Gastronomie</w:t>
            </w:r>
          </w:p>
          <w:p w:rsidR="00772D9B" w:rsidRPr="009A3177" w:rsidRDefault="00772D9B" w:rsidP="00B3201D">
            <w:pPr>
              <w:jc w:val="center"/>
              <w:rPr>
                <w:rFonts w:cs="Times New Roman"/>
                <w:b/>
                <w:lang w:eastAsia="de-DE"/>
              </w:rPr>
            </w:pPr>
            <w:r w:rsidRPr="009A3177">
              <w:rPr>
                <w:rFonts w:cs="Times New Roman"/>
                <w:b/>
                <w:lang w:eastAsia="de-DE"/>
              </w:rPr>
              <w:t>EG1.</w:t>
            </w:r>
            <w:r w:rsidRPr="00A61E93">
              <w:rPr>
                <w:rFonts w:cs="Times New Roman"/>
                <w:b/>
                <w:lang w:eastAsia="de-DE"/>
              </w:rPr>
              <w:t>01.02.02</w:t>
            </w:r>
            <w:r>
              <w:rPr>
                <w:rFonts w:cs="Times New Roman"/>
                <w:b/>
                <w:lang w:eastAsia="de-DE"/>
              </w:rPr>
              <w:t>.04</w:t>
            </w:r>
          </w:p>
        </w:tc>
      </w:tr>
      <w:tr w:rsidR="00772D9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772D9B" w:rsidRPr="004B658C" w:rsidRDefault="00772D9B" w:rsidP="00B3201D">
            <w:pPr>
              <w:pStyle w:val="Tabelle6pt"/>
            </w:pPr>
            <w:r>
              <w:t>Kompetenzbereiche:</w:t>
            </w:r>
          </w:p>
          <w:p w:rsidR="00772D9B" w:rsidRPr="00D43B26" w:rsidRDefault="00772D9B" w:rsidP="00772D9B">
            <w:pPr>
              <w:pStyle w:val="Kopf8ptafz"/>
              <w:ind w:left="227" w:hanging="170"/>
              <w:rPr>
                <w:szCs w:val="16"/>
              </w:rPr>
            </w:pPr>
            <w:r w:rsidRPr="00D43B26">
              <w:rPr>
                <w:szCs w:val="16"/>
              </w:rPr>
              <w:t>Ich kann mich in den Fachräumen der Schule zurechtfinden und habe einen Überblick über die unte</w:t>
            </w:r>
            <w:r w:rsidRPr="00D43B26">
              <w:rPr>
                <w:szCs w:val="16"/>
              </w:rPr>
              <w:t>r</w:t>
            </w:r>
            <w:r w:rsidRPr="00D43B26">
              <w:rPr>
                <w:szCs w:val="16"/>
              </w:rPr>
              <w:t>schiedlichen Arbeitsmaterialien und deren Einsatzmöglichkeiten.</w:t>
            </w:r>
          </w:p>
          <w:p w:rsidR="00772D9B" w:rsidRPr="00D43B26" w:rsidRDefault="00772D9B" w:rsidP="00772D9B">
            <w:pPr>
              <w:pStyle w:val="Kopf8ptafz"/>
              <w:ind w:left="227" w:hanging="170"/>
              <w:rPr>
                <w:szCs w:val="16"/>
              </w:rPr>
            </w:pPr>
            <w:r w:rsidRPr="00D43B26">
              <w:rPr>
                <w:szCs w:val="16"/>
              </w:rPr>
              <w:t>Ich kann die Aufgaben als Dienstleister und Gastgeber wahrnehmen und Aufgaben eigenverantwortlich und selbstständig durchführen.</w:t>
            </w:r>
          </w:p>
          <w:p w:rsidR="00772D9B" w:rsidRPr="00D43B26" w:rsidRDefault="00772D9B" w:rsidP="00772D9B">
            <w:pPr>
              <w:pStyle w:val="Kopf8ptafz"/>
              <w:ind w:left="227" w:hanging="170"/>
              <w:rPr>
                <w:szCs w:val="16"/>
              </w:rPr>
            </w:pPr>
            <w:r w:rsidRPr="00D43B26">
              <w:rPr>
                <w:szCs w:val="16"/>
              </w:rPr>
              <w:t>Ich kann in der Gruppe kommunizieren und vereinbarte Regeln einhalten.</w:t>
            </w:r>
          </w:p>
          <w:p w:rsidR="00772D9B" w:rsidRPr="00CF732B" w:rsidRDefault="00772D9B" w:rsidP="00772D9B">
            <w:pPr>
              <w:pStyle w:val="Kopf8ptafz"/>
              <w:ind w:left="227" w:hanging="170"/>
            </w:pPr>
            <w:r w:rsidRPr="00D43B26">
              <w:rPr>
                <w:szCs w:val="16"/>
              </w:rPr>
              <w:t>Ich kann Arbeitsabläufe lesen und verstehen.</w:t>
            </w:r>
          </w:p>
        </w:tc>
        <w:tc>
          <w:tcPr>
            <w:tcW w:w="188" w:type="dxa"/>
            <w:vMerge/>
            <w:tcBorders>
              <w:left w:val="single" w:sz="4" w:space="0" w:color="auto"/>
              <w:bottom w:val="nil"/>
              <w:right w:val="nil"/>
            </w:tcBorders>
            <w:vAlign w:val="center"/>
            <w:hideMark/>
          </w:tcPr>
          <w:p w:rsidR="00772D9B" w:rsidRDefault="00772D9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72D9B" w:rsidRPr="00B51DE9" w:rsidTr="00B3201D">
              <w:trPr>
                <w:trHeight w:val="284"/>
              </w:trPr>
              <w:tc>
                <w:tcPr>
                  <w:tcW w:w="2090" w:type="dxa"/>
                  <w:shd w:val="clear" w:color="auto" w:fill="auto"/>
                </w:tcPr>
                <w:p w:rsidR="00772D9B" w:rsidRPr="00B51DE9" w:rsidRDefault="00772D9B" w:rsidP="00B3201D">
                  <w:pPr>
                    <w:pStyle w:val="Textkrpermitte"/>
                  </w:pPr>
                  <w:proofErr w:type="spellStart"/>
                  <w:r w:rsidRPr="00B51DE9">
                    <w:t>LernPROJEKT</w:t>
                  </w:r>
                  <w:proofErr w:type="spellEnd"/>
                </w:p>
              </w:tc>
            </w:tr>
            <w:tr w:rsidR="00772D9B" w:rsidRPr="00B51DE9" w:rsidTr="00B3201D">
              <w:trPr>
                <w:trHeight w:val="284"/>
              </w:trPr>
              <w:tc>
                <w:tcPr>
                  <w:tcW w:w="2090" w:type="dxa"/>
                  <w:tcBorders>
                    <w:bottom w:val="single" w:sz="4" w:space="0" w:color="auto"/>
                  </w:tcBorders>
                  <w:shd w:val="clear" w:color="auto" w:fill="auto"/>
                </w:tcPr>
                <w:p w:rsidR="00772D9B" w:rsidRPr="00B51DE9" w:rsidRDefault="00772D9B" w:rsidP="00B3201D">
                  <w:pPr>
                    <w:pStyle w:val="Textkrpermitte"/>
                  </w:pPr>
                  <w:proofErr w:type="spellStart"/>
                  <w:r w:rsidRPr="00B51DE9">
                    <w:t>LernTHEMA</w:t>
                  </w:r>
                  <w:proofErr w:type="spellEnd"/>
                </w:p>
              </w:tc>
            </w:tr>
            <w:tr w:rsidR="00772D9B" w:rsidRPr="00B51DE9" w:rsidTr="00B3201D">
              <w:trPr>
                <w:trHeight w:val="284"/>
              </w:trPr>
              <w:tc>
                <w:tcPr>
                  <w:tcW w:w="2090" w:type="dxa"/>
                  <w:tcBorders>
                    <w:bottom w:val="nil"/>
                  </w:tcBorders>
                  <w:shd w:val="clear" w:color="auto" w:fill="D9D9D9" w:themeFill="background1" w:themeFillShade="D9"/>
                </w:tcPr>
                <w:p w:rsidR="00772D9B" w:rsidRPr="00B51DE9" w:rsidRDefault="00772D9B" w:rsidP="00B3201D">
                  <w:pPr>
                    <w:pStyle w:val="TabelleKopfmitte"/>
                  </w:pPr>
                  <w:proofErr w:type="spellStart"/>
                  <w:r w:rsidRPr="00B51DE9">
                    <w:t>LernSCHRITT</w:t>
                  </w:r>
                  <w:proofErr w:type="spellEnd"/>
                </w:p>
              </w:tc>
            </w:tr>
          </w:tbl>
          <w:p w:rsidR="00772D9B" w:rsidRPr="00B51DE9" w:rsidRDefault="00772D9B" w:rsidP="00B3201D"/>
        </w:tc>
      </w:tr>
      <w:tr w:rsidR="00772D9B" w:rsidRPr="00B51DE9" w:rsidTr="00B3201D">
        <w:trPr>
          <w:trHeight w:val="149"/>
        </w:trPr>
        <w:tc>
          <w:tcPr>
            <w:tcW w:w="7348" w:type="dxa"/>
            <w:gridSpan w:val="3"/>
            <w:tcBorders>
              <w:top w:val="single" w:sz="4" w:space="0" w:color="auto"/>
              <w:left w:val="nil"/>
              <w:right w:val="nil"/>
            </w:tcBorders>
          </w:tcPr>
          <w:p w:rsidR="00772D9B" w:rsidRPr="00B51DE9" w:rsidRDefault="00772D9B" w:rsidP="00B3201D"/>
        </w:tc>
        <w:tc>
          <w:tcPr>
            <w:tcW w:w="196" w:type="dxa"/>
            <w:gridSpan w:val="2"/>
            <w:tcBorders>
              <w:top w:val="nil"/>
              <w:left w:val="nil"/>
              <w:right w:val="nil"/>
            </w:tcBorders>
          </w:tcPr>
          <w:p w:rsidR="00772D9B" w:rsidRPr="00B51DE9" w:rsidRDefault="00772D9B" w:rsidP="00B3201D"/>
        </w:tc>
        <w:tc>
          <w:tcPr>
            <w:tcW w:w="2095" w:type="dxa"/>
            <w:tcBorders>
              <w:top w:val="single" w:sz="4" w:space="0" w:color="auto"/>
              <w:left w:val="nil"/>
              <w:right w:val="nil"/>
            </w:tcBorders>
          </w:tcPr>
          <w:p w:rsidR="00772D9B" w:rsidRPr="00B51DE9" w:rsidRDefault="00772D9B" w:rsidP="00B3201D"/>
        </w:tc>
      </w:tr>
      <w:tr w:rsidR="00772D9B" w:rsidRPr="00B51DE9" w:rsidTr="00B3201D">
        <w:trPr>
          <w:trHeight w:val="443"/>
        </w:trPr>
        <w:tc>
          <w:tcPr>
            <w:tcW w:w="4818" w:type="dxa"/>
            <w:gridSpan w:val="2"/>
            <w:vMerge w:val="restart"/>
            <w:tcBorders>
              <w:left w:val="single" w:sz="4" w:space="0" w:color="auto"/>
              <w:right w:val="single" w:sz="4" w:space="0" w:color="auto"/>
            </w:tcBorders>
          </w:tcPr>
          <w:p w:rsidR="00772D9B" w:rsidRPr="004B658C" w:rsidRDefault="00772D9B" w:rsidP="00B3201D">
            <w:pPr>
              <w:pStyle w:val="Tabelle6pt"/>
            </w:pPr>
            <w:r>
              <w:t>Kompetenzen:</w:t>
            </w:r>
          </w:p>
          <w:p w:rsidR="00772D9B" w:rsidRDefault="00772D9B" w:rsidP="00772D9B">
            <w:pPr>
              <w:pStyle w:val="Kopf8ptafz"/>
              <w:ind w:left="227" w:hanging="170"/>
            </w:pPr>
            <w:r>
              <w:t xml:space="preserve">Ich kann Aufgaben </w:t>
            </w:r>
            <w:r w:rsidR="00B05A90">
              <w:t xml:space="preserve">einer </w:t>
            </w:r>
            <w:r w:rsidR="00B05A90" w:rsidRPr="00B05A90">
              <w:t>Köchin/</w:t>
            </w:r>
            <w:r w:rsidRPr="00B05A90">
              <w:t>eines Koches in der</w:t>
            </w:r>
            <w:r>
              <w:t xml:space="preserve"> Praxis an e</w:t>
            </w:r>
            <w:r>
              <w:t>i</w:t>
            </w:r>
            <w:r>
              <w:t xml:space="preserve">nem Beispiel durchführen. </w:t>
            </w:r>
          </w:p>
          <w:p w:rsidR="00772D9B" w:rsidRDefault="00772D9B" w:rsidP="00772D9B">
            <w:pPr>
              <w:pStyle w:val="Kopf8ptafz"/>
              <w:ind w:left="227" w:hanging="170"/>
            </w:pPr>
            <w:r>
              <w:t xml:space="preserve">Ich kann eine Aufgabe anleiten. </w:t>
            </w:r>
          </w:p>
          <w:p w:rsidR="00772D9B" w:rsidRPr="0003365F" w:rsidRDefault="00772D9B" w:rsidP="00772D9B">
            <w:pPr>
              <w:numPr>
                <w:ilvl w:val="0"/>
                <w:numId w:val="6"/>
              </w:numPr>
              <w:ind w:left="227" w:hanging="170"/>
              <w:rPr>
                <w:sz w:val="16"/>
              </w:rPr>
            </w:pPr>
            <w:r>
              <w:rPr>
                <w:sz w:val="16"/>
              </w:rPr>
              <w:t>I</w:t>
            </w:r>
            <w:r w:rsidRPr="00973398">
              <w:rPr>
                <w:sz w:val="16"/>
              </w:rPr>
              <w:t>ch kann mich in de</w:t>
            </w:r>
            <w:r>
              <w:rPr>
                <w:sz w:val="16"/>
              </w:rPr>
              <w:t>n Fachräumen der Schule zurecht</w:t>
            </w:r>
            <w:r w:rsidRPr="00973398">
              <w:rPr>
                <w:sz w:val="16"/>
              </w:rPr>
              <w:t>finden und habe einen Überblick über die unterschiedlichen Arbeitsmaterialien</w:t>
            </w:r>
            <w:r>
              <w:rPr>
                <w:sz w:val="16"/>
              </w:rPr>
              <w:t xml:space="preserve"> in der Gastronomie.</w:t>
            </w:r>
          </w:p>
          <w:p w:rsidR="00772D9B" w:rsidRDefault="00772D9B" w:rsidP="00B3201D">
            <w:pPr>
              <w:pStyle w:val="Kopf8ptafz"/>
              <w:numPr>
                <w:ilvl w:val="0"/>
                <w:numId w:val="0"/>
              </w:numPr>
              <w:ind w:left="227"/>
            </w:pPr>
          </w:p>
        </w:tc>
        <w:tc>
          <w:tcPr>
            <w:tcW w:w="4821" w:type="dxa"/>
            <w:gridSpan w:val="4"/>
            <w:tcBorders>
              <w:left w:val="single" w:sz="4" w:space="0" w:color="auto"/>
              <w:right w:val="single" w:sz="4" w:space="0" w:color="auto"/>
            </w:tcBorders>
          </w:tcPr>
          <w:p w:rsidR="00772D9B" w:rsidRDefault="00772D9B" w:rsidP="00B3201D">
            <w:pPr>
              <w:pStyle w:val="Tabelle6pt"/>
            </w:pPr>
            <w:r>
              <w:t>Was Sie schon können sollten:</w:t>
            </w:r>
          </w:p>
          <w:p w:rsidR="00772D9B" w:rsidRPr="00234B66" w:rsidRDefault="00772D9B" w:rsidP="006F4A72">
            <w:pPr>
              <w:pStyle w:val="Kopf8ptafz"/>
              <w:numPr>
                <w:ilvl w:val="0"/>
                <w:numId w:val="0"/>
              </w:numPr>
              <w:ind w:left="227"/>
            </w:pPr>
          </w:p>
        </w:tc>
      </w:tr>
      <w:tr w:rsidR="00772D9B" w:rsidRPr="00B51DE9" w:rsidTr="00B3201D">
        <w:trPr>
          <w:trHeight w:val="443"/>
        </w:trPr>
        <w:tc>
          <w:tcPr>
            <w:tcW w:w="4818" w:type="dxa"/>
            <w:gridSpan w:val="2"/>
            <w:vMerge/>
            <w:tcBorders>
              <w:left w:val="single" w:sz="4" w:space="0" w:color="auto"/>
              <w:right w:val="single" w:sz="4" w:space="0" w:color="auto"/>
            </w:tcBorders>
          </w:tcPr>
          <w:p w:rsidR="00772D9B" w:rsidRDefault="00772D9B" w:rsidP="00B3201D">
            <w:pPr>
              <w:pStyle w:val="Tabelle6pt"/>
            </w:pPr>
          </w:p>
        </w:tc>
        <w:tc>
          <w:tcPr>
            <w:tcW w:w="4821" w:type="dxa"/>
            <w:gridSpan w:val="4"/>
            <w:tcBorders>
              <w:left w:val="single" w:sz="4" w:space="0" w:color="auto"/>
              <w:right w:val="single" w:sz="4" w:space="0" w:color="auto"/>
            </w:tcBorders>
          </w:tcPr>
          <w:p w:rsidR="00772D9B" w:rsidRDefault="00772D9B" w:rsidP="00B3201D">
            <w:pPr>
              <w:pStyle w:val="Tabelle6pt"/>
            </w:pPr>
            <w:r>
              <w:t>Wofür Sie das benötigen:</w:t>
            </w:r>
          </w:p>
          <w:p w:rsidR="00772D9B" w:rsidRDefault="00772D9B" w:rsidP="00772D9B">
            <w:pPr>
              <w:pStyle w:val="Kopf8ptafz"/>
              <w:ind w:left="227" w:hanging="170"/>
            </w:pPr>
            <w:r>
              <w:t>Praktikum</w:t>
            </w:r>
          </w:p>
        </w:tc>
      </w:tr>
      <w:tr w:rsidR="00772D9B" w:rsidRPr="00B51DE9" w:rsidTr="00B3201D">
        <w:trPr>
          <w:trHeight w:val="443"/>
        </w:trPr>
        <w:tc>
          <w:tcPr>
            <w:tcW w:w="4818" w:type="dxa"/>
            <w:gridSpan w:val="2"/>
            <w:vMerge/>
            <w:tcBorders>
              <w:left w:val="single" w:sz="4" w:space="0" w:color="auto"/>
              <w:right w:val="single" w:sz="4" w:space="0" w:color="auto"/>
            </w:tcBorders>
          </w:tcPr>
          <w:p w:rsidR="00772D9B" w:rsidRDefault="00772D9B" w:rsidP="00B3201D">
            <w:pPr>
              <w:pStyle w:val="Tabelle6pt"/>
            </w:pPr>
          </w:p>
        </w:tc>
        <w:tc>
          <w:tcPr>
            <w:tcW w:w="4821" w:type="dxa"/>
            <w:gridSpan w:val="4"/>
            <w:tcBorders>
              <w:left w:val="single" w:sz="4" w:space="0" w:color="auto"/>
              <w:right w:val="single" w:sz="4" w:space="0" w:color="auto"/>
            </w:tcBorders>
          </w:tcPr>
          <w:p w:rsidR="00772D9B" w:rsidRDefault="00772D9B" w:rsidP="00B3201D">
            <w:pPr>
              <w:pStyle w:val="Tabelle6pt"/>
            </w:pPr>
            <w:r>
              <w:t>Wie Sie Ihr Können prüfen können:</w:t>
            </w:r>
          </w:p>
          <w:p w:rsidR="00772D9B" w:rsidRPr="00234B66" w:rsidRDefault="00772D9B" w:rsidP="006F4A72">
            <w:pPr>
              <w:pStyle w:val="Kopf8ptafz"/>
              <w:numPr>
                <w:ilvl w:val="0"/>
                <w:numId w:val="0"/>
              </w:numPr>
              <w:ind w:left="227"/>
            </w:pPr>
          </w:p>
        </w:tc>
      </w:tr>
    </w:tbl>
    <w:p w:rsidR="00772D9B" w:rsidRDefault="00772D9B" w:rsidP="00772D9B">
      <w:pPr>
        <w:rPr>
          <w:lang w:eastAsia="de-DE"/>
        </w:rPr>
      </w:pPr>
      <w:r w:rsidRPr="00B1539C">
        <w:rPr>
          <w:noProof/>
          <w:sz w:val="24"/>
          <w:lang w:eastAsia="de-DE"/>
        </w:rPr>
        <w:drawing>
          <wp:anchor distT="0" distB="0" distL="114300" distR="114300" simplePos="0" relativeHeight="251889664" behindDoc="0" locked="0" layoutInCell="0" allowOverlap="1" wp14:anchorId="390D7EE5" wp14:editId="55C9DAB3">
            <wp:simplePos x="0" y="0"/>
            <wp:positionH relativeFrom="rightMargin">
              <wp:posOffset>85310</wp:posOffset>
            </wp:positionH>
            <wp:positionV relativeFrom="paragraph">
              <wp:posOffset>13707</wp:posOffset>
            </wp:positionV>
            <wp:extent cx="345440" cy="323850"/>
            <wp:effectExtent l="0" t="0" r="0" b="0"/>
            <wp:wrapNone/>
            <wp:docPr id="443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szCs w:val="24"/>
          <w:lang w:eastAsia="de-DE"/>
        </w:rPr>
        <mc:AlternateContent>
          <mc:Choice Requires="wpg">
            <w:drawing>
              <wp:anchor distT="0" distB="0" distL="114300" distR="114300" simplePos="0" relativeHeight="251888640" behindDoc="0" locked="0" layoutInCell="1" allowOverlap="1" wp14:anchorId="3BD7F81E" wp14:editId="675670BC">
                <wp:simplePos x="0" y="0"/>
                <wp:positionH relativeFrom="column">
                  <wp:posOffset>22860</wp:posOffset>
                </wp:positionH>
                <wp:positionV relativeFrom="paragraph">
                  <wp:posOffset>143510</wp:posOffset>
                </wp:positionV>
                <wp:extent cx="4686300" cy="746125"/>
                <wp:effectExtent l="0" t="38100" r="38100" b="53975"/>
                <wp:wrapNone/>
                <wp:docPr id="4423" name="Gruppieren 4423"/>
                <wp:cNvGraphicFramePr/>
                <a:graphic xmlns:a="http://schemas.openxmlformats.org/drawingml/2006/main">
                  <a:graphicData uri="http://schemas.microsoft.com/office/word/2010/wordprocessingGroup">
                    <wpg:wgp>
                      <wpg:cNvGrpSpPr/>
                      <wpg:grpSpPr>
                        <a:xfrm>
                          <a:off x="0" y="0"/>
                          <a:ext cx="4686300" cy="746125"/>
                          <a:chOff x="0" y="0"/>
                          <a:chExt cx="4686300" cy="746125"/>
                        </a:xfrm>
                      </wpg:grpSpPr>
                      <wps:wsp>
                        <wps:cNvPr id="4424" name="Abgerundetes Rechteck 4424"/>
                        <wps:cNvSpPr/>
                        <wps:spPr>
                          <a:xfrm>
                            <a:off x="1987550" y="19050"/>
                            <a:ext cx="1169670" cy="727075"/>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C91525" w:rsidRDefault="00333930" w:rsidP="00772D9B">
                              <w:pPr>
                                <w:jc w:val="center"/>
                                <w:rPr>
                                  <w:b/>
                                  <w:color w:val="76923C" w:themeColor="accent3" w:themeShade="BF"/>
                                  <w:sz w:val="24"/>
                                  <w:szCs w:val="24"/>
                                </w:rPr>
                              </w:pPr>
                              <w:r w:rsidRPr="00C91525">
                                <w:rPr>
                                  <w:b/>
                                  <w:color w:val="00B050"/>
                                  <w:sz w:val="24"/>
                                  <w:szCs w:val="24"/>
                                </w:rPr>
                                <w:t>Köchin</w:t>
                              </w:r>
                              <w:r>
                                <w:rPr>
                                  <w:b/>
                                  <w:color w:val="00B050"/>
                                  <w:sz w:val="24"/>
                                  <w:szCs w:val="24"/>
                                </w:rPr>
                                <w:t>/</w:t>
                              </w:r>
                              <w:r w:rsidRPr="00C91525">
                                <w:rPr>
                                  <w:b/>
                                  <w:color w:val="943634" w:themeColor="accent2" w:themeShade="BF"/>
                                  <w:sz w:val="24"/>
                                  <w:szCs w:val="24"/>
                                </w:rPr>
                                <w:t>Koch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25" name="Pfeil nach rechts 4425"/>
                        <wps:cNvSpPr>
                          <a:spLocks/>
                        </wps:cNvSpPr>
                        <wps:spPr>
                          <a:xfrm>
                            <a:off x="0" y="19050"/>
                            <a:ext cx="1914525" cy="706755"/>
                          </a:xfrm>
                          <a:prstGeom prst="rightArrow">
                            <a:avLst/>
                          </a:prstGeom>
                          <a:ln w="12700"/>
                        </wps:spPr>
                        <wps:style>
                          <a:lnRef idx="2">
                            <a:schemeClr val="accent2"/>
                          </a:lnRef>
                          <a:fillRef idx="1">
                            <a:schemeClr val="lt1"/>
                          </a:fillRef>
                          <a:effectRef idx="0">
                            <a:schemeClr val="accent2"/>
                          </a:effectRef>
                          <a:fontRef idx="minor">
                            <a:schemeClr val="dk1"/>
                          </a:fontRef>
                        </wps:style>
                        <wps:txbx>
                          <w:txbxContent>
                            <w:p w:rsidR="00333930" w:rsidRPr="00347AF4" w:rsidRDefault="00333930" w:rsidP="00772D9B">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26" name="Abgerundetes Rechteck 4426"/>
                        <wps:cNvSpPr/>
                        <wps:spPr>
                          <a:xfrm>
                            <a:off x="3308350" y="0"/>
                            <a:ext cx="1377950" cy="727075"/>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C91525" w:rsidRDefault="00333930" w:rsidP="00772D9B">
                              <w:pPr>
                                <w:jc w:val="center"/>
                                <w:rPr>
                                  <w:b/>
                                  <w:color w:val="76923C" w:themeColor="accent3" w:themeShade="BF"/>
                                  <w:sz w:val="24"/>
                                  <w:szCs w:val="24"/>
                                </w:rPr>
                              </w:pPr>
                              <w:r w:rsidRPr="003C2FDB">
                                <w:rPr>
                                  <w:b/>
                                  <w:color w:val="00B050"/>
                                  <w:sz w:val="24"/>
                                  <w:szCs w:val="24"/>
                                </w:rPr>
                                <w:t xml:space="preserve">Gemeinsames </w:t>
                              </w:r>
                              <w:r>
                                <w:rPr>
                                  <w:b/>
                                  <w:color w:val="943634" w:themeColor="accent2" w:themeShade="BF"/>
                                  <w:sz w:val="24"/>
                                  <w:szCs w:val="24"/>
                                </w:rPr>
                                <w:t>Frühstück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4423" o:spid="_x0000_s1161" style="position:absolute;margin-left:1.8pt;margin-top:11.3pt;width:369pt;height:58.75pt;z-index:251888640;mso-position-horizontal-relative:text;mso-position-vertical-relative:text" coordsize="46863,7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">
                <v:roundrect id="Abgerundetes Rechteck 4424" o:spid="_x0000_s1162" style="position:absolute;left:19875;top:190;width:11697;height:727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Td98cA&#10;AADdAAAADwAAAGRycy9kb3ducmV2LnhtbESPQWvCQBSE70L/w/IKXkQ3lVA0dRURUsSLaEU8PrKv&#10;yWr2bciuGv313UKhx2FmvmFmi87W4katN44VvI0SEMSF04ZLBYevfDgB4QOyxtoxKXiQh8X8pTfD&#10;TLs77+i2D6WIEPYZKqhCaDIpfVGRRT9yDXH0vl1rMUTZllK3eI9wW8txkrxLi4bjQoUNrSoqLvur&#10;VWCfy9XmuDbmPD1d889dvi0GW6lU/7VbfoAI1IX/8F97rRWk6TiF3zfxCcj5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803ffHAAAA3QAAAA8AAAAAAAAAAAAAAAAAmAIAAGRy&#10;cy9kb3ducmV2LnhtbFBLBQYAAAAABAAEAPUAAACMAwAAAAA=&#10;" fillcolor="#ebf1de" stroked="f" strokeweight="2pt">
                  <v:textbox>
                    <w:txbxContent>
                      <w:p w:rsidR="00333930" w:rsidRPr="00C91525" w:rsidRDefault="00333930" w:rsidP="00772D9B">
                        <w:pPr>
                          <w:jc w:val="center"/>
                          <w:rPr>
                            <w:b/>
                            <w:color w:val="76923C" w:themeColor="accent3" w:themeShade="BF"/>
                            <w:sz w:val="24"/>
                            <w:szCs w:val="24"/>
                          </w:rPr>
                        </w:pPr>
                        <w:r w:rsidRPr="00C91525">
                          <w:rPr>
                            <w:b/>
                            <w:color w:val="00B050"/>
                            <w:sz w:val="24"/>
                            <w:szCs w:val="24"/>
                          </w:rPr>
                          <w:t>Köchin</w:t>
                        </w:r>
                        <w:r>
                          <w:rPr>
                            <w:b/>
                            <w:color w:val="00B050"/>
                            <w:sz w:val="24"/>
                            <w:szCs w:val="24"/>
                          </w:rPr>
                          <w:t>/</w:t>
                        </w:r>
                        <w:r w:rsidRPr="00C91525">
                          <w:rPr>
                            <w:b/>
                            <w:color w:val="943634" w:themeColor="accent2" w:themeShade="BF"/>
                            <w:sz w:val="24"/>
                            <w:szCs w:val="24"/>
                          </w:rPr>
                          <w:t>Koch</w:t>
                        </w:r>
                      </w:p>
                    </w:txbxContent>
                  </v:textbox>
                </v:roundrect>
                <v:shape id="Pfeil nach rechts 4425" o:spid="_x0000_s1163" type="#_x0000_t13" style="position:absolute;top:190;width:19145;height:70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yRs8UA&#10;AADdAAAADwAAAGRycy9kb3ducmV2LnhtbESPT4vCMBTE78J+h/AW9qZp/bNoNcoiCGLxYFfvz+bZ&#10;lm1eSpPV+u2NIHgcZuY3zGLVmVpcqXWVZQXxIAJBnFtdcaHg+LvpT0E4j6yxtkwK7uRgtfzoLTDR&#10;9sYHuma+EAHCLkEFpfdNIqXLSzLoBrYhDt7FtgZ9kG0hdYu3ADe1HEbRtzRYcVgosaF1Sflf9m8U&#10;7OI0rs8zGa3TdLuXTT46XTYjpb4+u585CE+df4df7a1WMB4PJ/B8E56AX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PJGzxQAAAN0AAAAPAAAAAAAAAAAAAAAAAJgCAABkcnMv&#10;ZG93bnJldi54bWxQSwUGAAAAAAQABAD1AAAAigMAAAAA&#10;" adj="17613" fillcolor="white [3201]" strokecolor="#c0504d [3205]" strokeweight="1pt">
                  <v:path arrowok="t"/>
                  <v:textbox>
                    <w:txbxContent>
                      <w:p w:rsidR="00333930" w:rsidRPr="00347AF4" w:rsidRDefault="00333930" w:rsidP="00772D9B">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v:textbox>
                </v:shape>
                <v:roundrect id="Abgerundetes Rechteck 4426" o:spid="_x0000_s1164" style="position:absolute;left:33083;width:13780;height:727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rmG8YA&#10;AADdAAAADwAAAGRycy9kb3ducmV2LnhtbESPQWsCMRSE74L/ITzBi2hWEalbo4iwIr2IVqTHx+Z1&#10;N3XzsmyibvvrG0HwOMzMN8xi1dpK3KjxxrGC8SgBQZw7bbhQcPrMhm8gfEDWWDkmBb/kYbXsdhaY&#10;anfnA92OoRARwj5FBWUIdSqlz0uy6EeuJo7et2sshiibQuoG7xFuKzlJkpm0aDgulFjTpqT8crxa&#10;BfZvvfk474z5mX9ds+0h2+eDvVSq32vX7yACteEVfrZ3WsF0OpnB4018AnL5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KrmG8YAAADdAAAADwAAAAAAAAAAAAAAAACYAgAAZHJz&#10;L2Rvd25yZXYueG1sUEsFBgAAAAAEAAQA9QAAAIsDAAAAAA==&#10;" fillcolor="#ebf1de" stroked="f" strokeweight="2pt">
                  <v:textbox>
                    <w:txbxContent>
                      <w:p w:rsidR="00333930" w:rsidRPr="00C91525" w:rsidRDefault="00333930" w:rsidP="00772D9B">
                        <w:pPr>
                          <w:jc w:val="center"/>
                          <w:rPr>
                            <w:b/>
                            <w:color w:val="76923C" w:themeColor="accent3" w:themeShade="BF"/>
                            <w:sz w:val="24"/>
                            <w:szCs w:val="24"/>
                          </w:rPr>
                        </w:pPr>
                        <w:r w:rsidRPr="003C2FDB">
                          <w:rPr>
                            <w:b/>
                            <w:color w:val="00B050"/>
                            <w:sz w:val="24"/>
                            <w:szCs w:val="24"/>
                          </w:rPr>
                          <w:t xml:space="preserve">Gemeinsames </w:t>
                        </w:r>
                        <w:r>
                          <w:rPr>
                            <w:b/>
                            <w:color w:val="943634" w:themeColor="accent2" w:themeShade="BF"/>
                            <w:sz w:val="24"/>
                            <w:szCs w:val="24"/>
                          </w:rPr>
                          <w:t>Frühstück</w:t>
                        </w:r>
                      </w:p>
                    </w:txbxContent>
                  </v:textbox>
                </v:roundrect>
              </v:group>
            </w:pict>
          </mc:Fallback>
        </mc:AlternateContent>
      </w:r>
    </w:p>
    <w:p w:rsidR="00772D9B" w:rsidRDefault="00772D9B" w:rsidP="00772D9B">
      <w:pPr>
        <w:rPr>
          <w:lang w:eastAsia="de-DE"/>
        </w:rPr>
      </w:pPr>
    </w:p>
    <w:p w:rsidR="00772D9B" w:rsidRDefault="00772D9B" w:rsidP="00772D9B">
      <w:pPr>
        <w:rPr>
          <w:lang w:eastAsia="de-DE"/>
        </w:rPr>
      </w:pPr>
    </w:p>
    <w:p w:rsidR="00772D9B" w:rsidRDefault="00772D9B" w:rsidP="00772D9B">
      <w:pPr>
        <w:rPr>
          <w:lang w:eastAsia="de-DE"/>
        </w:rPr>
      </w:pPr>
    </w:p>
    <w:p w:rsidR="00772D9B" w:rsidRDefault="00772D9B" w:rsidP="00772D9B">
      <w:pPr>
        <w:rPr>
          <w:lang w:eastAsia="de-DE"/>
        </w:rPr>
      </w:pPr>
    </w:p>
    <w:p w:rsidR="00B05A90" w:rsidRDefault="00B05A90" w:rsidP="00B05A90">
      <w:pPr>
        <w:pStyle w:val="Marginaliegrau"/>
        <w:framePr w:wrap="around" w:x="8660" w:y="241"/>
        <w:rPr>
          <w:lang w:eastAsia="de-DE"/>
        </w:rPr>
      </w:pPr>
      <w:r>
        <w:rPr>
          <w:lang w:eastAsia="de-DE"/>
        </w:rPr>
        <w:t>Koch Nr. 3 und Nr. 4 arbe</w:t>
      </w:r>
      <w:r>
        <w:rPr>
          <w:lang w:eastAsia="de-DE"/>
        </w:rPr>
        <w:t>i</w:t>
      </w:r>
      <w:r>
        <w:rPr>
          <w:lang w:eastAsia="de-DE"/>
        </w:rPr>
        <w:t>ten mit einer Fachkraft im Gastgewerbe zusammen.</w:t>
      </w:r>
    </w:p>
    <w:p w:rsidR="00772D9B" w:rsidRDefault="00772D9B" w:rsidP="00772D9B">
      <w:pPr>
        <w:rPr>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841"/>
        <w:gridCol w:w="580"/>
        <w:gridCol w:w="4950"/>
      </w:tblGrid>
      <w:tr w:rsidR="00772D9B" w:rsidRPr="00DE4890" w:rsidTr="00B3201D">
        <w:trPr>
          <w:trHeight w:val="397"/>
        </w:trPr>
        <w:tc>
          <w:tcPr>
            <w:tcW w:w="1843" w:type="dxa"/>
            <w:shd w:val="clear" w:color="auto" w:fill="D9D9D9" w:themeFill="background1" w:themeFillShade="D9"/>
            <w:vAlign w:val="center"/>
          </w:tcPr>
          <w:p w:rsidR="00772D9B" w:rsidRPr="00DE4890" w:rsidRDefault="00772D9B" w:rsidP="00B3201D">
            <w:pPr>
              <w:pStyle w:val="TabelleKopfmitte"/>
            </w:pPr>
            <w:r>
              <w:t>Phase</w:t>
            </w:r>
          </w:p>
        </w:tc>
        <w:tc>
          <w:tcPr>
            <w:tcW w:w="567" w:type="dxa"/>
            <w:shd w:val="clear" w:color="auto" w:fill="D9D9D9" w:themeFill="background1" w:themeFillShade="D9"/>
            <w:vAlign w:val="center"/>
          </w:tcPr>
          <w:p w:rsidR="00772D9B" w:rsidRPr="00DE4890" w:rsidRDefault="00772D9B" w:rsidP="00B3201D">
            <w:pPr>
              <w:pStyle w:val="TabelleKopfmitte"/>
            </w:pPr>
            <w:r>
              <w:t>Zeit</w:t>
            </w:r>
          </w:p>
        </w:tc>
        <w:tc>
          <w:tcPr>
            <w:tcW w:w="4961" w:type="dxa"/>
            <w:shd w:val="clear" w:color="auto" w:fill="D9D9D9" w:themeFill="background1" w:themeFillShade="D9"/>
            <w:vAlign w:val="center"/>
          </w:tcPr>
          <w:p w:rsidR="00772D9B" w:rsidRPr="00DE4890" w:rsidRDefault="00772D9B" w:rsidP="00B3201D">
            <w:pPr>
              <w:pStyle w:val="TabelleKopfmitte"/>
            </w:pPr>
            <w:r>
              <w:t>Aufgabe</w:t>
            </w:r>
          </w:p>
        </w:tc>
      </w:tr>
      <w:tr w:rsidR="00772D9B" w:rsidRPr="00DE4890" w:rsidTr="00B3201D">
        <w:trPr>
          <w:trHeight w:val="1685"/>
        </w:trPr>
        <w:tc>
          <w:tcPr>
            <w:tcW w:w="1843" w:type="dxa"/>
            <w:shd w:val="clear" w:color="auto" w:fill="auto"/>
            <w:vAlign w:val="center"/>
          </w:tcPr>
          <w:p w:rsidR="00772D9B" w:rsidRDefault="00772D9B" w:rsidP="00B3201D">
            <w:pPr>
              <w:pStyle w:val="Textkrpermitte"/>
            </w:pPr>
            <w:r w:rsidRPr="00DA364A">
              <w:rPr>
                <w:noProof/>
                <w:sz w:val="24"/>
              </w:rPr>
              <w:drawing>
                <wp:inline distT="0" distB="0" distL="0" distR="0" wp14:anchorId="7A2FD454" wp14:editId="17F19A45">
                  <wp:extent cx="302260" cy="323850"/>
                  <wp:effectExtent l="0" t="0" r="2540" b="0"/>
                  <wp:docPr id="5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p w:rsidR="00772D9B" w:rsidRDefault="00772D9B" w:rsidP="00B3201D">
            <w:pPr>
              <w:pStyle w:val="Textkrpermitte"/>
            </w:pPr>
            <w:r>
              <w:rPr>
                <w:noProof/>
                <w:sz w:val="24"/>
              </w:rPr>
              <w:drawing>
                <wp:inline distT="0" distB="0" distL="0" distR="0" wp14:anchorId="2AB8175E" wp14:editId="736543DE">
                  <wp:extent cx="658495" cy="323850"/>
                  <wp:effectExtent l="0" t="0" r="8255" b="0"/>
                  <wp:docPr id="443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p w:rsidR="00772D9B" w:rsidRPr="00AE677C" w:rsidRDefault="00772D9B" w:rsidP="00B3201D">
            <w:pPr>
              <w:pStyle w:val="Textkrpermitte"/>
            </w:pPr>
          </w:p>
        </w:tc>
        <w:tc>
          <w:tcPr>
            <w:tcW w:w="567" w:type="dxa"/>
            <w:shd w:val="clear" w:color="auto" w:fill="auto"/>
            <w:vAlign w:val="center"/>
          </w:tcPr>
          <w:p w:rsidR="00772D9B" w:rsidRPr="0018189D" w:rsidRDefault="00772D9B" w:rsidP="00B3201D">
            <w:pPr>
              <w:pStyle w:val="Textkrper"/>
            </w:pPr>
            <w:r w:rsidRPr="0018189D">
              <w:t xml:space="preserve">45 </w:t>
            </w:r>
          </w:p>
          <w:p w:rsidR="00772D9B" w:rsidRPr="00DE4890" w:rsidRDefault="00F937E0" w:rsidP="00B3201D">
            <w:pPr>
              <w:pStyle w:val="Textkrper"/>
            </w:pPr>
            <w:r w:rsidRPr="0018189D">
              <w:t>Min</w:t>
            </w:r>
            <w:r>
              <w:rPr>
                <w:b/>
              </w:rPr>
              <w:t>.</w:t>
            </w:r>
          </w:p>
        </w:tc>
        <w:tc>
          <w:tcPr>
            <w:tcW w:w="4961" w:type="dxa"/>
            <w:shd w:val="clear" w:color="auto" w:fill="auto"/>
            <w:vAlign w:val="center"/>
          </w:tcPr>
          <w:p w:rsidR="00772D9B" w:rsidRPr="00C3389F" w:rsidRDefault="00772D9B" w:rsidP="00B3201D">
            <w:pPr>
              <w:pStyle w:val="Textkrper"/>
              <w:rPr>
                <w:b/>
                <w:noProof/>
              </w:rPr>
            </w:pPr>
            <w:r w:rsidRPr="00C3389F">
              <w:rPr>
                <w:b/>
                <w:noProof/>
              </w:rPr>
              <w:t xml:space="preserve">Lesen Sie den Arbeitsauftrag. </w:t>
            </w:r>
          </w:p>
          <w:p w:rsidR="00772D9B" w:rsidRPr="00D1713C" w:rsidRDefault="00772D9B" w:rsidP="00B3201D">
            <w:pPr>
              <w:pStyle w:val="Textkrper"/>
              <w:rPr>
                <w:noProof/>
              </w:rPr>
            </w:pPr>
            <w:r>
              <w:rPr>
                <w:noProof/>
              </w:rPr>
              <w:t xml:space="preserve">Vor Arbeitsbeginn waschen Sie sich bitte die Hände und verwenden Handtücher, Spültücher, Abtrockentücher aus </w:t>
            </w:r>
            <w:r w:rsidRPr="00D1713C">
              <w:rPr>
                <w:noProof/>
              </w:rPr>
              <w:t>dem dafür vorgesehenen Schrank.</w:t>
            </w:r>
          </w:p>
          <w:p w:rsidR="00772D9B" w:rsidRPr="00DE4890" w:rsidRDefault="00772D9B" w:rsidP="00B3201D">
            <w:pPr>
              <w:pStyle w:val="Textkrper"/>
              <w:rPr>
                <w:noProof/>
              </w:rPr>
            </w:pPr>
            <w:r w:rsidRPr="00D1713C">
              <w:rPr>
                <w:noProof/>
              </w:rPr>
              <w:t xml:space="preserve">Verwenden Sie die bereit gestellten Zutaten. </w:t>
            </w:r>
            <w:r>
              <w:rPr>
                <w:noProof/>
              </w:rPr>
              <w:br/>
            </w:r>
            <w:r w:rsidRPr="00D1713C">
              <w:rPr>
                <w:noProof/>
              </w:rPr>
              <w:t>Führen Sie den Arbeitsauftrag durch</w:t>
            </w:r>
            <w:r>
              <w:rPr>
                <w:noProof/>
              </w:rPr>
              <w:t>.</w:t>
            </w:r>
          </w:p>
        </w:tc>
      </w:tr>
    </w:tbl>
    <w:p w:rsidR="00772D9B" w:rsidRDefault="00772D9B" w:rsidP="00772D9B">
      <w:pPr>
        <w:rPr>
          <w:sz w:val="24"/>
          <w:szCs w:val="24"/>
          <w:lang w:eastAsia="de-DE"/>
        </w:rPr>
      </w:pPr>
      <w:r>
        <w:rPr>
          <w:noProof/>
          <w:sz w:val="24"/>
          <w:szCs w:val="24"/>
          <w:lang w:eastAsia="de-DE"/>
        </w:rPr>
        <mc:AlternateContent>
          <mc:Choice Requires="wps">
            <w:drawing>
              <wp:anchor distT="0" distB="0" distL="114300" distR="114300" simplePos="0" relativeHeight="251883520" behindDoc="0" locked="0" layoutInCell="1" allowOverlap="1" wp14:anchorId="0EE989DF" wp14:editId="305AEAFB">
                <wp:simplePos x="0" y="0"/>
                <wp:positionH relativeFrom="column">
                  <wp:posOffset>2950845</wp:posOffset>
                </wp:positionH>
                <wp:positionV relativeFrom="paragraph">
                  <wp:posOffset>70485</wp:posOffset>
                </wp:positionV>
                <wp:extent cx="2870200" cy="1950720"/>
                <wp:effectExtent l="19050" t="19050" r="25400" b="11430"/>
                <wp:wrapNone/>
                <wp:docPr id="4427" name="Textfeld 4427"/>
                <wp:cNvGraphicFramePr/>
                <a:graphic xmlns:a="http://schemas.openxmlformats.org/drawingml/2006/main">
                  <a:graphicData uri="http://schemas.microsoft.com/office/word/2010/wordprocessingShape">
                    <wps:wsp>
                      <wps:cNvSpPr txBox="1"/>
                      <wps:spPr>
                        <a:xfrm>
                          <a:off x="0" y="0"/>
                          <a:ext cx="2870200" cy="1950720"/>
                        </a:xfrm>
                        <a:prstGeom prst="rect">
                          <a:avLst/>
                        </a:prstGeom>
                        <a:solidFill>
                          <a:sysClr val="window" lastClr="FFFFFF"/>
                        </a:solidFill>
                        <a:ln w="31750">
                          <a:solidFill>
                            <a:srgbClr val="C0504D">
                              <a:lumMod val="75000"/>
                            </a:srgbClr>
                          </a:solidFill>
                          <a:prstDash val="sysDash"/>
                        </a:ln>
                        <a:effectLst/>
                      </wps:spPr>
                      <wps:txbx>
                        <w:txbxContent>
                          <w:p w:rsidR="00333930" w:rsidRPr="00C91525" w:rsidRDefault="00333930" w:rsidP="00772D9B">
                            <w:pPr>
                              <w:jc w:val="center"/>
                              <w:rPr>
                                <w:b/>
                              </w:rPr>
                            </w:pPr>
                            <w:r w:rsidRPr="00C91525">
                              <w:rPr>
                                <w:b/>
                              </w:rPr>
                              <w:t>Koch Nr. 2</w:t>
                            </w:r>
                          </w:p>
                          <w:p w:rsidR="00333930" w:rsidRDefault="00333930" w:rsidP="00772D9B">
                            <w:pPr>
                              <w:jc w:val="center"/>
                              <w:rPr>
                                <w:b/>
                                <w:color w:val="00B050"/>
                              </w:rPr>
                            </w:pPr>
                          </w:p>
                          <w:p w:rsidR="00333930" w:rsidRPr="00C91525" w:rsidRDefault="00333930" w:rsidP="00772D9B">
                            <w:pPr>
                              <w:jc w:val="center"/>
                              <w:rPr>
                                <w:b/>
                                <w:color w:val="00B050"/>
                              </w:rPr>
                            </w:pPr>
                            <w:r w:rsidRPr="00C91525">
                              <w:rPr>
                                <w:b/>
                                <w:color w:val="00B050"/>
                              </w:rPr>
                              <w:t>Mein Arbeitsauftrag lautet:</w:t>
                            </w:r>
                          </w:p>
                          <w:p w:rsidR="00333930" w:rsidRPr="00C91525" w:rsidRDefault="00333930" w:rsidP="00772D9B"/>
                          <w:p w:rsidR="00333930" w:rsidRDefault="00333930" w:rsidP="00772D9B">
                            <w:pPr>
                              <w:jc w:val="center"/>
                            </w:pPr>
                            <w:r w:rsidRPr="00C91525">
                              <w:t xml:space="preserve">Aus dem bereitliegenden Gemüse der Saison schneiden Sie </w:t>
                            </w:r>
                            <w:r w:rsidRPr="00644AC7">
                              <w:rPr>
                                <w:b/>
                              </w:rPr>
                              <w:t>Gemüsestifte</w:t>
                            </w:r>
                            <w:r w:rsidRPr="00C91525">
                              <w:t xml:space="preserve"> als Fingerfood.</w:t>
                            </w:r>
                          </w:p>
                          <w:p w:rsidR="00333930" w:rsidRPr="00C91525" w:rsidRDefault="00333930" w:rsidP="00772D9B">
                            <w:pPr>
                              <w:jc w:val="center"/>
                            </w:pPr>
                            <w:proofErr w:type="gramStart"/>
                            <w:r>
                              <w:t>Stellen</w:t>
                            </w:r>
                            <w:proofErr w:type="gramEnd"/>
                            <w:r>
                              <w:t xml:space="preserve"> Sie nach Rezept ein </w:t>
                            </w:r>
                            <w:r w:rsidRPr="00644AC7">
                              <w:rPr>
                                <w:b/>
                              </w:rPr>
                              <w:t>Meerrettichdip</w:t>
                            </w:r>
                            <w:r>
                              <w:t xml:space="preserve"> her.</w:t>
                            </w:r>
                          </w:p>
                          <w:p w:rsidR="00333930" w:rsidRPr="00C91525" w:rsidRDefault="00333930" w:rsidP="00772D9B">
                            <w:pPr>
                              <w:jc w:val="center"/>
                              <w:rPr>
                                <w:b/>
                              </w:rPr>
                            </w:pPr>
                          </w:p>
                          <w:p w:rsidR="00333930" w:rsidRPr="00F51616" w:rsidRDefault="00333930" w:rsidP="00772D9B">
                            <w:pPr>
                              <w:jc w:val="center"/>
                              <w:rPr>
                                <w:b/>
                              </w:rPr>
                            </w:pPr>
                            <w:r w:rsidRPr="00C91525">
                              <w:rPr>
                                <w:b/>
                              </w:rPr>
                              <w:t xml:space="preserve">Richten Sie zwei Platten </w:t>
                            </w:r>
                            <w:r>
                              <w:rPr>
                                <w:b/>
                              </w:rPr>
                              <w:t>dekorativ 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427" o:spid="_x0000_s1165" type="#_x0000_t202" style="position:absolute;margin-left:232.35pt;margin-top:5.55pt;width:226pt;height:153.6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" fillcolor="window" strokecolor="#953735" strokeweight="2.5pt">
                <v:stroke dashstyle="3 1"/>
                <v:textbox>
                  <w:txbxContent>
                    <w:p w:rsidR="00333930" w:rsidRPr="00C91525" w:rsidRDefault="00333930" w:rsidP="00772D9B">
                      <w:pPr>
                        <w:jc w:val="center"/>
                        <w:rPr>
                          <w:b/>
                        </w:rPr>
                      </w:pPr>
                      <w:r w:rsidRPr="00C91525">
                        <w:rPr>
                          <w:b/>
                        </w:rPr>
                        <w:t>Koch Nr. 2</w:t>
                      </w:r>
                    </w:p>
                    <w:p w:rsidR="00333930" w:rsidRDefault="00333930" w:rsidP="00772D9B">
                      <w:pPr>
                        <w:jc w:val="center"/>
                        <w:rPr>
                          <w:b/>
                          <w:color w:val="00B050"/>
                        </w:rPr>
                      </w:pPr>
                    </w:p>
                    <w:p w:rsidR="00333930" w:rsidRPr="00C91525" w:rsidRDefault="00333930" w:rsidP="00772D9B">
                      <w:pPr>
                        <w:jc w:val="center"/>
                        <w:rPr>
                          <w:b/>
                          <w:color w:val="00B050"/>
                        </w:rPr>
                      </w:pPr>
                      <w:r w:rsidRPr="00C91525">
                        <w:rPr>
                          <w:b/>
                          <w:color w:val="00B050"/>
                        </w:rPr>
                        <w:t>Mein Arbeitsauftrag lautet:</w:t>
                      </w:r>
                    </w:p>
                    <w:p w:rsidR="00333930" w:rsidRPr="00C91525" w:rsidRDefault="00333930" w:rsidP="00772D9B"/>
                    <w:p w:rsidR="00333930" w:rsidRDefault="00333930" w:rsidP="00772D9B">
                      <w:pPr>
                        <w:jc w:val="center"/>
                      </w:pPr>
                      <w:r w:rsidRPr="00C91525">
                        <w:t xml:space="preserve">Aus dem bereitliegenden Gemüse der Saison schneiden Sie </w:t>
                      </w:r>
                      <w:r w:rsidRPr="00644AC7">
                        <w:rPr>
                          <w:b/>
                        </w:rPr>
                        <w:t>Gemüsestifte</w:t>
                      </w:r>
                      <w:r w:rsidRPr="00C91525">
                        <w:t xml:space="preserve"> als Fingerfood.</w:t>
                      </w:r>
                    </w:p>
                    <w:p w:rsidR="00333930" w:rsidRPr="00C91525" w:rsidRDefault="00333930" w:rsidP="00772D9B">
                      <w:pPr>
                        <w:jc w:val="center"/>
                      </w:pPr>
                      <w:proofErr w:type="gramStart"/>
                      <w:r>
                        <w:t>Stellen</w:t>
                      </w:r>
                      <w:proofErr w:type="gramEnd"/>
                      <w:r>
                        <w:t xml:space="preserve"> Sie nach Rezept ein </w:t>
                      </w:r>
                      <w:r w:rsidRPr="00644AC7">
                        <w:rPr>
                          <w:b/>
                        </w:rPr>
                        <w:t>Meerrettichdip</w:t>
                      </w:r>
                      <w:r>
                        <w:t xml:space="preserve"> her.</w:t>
                      </w:r>
                    </w:p>
                    <w:p w:rsidR="00333930" w:rsidRPr="00C91525" w:rsidRDefault="00333930" w:rsidP="00772D9B">
                      <w:pPr>
                        <w:jc w:val="center"/>
                        <w:rPr>
                          <w:b/>
                        </w:rPr>
                      </w:pPr>
                    </w:p>
                    <w:p w:rsidR="00333930" w:rsidRPr="00F51616" w:rsidRDefault="00333930" w:rsidP="00772D9B">
                      <w:pPr>
                        <w:jc w:val="center"/>
                        <w:rPr>
                          <w:b/>
                        </w:rPr>
                      </w:pPr>
                      <w:r w:rsidRPr="00C91525">
                        <w:rPr>
                          <w:b/>
                        </w:rPr>
                        <w:t xml:space="preserve">Richten Sie zwei Platten </w:t>
                      </w:r>
                      <w:r>
                        <w:rPr>
                          <w:b/>
                        </w:rPr>
                        <w:t>dekorativ an</w:t>
                      </w:r>
                    </w:p>
                  </w:txbxContent>
                </v:textbox>
              </v:shape>
            </w:pict>
          </mc:Fallback>
        </mc:AlternateContent>
      </w:r>
      <w:r>
        <w:rPr>
          <w:noProof/>
          <w:sz w:val="24"/>
          <w:szCs w:val="24"/>
          <w:lang w:eastAsia="de-DE"/>
        </w:rPr>
        <mc:AlternateContent>
          <mc:Choice Requires="wps">
            <w:drawing>
              <wp:anchor distT="0" distB="0" distL="114300" distR="114300" simplePos="0" relativeHeight="251882496" behindDoc="0" locked="0" layoutInCell="1" allowOverlap="1" wp14:anchorId="2AF57727" wp14:editId="25E8D016">
                <wp:simplePos x="0" y="0"/>
                <wp:positionH relativeFrom="column">
                  <wp:posOffset>-80010</wp:posOffset>
                </wp:positionH>
                <wp:positionV relativeFrom="paragraph">
                  <wp:posOffset>73025</wp:posOffset>
                </wp:positionV>
                <wp:extent cx="2870200" cy="1950720"/>
                <wp:effectExtent l="19050" t="19050" r="25400" b="11430"/>
                <wp:wrapNone/>
                <wp:docPr id="4428" name="Textfeld 4428"/>
                <wp:cNvGraphicFramePr/>
                <a:graphic xmlns:a="http://schemas.openxmlformats.org/drawingml/2006/main">
                  <a:graphicData uri="http://schemas.microsoft.com/office/word/2010/wordprocessingShape">
                    <wps:wsp>
                      <wps:cNvSpPr txBox="1"/>
                      <wps:spPr>
                        <a:xfrm>
                          <a:off x="0" y="0"/>
                          <a:ext cx="2870200" cy="1950720"/>
                        </a:xfrm>
                        <a:prstGeom prst="rect">
                          <a:avLst/>
                        </a:prstGeom>
                        <a:solidFill>
                          <a:schemeClr val="lt1"/>
                        </a:solidFill>
                        <a:ln w="31750">
                          <a:solidFill>
                            <a:schemeClr val="accent2">
                              <a:lumMod val="75000"/>
                            </a:schemeClr>
                          </a:solidFill>
                          <a:prstDash val="sysDash"/>
                        </a:ln>
                        <a:effectLst/>
                      </wps:spPr>
                      <wps:style>
                        <a:lnRef idx="0">
                          <a:schemeClr val="accent1"/>
                        </a:lnRef>
                        <a:fillRef idx="0">
                          <a:schemeClr val="accent1"/>
                        </a:fillRef>
                        <a:effectRef idx="0">
                          <a:schemeClr val="accent1"/>
                        </a:effectRef>
                        <a:fontRef idx="minor">
                          <a:schemeClr val="dk1"/>
                        </a:fontRef>
                      </wps:style>
                      <wps:txbx>
                        <w:txbxContent>
                          <w:p w:rsidR="00333930" w:rsidRPr="00C91525" w:rsidRDefault="00333930" w:rsidP="00772D9B">
                            <w:pPr>
                              <w:jc w:val="center"/>
                              <w:rPr>
                                <w:b/>
                              </w:rPr>
                            </w:pPr>
                            <w:r w:rsidRPr="00C91525">
                              <w:rPr>
                                <w:b/>
                              </w:rPr>
                              <w:t>Koch Nr. 1</w:t>
                            </w:r>
                          </w:p>
                          <w:p w:rsidR="00333930" w:rsidRPr="00C91525" w:rsidRDefault="00333930" w:rsidP="00772D9B"/>
                          <w:p w:rsidR="00333930" w:rsidRPr="00C91525" w:rsidRDefault="00333930" w:rsidP="00772D9B">
                            <w:pPr>
                              <w:jc w:val="center"/>
                              <w:rPr>
                                <w:b/>
                                <w:color w:val="00B050"/>
                              </w:rPr>
                            </w:pPr>
                            <w:r w:rsidRPr="00C91525">
                              <w:rPr>
                                <w:b/>
                                <w:color w:val="00B050"/>
                              </w:rPr>
                              <w:t>Mein Arbeitsauftrag lautet:</w:t>
                            </w:r>
                          </w:p>
                          <w:p w:rsidR="00333930" w:rsidRPr="00C91525" w:rsidRDefault="00333930" w:rsidP="00772D9B"/>
                          <w:p w:rsidR="00333930" w:rsidRPr="00C91525" w:rsidRDefault="00333930" w:rsidP="00772D9B">
                            <w:r w:rsidRPr="00C91525">
                              <w:t xml:space="preserve">Stellen Sie eine </w:t>
                            </w:r>
                            <w:r w:rsidRPr="003852AA">
                              <w:rPr>
                                <w:b/>
                              </w:rPr>
                              <w:t>Käseplatte</w:t>
                            </w:r>
                            <w:r w:rsidRPr="00C91525">
                              <w:t xml:space="preserve"> her. Verw</w:t>
                            </w:r>
                            <w:r>
                              <w:t>enden Sie zusätzlich die bereit</w:t>
                            </w:r>
                            <w:r w:rsidRPr="00C91525">
                              <w:t>liegende Dekoration.</w:t>
                            </w:r>
                          </w:p>
                          <w:p w:rsidR="00333930" w:rsidRPr="00C91525" w:rsidRDefault="00333930" w:rsidP="00772D9B"/>
                          <w:p w:rsidR="00333930" w:rsidRDefault="00333930" w:rsidP="00772D9B">
                            <w:r w:rsidRPr="00C91525">
                              <w:t xml:space="preserve">Stellen Sie eine </w:t>
                            </w:r>
                            <w:proofErr w:type="spellStart"/>
                            <w:r>
                              <w:rPr>
                                <w:b/>
                              </w:rPr>
                              <w:t>Aufschnittplatte</w:t>
                            </w:r>
                            <w:proofErr w:type="spellEnd"/>
                            <w:r w:rsidRPr="00C91525">
                              <w:t xml:space="preserve"> her.</w:t>
                            </w:r>
                          </w:p>
                          <w:p w:rsidR="00333930" w:rsidRPr="00C91525" w:rsidRDefault="00333930" w:rsidP="00772D9B">
                            <w:r w:rsidRPr="003852AA">
                              <w:rPr>
                                <w:b/>
                              </w:rPr>
                              <w:t>Dekorieren</w:t>
                            </w:r>
                            <w:r>
                              <w:t xml:space="preserve"> Sie die Platten mit den bereitliege</w:t>
                            </w:r>
                            <w:r>
                              <w:t>n</w:t>
                            </w:r>
                            <w:r>
                              <w:t>den Zutaten.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428" o:spid="_x0000_s1166" type="#_x0000_t202" style="position:absolute;margin-left:-6.3pt;margin-top:5.75pt;width:226pt;height:153.6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" fillcolor="white [3201]" strokecolor="#943634 [2405]" strokeweight="2.5pt">
                <v:stroke dashstyle="3 1"/>
                <v:textbox>
                  <w:txbxContent>
                    <w:p w:rsidR="00333930" w:rsidRPr="00C91525" w:rsidRDefault="00333930" w:rsidP="00772D9B">
                      <w:pPr>
                        <w:jc w:val="center"/>
                        <w:rPr>
                          <w:b/>
                        </w:rPr>
                      </w:pPr>
                      <w:r w:rsidRPr="00C91525">
                        <w:rPr>
                          <w:b/>
                        </w:rPr>
                        <w:t>Koch Nr. 1</w:t>
                      </w:r>
                    </w:p>
                    <w:p w:rsidR="00333930" w:rsidRPr="00C91525" w:rsidRDefault="00333930" w:rsidP="00772D9B"/>
                    <w:p w:rsidR="00333930" w:rsidRPr="00C91525" w:rsidRDefault="00333930" w:rsidP="00772D9B">
                      <w:pPr>
                        <w:jc w:val="center"/>
                        <w:rPr>
                          <w:b/>
                          <w:color w:val="00B050"/>
                        </w:rPr>
                      </w:pPr>
                      <w:r w:rsidRPr="00C91525">
                        <w:rPr>
                          <w:b/>
                          <w:color w:val="00B050"/>
                        </w:rPr>
                        <w:t>Mein Arbeitsauftrag lautet:</w:t>
                      </w:r>
                    </w:p>
                    <w:p w:rsidR="00333930" w:rsidRPr="00C91525" w:rsidRDefault="00333930" w:rsidP="00772D9B"/>
                    <w:p w:rsidR="00333930" w:rsidRPr="00C91525" w:rsidRDefault="00333930" w:rsidP="00772D9B">
                      <w:r w:rsidRPr="00C91525">
                        <w:t xml:space="preserve">Stellen Sie eine </w:t>
                      </w:r>
                      <w:r w:rsidRPr="003852AA">
                        <w:rPr>
                          <w:b/>
                        </w:rPr>
                        <w:t>Käseplatte</w:t>
                      </w:r>
                      <w:r w:rsidRPr="00C91525">
                        <w:t xml:space="preserve"> her. Verw</w:t>
                      </w:r>
                      <w:r>
                        <w:t>enden Sie zusätzlich die bereit</w:t>
                      </w:r>
                      <w:r w:rsidRPr="00C91525">
                        <w:t>liegende Dekoration.</w:t>
                      </w:r>
                    </w:p>
                    <w:p w:rsidR="00333930" w:rsidRPr="00C91525" w:rsidRDefault="00333930" w:rsidP="00772D9B"/>
                    <w:p w:rsidR="00333930" w:rsidRDefault="00333930" w:rsidP="00772D9B">
                      <w:r w:rsidRPr="00C91525">
                        <w:t xml:space="preserve">Stellen Sie eine </w:t>
                      </w:r>
                      <w:proofErr w:type="spellStart"/>
                      <w:r>
                        <w:rPr>
                          <w:b/>
                        </w:rPr>
                        <w:t>Aufschnittplatte</w:t>
                      </w:r>
                      <w:proofErr w:type="spellEnd"/>
                      <w:r w:rsidRPr="00C91525">
                        <w:t xml:space="preserve"> her.</w:t>
                      </w:r>
                    </w:p>
                    <w:p w:rsidR="00333930" w:rsidRPr="00C91525" w:rsidRDefault="00333930" w:rsidP="00772D9B">
                      <w:r w:rsidRPr="003852AA">
                        <w:rPr>
                          <w:b/>
                        </w:rPr>
                        <w:t>Dekorieren</w:t>
                      </w:r>
                      <w:r>
                        <w:t xml:space="preserve"> Sie die Platten mit den bereitliege</w:t>
                      </w:r>
                      <w:r>
                        <w:t>n</w:t>
                      </w:r>
                      <w:r>
                        <w:t>den Zutaten.</w:t>
                      </w:r>
                    </w:p>
                  </w:txbxContent>
                </v:textbox>
              </v:shape>
            </w:pict>
          </mc:Fallback>
        </mc:AlternateContent>
      </w:r>
      <w:r>
        <w:rPr>
          <w:sz w:val="24"/>
          <w:szCs w:val="24"/>
          <w:lang w:eastAsia="de-DE"/>
        </w:rPr>
        <w:tab/>
      </w:r>
      <w:r>
        <w:rPr>
          <w:sz w:val="24"/>
          <w:szCs w:val="24"/>
          <w:lang w:eastAsia="de-DE"/>
        </w:rPr>
        <w:tab/>
      </w:r>
      <w:r>
        <w:rPr>
          <w:sz w:val="24"/>
          <w:szCs w:val="24"/>
          <w:lang w:eastAsia="de-DE"/>
        </w:rPr>
        <w:tab/>
      </w:r>
      <w:r>
        <w:rPr>
          <w:sz w:val="24"/>
          <w:szCs w:val="24"/>
          <w:lang w:eastAsia="de-DE"/>
        </w:rPr>
        <w:tab/>
      </w:r>
      <w:r>
        <w:rPr>
          <w:sz w:val="24"/>
          <w:szCs w:val="24"/>
          <w:lang w:eastAsia="de-DE"/>
        </w:rPr>
        <w:tab/>
      </w:r>
      <w:r>
        <w:rPr>
          <w:sz w:val="24"/>
          <w:szCs w:val="24"/>
          <w:lang w:eastAsia="de-DE"/>
        </w:rPr>
        <w:tab/>
      </w:r>
      <w:r>
        <w:rPr>
          <w:sz w:val="24"/>
          <w:szCs w:val="24"/>
          <w:lang w:eastAsia="de-DE"/>
        </w:rPr>
        <w:tab/>
      </w:r>
      <w:r>
        <w:rPr>
          <w:sz w:val="24"/>
          <w:szCs w:val="24"/>
          <w:lang w:eastAsia="de-DE"/>
        </w:rPr>
        <w:tab/>
      </w:r>
      <w:r>
        <w:rPr>
          <w:sz w:val="24"/>
          <w:szCs w:val="24"/>
          <w:lang w:eastAsia="de-DE"/>
        </w:rPr>
        <w:tab/>
      </w: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r>
        <w:rPr>
          <w:noProof/>
          <w:sz w:val="24"/>
          <w:szCs w:val="24"/>
          <w:lang w:eastAsia="de-DE"/>
        </w:rPr>
        <mc:AlternateContent>
          <mc:Choice Requires="wps">
            <w:drawing>
              <wp:anchor distT="0" distB="0" distL="114300" distR="114300" simplePos="0" relativeHeight="251884544" behindDoc="0" locked="0" layoutInCell="1" allowOverlap="1" wp14:anchorId="6F83A951" wp14:editId="290373A6">
                <wp:simplePos x="0" y="0"/>
                <wp:positionH relativeFrom="column">
                  <wp:posOffset>2927985</wp:posOffset>
                </wp:positionH>
                <wp:positionV relativeFrom="paragraph">
                  <wp:posOffset>51435</wp:posOffset>
                </wp:positionV>
                <wp:extent cx="2870200" cy="2027555"/>
                <wp:effectExtent l="19050" t="19050" r="25400" b="10795"/>
                <wp:wrapNone/>
                <wp:docPr id="4429" name="Textfeld 4429"/>
                <wp:cNvGraphicFramePr/>
                <a:graphic xmlns:a="http://schemas.openxmlformats.org/drawingml/2006/main">
                  <a:graphicData uri="http://schemas.microsoft.com/office/word/2010/wordprocessingShape">
                    <wps:wsp>
                      <wps:cNvSpPr txBox="1"/>
                      <wps:spPr>
                        <a:xfrm>
                          <a:off x="0" y="0"/>
                          <a:ext cx="2870200" cy="2027555"/>
                        </a:xfrm>
                        <a:prstGeom prst="rect">
                          <a:avLst/>
                        </a:prstGeom>
                        <a:solidFill>
                          <a:sysClr val="window" lastClr="FFFFFF"/>
                        </a:solidFill>
                        <a:ln w="31750">
                          <a:solidFill>
                            <a:srgbClr val="C0504D">
                              <a:lumMod val="75000"/>
                            </a:srgbClr>
                          </a:solidFill>
                          <a:prstDash val="sysDash"/>
                        </a:ln>
                        <a:effectLst/>
                      </wps:spPr>
                      <wps:txbx>
                        <w:txbxContent>
                          <w:p w:rsidR="00333930" w:rsidRPr="00650BFA" w:rsidRDefault="00333930" w:rsidP="00772D9B">
                            <w:pPr>
                              <w:jc w:val="center"/>
                              <w:rPr>
                                <w:b/>
                              </w:rPr>
                            </w:pPr>
                            <w:r w:rsidRPr="00650BFA">
                              <w:rPr>
                                <w:b/>
                              </w:rPr>
                              <w:t>Koch Nr. 4</w:t>
                            </w:r>
                          </w:p>
                          <w:p w:rsidR="00333930" w:rsidRPr="00650BFA" w:rsidRDefault="00333930" w:rsidP="00772D9B">
                            <w:pPr>
                              <w:jc w:val="center"/>
                              <w:rPr>
                                <w:b/>
                                <w:color w:val="00B050"/>
                              </w:rPr>
                            </w:pPr>
                            <w:r w:rsidRPr="00650BFA">
                              <w:rPr>
                                <w:b/>
                                <w:color w:val="00B050"/>
                              </w:rPr>
                              <w:t>Mein Arbeitsauftrag lautet:</w:t>
                            </w:r>
                          </w:p>
                          <w:p w:rsidR="00333930" w:rsidRPr="00445F28" w:rsidRDefault="00333930" w:rsidP="00772D9B">
                            <w:pPr>
                              <w:jc w:val="center"/>
                            </w:pPr>
                            <w:r w:rsidRPr="00650BFA">
                              <w:t xml:space="preserve">Bereiten Sie </w:t>
                            </w:r>
                            <w:r>
                              <w:rPr>
                                <w:b/>
                              </w:rPr>
                              <w:t>zwölf Kräuter-</w:t>
                            </w:r>
                            <w:r w:rsidRPr="00650BFA">
                              <w:rPr>
                                <w:b/>
                              </w:rPr>
                              <w:t>Omeletts</w:t>
                            </w:r>
                            <w:r w:rsidRPr="00650BFA">
                              <w:t xml:space="preserve"> </w:t>
                            </w:r>
                            <w:r w:rsidRPr="00650BFA">
                              <w:rPr>
                                <w:b/>
                              </w:rPr>
                              <w:t>nach R</w:t>
                            </w:r>
                            <w:r w:rsidRPr="00650BFA">
                              <w:rPr>
                                <w:b/>
                              </w:rPr>
                              <w:t>e</w:t>
                            </w:r>
                            <w:r w:rsidRPr="00650BFA">
                              <w:rPr>
                                <w:b/>
                              </w:rPr>
                              <w:t>zept</w:t>
                            </w:r>
                            <w:r w:rsidRPr="00650BFA">
                              <w:t xml:space="preserve"> für alle zu. </w:t>
                            </w:r>
                            <w:r w:rsidRPr="00650BFA">
                              <w:rPr>
                                <w:b/>
                              </w:rPr>
                              <w:t>Schneiden</w:t>
                            </w:r>
                            <w:r w:rsidRPr="00650BFA">
                              <w:t xml:space="preserve"> Sie Brot auf. Bereiten Sie alles soweit möglich vor. Die Omeletts sollen erst kurz vor der Essenszeit in mehreren Pfannen ausgebacken werden. Stellen Sie die Teller warm. (50 Grad) Beginnen Sie mit dem Ausbacken kurz vor der Essenszeit. Halten Sie die Omeletts kurz warm. Zur Unterstützung Ihrer Aufgabe hilft Ihnen eine </w:t>
                            </w:r>
                            <w:r w:rsidRPr="00650BFA">
                              <w:rPr>
                                <w:b/>
                              </w:rPr>
                              <w:t>Fachkraft im Gastge</w:t>
                            </w:r>
                            <w:r>
                              <w:rPr>
                                <w:b/>
                              </w:rPr>
                              <w:t xml:space="preserve">werbe, welche </w:t>
                            </w:r>
                          </w:p>
                          <w:p w:rsidR="00333930" w:rsidRPr="00650BFA" w:rsidRDefault="00333930" w:rsidP="00772D9B">
                            <w:pPr>
                              <w:jc w:val="center"/>
                              <w:rPr>
                                <w:b/>
                              </w:rPr>
                            </w:pPr>
                            <w:r>
                              <w:rPr>
                                <w:b/>
                              </w:rPr>
                              <w:t>Sie anleiten.</w:t>
                            </w:r>
                          </w:p>
                          <w:p w:rsidR="00333930" w:rsidRPr="00650BFA" w:rsidRDefault="00333930" w:rsidP="00772D9B">
                            <w:pPr>
                              <w:jc w:val="center"/>
                              <w:rPr>
                                <w:b/>
                              </w:rPr>
                            </w:pPr>
                          </w:p>
                          <w:p w:rsidR="00333930" w:rsidRPr="00C91525" w:rsidRDefault="00333930" w:rsidP="00772D9B">
                            <w:pPr>
                              <w:jc w:val="cente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429" o:spid="_x0000_s1167" type="#_x0000_t202" style="position:absolute;margin-left:230.55pt;margin-top:4.05pt;width:226pt;height:159.65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" fillcolor="window" strokecolor="#953735" strokeweight="2.5pt">
                <v:stroke dashstyle="3 1"/>
                <v:textbox>
                  <w:txbxContent>
                    <w:p w:rsidR="00333930" w:rsidRPr="00650BFA" w:rsidRDefault="00333930" w:rsidP="00772D9B">
                      <w:pPr>
                        <w:jc w:val="center"/>
                        <w:rPr>
                          <w:b/>
                        </w:rPr>
                      </w:pPr>
                      <w:r w:rsidRPr="00650BFA">
                        <w:rPr>
                          <w:b/>
                        </w:rPr>
                        <w:t>Koch Nr. 4</w:t>
                      </w:r>
                    </w:p>
                    <w:p w:rsidR="00333930" w:rsidRPr="00650BFA" w:rsidRDefault="00333930" w:rsidP="00772D9B">
                      <w:pPr>
                        <w:jc w:val="center"/>
                        <w:rPr>
                          <w:b/>
                          <w:color w:val="00B050"/>
                        </w:rPr>
                      </w:pPr>
                      <w:r w:rsidRPr="00650BFA">
                        <w:rPr>
                          <w:b/>
                          <w:color w:val="00B050"/>
                        </w:rPr>
                        <w:t>Mein Arbeitsauftrag lautet:</w:t>
                      </w:r>
                    </w:p>
                    <w:p w:rsidR="00333930" w:rsidRPr="00445F28" w:rsidRDefault="00333930" w:rsidP="00772D9B">
                      <w:pPr>
                        <w:jc w:val="center"/>
                      </w:pPr>
                      <w:r w:rsidRPr="00650BFA">
                        <w:t xml:space="preserve">Bereiten Sie </w:t>
                      </w:r>
                      <w:r>
                        <w:rPr>
                          <w:b/>
                        </w:rPr>
                        <w:t>zwölf Kräuter-</w:t>
                      </w:r>
                      <w:r w:rsidRPr="00650BFA">
                        <w:rPr>
                          <w:b/>
                        </w:rPr>
                        <w:t>Omeletts</w:t>
                      </w:r>
                      <w:r w:rsidRPr="00650BFA">
                        <w:t xml:space="preserve"> </w:t>
                      </w:r>
                      <w:r w:rsidRPr="00650BFA">
                        <w:rPr>
                          <w:b/>
                        </w:rPr>
                        <w:t>nach R</w:t>
                      </w:r>
                      <w:r w:rsidRPr="00650BFA">
                        <w:rPr>
                          <w:b/>
                        </w:rPr>
                        <w:t>e</w:t>
                      </w:r>
                      <w:r w:rsidRPr="00650BFA">
                        <w:rPr>
                          <w:b/>
                        </w:rPr>
                        <w:t>zept</w:t>
                      </w:r>
                      <w:r w:rsidRPr="00650BFA">
                        <w:t xml:space="preserve"> für alle zu. </w:t>
                      </w:r>
                      <w:r w:rsidRPr="00650BFA">
                        <w:rPr>
                          <w:b/>
                        </w:rPr>
                        <w:t>Schneiden</w:t>
                      </w:r>
                      <w:r w:rsidRPr="00650BFA">
                        <w:t xml:space="preserve"> Sie Brot auf. Bereiten Sie alles soweit möglich vor. Die Omeletts sollen erst kurz vor der Essenszeit in mehreren Pfannen ausgebacken werden. Stellen Sie die Teller warm. (50 Grad) Beginnen Sie mit dem Ausbacken kurz vor der Essenszeit. Halten Sie die Omeletts kurz warm. Zur Unterstützung Ihrer Aufgabe hilft Ihnen eine </w:t>
                      </w:r>
                      <w:r w:rsidRPr="00650BFA">
                        <w:rPr>
                          <w:b/>
                        </w:rPr>
                        <w:t>Fachkraft im Gastge</w:t>
                      </w:r>
                      <w:r>
                        <w:rPr>
                          <w:b/>
                        </w:rPr>
                        <w:t xml:space="preserve">werbe, welche </w:t>
                      </w:r>
                    </w:p>
                    <w:p w:rsidR="00333930" w:rsidRPr="00650BFA" w:rsidRDefault="00333930" w:rsidP="00772D9B">
                      <w:pPr>
                        <w:jc w:val="center"/>
                        <w:rPr>
                          <w:b/>
                        </w:rPr>
                      </w:pPr>
                      <w:r>
                        <w:rPr>
                          <w:b/>
                        </w:rPr>
                        <w:t>Sie anleiten.</w:t>
                      </w:r>
                    </w:p>
                    <w:p w:rsidR="00333930" w:rsidRPr="00650BFA" w:rsidRDefault="00333930" w:rsidP="00772D9B">
                      <w:pPr>
                        <w:jc w:val="center"/>
                        <w:rPr>
                          <w:b/>
                        </w:rPr>
                      </w:pPr>
                    </w:p>
                    <w:p w:rsidR="00333930" w:rsidRPr="00C91525" w:rsidRDefault="00333930" w:rsidP="00772D9B">
                      <w:pPr>
                        <w:jc w:val="center"/>
                        <w:rPr>
                          <w:b/>
                        </w:rPr>
                      </w:pPr>
                    </w:p>
                  </w:txbxContent>
                </v:textbox>
              </v:shape>
            </w:pict>
          </mc:Fallback>
        </mc:AlternateContent>
      </w:r>
      <w:r>
        <w:rPr>
          <w:noProof/>
          <w:sz w:val="24"/>
          <w:szCs w:val="24"/>
          <w:lang w:eastAsia="de-DE"/>
        </w:rPr>
        <mc:AlternateContent>
          <mc:Choice Requires="wps">
            <w:drawing>
              <wp:anchor distT="0" distB="0" distL="114300" distR="114300" simplePos="0" relativeHeight="251885568" behindDoc="0" locked="0" layoutInCell="1" allowOverlap="1" wp14:anchorId="04787E73" wp14:editId="1D97BEC5">
                <wp:simplePos x="0" y="0"/>
                <wp:positionH relativeFrom="column">
                  <wp:posOffset>-95885</wp:posOffset>
                </wp:positionH>
                <wp:positionV relativeFrom="paragraph">
                  <wp:posOffset>51909</wp:posOffset>
                </wp:positionV>
                <wp:extent cx="2870200" cy="2033905"/>
                <wp:effectExtent l="19050" t="19050" r="25400" b="23495"/>
                <wp:wrapNone/>
                <wp:docPr id="4430" name="Textfeld 4430"/>
                <wp:cNvGraphicFramePr/>
                <a:graphic xmlns:a="http://schemas.openxmlformats.org/drawingml/2006/main">
                  <a:graphicData uri="http://schemas.microsoft.com/office/word/2010/wordprocessingShape">
                    <wps:wsp>
                      <wps:cNvSpPr txBox="1"/>
                      <wps:spPr>
                        <a:xfrm>
                          <a:off x="0" y="0"/>
                          <a:ext cx="2870200" cy="2033905"/>
                        </a:xfrm>
                        <a:prstGeom prst="rect">
                          <a:avLst/>
                        </a:prstGeom>
                        <a:solidFill>
                          <a:sysClr val="window" lastClr="FFFFFF"/>
                        </a:solidFill>
                        <a:ln w="31750">
                          <a:solidFill>
                            <a:srgbClr val="C0504D">
                              <a:lumMod val="75000"/>
                            </a:srgbClr>
                          </a:solidFill>
                          <a:prstDash val="sysDash"/>
                        </a:ln>
                        <a:effectLst/>
                      </wps:spPr>
                      <wps:txbx>
                        <w:txbxContent>
                          <w:p w:rsidR="00333930" w:rsidRPr="008D1695" w:rsidRDefault="00333930" w:rsidP="00772D9B">
                            <w:pPr>
                              <w:jc w:val="center"/>
                              <w:rPr>
                                <w:b/>
                              </w:rPr>
                            </w:pPr>
                            <w:r w:rsidRPr="008D1695">
                              <w:rPr>
                                <w:b/>
                              </w:rPr>
                              <w:t>Koch Nr. 3</w:t>
                            </w:r>
                          </w:p>
                          <w:p w:rsidR="00333930" w:rsidRPr="008D1695" w:rsidRDefault="00333930" w:rsidP="00772D9B"/>
                          <w:p w:rsidR="00333930" w:rsidRPr="008D1695" w:rsidRDefault="00333930" w:rsidP="00772D9B">
                            <w:pPr>
                              <w:jc w:val="center"/>
                              <w:rPr>
                                <w:b/>
                                <w:color w:val="00B050"/>
                              </w:rPr>
                            </w:pPr>
                            <w:r w:rsidRPr="008D1695">
                              <w:rPr>
                                <w:b/>
                                <w:color w:val="00B050"/>
                              </w:rPr>
                              <w:t>Mein Arbeitsauftrag lautet:</w:t>
                            </w:r>
                          </w:p>
                          <w:p w:rsidR="00333930" w:rsidRPr="008D1695" w:rsidRDefault="00333930" w:rsidP="00772D9B"/>
                          <w:p w:rsidR="00333930" w:rsidRPr="008D1695" w:rsidRDefault="00333930" w:rsidP="00772D9B">
                            <w:r w:rsidRPr="008D1695">
                              <w:t>Aus den ber</w:t>
                            </w:r>
                            <w:r>
                              <w:t>eit</w:t>
                            </w:r>
                            <w:r w:rsidRPr="008D1695">
                              <w:t xml:space="preserve">liegenden Zutaten sollen </w:t>
                            </w:r>
                            <w:r w:rsidRPr="008D1695">
                              <w:rPr>
                                <w:b/>
                              </w:rPr>
                              <w:t>Brötchen</w:t>
                            </w:r>
                            <w:r w:rsidRPr="008D1695">
                              <w:t xml:space="preserve"> dekorativ </w:t>
                            </w:r>
                            <w:r w:rsidRPr="008D1695">
                              <w:rPr>
                                <w:b/>
                              </w:rPr>
                              <w:t>belegt</w:t>
                            </w:r>
                            <w:r w:rsidRPr="008D1695">
                              <w:t xml:space="preserve"> werden. Richten Sie außerdem vier kleine Teller mit </w:t>
                            </w:r>
                            <w:r w:rsidRPr="008D1695">
                              <w:rPr>
                                <w:b/>
                              </w:rPr>
                              <w:t>Butter</w:t>
                            </w:r>
                            <w:r w:rsidRPr="008D1695">
                              <w:t xml:space="preserve"> her. Zur Unterstü</w:t>
                            </w:r>
                            <w:r w:rsidRPr="008D1695">
                              <w:t>t</w:t>
                            </w:r>
                            <w:r w:rsidRPr="008D1695">
                              <w:t>zung hilft Ihnen eine</w:t>
                            </w:r>
                          </w:p>
                          <w:p w:rsidR="00333930" w:rsidRPr="008D1695" w:rsidRDefault="00333930" w:rsidP="00772D9B">
                            <w:pPr>
                              <w:jc w:val="center"/>
                              <w:rPr>
                                <w:b/>
                              </w:rPr>
                            </w:pPr>
                            <w:r w:rsidRPr="008D1695">
                              <w:rPr>
                                <w:b/>
                              </w:rPr>
                              <w:t>Fachkraft im Gastgewerbe.</w:t>
                            </w:r>
                          </w:p>
                          <w:p w:rsidR="00333930" w:rsidRPr="008D1695" w:rsidRDefault="00333930" w:rsidP="00772D9B">
                            <w:pPr>
                              <w:jc w:val="center"/>
                              <w:rPr>
                                <w:b/>
                              </w:rPr>
                            </w:pPr>
                            <w:r w:rsidRPr="008D1695">
                              <w:rPr>
                                <w:b/>
                              </w:rPr>
                              <w:t>Leiten Sie die Fachkraft an und</w:t>
                            </w:r>
                          </w:p>
                          <w:p w:rsidR="00333930" w:rsidRPr="008D1695" w:rsidRDefault="00333930" w:rsidP="00772D9B">
                            <w:pPr>
                              <w:jc w:val="center"/>
                              <w:rPr>
                                <w:b/>
                              </w:rPr>
                            </w:pPr>
                            <w:r>
                              <w:rPr>
                                <w:b/>
                              </w:rPr>
                              <w:t xml:space="preserve"> arbeiten Sie zusammen.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430" o:spid="_x0000_s1168" type="#_x0000_t202" style="position:absolute;margin-left:-7.55pt;margin-top:4.1pt;width:226pt;height:160.1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" fillcolor="window" strokecolor="#953735" strokeweight="2.5pt">
                <v:stroke dashstyle="3 1"/>
                <v:textbox>
                  <w:txbxContent>
                    <w:p w:rsidR="00333930" w:rsidRPr="008D1695" w:rsidRDefault="00333930" w:rsidP="00772D9B">
                      <w:pPr>
                        <w:jc w:val="center"/>
                        <w:rPr>
                          <w:b/>
                        </w:rPr>
                      </w:pPr>
                      <w:r w:rsidRPr="008D1695">
                        <w:rPr>
                          <w:b/>
                        </w:rPr>
                        <w:t>Koch Nr. 3</w:t>
                      </w:r>
                    </w:p>
                    <w:p w:rsidR="00333930" w:rsidRPr="008D1695" w:rsidRDefault="00333930" w:rsidP="00772D9B"/>
                    <w:p w:rsidR="00333930" w:rsidRPr="008D1695" w:rsidRDefault="00333930" w:rsidP="00772D9B">
                      <w:pPr>
                        <w:jc w:val="center"/>
                        <w:rPr>
                          <w:b/>
                          <w:color w:val="00B050"/>
                        </w:rPr>
                      </w:pPr>
                      <w:r w:rsidRPr="008D1695">
                        <w:rPr>
                          <w:b/>
                          <w:color w:val="00B050"/>
                        </w:rPr>
                        <w:t>Mein Arbeitsauftrag lautet:</w:t>
                      </w:r>
                    </w:p>
                    <w:p w:rsidR="00333930" w:rsidRPr="008D1695" w:rsidRDefault="00333930" w:rsidP="00772D9B"/>
                    <w:p w:rsidR="00333930" w:rsidRPr="008D1695" w:rsidRDefault="00333930" w:rsidP="00772D9B">
                      <w:r w:rsidRPr="008D1695">
                        <w:t>Aus den ber</w:t>
                      </w:r>
                      <w:r>
                        <w:t>eit</w:t>
                      </w:r>
                      <w:r w:rsidRPr="008D1695">
                        <w:t xml:space="preserve">liegenden Zutaten sollen </w:t>
                      </w:r>
                      <w:r w:rsidRPr="008D1695">
                        <w:rPr>
                          <w:b/>
                        </w:rPr>
                        <w:t>Brötchen</w:t>
                      </w:r>
                      <w:r w:rsidRPr="008D1695">
                        <w:t xml:space="preserve"> dekorativ </w:t>
                      </w:r>
                      <w:r w:rsidRPr="008D1695">
                        <w:rPr>
                          <w:b/>
                        </w:rPr>
                        <w:t>belegt</w:t>
                      </w:r>
                      <w:r w:rsidRPr="008D1695">
                        <w:t xml:space="preserve"> werden. Richten Sie außerdem vier kleine Teller mit </w:t>
                      </w:r>
                      <w:r w:rsidRPr="008D1695">
                        <w:rPr>
                          <w:b/>
                        </w:rPr>
                        <w:t>Butter</w:t>
                      </w:r>
                      <w:r w:rsidRPr="008D1695">
                        <w:t xml:space="preserve"> her. Zur Unterstü</w:t>
                      </w:r>
                      <w:r w:rsidRPr="008D1695">
                        <w:t>t</w:t>
                      </w:r>
                      <w:r w:rsidRPr="008D1695">
                        <w:t>zung hilft Ihnen eine</w:t>
                      </w:r>
                    </w:p>
                    <w:p w:rsidR="00333930" w:rsidRPr="008D1695" w:rsidRDefault="00333930" w:rsidP="00772D9B">
                      <w:pPr>
                        <w:jc w:val="center"/>
                        <w:rPr>
                          <w:b/>
                        </w:rPr>
                      </w:pPr>
                      <w:r w:rsidRPr="008D1695">
                        <w:rPr>
                          <w:b/>
                        </w:rPr>
                        <w:t>Fachkraft im Gastgewerbe.</w:t>
                      </w:r>
                    </w:p>
                    <w:p w:rsidR="00333930" w:rsidRPr="008D1695" w:rsidRDefault="00333930" w:rsidP="00772D9B">
                      <w:pPr>
                        <w:jc w:val="center"/>
                        <w:rPr>
                          <w:b/>
                        </w:rPr>
                      </w:pPr>
                      <w:r w:rsidRPr="008D1695">
                        <w:rPr>
                          <w:b/>
                        </w:rPr>
                        <w:t>Leiten Sie die Fachkraft an und</w:t>
                      </w:r>
                    </w:p>
                    <w:p w:rsidR="00333930" w:rsidRPr="008D1695" w:rsidRDefault="00333930" w:rsidP="00772D9B">
                      <w:pPr>
                        <w:jc w:val="center"/>
                        <w:rPr>
                          <w:b/>
                        </w:rPr>
                      </w:pPr>
                      <w:r>
                        <w:rPr>
                          <w:b/>
                        </w:rPr>
                        <w:t xml:space="preserve"> arbeiten Sie zusammen.</w:t>
                      </w:r>
                    </w:p>
                  </w:txbxContent>
                </v:textbox>
              </v:shape>
            </w:pict>
          </mc:Fallback>
        </mc:AlternateContent>
      </w: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pPr>
        <w:rPr>
          <w:sz w:val="24"/>
          <w:szCs w:val="24"/>
          <w:lang w:eastAsia="de-DE"/>
        </w:rPr>
      </w:pPr>
    </w:p>
    <w:p w:rsidR="00772D9B" w:rsidRDefault="00772D9B" w:rsidP="00772D9B">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72D9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772D9B" w:rsidRPr="009B4760" w:rsidRDefault="00772D9B" w:rsidP="00B3201D">
            <w:pPr>
              <w:spacing w:before="40" w:after="60" w:line="160" w:lineRule="exact"/>
              <w:rPr>
                <w:color w:val="000000"/>
                <w:sz w:val="12"/>
              </w:rPr>
            </w:pPr>
            <w:r>
              <w:rPr>
                <w:sz w:val="12"/>
              </w:rPr>
              <w:lastRenderedPageBreak/>
              <w:t>Lern</w:t>
            </w:r>
            <w:r w:rsidRPr="009B4760">
              <w:rPr>
                <w:sz w:val="12"/>
              </w:rPr>
              <w:t>feld</w:t>
            </w:r>
          </w:p>
          <w:p w:rsidR="00772D9B" w:rsidRPr="009B4760" w:rsidRDefault="00772D9B" w:rsidP="00B3201D">
            <w:pPr>
              <w:rPr>
                <w:b/>
              </w:rPr>
            </w:pPr>
            <w:r w:rsidRPr="009B4760">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72D9B" w:rsidRDefault="00772D9B" w:rsidP="00B3201D">
            <w:pPr>
              <w:pStyle w:val="Tabelle6pt"/>
              <w:rPr>
                <w:color w:val="000000"/>
              </w:rPr>
            </w:pPr>
            <w:r>
              <w:t>Titel</w:t>
            </w:r>
          </w:p>
          <w:p w:rsidR="00772D9B" w:rsidRPr="007C24D3" w:rsidRDefault="00772D9B" w:rsidP="00B3201D">
            <w:pPr>
              <w:rPr>
                <w:b/>
              </w:rPr>
            </w:pPr>
            <w:r w:rsidRPr="009B4760">
              <w:rPr>
                <w:b/>
              </w:rPr>
              <w:t>Berufe in der Gastronomie</w:t>
            </w:r>
            <w:r>
              <w:rPr>
                <w:b/>
              </w:rPr>
              <w:t xml:space="preserve"> – Teil I</w:t>
            </w:r>
          </w:p>
        </w:tc>
        <w:tc>
          <w:tcPr>
            <w:tcW w:w="188" w:type="dxa"/>
            <w:tcBorders>
              <w:top w:val="nil"/>
              <w:left w:val="single" w:sz="4" w:space="0" w:color="auto"/>
              <w:bottom w:val="nil"/>
              <w:right w:val="single" w:sz="4" w:space="0" w:color="auto"/>
            </w:tcBorders>
            <w:shd w:val="clear" w:color="auto" w:fill="FFFFFF"/>
          </w:tcPr>
          <w:p w:rsidR="00772D9B" w:rsidRPr="009B4760" w:rsidRDefault="00772D9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72D9B" w:rsidRPr="009A3177" w:rsidRDefault="00772D9B" w:rsidP="00B3201D">
            <w:pPr>
              <w:jc w:val="center"/>
              <w:rPr>
                <w:rFonts w:cs="Times New Roman"/>
                <w:b/>
                <w:lang w:eastAsia="de-DE"/>
              </w:rPr>
            </w:pPr>
            <w:r w:rsidRPr="009A3177">
              <w:rPr>
                <w:rFonts w:cs="Times New Roman"/>
                <w:b/>
                <w:lang w:eastAsia="de-DE"/>
              </w:rPr>
              <w:t xml:space="preserve">Ernährung </w:t>
            </w:r>
          </w:p>
          <w:p w:rsidR="00772D9B" w:rsidRPr="009A3177" w:rsidRDefault="00772D9B" w:rsidP="00B3201D">
            <w:pPr>
              <w:jc w:val="center"/>
              <w:rPr>
                <w:rFonts w:cs="Times New Roman"/>
                <w:b/>
                <w:lang w:eastAsia="de-DE"/>
              </w:rPr>
            </w:pPr>
            <w:r w:rsidRPr="009A3177">
              <w:rPr>
                <w:rFonts w:cs="Times New Roman"/>
                <w:b/>
                <w:lang w:eastAsia="de-DE"/>
              </w:rPr>
              <w:t>und Gastronomie</w:t>
            </w:r>
          </w:p>
          <w:p w:rsidR="00772D9B" w:rsidRPr="009A3177" w:rsidRDefault="00772D9B" w:rsidP="00B3201D">
            <w:pPr>
              <w:jc w:val="center"/>
              <w:rPr>
                <w:rFonts w:cs="Times New Roman"/>
                <w:b/>
                <w:lang w:eastAsia="de-DE"/>
              </w:rPr>
            </w:pPr>
            <w:r w:rsidRPr="009A3177">
              <w:rPr>
                <w:rFonts w:cs="Times New Roman"/>
                <w:b/>
                <w:lang w:eastAsia="de-DE"/>
              </w:rPr>
              <w:t>EG1.</w:t>
            </w:r>
            <w:r w:rsidRPr="00A61E93">
              <w:rPr>
                <w:rFonts w:cs="Times New Roman"/>
                <w:b/>
                <w:lang w:eastAsia="de-DE"/>
              </w:rPr>
              <w:t>01.02.02</w:t>
            </w:r>
            <w:r>
              <w:rPr>
                <w:rFonts w:cs="Times New Roman"/>
                <w:b/>
                <w:lang w:eastAsia="de-DE"/>
              </w:rPr>
              <w:t>.05</w:t>
            </w:r>
          </w:p>
        </w:tc>
      </w:tr>
      <w:tr w:rsidR="00772D9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772D9B" w:rsidRPr="004B658C" w:rsidRDefault="00772D9B" w:rsidP="00B3201D">
            <w:pPr>
              <w:pStyle w:val="Tabelle6pt"/>
            </w:pPr>
            <w:r>
              <w:t>Kompetenzbereiche:</w:t>
            </w:r>
          </w:p>
          <w:p w:rsidR="00772D9B" w:rsidRPr="00D43B26" w:rsidRDefault="00772D9B" w:rsidP="00772D9B">
            <w:pPr>
              <w:pStyle w:val="Kopf8ptafz"/>
              <w:ind w:left="227" w:hanging="170"/>
              <w:rPr>
                <w:szCs w:val="16"/>
              </w:rPr>
            </w:pPr>
            <w:r w:rsidRPr="00D43B26">
              <w:rPr>
                <w:szCs w:val="16"/>
              </w:rPr>
              <w:t>Ich kann mich in de</w:t>
            </w:r>
            <w:r>
              <w:rPr>
                <w:szCs w:val="16"/>
              </w:rPr>
              <w:t>n Fachräumen der Schule zurecht</w:t>
            </w:r>
            <w:r w:rsidRPr="00D43B26">
              <w:rPr>
                <w:szCs w:val="16"/>
              </w:rPr>
              <w:t>finden und habe einen Überblick über die unte</w:t>
            </w:r>
            <w:r w:rsidRPr="00D43B26">
              <w:rPr>
                <w:szCs w:val="16"/>
              </w:rPr>
              <w:t>r</w:t>
            </w:r>
            <w:r w:rsidRPr="00D43B26">
              <w:rPr>
                <w:szCs w:val="16"/>
              </w:rPr>
              <w:t>schiedlichen Arbeitsmaterialien und deren Einsatzmöglichkeiten.</w:t>
            </w:r>
          </w:p>
          <w:p w:rsidR="00772D9B" w:rsidRPr="00D43B26" w:rsidRDefault="00772D9B" w:rsidP="00772D9B">
            <w:pPr>
              <w:pStyle w:val="Kopf8ptafz"/>
              <w:ind w:left="227" w:hanging="170"/>
              <w:rPr>
                <w:szCs w:val="16"/>
              </w:rPr>
            </w:pPr>
            <w:r w:rsidRPr="00D43B26">
              <w:rPr>
                <w:szCs w:val="16"/>
              </w:rPr>
              <w:t>Ich kann die Aufgaben als Dienstleister und Gastgeber wahrnehmen und Aufgaben eigenverantwortlich und selbstständig durchführen.</w:t>
            </w:r>
          </w:p>
          <w:p w:rsidR="00772D9B" w:rsidRPr="00D43B26" w:rsidRDefault="00772D9B" w:rsidP="00772D9B">
            <w:pPr>
              <w:pStyle w:val="Kopf8ptafz"/>
              <w:ind w:left="227" w:hanging="170"/>
              <w:rPr>
                <w:szCs w:val="16"/>
              </w:rPr>
            </w:pPr>
            <w:r w:rsidRPr="00D43B26">
              <w:rPr>
                <w:szCs w:val="16"/>
              </w:rPr>
              <w:t>Ich kann in der Gruppe kommunizieren und vereinbarte Regeln einhalten.</w:t>
            </w:r>
          </w:p>
          <w:p w:rsidR="00772D9B" w:rsidRPr="009E5896" w:rsidRDefault="00772D9B" w:rsidP="00772D9B">
            <w:pPr>
              <w:pStyle w:val="Kopf8ptafz"/>
              <w:ind w:left="227" w:hanging="170"/>
            </w:pPr>
            <w:r w:rsidRPr="00D43B26">
              <w:rPr>
                <w:szCs w:val="16"/>
              </w:rPr>
              <w:t>Ich kann Arbeitsabläufe lesen und verstehen.</w:t>
            </w:r>
          </w:p>
        </w:tc>
        <w:tc>
          <w:tcPr>
            <w:tcW w:w="188" w:type="dxa"/>
            <w:tcBorders>
              <w:left w:val="single" w:sz="4" w:space="0" w:color="auto"/>
              <w:bottom w:val="nil"/>
              <w:right w:val="nil"/>
            </w:tcBorders>
            <w:vAlign w:val="center"/>
            <w:hideMark/>
          </w:tcPr>
          <w:p w:rsidR="00772D9B" w:rsidRDefault="00772D9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72D9B" w:rsidRPr="00B51DE9" w:rsidTr="00B3201D">
              <w:trPr>
                <w:trHeight w:val="284"/>
              </w:trPr>
              <w:tc>
                <w:tcPr>
                  <w:tcW w:w="2090" w:type="dxa"/>
                  <w:shd w:val="clear" w:color="auto" w:fill="auto"/>
                </w:tcPr>
                <w:p w:rsidR="00772D9B" w:rsidRPr="00B51DE9" w:rsidRDefault="00772D9B" w:rsidP="00B3201D">
                  <w:pPr>
                    <w:pStyle w:val="Textkrpermitte"/>
                  </w:pPr>
                  <w:proofErr w:type="spellStart"/>
                  <w:r w:rsidRPr="00B51DE9">
                    <w:t>LernPROJEKT</w:t>
                  </w:r>
                  <w:proofErr w:type="spellEnd"/>
                </w:p>
              </w:tc>
            </w:tr>
            <w:tr w:rsidR="00772D9B" w:rsidRPr="00B51DE9" w:rsidTr="00B3201D">
              <w:trPr>
                <w:trHeight w:val="284"/>
              </w:trPr>
              <w:tc>
                <w:tcPr>
                  <w:tcW w:w="2090" w:type="dxa"/>
                  <w:tcBorders>
                    <w:bottom w:val="single" w:sz="4" w:space="0" w:color="auto"/>
                  </w:tcBorders>
                  <w:shd w:val="clear" w:color="auto" w:fill="auto"/>
                </w:tcPr>
                <w:p w:rsidR="00772D9B" w:rsidRPr="00B51DE9" w:rsidRDefault="00772D9B" w:rsidP="00B3201D">
                  <w:pPr>
                    <w:pStyle w:val="Textkrpermitte"/>
                  </w:pPr>
                  <w:proofErr w:type="spellStart"/>
                  <w:r w:rsidRPr="00B51DE9">
                    <w:t>LernTHEMA</w:t>
                  </w:r>
                  <w:proofErr w:type="spellEnd"/>
                </w:p>
              </w:tc>
            </w:tr>
            <w:tr w:rsidR="00772D9B" w:rsidRPr="00B51DE9" w:rsidTr="00B3201D">
              <w:trPr>
                <w:trHeight w:val="284"/>
              </w:trPr>
              <w:tc>
                <w:tcPr>
                  <w:tcW w:w="2090" w:type="dxa"/>
                  <w:tcBorders>
                    <w:bottom w:val="nil"/>
                  </w:tcBorders>
                  <w:shd w:val="clear" w:color="auto" w:fill="D9D9D9" w:themeFill="background1" w:themeFillShade="D9"/>
                </w:tcPr>
                <w:p w:rsidR="00772D9B" w:rsidRPr="00B51DE9" w:rsidRDefault="00772D9B" w:rsidP="00B3201D">
                  <w:pPr>
                    <w:pStyle w:val="TabelleKopfmitte"/>
                  </w:pPr>
                  <w:proofErr w:type="spellStart"/>
                  <w:r w:rsidRPr="00B51DE9">
                    <w:t>LernSCHRITT</w:t>
                  </w:r>
                  <w:proofErr w:type="spellEnd"/>
                </w:p>
              </w:tc>
            </w:tr>
          </w:tbl>
          <w:p w:rsidR="00772D9B" w:rsidRPr="00B51DE9" w:rsidRDefault="00772D9B" w:rsidP="00B3201D"/>
        </w:tc>
      </w:tr>
      <w:tr w:rsidR="00772D9B" w:rsidRPr="00B51DE9" w:rsidTr="00B3201D">
        <w:trPr>
          <w:trHeight w:val="149"/>
        </w:trPr>
        <w:tc>
          <w:tcPr>
            <w:tcW w:w="7348" w:type="dxa"/>
            <w:gridSpan w:val="3"/>
            <w:tcBorders>
              <w:top w:val="single" w:sz="4" w:space="0" w:color="auto"/>
              <w:left w:val="nil"/>
              <w:right w:val="nil"/>
            </w:tcBorders>
          </w:tcPr>
          <w:p w:rsidR="00772D9B" w:rsidRPr="00B51DE9" w:rsidRDefault="00772D9B" w:rsidP="00B3201D"/>
        </w:tc>
        <w:tc>
          <w:tcPr>
            <w:tcW w:w="196" w:type="dxa"/>
            <w:gridSpan w:val="2"/>
            <w:tcBorders>
              <w:top w:val="nil"/>
              <w:left w:val="nil"/>
              <w:right w:val="nil"/>
            </w:tcBorders>
          </w:tcPr>
          <w:p w:rsidR="00772D9B" w:rsidRPr="00B51DE9" w:rsidRDefault="00772D9B" w:rsidP="00B3201D"/>
        </w:tc>
        <w:tc>
          <w:tcPr>
            <w:tcW w:w="2095" w:type="dxa"/>
            <w:tcBorders>
              <w:top w:val="single" w:sz="4" w:space="0" w:color="auto"/>
              <w:left w:val="nil"/>
              <w:right w:val="nil"/>
            </w:tcBorders>
          </w:tcPr>
          <w:p w:rsidR="00772D9B" w:rsidRPr="00B51DE9" w:rsidRDefault="00772D9B" w:rsidP="00B3201D"/>
        </w:tc>
      </w:tr>
      <w:tr w:rsidR="00772D9B" w:rsidRPr="00B51DE9" w:rsidTr="00B3201D">
        <w:trPr>
          <w:trHeight w:val="443"/>
        </w:trPr>
        <w:tc>
          <w:tcPr>
            <w:tcW w:w="4818" w:type="dxa"/>
            <w:gridSpan w:val="2"/>
            <w:vMerge w:val="restart"/>
            <w:tcBorders>
              <w:left w:val="single" w:sz="4" w:space="0" w:color="auto"/>
              <w:right w:val="single" w:sz="4" w:space="0" w:color="auto"/>
            </w:tcBorders>
          </w:tcPr>
          <w:p w:rsidR="00772D9B" w:rsidRPr="004B658C" w:rsidRDefault="00772D9B" w:rsidP="00B3201D">
            <w:pPr>
              <w:pStyle w:val="Tabelle6pt"/>
            </w:pPr>
            <w:r>
              <w:t>Kompetenzen:</w:t>
            </w:r>
          </w:p>
          <w:p w:rsidR="00772D9B" w:rsidRDefault="00772D9B" w:rsidP="00772D9B">
            <w:pPr>
              <w:pStyle w:val="Kopf8ptafz"/>
              <w:ind w:left="227" w:hanging="170"/>
            </w:pPr>
            <w:r>
              <w:t xml:space="preserve">Ich kann </w:t>
            </w:r>
            <w:r w:rsidRPr="00BC0537">
              <w:t>Aufgaben einer Restaurantfachfrau/eines Restauran</w:t>
            </w:r>
            <w:r w:rsidRPr="00BC0537">
              <w:t>t</w:t>
            </w:r>
            <w:r w:rsidRPr="00BC0537">
              <w:t>fachmannes in der Praxis</w:t>
            </w:r>
            <w:r>
              <w:t xml:space="preserve"> an einem Beispiel durchführen.</w:t>
            </w:r>
          </w:p>
          <w:p w:rsidR="00772D9B" w:rsidRPr="00C30F10" w:rsidRDefault="00772D9B" w:rsidP="00772D9B">
            <w:pPr>
              <w:numPr>
                <w:ilvl w:val="0"/>
                <w:numId w:val="6"/>
              </w:numPr>
              <w:ind w:left="227" w:hanging="170"/>
              <w:rPr>
                <w:sz w:val="16"/>
              </w:rPr>
            </w:pPr>
            <w:r>
              <w:rPr>
                <w:sz w:val="16"/>
              </w:rPr>
              <w:t>I</w:t>
            </w:r>
            <w:r w:rsidRPr="00973398">
              <w:rPr>
                <w:sz w:val="16"/>
              </w:rPr>
              <w:t>ch kann mich in de</w:t>
            </w:r>
            <w:r>
              <w:rPr>
                <w:sz w:val="16"/>
              </w:rPr>
              <w:t>n Fachräumen der Schule zurecht</w:t>
            </w:r>
            <w:r w:rsidRPr="00973398">
              <w:rPr>
                <w:sz w:val="16"/>
              </w:rPr>
              <w:t>finden und habe einen Überblick über die unterschiedlichen Arbeitsmaterialien</w:t>
            </w:r>
            <w:r>
              <w:rPr>
                <w:sz w:val="16"/>
              </w:rPr>
              <w:t xml:space="preserve"> in der Gastronomie.</w:t>
            </w:r>
          </w:p>
        </w:tc>
        <w:tc>
          <w:tcPr>
            <w:tcW w:w="4821" w:type="dxa"/>
            <w:gridSpan w:val="4"/>
            <w:tcBorders>
              <w:left w:val="single" w:sz="4" w:space="0" w:color="auto"/>
              <w:right w:val="single" w:sz="4" w:space="0" w:color="auto"/>
            </w:tcBorders>
          </w:tcPr>
          <w:p w:rsidR="00772D9B" w:rsidRDefault="00772D9B" w:rsidP="00B3201D">
            <w:pPr>
              <w:pStyle w:val="Tabelle6pt"/>
            </w:pPr>
            <w:r>
              <w:t>Was Sie schon können sollten:</w:t>
            </w:r>
          </w:p>
          <w:p w:rsidR="00772D9B" w:rsidRPr="00234B66" w:rsidRDefault="00772D9B" w:rsidP="00B3201D">
            <w:pPr>
              <w:pStyle w:val="Kopf8ptafz"/>
              <w:numPr>
                <w:ilvl w:val="0"/>
                <w:numId w:val="0"/>
              </w:numPr>
              <w:ind w:left="227"/>
            </w:pPr>
          </w:p>
        </w:tc>
      </w:tr>
      <w:tr w:rsidR="00772D9B" w:rsidRPr="00B51DE9" w:rsidTr="00B3201D">
        <w:trPr>
          <w:trHeight w:val="443"/>
        </w:trPr>
        <w:tc>
          <w:tcPr>
            <w:tcW w:w="4818" w:type="dxa"/>
            <w:gridSpan w:val="2"/>
            <w:vMerge/>
            <w:tcBorders>
              <w:left w:val="single" w:sz="4" w:space="0" w:color="auto"/>
              <w:right w:val="single" w:sz="4" w:space="0" w:color="auto"/>
            </w:tcBorders>
          </w:tcPr>
          <w:p w:rsidR="00772D9B" w:rsidRDefault="00772D9B" w:rsidP="00B3201D">
            <w:pPr>
              <w:pStyle w:val="Tabelle6pt"/>
            </w:pPr>
          </w:p>
        </w:tc>
        <w:tc>
          <w:tcPr>
            <w:tcW w:w="4821" w:type="dxa"/>
            <w:gridSpan w:val="4"/>
            <w:tcBorders>
              <w:left w:val="single" w:sz="4" w:space="0" w:color="auto"/>
              <w:right w:val="single" w:sz="4" w:space="0" w:color="auto"/>
            </w:tcBorders>
          </w:tcPr>
          <w:p w:rsidR="00772D9B" w:rsidRDefault="00772D9B" w:rsidP="00B3201D">
            <w:pPr>
              <w:pStyle w:val="Tabelle6pt"/>
            </w:pPr>
            <w:r>
              <w:t>Wofür Sie das benötigen:</w:t>
            </w:r>
          </w:p>
          <w:p w:rsidR="00772D9B" w:rsidRDefault="00772D9B" w:rsidP="00B3201D">
            <w:pPr>
              <w:pStyle w:val="Kopf8ptafz"/>
              <w:numPr>
                <w:ilvl w:val="0"/>
                <w:numId w:val="0"/>
              </w:numPr>
              <w:ind w:left="227"/>
            </w:pPr>
            <w:r>
              <w:t>Praktikum</w:t>
            </w:r>
          </w:p>
        </w:tc>
      </w:tr>
      <w:tr w:rsidR="00772D9B" w:rsidRPr="00B51DE9" w:rsidTr="00B3201D">
        <w:trPr>
          <w:trHeight w:val="443"/>
        </w:trPr>
        <w:tc>
          <w:tcPr>
            <w:tcW w:w="4818" w:type="dxa"/>
            <w:gridSpan w:val="2"/>
            <w:vMerge/>
            <w:tcBorders>
              <w:left w:val="single" w:sz="4" w:space="0" w:color="auto"/>
              <w:right w:val="single" w:sz="4" w:space="0" w:color="auto"/>
            </w:tcBorders>
          </w:tcPr>
          <w:p w:rsidR="00772D9B" w:rsidRDefault="00772D9B" w:rsidP="00B3201D">
            <w:pPr>
              <w:pStyle w:val="Tabelle6pt"/>
            </w:pPr>
          </w:p>
        </w:tc>
        <w:tc>
          <w:tcPr>
            <w:tcW w:w="4821" w:type="dxa"/>
            <w:gridSpan w:val="4"/>
            <w:tcBorders>
              <w:left w:val="single" w:sz="4" w:space="0" w:color="auto"/>
              <w:right w:val="single" w:sz="4" w:space="0" w:color="auto"/>
            </w:tcBorders>
          </w:tcPr>
          <w:p w:rsidR="00772D9B" w:rsidRDefault="00772D9B" w:rsidP="00B3201D">
            <w:pPr>
              <w:pStyle w:val="Tabelle6pt"/>
            </w:pPr>
            <w:r>
              <w:t>Wie Sie Ihr Können prüfen können:</w:t>
            </w:r>
          </w:p>
          <w:p w:rsidR="00772D9B" w:rsidRPr="00234B66" w:rsidRDefault="00772D9B" w:rsidP="00B3201D">
            <w:pPr>
              <w:pStyle w:val="Kopf8ptafz"/>
              <w:numPr>
                <w:ilvl w:val="0"/>
                <w:numId w:val="0"/>
              </w:numPr>
              <w:ind w:left="227"/>
            </w:pPr>
          </w:p>
        </w:tc>
      </w:tr>
    </w:tbl>
    <w:p w:rsidR="00772D9B" w:rsidRDefault="00564D33" w:rsidP="00772D9B">
      <w:pPr>
        <w:rPr>
          <w:lang w:eastAsia="de-DE"/>
        </w:rPr>
      </w:pPr>
      <w:r w:rsidRPr="00B1539C">
        <w:rPr>
          <w:noProof/>
          <w:sz w:val="24"/>
          <w:lang w:eastAsia="de-DE"/>
        </w:rPr>
        <w:drawing>
          <wp:anchor distT="0" distB="0" distL="114300" distR="114300" simplePos="0" relativeHeight="251890688" behindDoc="0" locked="0" layoutInCell="0" allowOverlap="1" wp14:anchorId="617E5FDC" wp14:editId="48306206">
            <wp:simplePos x="0" y="0"/>
            <wp:positionH relativeFrom="rightMargin">
              <wp:posOffset>107950</wp:posOffset>
            </wp:positionH>
            <wp:positionV relativeFrom="paragraph">
              <wp:posOffset>57150</wp:posOffset>
            </wp:positionV>
            <wp:extent cx="349885" cy="320675"/>
            <wp:effectExtent l="0" t="0" r="0" b="3175"/>
            <wp:wrapNone/>
            <wp:docPr id="444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539C">
        <w:rPr>
          <w:noProof/>
          <w:sz w:val="24"/>
          <w:lang w:eastAsia="de-DE"/>
        </w:rPr>
        <w:drawing>
          <wp:anchor distT="0" distB="0" distL="114300" distR="114300" simplePos="0" relativeHeight="251891712" behindDoc="0" locked="0" layoutInCell="0" allowOverlap="1" wp14:anchorId="032D57A0" wp14:editId="7D8747A0">
            <wp:simplePos x="0" y="0"/>
            <wp:positionH relativeFrom="rightMargin">
              <wp:posOffset>467995</wp:posOffset>
            </wp:positionH>
            <wp:positionV relativeFrom="paragraph">
              <wp:posOffset>57150</wp:posOffset>
            </wp:positionV>
            <wp:extent cx="349885" cy="320675"/>
            <wp:effectExtent l="0" t="0" r="0" b="3175"/>
            <wp:wrapNone/>
            <wp:docPr id="443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539C">
        <w:rPr>
          <w:noProof/>
          <w:sz w:val="24"/>
          <w:lang w:eastAsia="de-DE"/>
        </w:rPr>
        <w:drawing>
          <wp:anchor distT="0" distB="0" distL="114300" distR="114300" simplePos="0" relativeHeight="251892736" behindDoc="0" locked="0" layoutInCell="0" allowOverlap="1" wp14:anchorId="49D3AF4D" wp14:editId="58F8F636">
            <wp:simplePos x="0" y="0"/>
            <wp:positionH relativeFrom="rightMargin">
              <wp:posOffset>828040</wp:posOffset>
            </wp:positionH>
            <wp:positionV relativeFrom="paragraph">
              <wp:posOffset>57595</wp:posOffset>
            </wp:positionV>
            <wp:extent cx="348615" cy="320040"/>
            <wp:effectExtent l="0" t="0" r="0" b="3810"/>
            <wp:wrapNone/>
            <wp:docPr id="443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64D33" w:rsidRDefault="00564D33" w:rsidP="00772D9B">
      <w:pPr>
        <w:rPr>
          <w:lang w:eastAsia="de-DE"/>
        </w:rPr>
      </w:pPr>
    </w:p>
    <w:p w:rsidR="00772D9B" w:rsidRDefault="00564D33" w:rsidP="00772D9B">
      <w:pPr>
        <w:rPr>
          <w:lang w:eastAsia="de-DE"/>
        </w:rPr>
      </w:pPr>
      <w:r>
        <w:rPr>
          <w:noProof/>
          <w:sz w:val="24"/>
          <w:szCs w:val="24"/>
          <w:lang w:eastAsia="de-DE"/>
        </w:rPr>
        <mc:AlternateContent>
          <mc:Choice Requires="wpg">
            <w:drawing>
              <wp:anchor distT="0" distB="0" distL="114300" distR="114300" simplePos="0" relativeHeight="251887616" behindDoc="0" locked="0" layoutInCell="1" allowOverlap="1" wp14:anchorId="620A5C44" wp14:editId="42829710">
                <wp:simplePos x="0" y="0"/>
                <wp:positionH relativeFrom="column">
                  <wp:posOffset>24765</wp:posOffset>
                </wp:positionH>
                <wp:positionV relativeFrom="paragraph">
                  <wp:posOffset>134620</wp:posOffset>
                </wp:positionV>
                <wp:extent cx="5120640" cy="973455"/>
                <wp:effectExtent l="0" t="38100" r="41910" b="55245"/>
                <wp:wrapNone/>
                <wp:docPr id="4431" name="Gruppieren 4431"/>
                <wp:cNvGraphicFramePr/>
                <a:graphic xmlns:a="http://schemas.openxmlformats.org/drawingml/2006/main">
                  <a:graphicData uri="http://schemas.microsoft.com/office/word/2010/wordprocessingGroup">
                    <wpg:wgp>
                      <wpg:cNvGrpSpPr/>
                      <wpg:grpSpPr>
                        <a:xfrm>
                          <a:off x="0" y="0"/>
                          <a:ext cx="5120640" cy="973455"/>
                          <a:chOff x="0" y="0"/>
                          <a:chExt cx="5121080" cy="973777"/>
                        </a:xfrm>
                      </wpg:grpSpPr>
                      <wps:wsp>
                        <wps:cNvPr id="4432" name="Pfeil nach rechts 4432"/>
                        <wps:cNvSpPr>
                          <a:spLocks/>
                        </wps:cNvSpPr>
                        <wps:spPr>
                          <a:xfrm>
                            <a:off x="0" y="88900"/>
                            <a:ext cx="1917700" cy="706755"/>
                          </a:xfrm>
                          <a:prstGeom prst="rightArrow">
                            <a:avLst/>
                          </a:prstGeom>
                          <a:solidFill>
                            <a:sysClr val="window" lastClr="FFFFFF"/>
                          </a:solidFill>
                          <a:ln w="12700" cap="flat" cmpd="sng" algn="ctr">
                            <a:solidFill>
                              <a:srgbClr val="C0504D"/>
                            </a:solidFill>
                            <a:prstDash val="solid"/>
                          </a:ln>
                          <a:effectLst/>
                        </wps:spPr>
                        <wps:txbx>
                          <w:txbxContent>
                            <w:p w:rsidR="00333930" w:rsidRPr="00347AF4" w:rsidRDefault="00333930" w:rsidP="00772D9B">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33" name="Abgerundetes Rechteck 4433"/>
                        <wps:cNvSpPr/>
                        <wps:spPr>
                          <a:xfrm>
                            <a:off x="1917700" y="19051"/>
                            <a:ext cx="1811152" cy="954726"/>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C91525" w:rsidRDefault="00333930" w:rsidP="00772D9B">
                              <w:pPr>
                                <w:jc w:val="center"/>
                                <w:rPr>
                                  <w:b/>
                                  <w:color w:val="76923C" w:themeColor="accent3" w:themeShade="BF"/>
                                  <w:sz w:val="24"/>
                                  <w:szCs w:val="24"/>
                                </w:rPr>
                              </w:pPr>
                              <w:r>
                                <w:rPr>
                                  <w:b/>
                                  <w:color w:val="00B050"/>
                                  <w:sz w:val="24"/>
                                  <w:szCs w:val="24"/>
                                </w:rPr>
                                <w:t>Restaurantfachfrau/</w:t>
                              </w:r>
                            </w:p>
                            <w:p w:rsidR="00333930" w:rsidRPr="00B1539C" w:rsidRDefault="00333930" w:rsidP="00772D9B">
                              <w:pPr>
                                <w:jc w:val="center"/>
                                <w:rPr>
                                  <w:b/>
                                  <w:color w:val="D99594" w:themeColor="accent2" w:themeTint="99"/>
                                  <w:sz w:val="24"/>
                                  <w:szCs w:val="24"/>
                                </w:rPr>
                              </w:pPr>
                              <w:r>
                                <w:rPr>
                                  <w:b/>
                                  <w:color w:val="943634" w:themeColor="accent2" w:themeShade="BF"/>
                                  <w:sz w:val="24"/>
                                  <w:szCs w:val="24"/>
                                </w:rPr>
                                <w:t>Restaurantfachmann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34" name="Abgerundetes Rechteck 4434"/>
                        <wps:cNvSpPr/>
                        <wps:spPr>
                          <a:xfrm>
                            <a:off x="3778336" y="0"/>
                            <a:ext cx="1342744" cy="973777"/>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C91525" w:rsidRDefault="00333930" w:rsidP="00772D9B">
                              <w:pPr>
                                <w:jc w:val="center"/>
                                <w:rPr>
                                  <w:b/>
                                  <w:color w:val="76923C" w:themeColor="accent3" w:themeShade="BF"/>
                                  <w:sz w:val="24"/>
                                  <w:szCs w:val="24"/>
                                </w:rPr>
                              </w:pPr>
                              <w:r w:rsidRPr="003C2FDB">
                                <w:rPr>
                                  <w:b/>
                                  <w:color w:val="00B050"/>
                                  <w:sz w:val="24"/>
                                  <w:szCs w:val="24"/>
                                </w:rPr>
                                <w:t xml:space="preserve">Gemeinsames </w:t>
                              </w:r>
                              <w:r>
                                <w:rPr>
                                  <w:b/>
                                  <w:color w:val="943634" w:themeColor="accent2" w:themeShade="BF"/>
                                  <w:sz w:val="24"/>
                                  <w:szCs w:val="24"/>
                                </w:rPr>
                                <w:t>Frühstück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4431" o:spid="_x0000_s1169" style="position:absolute;margin-left:1.95pt;margin-top:10.6pt;width:403.2pt;height:76.65pt;z-index:251887616;mso-position-horizontal-relative:text;mso-position-vertical-relative:text;mso-width-relative:margin;mso-height-relative:margin" coordsize="51210,97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">
                <v:shape id="Pfeil nach rechts 4432" o:spid="_x0000_s1170" type="#_x0000_t13" style="position:absolute;top:889;width:19177;height:70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pkDMQA&#10;AADdAAAADwAAAGRycy9kb3ducmV2LnhtbESPy2oCMRSG9wXfIRzBTdHE6SgyGkUFoZsuvDzAcXLm&#10;gpOTYRJ17NM3hUKXP//l419tetuIB3W+dqxhOlEgiHNnai41XM6H8QKED8gGG8ek4UUeNuvB2woz&#10;4558pMcplCKOsM9QQxVCm0np84os+olriaNXuM5iiLIrpenwGcdtIxOl5tJizZFQYUv7ivLb6W4j&#10;9/otdxZnX+n9vSiUuu6SmzxqPRr22yWIQH34D/+1P42GNP1I4PdNfA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KZAzEAAAA3QAAAA8AAAAAAAAAAAAAAAAAmAIAAGRycy9k&#10;b3ducmV2LnhtbFBLBQYAAAAABAAEAPUAAACJAwAAAAA=&#10;" adj="17620" fillcolor="window" strokecolor="#c0504d" strokeweight="1pt">
                  <v:path arrowok="t"/>
                  <v:textbox>
                    <w:txbxContent>
                      <w:p w:rsidR="00333930" w:rsidRPr="00347AF4" w:rsidRDefault="00333930" w:rsidP="00772D9B">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v:textbox>
                </v:shape>
                <v:roundrect id="Abgerundetes Rechteck 4433" o:spid="_x0000_s1171" style="position:absolute;left:19177;top:190;width:18111;height:954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TTXscA&#10;AADdAAAADwAAAGRycy9kb3ducmV2LnhtbESPT2sCMRTE7wW/Q3iFXopmrVJ0NYoIK9KL+Afx+Ng8&#10;d2M3L8sm6tpP3xSEHoeZ+Q0znbe2EjdqvHGsoN9LQBDnThsuFBz2WXcEwgdkjZVjUvAgD/NZ52WK&#10;qXZ33tJtFwoRIexTVFCGUKdS+rwki77nauLonV1jMUTZFFI3eI9wW8mPJPmUFg3HhRJrWpaUf++u&#10;VoH9WSy/jmtjLuPTNVtts03+vpFKvb22iwmIQG34Dz/ba61gOBwM4O9Nf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E017HAAAA3QAAAA8AAAAAAAAAAAAAAAAAmAIAAGRy&#10;cy9kb3ducmV2LnhtbFBLBQYAAAAABAAEAPUAAACMAwAAAAA=&#10;" fillcolor="#ebf1de" stroked="f" strokeweight="2pt">
                  <v:textbox>
                    <w:txbxContent>
                      <w:p w:rsidR="00333930" w:rsidRPr="00C91525" w:rsidRDefault="00333930" w:rsidP="00772D9B">
                        <w:pPr>
                          <w:jc w:val="center"/>
                          <w:rPr>
                            <w:b/>
                            <w:color w:val="76923C" w:themeColor="accent3" w:themeShade="BF"/>
                            <w:sz w:val="24"/>
                            <w:szCs w:val="24"/>
                          </w:rPr>
                        </w:pPr>
                        <w:r>
                          <w:rPr>
                            <w:b/>
                            <w:color w:val="00B050"/>
                            <w:sz w:val="24"/>
                            <w:szCs w:val="24"/>
                          </w:rPr>
                          <w:t>Restaurantfachfrau/</w:t>
                        </w:r>
                      </w:p>
                      <w:p w:rsidR="00333930" w:rsidRPr="00B1539C" w:rsidRDefault="00333930" w:rsidP="00772D9B">
                        <w:pPr>
                          <w:jc w:val="center"/>
                          <w:rPr>
                            <w:b/>
                            <w:color w:val="D99594" w:themeColor="accent2" w:themeTint="99"/>
                            <w:sz w:val="24"/>
                            <w:szCs w:val="24"/>
                          </w:rPr>
                        </w:pPr>
                        <w:r>
                          <w:rPr>
                            <w:b/>
                            <w:color w:val="943634" w:themeColor="accent2" w:themeShade="BF"/>
                            <w:sz w:val="24"/>
                            <w:szCs w:val="24"/>
                          </w:rPr>
                          <w:t>Restaurantfachmann</w:t>
                        </w:r>
                      </w:p>
                    </w:txbxContent>
                  </v:textbox>
                </v:roundrect>
                <v:roundrect id="Abgerundetes Rechteck 4434" o:spid="_x0000_s1172" style="position:absolute;left:37783;width:13427;height:973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1LKsgA&#10;AADdAAAADwAAAGRycy9kb3ducmV2LnhtbESPT2vCQBTE74V+h+UVeim6aQ2i0VVESJFexD+Ix0f2&#10;maxm34bsqrGfvlso9DjMzG+Y6byztbhR641jBe/9BARx4bThUsF+l/dGIHxA1lg7JgUP8jCfPT9N&#10;MdPuzhu6bUMpIoR9hgqqEJpMSl9UZNH3XUMcvZNrLYYo21LqFu8Rbmv5kSRDadFwXKiwoWVFxWV7&#10;tQrs92L5dVgZcx4fr/nnJl8Xb2up1OtLt5iACNSF//Bfe6UVpOkghd838QnI2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7UsqyAAAAN0AAAAPAAAAAAAAAAAAAAAAAJgCAABk&#10;cnMvZG93bnJldi54bWxQSwUGAAAAAAQABAD1AAAAjQMAAAAA&#10;" fillcolor="#ebf1de" stroked="f" strokeweight="2pt">
                  <v:textbox>
                    <w:txbxContent>
                      <w:p w:rsidR="00333930" w:rsidRPr="00C91525" w:rsidRDefault="00333930" w:rsidP="00772D9B">
                        <w:pPr>
                          <w:jc w:val="center"/>
                          <w:rPr>
                            <w:b/>
                            <w:color w:val="76923C" w:themeColor="accent3" w:themeShade="BF"/>
                            <w:sz w:val="24"/>
                            <w:szCs w:val="24"/>
                          </w:rPr>
                        </w:pPr>
                        <w:r w:rsidRPr="003C2FDB">
                          <w:rPr>
                            <w:b/>
                            <w:color w:val="00B050"/>
                            <w:sz w:val="24"/>
                            <w:szCs w:val="24"/>
                          </w:rPr>
                          <w:t xml:space="preserve">Gemeinsames </w:t>
                        </w:r>
                        <w:r>
                          <w:rPr>
                            <w:b/>
                            <w:color w:val="943634" w:themeColor="accent2" w:themeShade="BF"/>
                            <w:sz w:val="24"/>
                            <w:szCs w:val="24"/>
                          </w:rPr>
                          <w:t>Frühstück</w:t>
                        </w:r>
                      </w:p>
                    </w:txbxContent>
                  </v:textbox>
                </v:roundrect>
              </v:group>
            </w:pict>
          </mc:Fallback>
        </mc:AlternateContent>
      </w:r>
    </w:p>
    <w:p w:rsidR="00772D9B" w:rsidRDefault="00772D9B" w:rsidP="00772D9B">
      <w:pPr>
        <w:rPr>
          <w:lang w:eastAsia="de-DE"/>
        </w:rPr>
      </w:pPr>
    </w:p>
    <w:p w:rsidR="00772D9B" w:rsidRDefault="00772D9B" w:rsidP="00772D9B">
      <w:pPr>
        <w:rPr>
          <w:lang w:eastAsia="de-DE"/>
        </w:rPr>
      </w:pPr>
    </w:p>
    <w:p w:rsidR="00772D9B" w:rsidRDefault="00772D9B" w:rsidP="00772D9B">
      <w:pPr>
        <w:rPr>
          <w:lang w:eastAsia="de-DE"/>
        </w:rPr>
      </w:pPr>
    </w:p>
    <w:p w:rsidR="00772D9B" w:rsidRDefault="00772D9B" w:rsidP="00772D9B">
      <w:pPr>
        <w:rPr>
          <w:lang w:eastAsia="de-DE"/>
        </w:rPr>
      </w:pPr>
    </w:p>
    <w:p w:rsidR="00772D9B" w:rsidRDefault="00772D9B" w:rsidP="00772D9B">
      <w:pPr>
        <w:rPr>
          <w:lang w:eastAsia="de-DE"/>
        </w:rPr>
      </w:pPr>
    </w:p>
    <w:p w:rsidR="00772D9B" w:rsidRDefault="00772D9B" w:rsidP="00772D9B">
      <w:pPr>
        <w:rPr>
          <w:lang w:eastAsia="de-DE"/>
        </w:rPr>
      </w:pPr>
    </w:p>
    <w:p w:rsidR="007A7E73" w:rsidRDefault="007A7E73" w:rsidP="00772D9B">
      <w:pPr>
        <w:rPr>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72D9B" w:rsidRPr="00DE4890" w:rsidTr="00B3201D">
        <w:trPr>
          <w:trHeight w:val="397"/>
        </w:trPr>
        <w:tc>
          <w:tcPr>
            <w:tcW w:w="1470" w:type="dxa"/>
            <w:shd w:val="clear" w:color="auto" w:fill="D9D9D9" w:themeFill="background1" w:themeFillShade="D9"/>
            <w:vAlign w:val="center"/>
          </w:tcPr>
          <w:p w:rsidR="00772D9B" w:rsidRPr="00DE4890" w:rsidRDefault="00772D9B" w:rsidP="00B3201D">
            <w:pPr>
              <w:pStyle w:val="TabelleKopfmitte"/>
            </w:pPr>
            <w:r>
              <w:t>Phase</w:t>
            </w:r>
          </w:p>
        </w:tc>
        <w:tc>
          <w:tcPr>
            <w:tcW w:w="940" w:type="dxa"/>
            <w:shd w:val="clear" w:color="auto" w:fill="D9D9D9" w:themeFill="background1" w:themeFillShade="D9"/>
            <w:vAlign w:val="center"/>
          </w:tcPr>
          <w:p w:rsidR="00772D9B" w:rsidRPr="00DE4890" w:rsidRDefault="00772D9B" w:rsidP="00B3201D">
            <w:pPr>
              <w:pStyle w:val="TabelleKopfmitte"/>
            </w:pPr>
            <w:r>
              <w:t>Zeit</w:t>
            </w:r>
          </w:p>
        </w:tc>
        <w:tc>
          <w:tcPr>
            <w:tcW w:w="4961" w:type="dxa"/>
            <w:shd w:val="clear" w:color="auto" w:fill="D9D9D9" w:themeFill="background1" w:themeFillShade="D9"/>
            <w:vAlign w:val="center"/>
          </w:tcPr>
          <w:p w:rsidR="00772D9B" w:rsidRPr="00DE4890" w:rsidRDefault="00772D9B" w:rsidP="00B3201D">
            <w:pPr>
              <w:pStyle w:val="TabelleKopfmitte"/>
            </w:pPr>
            <w:r>
              <w:t>Aufgabe</w:t>
            </w:r>
          </w:p>
        </w:tc>
      </w:tr>
      <w:tr w:rsidR="00772D9B" w:rsidRPr="00DE4890" w:rsidTr="00B3201D">
        <w:trPr>
          <w:trHeight w:val="624"/>
        </w:trPr>
        <w:tc>
          <w:tcPr>
            <w:tcW w:w="1470" w:type="dxa"/>
            <w:shd w:val="clear" w:color="auto" w:fill="auto"/>
            <w:vAlign w:val="center"/>
          </w:tcPr>
          <w:p w:rsidR="00772D9B" w:rsidRPr="00F0156F" w:rsidRDefault="00772D9B" w:rsidP="00B3201D">
            <w:pPr>
              <w:pStyle w:val="Textkrpermitte"/>
            </w:pPr>
            <w:r>
              <w:rPr>
                <w:noProof/>
                <w:sz w:val="24"/>
              </w:rPr>
              <w:drawing>
                <wp:inline distT="0" distB="0" distL="0" distR="0" wp14:anchorId="26EA0C0B" wp14:editId="7BDCC38E">
                  <wp:extent cx="658495" cy="323850"/>
                  <wp:effectExtent l="0" t="0" r="8255" b="0"/>
                  <wp:docPr id="444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940" w:type="dxa"/>
            <w:shd w:val="clear" w:color="auto" w:fill="auto"/>
            <w:vAlign w:val="center"/>
          </w:tcPr>
          <w:p w:rsidR="00772D9B" w:rsidRPr="0018189D" w:rsidRDefault="00772D9B" w:rsidP="00B3201D">
            <w:pPr>
              <w:pStyle w:val="Textkrper"/>
              <w:jc w:val="center"/>
              <w:rPr>
                <w:noProof/>
              </w:rPr>
            </w:pPr>
            <w:r w:rsidRPr="0018189D">
              <w:rPr>
                <w:noProof/>
              </w:rPr>
              <w:t>45</w:t>
            </w:r>
          </w:p>
          <w:p w:rsidR="00772D9B" w:rsidRPr="00DE4890" w:rsidRDefault="00F937E0" w:rsidP="00B3201D">
            <w:pPr>
              <w:pStyle w:val="Textkrper"/>
              <w:jc w:val="center"/>
            </w:pPr>
            <w:r w:rsidRPr="0018189D">
              <w:rPr>
                <w:noProof/>
              </w:rPr>
              <w:t>Min.</w:t>
            </w:r>
          </w:p>
        </w:tc>
        <w:tc>
          <w:tcPr>
            <w:tcW w:w="4961" w:type="dxa"/>
            <w:shd w:val="clear" w:color="auto" w:fill="auto"/>
            <w:vAlign w:val="center"/>
          </w:tcPr>
          <w:p w:rsidR="00772D9B" w:rsidRPr="0044771E" w:rsidRDefault="00772D9B" w:rsidP="00B3201D">
            <w:pPr>
              <w:pStyle w:val="Textkrper"/>
              <w:rPr>
                <w:b/>
                <w:noProof/>
              </w:rPr>
            </w:pPr>
            <w:r w:rsidRPr="0044771E">
              <w:rPr>
                <w:b/>
                <w:noProof/>
              </w:rPr>
              <w:t xml:space="preserve">Lesen Sie den Arbeitsauftrag. </w:t>
            </w:r>
          </w:p>
          <w:p w:rsidR="00772D9B" w:rsidRPr="00D1713C" w:rsidRDefault="00772D9B" w:rsidP="00B3201D">
            <w:pPr>
              <w:pStyle w:val="Textkrper"/>
              <w:rPr>
                <w:noProof/>
              </w:rPr>
            </w:pPr>
            <w:r>
              <w:rPr>
                <w:noProof/>
              </w:rPr>
              <w:t xml:space="preserve">Vor Arbeitsbeginn waschen Sie sich bitte die Hände und verwenden Handtücher, Spültücher, Abtrockentücher aus dem </w:t>
            </w:r>
            <w:r w:rsidRPr="00D1713C">
              <w:rPr>
                <w:noProof/>
              </w:rPr>
              <w:t>dafür vorgesehenen Schrank.</w:t>
            </w:r>
          </w:p>
          <w:p w:rsidR="00772D9B" w:rsidRPr="00DE4890" w:rsidRDefault="00772D9B" w:rsidP="00B3201D">
            <w:pPr>
              <w:pStyle w:val="Textkrper"/>
              <w:rPr>
                <w:noProof/>
              </w:rPr>
            </w:pPr>
            <w:r w:rsidRPr="00D1713C">
              <w:rPr>
                <w:noProof/>
              </w:rPr>
              <w:t>Führen Sie den Arbeitsauftrag durch. Teilen</w:t>
            </w:r>
            <w:r>
              <w:rPr>
                <w:noProof/>
              </w:rPr>
              <w:t xml:space="preserve"> Sie sich nach Belieben die Aufgaben selbst ein.</w:t>
            </w:r>
          </w:p>
        </w:tc>
      </w:tr>
    </w:tbl>
    <w:p w:rsidR="00772D9B" w:rsidRPr="004A4687" w:rsidRDefault="00772D9B" w:rsidP="00772D9B">
      <w:pPr>
        <w:rPr>
          <w:sz w:val="24"/>
          <w:szCs w:val="24"/>
          <w:lang w:eastAsia="de-DE"/>
        </w:rPr>
      </w:pPr>
      <w:r>
        <w:rPr>
          <w:noProof/>
          <w:sz w:val="24"/>
          <w:szCs w:val="24"/>
          <w:lang w:eastAsia="de-DE"/>
        </w:rPr>
        <mc:AlternateContent>
          <mc:Choice Requires="wps">
            <w:drawing>
              <wp:anchor distT="0" distB="0" distL="114300" distR="114300" simplePos="0" relativeHeight="251886592" behindDoc="0" locked="0" layoutInCell="1" allowOverlap="1" wp14:anchorId="5F471C50" wp14:editId="46162153">
                <wp:simplePos x="0" y="0"/>
                <wp:positionH relativeFrom="column">
                  <wp:posOffset>41910</wp:posOffset>
                </wp:positionH>
                <wp:positionV relativeFrom="paragraph">
                  <wp:posOffset>168275</wp:posOffset>
                </wp:positionV>
                <wp:extent cx="5228196" cy="3530600"/>
                <wp:effectExtent l="19050" t="19050" r="10795" b="12700"/>
                <wp:wrapNone/>
                <wp:docPr id="4435" name="Textfeld 4435"/>
                <wp:cNvGraphicFramePr/>
                <a:graphic xmlns:a="http://schemas.openxmlformats.org/drawingml/2006/main">
                  <a:graphicData uri="http://schemas.microsoft.com/office/word/2010/wordprocessingShape">
                    <wps:wsp>
                      <wps:cNvSpPr txBox="1"/>
                      <wps:spPr>
                        <a:xfrm>
                          <a:off x="0" y="0"/>
                          <a:ext cx="5228196" cy="3530600"/>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772D9B">
                            <w:pPr>
                              <w:jc w:val="center"/>
                              <w:rPr>
                                <w:b/>
                              </w:rPr>
                            </w:pPr>
                            <w:r w:rsidRPr="00650BFA">
                              <w:rPr>
                                <w:b/>
                              </w:rPr>
                              <w:t xml:space="preserve">Arbeitsauftrag für </w:t>
                            </w:r>
                          </w:p>
                          <w:p w:rsidR="00333930" w:rsidRDefault="00333930" w:rsidP="00772D9B">
                            <w:pPr>
                              <w:jc w:val="center"/>
                              <w:rPr>
                                <w:b/>
                              </w:rPr>
                            </w:pPr>
                            <w:r>
                              <w:rPr>
                                <w:b/>
                              </w:rPr>
                              <w:t xml:space="preserve">Restaurantfachfrau/Restaurantfachmann </w:t>
                            </w:r>
                          </w:p>
                          <w:p w:rsidR="00333930" w:rsidRPr="00650BFA" w:rsidRDefault="00333930" w:rsidP="00772D9B">
                            <w:pPr>
                              <w:jc w:val="center"/>
                              <w:rPr>
                                <w:b/>
                              </w:rPr>
                            </w:pPr>
                            <w:r>
                              <w:rPr>
                                <w:b/>
                              </w:rPr>
                              <w:t>Schüler/in 1 und 2</w:t>
                            </w:r>
                          </w:p>
                          <w:p w:rsidR="00333930" w:rsidRDefault="00333930" w:rsidP="00772D9B">
                            <w:pPr>
                              <w:jc w:val="center"/>
                              <w:rPr>
                                <w:b/>
                                <w:color w:val="00B050"/>
                              </w:rPr>
                            </w:pPr>
                          </w:p>
                          <w:p w:rsidR="00333930" w:rsidRDefault="00333930" w:rsidP="00772D9B">
                            <w:pPr>
                              <w:jc w:val="center"/>
                              <w:rPr>
                                <w:b/>
                                <w:color w:val="00B050"/>
                              </w:rPr>
                            </w:pPr>
                            <w:r>
                              <w:rPr>
                                <w:b/>
                                <w:color w:val="00B050"/>
                              </w:rPr>
                              <w:t>Unser</w:t>
                            </w:r>
                            <w:r w:rsidRPr="00650BFA">
                              <w:rPr>
                                <w:b/>
                                <w:color w:val="00B050"/>
                              </w:rPr>
                              <w:t xml:space="preserve"> Arbeitsauftrag lautet:</w:t>
                            </w:r>
                          </w:p>
                          <w:p w:rsidR="00333930" w:rsidRDefault="00333930" w:rsidP="00772D9B">
                            <w:pPr>
                              <w:jc w:val="center"/>
                              <w:rPr>
                                <w:b/>
                                <w:color w:val="00B050"/>
                              </w:rPr>
                            </w:pPr>
                          </w:p>
                          <w:p w:rsidR="00333930" w:rsidRDefault="00333930" w:rsidP="00772D9B">
                            <w:r w:rsidRPr="00AF78FC">
                              <w:rPr>
                                <w:b/>
                              </w:rPr>
                              <w:t>Decken</w:t>
                            </w:r>
                            <w:r>
                              <w:t xml:space="preserve"> Sie den </w:t>
                            </w:r>
                            <w:r w:rsidRPr="00C04C43">
                              <w:rPr>
                                <w:b/>
                              </w:rPr>
                              <w:t>Tisch</w:t>
                            </w:r>
                            <w:r>
                              <w:t xml:space="preserve"> für die gesamte Gruppe.</w:t>
                            </w:r>
                          </w:p>
                          <w:p w:rsidR="00333930" w:rsidRDefault="00333930" w:rsidP="00772D9B"/>
                          <w:p w:rsidR="00333930" w:rsidRDefault="00333930" w:rsidP="00772D9B">
                            <w:r w:rsidRPr="00AF78FC">
                              <w:rPr>
                                <w:b/>
                              </w:rPr>
                              <w:t>Erkundigen</w:t>
                            </w:r>
                            <w:r>
                              <w:t xml:space="preserve"> Sie sich hierfür bei den Köchen, was serviert wird.</w:t>
                            </w:r>
                          </w:p>
                          <w:p w:rsidR="00333930" w:rsidRDefault="00333930" w:rsidP="00772D9B"/>
                          <w:p w:rsidR="00333930" w:rsidRDefault="00333930" w:rsidP="00772D9B">
                            <w:r w:rsidRPr="00AF78FC">
                              <w:rPr>
                                <w:b/>
                              </w:rPr>
                              <w:t>Polieren</w:t>
                            </w:r>
                            <w:r>
                              <w:t xml:space="preserve"> Sie Geschirr, Besteck und Gläser </w:t>
                            </w:r>
                          </w:p>
                          <w:p w:rsidR="00333930" w:rsidRDefault="00333930" w:rsidP="00772D9B">
                            <w:r>
                              <w:t>vor dem Eindecken.</w:t>
                            </w:r>
                          </w:p>
                          <w:p w:rsidR="00333930" w:rsidRDefault="00333930" w:rsidP="00772D9B"/>
                          <w:p w:rsidR="00333930" w:rsidRDefault="00333930" w:rsidP="00772D9B">
                            <w:r w:rsidRPr="00AF78FC">
                              <w:rPr>
                                <w:b/>
                              </w:rPr>
                              <w:t>Entscheiden</w:t>
                            </w:r>
                            <w:r>
                              <w:t xml:space="preserve"> Sie sich, welches zusätzliche Besteck für Platten und Brotkörbchen bereitgelegt wird.</w:t>
                            </w:r>
                          </w:p>
                          <w:p w:rsidR="00333930" w:rsidRDefault="00333930" w:rsidP="00772D9B"/>
                          <w:p w:rsidR="00333930" w:rsidRDefault="00333930" w:rsidP="00772D9B">
                            <w:r w:rsidRPr="00AF78FC">
                              <w:rPr>
                                <w:b/>
                              </w:rPr>
                              <w:t>Erkundigen</w:t>
                            </w:r>
                            <w:r>
                              <w:t xml:space="preserve">  Sie sich evtl. nochmals bei den Köchen nach dem vorgesehenen Anrichtegeschirr.</w:t>
                            </w:r>
                          </w:p>
                          <w:p w:rsidR="00333930" w:rsidRDefault="00333930" w:rsidP="00772D9B"/>
                          <w:p w:rsidR="00333930" w:rsidRDefault="00333930" w:rsidP="00772D9B">
                            <w:r w:rsidRPr="00BA3B1B">
                              <w:rPr>
                                <w:b/>
                              </w:rPr>
                              <w:t>Stellen</w:t>
                            </w:r>
                            <w:r>
                              <w:t xml:space="preserve"> Sie für alle frisch gepressten Saft </w:t>
                            </w:r>
                            <w:r>
                              <w:rPr>
                                <w:b/>
                              </w:rPr>
                              <w:t>her.</w:t>
                            </w:r>
                          </w:p>
                          <w:p w:rsidR="00333930" w:rsidRDefault="00333930" w:rsidP="00772D9B"/>
                          <w:p w:rsidR="00333930" w:rsidRDefault="00333930" w:rsidP="00772D9B">
                            <w:r w:rsidRPr="00C04C43">
                              <w:rPr>
                                <w:b/>
                              </w:rPr>
                              <w:t>Räumen</w:t>
                            </w:r>
                            <w:r>
                              <w:t xml:space="preserve"> Sie nach dem Frühstück die Spülmaschine ein und schalten Sie diese ein.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435" o:spid="_x0000_s1173" type="#_x0000_t202" style="position:absolute;margin-left:3.3pt;margin-top:13.25pt;width:411.65pt;height:278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" fillcolor="window" strokecolor="#953735" strokeweight="2.5pt">
                <v:stroke dashstyle="3 1"/>
                <v:textbox>
                  <w:txbxContent>
                    <w:p w:rsidR="00333930" w:rsidRDefault="00333930" w:rsidP="00772D9B">
                      <w:pPr>
                        <w:jc w:val="center"/>
                        <w:rPr>
                          <w:b/>
                        </w:rPr>
                      </w:pPr>
                      <w:r w:rsidRPr="00650BFA">
                        <w:rPr>
                          <w:b/>
                        </w:rPr>
                        <w:t xml:space="preserve">Arbeitsauftrag für </w:t>
                      </w:r>
                    </w:p>
                    <w:p w:rsidR="00333930" w:rsidRDefault="00333930" w:rsidP="00772D9B">
                      <w:pPr>
                        <w:jc w:val="center"/>
                        <w:rPr>
                          <w:b/>
                        </w:rPr>
                      </w:pPr>
                      <w:r>
                        <w:rPr>
                          <w:b/>
                        </w:rPr>
                        <w:t xml:space="preserve">Restaurantfachfrau/Restaurantfachmann </w:t>
                      </w:r>
                    </w:p>
                    <w:p w:rsidR="00333930" w:rsidRPr="00650BFA" w:rsidRDefault="00333930" w:rsidP="00772D9B">
                      <w:pPr>
                        <w:jc w:val="center"/>
                        <w:rPr>
                          <w:b/>
                        </w:rPr>
                      </w:pPr>
                      <w:r>
                        <w:rPr>
                          <w:b/>
                        </w:rPr>
                        <w:t>Schüler/in 1 und 2</w:t>
                      </w:r>
                    </w:p>
                    <w:p w:rsidR="00333930" w:rsidRDefault="00333930" w:rsidP="00772D9B">
                      <w:pPr>
                        <w:jc w:val="center"/>
                        <w:rPr>
                          <w:b/>
                          <w:color w:val="00B050"/>
                        </w:rPr>
                      </w:pPr>
                    </w:p>
                    <w:p w:rsidR="00333930" w:rsidRDefault="00333930" w:rsidP="00772D9B">
                      <w:pPr>
                        <w:jc w:val="center"/>
                        <w:rPr>
                          <w:b/>
                          <w:color w:val="00B050"/>
                        </w:rPr>
                      </w:pPr>
                      <w:r>
                        <w:rPr>
                          <w:b/>
                          <w:color w:val="00B050"/>
                        </w:rPr>
                        <w:t>Unser</w:t>
                      </w:r>
                      <w:r w:rsidRPr="00650BFA">
                        <w:rPr>
                          <w:b/>
                          <w:color w:val="00B050"/>
                        </w:rPr>
                        <w:t xml:space="preserve"> Arbeitsauftrag lautet:</w:t>
                      </w:r>
                    </w:p>
                    <w:p w:rsidR="00333930" w:rsidRDefault="00333930" w:rsidP="00772D9B">
                      <w:pPr>
                        <w:jc w:val="center"/>
                        <w:rPr>
                          <w:b/>
                          <w:color w:val="00B050"/>
                        </w:rPr>
                      </w:pPr>
                    </w:p>
                    <w:p w:rsidR="00333930" w:rsidRDefault="00333930" w:rsidP="00772D9B">
                      <w:r w:rsidRPr="00AF78FC">
                        <w:rPr>
                          <w:b/>
                        </w:rPr>
                        <w:t>Decken</w:t>
                      </w:r>
                      <w:r>
                        <w:t xml:space="preserve"> Sie den </w:t>
                      </w:r>
                      <w:r w:rsidRPr="00C04C43">
                        <w:rPr>
                          <w:b/>
                        </w:rPr>
                        <w:t>Tisch</w:t>
                      </w:r>
                      <w:r>
                        <w:t xml:space="preserve"> für die gesamte Gruppe.</w:t>
                      </w:r>
                    </w:p>
                    <w:p w:rsidR="00333930" w:rsidRDefault="00333930" w:rsidP="00772D9B"/>
                    <w:p w:rsidR="00333930" w:rsidRDefault="00333930" w:rsidP="00772D9B">
                      <w:r w:rsidRPr="00AF78FC">
                        <w:rPr>
                          <w:b/>
                        </w:rPr>
                        <w:t>Erkundigen</w:t>
                      </w:r>
                      <w:r>
                        <w:t xml:space="preserve"> Sie sich hierfür bei den Köchen, was serviert wird.</w:t>
                      </w:r>
                    </w:p>
                    <w:p w:rsidR="00333930" w:rsidRDefault="00333930" w:rsidP="00772D9B"/>
                    <w:p w:rsidR="00333930" w:rsidRDefault="00333930" w:rsidP="00772D9B">
                      <w:r w:rsidRPr="00AF78FC">
                        <w:rPr>
                          <w:b/>
                        </w:rPr>
                        <w:t>Polieren</w:t>
                      </w:r>
                      <w:r>
                        <w:t xml:space="preserve"> Sie Geschirr, Besteck und Gläser </w:t>
                      </w:r>
                    </w:p>
                    <w:p w:rsidR="00333930" w:rsidRDefault="00333930" w:rsidP="00772D9B">
                      <w:r>
                        <w:t>vor dem Eindecken.</w:t>
                      </w:r>
                    </w:p>
                    <w:p w:rsidR="00333930" w:rsidRDefault="00333930" w:rsidP="00772D9B"/>
                    <w:p w:rsidR="00333930" w:rsidRDefault="00333930" w:rsidP="00772D9B">
                      <w:r w:rsidRPr="00AF78FC">
                        <w:rPr>
                          <w:b/>
                        </w:rPr>
                        <w:t>Entscheiden</w:t>
                      </w:r>
                      <w:r>
                        <w:t xml:space="preserve"> Sie sich, welches zusätzliche Besteck für Platten und Brotkörbchen bereitgelegt wird.</w:t>
                      </w:r>
                    </w:p>
                    <w:p w:rsidR="00333930" w:rsidRDefault="00333930" w:rsidP="00772D9B"/>
                    <w:p w:rsidR="00333930" w:rsidRDefault="00333930" w:rsidP="00772D9B">
                      <w:r w:rsidRPr="00AF78FC">
                        <w:rPr>
                          <w:b/>
                        </w:rPr>
                        <w:t>Erkundigen</w:t>
                      </w:r>
                      <w:r>
                        <w:t xml:space="preserve">  Sie sich evtl. nochmals bei den Köchen nach dem vorgesehenen Anrichtegeschirr.</w:t>
                      </w:r>
                    </w:p>
                    <w:p w:rsidR="00333930" w:rsidRDefault="00333930" w:rsidP="00772D9B"/>
                    <w:p w:rsidR="00333930" w:rsidRDefault="00333930" w:rsidP="00772D9B">
                      <w:r w:rsidRPr="00BA3B1B">
                        <w:rPr>
                          <w:b/>
                        </w:rPr>
                        <w:t>Stellen</w:t>
                      </w:r>
                      <w:r>
                        <w:t xml:space="preserve"> Sie für alle frisch gepressten Saft </w:t>
                      </w:r>
                      <w:r>
                        <w:rPr>
                          <w:b/>
                        </w:rPr>
                        <w:t>her.</w:t>
                      </w:r>
                    </w:p>
                    <w:p w:rsidR="00333930" w:rsidRDefault="00333930" w:rsidP="00772D9B"/>
                    <w:p w:rsidR="00333930" w:rsidRDefault="00333930" w:rsidP="00772D9B">
                      <w:r w:rsidRPr="00C04C43">
                        <w:rPr>
                          <w:b/>
                        </w:rPr>
                        <w:t>Räumen</w:t>
                      </w:r>
                      <w:r>
                        <w:t xml:space="preserve"> Sie nach dem Frühstück die Spülmaschine ein und schalten Sie diese ein.</w:t>
                      </w:r>
                    </w:p>
                  </w:txbxContent>
                </v:textbox>
              </v:shape>
            </w:pict>
          </mc:Fallback>
        </mc:AlternateContent>
      </w:r>
    </w:p>
    <w:p w:rsidR="00772D9B" w:rsidRDefault="00772D9B" w:rsidP="00772D9B">
      <w:pPr>
        <w:rPr>
          <w:sz w:val="24"/>
          <w:szCs w:val="24"/>
          <w:lang w:eastAsia="de-DE"/>
        </w:rPr>
      </w:pPr>
      <w:r>
        <w:rPr>
          <w:sz w:val="24"/>
          <w:szCs w:val="24"/>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C378F"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7C378F" w:rsidRPr="009B4760" w:rsidRDefault="007C378F" w:rsidP="00B3201D">
            <w:pPr>
              <w:spacing w:before="40" w:after="60" w:line="160" w:lineRule="exact"/>
              <w:rPr>
                <w:color w:val="000000"/>
                <w:sz w:val="12"/>
              </w:rPr>
            </w:pPr>
            <w:r>
              <w:rPr>
                <w:sz w:val="12"/>
              </w:rPr>
              <w:lastRenderedPageBreak/>
              <w:t>Lern</w:t>
            </w:r>
            <w:r w:rsidRPr="009B4760">
              <w:rPr>
                <w:sz w:val="12"/>
              </w:rPr>
              <w:t>feld</w:t>
            </w:r>
          </w:p>
          <w:p w:rsidR="007C378F" w:rsidRPr="009B4760" w:rsidRDefault="007C378F" w:rsidP="00B3201D">
            <w:pPr>
              <w:rPr>
                <w:b/>
              </w:rPr>
            </w:pPr>
            <w:r w:rsidRPr="009B4760">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C378F" w:rsidRDefault="007C378F" w:rsidP="00B3201D">
            <w:pPr>
              <w:pStyle w:val="Tabelle6pt"/>
              <w:rPr>
                <w:color w:val="000000"/>
              </w:rPr>
            </w:pPr>
            <w:r>
              <w:t>Titel</w:t>
            </w:r>
          </w:p>
          <w:p w:rsidR="007C378F" w:rsidRPr="007C24D3" w:rsidRDefault="007C378F" w:rsidP="00B3201D">
            <w:pPr>
              <w:rPr>
                <w:b/>
              </w:rPr>
            </w:pPr>
            <w:r w:rsidRPr="009B4760">
              <w:rPr>
                <w:b/>
              </w:rPr>
              <w:t>Berufe in der Gastronomie</w:t>
            </w:r>
            <w:r>
              <w:rPr>
                <w:b/>
              </w:rPr>
              <w:t xml:space="preserve"> – Teil I</w:t>
            </w:r>
          </w:p>
        </w:tc>
        <w:tc>
          <w:tcPr>
            <w:tcW w:w="188" w:type="dxa"/>
            <w:tcBorders>
              <w:top w:val="nil"/>
              <w:left w:val="single" w:sz="4" w:space="0" w:color="auto"/>
              <w:bottom w:val="nil"/>
              <w:right w:val="single" w:sz="4" w:space="0" w:color="auto"/>
            </w:tcBorders>
            <w:shd w:val="clear" w:color="auto" w:fill="FFFFFF"/>
          </w:tcPr>
          <w:p w:rsidR="007C378F" w:rsidRPr="009B4760" w:rsidRDefault="007C378F"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C378F" w:rsidRPr="009A3177" w:rsidRDefault="007C378F" w:rsidP="00B3201D">
            <w:pPr>
              <w:jc w:val="center"/>
              <w:rPr>
                <w:rFonts w:cs="Times New Roman"/>
                <w:b/>
                <w:lang w:eastAsia="de-DE"/>
              </w:rPr>
            </w:pPr>
            <w:r w:rsidRPr="009A3177">
              <w:rPr>
                <w:rFonts w:cs="Times New Roman"/>
                <w:b/>
                <w:lang w:eastAsia="de-DE"/>
              </w:rPr>
              <w:t xml:space="preserve">Ernährung </w:t>
            </w:r>
          </w:p>
          <w:p w:rsidR="007C378F" w:rsidRPr="009A3177" w:rsidRDefault="007C378F" w:rsidP="00B3201D">
            <w:pPr>
              <w:jc w:val="center"/>
              <w:rPr>
                <w:rFonts w:cs="Times New Roman"/>
                <w:b/>
                <w:lang w:eastAsia="de-DE"/>
              </w:rPr>
            </w:pPr>
            <w:r w:rsidRPr="009A3177">
              <w:rPr>
                <w:rFonts w:cs="Times New Roman"/>
                <w:b/>
                <w:lang w:eastAsia="de-DE"/>
              </w:rPr>
              <w:t>und Gastronomie</w:t>
            </w:r>
          </w:p>
          <w:p w:rsidR="007C378F" w:rsidRPr="009A3177" w:rsidRDefault="007C378F" w:rsidP="00B3201D">
            <w:pPr>
              <w:jc w:val="center"/>
              <w:rPr>
                <w:rFonts w:cs="Times New Roman"/>
                <w:b/>
                <w:lang w:eastAsia="de-DE"/>
              </w:rPr>
            </w:pPr>
            <w:r w:rsidRPr="009A3177">
              <w:rPr>
                <w:rFonts w:cs="Times New Roman"/>
                <w:b/>
                <w:lang w:eastAsia="de-DE"/>
              </w:rPr>
              <w:t>EG1.</w:t>
            </w:r>
            <w:r w:rsidRPr="00A61E93">
              <w:rPr>
                <w:rFonts w:cs="Times New Roman"/>
                <w:b/>
                <w:lang w:eastAsia="de-DE"/>
              </w:rPr>
              <w:t>01.02.02</w:t>
            </w:r>
            <w:r>
              <w:rPr>
                <w:rFonts w:cs="Times New Roman"/>
                <w:b/>
                <w:lang w:eastAsia="de-DE"/>
              </w:rPr>
              <w:t>.06</w:t>
            </w:r>
          </w:p>
        </w:tc>
      </w:tr>
      <w:tr w:rsidR="007C378F"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7C378F" w:rsidRPr="004B658C" w:rsidRDefault="007C378F" w:rsidP="00B3201D">
            <w:pPr>
              <w:pStyle w:val="Tabelle6pt"/>
            </w:pPr>
            <w:r>
              <w:t>Kompetenzbereiche:</w:t>
            </w:r>
          </w:p>
          <w:p w:rsidR="007C378F" w:rsidRPr="00D43B26" w:rsidRDefault="007C378F" w:rsidP="007C378F">
            <w:pPr>
              <w:pStyle w:val="Kopf8ptafz"/>
              <w:ind w:left="227" w:hanging="170"/>
              <w:rPr>
                <w:szCs w:val="16"/>
              </w:rPr>
            </w:pPr>
            <w:r w:rsidRPr="00D43B26">
              <w:rPr>
                <w:szCs w:val="16"/>
              </w:rPr>
              <w:t xml:space="preserve">Ich kann mich in den Fachräumen der Schule </w:t>
            </w:r>
            <w:r w:rsidR="00CE674E">
              <w:rPr>
                <w:szCs w:val="16"/>
              </w:rPr>
              <w:t>zurechtfinden</w:t>
            </w:r>
            <w:r w:rsidRPr="00D43B26">
              <w:rPr>
                <w:szCs w:val="16"/>
              </w:rPr>
              <w:t xml:space="preserve"> und habe einen Überblick über die unte</w:t>
            </w:r>
            <w:r w:rsidRPr="00D43B26">
              <w:rPr>
                <w:szCs w:val="16"/>
              </w:rPr>
              <w:t>r</w:t>
            </w:r>
            <w:r w:rsidRPr="00D43B26">
              <w:rPr>
                <w:szCs w:val="16"/>
              </w:rPr>
              <w:t>schiedlichen Arbeitsmaterialien und deren Einsatzmöglichkeiten.</w:t>
            </w:r>
          </w:p>
          <w:p w:rsidR="007C378F" w:rsidRPr="00D43B26" w:rsidRDefault="007C378F" w:rsidP="007C378F">
            <w:pPr>
              <w:pStyle w:val="Kopf8ptafz"/>
              <w:ind w:left="227" w:hanging="170"/>
              <w:rPr>
                <w:szCs w:val="16"/>
              </w:rPr>
            </w:pPr>
            <w:r w:rsidRPr="00D43B26">
              <w:rPr>
                <w:szCs w:val="16"/>
              </w:rPr>
              <w:t>Ich kann die Aufgaben als Dienstleister und Gastgeber wahrnehmen und Aufgaben eigenverantwortlich und selbstständig durchführen.</w:t>
            </w:r>
          </w:p>
          <w:p w:rsidR="007C378F" w:rsidRPr="00D43B26" w:rsidRDefault="007C378F" w:rsidP="007C378F">
            <w:pPr>
              <w:pStyle w:val="Kopf8ptafz"/>
              <w:ind w:left="227" w:hanging="170"/>
              <w:rPr>
                <w:szCs w:val="16"/>
              </w:rPr>
            </w:pPr>
            <w:r w:rsidRPr="00D43B26">
              <w:rPr>
                <w:szCs w:val="16"/>
              </w:rPr>
              <w:t>Ich kann in der Gruppe kommunizieren und vereinbarte Regeln einhalten.</w:t>
            </w:r>
          </w:p>
          <w:p w:rsidR="007C378F" w:rsidRDefault="007C378F" w:rsidP="007C378F">
            <w:pPr>
              <w:pStyle w:val="Kopf8ptafz"/>
              <w:ind w:left="227" w:hanging="170"/>
            </w:pPr>
            <w:r w:rsidRPr="00D43B26">
              <w:rPr>
                <w:szCs w:val="16"/>
              </w:rPr>
              <w:t>Ich kann Arbeitsabläufe lesen und verstehen.</w:t>
            </w:r>
          </w:p>
        </w:tc>
        <w:tc>
          <w:tcPr>
            <w:tcW w:w="188" w:type="dxa"/>
            <w:tcBorders>
              <w:left w:val="single" w:sz="4" w:space="0" w:color="auto"/>
              <w:bottom w:val="nil"/>
              <w:right w:val="nil"/>
            </w:tcBorders>
            <w:vAlign w:val="center"/>
            <w:hideMark/>
          </w:tcPr>
          <w:p w:rsidR="007C378F" w:rsidRDefault="007C378F"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78F" w:rsidRPr="00B51DE9" w:rsidTr="00B3201D">
              <w:trPr>
                <w:trHeight w:val="284"/>
              </w:trPr>
              <w:tc>
                <w:tcPr>
                  <w:tcW w:w="2090" w:type="dxa"/>
                  <w:shd w:val="clear" w:color="auto" w:fill="auto"/>
                </w:tcPr>
                <w:p w:rsidR="007C378F" w:rsidRPr="00B51DE9" w:rsidRDefault="007C378F" w:rsidP="00B3201D">
                  <w:pPr>
                    <w:pStyle w:val="Textkrpermitte"/>
                  </w:pPr>
                  <w:proofErr w:type="spellStart"/>
                  <w:r w:rsidRPr="00B51DE9">
                    <w:t>LernPROJEKT</w:t>
                  </w:r>
                  <w:proofErr w:type="spellEnd"/>
                </w:p>
              </w:tc>
            </w:tr>
            <w:tr w:rsidR="007C378F" w:rsidRPr="00B51DE9" w:rsidTr="00B3201D">
              <w:trPr>
                <w:trHeight w:val="284"/>
              </w:trPr>
              <w:tc>
                <w:tcPr>
                  <w:tcW w:w="2090" w:type="dxa"/>
                  <w:tcBorders>
                    <w:bottom w:val="single" w:sz="4" w:space="0" w:color="auto"/>
                  </w:tcBorders>
                  <w:shd w:val="clear" w:color="auto" w:fill="auto"/>
                </w:tcPr>
                <w:p w:rsidR="007C378F" w:rsidRPr="00B51DE9" w:rsidRDefault="007C378F" w:rsidP="00B3201D">
                  <w:pPr>
                    <w:pStyle w:val="Textkrpermitte"/>
                  </w:pPr>
                  <w:proofErr w:type="spellStart"/>
                  <w:r w:rsidRPr="00B51DE9">
                    <w:t>LernTHEMA</w:t>
                  </w:r>
                  <w:proofErr w:type="spellEnd"/>
                </w:p>
              </w:tc>
            </w:tr>
            <w:tr w:rsidR="007C378F" w:rsidRPr="00B51DE9" w:rsidTr="00B3201D">
              <w:trPr>
                <w:trHeight w:val="284"/>
              </w:trPr>
              <w:tc>
                <w:tcPr>
                  <w:tcW w:w="2090" w:type="dxa"/>
                  <w:tcBorders>
                    <w:bottom w:val="nil"/>
                  </w:tcBorders>
                  <w:shd w:val="clear" w:color="auto" w:fill="D9D9D9" w:themeFill="background1" w:themeFillShade="D9"/>
                </w:tcPr>
                <w:p w:rsidR="007C378F" w:rsidRPr="00B51DE9" w:rsidRDefault="007C378F" w:rsidP="00B3201D">
                  <w:pPr>
                    <w:pStyle w:val="TabelleKopfmitte"/>
                  </w:pPr>
                  <w:proofErr w:type="spellStart"/>
                  <w:r w:rsidRPr="00B51DE9">
                    <w:t>LernSCHRITT</w:t>
                  </w:r>
                  <w:proofErr w:type="spellEnd"/>
                </w:p>
              </w:tc>
            </w:tr>
          </w:tbl>
          <w:p w:rsidR="007C378F" w:rsidRPr="00B51DE9" w:rsidRDefault="007C378F" w:rsidP="00B3201D"/>
        </w:tc>
      </w:tr>
      <w:tr w:rsidR="007C378F" w:rsidRPr="00B51DE9" w:rsidTr="00B3201D">
        <w:trPr>
          <w:trHeight w:val="149"/>
        </w:trPr>
        <w:tc>
          <w:tcPr>
            <w:tcW w:w="7348" w:type="dxa"/>
            <w:gridSpan w:val="3"/>
            <w:tcBorders>
              <w:top w:val="single" w:sz="4" w:space="0" w:color="auto"/>
              <w:left w:val="nil"/>
              <w:right w:val="nil"/>
            </w:tcBorders>
          </w:tcPr>
          <w:p w:rsidR="007C378F" w:rsidRPr="00B51DE9" w:rsidRDefault="007C378F" w:rsidP="00B3201D"/>
        </w:tc>
        <w:tc>
          <w:tcPr>
            <w:tcW w:w="196" w:type="dxa"/>
            <w:gridSpan w:val="2"/>
            <w:tcBorders>
              <w:top w:val="nil"/>
              <w:left w:val="nil"/>
              <w:right w:val="nil"/>
            </w:tcBorders>
          </w:tcPr>
          <w:p w:rsidR="007C378F" w:rsidRPr="00B51DE9" w:rsidRDefault="007C378F" w:rsidP="00B3201D"/>
        </w:tc>
        <w:tc>
          <w:tcPr>
            <w:tcW w:w="2095" w:type="dxa"/>
            <w:tcBorders>
              <w:top w:val="single" w:sz="4" w:space="0" w:color="auto"/>
              <w:left w:val="nil"/>
              <w:right w:val="nil"/>
            </w:tcBorders>
          </w:tcPr>
          <w:p w:rsidR="007C378F" w:rsidRPr="00B51DE9" w:rsidRDefault="007C378F" w:rsidP="00B3201D"/>
        </w:tc>
      </w:tr>
      <w:tr w:rsidR="007C378F" w:rsidRPr="00B51DE9" w:rsidTr="00B3201D">
        <w:trPr>
          <w:trHeight w:val="443"/>
        </w:trPr>
        <w:tc>
          <w:tcPr>
            <w:tcW w:w="4818" w:type="dxa"/>
            <w:gridSpan w:val="2"/>
            <w:vMerge w:val="restart"/>
            <w:tcBorders>
              <w:left w:val="single" w:sz="4" w:space="0" w:color="auto"/>
              <w:right w:val="single" w:sz="4" w:space="0" w:color="auto"/>
            </w:tcBorders>
          </w:tcPr>
          <w:p w:rsidR="007C378F" w:rsidRPr="004B658C" w:rsidRDefault="007C378F" w:rsidP="00B3201D">
            <w:pPr>
              <w:pStyle w:val="Tabelle6pt"/>
            </w:pPr>
            <w:r>
              <w:t>Kompetenzen:</w:t>
            </w:r>
          </w:p>
          <w:p w:rsidR="007C378F" w:rsidRDefault="007C378F" w:rsidP="007C378F">
            <w:pPr>
              <w:pStyle w:val="Kopf8ptafz"/>
              <w:ind w:left="227" w:hanging="170"/>
            </w:pPr>
            <w:r>
              <w:t xml:space="preserve">Ich kann Aufgaben </w:t>
            </w:r>
            <w:r w:rsidRPr="00BC0537">
              <w:t>einer Hotelfachfrau/eines Hotelfachmannes  in der Praxis an einem Beispiel durchführen</w:t>
            </w:r>
            <w:r>
              <w:t>.</w:t>
            </w:r>
          </w:p>
          <w:p w:rsidR="007C378F" w:rsidRPr="00C30F10" w:rsidRDefault="007C378F" w:rsidP="007C378F">
            <w:pPr>
              <w:numPr>
                <w:ilvl w:val="0"/>
                <w:numId w:val="6"/>
              </w:numPr>
              <w:ind w:left="227" w:hanging="170"/>
              <w:rPr>
                <w:sz w:val="16"/>
              </w:rPr>
            </w:pPr>
            <w:r>
              <w:rPr>
                <w:sz w:val="16"/>
              </w:rPr>
              <w:t>I</w:t>
            </w:r>
            <w:r w:rsidRPr="00973398">
              <w:rPr>
                <w:sz w:val="16"/>
              </w:rPr>
              <w:t>ch kann mich in de</w:t>
            </w:r>
            <w:r>
              <w:rPr>
                <w:sz w:val="16"/>
              </w:rPr>
              <w:t>n Fachräumen der Schule zurecht</w:t>
            </w:r>
            <w:r w:rsidRPr="00973398">
              <w:rPr>
                <w:sz w:val="16"/>
              </w:rPr>
              <w:t>finden und habe einen Überblick über die unterschiedlichen Arbeitsmaterialien</w:t>
            </w:r>
            <w:r>
              <w:rPr>
                <w:sz w:val="16"/>
              </w:rPr>
              <w:t xml:space="preserve"> in der Gastronomie.</w:t>
            </w:r>
          </w:p>
        </w:tc>
        <w:tc>
          <w:tcPr>
            <w:tcW w:w="4821" w:type="dxa"/>
            <w:gridSpan w:val="4"/>
            <w:tcBorders>
              <w:left w:val="single" w:sz="4" w:space="0" w:color="auto"/>
              <w:right w:val="single" w:sz="4" w:space="0" w:color="auto"/>
            </w:tcBorders>
          </w:tcPr>
          <w:p w:rsidR="007C378F" w:rsidRDefault="007C378F" w:rsidP="00B3201D">
            <w:pPr>
              <w:pStyle w:val="Tabelle6pt"/>
            </w:pPr>
            <w:r>
              <w:t>Was Sie schon können sollten:</w:t>
            </w:r>
          </w:p>
          <w:p w:rsidR="007C378F" w:rsidRPr="00234B66" w:rsidRDefault="007C378F" w:rsidP="007A7E73">
            <w:pPr>
              <w:pStyle w:val="Kopf8ptafz"/>
              <w:numPr>
                <w:ilvl w:val="0"/>
                <w:numId w:val="0"/>
              </w:numPr>
              <w:ind w:left="227"/>
            </w:pPr>
          </w:p>
        </w:tc>
      </w:tr>
      <w:tr w:rsidR="007C378F" w:rsidRPr="00B51DE9" w:rsidTr="00B3201D">
        <w:trPr>
          <w:trHeight w:val="443"/>
        </w:trPr>
        <w:tc>
          <w:tcPr>
            <w:tcW w:w="4818" w:type="dxa"/>
            <w:gridSpan w:val="2"/>
            <w:vMerge/>
            <w:tcBorders>
              <w:left w:val="single" w:sz="4" w:space="0" w:color="auto"/>
              <w:right w:val="single" w:sz="4" w:space="0" w:color="auto"/>
            </w:tcBorders>
          </w:tcPr>
          <w:p w:rsidR="007C378F" w:rsidRDefault="007C378F" w:rsidP="00B3201D">
            <w:pPr>
              <w:pStyle w:val="Tabelle6pt"/>
            </w:pPr>
          </w:p>
        </w:tc>
        <w:tc>
          <w:tcPr>
            <w:tcW w:w="4821" w:type="dxa"/>
            <w:gridSpan w:val="4"/>
            <w:tcBorders>
              <w:left w:val="single" w:sz="4" w:space="0" w:color="auto"/>
              <w:right w:val="single" w:sz="4" w:space="0" w:color="auto"/>
            </w:tcBorders>
          </w:tcPr>
          <w:p w:rsidR="007C378F" w:rsidRDefault="007C378F" w:rsidP="00B3201D">
            <w:pPr>
              <w:pStyle w:val="Tabelle6pt"/>
            </w:pPr>
            <w:r>
              <w:t>Wofür Sie das benötigen:</w:t>
            </w:r>
          </w:p>
          <w:p w:rsidR="007C378F" w:rsidRDefault="007C378F" w:rsidP="007C378F">
            <w:pPr>
              <w:pStyle w:val="Kopf8ptafz"/>
              <w:ind w:left="227" w:hanging="170"/>
            </w:pPr>
            <w:r>
              <w:t>Praktikum</w:t>
            </w:r>
          </w:p>
        </w:tc>
      </w:tr>
      <w:tr w:rsidR="007C378F" w:rsidRPr="00B51DE9" w:rsidTr="00B3201D">
        <w:trPr>
          <w:trHeight w:val="443"/>
        </w:trPr>
        <w:tc>
          <w:tcPr>
            <w:tcW w:w="4818" w:type="dxa"/>
            <w:gridSpan w:val="2"/>
            <w:vMerge/>
            <w:tcBorders>
              <w:left w:val="single" w:sz="4" w:space="0" w:color="auto"/>
              <w:right w:val="single" w:sz="4" w:space="0" w:color="auto"/>
            </w:tcBorders>
          </w:tcPr>
          <w:p w:rsidR="007C378F" w:rsidRDefault="007C378F" w:rsidP="00B3201D">
            <w:pPr>
              <w:pStyle w:val="Tabelle6pt"/>
            </w:pPr>
          </w:p>
        </w:tc>
        <w:tc>
          <w:tcPr>
            <w:tcW w:w="4821" w:type="dxa"/>
            <w:gridSpan w:val="4"/>
            <w:tcBorders>
              <w:left w:val="single" w:sz="4" w:space="0" w:color="auto"/>
              <w:right w:val="single" w:sz="4" w:space="0" w:color="auto"/>
            </w:tcBorders>
          </w:tcPr>
          <w:p w:rsidR="007C378F" w:rsidRDefault="007C378F" w:rsidP="00B3201D">
            <w:pPr>
              <w:pStyle w:val="Tabelle6pt"/>
            </w:pPr>
            <w:r>
              <w:t>Wie Sie Ihr Können prüfen können:</w:t>
            </w:r>
          </w:p>
          <w:p w:rsidR="007C378F" w:rsidRPr="00234B66" w:rsidRDefault="007C378F" w:rsidP="007A7E73">
            <w:pPr>
              <w:pStyle w:val="Kopf8ptafz"/>
              <w:numPr>
                <w:ilvl w:val="0"/>
                <w:numId w:val="0"/>
              </w:numPr>
              <w:ind w:left="227"/>
            </w:pPr>
          </w:p>
        </w:tc>
      </w:tr>
    </w:tbl>
    <w:p w:rsidR="007C378F" w:rsidRDefault="00564D33" w:rsidP="007C378F">
      <w:pPr>
        <w:rPr>
          <w:szCs w:val="24"/>
          <w:lang w:eastAsia="de-DE"/>
        </w:rPr>
      </w:pPr>
      <w:r w:rsidRPr="00690799">
        <w:rPr>
          <w:noProof/>
          <w:sz w:val="24"/>
          <w:szCs w:val="24"/>
          <w:lang w:eastAsia="de-DE"/>
        </w:rPr>
        <w:drawing>
          <wp:anchor distT="0" distB="0" distL="114300" distR="114300" simplePos="0" relativeHeight="251917312" behindDoc="0" locked="0" layoutInCell="0" allowOverlap="1" wp14:anchorId="5A093515" wp14:editId="2E464EDB">
            <wp:simplePos x="0" y="0"/>
            <wp:positionH relativeFrom="rightMargin">
              <wp:posOffset>828040</wp:posOffset>
            </wp:positionH>
            <wp:positionV relativeFrom="paragraph">
              <wp:posOffset>89535</wp:posOffset>
            </wp:positionV>
            <wp:extent cx="348615" cy="320040"/>
            <wp:effectExtent l="0" t="0" r="0" b="3810"/>
            <wp:wrapNone/>
            <wp:docPr id="445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90799">
        <w:rPr>
          <w:noProof/>
          <w:sz w:val="24"/>
          <w:szCs w:val="24"/>
          <w:lang w:eastAsia="de-DE"/>
        </w:rPr>
        <w:drawing>
          <wp:anchor distT="0" distB="0" distL="114300" distR="114300" simplePos="0" relativeHeight="251916288" behindDoc="0" locked="0" layoutInCell="0" allowOverlap="1" wp14:anchorId="5A4BF46F" wp14:editId="2EED2E1A">
            <wp:simplePos x="0" y="0"/>
            <wp:positionH relativeFrom="rightMargin">
              <wp:posOffset>467995</wp:posOffset>
            </wp:positionH>
            <wp:positionV relativeFrom="paragraph">
              <wp:posOffset>89535</wp:posOffset>
            </wp:positionV>
            <wp:extent cx="349885" cy="320675"/>
            <wp:effectExtent l="0" t="0" r="0" b="3175"/>
            <wp:wrapNone/>
            <wp:docPr id="445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90799">
        <w:rPr>
          <w:noProof/>
          <w:sz w:val="24"/>
          <w:szCs w:val="24"/>
          <w:lang w:eastAsia="de-DE"/>
        </w:rPr>
        <w:drawing>
          <wp:anchor distT="0" distB="0" distL="114300" distR="114300" simplePos="0" relativeHeight="251915264" behindDoc="0" locked="0" layoutInCell="0" allowOverlap="1" wp14:anchorId="5C0E64E0" wp14:editId="2F40BF84">
            <wp:simplePos x="0" y="0"/>
            <wp:positionH relativeFrom="rightMargin">
              <wp:posOffset>107950</wp:posOffset>
            </wp:positionH>
            <wp:positionV relativeFrom="paragraph">
              <wp:posOffset>89725</wp:posOffset>
            </wp:positionV>
            <wp:extent cx="349885" cy="320675"/>
            <wp:effectExtent l="0" t="0" r="0" b="3175"/>
            <wp:wrapNone/>
            <wp:docPr id="445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C378F">
        <w:rPr>
          <w:noProof/>
          <w:sz w:val="24"/>
          <w:szCs w:val="24"/>
          <w:lang w:eastAsia="de-DE"/>
        </w:rPr>
        <mc:AlternateContent>
          <mc:Choice Requires="wpg">
            <w:drawing>
              <wp:anchor distT="0" distB="0" distL="114300" distR="114300" simplePos="0" relativeHeight="251900928" behindDoc="0" locked="0" layoutInCell="1" allowOverlap="1" wp14:anchorId="61FFF222" wp14:editId="32F8F19F">
                <wp:simplePos x="0" y="0"/>
                <wp:positionH relativeFrom="column">
                  <wp:posOffset>-7571</wp:posOffset>
                </wp:positionH>
                <wp:positionV relativeFrom="paragraph">
                  <wp:posOffset>133729</wp:posOffset>
                </wp:positionV>
                <wp:extent cx="4714719" cy="902525"/>
                <wp:effectExtent l="0" t="38100" r="48260" b="50165"/>
                <wp:wrapNone/>
                <wp:docPr id="4443" name="Gruppieren 4443"/>
                <wp:cNvGraphicFramePr/>
                <a:graphic xmlns:a="http://schemas.openxmlformats.org/drawingml/2006/main">
                  <a:graphicData uri="http://schemas.microsoft.com/office/word/2010/wordprocessingGroup">
                    <wpg:wgp>
                      <wpg:cNvGrpSpPr/>
                      <wpg:grpSpPr>
                        <a:xfrm>
                          <a:off x="0" y="0"/>
                          <a:ext cx="4714719" cy="902525"/>
                          <a:chOff x="1" y="-1460"/>
                          <a:chExt cx="4714719" cy="902525"/>
                        </a:xfrm>
                      </wpg:grpSpPr>
                      <wps:wsp>
                        <wps:cNvPr id="4444" name="Pfeil nach rechts 4444"/>
                        <wps:cNvSpPr>
                          <a:spLocks/>
                        </wps:cNvSpPr>
                        <wps:spPr>
                          <a:xfrm>
                            <a:off x="1" y="63500"/>
                            <a:ext cx="1828800" cy="706755"/>
                          </a:xfrm>
                          <a:prstGeom prst="rightArrow">
                            <a:avLst/>
                          </a:prstGeom>
                          <a:solidFill>
                            <a:sysClr val="window" lastClr="FFFFFF"/>
                          </a:solidFill>
                          <a:ln w="12700" cap="flat" cmpd="sng" algn="ctr">
                            <a:solidFill>
                              <a:srgbClr val="C0504D"/>
                            </a:solidFill>
                            <a:prstDash val="solid"/>
                          </a:ln>
                          <a:effectLst/>
                        </wps:spPr>
                        <wps:txbx>
                          <w:txbxContent>
                            <w:p w:rsidR="00333930" w:rsidRPr="00347AF4" w:rsidRDefault="00333930" w:rsidP="007C378F">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45" name="Abgerundetes Rechteck 4445"/>
                        <wps:cNvSpPr/>
                        <wps:spPr>
                          <a:xfrm>
                            <a:off x="1927197" y="0"/>
                            <a:ext cx="1433521" cy="901065"/>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Default="00333930" w:rsidP="007C378F">
                              <w:pPr>
                                <w:jc w:val="center"/>
                                <w:rPr>
                                  <w:b/>
                                  <w:color w:val="00B050"/>
                                  <w:sz w:val="24"/>
                                  <w:szCs w:val="24"/>
                                </w:rPr>
                              </w:pPr>
                              <w:r>
                                <w:rPr>
                                  <w:b/>
                                  <w:color w:val="00B050"/>
                                  <w:sz w:val="24"/>
                                  <w:szCs w:val="24"/>
                                </w:rPr>
                                <w:t>Hotelfachfrau/</w:t>
                              </w:r>
                            </w:p>
                            <w:p w:rsidR="00333930" w:rsidRPr="00690799" w:rsidRDefault="00333930" w:rsidP="007C378F">
                              <w:pPr>
                                <w:jc w:val="center"/>
                                <w:rPr>
                                  <w:b/>
                                  <w:color w:val="D99594" w:themeColor="accent2" w:themeTint="99"/>
                                  <w:sz w:val="24"/>
                                  <w:szCs w:val="24"/>
                                </w:rPr>
                              </w:pPr>
                              <w:r>
                                <w:rPr>
                                  <w:b/>
                                  <w:color w:val="943634" w:themeColor="accent2" w:themeShade="BF"/>
                                  <w:sz w:val="24"/>
                                  <w:szCs w:val="24"/>
                                </w:rPr>
                                <w:t>Hotelfachmann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46" name="Abgerundetes Rechteck 4446"/>
                        <wps:cNvSpPr/>
                        <wps:spPr>
                          <a:xfrm>
                            <a:off x="3467597" y="-1460"/>
                            <a:ext cx="1247123" cy="901065"/>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C91525" w:rsidRDefault="00333930" w:rsidP="007C378F">
                              <w:pPr>
                                <w:jc w:val="center"/>
                                <w:rPr>
                                  <w:b/>
                                  <w:color w:val="76923C" w:themeColor="accent3" w:themeShade="BF"/>
                                  <w:sz w:val="24"/>
                                  <w:szCs w:val="24"/>
                                </w:rPr>
                              </w:pPr>
                              <w:r w:rsidRPr="003C2FDB">
                                <w:rPr>
                                  <w:b/>
                                  <w:color w:val="00B050"/>
                                  <w:sz w:val="24"/>
                                  <w:szCs w:val="24"/>
                                </w:rPr>
                                <w:t xml:space="preserve">Gemeinsames </w:t>
                              </w:r>
                              <w:r>
                                <w:rPr>
                                  <w:b/>
                                  <w:color w:val="943634" w:themeColor="accent2" w:themeShade="BF"/>
                                  <w:sz w:val="24"/>
                                  <w:szCs w:val="24"/>
                                </w:rPr>
                                <w:t>Frühstück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id="Gruppieren 4443" o:spid="_x0000_s1174" style="position:absolute;margin-left:-.6pt;margin-top:10.55pt;width:371.25pt;height:71.05pt;z-index:251900928;mso-position-horizontal-relative:text;mso-position-vertical-relative:text;mso-width-relative:margin" coordorigin=",-14" coordsize="47147,9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">
                <v:shape id="Pfeil nach rechts 4444" o:spid="_x0000_s1175" type="#_x0000_t13" style="position:absolute;top:635;width:18288;height:70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JffcIA&#10;AADdAAAADwAAAGRycy9kb3ducmV2LnhtbERPXUvDMBR9F/wP4Qq+2XTixqjLxvxi+rgqPl+aa1Ns&#10;bmKSbrW/3giDnbfD+eKsNqPtxYFC7BwrmBUlCOLG6Y5bBR/vLzdLEDEha+wdk4JfirBZX16ssNLu&#10;yHs61KkVuYRjhQpMSr6SMjaGLMbCeeKsfblgMWUaWqkDHnO57eVtWS6kxY7zgkFPj4aa73qwCoZh&#10;6T/9ZHbb54d5mGblVL/9PCl1fTVu70EkGtPZfEq/agV3GfD/Jj8Bu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Ml99wgAAAN0AAAAPAAAAAAAAAAAAAAAAAJgCAABkcnMvZG93&#10;bnJldi54bWxQSwUGAAAAAAQABAD1AAAAhwMAAAAA&#10;" adj="17426" fillcolor="window" strokecolor="#c0504d" strokeweight="1pt">
                  <v:path arrowok="t"/>
                  <v:textbox>
                    <w:txbxContent>
                      <w:p w:rsidR="00333930" w:rsidRPr="00347AF4" w:rsidRDefault="00333930" w:rsidP="007C378F">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v:textbox>
                </v:shape>
                <v:roundrect id="Abgerundetes Rechteck 4445" o:spid="_x0000_s1176" style="position:absolute;left:19271;width:14336;height:901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dzMgA&#10;AADdAAAADwAAAGRycy9kb3ducmV2LnhtbESPT2vCQBTE7wW/w/IEL0U3Lalo6ioiRKQX8Q/i8ZF9&#10;TbbNvg3ZVaOfvlso9DjMzG+Y2aKztbhS641jBS+jBARx4bThUsHxkA8nIHxA1lg7JgV38rCY955m&#10;mGl34x1d96EUEcI+QwVVCE0mpS8qsuhHriGO3qdrLYYo21LqFm8Rbmv5miRjadFwXKiwoVVFxff+&#10;YhXYx3L1cdoY8zU9X/L1Lt8Wz1up1KDfLd9BBOrCf/ivvdEK0jR9g9838QnI+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p53MyAAAAN0AAAAPAAAAAAAAAAAAAAAAAJgCAABk&#10;cnMvZG93bnJldi54bWxQSwUGAAAAAAQABAD1AAAAjQMAAAAA&#10;" fillcolor="#ebf1de" stroked="f" strokeweight="2pt">
                  <v:textbox>
                    <w:txbxContent>
                      <w:p w:rsidR="00333930" w:rsidRDefault="00333930" w:rsidP="007C378F">
                        <w:pPr>
                          <w:jc w:val="center"/>
                          <w:rPr>
                            <w:b/>
                            <w:color w:val="00B050"/>
                            <w:sz w:val="24"/>
                            <w:szCs w:val="24"/>
                          </w:rPr>
                        </w:pPr>
                        <w:r>
                          <w:rPr>
                            <w:b/>
                            <w:color w:val="00B050"/>
                            <w:sz w:val="24"/>
                            <w:szCs w:val="24"/>
                          </w:rPr>
                          <w:t>Hotelfachfrau/</w:t>
                        </w:r>
                      </w:p>
                      <w:p w:rsidR="00333930" w:rsidRPr="00690799" w:rsidRDefault="00333930" w:rsidP="007C378F">
                        <w:pPr>
                          <w:jc w:val="center"/>
                          <w:rPr>
                            <w:b/>
                            <w:color w:val="D99594" w:themeColor="accent2" w:themeTint="99"/>
                            <w:sz w:val="24"/>
                            <w:szCs w:val="24"/>
                          </w:rPr>
                        </w:pPr>
                        <w:r>
                          <w:rPr>
                            <w:b/>
                            <w:color w:val="943634" w:themeColor="accent2" w:themeShade="BF"/>
                            <w:sz w:val="24"/>
                            <w:szCs w:val="24"/>
                          </w:rPr>
                          <w:t>Hotelfachmann</w:t>
                        </w:r>
                      </w:p>
                    </w:txbxContent>
                  </v:textbox>
                </v:roundrect>
                <v:roundrect id="Abgerundetes Rechteck 4446" o:spid="_x0000_s1177" style="position:absolute;left:34675;top:-14;width:12472;height:901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UDu8cA&#10;AADdAAAADwAAAGRycy9kb3ducmV2LnhtbESPT2vCQBTE7wW/w/KEXopuWoJodBURUqQX8Q/i8ZF9&#10;Jttm34bsqqmf3i0UPA4z8xtmtuhsLa7UeuNYwfswAUFcOG24VHDY54MxCB+QNdaOScEveVjMey8z&#10;zLS78Zauu1CKCGGfoYIqhCaT0hcVWfRD1xBH7+xaiyHKtpS6xVuE21p+JMlIWjQcFypsaFVR8bO7&#10;WAX2vlx9HdfGfE9Ol/xzm2+Kt41U6rXfLacgAnXhGf5vr7WCNE1H8PcmPgE5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11A7vHAAAA3QAAAA8AAAAAAAAAAAAAAAAAmAIAAGRy&#10;cy9kb3ducmV2LnhtbFBLBQYAAAAABAAEAPUAAACMAwAAAAA=&#10;" fillcolor="#ebf1de" stroked="f" strokeweight="2pt">
                  <v:textbox>
                    <w:txbxContent>
                      <w:p w:rsidR="00333930" w:rsidRPr="00C91525" w:rsidRDefault="00333930" w:rsidP="007C378F">
                        <w:pPr>
                          <w:jc w:val="center"/>
                          <w:rPr>
                            <w:b/>
                            <w:color w:val="76923C" w:themeColor="accent3" w:themeShade="BF"/>
                            <w:sz w:val="24"/>
                            <w:szCs w:val="24"/>
                          </w:rPr>
                        </w:pPr>
                        <w:r w:rsidRPr="003C2FDB">
                          <w:rPr>
                            <w:b/>
                            <w:color w:val="00B050"/>
                            <w:sz w:val="24"/>
                            <w:szCs w:val="24"/>
                          </w:rPr>
                          <w:t xml:space="preserve">Gemeinsames </w:t>
                        </w:r>
                        <w:r>
                          <w:rPr>
                            <w:b/>
                            <w:color w:val="943634" w:themeColor="accent2" w:themeShade="BF"/>
                            <w:sz w:val="24"/>
                            <w:szCs w:val="24"/>
                          </w:rPr>
                          <w:t>Frühstück</w:t>
                        </w:r>
                      </w:p>
                    </w:txbxContent>
                  </v:textbox>
                </v:roundrect>
              </v:group>
            </w:pict>
          </mc:Fallback>
        </mc:AlternateContent>
      </w:r>
    </w:p>
    <w:p w:rsidR="007C378F" w:rsidRDefault="007C378F" w:rsidP="007C378F">
      <w:pPr>
        <w:rPr>
          <w:szCs w:val="24"/>
          <w:lang w:eastAsia="de-DE"/>
        </w:rPr>
      </w:pPr>
    </w:p>
    <w:p w:rsidR="007C378F" w:rsidRDefault="007C378F" w:rsidP="007C378F">
      <w:pPr>
        <w:rPr>
          <w:szCs w:val="24"/>
          <w:lang w:eastAsia="de-DE"/>
        </w:rPr>
      </w:pPr>
    </w:p>
    <w:p w:rsidR="007C378F" w:rsidRDefault="007C378F" w:rsidP="007C378F">
      <w:pPr>
        <w:rPr>
          <w:szCs w:val="24"/>
          <w:lang w:eastAsia="de-DE"/>
        </w:rPr>
      </w:pPr>
    </w:p>
    <w:p w:rsidR="007C378F" w:rsidRDefault="007C378F" w:rsidP="007C378F">
      <w:pPr>
        <w:rPr>
          <w:szCs w:val="24"/>
          <w:lang w:eastAsia="de-DE"/>
        </w:rPr>
      </w:pPr>
    </w:p>
    <w:p w:rsidR="007C378F" w:rsidRDefault="007C378F" w:rsidP="007C378F">
      <w:pPr>
        <w:rPr>
          <w:szCs w:val="24"/>
          <w:lang w:eastAsia="de-DE"/>
        </w:rPr>
      </w:pPr>
    </w:p>
    <w:p w:rsidR="007C378F" w:rsidRDefault="007C378F" w:rsidP="007C378F">
      <w:pPr>
        <w:rPr>
          <w:szCs w:val="24"/>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C378F" w:rsidRPr="00DE4890" w:rsidTr="00B3201D">
        <w:trPr>
          <w:trHeight w:val="397"/>
        </w:trPr>
        <w:tc>
          <w:tcPr>
            <w:tcW w:w="1470" w:type="dxa"/>
            <w:shd w:val="clear" w:color="auto" w:fill="D9D9D9" w:themeFill="background1" w:themeFillShade="D9"/>
            <w:vAlign w:val="center"/>
          </w:tcPr>
          <w:p w:rsidR="007C378F" w:rsidRPr="00DE4890" w:rsidRDefault="007C378F" w:rsidP="00B3201D">
            <w:pPr>
              <w:pStyle w:val="TabelleKopfmitte"/>
            </w:pPr>
            <w:r>
              <w:t>Phase</w:t>
            </w:r>
          </w:p>
        </w:tc>
        <w:tc>
          <w:tcPr>
            <w:tcW w:w="940" w:type="dxa"/>
            <w:shd w:val="clear" w:color="auto" w:fill="D9D9D9" w:themeFill="background1" w:themeFillShade="D9"/>
            <w:vAlign w:val="center"/>
          </w:tcPr>
          <w:p w:rsidR="007C378F" w:rsidRPr="00DE4890" w:rsidRDefault="007C378F" w:rsidP="00B3201D">
            <w:pPr>
              <w:pStyle w:val="TabelleKopfmitte"/>
            </w:pPr>
            <w:r>
              <w:t>Zeit</w:t>
            </w:r>
          </w:p>
        </w:tc>
        <w:tc>
          <w:tcPr>
            <w:tcW w:w="4961" w:type="dxa"/>
            <w:shd w:val="clear" w:color="auto" w:fill="D9D9D9" w:themeFill="background1" w:themeFillShade="D9"/>
            <w:vAlign w:val="center"/>
          </w:tcPr>
          <w:p w:rsidR="007C378F" w:rsidRPr="00DE4890" w:rsidRDefault="007C378F" w:rsidP="00B3201D">
            <w:pPr>
              <w:pStyle w:val="TabelleKopfmitte"/>
            </w:pPr>
            <w:r>
              <w:t>Aufgabe</w:t>
            </w:r>
          </w:p>
        </w:tc>
      </w:tr>
      <w:tr w:rsidR="007C378F" w:rsidRPr="00DE4890" w:rsidTr="00B3201D">
        <w:trPr>
          <w:trHeight w:val="624"/>
        </w:trPr>
        <w:tc>
          <w:tcPr>
            <w:tcW w:w="1470" w:type="dxa"/>
            <w:shd w:val="clear" w:color="auto" w:fill="auto"/>
            <w:vAlign w:val="center"/>
          </w:tcPr>
          <w:p w:rsidR="007C378F" w:rsidRPr="00F0156F" w:rsidRDefault="007C378F" w:rsidP="00B3201D">
            <w:pPr>
              <w:pStyle w:val="Textkrpermitte"/>
            </w:pPr>
            <w:r>
              <w:rPr>
                <w:noProof/>
                <w:sz w:val="24"/>
              </w:rPr>
              <w:drawing>
                <wp:inline distT="0" distB="0" distL="0" distR="0" wp14:anchorId="135A307D" wp14:editId="0602E914">
                  <wp:extent cx="302701" cy="324000"/>
                  <wp:effectExtent l="0" t="0" r="2540" b="0"/>
                  <wp:docPr id="445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C378F" w:rsidRPr="00707B45" w:rsidRDefault="007C378F" w:rsidP="00B3201D">
            <w:pPr>
              <w:pStyle w:val="Textkrper"/>
              <w:jc w:val="center"/>
              <w:rPr>
                <w:b/>
              </w:rPr>
            </w:pPr>
            <w:r w:rsidRPr="00707B45">
              <w:rPr>
                <w:b/>
              </w:rPr>
              <w:t>45</w:t>
            </w:r>
          </w:p>
          <w:p w:rsidR="007C378F" w:rsidRPr="00DE4890" w:rsidRDefault="00F937E0" w:rsidP="00B3201D">
            <w:pPr>
              <w:pStyle w:val="Textkrper"/>
              <w:jc w:val="center"/>
            </w:pPr>
            <w:r>
              <w:rPr>
                <w:b/>
              </w:rPr>
              <w:t>Min.</w:t>
            </w:r>
          </w:p>
        </w:tc>
        <w:tc>
          <w:tcPr>
            <w:tcW w:w="4961" w:type="dxa"/>
            <w:shd w:val="clear" w:color="auto" w:fill="auto"/>
            <w:vAlign w:val="center"/>
          </w:tcPr>
          <w:p w:rsidR="007C378F" w:rsidRPr="0044771E" w:rsidRDefault="007C378F" w:rsidP="00B3201D">
            <w:pPr>
              <w:pStyle w:val="Textkrper"/>
              <w:rPr>
                <w:b/>
                <w:noProof/>
              </w:rPr>
            </w:pPr>
            <w:r w:rsidRPr="0044771E">
              <w:rPr>
                <w:b/>
                <w:noProof/>
              </w:rPr>
              <w:t xml:space="preserve">Lesen Sie den Arbeitsauftrag. </w:t>
            </w:r>
          </w:p>
          <w:p w:rsidR="007C378F" w:rsidRPr="00D1713C" w:rsidRDefault="007C378F" w:rsidP="00B3201D">
            <w:pPr>
              <w:pStyle w:val="Textkrper"/>
              <w:rPr>
                <w:noProof/>
              </w:rPr>
            </w:pPr>
            <w:r>
              <w:rPr>
                <w:noProof/>
              </w:rPr>
              <w:t xml:space="preserve">Vor Arbeitsbeginn waschen Sie sich bitte die Hände und verwenden Handtücher, Spültücher, Abtrockentücher </w:t>
            </w:r>
            <w:r w:rsidRPr="00D1713C">
              <w:rPr>
                <w:noProof/>
              </w:rPr>
              <w:t>aus dem dafür vorgesehenen Schrank.</w:t>
            </w:r>
          </w:p>
          <w:p w:rsidR="007C378F" w:rsidRPr="00DE4890" w:rsidRDefault="007C378F" w:rsidP="00B3201D">
            <w:pPr>
              <w:pStyle w:val="Textkrper"/>
              <w:rPr>
                <w:noProof/>
              </w:rPr>
            </w:pPr>
            <w:r w:rsidRPr="00D1713C">
              <w:rPr>
                <w:noProof/>
              </w:rPr>
              <w:t>Führen Sie den Arbeitsauftrag durch</w:t>
            </w:r>
            <w:r>
              <w:rPr>
                <w:noProof/>
              </w:rPr>
              <w:t xml:space="preserve">.  </w:t>
            </w:r>
          </w:p>
        </w:tc>
      </w:tr>
    </w:tbl>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r>
        <w:rPr>
          <w:noProof/>
          <w:sz w:val="24"/>
          <w:szCs w:val="24"/>
          <w:lang w:eastAsia="de-DE"/>
        </w:rPr>
        <mc:AlternateContent>
          <mc:Choice Requires="wps">
            <w:drawing>
              <wp:anchor distT="0" distB="0" distL="114300" distR="114300" simplePos="0" relativeHeight="251902976" behindDoc="0" locked="0" layoutInCell="1" allowOverlap="1" wp14:anchorId="38B46A8D" wp14:editId="7C68653B">
                <wp:simplePos x="0" y="0"/>
                <wp:positionH relativeFrom="column">
                  <wp:posOffset>3033395</wp:posOffset>
                </wp:positionH>
                <wp:positionV relativeFrom="paragraph">
                  <wp:posOffset>73660</wp:posOffset>
                </wp:positionV>
                <wp:extent cx="2870200" cy="2536825"/>
                <wp:effectExtent l="19050" t="19050" r="25400" b="15875"/>
                <wp:wrapNone/>
                <wp:docPr id="1306" name="Textfeld 1306"/>
                <wp:cNvGraphicFramePr/>
                <a:graphic xmlns:a="http://schemas.openxmlformats.org/drawingml/2006/main">
                  <a:graphicData uri="http://schemas.microsoft.com/office/word/2010/wordprocessingShape">
                    <wps:wsp>
                      <wps:cNvSpPr txBox="1"/>
                      <wps:spPr>
                        <a:xfrm>
                          <a:off x="0" y="0"/>
                          <a:ext cx="2870200" cy="2536825"/>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7C378F">
                            <w:pPr>
                              <w:jc w:val="center"/>
                              <w:rPr>
                                <w:b/>
                              </w:rPr>
                            </w:pPr>
                            <w:r w:rsidRPr="008D1695">
                              <w:rPr>
                                <w:b/>
                              </w:rPr>
                              <w:t xml:space="preserve">Arbeitsauftrag für </w:t>
                            </w:r>
                          </w:p>
                          <w:p w:rsidR="00333930" w:rsidRPr="008D1695" w:rsidRDefault="00333930" w:rsidP="007C378F">
                            <w:pPr>
                              <w:jc w:val="center"/>
                              <w:rPr>
                                <w:b/>
                              </w:rPr>
                            </w:pPr>
                            <w:r>
                              <w:rPr>
                                <w:b/>
                              </w:rPr>
                              <w:t>Hotelfachfrau/Hotelfachmann Schüler/in 2</w:t>
                            </w:r>
                          </w:p>
                          <w:p w:rsidR="00333930" w:rsidRPr="008D1695" w:rsidRDefault="00333930" w:rsidP="007C378F"/>
                          <w:p w:rsidR="00333930" w:rsidRPr="008D1695" w:rsidRDefault="00333930" w:rsidP="007C378F">
                            <w:pPr>
                              <w:jc w:val="center"/>
                              <w:rPr>
                                <w:b/>
                                <w:color w:val="00B050"/>
                              </w:rPr>
                            </w:pPr>
                            <w:r w:rsidRPr="008D1695">
                              <w:rPr>
                                <w:b/>
                                <w:color w:val="00B050"/>
                              </w:rPr>
                              <w:t>Mein Arbeitsauftrag lautet:</w:t>
                            </w:r>
                          </w:p>
                          <w:p w:rsidR="00333930" w:rsidRPr="008D1695" w:rsidRDefault="00333930" w:rsidP="007C378F"/>
                          <w:p w:rsidR="00333930" w:rsidRPr="00C10036" w:rsidRDefault="00333930" w:rsidP="007C378F">
                            <w:r>
                              <w:rPr>
                                <w:b/>
                              </w:rPr>
                              <w:t xml:space="preserve">Stellen </w:t>
                            </w:r>
                            <w:r>
                              <w:t>Sie aus den vorliegenden Materialien eine einfache Tischdekoration für die Mitte der Tafel her.</w:t>
                            </w:r>
                          </w:p>
                          <w:p w:rsidR="00333930" w:rsidRDefault="00333930" w:rsidP="007C378F">
                            <w:pPr>
                              <w:rPr>
                                <w:b/>
                              </w:rPr>
                            </w:pPr>
                          </w:p>
                          <w:p w:rsidR="00333930" w:rsidRDefault="00333930" w:rsidP="007C378F">
                            <w:pPr>
                              <w:rPr>
                                <w:b/>
                              </w:rPr>
                            </w:pPr>
                            <w:r w:rsidRPr="008B3128">
                              <w:t xml:space="preserve">Nehmen Sie </w:t>
                            </w:r>
                            <w:r>
                              <w:t xml:space="preserve">bei Tisch </w:t>
                            </w:r>
                            <w:r w:rsidRPr="008B3128">
                              <w:t>alle</w:t>
                            </w:r>
                            <w:r>
                              <w:rPr>
                                <w:b/>
                              </w:rPr>
                              <w:t xml:space="preserve"> Getränkebestellungen </w:t>
                            </w:r>
                            <w:r w:rsidRPr="008B3128">
                              <w:t>auf</w:t>
                            </w:r>
                            <w:r>
                              <w:rPr>
                                <w:b/>
                              </w:rPr>
                              <w:t>.</w:t>
                            </w:r>
                          </w:p>
                          <w:p w:rsidR="00333930" w:rsidRDefault="00333930" w:rsidP="007C378F">
                            <w:pPr>
                              <w:rPr>
                                <w:b/>
                              </w:rPr>
                            </w:pPr>
                          </w:p>
                          <w:p w:rsidR="00333930" w:rsidRPr="00F51616" w:rsidRDefault="00333930" w:rsidP="007C378F">
                            <w:r w:rsidRPr="00C10036">
                              <w:rPr>
                                <w:b/>
                              </w:rPr>
                              <w:t>Servieren</w:t>
                            </w:r>
                            <w:r>
                              <w:t xml:space="preserve"> Sie bei Tisch Getränke je nach Wunsch der Gäste auf einem Serviertablett.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306" o:spid="_x0000_s1178" type="#_x0000_t202" style="position:absolute;margin-left:238.85pt;margin-top:5.8pt;width:226pt;height:199.7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" fillcolor="window" strokecolor="#953735" strokeweight="2.5pt">
                <v:stroke dashstyle="3 1"/>
                <v:textbox>
                  <w:txbxContent>
                    <w:p w:rsidR="00333930" w:rsidRDefault="00333930" w:rsidP="007C378F">
                      <w:pPr>
                        <w:jc w:val="center"/>
                        <w:rPr>
                          <w:b/>
                        </w:rPr>
                      </w:pPr>
                      <w:r w:rsidRPr="008D1695">
                        <w:rPr>
                          <w:b/>
                        </w:rPr>
                        <w:t xml:space="preserve">Arbeitsauftrag für </w:t>
                      </w:r>
                    </w:p>
                    <w:p w:rsidR="00333930" w:rsidRPr="008D1695" w:rsidRDefault="00333930" w:rsidP="007C378F">
                      <w:pPr>
                        <w:jc w:val="center"/>
                        <w:rPr>
                          <w:b/>
                        </w:rPr>
                      </w:pPr>
                      <w:r>
                        <w:rPr>
                          <w:b/>
                        </w:rPr>
                        <w:t>Hotelfachfrau/Hotelfachmann Schüler/in 2</w:t>
                      </w:r>
                    </w:p>
                    <w:p w:rsidR="00333930" w:rsidRPr="008D1695" w:rsidRDefault="00333930" w:rsidP="007C378F"/>
                    <w:p w:rsidR="00333930" w:rsidRPr="008D1695" w:rsidRDefault="00333930" w:rsidP="007C378F">
                      <w:pPr>
                        <w:jc w:val="center"/>
                        <w:rPr>
                          <w:b/>
                          <w:color w:val="00B050"/>
                        </w:rPr>
                      </w:pPr>
                      <w:r w:rsidRPr="008D1695">
                        <w:rPr>
                          <w:b/>
                          <w:color w:val="00B050"/>
                        </w:rPr>
                        <w:t>Mein Arbeitsauftrag lautet:</w:t>
                      </w:r>
                    </w:p>
                    <w:p w:rsidR="00333930" w:rsidRPr="008D1695" w:rsidRDefault="00333930" w:rsidP="007C378F"/>
                    <w:p w:rsidR="00333930" w:rsidRPr="00C10036" w:rsidRDefault="00333930" w:rsidP="007C378F">
                      <w:r>
                        <w:rPr>
                          <w:b/>
                        </w:rPr>
                        <w:t xml:space="preserve">Stellen </w:t>
                      </w:r>
                      <w:r>
                        <w:t>Sie aus den vorliegenden Materialien eine einfache Tischdekoration für die Mitte der Tafel her.</w:t>
                      </w:r>
                    </w:p>
                    <w:p w:rsidR="00333930" w:rsidRDefault="00333930" w:rsidP="007C378F">
                      <w:pPr>
                        <w:rPr>
                          <w:b/>
                        </w:rPr>
                      </w:pPr>
                    </w:p>
                    <w:p w:rsidR="00333930" w:rsidRDefault="00333930" w:rsidP="007C378F">
                      <w:pPr>
                        <w:rPr>
                          <w:b/>
                        </w:rPr>
                      </w:pPr>
                      <w:r w:rsidRPr="008B3128">
                        <w:t xml:space="preserve">Nehmen Sie </w:t>
                      </w:r>
                      <w:r>
                        <w:t xml:space="preserve">bei Tisch </w:t>
                      </w:r>
                      <w:r w:rsidRPr="008B3128">
                        <w:t>alle</w:t>
                      </w:r>
                      <w:r>
                        <w:rPr>
                          <w:b/>
                        </w:rPr>
                        <w:t xml:space="preserve"> Getränkebestellungen </w:t>
                      </w:r>
                      <w:r w:rsidRPr="008B3128">
                        <w:t>auf</w:t>
                      </w:r>
                      <w:r>
                        <w:rPr>
                          <w:b/>
                        </w:rPr>
                        <w:t>.</w:t>
                      </w:r>
                    </w:p>
                    <w:p w:rsidR="00333930" w:rsidRDefault="00333930" w:rsidP="007C378F">
                      <w:pPr>
                        <w:rPr>
                          <w:b/>
                        </w:rPr>
                      </w:pPr>
                    </w:p>
                    <w:p w:rsidR="00333930" w:rsidRPr="00F51616" w:rsidRDefault="00333930" w:rsidP="007C378F">
                      <w:r w:rsidRPr="00C10036">
                        <w:rPr>
                          <w:b/>
                        </w:rPr>
                        <w:t>Servieren</w:t>
                      </w:r>
                      <w:r>
                        <w:t xml:space="preserve"> Sie bei Tisch Getränke je nach Wunsch der Gäste auf einem Serviertablett.</w:t>
                      </w:r>
                    </w:p>
                  </w:txbxContent>
                </v:textbox>
              </v:shape>
            </w:pict>
          </mc:Fallback>
        </mc:AlternateContent>
      </w:r>
      <w:r>
        <w:rPr>
          <w:noProof/>
          <w:sz w:val="24"/>
          <w:szCs w:val="24"/>
          <w:lang w:eastAsia="de-DE"/>
        </w:rPr>
        <mc:AlternateContent>
          <mc:Choice Requires="wps">
            <w:drawing>
              <wp:anchor distT="0" distB="0" distL="114300" distR="114300" simplePos="0" relativeHeight="251901952" behindDoc="0" locked="0" layoutInCell="1" allowOverlap="1" wp14:anchorId="4C00899C" wp14:editId="4BAC0534">
                <wp:simplePos x="0" y="0"/>
                <wp:positionH relativeFrom="column">
                  <wp:posOffset>-19050</wp:posOffset>
                </wp:positionH>
                <wp:positionV relativeFrom="paragraph">
                  <wp:posOffset>73660</wp:posOffset>
                </wp:positionV>
                <wp:extent cx="2870200" cy="2536825"/>
                <wp:effectExtent l="19050" t="19050" r="25400" b="15875"/>
                <wp:wrapNone/>
                <wp:docPr id="4447" name="Textfeld 4447"/>
                <wp:cNvGraphicFramePr/>
                <a:graphic xmlns:a="http://schemas.openxmlformats.org/drawingml/2006/main">
                  <a:graphicData uri="http://schemas.microsoft.com/office/word/2010/wordprocessingShape">
                    <wps:wsp>
                      <wps:cNvSpPr txBox="1"/>
                      <wps:spPr>
                        <a:xfrm>
                          <a:off x="0" y="0"/>
                          <a:ext cx="2870200" cy="2536825"/>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7C378F">
                            <w:pPr>
                              <w:jc w:val="center"/>
                              <w:rPr>
                                <w:b/>
                              </w:rPr>
                            </w:pPr>
                            <w:r w:rsidRPr="008D1695">
                              <w:rPr>
                                <w:b/>
                              </w:rPr>
                              <w:t xml:space="preserve">Arbeitsauftrag für </w:t>
                            </w:r>
                          </w:p>
                          <w:p w:rsidR="00333930" w:rsidRDefault="00333930" w:rsidP="007C378F">
                            <w:pPr>
                              <w:jc w:val="center"/>
                              <w:rPr>
                                <w:b/>
                              </w:rPr>
                            </w:pPr>
                            <w:r>
                              <w:rPr>
                                <w:b/>
                              </w:rPr>
                              <w:t>Hotelfachfrau/Hotelfachmann Schüler/in 1</w:t>
                            </w:r>
                          </w:p>
                          <w:p w:rsidR="00333930" w:rsidRPr="00D92913" w:rsidRDefault="00333930" w:rsidP="007C378F">
                            <w:pPr>
                              <w:jc w:val="center"/>
                              <w:rPr>
                                <w:b/>
                              </w:rPr>
                            </w:pPr>
                          </w:p>
                          <w:p w:rsidR="00333930" w:rsidRPr="008D1695" w:rsidRDefault="00333930" w:rsidP="007C378F">
                            <w:pPr>
                              <w:jc w:val="center"/>
                              <w:rPr>
                                <w:b/>
                                <w:color w:val="00B050"/>
                              </w:rPr>
                            </w:pPr>
                            <w:r w:rsidRPr="008D1695">
                              <w:rPr>
                                <w:b/>
                                <w:color w:val="00B050"/>
                              </w:rPr>
                              <w:t>Mein Arbeitsauftrag lautet:</w:t>
                            </w:r>
                          </w:p>
                          <w:p w:rsidR="00333930" w:rsidRPr="008D1695" w:rsidRDefault="00333930" w:rsidP="007C378F"/>
                          <w:p w:rsidR="00333930" w:rsidRDefault="00333930" w:rsidP="007C378F">
                            <w:r w:rsidRPr="006E4381">
                              <w:rPr>
                                <w:b/>
                              </w:rPr>
                              <w:t>Falten</w:t>
                            </w:r>
                            <w:r>
                              <w:t xml:space="preserve"> Sie Servietten  und platzieren Sie diese bei jedem Gedeck. (Tisch wird von Restaurantfac</w:t>
                            </w:r>
                            <w:r>
                              <w:t>h</w:t>
                            </w:r>
                            <w:r>
                              <w:t>leuten eingedeckt).</w:t>
                            </w:r>
                          </w:p>
                          <w:p w:rsidR="00333930" w:rsidRDefault="00333930" w:rsidP="007C378F"/>
                          <w:p w:rsidR="00333930" w:rsidRDefault="00333930" w:rsidP="007C378F">
                            <w:r w:rsidRPr="00C10036">
                              <w:rPr>
                                <w:b/>
                              </w:rPr>
                              <w:t>Bereiten</w:t>
                            </w:r>
                            <w:r>
                              <w:t xml:space="preserve"> Sie Teewasser und Teesorten vor.</w:t>
                            </w:r>
                          </w:p>
                          <w:p w:rsidR="00333930" w:rsidRDefault="00333930" w:rsidP="007C378F"/>
                          <w:p w:rsidR="00333930" w:rsidRDefault="00333930" w:rsidP="007C378F">
                            <w:r w:rsidRPr="00FB30CE">
                              <w:rPr>
                                <w:b/>
                              </w:rPr>
                              <w:t>Stellen</w:t>
                            </w:r>
                            <w:r>
                              <w:t xml:space="preserve"> Sie auch 2 – 3 Kannen </w:t>
                            </w:r>
                            <w:r w:rsidRPr="008B3128">
                              <w:rPr>
                                <w:b/>
                              </w:rPr>
                              <w:t>Kakao</w:t>
                            </w:r>
                            <w:r>
                              <w:t xml:space="preserve"> für alle her.</w:t>
                            </w:r>
                          </w:p>
                          <w:p w:rsidR="00333930" w:rsidRDefault="00333930" w:rsidP="007C378F"/>
                          <w:p w:rsidR="00333930" w:rsidRDefault="00333930" w:rsidP="007C378F">
                            <w:r w:rsidRPr="00C10036">
                              <w:rPr>
                                <w:b/>
                              </w:rPr>
                              <w:t>Servieren</w:t>
                            </w:r>
                            <w:r>
                              <w:t xml:space="preserve"> Sie bei Tisch Getränke je nach Wunsch der Gäste.</w:t>
                            </w:r>
                          </w:p>
                          <w:p w:rsidR="00333930" w:rsidRDefault="00333930" w:rsidP="007C378F"/>
                          <w:p w:rsidR="00333930" w:rsidRDefault="00333930" w:rsidP="007C378F"/>
                          <w:p w:rsidR="00333930" w:rsidRPr="006E4381" w:rsidRDefault="00333930" w:rsidP="007C37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447" o:spid="_x0000_s1179" type="#_x0000_t202" style="position:absolute;margin-left:-1.5pt;margin-top:5.8pt;width:226pt;height:199.75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" fillcolor="window" strokecolor="#953735" strokeweight="2.5pt">
                <v:stroke dashstyle="3 1"/>
                <v:textbox>
                  <w:txbxContent>
                    <w:p w:rsidR="00333930" w:rsidRDefault="00333930" w:rsidP="007C378F">
                      <w:pPr>
                        <w:jc w:val="center"/>
                        <w:rPr>
                          <w:b/>
                        </w:rPr>
                      </w:pPr>
                      <w:r w:rsidRPr="008D1695">
                        <w:rPr>
                          <w:b/>
                        </w:rPr>
                        <w:t xml:space="preserve">Arbeitsauftrag für </w:t>
                      </w:r>
                    </w:p>
                    <w:p w:rsidR="00333930" w:rsidRDefault="00333930" w:rsidP="007C378F">
                      <w:pPr>
                        <w:jc w:val="center"/>
                        <w:rPr>
                          <w:b/>
                        </w:rPr>
                      </w:pPr>
                      <w:r>
                        <w:rPr>
                          <w:b/>
                        </w:rPr>
                        <w:t>Hotelfachfrau/Hotelfachmann Schüler/in 1</w:t>
                      </w:r>
                    </w:p>
                    <w:p w:rsidR="00333930" w:rsidRPr="00D92913" w:rsidRDefault="00333930" w:rsidP="007C378F">
                      <w:pPr>
                        <w:jc w:val="center"/>
                        <w:rPr>
                          <w:b/>
                        </w:rPr>
                      </w:pPr>
                    </w:p>
                    <w:p w:rsidR="00333930" w:rsidRPr="008D1695" w:rsidRDefault="00333930" w:rsidP="007C378F">
                      <w:pPr>
                        <w:jc w:val="center"/>
                        <w:rPr>
                          <w:b/>
                          <w:color w:val="00B050"/>
                        </w:rPr>
                      </w:pPr>
                      <w:r w:rsidRPr="008D1695">
                        <w:rPr>
                          <w:b/>
                          <w:color w:val="00B050"/>
                        </w:rPr>
                        <w:t>Mein Arbeitsauftrag lautet:</w:t>
                      </w:r>
                    </w:p>
                    <w:p w:rsidR="00333930" w:rsidRPr="008D1695" w:rsidRDefault="00333930" w:rsidP="007C378F"/>
                    <w:p w:rsidR="00333930" w:rsidRDefault="00333930" w:rsidP="007C378F">
                      <w:r w:rsidRPr="006E4381">
                        <w:rPr>
                          <w:b/>
                        </w:rPr>
                        <w:t>Falten</w:t>
                      </w:r>
                      <w:r>
                        <w:t xml:space="preserve"> Sie Servietten  und platzieren Sie diese bei jedem Gedeck. (Tisch wird von Restaurantfac</w:t>
                      </w:r>
                      <w:r>
                        <w:t>h</w:t>
                      </w:r>
                      <w:r>
                        <w:t>leuten eingedeckt).</w:t>
                      </w:r>
                    </w:p>
                    <w:p w:rsidR="00333930" w:rsidRDefault="00333930" w:rsidP="007C378F"/>
                    <w:p w:rsidR="00333930" w:rsidRDefault="00333930" w:rsidP="007C378F">
                      <w:r w:rsidRPr="00C10036">
                        <w:rPr>
                          <w:b/>
                        </w:rPr>
                        <w:t>Bereiten</w:t>
                      </w:r>
                      <w:r>
                        <w:t xml:space="preserve"> Sie Teewasser und Teesorten vor.</w:t>
                      </w:r>
                    </w:p>
                    <w:p w:rsidR="00333930" w:rsidRDefault="00333930" w:rsidP="007C378F"/>
                    <w:p w:rsidR="00333930" w:rsidRDefault="00333930" w:rsidP="007C378F">
                      <w:r w:rsidRPr="00FB30CE">
                        <w:rPr>
                          <w:b/>
                        </w:rPr>
                        <w:t>Stellen</w:t>
                      </w:r>
                      <w:r>
                        <w:t xml:space="preserve"> Sie auch 2 – 3 Kannen </w:t>
                      </w:r>
                      <w:r w:rsidRPr="008B3128">
                        <w:rPr>
                          <w:b/>
                        </w:rPr>
                        <w:t>Kakao</w:t>
                      </w:r>
                      <w:r>
                        <w:t xml:space="preserve"> für alle her.</w:t>
                      </w:r>
                    </w:p>
                    <w:p w:rsidR="00333930" w:rsidRDefault="00333930" w:rsidP="007C378F"/>
                    <w:p w:rsidR="00333930" w:rsidRDefault="00333930" w:rsidP="007C378F">
                      <w:r w:rsidRPr="00C10036">
                        <w:rPr>
                          <w:b/>
                        </w:rPr>
                        <w:t>Servieren</w:t>
                      </w:r>
                      <w:r>
                        <w:t xml:space="preserve"> Sie bei Tisch Getränke je nach Wunsch der Gäste.</w:t>
                      </w:r>
                    </w:p>
                    <w:p w:rsidR="00333930" w:rsidRDefault="00333930" w:rsidP="007C378F"/>
                    <w:p w:rsidR="00333930" w:rsidRDefault="00333930" w:rsidP="007C378F"/>
                    <w:p w:rsidR="00333930" w:rsidRPr="006E4381" w:rsidRDefault="00333930" w:rsidP="007C378F"/>
                  </w:txbxContent>
                </v:textbox>
              </v:shape>
            </w:pict>
          </mc:Fallback>
        </mc:AlternateContent>
      </w: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p>
    <w:p w:rsidR="007C378F" w:rsidRDefault="007C378F" w:rsidP="007C378F">
      <w:pPr>
        <w:tabs>
          <w:tab w:val="left" w:pos="1704"/>
        </w:tabs>
        <w:rPr>
          <w:sz w:val="24"/>
          <w:szCs w:val="24"/>
          <w:lang w:eastAsia="de-DE"/>
        </w:rPr>
      </w:pPr>
      <w:r w:rsidRPr="00D1713C">
        <w:rPr>
          <w:b/>
          <w:noProof/>
          <w:lang w:eastAsia="de-DE"/>
        </w:rPr>
        <mc:AlternateContent>
          <mc:Choice Requires="wps">
            <w:drawing>
              <wp:anchor distT="0" distB="0" distL="114300" distR="114300" simplePos="0" relativeHeight="251905024" behindDoc="0" locked="0" layoutInCell="1" allowOverlap="1" wp14:anchorId="21508C6F" wp14:editId="2A28516C">
                <wp:simplePos x="0" y="0"/>
                <wp:positionH relativeFrom="column">
                  <wp:posOffset>-5715</wp:posOffset>
                </wp:positionH>
                <wp:positionV relativeFrom="paragraph">
                  <wp:posOffset>288925</wp:posOffset>
                </wp:positionV>
                <wp:extent cx="2856865" cy="708025"/>
                <wp:effectExtent l="19050" t="19050" r="19685" b="26670"/>
                <wp:wrapNone/>
                <wp:docPr id="4448" name="Textfeld 4448"/>
                <wp:cNvGraphicFramePr/>
                <a:graphic xmlns:a="http://schemas.openxmlformats.org/drawingml/2006/main">
                  <a:graphicData uri="http://schemas.microsoft.com/office/word/2010/wordprocessingShape">
                    <wps:wsp>
                      <wps:cNvSpPr txBox="1"/>
                      <wps:spPr>
                        <a:xfrm>
                          <a:off x="0" y="0"/>
                          <a:ext cx="2856865" cy="708025"/>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7C378F">
                            <w:pPr>
                              <w:rPr>
                                <w:b/>
                              </w:rPr>
                            </w:pPr>
                            <w:r>
                              <w:rPr>
                                <w:b/>
                              </w:rPr>
                              <w:t>Hinweis für die Lehrkraft:</w:t>
                            </w:r>
                          </w:p>
                          <w:p w:rsidR="00333930" w:rsidRPr="00F65CDD" w:rsidRDefault="00333930" w:rsidP="007C378F">
                            <w:r w:rsidRPr="00F65CDD">
                              <w:t>Serviettenanleitung einfacher Art bereit</w:t>
                            </w:r>
                            <w:r>
                              <w:t>legen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feld 4448" o:spid="_x0000_s1180" type="#_x0000_t202" style="position:absolute;margin-left:-.45pt;margin-top:22.75pt;width:224.95pt;height:55.7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" fillcolor="window" strokecolor="#953735" strokeweight="2.5pt">
                <v:stroke dashstyle="3 1"/>
                <v:textbox style="mso-fit-shape-to-text:t">
                  <w:txbxContent>
                    <w:p w:rsidR="00333930" w:rsidRDefault="00333930" w:rsidP="007C378F">
                      <w:pPr>
                        <w:rPr>
                          <w:b/>
                        </w:rPr>
                      </w:pPr>
                      <w:r>
                        <w:rPr>
                          <w:b/>
                        </w:rPr>
                        <w:t>Hinweis für die Lehrkraft:</w:t>
                      </w:r>
                    </w:p>
                    <w:p w:rsidR="00333930" w:rsidRPr="00F65CDD" w:rsidRDefault="00333930" w:rsidP="007C378F">
                      <w:r w:rsidRPr="00F65CDD">
                        <w:t>Serviettenanleitung einfacher Art bereit</w:t>
                      </w:r>
                      <w:r>
                        <w:t>legen</w:t>
                      </w:r>
                    </w:p>
                  </w:txbxContent>
                </v:textbox>
              </v:shape>
            </w:pict>
          </mc:Fallback>
        </mc:AlternateContent>
      </w:r>
      <w:r w:rsidRPr="00D1713C">
        <w:rPr>
          <w:b/>
        </w:rPr>
        <w:t>Lehrkraft</w:t>
      </w:r>
      <w:r w:rsidRPr="00D1713C">
        <w:t>: Vor dem Kopieren bitte löschen</w:t>
      </w:r>
      <w:r>
        <w:rPr>
          <w:sz w:val="24"/>
          <w:szCs w:val="24"/>
          <w:lang w:eastAsia="de-DE"/>
        </w:rPr>
        <w:t>.</w:t>
      </w:r>
    </w:p>
    <w:p w:rsidR="007C378F" w:rsidRDefault="007C378F" w:rsidP="007C378F">
      <w:pPr>
        <w:spacing w:line="240" w:lineRule="exact"/>
        <w:rPr>
          <w:sz w:val="24"/>
          <w:szCs w:val="24"/>
          <w:lang w:eastAsia="de-DE"/>
        </w:rPr>
      </w:pPr>
      <w:r>
        <w:rPr>
          <w:noProof/>
          <w:sz w:val="24"/>
          <w:szCs w:val="24"/>
          <w:lang w:eastAsia="de-DE"/>
        </w:rPr>
        <mc:AlternateContent>
          <mc:Choice Requires="wps">
            <w:drawing>
              <wp:anchor distT="0" distB="0" distL="114300" distR="114300" simplePos="0" relativeHeight="251904000" behindDoc="0" locked="0" layoutInCell="1" allowOverlap="1" wp14:anchorId="67C86091" wp14:editId="0D2D8DB2">
                <wp:simplePos x="0" y="0"/>
                <wp:positionH relativeFrom="column">
                  <wp:posOffset>3032760</wp:posOffset>
                </wp:positionH>
                <wp:positionV relativeFrom="paragraph">
                  <wp:posOffset>90805</wp:posOffset>
                </wp:positionV>
                <wp:extent cx="2856865" cy="1689100"/>
                <wp:effectExtent l="19050" t="19050" r="19685" b="24130"/>
                <wp:wrapNone/>
                <wp:docPr id="1307" name="Textfeld 1307"/>
                <wp:cNvGraphicFramePr/>
                <a:graphic xmlns:a="http://schemas.openxmlformats.org/drawingml/2006/main">
                  <a:graphicData uri="http://schemas.microsoft.com/office/word/2010/wordprocessingShape">
                    <wps:wsp>
                      <wps:cNvSpPr txBox="1"/>
                      <wps:spPr>
                        <a:xfrm>
                          <a:off x="0" y="0"/>
                          <a:ext cx="2856865" cy="1689100"/>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7C378F">
                            <w:pPr>
                              <w:rPr>
                                <w:b/>
                              </w:rPr>
                            </w:pPr>
                            <w:r>
                              <w:rPr>
                                <w:b/>
                              </w:rPr>
                              <w:t>Hinweis für die Lehrkraft:</w:t>
                            </w:r>
                          </w:p>
                          <w:p w:rsidR="00333930" w:rsidRDefault="00333930" w:rsidP="007C378F">
                            <w:r w:rsidRPr="00C20CD1">
                              <w:t>Einfache Dekoration</w:t>
                            </w:r>
                            <w:r>
                              <w:t>en welche keinen großen Aufwand für die Lehrkraft erfordern bereit</w:t>
                            </w:r>
                            <w:r w:rsidRPr="00C20CD1">
                              <w:t>legen</w:t>
                            </w:r>
                            <w:r>
                              <w:t>:</w:t>
                            </w:r>
                          </w:p>
                          <w:p w:rsidR="00333930" w:rsidRDefault="00333930" w:rsidP="007C378F">
                            <w:r>
                              <w:t>Organza , Teelichter, Stoffblumen …</w:t>
                            </w:r>
                          </w:p>
                          <w:p w:rsidR="00333930" w:rsidRDefault="00333930" w:rsidP="007C378F">
                            <w:r>
                              <w:t>Oder: Einfache Papiergestaltungsanleitung b</w:t>
                            </w:r>
                            <w:r>
                              <w:t>e</w:t>
                            </w:r>
                            <w:r>
                              <w:t>reitlegen und nacharbeiten lassen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Textfeld 1307" o:spid="_x0000_s1181" type="#_x0000_t202" style="position:absolute;margin-left:238.8pt;margin-top:7.15pt;width:224.95pt;height:133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" fillcolor="window" strokecolor="#953735" strokeweight="2.5pt">
                <v:stroke dashstyle="3 1"/>
                <v:textbox style="mso-fit-shape-to-text:t">
                  <w:txbxContent>
                    <w:p w:rsidR="00333930" w:rsidRDefault="00333930" w:rsidP="007C378F">
                      <w:pPr>
                        <w:rPr>
                          <w:b/>
                        </w:rPr>
                      </w:pPr>
                      <w:r>
                        <w:rPr>
                          <w:b/>
                        </w:rPr>
                        <w:t>Hinweis für die Lehrkraft:</w:t>
                      </w:r>
                    </w:p>
                    <w:p w:rsidR="00333930" w:rsidRDefault="00333930" w:rsidP="007C378F">
                      <w:r w:rsidRPr="00C20CD1">
                        <w:t>Einfache Dekoration</w:t>
                      </w:r>
                      <w:r>
                        <w:t>en welche keinen großen Aufwand für die Lehrkraft erfordern bereit</w:t>
                      </w:r>
                      <w:r w:rsidRPr="00C20CD1">
                        <w:t>legen</w:t>
                      </w:r>
                      <w:r>
                        <w:t>:</w:t>
                      </w:r>
                    </w:p>
                    <w:p w:rsidR="00333930" w:rsidRDefault="00333930" w:rsidP="007C378F">
                      <w:r>
                        <w:t>Organza , Teelichter, Stoffblumen …</w:t>
                      </w:r>
                    </w:p>
                    <w:p w:rsidR="00333930" w:rsidRDefault="00333930" w:rsidP="007C378F">
                      <w:r>
                        <w:t>Oder: Einfache Papiergestaltungsanleitung b</w:t>
                      </w:r>
                      <w:r>
                        <w:t>e</w:t>
                      </w:r>
                      <w:r>
                        <w:t>reitlegen und nacharbeiten lassen</w:t>
                      </w:r>
                    </w:p>
                  </w:txbxContent>
                </v:textbox>
              </v:shape>
            </w:pict>
          </mc:Fallback>
        </mc:AlternateContent>
      </w:r>
      <w:r>
        <w:rPr>
          <w:sz w:val="24"/>
          <w:szCs w:val="24"/>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C378F"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7C378F" w:rsidRPr="009B4760" w:rsidRDefault="007C378F" w:rsidP="00B3201D">
            <w:pPr>
              <w:spacing w:before="40" w:after="60" w:line="160" w:lineRule="exact"/>
              <w:rPr>
                <w:color w:val="000000"/>
                <w:sz w:val="12"/>
              </w:rPr>
            </w:pPr>
            <w:r>
              <w:rPr>
                <w:sz w:val="12"/>
              </w:rPr>
              <w:lastRenderedPageBreak/>
              <w:t>Lern</w:t>
            </w:r>
            <w:r w:rsidRPr="009B4760">
              <w:rPr>
                <w:sz w:val="12"/>
              </w:rPr>
              <w:t>feld</w:t>
            </w:r>
          </w:p>
          <w:p w:rsidR="007C378F" w:rsidRPr="009B4760" w:rsidRDefault="007C378F" w:rsidP="00B3201D">
            <w:pPr>
              <w:rPr>
                <w:b/>
              </w:rPr>
            </w:pPr>
            <w:r w:rsidRPr="009B4760">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C378F" w:rsidRDefault="007C378F" w:rsidP="00B3201D">
            <w:pPr>
              <w:pStyle w:val="Tabelle6pt"/>
              <w:rPr>
                <w:color w:val="000000"/>
              </w:rPr>
            </w:pPr>
            <w:r>
              <w:t>Titel</w:t>
            </w:r>
          </w:p>
          <w:p w:rsidR="007C378F" w:rsidRPr="007C24D3" w:rsidRDefault="007C378F" w:rsidP="00B3201D">
            <w:pPr>
              <w:rPr>
                <w:b/>
              </w:rPr>
            </w:pPr>
            <w:r w:rsidRPr="009B4760">
              <w:rPr>
                <w:b/>
              </w:rPr>
              <w:t>Berufe in der Gastronomie</w:t>
            </w:r>
            <w:r>
              <w:rPr>
                <w:b/>
              </w:rPr>
              <w:t xml:space="preserve"> – Teil I</w:t>
            </w:r>
          </w:p>
        </w:tc>
        <w:tc>
          <w:tcPr>
            <w:tcW w:w="188" w:type="dxa"/>
            <w:tcBorders>
              <w:top w:val="nil"/>
              <w:left w:val="single" w:sz="4" w:space="0" w:color="auto"/>
              <w:bottom w:val="nil"/>
              <w:right w:val="single" w:sz="4" w:space="0" w:color="auto"/>
            </w:tcBorders>
            <w:shd w:val="clear" w:color="auto" w:fill="FFFFFF"/>
          </w:tcPr>
          <w:p w:rsidR="007C378F" w:rsidRPr="009B4760" w:rsidRDefault="007C378F"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C378F" w:rsidRPr="009A3177" w:rsidRDefault="007C378F" w:rsidP="00B3201D">
            <w:pPr>
              <w:jc w:val="center"/>
              <w:rPr>
                <w:rFonts w:cs="Times New Roman"/>
                <w:b/>
                <w:lang w:eastAsia="de-DE"/>
              </w:rPr>
            </w:pPr>
            <w:r w:rsidRPr="009A3177">
              <w:rPr>
                <w:rFonts w:cs="Times New Roman"/>
                <w:b/>
                <w:lang w:eastAsia="de-DE"/>
              </w:rPr>
              <w:t xml:space="preserve">Ernährung </w:t>
            </w:r>
          </w:p>
          <w:p w:rsidR="007C378F" w:rsidRPr="009A3177" w:rsidRDefault="007C378F" w:rsidP="00B3201D">
            <w:pPr>
              <w:jc w:val="center"/>
              <w:rPr>
                <w:rFonts w:cs="Times New Roman"/>
                <w:b/>
                <w:lang w:eastAsia="de-DE"/>
              </w:rPr>
            </w:pPr>
            <w:r w:rsidRPr="009A3177">
              <w:rPr>
                <w:rFonts w:cs="Times New Roman"/>
                <w:b/>
                <w:lang w:eastAsia="de-DE"/>
              </w:rPr>
              <w:t>und Gastronomie</w:t>
            </w:r>
          </w:p>
          <w:p w:rsidR="007C378F" w:rsidRPr="009A3177" w:rsidRDefault="007C378F" w:rsidP="00B3201D">
            <w:pPr>
              <w:jc w:val="center"/>
              <w:rPr>
                <w:rFonts w:cs="Times New Roman"/>
                <w:b/>
                <w:lang w:eastAsia="de-DE"/>
              </w:rPr>
            </w:pPr>
            <w:r w:rsidRPr="009A3177">
              <w:rPr>
                <w:rFonts w:cs="Times New Roman"/>
                <w:b/>
                <w:lang w:eastAsia="de-DE"/>
              </w:rPr>
              <w:t>EG1.</w:t>
            </w:r>
            <w:r w:rsidRPr="00A61E93">
              <w:rPr>
                <w:rFonts w:cs="Times New Roman"/>
                <w:b/>
                <w:lang w:eastAsia="de-DE"/>
              </w:rPr>
              <w:t>01.02.02</w:t>
            </w:r>
            <w:r>
              <w:rPr>
                <w:rFonts w:cs="Times New Roman"/>
                <w:b/>
                <w:lang w:eastAsia="de-DE"/>
              </w:rPr>
              <w:t>.07</w:t>
            </w:r>
          </w:p>
        </w:tc>
      </w:tr>
      <w:tr w:rsidR="007C378F"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7C378F" w:rsidRPr="004B658C" w:rsidRDefault="007C378F" w:rsidP="00B3201D">
            <w:pPr>
              <w:pStyle w:val="Tabelle6pt"/>
            </w:pPr>
            <w:r>
              <w:t>Kompetenzbereiche:</w:t>
            </w:r>
          </w:p>
          <w:p w:rsidR="007C378F" w:rsidRPr="00D43B26" w:rsidRDefault="007C378F" w:rsidP="007C378F">
            <w:pPr>
              <w:pStyle w:val="Kopf8ptafz"/>
              <w:ind w:left="227" w:hanging="170"/>
              <w:rPr>
                <w:szCs w:val="16"/>
              </w:rPr>
            </w:pPr>
            <w:r w:rsidRPr="00D43B26">
              <w:rPr>
                <w:szCs w:val="16"/>
              </w:rPr>
              <w:t>Ich kann mich in den Fachräumen der Schule zurechtfinden und habe einen Überblick über die unte</w:t>
            </w:r>
            <w:r w:rsidRPr="00D43B26">
              <w:rPr>
                <w:szCs w:val="16"/>
              </w:rPr>
              <w:t>r</w:t>
            </w:r>
            <w:r w:rsidRPr="00D43B26">
              <w:rPr>
                <w:szCs w:val="16"/>
              </w:rPr>
              <w:t>schiedlichen Arbeitsmaterialien und deren Einsatzmöglichkeiten.</w:t>
            </w:r>
          </w:p>
          <w:p w:rsidR="007C378F" w:rsidRPr="00D43B26" w:rsidRDefault="007C378F" w:rsidP="007C378F">
            <w:pPr>
              <w:pStyle w:val="Kopf8ptafz"/>
              <w:ind w:left="227" w:hanging="170"/>
              <w:rPr>
                <w:szCs w:val="16"/>
              </w:rPr>
            </w:pPr>
            <w:r w:rsidRPr="00D43B26">
              <w:rPr>
                <w:szCs w:val="16"/>
              </w:rPr>
              <w:t>Ich kann die Aufgaben als Dienstleister und Gastgeber wahrnehmen und Aufgaben eigenverantwortlich und selbstständig durchführen.</w:t>
            </w:r>
          </w:p>
          <w:p w:rsidR="007C378F" w:rsidRPr="00D43B26" w:rsidRDefault="007C378F" w:rsidP="007C378F">
            <w:pPr>
              <w:pStyle w:val="Kopf8ptafz"/>
              <w:ind w:left="227" w:hanging="170"/>
              <w:rPr>
                <w:szCs w:val="16"/>
              </w:rPr>
            </w:pPr>
            <w:r w:rsidRPr="00D43B26">
              <w:rPr>
                <w:szCs w:val="16"/>
              </w:rPr>
              <w:t>Ich kann in der Gruppe kommunizieren und vereinbarte Regeln einhalten.</w:t>
            </w:r>
          </w:p>
          <w:p w:rsidR="007C378F" w:rsidRDefault="007C378F" w:rsidP="007C378F">
            <w:pPr>
              <w:pStyle w:val="Kopf8ptafz"/>
              <w:ind w:left="227" w:hanging="170"/>
            </w:pPr>
            <w:r w:rsidRPr="00D43B26">
              <w:rPr>
                <w:szCs w:val="16"/>
              </w:rPr>
              <w:t>Ich kann Arbeitsabl</w:t>
            </w:r>
            <w:r>
              <w:rPr>
                <w:szCs w:val="16"/>
              </w:rPr>
              <w:t>äufe lesen und verstehen.</w:t>
            </w:r>
          </w:p>
        </w:tc>
        <w:tc>
          <w:tcPr>
            <w:tcW w:w="188" w:type="dxa"/>
            <w:tcBorders>
              <w:left w:val="single" w:sz="4" w:space="0" w:color="auto"/>
              <w:bottom w:val="nil"/>
              <w:right w:val="nil"/>
            </w:tcBorders>
            <w:vAlign w:val="center"/>
            <w:hideMark/>
          </w:tcPr>
          <w:p w:rsidR="007C378F" w:rsidRDefault="007C378F"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78F" w:rsidRPr="00B51DE9" w:rsidTr="00B3201D">
              <w:trPr>
                <w:trHeight w:val="284"/>
              </w:trPr>
              <w:tc>
                <w:tcPr>
                  <w:tcW w:w="2090" w:type="dxa"/>
                  <w:shd w:val="clear" w:color="auto" w:fill="auto"/>
                </w:tcPr>
                <w:p w:rsidR="007C378F" w:rsidRPr="00B51DE9" w:rsidRDefault="007C378F" w:rsidP="00B3201D">
                  <w:pPr>
                    <w:pStyle w:val="Textkrpermitte"/>
                  </w:pPr>
                  <w:proofErr w:type="spellStart"/>
                  <w:r w:rsidRPr="00B51DE9">
                    <w:t>LernPROJEKT</w:t>
                  </w:r>
                  <w:proofErr w:type="spellEnd"/>
                </w:p>
              </w:tc>
            </w:tr>
            <w:tr w:rsidR="007C378F" w:rsidRPr="00B51DE9" w:rsidTr="00B3201D">
              <w:trPr>
                <w:trHeight w:val="284"/>
              </w:trPr>
              <w:tc>
                <w:tcPr>
                  <w:tcW w:w="2090" w:type="dxa"/>
                  <w:tcBorders>
                    <w:bottom w:val="single" w:sz="4" w:space="0" w:color="auto"/>
                  </w:tcBorders>
                  <w:shd w:val="clear" w:color="auto" w:fill="auto"/>
                </w:tcPr>
                <w:p w:rsidR="007C378F" w:rsidRPr="00B51DE9" w:rsidRDefault="007C378F" w:rsidP="00B3201D">
                  <w:pPr>
                    <w:pStyle w:val="Textkrpermitte"/>
                  </w:pPr>
                  <w:proofErr w:type="spellStart"/>
                  <w:r w:rsidRPr="00B51DE9">
                    <w:t>LernTHEMA</w:t>
                  </w:r>
                  <w:proofErr w:type="spellEnd"/>
                </w:p>
              </w:tc>
            </w:tr>
            <w:tr w:rsidR="007C378F" w:rsidRPr="00B51DE9" w:rsidTr="00B3201D">
              <w:trPr>
                <w:trHeight w:val="284"/>
              </w:trPr>
              <w:tc>
                <w:tcPr>
                  <w:tcW w:w="2090" w:type="dxa"/>
                  <w:tcBorders>
                    <w:bottom w:val="nil"/>
                  </w:tcBorders>
                  <w:shd w:val="clear" w:color="auto" w:fill="D9D9D9" w:themeFill="background1" w:themeFillShade="D9"/>
                </w:tcPr>
                <w:p w:rsidR="007C378F" w:rsidRPr="00B51DE9" w:rsidRDefault="007C378F" w:rsidP="00B3201D">
                  <w:pPr>
                    <w:pStyle w:val="TabelleKopfmitte"/>
                  </w:pPr>
                  <w:proofErr w:type="spellStart"/>
                  <w:r w:rsidRPr="00B51DE9">
                    <w:t>LernSCHRITT</w:t>
                  </w:r>
                  <w:proofErr w:type="spellEnd"/>
                </w:p>
              </w:tc>
            </w:tr>
          </w:tbl>
          <w:p w:rsidR="007C378F" w:rsidRPr="00B51DE9" w:rsidRDefault="007C378F" w:rsidP="00B3201D"/>
        </w:tc>
      </w:tr>
      <w:tr w:rsidR="007C378F" w:rsidRPr="00B51DE9" w:rsidTr="00B3201D">
        <w:trPr>
          <w:trHeight w:val="149"/>
        </w:trPr>
        <w:tc>
          <w:tcPr>
            <w:tcW w:w="7348" w:type="dxa"/>
            <w:gridSpan w:val="3"/>
            <w:tcBorders>
              <w:top w:val="single" w:sz="4" w:space="0" w:color="auto"/>
              <w:left w:val="nil"/>
              <w:right w:val="nil"/>
            </w:tcBorders>
          </w:tcPr>
          <w:p w:rsidR="007C378F" w:rsidRPr="00B51DE9" w:rsidRDefault="007C378F" w:rsidP="00B3201D"/>
        </w:tc>
        <w:tc>
          <w:tcPr>
            <w:tcW w:w="196" w:type="dxa"/>
            <w:gridSpan w:val="2"/>
            <w:tcBorders>
              <w:top w:val="nil"/>
              <w:left w:val="nil"/>
              <w:right w:val="nil"/>
            </w:tcBorders>
          </w:tcPr>
          <w:p w:rsidR="007C378F" w:rsidRPr="00B51DE9" w:rsidRDefault="007C378F" w:rsidP="00B3201D"/>
        </w:tc>
        <w:tc>
          <w:tcPr>
            <w:tcW w:w="2095" w:type="dxa"/>
            <w:tcBorders>
              <w:top w:val="single" w:sz="4" w:space="0" w:color="auto"/>
              <w:left w:val="nil"/>
              <w:right w:val="nil"/>
            </w:tcBorders>
          </w:tcPr>
          <w:p w:rsidR="007C378F" w:rsidRPr="00B51DE9" w:rsidRDefault="007C378F" w:rsidP="00B3201D"/>
        </w:tc>
      </w:tr>
      <w:tr w:rsidR="007C378F" w:rsidRPr="00B51DE9" w:rsidTr="00B3201D">
        <w:trPr>
          <w:trHeight w:val="443"/>
        </w:trPr>
        <w:tc>
          <w:tcPr>
            <w:tcW w:w="4818" w:type="dxa"/>
            <w:gridSpan w:val="2"/>
            <w:vMerge w:val="restart"/>
            <w:tcBorders>
              <w:left w:val="single" w:sz="4" w:space="0" w:color="auto"/>
              <w:right w:val="single" w:sz="4" w:space="0" w:color="auto"/>
            </w:tcBorders>
          </w:tcPr>
          <w:p w:rsidR="007C378F" w:rsidRPr="004B658C" w:rsidRDefault="007C378F" w:rsidP="00B3201D">
            <w:pPr>
              <w:pStyle w:val="Tabelle6pt"/>
            </w:pPr>
            <w:r>
              <w:t>Kompetenzen:</w:t>
            </w:r>
          </w:p>
          <w:p w:rsidR="007C378F" w:rsidRDefault="007C378F" w:rsidP="007C378F">
            <w:pPr>
              <w:pStyle w:val="Kopf8ptafz"/>
              <w:ind w:left="227" w:hanging="170"/>
            </w:pPr>
            <w:r>
              <w:t xml:space="preserve">Ich </w:t>
            </w:r>
            <w:r w:rsidRPr="00BC0537">
              <w:t>kann Aufgaben einer Fachkraft im Gastgewerbe</w:t>
            </w:r>
            <w:r>
              <w:t xml:space="preserve"> </w:t>
            </w:r>
            <w:r w:rsidRPr="00BC0537">
              <w:t>in der Praxis an einem Beispiel durchführen</w:t>
            </w:r>
            <w:r>
              <w:t>.</w:t>
            </w:r>
          </w:p>
          <w:p w:rsidR="007C378F" w:rsidRPr="00C30F10" w:rsidRDefault="007C378F" w:rsidP="007C378F">
            <w:pPr>
              <w:numPr>
                <w:ilvl w:val="0"/>
                <w:numId w:val="6"/>
              </w:numPr>
              <w:ind w:left="227" w:hanging="170"/>
              <w:rPr>
                <w:sz w:val="16"/>
              </w:rPr>
            </w:pPr>
            <w:r>
              <w:rPr>
                <w:sz w:val="16"/>
              </w:rPr>
              <w:t>I</w:t>
            </w:r>
            <w:r w:rsidRPr="00973398">
              <w:rPr>
                <w:sz w:val="16"/>
              </w:rPr>
              <w:t>ch kann mich in de</w:t>
            </w:r>
            <w:r>
              <w:rPr>
                <w:sz w:val="16"/>
              </w:rPr>
              <w:t>n Fachräumen der Schule zurecht</w:t>
            </w:r>
            <w:r w:rsidRPr="00973398">
              <w:rPr>
                <w:sz w:val="16"/>
              </w:rPr>
              <w:t>finden und habe einen Überblick über die unterschiedlichen Arbeitsmaterialien</w:t>
            </w:r>
            <w:r>
              <w:rPr>
                <w:sz w:val="16"/>
              </w:rPr>
              <w:t xml:space="preserve"> in der Gastronomie.</w:t>
            </w:r>
          </w:p>
        </w:tc>
        <w:tc>
          <w:tcPr>
            <w:tcW w:w="4821" w:type="dxa"/>
            <w:gridSpan w:val="4"/>
            <w:tcBorders>
              <w:left w:val="single" w:sz="4" w:space="0" w:color="auto"/>
              <w:right w:val="single" w:sz="4" w:space="0" w:color="auto"/>
            </w:tcBorders>
          </w:tcPr>
          <w:p w:rsidR="007C378F" w:rsidRDefault="007C378F" w:rsidP="00B3201D">
            <w:pPr>
              <w:pStyle w:val="Tabelle6pt"/>
            </w:pPr>
            <w:r>
              <w:t>Was Sie schon können sollten:</w:t>
            </w:r>
          </w:p>
          <w:p w:rsidR="007C378F" w:rsidRPr="00234B66" w:rsidRDefault="007C378F" w:rsidP="007A7E73">
            <w:pPr>
              <w:pStyle w:val="Kopf8ptafz"/>
              <w:numPr>
                <w:ilvl w:val="0"/>
                <w:numId w:val="0"/>
              </w:numPr>
              <w:ind w:left="227"/>
            </w:pPr>
          </w:p>
        </w:tc>
      </w:tr>
      <w:tr w:rsidR="007C378F" w:rsidRPr="00B51DE9" w:rsidTr="00B3201D">
        <w:trPr>
          <w:trHeight w:val="443"/>
        </w:trPr>
        <w:tc>
          <w:tcPr>
            <w:tcW w:w="4818" w:type="dxa"/>
            <w:gridSpan w:val="2"/>
            <w:vMerge/>
            <w:tcBorders>
              <w:left w:val="single" w:sz="4" w:space="0" w:color="auto"/>
              <w:right w:val="single" w:sz="4" w:space="0" w:color="auto"/>
            </w:tcBorders>
          </w:tcPr>
          <w:p w:rsidR="007C378F" w:rsidRDefault="007C378F" w:rsidP="00B3201D">
            <w:pPr>
              <w:pStyle w:val="Tabelle6pt"/>
            </w:pPr>
          </w:p>
        </w:tc>
        <w:tc>
          <w:tcPr>
            <w:tcW w:w="4821" w:type="dxa"/>
            <w:gridSpan w:val="4"/>
            <w:tcBorders>
              <w:left w:val="single" w:sz="4" w:space="0" w:color="auto"/>
              <w:right w:val="single" w:sz="4" w:space="0" w:color="auto"/>
            </w:tcBorders>
          </w:tcPr>
          <w:p w:rsidR="007C378F" w:rsidRDefault="007C378F" w:rsidP="00B3201D">
            <w:pPr>
              <w:pStyle w:val="Tabelle6pt"/>
            </w:pPr>
            <w:r>
              <w:t>Wofür Sie das benötigen:</w:t>
            </w:r>
          </w:p>
          <w:p w:rsidR="007C378F" w:rsidRDefault="007C378F" w:rsidP="007C378F">
            <w:pPr>
              <w:pStyle w:val="Kopf8ptafz"/>
              <w:ind w:left="227" w:hanging="170"/>
            </w:pPr>
            <w:r>
              <w:t>Praktikum</w:t>
            </w:r>
          </w:p>
        </w:tc>
      </w:tr>
      <w:tr w:rsidR="007C378F" w:rsidRPr="00B51DE9" w:rsidTr="00B3201D">
        <w:trPr>
          <w:trHeight w:val="443"/>
        </w:trPr>
        <w:tc>
          <w:tcPr>
            <w:tcW w:w="4818" w:type="dxa"/>
            <w:gridSpan w:val="2"/>
            <w:vMerge/>
            <w:tcBorders>
              <w:left w:val="single" w:sz="4" w:space="0" w:color="auto"/>
              <w:right w:val="single" w:sz="4" w:space="0" w:color="auto"/>
            </w:tcBorders>
          </w:tcPr>
          <w:p w:rsidR="007C378F" w:rsidRDefault="007C378F" w:rsidP="00B3201D">
            <w:pPr>
              <w:pStyle w:val="Tabelle6pt"/>
            </w:pPr>
          </w:p>
        </w:tc>
        <w:tc>
          <w:tcPr>
            <w:tcW w:w="4821" w:type="dxa"/>
            <w:gridSpan w:val="4"/>
            <w:tcBorders>
              <w:left w:val="single" w:sz="4" w:space="0" w:color="auto"/>
              <w:right w:val="single" w:sz="4" w:space="0" w:color="auto"/>
            </w:tcBorders>
          </w:tcPr>
          <w:p w:rsidR="007C378F" w:rsidRDefault="007C378F" w:rsidP="00B3201D">
            <w:pPr>
              <w:pStyle w:val="Tabelle6pt"/>
            </w:pPr>
            <w:r>
              <w:t>Wie Sie Ihr Können prüfen können:</w:t>
            </w:r>
          </w:p>
          <w:p w:rsidR="007C378F" w:rsidRPr="00234B66" w:rsidRDefault="007C378F" w:rsidP="007A7E73">
            <w:pPr>
              <w:pStyle w:val="Kopf8ptafz"/>
              <w:numPr>
                <w:ilvl w:val="0"/>
                <w:numId w:val="0"/>
              </w:numPr>
              <w:ind w:left="227"/>
            </w:pPr>
          </w:p>
        </w:tc>
      </w:tr>
    </w:tbl>
    <w:p w:rsidR="007C378F" w:rsidRDefault="00B667F6" w:rsidP="007C378F">
      <w:pPr>
        <w:rPr>
          <w:lang w:eastAsia="de-DE"/>
        </w:rPr>
      </w:pPr>
      <w:r>
        <w:rPr>
          <w:noProof/>
          <w:sz w:val="24"/>
          <w:szCs w:val="24"/>
          <w:lang w:eastAsia="de-DE"/>
        </w:rPr>
        <mc:AlternateContent>
          <mc:Choice Requires="wpg">
            <w:drawing>
              <wp:anchor distT="0" distB="0" distL="114300" distR="114300" simplePos="0" relativeHeight="251906048" behindDoc="0" locked="0" layoutInCell="1" allowOverlap="1" wp14:anchorId="27A1922C" wp14:editId="7C7177C6">
                <wp:simplePos x="0" y="0"/>
                <wp:positionH relativeFrom="column">
                  <wp:posOffset>-7571</wp:posOffset>
                </wp:positionH>
                <wp:positionV relativeFrom="paragraph">
                  <wp:posOffset>109979</wp:posOffset>
                </wp:positionV>
                <wp:extent cx="4815010" cy="901065"/>
                <wp:effectExtent l="0" t="57150" r="43180" b="51435"/>
                <wp:wrapNone/>
                <wp:docPr id="4449" name="Gruppieren 4449"/>
                <wp:cNvGraphicFramePr/>
                <a:graphic xmlns:a="http://schemas.openxmlformats.org/drawingml/2006/main">
                  <a:graphicData uri="http://schemas.microsoft.com/office/word/2010/wordprocessingGroup">
                    <wpg:wgp>
                      <wpg:cNvGrpSpPr/>
                      <wpg:grpSpPr>
                        <a:xfrm>
                          <a:off x="0" y="0"/>
                          <a:ext cx="4815010" cy="901065"/>
                          <a:chOff x="1" y="0"/>
                          <a:chExt cx="4815623" cy="901065"/>
                        </a:xfrm>
                      </wpg:grpSpPr>
                      <wps:wsp>
                        <wps:cNvPr id="4450" name="Pfeil nach rechts 4450"/>
                        <wps:cNvSpPr>
                          <a:spLocks/>
                        </wps:cNvSpPr>
                        <wps:spPr>
                          <a:xfrm>
                            <a:off x="1" y="88900"/>
                            <a:ext cx="1840676" cy="706755"/>
                          </a:xfrm>
                          <a:prstGeom prst="rightArrow">
                            <a:avLst/>
                          </a:prstGeom>
                          <a:solidFill>
                            <a:sysClr val="window" lastClr="FFFFFF"/>
                          </a:solidFill>
                          <a:ln w="12700" cap="flat" cmpd="sng" algn="ctr">
                            <a:solidFill>
                              <a:srgbClr val="C0504D"/>
                            </a:solidFill>
                            <a:prstDash val="solid"/>
                          </a:ln>
                          <a:effectLst/>
                        </wps:spPr>
                        <wps:txbx>
                          <w:txbxContent>
                            <w:p w:rsidR="00333930" w:rsidRPr="00347AF4" w:rsidRDefault="00333930" w:rsidP="007C378F">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51" name="Abgerundetes Rechteck 4451"/>
                        <wps:cNvSpPr/>
                        <wps:spPr>
                          <a:xfrm>
                            <a:off x="1910153" y="0"/>
                            <a:ext cx="1484987" cy="901065"/>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6F2926" w:rsidRDefault="00333930" w:rsidP="007C378F">
                              <w:pPr>
                                <w:jc w:val="center"/>
                                <w:rPr>
                                  <w:b/>
                                  <w:color w:val="00B050"/>
                                  <w:sz w:val="24"/>
                                  <w:szCs w:val="24"/>
                                </w:rPr>
                              </w:pPr>
                              <w:r w:rsidRPr="006F2926">
                                <w:rPr>
                                  <w:b/>
                                  <w:color w:val="00B050"/>
                                  <w:sz w:val="24"/>
                                  <w:szCs w:val="24"/>
                                </w:rPr>
                                <w:t xml:space="preserve">Fachkraft </w:t>
                              </w:r>
                            </w:p>
                            <w:p w:rsidR="00333930" w:rsidRPr="00C91525" w:rsidRDefault="00333930" w:rsidP="007C378F">
                              <w:pPr>
                                <w:jc w:val="center"/>
                                <w:rPr>
                                  <w:b/>
                                  <w:color w:val="76923C" w:themeColor="accent3" w:themeShade="BF"/>
                                  <w:sz w:val="24"/>
                                  <w:szCs w:val="24"/>
                                </w:rPr>
                              </w:pPr>
                              <w:r>
                                <w:rPr>
                                  <w:b/>
                                  <w:color w:val="943634" w:themeColor="accent2" w:themeShade="BF"/>
                                  <w:sz w:val="24"/>
                                  <w:szCs w:val="24"/>
                                </w:rPr>
                                <w:t>im Gastgewerbe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52" name="Abgerundetes Rechteck 4452"/>
                        <wps:cNvSpPr/>
                        <wps:spPr>
                          <a:xfrm>
                            <a:off x="3518825" y="0"/>
                            <a:ext cx="1296799" cy="894715"/>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C91525" w:rsidRDefault="00333930" w:rsidP="007C378F">
                              <w:pPr>
                                <w:jc w:val="center"/>
                                <w:rPr>
                                  <w:b/>
                                  <w:color w:val="76923C" w:themeColor="accent3" w:themeShade="BF"/>
                                  <w:sz w:val="24"/>
                                  <w:szCs w:val="24"/>
                                </w:rPr>
                              </w:pPr>
                              <w:r w:rsidRPr="003C2FDB">
                                <w:rPr>
                                  <w:b/>
                                  <w:color w:val="00B050"/>
                                  <w:sz w:val="24"/>
                                  <w:szCs w:val="24"/>
                                </w:rPr>
                                <w:t xml:space="preserve">Gemeinsames </w:t>
                              </w:r>
                              <w:r>
                                <w:rPr>
                                  <w:b/>
                                  <w:color w:val="943634" w:themeColor="accent2" w:themeShade="BF"/>
                                  <w:sz w:val="24"/>
                                  <w:szCs w:val="24"/>
                                </w:rPr>
                                <w:t>Frühstück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pieren 4449" o:spid="_x0000_s1182" style="position:absolute;margin-left:-.6pt;margin-top:8.65pt;width:379.15pt;height:70.95pt;z-index:251906048;mso-position-horizontal-relative:text;mso-position-vertical-relative:text;mso-width-relative:margin;mso-height-relative:margin" coordorigin="" coordsize="48156,9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">
                <v:shape id="Pfeil nach rechts 4450" o:spid="_x0000_s1183" type="#_x0000_t13" style="position:absolute;top:889;width:18406;height:70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0Qk8MA&#10;AADdAAAADwAAAGRycy9kb3ducmV2LnhtbERPzWrCQBC+F3yHZYTedKONUlJXsYEGiwcx+gDT7DSJ&#10;ZmdDdo3x7bsHoceP73+1GUwjeupcbVnBbBqBIC6srrlUcD59Td5BOI+ssbFMCh7kYLMevaww0fbO&#10;R+pzX4oQwi5BBZX3bSKlKyoy6Ka2JQ7cr+0M+gC7UuoO7yHcNHIeRUtpsObQUGFLaUXFNb8ZBfPs&#10;ku3TtP3+/Hnbu2xxlo/40Cv1Oh62HyA8Df5f/HTvtII4XoT94U1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Y0Qk8MAAADdAAAADwAAAAAAAAAAAAAAAACYAgAAZHJzL2Rv&#10;d25yZXYueG1sUEsFBgAAAAAEAAQA9QAAAIgDAAAAAA==&#10;" adj="17453" fillcolor="window" strokecolor="#c0504d" strokeweight="1pt">
                  <v:path arrowok="t"/>
                  <v:textbox>
                    <w:txbxContent>
                      <w:p w:rsidR="00333930" w:rsidRPr="00347AF4" w:rsidRDefault="00333930" w:rsidP="007C378F">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v:textbox>
                </v:shape>
                <v:roundrect id="Abgerundetes Rechteck 4451" o:spid="_x0000_s1184" style="position:absolute;left:19101;width:14850;height:901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UNEscA&#10;AADdAAAADwAAAGRycy9kb3ducmV2LnhtbESPT2sCMRTE7wW/Q3iFXopmFVt0NYoIW6QX8Q/i8bF5&#10;7sZuXpZN1NVP3xSEHoeZ+Q0znbe2EldqvHGsoN9LQBDnThsuFOx3WXcEwgdkjZVjUnAnD/NZ52WK&#10;qXY33tB1GwoRIexTVFCGUKdS+rwki77nauLonVxjMUTZFFI3eItwW8lBknxKi4bjQok1LUvKf7YX&#10;q8A+Fsvvw8qY8/h4yb422Tp/X0ul3l7bxQREoDb8h5/tlVYwHH704e9Nf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FDRLHAAAA3QAAAA8AAAAAAAAAAAAAAAAAmAIAAGRy&#10;cy9kb3ducmV2LnhtbFBLBQYAAAAABAAEAPUAAACMAwAAAAA=&#10;" fillcolor="#ebf1de" stroked="f" strokeweight="2pt">
                  <v:textbox>
                    <w:txbxContent>
                      <w:p w:rsidR="00333930" w:rsidRPr="006F2926" w:rsidRDefault="00333930" w:rsidP="007C378F">
                        <w:pPr>
                          <w:jc w:val="center"/>
                          <w:rPr>
                            <w:b/>
                            <w:color w:val="00B050"/>
                            <w:sz w:val="24"/>
                            <w:szCs w:val="24"/>
                          </w:rPr>
                        </w:pPr>
                        <w:r w:rsidRPr="006F2926">
                          <w:rPr>
                            <w:b/>
                            <w:color w:val="00B050"/>
                            <w:sz w:val="24"/>
                            <w:szCs w:val="24"/>
                          </w:rPr>
                          <w:t xml:space="preserve">Fachkraft </w:t>
                        </w:r>
                      </w:p>
                      <w:p w:rsidR="00333930" w:rsidRPr="00C91525" w:rsidRDefault="00333930" w:rsidP="007C378F">
                        <w:pPr>
                          <w:jc w:val="center"/>
                          <w:rPr>
                            <w:b/>
                            <w:color w:val="76923C" w:themeColor="accent3" w:themeShade="BF"/>
                            <w:sz w:val="24"/>
                            <w:szCs w:val="24"/>
                          </w:rPr>
                        </w:pPr>
                        <w:r>
                          <w:rPr>
                            <w:b/>
                            <w:color w:val="943634" w:themeColor="accent2" w:themeShade="BF"/>
                            <w:sz w:val="24"/>
                            <w:szCs w:val="24"/>
                          </w:rPr>
                          <w:t>im Gastgewerbe</w:t>
                        </w:r>
                      </w:p>
                    </w:txbxContent>
                  </v:textbox>
                </v:roundrect>
                <v:roundrect id="Abgerundetes Rechteck 4452" o:spid="_x0000_s1185" style="position:absolute;left:35188;width:12968;height:894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eTZccA&#10;AADdAAAADwAAAGRycy9kb3ducmV2LnhtbESPT2sCMRTE7wW/Q3iFXopmFVt0NYoIW6QX8Q/i8bF5&#10;7sZuXpZN1NVP3xSEHoeZ+Q0znbe2EldqvHGsoN9LQBDnThsuFOx3WXcEwgdkjZVjUnAnD/NZ52WK&#10;qXY33tB1GwoRIexTVFCGUKdS+rwki77nauLonVxjMUTZFFI3eItwW8lBknxKi4bjQok1LUvKf7YX&#10;q8A+Fsvvw8qY8/h4yb422Tp/X0ul3l7bxQREoDb8h5/tlVYwHH4M4O9Nf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Xk2XHAAAA3QAAAA8AAAAAAAAAAAAAAAAAmAIAAGRy&#10;cy9kb3ducmV2LnhtbFBLBQYAAAAABAAEAPUAAACMAwAAAAA=&#10;" fillcolor="#ebf1de" stroked="f" strokeweight="2pt">
                  <v:textbox>
                    <w:txbxContent>
                      <w:p w:rsidR="00333930" w:rsidRPr="00C91525" w:rsidRDefault="00333930" w:rsidP="007C378F">
                        <w:pPr>
                          <w:jc w:val="center"/>
                          <w:rPr>
                            <w:b/>
                            <w:color w:val="76923C" w:themeColor="accent3" w:themeShade="BF"/>
                            <w:sz w:val="24"/>
                            <w:szCs w:val="24"/>
                          </w:rPr>
                        </w:pPr>
                        <w:r w:rsidRPr="003C2FDB">
                          <w:rPr>
                            <w:b/>
                            <w:color w:val="00B050"/>
                            <w:sz w:val="24"/>
                            <w:szCs w:val="24"/>
                          </w:rPr>
                          <w:t xml:space="preserve">Gemeinsames </w:t>
                        </w:r>
                        <w:r>
                          <w:rPr>
                            <w:b/>
                            <w:color w:val="943634" w:themeColor="accent2" w:themeShade="BF"/>
                            <w:sz w:val="24"/>
                            <w:szCs w:val="24"/>
                          </w:rPr>
                          <w:t>Frühstück</w:t>
                        </w:r>
                      </w:p>
                    </w:txbxContent>
                  </v:textbox>
                </v:roundrect>
              </v:group>
            </w:pict>
          </mc:Fallback>
        </mc:AlternateContent>
      </w:r>
      <w:r w:rsidRPr="00340357">
        <w:rPr>
          <w:noProof/>
          <w:sz w:val="24"/>
          <w:lang w:eastAsia="de-DE"/>
        </w:rPr>
        <w:drawing>
          <wp:anchor distT="0" distB="0" distL="114300" distR="114300" simplePos="0" relativeHeight="251918336" behindDoc="0" locked="0" layoutInCell="0" allowOverlap="1" wp14:anchorId="280CE64F" wp14:editId="11EC3673">
            <wp:simplePos x="0" y="0"/>
            <wp:positionH relativeFrom="rightMargin">
              <wp:posOffset>130810</wp:posOffset>
            </wp:positionH>
            <wp:positionV relativeFrom="paragraph">
              <wp:posOffset>45720</wp:posOffset>
            </wp:positionV>
            <wp:extent cx="345440" cy="323850"/>
            <wp:effectExtent l="0" t="0" r="0" b="0"/>
            <wp:wrapNone/>
            <wp:docPr id="445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0357">
        <w:rPr>
          <w:noProof/>
          <w:sz w:val="24"/>
          <w:lang w:eastAsia="de-DE"/>
        </w:rPr>
        <w:drawing>
          <wp:anchor distT="0" distB="0" distL="114300" distR="114300" simplePos="0" relativeHeight="251919360" behindDoc="0" locked="0" layoutInCell="0" allowOverlap="1" wp14:anchorId="2DF193C6" wp14:editId="27BEDD09">
            <wp:simplePos x="0" y="0"/>
            <wp:positionH relativeFrom="rightMargin">
              <wp:posOffset>490855</wp:posOffset>
            </wp:positionH>
            <wp:positionV relativeFrom="paragraph">
              <wp:posOffset>46165</wp:posOffset>
            </wp:positionV>
            <wp:extent cx="345440" cy="323850"/>
            <wp:effectExtent l="0" t="0" r="0" b="0"/>
            <wp:wrapNone/>
            <wp:docPr id="445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378F" w:rsidRDefault="007C378F" w:rsidP="007C378F">
      <w:pPr>
        <w:rPr>
          <w:lang w:eastAsia="de-DE"/>
        </w:rPr>
      </w:pPr>
    </w:p>
    <w:p w:rsidR="007C378F" w:rsidRDefault="007C378F" w:rsidP="007C378F">
      <w:pPr>
        <w:rPr>
          <w:lang w:eastAsia="de-DE"/>
        </w:rPr>
      </w:pPr>
    </w:p>
    <w:p w:rsidR="007C378F" w:rsidRDefault="007C378F" w:rsidP="007C378F">
      <w:pPr>
        <w:rPr>
          <w:lang w:eastAsia="de-DE"/>
        </w:rPr>
      </w:pPr>
    </w:p>
    <w:p w:rsidR="007C378F" w:rsidRDefault="007C378F" w:rsidP="007C378F">
      <w:pPr>
        <w:rPr>
          <w:lang w:eastAsia="de-DE"/>
        </w:rPr>
      </w:pPr>
    </w:p>
    <w:p w:rsidR="007C378F" w:rsidRDefault="007C378F" w:rsidP="007C378F">
      <w:pPr>
        <w:rPr>
          <w:lang w:eastAsia="de-DE"/>
        </w:rPr>
      </w:pPr>
    </w:p>
    <w:p w:rsidR="007C378F" w:rsidRDefault="007C378F" w:rsidP="007C378F">
      <w:pPr>
        <w:rPr>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C378F" w:rsidRPr="00DE4890" w:rsidTr="00B3201D">
        <w:trPr>
          <w:trHeight w:val="397"/>
        </w:trPr>
        <w:tc>
          <w:tcPr>
            <w:tcW w:w="1470" w:type="dxa"/>
            <w:shd w:val="clear" w:color="auto" w:fill="D9D9D9" w:themeFill="background1" w:themeFillShade="D9"/>
            <w:vAlign w:val="center"/>
          </w:tcPr>
          <w:p w:rsidR="007C378F" w:rsidRPr="00DE4890" w:rsidRDefault="007C378F" w:rsidP="00B3201D">
            <w:pPr>
              <w:pStyle w:val="TabelleKopfmitte"/>
            </w:pPr>
            <w:r>
              <w:t>Phase</w:t>
            </w:r>
          </w:p>
        </w:tc>
        <w:tc>
          <w:tcPr>
            <w:tcW w:w="940" w:type="dxa"/>
            <w:shd w:val="clear" w:color="auto" w:fill="D9D9D9" w:themeFill="background1" w:themeFillShade="D9"/>
            <w:vAlign w:val="center"/>
          </w:tcPr>
          <w:p w:rsidR="007C378F" w:rsidRPr="00DE4890" w:rsidRDefault="007C378F" w:rsidP="00B3201D">
            <w:pPr>
              <w:pStyle w:val="TabelleKopfmitte"/>
            </w:pPr>
            <w:r>
              <w:t>Zeit</w:t>
            </w:r>
          </w:p>
        </w:tc>
        <w:tc>
          <w:tcPr>
            <w:tcW w:w="4961" w:type="dxa"/>
            <w:shd w:val="clear" w:color="auto" w:fill="D9D9D9" w:themeFill="background1" w:themeFillShade="D9"/>
            <w:vAlign w:val="center"/>
          </w:tcPr>
          <w:p w:rsidR="007C378F" w:rsidRPr="00DE4890" w:rsidRDefault="007C378F" w:rsidP="00B3201D">
            <w:pPr>
              <w:pStyle w:val="TabelleKopfmitte"/>
            </w:pPr>
            <w:r>
              <w:t>Aufgabe</w:t>
            </w:r>
          </w:p>
        </w:tc>
      </w:tr>
      <w:tr w:rsidR="007C378F" w:rsidRPr="00DE4890" w:rsidTr="00B3201D">
        <w:trPr>
          <w:trHeight w:val="624"/>
        </w:trPr>
        <w:tc>
          <w:tcPr>
            <w:tcW w:w="1470" w:type="dxa"/>
            <w:shd w:val="clear" w:color="auto" w:fill="auto"/>
            <w:vAlign w:val="center"/>
          </w:tcPr>
          <w:p w:rsidR="007C378F" w:rsidRPr="00F0156F" w:rsidRDefault="007C378F" w:rsidP="00B3201D">
            <w:pPr>
              <w:pStyle w:val="Textkrpermitte"/>
            </w:pPr>
            <w:r>
              <w:rPr>
                <w:noProof/>
                <w:sz w:val="24"/>
              </w:rPr>
              <w:drawing>
                <wp:inline distT="0" distB="0" distL="0" distR="0" wp14:anchorId="60326E65" wp14:editId="09C20784">
                  <wp:extent cx="302701" cy="324000"/>
                  <wp:effectExtent l="0" t="0" r="2540" b="0"/>
                  <wp:docPr id="131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C378F" w:rsidRPr="0018189D" w:rsidRDefault="007C378F" w:rsidP="00B3201D">
            <w:pPr>
              <w:pStyle w:val="Textkrper"/>
              <w:jc w:val="center"/>
            </w:pPr>
            <w:r w:rsidRPr="0018189D">
              <w:t>45</w:t>
            </w:r>
          </w:p>
          <w:p w:rsidR="007C378F" w:rsidRPr="00DE4890" w:rsidRDefault="00F937E0" w:rsidP="00B3201D">
            <w:pPr>
              <w:pStyle w:val="Textkrper"/>
              <w:jc w:val="center"/>
            </w:pPr>
            <w:r w:rsidRPr="0018189D">
              <w:t>Min.</w:t>
            </w:r>
          </w:p>
        </w:tc>
        <w:tc>
          <w:tcPr>
            <w:tcW w:w="4961" w:type="dxa"/>
            <w:shd w:val="clear" w:color="auto" w:fill="auto"/>
            <w:vAlign w:val="center"/>
          </w:tcPr>
          <w:p w:rsidR="007C378F" w:rsidRPr="0044771E" w:rsidRDefault="007C378F" w:rsidP="00B3201D">
            <w:pPr>
              <w:pStyle w:val="Textkrper"/>
              <w:rPr>
                <w:b/>
                <w:noProof/>
              </w:rPr>
            </w:pPr>
            <w:r w:rsidRPr="0044771E">
              <w:rPr>
                <w:b/>
                <w:noProof/>
              </w:rPr>
              <w:t xml:space="preserve">Lesen Sie den Arbeitsauftrag. </w:t>
            </w:r>
          </w:p>
          <w:p w:rsidR="007C378F" w:rsidRPr="00D1713C" w:rsidRDefault="007C378F" w:rsidP="00B3201D">
            <w:pPr>
              <w:pStyle w:val="Textkrper"/>
              <w:rPr>
                <w:noProof/>
              </w:rPr>
            </w:pPr>
            <w:r>
              <w:rPr>
                <w:noProof/>
              </w:rPr>
              <w:t xml:space="preserve">Vor Arbeitsbeginn waschen Sie sich bitte die Hände und verwenden Handtücher, Spültücher, Abtrockentücher aus </w:t>
            </w:r>
            <w:r w:rsidRPr="00D1713C">
              <w:rPr>
                <w:noProof/>
              </w:rPr>
              <w:t>dem dafür vorgesehenen Schrank.</w:t>
            </w:r>
          </w:p>
          <w:p w:rsidR="007C378F" w:rsidRPr="00DE4890" w:rsidRDefault="007C378F" w:rsidP="00B3201D">
            <w:pPr>
              <w:pStyle w:val="Textkrper"/>
              <w:rPr>
                <w:noProof/>
              </w:rPr>
            </w:pPr>
            <w:r w:rsidRPr="00D1713C">
              <w:rPr>
                <w:noProof/>
              </w:rPr>
              <w:t>Führen Sie den Arbeitsauftrag</w:t>
            </w:r>
            <w:r>
              <w:rPr>
                <w:noProof/>
              </w:rPr>
              <w:t xml:space="preserve"> durch.  </w:t>
            </w:r>
          </w:p>
        </w:tc>
      </w:tr>
    </w:tbl>
    <w:p w:rsidR="007C378F" w:rsidRPr="0074718D" w:rsidRDefault="007C378F" w:rsidP="007C378F">
      <w:pPr>
        <w:rPr>
          <w:lang w:eastAsia="de-DE"/>
        </w:rPr>
      </w:pPr>
      <w:r w:rsidRPr="00417A95">
        <w:rPr>
          <w:noProof/>
          <w:lang w:eastAsia="de-DE"/>
        </w:rPr>
        <mc:AlternateContent>
          <mc:Choice Requires="wps">
            <w:drawing>
              <wp:anchor distT="0" distB="0" distL="114300" distR="114300" simplePos="0" relativeHeight="251908096" behindDoc="0" locked="0" layoutInCell="1" allowOverlap="1" wp14:anchorId="73A6F8DD" wp14:editId="67A6330A">
                <wp:simplePos x="0" y="0"/>
                <wp:positionH relativeFrom="column">
                  <wp:posOffset>3158490</wp:posOffset>
                </wp:positionH>
                <wp:positionV relativeFrom="paragraph">
                  <wp:posOffset>1189185</wp:posOffset>
                </wp:positionV>
                <wp:extent cx="2870200" cy="2891307"/>
                <wp:effectExtent l="19050" t="19050" r="25400" b="23495"/>
                <wp:wrapNone/>
                <wp:docPr id="1324" name="Textfeld 1324"/>
                <wp:cNvGraphicFramePr/>
                <a:graphic xmlns:a="http://schemas.openxmlformats.org/drawingml/2006/main">
                  <a:graphicData uri="http://schemas.microsoft.com/office/word/2010/wordprocessingShape">
                    <wps:wsp>
                      <wps:cNvSpPr txBox="1"/>
                      <wps:spPr>
                        <a:xfrm>
                          <a:off x="0" y="0"/>
                          <a:ext cx="2870200" cy="2891307"/>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7C378F">
                            <w:pPr>
                              <w:jc w:val="center"/>
                              <w:rPr>
                                <w:b/>
                              </w:rPr>
                            </w:pPr>
                            <w:r w:rsidRPr="008D1695">
                              <w:rPr>
                                <w:b/>
                              </w:rPr>
                              <w:t xml:space="preserve">Arbeitsauftrag für </w:t>
                            </w:r>
                          </w:p>
                          <w:p w:rsidR="00333930" w:rsidRPr="008D1695" w:rsidRDefault="00333930" w:rsidP="007C378F">
                            <w:pPr>
                              <w:jc w:val="center"/>
                            </w:pPr>
                            <w:r>
                              <w:rPr>
                                <w:b/>
                              </w:rPr>
                              <w:t>Fachkraft im Gastgewerbe Schüler/in 2</w:t>
                            </w:r>
                          </w:p>
                          <w:p w:rsidR="00333930" w:rsidRDefault="00333930" w:rsidP="007C378F">
                            <w:pPr>
                              <w:jc w:val="center"/>
                              <w:rPr>
                                <w:b/>
                                <w:color w:val="00B050"/>
                              </w:rPr>
                            </w:pPr>
                          </w:p>
                          <w:p w:rsidR="00333930" w:rsidRPr="008D1695" w:rsidRDefault="00333930" w:rsidP="007C378F">
                            <w:pPr>
                              <w:jc w:val="center"/>
                              <w:rPr>
                                <w:b/>
                                <w:color w:val="00B050"/>
                              </w:rPr>
                            </w:pPr>
                            <w:r w:rsidRPr="008D1695">
                              <w:rPr>
                                <w:b/>
                                <w:color w:val="00B050"/>
                              </w:rPr>
                              <w:t>Mein Arbeitsauftrag lautet:</w:t>
                            </w:r>
                          </w:p>
                          <w:p w:rsidR="00333930" w:rsidRPr="008D1695" w:rsidRDefault="00333930" w:rsidP="007C378F"/>
                          <w:p w:rsidR="00333930" w:rsidRDefault="00333930" w:rsidP="007C378F">
                            <w:pPr>
                              <w:rPr>
                                <w:b/>
                              </w:rPr>
                            </w:pPr>
                          </w:p>
                          <w:p w:rsidR="00333930" w:rsidRDefault="00333930" w:rsidP="007C378F">
                            <w:r w:rsidRPr="002B6501">
                              <w:rPr>
                                <w:b/>
                              </w:rPr>
                              <w:t>Arbeiten</w:t>
                            </w:r>
                            <w:r>
                              <w:t xml:space="preserve"> Sie mit dem </w:t>
                            </w:r>
                            <w:r w:rsidRPr="002B6501">
                              <w:rPr>
                                <w:b/>
                              </w:rPr>
                              <w:t>Koch Nr. 4</w:t>
                            </w:r>
                            <w:r>
                              <w:t xml:space="preserve"> zusammen.</w:t>
                            </w:r>
                          </w:p>
                          <w:p w:rsidR="00333930" w:rsidRDefault="00333930" w:rsidP="007C378F"/>
                          <w:p w:rsidR="00333930" w:rsidRDefault="00333930" w:rsidP="007C378F">
                            <w:r w:rsidRPr="002B6501">
                              <w:rPr>
                                <w:b/>
                              </w:rPr>
                              <w:t>Bereiten</w:t>
                            </w:r>
                            <w:r>
                              <w:t xml:space="preserve"> Sie </w:t>
                            </w:r>
                            <w:proofErr w:type="spellStart"/>
                            <w:r w:rsidRPr="002B6501">
                              <w:rPr>
                                <w:b/>
                              </w:rPr>
                              <w:t>Kräuteromeletts</w:t>
                            </w:r>
                            <w:proofErr w:type="spellEnd"/>
                            <w:r>
                              <w:t xml:space="preserve"> zu.</w:t>
                            </w:r>
                          </w:p>
                          <w:p w:rsidR="00333930" w:rsidRDefault="00333930" w:rsidP="007C378F"/>
                          <w:p w:rsidR="00333930" w:rsidRDefault="00333930" w:rsidP="007C378F">
                            <w:r w:rsidRPr="002B6501">
                              <w:rPr>
                                <w:b/>
                              </w:rPr>
                              <w:t>Schneiden</w:t>
                            </w:r>
                            <w:r>
                              <w:t xml:space="preserve"> Sie </w:t>
                            </w:r>
                            <w:r w:rsidRPr="002B6501">
                              <w:rPr>
                                <w:b/>
                              </w:rPr>
                              <w:t>Brot</w:t>
                            </w:r>
                            <w:r>
                              <w:t xml:space="preserve"> auf.</w:t>
                            </w:r>
                          </w:p>
                          <w:p w:rsidR="00333930" w:rsidRDefault="00333930" w:rsidP="007C378F"/>
                          <w:p w:rsidR="00333930" w:rsidRDefault="00333930" w:rsidP="007C378F">
                            <w:r>
                              <w:t>Der für Sie zuständige Koch leitet Sie an und e</w:t>
                            </w:r>
                            <w:r>
                              <w:t>r</w:t>
                            </w:r>
                            <w:r>
                              <w:t>klärt die Vorgehensweise.</w:t>
                            </w:r>
                          </w:p>
                          <w:p w:rsidR="00333930" w:rsidRDefault="00333930" w:rsidP="007C378F"/>
                          <w:p w:rsidR="00333930" w:rsidRDefault="00333930" w:rsidP="007C378F">
                            <w:r>
                              <w:t>Sorgen Sie zwischendurch immer wieder für</w:t>
                            </w:r>
                          </w:p>
                          <w:p w:rsidR="00333930" w:rsidRPr="006E4381" w:rsidRDefault="00333930" w:rsidP="007C378F">
                            <w:r>
                              <w:t>Ordnung an Ihrem Arbeitsplatz.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324" o:spid="_x0000_s1186" type="#_x0000_t202" style="position:absolute;margin-left:248.7pt;margin-top:93.65pt;width:226pt;height:227.6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" fillcolor="window" strokecolor="#953735" strokeweight="2.5pt">
                <v:stroke dashstyle="3 1"/>
                <v:textbox>
                  <w:txbxContent>
                    <w:p w:rsidR="00333930" w:rsidRDefault="00333930" w:rsidP="007C378F">
                      <w:pPr>
                        <w:jc w:val="center"/>
                        <w:rPr>
                          <w:b/>
                        </w:rPr>
                      </w:pPr>
                      <w:r w:rsidRPr="008D1695">
                        <w:rPr>
                          <w:b/>
                        </w:rPr>
                        <w:t xml:space="preserve">Arbeitsauftrag für </w:t>
                      </w:r>
                    </w:p>
                    <w:p w:rsidR="00333930" w:rsidRPr="008D1695" w:rsidRDefault="00333930" w:rsidP="007C378F">
                      <w:pPr>
                        <w:jc w:val="center"/>
                      </w:pPr>
                      <w:r>
                        <w:rPr>
                          <w:b/>
                        </w:rPr>
                        <w:t>Fachkraft im Gastgewerbe Schüler/in 2</w:t>
                      </w:r>
                    </w:p>
                    <w:p w:rsidR="00333930" w:rsidRDefault="00333930" w:rsidP="007C378F">
                      <w:pPr>
                        <w:jc w:val="center"/>
                        <w:rPr>
                          <w:b/>
                          <w:color w:val="00B050"/>
                        </w:rPr>
                      </w:pPr>
                    </w:p>
                    <w:p w:rsidR="00333930" w:rsidRPr="008D1695" w:rsidRDefault="00333930" w:rsidP="007C378F">
                      <w:pPr>
                        <w:jc w:val="center"/>
                        <w:rPr>
                          <w:b/>
                          <w:color w:val="00B050"/>
                        </w:rPr>
                      </w:pPr>
                      <w:r w:rsidRPr="008D1695">
                        <w:rPr>
                          <w:b/>
                          <w:color w:val="00B050"/>
                        </w:rPr>
                        <w:t>Mein Arbeitsauftrag lautet:</w:t>
                      </w:r>
                    </w:p>
                    <w:p w:rsidR="00333930" w:rsidRPr="008D1695" w:rsidRDefault="00333930" w:rsidP="007C378F"/>
                    <w:p w:rsidR="00333930" w:rsidRDefault="00333930" w:rsidP="007C378F">
                      <w:pPr>
                        <w:rPr>
                          <w:b/>
                        </w:rPr>
                      </w:pPr>
                    </w:p>
                    <w:p w:rsidR="00333930" w:rsidRDefault="00333930" w:rsidP="007C378F">
                      <w:r w:rsidRPr="002B6501">
                        <w:rPr>
                          <w:b/>
                        </w:rPr>
                        <w:t>Arbeiten</w:t>
                      </w:r>
                      <w:r>
                        <w:t xml:space="preserve"> Sie mit dem </w:t>
                      </w:r>
                      <w:r w:rsidRPr="002B6501">
                        <w:rPr>
                          <w:b/>
                        </w:rPr>
                        <w:t>Koch Nr. 4</w:t>
                      </w:r>
                      <w:r>
                        <w:t xml:space="preserve"> zusammen.</w:t>
                      </w:r>
                    </w:p>
                    <w:p w:rsidR="00333930" w:rsidRDefault="00333930" w:rsidP="007C378F"/>
                    <w:p w:rsidR="00333930" w:rsidRDefault="00333930" w:rsidP="007C378F">
                      <w:r w:rsidRPr="002B6501">
                        <w:rPr>
                          <w:b/>
                        </w:rPr>
                        <w:t>Bereiten</w:t>
                      </w:r>
                      <w:r>
                        <w:t xml:space="preserve"> Sie </w:t>
                      </w:r>
                      <w:proofErr w:type="spellStart"/>
                      <w:r w:rsidRPr="002B6501">
                        <w:rPr>
                          <w:b/>
                        </w:rPr>
                        <w:t>Kräuteromeletts</w:t>
                      </w:r>
                      <w:proofErr w:type="spellEnd"/>
                      <w:r>
                        <w:t xml:space="preserve"> zu.</w:t>
                      </w:r>
                    </w:p>
                    <w:p w:rsidR="00333930" w:rsidRDefault="00333930" w:rsidP="007C378F"/>
                    <w:p w:rsidR="00333930" w:rsidRDefault="00333930" w:rsidP="007C378F">
                      <w:r w:rsidRPr="002B6501">
                        <w:rPr>
                          <w:b/>
                        </w:rPr>
                        <w:t>Schneiden</w:t>
                      </w:r>
                      <w:r>
                        <w:t xml:space="preserve"> Sie </w:t>
                      </w:r>
                      <w:r w:rsidRPr="002B6501">
                        <w:rPr>
                          <w:b/>
                        </w:rPr>
                        <w:t>Brot</w:t>
                      </w:r>
                      <w:r>
                        <w:t xml:space="preserve"> auf.</w:t>
                      </w:r>
                    </w:p>
                    <w:p w:rsidR="00333930" w:rsidRDefault="00333930" w:rsidP="007C378F"/>
                    <w:p w:rsidR="00333930" w:rsidRDefault="00333930" w:rsidP="007C378F">
                      <w:r>
                        <w:t>Der für Sie zuständige Koch leitet Sie an und e</w:t>
                      </w:r>
                      <w:r>
                        <w:t>r</w:t>
                      </w:r>
                      <w:r>
                        <w:t>klärt die Vorgehensweise.</w:t>
                      </w:r>
                    </w:p>
                    <w:p w:rsidR="00333930" w:rsidRDefault="00333930" w:rsidP="007C378F"/>
                    <w:p w:rsidR="00333930" w:rsidRDefault="00333930" w:rsidP="007C378F">
                      <w:r>
                        <w:t>Sorgen Sie zwischendurch immer wieder für</w:t>
                      </w:r>
                    </w:p>
                    <w:p w:rsidR="00333930" w:rsidRPr="006E4381" w:rsidRDefault="00333930" w:rsidP="007C378F">
                      <w:r>
                        <w:t>Ordnung an Ihrem Arbeitsplatz.</w:t>
                      </w:r>
                    </w:p>
                  </w:txbxContent>
                </v:textbox>
              </v:shape>
            </w:pict>
          </mc:Fallback>
        </mc:AlternateContent>
      </w:r>
      <w:r w:rsidRPr="00417A95">
        <w:rPr>
          <w:noProof/>
          <w:lang w:eastAsia="de-DE"/>
        </w:rPr>
        <mc:AlternateContent>
          <mc:Choice Requires="wps">
            <w:drawing>
              <wp:anchor distT="0" distB="0" distL="114300" distR="114300" simplePos="0" relativeHeight="251907072" behindDoc="0" locked="0" layoutInCell="1" allowOverlap="1" wp14:anchorId="6E00F11A" wp14:editId="352E76EB">
                <wp:simplePos x="0" y="0"/>
                <wp:positionH relativeFrom="column">
                  <wp:posOffset>136355</wp:posOffset>
                </wp:positionH>
                <wp:positionV relativeFrom="paragraph">
                  <wp:posOffset>1187477</wp:posOffset>
                </wp:positionV>
                <wp:extent cx="2870200" cy="2891307"/>
                <wp:effectExtent l="19050" t="19050" r="25400" b="23495"/>
                <wp:wrapNone/>
                <wp:docPr id="1323" name="Textfeld 1323"/>
                <wp:cNvGraphicFramePr/>
                <a:graphic xmlns:a="http://schemas.openxmlformats.org/drawingml/2006/main">
                  <a:graphicData uri="http://schemas.microsoft.com/office/word/2010/wordprocessingShape">
                    <wps:wsp>
                      <wps:cNvSpPr txBox="1"/>
                      <wps:spPr>
                        <a:xfrm>
                          <a:off x="0" y="0"/>
                          <a:ext cx="2870200" cy="2891307"/>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7C378F">
                            <w:pPr>
                              <w:jc w:val="center"/>
                              <w:rPr>
                                <w:b/>
                              </w:rPr>
                            </w:pPr>
                            <w:r w:rsidRPr="008D1695">
                              <w:rPr>
                                <w:b/>
                              </w:rPr>
                              <w:t xml:space="preserve">Arbeitsauftrag für </w:t>
                            </w:r>
                          </w:p>
                          <w:p w:rsidR="00333930" w:rsidRPr="008D1695" w:rsidRDefault="00333930" w:rsidP="007C378F">
                            <w:pPr>
                              <w:jc w:val="center"/>
                            </w:pPr>
                            <w:r>
                              <w:rPr>
                                <w:b/>
                              </w:rPr>
                              <w:t>Fachkraft im Gastgewerbe Schüler/in 1</w:t>
                            </w:r>
                          </w:p>
                          <w:p w:rsidR="00333930" w:rsidRDefault="00333930" w:rsidP="007C378F">
                            <w:pPr>
                              <w:jc w:val="center"/>
                              <w:rPr>
                                <w:b/>
                                <w:color w:val="00B050"/>
                              </w:rPr>
                            </w:pPr>
                          </w:p>
                          <w:p w:rsidR="00333930" w:rsidRPr="008D1695" w:rsidRDefault="00333930" w:rsidP="007C378F">
                            <w:pPr>
                              <w:jc w:val="center"/>
                              <w:rPr>
                                <w:b/>
                                <w:color w:val="00B050"/>
                              </w:rPr>
                            </w:pPr>
                            <w:r w:rsidRPr="008D1695">
                              <w:rPr>
                                <w:b/>
                                <w:color w:val="00B050"/>
                              </w:rPr>
                              <w:t>Mein Arbeitsauftrag lautet:</w:t>
                            </w:r>
                          </w:p>
                          <w:p w:rsidR="00333930" w:rsidRPr="008D1695" w:rsidRDefault="00333930" w:rsidP="007C378F"/>
                          <w:p w:rsidR="00333930" w:rsidRDefault="00333930" w:rsidP="007C378F">
                            <w:pPr>
                              <w:rPr>
                                <w:b/>
                              </w:rPr>
                            </w:pPr>
                          </w:p>
                          <w:p w:rsidR="00333930" w:rsidRDefault="00333930" w:rsidP="007C378F">
                            <w:r w:rsidRPr="002B6501">
                              <w:rPr>
                                <w:b/>
                              </w:rPr>
                              <w:t>Arbeiten</w:t>
                            </w:r>
                            <w:r>
                              <w:t xml:space="preserve"> Sie mit dem </w:t>
                            </w:r>
                            <w:r w:rsidRPr="002B6501">
                              <w:rPr>
                                <w:b/>
                              </w:rPr>
                              <w:t>Koch Nr. 3</w:t>
                            </w:r>
                            <w:r>
                              <w:t xml:space="preserve"> zusammen.</w:t>
                            </w:r>
                          </w:p>
                          <w:p w:rsidR="00333930" w:rsidRDefault="00333930" w:rsidP="007C378F"/>
                          <w:p w:rsidR="00333930" w:rsidRDefault="00333930" w:rsidP="007C378F">
                            <w:r w:rsidRPr="002B6501">
                              <w:rPr>
                                <w:b/>
                              </w:rPr>
                              <w:t>Bereiten</w:t>
                            </w:r>
                            <w:r>
                              <w:t xml:space="preserve"> Sie </w:t>
                            </w:r>
                            <w:r w:rsidRPr="002B6501">
                              <w:rPr>
                                <w:b/>
                              </w:rPr>
                              <w:t>belegte</w:t>
                            </w:r>
                            <w:r>
                              <w:t xml:space="preserve"> </w:t>
                            </w:r>
                            <w:r w:rsidRPr="002B6501">
                              <w:rPr>
                                <w:b/>
                              </w:rPr>
                              <w:t>Brötchen</w:t>
                            </w:r>
                            <w:r>
                              <w:t xml:space="preserve"> zu.</w:t>
                            </w:r>
                          </w:p>
                          <w:p w:rsidR="00333930" w:rsidRDefault="00333930" w:rsidP="007C378F"/>
                          <w:p w:rsidR="00333930" w:rsidRDefault="00333930" w:rsidP="007C378F">
                            <w:r>
                              <w:t>Der für Sie zuständige Koch leitet Sie an und e</w:t>
                            </w:r>
                            <w:r>
                              <w:t>r</w:t>
                            </w:r>
                            <w:r>
                              <w:t>klärt die Vorgehensweise.</w:t>
                            </w:r>
                          </w:p>
                          <w:p w:rsidR="00333930" w:rsidRDefault="00333930" w:rsidP="007C378F"/>
                          <w:p w:rsidR="00333930" w:rsidRDefault="00333930" w:rsidP="007C378F">
                            <w:r>
                              <w:t>Sorgen Sie zwischendurch immer wieder für</w:t>
                            </w:r>
                          </w:p>
                          <w:p w:rsidR="00333930" w:rsidRDefault="00333930" w:rsidP="007C378F">
                            <w:r>
                              <w:t>Ordnung an Ihrem Arbeitsplatz.</w:t>
                            </w:r>
                          </w:p>
                          <w:p w:rsidR="00333930" w:rsidRPr="006E4381" w:rsidRDefault="00333930" w:rsidP="007C37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323" o:spid="_x0000_s1187" type="#_x0000_t202" style="position:absolute;margin-left:10.75pt;margin-top:93.5pt;width:226pt;height:227.6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" fillcolor="window" strokecolor="#953735" strokeweight="2.5pt">
                <v:stroke dashstyle="3 1"/>
                <v:textbox>
                  <w:txbxContent>
                    <w:p w:rsidR="00333930" w:rsidRDefault="00333930" w:rsidP="007C378F">
                      <w:pPr>
                        <w:jc w:val="center"/>
                        <w:rPr>
                          <w:b/>
                        </w:rPr>
                      </w:pPr>
                      <w:r w:rsidRPr="008D1695">
                        <w:rPr>
                          <w:b/>
                        </w:rPr>
                        <w:t xml:space="preserve">Arbeitsauftrag für </w:t>
                      </w:r>
                    </w:p>
                    <w:p w:rsidR="00333930" w:rsidRPr="008D1695" w:rsidRDefault="00333930" w:rsidP="007C378F">
                      <w:pPr>
                        <w:jc w:val="center"/>
                      </w:pPr>
                      <w:r>
                        <w:rPr>
                          <w:b/>
                        </w:rPr>
                        <w:t>Fachkraft im Gastgewerbe Schüler/in 1</w:t>
                      </w:r>
                    </w:p>
                    <w:p w:rsidR="00333930" w:rsidRDefault="00333930" w:rsidP="007C378F">
                      <w:pPr>
                        <w:jc w:val="center"/>
                        <w:rPr>
                          <w:b/>
                          <w:color w:val="00B050"/>
                        </w:rPr>
                      </w:pPr>
                    </w:p>
                    <w:p w:rsidR="00333930" w:rsidRPr="008D1695" w:rsidRDefault="00333930" w:rsidP="007C378F">
                      <w:pPr>
                        <w:jc w:val="center"/>
                        <w:rPr>
                          <w:b/>
                          <w:color w:val="00B050"/>
                        </w:rPr>
                      </w:pPr>
                      <w:r w:rsidRPr="008D1695">
                        <w:rPr>
                          <w:b/>
                          <w:color w:val="00B050"/>
                        </w:rPr>
                        <w:t>Mein Arbeitsauftrag lautet:</w:t>
                      </w:r>
                    </w:p>
                    <w:p w:rsidR="00333930" w:rsidRPr="008D1695" w:rsidRDefault="00333930" w:rsidP="007C378F"/>
                    <w:p w:rsidR="00333930" w:rsidRDefault="00333930" w:rsidP="007C378F">
                      <w:pPr>
                        <w:rPr>
                          <w:b/>
                        </w:rPr>
                      </w:pPr>
                    </w:p>
                    <w:p w:rsidR="00333930" w:rsidRDefault="00333930" w:rsidP="007C378F">
                      <w:r w:rsidRPr="002B6501">
                        <w:rPr>
                          <w:b/>
                        </w:rPr>
                        <w:t>Arbeiten</w:t>
                      </w:r>
                      <w:r>
                        <w:t xml:space="preserve"> Sie mit dem </w:t>
                      </w:r>
                      <w:r w:rsidRPr="002B6501">
                        <w:rPr>
                          <w:b/>
                        </w:rPr>
                        <w:t>Koch Nr. 3</w:t>
                      </w:r>
                      <w:r>
                        <w:t xml:space="preserve"> zusammen.</w:t>
                      </w:r>
                    </w:p>
                    <w:p w:rsidR="00333930" w:rsidRDefault="00333930" w:rsidP="007C378F"/>
                    <w:p w:rsidR="00333930" w:rsidRDefault="00333930" w:rsidP="007C378F">
                      <w:r w:rsidRPr="002B6501">
                        <w:rPr>
                          <w:b/>
                        </w:rPr>
                        <w:t>Bereiten</w:t>
                      </w:r>
                      <w:r>
                        <w:t xml:space="preserve"> Sie </w:t>
                      </w:r>
                      <w:r w:rsidRPr="002B6501">
                        <w:rPr>
                          <w:b/>
                        </w:rPr>
                        <w:t>belegte</w:t>
                      </w:r>
                      <w:r>
                        <w:t xml:space="preserve"> </w:t>
                      </w:r>
                      <w:r w:rsidRPr="002B6501">
                        <w:rPr>
                          <w:b/>
                        </w:rPr>
                        <w:t>Brötchen</w:t>
                      </w:r>
                      <w:r>
                        <w:t xml:space="preserve"> zu.</w:t>
                      </w:r>
                    </w:p>
                    <w:p w:rsidR="00333930" w:rsidRDefault="00333930" w:rsidP="007C378F"/>
                    <w:p w:rsidR="00333930" w:rsidRDefault="00333930" w:rsidP="007C378F">
                      <w:r>
                        <w:t>Der für Sie zuständige Koch leitet Sie an und e</w:t>
                      </w:r>
                      <w:r>
                        <w:t>r</w:t>
                      </w:r>
                      <w:r>
                        <w:t>klärt die Vorgehensweise.</w:t>
                      </w:r>
                    </w:p>
                    <w:p w:rsidR="00333930" w:rsidRDefault="00333930" w:rsidP="007C378F"/>
                    <w:p w:rsidR="00333930" w:rsidRDefault="00333930" w:rsidP="007C378F">
                      <w:r>
                        <w:t>Sorgen Sie zwischendurch immer wieder für</w:t>
                      </w:r>
                    </w:p>
                    <w:p w:rsidR="00333930" w:rsidRDefault="00333930" w:rsidP="007C378F">
                      <w:r>
                        <w:t>Ordnung an Ihrem Arbeitsplatz.</w:t>
                      </w:r>
                    </w:p>
                    <w:p w:rsidR="00333930" w:rsidRPr="006E4381" w:rsidRDefault="00333930" w:rsidP="007C378F"/>
                  </w:txbxContent>
                </v:textbox>
              </v:shape>
            </w:pict>
          </mc:Fallback>
        </mc:AlternateContent>
      </w:r>
    </w:p>
    <w:p w:rsidR="007C378F" w:rsidRDefault="007C378F" w:rsidP="007C378F">
      <w:pPr>
        <w:spacing w:line="240" w:lineRule="exact"/>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C378F" w:rsidRPr="00105670"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7C378F" w:rsidRPr="00105670" w:rsidRDefault="007C378F" w:rsidP="00B3201D">
            <w:pPr>
              <w:spacing w:before="40" w:after="60" w:line="160" w:lineRule="exact"/>
              <w:rPr>
                <w:sz w:val="12"/>
              </w:rPr>
            </w:pPr>
            <w:r w:rsidRPr="00105670">
              <w:rPr>
                <w:sz w:val="12"/>
              </w:rPr>
              <w:lastRenderedPageBreak/>
              <w:t>Lernfeld</w:t>
            </w:r>
          </w:p>
          <w:p w:rsidR="007C378F" w:rsidRPr="00105670" w:rsidRDefault="007C378F" w:rsidP="00B3201D">
            <w:pPr>
              <w:rPr>
                <w:b/>
              </w:rPr>
            </w:pPr>
            <w:r w:rsidRPr="00105670">
              <w:rPr>
                <w:b/>
              </w:rP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C378F" w:rsidRPr="00105670" w:rsidRDefault="007C378F" w:rsidP="00B3201D">
            <w:pPr>
              <w:pStyle w:val="Tabelle6pt"/>
            </w:pPr>
            <w:r w:rsidRPr="00105670">
              <w:t>Titel</w:t>
            </w:r>
          </w:p>
          <w:p w:rsidR="007C378F" w:rsidRPr="00105670" w:rsidRDefault="007C378F" w:rsidP="00B3201D">
            <w:pPr>
              <w:rPr>
                <w:b/>
              </w:rPr>
            </w:pPr>
            <w:r w:rsidRPr="00105670">
              <w:rPr>
                <w:b/>
              </w:rPr>
              <w:t>Berufe in der Gastronomie – Teil I</w:t>
            </w:r>
          </w:p>
          <w:p w:rsidR="007C378F" w:rsidRPr="00105670" w:rsidRDefault="007C378F" w:rsidP="00B3201D">
            <w:pPr>
              <w:rPr>
                <w:b/>
              </w:rPr>
            </w:pPr>
          </w:p>
        </w:tc>
        <w:tc>
          <w:tcPr>
            <w:tcW w:w="188" w:type="dxa"/>
            <w:tcBorders>
              <w:top w:val="nil"/>
              <w:left w:val="single" w:sz="4" w:space="0" w:color="auto"/>
              <w:bottom w:val="nil"/>
              <w:right w:val="single" w:sz="4" w:space="0" w:color="auto"/>
            </w:tcBorders>
            <w:shd w:val="clear" w:color="auto" w:fill="FFFFFF"/>
          </w:tcPr>
          <w:p w:rsidR="007C378F" w:rsidRPr="00105670" w:rsidRDefault="007C378F"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C378F" w:rsidRPr="00105670" w:rsidRDefault="007C378F" w:rsidP="00B3201D">
            <w:pPr>
              <w:jc w:val="center"/>
              <w:rPr>
                <w:rFonts w:cs="Times New Roman"/>
                <w:b/>
                <w:lang w:eastAsia="de-DE"/>
              </w:rPr>
            </w:pPr>
            <w:r w:rsidRPr="00105670">
              <w:rPr>
                <w:rFonts w:cs="Times New Roman"/>
                <w:b/>
                <w:lang w:eastAsia="de-DE"/>
              </w:rPr>
              <w:t xml:space="preserve">Ernährung </w:t>
            </w:r>
          </w:p>
          <w:p w:rsidR="007C378F" w:rsidRPr="00105670" w:rsidRDefault="007C378F" w:rsidP="00B3201D">
            <w:pPr>
              <w:jc w:val="center"/>
              <w:rPr>
                <w:rFonts w:cs="Times New Roman"/>
                <w:b/>
                <w:lang w:eastAsia="de-DE"/>
              </w:rPr>
            </w:pPr>
            <w:r w:rsidRPr="00105670">
              <w:rPr>
                <w:rFonts w:cs="Times New Roman"/>
                <w:b/>
                <w:lang w:eastAsia="de-DE"/>
              </w:rPr>
              <w:t>und Gastronomie</w:t>
            </w:r>
          </w:p>
          <w:p w:rsidR="007C378F" w:rsidRPr="00105670" w:rsidRDefault="007C378F" w:rsidP="00B3201D">
            <w:pPr>
              <w:jc w:val="center"/>
              <w:rPr>
                <w:rFonts w:cs="Times New Roman"/>
                <w:b/>
                <w:lang w:eastAsia="de-DE"/>
              </w:rPr>
            </w:pPr>
            <w:r w:rsidRPr="00105670">
              <w:rPr>
                <w:rFonts w:cs="Times New Roman"/>
                <w:b/>
                <w:lang w:eastAsia="de-DE"/>
              </w:rPr>
              <w:t>EG1.01.02.02.08</w:t>
            </w:r>
          </w:p>
        </w:tc>
      </w:tr>
      <w:tr w:rsidR="007C378F" w:rsidRPr="00105670" w:rsidTr="00B3201D">
        <w:tc>
          <w:tcPr>
            <w:tcW w:w="7348" w:type="dxa"/>
            <w:gridSpan w:val="3"/>
            <w:tcBorders>
              <w:left w:val="single" w:sz="4" w:space="0" w:color="auto"/>
              <w:bottom w:val="single" w:sz="4" w:space="0" w:color="auto"/>
              <w:right w:val="single" w:sz="4" w:space="0" w:color="auto"/>
            </w:tcBorders>
            <w:shd w:val="clear" w:color="auto" w:fill="auto"/>
            <w:hideMark/>
          </w:tcPr>
          <w:p w:rsidR="007C378F" w:rsidRPr="00105670" w:rsidRDefault="007C378F" w:rsidP="00B3201D">
            <w:pPr>
              <w:pStyle w:val="Tabelle6pt"/>
            </w:pPr>
            <w:r w:rsidRPr="00105670">
              <w:t>Kompetenzbereiche:</w:t>
            </w:r>
          </w:p>
          <w:p w:rsidR="007C378F" w:rsidRPr="00105670" w:rsidRDefault="007C378F" w:rsidP="007C378F">
            <w:pPr>
              <w:pStyle w:val="Kopf8ptafz"/>
              <w:ind w:left="227" w:hanging="170"/>
              <w:rPr>
                <w:szCs w:val="16"/>
              </w:rPr>
            </w:pPr>
            <w:r w:rsidRPr="00105670">
              <w:rPr>
                <w:szCs w:val="16"/>
              </w:rPr>
              <w:t>Ich kann mich in den Fachräumen der Schule zurechtfinden und habe einen Überblick über die unte</w:t>
            </w:r>
            <w:r w:rsidRPr="00105670">
              <w:rPr>
                <w:szCs w:val="16"/>
              </w:rPr>
              <w:t>r</w:t>
            </w:r>
            <w:r w:rsidRPr="00105670">
              <w:rPr>
                <w:szCs w:val="16"/>
              </w:rPr>
              <w:t>schiedlichen Arbeitsmaterialien und deren Einsatzmöglichkeiten.</w:t>
            </w:r>
          </w:p>
          <w:p w:rsidR="007C378F" w:rsidRPr="00105670" w:rsidRDefault="007C378F" w:rsidP="007C378F">
            <w:pPr>
              <w:pStyle w:val="Kopf8ptafz"/>
              <w:ind w:left="227" w:hanging="170"/>
              <w:rPr>
                <w:szCs w:val="16"/>
              </w:rPr>
            </w:pPr>
            <w:r w:rsidRPr="00105670">
              <w:rPr>
                <w:szCs w:val="16"/>
              </w:rPr>
              <w:t>Ich kann die Aufgaben als Dienstleister und Gastgeber wahrnehmen und Aufgaben eigenverantwortlich und selbstständig durchführen.</w:t>
            </w:r>
          </w:p>
          <w:p w:rsidR="007C378F" w:rsidRPr="00105670" w:rsidRDefault="007C378F" w:rsidP="007C378F">
            <w:pPr>
              <w:pStyle w:val="Kopf8ptafz"/>
              <w:ind w:left="227" w:hanging="170"/>
              <w:rPr>
                <w:szCs w:val="16"/>
              </w:rPr>
            </w:pPr>
            <w:r w:rsidRPr="00105670">
              <w:rPr>
                <w:szCs w:val="16"/>
              </w:rPr>
              <w:t>Ich kann in der Gruppe kommunizieren und vereinbarte Regeln einhalten.</w:t>
            </w:r>
          </w:p>
          <w:p w:rsidR="007C378F" w:rsidRPr="00105670" w:rsidRDefault="007C378F" w:rsidP="007C378F">
            <w:pPr>
              <w:pStyle w:val="Kopf8ptafz"/>
              <w:ind w:left="227" w:hanging="170"/>
            </w:pPr>
            <w:r w:rsidRPr="00105670">
              <w:rPr>
                <w:szCs w:val="16"/>
              </w:rPr>
              <w:t>Ich kann Arbeitsabläufe lesen und verstehen.</w:t>
            </w:r>
          </w:p>
        </w:tc>
        <w:tc>
          <w:tcPr>
            <w:tcW w:w="188" w:type="dxa"/>
            <w:tcBorders>
              <w:left w:val="single" w:sz="4" w:space="0" w:color="auto"/>
              <w:bottom w:val="nil"/>
              <w:right w:val="nil"/>
            </w:tcBorders>
            <w:vAlign w:val="center"/>
            <w:hideMark/>
          </w:tcPr>
          <w:p w:rsidR="007C378F" w:rsidRPr="00105670" w:rsidRDefault="007C378F" w:rsidP="00B3201D">
            <w:pPr>
              <w:rPr>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78F" w:rsidRPr="00105670" w:rsidTr="00B3201D">
              <w:trPr>
                <w:trHeight w:val="284"/>
              </w:trPr>
              <w:tc>
                <w:tcPr>
                  <w:tcW w:w="2090" w:type="dxa"/>
                  <w:shd w:val="clear" w:color="auto" w:fill="auto"/>
                </w:tcPr>
                <w:p w:rsidR="007C378F" w:rsidRPr="00105670" w:rsidRDefault="007C378F" w:rsidP="00B3201D">
                  <w:pPr>
                    <w:pStyle w:val="Textkrpermitte"/>
                  </w:pPr>
                  <w:proofErr w:type="spellStart"/>
                  <w:r w:rsidRPr="00105670">
                    <w:t>LernPROJEKT</w:t>
                  </w:r>
                  <w:proofErr w:type="spellEnd"/>
                </w:p>
              </w:tc>
            </w:tr>
            <w:tr w:rsidR="007C378F" w:rsidRPr="00105670" w:rsidTr="00B3201D">
              <w:trPr>
                <w:trHeight w:val="284"/>
              </w:trPr>
              <w:tc>
                <w:tcPr>
                  <w:tcW w:w="2090" w:type="dxa"/>
                  <w:tcBorders>
                    <w:bottom w:val="single" w:sz="4" w:space="0" w:color="auto"/>
                  </w:tcBorders>
                  <w:shd w:val="clear" w:color="auto" w:fill="auto"/>
                </w:tcPr>
                <w:p w:rsidR="007C378F" w:rsidRPr="00105670" w:rsidRDefault="007C378F" w:rsidP="00B3201D">
                  <w:pPr>
                    <w:pStyle w:val="Textkrpermitte"/>
                  </w:pPr>
                  <w:proofErr w:type="spellStart"/>
                  <w:r w:rsidRPr="00105670">
                    <w:t>LernTHEMA</w:t>
                  </w:r>
                  <w:proofErr w:type="spellEnd"/>
                </w:p>
              </w:tc>
            </w:tr>
            <w:tr w:rsidR="007C378F" w:rsidRPr="00105670" w:rsidTr="00B3201D">
              <w:trPr>
                <w:trHeight w:val="284"/>
              </w:trPr>
              <w:tc>
                <w:tcPr>
                  <w:tcW w:w="2090" w:type="dxa"/>
                  <w:tcBorders>
                    <w:bottom w:val="nil"/>
                  </w:tcBorders>
                  <w:shd w:val="clear" w:color="auto" w:fill="D9D9D9" w:themeFill="background1" w:themeFillShade="D9"/>
                </w:tcPr>
                <w:p w:rsidR="007C378F" w:rsidRPr="00105670" w:rsidRDefault="007C378F" w:rsidP="00B3201D">
                  <w:pPr>
                    <w:pStyle w:val="TabelleKopfmitte"/>
                  </w:pPr>
                  <w:proofErr w:type="spellStart"/>
                  <w:r w:rsidRPr="00105670">
                    <w:t>LernSCHRITT</w:t>
                  </w:r>
                  <w:proofErr w:type="spellEnd"/>
                </w:p>
              </w:tc>
            </w:tr>
          </w:tbl>
          <w:p w:rsidR="007C378F" w:rsidRPr="00105670" w:rsidRDefault="007C378F" w:rsidP="00B3201D"/>
        </w:tc>
      </w:tr>
      <w:tr w:rsidR="007C378F" w:rsidRPr="00B51DE9" w:rsidTr="00B3201D">
        <w:trPr>
          <w:trHeight w:val="149"/>
        </w:trPr>
        <w:tc>
          <w:tcPr>
            <w:tcW w:w="7348" w:type="dxa"/>
            <w:gridSpan w:val="3"/>
            <w:tcBorders>
              <w:top w:val="single" w:sz="4" w:space="0" w:color="auto"/>
              <w:left w:val="nil"/>
              <w:right w:val="nil"/>
            </w:tcBorders>
          </w:tcPr>
          <w:p w:rsidR="007C378F" w:rsidRPr="00B51DE9" w:rsidRDefault="007C378F" w:rsidP="00B3201D"/>
        </w:tc>
        <w:tc>
          <w:tcPr>
            <w:tcW w:w="196" w:type="dxa"/>
            <w:gridSpan w:val="2"/>
            <w:tcBorders>
              <w:top w:val="nil"/>
              <w:left w:val="nil"/>
              <w:right w:val="nil"/>
            </w:tcBorders>
          </w:tcPr>
          <w:p w:rsidR="007C378F" w:rsidRPr="00B51DE9" w:rsidRDefault="007C378F" w:rsidP="00B3201D"/>
        </w:tc>
        <w:tc>
          <w:tcPr>
            <w:tcW w:w="2095" w:type="dxa"/>
            <w:tcBorders>
              <w:top w:val="single" w:sz="4" w:space="0" w:color="auto"/>
              <w:left w:val="nil"/>
              <w:right w:val="nil"/>
            </w:tcBorders>
          </w:tcPr>
          <w:p w:rsidR="007C378F" w:rsidRPr="00B51DE9" w:rsidRDefault="007C378F" w:rsidP="00B3201D"/>
        </w:tc>
      </w:tr>
      <w:tr w:rsidR="007C378F" w:rsidRPr="00B51DE9" w:rsidTr="00B3201D">
        <w:trPr>
          <w:trHeight w:val="443"/>
        </w:trPr>
        <w:tc>
          <w:tcPr>
            <w:tcW w:w="4818" w:type="dxa"/>
            <w:gridSpan w:val="2"/>
            <w:vMerge w:val="restart"/>
            <w:tcBorders>
              <w:left w:val="single" w:sz="4" w:space="0" w:color="auto"/>
              <w:right w:val="single" w:sz="4" w:space="0" w:color="auto"/>
            </w:tcBorders>
          </w:tcPr>
          <w:p w:rsidR="007C378F" w:rsidRPr="004B658C" w:rsidRDefault="007C378F" w:rsidP="00B3201D">
            <w:pPr>
              <w:pStyle w:val="Tabelle6pt"/>
            </w:pPr>
            <w:r>
              <w:t>Kompetenzen:</w:t>
            </w:r>
          </w:p>
          <w:p w:rsidR="007C378F" w:rsidRDefault="007C378F" w:rsidP="007C378F">
            <w:pPr>
              <w:pStyle w:val="Kopf8ptafz"/>
              <w:ind w:left="227" w:hanging="170"/>
            </w:pPr>
            <w:r>
              <w:t xml:space="preserve">Ich kann Aufgaben </w:t>
            </w:r>
            <w:r w:rsidRPr="00BC0537">
              <w:t>einer Fachfrau für Systemgastronomie/eines Fachmannes für Systemgastronomie in der Praxis an einem Beispiel durchführen.</w:t>
            </w:r>
          </w:p>
          <w:p w:rsidR="007C378F" w:rsidRPr="00C30F10" w:rsidRDefault="007C378F" w:rsidP="007C378F">
            <w:pPr>
              <w:numPr>
                <w:ilvl w:val="0"/>
                <w:numId w:val="6"/>
              </w:numPr>
              <w:ind w:left="227" w:hanging="170"/>
              <w:rPr>
                <w:sz w:val="16"/>
              </w:rPr>
            </w:pPr>
            <w:r>
              <w:rPr>
                <w:sz w:val="16"/>
              </w:rPr>
              <w:t>I</w:t>
            </w:r>
            <w:r w:rsidRPr="00973398">
              <w:rPr>
                <w:sz w:val="16"/>
              </w:rPr>
              <w:t>ch kann mich in den Fachräumen der Schule zurechtfinden und habe einen Überblick über die unterschiedlichen Arbeitsmaterialien</w:t>
            </w:r>
            <w:r>
              <w:rPr>
                <w:sz w:val="16"/>
              </w:rPr>
              <w:t xml:space="preserve"> in der Gastronomie.</w:t>
            </w:r>
          </w:p>
        </w:tc>
        <w:tc>
          <w:tcPr>
            <w:tcW w:w="4821" w:type="dxa"/>
            <w:gridSpan w:val="4"/>
            <w:tcBorders>
              <w:left w:val="single" w:sz="4" w:space="0" w:color="auto"/>
              <w:right w:val="single" w:sz="4" w:space="0" w:color="auto"/>
            </w:tcBorders>
          </w:tcPr>
          <w:p w:rsidR="007C378F" w:rsidRDefault="007C378F" w:rsidP="00B3201D">
            <w:pPr>
              <w:pStyle w:val="Tabelle6pt"/>
            </w:pPr>
            <w:r>
              <w:t>Was Sie schon können sollten:</w:t>
            </w:r>
          </w:p>
          <w:p w:rsidR="007C378F" w:rsidRPr="00234B66" w:rsidRDefault="007C378F" w:rsidP="009218A6">
            <w:pPr>
              <w:pStyle w:val="Kopf8ptafz"/>
              <w:numPr>
                <w:ilvl w:val="0"/>
                <w:numId w:val="0"/>
              </w:numPr>
              <w:ind w:left="416" w:hanging="360"/>
            </w:pPr>
          </w:p>
        </w:tc>
      </w:tr>
      <w:tr w:rsidR="007C378F" w:rsidRPr="00B51DE9" w:rsidTr="00B3201D">
        <w:trPr>
          <w:trHeight w:val="443"/>
        </w:trPr>
        <w:tc>
          <w:tcPr>
            <w:tcW w:w="4818" w:type="dxa"/>
            <w:gridSpan w:val="2"/>
            <w:vMerge/>
            <w:tcBorders>
              <w:left w:val="single" w:sz="4" w:space="0" w:color="auto"/>
              <w:right w:val="single" w:sz="4" w:space="0" w:color="auto"/>
            </w:tcBorders>
          </w:tcPr>
          <w:p w:rsidR="007C378F" w:rsidRDefault="007C378F" w:rsidP="00B3201D">
            <w:pPr>
              <w:pStyle w:val="Tabelle6pt"/>
            </w:pPr>
          </w:p>
        </w:tc>
        <w:tc>
          <w:tcPr>
            <w:tcW w:w="4821" w:type="dxa"/>
            <w:gridSpan w:val="4"/>
            <w:tcBorders>
              <w:left w:val="single" w:sz="4" w:space="0" w:color="auto"/>
              <w:right w:val="single" w:sz="4" w:space="0" w:color="auto"/>
            </w:tcBorders>
          </w:tcPr>
          <w:p w:rsidR="007C378F" w:rsidRDefault="007C378F" w:rsidP="00B3201D">
            <w:pPr>
              <w:pStyle w:val="Tabelle6pt"/>
            </w:pPr>
            <w:r>
              <w:t>Wofür Sie das benötigen:</w:t>
            </w:r>
          </w:p>
          <w:p w:rsidR="007C378F" w:rsidRDefault="007C378F" w:rsidP="007C378F">
            <w:pPr>
              <w:pStyle w:val="Kopf8ptafz"/>
              <w:ind w:left="227" w:hanging="170"/>
            </w:pPr>
            <w:r>
              <w:t>Praktikum</w:t>
            </w:r>
          </w:p>
        </w:tc>
      </w:tr>
      <w:tr w:rsidR="007C378F" w:rsidRPr="00B51DE9" w:rsidTr="00B3201D">
        <w:trPr>
          <w:trHeight w:val="443"/>
        </w:trPr>
        <w:tc>
          <w:tcPr>
            <w:tcW w:w="4818" w:type="dxa"/>
            <w:gridSpan w:val="2"/>
            <w:vMerge/>
            <w:tcBorders>
              <w:left w:val="single" w:sz="4" w:space="0" w:color="auto"/>
              <w:right w:val="single" w:sz="4" w:space="0" w:color="auto"/>
            </w:tcBorders>
          </w:tcPr>
          <w:p w:rsidR="007C378F" w:rsidRDefault="007C378F" w:rsidP="00B3201D">
            <w:pPr>
              <w:pStyle w:val="Tabelle6pt"/>
            </w:pPr>
          </w:p>
        </w:tc>
        <w:tc>
          <w:tcPr>
            <w:tcW w:w="4821" w:type="dxa"/>
            <w:gridSpan w:val="4"/>
            <w:tcBorders>
              <w:left w:val="single" w:sz="4" w:space="0" w:color="auto"/>
              <w:right w:val="single" w:sz="4" w:space="0" w:color="auto"/>
            </w:tcBorders>
          </w:tcPr>
          <w:p w:rsidR="007C378F" w:rsidRDefault="007C378F" w:rsidP="00B3201D">
            <w:pPr>
              <w:pStyle w:val="Tabelle6pt"/>
            </w:pPr>
            <w:r>
              <w:t>Wie Sie Ihr Können prüfen können:</w:t>
            </w:r>
          </w:p>
          <w:p w:rsidR="007C378F" w:rsidRPr="00234B66" w:rsidRDefault="007C378F" w:rsidP="009218A6">
            <w:pPr>
              <w:pStyle w:val="Kopf8ptafz"/>
              <w:numPr>
                <w:ilvl w:val="0"/>
                <w:numId w:val="0"/>
              </w:numPr>
              <w:ind w:left="416" w:hanging="360"/>
            </w:pPr>
          </w:p>
        </w:tc>
      </w:tr>
    </w:tbl>
    <w:p w:rsidR="007C378F" w:rsidRDefault="007C378F" w:rsidP="007C378F">
      <w:pPr>
        <w:rPr>
          <w:lang w:eastAsia="de-DE"/>
        </w:rPr>
      </w:pPr>
      <w:r w:rsidRPr="00F51616">
        <w:rPr>
          <w:noProof/>
          <w:sz w:val="24"/>
          <w:lang w:eastAsia="de-DE"/>
        </w:rPr>
        <w:drawing>
          <wp:anchor distT="0" distB="0" distL="114300" distR="114300" simplePos="0" relativeHeight="251914240" behindDoc="0" locked="0" layoutInCell="0" allowOverlap="1" wp14:anchorId="5294F49B" wp14:editId="3778B2FA">
            <wp:simplePos x="0" y="0"/>
            <wp:positionH relativeFrom="rightMargin">
              <wp:posOffset>107950</wp:posOffset>
            </wp:positionH>
            <wp:positionV relativeFrom="paragraph">
              <wp:posOffset>0</wp:posOffset>
            </wp:positionV>
            <wp:extent cx="345440" cy="323850"/>
            <wp:effectExtent l="0" t="0" r="0" b="0"/>
            <wp:wrapNone/>
            <wp:docPr id="44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C378F" w:rsidRDefault="007C378F" w:rsidP="007C378F">
      <w:pPr>
        <w:rPr>
          <w:lang w:eastAsia="de-DE"/>
        </w:rPr>
      </w:pPr>
    </w:p>
    <w:p w:rsidR="007C378F" w:rsidRDefault="007C378F" w:rsidP="007C378F">
      <w:pPr>
        <w:rPr>
          <w:lang w:eastAsia="de-DE"/>
        </w:rPr>
      </w:pPr>
    </w:p>
    <w:p w:rsidR="007C378F" w:rsidRDefault="007C378F" w:rsidP="007C378F">
      <w:pPr>
        <w:rPr>
          <w:lang w:eastAsia="de-DE"/>
        </w:rPr>
      </w:pPr>
      <w:r w:rsidRPr="00CE7309">
        <w:rPr>
          <w:noProof/>
          <w:lang w:eastAsia="de-DE"/>
        </w:rPr>
        <mc:AlternateContent>
          <mc:Choice Requires="wps">
            <w:drawing>
              <wp:anchor distT="0" distB="0" distL="114300" distR="114300" simplePos="0" relativeHeight="251911168" behindDoc="0" locked="1" layoutInCell="1" allowOverlap="1" wp14:anchorId="2C770467" wp14:editId="6CF0A640">
                <wp:simplePos x="0" y="0"/>
                <wp:positionH relativeFrom="column">
                  <wp:posOffset>4461510</wp:posOffset>
                </wp:positionH>
                <wp:positionV relativeFrom="paragraph">
                  <wp:posOffset>-114300</wp:posOffset>
                </wp:positionV>
                <wp:extent cx="1480820" cy="962660"/>
                <wp:effectExtent l="38100" t="57150" r="43180" b="46990"/>
                <wp:wrapNone/>
                <wp:docPr id="1327" name="Abgerundetes Rechteck 1327"/>
                <wp:cNvGraphicFramePr/>
                <a:graphic xmlns:a="http://schemas.openxmlformats.org/drawingml/2006/main">
                  <a:graphicData uri="http://schemas.microsoft.com/office/word/2010/wordprocessingShape">
                    <wps:wsp>
                      <wps:cNvSpPr/>
                      <wps:spPr>
                        <a:xfrm>
                          <a:off x="0" y="0"/>
                          <a:ext cx="1480820" cy="962660"/>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C91525" w:rsidRDefault="00333930" w:rsidP="007C378F">
                            <w:pPr>
                              <w:jc w:val="center"/>
                              <w:rPr>
                                <w:b/>
                                <w:color w:val="76923C" w:themeColor="accent3" w:themeShade="BF"/>
                                <w:sz w:val="24"/>
                                <w:szCs w:val="24"/>
                              </w:rPr>
                            </w:pPr>
                            <w:r w:rsidRPr="003C2FDB">
                              <w:rPr>
                                <w:b/>
                                <w:color w:val="00B050"/>
                                <w:sz w:val="24"/>
                                <w:szCs w:val="24"/>
                              </w:rPr>
                              <w:t xml:space="preserve">Gemeinsames </w:t>
                            </w:r>
                            <w:r>
                              <w:rPr>
                                <w:b/>
                                <w:color w:val="943634" w:themeColor="accent2" w:themeShade="BF"/>
                                <w:sz w:val="24"/>
                                <w:szCs w:val="24"/>
                              </w:rPr>
                              <w:t>Frühstück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1327" o:spid="_x0000_s1188" style="position:absolute;margin-left:351.3pt;margin-top:-9pt;width:116.6pt;height:75.8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" fillcolor="#ebf1de" stroked="f" strokeweight="2pt">
                <v:textbox>
                  <w:txbxContent>
                    <w:p w:rsidR="00333930" w:rsidRPr="00C91525" w:rsidRDefault="00333930" w:rsidP="007C378F">
                      <w:pPr>
                        <w:jc w:val="center"/>
                        <w:rPr>
                          <w:b/>
                          <w:color w:val="76923C" w:themeColor="accent3" w:themeShade="BF"/>
                          <w:sz w:val="24"/>
                          <w:szCs w:val="24"/>
                        </w:rPr>
                      </w:pPr>
                      <w:r w:rsidRPr="003C2FDB">
                        <w:rPr>
                          <w:b/>
                          <w:color w:val="00B050"/>
                          <w:sz w:val="24"/>
                          <w:szCs w:val="24"/>
                        </w:rPr>
                        <w:t xml:space="preserve">Gemeinsames </w:t>
                      </w:r>
                      <w:r>
                        <w:rPr>
                          <w:b/>
                          <w:color w:val="943634" w:themeColor="accent2" w:themeShade="BF"/>
                          <w:sz w:val="24"/>
                          <w:szCs w:val="24"/>
                        </w:rPr>
                        <w:t>Frühstück</w:t>
                      </w:r>
                    </w:p>
                  </w:txbxContent>
                </v:textbox>
                <w10:anchorlock/>
              </v:roundrect>
            </w:pict>
          </mc:Fallback>
        </mc:AlternateContent>
      </w:r>
      <w:r w:rsidRPr="00CE7309">
        <w:rPr>
          <w:noProof/>
          <w:lang w:eastAsia="de-DE"/>
        </w:rPr>
        <mc:AlternateContent>
          <mc:Choice Requires="wps">
            <w:drawing>
              <wp:anchor distT="0" distB="0" distL="114300" distR="114300" simplePos="0" relativeHeight="251910144" behindDoc="0" locked="1" layoutInCell="1" allowOverlap="1" wp14:anchorId="6726E659" wp14:editId="5A5FE356">
                <wp:simplePos x="0" y="0"/>
                <wp:positionH relativeFrom="column">
                  <wp:posOffset>1974215</wp:posOffset>
                </wp:positionH>
                <wp:positionV relativeFrom="paragraph">
                  <wp:posOffset>-118745</wp:posOffset>
                </wp:positionV>
                <wp:extent cx="2391410" cy="967740"/>
                <wp:effectExtent l="57150" t="57150" r="46990" b="41910"/>
                <wp:wrapNone/>
                <wp:docPr id="1326" name="Abgerundetes Rechteck 1326"/>
                <wp:cNvGraphicFramePr/>
                <a:graphic xmlns:a="http://schemas.openxmlformats.org/drawingml/2006/main">
                  <a:graphicData uri="http://schemas.microsoft.com/office/word/2010/wordprocessingShape">
                    <wps:wsp>
                      <wps:cNvSpPr/>
                      <wps:spPr>
                        <a:xfrm>
                          <a:off x="0" y="0"/>
                          <a:ext cx="2391410" cy="967740"/>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340357" w:rsidRDefault="00333930" w:rsidP="007C378F">
                            <w:pPr>
                              <w:jc w:val="center"/>
                              <w:rPr>
                                <w:b/>
                                <w:color w:val="943634" w:themeColor="accent2" w:themeShade="BF"/>
                              </w:rPr>
                            </w:pPr>
                            <w:r>
                              <w:rPr>
                                <w:b/>
                                <w:color w:val="00B050"/>
                              </w:rPr>
                              <w:t>Fachfrau</w:t>
                            </w:r>
                            <w:r w:rsidRPr="008009F8">
                              <w:rPr>
                                <w:b/>
                                <w:color w:val="00B050"/>
                              </w:rPr>
                              <w:t xml:space="preserve"> für Systemgastronomie</w:t>
                            </w:r>
                            <w:r>
                              <w:rPr>
                                <w:b/>
                                <w:color w:val="00B050"/>
                              </w:rPr>
                              <w:t>/</w:t>
                            </w:r>
                            <w:r>
                              <w:rPr>
                                <w:b/>
                                <w:color w:val="00B050"/>
                              </w:rPr>
                              <w:br/>
                            </w:r>
                            <w:r w:rsidRPr="008009F8">
                              <w:rPr>
                                <w:b/>
                                <w:color w:val="943634" w:themeColor="accent2" w:themeShade="BF"/>
                              </w:rPr>
                              <w:t>Fach</w:t>
                            </w:r>
                            <w:r>
                              <w:rPr>
                                <w:b/>
                                <w:color w:val="943634" w:themeColor="accent2" w:themeShade="BF"/>
                              </w:rPr>
                              <w:t>mann</w:t>
                            </w:r>
                            <w:r w:rsidRPr="008009F8">
                              <w:rPr>
                                <w:b/>
                                <w:color w:val="943634" w:themeColor="accent2" w:themeShade="BF"/>
                              </w:rPr>
                              <w:t xml:space="preserve"> für Systemgastronomie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1326" o:spid="_x0000_s1189" style="position:absolute;margin-left:155.45pt;margin-top:-9.35pt;width:188.3pt;height:76.2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" fillcolor="#ebf1de" stroked="f" strokeweight="2pt">
                <v:textbox>
                  <w:txbxContent>
                    <w:p w:rsidR="00333930" w:rsidRPr="00340357" w:rsidRDefault="00333930" w:rsidP="007C378F">
                      <w:pPr>
                        <w:jc w:val="center"/>
                        <w:rPr>
                          <w:b/>
                          <w:color w:val="943634" w:themeColor="accent2" w:themeShade="BF"/>
                        </w:rPr>
                      </w:pPr>
                      <w:r>
                        <w:rPr>
                          <w:b/>
                          <w:color w:val="00B050"/>
                        </w:rPr>
                        <w:t>Fachfrau</w:t>
                      </w:r>
                      <w:r w:rsidRPr="008009F8">
                        <w:rPr>
                          <w:b/>
                          <w:color w:val="00B050"/>
                        </w:rPr>
                        <w:t xml:space="preserve"> für Systemgastronomie</w:t>
                      </w:r>
                      <w:r>
                        <w:rPr>
                          <w:b/>
                          <w:color w:val="00B050"/>
                        </w:rPr>
                        <w:t>/</w:t>
                      </w:r>
                      <w:r>
                        <w:rPr>
                          <w:b/>
                          <w:color w:val="00B050"/>
                        </w:rPr>
                        <w:br/>
                      </w:r>
                      <w:r w:rsidRPr="008009F8">
                        <w:rPr>
                          <w:b/>
                          <w:color w:val="943634" w:themeColor="accent2" w:themeShade="BF"/>
                        </w:rPr>
                        <w:t>Fach</w:t>
                      </w:r>
                      <w:r>
                        <w:rPr>
                          <w:b/>
                          <w:color w:val="943634" w:themeColor="accent2" w:themeShade="BF"/>
                        </w:rPr>
                        <w:t>mann</w:t>
                      </w:r>
                      <w:r w:rsidRPr="008009F8">
                        <w:rPr>
                          <w:b/>
                          <w:color w:val="943634" w:themeColor="accent2" w:themeShade="BF"/>
                        </w:rPr>
                        <w:t xml:space="preserve"> für Systemgastronomie</w:t>
                      </w:r>
                    </w:p>
                  </w:txbxContent>
                </v:textbox>
                <w10:anchorlock/>
              </v:roundrect>
            </w:pict>
          </mc:Fallback>
        </mc:AlternateContent>
      </w:r>
      <w:r w:rsidRPr="00CE7309">
        <w:rPr>
          <w:noProof/>
          <w:lang w:eastAsia="de-DE"/>
        </w:rPr>
        <mc:AlternateContent>
          <mc:Choice Requires="wps">
            <w:drawing>
              <wp:anchor distT="0" distB="0" distL="114300" distR="114300" simplePos="0" relativeHeight="251909120" behindDoc="0" locked="1" layoutInCell="1" allowOverlap="1" wp14:anchorId="2BA12F83" wp14:editId="61A88330">
                <wp:simplePos x="0" y="0"/>
                <wp:positionH relativeFrom="column">
                  <wp:posOffset>-6350</wp:posOffset>
                </wp:positionH>
                <wp:positionV relativeFrom="paragraph">
                  <wp:posOffset>-51435</wp:posOffset>
                </wp:positionV>
                <wp:extent cx="1914525" cy="706755"/>
                <wp:effectExtent l="0" t="19050" r="47625" b="36195"/>
                <wp:wrapNone/>
                <wp:docPr id="1325" name="Pfeil nach rechts 13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14525" cy="706755"/>
                        </a:xfrm>
                        <a:prstGeom prst="rightArrow">
                          <a:avLst/>
                        </a:prstGeom>
                        <a:solidFill>
                          <a:sysClr val="window" lastClr="FFFFFF"/>
                        </a:solidFill>
                        <a:ln w="12700" cap="flat" cmpd="sng" algn="ctr">
                          <a:solidFill>
                            <a:srgbClr val="C0504D"/>
                          </a:solidFill>
                          <a:prstDash val="solid"/>
                        </a:ln>
                        <a:effectLst/>
                      </wps:spPr>
                      <wps:txbx>
                        <w:txbxContent>
                          <w:p w:rsidR="00333930" w:rsidRPr="00347AF4" w:rsidRDefault="00333930" w:rsidP="007C378F">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1325" o:spid="_x0000_s1190" type="#_x0000_t13" style="position:absolute;margin-left:-.5pt;margin-top:-4.05pt;width:150.75pt;height:55.6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" adj="17613" fillcolor="window" strokecolor="#c0504d" strokeweight="1pt">
                <v:path arrowok="t"/>
                <v:textbox>
                  <w:txbxContent>
                    <w:p w:rsidR="00333930" w:rsidRPr="00347AF4" w:rsidRDefault="00333930" w:rsidP="007C378F">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v:textbox>
                <w10:anchorlock/>
              </v:shape>
            </w:pict>
          </mc:Fallback>
        </mc:AlternateContent>
      </w:r>
    </w:p>
    <w:p w:rsidR="007C378F" w:rsidRPr="008009F8" w:rsidRDefault="007C378F" w:rsidP="007C378F">
      <w:pPr>
        <w:rPr>
          <w:lang w:eastAsia="de-DE"/>
        </w:rPr>
      </w:pPr>
    </w:p>
    <w:p w:rsidR="007C378F" w:rsidRPr="008009F8" w:rsidRDefault="007C378F" w:rsidP="007C378F">
      <w:pPr>
        <w:rPr>
          <w:lang w:eastAsia="de-DE"/>
        </w:rPr>
      </w:pPr>
    </w:p>
    <w:p w:rsidR="007C378F" w:rsidRDefault="007C378F" w:rsidP="007C378F">
      <w:pPr>
        <w:rPr>
          <w:lang w:eastAsia="de-DE"/>
        </w:rPr>
      </w:pPr>
    </w:p>
    <w:p w:rsidR="007C378F" w:rsidRDefault="007C378F" w:rsidP="007C378F">
      <w:pPr>
        <w:rPr>
          <w:lang w:eastAsia="de-DE"/>
        </w:rPr>
      </w:pPr>
    </w:p>
    <w:p w:rsidR="007C378F" w:rsidRDefault="007C378F" w:rsidP="007C378F">
      <w:pPr>
        <w:rPr>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C378F" w:rsidRPr="00DE4890" w:rsidTr="00B3201D">
        <w:trPr>
          <w:trHeight w:val="397"/>
        </w:trPr>
        <w:tc>
          <w:tcPr>
            <w:tcW w:w="1470" w:type="dxa"/>
            <w:shd w:val="clear" w:color="auto" w:fill="D9D9D9" w:themeFill="background1" w:themeFillShade="D9"/>
            <w:vAlign w:val="center"/>
          </w:tcPr>
          <w:p w:rsidR="007C378F" w:rsidRPr="00DE4890" w:rsidRDefault="007C378F" w:rsidP="00B3201D">
            <w:pPr>
              <w:pStyle w:val="TabelleKopfmitte"/>
            </w:pPr>
            <w:r>
              <w:t>Phase</w:t>
            </w:r>
          </w:p>
        </w:tc>
        <w:tc>
          <w:tcPr>
            <w:tcW w:w="940" w:type="dxa"/>
            <w:shd w:val="clear" w:color="auto" w:fill="D9D9D9" w:themeFill="background1" w:themeFillShade="D9"/>
            <w:vAlign w:val="center"/>
          </w:tcPr>
          <w:p w:rsidR="007C378F" w:rsidRPr="00DE4890" w:rsidRDefault="007C378F" w:rsidP="00B3201D">
            <w:pPr>
              <w:pStyle w:val="TabelleKopfmitte"/>
            </w:pPr>
            <w:r>
              <w:t>Zeit</w:t>
            </w:r>
          </w:p>
        </w:tc>
        <w:tc>
          <w:tcPr>
            <w:tcW w:w="4961" w:type="dxa"/>
            <w:shd w:val="clear" w:color="auto" w:fill="D9D9D9" w:themeFill="background1" w:themeFillShade="D9"/>
            <w:vAlign w:val="center"/>
          </w:tcPr>
          <w:p w:rsidR="007C378F" w:rsidRPr="00DE4890" w:rsidRDefault="007C378F" w:rsidP="00B3201D">
            <w:pPr>
              <w:pStyle w:val="TabelleKopfmitte"/>
            </w:pPr>
            <w:r>
              <w:t>Aufgabe</w:t>
            </w:r>
          </w:p>
        </w:tc>
      </w:tr>
      <w:tr w:rsidR="007C378F" w:rsidRPr="00DE4890" w:rsidTr="00B3201D">
        <w:trPr>
          <w:trHeight w:val="624"/>
        </w:trPr>
        <w:tc>
          <w:tcPr>
            <w:tcW w:w="1470" w:type="dxa"/>
            <w:shd w:val="clear" w:color="auto" w:fill="auto"/>
            <w:vAlign w:val="center"/>
          </w:tcPr>
          <w:p w:rsidR="007C378F" w:rsidRPr="00F0156F" w:rsidRDefault="007C378F" w:rsidP="00B3201D">
            <w:pPr>
              <w:pStyle w:val="Textkrpermitte"/>
            </w:pPr>
            <w:r>
              <w:rPr>
                <w:noProof/>
                <w:sz w:val="24"/>
              </w:rPr>
              <w:drawing>
                <wp:inline distT="0" distB="0" distL="0" distR="0" wp14:anchorId="18BDB709" wp14:editId="41238BA4">
                  <wp:extent cx="658495" cy="323850"/>
                  <wp:effectExtent l="0" t="0" r="8255" b="0"/>
                  <wp:docPr id="133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940" w:type="dxa"/>
            <w:shd w:val="clear" w:color="auto" w:fill="auto"/>
            <w:vAlign w:val="center"/>
          </w:tcPr>
          <w:p w:rsidR="007C378F" w:rsidRPr="00C77AFF" w:rsidRDefault="007C378F" w:rsidP="00B3201D">
            <w:pPr>
              <w:pStyle w:val="Textkrper"/>
              <w:jc w:val="center"/>
            </w:pPr>
            <w:r w:rsidRPr="00C77AFF">
              <w:t>45</w:t>
            </w:r>
          </w:p>
          <w:p w:rsidR="007C378F" w:rsidRPr="00DE4890" w:rsidRDefault="00F937E0" w:rsidP="00B3201D">
            <w:pPr>
              <w:pStyle w:val="Textkrper"/>
              <w:jc w:val="center"/>
            </w:pPr>
            <w:r w:rsidRPr="00C77AFF">
              <w:t>Min.</w:t>
            </w:r>
          </w:p>
        </w:tc>
        <w:tc>
          <w:tcPr>
            <w:tcW w:w="4961" w:type="dxa"/>
            <w:shd w:val="clear" w:color="auto" w:fill="auto"/>
            <w:vAlign w:val="center"/>
          </w:tcPr>
          <w:p w:rsidR="007C378F" w:rsidRPr="0044771E" w:rsidRDefault="007C378F" w:rsidP="00B3201D">
            <w:pPr>
              <w:pStyle w:val="Textkrper"/>
              <w:rPr>
                <w:b/>
                <w:noProof/>
              </w:rPr>
            </w:pPr>
            <w:r w:rsidRPr="0044771E">
              <w:rPr>
                <w:b/>
                <w:noProof/>
              </w:rPr>
              <w:t xml:space="preserve">Lesen Sie den Arbeitsauftrag. </w:t>
            </w:r>
          </w:p>
          <w:p w:rsidR="007C378F" w:rsidRDefault="007C378F" w:rsidP="00B3201D">
            <w:pPr>
              <w:pStyle w:val="Textkrper"/>
              <w:rPr>
                <w:noProof/>
              </w:rPr>
            </w:pPr>
            <w:r>
              <w:rPr>
                <w:noProof/>
              </w:rPr>
              <w:t>Vor Arbeitsbeginn waschen Sie sich bitte die Hände und verwenden Handtücher, Spültücher, Abtrockentücher aus dem dafür vorgesehenen Schrank.</w:t>
            </w:r>
          </w:p>
          <w:p w:rsidR="007C378F" w:rsidRPr="00C301CF" w:rsidRDefault="007C378F" w:rsidP="00B3201D">
            <w:pPr>
              <w:pStyle w:val="Textkrper"/>
              <w:rPr>
                <w:noProof/>
              </w:rPr>
            </w:pPr>
            <w:r w:rsidRPr="00C301CF">
              <w:rPr>
                <w:noProof/>
              </w:rPr>
              <w:t>Führen Sie den Arbeitsauftrag</w:t>
            </w:r>
            <w:r w:rsidR="00C301CF" w:rsidRPr="00C301CF">
              <w:rPr>
                <w:noProof/>
              </w:rPr>
              <w:t xml:space="preserve"> durch.</w:t>
            </w:r>
          </w:p>
        </w:tc>
      </w:tr>
    </w:tbl>
    <w:p w:rsidR="007C378F" w:rsidRPr="008009F8" w:rsidRDefault="007C378F" w:rsidP="007C378F">
      <w:pPr>
        <w:rPr>
          <w:sz w:val="24"/>
          <w:szCs w:val="24"/>
          <w:lang w:eastAsia="de-DE"/>
        </w:rPr>
      </w:pPr>
      <w:r w:rsidRPr="00005CAB">
        <w:rPr>
          <w:noProof/>
          <w:sz w:val="24"/>
          <w:szCs w:val="24"/>
          <w:lang w:eastAsia="de-DE"/>
        </w:rPr>
        <mc:AlternateContent>
          <mc:Choice Requires="wps">
            <w:drawing>
              <wp:anchor distT="0" distB="0" distL="114300" distR="114300" simplePos="0" relativeHeight="251912192" behindDoc="0" locked="0" layoutInCell="1" allowOverlap="1" wp14:anchorId="0BB0F556" wp14:editId="1EC0A728">
                <wp:simplePos x="0" y="0"/>
                <wp:positionH relativeFrom="column">
                  <wp:posOffset>-2540</wp:posOffset>
                </wp:positionH>
                <wp:positionV relativeFrom="paragraph">
                  <wp:posOffset>78740</wp:posOffset>
                </wp:positionV>
                <wp:extent cx="4462145" cy="4051300"/>
                <wp:effectExtent l="19050" t="19050" r="14605" b="25400"/>
                <wp:wrapNone/>
                <wp:docPr id="1336" name="Textfeld 1336"/>
                <wp:cNvGraphicFramePr/>
                <a:graphic xmlns:a="http://schemas.openxmlformats.org/drawingml/2006/main">
                  <a:graphicData uri="http://schemas.microsoft.com/office/word/2010/wordprocessingShape">
                    <wps:wsp>
                      <wps:cNvSpPr txBox="1"/>
                      <wps:spPr>
                        <a:xfrm>
                          <a:off x="0" y="0"/>
                          <a:ext cx="4462145" cy="4051300"/>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7C378F">
                            <w:pPr>
                              <w:jc w:val="center"/>
                              <w:rPr>
                                <w:b/>
                              </w:rPr>
                            </w:pPr>
                            <w:r w:rsidRPr="00650BFA">
                              <w:rPr>
                                <w:b/>
                              </w:rPr>
                              <w:t xml:space="preserve">Arbeitsauftrag für </w:t>
                            </w:r>
                          </w:p>
                          <w:p w:rsidR="00333930" w:rsidRDefault="00333930" w:rsidP="007C378F">
                            <w:pPr>
                              <w:jc w:val="center"/>
                              <w:rPr>
                                <w:b/>
                                <w:color w:val="00B050"/>
                              </w:rPr>
                            </w:pPr>
                            <w:r>
                              <w:rPr>
                                <w:b/>
                              </w:rPr>
                              <w:t>Fachfrau für Systemgastronomie/Fachmann für Systemgastronomie</w:t>
                            </w:r>
                          </w:p>
                          <w:p w:rsidR="00333930" w:rsidRDefault="00333930" w:rsidP="007C378F">
                            <w:pPr>
                              <w:jc w:val="center"/>
                              <w:rPr>
                                <w:b/>
                                <w:color w:val="00B050"/>
                              </w:rPr>
                            </w:pPr>
                          </w:p>
                          <w:p w:rsidR="00333930" w:rsidRPr="00005CAB" w:rsidRDefault="00333930" w:rsidP="007C378F">
                            <w:pPr>
                              <w:jc w:val="center"/>
                              <w:rPr>
                                <w:b/>
                                <w:color w:val="00B050"/>
                                <w:sz w:val="24"/>
                                <w:szCs w:val="24"/>
                              </w:rPr>
                            </w:pPr>
                            <w:r w:rsidRPr="00005CAB">
                              <w:rPr>
                                <w:b/>
                                <w:color w:val="00B050"/>
                                <w:sz w:val="24"/>
                                <w:szCs w:val="24"/>
                              </w:rPr>
                              <w:t>Unser Arbeitsauftrag lautet:</w:t>
                            </w:r>
                          </w:p>
                          <w:p w:rsidR="00333930" w:rsidRPr="00005CAB" w:rsidRDefault="00333930" w:rsidP="007C378F">
                            <w:pPr>
                              <w:jc w:val="center"/>
                              <w:rPr>
                                <w:b/>
                                <w:color w:val="00B050"/>
                                <w:sz w:val="48"/>
                                <w:szCs w:val="48"/>
                              </w:rPr>
                            </w:pPr>
                            <w:r w:rsidRPr="00005CAB">
                              <w:rPr>
                                <w:b/>
                                <w:color w:val="943634" w:themeColor="accent2" w:themeShade="BF"/>
                                <w:sz w:val="24"/>
                                <w:szCs w:val="24"/>
                              </w:rPr>
                              <w:t xml:space="preserve">Eine </w:t>
                            </w:r>
                            <w:r w:rsidRPr="00005CAB">
                              <w:rPr>
                                <w:b/>
                                <w:color w:val="00B050"/>
                                <w:sz w:val="24"/>
                                <w:szCs w:val="24"/>
                              </w:rPr>
                              <w:t xml:space="preserve">gute </w:t>
                            </w:r>
                            <w:r w:rsidRPr="00005CAB">
                              <w:rPr>
                                <w:b/>
                                <w:color w:val="943634" w:themeColor="accent2" w:themeShade="BF"/>
                                <w:sz w:val="24"/>
                                <w:szCs w:val="24"/>
                              </w:rPr>
                              <w:t xml:space="preserve">Organisation </w:t>
                            </w:r>
                            <w:r w:rsidRPr="00005CAB">
                              <w:rPr>
                                <w:b/>
                                <w:color w:val="00B050"/>
                                <w:sz w:val="24"/>
                                <w:szCs w:val="24"/>
                              </w:rPr>
                              <w:t xml:space="preserve">ist </w:t>
                            </w:r>
                            <w:r w:rsidRPr="00005CAB">
                              <w:rPr>
                                <w:b/>
                                <w:color w:val="943634" w:themeColor="accent2" w:themeShade="BF"/>
                                <w:sz w:val="24"/>
                                <w:szCs w:val="24"/>
                              </w:rPr>
                              <w:t>alles</w:t>
                            </w:r>
                            <w:r>
                              <w:rPr>
                                <w:b/>
                                <w:color w:val="943634" w:themeColor="accent2" w:themeShade="BF"/>
                                <w:sz w:val="24"/>
                                <w:szCs w:val="24"/>
                              </w:rPr>
                              <w:t>.</w:t>
                            </w:r>
                          </w:p>
                          <w:p w:rsidR="00333930" w:rsidRPr="00EB006D" w:rsidRDefault="00333930" w:rsidP="007C378F">
                            <w:pPr>
                              <w:jc w:val="center"/>
                            </w:pPr>
                          </w:p>
                          <w:p w:rsidR="00333930" w:rsidRDefault="00333930" w:rsidP="007C378F">
                            <w:r w:rsidRPr="002C24E1">
                              <w:rPr>
                                <w:b/>
                              </w:rPr>
                              <w:t>Finden</w:t>
                            </w:r>
                            <w:r>
                              <w:t xml:space="preserve"> </w:t>
                            </w:r>
                            <w:r w:rsidRPr="002C24E1">
                              <w:rPr>
                                <w:b/>
                              </w:rPr>
                              <w:t>Sie</w:t>
                            </w:r>
                            <w:r>
                              <w:t xml:space="preserve"> </w:t>
                            </w:r>
                            <w:r w:rsidRPr="002C24E1">
                              <w:rPr>
                                <w:b/>
                              </w:rPr>
                              <w:t>sich</w:t>
                            </w:r>
                            <w:r>
                              <w:t xml:space="preserve"> zuerst in Ihrem neuen Arbeitsgebiet </w:t>
                            </w:r>
                            <w:r w:rsidRPr="002C24E1">
                              <w:rPr>
                                <w:b/>
                              </w:rPr>
                              <w:t>zurecht</w:t>
                            </w:r>
                            <w:r>
                              <w:t>.</w:t>
                            </w:r>
                          </w:p>
                          <w:p w:rsidR="00333930" w:rsidRDefault="00333930" w:rsidP="007C378F"/>
                          <w:p w:rsidR="00333930" w:rsidRDefault="00333930" w:rsidP="007C378F">
                            <w:r>
                              <w:t xml:space="preserve">Hierfür </w:t>
                            </w:r>
                            <w:r w:rsidRPr="002C24E1">
                              <w:rPr>
                                <w:b/>
                              </w:rPr>
                              <w:t>öffnen</w:t>
                            </w:r>
                            <w:r>
                              <w:t xml:space="preserve"> Sie alle Schränke und </w:t>
                            </w:r>
                            <w:r w:rsidRPr="002C24E1">
                              <w:rPr>
                                <w:b/>
                              </w:rPr>
                              <w:t>prüfen</w:t>
                            </w:r>
                            <w:r>
                              <w:t xml:space="preserve">, nach welchem </w:t>
                            </w:r>
                            <w:r w:rsidRPr="002C24E1">
                              <w:rPr>
                                <w:b/>
                              </w:rPr>
                              <w:t>System</w:t>
                            </w:r>
                            <w:r>
                              <w:t xml:space="preserve"> Ordnung herrscht.</w:t>
                            </w:r>
                            <w:r w:rsidRPr="002C24E1">
                              <w:t xml:space="preserve"> </w:t>
                            </w:r>
                            <w:r w:rsidRPr="002C24E1">
                              <w:rPr>
                                <w:b/>
                              </w:rPr>
                              <w:t>Beispiel</w:t>
                            </w:r>
                            <w:r>
                              <w:t>: 20 Dessertteller, 20 Untertassen, 20 Tassen</w:t>
                            </w:r>
                          </w:p>
                          <w:p w:rsidR="00333930" w:rsidRDefault="00333930" w:rsidP="007C378F">
                            <w:r w:rsidRPr="00221D39">
                              <w:rPr>
                                <w:b/>
                              </w:rPr>
                              <w:t>Fehlt etwas?</w:t>
                            </w:r>
                            <w:r>
                              <w:t xml:space="preserve"> Teilen Sie dies der Lehrkraft mit und ergänzen Sie das Fehlende.</w:t>
                            </w:r>
                          </w:p>
                          <w:p w:rsidR="00333930" w:rsidRDefault="00333930" w:rsidP="007C378F"/>
                          <w:p w:rsidR="00333930" w:rsidRDefault="00333930" w:rsidP="007C378F">
                            <w:r w:rsidRPr="002C24E1">
                              <w:rPr>
                                <w:b/>
                              </w:rPr>
                              <w:t>Schreiben</w:t>
                            </w:r>
                            <w:r>
                              <w:t xml:space="preserve"> Sie Begriffe auf Kärtchen und befestigen Sie diese außen an den Schränken. Diese Kärtchen sollen in der Anfangszeit das richtige Einräumen erleichtern.</w:t>
                            </w:r>
                          </w:p>
                          <w:p w:rsidR="00333930" w:rsidRDefault="00333930" w:rsidP="007C378F"/>
                          <w:p w:rsidR="00333930" w:rsidRDefault="00333930" w:rsidP="007C378F">
                            <w:r w:rsidRPr="00E555BB">
                              <w:rPr>
                                <w:b/>
                              </w:rPr>
                              <w:t>Lesen</w:t>
                            </w:r>
                            <w:r>
                              <w:t xml:space="preserve"> Sie den Plan zum richtigen Einräumen einer Spülmaschine durch.</w:t>
                            </w:r>
                          </w:p>
                          <w:p w:rsidR="00333930" w:rsidRDefault="00333930" w:rsidP="007C378F"/>
                          <w:p w:rsidR="00333930" w:rsidRDefault="00333930" w:rsidP="007C378F">
                            <w:r w:rsidRPr="00E555BB">
                              <w:rPr>
                                <w:b/>
                              </w:rPr>
                              <w:t>Leiten</w:t>
                            </w:r>
                            <w:r>
                              <w:t xml:space="preserve"> Sie später die Restaurantfachfrau/den Restaurantfachmann an, wie man eine Spülmaschine richtig einräumt.</w:t>
                            </w:r>
                          </w:p>
                          <w:p w:rsidR="00333930" w:rsidRDefault="00333930" w:rsidP="007C378F"/>
                          <w:p w:rsidR="00333930" w:rsidRDefault="00333930" w:rsidP="007C378F">
                            <w:r w:rsidRPr="00E555BB">
                              <w:rPr>
                                <w:b/>
                              </w:rPr>
                              <w:t>Erklären</w:t>
                            </w:r>
                            <w:r>
                              <w:t xml:space="preserve"> Sie der gesamten Klasse nach dem Frühstück das Ordnungssystem der allgemeinen Schränke.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336" o:spid="_x0000_s1191" type="#_x0000_t202" style="position:absolute;margin-left:-.2pt;margin-top:6.2pt;width:351.35pt;height:319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" fillcolor="window" strokecolor="#953735" strokeweight="2.5pt">
                <v:stroke dashstyle="3 1"/>
                <v:textbox>
                  <w:txbxContent>
                    <w:p w:rsidR="00333930" w:rsidRDefault="00333930" w:rsidP="007C378F">
                      <w:pPr>
                        <w:jc w:val="center"/>
                        <w:rPr>
                          <w:b/>
                        </w:rPr>
                      </w:pPr>
                      <w:r w:rsidRPr="00650BFA">
                        <w:rPr>
                          <w:b/>
                        </w:rPr>
                        <w:t xml:space="preserve">Arbeitsauftrag für </w:t>
                      </w:r>
                    </w:p>
                    <w:p w:rsidR="00333930" w:rsidRDefault="00333930" w:rsidP="007C378F">
                      <w:pPr>
                        <w:jc w:val="center"/>
                        <w:rPr>
                          <w:b/>
                          <w:color w:val="00B050"/>
                        </w:rPr>
                      </w:pPr>
                      <w:r>
                        <w:rPr>
                          <w:b/>
                        </w:rPr>
                        <w:t>Fachfrau für Systemgastronomie/Fachmann für Systemgastronomie</w:t>
                      </w:r>
                    </w:p>
                    <w:p w:rsidR="00333930" w:rsidRDefault="00333930" w:rsidP="007C378F">
                      <w:pPr>
                        <w:jc w:val="center"/>
                        <w:rPr>
                          <w:b/>
                          <w:color w:val="00B050"/>
                        </w:rPr>
                      </w:pPr>
                    </w:p>
                    <w:p w:rsidR="00333930" w:rsidRPr="00005CAB" w:rsidRDefault="00333930" w:rsidP="007C378F">
                      <w:pPr>
                        <w:jc w:val="center"/>
                        <w:rPr>
                          <w:b/>
                          <w:color w:val="00B050"/>
                          <w:sz w:val="24"/>
                          <w:szCs w:val="24"/>
                        </w:rPr>
                      </w:pPr>
                      <w:r w:rsidRPr="00005CAB">
                        <w:rPr>
                          <w:b/>
                          <w:color w:val="00B050"/>
                          <w:sz w:val="24"/>
                          <w:szCs w:val="24"/>
                        </w:rPr>
                        <w:t>Unser Arbeitsauftrag lautet:</w:t>
                      </w:r>
                    </w:p>
                    <w:p w:rsidR="00333930" w:rsidRPr="00005CAB" w:rsidRDefault="00333930" w:rsidP="007C378F">
                      <w:pPr>
                        <w:jc w:val="center"/>
                        <w:rPr>
                          <w:b/>
                          <w:color w:val="00B050"/>
                          <w:sz w:val="48"/>
                          <w:szCs w:val="48"/>
                        </w:rPr>
                      </w:pPr>
                      <w:r w:rsidRPr="00005CAB">
                        <w:rPr>
                          <w:b/>
                          <w:color w:val="943634" w:themeColor="accent2" w:themeShade="BF"/>
                          <w:sz w:val="24"/>
                          <w:szCs w:val="24"/>
                        </w:rPr>
                        <w:t xml:space="preserve">Eine </w:t>
                      </w:r>
                      <w:r w:rsidRPr="00005CAB">
                        <w:rPr>
                          <w:b/>
                          <w:color w:val="00B050"/>
                          <w:sz w:val="24"/>
                          <w:szCs w:val="24"/>
                        </w:rPr>
                        <w:t xml:space="preserve">gute </w:t>
                      </w:r>
                      <w:r w:rsidRPr="00005CAB">
                        <w:rPr>
                          <w:b/>
                          <w:color w:val="943634" w:themeColor="accent2" w:themeShade="BF"/>
                          <w:sz w:val="24"/>
                          <w:szCs w:val="24"/>
                        </w:rPr>
                        <w:t xml:space="preserve">Organisation </w:t>
                      </w:r>
                      <w:r w:rsidRPr="00005CAB">
                        <w:rPr>
                          <w:b/>
                          <w:color w:val="00B050"/>
                          <w:sz w:val="24"/>
                          <w:szCs w:val="24"/>
                        </w:rPr>
                        <w:t xml:space="preserve">ist </w:t>
                      </w:r>
                      <w:r w:rsidRPr="00005CAB">
                        <w:rPr>
                          <w:b/>
                          <w:color w:val="943634" w:themeColor="accent2" w:themeShade="BF"/>
                          <w:sz w:val="24"/>
                          <w:szCs w:val="24"/>
                        </w:rPr>
                        <w:t>alles</w:t>
                      </w:r>
                      <w:r>
                        <w:rPr>
                          <w:b/>
                          <w:color w:val="943634" w:themeColor="accent2" w:themeShade="BF"/>
                          <w:sz w:val="24"/>
                          <w:szCs w:val="24"/>
                        </w:rPr>
                        <w:t>.</w:t>
                      </w:r>
                    </w:p>
                    <w:p w:rsidR="00333930" w:rsidRPr="00EB006D" w:rsidRDefault="00333930" w:rsidP="007C378F">
                      <w:pPr>
                        <w:jc w:val="center"/>
                      </w:pPr>
                    </w:p>
                    <w:p w:rsidR="00333930" w:rsidRDefault="00333930" w:rsidP="007C378F">
                      <w:r w:rsidRPr="002C24E1">
                        <w:rPr>
                          <w:b/>
                        </w:rPr>
                        <w:t>Finden</w:t>
                      </w:r>
                      <w:r>
                        <w:t xml:space="preserve"> </w:t>
                      </w:r>
                      <w:r w:rsidRPr="002C24E1">
                        <w:rPr>
                          <w:b/>
                        </w:rPr>
                        <w:t>Sie</w:t>
                      </w:r>
                      <w:r>
                        <w:t xml:space="preserve"> </w:t>
                      </w:r>
                      <w:r w:rsidRPr="002C24E1">
                        <w:rPr>
                          <w:b/>
                        </w:rPr>
                        <w:t>sich</w:t>
                      </w:r>
                      <w:r>
                        <w:t xml:space="preserve"> zuerst in Ihrem neuen Arbeitsgebiet </w:t>
                      </w:r>
                      <w:r w:rsidRPr="002C24E1">
                        <w:rPr>
                          <w:b/>
                        </w:rPr>
                        <w:t>zurecht</w:t>
                      </w:r>
                      <w:r>
                        <w:t>.</w:t>
                      </w:r>
                    </w:p>
                    <w:p w:rsidR="00333930" w:rsidRDefault="00333930" w:rsidP="007C378F"/>
                    <w:p w:rsidR="00333930" w:rsidRDefault="00333930" w:rsidP="007C378F">
                      <w:r>
                        <w:t xml:space="preserve">Hierfür </w:t>
                      </w:r>
                      <w:r w:rsidRPr="002C24E1">
                        <w:rPr>
                          <w:b/>
                        </w:rPr>
                        <w:t>öffnen</w:t>
                      </w:r>
                      <w:r>
                        <w:t xml:space="preserve"> Sie alle Schränke und </w:t>
                      </w:r>
                      <w:r w:rsidRPr="002C24E1">
                        <w:rPr>
                          <w:b/>
                        </w:rPr>
                        <w:t>prüfen</w:t>
                      </w:r>
                      <w:r>
                        <w:t xml:space="preserve">, nach welchem </w:t>
                      </w:r>
                      <w:r w:rsidRPr="002C24E1">
                        <w:rPr>
                          <w:b/>
                        </w:rPr>
                        <w:t>System</w:t>
                      </w:r>
                      <w:r>
                        <w:t xml:space="preserve"> Ordnung herrscht.</w:t>
                      </w:r>
                      <w:r w:rsidRPr="002C24E1">
                        <w:t xml:space="preserve"> </w:t>
                      </w:r>
                      <w:r w:rsidRPr="002C24E1">
                        <w:rPr>
                          <w:b/>
                        </w:rPr>
                        <w:t>Beispiel</w:t>
                      </w:r>
                      <w:r>
                        <w:t>: 20 Dessertteller, 20 Untertassen, 20 Tassen</w:t>
                      </w:r>
                    </w:p>
                    <w:p w:rsidR="00333930" w:rsidRDefault="00333930" w:rsidP="007C378F">
                      <w:r w:rsidRPr="00221D39">
                        <w:rPr>
                          <w:b/>
                        </w:rPr>
                        <w:t>Fehlt etwas?</w:t>
                      </w:r>
                      <w:r>
                        <w:t xml:space="preserve"> Teilen Sie dies der Lehrkraft mit und ergänzen Sie das Fehlende.</w:t>
                      </w:r>
                    </w:p>
                    <w:p w:rsidR="00333930" w:rsidRDefault="00333930" w:rsidP="007C378F"/>
                    <w:p w:rsidR="00333930" w:rsidRDefault="00333930" w:rsidP="007C378F">
                      <w:r w:rsidRPr="002C24E1">
                        <w:rPr>
                          <w:b/>
                        </w:rPr>
                        <w:t>Schreiben</w:t>
                      </w:r>
                      <w:r>
                        <w:t xml:space="preserve"> Sie Begriffe auf Kärtchen und befestigen Sie diese außen an den Schränken. Diese Kärtchen sollen in der Anfangszeit das richtige Einräumen erleichtern.</w:t>
                      </w:r>
                    </w:p>
                    <w:p w:rsidR="00333930" w:rsidRDefault="00333930" w:rsidP="007C378F"/>
                    <w:p w:rsidR="00333930" w:rsidRDefault="00333930" w:rsidP="007C378F">
                      <w:r w:rsidRPr="00E555BB">
                        <w:rPr>
                          <w:b/>
                        </w:rPr>
                        <w:t>Lesen</w:t>
                      </w:r>
                      <w:r>
                        <w:t xml:space="preserve"> Sie den Plan zum richtigen Einräumen einer Spülmaschine durch.</w:t>
                      </w:r>
                    </w:p>
                    <w:p w:rsidR="00333930" w:rsidRDefault="00333930" w:rsidP="007C378F"/>
                    <w:p w:rsidR="00333930" w:rsidRDefault="00333930" w:rsidP="007C378F">
                      <w:r w:rsidRPr="00E555BB">
                        <w:rPr>
                          <w:b/>
                        </w:rPr>
                        <w:t>Leiten</w:t>
                      </w:r>
                      <w:r>
                        <w:t xml:space="preserve"> Sie später die Restaurantfachfrau/den Restaurantfachmann an, wie man eine Spülmaschine richtig einräumt.</w:t>
                      </w:r>
                    </w:p>
                    <w:p w:rsidR="00333930" w:rsidRDefault="00333930" w:rsidP="007C378F"/>
                    <w:p w:rsidR="00333930" w:rsidRDefault="00333930" w:rsidP="007C378F">
                      <w:r w:rsidRPr="00E555BB">
                        <w:rPr>
                          <w:b/>
                        </w:rPr>
                        <w:t>Erklären</w:t>
                      </w:r>
                      <w:r>
                        <w:t xml:space="preserve"> Sie der gesamten Klasse nach dem Frühstück das Ordnungssystem der allgemeinen Schränke.</w:t>
                      </w:r>
                    </w:p>
                  </w:txbxContent>
                </v:textbox>
              </v:shape>
            </w:pict>
          </mc:Fallback>
        </mc:AlternateContent>
      </w:r>
      <w:r w:rsidRPr="002C24E1">
        <w:rPr>
          <w:noProof/>
          <w:sz w:val="24"/>
          <w:szCs w:val="24"/>
          <w:lang w:eastAsia="de-DE"/>
        </w:rPr>
        <mc:AlternateContent>
          <mc:Choice Requires="wps">
            <w:drawing>
              <wp:anchor distT="0" distB="0" distL="114300" distR="114300" simplePos="0" relativeHeight="251913216" behindDoc="0" locked="1" layoutInCell="1" allowOverlap="1" wp14:anchorId="5FD964DF" wp14:editId="31FFB9D2">
                <wp:simplePos x="0" y="0"/>
                <wp:positionH relativeFrom="column">
                  <wp:posOffset>4619625</wp:posOffset>
                </wp:positionH>
                <wp:positionV relativeFrom="paragraph">
                  <wp:posOffset>196215</wp:posOffset>
                </wp:positionV>
                <wp:extent cx="1499870" cy="999490"/>
                <wp:effectExtent l="57150" t="57150" r="43180" b="48260"/>
                <wp:wrapNone/>
                <wp:docPr id="1337" name="Abgerundetes Rechteck 1337"/>
                <wp:cNvGraphicFramePr/>
                <a:graphic xmlns:a="http://schemas.openxmlformats.org/drawingml/2006/main">
                  <a:graphicData uri="http://schemas.microsoft.com/office/word/2010/wordprocessingShape">
                    <wps:wsp>
                      <wps:cNvSpPr/>
                      <wps:spPr>
                        <a:xfrm>
                          <a:off x="0" y="0"/>
                          <a:ext cx="1499870" cy="999490"/>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2C24E1" w:rsidRDefault="00333930" w:rsidP="007C378F">
                            <w:pPr>
                              <w:jc w:val="center"/>
                              <w:rPr>
                                <w:b/>
                                <w:color w:val="943634" w:themeColor="accent2" w:themeShade="BF"/>
                                <w:sz w:val="24"/>
                                <w:szCs w:val="24"/>
                              </w:rPr>
                            </w:pPr>
                            <w:r w:rsidRPr="002C24E1">
                              <w:rPr>
                                <w:b/>
                                <w:color w:val="943634" w:themeColor="accent2" w:themeShade="BF"/>
                                <w:sz w:val="24"/>
                                <w:szCs w:val="24"/>
                              </w:rPr>
                              <w:t>Beispiel:</w:t>
                            </w:r>
                          </w:p>
                          <w:p w:rsidR="00333930" w:rsidRPr="002C24E1" w:rsidRDefault="00333930" w:rsidP="007C378F">
                            <w:pPr>
                              <w:rPr>
                                <w:color w:val="00B050"/>
                                <w:sz w:val="22"/>
                                <w:szCs w:val="22"/>
                              </w:rPr>
                            </w:pPr>
                            <w:r w:rsidRPr="002C24E1">
                              <w:rPr>
                                <w:color w:val="00B050"/>
                                <w:sz w:val="22"/>
                                <w:szCs w:val="22"/>
                              </w:rPr>
                              <w:t>20 Tassen</w:t>
                            </w:r>
                          </w:p>
                          <w:p w:rsidR="00333930" w:rsidRPr="002C24E1" w:rsidRDefault="00333930" w:rsidP="007C378F">
                            <w:pPr>
                              <w:rPr>
                                <w:color w:val="00B050"/>
                                <w:sz w:val="22"/>
                                <w:szCs w:val="22"/>
                              </w:rPr>
                            </w:pPr>
                            <w:r w:rsidRPr="002C24E1">
                              <w:rPr>
                                <w:color w:val="00B050"/>
                                <w:sz w:val="22"/>
                                <w:szCs w:val="22"/>
                              </w:rPr>
                              <w:t>20 Untertassen</w:t>
                            </w:r>
                          </w:p>
                          <w:p w:rsidR="00333930" w:rsidRPr="002C24E1" w:rsidRDefault="00333930" w:rsidP="007C378F">
                            <w:pPr>
                              <w:rPr>
                                <w:color w:val="76923C" w:themeColor="accent3" w:themeShade="BF"/>
                                <w:sz w:val="22"/>
                                <w:szCs w:val="22"/>
                              </w:rPr>
                            </w:pPr>
                            <w:r w:rsidRPr="002C24E1">
                              <w:rPr>
                                <w:color w:val="00B050"/>
                                <w:sz w:val="22"/>
                                <w:szCs w:val="22"/>
                              </w:rPr>
                              <w:t>20 Dessertteller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1337" o:spid="_x0000_s1192" style="position:absolute;margin-left:363.75pt;margin-top:15.45pt;width:118.1pt;height:78.7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" fillcolor="#ebf1de" stroked="f" strokeweight="2pt">
                <v:textbox>
                  <w:txbxContent>
                    <w:p w:rsidR="00333930" w:rsidRPr="002C24E1" w:rsidRDefault="00333930" w:rsidP="007C378F">
                      <w:pPr>
                        <w:jc w:val="center"/>
                        <w:rPr>
                          <w:b/>
                          <w:color w:val="943634" w:themeColor="accent2" w:themeShade="BF"/>
                          <w:sz w:val="24"/>
                          <w:szCs w:val="24"/>
                        </w:rPr>
                      </w:pPr>
                      <w:r w:rsidRPr="002C24E1">
                        <w:rPr>
                          <w:b/>
                          <w:color w:val="943634" w:themeColor="accent2" w:themeShade="BF"/>
                          <w:sz w:val="24"/>
                          <w:szCs w:val="24"/>
                        </w:rPr>
                        <w:t>Beispiel:</w:t>
                      </w:r>
                    </w:p>
                    <w:p w:rsidR="00333930" w:rsidRPr="002C24E1" w:rsidRDefault="00333930" w:rsidP="007C378F">
                      <w:pPr>
                        <w:rPr>
                          <w:color w:val="00B050"/>
                          <w:sz w:val="22"/>
                          <w:szCs w:val="22"/>
                        </w:rPr>
                      </w:pPr>
                      <w:r w:rsidRPr="002C24E1">
                        <w:rPr>
                          <w:color w:val="00B050"/>
                          <w:sz w:val="22"/>
                          <w:szCs w:val="22"/>
                        </w:rPr>
                        <w:t>20 Tassen</w:t>
                      </w:r>
                    </w:p>
                    <w:p w:rsidR="00333930" w:rsidRPr="002C24E1" w:rsidRDefault="00333930" w:rsidP="007C378F">
                      <w:pPr>
                        <w:rPr>
                          <w:color w:val="00B050"/>
                          <w:sz w:val="22"/>
                          <w:szCs w:val="22"/>
                        </w:rPr>
                      </w:pPr>
                      <w:r w:rsidRPr="002C24E1">
                        <w:rPr>
                          <w:color w:val="00B050"/>
                          <w:sz w:val="22"/>
                          <w:szCs w:val="22"/>
                        </w:rPr>
                        <w:t>20 Untertassen</w:t>
                      </w:r>
                    </w:p>
                    <w:p w:rsidR="00333930" w:rsidRPr="002C24E1" w:rsidRDefault="00333930" w:rsidP="007C378F">
                      <w:pPr>
                        <w:rPr>
                          <w:color w:val="76923C" w:themeColor="accent3" w:themeShade="BF"/>
                          <w:sz w:val="22"/>
                          <w:szCs w:val="22"/>
                        </w:rPr>
                      </w:pPr>
                      <w:r w:rsidRPr="002C24E1">
                        <w:rPr>
                          <w:color w:val="00B050"/>
                          <w:sz w:val="22"/>
                          <w:szCs w:val="22"/>
                        </w:rPr>
                        <w:t>20 Dessertteller</w:t>
                      </w:r>
                    </w:p>
                  </w:txbxContent>
                </v:textbox>
                <w10:anchorlock/>
              </v:roundrect>
            </w:pict>
          </mc:Fallback>
        </mc:AlternateContent>
      </w:r>
    </w:p>
    <w:p w:rsidR="007C378F" w:rsidRDefault="007C378F" w:rsidP="007C378F">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7C378F" w:rsidRPr="009B4760" w:rsidTr="00B3201D">
        <w:trPr>
          <w:trHeight w:val="523"/>
        </w:trPr>
        <w:tc>
          <w:tcPr>
            <w:tcW w:w="3119" w:type="dxa"/>
            <w:shd w:val="clear" w:color="auto" w:fill="D9D9D9"/>
          </w:tcPr>
          <w:p w:rsidR="007C378F" w:rsidRPr="009B4760" w:rsidRDefault="007C378F" w:rsidP="00B3201D">
            <w:pPr>
              <w:spacing w:before="40" w:after="60" w:line="160" w:lineRule="exact"/>
              <w:rPr>
                <w:color w:val="000000"/>
                <w:sz w:val="12"/>
              </w:rPr>
            </w:pPr>
            <w:r>
              <w:rPr>
                <w:sz w:val="12"/>
              </w:rPr>
              <w:lastRenderedPageBreak/>
              <w:t>L</w:t>
            </w:r>
            <w:r w:rsidRPr="009B4760">
              <w:rPr>
                <w:sz w:val="12"/>
              </w:rPr>
              <w:t>ernfeld</w:t>
            </w:r>
          </w:p>
          <w:p w:rsidR="007C378F" w:rsidRPr="009B4760" w:rsidRDefault="007C378F" w:rsidP="00B3201D">
            <w:pPr>
              <w:rPr>
                <w:b/>
              </w:rPr>
            </w:pPr>
            <w:r w:rsidRPr="009B4760">
              <w:rPr>
                <w:b/>
              </w:rPr>
              <w:t>LF 1</w:t>
            </w:r>
          </w:p>
        </w:tc>
        <w:tc>
          <w:tcPr>
            <w:tcW w:w="4229" w:type="dxa"/>
            <w:gridSpan w:val="2"/>
            <w:shd w:val="clear" w:color="auto" w:fill="D9D9D9"/>
          </w:tcPr>
          <w:p w:rsidR="007C378F" w:rsidRPr="009B4760" w:rsidRDefault="007C378F" w:rsidP="00B3201D">
            <w:pPr>
              <w:spacing w:before="40" w:after="60" w:line="160" w:lineRule="exact"/>
              <w:rPr>
                <w:color w:val="000000"/>
                <w:sz w:val="12"/>
              </w:rPr>
            </w:pPr>
            <w:r w:rsidRPr="009B4760">
              <w:rPr>
                <w:sz w:val="12"/>
              </w:rPr>
              <w:t>Titel</w:t>
            </w:r>
          </w:p>
          <w:p w:rsidR="007C378F" w:rsidRDefault="007C378F" w:rsidP="00B3201D">
            <w:pPr>
              <w:rPr>
                <w:b/>
              </w:rPr>
            </w:pPr>
            <w:r w:rsidRPr="009B4760">
              <w:rPr>
                <w:b/>
              </w:rPr>
              <w:t>Berufe in der Gastronomie</w:t>
            </w:r>
            <w:r w:rsidR="00C301CF">
              <w:rPr>
                <w:b/>
              </w:rPr>
              <w:t xml:space="preserve"> – </w:t>
            </w:r>
          </w:p>
          <w:p w:rsidR="007C378F" w:rsidRPr="009B4760" w:rsidRDefault="007C378F" w:rsidP="00B3201D">
            <w:pPr>
              <w:rPr>
                <w:b/>
              </w:rPr>
            </w:pPr>
            <w:r>
              <w:rPr>
                <w:b/>
              </w:rPr>
              <w:t>Kontrollbogen</w:t>
            </w:r>
          </w:p>
        </w:tc>
        <w:tc>
          <w:tcPr>
            <w:tcW w:w="188" w:type="dxa"/>
            <w:vMerge w:val="restart"/>
            <w:tcBorders>
              <w:top w:val="nil"/>
              <w:bottom w:val="nil"/>
            </w:tcBorders>
            <w:shd w:val="clear" w:color="auto" w:fill="FFFFFF"/>
          </w:tcPr>
          <w:p w:rsidR="007C378F" w:rsidRPr="009B4760" w:rsidRDefault="007C378F" w:rsidP="00B3201D"/>
          <w:p w:rsidR="007C378F" w:rsidRPr="009B4760" w:rsidRDefault="007C378F" w:rsidP="00B3201D"/>
        </w:tc>
        <w:tc>
          <w:tcPr>
            <w:tcW w:w="2103" w:type="dxa"/>
            <w:gridSpan w:val="2"/>
            <w:shd w:val="clear" w:color="auto" w:fill="D9D9D9"/>
          </w:tcPr>
          <w:p w:rsidR="007C378F" w:rsidRPr="009A3177" w:rsidRDefault="007C378F" w:rsidP="00B3201D">
            <w:pPr>
              <w:jc w:val="center"/>
              <w:rPr>
                <w:rFonts w:cs="Times New Roman"/>
                <w:b/>
                <w:lang w:eastAsia="de-DE"/>
              </w:rPr>
            </w:pPr>
            <w:r w:rsidRPr="009A3177">
              <w:rPr>
                <w:rFonts w:cs="Times New Roman"/>
                <w:b/>
                <w:lang w:eastAsia="de-DE"/>
              </w:rPr>
              <w:t xml:space="preserve">Ernährung </w:t>
            </w:r>
          </w:p>
          <w:p w:rsidR="007C378F" w:rsidRPr="009A3177" w:rsidRDefault="007C378F" w:rsidP="00B3201D">
            <w:pPr>
              <w:jc w:val="center"/>
              <w:rPr>
                <w:rFonts w:cs="Times New Roman"/>
                <w:b/>
                <w:lang w:eastAsia="de-DE"/>
              </w:rPr>
            </w:pPr>
            <w:r w:rsidRPr="009A3177">
              <w:rPr>
                <w:rFonts w:cs="Times New Roman"/>
                <w:b/>
                <w:lang w:eastAsia="de-DE"/>
              </w:rPr>
              <w:t>und Gastronomie</w:t>
            </w:r>
          </w:p>
          <w:p w:rsidR="007C378F" w:rsidRPr="009A3177" w:rsidRDefault="007C378F" w:rsidP="00B3201D">
            <w:pPr>
              <w:jc w:val="center"/>
              <w:rPr>
                <w:rFonts w:cs="Times New Roman"/>
                <w:b/>
                <w:lang w:eastAsia="de-DE"/>
              </w:rPr>
            </w:pPr>
            <w:r w:rsidRPr="009A3177">
              <w:rPr>
                <w:rFonts w:cs="Times New Roman"/>
                <w:b/>
                <w:lang w:eastAsia="de-DE"/>
              </w:rPr>
              <w:t>EG1.</w:t>
            </w:r>
            <w:r>
              <w:rPr>
                <w:rFonts w:cs="Times New Roman"/>
                <w:b/>
                <w:lang w:eastAsia="de-DE"/>
              </w:rPr>
              <w:t>01.02.03</w:t>
            </w:r>
          </w:p>
        </w:tc>
      </w:tr>
      <w:tr w:rsidR="007C378F" w:rsidRPr="009B4760" w:rsidTr="00B3201D">
        <w:tc>
          <w:tcPr>
            <w:tcW w:w="7348" w:type="dxa"/>
            <w:gridSpan w:val="3"/>
          </w:tcPr>
          <w:p w:rsidR="007C378F" w:rsidRPr="009B4760" w:rsidRDefault="007C378F" w:rsidP="00B3201D">
            <w:pPr>
              <w:spacing w:before="40" w:after="60" w:line="160" w:lineRule="exact"/>
              <w:rPr>
                <w:sz w:val="12"/>
              </w:rPr>
            </w:pPr>
            <w:r w:rsidRPr="009B4760">
              <w:rPr>
                <w:sz w:val="12"/>
              </w:rPr>
              <w:t>Kompetenzbereiche:</w:t>
            </w:r>
          </w:p>
          <w:p w:rsidR="007C378F" w:rsidRPr="00D43B26" w:rsidRDefault="007C378F" w:rsidP="007C378F">
            <w:pPr>
              <w:pStyle w:val="Kopf8ptafz"/>
              <w:ind w:left="227" w:hanging="170"/>
              <w:rPr>
                <w:szCs w:val="16"/>
              </w:rPr>
            </w:pPr>
            <w:r w:rsidRPr="00D43B26">
              <w:rPr>
                <w:szCs w:val="16"/>
              </w:rPr>
              <w:t>Ich kann die Aufgaben als Dienstleister und Gastgeber wahrnehmen und Aufgaben eigenverantwortlich und selbstständig durchführen.</w:t>
            </w:r>
          </w:p>
          <w:p w:rsidR="007C378F" w:rsidRPr="009B4760" w:rsidRDefault="007C378F" w:rsidP="007C378F">
            <w:pPr>
              <w:numPr>
                <w:ilvl w:val="0"/>
                <w:numId w:val="6"/>
              </w:numPr>
              <w:ind w:left="227" w:hanging="170"/>
              <w:rPr>
                <w:sz w:val="16"/>
              </w:rPr>
            </w:pPr>
            <w:r w:rsidRPr="00D43B26">
              <w:rPr>
                <w:sz w:val="16"/>
                <w:szCs w:val="16"/>
              </w:rPr>
              <w:t>Ich kann Arbeitsabläufe lesen und verstehen.</w:t>
            </w:r>
          </w:p>
        </w:tc>
        <w:tc>
          <w:tcPr>
            <w:tcW w:w="188" w:type="dxa"/>
            <w:vMerge/>
            <w:tcBorders>
              <w:bottom w:val="nil"/>
              <w:right w:val="nil"/>
            </w:tcBorders>
            <w:vAlign w:val="center"/>
          </w:tcPr>
          <w:p w:rsidR="007C378F" w:rsidRPr="009B4760" w:rsidRDefault="007C378F" w:rsidP="00B3201D">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7C378F"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7C378F" w:rsidRPr="009A3177" w:rsidRDefault="007C378F" w:rsidP="00B3201D">
                  <w:pPr>
                    <w:jc w:val="center"/>
                    <w:rPr>
                      <w:lang w:eastAsia="de-DE"/>
                    </w:rPr>
                  </w:pPr>
                  <w:proofErr w:type="spellStart"/>
                  <w:r w:rsidRPr="009A3177">
                    <w:rPr>
                      <w:lang w:eastAsia="de-DE"/>
                    </w:rPr>
                    <w:t>LernPROJEKT</w:t>
                  </w:r>
                  <w:proofErr w:type="spellEnd"/>
                </w:p>
              </w:tc>
            </w:tr>
            <w:tr w:rsidR="007C378F"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7C378F" w:rsidRPr="009A3177" w:rsidRDefault="007C378F" w:rsidP="00B3201D">
                  <w:pPr>
                    <w:jc w:val="center"/>
                    <w:rPr>
                      <w:lang w:eastAsia="de-DE"/>
                    </w:rPr>
                  </w:pPr>
                  <w:proofErr w:type="spellStart"/>
                  <w:r w:rsidRPr="009A3177">
                    <w:rPr>
                      <w:lang w:eastAsia="de-DE"/>
                    </w:rPr>
                    <w:t>LernTHEMA</w:t>
                  </w:r>
                  <w:proofErr w:type="spellEnd"/>
                </w:p>
              </w:tc>
            </w:tr>
            <w:tr w:rsidR="007C378F" w:rsidRPr="009B4760" w:rsidTr="00B3201D">
              <w:trPr>
                <w:trHeight w:val="284"/>
              </w:trPr>
              <w:tc>
                <w:tcPr>
                  <w:tcW w:w="2090" w:type="dxa"/>
                  <w:tcBorders>
                    <w:top w:val="single" w:sz="4" w:space="0" w:color="auto"/>
                    <w:left w:val="single" w:sz="4" w:space="0" w:color="auto"/>
                    <w:bottom w:val="nil"/>
                    <w:right w:val="single" w:sz="4" w:space="0" w:color="auto"/>
                  </w:tcBorders>
                  <w:shd w:val="clear" w:color="auto" w:fill="D9D9D9"/>
                </w:tcPr>
                <w:p w:rsidR="007C378F" w:rsidRPr="009B4760" w:rsidRDefault="007C378F" w:rsidP="00B3201D">
                  <w:pPr>
                    <w:jc w:val="center"/>
                    <w:rPr>
                      <w:rFonts w:cs="Times New Roman"/>
                      <w:b/>
                      <w:lang w:eastAsia="de-DE"/>
                    </w:rPr>
                  </w:pPr>
                  <w:proofErr w:type="spellStart"/>
                  <w:r w:rsidRPr="009B4760">
                    <w:rPr>
                      <w:rFonts w:cs="Times New Roman"/>
                      <w:b/>
                      <w:lang w:eastAsia="de-DE"/>
                    </w:rPr>
                    <w:t>LernSCHRITT</w:t>
                  </w:r>
                  <w:proofErr w:type="spellEnd"/>
                </w:p>
              </w:tc>
            </w:tr>
          </w:tbl>
          <w:p w:rsidR="007C378F" w:rsidRPr="009B4760" w:rsidRDefault="007C378F" w:rsidP="00B3201D"/>
        </w:tc>
      </w:tr>
      <w:tr w:rsidR="007C378F" w:rsidRPr="00B51DE9" w:rsidTr="00B3201D">
        <w:tblPrEx>
          <w:tblLook w:val="04A0" w:firstRow="1" w:lastRow="0" w:firstColumn="1" w:lastColumn="0" w:noHBand="0" w:noVBand="1"/>
        </w:tblPrEx>
        <w:trPr>
          <w:trHeight w:val="149"/>
        </w:trPr>
        <w:tc>
          <w:tcPr>
            <w:tcW w:w="7348" w:type="dxa"/>
            <w:gridSpan w:val="3"/>
            <w:tcBorders>
              <w:top w:val="single" w:sz="4" w:space="0" w:color="auto"/>
              <w:left w:val="nil"/>
              <w:right w:val="nil"/>
            </w:tcBorders>
          </w:tcPr>
          <w:p w:rsidR="007C378F" w:rsidRPr="00B51DE9" w:rsidRDefault="007C378F" w:rsidP="00B3201D"/>
        </w:tc>
        <w:tc>
          <w:tcPr>
            <w:tcW w:w="196" w:type="dxa"/>
            <w:gridSpan w:val="2"/>
            <w:tcBorders>
              <w:top w:val="nil"/>
              <w:left w:val="nil"/>
              <w:right w:val="nil"/>
            </w:tcBorders>
          </w:tcPr>
          <w:p w:rsidR="007C378F" w:rsidRPr="00B51DE9" w:rsidRDefault="007C378F" w:rsidP="00B3201D"/>
        </w:tc>
        <w:tc>
          <w:tcPr>
            <w:tcW w:w="2095" w:type="dxa"/>
            <w:tcBorders>
              <w:top w:val="single" w:sz="4" w:space="0" w:color="auto"/>
              <w:left w:val="nil"/>
              <w:right w:val="nil"/>
            </w:tcBorders>
          </w:tcPr>
          <w:p w:rsidR="007C378F" w:rsidRPr="00B51DE9" w:rsidRDefault="007C378F" w:rsidP="00B3201D"/>
        </w:tc>
      </w:tr>
      <w:tr w:rsidR="007C378F" w:rsidRPr="00B51DE9" w:rsidTr="00B3201D">
        <w:tblPrEx>
          <w:tblLook w:val="04A0" w:firstRow="1" w:lastRow="0" w:firstColumn="1" w:lastColumn="0" w:noHBand="0" w:noVBand="1"/>
        </w:tblPrEx>
        <w:trPr>
          <w:trHeight w:val="443"/>
        </w:trPr>
        <w:tc>
          <w:tcPr>
            <w:tcW w:w="4818" w:type="dxa"/>
            <w:gridSpan w:val="2"/>
            <w:vMerge w:val="restart"/>
            <w:tcBorders>
              <w:left w:val="single" w:sz="4" w:space="0" w:color="auto"/>
              <w:right w:val="single" w:sz="4" w:space="0" w:color="auto"/>
            </w:tcBorders>
          </w:tcPr>
          <w:p w:rsidR="007C378F" w:rsidRPr="004B658C" w:rsidRDefault="007C378F" w:rsidP="00B3201D">
            <w:pPr>
              <w:pStyle w:val="Tabelle6pt"/>
            </w:pPr>
            <w:r>
              <w:t>Kompetenzen:</w:t>
            </w:r>
          </w:p>
          <w:p w:rsidR="007C378F" w:rsidRDefault="007C378F" w:rsidP="007C378F">
            <w:pPr>
              <w:pStyle w:val="Kopf8ptafz"/>
              <w:ind w:left="227" w:hanging="170"/>
            </w:pPr>
            <w:r>
              <w:t>Ich kann mich und meine Arbeit kontrollieren.</w:t>
            </w:r>
          </w:p>
          <w:p w:rsidR="007C378F" w:rsidRPr="002B6751" w:rsidRDefault="007C378F" w:rsidP="007C378F">
            <w:pPr>
              <w:pStyle w:val="Kopf8ptafz"/>
              <w:ind w:left="227" w:hanging="170"/>
              <w:rPr>
                <w:i/>
              </w:rPr>
            </w:pPr>
            <w:r>
              <w:t>Ich kann meine Arbeit einschätzen.</w:t>
            </w:r>
          </w:p>
          <w:p w:rsidR="007C378F" w:rsidRDefault="007C378F" w:rsidP="00B3201D">
            <w:pPr>
              <w:pStyle w:val="Kopf8ptafz"/>
              <w:numPr>
                <w:ilvl w:val="0"/>
                <w:numId w:val="0"/>
              </w:numPr>
              <w:ind w:left="227"/>
            </w:pPr>
          </w:p>
        </w:tc>
        <w:tc>
          <w:tcPr>
            <w:tcW w:w="4821" w:type="dxa"/>
            <w:gridSpan w:val="4"/>
            <w:tcBorders>
              <w:left w:val="single" w:sz="4" w:space="0" w:color="auto"/>
              <w:right w:val="single" w:sz="4" w:space="0" w:color="auto"/>
            </w:tcBorders>
          </w:tcPr>
          <w:p w:rsidR="007C378F" w:rsidRDefault="007C378F" w:rsidP="00B3201D">
            <w:pPr>
              <w:pStyle w:val="Tabelle6pt"/>
            </w:pPr>
            <w:r>
              <w:t>Was Sie schon können sollten:</w:t>
            </w:r>
          </w:p>
          <w:p w:rsidR="007C378F" w:rsidRPr="00234B66" w:rsidRDefault="007C378F" w:rsidP="009218A6">
            <w:pPr>
              <w:pStyle w:val="Kopf8ptafz"/>
              <w:numPr>
                <w:ilvl w:val="0"/>
                <w:numId w:val="0"/>
              </w:numPr>
              <w:ind w:left="416" w:hanging="360"/>
            </w:pPr>
          </w:p>
        </w:tc>
      </w:tr>
      <w:tr w:rsidR="007C378F" w:rsidRPr="00B51DE9" w:rsidTr="00B3201D">
        <w:tblPrEx>
          <w:tblLook w:val="04A0" w:firstRow="1" w:lastRow="0" w:firstColumn="1" w:lastColumn="0" w:noHBand="0" w:noVBand="1"/>
        </w:tblPrEx>
        <w:trPr>
          <w:trHeight w:val="443"/>
        </w:trPr>
        <w:tc>
          <w:tcPr>
            <w:tcW w:w="4818" w:type="dxa"/>
            <w:gridSpan w:val="2"/>
            <w:vMerge/>
            <w:tcBorders>
              <w:left w:val="single" w:sz="4" w:space="0" w:color="auto"/>
              <w:right w:val="single" w:sz="4" w:space="0" w:color="auto"/>
            </w:tcBorders>
          </w:tcPr>
          <w:p w:rsidR="007C378F" w:rsidRDefault="007C378F" w:rsidP="00B3201D">
            <w:pPr>
              <w:pStyle w:val="Tabelle6pt"/>
            </w:pPr>
          </w:p>
        </w:tc>
        <w:tc>
          <w:tcPr>
            <w:tcW w:w="4821" w:type="dxa"/>
            <w:gridSpan w:val="4"/>
            <w:tcBorders>
              <w:left w:val="single" w:sz="4" w:space="0" w:color="auto"/>
              <w:right w:val="single" w:sz="4" w:space="0" w:color="auto"/>
            </w:tcBorders>
          </w:tcPr>
          <w:p w:rsidR="007C378F" w:rsidRDefault="007C378F" w:rsidP="00B3201D">
            <w:pPr>
              <w:pStyle w:val="Tabelle6pt"/>
            </w:pPr>
            <w:r>
              <w:t>Wofür Sie das benötigen:</w:t>
            </w:r>
          </w:p>
          <w:p w:rsidR="007C378F" w:rsidRDefault="003702B6" w:rsidP="007C378F">
            <w:pPr>
              <w:pStyle w:val="Kopf8ptafz"/>
              <w:ind w:left="227" w:hanging="170"/>
            </w:pPr>
            <w:r>
              <w:t>Erfolgreiches Lernen</w:t>
            </w:r>
          </w:p>
        </w:tc>
      </w:tr>
      <w:tr w:rsidR="007C378F" w:rsidRPr="00B51DE9" w:rsidTr="00B3201D">
        <w:tblPrEx>
          <w:tblLook w:val="04A0" w:firstRow="1" w:lastRow="0" w:firstColumn="1" w:lastColumn="0" w:noHBand="0" w:noVBand="1"/>
        </w:tblPrEx>
        <w:trPr>
          <w:trHeight w:val="443"/>
        </w:trPr>
        <w:tc>
          <w:tcPr>
            <w:tcW w:w="4818" w:type="dxa"/>
            <w:gridSpan w:val="2"/>
            <w:vMerge/>
            <w:tcBorders>
              <w:left w:val="single" w:sz="4" w:space="0" w:color="auto"/>
              <w:right w:val="single" w:sz="4" w:space="0" w:color="auto"/>
            </w:tcBorders>
          </w:tcPr>
          <w:p w:rsidR="007C378F" w:rsidRDefault="007C378F" w:rsidP="00B3201D">
            <w:pPr>
              <w:pStyle w:val="Tabelle6pt"/>
            </w:pPr>
          </w:p>
        </w:tc>
        <w:tc>
          <w:tcPr>
            <w:tcW w:w="4821" w:type="dxa"/>
            <w:gridSpan w:val="4"/>
            <w:tcBorders>
              <w:left w:val="single" w:sz="4" w:space="0" w:color="auto"/>
              <w:right w:val="single" w:sz="4" w:space="0" w:color="auto"/>
            </w:tcBorders>
          </w:tcPr>
          <w:p w:rsidR="007C378F" w:rsidRDefault="007C378F" w:rsidP="00B3201D">
            <w:pPr>
              <w:pStyle w:val="Tabelle6pt"/>
            </w:pPr>
            <w:r>
              <w:t>Wie Sie Ihr Können prüfen können:</w:t>
            </w:r>
          </w:p>
          <w:p w:rsidR="007C378F" w:rsidRPr="00234B66" w:rsidRDefault="007C378F" w:rsidP="009218A6">
            <w:pPr>
              <w:pStyle w:val="Kopf8ptafz"/>
              <w:numPr>
                <w:ilvl w:val="0"/>
                <w:numId w:val="0"/>
              </w:numPr>
              <w:ind w:left="416" w:hanging="360"/>
            </w:pPr>
          </w:p>
        </w:tc>
      </w:tr>
    </w:tbl>
    <w:p w:rsidR="007C378F" w:rsidRPr="00B667F6" w:rsidRDefault="00B667F6" w:rsidP="00B667F6">
      <w:pPr>
        <w:pStyle w:val="berschrift1"/>
        <w:rPr>
          <w:rStyle w:val="Hyperlink"/>
          <w:color w:val="auto"/>
          <w:u w:val="none"/>
        </w:rPr>
      </w:pPr>
      <w:r w:rsidRPr="00B667F6">
        <w:rPr>
          <w:noProof/>
        </w:rPr>
        <w:drawing>
          <wp:anchor distT="0" distB="0" distL="114300" distR="114300" simplePos="0" relativeHeight="251896832" behindDoc="0" locked="0" layoutInCell="0" allowOverlap="1" wp14:anchorId="3A887BF7" wp14:editId="210881EF">
            <wp:simplePos x="0" y="0"/>
            <wp:positionH relativeFrom="rightMargin">
              <wp:posOffset>828040</wp:posOffset>
            </wp:positionH>
            <wp:positionV relativeFrom="paragraph">
              <wp:posOffset>45720</wp:posOffset>
            </wp:positionV>
            <wp:extent cx="348615" cy="320040"/>
            <wp:effectExtent l="0" t="0" r="0" b="3810"/>
            <wp:wrapNone/>
            <wp:docPr id="10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67F6">
        <w:rPr>
          <w:noProof/>
        </w:rPr>
        <w:drawing>
          <wp:anchor distT="0" distB="0" distL="114300" distR="114300" simplePos="0" relativeHeight="251895808" behindDoc="0" locked="0" layoutInCell="0" allowOverlap="1" wp14:anchorId="5E6D6113" wp14:editId="2531F909">
            <wp:simplePos x="0" y="0"/>
            <wp:positionH relativeFrom="rightMargin">
              <wp:posOffset>467995</wp:posOffset>
            </wp:positionH>
            <wp:positionV relativeFrom="paragraph">
              <wp:posOffset>45720</wp:posOffset>
            </wp:positionV>
            <wp:extent cx="349885" cy="320675"/>
            <wp:effectExtent l="0" t="0" r="0" b="3175"/>
            <wp:wrapNone/>
            <wp:docPr id="446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67F6">
        <w:rPr>
          <w:noProof/>
        </w:rPr>
        <w:drawing>
          <wp:anchor distT="0" distB="0" distL="114300" distR="114300" simplePos="0" relativeHeight="251894784" behindDoc="0" locked="0" layoutInCell="0" allowOverlap="1" wp14:anchorId="092B8DAA" wp14:editId="66E6597E">
            <wp:simplePos x="0" y="0"/>
            <wp:positionH relativeFrom="rightMargin">
              <wp:posOffset>107950</wp:posOffset>
            </wp:positionH>
            <wp:positionV relativeFrom="paragraph">
              <wp:posOffset>46165</wp:posOffset>
            </wp:positionV>
            <wp:extent cx="349885" cy="320675"/>
            <wp:effectExtent l="0" t="0" r="0" b="3175"/>
            <wp:wrapNone/>
            <wp:docPr id="11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C378F" w:rsidRPr="00B667F6">
        <w:rPr>
          <w:rStyle w:val="Hyperlink"/>
          <w:color w:val="auto"/>
          <w:u w:val="none"/>
        </w:rPr>
        <w:t xml:space="preserve">Kontrollbogen </w:t>
      </w:r>
    </w:p>
    <w:p w:rsidR="00824FEF" w:rsidRPr="00824FEF" w:rsidRDefault="00824FEF" w:rsidP="00824FEF">
      <w:pPr>
        <w:pStyle w:val="Abstandszeile"/>
        <w:rPr>
          <w:rStyle w:val="Hyperlink"/>
          <w:color w:val="auto"/>
          <w:u w:val="none"/>
        </w:rPr>
      </w:pPr>
    </w:p>
    <w:tbl>
      <w:tblPr>
        <w:tblW w:w="7653"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6237"/>
        <w:gridCol w:w="708"/>
        <w:gridCol w:w="708"/>
      </w:tblGrid>
      <w:tr w:rsidR="007C378F" w:rsidRPr="009218A6" w:rsidTr="00B3201D">
        <w:tc>
          <w:tcPr>
            <w:tcW w:w="6237" w:type="dxa"/>
            <w:shd w:val="clear" w:color="auto" w:fill="D9D9D9" w:themeFill="background1" w:themeFillShade="D9"/>
          </w:tcPr>
          <w:p w:rsidR="007C378F" w:rsidRPr="009218A6" w:rsidRDefault="007C378F" w:rsidP="009218A6">
            <w:r w:rsidRPr="009218A6">
              <w:rPr>
                <w:rStyle w:val="Hyperlink"/>
                <w:color w:val="auto"/>
                <w:u w:val="none"/>
              </w:rPr>
              <w:t>„Ich kontrolliere meine Arbeit“</w:t>
            </w:r>
          </w:p>
        </w:tc>
        <w:tc>
          <w:tcPr>
            <w:tcW w:w="708" w:type="dxa"/>
            <w:shd w:val="clear" w:color="auto" w:fill="D9D9D9" w:themeFill="background1" w:themeFillShade="D9"/>
            <w:vAlign w:val="center"/>
          </w:tcPr>
          <w:p w:rsidR="007C378F" w:rsidRPr="009218A6" w:rsidRDefault="007C378F" w:rsidP="009218A6">
            <w:r w:rsidRPr="009218A6">
              <w:t>ja</w:t>
            </w:r>
          </w:p>
        </w:tc>
        <w:tc>
          <w:tcPr>
            <w:tcW w:w="708" w:type="dxa"/>
            <w:shd w:val="clear" w:color="auto" w:fill="D9D9D9" w:themeFill="background1" w:themeFillShade="D9"/>
            <w:vAlign w:val="center"/>
          </w:tcPr>
          <w:p w:rsidR="007C378F" w:rsidRPr="009218A6" w:rsidRDefault="007C378F" w:rsidP="009218A6">
            <w:r w:rsidRPr="009218A6">
              <w:t>nein</w:t>
            </w:r>
          </w:p>
        </w:tc>
      </w:tr>
      <w:tr w:rsidR="007C378F" w:rsidRPr="009218A6" w:rsidTr="00B3201D">
        <w:tc>
          <w:tcPr>
            <w:tcW w:w="6237" w:type="dxa"/>
            <w:shd w:val="clear" w:color="auto" w:fill="auto"/>
          </w:tcPr>
          <w:p w:rsidR="007C378F" w:rsidRPr="009218A6" w:rsidRDefault="007C378F" w:rsidP="009218A6">
            <w:r w:rsidRPr="009218A6">
              <w:t>Ich habe sauber gearbeitet.</w:t>
            </w:r>
          </w:p>
          <w:p w:rsidR="009218A6" w:rsidRPr="009218A6" w:rsidRDefault="009218A6" w:rsidP="009218A6"/>
        </w:tc>
        <w:tc>
          <w:tcPr>
            <w:tcW w:w="708" w:type="dxa"/>
            <w:shd w:val="clear" w:color="auto" w:fill="auto"/>
          </w:tcPr>
          <w:p w:rsidR="007C378F" w:rsidRPr="009218A6" w:rsidRDefault="007C378F" w:rsidP="009218A6"/>
        </w:tc>
        <w:tc>
          <w:tcPr>
            <w:tcW w:w="708" w:type="dxa"/>
          </w:tcPr>
          <w:p w:rsidR="007C378F" w:rsidRPr="009218A6" w:rsidRDefault="007C378F" w:rsidP="009218A6"/>
        </w:tc>
      </w:tr>
      <w:tr w:rsidR="007C378F" w:rsidRPr="009218A6" w:rsidTr="00B3201D">
        <w:tc>
          <w:tcPr>
            <w:tcW w:w="6237" w:type="dxa"/>
            <w:shd w:val="clear" w:color="auto" w:fill="auto"/>
          </w:tcPr>
          <w:p w:rsidR="007C378F" w:rsidRPr="009218A6" w:rsidRDefault="007C378F" w:rsidP="009218A6">
            <w:r w:rsidRPr="009218A6">
              <w:t>Ich habe meinen Arbeitsplatz ordentlich verlassen.</w:t>
            </w:r>
          </w:p>
          <w:p w:rsidR="009218A6" w:rsidRPr="009218A6" w:rsidRDefault="009218A6" w:rsidP="009218A6"/>
        </w:tc>
        <w:tc>
          <w:tcPr>
            <w:tcW w:w="708" w:type="dxa"/>
            <w:shd w:val="clear" w:color="auto" w:fill="auto"/>
          </w:tcPr>
          <w:p w:rsidR="007C378F" w:rsidRPr="009218A6" w:rsidRDefault="007C378F" w:rsidP="009218A6"/>
        </w:tc>
        <w:tc>
          <w:tcPr>
            <w:tcW w:w="708" w:type="dxa"/>
          </w:tcPr>
          <w:p w:rsidR="007C378F" w:rsidRPr="009218A6" w:rsidRDefault="007C378F" w:rsidP="009218A6"/>
        </w:tc>
      </w:tr>
      <w:tr w:rsidR="007C378F" w:rsidRPr="009218A6" w:rsidTr="00B3201D">
        <w:tc>
          <w:tcPr>
            <w:tcW w:w="6237" w:type="dxa"/>
            <w:shd w:val="clear" w:color="auto" w:fill="auto"/>
          </w:tcPr>
          <w:p w:rsidR="007C378F" w:rsidRPr="009218A6" w:rsidRDefault="007C378F" w:rsidP="009218A6">
            <w:r w:rsidRPr="009218A6">
              <w:t>Ich habe die vorgegebene Arbeitszeit eingehalten.</w:t>
            </w:r>
          </w:p>
          <w:p w:rsidR="009218A6" w:rsidRPr="009218A6" w:rsidRDefault="009218A6" w:rsidP="009218A6"/>
        </w:tc>
        <w:tc>
          <w:tcPr>
            <w:tcW w:w="708" w:type="dxa"/>
            <w:shd w:val="clear" w:color="auto" w:fill="auto"/>
          </w:tcPr>
          <w:p w:rsidR="007C378F" w:rsidRPr="009218A6" w:rsidRDefault="007C378F" w:rsidP="009218A6"/>
        </w:tc>
        <w:tc>
          <w:tcPr>
            <w:tcW w:w="708" w:type="dxa"/>
          </w:tcPr>
          <w:p w:rsidR="007C378F" w:rsidRPr="009218A6" w:rsidRDefault="007C378F" w:rsidP="009218A6"/>
        </w:tc>
      </w:tr>
      <w:tr w:rsidR="007C378F" w:rsidRPr="009218A6" w:rsidTr="00B3201D">
        <w:tc>
          <w:tcPr>
            <w:tcW w:w="6237" w:type="dxa"/>
            <w:shd w:val="clear" w:color="auto" w:fill="auto"/>
          </w:tcPr>
          <w:p w:rsidR="007C378F" w:rsidRPr="009218A6" w:rsidRDefault="007C378F" w:rsidP="009218A6">
            <w:r w:rsidRPr="009218A6">
              <w:t>Welche Niveaustufe habe ich gewählt?</w:t>
            </w:r>
          </w:p>
          <w:p w:rsidR="009218A6" w:rsidRPr="009218A6" w:rsidRDefault="009218A6" w:rsidP="009218A6"/>
        </w:tc>
        <w:tc>
          <w:tcPr>
            <w:tcW w:w="708" w:type="dxa"/>
            <w:shd w:val="clear" w:color="auto" w:fill="auto"/>
          </w:tcPr>
          <w:p w:rsidR="007C378F" w:rsidRPr="009218A6" w:rsidRDefault="007C378F" w:rsidP="009218A6"/>
        </w:tc>
        <w:tc>
          <w:tcPr>
            <w:tcW w:w="708" w:type="dxa"/>
          </w:tcPr>
          <w:p w:rsidR="007C378F" w:rsidRPr="009218A6" w:rsidRDefault="007C378F" w:rsidP="009218A6"/>
        </w:tc>
      </w:tr>
      <w:tr w:rsidR="007C378F" w:rsidRPr="009218A6" w:rsidTr="00B3201D">
        <w:tc>
          <w:tcPr>
            <w:tcW w:w="6237" w:type="dxa"/>
            <w:shd w:val="clear" w:color="auto" w:fill="auto"/>
          </w:tcPr>
          <w:p w:rsidR="007C378F" w:rsidRPr="009218A6" w:rsidRDefault="007C378F" w:rsidP="009218A6">
            <w:r w:rsidRPr="009218A6">
              <w:t>Ich konnte den Arbeitsauftrag selbstständig. durchführen.</w:t>
            </w:r>
          </w:p>
          <w:p w:rsidR="009218A6" w:rsidRPr="009218A6" w:rsidRDefault="009218A6" w:rsidP="009218A6"/>
        </w:tc>
        <w:tc>
          <w:tcPr>
            <w:tcW w:w="708" w:type="dxa"/>
            <w:shd w:val="clear" w:color="auto" w:fill="auto"/>
          </w:tcPr>
          <w:p w:rsidR="007C378F" w:rsidRPr="009218A6" w:rsidRDefault="007C378F" w:rsidP="009218A6"/>
        </w:tc>
        <w:tc>
          <w:tcPr>
            <w:tcW w:w="708" w:type="dxa"/>
          </w:tcPr>
          <w:p w:rsidR="007C378F" w:rsidRPr="009218A6" w:rsidRDefault="007C378F" w:rsidP="009218A6"/>
        </w:tc>
      </w:tr>
      <w:tr w:rsidR="007C378F" w:rsidRPr="009218A6" w:rsidTr="00B3201D">
        <w:tc>
          <w:tcPr>
            <w:tcW w:w="6237" w:type="dxa"/>
            <w:shd w:val="clear" w:color="auto" w:fill="auto"/>
          </w:tcPr>
          <w:p w:rsidR="007C378F" w:rsidRDefault="007C378F" w:rsidP="009218A6">
            <w:r w:rsidRPr="009218A6">
              <w:t>Ich habe mich bei den Aufträgen an die vorgegebenen Icons gehalten.</w:t>
            </w:r>
          </w:p>
          <w:p w:rsidR="009218A6" w:rsidRPr="009218A6" w:rsidRDefault="009218A6" w:rsidP="009218A6"/>
        </w:tc>
        <w:tc>
          <w:tcPr>
            <w:tcW w:w="708" w:type="dxa"/>
            <w:shd w:val="clear" w:color="auto" w:fill="auto"/>
          </w:tcPr>
          <w:p w:rsidR="007C378F" w:rsidRPr="009218A6" w:rsidRDefault="007C378F" w:rsidP="009218A6"/>
        </w:tc>
        <w:tc>
          <w:tcPr>
            <w:tcW w:w="708" w:type="dxa"/>
          </w:tcPr>
          <w:p w:rsidR="007C378F" w:rsidRPr="009218A6" w:rsidRDefault="007C378F" w:rsidP="009218A6"/>
        </w:tc>
      </w:tr>
      <w:tr w:rsidR="007C378F" w:rsidRPr="009218A6" w:rsidTr="00B3201D">
        <w:tc>
          <w:tcPr>
            <w:tcW w:w="6237" w:type="dxa"/>
            <w:shd w:val="clear" w:color="auto" w:fill="auto"/>
          </w:tcPr>
          <w:p w:rsidR="007C378F" w:rsidRPr="009218A6" w:rsidRDefault="007C378F" w:rsidP="009218A6">
            <w:r w:rsidRPr="009218A6">
              <w:t>Ich konnte die Fachkraft im Gastgewerbe anleiten.</w:t>
            </w:r>
          </w:p>
          <w:p w:rsidR="009218A6" w:rsidRPr="009218A6" w:rsidRDefault="009218A6" w:rsidP="009218A6"/>
        </w:tc>
        <w:tc>
          <w:tcPr>
            <w:tcW w:w="708" w:type="dxa"/>
            <w:shd w:val="clear" w:color="auto" w:fill="auto"/>
          </w:tcPr>
          <w:p w:rsidR="007C378F" w:rsidRPr="009218A6" w:rsidRDefault="007C378F" w:rsidP="009218A6"/>
        </w:tc>
        <w:tc>
          <w:tcPr>
            <w:tcW w:w="708" w:type="dxa"/>
          </w:tcPr>
          <w:p w:rsidR="007C378F" w:rsidRPr="009218A6" w:rsidRDefault="007C378F" w:rsidP="009218A6"/>
        </w:tc>
      </w:tr>
      <w:tr w:rsidR="007C378F" w:rsidRPr="009218A6" w:rsidTr="00B3201D">
        <w:tc>
          <w:tcPr>
            <w:tcW w:w="7653" w:type="dxa"/>
            <w:gridSpan w:val="3"/>
            <w:shd w:val="clear" w:color="auto" w:fill="auto"/>
          </w:tcPr>
          <w:p w:rsidR="007C378F" w:rsidRPr="009218A6" w:rsidRDefault="007C378F" w:rsidP="009218A6">
            <w:r w:rsidRPr="009218A6">
              <w:t>Folgende Tätigkeiten des Berufes habe ich heute durchgeführt:</w:t>
            </w:r>
          </w:p>
          <w:p w:rsidR="007C378F" w:rsidRPr="009218A6" w:rsidRDefault="007C378F" w:rsidP="009218A6"/>
          <w:p w:rsidR="007C378F" w:rsidRPr="009218A6" w:rsidRDefault="007C378F" w:rsidP="009218A6"/>
          <w:p w:rsidR="007C378F" w:rsidRPr="009218A6" w:rsidRDefault="007C378F" w:rsidP="009218A6"/>
          <w:p w:rsidR="007C378F" w:rsidRPr="009218A6" w:rsidRDefault="007C378F" w:rsidP="009218A6"/>
        </w:tc>
      </w:tr>
    </w:tbl>
    <w:p w:rsidR="007C378F" w:rsidRDefault="007C378F" w:rsidP="007C378F"/>
    <w:p w:rsidR="007C378F" w:rsidRDefault="007C378F" w:rsidP="007C378F">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C378F"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7C378F" w:rsidRDefault="007C378F" w:rsidP="00B3201D">
            <w:pPr>
              <w:pStyle w:val="Tabelle6pt"/>
              <w:rPr>
                <w:color w:val="000000"/>
              </w:rPr>
            </w:pPr>
            <w:r>
              <w:lastRenderedPageBreak/>
              <w:t>Lernfeld</w:t>
            </w:r>
          </w:p>
          <w:p w:rsidR="007C378F" w:rsidRDefault="007C378F"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7C378F" w:rsidRDefault="007C378F" w:rsidP="00B3201D">
            <w:pPr>
              <w:pStyle w:val="Tabelle6pt"/>
              <w:rPr>
                <w:color w:val="000000"/>
              </w:rPr>
            </w:pPr>
            <w:r>
              <w:t>Titel</w:t>
            </w:r>
          </w:p>
          <w:p w:rsidR="007C378F" w:rsidRDefault="007C378F" w:rsidP="00B3201D">
            <w:pPr>
              <w:pStyle w:val="TabelleKopflinks"/>
            </w:pPr>
            <w:r>
              <w:t>Niveaustufen kennenlernen</w:t>
            </w:r>
            <w:r w:rsidR="00685954">
              <w:t xml:space="preserve"> – </w:t>
            </w:r>
          </w:p>
          <w:p w:rsidR="007C378F" w:rsidRDefault="007C378F" w:rsidP="00B3201D">
            <w:pPr>
              <w:pStyle w:val="TabelleKopflinks"/>
            </w:pPr>
            <w:r>
              <w:t>Rückmeldebogen</w:t>
            </w:r>
          </w:p>
        </w:tc>
        <w:tc>
          <w:tcPr>
            <w:tcW w:w="188" w:type="dxa"/>
            <w:vMerge w:val="restart"/>
            <w:tcBorders>
              <w:top w:val="nil"/>
              <w:left w:val="single" w:sz="4" w:space="0" w:color="auto"/>
              <w:bottom w:val="nil"/>
              <w:right w:val="single" w:sz="4" w:space="0" w:color="auto"/>
            </w:tcBorders>
            <w:shd w:val="clear" w:color="auto" w:fill="FFFFFF"/>
          </w:tcPr>
          <w:p w:rsidR="007C378F" w:rsidRPr="004B658C" w:rsidRDefault="007C378F"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C378F" w:rsidRDefault="007C378F" w:rsidP="00B3201D">
            <w:pPr>
              <w:pStyle w:val="TabellenkopfLS"/>
            </w:pPr>
            <w:r>
              <w:t xml:space="preserve">Ernährung </w:t>
            </w:r>
            <w:r>
              <w:br/>
              <w:t>und Gastronomie</w:t>
            </w:r>
          </w:p>
          <w:p w:rsidR="007C378F" w:rsidRPr="00B51DE9" w:rsidRDefault="007C378F" w:rsidP="00B3201D">
            <w:pPr>
              <w:pStyle w:val="TabelleKopfmitte"/>
              <w:rPr>
                <w:rFonts w:eastAsia="Calibri"/>
              </w:rPr>
            </w:pPr>
            <w:r>
              <w:t>EG1.01.02.04</w:t>
            </w:r>
          </w:p>
        </w:tc>
      </w:tr>
      <w:tr w:rsidR="007C378F"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7C378F" w:rsidRPr="004B658C" w:rsidRDefault="007C378F" w:rsidP="00B3201D">
            <w:pPr>
              <w:pStyle w:val="Tabelle6pt"/>
            </w:pPr>
            <w:r>
              <w:t>Kompetenzbereiche:</w:t>
            </w:r>
          </w:p>
          <w:p w:rsidR="007C378F" w:rsidRDefault="007C378F" w:rsidP="007C378F">
            <w:pPr>
              <w:pStyle w:val="Kopf8ptafz"/>
              <w:ind w:left="227" w:hanging="170"/>
            </w:pPr>
            <w:r>
              <w:t>Ich kann meine aktuelle Situation beschreiben.</w:t>
            </w:r>
          </w:p>
          <w:p w:rsidR="007C378F" w:rsidRDefault="007C378F" w:rsidP="007C378F">
            <w:pPr>
              <w:pStyle w:val="Kopf8ptafz"/>
              <w:ind w:left="227" w:hanging="170"/>
            </w:pPr>
            <w:r>
              <w:t xml:space="preserve">Ich kann Aufgaben eigenverantwortlich und </w:t>
            </w:r>
            <w:r w:rsidR="003702B6">
              <w:t>selbstständig</w:t>
            </w:r>
            <w:r w:rsidR="00685954">
              <w:t xml:space="preserve"> durchführen.</w:t>
            </w:r>
          </w:p>
          <w:p w:rsidR="007C378F" w:rsidRDefault="007C378F" w:rsidP="00B3201D">
            <w:pPr>
              <w:pStyle w:val="Kopf8ptafz"/>
              <w:numPr>
                <w:ilvl w:val="0"/>
                <w:numId w:val="0"/>
              </w:numPr>
              <w:ind w:left="227"/>
            </w:pPr>
          </w:p>
        </w:tc>
        <w:tc>
          <w:tcPr>
            <w:tcW w:w="188" w:type="dxa"/>
            <w:vMerge/>
            <w:tcBorders>
              <w:left w:val="single" w:sz="4" w:space="0" w:color="auto"/>
              <w:bottom w:val="nil"/>
              <w:right w:val="nil"/>
            </w:tcBorders>
            <w:vAlign w:val="center"/>
            <w:hideMark/>
          </w:tcPr>
          <w:p w:rsidR="007C378F" w:rsidRDefault="007C378F"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C378F" w:rsidRPr="00B51DE9" w:rsidTr="00B3201D">
              <w:trPr>
                <w:trHeight w:val="284"/>
              </w:trPr>
              <w:tc>
                <w:tcPr>
                  <w:tcW w:w="2090" w:type="dxa"/>
                  <w:shd w:val="clear" w:color="auto" w:fill="auto"/>
                </w:tcPr>
                <w:p w:rsidR="007C378F" w:rsidRPr="00B51DE9" w:rsidRDefault="007C378F" w:rsidP="00B3201D">
                  <w:pPr>
                    <w:pStyle w:val="Textkrpermitte"/>
                  </w:pPr>
                  <w:proofErr w:type="spellStart"/>
                  <w:r w:rsidRPr="00B51DE9">
                    <w:t>LernPROJEKT</w:t>
                  </w:r>
                  <w:proofErr w:type="spellEnd"/>
                </w:p>
              </w:tc>
            </w:tr>
            <w:tr w:rsidR="007C378F" w:rsidRPr="00B51DE9" w:rsidTr="00B3201D">
              <w:trPr>
                <w:trHeight w:val="284"/>
              </w:trPr>
              <w:tc>
                <w:tcPr>
                  <w:tcW w:w="2090" w:type="dxa"/>
                  <w:tcBorders>
                    <w:bottom w:val="single" w:sz="4" w:space="0" w:color="auto"/>
                  </w:tcBorders>
                  <w:shd w:val="clear" w:color="auto" w:fill="auto"/>
                </w:tcPr>
                <w:p w:rsidR="007C378F" w:rsidRPr="00B51DE9" w:rsidRDefault="007C378F" w:rsidP="00B3201D">
                  <w:pPr>
                    <w:pStyle w:val="Textkrpermitte"/>
                  </w:pPr>
                  <w:proofErr w:type="spellStart"/>
                  <w:r w:rsidRPr="00B51DE9">
                    <w:t>LernTHEMA</w:t>
                  </w:r>
                  <w:proofErr w:type="spellEnd"/>
                </w:p>
              </w:tc>
            </w:tr>
            <w:tr w:rsidR="007C378F" w:rsidRPr="00B51DE9" w:rsidTr="00B3201D">
              <w:trPr>
                <w:trHeight w:val="284"/>
              </w:trPr>
              <w:tc>
                <w:tcPr>
                  <w:tcW w:w="2090" w:type="dxa"/>
                  <w:tcBorders>
                    <w:bottom w:val="nil"/>
                  </w:tcBorders>
                  <w:shd w:val="clear" w:color="auto" w:fill="D9D9D9" w:themeFill="background1" w:themeFillShade="D9"/>
                </w:tcPr>
                <w:p w:rsidR="007C378F" w:rsidRPr="00B51DE9" w:rsidRDefault="007C378F" w:rsidP="00B3201D">
                  <w:pPr>
                    <w:pStyle w:val="TabelleKopfmitte"/>
                  </w:pPr>
                  <w:proofErr w:type="spellStart"/>
                  <w:r w:rsidRPr="00B51DE9">
                    <w:t>LernSCHRITT</w:t>
                  </w:r>
                  <w:proofErr w:type="spellEnd"/>
                </w:p>
              </w:tc>
            </w:tr>
          </w:tbl>
          <w:p w:rsidR="007C378F" w:rsidRPr="00B51DE9" w:rsidRDefault="007C378F" w:rsidP="00B3201D"/>
        </w:tc>
      </w:tr>
      <w:tr w:rsidR="007C378F" w:rsidRPr="00B51DE9" w:rsidTr="00B3201D">
        <w:trPr>
          <w:trHeight w:val="149"/>
        </w:trPr>
        <w:tc>
          <w:tcPr>
            <w:tcW w:w="7348" w:type="dxa"/>
            <w:gridSpan w:val="3"/>
            <w:tcBorders>
              <w:top w:val="single" w:sz="4" w:space="0" w:color="auto"/>
              <w:left w:val="nil"/>
              <w:right w:val="nil"/>
            </w:tcBorders>
          </w:tcPr>
          <w:p w:rsidR="007C378F" w:rsidRPr="00B51DE9" w:rsidRDefault="007C378F" w:rsidP="00B3201D"/>
        </w:tc>
        <w:tc>
          <w:tcPr>
            <w:tcW w:w="196" w:type="dxa"/>
            <w:gridSpan w:val="2"/>
            <w:tcBorders>
              <w:top w:val="nil"/>
              <w:left w:val="nil"/>
              <w:right w:val="nil"/>
            </w:tcBorders>
          </w:tcPr>
          <w:p w:rsidR="007C378F" w:rsidRPr="00B51DE9" w:rsidRDefault="007C378F" w:rsidP="00B3201D"/>
        </w:tc>
        <w:tc>
          <w:tcPr>
            <w:tcW w:w="2095" w:type="dxa"/>
            <w:tcBorders>
              <w:top w:val="single" w:sz="4" w:space="0" w:color="auto"/>
              <w:left w:val="nil"/>
              <w:right w:val="nil"/>
            </w:tcBorders>
          </w:tcPr>
          <w:p w:rsidR="007C378F" w:rsidRPr="00B51DE9" w:rsidRDefault="007C378F" w:rsidP="00B3201D"/>
        </w:tc>
      </w:tr>
      <w:tr w:rsidR="007C378F" w:rsidRPr="00B51DE9" w:rsidTr="00B3201D">
        <w:trPr>
          <w:trHeight w:val="443"/>
        </w:trPr>
        <w:tc>
          <w:tcPr>
            <w:tcW w:w="4818" w:type="dxa"/>
            <w:gridSpan w:val="2"/>
            <w:vMerge w:val="restart"/>
            <w:tcBorders>
              <w:left w:val="single" w:sz="4" w:space="0" w:color="auto"/>
              <w:right w:val="single" w:sz="4" w:space="0" w:color="auto"/>
            </w:tcBorders>
          </w:tcPr>
          <w:p w:rsidR="007C378F" w:rsidRPr="004B658C" w:rsidRDefault="007C378F" w:rsidP="00B3201D">
            <w:pPr>
              <w:pStyle w:val="Tabelle6pt"/>
            </w:pPr>
            <w:r>
              <w:t>Kompetenzen:</w:t>
            </w:r>
          </w:p>
          <w:p w:rsidR="007C378F" w:rsidRPr="002B6751" w:rsidRDefault="007C378F" w:rsidP="007C378F">
            <w:pPr>
              <w:pStyle w:val="Kopf8ptafz"/>
              <w:ind w:left="227" w:hanging="170"/>
              <w:rPr>
                <w:i/>
              </w:rPr>
            </w:pPr>
            <w:r>
              <w:t>Ich kann meinen Lernprozess einschätzen.</w:t>
            </w:r>
          </w:p>
          <w:p w:rsidR="007C378F" w:rsidRPr="002B6751" w:rsidRDefault="007C378F" w:rsidP="007C378F">
            <w:pPr>
              <w:pStyle w:val="Kopf8ptafz"/>
              <w:ind w:left="227" w:hanging="170"/>
              <w:rPr>
                <w:i/>
              </w:rPr>
            </w:pPr>
            <w:r>
              <w:t>Ich kann meinen Lernzuwachs realistisch reflektieren.</w:t>
            </w:r>
          </w:p>
          <w:p w:rsidR="007C378F" w:rsidRPr="009A0C89" w:rsidRDefault="007C378F" w:rsidP="007C378F">
            <w:pPr>
              <w:pStyle w:val="Kopf8ptafz"/>
              <w:ind w:left="227" w:hanging="170"/>
              <w:rPr>
                <w:i/>
              </w:rPr>
            </w:pPr>
            <w:r w:rsidRPr="009A0C89">
              <w:rPr>
                <w:i/>
              </w:rPr>
              <w:t xml:space="preserve">Ich kann mich auf eine Aufgabe konzentrieren. </w:t>
            </w:r>
          </w:p>
          <w:p w:rsidR="007C378F" w:rsidRDefault="007C378F" w:rsidP="00B3201D">
            <w:pPr>
              <w:pStyle w:val="Kopf8ptafz"/>
              <w:numPr>
                <w:ilvl w:val="0"/>
                <w:numId w:val="0"/>
              </w:numPr>
              <w:ind w:left="227" w:hanging="170"/>
            </w:pPr>
          </w:p>
        </w:tc>
        <w:tc>
          <w:tcPr>
            <w:tcW w:w="4821" w:type="dxa"/>
            <w:gridSpan w:val="4"/>
            <w:tcBorders>
              <w:left w:val="single" w:sz="4" w:space="0" w:color="auto"/>
              <w:right w:val="single" w:sz="4" w:space="0" w:color="auto"/>
            </w:tcBorders>
          </w:tcPr>
          <w:p w:rsidR="007C378F" w:rsidRDefault="007C378F" w:rsidP="00B3201D">
            <w:pPr>
              <w:pStyle w:val="Tabelle6pt"/>
            </w:pPr>
            <w:r>
              <w:t>Was Sie schon können sollten:</w:t>
            </w:r>
          </w:p>
          <w:p w:rsidR="007C378F" w:rsidRPr="00234B66" w:rsidRDefault="007C378F" w:rsidP="007C378F">
            <w:pPr>
              <w:pStyle w:val="Kopf8ptafz"/>
              <w:ind w:left="227" w:hanging="170"/>
            </w:pPr>
            <w:r>
              <w:t>Ich kann schon Arbeitsanweisungen lesen und umsetzen</w:t>
            </w:r>
            <w:r w:rsidR="00685954">
              <w:t>.</w:t>
            </w:r>
          </w:p>
        </w:tc>
      </w:tr>
      <w:tr w:rsidR="007C378F" w:rsidRPr="00B51DE9" w:rsidTr="00B3201D">
        <w:trPr>
          <w:trHeight w:val="443"/>
        </w:trPr>
        <w:tc>
          <w:tcPr>
            <w:tcW w:w="4818" w:type="dxa"/>
            <w:gridSpan w:val="2"/>
            <w:vMerge/>
            <w:tcBorders>
              <w:left w:val="single" w:sz="4" w:space="0" w:color="auto"/>
              <w:right w:val="single" w:sz="4" w:space="0" w:color="auto"/>
            </w:tcBorders>
          </w:tcPr>
          <w:p w:rsidR="007C378F" w:rsidRDefault="007C378F" w:rsidP="00B3201D">
            <w:pPr>
              <w:pStyle w:val="Tabelle6pt"/>
            </w:pPr>
          </w:p>
        </w:tc>
        <w:tc>
          <w:tcPr>
            <w:tcW w:w="4821" w:type="dxa"/>
            <w:gridSpan w:val="4"/>
            <w:tcBorders>
              <w:left w:val="single" w:sz="4" w:space="0" w:color="auto"/>
              <w:right w:val="single" w:sz="4" w:space="0" w:color="auto"/>
            </w:tcBorders>
          </w:tcPr>
          <w:p w:rsidR="007C378F" w:rsidRDefault="007C378F" w:rsidP="00B3201D">
            <w:pPr>
              <w:pStyle w:val="Tabelle6pt"/>
            </w:pPr>
            <w:r>
              <w:t>Wofür Sie das benötigen:</w:t>
            </w:r>
          </w:p>
          <w:p w:rsidR="007C378F" w:rsidRDefault="007C378F" w:rsidP="007C378F">
            <w:pPr>
              <w:pStyle w:val="Kopf8ptafz"/>
              <w:ind w:left="227" w:hanging="170"/>
            </w:pPr>
            <w:r>
              <w:t>Richtiges Auswählen der Arbeitsmaterialien</w:t>
            </w:r>
          </w:p>
        </w:tc>
      </w:tr>
      <w:tr w:rsidR="007C378F" w:rsidRPr="00B51DE9" w:rsidTr="00B3201D">
        <w:trPr>
          <w:trHeight w:val="443"/>
        </w:trPr>
        <w:tc>
          <w:tcPr>
            <w:tcW w:w="4818" w:type="dxa"/>
            <w:gridSpan w:val="2"/>
            <w:vMerge/>
            <w:tcBorders>
              <w:left w:val="single" w:sz="4" w:space="0" w:color="auto"/>
              <w:right w:val="single" w:sz="4" w:space="0" w:color="auto"/>
            </w:tcBorders>
          </w:tcPr>
          <w:p w:rsidR="007C378F" w:rsidRDefault="007C378F" w:rsidP="00B3201D">
            <w:pPr>
              <w:pStyle w:val="Tabelle6pt"/>
            </w:pPr>
          </w:p>
        </w:tc>
        <w:tc>
          <w:tcPr>
            <w:tcW w:w="4821" w:type="dxa"/>
            <w:gridSpan w:val="4"/>
            <w:tcBorders>
              <w:left w:val="single" w:sz="4" w:space="0" w:color="auto"/>
              <w:right w:val="single" w:sz="4" w:space="0" w:color="auto"/>
            </w:tcBorders>
          </w:tcPr>
          <w:p w:rsidR="007C378F" w:rsidRDefault="007C378F" w:rsidP="00B3201D">
            <w:pPr>
              <w:pStyle w:val="Tabelle6pt"/>
            </w:pPr>
            <w:r>
              <w:t>Wie Sie Ihr Können prüfen können:</w:t>
            </w:r>
          </w:p>
          <w:p w:rsidR="007C378F" w:rsidRPr="00234B66" w:rsidRDefault="007C378F" w:rsidP="00900129">
            <w:pPr>
              <w:pStyle w:val="Kopf8ptafz"/>
              <w:numPr>
                <w:ilvl w:val="0"/>
                <w:numId w:val="0"/>
              </w:numPr>
              <w:ind w:left="416" w:hanging="360"/>
            </w:pPr>
          </w:p>
        </w:tc>
      </w:tr>
    </w:tbl>
    <w:p w:rsidR="007C378F" w:rsidRDefault="007C378F" w:rsidP="00B667F6">
      <w:pPr>
        <w:pStyle w:val="berschrift1"/>
        <w:rPr>
          <w:rStyle w:val="Hyperlink"/>
          <w:color w:val="auto"/>
          <w:u w:val="none"/>
        </w:rPr>
      </w:pPr>
      <w:r>
        <w:rPr>
          <w:noProof/>
          <w:sz w:val="24"/>
        </w:rPr>
        <w:drawing>
          <wp:anchor distT="0" distB="0" distL="114300" distR="114300" simplePos="0" relativeHeight="251899904" behindDoc="0" locked="0" layoutInCell="0" allowOverlap="1" wp14:anchorId="2E043375" wp14:editId="7236CC91">
            <wp:simplePos x="0" y="0"/>
            <wp:positionH relativeFrom="rightMargin">
              <wp:posOffset>828040</wp:posOffset>
            </wp:positionH>
            <wp:positionV relativeFrom="paragraph">
              <wp:posOffset>0</wp:posOffset>
            </wp:positionV>
            <wp:extent cx="349200" cy="320400"/>
            <wp:effectExtent l="0" t="0" r="0" b="3810"/>
            <wp:wrapNone/>
            <wp:docPr id="12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98880" behindDoc="0" locked="0" layoutInCell="0" allowOverlap="1" wp14:anchorId="3B52D84D" wp14:editId="7440E4F3">
            <wp:simplePos x="0" y="0"/>
            <wp:positionH relativeFrom="rightMargin">
              <wp:posOffset>467995</wp:posOffset>
            </wp:positionH>
            <wp:positionV relativeFrom="paragraph">
              <wp:posOffset>0</wp:posOffset>
            </wp:positionV>
            <wp:extent cx="349885" cy="320675"/>
            <wp:effectExtent l="0" t="0" r="0" b="3175"/>
            <wp:wrapNone/>
            <wp:docPr id="15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897856" behindDoc="0" locked="0" layoutInCell="0" allowOverlap="1" wp14:anchorId="789C3C74" wp14:editId="1CC829DA">
            <wp:simplePos x="0" y="0"/>
            <wp:positionH relativeFrom="rightMargin">
              <wp:posOffset>107950</wp:posOffset>
            </wp:positionH>
            <wp:positionV relativeFrom="paragraph">
              <wp:posOffset>0</wp:posOffset>
            </wp:positionV>
            <wp:extent cx="349885" cy="320675"/>
            <wp:effectExtent l="0" t="0" r="0" b="3175"/>
            <wp:wrapNone/>
            <wp:docPr id="150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67F6">
        <w:rPr>
          <w:rStyle w:val="Hyperlink"/>
          <w:color w:val="auto"/>
          <w:u w:val="none"/>
        </w:rPr>
        <w:t>Rückmeldebogen „Was habe ich gelernt?“</w:t>
      </w:r>
    </w:p>
    <w:p w:rsidR="00B667F6" w:rsidRPr="00B667F6" w:rsidRDefault="00B667F6" w:rsidP="00B667F6">
      <w:pPr>
        <w:pStyle w:val="Abstandszeile"/>
        <w:rPr>
          <w:rStyle w:val="Hyperlink"/>
          <w:color w:val="auto"/>
          <w:u w:val="none"/>
        </w:rPr>
      </w:pPr>
    </w:p>
    <w:p w:rsidR="007C378F" w:rsidRPr="00685954" w:rsidRDefault="007C378F" w:rsidP="00685954">
      <w:pPr>
        <w:rPr>
          <w:rStyle w:val="Hyperlink"/>
          <w:color w:val="auto"/>
          <w:u w:val="none"/>
          <w:lang w:eastAsia="de-DE"/>
        </w:rPr>
      </w:pPr>
      <w:r w:rsidRPr="00685954">
        <w:rPr>
          <w:rStyle w:val="Hyperlink"/>
          <w:color w:val="auto"/>
          <w:u w:val="none"/>
          <w:lang w:eastAsia="de-DE"/>
        </w:rPr>
        <w:t xml:space="preserve">Sie haben das Thema „Icons kennenlernen“ und „Berufe kennenlernen“ abgeschlossen. </w:t>
      </w:r>
      <w:r w:rsidRPr="00685954">
        <w:rPr>
          <w:rStyle w:val="Hyperlink"/>
          <w:color w:val="auto"/>
          <w:u w:val="none"/>
          <w:lang w:eastAsia="de-DE"/>
        </w:rPr>
        <w:br/>
        <w:t xml:space="preserve">Blicken </w:t>
      </w:r>
      <w:r w:rsidRPr="00685954">
        <w:rPr>
          <w:noProof/>
        </w:rPr>
        <w:t xml:space="preserve">Sie </w:t>
      </w:r>
      <w:r w:rsidRPr="00685954">
        <w:rPr>
          <w:rStyle w:val="Hyperlink"/>
          <w:color w:val="auto"/>
          <w:u w:val="none"/>
          <w:lang w:eastAsia="de-DE"/>
        </w:rPr>
        <w:t xml:space="preserve">zurück und kreuzen </w:t>
      </w:r>
      <w:r w:rsidRPr="00685954">
        <w:rPr>
          <w:noProof/>
        </w:rPr>
        <w:t xml:space="preserve">Sie </w:t>
      </w:r>
      <w:r w:rsidRPr="00685954">
        <w:rPr>
          <w:rStyle w:val="Hyperlink"/>
          <w:color w:val="auto"/>
          <w:u w:val="none"/>
          <w:lang w:eastAsia="de-DE"/>
        </w:rPr>
        <w:t xml:space="preserve">an, welche Fähigkeiten </w:t>
      </w:r>
      <w:r w:rsidRPr="00685954">
        <w:rPr>
          <w:noProof/>
        </w:rPr>
        <w:t xml:space="preserve">Sie </w:t>
      </w:r>
      <w:r w:rsidRPr="00685954">
        <w:rPr>
          <w:rStyle w:val="Hyperlink"/>
          <w:color w:val="auto"/>
          <w:u w:val="none"/>
          <w:lang w:eastAsia="de-DE"/>
        </w:rPr>
        <w:t>erlernt haben.</w:t>
      </w:r>
    </w:p>
    <w:p w:rsidR="007C378F" w:rsidRPr="00685954" w:rsidRDefault="007C378F" w:rsidP="00685954">
      <w:pPr>
        <w:rPr>
          <w:rStyle w:val="Hyperlink"/>
          <w:color w:val="auto"/>
          <w:u w:val="none"/>
          <w:lang w:eastAsia="de-DE"/>
        </w:rPr>
      </w:pPr>
      <w:r w:rsidRPr="00685954">
        <w:rPr>
          <w:rStyle w:val="Hyperlink"/>
          <w:color w:val="auto"/>
          <w:u w:val="none"/>
          <w:lang w:eastAsia="de-DE"/>
        </w:rPr>
        <w:t xml:space="preserve">Reflektieren </w:t>
      </w:r>
      <w:r w:rsidRPr="00685954">
        <w:rPr>
          <w:noProof/>
        </w:rPr>
        <w:t xml:space="preserve">Sie </w:t>
      </w:r>
      <w:r w:rsidRPr="00685954">
        <w:rPr>
          <w:rStyle w:val="Hyperlink"/>
          <w:color w:val="auto"/>
          <w:u w:val="none"/>
          <w:lang w:eastAsia="de-DE"/>
        </w:rPr>
        <w:t>sorgfältig und selbstkritisch folgende Kompetenzen:</w:t>
      </w:r>
    </w:p>
    <w:p w:rsidR="007C378F" w:rsidRPr="00A94C8A" w:rsidRDefault="007C378F" w:rsidP="007C378F">
      <w:pPr>
        <w:spacing w:line="240" w:lineRule="exact"/>
        <w:rPr>
          <w:rStyle w:val="Hyperlink"/>
          <w:lang w:eastAsia="de-DE"/>
        </w:rPr>
      </w:pPr>
    </w:p>
    <w:tbl>
      <w:tblPr>
        <w:tblW w:w="7371"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6237"/>
        <w:gridCol w:w="708"/>
      </w:tblGrid>
      <w:tr w:rsidR="007C378F" w:rsidRPr="009218A6" w:rsidTr="00B3201D">
        <w:tc>
          <w:tcPr>
            <w:tcW w:w="426" w:type="dxa"/>
            <w:shd w:val="clear" w:color="auto" w:fill="D9D9D9" w:themeFill="background1" w:themeFillShade="D9"/>
          </w:tcPr>
          <w:p w:rsidR="007C378F" w:rsidRPr="009218A6" w:rsidRDefault="007C378F" w:rsidP="00B3201D">
            <w:pPr>
              <w:pStyle w:val="TabelleKopflinks"/>
            </w:pPr>
          </w:p>
        </w:tc>
        <w:tc>
          <w:tcPr>
            <w:tcW w:w="6237" w:type="dxa"/>
            <w:shd w:val="clear" w:color="auto" w:fill="D9D9D9" w:themeFill="background1" w:themeFillShade="D9"/>
          </w:tcPr>
          <w:p w:rsidR="007C378F" w:rsidRPr="009218A6" w:rsidRDefault="007C378F" w:rsidP="00B3201D">
            <w:pPr>
              <w:pStyle w:val="TabelleKopflinks"/>
              <w:spacing w:before="60" w:after="60"/>
            </w:pPr>
            <w:r w:rsidRPr="009218A6">
              <w:t>Was habe ich gelernt?</w:t>
            </w:r>
          </w:p>
        </w:tc>
        <w:tc>
          <w:tcPr>
            <w:tcW w:w="708" w:type="dxa"/>
            <w:shd w:val="clear" w:color="auto" w:fill="D9D9D9" w:themeFill="background1" w:themeFillShade="D9"/>
            <w:vAlign w:val="center"/>
          </w:tcPr>
          <w:p w:rsidR="007C378F" w:rsidRPr="009218A6" w:rsidRDefault="007C378F" w:rsidP="00B3201D">
            <w:pPr>
              <w:pStyle w:val="TabelleKopflinks"/>
              <w:jc w:val="center"/>
            </w:pPr>
            <w:r w:rsidRPr="009218A6">
              <w:sym w:font="Wingdings" w:char="F0FC"/>
            </w:r>
          </w:p>
        </w:tc>
      </w:tr>
      <w:tr w:rsidR="007C378F" w:rsidRPr="009218A6" w:rsidTr="00B3201D">
        <w:tc>
          <w:tcPr>
            <w:tcW w:w="426" w:type="dxa"/>
            <w:vMerge w:val="restart"/>
            <w:shd w:val="clear" w:color="auto" w:fill="auto"/>
            <w:textDirection w:val="btLr"/>
          </w:tcPr>
          <w:p w:rsidR="007C378F" w:rsidRPr="009218A6" w:rsidRDefault="007C378F" w:rsidP="00B3201D">
            <w:pPr>
              <w:pStyle w:val="TabelleKopflinks"/>
              <w:jc w:val="center"/>
            </w:pPr>
            <w:r w:rsidRPr="009218A6">
              <w:t>Kompetenz</w:t>
            </w:r>
          </w:p>
        </w:tc>
        <w:tc>
          <w:tcPr>
            <w:tcW w:w="6237" w:type="dxa"/>
            <w:shd w:val="clear" w:color="auto" w:fill="auto"/>
          </w:tcPr>
          <w:p w:rsidR="007C378F" w:rsidRDefault="007C378F" w:rsidP="00B3201D">
            <w:pPr>
              <w:pStyle w:val="Textkrperlinks"/>
              <w:spacing w:before="60" w:after="60" w:line="276" w:lineRule="auto"/>
            </w:pPr>
            <w:r w:rsidRPr="009218A6">
              <w:t>Ich kann die Icons benennen.</w:t>
            </w:r>
          </w:p>
          <w:p w:rsidR="009218A6" w:rsidRPr="009218A6" w:rsidRDefault="009218A6" w:rsidP="00B3201D">
            <w:pPr>
              <w:pStyle w:val="Textkrperlinks"/>
              <w:spacing w:before="60" w:after="60" w:line="276" w:lineRule="auto"/>
            </w:pPr>
          </w:p>
        </w:tc>
        <w:tc>
          <w:tcPr>
            <w:tcW w:w="708" w:type="dxa"/>
            <w:shd w:val="clear" w:color="auto" w:fill="auto"/>
          </w:tcPr>
          <w:p w:rsidR="007C378F" w:rsidRPr="009218A6" w:rsidRDefault="007C378F" w:rsidP="00B3201D">
            <w:pPr>
              <w:pStyle w:val="Textkrpermitte"/>
            </w:pPr>
          </w:p>
        </w:tc>
      </w:tr>
      <w:tr w:rsidR="007C378F" w:rsidRPr="009218A6" w:rsidTr="00B3201D">
        <w:tc>
          <w:tcPr>
            <w:tcW w:w="426" w:type="dxa"/>
            <w:vMerge/>
            <w:shd w:val="clear" w:color="auto" w:fill="auto"/>
          </w:tcPr>
          <w:p w:rsidR="007C378F" w:rsidRPr="009218A6" w:rsidRDefault="007C378F" w:rsidP="00B3201D">
            <w:pPr>
              <w:pStyle w:val="Textkrper"/>
            </w:pPr>
          </w:p>
        </w:tc>
        <w:tc>
          <w:tcPr>
            <w:tcW w:w="6237" w:type="dxa"/>
            <w:shd w:val="clear" w:color="auto" w:fill="auto"/>
          </w:tcPr>
          <w:p w:rsidR="007C378F" w:rsidRDefault="007C378F" w:rsidP="00B3201D">
            <w:pPr>
              <w:pStyle w:val="Textkrperlinks"/>
              <w:spacing w:before="60" w:after="60" w:line="276" w:lineRule="auto"/>
            </w:pPr>
            <w:r w:rsidRPr="009218A6">
              <w:t>Ich kann die Icons unterscheiden.</w:t>
            </w:r>
          </w:p>
          <w:p w:rsidR="009218A6" w:rsidRPr="009218A6" w:rsidRDefault="009218A6" w:rsidP="00B3201D">
            <w:pPr>
              <w:pStyle w:val="Textkrperlinks"/>
              <w:spacing w:before="60" w:after="60" w:line="276" w:lineRule="auto"/>
            </w:pPr>
          </w:p>
        </w:tc>
        <w:tc>
          <w:tcPr>
            <w:tcW w:w="708" w:type="dxa"/>
            <w:shd w:val="clear" w:color="auto" w:fill="auto"/>
          </w:tcPr>
          <w:p w:rsidR="007C378F" w:rsidRPr="009218A6" w:rsidRDefault="007C378F" w:rsidP="00B3201D">
            <w:pPr>
              <w:pStyle w:val="Textkrpermitte"/>
            </w:pPr>
          </w:p>
        </w:tc>
      </w:tr>
      <w:tr w:rsidR="007C378F" w:rsidRPr="009218A6" w:rsidTr="00B3201D">
        <w:tc>
          <w:tcPr>
            <w:tcW w:w="426" w:type="dxa"/>
            <w:vMerge/>
            <w:shd w:val="clear" w:color="auto" w:fill="auto"/>
          </w:tcPr>
          <w:p w:rsidR="007C378F" w:rsidRPr="009218A6" w:rsidRDefault="007C378F" w:rsidP="00B3201D">
            <w:pPr>
              <w:pStyle w:val="Textkrper"/>
            </w:pPr>
          </w:p>
        </w:tc>
        <w:tc>
          <w:tcPr>
            <w:tcW w:w="6237" w:type="dxa"/>
            <w:shd w:val="clear" w:color="auto" w:fill="auto"/>
          </w:tcPr>
          <w:p w:rsidR="007C378F" w:rsidRDefault="007C378F" w:rsidP="00B3201D">
            <w:pPr>
              <w:pStyle w:val="Textkrperlinks"/>
              <w:spacing w:before="60" w:after="60" w:line="276" w:lineRule="auto"/>
            </w:pPr>
            <w:r w:rsidRPr="009218A6">
              <w:t>Ich kann den Sinn der Icons erklären.</w:t>
            </w:r>
          </w:p>
          <w:p w:rsidR="009218A6" w:rsidRPr="009218A6" w:rsidRDefault="009218A6" w:rsidP="00B3201D">
            <w:pPr>
              <w:pStyle w:val="Textkrperlinks"/>
              <w:spacing w:before="60" w:after="60" w:line="276" w:lineRule="auto"/>
            </w:pPr>
          </w:p>
        </w:tc>
        <w:tc>
          <w:tcPr>
            <w:tcW w:w="708" w:type="dxa"/>
            <w:shd w:val="clear" w:color="auto" w:fill="auto"/>
          </w:tcPr>
          <w:p w:rsidR="007C378F" w:rsidRPr="009218A6" w:rsidRDefault="007C378F" w:rsidP="00B3201D">
            <w:pPr>
              <w:pStyle w:val="Textkrpermitte"/>
            </w:pPr>
          </w:p>
        </w:tc>
      </w:tr>
      <w:tr w:rsidR="007C378F" w:rsidRPr="009218A6" w:rsidTr="00B3201D">
        <w:tc>
          <w:tcPr>
            <w:tcW w:w="426" w:type="dxa"/>
            <w:vMerge/>
            <w:shd w:val="clear" w:color="auto" w:fill="auto"/>
          </w:tcPr>
          <w:p w:rsidR="007C378F" w:rsidRPr="009218A6" w:rsidRDefault="007C378F" w:rsidP="00B3201D">
            <w:pPr>
              <w:pStyle w:val="Textkrper"/>
            </w:pPr>
          </w:p>
        </w:tc>
        <w:tc>
          <w:tcPr>
            <w:tcW w:w="6237" w:type="dxa"/>
            <w:shd w:val="clear" w:color="auto" w:fill="auto"/>
          </w:tcPr>
          <w:p w:rsidR="007C378F" w:rsidRDefault="007C378F" w:rsidP="00B3201D">
            <w:pPr>
              <w:pStyle w:val="Textkrperlinks"/>
              <w:spacing w:before="60" w:after="60" w:line="276" w:lineRule="auto"/>
            </w:pPr>
            <w:r w:rsidRPr="009218A6">
              <w:t>Ich kann mich und meine Arbeit kontrollieren.</w:t>
            </w:r>
          </w:p>
          <w:p w:rsidR="009218A6" w:rsidRPr="009218A6" w:rsidRDefault="009218A6" w:rsidP="00B3201D">
            <w:pPr>
              <w:pStyle w:val="Textkrperlinks"/>
              <w:spacing w:before="60" w:after="60" w:line="276" w:lineRule="auto"/>
            </w:pPr>
          </w:p>
        </w:tc>
        <w:tc>
          <w:tcPr>
            <w:tcW w:w="708" w:type="dxa"/>
            <w:shd w:val="clear" w:color="auto" w:fill="auto"/>
          </w:tcPr>
          <w:p w:rsidR="007C378F" w:rsidRPr="009218A6" w:rsidRDefault="007C378F" w:rsidP="00B3201D">
            <w:pPr>
              <w:pStyle w:val="Textkrpermitte"/>
            </w:pPr>
          </w:p>
        </w:tc>
      </w:tr>
      <w:tr w:rsidR="007C378F" w:rsidRPr="009218A6" w:rsidTr="00B3201D">
        <w:tc>
          <w:tcPr>
            <w:tcW w:w="426" w:type="dxa"/>
            <w:vMerge/>
            <w:shd w:val="clear" w:color="auto" w:fill="auto"/>
          </w:tcPr>
          <w:p w:rsidR="007C378F" w:rsidRPr="009218A6" w:rsidRDefault="007C378F" w:rsidP="00B3201D">
            <w:pPr>
              <w:pStyle w:val="Textkrper"/>
            </w:pPr>
          </w:p>
        </w:tc>
        <w:tc>
          <w:tcPr>
            <w:tcW w:w="6237" w:type="dxa"/>
            <w:shd w:val="clear" w:color="auto" w:fill="auto"/>
          </w:tcPr>
          <w:p w:rsidR="007C378F" w:rsidRDefault="007C378F" w:rsidP="00B3201D">
            <w:pPr>
              <w:pStyle w:val="Textkrperlinks"/>
              <w:spacing w:before="60" w:after="60" w:line="276" w:lineRule="auto"/>
            </w:pPr>
            <w:r w:rsidRPr="009218A6">
              <w:t>Ich kann Arbeitsaufträge mit den Icons lesen und umsetzen.</w:t>
            </w:r>
          </w:p>
          <w:p w:rsidR="009218A6" w:rsidRPr="009218A6" w:rsidRDefault="009218A6" w:rsidP="00B3201D">
            <w:pPr>
              <w:pStyle w:val="Textkrperlinks"/>
              <w:spacing w:before="60" w:after="60" w:line="276" w:lineRule="auto"/>
            </w:pPr>
          </w:p>
        </w:tc>
        <w:tc>
          <w:tcPr>
            <w:tcW w:w="708" w:type="dxa"/>
            <w:shd w:val="clear" w:color="auto" w:fill="auto"/>
          </w:tcPr>
          <w:p w:rsidR="007C378F" w:rsidRPr="009218A6" w:rsidRDefault="007C378F" w:rsidP="00B3201D">
            <w:pPr>
              <w:pStyle w:val="Textkrpermitte"/>
            </w:pPr>
          </w:p>
        </w:tc>
      </w:tr>
      <w:tr w:rsidR="007C378F" w:rsidRPr="009218A6" w:rsidTr="00B3201D">
        <w:tc>
          <w:tcPr>
            <w:tcW w:w="426" w:type="dxa"/>
            <w:vMerge/>
            <w:shd w:val="clear" w:color="auto" w:fill="auto"/>
          </w:tcPr>
          <w:p w:rsidR="007C378F" w:rsidRPr="009218A6" w:rsidRDefault="007C378F" w:rsidP="00B3201D">
            <w:pPr>
              <w:pStyle w:val="Textkrper"/>
            </w:pPr>
          </w:p>
        </w:tc>
        <w:tc>
          <w:tcPr>
            <w:tcW w:w="6237" w:type="dxa"/>
            <w:shd w:val="clear" w:color="auto" w:fill="auto"/>
          </w:tcPr>
          <w:p w:rsidR="007C378F" w:rsidRDefault="007C378F" w:rsidP="00B3201D">
            <w:pPr>
              <w:pStyle w:val="Textkrperlinks"/>
              <w:spacing w:before="60" w:after="60" w:line="276" w:lineRule="auto"/>
            </w:pPr>
            <w:r w:rsidRPr="009218A6">
              <w:t>Ich kann 3 Aufgaben für jeden Beruf nennen.</w:t>
            </w:r>
          </w:p>
          <w:p w:rsidR="009218A6" w:rsidRPr="009218A6" w:rsidRDefault="009218A6" w:rsidP="00B3201D">
            <w:pPr>
              <w:pStyle w:val="Textkrperlinks"/>
              <w:spacing w:before="60" w:after="60" w:line="276" w:lineRule="auto"/>
            </w:pPr>
          </w:p>
        </w:tc>
        <w:tc>
          <w:tcPr>
            <w:tcW w:w="708" w:type="dxa"/>
            <w:shd w:val="clear" w:color="auto" w:fill="auto"/>
          </w:tcPr>
          <w:p w:rsidR="007C378F" w:rsidRPr="009218A6" w:rsidRDefault="007C378F" w:rsidP="00B3201D">
            <w:pPr>
              <w:pStyle w:val="Textkrpermitte"/>
            </w:pPr>
          </w:p>
        </w:tc>
      </w:tr>
      <w:tr w:rsidR="007C378F" w:rsidRPr="009218A6" w:rsidTr="00B3201D">
        <w:tc>
          <w:tcPr>
            <w:tcW w:w="426" w:type="dxa"/>
            <w:vMerge/>
            <w:shd w:val="clear" w:color="auto" w:fill="auto"/>
          </w:tcPr>
          <w:p w:rsidR="007C378F" w:rsidRPr="009218A6" w:rsidRDefault="007C378F" w:rsidP="00B3201D">
            <w:pPr>
              <w:pStyle w:val="Textkrper"/>
            </w:pPr>
          </w:p>
        </w:tc>
        <w:tc>
          <w:tcPr>
            <w:tcW w:w="6237" w:type="dxa"/>
            <w:shd w:val="clear" w:color="auto" w:fill="auto"/>
          </w:tcPr>
          <w:p w:rsidR="007C378F" w:rsidRPr="009218A6" w:rsidRDefault="007C378F" w:rsidP="00B3201D">
            <w:pPr>
              <w:pStyle w:val="Textkrperlinks"/>
              <w:spacing w:before="60" w:after="60" w:line="276" w:lineRule="auto"/>
            </w:pPr>
            <w:r w:rsidRPr="009218A6">
              <w:t>Ich kann erklären, in welchen Bereichen ich in diesen Berufen eingesetzt werden kann.</w:t>
            </w:r>
          </w:p>
        </w:tc>
        <w:tc>
          <w:tcPr>
            <w:tcW w:w="708" w:type="dxa"/>
            <w:shd w:val="clear" w:color="auto" w:fill="auto"/>
          </w:tcPr>
          <w:p w:rsidR="007C378F" w:rsidRPr="009218A6" w:rsidRDefault="007C378F" w:rsidP="00B3201D">
            <w:pPr>
              <w:pStyle w:val="Textkrpermitte"/>
            </w:pPr>
          </w:p>
        </w:tc>
      </w:tr>
      <w:tr w:rsidR="007C378F" w:rsidRPr="009218A6" w:rsidTr="00B3201D">
        <w:tc>
          <w:tcPr>
            <w:tcW w:w="426" w:type="dxa"/>
            <w:vMerge/>
            <w:shd w:val="clear" w:color="auto" w:fill="auto"/>
          </w:tcPr>
          <w:p w:rsidR="007C378F" w:rsidRPr="009218A6" w:rsidRDefault="007C378F" w:rsidP="00B3201D">
            <w:pPr>
              <w:pStyle w:val="Textkrper"/>
            </w:pPr>
          </w:p>
        </w:tc>
        <w:tc>
          <w:tcPr>
            <w:tcW w:w="6237" w:type="dxa"/>
            <w:shd w:val="clear" w:color="auto" w:fill="auto"/>
          </w:tcPr>
          <w:p w:rsidR="007C378F" w:rsidRDefault="007C378F" w:rsidP="00B3201D">
            <w:pPr>
              <w:pStyle w:val="Textkrperlinks"/>
              <w:spacing w:before="60" w:after="60" w:line="276" w:lineRule="auto"/>
            </w:pPr>
            <w:r w:rsidRPr="009218A6">
              <w:t>Ich kann die 5 Berufe aufzählen.</w:t>
            </w:r>
          </w:p>
          <w:p w:rsidR="009218A6" w:rsidRPr="009218A6" w:rsidRDefault="009218A6" w:rsidP="00B3201D">
            <w:pPr>
              <w:pStyle w:val="Textkrperlinks"/>
              <w:spacing w:before="60" w:after="60" w:line="276" w:lineRule="auto"/>
            </w:pPr>
          </w:p>
        </w:tc>
        <w:tc>
          <w:tcPr>
            <w:tcW w:w="708" w:type="dxa"/>
            <w:shd w:val="clear" w:color="auto" w:fill="auto"/>
          </w:tcPr>
          <w:p w:rsidR="007C378F" w:rsidRPr="009218A6" w:rsidRDefault="007C378F" w:rsidP="00B3201D">
            <w:pPr>
              <w:pStyle w:val="Textkrpermitte"/>
            </w:pPr>
          </w:p>
        </w:tc>
      </w:tr>
      <w:tr w:rsidR="007C378F" w:rsidRPr="009218A6" w:rsidTr="00B3201D">
        <w:tc>
          <w:tcPr>
            <w:tcW w:w="426" w:type="dxa"/>
            <w:vMerge/>
            <w:shd w:val="clear" w:color="auto" w:fill="auto"/>
          </w:tcPr>
          <w:p w:rsidR="007C378F" w:rsidRPr="009218A6" w:rsidRDefault="007C378F" w:rsidP="00B3201D">
            <w:pPr>
              <w:pStyle w:val="Textkrper"/>
            </w:pPr>
          </w:p>
        </w:tc>
        <w:tc>
          <w:tcPr>
            <w:tcW w:w="6237" w:type="dxa"/>
            <w:shd w:val="clear" w:color="auto" w:fill="auto"/>
          </w:tcPr>
          <w:p w:rsidR="007C378F" w:rsidRDefault="007C378F" w:rsidP="00B3201D">
            <w:pPr>
              <w:pStyle w:val="Textkrperlinks"/>
              <w:spacing w:before="60" w:after="60" w:line="276" w:lineRule="auto"/>
            </w:pPr>
            <w:r w:rsidRPr="009218A6">
              <w:t>Ich kann den Beruf in einem Satz erklären.</w:t>
            </w:r>
          </w:p>
          <w:p w:rsidR="009218A6" w:rsidRPr="009218A6" w:rsidRDefault="009218A6" w:rsidP="00B3201D">
            <w:pPr>
              <w:pStyle w:val="Textkrperlinks"/>
              <w:spacing w:before="60" w:after="60" w:line="276" w:lineRule="auto"/>
            </w:pPr>
          </w:p>
        </w:tc>
        <w:tc>
          <w:tcPr>
            <w:tcW w:w="708" w:type="dxa"/>
            <w:shd w:val="clear" w:color="auto" w:fill="auto"/>
          </w:tcPr>
          <w:p w:rsidR="007C378F" w:rsidRPr="009218A6" w:rsidRDefault="007C378F" w:rsidP="00B3201D">
            <w:pPr>
              <w:pStyle w:val="Textkrpermitte"/>
            </w:pPr>
          </w:p>
        </w:tc>
      </w:tr>
    </w:tbl>
    <w:p w:rsidR="009218A6" w:rsidRDefault="009218A6" w:rsidP="009218A6">
      <w:pPr>
        <w:pStyle w:val="Abstandszeile"/>
      </w:pPr>
    </w:p>
    <w:p w:rsidR="009218A6" w:rsidRDefault="009218A6">
      <w:pPr>
        <w:spacing w:line="240" w:lineRule="exact"/>
        <w:rPr>
          <w:sz w:val="16"/>
          <w:lang w:eastAsia="de-DE"/>
        </w:rPr>
      </w:pPr>
      <w:r>
        <w:br w:type="page"/>
      </w:r>
    </w:p>
    <w:p w:rsidR="007C378F" w:rsidRPr="00A82588" w:rsidRDefault="007C378F" w:rsidP="00B667F6">
      <w:pPr>
        <w:pStyle w:val="berschrift2"/>
      </w:pPr>
      <w:r w:rsidRPr="00A82588">
        <w:lastRenderedPageBreak/>
        <w:t>Aufgaben für das Lerntagebuch:</w:t>
      </w:r>
    </w:p>
    <w:p w:rsidR="007C378F" w:rsidRDefault="007C378F" w:rsidP="007C378F">
      <w:r>
        <w:t>Ich könnte mir vorstellen, den Beruf zu erlernen und darin zu arbeiten.</w:t>
      </w:r>
    </w:p>
    <w:p w:rsidR="007C378F" w:rsidRDefault="007C378F" w:rsidP="007C378F">
      <w:r>
        <w:t>Warum? – Warum nicht?</w:t>
      </w:r>
    </w:p>
    <w:p w:rsidR="007C378F" w:rsidRDefault="007C378F" w:rsidP="007C378F"/>
    <w:p w:rsidR="007C378F" w:rsidRDefault="007C378F" w:rsidP="007C378F"/>
    <w:p w:rsidR="007C378F" w:rsidRDefault="007C378F" w:rsidP="007C378F"/>
    <w:p w:rsidR="007C378F" w:rsidRDefault="007C378F" w:rsidP="007C378F"/>
    <w:p w:rsidR="007C378F" w:rsidRDefault="007C378F" w:rsidP="007C378F"/>
    <w:p w:rsidR="007C378F" w:rsidRDefault="007C378F" w:rsidP="007C378F"/>
    <w:p w:rsidR="007C378F" w:rsidRDefault="007C378F" w:rsidP="007C378F">
      <w:r>
        <w:t>Welcher Beruf aus der Gastronomie würde mich noch interessieren?</w:t>
      </w:r>
    </w:p>
    <w:p w:rsidR="007C378F" w:rsidRDefault="007C378F" w:rsidP="007C378F">
      <w:pPr>
        <w:rPr>
          <w:b/>
          <w:bCs/>
          <w:color w:val="000000"/>
        </w:rPr>
      </w:pPr>
      <w:r>
        <w:rPr>
          <w:b/>
          <w:bCs/>
          <w:color w:val="00000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4B1768" w:rsidRPr="009A3177" w:rsidTr="00B3201D">
        <w:trPr>
          <w:trHeight w:val="523"/>
        </w:trPr>
        <w:tc>
          <w:tcPr>
            <w:tcW w:w="3119" w:type="dxa"/>
            <w:shd w:val="clear" w:color="auto" w:fill="D9D9D9"/>
          </w:tcPr>
          <w:p w:rsidR="004B1768" w:rsidRPr="009B4760" w:rsidRDefault="004B1768" w:rsidP="00B3201D">
            <w:pPr>
              <w:spacing w:before="40" w:after="60" w:line="160" w:lineRule="exact"/>
              <w:rPr>
                <w:color w:val="000000"/>
                <w:sz w:val="12"/>
              </w:rPr>
            </w:pPr>
            <w:r w:rsidRPr="009B4760">
              <w:rPr>
                <w:sz w:val="12"/>
              </w:rPr>
              <w:lastRenderedPageBreak/>
              <w:t>Lernfeld</w:t>
            </w:r>
          </w:p>
          <w:p w:rsidR="004B1768" w:rsidRPr="009B4760" w:rsidRDefault="004B1768" w:rsidP="00B3201D">
            <w:pPr>
              <w:rPr>
                <w:b/>
              </w:rPr>
            </w:pPr>
            <w:r w:rsidRPr="009B4760">
              <w:rPr>
                <w:b/>
              </w:rPr>
              <w:t>LF 1</w:t>
            </w:r>
          </w:p>
        </w:tc>
        <w:tc>
          <w:tcPr>
            <w:tcW w:w="4229" w:type="dxa"/>
            <w:gridSpan w:val="2"/>
            <w:shd w:val="clear" w:color="auto" w:fill="D9D9D9"/>
          </w:tcPr>
          <w:p w:rsidR="004B1768" w:rsidRPr="009B4760" w:rsidRDefault="004B1768" w:rsidP="00B3201D">
            <w:pPr>
              <w:spacing w:before="40" w:after="60" w:line="160" w:lineRule="exact"/>
              <w:rPr>
                <w:color w:val="000000"/>
                <w:sz w:val="12"/>
              </w:rPr>
            </w:pPr>
            <w:r w:rsidRPr="009B4760">
              <w:rPr>
                <w:sz w:val="12"/>
              </w:rPr>
              <w:t>Titel</w:t>
            </w:r>
          </w:p>
          <w:p w:rsidR="004B1768" w:rsidRDefault="004B1768" w:rsidP="00B3201D">
            <w:pPr>
              <w:rPr>
                <w:b/>
              </w:rPr>
            </w:pPr>
            <w:r w:rsidRPr="009B4760">
              <w:rPr>
                <w:b/>
              </w:rPr>
              <w:t>Berufe in der Gastronomie</w:t>
            </w:r>
          </w:p>
          <w:p w:rsidR="004B1768" w:rsidRPr="009B4760" w:rsidRDefault="004B1768" w:rsidP="00B3201D">
            <w:pPr>
              <w:rPr>
                <w:b/>
              </w:rPr>
            </w:pPr>
          </w:p>
        </w:tc>
        <w:tc>
          <w:tcPr>
            <w:tcW w:w="188" w:type="dxa"/>
            <w:vMerge w:val="restart"/>
            <w:tcBorders>
              <w:top w:val="nil"/>
              <w:bottom w:val="nil"/>
            </w:tcBorders>
            <w:shd w:val="clear" w:color="auto" w:fill="FFFFFF"/>
          </w:tcPr>
          <w:p w:rsidR="004B1768" w:rsidRPr="009B4760" w:rsidRDefault="004B1768" w:rsidP="00B3201D"/>
          <w:p w:rsidR="004B1768" w:rsidRPr="009B4760" w:rsidRDefault="004B1768" w:rsidP="00B3201D"/>
        </w:tc>
        <w:tc>
          <w:tcPr>
            <w:tcW w:w="2103" w:type="dxa"/>
            <w:gridSpan w:val="2"/>
            <w:shd w:val="clear" w:color="auto" w:fill="D9D9D9"/>
          </w:tcPr>
          <w:p w:rsidR="004B1768" w:rsidRPr="009A3177" w:rsidRDefault="004B1768" w:rsidP="00B3201D">
            <w:pPr>
              <w:jc w:val="center"/>
              <w:rPr>
                <w:rFonts w:cs="Times New Roman"/>
                <w:b/>
                <w:lang w:eastAsia="de-DE"/>
              </w:rPr>
            </w:pPr>
            <w:r w:rsidRPr="009A3177">
              <w:rPr>
                <w:rFonts w:cs="Times New Roman"/>
                <w:b/>
                <w:lang w:eastAsia="de-DE"/>
              </w:rPr>
              <w:t xml:space="preserve">Ernährung </w:t>
            </w:r>
          </w:p>
          <w:p w:rsidR="004B1768" w:rsidRPr="009A3177" w:rsidRDefault="004B1768" w:rsidP="00B3201D">
            <w:pPr>
              <w:jc w:val="center"/>
              <w:rPr>
                <w:rFonts w:cs="Times New Roman"/>
                <w:b/>
                <w:lang w:eastAsia="de-DE"/>
              </w:rPr>
            </w:pPr>
            <w:r w:rsidRPr="009A3177">
              <w:rPr>
                <w:rFonts w:cs="Times New Roman"/>
                <w:b/>
                <w:lang w:eastAsia="de-DE"/>
              </w:rPr>
              <w:t>und Gastronomie</w:t>
            </w:r>
          </w:p>
          <w:p w:rsidR="004B1768" w:rsidRPr="009A3177" w:rsidRDefault="004B1768" w:rsidP="00B3201D">
            <w:pPr>
              <w:jc w:val="center"/>
              <w:rPr>
                <w:rFonts w:cs="Times New Roman"/>
                <w:b/>
                <w:lang w:eastAsia="de-DE"/>
              </w:rPr>
            </w:pPr>
            <w:r w:rsidRPr="009A3177">
              <w:rPr>
                <w:rFonts w:cs="Times New Roman"/>
                <w:b/>
                <w:lang w:eastAsia="de-DE"/>
              </w:rPr>
              <w:t>EG1.</w:t>
            </w:r>
            <w:r>
              <w:rPr>
                <w:rFonts w:cs="Times New Roman"/>
                <w:b/>
                <w:lang w:eastAsia="de-DE"/>
              </w:rPr>
              <w:t>01.02.05</w:t>
            </w:r>
          </w:p>
        </w:tc>
      </w:tr>
      <w:tr w:rsidR="004B1768" w:rsidRPr="009B4760" w:rsidTr="00B3201D">
        <w:tc>
          <w:tcPr>
            <w:tcW w:w="7348" w:type="dxa"/>
            <w:gridSpan w:val="3"/>
          </w:tcPr>
          <w:p w:rsidR="004B1768" w:rsidRPr="009B4760" w:rsidRDefault="004B1768" w:rsidP="00B3201D">
            <w:pPr>
              <w:spacing w:before="40" w:after="60" w:line="160" w:lineRule="exact"/>
              <w:rPr>
                <w:sz w:val="12"/>
              </w:rPr>
            </w:pPr>
            <w:r w:rsidRPr="009B4760">
              <w:rPr>
                <w:sz w:val="12"/>
              </w:rPr>
              <w:t>Kompetenzbereiche:</w:t>
            </w:r>
          </w:p>
          <w:p w:rsidR="004B1768" w:rsidRPr="00973398" w:rsidRDefault="004B1768" w:rsidP="004B1768">
            <w:pPr>
              <w:numPr>
                <w:ilvl w:val="0"/>
                <w:numId w:val="6"/>
              </w:numPr>
              <w:ind w:left="227" w:hanging="170"/>
              <w:rPr>
                <w:sz w:val="12"/>
              </w:rPr>
            </w:pPr>
            <w:r w:rsidRPr="00973398">
              <w:rPr>
                <w:sz w:val="16"/>
              </w:rPr>
              <w:t>Ich kann die Aufgaben als Dienstleister und Gastgeber wahrnehmen und Aufgaben eigenverantwortlich und selbstständig durchführen.</w:t>
            </w:r>
          </w:p>
          <w:p w:rsidR="004B1768" w:rsidRPr="009B4760" w:rsidRDefault="004B1768" w:rsidP="004B1768">
            <w:pPr>
              <w:numPr>
                <w:ilvl w:val="0"/>
                <w:numId w:val="6"/>
              </w:numPr>
              <w:ind w:left="227" w:hanging="170"/>
              <w:rPr>
                <w:sz w:val="16"/>
              </w:rPr>
            </w:pPr>
            <w:r w:rsidRPr="00973398">
              <w:rPr>
                <w:sz w:val="16"/>
              </w:rPr>
              <w:t>Ich kann Arbeitsabläufe lesen und verstehen.</w:t>
            </w:r>
          </w:p>
        </w:tc>
        <w:tc>
          <w:tcPr>
            <w:tcW w:w="188" w:type="dxa"/>
            <w:vMerge/>
            <w:tcBorders>
              <w:bottom w:val="nil"/>
              <w:right w:val="nil"/>
            </w:tcBorders>
            <w:vAlign w:val="center"/>
          </w:tcPr>
          <w:p w:rsidR="004B1768" w:rsidRPr="009B4760" w:rsidRDefault="004B1768" w:rsidP="00B3201D">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4B1768"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4B1768" w:rsidRPr="009A3177" w:rsidRDefault="004B1768" w:rsidP="00B3201D">
                  <w:pPr>
                    <w:jc w:val="center"/>
                    <w:rPr>
                      <w:lang w:eastAsia="de-DE"/>
                    </w:rPr>
                  </w:pPr>
                  <w:proofErr w:type="spellStart"/>
                  <w:r w:rsidRPr="009A3177">
                    <w:rPr>
                      <w:lang w:eastAsia="de-DE"/>
                    </w:rPr>
                    <w:t>LernPROJEKT</w:t>
                  </w:r>
                  <w:proofErr w:type="spellEnd"/>
                </w:p>
              </w:tc>
            </w:tr>
            <w:tr w:rsidR="004B1768" w:rsidRPr="009B4760" w:rsidTr="00B3201D">
              <w:trPr>
                <w:trHeight w:val="284"/>
              </w:trPr>
              <w:tc>
                <w:tcPr>
                  <w:tcW w:w="2090" w:type="dxa"/>
                  <w:tcBorders>
                    <w:top w:val="single" w:sz="4" w:space="0" w:color="auto"/>
                    <w:left w:val="single" w:sz="4" w:space="0" w:color="auto"/>
                    <w:bottom w:val="single" w:sz="4" w:space="0" w:color="auto"/>
                    <w:right w:val="single" w:sz="4" w:space="0" w:color="auto"/>
                  </w:tcBorders>
                </w:tcPr>
                <w:p w:rsidR="004B1768" w:rsidRPr="009A3177" w:rsidRDefault="004B1768" w:rsidP="00B3201D">
                  <w:pPr>
                    <w:jc w:val="center"/>
                    <w:rPr>
                      <w:lang w:eastAsia="de-DE"/>
                    </w:rPr>
                  </w:pPr>
                  <w:proofErr w:type="spellStart"/>
                  <w:r w:rsidRPr="009A3177">
                    <w:rPr>
                      <w:lang w:eastAsia="de-DE"/>
                    </w:rPr>
                    <w:t>LernTHEMA</w:t>
                  </w:r>
                  <w:proofErr w:type="spellEnd"/>
                </w:p>
              </w:tc>
            </w:tr>
            <w:tr w:rsidR="004B1768" w:rsidRPr="009B4760" w:rsidTr="00B3201D">
              <w:trPr>
                <w:trHeight w:val="284"/>
              </w:trPr>
              <w:tc>
                <w:tcPr>
                  <w:tcW w:w="2090" w:type="dxa"/>
                  <w:tcBorders>
                    <w:top w:val="single" w:sz="4" w:space="0" w:color="auto"/>
                    <w:left w:val="single" w:sz="4" w:space="0" w:color="auto"/>
                    <w:bottom w:val="nil"/>
                    <w:right w:val="single" w:sz="4" w:space="0" w:color="auto"/>
                  </w:tcBorders>
                  <w:shd w:val="clear" w:color="auto" w:fill="D9D9D9"/>
                </w:tcPr>
                <w:p w:rsidR="004B1768" w:rsidRPr="009B4760" w:rsidRDefault="004B1768" w:rsidP="00B3201D">
                  <w:pPr>
                    <w:jc w:val="center"/>
                    <w:rPr>
                      <w:rFonts w:cs="Times New Roman"/>
                      <w:b/>
                      <w:lang w:eastAsia="de-DE"/>
                    </w:rPr>
                  </w:pPr>
                  <w:proofErr w:type="spellStart"/>
                  <w:r w:rsidRPr="009B4760">
                    <w:rPr>
                      <w:rFonts w:cs="Times New Roman"/>
                      <w:b/>
                      <w:lang w:eastAsia="de-DE"/>
                    </w:rPr>
                    <w:t>LernSCHRITT</w:t>
                  </w:r>
                  <w:proofErr w:type="spellEnd"/>
                </w:p>
              </w:tc>
            </w:tr>
          </w:tbl>
          <w:p w:rsidR="004B1768" w:rsidRPr="009B4760" w:rsidRDefault="004B1768" w:rsidP="00B3201D"/>
        </w:tc>
      </w:tr>
      <w:tr w:rsidR="004B1768" w:rsidRPr="00B51DE9" w:rsidTr="00B3201D">
        <w:tblPrEx>
          <w:tblLook w:val="04A0" w:firstRow="1" w:lastRow="0" w:firstColumn="1" w:lastColumn="0" w:noHBand="0" w:noVBand="1"/>
        </w:tblPrEx>
        <w:trPr>
          <w:trHeight w:val="149"/>
        </w:trPr>
        <w:tc>
          <w:tcPr>
            <w:tcW w:w="7348" w:type="dxa"/>
            <w:gridSpan w:val="3"/>
            <w:tcBorders>
              <w:top w:val="single" w:sz="4" w:space="0" w:color="auto"/>
              <w:left w:val="nil"/>
              <w:right w:val="nil"/>
            </w:tcBorders>
          </w:tcPr>
          <w:p w:rsidR="004B1768" w:rsidRPr="00B51DE9" w:rsidRDefault="004B1768" w:rsidP="00B3201D"/>
        </w:tc>
        <w:tc>
          <w:tcPr>
            <w:tcW w:w="196" w:type="dxa"/>
            <w:gridSpan w:val="2"/>
            <w:tcBorders>
              <w:top w:val="nil"/>
              <w:left w:val="nil"/>
              <w:right w:val="nil"/>
            </w:tcBorders>
          </w:tcPr>
          <w:p w:rsidR="004B1768" w:rsidRPr="00B51DE9" w:rsidRDefault="004B1768" w:rsidP="00B3201D"/>
        </w:tc>
        <w:tc>
          <w:tcPr>
            <w:tcW w:w="2095" w:type="dxa"/>
            <w:tcBorders>
              <w:top w:val="single" w:sz="4" w:space="0" w:color="auto"/>
              <w:left w:val="nil"/>
              <w:right w:val="nil"/>
            </w:tcBorders>
          </w:tcPr>
          <w:p w:rsidR="004B1768" w:rsidRPr="00B51DE9" w:rsidRDefault="004B1768" w:rsidP="00B3201D"/>
        </w:tc>
      </w:tr>
      <w:tr w:rsidR="004B1768" w:rsidRPr="00234B66" w:rsidTr="00B3201D">
        <w:tblPrEx>
          <w:tblLook w:val="04A0" w:firstRow="1" w:lastRow="0" w:firstColumn="1" w:lastColumn="0" w:noHBand="0" w:noVBand="1"/>
        </w:tblPrEx>
        <w:trPr>
          <w:trHeight w:val="443"/>
        </w:trPr>
        <w:tc>
          <w:tcPr>
            <w:tcW w:w="4818" w:type="dxa"/>
            <w:gridSpan w:val="2"/>
            <w:vMerge w:val="restart"/>
            <w:tcBorders>
              <w:left w:val="single" w:sz="4" w:space="0" w:color="auto"/>
              <w:right w:val="single" w:sz="4" w:space="0" w:color="auto"/>
            </w:tcBorders>
          </w:tcPr>
          <w:p w:rsidR="004B1768" w:rsidRPr="004B658C" w:rsidRDefault="004B1768" w:rsidP="00B3201D">
            <w:pPr>
              <w:pStyle w:val="Tabelle6pt"/>
            </w:pPr>
            <w:r>
              <w:t>Kompetenzen:</w:t>
            </w:r>
          </w:p>
          <w:p w:rsidR="004B1768" w:rsidRPr="005256C5" w:rsidRDefault="004B1768" w:rsidP="004B1768">
            <w:pPr>
              <w:pStyle w:val="Kopf8ptafz"/>
              <w:ind w:left="227" w:hanging="170"/>
              <w:rPr>
                <w:i/>
              </w:rPr>
            </w:pPr>
            <w:r>
              <w:t>Ich kann meinen Lernprozess reflektieren.</w:t>
            </w:r>
          </w:p>
          <w:p w:rsidR="004B1768" w:rsidRPr="002B6751" w:rsidRDefault="004B1768" w:rsidP="004B1768">
            <w:pPr>
              <w:pStyle w:val="Kopf8ptafz"/>
              <w:ind w:left="227" w:hanging="170"/>
              <w:rPr>
                <w:i/>
              </w:rPr>
            </w:pPr>
            <w:r>
              <w:t>Ich kann Aufgaben dem Handlungskreislauf zuordnen.</w:t>
            </w:r>
          </w:p>
          <w:p w:rsidR="004B1768" w:rsidRDefault="004B1768" w:rsidP="00B3201D">
            <w:pPr>
              <w:pStyle w:val="Kopf8ptafz"/>
              <w:numPr>
                <w:ilvl w:val="0"/>
                <w:numId w:val="0"/>
              </w:numPr>
              <w:ind w:left="57"/>
            </w:pPr>
          </w:p>
        </w:tc>
        <w:tc>
          <w:tcPr>
            <w:tcW w:w="4821" w:type="dxa"/>
            <w:gridSpan w:val="4"/>
            <w:tcBorders>
              <w:left w:val="single" w:sz="4" w:space="0" w:color="auto"/>
              <w:right w:val="single" w:sz="4" w:space="0" w:color="auto"/>
            </w:tcBorders>
          </w:tcPr>
          <w:p w:rsidR="004B1768" w:rsidRDefault="004B1768" w:rsidP="00B3201D">
            <w:pPr>
              <w:pStyle w:val="Tabelle6pt"/>
            </w:pPr>
            <w:r>
              <w:t>Was Sie schon können sollten:</w:t>
            </w:r>
          </w:p>
          <w:p w:rsidR="004B1768" w:rsidRPr="00234B66" w:rsidRDefault="004B1768" w:rsidP="00900129">
            <w:pPr>
              <w:pStyle w:val="Kopf8ptafz"/>
              <w:numPr>
                <w:ilvl w:val="0"/>
                <w:numId w:val="0"/>
              </w:numPr>
              <w:ind w:left="416" w:hanging="360"/>
            </w:pPr>
          </w:p>
        </w:tc>
      </w:tr>
      <w:tr w:rsidR="004B1768" w:rsidTr="00B3201D">
        <w:tblPrEx>
          <w:tblLook w:val="04A0" w:firstRow="1" w:lastRow="0" w:firstColumn="1" w:lastColumn="0" w:noHBand="0" w:noVBand="1"/>
        </w:tblPrEx>
        <w:trPr>
          <w:trHeight w:val="443"/>
        </w:trPr>
        <w:tc>
          <w:tcPr>
            <w:tcW w:w="4818" w:type="dxa"/>
            <w:gridSpan w:val="2"/>
            <w:vMerge/>
            <w:tcBorders>
              <w:left w:val="single" w:sz="4" w:space="0" w:color="auto"/>
              <w:right w:val="single" w:sz="4" w:space="0" w:color="auto"/>
            </w:tcBorders>
          </w:tcPr>
          <w:p w:rsidR="004B1768" w:rsidRDefault="004B1768" w:rsidP="00B3201D">
            <w:pPr>
              <w:pStyle w:val="Tabelle6pt"/>
            </w:pPr>
          </w:p>
        </w:tc>
        <w:tc>
          <w:tcPr>
            <w:tcW w:w="4821" w:type="dxa"/>
            <w:gridSpan w:val="4"/>
            <w:tcBorders>
              <w:left w:val="single" w:sz="4" w:space="0" w:color="auto"/>
              <w:right w:val="single" w:sz="4" w:space="0" w:color="auto"/>
            </w:tcBorders>
          </w:tcPr>
          <w:p w:rsidR="004B1768" w:rsidRDefault="004B1768" w:rsidP="00B3201D">
            <w:pPr>
              <w:pStyle w:val="Tabelle6pt"/>
            </w:pPr>
            <w:r>
              <w:t>Wofür Sie das benötigen:</w:t>
            </w:r>
          </w:p>
          <w:p w:rsidR="004B1768" w:rsidRDefault="004B1768" w:rsidP="004B1768">
            <w:pPr>
              <w:pStyle w:val="Kopf8ptafz"/>
              <w:ind w:left="227" w:hanging="170"/>
            </w:pPr>
            <w:r>
              <w:t>Projekte</w:t>
            </w:r>
          </w:p>
        </w:tc>
      </w:tr>
      <w:tr w:rsidR="004B1768" w:rsidRPr="00234B66" w:rsidTr="00B3201D">
        <w:tblPrEx>
          <w:tblLook w:val="04A0" w:firstRow="1" w:lastRow="0" w:firstColumn="1" w:lastColumn="0" w:noHBand="0" w:noVBand="1"/>
        </w:tblPrEx>
        <w:trPr>
          <w:trHeight w:val="443"/>
        </w:trPr>
        <w:tc>
          <w:tcPr>
            <w:tcW w:w="4818" w:type="dxa"/>
            <w:gridSpan w:val="2"/>
            <w:vMerge/>
            <w:tcBorders>
              <w:left w:val="single" w:sz="4" w:space="0" w:color="auto"/>
              <w:right w:val="single" w:sz="4" w:space="0" w:color="auto"/>
            </w:tcBorders>
          </w:tcPr>
          <w:p w:rsidR="004B1768" w:rsidRDefault="004B1768" w:rsidP="00B3201D">
            <w:pPr>
              <w:pStyle w:val="Tabelle6pt"/>
            </w:pPr>
          </w:p>
        </w:tc>
        <w:tc>
          <w:tcPr>
            <w:tcW w:w="4821" w:type="dxa"/>
            <w:gridSpan w:val="4"/>
            <w:tcBorders>
              <w:left w:val="single" w:sz="4" w:space="0" w:color="auto"/>
              <w:right w:val="single" w:sz="4" w:space="0" w:color="auto"/>
            </w:tcBorders>
          </w:tcPr>
          <w:p w:rsidR="004B1768" w:rsidRDefault="004B1768" w:rsidP="00B3201D">
            <w:pPr>
              <w:pStyle w:val="Tabelle6pt"/>
            </w:pPr>
            <w:r>
              <w:t>Wie Sie Ihr Können prüfen können:</w:t>
            </w:r>
          </w:p>
          <w:p w:rsidR="004B1768" w:rsidRPr="00234B66" w:rsidRDefault="004B1768" w:rsidP="004B1768">
            <w:pPr>
              <w:pStyle w:val="Kopf8ptafz"/>
              <w:ind w:left="227" w:hanging="170"/>
            </w:pPr>
            <w:r>
              <w:t>Eigene Aufgaben z.</w:t>
            </w:r>
            <w:r w:rsidR="00FE2633">
              <w:t xml:space="preserve"> </w:t>
            </w:r>
            <w:r>
              <w:t>B. Geburtstagsparty dem Handlungskreislauf zuordnen.</w:t>
            </w:r>
          </w:p>
        </w:tc>
      </w:tr>
    </w:tbl>
    <w:p w:rsidR="004B1768" w:rsidRDefault="00B05A90" w:rsidP="004B1768">
      <w:r>
        <w:rPr>
          <w:noProof/>
          <w:sz w:val="24"/>
          <w:lang w:eastAsia="de-DE"/>
        </w:rPr>
        <w:drawing>
          <wp:anchor distT="0" distB="0" distL="114300" distR="114300" simplePos="0" relativeHeight="251921408" behindDoc="0" locked="0" layoutInCell="0" allowOverlap="1" wp14:anchorId="45FA3F7A" wp14:editId="2C61F666">
            <wp:simplePos x="0" y="0"/>
            <wp:positionH relativeFrom="rightMargin">
              <wp:posOffset>107950</wp:posOffset>
            </wp:positionH>
            <wp:positionV relativeFrom="paragraph">
              <wp:posOffset>71120</wp:posOffset>
            </wp:positionV>
            <wp:extent cx="349885" cy="320675"/>
            <wp:effectExtent l="0" t="0" r="0" b="3175"/>
            <wp:wrapNone/>
            <wp:docPr id="446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922432" behindDoc="0" locked="0" layoutInCell="0" allowOverlap="1" wp14:anchorId="4536810B" wp14:editId="5701629A">
            <wp:simplePos x="0" y="0"/>
            <wp:positionH relativeFrom="rightMargin">
              <wp:posOffset>467995</wp:posOffset>
            </wp:positionH>
            <wp:positionV relativeFrom="paragraph">
              <wp:posOffset>71120</wp:posOffset>
            </wp:positionV>
            <wp:extent cx="349885" cy="320675"/>
            <wp:effectExtent l="0" t="0" r="0" b="3175"/>
            <wp:wrapNone/>
            <wp:docPr id="446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923456" behindDoc="0" locked="0" layoutInCell="0" allowOverlap="1" wp14:anchorId="6B30A574" wp14:editId="4448487A">
            <wp:simplePos x="0" y="0"/>
            <wp:positionH relativeFrom="rightMargin">
              <wp:posOffset>828040</wp:posOffset>
            </wp:positionH>
            <wp:positionV relativeFrom="paragraph">
              <wp:posOffset>71593</wp:posOffset>
            </wp:positionV>
            <wp:extent cx="348615" cy="320040"/>
            <wp:effectExtent l="0" t="0" r="0" b="3810"/>
            <wp:wrapNone/>
            <wp:docPr id="446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4B1768" w:rsidRPr="00DE4890" w:rsidTr="00B3201D">
        <w:trPr>
          <w:trHeight w:val="397"/>
        </w:trPr>
        <w:tc>
          <w:tcPr>
            <w:tcW w:w="1470" w:type="dxa"/>
            <w:shd w:val="clear" w:color="auto" w:fill="D9D9D9" w:themeFill="background1" w:themeFillShade="D9"/>
            <w:vAlign w:val="center"/>
          </w:tcPr>
          <w:p w:rsidR="004B1768" w:rsidRPr="00DE4890" w:rsidRDefault="004B1768" w:rsidP="00B3201D">
            <w:pPr>
              <w:pStyle w:val="TabelleKopfmitte"/>
            </w:pPr>
            <w:r>
              <w:t>Phase</w:t>
            </w:r>
          </w:p>
        </w:tc>
        <w:tc>
          <w:tcPr>
            <w:tcW w:w="940" w:type="dxa"/>
            <w:shd w:val="clear" w:color="auto" w:fill="D9D9D9" w:themeFill="background1" w:themeFillShade="D9"/>
            <w:vAlign w:val="center"/>
          </w:tcPr>
          <w:p w:rsidR="004B1768" w:rsidRPr="00DE4890" w:rsidRDefault="004B1768" w:rsidP="00B3201D">
            <w:pPr>
              <w:pStyle w:val="TabelleKopfmitte"/>
            </w:pPr>
            <w:r>
              <w:t>Zeit</w:t>
            </w:r>
          </w:p>
        </w:tc>
        <w:tc>
          <w:tcPr>
            <w:tcW w:w="4961" w:type="dxa"/>
            <w:shd w:val="clear" w:color="auto" w:fill="D9D9D9" w:themeFill="background1" w:themeFillShade="D9"/>
            <w:vAlign w:val="center"/>
          </w:tcPr>
          <w:p w:rsidR="004B1768" w:rsidRPr="00DE4890" w:rsidRDefault="004B1768" w:rsidP="00B3201D">
            <w:pPr>
              <w:pStyle w:val="TabelleKopfmitte"/>
            </w:pPr>
            <w:r>
              <w:t>Aufgabe</w:t>
            </w:r>
          </w:p>
        </w:tc>
      </w:tr>
      <w:tr w:rsidR="004B1768" w:rsidRPr="00DE4890" w:rsidTr="00B3201D">
        <w:trPr>
          <w:trHeight w:val="624"/>
        </w:trPr>
        <w:tc>
          <w:tcPr>
            <w:tcW w:w="1470" w:type="dxa"/>
            <w:shd w:val="clear" w:color="auto" w:fill="auto"/>
            <w:vAlign w:val="center"/>
          </w:tcPr>
          <w:p w:rsidR="004B1768" w:rsidRPr="00F0156F" w:rsidRDefault="004B1768" w:rsidP="00B3201D">
            <w:pPr>
              <w:pStyle w:val="Textkrpermitte"/>
            </w:pPr>
            <w:r w:rsidRPr="00FC0F56">
              <w:rPr>
                <w:noProof/>
              </w:rPr>
              <w:drawing>
                <wp:inline distT="0" distB="0" distL="0" distR="0" wp14:anchorId="24115B65" wp14:editId="48EBFAD2">
                  <wp:extent cx="302701" cy="324000"/>
                  <wp:effectExtent l="0" t="0" r="2540" b="0"/>
                  <wp:docPr id="446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4B1768" w:rsidRDefault="004B1768" w:rsidP="00B3201D">
            <w:pPr>
              <w:pStyle w:val="Textkrper"/>
              <w:jc w:val="center"/>
            </w:pPr>
            <w:r>
              <w:t>5</w:t>
            </w:r>
          </w:p>
          <w:p w:rsidR="004B1768" w:rsidRPr="00DE4890" w:rsidRDefault="00F937E0" w:rsidP="00B3201D">
            <w:pPr>
              <w:pStyle w:val="Textkrper"/>
              <w:jc w:val="center"/>
            </w:pPr>
            <w:r>
              <w:t>Min.</w:t>
            </w:r>
          </w:p>
        </w:tc>
        <w:tc>
          <w:tcPr>
            <w:tcW w:w="4961" w:type="dxa"/>
            <w:shd w:val="clear" w:color="auto" w:fill="auto"/>
            <w:vAlign w:val="center"/>
          </w:tcPr>
          <w:p w:rsidR="004B1768" w:rsidRPr="00DE4890" w:rsidRDefault="004B1768" w:rsidP="00B3201D">
            <w:pPr>
              <w:pStyle w:val="Textkrper"/>
              <w:rPr>
                <w:noProof/>
              </w:rPr>
            </w:pPr>
            <w:r>
              <w:rPr>
                <w:noProof/>
              </w:rPr>
              <w:t>Überlegen Sie, welche Aufgaben Sie in welcher Phase des Handlungskreislaufes gemacht haben.</w:t>
            </w:r>
          </w:p>
        </w:tc>
      </w:tr>
      <w:tr w:rsidR="004B1768" w:rsidRPr="00DE4890" w:rsidTr="00B3201D">
        <w:trPr>
          <w:trHeight w:val="624"/>
        </w:trPr>
        <w:tc>
          <w:tcPr>
            <w:tcW w:w="1470" w:type="dxa"/>
            <w:shd w:val="clear" w:color="auto" w:fill="auto"/>
            <w:vAlign w:val="center"/>
          </w:tcPr>
          <w:p w:rsidR="004B1768" w:rsidRPr="00F0156F" w:rsidRDefault="004B1768" w:rsidP="00B3201D">
            <w:pPr>
              <w:pStyle w:val="Textkrpermitte"/>
            </w:pPr>
            <w:r w:rsidRPr="00FC0F56">
              <w:rPr>
                <w:noProof/>
              </w:rPr>
              <w:drawing>
                <wp:inline distT="0" distB="0" distL="0" distR="0" wp14:anchorId="20022EEC" wp14:editId="0ECEC50A">
                  <wp:extent cx="532800" cy="324000"/>
                  <wp:effectExtent l="0" t="0" r="635" b="0"/>
                  <wp:docPr id="446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4B1768" w:rsidRDefault="004B1768" w:rsidP="00B3201D">
            <w:pPr>
              <w:pStyle w:val="Textkrper"/>
              <w:jc w:val="center"/>
            </w:pPr>
            <w:r>
              <w:t>15</w:t>
            </w:r>
          </w:p>
          <w:p w:rsidR="004B1768" w:rsidRPr="00DE4890" w:rsidRDefault="00F937E0" w:rsidP="00B3201D">
            <w:pPr>
              <w:pStyle w:val="Textkrper"/>
              <w:jc w:val="center"/>
            </w:pPr>
            <w:r>
              <w:t>Min.</w:t>
            </w:r>
          </w:p>
        </w:tc>
        <w:tc>
          <w:tcPr>
            <w:tcW w:w="4961" w:type="dxa"/>
            <w:shd w:val="clear" w:color="auto" w:fill="auto"/>
            <w:vAlign w:val="center"/>
          </w:tcPr>
          <w:p w:rsidR="004B1768" w:rsidRPr="00DE4890" w:rsidRDefault="004B1768" w:rsidP="00B3201D">
            <w:pPr>
              <w:pStyle w:val="Textkrper"/>
              <w:rPr>
                <w:noProof/>
              </w:rPr>
            </w:pPr>
            <w:r>
              <w:rPr>
                <w:noProof/>
              </w:rPr>
              <w:t>Tragen Sie Ihre Ergebnisse zusammen und füllen Sie den leeren Handlungskreislauf aus. Schreiben Sie ggf. die verwendeten Arbeitsblätter dazu.</w:t>
            </w:r>
          </w:p>
        </w:tc>
      </w:tr>
      <w:tr w:rsidR="004B1768" w:rsidRPr="00DE4890" w:rsidTr="00B3201D">
        <w:trPr>
          <w:trHeight w:val="624"/>
        </w:trPr>
        <w:tc>
          <w:tcPr>
            <w:tcW w:w="1470" w:type="dxa"/>
            <w:shd w:val="clear" w:color="auto" w:fill="auto"/>
            <w:vAlign w:val="center"/>
          </w:tcPr>
          <w:p w:rsidR="004B1768" w:rsidRPr="00F0156F" w:rsidRDefault="004B1768" w:rsidP="00B3201D">
            <w:pPr>
              <w:pStyle w:val="Textkrpermitte"/>
            </w:pPr>
            <w:r w:rsidRPr="00FC0F56">
              <w:rPr>
                <w:noProof/>
              </w:rPr>
              <w:drawing>
                <wp:inline distT="0" distB="0" distL="0" distR="0" wp14:anchorId="2D69D80A" wp14:editId="5091D571">
                  <wp:extent cx="302701" cy="324000"/>
                  <wp:effectExtent l="0" t="0" r="2540" b="0"/>
                  <wp:docPr id="446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4B1768" w:rsidRDefault="004B1768" w:rsidP="00B3201D">
            <w:pPr>
              <w:pStyle w:val="Textkrper"/>
              <w:jc w:val="center"/>
            </w:pPr>
            <w:r>
              <w:t>5</w:t>
            </w:r>
          </w:p>
          <w:p w:rsidR="004B1768" w:rsidRPr="00DE4890" w:rsidRDefault="00F937E0" w:rsidP="00B3201D">
            <w:pPr>
              <w:pStyle w:val="Textkrper"/>
              <w:jc w:val="center"/>
            </w:pPr>
            <w:r>
              <w:t>Min.</w:t>
            </w:r>
          </w:p>
        </w:tc>
        <w:tc>
          <w:tcPr>
            <w:tcW w:w="4961" w:type="dxa"/>
            <w:shd w:val="clear" w:color="auto" w:fill="auto"/>
            <w:vAlign w:val="center"/>
          </w:tcPr>
          <w:p w:rsidR="004B1768" w:rsidRPr="00DE4890" w:rsidRDefault="004B1768" w:rsidP="00B3201D">
            <w:pPr>
              <w:pStyle w:val="Textkrper"/>
              <w:rPr>
                <w:noProof/>
              </w:rPr>
            </w:pPr>
            <w:r>
              <w:rPr>
                <w:noProof/>
              </w:rPr>
              <w:t>Kontrollieren Sie ggf. mit der Lösung.</w:t>
            </w:r>
          </w:p>
        </w:tc>
      </w:tr>
    </w:tbl>
    <w:p w:rsidR="004B1768" w:rsidRDefault="004B1768" w:rsidP="004B1768"/>
    <w:p w:rsidR="00685954" w:rsidRDefault="001F1DDD" w:rsidP="004B1768">
      <w:r>
        <w:rPr>
          <w:noProof/>
          <w:lang w:eastAsia="de-DE"/>
        </w:rPr>
        <w:drawing>
          <wp:inline distT="0" distB="0" distL="0" distR="0" wp14:anchorId="1609F6CF">
            <wp:extent cx="5310404" cy="3773163"/>
            <wp:effectExtent l="0" t="0" r="5080" b="0"/>
            <wp:docPr id="1056" name="Grafik 1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5312705" cy="3774798"/>
                    </a:xfrm>
                    <a:prstGeom prst="rect">
                      <a:avLst/>
                    </a:prstGeom>
                    <a:noFill/>
                  </pic:spPr>
                </pic:pic>
              </a:graphicData>
            </a:graphic>
          </wp:inline>
        </w:drawing>
      </w:r>
    </w:p>
    <w:p w:rsidR="004B1768" w:rsidRDefault="004B1768" w:rsidP="004B1768"/>
    <w:p w:rsidR="004B1768" w:rsidRDefault="004B1768" w:rsidP="004B1768">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4B1768"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4B1768" w:rsidRPr="009B4760" w:rsidRDefault="004B1768" w:rsidP="00B3201D">
            <w:pPr>
              <w:spacing w:before="40" w:after="60" w:line="160" w:lineRule="exact"/>
              <w:rPr>
                <w:color w:val="000000"/>
                <w:sz w:val="12"/>
              </w:rPr>
            </w:pPr>
            <w:r w:rsidRPr="009B4760">
              <w:rPr>
                <w:sz w:val="12"/>
              </w:rPr>
              <w:lastRenderedPageBreak/>
              <w:t>Lernfeld</w:t>
            </w:r>
          </w:p>
          <w:p w:rsidR="004B1768" w:rsidRPr="009B4760" w:rsidRDefault="004B1768" w:rsidP="00B3201D">
            <w:pPr>
              <w:rPr>
                <w:b/>
              </w:rPr>
            </w:pPr>
            <w:r w:rsidRPr="009B4760">
              <w:rPr>
                <w:b/>
              </w:rPr>
              <w:t>LF 1</w:t>
            </w:r>
          </w:p>
        </w:tc>
        <w:tc>
          <w:tcPr>
            <w:tcW w:w="4229" w:type="dxa"/>
            <w:tcBorders>
              <w:left w:val="single" w:sz="4" w:space="0" w:color="auto"/>
              <w:bottom w:val="single" w:sz="4" w:space="0" w:color="auto"/>
              <w:right w:val="single" w:sz="4" w:space="0" w:color="auto"/>
            </w:tcBorders>
            <w:shd w:val="clear" w:color="auto" w:fill="D9D9D9"/>
            <w:hideMark/>
          </w:tcPr>
          <w:p w:rsidR="004B1768" w:rsidRPr="009B4760" w:rsidRDefault="004B1768" w:rsidP="00B3201D">
            <w:pPr>
              <w:spacing w:before="40" w:after="60" w:line="160" w:lineRule="exact"/>
              <w:rPr>
                <w:color w:val="000000"/>
                <w:sz w:val="12"/>
              </w:rPr>
            </w:pPr>
            <w:r w:rsidRPr="009B4760">
              <w:rPr>
                <w:sz w:val="12"/>
              </w:rPr>
              <w:t>Titel</w:t>
            </w:r>
          </w:p>
          <w:p w:rsidR="004B1768" w:rsidRDefault="004B1768" w:rsidP="00B3201D">
            <w:pPr>
              <w:rPr>
                <w:b/>
              </w:rPr>
            </w:pPr>
            <w:r w:rsidRPr="009B4760">
              <w:rPr>
                <w:b/>
              </w:rPr>
              <w:t>Berufe in der Gastronomie</w:t>
            </w:r>
          </w:p>
          <w:p w:rsidR="004B1768" w:rsidRPr="009B4760" w:rsidRDefault="004B1768" w:rsidP="00B3201D">
            <w:pPr>
              <w:rPr>
                <w:b/>
              </w:rPr>
            </w:pPr>
          </w:p>
        </w:tc>
        <w:tc>
          <w:tcPr>
            <w:tcW w:w="188" w:type="dxa"/>
            <w:vMerge w:val="restart"/>
            <w:tcBorders>
              <w:top w:val="nil"/>
              <w:left w:val="single" w:sz="4" w:space="0" w:color="auto"/>
              <w:bottom w:val="nil"/>
              <w:right w:val="single" w:sz="4" w:space="0" w:color="auto"/>
            </w:tcBorders>
            <w:shd w:val="clear" w:color="auto" w:fill="FFFFFF"/>
          </w:tcPr>
          <w:p w:rsidR="004B1768" w:rsidRPr="009B4760" w:rsidRDefault="004B1768" w:rsidP="00B3201D"/>
          <w:p w:rsidR="004B1768" w:rsidRPr="009B4760" w:rsidRDefault="004B1768" w:rsidP="00B3201D"/>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4B1768" w:rsidRPr="009A3177" w:rsidRDefault="004B1768" w:rsidP="00B3201D">
            <w:pPr>
              <w:jc w:val="center"/>
              <w:rPr>
                <w:rFonts w:cs="Times New Roman"/>
                <w:b/>
                <w:lang w:eastAsia="de-DE"/>
              </w:rPr>
            </w:pPr>
            <w:r w:rsidRPr="009A3177">
              <w:rPr>
                <w:rFonts w:cs="Times New Roman"/>
                <w:b/>
                <w:lang w:eastAsia="de-DE"/>
              </w:rPr>
              <w:t xml:space="preserve">Ernährung </w:t>
            </w:r>
          </w:p>
          <w:p w:rsidR="004B1768" w:rsidRPr="009A3177" w:rsidRDefault="004B1768" w:rsidP="00B3201D">
            <w:pPr>
              <w:jc w:val="center"/>
              <w:rPr>
                <w:rFonts w:cs="Times New Roman"/>
                <w:b/>
                <w:lang w:eastAsia="de-DE"/>
              </w:rPr>
            </w:pPr>
            <w:r w:rsidRPr="009A3177">
              <w:rPr>
                <w:rFonts w:cs="Times New Roman"/>
                <w:b/>
                <w:lang w:eastAsia="de-DE"/>
              </w:rPr>
              <w:t>und Gastronomie</w:t>
            </w:r>
          </w:p>
          <w:p w:rsidR="004B1768" w:rsidRPr="009A3177" w:rsidRDefault="004B1768" w:rsidP="00B3201D">
            <w:pPr>
              <w:jc w:val="center"/>
              <w:rPr>
                <w:rFonts w:cs="Times New Roman"/>
                <w:b/>
                <w:lang w:eastAsia="de-DE"/>
              </w:rPr>
            </w:pPr>
            <w:r w:rsidRPr="009A3177">
              <w:rPr>
                <w:rFonts w:cs="Times New Roman"/>
                <w:b/>
                <w:lang w:eastAsia="de-DE"/>
              </w:rPr>
              <w:t>EG1.</w:t>
            </w:r>
            <w:r>
              <w:rPr>
                <w:rFonts w:cs="Times New Roman"/>
                <w:b/>
                <w:lang w:eastAsia="de-DE"/>
              </w:rPr>
              <w:t>01.02.05</w:t>
            </w:r>
          </w:p>
        </w:tc>
      </w:tr>
      <w:tr w:rsidR="004B1768" w:rsidRPr="00B51DE9" w:rsidTr="00B3201D">
        <w:tc>
          <w:tcPr>
            <w:tcW w:w="7348" w:type="dxa"/>
            <w:gridSpan w:val="2"/>
            <w:tcBorders>
              <w:left w:val="single" w:sz="4" w:space="0" w:color="auto"/>
              <w:bottom w:val="single" w:sz="4" w:space="0" w:color="auto"/>
              <w:right w:val="single" w:sz="4" w:space="0" w:color="auto"/>
            </w:tcBorders>
            <w:hideMark/>
          </w:tcPr>
          <w:p w:rsidR="004B1768" w:rsidRPr="009B4760" w:rsidRDefault="004B1768" w:rsidP="00B3201D">
            <w:pPr>
              <w:spacing w:before="40" w:after="60" w:line="160" w:lineRule="exact"/>
              <w:rPr>
                <w:sz w:val="12"/>
              </w:rPr>
            </w:pPr>
            <w:r w:rsidRPr="009B4760">
              <w:rPr>
                <w:sz w:val="12"/>
              </w:rPr>
              <w:t>Kompetenzbereiche:</w:t>
            </w:r>
          </w:p>
          <w:p w:rsidR="004B1768" w:rsidRPr="00973398" w:rsidRDefault="004B1768" w:rsidP="004B1768">
            <w:pPr>
              <w:numPr>
                <w:ilvl w:val="0"/>
                <w:numId w:val="6"/>
              </w:numPr>
              <w:ind w:left="227" w:hanging="170"/>
              <w:rPr>
                <w:sz w:val="12"/>
              </w:rPr>
            </w:pPr>
            <w:r w:rsidRPr="00973398">
              <w:rPr>
                <w:sz w:val="16"/>
              </w:rPr>
              <w:t>Ich kann die Aufgaben als Dienstleister und Gastgeber wahrnehmen und Aufgaben eigenverantwortlich und selbstständig durchführen.</w:t>
            </w:r>
          </w:p>
          <w:p w:rsidR="004B1768" w:rsidRDefault="004B1768" w:rsidP="004B1768">
            <w:pPr>
              <w:pStyle w:val="Kopf8ptafz"/>
              <w:ind w:left="227" w:hanging="170"/>
            </w:pPr>
            <w:r w:rsidRPr="00973398">
              <w:t>Ich kann Arbeitsabläufe lesen und verstehen.</w:t>
            </w:r>
          </w:p>
        </w:tc>
        <w:tc>
          <w:tcPr>
            <w:tcW w:w="188" w:type="dxa"/>
            <w:vMerge/>
            <w:tcBorders>
              <w:left w:val="single" w:sz="4" w:space="0" w:color="auto"/>
              <w:bottom w:val="nil"/>
              <w:right w:val="nil"/>
            </w:tcBorders>
            <w:vAlign w:val="center"/>
            <w:hideMark/>
          </w:tcPr>
          <w:p w:rsidR="004B1768" w:rsidRDefault="004B1768" w:rsidP="00B3201D">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4B1768" w:rsidRPr="00B51DE9" w:rsidTr="00B3201D">
              <w:trPr>
                <w:trHeight w:val="284"/>
              </w:trPr>
              <w:tc>
                <w:tcPr>
                  <w:tcW w:w="2090" w:type="dxa"/>
                  <w:shd w:val="clear" w:color="auto" w:fill="D9D9D9" w:themeFill="background1" w:themeFillShade="D9"/>
                </w:tcPr>
                <w:p w:rsidR="004B1768" w:rsidRPr="00B51DE9" w:rsidRDefault="004B1768" w:rsidP="00B3201D">
                  <w:pPr>
                    <w:pStyle w:val="TabelleKopfmitte"/>
                  </w:pPr>
                  <w:r w:rsidRPr="00B51DE9">
                    <w:t>L</w:t>
                  </w:r>
                  <w:r>
                    <w:t>ösung</w:t>
                  </w:r>
                </w:p>
              </w:tc>
            </w:tr>
          </w:tbl>
          <w:p w:rsidR="004B1768" w:rsidRPr="00B51DE9" w:rsidRDefault="004B1768" w:rsidP="00B3201D"/>
        </w:tc>
      </w:tr>
    </w:tbl>
    <w:p w:rsidR="004B1768" w:rsidRDefault="00B05A90" w:rsidP="004B1768">
      <w:pPr>
        <w:rPr>
          <w:b/>
          <w:bCs/>
          <w:color w:val="000000"/>
        </w:rPr>
      </w:pPr>
      <w:r w:rsidRPr="00B05A90">
        <w:rPr>
          <w:b/>
          <w:bCs/>
          <w:noProof/>
          <w:color w:val="000000"/>
          <w:lang w:eastAsia="de-DE"/>
        </w:rPr>
        <w:drawing>
          <wp:anchor distT="0" distB="0" distL="114300" distR="114300" simplePos="0" relativeHeight="252233728" behindDoc="0" locked="0" layoutInCell="0" allowOverlap="1" wp14:anchorId="563475B6" wp14:editId="3594980A">
            <wp:simplePos x="0" y="0"/>
            <wp:positionH relativeFrom="rightMargin">
              <wp:posOffset>810260</wp:posOffset>
            </wp:positionH>
            <wp:positionV relativeFrom="paragraph">
              <wp:posOffset>94615</wp:posOffset>
            </wp:positionV>
            <wp:extent cx="348615" cy="320040"/>
            <wp:effectExtent l="0" t="0" r="0" b="3810"/>
            <wp:wrapNone/>
            <wp:docPr id="67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05A90">
        <w:rPr>
          <w:b/>
          <w:bCs/>
          <w:noProof/>
          <w:color w:val="000000"/>
          <w:lang w:eastAsia="de-DE"/>
        </w:rPr>
        <w:drawing>
          <wp:anchor distT="0" distB="0" distL="114300" distR="114300" simplePos="0" relativeHeight="252232704" behindDoc="0" locked="0" layoutInCell="0" allowOverlap="1" wp14:anchorId="20999811" wp14:editId="3F6B9540">
            <wp:simplePos x="0" y="0"/>
            <wp:positionH relativeFrom="rightMargin">
              <wp:posOffset>450215</wp:posOffset>
            </wp:positionH>
            <wp:positionV relativeFrom="paragraph">
              <wp:posOffset>94615</wp:posOffset>
            </wp:positionV>
            <wp:extent cx="349885" cy="320675"/>
            <wp:effectExtent l="0" t="0" r="0" b="3175"/>
            <wp:wrapNone/>
            <wp:docPr id="67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05A90">
        <w:rPr>
          <w:b/>
          <w:bCs/>
          <w:noProof/>
          <w:color w:val="000000"/>
          <w:lang w:eastAsia="de-DE"/>
        </w:rPr>
        <w:drawing>
          <wp:anchor distT="0" distB="0" distL="114300" distR="114300" simplePos="0" relativeHeight="252231680" behindDoc="0" locked="0" layoutInCell="0" allowOverlap="1" wp14:anchorId="1D498042" wp14:editId="27CA2CCF">
            <wp:simplePos x="0" y="0"/>
            <wp:positionH relativeFrom="rightMargin">
              <wp:posOffset>90229</wp:posOffset>
            </wp:positionH>
            <wp:positionV relativeFrom="paragraph">
              <wp:posOffset>94822</wp:posOffset>
            </wp:positionV>
            <wp:extent cx="349885" cy="320675"/>
            <wp:effectExtent l="0" t="0" r="0" b="3175"/>
            <wp:wrapNone/>
            <wp:docPr id="67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1768" w:rsidRDefault="004B1768" w:rsidP="004B1768">
      <w:pPr>
        <w:rPr>
          <w:b/>
          <w:bCs/>
          <w:color w:val="000000"/>
        </w:rPr>
      </w:pPr>
    </w:p>
    <w:p w:rsidR="001F1DDD" w:rsidRDefault="001F1DDD" w:rsidP="004B1768">
      <w:pPr>
        <w:rPr>
          <w:b/>
          <w:bCs/>
          <w:color w:val="000000"/>
        </w:rPr>
      </w:pPr>
    </w:p>
    <w:p w:rsidR="004B1768" w:rsidRDefault="001F1DDD" w:rsidP="004B1768">
      <w:pPr>
        <w:rPr>
          <w:b/>
          <w:bCs/>
          <w:color w:val="000000"/>
        </w:rPr>
      </w:pPr>
      <w:r>
        <w:rPr>
          <w:b/>
          <w:bCs/>
          <w:noProof/>
          <w:color w:val="000000"/>
          <w:lang w:eastAsia="de-DE"/>
        </w:rPr>
        <w:drawing>
          <wp:inline distT="0" distB="0" distL="0" distR="0" wp14:anchorId="6583A849">
            <wp:extent cx="6046189" cy="4295955"/>
            <wp:effectExtent l="0" t="0" r="0" b="0"/>
            <wp:docPr id="1062" name="Grafik 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6044987" cy="4295101"/>
                    </a:xfrm>
                    <a:prstGeom prst="rect">
                      <a:avLst/>
                    </a:prstGeom>
                    <a:noFill/>
                  </pic:spPr>
                </pic:pic>
              </a:graphicData>
            </a:graphic>
          </wp:inline>
        </w:drawing>
      </w:r>
    </w:p>
    <w:p w:rsidR="004B1768" w:rsidRDefault="004B1768" w:rsidP="004B1768">
      <w:pPr>
        <w:rPr>
          <w:b/>
          <w:bCs/>
          <w:color w:val="000000"/>
        </w:rPr>
      </w:pPr>
    </w:p>
    <w:p w:rsidR="004B1768" w:rsidRDefault="004B1768">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r w:rsidR="001F1DDD">
              <w:t xml:space="preserve"> – </w:t>
            </w:r>
          </w:p>
          <w:p w:rsidR="00D4698B" w:rsidRDefault="00D4698B" w:rsidP="00B3201D">
            <w:pPr>
              <w:pStyle w:val="TabelleKopflinks"/>
            </w:pPr>
            <w:r w:rsidRPr="00217C83">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w:t>
            </w:r>
          </w:p>
        </w:tc>
      </w:tr>
      <w:tr w:rsidR="00D4698B" w:rsidRPr="00B51DE9" w:rsidTr="00B3201D">
        <w:tc>
          <w:tcPr>
            <w:tcW w:w="7348" w:type="dxa"/>
            <w:gridSpan w:val="3"/>
            <w:tcBorders>
              <w:left w:val="single" w:sz="4" w:space="0" w:color="auto"/>
              <w:bottom w:val="single" w:sz="4" w:space="0" w:color="auto"/>
              <w:right w:val="single" w:sz="4" w:space="0" w:color="auto"/>
            </w:tcBorders>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Default="00D4698B" w:rsidP="00D4698B">
            <w:pPr>
              <w:pStyle w:val="Kopf8ptafz"/>
              <w:ind w:left="227" w:hanging="170"/>
              <w:rPr>
                <w:rStyle w:val="Hervorhebung"/>
              </w:rPr>
            </w:pPr>
            <w:r>
              <w:rPr>
                <w:rStyle w:val="Hervorhebung"/>
              </w:rPr>
              <w:t>Ich kann Gruppenmitglieder wahrnehmen.</w:t>
            </w:r>
          </w:p>
          <w:p w:rsidR="00D4698B" w:rsidRPr="00A37532" w:rsidRDefault="00D4698B" w:rsidP="00B3201D">
            <w:pPr>
              <w:pStyle w:val="Kopf8ptafz"/>
              <w:numPr>
                <w:ilvl w:val="0"/>
                <w:numId w:val="0"/>
              </w:numPr>
              <w:ind w:left="227"/>
              <w:rPr>
                <w:i/>
                <w:iCs/>
              </w:rPr>
            </w:pP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D9D9D9" w:themeFill="background1" w:themeFillShade="D9"/>
                </w:tcPr>
                <w:p w:rsidR="00D4698B" w:rsidRPr="00B51DE9" w:rsidRDefault="00D4698B" w:rsidP="00B3201D">
                  <w:pPr>
                    <w:pStyle w:val="TabelleKopfmitte"/>
                  </w:pPr>
                  <w:proofErr w:type="spellStart"/>
                  <w:r w:rsidRPr="00B51DE9">
                    <w:t>LernTHEMA</w:t>
                  </w:r>
                  <w:proofErr w:type="spellEnd"/>
                </w:p>
              </w:tc>
            </w:tr>
            <w:tr w:rsidR="00D4698B" w:rsidRPr="00B51DE9" w:rsidTr="00B3201D">
              <w:trPr>
                <w:trHeight w:val="284"/>
              </w:trPr>
              <w:tc>
                <w:tcPr>
                  <w:tcW w:w="2090" w:type="dxa"/>
                  <w:tcBorders>
                    <w:bottom w:val="nil"/>
                  </w:tcBorders>
                </w:tcPr>
                <w:p w:rsidR="00D4698B" w:rsidRPr="00B51DE9" w:rsidRDefault="00D4698B" w:rsidP="00B3201D">
                  <w:pPr>
                    <w:pStyle w:val="Textkrper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AC5444" w:rsidRDefault="00D4698B" w:rsidP="00B3201D">
            <w:pPr>
              <w:pStyle w:val="Tabelle6pt"/>
            </w:pPr>
            <w:r w:rsidRPr="00AC5444">
              <w:t>Kompetenzen:</w:t>
            </w:r>
          </w:p>
          <w:p w:rsidR="00D4698B" w:rsidRPr="00AC5444" w:rsidRDefault="00D4698B" w:rsidP="00D4698B">
            <w:pPr>
              <w:pStyle w:val="Kopf8ptafz"/>
              <w:ind w:left="227" w:hanging="170"/>
              <w:rPr>
                <w:i/>
              </w:rPr>
            </w:pPr>
            <w:r w:rsidRPr="00AC5444">
              <w:t>Ich kann Teamarbeit beschreiben.</w:t>
            </w:r>
          </w:p>
          <w:p w:rsidR="00D4698B" w:rsidRPr="00AC5444" w:rsidRDefault="00D4698B" w:rsidP="00D4698B">
            <w:pPr>
              <w:pStyle w:val="Kopf8ptafz"/>
              <w:ind w:left="227" w:hanging="170"/>
              <w:rPr>
                <w:i/>
              </w:rPr>
            </w:pPr>
            <w:r w:rsidRPr="00AC5444">
              <w:t>Ich kann Argumente für Gruppenarbeit nennen.</w:t>
            </w:r>
          </w:p>
          <w:p w:rsidR="00D4698B" w:rsidRPr="00AC5444" w:rsidRDefault="00D4698B" w:rsidP="00D4698B">
            <w:pPr>
              <w:pStyle w:val="Kopf8ptafz"/>
              <w:ind w:left="227" w:hanging="170"/>
            </w:pPr>
            <w:r w:rsidRPr="00AC5444">
              <w:t xml:space="preserve">Ich kann Vorteile der Gruppenarbeit bewerten. </w:t>
            </w:r>
          </w:p>
          <w:p w:rsidR="00D4698B" w:rsidRPr="00AC5444" w:rsidRDefault="00D4698B" w:rsidP="00D4698B">
            <w:pPr>
              <w:pStyle w:val="Kopf8ptafz"/>
              <w:ind w:left="227" w:hanging="170"/>
            </w:pPr>
            <w:r w:rsidRPr="00AC5444">
              <w:t xml:space="preserve">Ich kann Regeln zur Gruppenarbeit formulieren. </w:t>
            </w:r>
          </w:p>
          <w:p w:rsidR="00D4698B" w:rsidRPr="00AC5444" w:rsidRDefault="00D4698B" w:rsidP="00D4698B">
            <w:pPr>
              <w:pStyle w:val="Kopf8ptafz"/>
              <w:ind w:left="227" w:hanging="170"/>
            </w:pPr>
            <w:r w:rsidRPr="00AC5444">
              <w:t>Ich kann soziale Kompetenzen für Gruppenarbeit beschreiben.</w:t>
            </w:r>
          </w:p>
          <w:p w:rsidR="00D4698B" w:rsidRPr="00AC5444" w:rsidRDefault="00D4698B" w:rsidP="00D4698B">
            <w:pPr>
              <w:pStyle w:val="Kopf8ptafz"/>
              <w:ind w:left="227" w:hanging="170"/>
            </w:pPr>
            <w:r w:rsidRPr="00AC5444">
              <w:t>Ich kann Gruppenarbeit beobachten.</w:t>
            </w:r>
          </w:p>
          <w:p w:rsidR="00D4698B" w:rsidRPr="00AC5444" w:rsidRDefault="00D4698B" w:rsidP="00D4698B">
            <w:pPr>
              <w:pStyle w:val="Kopf8ptafz"/>
              <w:ind w:left="227" w:hanging="170"/>
            </w:pPr>
            <w:r w:rsidRPr="00AC5444">
              <w:t>Ich kann Gruppenarbeit bewerten und reflektieren.</w:t>
            </w:r>
          </w:p>
          <w:p w:rsidR="00D4698B" w:rsidRPr="00AC5444" w:rsidRDefault="00D4698B" w:rsidP="00D4698B">
            <w:pPr>
              <w:pStyle w:val="Kopf8ptafz"/>
              <w:ind w:left="227" w:hanging="170"/>
              <w:rPr>
                <w:i/>
              </w:rPr>
            </w:pPr>
            <w:r w:rsidRPr="00AC5444">
              <w:rPr>
                <w:i/>
              </w:rPr>
              <w:t xml:space="preserve">Ich kann mit </w:t>
            </w:r>
            <w:r w:rsidR="0087118B">
              <w:rPr>
                <w:i/>
              </w:rPr>
              <w:t>einer Partnerin/</w:t>
            </w:r>
            <w:r w:rsidRPr="00AC5444">
              <w:rPr>
                <w:i/>
              </w:rPr>
              <w:t>einem Partner zusammenarbeiten.</w:t>
            </w:r>
          </w:p>
          <w:p w:rsidR="00D4698B" w:rsidRPr="00AC5444" w:rsidRDefault="00D4698B" w:rsidP="00D4698B">
            <w:pPr>
              <w:pStyle w:val="Kopf8ptafz"/>
              <w:ind w:left="227" w:hanging="170"/>
              <w:rPr>
                <w:i/>
              </w:rPr>
            </w:pPr>
            <w:r w:rsidRPr="00AC5444">
              <w:rPr>
                <w:i/>
              </w:rPr>
              <w:t xml:space="preserve">Ich kann mich auf eine Aufgabe konzentrieren. </w:t>
            </w:r>
          </w:p>
          <w:p w:rsidR="00D4698B" w:rsidRPr="009A0C89" w:rsidRDefault="00D4698B" w:rsidP="00D4698B">
            <w:pPr>
              <w:pStyle w:val="Kopf8ptafz"/>
              <w:ind w:left="227" w:hanging="170"/>
              <w:rPr>
                <w:i/>
              </w:rPr>
            </w:pPr>
            <w:r w:rsidRPr="009A0C89">
              <w:rPr>
                <w:i/>
              </w:rPr>
              <w:t xml:space="preserve">Ich kann mich organisieren. </w:t>
            </w:r>
          </w:p>
          <w:p w:rsidR="00D4698B" w:rsidRPr="00EA51C3" w:rsidRDefault="00D4698B" w:rsidP="00D4698B">
            <w:pPr>
              <w:pStyle w:val="Kopf8ptafz"/>
              <w:ind w:left="227" w:hanging="170"/>
              <w:rPr>
                <w:i/>
              </w:rPr>
            </w:pPr>
            <w:r w:rsidRPr="009A0C89">
              <w:rPr>
                <w:i/>
              </w:rPr>
              <w:t>Ich kann mich mit Partner</w:t>
            </w:r>
            <w:r w:rsidR="0087118B">
              <w:rPr>
                <w:i/>
              </w:rPr>
              <w:t>inne</w:t>
            </w:r>
            <w:r w:rsidRPr="009A0C89">
              <w:rPr>
                <w:i/>
              </w:rPr>
              <w:t>n</w:t>
            </w:r>
            <w:r w:rsidR="0087118B">
              <w:rPr>
                <w:i/>
              </w:rPr>
              <w:t>/Partnern</w:t>
            </w:r>
            <w:r w:rsidRPr="009A0C89">
              <w:rPr>
                <w:i/>
              </w:rPr>
              <w:t xml:space="preserve"> austauschen und bespr</w:t>
            </w:r>
            <w:r w:rsidRPr="009A0C89">
              <w:rPr>
                <w:i/>
              </w:rPr>
              <w:t>e</w:t>
            </w:r>
            <w:r w:rsidRPr="009A0C89">
              <w:rPr>
                <w:i/>
              </w:rPr>
              <w:t>chen.</w:t>
            </w: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685954">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Pr="00234B66" w:rsidRDefault="00D4698B" w:rsidP="00D4698B">
            <w:pPr>
              <w:pStyle w:val="Kopf8ptafz"/>
              <w:ind w:left="227" w:hanging="170"/>
            </w:pPr>
            <w:r>
              <w:t>Übung</w:t>
            </w:r>
          </w:p>
        </w:tc>
      </w:tr>
    </w:tbl>
    <w:p w:rsidR="00D4698B" w:rsidRPr="00260F00" w:rsidRDefault="00D71040" w:rsidP="00D4698B">
      <w:pPr>
        <w:pStyle w:val="berschrift1neu"/>
        <w:rPr>
          <w:rStyle w:val="Fett"/>
        </w:rPr>
      </w:pPr>
      <w:r w:rsidRPr="00D71040">
        <w:rPr>
          <w:rStyle w:val="Fett"/>
          <w:noProof/>
        </w:rPr>
        <w:drawing>
          <wp:anchor distT="0" distB="0" distL="114300" distR="114300" simplePos="0" relativeHeight="252178432" behindDoc="0" locked="0" layoutInCell="0" allowOverlap="1" wp14:anchorId="5525E53A" wp14:editId="29D7B4B8">
            <wp:simplePos x="0" y="0"/>
            <wp:positionH relativeFrom="rightMargin">
              <wp:posOffset>930910</wp:posOffset>
            </wp:positionH>
            <wp:positionV relativeFrom="paragraph">
              <wp:posOffset>69850</wp:posOffset>
            </wp:positionV>
            <wp:extent cx="348615" cy="320040"/>
            <wp:effectExtent l="0" t="0" r="0" b="3810"/>
            <wp:wrapNone/>
            <wp:docPr id="469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1040">
        <w:rPr>
          <w:rStyle w:val="Fett"/>
          <w:noProof/>
        </w:rPr>
        <w:drawing>
          <wp:anchor distT="0" distB="0" distL="114300" distR="114300" simplePos="0" relativeHeight="252177408" behindDoc="0" locked="0" layoutInCell="0" allowOverlap="1" wp14:anchorId="533CB7BB" wp14:editId="5B61664F">
            <wp:simplePos x="0" y="0"/>
            <wp:positionH relativeFrom="rightMargin">
              <wp:posOffset>570865</wp:posOffset>
            </wp:positionH>
            <wp:positionV relativeFrom="paragraph">
              <wp:posOffset>69850</wp:posOffset>
            </wp:positionV>
            <wp:extent cx="349885" cy="320675"/>
            <wp:effectExtent l="0" t="0" r="0" b="3175"/>
            <wp:wrapNone/>
            <wp:docPr id="469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1040">
        <w:rPr>
          <w:rStyle w:val="Fett"/>
          <w:noProof/>
        </w:rPr>
        <w:drawing>
          <wp:anchor distT="0" distB="0" distL="114300" distR="114300" simplePos="0" relativeHeight="252176384" behindDoc="0" locked="0" layoutInCell="0" allowOverlap="1" wp14:anchorId="429EDBAF" wp14:editId="635EB37F">
            <wp:simplePos x="0" y="0"/>
            <wp:positionH relativeFrom="rightMargin">
              <wp:posOffset>210820</wp:posOffset>
            </wp:positionH>
            <wp:positionV relativeFrom="paragraph">
              <wp:posOffset>69850</wp:posOffset>
            </wp:positionV>
            <wp:extent cx="349885" cy="320675"/>
            <wp:effectExtent l="0" t="0" r="0" b="3175"/>
            <wp:wrapNone/>
            <wp:docPr id="469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4698B" w:rsidRPr="00260F00">
        <w:rPr>
          <w:rStyle w:val="Fett"/>
        </w:rPr>
        <w:t>Unt</w:t>
      </w:r>
      <w:r w:rsidR="00D4698B">
        <w:rPr>
          <w:rStyle w:val="Fett"/>
        </w:rPr>
        <w:t>errichtsarrangement für ca. 4</w:t>
      </w:r>
      <w:r w:rsidR="00D4698B" w:rsidRPr="00260F00">
        <w:rPr>
          <w:rStyle w:val="Fett"/>
        </w:rPr>
        <w:t xml:space="preserve"> Unterrichtsstunden</w:t>
      </w:r>
    </w:p>
    <w:tbl>
      <w:tblPr>
        <w:tblStyle w:val="Tabellenraster"/>
        <w:tblW w:w="9639" w:type="dxa"/>
        <w:tblInd w:w="28" w:type="dxa"/>
        <w:tblCellMar>
          <w:top w:w="28" w:type="dxa"/>
          <w:left w:w="28" w:type="dxa"/>
          <w:bottom w:w="28" w:type="dxa"/>
          <w:right w:w="28" w:type="dxa"/>
        </w:tblCellMar>
        <w:tblLook w:val="04A0" w:firstRow="1" w:lastRow="0" w:firstColumn="1" w:lastColumn="0" w:noHBand="0" w:noVBand="1"/>
      </w:tblPr>
      <w:tblGrid>
        <w:gridCol w:w="1157"/>
        <w:gridCol w:w="836"/>
        <w:gridCol w:w="567"/>
        <w:gridCol w:w="3679"/>
        <w:gridCol w:w="1700"/>
        <w:gridCol w:w="1700"/>
      </w:tblGrid>
      <w:tr w:rsidR="00D4698B" w:rsidTr="00B3201D">
        <w:trPr>
          <w:trHeight w:val="587"/>
        </w:trPr>
        <w:tc>
          <w:tcPr>
            <w:tcW w:w="1157" w:type="dxa"/>
            <w:shd w:val="clear" w:color="auto" w:fill="D9D9D9" w:themeFill="background1" w:themeFillShade="D9"/>
          </w:tcPr>
          <w:p w:rsidR="00D4698B" w:rsidRPr="00217C83" w:rsidRDefault="00D4698B" w:rsidP="00B3201D">
            <w:pPr>
              <w:pStyle w:val="TabellenkopfLS"/>
            </w:pPr>
            <w:r>
              <w:t>Handlungs-</w:t>
            </w:r>
            <w:proofErr w:type="spellStart"/>
            <w:r>
              <w:t>kreislauf</w:t>
            </w:r>
            <w:proofErr w:type="spellEnd"/>
          </w:p>
        </w:tc>
        <w:tc>
          <w:tcPr>
            <w:tcW w:w="836" w:type="dxa"/>
            <w:shd w:val="clear" w:color="auto" w:fill="D9D9D9" w:themeFill="background1" w:themeFillShade="D9"/>
          </w:tcPr>
          <w:p w:rsidR="00D4698B" w:rsidRPr="00217C83" w:rsidRDefault="00D4698B" w:rsidP="00B3201D">
            <w:pPr>
              <w:pStyle w:val="TabellenkopfLS"/>
            </w:pPr>
            <w:r>
              <w:t>Lern-phase</w:t>
            </w:r>
          </w:p>
        </w:tc>
        <w:tc>
          <w:tcPr>
            <w:tcW w:w="567" w:type="dxa"/>
            <w:shd w:val="clear" w:color="auto" w:fill="D9D9D9" w:themeFill="background1" w:themeFillShade="D9"/>
          </w:tcPr>
          <w:p w:rsidR="00D4698B" w:rsidRPr="00217C83" w:rsidRDefault="00D4698B" w:rsidP="00900129">
            <w:pPr>
              <w:pStyle w:val="TabellenkopfLS"/>
            </w:pPr>
            <w:r>
              <w:t>Zeit</w:t>
            </w:r>
          </w:p>
        </w:tc>
        <w:tc>
          <w:tcPr>
            <w:tcW w:w="3679" w:type="dxa"/>
            <w:shd w:val="clear" w:color="auto" w:fill="D9D9D9" w:themeFill="background1" w:themeFillShade="D9"/>
          </w:tcPr>
          <w:p w:rsidR="00D4698B" w:rsidRPr="00217C83" w:rsidRDefault="00D4698B" w:rsidP="00B3201D">
            <w:pPr>
              <w:pStyle w:val="TabellenkopfLS"/>
            </w:pPr>
            <w:r>
              <w:t>Inhalte und Methode</w:t>
            </w:r>
          </w:p>
        </w:tc>
        <w:tc>
          <w:tcPr>
            <w:tcW w:w="1700" w:type="dxa"/>
            <w:shd w:val="clear" w:color="auto" w:fill="D9D9D9" w:themeFill="background1" w:themeFillShade="D9"/>
          </w:tcPr>
          <w:p w:rsidR="00D4698B" w:rsidRPr="00217C83" w:rsidRDefault="00D4698B" w:rsidP="00B3201D">
            <w:pPr>
              <w:pStyle w:val="TabellenkopfLS"/>
            </w:pPr>
            <w:r>
              <w:t>Material</w:t>
            </w:r>
          </w:p>
        </w:tc>
        <w:tc>
          <w:tcPr>
            <w:tcW w:w="1700" w:type="dxa"/>
            <w:shd w:val="clear" w:color="auto" w:fill="D9D9D9" w:themeFill="background1" w:themeFillShade="D9"/>
          </w:tcPr>
          <w:p w:rsidR="00D4698B" w:rsidRPr="00217C83" w:rsidRDefault="00D4698B" w:rsidP="00B3201D">
            <w:pPr>
              <w:pStyle w:val="TabellenkopfLS"/>
            </w:pPr>
            <w:r>
              <w:t>Hinweise</w:t>
            </w:r>
          </w:p>
        </w:tc>
      </w:tr>
      <w:tr w:rsidR="00D4698B" w:rsidTr="00B3201D">
        <w:tc>
          <w:tcPr>
            <w:tcW w:w="1157" w:type="dxa"/>
            <w:vAlign w:val="center"/>
          </w:tcPr>
          <w:p w:rsidR="00D4698B" w:rsidRPr="00217C83" w:rsidRDefault="000A13EB" w:rsidP="00685954">
            <w:pPr>
              <w:pStyle w:val="TabelleLinks"/>
            </w:pPr>
            <w:r>
              <w:t>Informieren</w:t>
            </w:r>
          </w:p>
        </w:tc>
        <w:tc>
          <w:tcPr>
            <w:tcW w:w="836" w:type="dxa"/>
          </w:tcPr>
          <w:p w:rsidR="00D4698B" w:rsidRDefault="00D4698B" w:rsidP="00B3201D">
            <w:pPr>
              <w:pStyle w:val="TabelleLinks"/>
            </w:pPr>
          </w:p>
          <w:p w:rsidR="00D4698B" w:rsidRDefault="00D4698B" w:rsidP="00B3201D">
            <w:pPr>
              <w:pStyle w:val="TabelleLinks"/>
            </w:pPr>
          </w:p>
          <w:p w:rsidR="00D4698B" w:rsidRDefault="00D4698B" w:rsidP="00B3201D">
            <w:pPr>
              <w:pStyle w:val="TabelleLinks"/>
              <w:spacing w:line="240" w:lineRule="auto"/>
              <w:jc w:val="center"/>
            </w:pPr>
            <w:r>
              <w:rPr>
                <w:noProof/>
                <w:sz w:val="24"/>
              </w:rPr>
              <w:drawing>
                <wp:inline distT="0" distB="0" distL="0" distR="0" wp14:anchorId="4318F0B2" wp14:editId="2ED6A32C">
                  <wp:extent cx="323850" cy="323850"/>
                  <wp:effectExtent l="0" t="0" r="0" b="0"/>
                  <wp:docPr id="448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spacing w:line="240" w:lineRule="auto"/>
              <w:jc w:val="center"/>
            </w:pPr>
            <w:r>
              <w:rPr>
                <w:noProof/>
                <w:sz w:val="24"/>
              </w:rPr>
              <w:drawing>
                <wp:inline distT="0" distB="0" distL="0" distR="0" wp14:anchorId="7B3EA5E6" wp14:editId="2D6F5D5F">
                  <wp:extent cx="216000" cy="231429"/>
                  <wp:effectExtent l="0" t="0" r="0" b="0"/>
                  <wp:docPr id="449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429"/>
                          </a:xfrm>
                          <a:prstGeom prst="rect">
                            <a:avLst/>
                          </a:prstGeom>
                          <a:noFill/>
                          <a:ln>
                            <a:noFill/>
                          </a:ln>
                        </pic:spPr>
                      </pic:pic>
                    </a:graphicData>
                  </a:graphic>
                </wp:inline>
              </w:drawing>
            </w:r>
          </w:p>
          <w:p w:rsidR="00D4698B" w:rsidRDefault="00D4698B" w:rsidP="00B3201D">
            <w:pPr>
              <w:pStyle w:val="TabelleLinks"/>
            </w:pPr>
          </w:p>
          <w:p w:rsidR="00D4698B" w:rsidRDefault="00D4698B" w:rsidP="00B3201D">
            <w:pPr>
              <w:pStyle w:val="TabelleLinks"/>
              <w:spacing w:line="240" w:lineRule="auto"/>
              <w:jc w:val="center"/>
            </w:pPr>
            <w:r>
              <w:rPr>
                <w:noProof/>
                <w:sz w:val="24"/>
              </w:rPr>
              <w:drawing>
                <wp:inline distT="0" distB="0" distL="0" distR="0" wp14:anchorId="245DBFE2" wp14:editId="3B9707AF">
                  <wp:extent cx="432000" cy="212082"/>
                  <wp:effectExtent l="0" t="0" r="6350" b="0"/>
                  <wp:docPr id="21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2000" cy="212082"/>
                          </a:xfrm>
                          <a:prstGeom prst="rect">
                            <a:avLst/>
                          </a:prstGeom>
                          <a:noFill/>
                          <a:ln>
                            <a:noFill/>
                          </a:ln>
                        </pic:spPr>
                      </pic:pic>
                    </a:graphicData>
                  </a:graphic>
                </wp:inline>
              </w:drawing>
            </w:r>
          </w:p>
          <w:p w:rsidR="00D4698B" w:rsidRPr="006C7789" w:rsidRDefault="00D4698B" w:rsidP="00B3201D">
            <w:pPr>
              <w:pStyle w:val="TabelleLinks"/>
            </w:pPr>
          </w:p>
        </w:tc>
        <w:tc>
          <w:tcPr>
            <w:tcW w:w="567" w:type="dxa"/>
          </w:tcPr>
          <w:p w:rsidR="00D4698B" w:rsidRDefault="00D4698B" w:rsidP="00900129">
            <w:pPr>
              <w:pStyle w:val="Tabellezentriert"/>
            </w:pPr>
            <w:r>
              <w:t>20</w:t>
            </w:r>
          </w:p>
          <w:p w:rsidR="00D4698B" w:rsidRDefault="00F937E0" w:rsidP="00900129">
            <w:pPr>
              <w:pStyle w:val="Tabellezentriert"/>
            </w:pPr>
            <w:r>
              <w:t>Min.</w:t>
            </w:r>
          </w:p>
          <w:p w:rsidR="00D4698B" w:rsidRDefault="00D4698B" w:rsidP="00900129">
            <w:pPr>
              <w:pStyle w:val="Tabellezentriert"/>
            </w:pPr>
          </w:p>
          <w:p w:rsidR="00D4698B" w:rsidRDefault="00D4698B" w:rsidP="00900129">
            <w:pPr>
              <w:pStyle w:val="Tabellezentriert"/>
            </w:pPr>
          </w:p>
          <w:p w:rsidR="00D4698B" w:rsidRDefault="00D4698B" w:rsidP="00900129">
            <w:pPr>
              <w:pStyle w:val="Tabellezentriert"/>
            </w:pPr>
          </w:p>
          <w:p w:rsidR="00D4698B" w:rsidRDefault="00D4698B" w:rsidP="00900129">
            <w:pPr>
              <w:pStyle w:val="Tabellezentriert"/>
            </w:pPr>
          </w:p>
          <w:p w:rsidR="00D4698B" w:rsidRDefault="00D4698B" w:rsidP="00900129">
            <w:pPr>
              <w:pStyle w:val="Tabellezentriert"/>
            </w:pPr>
          </w:p>
          <w:p w:rsidR="00D4698B" w:rsidRDefault="00D4698B" w:rsidP="00900129">
            <w:pPr>
              <w:pStyle w:val="Tabellezentriert"/>
            </w:pPr>
          </w:p>
          <w:p w:rsidR="00D4698B" w:rsidRDefault="00D4698B" w:rsidP="00900129">
            <w:pPr>
              <w:pStyle w:val="Tabellezentriert"/>
            </w:pPr>
          </w:p>
          <w:p w:rsidR="00D4698B" w:rsidRDefault="00D4698B" w:rsidP="00900129">
            <w:pPr>
              <w:pStyle w:val="Tabellezentriert"/>
            </w:pPr>
          </w:p>
          <w:p w:rsidR="00D4698B" w:rsidRDefault="00D4698B" w:rsidP="00900129">
            <w:pPr>
              <w:pStyle w:val="Tabellezentriert"/>
            </w:pPr>
          </w:p>
          <w:p w:rsidR="00D4698B" w:rsidRDefault="00D4698B" w:rsidP="00900129">
            <w:pPr>
              <w:pStyle w:val="Tabellezentriert"/>
            </w:pPr>
          </w:p>
          <w:p w:rsidR="00D4698B" w:rsidRDefault="00D4698B" w:rsidP="00900129">
            <w:pPr>
              <w:pStyle w:val="Tabellezentriert"/>
            </w:pPr>
          </w:p>
          <w:p w:rsidR="00D4698B" w:rsidRDefault="00D4698B" w:rsidP="00900129">
            <w:pPr>
              <w:pStyle w:val="Tabellezentriert"/>
            </w:pPr>
          </w:p>
          <w:p w:rsidR="00D4698B" w:rsidRDefault="00D4698B" w:rsidP="00900129">
            <w:pPr>
              <w:pStyle w:val="Tabellezentriert"/>
            </w:pPr>
            <w:r>
              <w:t>15</w:t>
            </w:r>
          </w:p>
          <w:p w:rsidR="00D4698B" w:rsidRPr="006C7789" w:rsidRDefault="00F937E0" w:rsidP="00900129">
            <w:pPr>
              <w:pStyle w:val="Tabellezentriert"/>
            </w:pPr>
            <w:r>
              <w:t>Min.</w:t>
            </w:r>
          </w:p>
        </w:tc>
        <w:tc>
          <w:tcPr>
            <w:tcW w:w="3679" w:type="dxa"/>
          </w:tcPr>
          <w:p w:rsidR="00D4698B" w:rsidRDefault="00D4698B" w:rsidP="00B3201D">
            <w:pPr>
              <w:pStyle w:val="TabelleLinks"/>
            </w:pPr>
            <w:r>
              <w:t xml:space="preserve">Einstieg: </w:t>
            </w:r>
            <w:r>
              <w:rPr>
                <w:rStyle w:val="Fett"/>
              </w:rPr>
              <w:t>Vier-Ecken-Übung</w:t>
            </w:r>
            <w:r>
              <w:t xml:space="preserve"> </w:t>
            </w:r>
          </w:p>
          <w:p w:rsidR="00D4698B" w:rsidRDefault="00D4698B" w:rsidP="00B3201D">
            <w:pPr>
              <w:pStyle w:val="TabelleLinks"/>
            </w:pPr>
            <w:r>
              <w:t xml:space="preserve">Stimmungsabfrage bei den </w:t>
            </w:r>
            <w:r w:rsidR="001B3806">
              <w:t xml:space="preserve">Schülerinnen und </w:t>
            </w:r>
            <w:r>
              <w:t>Schülern über die Einschätzung und Erfahru</w:t>
            </w:r>
            <w:r>
              <w:t>n</w:t>
            </w:r>
            <w:r>
              <w:t xml:space="preserve">gen mit Gruppenarbeit/Teamarbeit. </w:t>
            </w:r>
            <w:r w:rsidR="00C72223">
              <w:t>Die Schül</w:t>
            </w:r>
            <w:r w:rsidR="00C72223">
              <w:t>e</w:t>
            </w:r>
            <w:r w:rsidR="00C72223">
              <w:t xml:space="preserve">rinnen und Schüler </w:t>
            </w:r>
            <w:r>
              <w:t>sollen sich eine der folge</w:t>
            </w:r>
            <w:r>
              <w:t>n</w:t>
            </w:r>
            <w:r>
              <w:t>den Bewertungen über Teamarbeit zuordnen:</w:t>
            </w:r>
          </w:p>
          <w:p w:rsidR="00D4698B" w:rsidRDefault="00D4698B" w:rsidP="00B3201D">
            <w:pPr>
              <w:pStyle w:val="TabelleLinks"/>
            </w:pPr>
            <w:r>
              <w:sym w:font="Wingdings" w:char="F06C"/>
            </w:r>
            <w:r>
              <w:t xml:space="preserve"> Teamarbeit bringt mir sehr viel</w:t>
            </w:r>
            <w:r w:rsidR="0019078C">
              <w:t>.</w:t>
            </w:r>
          </w:p>
          <w:p w:rsidR="00D4698B" w:rsidRDefault="00D4698B" w:rsidP="00B3201D">
            <w:pPr>
              <w:pStyle w:val="TabelleLinks"/>
            </w:pPr>
            <w:r>
              <w:sym w:font="Wingdings" w:char="F06C"/>
            </w:r>
            <w:r>
              <w:t xml:space="preserve"> Teamarbeit bringt mir einiges</w:t>
            </w:r>
            <w:r w:rsidR="0019078C">
              <w:t>.</w:t>
            </w:r>
          </w:p>
          <w:p w:rsidR="00D4698B" w:rsidRDefault="00D4698B" w:rsidP="00B3201D">
            <w:pPr>
              <w:pStyle w:val="TabelleLinks"/>
            </w:pPr>
            <w:r>
              <w:sym w:font="Wingdings" w:char="F06C"/>
            </w:r>
            <w:r>
              <w:t xml:space="preserve"> Teamarbeit  bringt mir eher wenig</w:t>
            </w:r>
            <w:r w:rsidR="0019078C">
              <w:t>.</w:t>
            </w:r>
          </w:p>
          <w:p w:rsidR="00D4698B" w:rsidRDefault="00D4698B" w:rsidP="00B3201D">
            <w:pPr>
              <w:pStyle w:val="TabelleLinks"/>
            </w:pPr>
            <w:r>
              <w:sym w:font="Wingdings" w:char="F06C"/>
            </w:r>
            <w:r>
              <w:t xml:space="preserve"> Teamarbeit bringt mir sehr wenig</w:t>
            </w:r>
            <w:r w:rsidR="0019078C">
              <w:t>.</w:t>
            </w:r>
          </w:p>
          <w:p w:rsidR="00D4698B" w:rsidRDefault="00D4698B" w:rsidP="00B3201D">
            <w:pPr>
              <w:pStyle w:val="TabelleLinks"/>
            </w:pPr>
          </w:p>
          <w:p w:rsidR="00D4698B" w:rsidRDefault="00D4698B" w:rsidP="00B3201D">
            <w:pPr>
              <w:pStyle w:val="TabelleLinks"/>
            </w:pPr>
            <w:r>
              <w:t xml:space="preserve">Kurzer Austausch zu den verschiedenen </w:t>
            </w:r>
            <w:r w:rsidR="00C72223">
              <w:t>Me</w:t>
            </w:r>
            <w:r w:rsidR="00C72223">
              <w:t>i</w:t>
            </w:r>
            <w:r w:rsidR="00C72223">
              <w:t>nungen der Schülerinnen und Schüler</w:t>
            </w:r>
          </w:p>
          <w:p w:rsidR="00D4698B" w:rsidRDefault="00D4698B" w:rsidP="00B3201D">
            <w:pPr>
              <w:pStyle w:val="TabelleLinks"/>
            </w:pPr>
          </w:p>
          <w:p w:rsidR="00D4698B" w:rsidRDefault="00C72223" w:rsidP="00B3201D">
            <w:pPr>
              <w:pStyle w:val="TabelleLinks"/>
            </w:pPr>
            <w:r>
              <w:t xml:space="preserve">Die Schülerinnen und Schüler </w:t>
            </w:r>
            <w:r w:rsidR="00D4698B">
              <w:t>finden das Thema auf dem AO</w:t>
            </w:r>
            <w:r w:rsidR="0019078C">
              <w:t>.</w:t>
            </w:r>
          </w:p>
          <w:p w:rsidR="00D4698B" w:rsidRDefault="00D4698B" w:rsidP="00B3201D">
            <w:pPr>
              <w:pStyle w:val="TabelleLinks"/>
            </w:pPr>
            <w:r>
              <w:t>Austausch mit Partner</w:t>
            </w:r>
            <w:r w:rsidR="0087118B">
              <w:t>in/Partner</w:t>
            </w:r>
          </w:p>
          <w:p w:rsidR="00D4698B" w:rsidRPr="00217C83" w:rsidRDefault="00D4698B" w:rsidP="00B3201D">
            <w:pPr>
              <w:pStyle w:val="TabelleLinks"/>
            </w:pPr>
            <w:r>
              <w:t>Beispiel finden für Teamarbeit in der Gastr</w:t>
            </w:r>
            <w:r>
              <w:t>o</w:t>
            </w:r>
            <w:r w:rsidR="0019078C">
              <w:t>nomie</w:t>
            </w:r>
          </w:p>
        </w:tc>
        <w:tc>
          <w:tcPr>
            <w:tcW w:w="1700" w:type="dxa"/>
          </w:tcPr>
          <w:p w:rsidR="00D4698B" w:rsidRDefault="00D4698B" w:rsidP="00B3201D">
            <w:pPr>
              <w:pStyle w:val="TabelleLinks"/>
            </w:pPr>
          </w:p>
          <w:p w:rsidR="00D4698B" w:rsidRDefault="00D4698B" w:rsidP="00B3201D">
            <w:pPr>
              <w:pStyle w:val="TabelleLinks"/>
            </w:pPr>
          </w:p>
          <w:p w:rsidR="00D4698B" w:rsidRDefault="00D4698B" w:rsidP="00B3201D">
            <w:pPr>
              <w:pStyle w:val="TabelleLinks"/>
            </w:pPr>
            <w:r>
              <w:t>Schilder für die Ecken</w:t>
            </w: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r>
              <w:t>AO</w:t>
            </w:r>
          </w:p>
          <w:p w:rsidR="00D4698B" w:rsidRPr="00217C83" w:rsidRDefault="00D4698B" w:rsidP="00B3201D">
            <w:pPr>
              <w:pStyle w:val="TabelleLinks"/>
            </w:pPr>
          </w:p>
        </w:tc>
        <w:tc>
          <w:tcPr>
            <w:tcW w:w="1700" w:type="dxa"/>
          </w:tcPr>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r>
              <w:t>Vier-Ecken-Übung reflektieren</w:t>
            </w:r>
          </w:p>
          <w:p w:rsidR="00D4698B" w:rsidRPr="006C7789" w:rsidRDefault="00D4698B" w:rsidP="00B3201D">
            <w:pPr>
              <w:pStyle w:val="TabelleLinks"/>
            </w:pPr>
          </w:p>
        </w:tc>
      </w:tr>
      <w:tr w:rsidR="00D4698B" w:rsidRPr="000C61C6" w:rsidTr="00B3201D">
        <w:tc>
          <w:tcPr>
            <w:tcW w:w="1157" w:type="dxa"/>
          </w:tcPr>
          <w:p w:rsidR="00D4698B" w:rsidRDefault="000A13EB" w:rsidP="00B3201D">
            <w:pPr>
              <w:pStyle w:val="TabelleLinks"/>
              <w:spacing w:line="240" w:lineRule="auto"/>
            </w:pPr>
            <w:r>
              <w:t>Informieren</w:t>
            </w:r>
          </w:p>
        </w:tc>
        <w:tc>
          <w:tcPr>
            <w:tcW w:w="836" w:type="dxa"/>
          </w:tcPr>
          <w:p w:rsidR="00D4698B" w:rsidRDefault="00D4698B" w:rsidP="00B3201D">
            <w:pPr>
              <w:pStyle w:val="TabelleLinks"/>
              <w:rPr>
                <w:noProof/>
              </w:rPr>
            </w:pPr>
          </w:p>
          <w:p w:rsidR="00D4698B" w:rsidRDefault="00D4698B" w:rsidP="00B3201D">
            <w:pPr>
              <w:pStyle w:val="TabelleLinks"/>
              <w:jc w:val="center"/>
              <w:rPr>
                <w:noProof/>
              </w:rPr>
            </w:pPr>
          </w:p>
          <w:p w:rsidR="00D4698B" w:rsidRDefault="00D4698B" w:rsidP="00B3201D">
            <w:pPr>
              <w:pStyle w:val="TabelleLinks"/>
              <w:jc w:val="center"/>
              <w:rPr>
                <w:noProof/>
              </w:rPr>
            </w:pPr>
          </w:p>
          <w:p w:rsidR="00D4698B" w:rsidRDefault="00D4698B" w:rsidP="00B3201D">
            <w:pPr>
              <w:pStyle w:val="TabelleLinks"/>
              <w:spacing w:line="240" w:lineRule="auto"/>
              <w:jc w:val="center"/>
              <w:rPr>
                <w:noProof/>
              </w:rPr>
            </w:pPr>
            <w:r>
              <w:rPr>
                <w:noProof/>
                <w:sz w:val="24"/>
              </w:rPr>
              <w:drawing>
                <wp:inline distT="0" distB="0" distL="0" distR="0" wp14:anchorId="2C0EA276" wp14:editId="487B5332">
                  <wp:extent cx="432000" cy="212082"/>
                  <wp:effectExtent l="0" t="0" r="6350" b="0"/>
                  <wp:docPr id="449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2000" cy="212082"/>
                          </a:xfrm>
                          <a:prstGeom prst="rect">
                            <a:avLst/>
                          </a:prstGeom>
                          <a:noFill/>
                          <a:ln>
                            <a:noFill/>
                          </a:ln>
                        </pic:spPr>
                      </pic:pic>
                    </a:graphicData>
                  </a:graphic>
                </wp:inline>
              </w:drawing>
            </w:r>
          </w:p>
          <w:p w:rsidR="00D4698B" w:rsidRDefault="00D4698B" w:rsidP="00B3201D">
            <w:pPr>
              <w:pStyle w:val="TabelleLinks"/>
              <w:jc w:val="center"/>
              <w:rPr>
                <w:noProof/>
              </w:rPr>
            </w:pPr>
          </w:p>
          <w:p w:rsidR="00D4698B" w:rsidRDefault="00D4698B" w:rsidP="00B3201D">
            <w:pPr>
              <w:pStyle w:val="TabelleLinks"/>
              <w:jc w:val="center"/>
              <w:rPr>
                <w:noProof/>
              </w:rPr>
            </w:pPr>
          </w:p>
          <w:p w:rsidR="00D4698B" w:rsidRDefault="00D4698B" w:rsidP="00B3201D">
            <w:pPr>
              <w:pStyle w:val="TabelleLinks"/>
              <w:jc w:val="center"/>
              <w:rPr>
                <w:noProof/>
              </w:rPr>
            </w:pPr>
          </w:p>
          <w:p w:rsidR="00D4698B" w:rsidRDefault="00D4698B" w:rsidP="00B3201D">
            <w:pPr>
              <w:pStyle w:val="TabelleLinks"/>
              <w:jc w:val="center"/>
              <w:rPr>
                <w:noProof/>
              </w:rPr>
            </w:pPr>
          </w:p>
          <w:p w:rsidR="00D4698B" w:rsidRDefault="00D4698B" w:rsidP="00B3201D">
            <w:pPr>
              <w:pStyle w:val="TabelleLinks"/>
              <w:spacing w:line="240" w:lineRule="auto"/>
              <w:jc w:val="center"/>
              <w:rPr>
                <w:noProof/>
              </w:rPr>
            </w:pPr>
            <w:r>
              <w:rPr>
                <w:noProof/>
                <w:sz w:val="24"/>
              </w:rPr>
              <w:drawing>
                <wp:inline distT="0" distB="0" distL="0" distR="0" wp14:anchorId="3E338632" wp14:editId="59B00E9E">
                  <wp:extent cx="216000" cy="231429"/>
                  <wp:effectExtent l="0" t="0" r="0" b="0"/>
                  <wp:docPr id="449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429"/>
                          </a:xfrm>
                          <a:prstGeom prst="rect">
                            <a:avLst/>
                          </a:prstGeom>
                          <a:noFill/>
                          <a:ln>
                            <a:noFill/>
                          </a:ln>
                        </pic:spPr>
                      </pic:pic>
                    </a:graphicData>
                  </a:graphic>
                </wp:inline>
              </w:drawing>
            </w:r>
          </w:p>
          <w:p w:rsidR="00D4698B" w:rsidRDefault="00D4698B" w:rsidP="00B3201D">
            <w:pPr>
              <w:pStyle w:val="TabelleLinks"/>
              <w:rPr>
                <w:noProof/>
              </w:rPr>
            </w:pPr>
          </w:p>
          <w:p w:rsidR="00D4698B" w:rsidRDefault="00D4698B" w:rsidP="00B3201D">
            <w:pPr>
              <w:pStyle w:val="TabelleLinks"/>
              <w:spacing w:line="240" w:lineRule="auto"/>
              <w:jc w:val="center"/>
              <w:rPr>
                <w:noProof/>
              </w:rPr>
            </w:pPr>
            <w:r>
              <w:rPr>
                <w:noProof/>
                <w:sz w:val="24"/>
              </w:rPr>
              <w:drawing>
                <wp:inline distT="0" distB="0" distL="0" distR="0" wp14:anchorId="522DB729" wp14:editId="3ED89216">
                  <wp:extent cx="432000" cy="212082"/>
                  <wp:effectExtent l="0" t="0" r="6350" b="0"/>
                  <wp:docPr id="449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2000" cy="212082"/>
                          </a:xfrm>
                          <a:prstGeom prst="rect">
                            <a:avLst/>
                          </a:prstGeom>
                          <a:noFill/>
                          <a:ln>
                            <a:noFill/>
                          </a:ln>
                        </pic:spPr>
                      </pic:pic>
                    </a:graphicData>
                  </a:graphic>
                </wp:inline>
              </w:drawing>
            </w:r>
          </w:p>
          <w:p w:rsidR="00D4698B" w:rsidRDefault="00D4698B" w:rsidP="00B3201D">
            <w:pPr>
              <w:pStyle w:val="TabelleLinks"/>
              <w:jc w:val="center"/>
              <w:rPr>
                <w:noProof/>
              </w:rPr>
            </w:pPr>
          </w:p>
          <w:p w:rsidR="00D4698B" w:rsidRDefault="00D4698B" w:rsidP="00B3201D">
            <w:pPr>
              <w:pStyle w:val="TabelleLinks"/>
              <w:spacing w:line="240" w:lineRule="auto"/>
              <w:jc w:val="center"/>
              <w:rPr>
                <w:noProof/>
              </w:rPr>
            </w:pPr>
            <w:r w:rsidRPr="00AA4881">
              <w:rPr>
                <w:noProof/>
                <w:sz w:val="24"/>
              </w:rPr>
              <w:lastRenderedPageBreak/>
              <w:drawing>
                <wp:inline distT="0" distB="0" distL="0" distR="0" wp14:anchorId="156928F1" wp14:editId="7E545BF2">
                  <wp:extent cx="323850" cy="323850"/>
                  <wp:effectExtent l="0" t="0" r="0" b="0"/>
                  <wp:docPr id="449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567" w:type="dxa"/>
          </w:tcPr>
          <w:p w:rsidR="00D4698B" w:rsidRDefault="00D4698B" w:rsidP="00900129">
            <w:pPr>
              <w:pStyle w:val="Tabellezentriert"/>
            </w:pPr>
          </w:p>
          <w:p w:rsidR="00D4698B" w:rsidRDefault="00D4698B" w:rsidP="00900129">
            <w:pPr>
              <w:pStyle w:val="Tabellezentriert"/>
            </w:pPr>
          </w:p>
          <w:p w:rsidR="00D4698B" w:rsidRDefault="00D4698B" w:rsidP="00900129">
            <w:pPr>
              <w:pStyle w:val="Tabellezentriert"/>
            </w:pPr>
            <w:r>
              <w:t>55</w:t>
            </w:r>
          </w:p>
          <w:p w:rsidR="00D4698B" w:rsidRDefault="00F937E0" w:rsidP="00900129">
            <w:pPr>
              <w:pStyle w:val="Tabellezentriert"/>
            </w:pPr>
            <w:r>
              <w:t>Min.</w:t>
            </w:r>
          </w:p>
          <w:p w:rsidR="00D4698B" w:rsidRDefault="00D4698B" w:rsidP="00900129">
            <w:pPr>
              <w:pStyle w:val="Tabellezentriert"/>
            </w:pPr>
          </w:p>
          <w:p w:rsidR="00D4698B" w:rsidRPr="00324523" w:rsidRDefault="00D4698B" w:rsidP="00900129">
            <w:pPr>
              <w:pStyle w:val="Tabellezentriert"/>
            </w:pPr>
          </w:p>
        </w:tc>
        <w:tc>
          <w:tcPr>
            <w:tcW w:w="3679" w:type="dxa"/>
          </w:tcPr>
          <w:p w:rsidR="00D4698B" w:rsidRDefault="00C72223" w:rsidP="00B3201D">
            <w:pPr>
              <w:pStyle w:val="AufgabeKasten"/>
              <w:numPr>
                <w:ilvl w:val="0"/>
                <w:numId w:val="0"/>
              </w:numPr>
              <w:rPr>
                <w:sz w:val="18"/>
              </w:rPr>
            </w:pPr>
            <w:r>
              <w:rPr>
                <w:sz w:val="18"/>
              </w:rPr>
              <w:t>Die Schülerinnen und Schüler</w:t>
            </w:r>
            <w:r w:rsidR="00D4698B">
              <w:rPr>
                <w:sz w:val="18"/>
              </w:rPr>
              <w:t xml:space="preserve"> informieren sich über die Vorteile und Nachteile der Gruppena</w:t>
            </w:r>
            <w:r w:rsidR="00D4698B">
              <w:rPr>
                <w:sz w:val="18"/>
              </w:rPr>
              <w:t>r</w:t>
            </w:r>
            <w:r w:rsidR="00D4698B">
              <w:rPr>
                <w:sz w:val="18"/>
              </w:rPr>
              <w:t>beit/Teamarbeit.</w:t>
            </w:r>
          </w:p>
          <w:p w:rsidR="00D4698B" w:rsidRDefault="00D4698B" w:rsidP="00B3201D">
            <w:pPr>
              <w:pStyle w:val="AufgabeKasten"/>
              <w:numPr>
                <w:ilvl w:val="0"/>
                <w:numId w:val="0"/>
              </w:numPr>
              <w:rPr>
                <w:sz w:val="18"/>
              </w:rPr>
            </w:pPr>
            <w:r>
              <w:rPr>
                <w:sz w:val="18"/>
              </w:rPr>
              <w:t>Analyse eines Schülergesprächs</w:t>
            </w:r>
          </w:p>
          <w:p w:rsidR="00D4698B" w:rsidRDefault="00C72223" w:rsidP="00B3201D">
            <w:pPr>
              <w:pStyle w:val="AufgabeKasten"/>
              <w:numPr>
                <w:ilvl w:val="0"/>
                <w:numId w:val="0"/>
              </w:numPr>
              <w:rPr>
                <w:sz w:val="18"/>
              </w:rPr>
            </w:pPr>
            <w:r>
              <w:rPr>
                <w:sz w:val="18"/>
              </w:rPr>
              <w:t xml:space="preserve">Die Schülerinnen und Schüler </w:t>
            </w:r>
            <w:r w:rsidR="00D4698B">
              <w:rPr>
                <w:sz w:val="18"/>
              </w:rPr>
              <w:t>erkennen, dass die Gruppenarbeit auf die Berufswelt vorbere</w:t>
            </w:r>
            <w:r w:rsidR="00D4698B">
              <w:rPr>
                <w:sz w:val="18"/>
              </w:rPr>
              <w:t>i</w:t>
            </w:r>
            <w:r w:rsidR="00D4698B">
              <w:rPr>
                <w:sz w:val="18"/>
              </w:rPr>
              <w:t xml:space="preserve">tet. </w:t>
            </w:r>
          </w:p>
          <w:p w:rsidR="00D4698B" w:rsidRPr="004A07F8" w:rsidRDefault="00D4698B" w:rsidP="00B3201D">
            <w:pPr>
              <w:pStyle w:val="AufgabeKasten"/>
              <w:numPr>
                <w:ilvl w:val="0"/>
                <w:numId w:val="0"/>
              </w:numPr>
              <w:rPr>
                <w:sz w:val="18"/>
                <w:szCs w:val="18"/>
              </w:rPr>
            </w:pPr>
            <w:r w:rsidRPr="004A07F8">
              <w:rPr>
                <w:rStyle w:val="Fett"/>
                <w:sz w:val="18"/>
                <w:szCs w:val="18"/>
              </w:rPr>
              <w:t>Übung:</w:t>
            </w:r>
            <w:r w:rsidR="0019078C">
              <w:rPr>
                <w:sz w:val="18"/>
                <w:szCs w:val="18"/>
              </w:rPr>
              <w:t xml:space="preserve"> Argumente bewerten</w:t>
            </w:r>
          </w:p>
          <w:p w:rsidR="00D4698B" w:rsidRDefault="00C72223" w:rsidP="00B3201D">
            <w:pPr>
              <w:pStyle w:val="AufgabeKasten"/>
              <w:numPr>
                <w:ilvl w:val="0"/>
                <w:numId w:val="0"/>
              </w:numPr>
              <w:rPr>
                <w:sz w:val="18"/>
              </w:rPr>
            </w:pPr>
            <w:r>
              <w:rPr>
                <w:sz w:val="18"/>
              </w:rPr>
              <w:t xml:space="preserve">Die Schülerinnen und Schüler </w:t>
            </w:r>
            <w:r w:rsidR="00D4698B">
              <w:rPr>
                <w:sz w:val="18"/>
              </w:rPr>
              <w:t xml:space="preserve">erhalten die Aufgabe, die Argumente für Gruppenarbeit zu überdenken und eine persönliche Rangordnung </w:t>
            </w:r>
            <w:r w:rsidR="00D4698B">
              <w:rPr>
                <w:sz w:val="18"/>
              </w:rPr>
              <w:lastRenderedPageBreak/>
              <w:t xml:space="preserve">zu erstellen. </w:t>
            </w:r>
          </w:p>
          <w:p w:rsidR="00D4698B" w:rsidRPr="00551247" w:rsidRDefault="00D4698B" w:rsidP="00B3201D">
            <w:pPr>
              <w:pStyle w:val="AufgabeKasten"/>
              <w:numPr>
                <w:ilvl w:val="0"/>
                <w:numId w:val="0"/>
              </w:numPr>
              <w:rPr>
                <w:sz w:val="18"/>
              </w:rPr>
            </w:pPr>
            <w:r>
              <w:rPr>
                <w:sz w:val="18"/>
              </w:rPr>
              <w:t>Besprechung mit Partner</w:t>
            </w:r>
            <w:r w:rsidR="0087118B">
              <w:rPr>
                <w:sz w:val="18"/>
              </w:rPr>
              <w:t>in/Partner</w:t>
            </w:r>
            <w:r>
              <w:rPr>
                <w:sz w:val="18"/>
              </w:rPr>
              <w:t xml:space="preserve"> und vorste</w:t>
            </w:r>
            <w:r>
              <w:rPr>
                <w:sz w:val="18"/>
              </w:rPr>
              <w:t>l</w:t>
            </w:r>
            <w:r>
              <w:rPr>
                <w:sz w:val="18"/>
              </w:rPr>
              <w:t>len im Plenum. Es wird ein für die ganze Klasse gültiges Ranking erstellt.</w:t>
            </w:r>
          </w:p>
        </w:tc>
        <w:tc>
          <w:tcPr>
            <w:tcW w:w="1700" w:type="dxa"/>
          </w:tcPr>
          <w:p w:rsidR="00D4698B" w:rsidRDefault="00D4698B" w:rsidP="00B3201D">
            <w:pPr>
              <w:pStyle w:val="TabelleLinks"/>
            </w:pPr>
          </w:p>
          <w:p w:rsidR="00D4698B" w:rsidRPr="004D6860" w:rsidRDefault="00D4698B" w:rsidP="00B3201D">
            <w:pPr>
              <w:pStyle w:val="TabelleLinks"/>
              <w:rPr>
                <w:lang w:val="en-US"/>
              </w:rPr>
            </w:pPr>
            <w:r w:rsidRPr="004D6860">
              <w:rPr>
                <w:lang w:val="en-US"/>
              </w:rPr>
              <w:t>EG1.01.03.01</w:t>
            </w:r>
          </w:p>
          <w:p w:rsidR="00D4698B" w:rsidRPr="004D6860" w:rsidRDefault="00D4698B" w:rsidP="00B3201D">
            <w:pPr>
              <w:pStyle w:val="Textkrper"/>
              <w:rPr>
                <w:lang w:val="en-US"/>
              </w:rPr>
            </w:pPr>
            <w:r w:rsidRPr="004D6860">
              <w:rPr>
                <w:lang w:val="en-US"/>
              </w:rPr>
              <w:t>A,</w:t>
            </w:r>
            <w:r w:rsidR="00900129">
              <w:rPr>
                <w:lang w:val="en-US"/>
              </w:rPr>
              <w:t xml:space="preserve"> </w:t>
            </w:r>
            <w:r w:rsidRPr="004D6860">
              <w:rPr>
                <w:lang w:val="en-US"/>
              </w:rPr>
              <w:t>B,</w:t>
            </w:r>
            <w:r w:rsidR="00900129">
              <w:rPr>
                <w:lang w:val="en-US"/>
              </w:rPr>
              <w:t xml:space="preserve"> </w:t>
            </w:r>
            <w:r w:rsidRPr="004D6860">
              <w:rPr>
                <w:lang w:val="en-US"/>
              </w:rPr>
              <w:t>C</w:t>
            </w:r>
          </w:p>
          <w:p w:rsidR="00D4698B" w:rsidRPr="004D6860" w:rsidRDefault="00D4698B" w:rsidP="00B3201D">
            <w:pPr>
              <w:pStyle w:val="Textkrper"/>
              <w:rPr>
                <w:lang w:val="en-US"/>
              </w:rPr>
            </w:pPr>
          </w:p>
          <w:p w:rsidR="00D4698B" w:rsidRPr="004D6860" w:rsidRDefault="00D4698B" w:rsidP="00B3201D">
            <w:pPr>
              <w:pStyle w:val="Textkrper"/>
              <w:rPr>
                <w:lang w:val="en-US"/>
              </w:rPr>
            </w:pPr>
          </w:p>
          <w:p w:rsidR="00D4698B" w:rsidRPr="004D6860" w:rsidRDefault="00D4698B" w:rsidP="00B3201D">
            <w:pPr>
              <w:pStyle w:val="Textkrper"/>
              <w:rPr>
                <w:lang w:val="en-US"/>
              </w:rPr>
            </w:pPr>
          </w:p>
          <w:p w:rsidR="00D4698B" w:rsidRPr="004D6860" w:rsidRDefault="00D4698B" w:rsidP="00B3201D">
            <w:pPr>
              <w:pStyle w:val="Textkrper"/>
              <w:rPr>
                <w:lang w:val="en-US"/>
              </w:rPr>
            </w:pPr>
          </w:p>
          <w:p w:rsidR="00D4698B" w:rsidRPr="004D6860" w:rsidRDefault="00D4698B" w:rsidP="00B3201D">
            <w:pPr>
              <w:pStyle w:val="Textkrper"/>
              <w:rPr>
                <w:lang w:val="en-US"/>
              </w:rPr>
            </w:pPr>
          </w:p>
          <w:p w:rsidR="00D4698B" w:rsidRPr="004D6860" w:rsidRDefault="00D4698B" w:rsidP="00B3201D">
            <w:pPr>
              <w:pStyle w:val="Textkrper"/>
              <w:rPr>
                <w:lang w:val="en-US"/>
              </w:rPr>
            </w:pPr>
          </w:p>
          <w:p w:rsidR="00D4698B" w:rsidRPr="004D6860" w:rsidRDefault="00D4698B" w:rsidP="00B3201D">
            <w:pPr>
              <w:pStyle w:val="Textkrper"/>
              <w:rPr>
                <w:lang w:val="en-US"/>
              </w:rPr>
            </w:pPr>
          </w:p>
          <w:p w:rsidR="00D4698B" w:rsidRPr="004D6860" w:rsidRDefault="00D4698B" w:rsidP="00B3201D">
            <w:pPr>
              <w:pStyle w:val="TabelleLinks"/>
              <w:rPr>
                <w:lang w:val="en-US"/>
              </w:rPr>
            </w:pPr>
            <w:r w:rsidRPr="004D6860">
              <w:rPr>
                <w:lang w:val="en-US"/>
              </w:rPr>
              <w:t>EG1.01.03.02</w:t>
            </w:r>
          </w:p>
          <w:p w:rsidR="00900129" w:rsidRPr="004D6860" w:rsidRDefault="00900129" w:rsidP="00900129">
            <w:pPr>
              <w:pStyle w:val="Textkrper"/>
              <w:rPr>
                <w:lang w:val="en-US"/>
              </w:rPr>
            </w:pPr>
            <w:r w:rsidRPr="004D6860">
              <w:rPr>
                <w:lang w:val="en-US"/>
              </w:rPr>
              <w:t>A,</w:t>
            </w:r>
            <w:r>
              <w:rPr>
                <w:lang w:val="en-US"/>
              </w:rPr>
              <w:t xml:space="preserve"> </w:t>
            </w:r>
            <w:r w:rsidRPr="004D6860">
              <w:rPr>
                <w:lang w:val="en-US"/>
              </w:rPr>
              <w:t>B,</w:t>
            </w:r>
            <w:r>
              <w:rPr>
                <w:lang w:val="en-US"/>
              </w:rPr>
              <w:t xml:space="preserve"> </w:t>
            </w:r>
            <w:r w:rsidRPr="004D6860">
              <w:rPr>
                <w:lang w:val="en-US"/>
              </w:rPr>
              <w:t>C</w:t>
            </w:r>
          </w:p>
          <w:p w:rsidR="00D4698B" w:rsidRPr="004D6860" w:rsidRDefault="00D4698B" w:rsidP="00B3201D">
            <w:pPr>
              <w:pStyle w:val="Textkrper"/>
              <w:rPr>
                <w:lang w:val="en-US"/>
              </w:rPr>
            </w:pPr>
          </w:p>
        </w:tc>
        <w:tc>
          <w:tcPr>
            <w:tcW w:w="1700" w:type="dxa"/>
          </w:tcPr>
          <w:p w:rsidR="00D4698B" w:rsidRPr="004E7D42" w:rsidRDefault="00D4698B" w:rsidP="0019078C">
            <w:pPr>
              <w:pStyle w:val="Marginaliegrau"/>
              <w:framePr w:w="0" w:hSpace="0" w:wrap="auto" w:vAnchor="margin" w:hAnchor="text" w:xAlign="left" w:yAlign="inline"/>
              <w:jc w:val="left"/>
              <w:rPr>
                <w:rStyle w:val="Fett"/>
              </w:rPr>
            </w:pPr>
            <w:r w:rsidRPr="004E7D42">
              <w:rPr>
                <w:rStyle w:val="Fett"/>
              </w:rPr>
              <w:t xml:space="preserve">Quelle: </w:t>
            </w:r>
          </w:p>
          <w:p w:rsidR="00D4698B" w:rsidRPr="00D77A42" w:rsidRDefault="00D4698B" w:rsidP="0019078C">
            <w:pPr>
              <w:pStyle w:val="Marginaliegrau"/>
              <w:framePr w:w="0" w:hSpace="0" w:wrap="auto" w:vAnchor="margin" w:hAnchor="text" w:xAlign="left" w:yAlign="inline"/>
              <w:jc w:val="left"/>
              <w:rPr>
                <w:rStyle w:val="Fett"/>
              </w:rPr>
            </w:pPr>
            <w:r w:rsidRPr="00D77A42">
              <w:rPr>
                <w:rStyle w:val="Fett"/>
              </w:rPr>
              <w:t>Teamentwicklung im Klassenraum</w:t>
            </w:r>
          </w:p>
          <w:p w:rsidR="00D4698B" w:rsidRDefault="00D4698B" w:rsidP="0019078C">
            <w:pPr>
              <w:pStyle w:val="Marginaliegrau"/>
              <w:framePr w:w="0" w:hSpace="0" w:wrap="auto" w:vAnchor="margin" w:hAnchor="text" w:xAlign="left" w:yAlign="inline"/>
              <w:jc w:val="left"/>
              <w:rPr>
                <w:sz w:val="16"/>
              </w:rPr>
            </w:pPr>
            <w:r w:rsidRPr="00D77A42">
              <w:rPr>
                <w:sz w:val="16"/>
              </w:rPr>
              <w:t>Übungsbausteine für den Unterricht</w:t>
            </w:r>
          </w:p>
          <w:p w:rsidR="00D4698B" w:rsidRPr="00D77A42" w:rsidRDefault="00D4698B" w:rsidP="0019078C">
            <w:pPr>
              <w:pStyle w:val="Marginaliegrau"/>
              <w:framePr w:w="0" w:hSpace="0" w:wrap="auto" w:vAnchor="margin" w:hAnchor="text" w:xAlign="left" w:yAlign="inline"/>
              <w:jc w:val="left"/>
              <w:rPr>
                <w:sz w:val="16"/>
              </w:rPr>
            </w:pPr>
            <w:r w:rsidRPr="00D77A42">
              <w:rPr>
                <w:sz w:val="16"/>
              </w:rPr>
              <w:t xml:space="preserve">Heinz </w:t>
            </w:r>
            <w:proofErr w:type="spellStart"/>
            <w:r w:rsidRPr="00D77A42">
              <w:rPr>
                <w:sz w:val="16"/>
              </w:rPr>
              <w:t>Klippert</w:t>
            </w:r>
            <w:proofErr w:type="spellEnd"/>
          </w:p>
          <w:p w:rsidR="00D4698B" w:rsidRPr="008A2028" w:rsidRDefault="00D4698B" w:rsidP="0019078C">
            <w:pPr>
              <w:pStyle w:val="Marginaliegrau"/>
              <w:framePr w:w="0" w:hSpace="0" w:wrap="auto" w:vAnchor="margin" w:hAnchor="text" w:xAlign="left" w:yAlign="inline"/>
              <w:jc w:val="left"/>
              <w:rPr>
                <w:sz w:val="16"/>
              </w:rPr>
            </w:pPr>
            <w:r w:rsidRPr="008A2028">
              <w:rPr>
                <w:sz w:val="16"/>
              </w:rPr>
              <w:t xml:space="preserve">Beltz Verlag </w:t>
            </w:r>
          </w:p>
          <w:p w:rsidR="00D4698B" w:rsidRDefault="00D4698B" w:rsidP="0019078C">
            <w:pPr>
              <w:pStyle w:val="Marginaliegrau"/>
              <w:framePr w:w="0" w:hSpace="0" w:wrap="auto" w:vAnchor="margin" w:hAnchor="text" w:xAlign="left" w:yAlign="inline"/>
              <w:jc w:val="left"/>
            </w:pPr>
            <w:r w:rsidRPr="008A2028">
              <w:rPr>
                <w:sz w:val="16"/>
              </w:rPr>
              <w:t>8. Auflage, 2009</w:t>
            </w:r>
            <w:r w:rsidRPr="00C44A37">
              <w:t xml:space="preserve"> </w:t>
            </w:r>
          </w:p>
          <w:p w:rsidR="00D4698B" w:rsidRPr="00C44A37" w:rsidRDefault="0019078C" w:rsidP="0019078C">
            <w:pPr>
              <w:pStyle w:val="Marginaliegrau"/>
              <w:framePr w:w="0" w:hSpace="0" w:wrap="auto" w:vAnchor="margin" w:hAnchor="text" w:xAlign="left" w:yAlign="inline"/>
              <w:jc w:val="left"/>
            </w:pPr>
            <w:r>
              <w:t xml:space="preserve">Seite </w:t>
            </w:r>
            <w:r w:rsidR="00D4698B" w:rsidRPr="00C44A37">
              <w:t>102</w:t>
            </w:r>
          </w:p>
          <w:p w:rsidR="00D4698B" w:rsidRPr="00C44A37" w:rsidRDefault="00D4698B" w:rsidP="00B3201D">
            <w:pPr>
              <w:pStyle w:val="Textkrper"/>
            </w:pPr>
          </w:p>
          <w:p w:rsidR="00D4698B" w:rsidRPr="000C61C6" w:rsidRDefault="00D4698B" w:rsidP="00B3201D">
            <w:pPr>
              <w:pStyle w:val="TabelleLinks"/>
            </w:pPr>
          </w:p>
        </w:tc>
      </w:tr>
    </w:tbl>
    <w:p w:rsidR="00D4698B" w:rsidRDefault="00D4698B" w:rsidP="00D4698B"/>
    <w:tbl>
      <w:tblPr>
        <w:tblStyle w:val="Tabellenraster"/>
        <w:tblW w:w="9639" w:type="dxa"/>
        <w:tblInd w:w="28" w:type="dxa"/>
        <w:tblCellMar>
          <w:top w:w="28" w:type="dxa"/>
          <w:left w:w="28" w:type="dxa"/>
          <w:bottom w:w="28" w:type="dxa"/>
          <w:right w:w="28" w:type="dxa"/>
        </w:tblCellMar>
        <w:tblLook w:val="04A0" w:firstRow="1" w:lastRow="0" w:firstColumn="1" w:lastColumn="0" w:noHBand="0" w:noVBand="1"/>
      </w:tblPr>
      <w:tblGrid>
        <w:gridCol w:w="1157"/>
        <w:gridCol w:w="836"/>
        <w:gridCol w:w="567"/>
        <w:gridCol w:w="3679"/>
        <w:gridCol w:w="1700"/>
        <w:gridCol w:w="1700"/>
      </w:tblGrid>
      <w:tr w:rsidR="00D4698B" w:rsidRPr="000C61C6" w:rsidTr="00B3201D">
        <w:tc>
          <w:tcPr>
            <w:tcW w:w="1157" w:type="dxa"/>
          </w:tcPr>
          <w:p w:rsidR="005D75E6" w:rsidRDefault="000A13EB" w:rsidP="00B3201D">
            <w:pPr>
              <w:pStyle w:val="TabelleLinks"/>
            </w:pPr>
            <w:r>
              <w:t>Planen</w:t>
            </w:r>
            <w:r w:rsidR="005D75E6">
              <w:t>/</w:t>
            </w:r>
          </w:p>
          <w:p w:rsidR="00D4698B" w:rsidRPr="00324523" w:rsidRDefault="005D75E6" w:rsidP="005D75E6">
            <w:pPr>
              <w:pStyle w:val="TabelleLinks"/>
            </w:pPr>
            <w:r>
              <w:t>E</w:t>
            </w:r>
            <w:r w:rsidR="00D4698B">
              <w:t>ntscheiden</w:t>
            </w:r>
          </w:p>
        </w:tc>
        <w:tc>
          <w:tcPr>
            <w:tcW w:w="836" w:type="dxa"/>
          </w:tcPr>
          <w:p w:rsidR="00D4698B" w:rsidRDefault="00D4698B" w:rsidP="00B3201D">
            <w:pPr>
              <w:pStyle w:val="TabelleLinks"/>
              <w:spacing w:line="240" w:lineRule="auto"/>
              <w:jc w:val="center"/>
              <w:rPr>
                <w:noProof/>
              </w:rPr>
            </w:pPr>
            <w:r>
              <w:rPr>
                <w:noProof/>
                <w:sz w:val="24"/>
              </w:rPr>
              <w:drawing>
                <wp:inline distT="0" distB="0" distL="0" distR="0" wp14:anchorId="05584E2D" wp14:editId="27BBC02F">
                  <wp:extent cx="216000" cy="231429"/>
                  <wp:effectExtent l="0" t="0" r="0" b="0"/>
                  <wp:docPr id="449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429"/>
                          </a:xfrm>
                          <a:prstGeom prst="rect">
                            <a:avLst/>
                          </a:prstGeom>
                          <a:noFill/>
                          <a:ln>
                            <a:noFill/>
                          </a:ln>
                        </pic:spPr>
                      </pic:pic>
                    </a:graphicData>
                  </a:graphic>
                </wp:inline>
              </w:drawing>
            </w:r>
          </w:p>
          <w:p w:rsidR="00D4698B" w:rsidRDefault="00D4698B" w:rsidP="00B3201D">
            <w:pPr>
              <w:pStyle w:val="TabelleLinks"/>
              <w:jc w:val="center"/>
              <w:rPr>
                <w:noProof/>
              </w:rPr>
            </w:pPr>
          </w:p>
          <w:p w:rsidR="00D4698B" w:rsidRDefault="00D4698B" w:rsidP="00B3201D">
            <w:pPr>
              <w:pStyle w:val="TabelleLinks"/>
              <w:jc w:val="center"/>
              <w:rPr>
                <w:noProof/>
              </w:rPr>
            </w:pPr>
          </w:p>
          <w:p w:rsidR="00D4698B" w:rsidRDefault="00D4698B" w:rsidP="00B3201D">
            <w:pPr>
              <w:pStyle w:val="TabelleLinks"/>
              <w:spacing w:line="240" w:lineRule="auto"/>
              <w:jc w:val="center"/>
              <w:rPr>
                <w:noProof/>
              </w:rPr>
            </w:pPr>
            <w:r>
              <w:rPr>
                <w:noProof/>
                <w:sz w:val="24"/>
              </w:rPr>
              <w:drawing>
                <wp:inline distT="0" distB="0" distL="0" distR="0" wp14:anchorId="68C88883" wp14:editId="702A07B1">
                  <wp:extent cx="432000" cy="212082"/>
                  <wp:effectExtent l="0" t="0" r="6350" b="0"/>
                  <wp:docPr id="449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2000" cy="212082"/>
                          </a:xfrm>
                          <a:prstGeom prst="rect">
                            <a:avLst/>
                          </a:prstGeom>
                          <a:noFill/>
                          <a:ln>
                            <a:noFill/>
                          </a:ln>
                        </pic:spPr>
                      </pic:pic>
                    </a:graphicData>
                  </a:graphic>
                </wp:inline>
              </w:drawing>
            </w:r>
          </w:p>
          <w:p w:rsidR="00D4698B" w:rsidRDefault="00D4698B" w:rsidP="00B3201D">
            <w:pPr>
              <w:pStyle w:val="TabelleLinks"/>
              <w:jc w:val="center"/>
            </w:pPr>
          </w:p>
          <w:p w:rsidR="00D4698B" w:rsidRDefault="00D4698B" w:rsidP="00B3201D">
            <w:pPr>
              <w:pStyle w:val="TabelleLinks"/>
              <w:jc w:val="center"/>
            </w:pPr>
          </w:p>
          <w:p w:rsidR="00D4698B" w:rsidRPr="00324523" w:rsidRDefault="00D4698B" w:rsidP="00B3201D">
            <w:pPr>
              <w:pStyle w:val="TabelleLinks"/>
              <w:spacing w:line="240" w:lineRule="auto"/>
              <w:jc w:val="center"/>
            </w:pPr>
            <w:r>
              <w:rPr>
                <w:noProof/>
              </w:rPr>
              <w:drawing>
                <wp:inline distT="0" distB="0" distL="0" distR="0" wp14:anchorId="1776060B" wp14:editId="25D28753">
                  <wp:extent cx="432000" cy="262599"/>
                  <wp:effectExtent l="0" t="0" r="6350" b="4445"/>
                  <wp:docPr id="449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2000" cy="262599"/>
                          </a:xfrm>
                          <a:prstGeom prst="rect">
                            <a:avLst/>
                          </a:prstGeom>
                          <a:noFill/>
                          <a:ln>
                            <a:noFill/>
                          </a:ln>
                        </pic:spPr>
                      </pic:pic>
                    </a:graphicData>
                  </a:graphic>
                </wp:inline>
              </w:drawing>
            </w:r>
          </w:p>
        </w:tc>
        <w:tc>
          <w:tcPr>
            <w:tcW w:w="567" w:type="dxa"/>
          </w:tcPr>
          <w:p w:rsidR="00D4698B" w:rsidRDefault="00D4698B" w:rsidP="00900129">
            <w:pPr>
              <w:pStyle w:val="Tabellezentriert"/>
            </w:pPr>
          </w:p>
          <w:p w:rsidR="00D4698B" w:rsidRDefault="00D4698B" w:rsidP="00900129">
            <w:pPr>
              <w:pStyle w:val="Tabellezentriert"/>
            </w:pPr>
            <w:r>
              <w:t>45</w:t>
            </w:r>
          </w:p>
          <w:p w:rsidR="00D4698B" w:rsidRPr="00324523" w:rsidRDefault="00F937E0" w:rsidP="00900129">
            <w:pPr>
              <w:pStyle w:val="Tabellezentriert"/>
            </w:pPr>
            <w:r>
              <w:t>Min.</w:t>
            </w:r>
          </w:p>
        </w:tc>
        <w:tc>
          <w:tcPr>
            <w:tcW w:w="3679" w:type="dxa"/>
          </w:tcPr>
          <w:p w:rsidR="00D4698B" w:rsidRDefault="00C72223" w:rsidP="00B3201D">
            <w:pPr>
              <w:pStyle w:val="AufgabeKasten"/>
              <w:numPr>
                <w:ilvl w:val="0"/>
                <w:numId w:val="0"/>
              </w:numPr>
              <w:rPr>
                <w:sz w:val="18"/>
              </w:rPr>
            </w:pPr>
            <w:r>
              <w:rPr>
                <w:sz w:val="18"/>
              </w:rPr>
              <w:t>Die Schülerinnen und Schüler</w:t>
            </w:r>
            <w:r w:rsidR="00D4698B">
              <w:rPr>
                <w:sz w:val="18"/>
              </w:rPr>
              <w:t xml:space="preserve"> stellen Regeln für die Teamarbeit auf. </w:t>
            </w:r>
          </w:p>
          <w:p w:rsidR="00D4698B" w:rsidRDefault="00C72223" w:rsidP="00B3201D">
            <w:pPr>
              <w:pStyle w:val="AufgabeKasten"/>
              <w:numPr>
                <w:ilvl w:val="0"/>
                <w:numId w:val="0"/>
              </w:numPr>
              <w:rPr>
                <w:sz w:val="18"/>
              </w:rPr>
            </w:pPr>
            <w:r>
              <w:rPr>
                <w:sz w:val="18"/>
              </w:rPr>
              <w:t>Die Schülerinnen und Schüler</w:t>
            </w:r>
            <w:r w:rsidR="00D4698B">
              <w:rPr>
                <w:sz w:val="18"/>
              </w:rPr>
              <w:t xml:space="preserve"> tauschen sich aus gegen welche Regeln häufig verstoßen wird. Zusatzaufgabe C</w:t>
            </w:r>
            <w:r w:rsidR="005D75E6">
              <w:rPr>
                <w:sz w:val="18"/>
              </w:rPr>
              <w:t>-</w:t>
            </w:r>
            <w:r w:rsidR="00D4698B">
              <w:rPr>
                <w:sz w:val="18"/>
              </w:rPr>
              <w:t xml:space="preserve"> Niveau</w:t>
            </w:r>
          </w:p>
          <w:p w:rsidR="00D4698B" w:rsidRDefault="00D4698B" w:rsidP="00B3201D">
            <w:pPr>
              <w:pStyle w:val="AufgabeKasten"/>
              <w:numPr>
                <w:ilvl w:val="0"/>
                <w:numId w:val="0"/>
              </w:numPr>
              <w:rPr>
                <w:sz w:val="18"/>
              </w:rPr>
            </w:pPr>
          </w:p>
          <w:p w:rsidR="00D4698B" w:rsidRPr="00551247" w:rsidRDefault="00D4698B" w:rsidP="00B3201D">
            <w:pPr>
              <w:pStyle w:val="AufgabeKasten"/>
              <w:numPr>
                <w:ilvl w:val="0"/>
                <w:numId w:val="0"/>
              </w:numPr>
              <w:rPr>
                <w:sz w:val="18"/>
              </w:rPr>
            </w:pPr>
            <w:r w:rsidRPr="004A161A">
              <w:rPr>
                <w:sz w:val="18"/>
              </w:rPr>
              <w:t>Poster zu Regeln der Teamarbeit herstellen</w:t>
            </w:r>
            <w:r w:rsidRPr="004A161A">
              <w:rPr>
                <w:sz w:val="16"/>
              </w:rPr>
              <w:t xml:space="preserve"> </w:t>
            </w:r>
          </w:p>
        </w:tc>
        <w:tc>
          <w:tcPr>
            <w:tcW w:w="1700" w:type="dxa"/>
          </w:tcPr>
          <w:p w:rsidR="00D4698B" w:rsidRPr="00AF31E1" w:rsidRDefault="00D4698B" w:rsidP="00B3201D">
            <w:pPr>
              <w:pStyle w:val="Textkrper"/>
              <w:rPr>
                <w:noProof/>
              </w:rPr>
            </w:pPr>
            <w:r>
              <w:rPr>
                <w:noProof/>
              </w:rPr>
              <w:t>EG1.01.03.03</w:t>
            </w:r>
          </w:p>
          <w:p w:rsidR="00900129" w:rsidRPr="00900129" w:rsidRDefault="00900129" w:rsidP="00900129">
            <w:pPr>
              <w:pStyle w:val="Textkrper"/>
            </w:pPr>
            <w:r w:rsidRPr="00900129">
              <w:t>A, B, C</w:t>
            </w:r>
          </w:p>
          <w:p w:rsidR="00D4698B" w:rsidRDefault="00D4698B" w:rsidP="00B3201D">
            <w:pPr>
              <w:pStyle w:val="Textkrper"/>
              <w:rPr>
                <w:noProof/>
              </w:rPr>
            </w:pPr>
          </w:p>
          <w:p w:rsidR="00D4698B" w:rsidRDefault="00D4698B" w:rsidP="00B3201D">
            <w:pPr>
              <w:pStyle w:val="TabelleLinks"/>
            </w:pPr>
            <w:r>
              <w:t>Material für ein Po</w:t>
            </w:r>
            <w:r>
              <w:t>s</w:t>
            </w:r>
            <w:r>
              <w:t>ter</w:t>
            </w:r>
          </w:p>
          <w:p w:rsidR="00D4698B" w:rsidRDefault="00D4698B" w:rsidP="00B3201D">
            <w:pPr>
              <w:pStyle w:val="TabelleLinks"/>
            </w:pPr>
          </w:p>
          <w:p w:rsidR="00D4698B" w:rsidRDefault="00D4698B" w:rsidP="00B3201D">
            <w:pPr>
              <w:pStyle w:val="Textkrper"/>
              <w:rPr>
                <w:noProof/>
              </w:rPr>
            </w:pPr>
          </w:p>
          <w:p w:rsidR="00D4698B" w:rsidRPr="00AF31E1" w:rsidRDefault="00D4698B" w:rsidP="00B3201D">
            <w:pPr>
              <w:pStyle w:val="Textkrper"/>
              <w:rPr>
                <w:noProof/>
              </w:rPr>
            </w:pPr>
            <w:r>
              <w:rPr>
                <w:noProof/>
              </w:rPr>
              <w:t>EG1.01.03.04</w:t>
            </w:r>
          </w:p>
          <w:p w:rsidR="00D4698B" w:rsidRPr="00900129" w:rsidRDefault="00900129" w:rsidP="00900129">
            <w:pPr>
              <w:pStyle w:val="Textkrper"/>
              <w:rPr>
                <w:lang w:val="en-US"/>
              </w:rPr>
            </w:pPr>
            <w:r w:rsidRPr="004D6860">
              <w:rPr>
                <w:lang w:val="en-US"/>
              </w:rPr>
              <w:t>A,</w:t>
            </w:r>
            <w:r>
              <w:rPr>
                <w:lang w:val="en-US"/>
              </w:rPr>
              <w:t xml:space="preserve"> </w:t>
            </w:r>
            <w:r w:rsidRPr="004D6860">
              <w:rPr>
                <w:lang w:val="en-US"/>
              </w:rPr>
              <w:t>B,</w:t>
            </w:r>
            <w:r>
              <w:rPr>
                <w:lang w:val="en-US"/>
              </w:rPr>
              <w:t xml:space="preserve"> C</w:t>
            </w:r>
          </w:p>
        </w:tc>
        <w:tc>
          <w:tcPr>
            <w:tcW w:w="1700" w:type="dxa"/>
          </w:tcPr>
          <w:p w:rsidR="00D4698B" w:rsidRPr="004E7D42" w:rsidRDefault="00D4698B" w:rsidP="00B3201D">
            <w:pPr>
              <w:pStyle w:val="Marginaliegrau"/>
              <w:framePr w:wrap="around"/>
              <w:rPr>
                <w:rStyle w:val="Fett"/>
              </w:rPr>
            </w:pPr>
            <w:r w:rsidRPr="004E7D42">
              <w:rPr>
                <w:rStyle w:val="Fett"/>
              </w:rPr>
              <w:t xml:space="preserve">Quelle: </w:t>
            </w:r>
          </w:p>
          <w:p w:rsidR="00D4698B" w:rsidRPr="00D77A42" w:rsidRDefault="00D4698B" w:rsidP="00B3201D">
            <w:pPr>
              <w:pStyle w:val="Marginaliegrau"/>
              <w:framePr w:wrap="around"/>
              <w:rPr>
                <w:rStyle w:val="Fett"/>
              </w:rPr>
            </w:pPr>
            <w:r w:rsidRPr="00D77A42">
              <w:rPr>
                <w:rStyle w:val="Fett"/>
              </w:rPr>
              <w:t>Teamentwicklung im Klassenraum</w:t>
            </w:r>
          </w:p>
          <w:p w:rsidR="00D4698B" w:rsidRPr="00D77A42" w:rsidRDefault="00D4698B" w:rsidP="00B3201D">
            <w:pPr>
              <w:pStyle w:val="Marginaliegrau"/>
              <w:framePr w:wrap="around"/>
              <w:rPr>
                <w:sz w:val="16"/>
              </w:rPr>
            </w:pPr>
            <w:r w:rsidRPr="00D77A42">
              <w:rPr>
                <w:sz w:val="16"/>
              </w:rPr>
              <w:t>Übungsbausteine für den Unterricht</w:t>
            </w:r>
          </w:p>
          <w:p w:rsidR="00D4698B" w:rsidRPr="00D77A42" w:rsidRDefault="00D4698B" w:rsidP="00B3201D">
            <w:pPr>
              <w:pStyle w:val="Marginaliegrau"/>
              <w:framePr w:wrap="around"/>
              <w:rPr>
                <w:sz w:val="16"/>
              </w:rPr>
            </w:pPr>
            <w:r w:rsidRPr="00D77A42">
              <w:rPr>
                <w:sz w:val="16"/>
              </w:rPr>
              <w:t xml:space="preserve">Heinz </w:t>
            </w:r>
            <w:proofErr w:type="spellStart"/>
            <w:r w:rsidRPr="00D77A42">
              <w:rPr>
                <w:sz w:val="16"/>
              </w:rPr>
              <w:t>Klippert</w:t>
            </w:r>
            <w:proofErr w:type="spellEnd"/>
          </w:p>
          <w:p w:rsidR="00D4698B" w:rsidRPr="008A2028" w:rsidRDefault="00D4698B" w:rsidP="00B3201D">
            <w:pPr>
              <w:pStyle w:val="Marginaliegrau"/>
              <w:framePr w:wrap="around"/>
              <w:rPr>
                <w:sz w:val="16"/>
              </w:rPr>
            </w:pPr>
            <w:r w:rsidRPr="008A2028">
              <w:rPr>
                <w:sz w:val="16"/>
              </w:rPr>
              <w:t xml:space="preserve">Beltz Verlag </w:t>
            </w:r>
          </w:p>
          <w:p w:rsidR="00D4698B" w:rsidRDefault="00D4698B" w:rsidP="00B3201D">
            <w:pPr>
              <w:pStyle w:val="Marginaliegrau"/>
              <w:framePr w:wrap="around"/>
              <w:rPr>
                <w:sz w:val="16"/>
              </w:rPr>
            </w:pPr>
            <w:r w:rsidRPr="008A2028">
              <w:rPr>
                <w:sz w:val="16"/>
              </w:rPr>
              <w:t>8. Auflage, 2009</w:t>
            </w:r>
          </w:p>
          <w:p w:rsidR="00D4698B" w:rsidRPr="000F19FC" w:rsidRDefault="005D75E6" w:rsidP="00B3201D">
            <w:pPr>
              <w:pStyle w:val="Marginaliegrau"/>
              <w:framePr w:wrap="around"/>
            </w:pPr>
            <w:r>
              <w:t xml:space="preserve">Seite </w:t>
            </w:r>
            <w:r w:rsidR="00D4698B" w:rsidRPr="000F19FC">
              <w:t>166</w:t>
            </w:r>
          </w:p>
          <w:p w:rsidR="00D4698B" w:rsidRPr="000C61C6" w:rsidRDefault="00D4698B" w:rsidP="00B3201D">
            <w:pPr>
              <w:pStyle w:val="TabelleLinks"/>
            </w:pPr>
          </w:p>
        </w:tc>
      </w:tr>
      <w:tr w:rsidR="00D4698B" w:rsidTr="00B3201D">
        <w:tc>
          <w:tcPr>
            <w:tcW w:w="1157" w:type="dxa"/>
          </w:tcPr>
          <w:p w:rsidR="00D4698B" w:rsidRPr="00324523" w:rsidRDefault="005D75E6" w:rsidP="00B3201D">
            <w:pPr>
              <w:pStyle w:val="TabelleLinks"/>
            </w:pPr>
            <w:r>
              <w:t>D</w:t>
            </w:r>
            <w:r w:rsidR="00D4698B">
              <w:t>urchführen</w:t>
            </w:r>
          </w:p>
        </w:tc>
        <w:tc>
          <w:tcPr>
            <w:tcW w:w="836" w:type="dxa"/>
          </w:tcPr>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spacing w:line="240" w:lineRule="auto"/>
            </w:pPr>
            <w:r>
              <w:rPr>
                <w:noProof/>
              </w:rPr>
              <w:drawing>
                <wp:inline distT="0" distB="0" distL="0" distR="0" wp14:anchorId="189E3EE4" wp14:editId="09DF6C1A">
                  <wp:extent cx="432000" cy="262599"/>
                  <wp:effectExtent l="0" t="0" r="6350" b="4445"/>
                  <wp:docPr id="449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2000" cy="262599"/>
                          </a:xfrm>
                          <a:prstGeom prst="rect">
                            <a:avLst/>
                          </a:prstGeom>
                          <a:noFill/>
                          <a:ln>
                            <a:noFill/>
                          </a:ln>
                        </pic:spPr>
                      </pic:pic>
                    </a:graphicData>
                  </a:graphic>
                </wp:inline>
              </w:drawing>
            </w:r>
          </w:p>
          <w:p w:rsidR="00D4698B" w:rsidRPr="00324523" w:rsidRDefault="00D4698B" w:rsidP="00B3201D">
            <w:pPr>
              <w:pStyle w:val="TabelleLinks"/>
            </w:pPr>
          </w:p>
        </w:tc>
        <w:tc>
          <w:tcPr>
            <w:tcW w:w="567" w:type="dxa"/>
          </w:tcPr>
          <w:p w:rsidR="00D4698B" w:rsidRDefault="00D4698B" w:rsidP="00900129">
            <w:pPr>
              <w:pStyle w:val="Tabellezentriert"/>
            </w:pPr>
          </w:p>
          <w:p w:rsidR="00D4698B" w:rsidRDefault="00D4698B" w:rsidP="00900129">
            <w:pPr>
              <w:pStyle w:val="Tabellezentriert"/>
            </w:pPr>
            <w:r>
              <w:t>30</w:t>
            </w:r>
          </w:p>
          <w:p w:rsidR="00D4698B" w:rsidRDefault="00F937E0" w:rsidP="00900129">
            <w:pPr>
              <w:pStyle w:val="Tabellezentriert"/>
            </w:pPr>
            <w:r>
              <w:t>Min.</w:t>
            </w:r>
          </w:p>
          <w:p w:rsidR="00D4698B" w:rsidRPr="00324523" w:rsidRDefault="00D4698B" w:rsidP="00900129">
            <w:pPr>
              <w:pStyle w:val="Tabellezentriert"/>
            </w:pPr>
          </w:p>
        </w:tc>
        <w:tc>
          <w:tcPr>
            <w:tcW w:w="3679" w:type="dxa"/>
          </w:tcPr>
          <w:p w:rsidR="00D4698B" w:rsidRDefault="00D4698B" w:rsidP="00B3201D">
            <w:pPr>
              <w:pStyle w:val="TabelleLinks"/>
            </w:pPr>
            <w:r>
              <w:t>In der Klasse oder in Kleingruppen werden ve</w:t>
            </w:r>
            <w:r w:rsidR="005D75E6">
              <w:t>rschiedene Teamaufgaben gelöst.</w:t>
            </w:r>
          </w:p>
          <w:p w:rsidR="00D4698B" w:rsidRDefault="00D4698B" w:rsidP="00B3201D">
            <w:pPr>
              <w:pStyle w:val="TabelleLinks"/>
            </w:pPr>
            <w:r>
              <w:t xml:space="preserve">Die </w:t>
            </w:r>
            <w:r w:rsidR="001B3806">
              <w:t xml:space="preserve">Schülerinnen und </w:t>
            </w:r>
            <w:proofErr w:type="gramStart"/>
            <w:r w:rsidR="001B3806">
              <w:t>Schülern</w:t>
            </w:r>
            <w:r>
              <w:t xml:space="preserve"> erleben </w:t>
            </w:r>
            <w:proofErr w:type="gramEnd"/>
            <w:r>
              <w:t xml:space="preserve"> die Gruppe hilfreich bei der Bewältigung der g</w:t>
            </w:r>
            <w:r>
              <w:t>e</w:t>
            </w:r>
            <w:r>
              <w:t xml:space="preserve">stellten Aufgabe. </w:t>
            </w:r>
          </w:p>
          <w:p w:rsidR="00D4698B" w:rsidRPr="004A07F8" w:rsidRDefault="00D4698B" w:rsidP="00B3201D">
            <w:pPr>
              <w:pStyle w:val="AufgabeKasten"/>
              <w:rPr>
                <w:sz w:val="18"/>
              </w:rPr>
            </w:pPr>
            <w:r w:rsidRPr="004A07F8">
              <w:rPr>
                <w:sz w:val="18"/>
              </w:rPr>
              <w:t>Zollstockexperiment S. 44</w:t>
            </w:r>
          </w:p>
          <w:p w:rsidR="00D4698B" w:rsidRPr="004A07F8" w:rsidRDefault="00D4698B" w:rsidP="00B3201D">
            <w:pPr>
              <w:pStyle w:val="AufgabeKasten"/>
              <w:rPr>
                <w:sz w:val="18"/>
              </w:rPr>
            </w:pPr>
            <w:r w:rsidRPr="004A07F8">
              <w:rPr>
                <w:sz w:val="18"/>
              </w:rPr>
              <w:t>„Restematerial“ kreativ verwenden S. 46</w:t>
            </w:r>
          </w:p>
          <w:p w:rsidR="00D4698B" w:rsidRPr="004A07F8" w:rsidRDefault="00D4698B" w:rsidP="00B3201D">
            <w:pPr>
              <w:pStyle w:val="AufgabeKasten"/>
              <w:rPr>
                <w:sz w:val="18"/>
              </w:rPr>
            </w:pPr>
            <w:r w:rsidRPr="004A07F8">
              <w:rPr>
                <w:sz w:val="18"/>
              </w:rPr>
              <w:t>Wie kommen wir auf die andere Seite? S. 58</w:t>
            </w:r>
          </w:p>
          <w:p w:rsidR="00D4698B" w:rsidRPr="00324523" w:rsidRDefault="00D4698B" w:rsidP="00B3201D">
            <w:pPr>
              <w:pStyle w:val="AufgabeKasten"/>
            </w:pPr>
            <w:r w:rsidRPr="004A07F8">
              <w:rPr>
                <w:sz w:val="18"/>
              </w:rPr>
              <w:t>Denkaufgabe lösen S. 59</w:t>
            </w:r>
          </w:p>
        </w:tc>
        <w:tc>
          <w:tcPr>
            <w:tcW w:w="1700" w:type="dxa"/>
            <w:shd w:val="clear" w:color="auto" w:fill="auto"/>
          </w:tcPr>
          <w:p w:rsidR="00D4698B" w:rsidRDefault="00D4698B" w:rsidP="00B3201D"/>
          <w:p w:rsidR="00D4698B" w:rsidRDefault="00D4698B" w:rsidP="00B3201D"/>
          <w:p w:rsidR="00D4698B" w:rsidRPr="008A2028" w:rsidRDefault="00D4698B" w:rsidP="00B3201D">
            <w:pPr>
              <w:pStyle w:val="Textkrperlinks"/>
            </w:pPr>
            <w:r w:rsidRPr="008A1C47">
              <w:rPr>
                <w:sz w:val="18"/>
              </w:rPr>
              <w:t>Materialien entspr</w:t>
            </w:r>
            <w:r w:rsidRPr="008A1C47">
              <w:rPr>
                <w:sz w:val="18"/>
              </w:rPr>
              <w:t>e</w:t>
            </w:r>
            <w:r w:rsidRPr="008A1C47">
              <w:rPr>
                <w:sz w:val="18"/>
              </w:rPr>
              <w:t>chend der gewä</w:t>
            </w:r>
            <w:r w:rsidR="005D75E6">
              <w:rPr>
                <w:sz w:val="18"/>
              </w:rPr>
              <w:t>hlten GA zur Verfügung stellen</w:t>
            </w:r>
          </w:p>
        </w:tc>
        <w:tc>
          <w:tcPr>
            <w:tcW w:w="1700" w:type="dxa"/>
          </w:tcPr>
          <w:p w:rsidR="00D4698B" w:rsidRDefault="00D4698B" w:rsidP="00B3201D">
            <w:pPr>
              <w:pStyle w:val="TabelleLinks"/>
            </w:pPr>
          </w:p>
          <w:p w:rsidR="00D4698B" w:rsidRDefault="00D4698B" w:rsidP="00B3201D">
            <w:pPr>
              <w:pStyle w:val="TabelleLinks"/>
            </w:pPr>
          </w:p>
          <w:p w:rsidR="00D4698B" w:rsidRPr="004E7D42" w:rsidRDefault="00D4698B" w:rsidP="00B3201D">
            <w:pPr>
              <w:pStyle w:val="Marginaliegrau"/>
              <w:framePr w:w="0" w:hSpace="0" w:wrap="auto" w:vAnchor="margin" w:hAnchor="text" w:xAlign="left" w:yAlign="inline"/>
              <w:rPr>
                <w:rStyle w:val="Fett"/>
              </w:rPr>
            </w:pPr>
            <w:r w:rsidRPr="004E7D42">
              <w:rPr>
                <w:rStyle w:val="Fett"/>
              </w:rPr>
              <w:t xml:space="preserve">Quelle: </w:t>
            </w:r>
          </w:p>
          <w:p w:rsidR="00D4698B" w:rsidRDefault="00D4698B" w:rsidP="00B3201D">
            <w:pPr>
              <w:pStyle w:val="MaginaliegrauIcon"/>
              <w:framePr w:w="0" w:hSpace="0" w:wrap="auto" w:vAnchor="margin" w:hAnchor="text" w:xAlign="left" w:yAlign="inline"/>
            </w:pPr>
            <w:r>
              <w:t>Individuelles Komp</w:t>
            </w:r>
            <w:r>
              <w:t>e</w:t>
            </w:r>
            <w:r>
              <w:t>tenztraining im Kla</w:t>
            </w:r>
            <w:r>
              <w:t>s</w:t>
            </w:r>
            <w:r>
              <w:t>senverband</w:t>
            </w:r>
          </w:p>
          <w:p w:rsidR="00D4698B" w:rsidRDefault="00D4698B" w:rsidP="00B3201D">
            <w:pPr>
              <w:pStyle w:val="Marginaliegrau"/>
              <w:framePr w:w="0" w:hSpace="0" w:wrap="auto" w:vAnchor="margin" w:hAnchor="text" w:xAlign="left" w:yAlign="inline"/>
            </w:pPr>
            <w:r>
              <w:t>Förderplan-Bausteine Sek I:</w:t>
            </w:r>
          </w:p>
          <w:p w:rsidR="00D4698B" w:rsidRPr="008A2028" w:rsidRDefault="00D4698B" w:rsidP="00B3201D">
            <w:pPr>
              <w:pStyle w:val="Marginaliegrau"/>
              <w:framePr w:w="0" w:hSpace="0" w:wrap="auto" w:vAnchor="margin" w:hAnchor="text" w:xAlign="left" w:yAlign="inline"/>
              <w:rPr>
                <w:b/>
                <w:bCs/>
                <w:color w:val="000000"/>
              </w:rPr>
            </w:pPr>
            <w:r w:rsidRPr="00606E59">
              <w:rPr>
                <w:rStyle w:val="Fett"/>
              </w:rPr>
              <w:t>Kooperation</w:t>
            </w:r>
          </w:p>
          <w:p w:rsidR="00D4698B" w:rsidRPr="001A1A65" w:rsidRDefault="00D4698B" w:rsidP="00B3201D">
            <w:pPr>
              <w:pStyle w:val="Marginaliegrau"/>
              <w:framePr w:wrap="around"/>
            </w:pPr>
            <w:r>
              <w:t>AOL-Verlag, 2007</w:t>
            </w:r>
          </w:p>
        </w:tc>
      </w:tr>
      <w:tr w:rsidR="00D4698B" w:rsidRPr="000F19FC" w:rsidTr="00B3201D">
        <w:tc>
          <w:tcPr>
            <w:tcW w:w="1157" w:type="dxa"/>
          </w:tcPr>
          <w:p w:rsidR="00D4698B" w:rsidRPr="000F19FC" w:rsidRDefault="00D4698B" w:rsidP="00B3201D">
            <w:pPr>
              <w:pStyle w:val="TabelleLinks"/>
            </w:pPr>
            <w:r>
              <w:rPr>
                <w:noProof/>
              </w:rPr>
              <w:drawing>
                <wp:anchor distT="0" distB="0" distL="114300" distR="114300" simplePos="0" relativeHeight="251971584" behindDoc="0" locked="1" layoutInCell="0" allowOverlap="1" wp14:anchorId="5B42C88E" wp14:editId="2C14E8BF">
                  <wp:simplePos x="0" y="0"/>
                  <wp:positionH relativeFrom="rightMargin">
                    <wp:posOffset>-3900170</wp:posOffset>
                  </wp:positionH>
                  <wp:positionV relativeFrom="paragraph">
                    <wp:posOffset>57785</wp:posOffset>
                  </wp:positionV>
                  <wp:extent cx="445770" cy="269875"/>
                  <wp:effectExtent l="0" t="0" r="0" b="0"/>
                  <wp:wrapNone/>
                  <wp:docPr id="449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45770" cy="269875"/>
                          </a:xfrm>
                          <a:prstGeom prst="rect">
                            <a:avLst/>
                          </a:prstGeom>
                          <a:noFill/>
                          <a:ln>
                            <a:noFill/>
                          </a:ln>
                        </pic:spPr>
                      </pic:pic>
                    </a:graphicData>
                  </a:graphic>
                  <wp14:sizeRelH relativeFrom="page">
                    <wp14:pctWidth>0</wp14:pctWidth>
                  </wp14:sizeRelH>
                  <wp14:sizeRelV relativeFrom="page">
                    <wp14:pctHeight>0</wp14:pctHeight>
                  </wp14:sizeRelV>
                </wp:anchor>
              </w:drawing>
            </w:r>
            <w:r w:rsidR="000A13EB">
              <w:t>Kontrollieren</w:t>
            </w:r>
          </w:p>
          <w:p w:rsidR="00D4698B" w:rsidRPr="000F19FC" w:rsidRDefault="00D4698B" w:rsidP="00B3201D">
            <w:pPr>
              <w:pStyle w:val="TabelleLinks"/>
              <w:rPr>
                <w:noProof/>
              </w:rPr>
            </w:pPr>
          </w:p>
        </w:tc>
        <w:tc>
          <w:tcPr>
            <w:tcW w:w="836" w:type="dxa"/>
          </w:tcPr>
          <w:p w:rsidR="00D4698B" w:rsidRPr="000F19FC" w:rsidRDefault="00D4698B" w:rsidP="00B3201D">
            <w:pPr>
              <w:pStyle w:val="TabelleLinks"/>
              <w:spacing w:line="240" w:lineRule="auto"/>
              <w:jc w:val="center"/>
            </w:pPr>
          </w:p>
          <w:p w:rsidR="00D4698B" w:rsidRPr="000F19FC" w:rsidRDefault="00D4698B" w:rsidP="00B3201D">
            <w:pPr>
              <w:pStyle w:val="TabelleLinks"/>
              <w:spacing w:line="240" w:lineRule="auto"/>
              <w:jc w:val="center"/>
            </w:pPr>
          </w:p>
          <w:p w:rsidR="00D4698B" w:rsidRDefault="00D4698B" w:rsidP="00B3201D">
            <w:pPr>
              <w:pStyle w:val="TabelleLinks"/>
              <w:spacing w:line="240" w:lineRule="auto"/>
              <w:jc w:val="center"/>
            </w:pPr>
          </w:p>
          <w:p w:rsidR="00D4698B" w:rsidRDefault="00D4698B" w:rsidP="00B3201D">
            <w:pPr>
              <w:pStyle w:val="TabelleLinks"/>
              <w:spacing w:line="240" w:lineRule="auto"/>
            </w:pPr>
          </w:p>
          <w:p w:rsidR="00D4698B" w:rsidRDefault="00D4698B" w:rsidP="00B3201D">
            <w:pPr>
              <w:pStyle w:val="TabelleLinks"/>
              <w:spacing w:line="240" w:lineRule="auto"/>
              <w:jc w:val="center"/>
            </w:pPr>
            <w:r>
              <w:rPr>
                <w:noProof/>
                <w:sz w:val="24"/>
              </w:rPr>
              <w:drawing>
                <wp:inline distT="0" distB="0" distL="0" distR="0" wp14:anchorId="3931B636" wp14:editId="432812C1">
                  <wp:extent cx="216000" cy="231429"/>
                  <wp:effectExtent l="0" t="0" r="0" b="0"/>
                  <wp:docPr id="45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429"/>
                          </a:xfrm>
                          <a:prstGeom prst="rect">
                            <a:avLst/>
                          </a:prstGeom>
                          <a:noFill/>
                          <a:ln>
                            <a:noFill/>
                          </a:ln>
                        </pic:spPr>
                      </pic:pic>
                    </a:graphicData>
                  </a:graphic>
                </wp:inline>
              </w:drawing>
            </w:r>
          </w:p>
          <w:p w:rsidR="00D4698B" w:rsidRDefault="00D4698B" w:rsidP="00B3201D">
            <w:pPr>
              <w:pStyle w:val="TabelleLinks"/>
              <w:spacing w:line="240" w:lineRule="auto"/>
              <w:jc w:val="center"/>
            </w:pPr>
          </w:p>
          <w:p w:rsidR="00D4698B" w:rsidRDefault="00D4698B" w:rsidP="00B3201D">
            <w:pPr>
              <w:pStyle w:val="TabelleLinks"/>
              <w:spacing w:line="240" w:lineRule="auto"/>
              <w:jc w:val="center"/>
            </w:pPr>
          </w:p>
          <w:p w:rsidR="00D4698B" w:rsidRPr="000F19FC" w:rsidRDefault="00D4698B" w:rsidP="00B3201D">
            <w:pPr>
              <w:pStyle w:val="TabelleLinks"/>
              <w:spacing w:line="240" w:lineRule="auto"/>
              <w:jc w:val="center"/>
            </w:pPr>
            <w:r w:rsidRPr="000F19FC">
              <w:rPr>
                <w:noProof/>
                <w:sz w:val="24"/>
              </w:rPr>
              <w:drawing>
                <wp:inline distT="0" distB="0" distL="0" distR="0" wp14:anchorId="7364477C" wp14:editId="691743ED">
                  <wp:extent cx="323850" cy="323850"/>
                  <wp:effectExtent l="0" t="0" r="0" b="0"/>
                  <wp:docPr id="450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567" w:type="dxa"/>
          </w:tcPr>
          <w:p w:rsidR="00D4698B" w:rsidRDefault="00D4698B" w:rsidP="00900129">
            <w:pPr>
              <w:pStyle w:val="Tabellezentriert"/>
            </w:pPr>
          </w:p>
          <w:p w:rsidR="00D4698B" w:rsidRDefault="00D4698B" w:rsidP="00900129">
            <w:pPr>
              <w:pStyle w:val="Tabellezentriert"/>
            </w:pPr>
          </w:p>
          <w:p w:rsidR="00D4698B" w:rsidRDefault="00D4698B" w:rsidP="00900129">
            <w:pPr>
              <w:pStyle w:val="Tabellezentriert"/>
            </w:pPr>
            <w:r>
              <w:t>15</w:t>
            </w:r>
          </w:p>
          <w:p w:rsidR="00D4698B" w:rsidRPr="000F19FC" w:rsidRDefault="00F937E0" w:rsidP="00900129">
            <w:pPr>
              <w:pStyle w:val="Tabellezentriert"/>
            </w:pPr>
            <w:r>
              <w:t>Min.</w:t>
            </w:r>
          </w:p>
        </w:tc>
        <w:tc>
          <w:tcPr>
            <w:tcW w:w="3679" w:type="dxa"/>
          </w:tcPr>
          <w:p w:rsidR="00D4698B" w:rsidRDefault="00D4698B" w:rsidP="00B3201D">
            <w:pPr>
              <w:pStyle w:val="TabelleLinks"/>
            </w:pPr>
            <w:r>
              <w:t xml:space="preserve">Einzelne </w:t>
            </w:r>
            <w:r w:rsidR="00C72223">
              <w:t xml:space="preserve">Schülerinnen und </w:t>
            </w:r>
            <w:r>
              <w:t>Schüler bekommen während der Gruppenarbeit (siehe oben) die Aufgabe</w:t>
            </w:r>
            <w:r w:rsidR="005D75E6">
              <w:t>,</w:t>
            </w:r>
            <w:r>
              <w:t xml:space="preserve"> den Gruppenprozess zu beobachten. </w:t>
            </w:r>
          </w:p>
          <w:p w:rsidR="00D4698B" w:rsidRDefault="00D4698B" w:rsidP="00B3201D">
            <w:pPr>
              <w:pStyle w:val="TabelleLinks"/>
            </w:pPr>
            <w:r>
              <w:t>Anschließend geben die Beobachter</w:t>
            </w:r>
            <w:r w:rsidR="006D01AA">
              <w:t>i</w:t>
            </w:r>
            <w:r w:rsidR="006D01AA">
              <w:t>n</w:t>
            </w:r>
            <w:r w:rsidR="006D01AA">
              <w:t>nen/Beobachter</w:t>
            </w:r>
            <w:r>
              <w:t xml:space="preserve"> der Gruppe eine Rückmeldung und aufgetretene Schwierigkeiten können im Plenum angesprochen werden und mögliche Lösungen gefunden werden. </w:t>
            </w:r>
          </w:p>
          <w:p w:rsidR="00D4698B" w:rsidRDefault="00D4698B" w:rsidP="00B3201D">
            <w:pPr>
              <w:pStyle w:val="TabelleLinks"/>
            </w:pPr>
          </w:p>
          <w:p w:rsidR="00D4698B" w:rsidRPr="000F19FC" w:rsidRDefault="00D4698B" w:rsidP="00B3201D">
            <w:pPr>
              <w:pStyle w:val="TabelleLinks"/>
            </w:pPr>
            <w:r>
              <w:t>Die Schüler</w:t>
            </w:r>
            <w:r w:rsidR="00C72223">
              <w:t>innen und Schüler</w:t>
            </w:r>
            <w:r>
              <w:t xml:space="preserve"> setzten sich kr</w:t>
            </w:r>
            <w:r>
              <w:t>i</w:t>
            </w:r>
            <w:r>
              <w:t xml:space="preserve">tisch mit dem Gruppengeschehen auseinander. </w:t>
            </w:r>
          </w:p>
        </w:tc>
        <w:tc>
          <w:tcPr>
            <w:tcW w:w="1700" w:type="dxa"/>
          </w:tcPr>
          <w:p w:rsidR="00D4698B" w:rsidRDefault="00D4698B" w:rsidP="00B3201D">
            <w:pPr>
              <w:pStyle w:val="Textkrper"/>
              <w:rPr>
                <w:noProof/>
              </w:rPr>
            </w:pPr>
          </w:p>
          <w:p w:rsidR="00D4698B" w:rsidRPr="000F19FC" w:rsidRDefault="00D4698B" w:rsidP="00B3201D">
            <w:pPr>
              <w:pStyle w:val="Textkrper"/>
              <w:rPr>
                <w:noProof/>
              </w:rPr>
            </w:pPr>
            <w:r w:rsidRPr="005B7FDA">
              <w:rPr>
                <w:noProof/>
                <w:sz w:val="18"/>
              </w:rPr>
              <w:t>Beobachtungsbogen</w:t>
            </w:r>
          </w:p>
          <w:p w:rsidR="00D4698B" w:rsidRPr="005B7FDA" w:rsidRDefault="00D4698B" w:rsidP="00B3201D">
            <w:pPr>
              <w:pStyle w:val="Textkrper"/>
              <w:rPr>
                <w:noProof/>
                <w:sz w:val="18"/>
              </w:rPr>
            </w:pPr>
            <w:r w:rsidRPr="005B7FDA">
              <w:rPr>
                <w:noProof/>
                <w:sz w:val="18"/>
              </w:rPr>
              <w:t>EG1.01.03.05</w:t>
            </w:r>
          </w:p>
          <w:p w:rsidR="00900129" w:rsidRPr="00FE2633" w:rsidRDefault="00900129" w:rsidP="00900129">
            <w:pPr>
              <w:pStyle w:val="Textkrper"/>
            </w:pPr>
            <w:r w:rsidRPr="00FE2633">
              <w:t>A, B, C</w:t>
            </w: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Pr="000F19FC" w:rsidRDefault="00D4698B" w:rsidP="00B3201D">
            <w:pPr>
              <w:pStyle w:val="TabelleLinks"/>
            </w:pPr>
          </w:p>
          <w:p w:rsidR="00D4698B" w:rsidRPr="000F19FC" w:rsidRDefault="00D4698B" w:rsidP="00B3201D">
            <w:pPr>
              <w:pStyle w:val="TabelleLinks"/>
            </w:pPr>
            <w:r w:rsidRPr="000F19FC">
              <w:t>Rundgespräch</w:t>
            </w:r>
          </w:p>
        </w:tc>
        <w:tc>
          <w:tcPr>
            <w:tcW w:w="1700" w:type="dxa"/>
          </w:tcPr>
          <w:p w:rsidR="00D4698B" w:rsidRDefault="00D4698B" w:rsidP="00B3201D">
            <w:pPr>
              <w:pStyle w:val="TabelleLinks"/>
            </w:pPr>
          </w:p>
          <w:p w:rsidR="00D4698B" w:rsidRDefault="00D4698B" w:rsidP="00B3201D">
            <w:pPr>
              <w:pStyle w:val="TabelleLinks"/>
            </w:pPr>
          </w:p>
          <w:p w:rsidR="00D4698B" w:rsidRPr="000F19FC" w:rsidRDefault="00D4698B" w:rsidP="00B3201D">
            <w:pPr>
              <w:pStyle w:val="TabelleLinks"/>
            </w:pPr>
            <w:r>
              <w:t xml:space="preserve">Beobachterrolle kann bei verschiedenen Gruppenaufgaben gewechselt werden. </w:t>
            </w:r>
          </w:p>
        </w:tc>
      </w:tr>
      <w:tr w:rsidR="00D4698B" w:rsidTr="00B3201D">
        <w:tc>
          <w:tcPr>
            <w:tcW w:w="1157" w:type="dxa"/>
          </w:tcPr>
          <w:p w:rsidR="00D4698B" w:rsidRPr="00324523" w:rsidRDefault="005D75E6" w:rsidP="00B3201D">
            <w:pPr>
              <w:pStyle w:val="TabelleLinks"/>
            </w:pPr>
            <w:r>
              <w:t>R</w:t>
            </w:r>
            <w:r w:rsidR="00D4698B">
              <w:t>eflektieren</w:t>
            </w:r>
          </w:p>
          <w:p w:rsidR="00D4698B" w:rsidRPr="00324523" w:rsidRDefault="00D4698B" w:rsidP="00B3201D">
            <w:pPr>
              <w:pStyle w:val="TabelleLinks"/>
            </w:pPr>
          </w:p>
        </w:tc>
        <w:tc>
          <w:tcPr>
            <w:tcW w:w="836" w:type="dxa"/>
          </w:tcPr>
          <w:p w:rsidR="00D4698B" w:rsidRDefault="00D4698B" w:rsidP="00B3201D">
            <w:pPr>
              <w:pStyle w:val="TabelleLinks"/>
              <w:spacing w:line="240" w:lineRule="auto"/>
              <w:jc w:val="center"/>
            </w:pPr>
            <w:r>
              <w:rPr>
                <w:noProof/>
                <w:sz w:val="24"/>
              </w:rPr>
              <w:drawing>
                <wp:inline distT="0" distB="0" distL="0" distR="0" wp14:anchorId="3C95B9E2" wp14:editId="5708E453">
                  <wp:extent cx="323850" cy="323850"/>
                  <wp:effectExtent l="0" t="0" r="0" b="0"/>
                  <wp:docPr id="450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p w:rsidR="00D4698B" w:rsidRDefault="00D4698B" w:rsidP="00B3201D">
            <w:pPr>
              <w:pStyle w:val="TabelleLinks"/>
              <w:jc w:val="center"/>
            </w:pPr>
          </w:p>
          <w:p w:rsidR="00D4698B" w:rsidRDefault="00D4698B" w:rsidP="00B3201D">
            <w:pPr>
              <w:pStyle w:val="TabelleLinks"/>
              <w:jc w:val="center"/>
            </w:pPr>
          </w:p>
          <w:p w:rsidR="00D4698B" w:rsidRDefault="00D4698B" w:rsidP="00B3201D">
            <w:pPr>
              <w:pStyle w:val="TabelleLinks"/>
              <w:spacing w:line="240" w:lineRule="auto"/>
              <w:jc w:val="center"/>
            </w:pPr>
            <w:r>
              <w:rPr>
                <w:noProof/>
                <w:sz w:val="24"/>
              </w:rPr>
              <w:drawing>
                <wp:inline distT="0" distB="0" distL="0" distR="0" wp14:anchorId="0B2C1A19" wp14:editId="35F1F1AC">
                  <wp:extent cx="222885" cy="240665"/>
                  <wp:effectExtent l="0" t="0" r="5715" b="6985"/>
                  <wp:docPr id="450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2885" cy="240665"/>
                          </a:xfrm>
                          <a:prstGeom prst="rect">
                            <a:avLst/>
                          </a:prstGeom>
                          <a:noFill/>
                          <a:ln>
                            <a:noFill/>
                          </a:ln>
                        </pic:spPr>
                      </pic:pic>
                    </a:graphicData>
                  </a:graphic>
                </wp:inline>
              </w:drawing>
            </w:r>
          </w:p>
          <w:p w:rsidR="00D4698B" w:rsidRDefault="00D4698B" w:rsidP="00B3201D">
            <w:pPr>
              <w:pStyle w:val="TabelleLinks"/>
              <w:jc w:val="center"/>
            </w:pPr>
          </w:p>
          <w:p w:rsidR="00D4698B" w:rsidRDefault="00D4698B" w:rsidP="00B3201D">
            <w:pPr>
              <w:pStyle w:val="TabelleLinks"/>
              <w:spacing w:line="240" w:lineRule="auto"/>
              <w:jc w:val="center"/>
            </w:pPr>
            <w:r>
              <w:rPr>
                <w:noProof/>
              </w:rPr>
              <w:drawing>
                <wp:inline distT="0" distB="0" distL="0" distR="0" wp14:anchorId="1DD11CFE" wp14:editId="7A51F704">
                  <wp:extent cx="474980" cy="287655"/>
                  <wp:effectExtent l="0" t="0" r="1270" b="0"/>
                  <wp:docPr id="450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74980" cy="287655"/>
                          </a:xfrm>
                          <a:prstGeom prst="rect">
                            <a:avLst/>
                          </a:prstGeom>
                          <a:noFill/>
                          <a:ln>
                            <a:noFill/>
                          </a:ln>
                        </pic:spPr>
                      </pic:pic>
                    </a:graphicData>
                  </a:graphic>
                </wp:inline>
              </w:drawing>
            </w:r>
          </w:p>
          <w:p w:rsidR="00D4698B" w:rsidRDefault="00D4698B" w:rsidP="00B3201D">
            <w:pPr>
              <w:pStyle w:val="TabelleLinks"/>
              <w:jc w:val="center"/>
            </w:pPr>
          </w:p>
          <w:p w:rsidR="00D4698B" w:rsidRDefault="00D4698B" w:rsidP="00B3201D">
            <w:pPr>
              <w:pStyle w:val="TabelleLinks"/>
              <w:jc w:val="center"/>
            </w:pPr>
          </w:p>
          <w:p w:rsidR="00D4698B" w:rsidRPr="00324523" w:rsidRDefault="00D4698B" w:rsidP="00B3201D">
            <w:pPr>
              <w:pStyle w:val="TabelleLinks"/>
              <w:spacing w:line="240" w:lineRule="auto"/>
              <w:jc w:val="center"/>
            </w:pPr>
            <w:r>
              <w:rPr>
                <w:noProof/>
                <w:sz w:val="24"/>
              </w:rPr>
              <w:drawing>
                <wp:inline distT="0" distB="0" distL="0" distR="0" wp14:anchorId="357E3DE1" wp14:editId="4718AA18">
                  <wp:extent cx="323850" cy="323850"/>
                  <wp:effectExtent l="0" t="0" r="0" b="0"/>
                  <wp:docPr id="48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567" w:type="dxa"/>
          </w:tcPr>
          <w:p w:rsidR="00D4698B" w:rsidRDefault="00D4698B" w:rsidP="00900129">
            <w:pPr>
              <w:pStyle w:val="Tabellezentriert"/>
            </w:pPr>
          </w:p>
          <w:p w:rsidR="00D4698B" w:rsidRDefault="00D4698B" w:rsidP="00900129">
            <w:pPr>
              <w:pStyle w:val="Tabellezentriert"/>
            </w:pPr>
            <w:r>
              <w:t>30</w:t>
            </w:r>
          </w:p>
          <w:p w:rsidR="00D4698B" w:rsidRPr="00324523" w:rsidRDefault="00F937E0" w:rsidP="00900129">
            <w:pPr>
              <w:pStyle w:val="Tabellezentriert"/>
            </w:pPr>
            <w:r>
              <w:t>Min.</w:t>
            </w:r>
          </w:p>
        </w:tc>
        <w:tc>
          <w:tcPr>
            <w:tcW w:w="3679" w:type="dxa"/>
          </w:tcPr>
          <w:p w:rsidR="00D4698B" w:rsidRDefault="005D75E6" w:rsidP="00B3201D">
            <w:pPr>
              <w:pStyle w:val="TabelleLinks"/>
            </w:pPr>
            <w:r>
              <w:t>Methodeneinführung im Plenum</w:t>
            </w: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roofErr w:type="spellStart"/>
            <w:r>
              <w:t>Placemat</w:t>
            </w:r>
            <w:proofErr w:type="spellEnd"/>
            <w:r>
              <w:t xml:space="preserve"> „soziale Kompetenzen“</w:t>
            </w:r>
          </w:p>
          <w:p w:rsidR="00D4698B" w:rsidRDefault="00D4698B" w:rsidP="00B3201D">
            <w:pPr>
              <w:pStyle w:val="TabelleLinks"/>
              <w:rPr>
                <w:rStyle w:val="Hyperlink"/>
                <w:i/>
                <w:color w:val="auto"/>
                <w:u w:val="none"/>
              </w:rPr>
            </w:pPr>
            <w:r>
              <w:rPr>
                <w:rStyle w:val="Hyperlink"/>
                <w:color w:val="auto"/>
                <w:u w:val="none"/>
              </w:rPr>
              <w:t>„</w:t>
            </w:r>
            <w:r>
              <w:rPr>
                <w:rStyle w:val="Hyperlink"/>
                <w:i/>
                <w:color w:val="auto"/>
                <w:u w:val="none"/>
              </w:rPr>
              <w:t>Wichtige soziale Kompetenzen für Gruppena</w:t>
            </w:r>
            <w:r>
              <w:rPr>
                <w:rStyle w:val="Hyperlink"/>
                <w:i/>
                <w:color w:val="auto"/>
                <w:u w:val="none"/>
              </w:rPr>
              <w:t>r</w:t>
            </w:r>
            <w:r>
              <w:rPr>
                <w:rStyle w:val="Hyperlink"/>
                <w:i/>
                <w:color w:val="auto"/>
                <w:u w:val="none"/>
              </w:rPr>
              <w:t xml:space="preserve">beit sind </w:t>
            </w:r>
            <w:proofErr w:type="gramStart"/>
            <w:r>
              <w:rPr>
                <w:rStyle w:val="Hyperlink"/>
                <w:i/>
                <w:color w:val="auto"/>
                <w:u w:val="none"/>
              </w:rPr>
              <w:t>…….</w:t>
            </w:r>
            <w:proofErr w:type="gramEnd"/>
            <w:r>
              <w:rPr>
                <w:rStyle w:val="Hyperlink"/>
                <w:i/>
                <w:color w:val="auto"/>
                <w:u w:val="none"/>
              </w:rPr>
              <w:t>“.</w:t>
            </w:r>
          </w:p>
          <w:p w:rsidR="00D4698B" w:rsidRDefault="00D4698B" w:rsidP="00B3201D">
            <w:pPr>
              <w:pStyle w:val="TabelleLinks"/>
              <w:rPr>
                <w:rStyle w:val="Hyperlink"/>
                <w:i/>
                <w:color w:val="auto"/>
                <w:u w:val="none"/>
              </w:rPr>
            </w:pPr>
          </w:p>
          <w:p w:rsidR="00D4698B" w:rsidRDefault="00D4698B" w:rsidP="00B3201D">
            <w:pPr>
              <w:pStyle w:val="TabelleLinks"/>
              <w:rPr>
                <w:rStyle w:val="Hyperlink"/>
                <w:i/>
                <w:color w:val="auto"/>
                <w:u w:val="none"/>
              </w:rPr>
            </w:pPr>
          </w:p>
          <w:p w:rsidR="00D4698B" w:rsidRDefault="00D4698B" w:rsidP="00B3201D">
            <w:pPr>
              <w:pStyle w:val="TabelleLinks"/>
              <w:rPr>
                <w:rStyle w:val="Hyperlink"/>
                <w:i/>
                <w:color w:val="auto"/>
                <w:u w:val="none"/>
              </w:rPr>
            </w:pPr>
          </w:p>
          <w:p w:rsidR="00D4698B" w:rsidRDefault="00D4698B" w:rsidP="00B3201D">
            <w:pPr>
              <w:pStyle w:val="TabelleLinks"/>
              <w:rPr>
                <w:rStyle w:val="Hyperlink"/>
                <w:i/>
                <w:color w:val="auto"/>
                <w:u w:val="none"/>
              </w:rPr>
            </w:pPr>
          </w:p>
          <w:p w:rsidR="00D4698B" w:rsidRPr="00324523" w:rsidRDefault="001B3806" w:rsidP="00B3201D">
            <w:pPr>
              <w:pStyle w:val="TabelleLinks"/>
            </w:pPr>
            <w:r>
              <w:t>Die Schülerinnen und Schülern</w:t>
            </w:r>
            <w:r w:rsidR="00D4698B">
              <w:t xml:space="preserve"> erkennen, dass Kommunikation (Sprechen und Zuhören) sehr wichtig für das Gelingen der Teamarbeit ist. </w:t>
            </w:r>
          </w:p>
        </w:tc>
        <w:tc>
          <w:tcPr>
            <w:tcW w:w="1700" w:type="dxa"/>
          </w:tcPr>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Pr="000F19FC" w:rsidRDefault="00D4698B" w:rsidP="00B3201D">
            <w:pPr>
              <w:pStyle w:val="Textkrper"/>
              <w:rPr>
                <w:noProof/>
              </w:rPr>
            </w:pPr>
            <w:r>
              <w:rPr>
                <w:noProof/>
              </w:rPr>
              <w:t>EG1.01.03.06</w:t>
            </w:r>
          </w:p>
          <w:p w:rsidR="00900129" w:rsidRPr="004D6860" w:rsidRDefault="00900129" w:rsidP="00900129">
            <w:pPr>
              <w:pStyle w:val="Textkrper"/>
              <w:rPr>
                <w:lang w:val="en-US"/>
              </w:rPr>
            </w:pPr>
            <w:r w:rsidRPr="004D6860">
              <w:rPr>
                <w:lang w:val="en-US"/>
              </w:rPr>
              <w:t>A,</w:t>
            </w:r>
            <w:r>
              <w:rPr>
                <w:lang w:val="en-US"/>
              </w:rPr>
              <w:t xml:space="preserve"> </w:t>
            </w:r>
            <w:r w:rsidRPr="004D6860">
              <w:rPr>
                <w:lang w:val="en-US"/>
              </w:rPr>
              <w:t>B,</w:t>
            </w:r>
            <w:r>
              <w:rPr>
                <w:lang w:val="en-US"/>
              </w:rPr>
              <w:t xml:space="preserve"> </w:t>
            </w:r>
            <w:r w:rsidRPr="004D6860">
              <w:rPr>
                <w:lang w:val="en-US"/>
              </w:rPr>
              <w:t>C</w:t>
            </w: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Default="00D4698B" w:rsidP="00B3201D">
            <w:pPr>
              <w:pStyle w:val="TabelleLinks"/>
            </w:pPr>
          </w:p>
          <w:p w:rsidR="00D4698B" w:rsidRPr="00217C83" w:rsidRDefault="00D4698B" w:rsidP="00B3201D">
            <w:pPr>
              <w:pStyle w:val="TabelleLinks"/>
            </w:pPr>
            <w:r>
              <w:t>Metaplanwand</w:t>
            </w:r>
          </w:p>
        </w:tc>
        <w:tc>
          <w:tcPr>
            <w:tcW w:w="1700" w:type="dxa"/>
          </w:tcPr>
          <w:p w:rsidR="00D4698B" w:rsidRDefault="00D4698B" w:rsidP="00B3201D">
            <w:pPr>
              <w:pStyle w:val="TabelleLinks"/>
            </w:pPr>
            <w:r>
              <w:t>Methodischer Hi</w:t>
            </w:r>
            <w:r>
              <w:t>n</w:t>
            </w:r>
            <w:r w:rsidR="005D75E6">
              <w:t xml:space="preserve">weis: </w:t>
            </w:r>
            <w:proofErr w:type="spellStart"/>
            <w:r>
              <w:t>Placemat</w:t>
            </w:r>
            <w:proofErr w:type="spellEnd"/>
          </w:p>
          <w:p w:rsidR="00D4698B" w:rsidRDefault="00D4698B" w:rsidP="00B3201D">
            <w:pPr>
              <w:pStyle w:val="TabelleLinks"/>
            </w:pPr>
          </w:p>
          <w:p w:rsidR="00D4698B" w:rsidRPr="004E7D42" w:rsidRDefault="00D4698B" w:rsidP="00B3201D">
            <w:pPr>
              <w:pStyle w:val="Marginaliegrau"/>
              <w:framePr w:w="0" w:hSpace="0" w:wrap="auto" w:vAnchor="margin" w:hAnchor="text" w:xAlign="left" w:yAlign="inline"/>
              <w:rPr>
                <w:rStyle w:val="Fett"/>
              </w:rPr>
            </w:pPr>
            <w:r w:rsidRPr="004E7D42">
              <w:rPr>
                <w:rStyle w:val="Fett"/>
              </w:rPr>
              <w:t xml:space="preserve">Quelle: </w:t>
            </w:r>
          </w:p>
          <w:p w:rsidR="00D4698B" w:rsidRDefault="00D4698B" w:rsidP="00B3201D">
            <w:pPr>
              <w:pStyle w:val="MaginaliegrauIcon"/>
              <w:framePr w:w="0" w:hSpace="0" w:wrap="auto" w:vAnchor="margin" w:hAnchor="text" w:xAlign="left" w:yAlign="inline"/>
            </w:pPr>
            <w:r>
              <w:t>Individuelles Komp</w:t>
            </w:r>
            <w:r>
              <w:t>e</w:t>
            </w:r>
            <w:r>
              <w:t>tenztraining im Kla</w:t>
            </w:r>
            <w:r>
              <w:t>s</w:t>
            </w:r>
            <w:r>
              <w:t>senverband</w:t>
            </w:r>
          </w:p>
          <w:p w:rsidR="00D4698B" w:rsidRDefault="00D4698B" w:rsidP="00B3201D">
            <w:pPr>
              <w:pStyle w:val="Marginaliegrau"/>
              <w:framePr w:w="0" w:hSpace="0" w:wrap="auto" w:vAnchor="margin" w:hAnchor="text" w:xAlign="left" w:yAlign="inline"/>
            </w:pPr>
            <w:r>
              <w:t>Förderplan-Bausteine Sek I:</w:t>
            </w:r>
          </w:p>
          <w:p w:rsidR="00D4698B" w:rsidRPr="008A2028" w:rsidRDefault="00D4698B" w:rsidP="00B3201D">
            <w:pPr>
              <w:pStyle w:val="Marginaliegrau"/>
              <w:framePr w:w="0" w:hSpace="0" w:wrap="auto" w:vAnchor="margin" w:hAnchor="text" w:xAlign="left" w:yAlign="inline"/>
              <w:rPr>
                <w:b/>
                <w:bCs/>
                <w:color w:val="000000"/>
              </w:rPr>
            </w:pPr>
            <w:r w:rsidRPr="00606E59">
              <w:rPr>
                <w:rStyle w:val="Fett"/>
              </w:rPr>
              <w:t>Kooperation</w:t>
            </w:r>
          </w:p>
          <w:p w:rsidR="00D4698B" w:rsidRDefault="00D4698B" w:rsidP="00B3201D">
            <w:pPr>
              <w:pStyle w:val="Marginaliegrau"/>
              <w:framePr w:wrap="around"/>
            </w:pPr>
            <w:r>
              <w:t>AOL-Verlag, 2007</w:t>
            </w:r>
          </w:p>
          <w:p w:rsidR="00D4698B" w:rsidRDefault="00D4698B" w:rsidP="00B3201D">
            <w:pPr>
              <w:pStyle w:val="TabelleLinks"/>
            </w:pPr>
          </w:p>
          <w:p w:rsidR="00D4698B" w:rsidRPr="006C7789" w:rsidRDefault="00D4698B" w:rsidP="00B3201D">
            <w:pPr>
              <w:pStyle w:val="TabelleLinks"/>
            </w:pPr>
          </w:p>
        </w:tc>
      </w:tr>
      <w:tr w:rsidR="00D4698B" w:rsidTr="00B3201D">
        <w:tc>
          <w:tcPr>
            <w:tcW w:w="1157" w:type="dxa"/>
          </w:tcPr>
          <w:p w:rsidR="00D4698B" w:rsidRDefault="00D4698B" w:rsidP="00B3201D">
            <w:pPr>
              <w:pStyle w:val="TabelleLinks"/>
            </w:pPr>
          </w:p>
        </w:tc>
        <w:tc>
          <w:tcPr>
            <w:tcW w:w="836" w:type="dxa"/>
          </w:tcPr>
          <w:p w:rsidR="00D4698B" w:rsidRDefault="00D4698B" w:rsidP="00B3201D">
            <w:pPr>
              <w:pStyle w:val="TabelleLinks"/>
              <w:spacing w:line="240" w:lineRule="auto"/>
              <w:jc w:val="center"/>
              <w:rPr>
                <w:noProof/>
                <w:sz w:val="24"/>
              </w:rPr>
            </w:pPr>
            <w:r>
              <w:rPr>
                <w:noProof/>
                <w:sz w:val="24"/>
              </w:rPr>
              <w:drawing>
                <wp:inline distT="0" distB="0" distL="0" distR="0" wp14:anchorId="18422DE4" wp14:editId="3DE74F22">
                  <wp:extent cx="222885" cy="240665"/>
                  <wp:effectExtent l="0" t="0" r="5715" b="6985"/>
                  <wp:docPr id="49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2885" cy="240665"/>
                          </a:xfrm>
                          <a:prstGeom prst="rect">
                            <a:avLst/>
                          </a:prstGeom>
                          <a:noFill/>
                          <a:ln>
                            <a:noFill/>
                          </a:ln>
                        </pic:spPr>
                      </pic:pic>
                    </a:graphicData>
                  </a:graphic>
                </wp:inline>
              </w:drawing>
            </w:r>
          </w:p>
        </w:tc>
        <w:tc>
          <w:tcPr>
            <w:tcW w:w="567" w:type="dxa"/>
          </w:tcPr>
          <w:p w:rsidR="00D4698B" w:rsidRDefault="00D4698B" w:rsidP="00900129">
            <w:pPr>
              <w:pStyle w:val="Tabellezentriert"/>
            </w:pPr>
            <w:r>
              <w:t>10</w:t>
            </w:r>
          </w:p>
          <w:p w:rsidR="00D4698B" w:rsidRDefault="00F937E0" w:rsidP="00900129">
            <w:pPr>
              <w:pStyle w:val="Tabellezentriert"/>
            </w:pPr>
            <w:r>
              <w:t>Min.</w:t>
            </w:r>
          </w:p>
        </w:tc>
        <w:tc>
          <w:tcPr>
            <w:tcW w:w="3679" w:type="dxa"/>
          </w:tcPr>
          <w:p w:rsidR="00D4698B" w:rsidRDefault="00D4698B" w:rsidP="00B3201D">
            <w:pPr>
              <w:pStyle w:val="TabelleLinks"/>
            </w:pPr>
            <w:r>
              <w:t>Schreiben Sie ins Lerntagebuch:</w:t>
            </w:r>
          </w:p>
          <w:p w:rsidR="00D4698B" w:rsidRDefault="00D4698B" w:rsidP="00B3201D">
            <w:pPr>
              <w:pStyle w:val="TabelleLinks"/>
            </w:pPr>
            <w:r>
              <w:t>Das hat mich besonders beeindruckt.</w:t>
            </w:r>
          </w:p>
          <w:p w:rsidR="00D4698B" w:rsidRDefault="00D4698B" w:rsidP="00B3201D">
            <w:pPr>
              <w:pStyle w:val="TabelleLinks"/>
            </w:pPr>
            <w:r>
              <w:t>Diese Soziale Kompetenz kann ich am besten.</w:t>
            </w:r>
          </w:p>
        </w:tc>
        <w:tc>
          <w:tcPr>
            <w:tcW w:w="1700" w:type="dxa"/>
          </w:tcPr>
          <w:p w:rsidR="00D4698B" w:rsidRDefault="00D4698B" w:rsidP="00B3201D">
            <w:pPr>
              <w:pStyle w:val="TabelleLinks"/>
            </w:pPr>
            <w:r>
              <w:t>Lerntagebuch</w:t>
            </w:r>
          </w:p>
        </w:tc>
        <w:tc>
          <w:tcPr>
            <w:tcW w:w="1700" w:type="dxa"/>
          </w:tcPr>
          <w:p w:rsidR="00D4698B" w:rsidRDefault="00D4698B" w:rsidP="00B3201D">
            <w:pPr>
              <w:pStyle w:val="TabelleLinks"/>
            </w:pPr>
          </w:p>
        </w:tc>
      </w:tr>
    </w:tbl>
    <w:p w:rsidR="00D4698B" w:rsidRDefault="00D4698B" w:rsidP="00D4698B">
      <w:pPr>
        <w:spacing w:line="240" w:lineRule="exact"/>
        <w:rPr>
          <w:rFonts w:ascii="Source Sans Pro Semibold" w:eastAsia="Times New Roman" w:hAnsi="Source Sans Pro Semibold" w:cs="Times New Roman"/>
          <w:bCs/>
          <w:sz w:val="30"/>
          <w:szCs w:val="28"/>
          <w:lang w:eastAsia="de-DE"/>
        </w:rPr>
      </w:pPr>
      <w:r>
        <w:br w:type="page"/>
      </w:r>
    </w:p>
    <w:p w:rsidR="00D4698B" w:rsidRDefault="00D4698B" w:rsidP="00D4698B">
      <w:pPr>
        <w:pStyle w:val="berschrift1"/>
      </w:pPr>
      <w:r>
        <w:lastRenderedPageBreak/>
        <w:t>Übungseinheit Kommunikation</w:t>
      </w:r>
    </w:p>
    <w:tbl>
      <w:tblPr>
        <w:tblStyle w:val="Tabellenraster"/>
        <w:tblW w:w="8482" w:type="dxa"/>
        <w:tblInd w:w="28" w:type="dxa"/>
        <w:tblCellMar>
          <w:top w:w="28" w:type="dxa"/>
          <w:left w:w="28" w:type="dxa"/>
          <w:bottom w:w="28" w:type="dxa"/>
          <w:right w:w="28" w:type="dxa"/>
        </w:tblCellMar>
        <w:tblLook w:val="04A0" w:firstRow="1" w:lastRow="0" w:firstColumn="1" w:lastColumn="0" w:noHBand="0" w:noVBand="1"/>
      </w:tblPr>
      <w:tblGrid>
        <w:gridCol w:w="836"/>
        <w:gridCol w:w="567"/>
        <w:gridCol w:w="3679"/>
        <w:gridCol w:w="1700"/>
        <w:gridCol w:w="1700"/>
      </w:tblGrid>
      <w:tr w:rsidR="00D4698B" w:rsidTr="00B3201D">
        <w:trPr>
          <w:trHeight w:val="587"/>
        </w:trPr>
        <w:tc>
          <w:tcPr>
            <w:tcW w:w="836" w:type="dxa"/>
            <w:shd w:val="clear" w:color="auto" w:fill="D9D9D9" w:themeFill="background1" w:themeFillShade="D9"/>
          </w:tcPr>
          <w:p w:rsidR="00D4698B" w:rsidRPr="00217C83" w:rsidRDefault="00D4698B" w:rsidP="00B3201D">
            <w:pPr>
              <w:pStyle w:val="TabellenkopfLS"/>
            </w:pPr>
            <w:r>
              <w:t>Lern-phase</w:t>
            </w:r>
          </w:p>
        </w:tc>
        <w:tc>
          <w:tcPr>
            <w:tcW w:w="567" w:type="dxa"/>
            <w:shd w:val="clear" w:color="auto" w:fill="D9D9D9" w:themeFill="background1" w:themeFillShade="D9"/>
          </w:tcPr>
          <w:p w:rsidR="00D4698B" w:rsidRPr="00217C83" w:rsidRDefault="00D4698B" w:rsidP="00B3201D">
            <w:pPr>
              <w:pStyle w:val="TabellenkopfLS"/>
            </w:pPr>
            <w:r>
              <w:t>Zeit</w:t>
            </w:r>
          </w:p>
        </w:tc>
        <w:tc>
          <w:tcPr>
            <w:tcW w:w="3679" w:type="dxa"/>
            <w:shd w:val="clear" w:color="auto" w:fill="D9D9D9" w:themeFill="background1" w:themeFillShade="D9"/>
          </w:tcPr>
          <w:p w:rsidR="00D4698B" w:rsidRPr="00217C83" w:rsidRDefault="00D4698B" w:rsidP="00B3201D">
            <w:pPr>
              <w:pStyle w:val="TabellenkopfLS"/>
            </w:pPr>
            <w:r>
              <w:t>Inhalte und Methode</w:t>
            </w:r>
          </w:p>
        </w:tc>
        <w:tc>
          <w:tcPr>
            <w:tcW w:w="1700" w:type="dxa"/>
            <w:shd w:val="clear" w:color="auto" w:fill="D9D9D9" w:themeFill="background1" w:themeFillShade="D9"/>
          </w:tcPr>
          <w:p w:rsidR="00D4698B" w:rsidRPr="00217C83" w:rsidRDefault="00D4698B" w:rsidP="00B3201D">
            <w:pPr>
              <w:pStyle w:val="TabellenkopfLS"/>
            </w:pPr>
            <w:r>
              <w:t>Material</w:t>
            </w:r>
          </w:p>
        </w:tc>
        <w:tc>
          <w:tcPr>
            <w:tcW w:w="1700" w:type="dxa"/>
            <w:shd w:val="clear" w:color="auto" w:fill="D9D9D9" w:themeFill="background1" w:themeFillShade="D9"/>
          </w:tcPr>
          <w:p w:rsidR="00D4698B" w:rsidRPr="00217C83" w:rsidRDefault="00D4698B" w:rsidP="00B3201D">
            <w:pPr>
              <w:pStyle w:val="TabellenkopfLS"/>
            </w:pPr>
            <w:r>
              <w:t>Hinweise</w:t>
            </w:r>
          </w:p>
        </w:tc>
      </w:tr>
      <w:tr w:rsidR="00D4698B" w:rsidTr="00B3201D">
        <w:tc>
          <w:tcPr>
            <w:tcW w:w="836" w:type="dxa"/>
          </w:tcPr>
          <w:p w:rsidR="00D4698B" w:rsidRDefault="00D4698B" w:rsidP="00B3201D">
            <w:pPr>
              <w:pStyle w:val="TabelleLinks"/>
              <w:jc w:val="center"/>
            </w:pPr>
          </w:p>
          <w:p w:rsidR="00D4698B" w:rsidRDefault="00D4698B" w:rsidP="00B3201D">
            <w:pPr>
              <w:pStyle w:val="TabelleLinks"/>
              <w:spacing w:line="240" w:lineRule="auto"/>
              <w:jc w:val="center"/>
            </w:pPr>
            <w:r w:rsidRPr="000F19FC">
              <w:rPr>
                <w:noProof/>
                <w:sz w:val="24"/>
              </w:rPr>
              <w:drawing>
                <wp:inline distT="0" distB="0" distL="0" distR="0" wp14:anchorId="6DD393E1" wp14:editId="68DD1858">
                  <wp:extent cx="323850" cy="323850"/>
                  <wp:effectExtent l="0" t="0" r="0" b="0"/>
                  <wp:docPr id="450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p w:rsidR="00D4698B" w:rsidRDefault="00D4698B" w:rsidP="00B3201D">
            <w:pPr>
              <w:pStyle w:val="TabelleLinks"/>
            </w:pPr>
          </w:p>
          <w:p w:rsidR="00D4698B" w:rsidRPr="006C7789" w:rsidRDefault="00D4698B" w:rsidP="00B3201D">
            <w:pPr>
              <w:pStyle w:val="TabelleLinks"/>
              <w:spacing w:line="240" w:lineRule="auto"/>
              <w:jc w:val="center"/>
            </w:pPr>
            <w:r>
              <w:rPr>
                <w:noProof/>
                <w:sz w:val="24"/>
              </w:rPr>
              <w:drawing>
                <wp:inline distT="0" distB="0" distL="0" distR="0" wp14:anchorId="04FBE0AF" wp14:editId="4DE73E97">
                  <wp:extent cx="432000" cy="212082"/>
                  <wp:effectExtent l="0" t="0" r="6350" b="0"/>
                  <wp:docPr id="450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2000" cy="212082"/>
                          </a:xfrm>
                          <a:prstGeom prst="rect">
                            <a:avLst/>
                          </a:prstGeom>
                          <a:noFill/>
                          <a:ln>
                            <a:noFill/>
                          </a:ln>
                        </pic:spPr>
                      </pic:pic>
                    </a:graphicData>
                  </a:graphic>
                </wp:inline>
              </w:drawing>
            </w:r>
          </w:p>
        </w:tc>
        <w:tc>
          <w:tcPr>
            <w:tcW w:w="567" w:type="dxa"/>
          </w:tcPr>
          <w:p w:rsidR="00D4698B" w:rsidRDefault="00D4698B" w:rsidP="00B3201D">
            <w:pPr>
              <w:pStyle w:val="Tabellezentriert"/>
            </w:pPr>
          </w:p>
          <w:p w:rsidR="00D4698B" w:rsidRDefault="00D4698B" w:rsidP="00B3201D">
            <w:pPr>
              <w:pStyle w:val="Tabellezentriert"/>
            </w:pPr>
            <w:r>
              <w:t>10</w:t>
            </w:r>
          </w:p>
          <w:p w:rsidR="00D4698B" w:rsidRPr="006C7789" w:rsidRDefault="00F937E0" w:rsidP="00B3201D">
            <w:pPr>
              <w:pStyle w:val="Tabellezentriert"/>
            </w:pPr>
            <w:r>
              <w:t>Min.</w:t>
            </w:r>
          </w:p>
        </w:tc>
        <w:tc>
          <w:tcPr>
            <w:tcW w:w="3679" w:type="dxa"/>
          </w:tcPr>
          <w:p w:rsidR="00D4698B" w:rsidRDefault="001B3806" w:rsidP="00B3201D">
            <w:pPr>
              <w:pStyle w:val="TabelleLinks"/>
            </w:pPr>
            <w:r>
              <w:t>Die Schülerinnen und Schülern</w:t>
            </w:r>
            <w:r w:rsidR="00D4698B">
              <w:t xml:space="preserve"> </w:t>
            </w:r>
            <w:proofErr w:type="gramStart"/>
            <w:r w:rsidR="00D4698B">
              <w:t>finden</w:t>
            </w:r>
            <w:proofErr w:type="gramEnd"/>
            <w:r w:rsidR="00D4698B">
              <w:t xml:space="preserve"> das Th</w:t>
            </w:r>
            <w:r w:rsidR="00D4698B">
              <w:t>e</w:t>
            </w:r>
            <w:r w:rsidR="00D4698B">
              <w:t>ma auf dem AO</w:t>
            </w:r>
            <w:r w:rsidR="001F1DDD">
              <w:t>.</w:t>
            </w:r>
          </w:p>
          <w:p w:rsidR="00D4698B" w:rsidRDefault="00D4698B" w:rsidP="00B3201D">
            <w:pPr>
              <w:pStyle w:val="TabelleLinks"/>
            </w:pPr>
          </w:p>
          <w:p w:rsidR="00D4698B" w:rsidRDefault="00D4698B" w:rsidP="00B3201D">
            <w:pPr>
              <w:pStyle w:val="TabelleLinks"/>
            </w:pPr>
            <w:r>
              <w:t>Austausch mit</w:t>
            </w:r>
            <w:r w:rsidR="001B3806">
              <w:t xml:space="preserve"> der Partnerin/dem</w:t>
            </w:r>
            <w:r>
              <w:t xml:space="preserve"> Partner</w:t>
            </w:r>
          </w:p>
          <w:p w:rsidR="00D4698B" w:rsidRDefault="00D4698B" w:rsidP="00B3201D">
            <w:pPr>
              <w:pStyle w:val="TabelleLinks"/>
            </w:pPr>
            <w:r>
              <w:t>Beispiel finden für Kommunikationsanlässe in der Gastronomie (Personal, Gast)</w:t>
            </w:r>
          </w:p>
          <w:p w:rsidR="00D4698B" w:rsidRPr="00217C83" w:rsidRDefault="00D4698B" w:rsidP="00B3201D">
            <w:pPr>
              <w:pStyle w:val="TabelleLinks"/>
            </w:pPr>
            <w:r>
              <w:t>Übungen zur Kommunikationsfähigkeit (nicht ausgearbeitet)</w:t>
            </w:r>
          </w:p>
        </w:tc>
        <w:tc>
          <w:tcPr>
            <w:tcW w:w="1700" w:type="dxa"/>
          </w:tcPr>
          <w:p w:rsidR="00D4698B" w:rsidRDefault="00D4698B" w:rsidP="00B3201D">
            <w:pPr>
              <w:pStyle w:val="TabelleLinks"/>
            </w:pPr>
          </w:p>
          <w:p w:rsidR="00D4698B" w:rsidRPr="00217C83" w:rsidRDefault="00D4698B" w:rsidP="00B3201D">
            <w:pPr>
              <w:pStyle w:val="TabelleLinks"/>
            </w:pPr>
            <w:r>
              <w:t>AO</w:t>
            </w:r>
          </w:p>
        </w:tc>
        <w:tc>
          <w:tcPr>
            <w:tcW w:w="1700" w:type="dxa"/>
          </w:tcPr>
          <w:p w:rsidR="00D4698B" w:rsidRPr="004E7D42" w:rsidRDefault="00D4698B" w:rsidP="00B3201D">
            <w:pPr>
              <w:pStyle w:val="Marginaliegrau"/>
              <w:framePr w:w="0" w:hSpace="0" w:wrap="auto" w:vAnchor="margin" w:hAnchor="text" w:xAlign="left" w:yAlign="inline"/>
              <w:rPr>
                <w:rStyle w:val="Fett"/>
              </w:rPr>
            </w:pPr>
            <w:r w:rsidRPr="004E7D42">
              <w:rPr>
                <w:rStyle w:val="Fett"/>
              </w:rPr>
              <w:t xml:space="preserve">Quelle: </w:t>
            </w:r>
          </w:p>
          <w:p w:rsidR="00D4698B" w:rsidRPr="00434ACC" w:rsidRDefault="00D4698B" w:rsidP="00B3201D">
            <w:pPr>
              <w:pStyle w:val="MaginaliegrauIcon"/>
              <w:framePr w:w="0" w:hSpace="0" w:wrap="auto" w:vAnchor="margin" w:hAnchor="text" w:xAlign="left" w:yAlign="inline"/>
              <w:rPr>
                <w:sz w:val="16"/>
              </w:rPr>
            </w:pPr>
            <w:r w:rsidRPr="00434ACC">
              <w:rPr>
                <w:sz w:val="16"/>
              </w:rPr>
              <w:t>Individuelles Komp</w:t>
            </w:r>
            <w:r w:rsidRPr="00434ACC">
              <w:rPr>
                <w:sz w:val="16"/>
              </w:rPr>
              <w:t>e</w:t>
            </w:r>
            <w:r w:rsidRPr="00434ACC">
              <w:rPr>
                <w:sz w:val="16"/>
              </w:rPr>
              <w:t>tenztraining im Klasse</w:t>
            </w:r>
            <w:r w:rsidRPr="00434ACC">
              <w:rPr>
                <w:sz w:val="16"/>
              </w:rPr>
              <w:t>n</w:t>
            </w:r>
            <w:r w:rsidRPr="00434ACC">
              <w:rPr>
                <w:sz w:val="16"/>
              </w:rPr>
              <w:t>verband</w:t>
            </w:r>
          </w:p>
          <w:p w:rsidR="00D4698B" w:rsidRPr="00434ACC" w:rsidRDefault="00D4698B" w:rsidP="00B3201D">
            <w:pPr>
              <w:pStyle w:val="Marginaliegrau"/>
              <w:framePr w:w="0" w:hSpace="0" w:wrap="auto" w:vAnchor="margin" w:hAnchor="text" w:xAlign="left" w:yAlign="inline"/>
              <w:rPr>
                <w:sz w:val="16"/>
              </w:rPr>
            </w:pPr>
            <w:r w:rsidRPr="00434ACC">
              <w:rPr>
                <w:sz w:val="16"/>
              </w:rPr>
              <w:t>Förderplan-Bausteine Sek I:</w:t>
            </w:r>
          </w:p>
          <w:p w:rsidR="00D4698B" w:rsidRPr="008A2028" w:rsidRDefault="00D4698B" w:rsidP="00B3201D">
            <w:pPr>
              <w:pStyle w:val="Marginaliegrau"/>
              <w:framePr w:w="0" w:hSpace="0" w:wrap="auto" w:vAnchor="margin" w:hAnchor="text" w:xAlign="left" w:yAlign="inline"/>
              <w:rPr>
                <w:b/>
                <w:bCs/>
                <w:color w:val="000000"/>
              </w:rPr>
            </w:pPr>
            <w:r w:rsidRPr="00606E59">
              <w:rPr>
                <w:rStyle w:val="Fett"/>
              </w:rPr>
              <w:t>K</w:t>
            </w:r>
            <w:r>
              <w:rPr>
                <w:rStyle w:val="Fett"/>
              </w:rPr>
              <w:t>ommunikation</w:t>
            </w:r>
          </w:p>
          <w:p w:rsidR="00D4698B" w:rsidRPr="006C7789" w:rsidRDefault="00D4698B" w:rsidP="00B3201D">
            <w:pPr>
              <w:pStyle w:val="Marginaliegrau"/>
              <w:framePr w:wrap="around"/>
            </w:pPr>
            <w:r>
              <w:t>AOL-Verlag, 2007</w:t>
            </w:r>
          </w:p>
        </w:tc>
      </w:tr>
    </w:tbl>
    <w:p w:rsidR="00D4698B" w:rsidRDefault="00D4698B" w:rsidP="00D4698B">
      <w:pPr>
        <w:spacing w:line="240" w:lineRule="exact"/>
      </w:pPr>
    </w:p>
    <w:p w:rsidR="00D4698B" w:rsidRDefault="00D4698B" w:rsidP="00D4698B">
      <w:pPr>
        <w:spacing w:line="240" w:lineRule="exact"/>
      </w:pPr>
    </w:p>
    <w:p w:rsidR="00D4698B" w:rsidRDefault="001F235E" w:rsidP="00D4698B">
      <w:r>
        <w:rPr>
          <w:noProof/>
          <w:lang w:eastAsia="de-DE"/>
        </w:rPr>
        <w:drawing>
          <wp:anchor distT="0" distB="0" distL="114300" distR="114300" simplePos="0" relativeHeight="252254208" behindDoc="0" locked="0" layoutInCell="1" allowOverlap="1" wp14:anchorId="03688446" wp14:editId="5BA721FB">
            <wp:simplePos x="0" y="0"/>
            <wp:positionH relativeFrom="column">
              <wp:posOffset>-7710</wp:posOffset>
            </wp:positionH>
            <wp:positionV relativeFrom="paragraph">
              <wp:posOffset>63026</wp:posOffset>
            </wp:positionV>
            <wp:extent cx="6081965" cy="4348717"/>
            <wp:effectExtent l="0" t="0" r="0" b="0"/>
            <wp:wrapNone/>
            <wp:docPr id="1264" name="Grafik 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6081943" cy="4348701"/>
                    </a:xfrm>
                    <a:prstGeom prst="rect">
                      <a:avLst/>
                    </a:prstGeom>
                    <a:noFill/>
                  </pic:spPr>
                </pic:pic>
              </a:graphicData>
            </a:graphic>
            <wp14:sizeRelH relativeFrom="page">
              <wp14:pctWidth>0</wp14:pctWidth>
            </wp14:sizeRelH>
            <wp14:sizeRelV relativeFrom="page">
              <wp14:pctHeight>0</wp14:pctHeight>
            </wp14:sizeRelV>
          </wp:anchor>
        </w:drawing>
      </w:r>
    </w:p>
    <w:p w:rsidR="00D4698B" w:rsidRDefault="00D4698B" w:rsidP="00D4698B">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r w:rsidR="005D75E6">
              <w:t xml:space="preserve"> – </w:t>
            </w:r>
          </w:p>
          <w:p w:rsidR="00D4698B" w:rsidRDefault="00D4698B" w:rsidP="00B3201D">
            <w:pPr>
              <w:pStyle w:val="TabelleKopflinks"/>
            </w:pPr>
            <w:r>
              <w:t>Schüler</w:t>
            </w:r>
            <w:r w:rsidR="00A00B94">
              <w:t>innen und Schüler</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w:t>
            </w:r>
          </w:p>
        </w:tc>
      </w:tr>
      <w:tr w:rsidR="00D4698B" w:rsidRPr="00B51DE9" w:rsidTr="00B3201D">
        <w:tc>
          <w:tcPr>
            <w:tcW w:w="7348" w:type="dxa"/>
            <w:gridSpan w:val="3"/>
            <w:tcBorders>
              <w:left w:val="single" w:sz="4" w:space="0" w:color="auto"/>
              <w:bottom w:val="single" w:sz="4" w:space="0" w:color="auto"/>
              <w:right w:val="single" w:sz="4" w:space="0" w:color="auto"/>
            </w:tcBorders>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Pr="00A00B94" w:rsidRDefault="00D4698B" w:rsidP="00A00B94">
            <w:pPr>
              <w:pStyle w:val="Kopf8ptafz"/>
              <w:ind w:left="227" w:hanging="170"/>
              <w:rPr>
                <w:i/>
                <w:iCs/>
              </w:rPr>
            </w:pPr>
            <w:r>
              <w:rPr>
                <w:rStyle w:val="Hervorhebung"/>
              </w:rPr>
              <w:t>Ich kan</w:t>
            </w:r>
            <w:r w:rsidR="00A00B94">
              <w:rPr>
                <w:rStyle w:val="Hervorhebung"/>
              </w:rPr>
              <w:t>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D9D9D9" w:themeFill="background1" w:themeFillShade="D9"/>
                </w:tcPr>
                <w:p w:rsidR="00D4698B" w:rsidRPr="00B51DE9" w:rsidRDefault="00D4698B" w:rsidP="00B3201D">
                  <w:pPr>
                    <w:pStyle w:val="TabelleKopfmitte"/>
                  </w:pPr>
                  <w:proofErr w:type="spellStart"/>
                  <w:r w:rsidRPr="00B51DE9">
                    <w:t>LernTHEMA</w:t>
                  </w:r>
                  <w:proofErr w:type="spellEnd"/>
                </w:p>
              </w:tc>
            </w:tr>
            <w:tr w:rsidR="00D4698B" w:rsidRPr="00B51DE9" w:rsidTr="00B3201D">
              <w:trPr>
                <w:trHeight w:val="284"/>
              </w:trPr>
              <w:tc>
                <w:tcPr>
                  <w:tcW w:w="2090" w:type="dxa"/>
                  <w:tcBorders>
                    <w:bottom w:val="nil"/>
                  </w:tcBorders>
                </w:tcPr>
                <w:p w:rsidR="00D4698B" w:rsidRPr="00B51DE9" w:rsidRDefault="00D4698B" w:rsidP="00B3201D">
                  <w:pPr>
                    <w:pStyle w:val="Textkrper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AC5444" w:rsidRDefault="00D4698B" w:rsidP="00B3201D">
            <w:pPr>
              <w:pStyle w:val="Tabelle6pt"/>
            </w:pPr>
            <w:r w:rsidRPr="00AC5444">
              <w:t>Kompetenzen:</w:t>
            </w:r>
          </w:p>
          <w:p w:rsidR="00D4698B" w:rsidRPr="00AC5444" w:rsidRDefault="00D4698B" w:rsidP="00D4698B">
            <w:pPr>
              <w:pStyle w:val="Kopf8ptafz"/>
              <w:ind w:left="227" w:hanging="170"/>
              <w:rPr>
                <w:i/>
              </w:rPr>
            </w:pPr>
            <w:r w:rsidRPr="00AC5444">
              <w:t>Ich kann Teamarbeit beschreiben.</w:t>
            </w:r>
          </w:p>
          <w:p w:rsidR="00D4698B" w:rsidRPr="00AC5444" w:rsidRDefault="00D4698B" w:rsidP="00D4698B">
            <w:pPr>
              <w:pStyle w:val="Kopf8ptafz"/>
              <w:ind w:left="227" w:hanging="170"/>
              <w:rPr>
                <w:i/>
              </w:rPr>
            </w:pPr>
            <w:r w:rsidRPr="00AC5444">
              <w:t>Ich kann Argumente für Gruppenarbeit nennen.</w:t>
            </w:r>
          </w:p>
          <w:p w:rsidR="00D4698B" w:rsidRPr="00AC5444" w:rsidRDefault="00D4698B" w:rsidP="00D4698B">
            <w:pPr>
              <w:pStyle w:val="Kopf8ptafz"/>
              <w:ind w:left="227" w:hanging="170"/>
            </w:pPr>
            <w:r w:rsidRPr="00AC5444">
              <w:t xml:space="preserve">Ich kann Vorteile der Gruppenarbeit bewerten. </w:t>
            </w:r>
          </w:p>
          <w:p w:rsidR="00D4698B" w:rsidRPr="00AC5444" w:rsidRDefault="00D4698B" w:rsidP="00D4698B">
            <w:pPr>
              <w:pStyle w:val="Kopf8ptafz"/>
              <w:ind w:left="227" w:hanging="170"/>
            </w:pPr>
            <w:r w:rsidRPr="00AC5444">
              <w:t xml:space="preserve">Ich kann Regeln zur Gruppenarbeit formulieren. </w:t>
            </w:r>
          </w:p>
          <w:p w:rsidR="00D4698B" w:rsidRPr="00AC5444" w:rsidRDefault="00D4698B" w:rsidP="00D4698B">
            <w:pPr>
              <w:pStyle w:val="Kopf8ptafz"/>
              <w:ind w:left="227" w:hanging="170"/>
            </w:pPr>
            <w:r w:rsidRPr="00AC5444">
              <w:t>Ich kann soziale Kompetenzen für Gruppenarbeit beschreiben.</w:t>
            </w:r>
          </w:p>
          <w:p w:rsidR="00D4698B" w:rsidRPr="00AC5444" w:rsidRDefault="00D4698B" w:rsidP="00D4698B">
            <w:pPr>
              <w:pStyle w:val="Kopf8ptafz"/>
              <w:ind w:left="227" w:hanging="170"/>
            </w:pPr>
            <w:r w:rsidRPr="00AC5444">
              <w:t>Ich kann Gruppenarbeit beobachten.</w:t>
            </w:r>
          </w:p>
          <w:p w:rsidR="00D4698B" w:rsidRPr="00AC5444" w:rsidRDefault="00D4698B" w:rsidP="00D4698B">
            <w:pPr>
              <w:pStyle w:val="Kopf8ptafz"/>
              <w:ind w:left="227" w:hanging="170"/>
            </w:pPr>
            <w:r w:rsidRPr="00AC5444">
              <w:t>Ich kann Gruppenarbeit bewerten und reflektieren.</w:t>
            </w:r>
          </w:p>
          <w:p w:rsidR="00D4698B" w:rsidRPr="00AC5444" w:rsidRDefault="00D4698B" w:rsidP="00D4698B">
            <w:pPr>
              <w:pStyle w:val="Kopf8ptafz"/>
              <w:ind w:left="227" w:hanging="170"/>
              <w:rPr>
                <w:i/>
              </w:rPr>
            </w:pPr>
            <w:r w:rsidRPr="00AC5444">
              <w:rPr>
                <w:i/>
              </w:rPr>
              <w:t xml:space="preserve">Ich kann mit </w:t>
            </w:r>
            <w:r w:rsidR="0087118B">
              <w:rPr>
                <w:i/>
              </w:rPr>
              <w:t>einer Partnerin/</w:t>
            </w:r>
            <w:r w:rsidRPr="00AC5444">
              <w:rPr>
                <w:i/>
              </w:rPr>
              <w:t>einem Partner zusammenarbeiten.</w:t>
            </w:r>
          </w:p>
          <w:p w:rsidR="00D4698B" w:rsidRPr="00AC5444" w:rsidRDefault="00D4698B" w:rsidP="00D4698B">
            <w:pPr>
              <w:pStyle w:val="Kopf8ptafz"/>
              <w:ind w:left="227" w:hanging="170"/>
              <w:rPr>
                <w:i/>
              </w:rPr>
            </w:pPr>
            <w:r w:rsidRPr="00AC5444">
              <w:rPr>
                <w:i/>
              </w:rPr>
              <w:t xml:space="preserve">Ich kann mich auf eine Aufgabe konzentrieren. </w:t>
            </w:r>
          </w:p>
          <w:p w:rsidR="00D4698B" w:rsidRPr="009A0C89" w:rsidRDefault="00D4698B" w:rsidP="00D4698B">
            <w:pPr>
              <w:pStyle w:val="Kopf8ptafz"/>
              <w:ind w:left="227" w:hanging="170"/>
              <w:rPr>
                <w:i/>
              </w:rPr>
            </w:pPr>
            <w:r w:rsidRPr="009A0C89">
              <w:rPr>
                <w:i/>
              </w:rPr>
              <w:t xml:space="preserve">Ich kann mich organisieren. </w:t>
            </w:r>
          </w:p>
          <w:p w:rsidR="00D4698B" w:rsidRPr="00EA51C3" w:rsidRDefault="00D4698B" w:rsidP="00D4698B">
            <w:pPr>
              <w:pStyle w:val="Kopf8ptafz"/>
              <w:ind w:left="227" w:hanging="170"/>
              <w:rPr>
                <w:i/>
              </w:rPr>
            </w:pPr>
            <w:r w:rsidRPr="009A0C89">
              <w:rPr>
                <w:i/>
              </w:rPr>
              <w:t>Ich kann mich mit Partner</w:t>
            </w:r>
            <w:r w:rsidR="0087118B">
              <w:rPr>
                <w:i/>
              </w:rPr>
              <w:t>inne</w:t>
            </w:r>
            <w:r w:rsidRPr="009A0C89">
              <w:rPr>
                <w:i/>
              </w:rPr>
              <w:t>n</w:t>
            </w:r>
            <w:r w:rsidR="0087118B">
              <w:rPr>
                <w:i/>
              </w:rPr>
              <w:t>/Partnern</w:t>
            </w:r>
            <w:r w:rsidRPr="009A0C89">
              <w:rPr>
                <w:i/>
              </w:rPr>
              <w:t xml:space="preserve"> austauschen und bespr</w:t>
            </w:r>
            <w:r w:rsidRPr="009A0C89">
              <w:rPr>
                <w:i/>
              </w:rPr>
              <w:t>e</w:t>
            </w:r>
            <w:r w:rsidRPr="009A0C89">
              <w:rPr>
                <w:i/>
              </w:rPr>
              <w:t>chen.</w:t>
            </w: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5D75E6">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Default="00D4698B" w:rsidP="00D4698B">
            <w:pPr>
              <w:pStyle w:val="Kopf8ptafz"/>
              <w:ind w:left="227" w:hanging="170"/>
            </w:pPr>
            <w:r>
              <w:t>Übung</w:t>
            </w:r>
          </w:p>
          <w:p w:rsidR="00A00B94" w:rsidRPr="00234B66" w:rsidRDefault="00A00B94" w:rsidP="00A00B94">
            <w:pPr>
              <w:pStyle w:val="Kopf8ptafz"/>
              <w:numPr>
                <w:ilvl w:val="0"/>
                <w:numId w:val="0"/>
              </w:numPr>
              <w:ind w:left="227"/>
            </w:pPr>
          </w:p>
        </w:tc>
      </w:tr>
    </w:tbl>
    <w:p w:rsidR="00D4698B" w:rsidRDefault="00D4698B" w:rsidP="00756FB3">
      <w:pPr>
        <w:pStyle w:val="Abstandszeile"/>
      </w:pPr>
      <w:r>
        <w:rPr>
          <w:noProof/>
        </w:rPr>
        <w:drawing>
          <wp:anchor distT="0" distB="0" distL="114300" distR="114300" simplePos="0" relativeHeight="251933696" behindDoc="0" locked="1" layoutInCell="0" allowOverlap="1" wp14:anchorId="36398105" wp14:editId="57177ADA">
            <wp:simplePos x="0" y="0"/>
            <wp:positionH relativeFrom="rightMargin">
              <wp:posOffset>828040</wp:posOffset>
            </wp:positionH>
            <wp:positionV relativeFrom="paragraph">
              <wp:posOffset>66675</wp:posOffset>
            </wp:positionV>
            <wp:extent cx="348615" cy="320040"/>
            <wp:effectExtent l="0" t="0" r="0" b="3810"/>
            <wp:wrapNone/>
            <wp:docPr id="450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32672" behindDoc="0" locked="1" layoutInCell="0" allowOverlap="1" wp14:anchorId="3AD0D576" wp14:editId="7899E8A7">
            <wp:simplePos x="0" y="0"/>
            <wp:positionH relativeFrom="rightMargin">
              <wp:posOffset>467995</wp:posOffset>
            </wp:positionH>
            <wp:positionV relativeFrom="paragraph">
              <wp:posOffset>66675</wp:posOffset>
            </wp:positionV>
            <wp:extent cx="348615" cy="320040"/>
            <wp:effectExtent l="0" t="0" r="0" b="3810"/>
            <wp:wrapNone/>
            <wp:docPr id="45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931648" behindDoc="0" locked="1" layoutInCell="0" allowOverlap="1" wp14:anchorId="437F583D" wp14:editId="0768E286">
            <wp:simplePos x="0" y="0"/>
            <wp:positionH relativeFrom="rightMargin">
              <wp:posOffset>107950</wp:posOffset>
            </wp:positionH>
            <wp:positionV relativeFrom="paragraph">
              <wp:posOffset>66675</wp:posOffset>
            </wp:positionV>
            <wp:extent cx="348615" cy="320040"/>
            <wp:effectExtent l="0" t="0" r="0" b="3810"/>
            <wp:wrapNone/>
            <wp:docPr id="451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303"/>
        <w:gridCol w:w="879"/>
        <w:gridCol w:w="3480"/>
        <w:gridCol w:w="1709"/>
      </w:tblGrid>
      <w:tr w:rsidR="00D4698B" w:rsidRPr="00AF31E1" w:rsidTr="00756FB3">
        <w:trPr>
          <w:trHeight w:val="397"/>
        </w:trPr>
        <w:tc>
          <w:tcPr>
            <w:tcW w:w="1303" w:type="dxa"/>
            <w:shd w:val="clear" w:color="auto" w:fill="D9D9D9" w:themeFill="background1" w:themeFillShade="D9"/>
            <w:vAlign w:val="center"/>
          </w:tcPr>
          <w:p w:rsidR="00D4698B" w:rsidRPr="00AF31E1" w:rsidRDefault="00D4698B" w:rsidP="00B3201D">
            <w:pPr>
              <w:pStyle w:val="TabelleKopfmitte"/>
              <w:rPr>
                <w:b w:val="0"/>
              </w:rPr>
            </w:pPr>
            <w:r w:rsidRPr="00AF31E1">
              <w:rPr>
                <w:b w:val="0"/>
              </w:rPr>
              <w:t>Phase</w:t>
            </w:r>
          </w:p>
        </w:tc>
        <w:tc>
          <w:tcPr>
            <w:tcW w:w="879" w:type="dxa"/>
            <w:shd w:val="clear" w:color="auto" w:fill="D9D9D9" w:themeFill="background1" w:themeFillShade="D9"/>
            <w:vAlign w:val="center"/>
          </w:tcPr>
          <w:p w:rsidR="00D4698B" w:rsidRPr="00AF31E1" w:rsidRDefault="00D4698B" w:rsidP="00B3201D">
            <w:pPr>
              <w:pStyle w:val="TabelleKopfmitte"/>
              <w:rPr>
                <w:b w:val="0"/>
              </w:rPr>
            </w:pPr>
            <w:r w:rsidRPr="00AF31E1">
              <w:rPr>
                <w:b w:val="0"/>
              </w:rPr>
              <w:t>Zeit</w:t>
            </w:r>
          </w:p>
        </w:tc>
        <w:tc>
          <w:tcPr>
            <w:tcW w:w="3480" w:type="dxa"/>
            <w:shd w:val="clear" w:color="auto" w:fill="D9D9D9" w:themeFill="background1" w:themeFillShade="D9"/>
            <w:vAlign w:val="center"/>
          </w:tcPr>
          <w:p w:rsidR="00D4698B" w:rsidRPr="00AF31E1" w:rsidRDefault="00D4698B" w:rsidP="00B3201D">
            <w:pPr>
              <w:pStyle w:val="TabelleKopfmitte"/>
              <w:rPr>
                <w:b w:val="0"/>
              </w:rPr>
            </w:pPr>
            <w:r w:rsidRPr="00AF31E1">
              <w:rPr>
                <w:b w:val="0"/>
              </w:rPr>
              <w:t>Aufgabe</w:t>
            </w:r>
          </w:p>
        </w:tc>
        <w:tc>
          <w:tcPr>
            <w:tcW w:w="1709" w:type="dxa"/>
            <w:shd w:val="clear" w:color="auto" w:fill="D9D9D9" w:themeFill="background1" w:themeFillShade="D9"/>
            <w:vAlign w:val="center"/>
          </w:tcPr>
          <w:p w:rsidR="00D4698B" w:rsidRPr="00AF31E1" w:rsidRDefault="00D4698B" w:rsidP="00C349D9">
            <w:pPr>
              <w:pStyle w:val="TabelleKopfmitte"/>
              <w:rPr>
                <w:b w:val="0"/>
              </w:rPr>
            </w:pPr>
            <w:r w:rsidRPr="00AF31E1">
              <w:rPr>
                <w:b w:val="0"/>
              </w:rPr>
              <w:t>Hinweise</w:t>
            </w:r>
          </w:p>
        </w:tc>
      </w:tr>
      <w:tr w:rsidR="00D4698B" w:rsidRPr="00AF31E1" w:rsidTr="00756FB3">
        <w:trPr>
          <w:trHeight w:val="624"/>
        </w:trPr>
        <w:tc>
          <w:tcPr>
            <w:tcW w:w="1303" w:type="dxa"/>
            <w:shd w:val="clear" w:color="auto" w:fill="auto"/>
            <w:vAlign w:val="center"/>
          </w:tcPr>
          <w:p w:rsidR="00D4698B" w:rsidRPr="00AF31E1" w:rsidRDefault="00D4698B" w:rsidP="00B3201D">
            <w:pPr>
              <w:pStyle w:val="Textkrpermitte"/>
            </w:pPr>
            <w:r w:rsidRPr="00D77A42">
              <w:rPr>
                <w:noProof/>
                <w:sz w:val="24"/>
              </w:rPr>
              <w:drawing>
                <wp:inline distT="0" distB="0" distL="0" distR="0" wp14:anchorId="5DC6D14C" wp14:editId="2F58274E">
                  <wp:extent cx="323850" cy="323850"/>
                  <wp:effectExtent l="0" t="0" r="0" b="0"/>
                  <wp:docPr id="4511"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879" w:type="dxa"/>
            <w:shd w:val="clear" w:color="auto" w:fill="auto"/>
            <w:vAlign w:val="center"/>
          </w:tcPr>
          <w:p w:rsidR="00D4698B" w:rsidRPr="00AF31E1" w:rsidRDefault="00D4698B" w:rsidP="00B3201D">
            <w:pPr>
              <w:pStyle w:val="Textkrper"/>
              <w:jc w:val="center"/>
            </w:pPr>
            <w:r>
              <w:t>2</w:t>
            </w:r>
            <w:r w:rsidRPr="00AF31E1">
              <w:t xml:space="preserve">0 </w:t>
            </w:r>
            <w:r w:rsidR="00F937E0">
              <w:t>Min.</w:t>
            </w:r>
          </w:p>
        </w:tc>
        <w:tc>
          <w:tcPr>
            <w:tcW w:w="3480" w:type="dxa"/>
            <w:shd w:val="clear" w:color="auto" w:fill="auto"/>
            <w:vAlign w:val="center"/>
          </w:tcPr>
          <w:p w:rsidR="00D4698B" w:rsidRPr="00AF31E1" w:rsidRDefault="00D4698B" w:rsidP="00756FB3">
            <w:pPr>
              <w:pStyle w:val="Textkrper"/>
              <w:jc w:val="left"/>
              <w:rPr>
                <w:noProof/>
              </w:rPr>
            </w:pPr>
            <w:r>
              <w:rPr>
                <w:noProof/>
              </w:rPr>
              <w:t>Vier-Ecken-Übung</w:t>
            </w:r>
            <w:r w:rsidR="00756FB3">
              <w:rPr>
                <w:noProof/>
              </w:rPr>
              <w:t xml:space="preserve">: </w:t>
            </w:r>
            <w:r>
              <w:rPr>
                <w:noProof/>
              </w:rPr>
              <w:t>Was denke ich über Gruppenarbeit/Teamarbeit?</w:t>
            </w:r>
            <w:r w:rsidRPr="00AF31E1">
              <w:rPr>
                <w:noProof/>
              </w:rPr>
              <w:t xml:space="preserve"> </w:t>
            </w:r>
          </w:p>
        </w:tc>
        <w:tc>
          <w:tcPr>
            <w:tcW w:w="1709" w:type="dxa"/>
          </w:tcPr>
          <w:p w:rsidR="00D4698B" w:rsidRPr="00AF31E1" w:rsidRDefault="00D4698B" w:rsidP="00B3201D">
            <w:pPr>
              <w:pStyle w:val="Textkrper"/>
              <w:rPr>
                <w:noProof/>
              </w:rPr>
            </w:pPr>
          </w:p>
        </w:tc>
      </w:tr>
      <w:tr w:rsidR="00D4698B" w:rsidRPr="00AF31E1" w:rsidTr="00756FB3">
        <w:trPr>
          <w:trHeight w:val="624"/>
        </w:trPr>
        <w:tc>
          <w:tcPr>
            <w:tcW w:w="1303" w:type="dxa"/>
            <w:shd w:val="clear" w:color="auto" w:fill="auto"/>
            <w:vAlign w:val="center"/>
          </w:tcPr>
          <w:p w:rsidR="00D4698B" w:rsidRPr="00AF31E1" w:rsidRDefault="00D4698B" w:rsidP="00B3201D">
            <w:pPr>
              <w:pStyle w:val="Textkrpermitte"/>
            </w:pPr>
            <w:r>
              <w:rPr>
                <w:noProof/>
                <w:sz w:val="24"/>
              </w:rPr>
              <w:drawing>
                <wp:inline distT="0" distB="0" distL="0" distR="0" wp14:anchorId="63E894E1" wp14:editId="6CA468C2">
                  <wp:extent cx="302260" cy="323850"/>
                  <wp:effectExtent l="0" t="0" r="2540" b="0"/>
                  <wp:docPr id="19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inline>
              </w:drawing>
            </w:r>
          </w:p>
        </w:tc>
        <w:tc>
          <w:tcPr>
            <w:tcW w:w="879" w:type="dxa"/>
            <w:shd w:val="clear" w:color="auto" w:fill="auto"/>
            <w:vAlign w:val="center"/>
          </w:tcPr>
          <w:p w:rsidR="00D4698B" w:rsidRDefault="00D4698B" w:rsidP="00B3201D">
            <w:pPr>
              <w:pStyle w:val="Textkrper"/>
              <w:jc w:val="center"/>
            </w:pPr>
            <w:r>
              <w:t>5</w:t>
            </w:r>
          </w:p>
          <w:p w:rsidR="00D4698B" w:rsidRDefault="00F937E0" w:rsidP="00B3201D">
            <w:pPr>
              <w:pStyle w:val="Textkrper"/>
              <w:jc w:val="center"/>
            </w:pPr>
            <w:r>
              <w:t>Min.</w:t>
            </w:r>
          </w:p>
        </w:tc>
        <w:tc>
          <w:tcPr>
            <w:tcW w:w="3480" w:type="dxa"/>
            <w:shd w:val="clear" w:color="auto" w:fill="auto"/>
            <w:vAlign w:val="center"/>
          </w:tcPr>
          <w:p w:rsidR="00D4698B" w:rsidRDefault="00D4698B" w:rsidP="00B3201D">
            <w:pPr>
              <w:pStyle w:val="Textkrper"/>
            </w:pPr>
            <w:r>
              <w:t>Wo finde ich das Thema „Teamarbeit“ in meinem AO?</w:t>
            </w:r>
          </w:p>
        </w:tc>
        <w:tc>
          <w:tcPr>
            <w:tcW w:w="1709" w:type="dxa"/>
          </w:tcPr>
          <w:p w:rsidR="00D4698B" w:rsidRDefault="00D4698B" w:rsidP="00B3201D">
            <w:pPr>
              <w:pStyle w:val="Textkrper"/>
              <w:rPr>
                <w:noProof/>
              </w:rPr>
            </w:pPr>
            <w:r>
              <w:rPr>
                <w:noProof/>
              </w:rPr>
              <w:t>Advance Organizer</w:t>
            </w:r>
          </w:p>
        </w:tc>
      </w:tr>
      <w:tr w:rsidR="00D4698B" w:rsidRPr="00AF31E1" w:rsidTr="00756FB3">
        <w:trPr>
          <w:trHeight w:val="624"/>
        </w:trPr>
        <w:tc>
          <w:tcPr>
            <w:tcW w:w="1303" w:type="dxa"/>
            <w:shd w:val="clear" w:color="auto" w:fill="auto"/>
            <w:vAlign w:val="center"/>
          </w:tcPr>
          <w:p w:rsidR="00D4698B" w:rsidRPr="00AF31E1" w:rsidRDefault="00D4698B" w:rsidP="00B3201D">
            <w:pPr>
              <w:pStyle w:val="Textkrpermitte"/>
            </w:pPr>
            <w:r>
              <w:rPr>
                <w:noProof/>
              </w:rPr>
              <w:drawing>
                <wp:inline distT="0" distB="0" distL="0" distR="0" wp14:anchorId="7A53BF54" wp14:editId="79DFE615">
                  <wp:extent cx="518615" cy="254556"/>
                  <wp:effectExtent l="0" t="0" r="0" b="0"/>
                  <wp:docPr id="194" name="Grafik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23673" cy="257039"/>
                          </a:xfrm>
                          <a:prstGeom prst="rect">
                            <a:avLst/>
                          </a:prstGeom>
                          <a:noFill/>
                        </pic:spPr>
                      </pic:pic>
                    </a:graphicData>
                  </a:graphic>
                </wp:inline>
              </w:drawing>
            </w:r>
          </w:p>
        </w:tc>
        <w:tc>
          <w:tcPr>
            <w:tcW w:w="879" w:type="dxa"/>
            <w:shd w:val="clear" w:color="auto" w:fill="auto"/>
            <w:vAlign w:val="center"/>
          </w:tcPr>
          <w:p w:rsidR="00D4698B" w:rsidRDefault="00D4698B" w:rsidP="00B3201D">
            <w:pPr>
              <w:pStyle w:val="Textkrper"/>
              <w:jc w:val="center"/>
            </w:pPr>
            <w:r>
              <w:t>10</w:t>
            </w:r>
          </w:p>
          <w:p w:rsidR="00D4698B" w:rsidRPr="00AF31E1" w:rsidRDefault="00F937E0" w:rsidP="00B3201D">
            <w:pPr>
              <w:pStyle w:val="Textkrper"/>
              <w:jc w:val="center"/>
            </w:pPr>
            <w:r>
              <w:t>Min.</w:t>
            </w:r>
          </w:p>
        </w:tc>
        <w:tc>
          <w:tcPr>
            <w:tcW w:w="3480" w:type="dxa"/>
            <w:shd w:val="clear" w:color="auto" w:fill="auto"/>
            <w:vAlign w:val="center"/>
          </w:tcPr>
          <w:p w:rsidR="00D4698B" w:rsidRPr="00AF31E1" w:rsidRDefault="00D4698B" w:rsidP="00756FB3">
            <w:pPr>
              <w:pStyle w:val="Textkrper"/>
            </w:pPr>
            <w:r>
              <w:t xml:space="preserve">Finden Sie mit </w:t>
            </w:r>
            <w:r w:rsidR="0087118B">
              <w:t>Ihrer Partnerin/</w:t>
            </w:r>
            <w:r>
              <w:t>Ihrem Partner Beispiele für Teamarbeit in der Gastronomie.</w:t>
            </w:r>
            <w:r w:rsidR="00756FB3">
              <w:t xml:space="preserve"> </w:t>
            </w:r>
            <w:r>
              <w:t>Tragen Sie zwei Beispi</w:t>
            </w:r>
            <w:r>
              <w:t>e</w:t>
            </w:r>
            <w:r>
              <w:t>le in Ihren AO ein.</w:t>
            </w:r>
          </w:p>
        </w:tc>
        <w:tc>
          <w:tcPr>
            <w:tcW w:w="1709" w:type="dxa"/>
          </w:tcPr>
          <w:p w:rsidR="00D4698B" w:rsidRDefault="00C349D9" w:rsidP="00B3201D">
            <w:pPr>
              <w:pStyle w:val="Textkrper"/>
              <w:rPr>
                <w:noProof/>
              </w:rPr>
            </w:pPr>
            <w:r w:rsidRPr="00AA18D1">
              <w:rPr>
                <w:noProof/>
              </w:rPr>
              <w:drawing>
                <wp:anchor distT="0" distB="0" distL="114300" distR="114300" simplePos="0" relativeHeight="252179456" behindDoc="0" locked="0" layoutInCell="1" allowOverlap="1" wp14:anchorId="1D8ABB7A" wp14:editId="6E46F6EF">
                  <wp:simplePos x="0" y="0"/>
                  <wp:positionH relativeFrom="column">
                    <wp:posOffset>1250950</wp:posOffset>
                  </wp:positionH>
                  <wp:positionV relativeFrom="paragraph">
                    <wp:posOffset>10160</wp:posOffset>
                  </wp:positionV>
                  <wp:extent cx="314325" cy="314325"/>
                  <wp:effectExtent l="0" t="0" r="9525" b="9525"/>
                  <wp:wrapNone/>
                  <wp:docPr id="4694" name="Grafik 4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8B" w:rsidRPr="00AF31E1" w:rsidRDefault="00D4698B" w:rsidP="00B3201D">
            <w:pPr>
              <w:pStyle w:val="Textkrper"/>
              <w:rPr>
                <w:noProof/>
              </w:rPr>
            </w:pPr>
            <w:r>
              <w:rPr>
                <w:noProof/>
              </w:rPr>
              <w:t>Advance Organizer</w:t>
            </w:r>
          </w:p>
        </w:tc>
      </w:tr>
      <w:tr w:rsidR="00D4698B" w:rsidRPr="00AF31E1" w:rsidTr="00756FB3">
        <w:trPr>
          <w:trHeight w:val="624"/>
        </w:trPr>
        <w:tc>
          <w:tcPr>
            <w:tcW w:w="1303" w:type="dxa"/>
            <w:shd w:val="clear" w:color="auto" w:fill="auto"/>
            <w:vAlign w:val="center"/>
          </w:tcPr>
          <w:p w:rsidR="00D4698B" w:rsidRPr="00AF31E1" w:rsidRDefault="00D4698B" w:rsidP="00B3201D">
            <w:pPr>
              <w:pStyle w:val="Textkrpermitte"/>
            </w:pPr>
            <w:r w:rsidRPr="00971906">
              <w:rPr>
                <w:noProof/>
                <w:sz w:val="24"/>
              </w:rPr>
              <w:drawing>
                <wp:inline distT="0" distB="0" distL="0" distR="0" wp14:anchorId="337C10D5" wp14:editId="399E8555">
                  <wp:extent cx="528955" cy="259715"/>
                  <wp:effectExtent l="0" t="0" r="4445" b="6985"/>
                  <wp:docPr id="19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8955" cy="259715"/>
                          </a:xfrm>
                          <a:prstGeom prst="rect">
                            <a:avLst/>
                          </a:prstGeom>
                          <a:noFill/>
                          <a:ln>
                            <a:noFill/>
                          </a:ln>
                        </pic:spPr>
                      </pic:pic>
                    </a:graphicData>
                  </a:graphic>
                </wp:inline>
              </w:drawing>
            </w:r>
          </w:p>
        </w:tc>
        <w:tc>
          <w:tcPr>
            <w:tcW w:w="879" w:type="dxa"/>
            <w:shd w:val="clear" w:color="auto" w:fill="auto"/>
            <w:vAlign w:val="center"/>
          </w:tcPr>
          <w:p w:rsidR="00D4698B" w:rsidRDefault="00D4698B" w:rsidP="00B3201D">
            <w:pPr>
              <w:pStyle w:val="Textkrper"/>
              <w:jc w:val="center"/>
            </w:pPr>
            <w:r>
              <w:t>30</w:t>
            </w:r>
          </w:p>
          <w:p w:rsidR="00D4698B" w:rsidRPr="00AF31E1" w:rsidRDefault="00F937E0" w:rsidP="00B3201D">
            <w:pPr>
              <w:pStyle w:val="Textkrper"/>
              <w:jc w:val="center"/>
            </w:pPr>
            <w:r>
              <w:t>Min.</w:t>
            </w:r>
          </w:p>
        </w:tc>
        <w:tc>
          <w:tcPr>
            <w:tcW w:w="3480" w:type="dxa"/>
            <w:shd w:val="clear" w:color="auto" w:fill="auto"/>
            <w:vAlign w:val="center"/>
          </w:tcPr>
          <w:p w:rsidR="00D4698B" w:rsidRPr="00AF31E1" w:rsidRDefault="00D4698B" w:rsidP="00B3201D">
            <w:pPr>
              <w:pStyle w:val="Textkrper"/>
              <w:rPr>
                <w:noProof/>
              </w:rPr>
            </w:pPr>
            <w:r>
              <w:rPr>
                <w:noProof/>
              </w:rPr>
              <w:t xml:space="preserve">Stellen Sie mit dem angegebenen Material Argumente für und gegen Teamarbeit zusammen. </w:t>
            </w:r>
          </w:p>
        </w:tc>
        <w:tc>
          <w:tcPr>
            <w:tcW w:w="1709" w:type="dxa"/>
          </w:tcPr>
          <w:p w:rsidR="00D4698B" w:rsidRPr="00AF31E1" w:rsidRDefault="00D4698B" w:rsidP="00B3201D">
            <w:pPr>
              <w:pStyle w:val="Textkrper"/>
              <w:rPr>
                <w:noProof/>
              </w:rPr>
            </w:pPr>
            <w:r>
              <w:rPr>
                <w:noProof/>
              </w:rPr>
              <w:t>EG1.01.03.01</w:t>
            </w:r>
          </w:p>
          <w:p w:rsidR="00D4698B" w:rsidRPr="00AF31E1" w:rsidRDefault="00D4698B" w:rsidP="00B3201D">
            <w:pPr>
              <w:pStyle w:val="Textkrper"/>
              <w:rPr>
                <w:noProof/>
              </w:rPr>
            </w:pPr>
            <w:r w:rsidRPr="00AF31E1">
              <w:rPr>
                <w:noProof/>
              </w:rPr>
              <w:t>A,</w:t>
            </w:r>
            <w:r w:rsidR="00C349D9">
              <w:rPr>
                <w:noProof/>
              </w:rPr>
              <w:t xml:space="preserve"> </w:t>
            </w:r>
            <w:r w:rsidRPr="00AF31E1">
              <w:rPr>
                <w:noProof/>
              </w:rPr>
              <w:t>B,</w:t>
            </w:r>
            <w:r w:rsidR="00C349D9">
              <w:rPr>
                <w:noProof/>
              </w:rPr>
              <w:t xml:space="preserve"> </w:t>
            </w:r>
            <w:r w:rsidRPr="00AF31E1">
              <w:rPr>
                <w:noProof/>
              </w:rPr>
              <w:t>C</w:t>
            </w:r>
          </w:p>
        </w:tc>
      </w:tr>
      <w:tr w:rsidR="00D4698B" w:rsidRPr="00AF31E1" w:rsidTr="00756FB3">
        <w:trPr>
          <w:trHeight w:val="624"/>
        </w:trPr>
        <w:tc>
          <w:tcPr>
            <w:tcW w:w="1303" w:type="dxa"/>
            <w:shd w:val="clear" w:color="auto" w:fill="auto"/>
            <w:vAlign w:val="center"/>
          </w:tcPr>
          <w:p w:rsidR="00D4698B" w:rsidRDefault="00D4698B" w:rsidP="00B3201D">
            <w:pPr>
              <w:pStyle w:val="Textkrpermitte"/>
              <w:rPr>
                <w:noProof/>
              </w:rPr>
            </w:pPr>
            <w:r>
              <w:rPr>
                <w:noProof/>
              </w:rPr>
              <w:drawing>
                <wp:inline distT="0" distB="0" distL="0" distR="0" wp14:anchorId="116DF270" wp14:editId="41FA5D06">
                  <wp:extent cx="304800" cy="323215"/>
                  <wp:effectExtent l="0" t="0" r="0" b="635"/>
                  <wp:docPr id="197" name="Grafik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p w:rsidR="00D4698B" w:rsidRDefault="00D4698B" w:rsidP="00B3201D">
            <w:pPr>
              <w:pStyle w:val="Textkrpermitte"/>
              <w:rPr>
                <w:noProof/>
              </w:rPr>
            </w:pPr>
          </w:p>
          <w:p w:rsidR="00D4698B" w:rsidRDefault="00D4698B" w:rsidP="00B3201D">
            <w:pPr>
              <w:pStyle w:val="Textkrpermitte"/>
              <w:rPr>
                <w:noProof/>
              </w:rPr>
            </w:pPr>
            <w:r>
              <w:rPr>
                <w:noProof/>
              </w:rPr>
              <w:drawing>
                <wp:inline distT="0" distB="0" distL="0" distR="0" wp14:anchorId="3CCF7AB5" wp14:editId="7EA34F30">
                  <wp:extent cx="532765" cy="323850"/>
                  <wp:effectExtent l="0" t="0" r="635" b="0"/>
                  <wp:docPr id="19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inline>
              </w:drawing>
            </w:r>
          </w:p>
          <w:p w:rsidR="00D4698B" w:rsidRDefault="00D4698B" w:rsidP="00B3201D">
            <w:pPr>
              <w:pStyle w:val="Textkrpermitte"/>
              <w:jc w:val="left"/>
              <w:rPr>
                <w:noProof/>
              </w:rPr>
            </w:pPr>
          </w:p>
        </w:tc>
        <w:tc>
          <w:tcPr>
            <w:tcW w:w="879" w:type="dxa"/>
            <w:shd w:val="clear" w:color="auto" w:fill="auto"/>
            <w:vAlign w:val="center"/>
          </w:tcPr>
          <w:p w:rsidR="00D4698B" w:rsidRDefault="00D4698B" w:rsidP="00B3201D">
            <w:pPr>
              <w:jc w:val="center"/>
            </w:pPr>
            <w:r>
              <w:t>20</w:t>
            </w:r>
          </w:p>
          <w:p w:rsidR="00D4698B" w:rsidRPr="003023D9" w:rsidRDefault="00F937E0" w:rsidP="00B3201D">
            <w:pPr>
              <w:jc w:val="center"/>
            </w:pPr>
            <w:r>
              <w:t>Min.</w:t>
            </w:r>
          </w:p>
        </w:tc>
        <w:tc>
          <w:tcPr>
            <w:tcW w:w="3480" w:type="dxa"/>
            <w:shd w:val="clear" w:color="auto" w:fill="auto"/>
          </w:tcPr>
          <w:p w:rsidR="00D4698B" w:rsidRPr="00C44A37" w:rsidRDefault="00D4698B" w:rsidP="00B3201D">
            <w:pPr>
              <w:rPr>
                <w:rStyle w:val="Fett"/>
              </w:rPr>
            </w:pPr>
            <w:r w:rsidRPr="00C44A37">
              <w:rPr>
                <w:rStyle w:val="Fett"/>
              </w:rPr>
              <w:t xml:space="preserve">Übung:  </w:t>
            </w:r>
          </w:p>
          <w:p w:rsidR="00756FB3" w:rsidRDefault="00D4698B" w:rsidP="00B3201D">
            <w:r>
              <w:t>Welche Argumente für Teamarbeit/</w:t>
            </w:r>
          </w:p>
          <w:p w:rsidR="00D4698B" w:rsidRDefault="00D4698B" w:rsidP="00B3201D">
            <w:proofErr w:type="gramStart"/>
            <w:r>
              <w:t>Gruppenarbeit</w:t>
            </w:r>
            <w:proofErr w:type="gramEnd"/>
            <w:r>
              <w:t xml:space="preserve"> si</w:t>
            </w:r>
            <w:r w:rsidR="005D75E6">
              <w:t>nd Ihnen am w</w:t>
            </w:r>
            <w:r>
              <w:t>ichtig</w:t>
            </w:r>
            <w:r>
              <w:t>s</w:t>
            </w:r>
            <w:r>
              <w:t>ten?</w:t>
            </w:r>
          </w:p>
          <w:p w:rsidR="00D4698B" w:rsidRPr="00B54FB7" w:rsidRDefault="00D4698B" w:rsidP="00B3201D">
            <w:r>
              <w:t xml:space="preserve">Austausch über Ihre Bewertung mit der Gruppe. Ein Ranking der Argumente wird festgelegen. </w:t>
            </w:r>
          </w:p>
        </w:tc>
        <w:tc>
          <w:tcPr>
            <w:tcW w:w="1709" w:type="dxa"/>
          </w:tcPr>
          <w:p w:rsidR="00D4698B" w:rsidRPr="00AF31E1" w:rsidRDefault="00C349D9" w:rsidP="00B3201D">
            <w:pPr>
              <w:pStyle w:val="Textkrper"/>
              <w:rPr>
                <w:noProof/>
              </w:rPr>
            </w:pPr>
            <w:r w:rsidRPr="00AA18D1">
              <w:rPr>
                <w:noProof/>
              </w:rPr>
              <w:drawing>
                <wp:anchor distT="0" distB="0" distL="114300" distR="114300" simplePos="0" relativeHeight="252181504" behindDoc="0" locked="0" layoutInCell="1" allowOverlap="1" wp14:anchorId="5A21D1AF" wp14:editId="5E75F9F8">
                  <wp:simplePos x="0" y="0"/>
                  <wp:positionH relativeFrom="column">
                    <wp:posOffset>1254125</wp:posOffset>
                  </wp:positionH>
                  <wp:positionV relativeFrom="paragraph">
                    <wp:posOffset>8034</wp:posOffset>
                  </wp:positionV>
                  <wp:extent cx="314325" cy="314325"/>
                  <wp:effectExtent l="0" t="0" r="9525" b="9525"/>
                  <wp:wrapNone/>
                  <wp:docPr id="4695" name="Grafik 4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4698B">
              <w:rPr>
                <w:noProof/>
              </w:rPr>
              <w:t>EG1.01.03.02</w:t>
            </w:r>
          </w:p>
          <w:p w:rsidR="00D4698B" w:rsidRPr="003023D9" w:rsidRDefault="00C349D9" w:rsidP="00B3201D">
            <w:r w:rsidRPr="00AF31E1">
              <w:rPr>
                <w:noProof/>
              </w:rPr>
              <w:t>A,</w:t>
            </w:r>
            <w:r>
              <w:rPr>
                <w:noProof/>
              </w:rPr>
              <w:t xml:space="preserve"> </w:t>
            </w:r>
            <w:r w:rsidRPr="00AF31E1">
              <w:rPr>
                <w:noProof/>
              </w:rPr>
              <w:t>B,</w:t>
            </w:r>
            <w:r>
              <w:rPr>
                <w:noProof/>
              </w:rPr>
              <w:t xml:space="preserve"> </w:t>
            </w:r>
            <w:r w:rsidRPr="00AF31E1">
              <w:rPr>
                <w:noProof/>
              </w:rPr>
              <w:t>C</w:t>
            </w:r>
          </w:p>
        </w:tc>
      </w:tr>
      <w:tr w:rsidR="00D4698B" w:rsidRPr="00AF31E1" w:rsidTr="00756FB3">
        <w:trPr>
          <w:trHeight w:val="624"/>
        </w:trPr>
        <w:tc>
          <w:tcPr>
            <w:tcW w:w="1303" w:type="dxa"/>
            <w:shd w:val="clear" w:color="auto" w:fill="auto"/>
            <w:vAlign w:val="center"/>
          </w:tcPr>
          <w:p w:rsidR="00D4698B" w:rsidRDefault="00D4698B" w:rsidP="00B3201D">
            <w:pPr>
              <w:pStyle w:val="Textkrpermitte"/>
              <w:rPr>
                <w:noProof/>
              </w:rPr>
            </w:pPr>
            <w:r w:rsidRPr="00971906">
              <w:rPr>
                <w:noProof/>
                <w:sz w:val="24"/>
              </w:rPr>
              <w:drawing>
                <wp:inline distT="0" distB="0" distL="0" distR="0" wp14:anchorId="6F037F4D" wp14:editId="74378F80">
                  <wp:extent cx="528955" cy="259715"/>
                  <wp:effectExtent l="0" t="0" r="4445" b="6985"/>
                  <wp:docPr id="19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8955" cy="259715"/>
                          </a:xfrm>
                          <a:prstGeom prst="rect">
                            <a:avLst/>
                          </a:prstGeom>
                          <a:noFill/>
                          <a:ln>
                            <a:noFill/>
                          </a:ln>
                        </pic:spPr>
                      </pic:pic>
                    </a:graphicData>
                  </a:graphic>
                </wp:inline>
              </w:drawing>
            </w:r>
          </w:p>
        </w:tc>
        <w:tc>
          <w:tcPr>
            <w:tcW w:w="879" w:type="dxa"/>
            <w:shd w:val="clear" w:color="auto" w:fill="auto"/>
            <w:vAlign w:val="center"/>
          </w:tcPr>
          <w:p w:rsidR="00D4698B" w:rsidRDefault="00D4698B" w:rsidP="00B3201D">
            <w:pPr>
              <w:jc w:val="center"/>
            </w:pPr>
            <w:r>
              <w:t>20</w:t>
            </w:r>
          </w:p>
          <w:p w:rsidR="00D4698B" w:rsidRDefault="00F937E0" w:rsidP="00B3201D">
            <w:pPr>
              <w:jc w:val="center"/>
            </w:pPr>
            <w:r>
              <w:t>Min.</w:t>
            </w:r>
          </w:p>
        </w:tc>
        <w:tc>
          <w:tcPr>
            <w:tcW w:w="3480" w:type="dxa"/>
            <w:shd w:val="clear" w:color="auto" w:fill="auto"/>
          </w:tcPr>
          <w:p w:rsidR="00D4698B" w:rsidRDefault="00D4698B" w:rsidP="00B3201D">
            <w:r>
              <w:t xml:space="preserve">Stellen Sie mit dem angegebenen Material Regeln für eine gelungene Teamarbeit zusammen. </w:t>
            </w:r>
          </w:p>
        </w:tc>
        <w:tc>
          <w:tcPr>
            <w:tcW w:w="1709" w:type="dxa"/>
          </w:tcPr>
          <w:p w:rsidR="00D4698B" w:rsidRPr="00AF31E1" w:rsidRDefault="00D4698B" w:rsidP="00B3201D">
            <w:pPr>
              <w:pStyle w:val="Textkrper"/>
              <w:rPr>
                <w:noProof/>
              </w:rPr>
            </w:pPr>
            <w:r>
              <w:rPr>
                <w:noProof/>
              </w:rPr>
              <w:t>EG1.01.03.03</w:t>
            </w:r>
          </w:p>
          <w:p w:rsidR="00D4698B" w:rsidRDefault="00C349D9" w:rsidP="00B3201D">
            <w:pPr>
              <w:pStyle w:val="Textkrper"/>
              <w:rPr>
                <w:noProof/>
              </w:rPr>
            </w:pPr>
            <w:r w:rsidRPr="00AF31E1">
              <w:rPr>
                <w:noProof/>
              </w:rPr>
              <w:t>A,</w:t>
            </w:r>
            <w:r>
              <w:rPr>
                <w:noProof/>
              </w:rPr>
              <w:t xml:space="preserve"> </w:t>
            </w:r>
            <w:r w:rsidRPr="00AF31E1">
              <w:rPr>
                <w:noProof/>
              </w:rPr>
              <w:t>B,</w:t>
            </w:r>
            <w:r>
              <w:rPr>
                <w:noProof/>
              </w:rPr>
              <w:t xml:space="preserve"> </w:t>
            </w:r>
            <w:r w:rsidRPr="00AF31E1">
              <w:rPr>
                <w:noProof/>
              </w:rPr>
              <w:t>C</w:t>
            </w:r>
          </w:p>
        </w:tc>
      </w:tr>
      <w:tr w:rsidR="00D4698B" w:rsidRPr="00AF31E1" w:rsidTr="00756FB3">
        <w:trPr>
          <w:trHeight w:val="624"/>
        </w:trPr>
        <w:tc>
          <w:tcPr>
            <w:tcW w:w="1303" w:type="dxa"/>
            <w:shd w:val="clear" w:color="auto" w:fill="auto"/>
            <w:vAlign w:val="center"/>
          </w:tcPr>
          <w:p w:rsidR="00D4698B" w:rsidRPr="00D1058B" w:rsidRDefault="00D4698B" w:rsidP="00B3201D">
            <w:pPr>
              <w:pStyle w:val="Textkrpermitte"/>
              <w:rPr>
                <w:noProof/>
                <w:sz w:val="24"/>
              </w:rPr>
            </w:pPr>
            <w:r>
              <w:rPr>
                <w:noProof/>
              </w:rPr>
              <w:drawing>
                <wp:inline distT="0" distB="0" distL="0" distR="0" wp14:anchorId="12891C50" wp14:editId="310FD173">
                  <wp:extent cx="532765" cy="323850"/>
                  <wp:effectExtent l="0" t="0" r="635" b="0"/>
                  <wp:docPr id="20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inline>
              </w:drawing>
            </w:r>
          </w:p>
        </w:tc>
        <w:tc>
          <w:tcPr>
            <w:tcW w:w="879" w:type="dxa"/>
            <w:shd w:val="clear" w:color="auto" w:fill="auto"/>
            <w:vAlign w:val="center"/>
          </w:tcPr>
          <w:p w:rsidR="00D4698B" w:rsidRDefault="00D4698B" w:rsidP="00B3201D">
            <w:pPr>
              <w:jc w:val="center"/>
            </w:pPr>
            <w:r>
              <w:t>45</w:t>
            </w:r>
          </w:p>
          <w:p w:rsidR="00D4698B" w:rsidRDefault="00F937E0" w:rsidP="00B3201D">
            <w:pPr>
              <w:jc w:val="center"/>
            </w:pPr>
            <w:r>
              <w:t>Min.</w:t>
            </w:r>
          </w:p>
        </w:tc>
        <w:tc>
          <w:tcPr>
            <w:tcW w:w="3480" w:type="dxa"/>
            <w:shd w:val="clear" w:color="auto" w:fill="auto"/>
          </w:tcPr>
          <w:p w:rsidR="00D4698B" w:rsidRDefault="00D4698B" w:rsidP="00B3201D">
            <w:r>
              <w:t>Erstellen Sie in der Gruppe ein Rege</w:t>
            </w:r>
            <w:r>
              <w:t>l</w:t>
            </w:r>
            <w:r>
              <w:t>plakat zur Teamarbeit. Diese</w:t>
            </w:r>
            <w:r w:rsidRPr="00F03DF6">
              <w:t xml:space="preserve">s </w:t>
            </w:r>
            <w:r>
              <w:t>wird anschließend im Klassenraum ausg</w:t>
            </w:r>
            <w:r>
              <w:t>e</w:t>
            </w:r>
            <w:r>
              <w:t xml:space="preserve">hängt. </w:t>
            </w:r>
          </w:p>
        </w:tc>
        <w:tc>
          <w:tcPr>
            <w:tcW w:w="1709" w:type="dxa"/>
          </w:tcPr>
          <w:p w:rsidR="00D4698B" w:rsidRPr="00AF31E1" w:rsidRDefault="00D4698B" w:rsidP="00B3201D">
            <w:pPr>
              <w:pStyle w:val="Textkrper"/>
              <w:rPr>
                <w:noProof/>
              </w:rPr>
            </w:pPr>
            <w:r>
              <w:rPr>
                <w:noProof/>
              </w:rPr>
              <w:t>EG1.01.03.04</w:t>
            </w:r>
          </w:p>
          <w:p w:rsidR="00D4698B" w:rsidRDefault="00C349D9" w:rsidP="00B3201D">
            <w:pPr>
              <w:pStyle w:val="Textkrper"/>
              <w:rPr>
                <w:noProof/>
              </w:rPr>
            </w:pPr>
            <w:r w:rsidRPr="00AF31E1">
              <w:rPr>
                <w:noProof/>
              </w:rPr>
              <w:t>A,</w:t>
            </w:r>
            <w:r>
              <w:rPr>
                <w:noProof/>
              </w:rPr>
              <w:t xml:space="preserve"> </w:t>
            </w:r>
            <w:r w:rsidRPr="00AF31E1">
              <w:rPr>
                <w:noProof/>
              </w:rPr>
              <w:t>B,</w:t>
            </w:r>
            <w:r>
              <w:rPr>
                <w:noProof/>
              </w:rPr>
              <w:t xml:space="preserve"> </w:t>
            </w:r>
            <w:r w:rsidRPr="00AF31E1">
              <w:rPr>
                <w:noProof/>
              </w:rPr>
              <w:t>C</w:t>
            </w:r>
          </w:p>
        </w:tc>
      </w:tr>
      <w:tr w:rsidR="00756FB3" w:rsidRPr="00AF31E1" w:rsidTr="00756FB3">
        <w:trPr>
          <w:trHeight w:val="624"/>
        </w:trPr>
        <w:tc>
          <w:tcPr>
            <w:tcW w:w="1303" w:type="dxa"/>
            <w:shd w:val="clear" w:color="auto" w:fill="auto"/>
            <w:vAlign w:val="center"/>
          </w:tcPr>
          <w:p w:rsidR="00756FB3" w:rsidRDefault="00756FB3" w:rsidP="00302CCD">
            <w:pPr>
              <w:pStyle w:val="Textkrpermitte"/>
              <w:rPr>
                <w:noProof/>
                <w:sz w:val="24"/>
              </w:rPr>
            </w:pPr>
            <w:r>
              <w:rPr>
                <w:noProof/>
              </w:rPr>
              <w:drawing>
                <wp:inline distT="0" distB="0" distL="0" distR="0" wp14:anchorId="46E2FEF2" wp14:editId="0D5B5F69">
                  <wp:extent cx="532765" cy="323850"/>
                  <wp:effectExtent l="0" t="0" r="635" b="0"/>
                  <wp:docPr id="62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inline>
              </w:drawing>
            </w:r>
          </w:p>
          <w:p w:rsidR="00756FB3" w:rsidRDefault="00756FB3" w:rsidP="00302CCD">
            <w:pPr>
              <w:pStyle w:val="Textkrpermitte"/>
              <w:rPr>
                <w:noProof/>
                <w:sz w:val="24"/>
              </w:rPr>
            </w:pPr>
          </w:p>
          <w:p w:rsidR="00756FB3" w:rsidRPr="00971906" w:rsidRDefault="00756FB3" w:rsidP="00302CCD">
            <w:pPr>
              <w:pStyle w:val="Textkrpermitte"/>
              <w:rPr>
                <w:noProof/>
                <w:sz w:val="24"/>
              </w:rPr>
            </w:pPr>
            <w:r>
              <w:rPr>
                <w:noProof/>
              </w:rPr>
              <w:drawing>
                <wp:inline distT="0" distB="0" distL="0" distR="0" wp14:anchorId="0567FC4A" wp14:editId="01465EC1">
                  <wp:extent cx="304800" cy="323215"/>
                  <wp:effectExtent l="0" t="0" r="0" b="635"/>
                  <wp:docPr id="629" name="Grafik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879" w:type="dxa"/>
            <w:shd w:val="clear" w:color="auto" w:fill="auto"/>
            <w:vAlign w:val="center"/>
          </w:tcPr>
          <w:p w:rsidR="00756FB3" w:rsidRDefault="00756FB3" w:rsidP="00302CCD">
            <w:pPr>
              <w:jc w:val="center"/>
            </w:pPr>
            <w:r>
              <w:t xml:space="preserve">40 </w:t>
            </w:r>
            <w:r w:rsidR="00F937E0">
              <w:t>Min.</w:t>
            </w:r>
          </w:p>
        </w:tc>
        <w:tc>
          <w:tcPr>
            <w:tcW w:w="3480" w:type="dxa"/>
            <w:shd w:val="clear" w:color="auto" w:fill="auto"/>
          </w:tcPr>
          <w:p w:rsidR="00756FB3" w:rsidRDefault="00756FB3" w:rsidP="00302CCD">
            <w:pPr>
              <w:rPr>
                <w:rStyle w:val="Fett"/>
                <w:b w:val="0"/>
              </w:rPr>
            </w:pPr>
            <w:r w:rsidRPr="00D1058B">
              <w:rPr>
                <w:rStyle w:val="Fett"/>
                <w:b w:val="0"/>
              </w:rPr>
              <w:t xml:space="preserve">Lösen </w:t>
            </w:r>
            <w:r>
              <w:rPr>
                <w:rStyle w:val="Fett"/>
                <w:b w:val="0"/>
              </w:rPr>
              <w:t>Sie verschiedene</w:t>
            </w:r>
            <w:r w:rsidRPr="00D1058B">
              <w:rPr>
                <w:rStyle w:val="Fett"/>
                <w:b w:val="0"/>
              </w:rPr>
              <w:t xml:space="preserve"> Teamaufg</w:t>
            </w:r>
            <w:r w:rsidRPr="00D1058B">
              <w:rPr>
                <w:rStyle w:val="Fett"/>
                <w:b w:val="0"/>
              </w:rPr>
              <w:t>a</w:t>
            </w:r>
            <w:r w:rsidRPr="00D1058B">
              <w:rPr>
                <w:rStyle w:val="Fett"/>
                <w:b w:val="0"/>
              </w:rPr>
              <w:t>ben</w:t>
            </w:r>
            <w:r>
              <w:rPr>
                <w:rStyle w:val="Fett"/>
                <w:b w:val="0"/>
              </w:rPr>
              <w:t>.</w:t>
            </w:r>
          </w:p>
          <w:p w:rsidR="00756FB3" w:rsidRPr="00D1058B" w:rsidRDefault="00756FB3" w:rsidP="00302CCD">
            <w:pPr>
              <w:rPr>
                <w:rStyle w:val="Fett"/>
                <w:b w:val="0"/>
              </w:rPr>
            </w:pPr>
            <w:r>
              <w:rPr>
                <w:rStyle w:val="Fett"/>
                <w:b w:val="0"/>
              </w:rPr>
              <w:t xml:space="preserve">Für jede Gruppe gibt es </w:t>
            </w:r>
            <w:r w:rsidR="006D01AA">
              <w:rPr>
                <w:rStyle w:val="Fett"/>
                <w:b w:val="0"/>
              </w:rPr>
              <w:t>eine Beobac</w:t>
            </w:r>
            <w:r w:rsidR="006D01AA">
              <w:rPr>
                <w:rStyle w:val="Fett"/>
                <w:b w:val="0"/>
              </w:rPr>
              <w:t>h</w:t>
            </w:r>
            <w:r w:rsidR="006D01AA">
              <w:rPr>
                <w:rStyle w:val="Fett"/>
                <w:b w:val="0"/>
              </w:rPr>
              <w:t>terin/</w:t>
            </w:r>
            <w:r>
              <w:rPr>
                <w:rStyle w:val="Fett"/>
                <w:b w:val="0"/>
              </w:rPr>
              <w:t xml:space="preserve">einen Beobachter, der einen Beobachtungsbogen für die Gruppe ausfüllt. </w:t>
            </w:r>
          </w:p>
        </w:tc>
        <w:tc>
          <w:tcPr>
            <w:tcW w:w="1709" w:type="dxa"/>
          </w:tcPr>
          <w:p w:rsidR="00756FB3" w:rsidRDefault="00756FB3" w:rsidP="00302CCD">
            <w:pPr>
              <w:pStyle w:val="Textkrper"/>
              <w:rPr>
                <w:noProof/>
              </w:rPr>
            </w:pPr>
          </w:p>
          <w:p w:rsidR="00756FB3" w:rsidRDefault="00756FB3" w:rsidP="00302CCD">
            <w:pPr>
              <w:pStyle w:val="Textkrper"/>
              <w:rPr>
                <w:noProof/>
              </w:rPr>
            </w:pPr>
          </w:p>
          <w:p w:rsidR="00756FB3" w:rsidRDefault="00756FB3" w:rsidP="00302CCD">
            <w:pPr>
              <w:pStyle w:val="Textkrper"/>
              <w:rPr>
                <w:noProof/>
              </w:rPr>
            </w:pPr>
            <w:r>
              <w:rPr>
                <w:noProof/>
              </w:rPr>
              <w:t>Beobachtungsbogen</w:t>
            </w:r>
          </w:p>
          <w:p w:rsidR="00756FB3" w:rsidRPr="00AF31E1" w:rsidRDefault="00756FB3" w:rsidP="00302CCD">
            <w:pPr>
              <w:pStyle w:val="Textkrper"/>
              <w:rPr>
                <w:noProof/>
              </w:rPr>
            </w:pPr>
            <w:r>
              <w:rPr>
                <w:noProof/>
              </w:rPr>
              <w:t>EG1.01.03.05</w:t>
            </w:r>
          </w:p>
          <w:p w:rsidR="00756FB3" w:rsidRDefault="00756FB3" w:rsidP="00302CCD">
            <w:pPr>
              <w:pStyle w:val="Textkrper"/>
              <w:rPr>
                <w:noProof/>
              </w:rPr>
            </w:pPr>
            <w:r w:rsidRPr="00AF31E1">
              <w:rPr>
                <w:noProof/>
              </w:rPr>
              <w:t>A,</w:t>
            </w:r>
            <w:r>
              <w:rPr>
                <w:noProof/>
              </w:rPr>
              <w:t xml:space="preserve"> </w:t>
            </w:r>
            <w:r w:rsidRPr="00AF31E1">
              <w:rPr>
                <w:noProof/>
              </w:rPr>
              <w:t>B,</w:t>
            </w:r>
            <w:r>
              <w:rPr>
                <w:noProof/>
              </w:rPr>
              <w:t xml:space="preserve"> </w:t>
            </w:r>
            <w:r w:rsidRPr="00AF31E1">
              <w:rPr>
                <w:noProof/>
              </w:rPr>
              <w:t>C</w:t>
            </w:r>
          </w:p>
        </w:tc>
      </w:tr>
    </w:tbl>
    <w:p w:rsidR="00756FB3" w:rsidRPr="000670DD" w:rsidRDefault="00756FB3" w:rsidP="000670DD">
      <w:pPr>
        <w:pStyle w:val="Abstandszeile"/>
        <w:rPr>
          <w:sz w:val="10"/>
        </w:rPr>
      </w:pPr>
      <w:r w:rsidRPr="000670DD">
        <w:rPr>
          <w:sz w:val="10"/>
        </w:rPr>
        <w:br w:type="page"/>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03"/>
        <w:gridCol w:w="879"/>
        <w:gridCol w:w="3496"/>
        <w:gridCol w:w="1693"/>
      </w:tblGrid>
      <w:tr w:rsidR="00D4698B" w:rsidRPr="00AF31E1" w:rsidTr="005D38EC">
        <w:trPr>
          <w:trHeight w:val="397"/>
        </w:trPr>
        <w:tc>
          <w:tcPr>
            <w:tcW w:w="1303" w:type="dxa"/>
            <w:shd w:val="clear" w:color="auto" w:fill="D9D9D9" w:themeFill="background1" w:themeFillShade="D9"/>
            <w:vAlign w:val="center"/>
          </w:tcPr>
          <w:p w:rsidR="00D4698B" w:rsidRPr="00AF31E1" w:rsidRDefault="00D4698B" w:rsidP="00B3201D">
            <w:pPr>
              <w:pStyle w:val="TabelleKopfmitte"/>
              <w:rPr>
                <w:b w:val="0"/>
              </w:rPr>
            </w:pPr>
            <w:r w:rsidRPr="00AF31E1">
              <w:rPr>
                <w:b w:val="0"/>
              </w:rPr>
              <w:lastRenderedPageBreak/>
              <w:t>Phase</w:t>
            </w:r>
          </w:p>
        </w:tc>
        <w:tc>
          <w:tcPr>
            <w:tcW w:w="879" w:type="dxa"/>
            <w:shd w:val="clear" w:color="auto" w:fill="D9D9D9" w:themeFill="background1" w:themeFillShade="D9"/>
            <w:vAlign w:val="center"/>
          </w:tcPr>
          <w:p w:rsidR="00D4698B" w:rsidRPr="00AF31E1" w:rsidRDefault="00D4698B" w:rsidP="00B3201D">
            <w:pPr>
              <w:pStyle w:val="TabelleKopfmitte"/>
              <w:rPr>
                <w:b w:val="0"/>
              </w:rPr>
            </w:pPr>
            <w:r w:rsidRPr="00AF31E1">
              <w:rPr>
                <w:b w:val="0"/>
              </w:rPr>
              <w:t>Zeit</w:t>
            </w:r>
          </w:p>
        </w:tc>
        <w:tc>
          <w:tcPr>
            <w:tcW w:w="3496" w:type="dxa"/>
            <w:shd w:val="clear" w:color="auto" w:fill="D9D9D9" w:themeFill="background1" w:themeFillShade="D9"/>
            <w:vAlign w:val="center"/>
          </w:tcPr>
          <w:p w:rsidR="00D4698B" w:rsidRPr="00AF31E1" w:rsidRDefault="00D4698B" w:rsidP="00B3201D">
            <w:pPr>
              <w:pStyle w:val="TabelleKopfmitte"/>
              <w:rPr>
                <w:b w:val="0"/>
              </w:rPr>
            </w:pPr>
            <w:r w:rsidRPr="00AF31E1">
              <w:rPr>
                <w:b w:val="0"/>
              </w:rPr>
              <w:t>Aufgabe</w:t>
            </w:r>
          </w:p>
        </w:tc>
        <w:tc>
          <w:tcPr>
            <w:tcW w:w="1693" w:type="dxa"/>
            <w:shd w:val="clear" w:color="auto" w:fill="D9D9D9" w:themeFill="background1" w:themeFillShade="D9"/>
            <w:vAlign w:val="center"/>
          </w:tcPr>
          <w:p w:rsidR="00D4698B" w:rsidRPr="00AF31E1" w:rsidRDefault="00D4698B" w:rsidP="00C349D9">
            <w:pPr>
              <w:pStyle w:val="TabelleKopfmitte"/>
              <w:rPr>
                <w:b w:val="0"/>
              </w:rPr>
            </w:pPr>
            <w:r w:rsidRPr="00AF31E1">
              <w:rPr>
                <w:b w:val="0"/>
              </w:rPr>
              <w:t>Hinweise</w:t>
            </w:r>
          </w:p>
        </w:tc>
      </w:tr>
      <w:tr w:rsidR="00D4698B" w:rsidRPr="00B86157" w:rsidTr="005D38EC">
        <w:trPr>
          <w:trHeight w:val="624"/>
        </w:trPr>
        <w:tc>
          <w:tcPr>
            <w:tcW w:w="1303" w:type="dxa"/>
            <w:shd w:val="clear" w:color="auto" w:fill="auto"/>
            <w:vAlign w:val="center"/>
          </w:tcPr>
          <w:p w:rsidR="00D4698B" w:rsidRPr="00AC5444" w:rsidRDefault="00D4698B" w:rsidP="00B3201D">
            <w:pPr>
              <w:pStyle w:val="Textkrpermitte"/>
              <w:rPr>
                <w:noProof/>
                <w:sz w:val="24"/>
              </w:rPr>
            </w:pPr>
            <w:r w:rsidRPr="00AC5444">
              <w:rPr>
                <w:noProof/>
              </w:rPr>
              <w:drawing>
                <wp:inline distT="0" distB="0" distL="0" distR="0" wp14:anchorId="03ADCA9D" wp14:editId="3D429ADD">
                  <wp:extent cx="532765" cy="323850"/>
                  <wp:effectExtent l="0" t="0" r="635" b="0"/>
                  <wp:docPr id="203"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inline>
              </w:drawing>
            </w:r>
          </w:p>
        </w:tc>
        <w:tc>
          <w:tcPr>
            <w:tcW w:w="879" w:type="dxa"/>
            <w:shd w:val="clear" w:color="auto" w:fill="auto"/>
            <w:vAlign w:val="center"/>
          </w:tcPr>
          <w:p w:rsidR="00D4698B" w:rsidRPr="00AC5444" w:rsidRDefault="00D4698B" w:rsidP="00B3201D">
            <w:pPr>
              <w:pStyle w:val="Textkrper"/>
              <w:jc w:val="center"/>
            </w:pPr>
            <w:r w:rsidRPr="00AC5444">
              <w:t xml:space="preserve">5 </w:t>
            </w:r>
            <w:r w:rsidR="00F937E0">
              <w:t>Min.</w:t>
            </w:r>
          </w:p>
        </w:tc>
        <w:tc>
          <w:tcPr>
            <w:tcW w:w="3496" w:type="dxa"/>
            <w:shd w:val="clear" w:color="auto" w:fill="auto"/>
            <w:vAlign w:val="center"/>
          </w:tcPr>
          <w:p w:rsidR="00D4698B" w:rsidRPr="00AC5444" w:rsidRDefault="00A355FA" w:rsidP="00A355FA">
            <w:pPr>
              <w:pStyle w:val="Textkrper"/>
              <w:rPr>
                <w:noProof/>
              </w:rPr>
            </w:pPr>
            <w:r>
              <w:rPr>
                <w:rStyle w:val="Fett"/>
                <w:b w:val="0"/>
                <w:color w:val="auto"/>
              </w:rPr>
              <w:t>Die Beobachterin/der</w:t>
            </w:r>
            <w:r w:rsidR="00D4698B" w:rsidRPr="00AC5444">
              <w:rPr>
                <w:rStyle w:val="Fett"/>
                <w:b w:val="0"/>
                <w:color w:val="auto"/>
              </w:rPr>
              <w:t xml:space="preserve"> Beobachter gibt der Gruppe im Anschluss eine Rüc</w:t>
            </w:r>
            <w:r w:rsidR="00D4698B" w:rsidRPr="00AC5444">
              <w:rPr>
                <w:rStyle w:val="Fett"/>
                <w:b w:val="0"/>
                <w:color w:val="auto"/>
              </w:rPr>
              <w:t>k</w:t>
            </w:r>
            <w:r w:rsidR="00D4698B" w:rsidRPr="00AC5444">
              <w:rPr>
                <w:rStyle w:val="Fett"/>
                <w:b w:val="0"/>
                <w:color w:val="auto"/>
              </w:rPr>
              <w:t>meldung über die Einhaltung der R</w:t>
            </w:r>
            <w:r w:rsidR="00D4698B" w:rsidRPr="00AC5444">
              <w:rPr>
                <w:rStyle w:val="Fett"/>
                <w:b w:val="0"/>
                <w:color w:val="auto"/>
              </w:rPr>
              <w:t>e</w:t>
            </w:r>
            <w:r w:rsidR="00D4698B" w:rsidRPr="00AC5444">
              <w:rPr>
                <w:rStyle w:val="Fett"/>
                <w:b w:val="0"/>
                <w:color w:val="auto"/>
              </w:rPr>
              <w:t>geln während der Teamarbeit.</w:t>
            </w:r>
          </w:p>
        </w:tc>
        <w:tc>
          <w:tcPr>
            <w:tcW w:w="1693" w:type="dxa"/>
          </w:tcPr>
          <w:p w:rsidR="00D4698B" w:rsidRPr="00AC5444" w:rsidRDefault="00D4698B" w:rsidP="00B3201D">
            <w:pPr>
              <w:pStyle w:val="Textkrper"/>
              <w:rPr>
                <w:noProof/>
              </w:rPr>
            </w:pPr>
          </w:p>
        </w:tc>
      </w:tr>
      <w:tr w:rsidR="00D4698B" w:rsidRPr="00AF31E1" w:rsidTr="005D38EC">
        <w:trPr>
          <w:trHeight w:val="624"/>
        </w:trPr>
        <w:tc>
          <w:tcPr>
            <w:tcW w:w="1303" w:type="dxa"/>
            <w:shd w:val="clear" w:color="auto" w:fill="auto"/>
            <w:vAlign w:val="center"/>
          </w:tcPr>
          <w:p w:rsidR="00D4698B" w:rsidRPr="00AF31E1" w:rsidRDefault="00D4698B" w:rsidP="00B3201D">
            <w:pPr>
              <w:pStyle w:val="Textkrpermitte"/>
            </w:pPr>
            <w:r>
              <w:rPr>
                <w:noProof/>
                <w:sz w:val="24"/>
              </w:rPr>
              <w:drawing>
                <wp:inline distT="0" distB="0" distL="0" distR="0" wp14:anchorId="3F3BED9C" wp14:editId="79174951">
                  <wp:extent cx="323850" cy="323850"/>
                  <wp:effectExtent l="0" t="0" r="0" b="0"/>
                  <wp:docPr id="204"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879" w:type="dxa"/>
            <w:shd w:val="clear" w:color="auto" w:fill="auto"/>
            <w:vAlign w:val="center"/>
          </w:tcPr>
          <w:p w:rsidR="00D4698B" w:rsidRDefault="00D4698B" w:rsidP="00B3201D">
            <w:pPr>
              <w:pStyle w:val="Textkrper"/>
              <w:jc w:val="center"/>
            </w:pPr>
            <w:r>
              <w:t>15</w:t>
            </w:r>
          </w:p>
          <w:p w:rsidR="00D4698B" w:rsidRPr="00AF31E1" w:rsidRDefault="00F937E0" w:rsidP="00B3201D">
            <w:pPr>
              <w:pStyle w:val="Textkrper"/>
              <w:jc w:val="center"/>
            </w:pPr>
            <w:r>
              <w:t>Min.</w:t>
            </w:r>
          </w:p>
        </w:tc>
        <w:tc>
          <w:tcPr>
            <w:tcW w:w="3496" w:type="dxa"/>
            <w:shd w:val="clear" w:color="auto" w:fill="auto"/>
            <w:vAlign w:val="center"/>
          </w:tcPr>
          <w:p w:rsidR="00D4698B" w:rsidRPr="00AF31E1" w:rsidRDefault="00D4698B" w:rsidP="005D75E6">
            <w:pPr>
              <w:pStyle w:val="Textkrper"/>
              <w:rPr>
                <w:noProof/>
              </w:rPr>
            </w:pPr>
            <w:r>
              <w:rPr>
                <w:noProof/>
              </w:rPr>
              <w:t>Bespechen Sie in der Klasse die aufgetreten</w:t>
            </w:r>
            <w:r w:rsidR="001F235E">
              <w:rPr>
                <w:noProof/>
              </w:rPr>
              <w:t>en</w:t>
            </w:r>
            <w:r>
              <w:rPr>
                <w:noProof/>
              </w:rPr>
              <w:t xml:space="preserve"> Probleme bei der Gruppenarbeit. </w:t>
            </w:r>
            <w:r w:rsidR="00A355FA">
              <w:rPr>
                <w:noProof/>
              </w:rPr>
              <w:t>Die Schülerinnen und Schüler formulieren Lösungen und I</w:t>
            </w:r>
            <w:r>
              <w:rPr>
                <w:noProof/>
              </w:rPr>
              <w:t xml:space="preserve">deen, wie die Gruppenarbeit zukünftig verbessert werden kann. </w:t>
            </w:r>
          </w:p>
        </w:tc>
        <w:tc>
          <w:tcPr>
            <w:tcW w:w="1693" w:type="dxa"/>
          </w:tcPr>
          <w:p w:rsidR="00D4698B" w:rsidRDefault="00D4698B" w:rsidP="00B3201D">
            <w:pPr>
              <w:pStyle w:val="Textkrper"/>
              <w:rPr>
                <w:noProof/>
              </w:rPr>
            </w:pPr>
          </w:p>
          <w:p w:rsidR="00D4698B" w:rsidRPr="00AF31E1" w:rsidRDefault="00D4698B" w:rsidP="00B3201D">
            <w:pPr>
              <w:pStyle w:val="Textkrper"/>
              <w:rPr>
                <w:noProof/>
              </w:rPr>
            </w:pPr>
            <w:r>
              <w:rPr>
                <w:noProof/>
              </w:rPr>
              <w:t>Metaplanwand</w:t>
            </w:r>
          </w:p>
        </w:tc>
      </w:tr>
      <w:tr w:rsidR="00D4698B" w:rsidRPr="00AF31E1" w:rsidTr="005D38EC">
        <w:trPr>
          <w:trHeight w:val="624"/>
        </w:trPr>
        <w:tc>
          <w:tcPr>
            <w:tcW w:w="1303" w:type="dxa"/>
            <w:shd w:val="clear" w:color="auto" w:fill="auto"/>
            <w:vAlign w:val="center"/>
          </w:tcPr>
          <w:p w:rsidR="00D4698B" w:rsidRPr="00AF31E1" w:rsidRDefault="00D4698B" w:rsidP="00B3201D">
            <w:pPr>
              <w:pStyle w:val="Textkrpermitte"/>
            </w:pPr>
            <w:r>
              <w:rPr>
                <w:noProof/>
                <w:sz w:val="24"/>
              </w:rPr>
              <w:drawing>
                <wp:inline distT="0" distB="0" distL="0" distR="0" wp14:anchorId="0D64ABDA" wp14:editId="6A219499">
                  <wp:extent cx="323850" cy="323850"/>
                  <wp:effectExtent l="0" t="0" r="0" b="0"/>
                  <wp:docPr id="20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879" w:type="dxa"/>
            <w:shd w:val="clear" w:color="auto" w:fill="auto"/>
            <w:vAlign w:val="center"/>
          </w:tcPr>
          <w:p w:rsidR="00D4698B" w:rsidRDefault="00D4698B" w:rsidP="00B3201D">
            <w:pPr>
              <w:pStyle w:val="Textkrper"/>
              <w:jc w:val="center"/>
            </w:pPr>
            <w:r>
              <w:t>10</w:t>
            </w:r>
          </w:p>
          <w:p w:rsidR="00D4698B" w:rsidRDefault="00F937E0" w:rsidP="00B3201D">
            <w:pPr>
              <w:pStyle w:val="Textkrper"/>
              <w:jc w:val="center"/>
            </w:pPr>
            <w:r>
              <w:t>Min.</w:t>
            </w:r>
          </w:p>
        </w:tc>
        <w:tc>
          <w:tcPr>
            <w:tcW w:w="3496" w:type="dxa"/>
            <w:shd w:val="clear" w:color="auto" w:fill="auto"/>
            <w:vAlign w:val="center"/>
          </w:tcPr>
          <w:p w:rsidR="00D4698B" w:rsidRDefault="00D4698B" w:rsidP="00B3201D">
            <w:pPr>
              <w:pStyle w:val="Textkrper"/>
            </w:pPr>
            <w:r>
              <w:rPr>
                <w:noProof/>
                <w:sz w:val="24"/>
              </w:rPr>
              <w:drawing>
                <wp:anchor distT="0" distB="0" distL="114300" distR="114300" simplePos="0" relativeHeight="251972608" behindDoc="0" locked="1" layoutInCell="0" allowOverlap="1" wp14:anchorId="254E9996" wp14:editId="5366C776">
                  <wp:simplePos x="0" y="0"/>
                  <wp:positionH relativeFrom="rightMargin">
                    <wp:posOffset>321945</wp:posOffset>
                  </wp:positionH>
                  <wp:positionV relativeFrom="paragraph">
                    <wp:posOffset>59055</wp:posOffset>
                  </wp:positionV>
                  <wp:extent cx="215900" cy="323850"/>
                  <wp:effectExtent l="0" t="0" r="0" b="0"/>
                  <wp:wrapNone/>
                  <wp:docPr id="206" name="Grafik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590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Einführung der Methode</w:t>
            </w:r>
          </w:p>
          <w:p w:rsidR="00D4698B" w:rsidRDefault="00D4698B" w:rsidP="00B3201D">
            <w:pPr>
              <w:pStyle w:val="Textkrper"/>
            </w:pPr>
            <w:proofErr w:type="spellStart"/>
            <w:r>
              <w:t>Placemat</w:t>
            </w:r>
            <w:proofErr w:type="spellEnd"/>
          </w:p>
        </w:tc>
        <w:tc>
          <w:tcPr>
            <w:tcW w:w="1693" w:type="dxa"/>
          </w:tcPr>
          <w:p w:rsidR="00D4698B" w:rsidRDefault="00D4698B" w:rsidP="00B3201D">
            <w:pPr>
              <w:pStyle w:val="Textkrper"/>
              <w:rPr>
                <w:noProof/>
              </w:rPr>
            </w:pPr>
          </w:p>
        </w:tc>
      </w:tr>
      <w:tr w:rsidR="00D4698B" w:rsidRPr="00AF31E1" w:rsidTr="005D38EC">
        <w:trPr>
          <w:trHeight w:val="624"/>
        </w:trPr>
        <w:tc>
          <w:tcPr>
            <w:tcW w:w="1303" w:type="dxa"/>
            <w:shd w:val="clear" w:color="auto" w:fill="auto"/>
            <w:vAlign w:val="center"/>
          </w:tcPr>
          <w:p w:rsidR="00D4698B" w:rsidRPr="00AF31E1" w:rsidRDefault="00D4698B" w:rsidP="00B3201D">
            <w:pPr>
              <w:pStyle w:val="Textkrpermitte"/>
            </w:pPr>
            <w:r>
              <w:rPr>
                <w:noProof/>
                <w:sz w:val="24"/>
              </w:rPr>
              <w:drawing>
                <wp:inline distT="0" distB="0" distL="0" distR="0" wp14:anchorId="28FEEE02" wp14:editId="56FD8B08">
                  <wp:extent cx="233680" cy="251460"/>
                  <wp:effectExtent l="0" t="0" r="0" b="0"/>
                  <wp:docPr id="48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3680" cy="251460"/>
                          </a:xfrm>
                          <a:prstGeom prst="rect">
                            <a:avLst/>
                          </a:prstGeom>
                          <a:noFill/>
                          <a:ln>
                            <a:noFill/>
                          </a:ln>
                        </pic:spPr>
                      </pic:pic>
                    </a:graphicData>
                  </a:graphic>
                </wp:inline>
              </w:drawing>
            </w:r>
            <w:r>
              <w:rPr>
                <w:noProof/>
              </w:rPr>
              <w:drawing>
                <wp:inline distT="0" distB="0" distL="0" distR="0" wp14:anchorId="57CB969C" wp14:editId="385DBD4F">
                  <wp:extent cx="532800" cy="324000"/>
                  <wp:effectExtent l="0" t="0" r="635" b="0"/>
                  <wp:docPr id="20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879" w:type="dxa"/>
            <w:shd w:val="clear" w:color="auto" w:fill="auto"/>
            <w:vAlign w:val="center"/>
          </w:tcPr>
          <w:p w:rsidR="00D4698B" w:rsidRDefault="00D4698B" w:rsidP="00B3201D">
            <w:pPr>
              <w:pStyle w:val="Textkrper"/>
              <w:jc w:val="center"/>
            </w:pPr>
            <w:r>
              <w:t>30</w:t>
            </w:r>
          </w:p>
          <w:p w:rsidR="00D4698B" w:rsidRDefault="00F937E0" w:rsidP="00B3201D">
            <w:pPr>
              <w:pStyle w:val="Textkrper"/>
              <w:jc w:val="center"/>
            </w:pPr>
            <w:r>
              <w:t>Min.</w:t>
            </w:r>
          </w:p>
        </w:tc>
        <w:tc>
          <w:tcPr>
            <w:tcW w:w="3496" w:type="dxa"/>
            <w:shd w:val="clear" w:color="auto" w:fill="auto"/>
            <w:vAlign w:val="center"/>
          </w:tcPr>
          <w:p w:rsidR="00D4698B" w:rsidRDefault="005D75E6" w:rsidP="00B3201D">
            <w:pPr>
              <w:pStyle w:val="Textkrper"/>
            </w:pPr>
            <w:r>
              <w:t xml:space="preserve">Stellen Sie mit der </w:t>
            </w:r>
            <w:proofErr w:type="spellStart"/>
            <w:r>
              <w:t>Placemat</w:t>
            </w:r>
            <w:proofErr w:type="spellEnd"/>
            <w:r>
              <w:t>-</w:t>
            </w:r>
            <w:r w:rsidR="00D4698B">
              <w:t>Methode wichtige soziale Kompetenzen für eine erfolgreiche Gruppenarbeit zusa</w:t>
            </w:r>
            <w:r w:rsidR="00D4698B">
              <w:t>m</w:t>
            </w:r>
            <w:r w:rsidR="00D4698B">
              <w:t xml:space="preserve">men. </w:t>
            </w:r>
          </w:p>
        </w:tc>
        <w:tc>
          <w:tcPr>
            <w:tcW w:w="1693" w:type="dxa"/>
          </w:tcPr>
          <w:p w:rsidR="00D4698B" w:rsidRPr="00AF31E1" w:rsidRDefault="00D4698B" w:rsidP="00B3201D">
            <w:pPr>
              <w:pStyle w:val="Textkrper"/>
              <w:rPr>
                <w:noProof/>
              </w:rPr>
            </w:pPr>
            <w:r>
              <w:rPr>
                <w:noProof/>
              </w:rPr>
              <w:t>EG1.01.03.06</w:t>
            </w:r>
          </w:p>
          <w:p w:rsidR="00D4698B" w:rsidRDefault="00D4698B" w:rsidP="00B3201D">
            <w:pPr>
              <w:pStyle w:val="Textkrper"/>
              <w:rPr>
                <w:noProof/>
              </w:rPr>
            </w:pPr>
            <w:r w:rsidRPr="00AF31E1">
              <w:rPr>
                <w:noProof/>
              </w:rPr>
              <w:t>A,</w:t>
            </w:r>
            <w:r w:rsidR="00A355FA">
              <w:rPr>
                <w:noProof/>
              </w:rPr>
              <w:t xml:space="preserve"> </w:t>
            </w:r>
            <w:r w:rsidRPr="00AF31E1">
              <w:rPr>
                <w:noProof/>
              </w:rPr>
              <w:t>B,</w:t>
            </w:r>
            <w:r w:rsidR="00A355FA">
              <w:rPr>
                <w:noProof/>
              </w:rPr>
              <w:t xml:space="preserve"> </w:t>
            </w:r>
            <w:r w:rsidRPr="00AF31E1">
              <w:rPr>
                <w:noProof/>
              </w:rPr>
              <w:t>C</w:t>
            </w:r>
          </w:p>
        </w:tc>
      </w:tr>
      <w:tr w:rsidR="00D4698B" w:rsidRPr="00AF31E1" w:rsidTr="005D38EC">
        <w:trPr>
          <w:trHeight w:val="624"/>
        </w:trPr>
        <w:tc>
          <w:tcPr>
            <w:tcW w:w="1303" w:type="dxa"/>
            <w:shd w:val="clear" w:color="auto" w:fill="auto"/>
            <w:vAlign w:val="center"/>
          </w:tcPr>
          <w:p w:rsidR="00D4698B" w:rsidRPr="00AF31E1" w:rsidRDefault="00D4698B" w:rsidP="00B3201D">
            <w:pPr>
              <w:pStyle w:val="Textkrpermitte"/>
            </w:pPr>
            <w:r>
              <w:rPr>
                <w:noProof/>
                <w:sz w:val="24"/>
              </w:rPr>
              <w:drawing>
                <wp:inline distT="0" distB="0" distL="0" distR="0" wp14:anchorId="7F3442FB" wp14:editId="12FA9BBC">
                  <wp:extent cx="324000" cy="324000"/>
                  <wp:effectExtent l="0" t="0" r="0" b="0"/>
                  <wp:docPr id="48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inline>
              </w:drawing>
            </w:r>
          </w:p>
        </w:tc>
        <w:tc>
          <w:tcPr>
            <w:tcW w:w="879" w:type="dxa"/>
            <w:shd w:val="clear" w:color="auto" w:fill="auto"/>
            <w:vAlign w:val="center"/>
          </w:tcPr>
          <w:p w:rsidR="00D4698B" w:rsidRDefault="00D4698B" w:rsidP="00B3201D">
            <w:pPr>
              <w:pStyle w:val="Textkrper"/>
              <w:jc w:val="center"/>
            </w:pPr>
            <w:r>
              <w:t>15</w:t>
            </w:r>
          </w:p>
          <w:p w:rsidR="00D4698B" w:rsidRDefault="00F937E0" w:rsidP="00B3201D">
            <w:pPr>
              <w:pStyle w:val="Textkrper"/>
              <w:jc w:val="center"/>
            </w:pPr>
            <w:r>
              <w:t>Min.</w:t>
            </w:r>
          </w:p>
        </w:tc>
        <w:tc>
          <w:tcPr>
            <w:tcW w:w="3496" w:type="dxa"/>
            <w:shd w:val="clear" w:color="auto" w:fill="auto"/>
            <w:vAlign w:val="center"/>
          </w:tcPr>
          <w:p w:rsidR="00D4698B" w:rsidRDefault="00D4698B" w:rsidP="00B3201D">
            <w:pPr>
              <w:pStyle w:val="Textkrper"/>
            </w:pPr>
            <w:r>
              <w:t xml:space="preserve">Stellen Sie Ihre Ergebnisse im Plenum vor. </w:t>
            </w:r>
          </w:p>
          <w:p w:rsidR="00D4698B" w:rsidRDefault="00D4698B" w:rsidP="00B3201D">
            <w:pPr>
              <w:pStyle w:val="Textkrper"/>
            </w:pPr>
            <w:r>
              <w:t>Finden Sie Beispiele, wie soziale Ko</w:t>
            </w:r>
            <w:r>
              <w:t>m</w:t>
            </w:r>
            <w:r>
              <w:t xml:space="preserve">petenzen in </w:t>
            </w:r>
            <w:r w:rsidR="005D75E6">
              <w:t>der Schule gelernt werden können.</w:t>
            </w:r>
          </w:p>
          <w:p w:rsidR="00D4698B" w:rsidRDefault="00D4698B" w:rsidP="00B3201D">
            <w:pPr>
              <w:pStyle w:val="Textkrper"/>
            </w:pPr>
            <w:r>
              <w:t xml:space="preserve">Was hat mir die Methode </w:t>
            </w:r>
            <w:proofErr w:type="spellStart"/>
            <w:r>
              <w:t>Placemat</w:t>
            </w:r>
            <w:proofErr w:type="spellEnd"/>
            <w:r>
              <w:t xml:space="preserve"> gebracht?</w:t>
            </w:r>
          </w:p>
        </w:tc>
        <w:tc>
          <w:tcPr>
            <w:tcW w:w="1693" w:type="dxa"/>
          </w:tcPr>
          <w:p w:rsidR="00D4698B" w:rsidRDefault="00D4698B" w:rsidP="00B3201D">
            <w:pPr>
              <w:pStyle w:val="Textkrper"/>
              <w:rPr>
                <w:noProof/>
              </w:rPr>
            </w:pPr>
          </w:p>
        </w:tc>
      </w:tr>
      <w:tr w:rsidR="00D4698B" w:rsidRPr="00AF31E1" w:rsidTr="005D38EC">
        <w:trPr>
          <w:trHeight w:val="624"/>
        </w:trPr>
        <w:tc>
          <w:tcPr>
            <w:tcW w:w="1303" w:type="dxa"/>
            <w:shd w:val="clear" w:color="auto" w:fill="auto"/>
            <w:vAlign w:val="center"/>
          </w:tcPr>
          <w:p w:rsidR="00D4698B" w:rsidRDefault="00D4698B" w:rsidP="00B3201D">
            <w:pPr>
              <w:pStyle w:val="Textkrpermitte"/>
              <w:rPr>
                <w:noProof/>
                <w:sz w:val="24"/>
              </w:rPr>
            </w:pPr>
            <w:r>
              <w:rPr>
                <w:noProof/>
                <w:sz w:val="24"/>
              </w:rPr>
              <w:drawing>
                <wp:inline distT="0" distB="0" distL="0" distR="0" wp14:anchorId="33353B36" wp14:editId="1C2D5E23">
                  <wp:extent cx="222885" cy="240665"/>
                  <wp:effectExtent l="0" t="0" r="5715" b="6985"/>
                  <wp:docPr id="49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2885" cy="240665"/>
                          </a:xfrm>
                          <a:prstGeom prst="rect">
                            <a:avLst/>
                          </a:prstGeom>
                          <a:noFill/>
                          <a:ln>
                            <a:noFill/>
                          </a:ln>
                        </pic:spPr>
                      </pic:pic>
                    </a:graphicData>
                  </a:graphic>
                </wp:inline>
              </w:drawing>
            </w:r>
          </w:p>
        </w:tc>
        <w:tc>
          <w:tcPr>
            <w:tcW w:w="879" w:type="dxa"/>
            <w:shd w:val="clear" w:color="auto" w:fill="auto"/>
            <w:vAlign w:val="center"/>
          </w:tcPr>
          <w:p w:rsidR="00D4698B" w:rsidRDefault="00D4698B" w:rsidP="00B3201D">
            <w:pPr>
              <w:pStyle w:val="Tabellezentriert"/>
            </w:pPr>
            <w:r>
              <w:t xml:space="preserve">10 </w:t>
            </w:r>
          </w:p>
          <w:p w:rsidR="00D4698B" w:rsidRDefault="00F937E0" w:rsidP="00B3201D">
            <w:pPr>
              <w:pStyle w:val="Textkrper"/>
              <w:jc w:val="center"/>
            </w:pPr>
            <w:r>
              <w:t>Min.</w:t>
            </w:r>
          </w:p>
        </w:tc>
        <w:tc>
          <w:tcPr>
            <w:tcW w:w="3496" w:type="dxa"/>
            <w:shd w:val="clear" w:color="auto" w:fill="auto"/>
            <w:vAlign w:val="center"/>
          </w:tcPr>
          <w:p w:rsidR="00D4698B" w:rsidRPr="005B7FDA" w:rsidRDefault="00D4698B" w:rsidP="00B3201D">
            <w:pPr>
              <w:pStyle w:val="TabelleLinks"/>
              <w:rPr>
                <w:sz w:val="20"/>
              </w:rPr>
            </w:pPr>
            <w:r w:rsidRPr="005B7FDA">
              <w:rPr>
                <w:sz w:val="20"/>
              </w:rPr>
              <w:t>Schreiben Sie ins Lerntagebuch:</w:t>
            </w:r>
          </w:p>
          <w:p w:rsidR="00D4698B" w:rsidRPr="005B7FDA" w:rsidRDefault="00D4698B" w:rsidP="00B3201D">
            <w:pPr>
              <w:pStyle w:val="TabelleLinks"/>
              <w:rPr>
                <w:sz w:val="20"/>
              </w:rPr>
            </w:pPr>
            <w:r w:rsidRPr="005B7FDA">
              <w:rPr>
                <w:sz w:val="20"/>
              </w:rPr>
              <w:t>Das hat mich besonders beeindruckt.</w:t>
            </w:r>
          </w:p>
          <w:p w:rsidR="00D4698B" w:rsidRDefault="00D4698B" w:rsidP="00B3201D">
            <w:pPr>
              <w:pStyle w:val="Textkrper"/>
            </w:pPr>
            <w:r w:rsidRPr="005B7FDA">
              <w:t>Diese Soziale Kompetenz kann ich am besten.</w:t>
            </w:r>
          </w:p>
        </w:tc>
        <w:tc>
          <w:tcPr>
            <w:tcW w:w="1693" w:type="dxa"/>
          </w:tcPr>
          <w:p w:rsidR="00D4698B" w:rsidRDefault="00D4698B" w:rsidP="00B3201D">
            <w:pPr>
              <w:pStyle w:val="Textkrper"/>
              <w:rPr>
                <w:noProof/>
              </w:rPr>
            </w:pPr>
            <w:r>
              <w:t>Lerntagebuch</w:t>
            </w:r>
          </w:p>
        </w:tc>
      </w:tr>
    </w:tbl>
    <w:p w:rsidR="00D4698B" w:rsidRPr="003364B9" w:rsidRDefault="00D4698B" w:rsidP="00D4698B"/>
    <w:p w:rsidR="00D4698B" w:rsidRDefault="001F235E" w:rsidP="00D4698B">
      <w:r>
        <w:rPr>
          <w:noProof/>
          <w:lang w:eastAsia="de-DE"/>
        </w:rPr>
        <w:drawing>
          <wp:inline distT="0" distB="0" distL="0" distR="0" wp14:anchorId="11394576">
            <wp:extent cx="5174993" cy="3700131"/>
            <wp:effectExtent l="0" t="0" r="6985" b="0"/>
            <wp:docPr id="1265" name="Grafik 1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5174993" cy="3700131"/>
                    </a:xfrm>
                    <a:prstGeom prst="rect">
                      <a:avLst/>
                    </a:prstGeom>
                    <a:noFill/>
                  </pic:spPr>
                </pic:pic>
              </a:graphicData>
            </a:graphic>
          </wp:inline>
        </w:drawing>
      </w:r>
      <w:r w:rsidR="00D4698B">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EG1.01.03.01</w:t>
            </w:r>
          </w:p>
        </w:tc>
      </w:tr>
      <w:tr w:rsidR="00D4698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Pr="00DE61B5" w:rsidRDefault="00D4698B" w:rsidP="00D4698B">
            <w:pPr>
              <w:pStyle w:val="Kopf8ptafz"/>
              <w:ind w:left="227" w:hanging="170"/>
              <w:rPr>
                <w:i/>
                <w:iCs/>
              </w:rPr>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auto"/>
                </w:tcPr>
                <w:p w:rsidR="00D4698B" w:rsidRPr="00B51DE9" w:rsidRDefault="00D4698B" w:rsidP="00B3201D">
                  <w:pPr>
                    <w:pStyle w:val="Textkrpermitte"/>
                  </w:pPr>
                  <w:proofErr w:type="spellStart"/>
                  <w:r w:rsidRPr="00B51DE9">
                    <w:t>LernTHEMA</w:t>
                  </w:r>
                  <w:proofErr w:type="spellEnd"/>
                </w:p>
              </w:tc>
            </w:tr>
            <w:tr w:rsidR="00D4698B" w:rsidRPr="00B51DE9" w:rsidTr="00B3201D">
              <w:trPr>
                <w:trHeight w:val="284"/>
              </w:trPr>
              <w:tc>
                <w:tcPr>
                  <w:tcW w:w="2090" w:type="dxa"/>
                  <w:tcBorders>
                    <w:bottom w:val="nil"/>
                  </w:tcBorders>
                  <w:shd w:val="clear" w:color="auto" w:fill="D9D9D9" w:themeFill="background1" w:themeFillShade="D9"/>
                </w:tcPr>
                <w:p w:rsidR="00D4698B" w:rsidRPr="00B51DE9" w:rsidRDefault="00D4698B" w:rsidP="00B3201D">
                  <w:pPr>
                    <w:pStyle w:val="TabelleKopf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AC5444" w:rsidRDefault="00D4698B" w:rsidP="00B3201D">
            <w:pPr>
              <w:pStyle w:val="Tabelle6pt"/>
            </w:pPr>
            <w:r w:rsidRPr="00AC5444">
              <w:t>Kompetenzen:</w:t>
            </w:r>
          </w:p>
          <w:p w:rsidR="00D4698B" w:rsidRPr="00AC5444" w:rsidRDefault="00D4698B" w:rsidP="00D4698B">
            <w:pPr>
              <w:pStyle w:val="Kopf8ptafz"/>
              <w:ind w:left="227" w:hanging="170"/>
              <w:rPr>
                <w:i/>
              </w:rPr>
            </w:pPr>
            <w:r w:rsidRPr="00AC5444">
              <w:t>Ich kann Teamarbeit beschreiben.</w:t>
            </w:r>
          </w:p>
          <w:p w:rsidR="00D4698B" w:rsidRPr="00AC5444" w:rsidRDefault="00D4698B" w:rsidP="00D4698B">
            <w:pPr>
              <w:pStyle w:val="Kopf8ptafz"/>
              <w:ind w:left="227" w:hanging="170"/>
              <w:rPr>
                <w:i/>
              </w:rPr>
            </w:pPr>
            <w:r w:rsidRPr="00AC5444">
              <w:t>Ich kann Argumente für Gruppenarbeit nennen.</w:t>
            </w:r>
          </w:p>
          <w:p w:rsidR="00D4698B" w:rsidRPr="00AC5444" w:rsidRDefault="00D4698B" w:rsidP="00D4698B">
            <w:pPr>
              <w:pStyle w:val="Kopf8ptafz"/>
              <w:ind w:left="227" w:hanging="170"/>
            </w:pPr>
            <w:r w:rsidRPr="00AC5444">
              <w:t xml:space="preserve">Ich kann Vorteile der Gruppenarbeit bewerten. </w:t>
            </w:r>
          </w:p>
          <w:p w:rsidR="00D4698B" w:rsidRPr="00AC5444" w:rsidRDefault="00D4698B" w:rsidP="00D4698B">
            <w:pPr>
              <w:pStyle w:val="Kopf8ptafz"/>
              <w:ind w:left="227" w:hanging="170"/>
            </w:pPr>
            <w:r w:rsidRPr="00AC5444">
              <w:t xml:space="preserve">Ich kann Regeln zur Gruppenarbeit formulieren. </w:t>
            </w:r>
          </w:p>
          <w:p w:rsidR="00D4698B" w:rsidRPr="00DB25F0" w:rsidRDefault="00D4698B" w:rsidP="00D4698B">
            <w:pPr>
              <w:pStyle w:val="Kopf8ptafz"/>
              <w:ind w:left="227" w:hanging="170"/>
              <w:rPr>
                <w:i/>
              </w:rPr>
            </w:pPr>
            <w:r w:rsidRPr="00AC5444">
              <w:rPr>
                <w:i/>
              </w:rPr>
              <w:t xml:space="preserve">Ich kann mit </w:t>
            </w:r>
            <w:r w:rsidR="0087118B">
              <w:rPr>
                <w:i/>
              </w:rPr>
              <w:t>einer Partnerin/</w:t>
            </w:r>
            <w:r w:rsidRPr="00DB25F0">
              <w:rPr>
                <w:i/>
              </w:rPr>
              <w:t xml:space="preserve">einem Partner zusammenarbeiten. </w:t>
            </w:r>
          </w:p>
          <w:p w:rsidR="00D4698B" w:rsidRDefault="00D4698B" w:rsidP="00B3201D">
            <w:pPr>
              <w:pStyle w:val="Kopf8ptafz"/>
              <w:numPr>
                <w:ilvl w:val="0"/>
                <w:numId w:val="0"/>
              </w:numPr>
              <w:ind w:left="227" w:hanging="170"/>
            </w:pP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5D75E6">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Pr="00234B66" w:rsidRDefault="00D4698B" w:rsidP="00D4698B">
            <w:pPr>
              <w:pStyle w:val="Kopf8ptafz"/>
              <w:ind w:left="227" w:hanging="170"/>
            </w:pPr>
            <w:r>
              <w:t>Übung</w:t>
            </w:r>
          </w:p>
        </w:tc>
      </w:tr>
    </w:tbl>
    <w:p w:rsidR="00D4698B" w:rsidRDefault="00D4698B" w:rsidP="00D4698B">
      <w:r>
        <w:rPr>
          <w:noProof/>
          <w:sz w:val="24"/>
          <w:lang w:eastAsia="de-DE"/>
        </w:rPr>
        <w:drawing>
          <wp:anchor distT="0" distB="0" distL="114300" distR="114300" simplePos="0" relativeHeight="251936768" behindDoc="0" locked="0" layoutInCell="0" allowOverlap="1" wp14:anchorId="6C9CCF99" wp14:editId="56D50CC7">
            <wp:simplePos x="0" y="0"/>
            <wp:positionH relativeFrom="rightMargin">
              <wp:posOffset>107950</wp:posOffset>
            </wp:positionH>
            <wp:positionV relativeFrom="paragraph">
              <wp:posOffset>0</wp:posOffset>
            </wp:positionV>
            <wp:extent cx="345440" cy="323850"/>
            <wp:effectExtent l="0" t="0" r="0" b="0"/>
            <wp:wrapNone/>
            <wp:docPr id="2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851"/>
        <w:gridCol w:w="708"/>
        <w:gridCol w:w="5812"/>
      </w:tblGrid>
      <w:tr w:rsidR="00D4698B" w:rsidRPr="00DE4890" w:rsidTr="00B3201D">
        <w:trPr>
          <w:trHeight w:val="397"/>
        </w:trPr>
        <w:tc>
          <w:tcPr>
            <w:tcW w:w="851" w:type="dxa"/>
            <w:shd w:val="clear" w:color="auto" w:fill="D9D9D9" w:themeFill="background1" w:themeFillShade="D9"/>
            <w:vAlign w:val="center"/>
          </w:tcPr>
          <w:p w:rsidR="00D4698B" w:rsidRPr="00DE4890" w:rsidRDefault="00D4698B" w:rsidP="00B3201D">
            <w:pPr>
              <w:pStyle w:val="TabelleKopfmitte"/>
            </w:pPr>
            <w:r>
              <w:t>Phase</w:t>
            </w:r>
          </w:p>
        </w:tc>
        <w:tc>
          <w:tcPr>
            <w:tcW w:w="708" w:type="dxa"/>
            <w:shd w:val="clear" w:color="auto" w:fill="D9D9D9" w:themeFill="background1" w:themeFillShade="D9"/>
            <w:vAlign w:val="center"/>
          </w:tcPr>
          <w:p w:rsidR="00D4698B" w:rsidRPr="00DE4890" w:rsidRDefault="00D4698B" w:rsidP="00B3201D">
            <w:pPr>
              <w:pStyle w:val="TabelleKopfmitte"/>
            </w:pPr>
            <w:r>
              <w:t>Zeit</w:t>
            </w:r>
          </w:p>
        </w:tc>
        <w:tc>
          <w:tcPr>
            <w:tcW w:w="5812" w:type="dxa"/>
            <w:shd w:val="clear" w:color="auto" w:fill="D9D9D9" w:themeFill="background1" w:themeFillShade="D9"/>
            <w:vAlign w:val="center"/>
          </w:tcPr>
          <w:p w:rsidR="00D4698B" w:rsidRPr="00DE4890" w:rsidRDefault="00D4698B" w:rsidP="00B3201D">
            <w:pPr>
              <w:pStyle w:val="TabelleKopfmitte"/>
            </w:pPr>
            <w:r>
              <w:t>Aufgabe</w:t>
            </w:r>
          </w:p>
        </w:tc>
      </w:tr>
      <w:tr w:rsidR="00D4698B" w:rsidRPr="00DE4890" w:rsidTr="00B3201D">
        <w:trPr>
          <w:trHeight w:val="624"/>
        </w:trPr>
        <w:tc>
          <w:tcPr>
            <w:tcW w:w="851" w:type="dxa"/>
            <w:vMerge w:val="restart"/>
            <w:shd w:val="clear" w:color="auto" w:fill="auto"/>
            <w:vAlign w:val="center"/>
          </w:tcPr>
          <w:p w:rsidR="00D4698B" w:rsidRPr="00F0156F" w:rsidRDefault="00D4698B" w:rsidP="00B3201D">
            <w:pPr>
              <w:pStyle w:val="Textkrpermitte"/>
            </w:pPr>
            <w:r w:rsidRPr="00FC0F56">
              <w:rPr>
                <w:noProof/>
              </w:rPr>
              <w:drawing>
                <wp:inline distT="0" distB="0" distL="0" distR="0" wp14:anchorId="46581339" wp14:editId="3BE63EE2">
                  <wp:extent cx="302701" cy="324000"/>
                  <wp:effectExtent l="0" t="0" r="2540" b="0"/>
                  <wp:docPr id="20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08" w:type="dxa"/>
            <w:vMerge w:val="restart"/>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DE4890" w:rsidRDefault="00D4698B" w:rsidP="00B3201D">
            <w:pPr>
              <w:pStyle w:val="Textkrper"/>
              <w:rPr>
                <w:noProof/>
              </w:rPr>
            </w:pPr>
            <w:r>
              <w:rPr>
                <w:noProof/>
                <w:sz w:val="24"/>
              </w:rPr>
              <w:drawing>
                <wp:anchor distT="0" distB="0" distL="114300" distR="114300" simplePos="0" relativeHeight="251943936" behindDoc="0" locked="0" layoutInCell="0" allowOverlap="1" wp14:anchorId="0B074164" wp14:editId="30645246">
                  <wp:simplePos x="0" y="0"/>
                  <wp:positionH relativeFrom="rightMargin">
                    <wp:posOffset>107950</wp:posOffset>
                  </wp:positionH>
                  <wp:positionV relativeFrom="paragraph">
                    <wp:posOffset>0</wp:posOffset>
                  </wp:positionV>
                  <wp:extent cx="323850" cy="323850"/>
                  <wp:effectExtent l="0" t="0" r="0" b="0"/>
                  <wp:wrapNone/>
                  <wp:docPr id="210"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Lesen Sie den Text </w:t>
            </w:r>
            <w:r>
              <w:rPr>
                <w:rStyle w:val="Fett"/>
              </w:rPr>
              <w:t>„</w:t>
            </w:r>
            <w:r w:rsidRPr="00C64503">
              <w:rPr>
                <w:rStyle w:val="Fett"/>
              </w:rPr>
              <w:t>Die Ausbildungsbetriebe wünschen sich Teamplayer“</w:t>
            </w:r>
            <w:r>
              <w:t xml:space="preserve"> mit </w:t>
            </w:r>
            <w:r w:rsidR="0087118B">
              <w:t>einer Partnerin/</w:t>
            </w:r>
            <w:r>
              <w:t>einem Partner gemeinsam. L</w:t>
            </w:r>
            <w:r>
              <w:t>e</w:t>
            </w:r>
            <w:r>
              <w:t>gen Sie fest, wer die Person Onur liest und wer Elif liest.</w:t>
            </w:r>
          </w:p>
        </w:tc>
      </w:tr>
      <w:tr w:rsidR="00D4698B" w:rsidRPr="00DE4890" w:rsidTr="00B3201D">
        <w:trPr>
          <w:trHeight w:val="624"/>
        </w:trPr>
        <w:tc>
          <w:tcPr>
            <w:tcW w:w="851" w:type="dxa"/>
            <w:vMerge/>
            <w:shd w:val="clear" w:color="auto" w:fill="auto"/>
            <w:vAlign w:val="center"/>
          </w:tcPr>
          <w:p w:rsidR="00D4698B" w:rsidRPr="00F0156F" w:rsidRDefault="00D4698B" w:rsidP="00B3201D">
            <w:pPr>
              <w:pStyle w:val="Textkrpermitte"/>
            </w:pPr>
          </w:p>
        </w:tc>
        <w:tc>
          <w:tcPr>
            <w:tcW w:w="708" w:type="dxa"/>
            <w:vMerge/>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315FAA" w:rsidRDefault="00D4698B" w:rsidP="00B3201D">
            <w:pPr>
              <w:pStyle w:val="Textkrper"/>
              <w:rPr>
                <w:b/>
                <w:noProof/>
                <w:u w:val="single"/>
              </w:rPr>
            </w:pPr>
            <w:r w:rsidRPr="00870E9E">
              <w:rPr>
                <w:b/>
                <w:noProof/>
                <w:sz w:val="24"/>
                <w:u w:val="single"/>
              </w:rPr>
              <w:drawing>
                <wp:anchor distT="0" distB="0" distL="114300" distR="114300" simplePos="0" relativeHeight="251948032" behindDoc="0" locked="0" layoutInCell="0" allowOverlap="1" wp14:anchorId="13B52312" wp14:editId="270F22A3">
                  <wp:simplePos x="0" y="0"/>
                  <wp:positionH relativeFrom="rightMargin">
                    <wp:posOffset>107950</wp:posOffset>
                  </wp:positionH>
                  <wp:positionV relativeFrom="paragraph">
                    <wp:posOffset>0</wp:posOffset>
                  </wp:positionV>
                  <wp:extent cx="323850" cy="323850"/>
                  <wp:effectExtent l="0" t="0" r="0" b="0"/>
                  <wp:wrapNone/>
                  <wp:docPr id="211"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5FAA">
              <w:rPr>
                <w:b/>
                <w:noProof/>
                <w:u w:val="single"/>
              </w:rPr>
              <w:t>Methode: paarweises Lesen</w:t>
            </w:r>
          </w:p>
          <w:p w:rsidR="00D4698B" w:rsidRPr="00315FAA" w:rsidRDefault="00D4698B" w:rsidP="00B3201D">
            <w:pPr>
              <w:pStyle w:val="Textkrper"/>
              <w:rPr>
                <w:noProof/>
              </w:rPr>
            </w:pPr>
            <w:r w:rsidRPr="00315FAA">
              <w:rPr>
                <w:noProof/>
              </w:rPr>
              <w:t>A</w:t>
            </w:r>
            <w:r w:rsidRPr="00315FAA">
              <w:rPr>
                <w:noProof/>
              </w:rPr>
              <w:tab/>
              <w:t>liest die Meinung von Onur vor</w:t>
            </w:r>
            <w:r w:rsidR="005D75E6">
              <w:rPr>
                <w:noProof/>
              </w:rPr>
              <w:t>.</w:t>
            </w:r>
          </w:p>
          <w:p w:rsidR="00D4698B" w:rsidRPr="00315FAA" w:rsidRDefault="00D4698B" w:rsidP="00B3201D">
            <w:pPr>
              <w:pStyle w:val="Textkrper"/>
              <w:rPr>
                <w:noProof/>
              </w:rPr>
            </w:pPr>
            <w:r w:rsidRPr="00315FAA">
              <w:rPr>
                <w:noProof/>
              </w:rPr>
              <w:t>B</w:t>
            </w:r>
            <w:r w:rsidRPr="00315FAA">
              <w:rPr>
                <w:noProof/>
              </w:rPr>
              <w:tab/>
              <w:t>hört zu und fasst den Inhalt zusammen.</w:t>
            </w:r>
          </w:p>
          <w:p w:rsidR="00D4698B" w:rsidRPr="00315FAA" w:rsidRDefault="00D4698B" w:rsidP="00B3201D">
            <w:pPr>
              <w:pStyle w:val="Textkrper"/>
              <w:rPr>
                <w:noProof/>
              </w:rPr>
            </w:pPr>
            <w:r w:rsidRPr="00315FAA">
              <w:rPr>
                <w:noProof/>
              </w:rPr>
              <w:t>Dann werden die Rollen getauscht:</w:t>
            </w:r>
          </w:p>
          <w:p w:rsidR="00D4698B" w:rsidRPr="00315FAA" w:rsidRDefault="00D4698B" w:rsidP="00B3201D">
            <w:pPr>
              <w:pStyle w:val="Textkrper"/>
              <w:rPr>
                <w:noProof/>
              </w:rPr>
            </w:pPr>
            <w:r w:rsidRPr="00315FAA">
              <w:rPr>
                <w:noProof/>
              </w:rPr>
              <w:t>B</w:t>
            </w:r>
            <w:r w:rsidRPr="00315FAA">
              <w:rPr>
                <w:noProof/>
              </w:rPr>
              <w:tab/>
              <w:t>liest die Meinung von Elif vor</w:t>
            </w:r>
            <w:r w:rsidR="005D75E6">
              <w:rPr>
                <w:noProof/>
              </w:rPr>
              <w:t>.</w:t>
            </w:r>
          </w:p>
          <w:p w:rsidR="00D4698B" w:rsidRPr="00DE4890" w:rsidRDefault="00D4698B" w:rsidP="00B3201D">
            <w:pPr>
              <w:pStyle w:val="Textkrper"/>
              <w:rPr>
                <w:noProof/>
              </w:rPr>
            </w:pPr>
            <w:r w:rsidRPr="00315FAA">
              <w:rPr>
                <w:noProof/>
              </w:rPr>
              <w:t>A</w:t>
            </w:r>
            <w:r w:rsidRPr="00315FAA">
              <w:rPr>
                <w:noProof/>
              </w:rPr>
              <w:tab/>
              <w:t>hört zu und fasst den Inhalt zusammen.</w:t>
            </w:r>
          </w:p>
        </w:tc>
      </w:tr>
      <w:tr w:rsidR="00D4698B" w:rsidRPr="00DE4890" w:rsidTr="00B3201D">
        <w:trPr>
          <w:trHeight w:val="624"/>
        </w:trPr>
        <w:tc>
          <w:tcPr>
            <w:tcW w:w="851" w:type="dxa"/>
            <w:vMerge/>
            <w:shd w:val="clear" w:color="auto" w:fill="auto"/>
            <w:vAlign w:val="center"/>
          </w:tcPr>
          <w:p w:rsidR="00D4698B" w:rsidRPr="00F0156F" w:rsidRDefault="00D4698B" w:rsidP="00B3201D">
            <w:pPr>
              <w:pStyle w:val="Textkrpermitte"/>
            </w:pPr>
          </w:p>
        </w:tc>
        <w:tc>
          <w:tcPr>
            <w:tcW w:w="708" w:type="dxa"/>
            <w:vMerge/>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Default="00D4698B" w:rsidP="00B3201D">
            <w:pPr>
              <w:pStyle w:val="Textkrper"/>
              <w:rPr>
                <w:noProof/>
              </w:rPr>
            </w:pPr>
            <w:r>
              <w:rPr>
                <w:noProof/>
              </w:rPr>
              <w:t xml:space="preserve">Ordnen Sie die vorgegebenen Argumente den Aussagen von Onur und Elif zu. </w:t>
            </w:r>
          </w:p>
          <w:p w:rsidR="00D4698B" w:rsidRPr="00DE4890" w:rsidRDefault="00D4698B" w:rsidP="00B3201D">
            <w:pPr>
              <w:pStyle w:val="Textkrper"/>
              <w:rPr>
                <w:noProof/>
              </w:rPr>
            </w:pPr>
            <w:r>
              <w:rPr>
                <w:noProof/>
              </w:rPr>
              <w:t>GA = Gruppenarbeit</w:t>
            </w:r>
          </w:p>
        </w:tc>
      </w:tr>
      <w:tr w:rsidR="00D4698B" w:rsidRPr="00DE4890" w:rsidTr="00B3201D">
        <w:trPr>
          <w:trHeight w:val="624"/>
        </w:trPr>
        <w:tc>
          <w:tcPr>
            <w:tcW w:w="851" w:type="dxa"/>
            <w:vMerge/>
            <w:shd w:val="clear" w:color="auto" w:fill="auto"/>
            <w:vAlign w:val="center"/>
          </w:tcPr>
          <w:p w:rsidR="00D4698B" w:rsidRPr="00F0156F" w:rsidRDefault="00D4698B" w:rsidP="00B3201D">
            <w:pPr>
              <w:pStyle w:val="Textkrpermitte"/>
            </w:pPr>
          </w:p>
        </w:tc>
        <w:tc>
          <w:tcPr>
            <w:tcW w:w="708" w:type="dxa"/>
            <w:vMerge/>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DE4890" w:rsidRDefault="006D4015" w:rsidP="00B3201D">
            <w:pPr>
              <w:pStyle w:val="Textkrper"/>
              <w:rPr>
                <w:noProof/>
              </w:rPr>
            </w:pPr>
            <w:r w:rsidRPr="00AA18D1">
              <w:rPr>
                <w:noProof/>
              </w:rPr>
              <w:drawing>
                <wp:anchor distT="0" distB="0" distL="114300" distR="114300" simplePos="0" relativeHeight="252183552" behindDoc="0" locked="0" layoutInCell="1" allowOverlap="1" wp14:anchorId="0AB08A6E" wp14:editId="31BB4ED1">
                  <wp:simplePos x="0" y="0"/>
                  <wp:positionH relativeFrom="column">
                    <wp:posOffset>3723005</wp:posOffset>
                  </wp:positionH>
                  <wp:positionV relativeFrom="paragraph">
                    <wp:posOffset>-63500</wp:posOffset>
                  </wp:positionV>
                  <wp:extent cx="314325" cy="314325"/>
                  <wp:effectExtent l="0" t="0" r="9525" b="9525"/>
                  <wp:wrapNone/>
                  <wp:docPr id="4696" name="Grafik 4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4698B">
              <w:t>Sortieren Sie die vorgegebenen Argumente in die entsprechende Spalte der Tabelle.</w:t>
            </w:r>
            <w:r w:rsidRPr="00AA18D1">
              <w:rPr>
                <w:noProof/>
              </w:rPr>
              <w:t xml:space="preserve"> </w:t>
            </w:r>
          </w:p>
        </w:tc>
      </w:tr>
      <w:tr w:rsidR="00D4698B" w:rsidRPr="00DE4890" w:rsidTr="00B3201D">
        <w:trPr>
          <w:trHeight w:val="624"/>
        </w:trPr>
        <w:tc>
          <w:tcPr>
            <w:tcW w:w="851" w:type="dxa"/>
            <w:vMerge/>
            <w:shd w:val="clear" w:color="auto" w:fill="auto"/>
            <w:vAlign w:val="center"/>
          </w:tcPr>
          <w:p w:rsidR="00D4698B" w:rsidRPr="00F0156F" w:rsidRDefault="00D4698B" w:rsidP="00B3201D">
            <w:pPr>
              <w:pStyle w:val="Textkrpermitte"/>
            </w:pPr>
          </w:p>
        </w:tc>
        <w:tc>
          <w:tcPr>
            <w:tcW w:w="708" w:type="dxa"/>
            <w:vMerge/>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DE4890" w:rsidRDefault="00D4698B" w:rsidP="00B3201D">
            <w:pPr>
              <w:pStyle w:val="Textkrper"/>
              <w:rPr>
                <w:noProof/>
              </w:rPr>
            </w:pPr>
            <w:r w:rsidRPr="00236766">
              <w:rPr>
                <w:noProof/>
              </w:rPr>
              <w:t xml:space="preserve">Finden Sie im Dialog noch weitere Argumente. </w:t>
            </w:r>
            <w:r>
              <w:rPr>
                <w:noProof/>
              </w:rPr>
              <w:t>Schreiben</w:t>
            </w:r>
            <w:r w:rsidRPr="00236766">
              <w:rPr>
                <w:noProof/>
              </w:rPr>
              <w:t xml:space="preserve"> </w:t>
            </w:r>
            <w:r>
              <w:rPr>
                <w:noProof/>
              </w:rPr>
              <w:t>S</w:t>
            </w:r>
            <w:r w:rsidRPr="00236766">
              <w:rPr>
                <w:noProof/>
              </w:rPr>
              <w:t>ie</w:t>
            </w:r>
            <w:r w:rsidR="005D75E6">
              <w:rPr>
                <w:noProof/>
              </w:rPr>
              <w:t xml:space="preserve"> sie</w:t>
            </w:r>
            <w:r w:rsidRPr="00236766">
              <w:rPr>
                <w:noProof/>
              </w:rPr>
              <w:t xml:space="preserve"> in die freien grauen Kästchen.</w:t>
            </w:r>
          </w:p>
        </w:tc>
      </w:tr>
      <w:tr w:rsidR="00D4698B" w:rsidRPr="00DE4890" w:rsidTr="00B3201D">
        <w:trPr>
          <w:trHeight w:val="624"/>
        </w:trPr>
        <w:tc>
          <w:tcPr>
            <w:tcW w:w="851" w:type="dxa"/>
            <w:vMerge/>
            <w:tcBorders>
              <w:bottom w:val="single" w:sz="4" w:space="0" w:color="auto"/>
            </w:tcBorders>
            <w:shd w:val="clear" w:color="auto" w:fill="auto"/>
            <w:vAlign w:val="center"/>
          </w:tcPr>
          <w:p w:rsidR="00D4698B" w:rsidRPr="00F0156F" w:rsidRDefault="00D4698B" w:rsidP="00B3201D">
            <w:pPr>
              <w:pStyle w:val="Textkrpermitte"/>
              <w:rPr>
                <w:noProof/>
              </w:rPr>
            </w:pPr>
          </w:p>
        </w:tc>
        <w:tc>
          <w:tcPr>
            <w:tcW w:w="708" w:type="dxa"/>
            <w:vMerge/>
            <w:tcBorders>
              <w:bottom w:val="single" w:sz="4" w:space="0" w:color="auto"/>
            </w:tcBorders>
            <w:shd w:val="clear" w:color="auto" w:fill="auto"/>
            <w:vAlign w:val="center"/>
          </w:tcPr>
          <w:p w:rsidR="00D4698B" w:rsidRPr="00DE4890" w:rsidRDefault="00D4698B" w:rsidP="00B3201D">
            <w:pPr>
              <w:pStyle w:val="Textkrper"/>
            </w:pPr>
          </w:p>
        </w:tc>
        <w:tc>
          <w:tcPr>
            <w:tcW w:w="5812" w:type="dxa"/>
            <w:tcBorders>
              <w:top w:val="single" w:sz="4" w:space="0" w:color="auto"/>
              <w:bottom w:val="single" w:sz="4" w:space="0" w:color="auto"/>
              <w:right w:val="single" w:sz="4" w:space="0" w:color="auto"/>
            </w:tcBorders>
            <w:shd w:val="clear" w:color="auto" w:fill="auto"/>
            <w:vAlign w:val="center"/>
          </w:tcPr>
          <w:p w:rsidR="00D4698B" w:rsidRPr="00DE4890" w:rsidRDefault="00D4698B" w:rsidP="00B3201D">
            <w:pPr>
              <w:pStyle w:val="Textkrper"/>
              <w:rPr>
                <w:noProof/>
              </w:rPr>
            </w:pPr>
            <w:r w:rsidRPr="00236766">
              <w:rPr>
                <w:noProof/>
              </w:rPr>
              <w:t>Vergleichen Sie Ihr Ergebnis mit der Lösung.</w:t>
            </w:r>
          </w:p>
        </w:tc>
      </w:tr>
    </w:tbl>
    <w:p w:rsidR="00D4698B" w:rsidRPr="00236766" w:rsidRDefault="00D4698B" w:rsidP="00D4698B">
      <w:pPr>
        <w:rPr>
          <w:b/>
          <w:bCs/>
          <w:color w:val="000000"/>
        </w:rPr>
      </w:pPr>
    </w:p>
    <w:tbl>
      <w:tblPr>
        <w:tblStyle w:val="Tabellenraster"/>
        <w:tblW w:w="0" w:type="auto"/>
        <w:tblInd w:w="108" w:type="dxa"/>
        <w:tblCellMar>
          <w:top w:w="57" w:type="dxa"/>
          <w:bottom w:w="57" w:type="dxa"/>
        </w:tblCellMar>
        <w:tblLook w:val="04A0" w:firstRow="1" w:lastRow="0" w:firstColumn="1" w:lastColumn="0" w:noHBand="0" w:noVBand="1"/>
      </w:tblPr>
      <w:tblGrid>
        <w:gridCol w:w="3544"/>
        <w:gridCol w:w="3827"/>
      </w:tblGrid>
      <w:tr w:rsidR="00D4698B" w:rsidRPr="00A410C8" w:rsidTr="00B3201D">
        <w:tc>
          <w:tcPr>
            <w:tcW w:w="3544" w:type="dxa"/>
            <w:shd w:val="clear" w:color="auto" w:fill="D9D9D9" w:themeFill="background1" w:themeFillShade="D9"/>
          </w:tcPr>
          <w:p w:rsidR="00D4698B" w:rsidRPr="00A410C8" w:rsidRDefault="00D4698B" w:rsidP="00B3201D">
            <w:pPr>
              <w:pStyle w:val="TabelleKopflinks"/>
            </w:pPr>
            <w:r>
              <w:t>Mir gefällt Gruppenarbeit, weil ….</w:t>
            </w:r>
          </w:p>
        </w:tc>
        <w:tc>
          <w:tcPr>
            <w:tcW w:w="3827" w:type="dxa"/>
            <w:shd w:val="clear" w:color="auto" w:fill="D9D9D9" w:themeFill="background1" w:themeFillShade="D9"/>
          </w:tcPr>
          <w:p w:rsidR="00D4698B" w:rsidRPr="00A410C8" w:rsidRDefault="00D4698B" w:rsidP="00B3201D">
            <w:pPr>
              <w:pStyle w:val="TabelleKopflinks"/>
            </w:pPr>
            <w:r>
              <w:t>Mir gefällt Gruppenarbeit nicht, weil ….</w:t>
            </w:r>
          </w:p>
        </w:tc>
      </w:tr>
      <w:tr w:rsidR="00D4698B" w:rsidRPr="00A410C8" w:rsidTr="00B3201D">
        <w:tc>
          <w:tcPr>
            <w:tcW w:w="3544" w:type="dxa"/>
            <w:shd w:val="clear" w:color="auto" w:fill="auto"/>
          </w:tcPr>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Pr="00A410C8" w:rsidRDefault="00D4698B" w:rsidP="00B3201D">
            <w:pPr>
              <w:pStyle w:val="Textkrper"/>
            </w:pPr>
          </w:p>
        </w:tc>
        <w:tc>
          <w:tcPr>
            <w:tcW w:w="3827" w:type="dxa"/>
          </w:tcPr>
          <w:p w:rsidR="00D4698B" w:rsidRPr="00A410C8" w:rsidRDefault="00D4698B" w:rsidP="00B3201D">
            <w:pPr>
              <w:pStyle w:val="Textkrper"/>
            </w:pPr>
          </w:p>
        </w:tc>
      </w:tr>
    </w:tbl>
    <w:p w:rsidR="00D4698B" w:rsidRDefault="00D4698B" w:rsidP="005E7235">
      <w:pPr>
        <w:pStyle w:val="berschrift1"/>
      </w:pPr>
      <w:r>
        <w:br w:type="page"/>
      </w:r>
      <w:r w:rsidRPr="00C64503">
        <w:rPr>
          <w:rStyle w:val="Fett"/>
        </w:rPr>
        <w:lastRenderedPageBreak/>
        <w:t>„Die Ausbildungsbetriebe wünschen sich Teamplayer“</w:t>
      </w:r>
      <w:r w:rsidRPr="00D85508">
        <w:rPr>
          <w:rStyle w:val="Fett"/>
          <w:noProof/>
          <w:sz w:val="24"/>
        </w:rPr>
        <w:drawing>
          <wp:anchor distT="0" distB="0" distL="114300" distR="114300" simplePos="0" relativeHeight="251927552" behindDoc="0" locked="0" layoutInCell="0" allowOverlap="1" wp14:anchorId="79CB6BE2" wp14:editId="0BF6B3A4">
            <wp:simplePos x="0" y="0"/>
            <wp:positionH relativeFrom="rightMargin">
              <wp:posOffset>107950</wp:posOffset>
            </wp:positionH>
            <wp:positionV relativeFrom="paragraph">
              <wp:posOffset>0</wp:posOffset>
            </wp:positionV>
            <wp:extent cx="345440" cy="323850"/>
            <wp:effectExtent l="0" t="0" r="0" b="0"/>
            <wp:wrapNone/>
            <wp:docPr id="21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8B" w:rsidRDefault="00D4698B" w:rsidP="00D4698B"/>
    <w:p w:rsidR="00D4698B" w:rsidRDefault="00D4698B" w:rsidP="00D4698B">
      <w:r>
        <w:t>In der Gastronomie sind Teamplayer gefragt. H</w:t>
      </w:r>
      <w:r w:rsidR="005D75E6">
        <w:t>ier arbeitet eine Hand für die a</w:t>
      </w:r>
      <w:r>
        <w:t xml:space="preserve">ndere. </w:t>
      </w:r>
    </w:p>
    <w:p w:rsidR="00D4698B" w:rsidRDefault="00D4698B" w:rsidP="00D4698B">
      <w:r>
        <w:t>Die Ausbildungsbetriebe fordern Teamarbeit, doch wo können junge Leute Teamarbeit lernen?</w:t>
      </w:r>
      <w:r w:rsidRPr="00AC07FD">
        <w:rPr>
          <w:rStyle w:val="Fett"/>
        </w:rPr>
        <w:t xml:space="preserve"> </w:t>
      </w:r>
      <w:r>
        <w:rPr>
          <w:rStyle w:val="Fett"/>
        </w:rPr>
        <w:t>Gruppenarbeit in der Schule ist die Lösung!</w:t>
      </w:r>
    </w:p>
    <w:p w:rsidR="00D4698B" w:rsidRDefault="00D4698B" w:rsidP="00D4698B">
      <w:pPr>
        <w:pStyle w:val="berschrift2"/>
      </w:pPr>
      <w:r>
        <w:t xml:space="preserve">Zwei Schüler tauschen sich aus: </w:t>
      </w:r>
    </w:p>
    <w:p w:rsidR="00D4698B" w:rsidRDefault="00D4698B" w:rsidP="00D4698B">
      <w:pPr>
        <w:pStyle w:val="Textkrper"/>
      </w:pPr>
      <w:r w:rsidRPr="0004371B">
        <w:rPr>
          <w:rStyle w:val="Fett"/>
        </w:rPr>
        <w:t>Onur</w:t>
      </w:r>
      <w:r>
        <w:t xml:space="preserve">: Ich arbeite lieber allein. In der Gruppe gibt es sowieso immer nur </w:t>
      </w:r>
      <w:r w:rsidRPr="00E66397">
        <w:rPr>
          <w:rStyle w:val="Fett"/>
        </w:rPr>
        <w:t>Streit</w:t>
      </w:r>
      <w:r>
        <w:t xml:space="preserve">. </w:t>
      </w:r>
    </w:p>
    <w:p w:rsidR="00D4698B" w:rsidRDefault="00D4698B" w:rsidP="00D4698B"/>
    <w:p w:rsidR="00D4698B" w:rsidRDefault="00D4698B" w:rsidP="00D4698B">
      <w:r w:rsidRPr="0004371B">
        <w:rPr>
          <w:b/>
        </w:rPr>
        <w:t>Elif:</w:t>
      </w:r>
      <w:r>
        <w:t xml:space="preserve"> Über den Streitpunkt </w:t>
      </w:r>
      <w:r w:rsidRPr="00E66397">
        <w:rPr>
          <w:rStyle w:val="Fett"/>
        </w:rPr>
        <w:t>lässt sich doch reden</w:t>
      </w:r>
      <w:r>
        <w:t xml:space="preserve">. Ich fühle mich in der Gruppe </w:t>
      </w:r>
      <w:r w:rsidRPr="00E66397">
        <w:rPr>
          <w:rStyle w:val="Fett"/>
        </w:rPr>
        <w:t>sicherer</w:t>
      </w:r>
      <w:r>
        <w:t xml:space="preserve">, hier kann ich ohne Angst Fragen stellen und ich bekomme </w:t>
      </w:r>
      <w:r w:rsidRPr="00E66397">
        <w:rPr>
          <w:rStyle w:val="Fett"/>
        </w:rPr>
        <w:t>Unterstützung</w:t>
      </w:r>
      <w:r>
        <w:t>.</w:t>
      </w:r>
    </w:p>
    <w:p w:rsidR="00D4698B" w:rsidRDefault="00D4698B" w:rsidP="00D4698B"/>
    <w:p w:rsidR="00D4698B" w:rsidRDefault="00D4698B" w:rsidP="00D4698B">
      <w:r w:rsidRPr="0004371B">
        <w:rPr>
          <w:b/>
        </w:rPr>
        <w:t>Onur:</w:t>
      </w:r>
      <w:r>
        <w:t xml:space="preserve"> In der Gruppenarbeit lerne ich weniger da ist nur </w:t>
      </w:r>
      <w:r w:rsidRPr="00E66397">
        <w:rPr>
          <w:rStyle w:val="Fett"/>
        </w:rPr>
        <w:t>Chaos</w:t>
      </w:r>
      <w:r>
        <w:t xml:space="preserve">, besser der Lehrer steht vorne und sagt was richtig ist. Bei der Gruppenarbeit </w:t>
      </w:r>
      <w:r w:rsidRPr="00E66397">
        <w:rPr>
          <w:rStyle w:val="Fett"/>
        </w:rPr>
        <w:t>arbeiten die Lehrer sowieso nichts</w:t>
      </w:r>
      <w:r>
        <w:t xml:space="preserve">. </w:t>
      </w:r>
    </w:p>
    <w:p w:rsidR="00D4698B" w:rsidRDefault="00D4698B" w:rsidP="00D4698B"/>
    <w:p w:rsidR="00D4698B" w:rsidRDefault="00D4698B" w:rsidP="00D4698B">
      <w:r w:rsidRPr="0004371B">
        <w:rPr>
          <w:b/>
        </w:rPr>
        <w:t>Elif:</w:t>
      </w:r>
      <w:r>
        <w:t xml:space="preserve"> Wenn der Lehrer vorne steht, dann lerne ich nur ruhig dazusitzen</w:t>
      </w:r>
      <w:r w:rsidR="005D75E6">
        <w:t>,</w:t>
      </w:r>
      <w:r>
        <w:t xml:space="preserve"> sonst nichts. Bei der Gruppenarbeit kann ich </w:t>
      </w:r>
      <w:r w:rsidR="003702B6">
        <w:rPr>
          <w:rStyle w:val="Fett"/>
        </w:rPr>
        <w:t>selbstständig</w:t>
      </w:r>
      <w:r>
        <w:t xml:space="preserve"> arbeiten und lerne mit meinen </w:t>
      </w:r>
      <w:r w:rsidR="001B3806">
        <w:t>Mitschüleri</w:t>
      </w:r>
      <w:r w:rsidR="001B3806">
        <w:t>n</w:t>
      </w:r>
      <w:r w:rsidR="001B3806">
        <w:t>nen und Mitschülern</w:t>
      </w:r>
      <w:r>
        <w:t xml:space="preserve"> </w:t>
      </w:r>
      <w:r w:rsidRPr="00E66397">
        <w:rPr>
          <w:rStyle w:val="Fett"/>
        </w:rPr>
        <w:t>fair</w:t>
      </w:r>
      <w:r>
        <w:t xml:space="preserve"> </w:t>
      </w:r>
      <w:r w:rsidRPr="00E74456">
        <w:rPr>
          <w:b/>
        </w:rPr>
        <w:t>umzugehen</w:t>
      </w:r>
      <w:r>
        <w:t xml:space="preserve">, ihnen zu </w:t>
      </w:r>
      <w:r w:rsidRPr="00E74456">
        <w:rPr>
          <w:b/>
        </w:rPr>
        <w:t>helfen</w:t>
      </w:r>
      <w:r>
        <w:t xml:space="preserve"> und ihnen aufmerksam </w:t>
      </w:r>
      <w:r w:rsidRPr="00E66397">
        <w:rPr>
          <w:rStyle w:val="Fett"/>
        </w:rPr>
        <w:t>zuzuh</w:t>
      </w:r>
      <w:r w:rsidRPr="00E66397">
        <w:rPr>
          <w:rStyle w:val="Fett"/>
        </w:rPr>
        <w:t>ö</w:t>
      </w:r>
      <w:r w:rsidRPr="00E66397">
        <w:rPr>
          <w:rStyle w:val="Fett"/>
        </w:rPr>
        <w:t>ren</w:t>
      </w:r>
      <w:r>
        <w:t xml:space="preserve">. Und wenn ich mal keine Lust zum Arbeiten habe, dann </w:t>
      </w:r>
      <w:r w:rsidRPr="00E66397">
        <w:rPr>
          <w:rStyle w:val="Fett"/>
        </w:rPr>
        <w:t>motiviert</w:t>
      </w:r>
      <w:r>
        <w:t xml:space="preserve"> mich meistens jemand aus der Gruppe. Das tut gut!</w:t>
      </w:r>
    </w:p>
    <w:p w:rsidR="00D4698B" w:rsidRDefault="00D4698B" w:rsidP="00D4698B"/>
    <w:p w:rsidR="00D4698B" w:rsidRDefault="00D4698B" w:rsidP="00D4698B">
      <w:r w:rsidRPr="00F33B26">
        <w:rPr>
          <w:b/>
        </w:rPr>
        <w:t>Onur</w:t>
      </w:r>
      <w:r>
        <w:t xml:space="preserve">: Die Gruppenarbeit kostet aber immer zu </w:t>
      </w:r>
      <w:r w:rsidRPr="00E66397">
        <w:rPr>
          <w:rStyle w:val="Fett"/>
        </w:rPr>
        <w:t>viel Zeit</w:t>
      </w:r>
      <w:r>
        <w:t xml:space="preserve">, bis man zum Ergebnis kommt. </w:t>
      </w:r>
    </w:p>
    <w:p w:rsidR="00D4698B" w:rsidRDefault="00D4698B" w:rsidP="00D4698B"/>
    <w:p w:rsidR="00D4698B" w:rsidRDefault="00D4698B" w:rsidP="00D4698B">
      <w:r w:rsidRPr="00F33B26">
        <w:rPr>
          <w:b/>
        </w:rPr>
        <w:t>Elif</w:t>
      </w:r>
      <w:r>
        <w:t xml:space="preserve">: Aber die Gruppenarbeit liefert meisten ein </w:t>
      </w:r>
      <w:r w:rsidRPr="00E66397">
        <w:rPr>
          <w:rStyle w:val="Fett"/>
        </w:rPr>
        <w:t>besseres Ergebnis</w:t>
      </w:r>
      <w:r>
        <w:t xml:space="preserve">, weil jeder mit seinen Ideen zur Lösung betragen kann, das führt zum Erfolg. </w:t>
      </w:r>
    </w:p>
    <w:p w:rsidR="00D4698B" w:rsidRDefault="00D4698B" w:rsidP="00D4698B"/>
    <w:p w:rsidR="00D4698B" w:rsidRPr="005E7235" w:rsidRDefault="00D4698B" w:rsidP="005E7235">
      <w:pPr>
        <w:pStyle w:val="berschrift3"/>
      </w:pPr>
      <w:r w:rsidRPr="005E7235">
        <w:t xml:space="preserve">Argumente von Onur und Elif: </w:t>
      </w:r>
    </w:p>
    <w:p w:rsidR="00D4698B" w:rsidRDefault="00D4698B" w:rsidP="00D4698B"/>
    <w:tbl>
      <w:tblPr>
        <w:tblStyle w:val="Tabellenraster"/>
        <w:tblW w:w="0" w:type="auto"/>
        <w:tblBorders>
          <w:top w:val="thickThinLargeGap" w:sz="24" w:space="0" w:color="FFFFFF" w:themeColor="background1"/>
          <w:left w:val="thickThinLargeGap" w:sz="24" w:space="0" w:color="FFFFFF" w:themeColor="background1"/>
          <w:bottom w:val="thickThinLargeGap" w:sz="24" w:space="0" w:color="FFFFFF" w:themeColor="background1"/>
          <w:right w:val="thickThinLargeGap" w:sz="24" w:space="0" w:color="FFFFFF" w:themeColor="background1"/>
          <w:insideH w:val="thickThinLargeGap" w:sz="24" w:space="0" w:color="FFFFFF" w:themeColor="background1"/>
          <w:insideV w:val="thickThinLargeGap" w:sz="24" w:space="0" w:color="FFFFFF" w:themeColor="background1"/>
        </w:tblBorders>
        <w:shd w:val="clear" w:color="auto" w:fill="D9D9D9" w:themeFill="background1" w:themeFillShade="D9"/>
        <w:tblLook w:val="04A0" w:firstRow="1" w:lastRow="0" w:firstColumn="1" w:lastColumn="0" w:noHBand="0" w:noVBand="1"/>
      </w:tblPr>
      <w:tblGrid>
        <w:gridCol w:w="2503"/>
        <w:gridCol w:w="2503"/>
        <w:gridCol w:w="2504"/>
      </w:tblGrid>
      <w:tr w:rsidR="00D4698B" w:rsidRPr="00E66397" w:rsidTr="00B3201D">
        <w:trPr>
          <w:trHeight w:val="850"/>
        </w:trPr>
        <w:tc>
          <w:tcPr>
            <w:tcW w:w="2503" w:type="dxa"/>
            <w:shd w:val="clear" w:color="auto" w:fill="D9D9D9" w:themeFill="background1" w:themeFillShade="D9"/>
            <w:vAlign w:val="center"/>
          </w:tcPr>
          <w:p w:rsidR="00D4698B" w:rsidRPr="00E66397" w:rsidRDefault="00D4698B" w:rsidP="00B3201D">
            <w:pPr>
              <w:pStyle w:val="Textkrper"/>
              <w:rPr>
                <w:sz w:val="26"/>
              </w:rPr>
            </w:pPr>
            <w:r w:rsidRPr="00E66397">
              <w:rPr>
                <w:sz w:val="26"/>
              </w:rPr>
              <w:t>Die GA fördert mein Sprechen</w:t>
            </w:r>
            <w:r w:rsidR="005D75E6">
              <w:rPr>
                <w:sz w:val="26"/>
              </w:rPr>
              <w:t>.</w:t>
            </w:r>
          </w:p>
        </w:tc>
        <w:tc>
          <w:tcPr>
            <w:tcW w:w="2503" w:type="dxa"/>
            <w:shd w:val="clear" w:color="auto" w:fill="D9D9D9" w:themeFill="background1" w:themeFillShade="D9"/>
            <w:vAlign w:val="center"/>
          </w:tcPr>
          <w:p w:rsidR="00D4698B" w:rsidRPr="00E66397" w:rsidRDefault="00D4698B" w:rsidP="00B3201D">
            <w:pPr>
              <w:pStyle w:val="Textkrper"/>
              <w:rPr>
                <w:sz w:val="26"/>
              </w:rPr>
            </w:pPr>
            <w:r w:rsidRPr="00E66397">
              <w:rPr>
                <w:sz w:val="26"/>
              </w:rPr>
              <w:t>Bei der GA bekomme ich Unterstützung</w:t>
            </w:r>
            <w:r w:rsidR="005D75E6">
              <w:rPr>
                <w:sz w:val="26"/>
              </w:rPr>
              <w:t>.</w:t>
            </w:r>
          </w:p>
        </w:tc>
        <w:tc>
          <w:tcPr>
            <w:tcW w:w="2504" w:type="dxa"/>
            <w:shd w:val="clear" w:color="auto" w:fill="D9D9D9" w:themeFill="background1" w:themeFillShade="D9"/>
            <w:vAlign w:val="center"/>
          </w:tcPr>
          <w:p w:rsidR="00D4698B" w:rsidRPr="00E66397" w:rsidRDefault="00D4698B" w:rsidP="00B3201D">
            <w:pPr>
              <w:pStyle w:val="Textkrper"/>
              <w:rPr>
                <w:sz w:val="26"/>
              </w:rPr>
            </w:pPr>
            <w:r w:rsidRPr="00E66397">
              <w:rPr>
                <w:sz w:val="26"/>
              </w:rPr>
              <w:t xml:space="preserve">GA </w:t>
            </w:r>
            <w:r>
              <w:rPr>
                <w:sz w:val="26"/>
              </w:rPr>
              <w:t>ist nur chaotisch</w:t>
            </w:r>
            <w:r w:rsidR="005D75E6">
              <w:rPr>
                <w:sz w:val="26"/>
              </w:rPr>
              <w:t>.</w:t>
            </w:r>
          </w:p>
        </w:tc>
      </w:tr>
      <w:tr w:rsidR="00D4698B" w:rsidRPr="00E66397" w:rsidTr="00B3201D">
        <w:trPr>
          <w:trHeight w:val="850"/>
        </w:trPr>
        <w:tc>
          <w:tcPr>
            <w:tcW w:w="2503" w:type="dxa"/>
            <w:shd w:val="clear" w:color="auto" w:fill="D9D9D9" w:themeFill="background1" w:themeFillShade="D9"/>
            <w:vAlign w:val="center"/>
          </w:tcPr>
          <w:p w:rsidR="00D4698B" w:rsidRPr="00E66397" w:rsidRDefault="005D75E6" w:rsidP="00B3201D">
            <w:pPr>
              <w:pStyle w:val="Textkrper"/>
              <w:rPr>
                <w:sz w:val="26"/>
              </w:rPr>
            </w:pPr>
            <w:r>
              <w:rPr>
                <w:sz w:val="26"/>
              </w:rPr>
              <w:t xml:space="preserve">Die </w:t>
            </w:r>
            <w:r w:rsidR="00D4698B" w:rsidRPr="00E66397">
              <w:rPr>
                <w:sz w:val="26"/>
              </w:rPr>
              <w:t>GA liefert bess</w:t>
            </w:r>
            <w:r w:rsidR="00D4698B" w:rsidRPr="00E66397">
              <w:rPr>
                <w:sz w:val="26"/>
              </w:rPr>
              <w:t>e</w:t>
            </w:r>
            <w:r w:rsidR="00D4698B" w:rsidRPr="00E66397">
              <w:rPr>
                <w:sz w:val="26"/>
              </w:rPr>
              <w:t>re Ergebnisse</w:t>
            </w:r>
            <w:r>
              <w:rPr>
                <w:sz w:val="26"/>
              </w:rPr>
              <w:t>.</w:t>
            </w:r>
          </w:p>
        </w:tc>
        <w:tc>
          <w:tcPr>
            <w:tcW w:w="2503" w:type="dxa"/>
            <w:shd w:val="clear" w:color="auto" w:fill="D9D9D9" w:themeFill="background1" w:themeFillShade="D9"/>
            <w:vAlign w:val="center"/>
          </w:tcPr>
          <w:p w:rsidR="00D4698B" w:rsidRPr="00E66397" w:rsidRDefault="00D4698B" w:rsidP="00B3201D">
            <w:pPr>
              <w:pStyle w:val="Textkrper"/>
              <w:rPr>
                <w:sz w:val="26"/>
              </w:rPr>
            </w:pPr>
            <w:r w:rsidRPr="00E66397">
              <w:rPr>
                <w:sz w:val="26"/>
              </w:rPr>
              <w:t>GA motiviert</w:t>
            </w:r>
            <w:r w:rsidR="005D75E6">
              <w:rPr>
                <w:sz w:val="26"/>
              </w:rPr>
              <w:t>.</w:t>
            </w:r>
          </w:p>
        </w:tc>
        <w:tc>
          <w:tcPr>
            <w:tcW w:w="2504" w:type="dxa"/>
            <w:shd w:val="clear" w:color="auto" w:fill="D9D9D9" w:themeFill="background1" w:themeFillShade="D9"/>
            <w:vAlign w:val="center"/>
          </w:tcPr>
          <w:p w:rsidR="00D4698B" w:rsidRPr="00E66397" w:rsidRDefault="00D4698B" w:rsidP="00B3201D">
            <w:pPr>
              <w:pStyle w:val="Textkrper"/>
              <w:rPr>
                <w:sz w:val="26"/>
              </w:rPr>
            </w:pPr>
            <w:r w:rsidRPr="00E66397">
              <w:rPr>
                <w:sz w:val="26"/>
              </w:rPr>
              <w:t>GA kostet viel Zeit</w:t>
            </w:r>
            <w:r w:rsidR="005D75E6">
              <w:rPr>
                <w:sz w:val="26"/>
              </w:rPr>
              <w:t>.</w:t>
            </w:r>
          </w:p>
        </w:tc>
      </w:tr>
      <w:tr w:rsidR="00D4698B" w:rsidRPr="00E66397" w:rsidTr="00B3201D">
        <w:trPr>
          <w:trHeight w:val="850"/>
        </w:trPr>
        <w:tc>
          <w:tcPr>
            <w:tcW w:w="2503" w:type="dxa"/>
            <w:shd w:val="clear" w:color="auto" w:fill="D9D9D9" w:themeFill="background1" w:themeFillShade="D9"/>
            <w:vAlign w:val="center"/>
          </w:tcPr>
          <w:p w:rsidR="00D4698B" w:rsidRPr="00E66397" w:rsidRDefault="00D4698B" w:rsidP="00B3201D">
            <w:pPr>
              <w:pStyle w:val="Textkrper"/>
              <w:rPr>
                <w:sz w:val="26"/>
              </w:rPr>
            </w:pPr>
            <w:r w:rsidRPr="00E66397">
              <w:rPr>
                <w:sz w:val="26"/>
              </w:rPr>
              <w:t>Bei der GA arbeitet der Lehrer nichts</w:t>
            </w:r>
            <w:r w:rsidR="005D75E6">
              <w:rPr>
                <w:sz w:val="26"/>
              </w:rPr>
              <w:t>.</w:t>
            </w:r>
          </w:p>
        </w:tc>
        <w:tc>
          <w:tcPr>
            <w:tcW w:w="2503" w:type="dxa"/>
            <w:shd w:val="clear" w:color="auto" w:fill="D9D9D9" w:themeFill="background1" w:themeFillShade="D9"/>
            <w:vAlign w:val="center"/>
          </w:tcPr>
          <w:p w:rsidR="00D4698B" w:rsidRPr="00E66397" w:rsidRDefault="00D4698B" w:rsidP="003D2C9E">
            <w:pPr>
              <w:pStyle w:val="Textkrper"/>
              <w:rPr>
                <w:sz w:val="26"/>
              </w:rPr>
            </w:pPr>
            <w:r w:rsidRPr="00E66397">
              <w:rPr>
                <w:sz w:val="26"/>
              </w:rPr>
              <w:t xml:space="preserve">GA fördert </w:t>
            </w:r>
            <w:r w:rsidR="003702B6">
              <w:rPr>
                <w:sz w:val="26"/>
              </w:rPr>
              <w:t>Selbs</w:t>
            </w:r>
            <w:r w:rsidR="005D75E6">
              <w:rPr>
                <w:sz w:val="26"/>
              </w:rPr>
              <w:t>t</w:t>
            </w:r>
            <w:r w:rsidR="003702B6">
              <w:rPr>
                <w:sz w:val="26"/>
              </w:rPr>
              <w:t>ständig</w:t>
            </w:r>
            <w:r w:rsidRPr="00E66397">
              <w:rPr>
                <w:sz w:val="26"/>
              </w:rPr>
              <w:t>keit</w:t>
            </w:r>
            <w:r w:rsidR="005D75E6">
              <w:rPr>
                <w:sz w:val="26"/>
              </w:rPr>
              <w:t>.</w:t>
            </w:r>
          </w:p>
        </w:tc>
        <w:tc>
          <w:tcPr>
            <w:tcW w:w="2504" w:type="dxa"/>
            <w:shd w:val="clear" w:color="auto" w:fill="D9D9D9" w:themeFill="background1" w:themeFillShade="D9"/>
            <w:vAlign w:val="center"/>
          </w:tcPr>
          <w:p w:rsidR="00D4698B" w:rsidRPr="00E66397" w:rsidRDefault="00D4698B" w:rsidP="00B3201D">
            <w:pPr>
              <w:pStyle w:val="Textkrper"/>
              <w:rPr>
                <w:sz w:val="26"/>
              </w:rPr>
            </w:pPr>
            <w:r w:rsidRPr="00E66397">
              <w:rPr>
                <w:sz w:val="26"/>
              </w:rPr>
              <w:t>Bei der GA gibt es viel Streit</w:t>
            </w:r>
            <w:r w:rsidR="005D75E6">
              <w:rPr>
                <w:sz w:val="26"/>
              </w:rPr>
              <w:t>.</w:t>
            </w:r>
          </w:p>
        </w:tc>
      </w:tr>
      <w:tr w:rsidR="00D4698B" w:rsidRPr="00D1690F" w:rsidTr="00B3201D">
        <w:trPr>
          <w:trHeight w:val="850"/>
        </w:trPr>
        <w:tc>
          <w:tcPr>
            <w:tcW w:w="2503" w:type="dxa"/>
            <w:shd w:val="clear" w:color="auto" w:fill="D9D9D9" w:themeFill="background1" w:themeFillShade="D9"/>
            <w:vAlign w:val="center"/>
          </w:tcPr>
          <w:p w:rsidR="00D4698B" w:rsidRPr="00B836C6" w:rsidRDefault="00D4698B" w:rsidP="00B3201D">
            <w:pPr>
              <w:pStyle w:val="Textkrper"/>
              <w:rPr>
                <w:sz w:val="26"/>
                <w:u w:val="single"/>
              </w:rPr>
            </w:pPr>
          </w:p>
        </w:tc>
        <w:tc>
          <w:tcPr>
            <w:tcW w:w="2503" w:type="dxa"/>
            <w:shd w:val="clear" w:color="auto" w:fill="D9D9D9" w:themeFill="background1" w:themeFillShade="D9"/>
            <w:vAlign w:val="center"/>
          </w:tcPr>
          <w:p w:rsidR="00D4698B" w:rsidRDefault="00D4698B" w:rsidP="00B3201D">
            <w:pPr>
              <w:pStyle w:val="Textkrper"/>
              <w:rPr>
                <w:sz w:val="26"/>
              </w:rPr>
            </w:pPr>
          </w:p>
        </w:tc>
        <w:tc>
          <w:tcPr>
            <w:tcW w:w="2504" w:type="dxa"/>
            <w:shd w:val="clear" w:color="auto" w:fill="D9D9D9" w:themeFill="background1" w:themeFillShade="D9"/>
            <w:vAlign w:val="center"/>
          </w:tcPr>
          <w:p w:rsidR="00D4698B" w:rsidRPr="00D1690F" w:rsidRDefault="00D4698B" w:rsidP="00B3201D">
            <w:pPr>
              <w:pStyle w:val="Textkrper"/>
              <w:rPr>
                <w:sz w:val="26"/>
              </w:rPr>
            </w:pPr>
          </w:p>
        </w:tc>
      </w:tr>
    </w:tbl>
    <w:p w:rsidR="00D4698B" w:rsidRDefault="00D4698B" w:rsidP="00D4698B"/>
    <w:p w:rsidR="00D4698B" w:rsidRDefault="00D4698B" w:rsidP="00D4698B">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p>
          <w:p w:rsidR="00D4698B" w:rsidRDefault="00D4698B" w:rsidP="00B3201D">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EG1.01.03.01</w:t>
            </w:r>
          </w:p>
        </w:tc>
      </w:tr>
      <w:tr w:rsidR="00D4698B" w:rsidRPr="00B51DE9" w:rsidTr="00B3201D">
        <w:tc>
          <w:tcPr>
            <w:tcW w:w="7348" w:type="dxa"/>
            <w:gridSpan w:val="2"/>
            <w:tcBorders>
              <w:left w:val="single" w:sz="4" w:space="0" w:color="auto"/>
              <w:bottom w:val="single" w:sz="4" w:space="0" w:color="auto"/>
              <w:right w:val="single" w:sz="4" w:space="0" w:color="auto"/>
            </w:tcBorders>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Default="00D4698B" w:rsidP="00D4698B">
            <w:pPr>
              <w:pStyle w:val="Kopf8ptafz"/>
              <w:ind w:left="227" w:hanging="170"/>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D9D9D9" w:themeFill="background1" w:themeFillShade="D9"/>
                </w:tcPr>
                <w:p w:rsidR="00D4698B" w:rsidRPr="00B51DE9" w:rsidRDefault="00D4698B" w:rsidP="00B3201D">
                  <w:pPr>
                    <w:pStyle w:val="TabelleKopfmitte"/>
                  </w:pPr>
                  <w:r w:rsidRPr="00B51DE9">
                    <w:t>L</w:t>
                  </w:r>
                  <w:r>
                    <w:t>ösung</w:t>
                  </w:r>
                </w:p>
              </w:tc>
            </w:tr>
          </w:tbl>
          <w:p w:rsidR="00D4698B" w:rsidRPr="00B51DE9" w:rsidRDefault="00D4698B" w:rsidP="00B3201D"/>
        </w:tc>
      </w:tr>
    </w:tbl>
    <w:p w:rsidR="00D4698B" w:rsidRDefault="00D4698B" w:rsidP="00D4698B">
      <w:r w:rsidRPr="0032788B">
        <w:rPr>
          <w:noProof/>
          <w:sz w:val="24"/>
          <w:lang w:eastAsia="de-DE"/>
        </w:rPr>
        <w:drawing>
          <wp:anchor distT="0" distB="0" distL="114300" distR="114300" simplePos="0" relativeHeight="251937792" behindDoc="0" locked="0" layoutInCell="0" allowOverlap="1" wp14:anchorId="12565BB2" wp14:editId="16086939">
            <wp:simplePos x="0" y="0"/>
            <wp:positionH relativeFrom="rightMargin">
              <wp:posOffset>107950</wp:posOffset>
            </wp:positionH>
            <wp:positionV relativeFrom="paragraph">
              <wp:posOffset>51273</wp:posOffset>
            </wp:positionV>
            <wp:extent cx="345440" cy="323850"/>
            <wp:effectExtent l="0" t="0" r="0" b="0"/>
            <wp:wrapNone/>
            <wp:docPr id="46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8B" w:rsidRDefault="00D4698B" w:rsidP="00D4698B"/>
    <w:p w:rsidR="00D4698B" w:rsidRPr="00236766" w:rsidRDefault="00D4698B" w:rsidP="00D4698B"/>
    <w:tbl>
      <w:tblPr>
        <w:tblStyle w:val="Tabellenraster"/>
        <w:tblW w:w="0" w:type="auto"/>
        <w:tblInd w:w="108" w:type="dxa"/>
        <w:tblCellMar>
          <w:top w:w="57" w:type="dxa"/>
          <w:bottom w:w="57" w:type="dxa"/>
        </w:tblCellMar>
        <w:tblLook w:val="04A0" w:firstRow="1" w:lastRow="0" w:firstColumn="1" w:lastColumn="0" w:noHBand="0" w:noVBand="1"/>
      </w:tblPr>
      <w:tblGrid>
        <w:gridCol w:w="3544"/>
        <w:gridCol w:w="3827"/>
      </w:tblGrid>
      <w:tr w:rsidR="00D4698B" w:rsidRPr="00A410C8" w:rsidTr="00B3201D">
        <w:tc>
          <w:tcPr>
            <w:tcW w:w="3544" w:type="dxa"/>
            <w:shd w:val="clear" w:color="auto" w:fill="D9D9D9" w:themeFill="background1" w:themeFillShade="D9"/>
          </w:tcPr>
          <w:p w:rsidR="00D4698B" w:rsidRPr="00A410C8" w:rsidRDefault="00D4698B" w:rsidP="00B3201D">
            <w:pPr>
              <w:pStyle w:val="TabelleKopflinks"/>
            </w:pPr>
            <w:r>
              <w:t>Mir gefällt Gruppenarbeit, weil ….</w:t>
            </w:r>
          </w:p>
        </w:tc>
        <w:tc>
          <w:tcPr>
            <w:tcW w:w="3827" w:type="dxa"/>
            <w:shd w:val="clear" w:color="auto" w:fill="D9D9D9" w:themeFill="background1" w:themeFillShade="D9"/>
          </w:tcPr>
          <w:p w:rsidR="00D4698B" w:rsidRPr="00A410C8" w:rsidRDefault="007028EA" w:rsidP="00B3201D">
            <w:pPr>
              <w:pStyle w:val="TabelleKopflinks"/>
            </w:pPr>
            <w:r w:rsidRPr="00AA18D1">
              <w:rPr>
                <w:noProof/>
              </w:rPr>
              <w:drawing>
                <wp:anchor distT="0" distB="0" distL="114300" distR="114300" simplePos="0" relativeHeight="252185600" behindDoc="0" locked="0" layoutInCell="1" allowOverlap="1" wp14:anchorId="5BB973F7" wp14:editId="74A2B6C6">
                  <wp:simplePos x="0" y="0"/>
                  <wp:positionH relativeFrom="column">
                    <wp:posOffset>2465705</wp:posOffset>
                  </wp:positionH>
                  <wp:positionV relativeFrom="paragraph">
                    <wp:posOffset>-24130</wp:posOffset>
                  </wp:positionV>
                  <wp:extent cx="314325" cy="314325"/>
                  <wp:effectExtent l="0" t="0" r="9525" b="9525"/>
                  <wp:wrapNone/>
                  <wp:docPr id="4697" name="Grafik 4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4698B">
              <w:t>Mir gefällt Gruppenarbeit nicht, weil ….</w:t>
            </w:r>
          </w:p>
        </w:tc>
      </w:tr>
      <w:tr w:rsidR="00D4698B" w:rsidRPr="00A410C8" w:rsidTr="00B3201D">
        <w:tc>
          <w:tcPr>
            <w:tcW w:w="3544" w:type="dxa"/>
            <w:shd w:val="clear" w:color="auto" w:fill="auto"/>
          </w:tcPr>
          <w:p w:rsidR="00D4698B" w:rsidRDefault="00D4698B" w:rsidP="00B3201D">
            <w:pPr>
              <w:pStyle w:val="AufgabeText"/>
            </w:pPr>
            <w:r w:rsidRPr="00E66397">
              <w:t>Die GA fördert mein Sprechen</w:t>
            </w:r>
            <w:r>
              <w:t>.</w:t>
            </w:r>
          </w:p>
          <w:p w:rsidR="00D4698B" w:rsidRDefault="00D4698B" w:rsidP="00B3201D">
            <w:pPr>
              <w:pStyle w:val="AufgabeText"/>
            </w:pPr>
          </w:p>
          <w:p w:rsidR="00D4698B" w:rsidRDefault="00D4698B" w:rsidP="00B3201D">
            <w:pPr>
              <w:pStyle w:val="AufgabeText"/>
            </w:pPr>
            <w:r w:rsidRPr="00E66397">
              <w:t>Bei der GA bekomme ich Unterstü</w:t>
            </w:r>
            <w:r w:rsidRPr="00E66397">
              <w:t>t</w:t>
            </w:r>
            <w:r w:rsidRPr="00E66397">
              <w:t>zung</w:t>
            </w:r>
            <w:r>
              <w:t>.</w:t>
            </w:r>
          </w:p>
          <w:p w:rsidR="00D4698B" w:rsidRDefault="00D4698B" w:rsidP="00B3201D">
            <w:pPr>
              <w:pStyle w:val="AufgabeText"/>
            </w:pPr>
          </w:p>
          <w:p w:rsidR="00D4698B" w:rsidRDefault="00D4698B" w:rsidP="00B3201D">
            <w:pPr>
              <w:pStyle w:val="AufgabeText"/>
            </w:pPr>
            <w:r w:rsidRPr="00E66397">
              <w:t>GA liefert bessere Ergebnisse</w:t>
            </w:r>
            <w:r>
              <w:t>.</w:t>
            </w:r>
          </w:p>
          <w:p w:rsidR="00D4698B" w:rsidRDefault="00D4698B" w:rsidP="00B3201D">
            <w:pPr>
              <w:pStyle w:val="AufgabeText"/>
            </w:pPr>
          </w:p>
          <w:p w:rsidR="00D4698B" w:rsidRDefault="00D4698B" w:rsidP="00B3201D">
            <w:pPr>
              <w:pStyle w:val="AufgabeText"/>
            </w:pPr>
            <w:r w:rsidRPr="00E66397">
              <w:t>GA motiviert</w:t>
            </w:r>
            <w:r>
              <w:t>.</w:t>
            </w:r>
          </w:p>
          <w:p w:rsidR="00D4698B" w:rsidRDefault="00D4698B" w:rsidP="00B3201D">
            <w:pPr>
              <w:pStyle w:val="AufgabeText"/>
            </w:pPr>
          </w:p>
          <w:p w:rsidR="00D4698B" w:rsidRDefault="00D4698B" w:rsidP="00B3201D">
            <w:pPr>
              <w:pStyle w:val="AufgabeText"/>
            </w:pPr>
            <w:r w:rsidRPr="00E66397">
              <w:t xml:space="preserve">GA fördert </w:t>
            </w:r>
            <w:r w:rsidR="003702B6">
              <w:t>Selbstständig</w:t>
            </w:r>
            <w:r w:rsidRPr="00E66397">
              <w:t>keit</w:t>
            </w:r>
            <w:r>
              <w:t>.</w:t>
            </w:r>
          </w:p>
          <w:p w:rsidR="00D4698B" w:rsidRDefault="00D4698B" w:rsidP="00B3201D">
            <w:pPr>
              <w:pStyle w:val="AufgabeText"/>
            </w:pPr>
          </w:p>
          <w:p w:rsidR="00D4698B" w:rsidRDefault="00D4698B" w:rsidP="00B3201D">
            <w:pPr>
              <w:pStyle w:val="AufgabeText"/>
              <w:rPr>
                <w:rStyle w:val="Hervorhebung"/>
              </w:rPr>
            </w:pPr>
            <w:r w:rsidRPr="00301874">
              <w:rPr>
                <w:rStyle w:val="Hervorhebung"/>
              </w:rPr>
              <w:t>GA fördert das Zuhören</w:t>
            </w:r>
            <w:r>
              <w:rPr>
                <w:rStyle w:val="Hervorhebung"/>
              </w:rPr>
              <w:t>.</w:t>
            </w:r>
          </w:p>
          <w:p w:rsidR="00D4698B" w:rsidRDefault="00D4698B" w:rsidP="00B3201D">
            <w:pPr>
              <w:pStyle w:val="AufgabeText"/>
              <w:rPr>
                <w:rStyle w:val="Hervorhebung"/>
              </w:rPr>
            </w:pPr>
          </w:p>
          <w:p w:rsidR="00D4698B" w:rsidRPr="00301874" w:rsidRDefault="00D4698B" w:rsidP="00B3201D">
            <w:pPr>
              <w:pStyle w:val="AufgabeText"/>
              <w:rPr>
                <w:rStyle w:val="Hervorhebung"/>
              </w:rPr>
            </w:pPr>
            <w:r>
              <w:rPr>
                <w:rStyle w:val="Hervorhebung"/>
              </w:rPr>
              <w:t>GA fördert Fairness.</w:t>
            </w:r>
          </w:p>
          <w:p w:rsidR="00D4698B" w:rsidRDefault="00D4698B" w:rsidP="00B3201D">
            <w:pPr>
              <w:pStyle w:val="Textkrper"/>
            </w:pPr>
          </w:p>
          <w:p w:rsidR="00D4698B" w:rsidRPr="00A410C8" w:rsidRDefault="00D4698B" w:rsidP="00B3201D">
            <w:pPr>
              <w:pStyle w:val="Textkrper"/>
            </w:pPr>
          </w:p>
        </w:tc>
        <w:tc>
          <w:tcPr>
            <w:tcW w:w="3827" w:type="dxa"/>
          </w:tcPr>
          <w:p w:rsidR="00D4698B" w:rsidRDefault="00D4698B" w:rsidP="00B3201D">
            <w:pPr>
              <w:pStyle w:val="AufgabeText"/>
            </w:pPr>
            <w:r w:rsidRPr="00E66397">
              <w:t>Bei der GA arbeitet der Lehrer nichts</w:t>
            </w:r>
            <w:r>
              <w:t>.</w:t>
            </w:r>
          </w:p>
          <w:p w:rsidR="00D4698B" w:rsidRDefault="00D4698B" w:rsidP="00B3201D">
            <w:pPr>
              <w:pStyle w:val="AufgabeText"/>
            </w:pPr>
          </w:p>
          <w:p w:rsidR="00D4698B" w:rsidRDefault="00D4698B" w:rsidP="00B3201D">
            <w:pPr>
              <w:pStyle w:val="AufgabeText"/>
            </w:pPr>
            <w:r w:rsidRPr="00E66397">
              <w:t>Bei der GA gibt es viel Streit</w:t>
            </w:r>
            <w:r>
              <w:t>.</w:t>
            </w:r>
          </w:p>
          <w:p w:rsidR="00D4698B" w:rsidRDefault="00D4698B" w:rsidP="00B3201D">
            <w:pPr>
              <w:pStyle w:val="AufgabeText"/>
            </w:pPr>
          </w:p>
          <w:p w:rsidR="00D4698B" w:rsidRDefault="00D4698B" w:rsidP="00B3201D">
            <w:pPr>
              <w:pStyle w:val="AufgabeText"/>
            </w:pPr>
            <w:r w:rsidRPr="00E66397">
              <w:t xml:space="preserve">GA </w:t>
            </w:r>
            <w:r>
              <w:t>ist nur chaotisch.</w:t>
            </w:r>
            <w:r w:rsidR="007028EA" w:rsidRPr="00AA18D1">
              <w:rPr>
                <w:noProof/>
              </w:rPr>
              <w:t xml:space="preserve"> </w:t>
            </w:r>
          </w:p>
          <w:p w:rsidR="00D4698B" w:rsidRDefault="00D4698B" w:rsidP="00B3201D">
            <w:pPr>
              <w:pStyle w:val="AufgabeText"/>
            </w:pPr>
          </w:p>
          <w:p w:rsidR="00D4698B" w:rsidRPr="00301874" w:rsidRDefault="00D4698B" w:rsidP="00B3201D">
            <w:pPr>
              <w:pStyle w:val="AufgabeText"/>
              <w:rPr>
                <w:rStyle w:val="Hervorhebung"/>
              </w:rPr>
            </w:pPr>
            <w:r w:rsidRPr="00301874">
              <w:rPr>
                <w:rStyle w:val="Hervorhebung"/>
              </w:rPr>
              <w:t>GA kostet viel Zeit</w:t>
            </w:r>
            <w:r>
              <w:rPr>
                <w:rStyle w:val="Hervorhebung"/>
              </w:rPr>
              <w:t>.</w:t>
            </w:r>
          </w:p>
        </w:tc>
      </w:tr>
    </w:tbl>
    <w:p w:rsidR="00D4698B" w:rsidRDefault="00D4698B" w:rsidP="00D4698B"/>
    <w:p w:rsidR="00D4698B" w:rsidRDefault="007028EA" w:rsidP="00D4698B">
      <w:r>
        <w:rPr>
          <w:noProof/>
          <w:sz w:val="24"/>
          <w:lang w:eastAsia="de-DE"/>
        </w:rPr>
        <w:drawing>
          <wp:anchor distT="0" distB="0" distL="114300" distR="114300" simplePos="0" relativeHeight="251938816" behindDoc="0" locked="0" layoutInCell="0" allowOverlap="1" wp14:anchorId="214AC749" wp14:editId="4CCC1103">
            <wp:simplePos x="0" y="0"/>
            <wp:positionH relativeFrom="rightMargin">
              <wp:posOffset>107950</wp:posOffset>
            </wp:positionH>
            <wp:positionV relativeFrom="paragraph">
              <wp:posOffset>124460</wp:posOffset>
            </wp:positionV>
            <wp:extent cx="348615" cy="320040"/>
            <wp:effectExtent l="0" t="0" r="0" b="3810"/>
            <wp:wrapNone/>
            <wp:docPr id="21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939840" behindDoc="0" locked="0" layoutInCell="0" allowOverlap="1" wp14:anchorId="4BB58398" wp14:editId="0D864074">
            <wp:simplePos x="0" y="0"/>
            <wp:positionH relativeFrom="rightMargin">
              <wp:posOffset>467995</wp:posOffset>
            </wp:positionH>
            <wp:positionV relativeFrom="paragraph">
              <wp:posOffset>124681</wp:posOffset>
            </wp:positionV>
            <wp:extent cx="348615" cy="320040"/>
            <wp:effectExtent l="0" t="0" r="0" b="3810"/>
            <wp:wrapNone/>
            <wp:docPr id="21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8B" w:rsidRDefault="00D4698B" w:rsidP="00D4698B"/>
    <w:p w:rsidR="00D4698B" w:rsidRDefault="00D4698B" w:rsidP="00D4698B"/>
    <w:tbl>
      <w:tblPr>
        <w:tblStyle w:val="Tabellenraster"/>
        <w:tblW w:w="7513" w:type="dxa"/>
        <w:tblInd w:w="108" w:type="dxa"/>
        <w:tblCellMar>
          <w:top w:w="57" w:type="dxa"/>
          <w:bottom w:w="57" w:type="dxa"/>
        </w:tblCellMar>
        <w:tblLook w:val="04A0" w:firstRow="1" w:lastRow="0" w:firstColumn="1" w:lastColumn="0" w:noHBand="0" w:noVBand="1"/>
      </w:tblPr>
      <w:tblGrid>
        <w:gridCol w:w="3686"/>
        <w:gridCol w:w="3827"/>
      </w:tblGrid>
      <w:tr w:rsidR="00D4698B" w:rsidRPr="00A410C8" w:rsidTr="00B3201D">
        <w:tc>
          <w:tcPr>
            <w:tcW w:w="3686" w:type="dxa"/>
            <w:shd w:val="clear" w:color="auto" w:fill="D9D9D9" w:themeFill="background1" w:themeFillShade="D9"/>
          </w:tcPr>
          <w:p w:rsidR="00D4698B" w:rsidRPr="00A410C8" w:rsidRDefault="00D4698B" w:rsidP="00B3201D">
            <w:pPr>
              <w:pStyle w:val="TabelleKopflinks"/>
            </w:pPr>
            <w:r>
              <w:t>Mir gefällt Gruppenarbeit, weil ….</w:t>
            </w:r>
          </w:p>
        </w:tc>
        <w:tc>
          <w:tcPr>
            <w:tcW w:w="3827" w:type="dxa"/>
            <w:shd w:val="clear" w:color="auto" w:fill="D9D9D9" w:themeFill="background1" w:themeFillShade="D9"/>
          </w:tcPr>
          <w:p w:rsidR="00D4698B" w:rsidRPr="00A410C8" w:rsidRDefault="007028EA" w:rsidP="00B3201D">
            <w:pPr>
              <w:pStyle w:val="TabelleKopflinks"/>
            </w:pPr>
            <w:r w:rsidRPr="00AA18D1">
              <w:rPr>
                <w:noProof/>
              </w:rPr>
              <w:drawing>
                <wp:anchor distT="0" distB="0" distL="114300" distR="114300" simplePos="0" relativeHeight="252187648" behindDoc="0" locked="0" layoutInCell="1" allowOverlap="1" wp14:anchorId="72635AA2" wp14:editId="6898F767">
                  <wp:simplePos x="0" y="0"/>
                  <wp:positionH relativeFrom="column">
                    <wp:posOffset>2415430</wp:posOffset>
                  </wp:positionH>
                  <wp:positionV relativeFrom="paragraph">
                    <wp:posOffset>-19326</wp:posOffset>
                  </wp:positionV>
                  <wp:extent cx="314325" cy="314325"/>
                  <wp:effectExtent l="0" t="0" r="9525" b="9525"/>
                  <wp:wrapNone/>
                  <wp:docPr id="4698" name="Grafik 4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4698B">
              <w:t>Mir gefällt Gruppenarbeit nicht, weil ….</w:t>
            </w:r>
          </w:p>
        </w:tc>
      </w:tr>
      <w:tr w:rsidR="00D4698B" w:rsidRPr="00A410C8" w:rsidTr="00B3201D">
        <w:tc>
          <w:tcPr>
            <w:tcW w:w="3686" w:type="dxa"/>
            <w:shd w:val="clear" w:color="auto" w:fill="auto"/>
          </w:tcPr>
          <w:p w:rsidR="00D4698B" w:rsidRDefault="00D4698B" w:rsidP="00B3201D">
            <w:pPr>
              <w:pStyle w:val="AufgabeText"/>
            </w:pPr>
            <w:r>
              <w:t>GA liefert bessere Arbeitsergebnisse.</w:t>
            </w:r>
          </w:p>
          <w:p w:rsidR="00D4698B" w:rsidRDefault="00D4698B" w:rsidP="00B3201D">
            <w:pPr>
              <w:pStyle w:val="AufgabeText"/>
            </w:pPr>
          </w:p>
          <w:p w:rsidR="00D4698B" w:rsidRDefault="00D4698B" w:rsidP="00B3201D">
            <w:pPr>
              <w:pStyle w:val="AufgabeText"/>
            </w:pPr>
            <w:r>
              <w:t>GA fördert das Zuhören.</w:t>
            </w:r>
          </w:p>
          <w:p w:rsidR="00D4698B" w:rsidRDefault="00D4698B" w:rsidP="00B3201D">
            <w:pPr>
              <w:pStyle w:val="AufgabeText"/>
            </w:pPr>
          </w:p>
          <w:p w:rsidR="00D4698B" w:rsidRDefault="00D4698B" w:rsidP="00B3201D">
            <w:pPr>
              <w:pStyle w:val="AufgabeText"/>
            </w:pPr>
            <w:r>
              <w:t>GA gibt mir Sicherheit.</w:t>
            </w:r>
          </w:p>
          <w:p w:rsidR="00D4698B" w:rsidRDefault="00D4698B" w:rsidP="00B3201D">
            <w:pPr>
              <w:pStyle w:val="AufgabeText"/>
            </w:pPr>
          </w:p>
          <w:p w:rsidR="00D4698B" w:rsidRDefault="00D4698B" w:rsidP="00B3201D">
            <w:pPr>
              <w:pStyle w:val="AufgabeText"/>
            </w:pPr>
            <w:r>
              <w:t>GA motiviert mich.</w:t>
            </w:r>
          </w:p>
          <w:p w:rsidR="00D4698B" w:rsidRDefault="00D4698B" w:rsidP="00B3201D">
            <w:pPr>
              <w:pStyle w:val="AufgabeText"/>
            </w:pPr>
          </w:p>
          <w:p w:rsidR="00D4698B" w:rsidRDefault="00D4698B" w:rsidP="00B3201D">
            <w:pPr>
              <w:pStyle w:val="AufgabeText"/>
            </w:pPr>
            <w:r>
              <w:t xml:space="preserve">GA fördert meine </w:t>
            </w:r>
            <w:r w:rsidR="003702B6">
              <w:t>Selbstständig</w:t>
            </w:r>
            <w:r>
              <w:t>keit.</w:t>
            </w:r>
          </w:p>
          <w:p w:rsidR="00D4698B" w:rsidRDefault="00D4698B" w:rsidP="00B3201D">
            <w:pPr>
              <w:pStyle w:val="AufgabeText"/>
            </w:pPr>
          </w:p>
          <w:p w:rsidR="00D4698B" w:rsidRDefault="00D4698B" w:rsidP="00B3201D">
            <w:pPr>
              <w:pStyle w:val="AufgabeText"/>
            </w:pPr>
            <w:r>
              <w:t>Bei der GA bekomme ich Unterstü</w:t>
            </w:r>
            <w:r>
              <w:t>t</w:t>
            </w:r>
            <w:r>
              <w:t>zung.</w:t>
            </w:r>
          </w:p>
          <w:p w:rsidR="00D4698B" w:rsidRDefault="00D4698B" w:rsidP="00B3201D">
            <w:pPr>
              <w:pStyle w:val="AufgabeText"/>
            </w:pPr>
          </w:p>
          <w:p w:rsidR="00D4698B" w:rsidRDefault="00D4698B" w:rsidP="00B3201D">
            <w:pPr>
              <w:pStyle w:val="AufgabeText"/>
            </w:pPr>
            <w:r>
              <w:t>Die GA fördert meine Sprachkomp</w:t>
            </w:r>
            <w:r>
              <w:t>e</w:t>
            </w:r>
            <w:r>
              <w:t xml:space="preserve">tenz. </w:t>
            </w:r>
          </w:p>
          <w:p w:rsidR="00D4698B" w:rsidRDefault="00D4698B" w:rsidP="00B3201D">
            <w:pPr>
              <w:pStyle w:val="AufgabeText"/>
            </w:pPr>
          </w:p>
          <w:p w:rsidR="00D4698B" w:rsidRPr="00A410C8" w:rsidRDefault="00D4698B" w:rsidP="00B3201D">
            <w:pPr>
              <w:pStyle w:val="AufgabeText"/>
            </w:pPr>
            <w:r w:rsidRPr="00301874">
              <w:t>Bei der GA lerne ich</w:t>
            </w:r>
            <w:r w:rsidR="003D2C9E">
              <w:t>,</w:t>
            </w:r>
            <w:r w:rsidRPr="00301874">
              <w:t xml:space="preserve"> fair zu sein</w:t>
            </w:r>
            <w:r>
              <w:t>.</w:t>
            </w:r>
          </w:p>
        </w:tc>
        <w:tc>
          <w:tcPr>
            <w:tcW w:w="3827" w:type="dxa"/>
          </w:tcPr>
          <w:p w:rsidR="00D4698B" w:rsidRPr="00301874" w:rsidRDefault="00D4698B" w:rsidP="00B3201D">
            <w:pPr>
              <w:pStyle w:val="AufgabeText"/>
            </w:pPr>
            <w:r>
              <w:t xml:space="preserve">Die </w:t>
            </w:r>
            <w:r w:rsidRPr="00301874">
              <w:t>GA ist chaotisch und keiner weiß was er zu tun hat</w:t>
            </w:r>
            <w:r>
              <w:t>.</w:t>
            </w:r>
          </w:p>
          <w:p w:rsidR="00D4698B" w:rsidRPr="00301874" w:rsidRDefault="00D4698B" w:rsidP="00B3201D">
            <w:pPr>
              <w:pStyle w:val="AufgabeText"/>
            </w:pPr>
          </w:p>
          <w:p w:rsidR="00D4698B" w:rsidRPr="00301874" w:rsidRDefault="00D4698B" w:rsidP="00B3201D">
            <w:pPr>
              <w:pStyle w:val="AufgabeText"/>
            </w:pPr>
            <w:r>
              <w:t xml:space="preserve">Die </w:t>
            </w:r>
            <w:r w:rsidRPr="00301874">
              <w:t>GA kostet viel Zeit</w:t>
            </w:r>
            <w:r>
              <w:t>.</w:t>
            </w:r>
          </w:p>
          <w:p w:rsidR="00D4698B" w:rsidRPr="00301874" w:rsidRDefault="00D4698B" w:rsidP="00B3201D">
            <w:pPr>
              <w:pStyle w:val="AufgabeText"/>
            </w:pPr>
          </w:p>
          <w:p w:rsidR="00D4698B" w:rsidRPr="00301874" w:rsidRDefault="00D4698B" w:rsidP="00B3201D">
            <w:pPr>
              <w:pStyle w:val="AufgabeText"/>
            </w:pPr>
            <w:r w:rsidRPr="00301874">
              <w:t>Bei der GA arbeitet der Lehrer nichts</w:t>
            </w:r>
            <w:r>
              <w:t>.</w:t>
            </w:r>
          </w:p>
          <w:p w:rsidR="00D4698B" w:rsidRPr="00301874" w:rsidRDefault="00D4698B" w:rsidP="00B3201D">
            <w:pPr>
              <w:pStyle w:val="AufgabeText"/>
            </w:pPr>
          </w:p>
          <w:p w:rsidR="00D4698B" w:rsidRPr="00301874" w:rsidRDefault="00D4698B" w:rsidP="00B3201D">
            <w:pPr>
              <w:pStyle w:val="AufgabeText"/>
            </w:pPr>
            <w:r w:rsidRPr="00301874">
              <w:t>Bei der GA gibt es viel Streit</w:t>
            </w:r>
            <w:r>
              <w:t>.</w:t>
            </w:r>
          </w:p>
          <w:p w:rsidR="00D4698B" w:rsidRPr="00301874" w:rsidRDefault="00D4698B" w:rsidP="00B3201D">
            <w:pPr>
              <w:pStyle w:val="AufgabeText"/>
            </w:pPr>
          </w:p>
          <w:p w:rsidR="00D4698B" w:rsidRPr="00301874" w:rsidRDefault="00D4698B" w:rsidP="00B3201D">
            <w:pPr>
              <w:pStyle w:val="AufgabeText"/>
              <w:rPr>
                <w:rStyle w:val="Hervorhebung"/>
              </w:rPr>
            </w:pPr>
          </w:p>
        </w:tc>
      </w:tr>
    </w:tbl>
    <w:p w:rsidR="00D4698B" w:rsidRDefault="00D4698B" w:rsidP="00D4698B"/>
    <w:p w:rsidR="00D4698B" w:rsidRDefault="00D4698B" w:rsidP="00D4698B">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EG1.01.03.01</w:t>
            </w:r>
          </w:p>
        </w:tc>
      </w:tr>
      <w:tr w:rsidR="00D4698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Pr="00DB25F0" w:rsidRDefault="00D4698B" w:rsidP="00D4698B">
            <w:pPr>
              <w:pStyle w:val="Kopf8ptafz"/>
              <w:ind w:left="227" w:hanging="170"/>
              <w:rPr>
                <w:i/>
                <w:iCs/>
              </w:rPr>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auto"/>
                </w:tcPr>
                <w:p w:rsidR="00D4698B" w:rsidRPr="00B51DE9" w:rsidRDefault="00D4698B" w:rsidP="00B3201D">
                  <w:pPr>
                    <w:pStyle w:val="Textkrpermitte"/>
                  </w:pPr>
                  <w:proofErr w:type="spellStart"/>
                  <w:r w:rsidRPr="00B51DE9">
                    <w:t>LernTHEMA</w:t>
                  </w:r>
                  <w:proofErr w:type="spellEnd"/>
                </w:p>
              </w:tc>
            </w:tr>
            <w:tr w:rsidR="00D4698B" w:rsidRPr="00B51DE9" w:rsidTr="00B3201D">
              <w:trPr>
                <w:trHeight w:val="284"/>
              </w:trPr>
              <w:tc>
                <w:tcPr>
                  <w:tcW w:w="2090" w:type="dxa"/>
                  <w:tcBorders>
                    <w:bottom w:val="nil"/>
                  </w:tcBorders>
                  <w:shd w:val="clear" w:color="auto" w:fill="D9D9D9" w:themeFill="background1" w:themeFillShade="D9"/>
                </w:tcPr>
                <w:p w:rsidR="00D4698B" w:rsidRPr="00B51DE9" w:rsidRDefault="00D4698B" w:rsidP="00B3201D">
                  <w:pPr>
                    <w:pStyle w:val="TabelleKopf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AC5444" w:rsidRDefault="00D4698B" w:rsidP="00B3201D">
            <w:pPr>
              <w:pStyle w:val="Tabelle6pt"/>
            </w:pPr>
            <w:r w:rsidRPr="00AC5444">
              <w:t>Kompetenzen:</w:t>
            </w:r>
          </w:p>
          <w:p w:rsidR="00D4698B" w:rsidRPr="00AC5444" w:rsidRDefault="00D4698B" w:rsidP="00D4698B">
            <w:pPr>
              <w:pStyle w:val="Kopf8ptafz"/>
              <w:ind w:left="227" w:hanging="170"/>
              <w:rPr>
                <w:i/>
              </w:rPr>
            </w:pPr>
            <w:r w:rsidRPr="00AC5444">
              <w:t>Ich kann Teamarbeit beschreiben.</w:t>
            </w:r>
          </w:p>
          <w:p w:rsidR="00D4698B" w:rsidRPr="00AC5444" w:rsidRDefault="00D4698B" w:rsidP="00D4698B">
            <w:pPr>
              <w:pStyle w:val="Kopf8ptafz"/>
              <w:ind w:left="227" w:hanging="170"/>
              <w:rPr>
                <w:i/>
              </w:rPr>
            </w:pPr>
            <w:r w:rsidRPr="00AC5444">
              <w:t>Ich kann Argumente für Gruppenarbeit nennen.</w:t>
            </w:r>
          </w:p>
          <w:p w:rsidR="00D4698B" w:rsidRPr="00AC5444" w:rsidRDefault="00D4698B" w:rsidP="00D4698B">
            <w:pPr>
              <w:pStyle w:val="Kopf8ptafz"/>
              <w:ind w:left="227" w:hanging="170"/>
            </w:pPr>
            <w:r w:rsidRPr="00AC5444">
              <w:t xml:space="preserve">Ich kann Vorteile der Gruppenarbeit bewerten. </w:t>
            </w:r>
          </w:p>
          <w:p w:rsidR="00D4698B" w:rsidRPr="00AC5444" w:rsidRDefault="00D4698B" w:rsidP="00D4698B">
            <w:pPr>
              <w:pStyle w:val="Kopf8ptafz"/>
              <w:ind w:left="227" w:hanging="170"/>
            </w:pPr>
            <w:r w:rsidRPr="00AC5444">
              <w:t xml:space="preserve">Ich kann Regeln zur Gruppenarbeit formulieren. </w:t>
            </w:r>
          </w:p>
          <w:p w:rsidR="00D4698B" w:rsidRPr="00DB25F0" w:rsidRDefault="00D4698B" w:rsidP="00D4698B">
            <w:pPr>
              <w:pStyle w:val="Kopf8ptafz"/>
              <w:ind w:left="227" w:hanging="170"/>
              <w:rPr>
                <w:i/>
              </w:rPr>
            </w:pPr>
            <w:r w:rsidRPr="00DB25F0">
              <w:rPr>
                <w:i/>
              </w:rPr>
              <w:t>Ich kann mit</w:t>
            </w:r>
            <w:r w:rsidR="0087118B">
              <w:rPr>
                <w:i/>
              </w:rPr>
              <w:t xml:space="preserve"> einer Partnerin/</w:t>
            </w:r>
            <w:r w:rsidRPr="00DB25F0">
              <w:rPr>
                <w:i/>
              </w:rPr>
              <w:t xml:space="preserve">einem Partner zusammenarbeiten. </w:t>
            </w:r>
          </w:p>
          <w:p w:rsidR="00D4698B" w:rsidRDefault="00D4698B" w:rsidP="00B3201D">
            <w:pPr>
              <w:pStyle w:val="Kopf8ptafz"/>
              <w:numPr>
                <w:ilvl w:val="0"/>
                <w:numId w:val="0"/>
              </w:numPr>
              <w:ind w:left="227"/>
            </w:pP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3D2C9E">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Pr="00234B66" w:rsidRDefault="00D4698B" w:rsidP="00D4698B">
            <w:pPr>
              <w:pStyle w:val="Kopf8ptafz"/>
              <w:ind w:left="227" w:hanging="170"/>
            </w:pPr>
            <w:r>
              <w:t>Übung</w:t>
            </w:r>
          </w:p>
        </w:tc>
      </w:tr>
    </w:tbl>
    <w:p w:rsidR="00D4698B" w:rsidRDefault="00D4698B" w:rsidP="00D4698B">
      <w:r>
        <w:rPr>
          <w:noProof/>
          <w:sz w:val="24"/>
          <w:lang w:eastAsia="de-DE"/>
        </w:rPr>
        <w:drawing>
          <wp:anchor distT="0" distB="0" distL="114300" distR="114300" simplePos="0" relativeHeight="251942912" behindDoc="0" locked="0" layoutInCell="0" allowOverlap="1" wp14:anchorId="4F5822AD" wp14:editId="03373525">
            <wp:simplePos x="0" y="0"/>
            <wp:positionH relativeFrom="rightMargin">
              <wp:posOffset>107477</wp:posOffset>
            </wp:positionH>
            <wp:positionV relativeFrom="paragraph">
              <wp:posOffset>40640</wp:posOffset>
            </wp:positionV>
            <wp:extent cx="345440" cy="323850"/>
            <wp:effectExtent l="0" t="0" r="0" b="0"/>
            <wp:wrapNone/>
            <wp:docPr id="21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851"/>
        <w:gridCol w:w="708"/>
        <w:gridCol w:w="5812"/>
      </w:tblGrid>
      <w:tr w:rsidR="00D4698B" w:rsidRPr="00DE4890" w:rsidTr="00B3201D">
        <w:trPr>
          <w:trHeight w:val="397"/>
        </w:trPr>
        <w:tc>
          <w:tcPr>
            <w:tcW w:w="851" w:type="dxa"/>
            <w:shd w:val="clear" w:color="auto" w:fill="D9D9D9" w:themeFill="background1" w:themeFillShade="D9"/>
            <w:vAlign w:val="center"/>
          </w:tcPr>
          <w:p w:rsidR="00D4698B" w:rsidRPr="00DE4890" w:rsidRDefault="00D4698B" w:rsidP="00B3201D">
            <w:pPr>
              <w:pStyle w:val="TabelleKopfmitte"/>
            </w:pPr>
            <w:r>
              <w:t>Phase</w:t>
            </w:r>
          </w:p>
        </w:tc>
        <w:tc>
          <w:tcPr>
            <w:tcW w:w="708" w:type="dxa"/>
            <w:shd w:val="clear" w:color="auto" w:fill="D9D9D9" w:themeFill="background1" w:themeFillShade="D9"/>
            <w:vAlign w:val="center"/>
          </w:tcPr>
          <w:p w:rsidR="00D4698B" w:rsidRPr="00DE4890" w:rsidRDefault="00D4698B" w:rsidP="00B3201D">
            <w:pPr>
              <w:pStyle w:val="TabelleKopfmitte"/>
            </w:pPr>
            <w:r>
              <w:t>Zeit</w:t>
            </w:r>
          </w:p>
        </w:tc>
        <w:tc>
          <w:tcPr>
            <w:tcW w:w="5812" w:type="dxa"/>
            <w:shd w:val="clear" w:color="auto" w:fill="D9D9D9" w:themeFill="background1" w:themeFillShade="D9"/>
            <w:vAlign w:val="center"/>
          </w:tcPr>
          <w:p w:rsidR="00D4698B" w:rsidRPr="00DE4890" w:rsidRDefault="00D4698B" w:rsidP="00B3201D">
            <w:pPr>
              <w:pStyle w:val="TabelleKopfmitte"/>
            </w:pPr>
            <w:r>
              <w:t>Aufgabe</w:t>
            </w:r>
          </w:p>
        </w:tc>
      </w:tr>
      <w:tr w:rsidR="00D4698B" w:rsidRPr="00DE4890" w:rsidTr="00B3201D">
        <w:trPr>
          <w:trHeight w:val="624"/>
        </w:trPr>
        <w:tc>
          <w:tcPr>
            <w:tcW w:w="851" w:type="dxa"/>
            <w:vMerge w:val="restart"/>
            <w:shd w:val="clear" w:color="auto" w:fill="auto"/>
            <w:vAlign w:val="center"/>
          </w:tcPr>
          <w:p w:rsidR="00D4698B" w:rsidRPr="00F0156F" w:rsidRDefault="00D4698B" w:rsidP="00B3201D">
            <w:pPr>
              <w:pStyle w:val="Textkrpermitte"/>
            </w:pPr>
            <w:r w:rsidRPr="00FC0F56">
              <w:rPr>
                <w:noProof/>
              </w:rPr>
              <w:drawing>
                <wp:inline distT="0" distB="0" distL="0" distR="0" wp14:anchorId="77FE8E4D" wp14:editId="7BA61336">
                  <wp:extent cx="302701" cy="324000"/>
                  <wp:effectExtent l="0" t="0" r="2540" b="0"/>
                  <wp:docPr id="2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08" w:type="dxa"/>
            <w:vMerge w:val="restart"/>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DE4890" w:rsidRDefault="00D4698B" w:rsidP="00B3201D">
            <w:pPr>
              <w:pStyle w:val="Textkrper"/>
              <w:rPr>
                <w:noProof/>
              </w:rPr>
            </w:pPr>
            <w:r>
              <w:rPr>
                <w:noProof/>
                <w:sz w:val="24"/>
              </w:rPr>
              <w:drawing>
                <wp:anchor distT="0" distB="0" distL="114300" distR="114300" simplePos="0" relativeHeight="251944960" behindDoc="0" locked="0" layoutInCell="0" allowOverlap="1" wp14:anchorId="2D3BFD53" wp14:editId="7172129F">
                  <wp:simplePos x="0" y="0"/>
                  <wp:positionH relativeFrom="rightMargin">
                    <wp:posOffset>107950</wp:posOffset>
                  </wp:positionH>
                  <wp:positionV relativeFrom="paragraph">
                    <wp:posOffset>0</wp:posOffset>
                  </wp:positionV>
                  <wp:extent cx="323850" cy="323850"/>
                  <wp:effectExtent l="0" t="0" r="0" b="0"/>
                  <wp:wrapNone/>
                  <wp:docPr id="474"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Lesen Sie den Text </w:t>
            </w:r>
            <w:r>
              <w:rPr>
                <w:rStyle w:val="Fett"/>
              </w:rPr>
              <w:t>„</w:t>
            </w:r>
            <w:r w:rsidRPr="00C64503">
              <w:rPr>
                <w:rStyle w:val="Fett"/>
              </w:rPr>
              <w:t>Die Ausbildungsbetriebe wünschen sich Teamplayer“</w:t>
            </w:r>
            <w:r>
              <w:t xml:space="preserve"> mit </w:t>
            </w:r>
            <w:r w:rsidR="0087118B">
              <w:t>einer Partnerin/</w:t>
            </w:r>
            <w:r>
              <w:t>einem Partner gemeinsam. L</w:t>
            </w:r>
            <w:r>
              <w:t>e</w:t>
            </w:r>
            <w:r>
              <w:t>gen Sie fest, wer die Person Onur liest und wer Elif liest.</w:t>
            </w:r>
          </w:p>
        </w:tc>
      </w:tr>
      <w:tr w:rsidR="00D4698B" w:rsidRPr="00DE4890" w:rsidTr="00B3201D">
        <w:trPr>
          <w:trHeight w:val="624"/>
        </w:trPr>
        <w:tc>
          <w:tcPr>
            <w:tcW w:w="851" w:type="dxa"/>
            <w:vMerge/>
            <w:shd w:val="clear" w:color="auto" w:fill="auto"/>
            <w:vAlign w:val="center"/>
          </w:tcPr>
          <w:p w:rsidR="00D4698B" w:rsidRPr="00F0156F" w:rsidRDefault="00D4698B" w:rsidP="00B3201D">
            <w:pPr>
              <w:pStyle w:val="Textkrpermitte"/>
            </w:pPr>
          </w:p>
        </w:tc>
        <w:tc>
          <w:tcPr>
            <w:tcW w:w="708" w:type="dxa"/>
            <w:vMerge/>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315FAA" w:rsidRDefault="00D4698B" w:rsidP="00B3201D">
            <w:pPr>
              <w:pStyle w:val="Textkrper"/>
              <w:rPr>
                <w:b/>
                <w:noProof/>
                <w:u w:val="single"/>
              </w:rPr>
            </w:pPr>
            <w:r w:rsidRPr="00CD734E">
              <w:rPr>
                <w:b/>
                <w:noProof/>
                <w:sz w:val="24"/>
                <w:u w:val="single"/>
              </w:rPr>
              <w:drawing>
                <wp:anchor distT="0" distB="0" distL="114300" distR="114300" simplePos="0" relativeHeight="251945984" behindDoc="0" locked="0" layoutInCell="0" allowOverlap="1" wp14:anchorId="404143D0" wp14:editId="22D36B8A">
                  <wp:simplePos x="0" y="0"/>
                  <wp:positionH relativeFrom="rightMargin">
                    <wp:posOffset>107950</wp:posOffset>
                  </wp:positionH>
                  <wp:positionV relativeFrom="paragraph">
                    <wp:posOffset>0</wp:posOffset>
                  </wp:positionV>
                  <wp:extent cx="323850" cy="323850"/>
                  <wp:effectExtent l="0" t="0" r="0" b="0"/>
                  <wp:wrapNone/>
                  <wp:docPr id="221"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5FAA">
              <w:rPr>
                <w:b/>
                <w:noProof/>
                <w:u w:val="single"/>
              </w:rPr>
              <w:t>Methode: paarweises Lesen</w:t>
            </w:r>
          </w:p>
          <w:p w:rsidR="00D4698B" w:rsidRPr="00315FAA" w:rsidRDefault="00D4698B" w:rsidP="00B3201D">
            <w:pPr>
              <w:pStyle w:val="Textkrper"/>
              <w:rPr>
                <w:noProof/>
              </w:rPr>
            </w:pPr>
            <w:r w:rsidRPr="00315FAA">
              <w:rPr>
                <w:noProof/>
              </w:rPr>
              <w:t>A</w:t>
            </w:r>
            <w:r w:rsidRPr="00315FAA">
              <w:rPr>
                <w:noProof/>
              </w:rPr>
              <w:tab/>
              <w:t>liest die Meinung von Onur vor</w:t>
            </w:r>
            <w:r w:rsidR="003D2C9E">
              <w:rPr>
                <w:noProof/>
              </w:rPr>
              <w:t>.</w:t>
            </w:r>
          </w:p>
          <w:p w:rsidR="00D4698B" w:rsidRPr="00315FAA" w:rsidRDefault="00D4698B" w:rsidP="00B3201D">
            <w:pPr>
              <w:pStyle w:val="Textkrper"/>
              <w:rPr>
                <w:noProof/>
              </w:rPr>
            </w:pPr>
            <w:r w:rsidRPr="00315FAA">
              <w:rPr>
                <w:noProof/>
              </w:rPr>
              <w:t>B</w:t>
            </w:r>
            <w:r w:rsidRPr="00315FAA">
              <w:rPr>
                <w:noProof/>
              </w:rPr>
              <w:tab/>
              <w:t>hört zu und fasst den Inhalt zusammen.</w:t>
            </w:r>
          </w:p>
          <w:p w:rsidR="00D4698B" w:rsidRPr="00315FAA" w:rsidRDefault="00D4698B" w:rsidP="00B3201D">
            <w:pPr>
              <w:pStyle w:val="Textkrper"/>
              <w:rPr>
                <w:noProof/>
              </w:rPr>
            </w:pPr>
            <w:r w:rsidRPr="00315FAA">
              <w:rPr>
                <w:noProof/>
              </w:rPr>
              <w:t>Dann werden die Rollen getauscht:</w:t>
            </w:r>
          </w:p>
          <w:p w:rsidR="00D4698B" w:rsidRPr="00315FAA" w:rsidRDefault="00D4698B" w:rsidP="00B3201D">
            <w:pPr>
              <w:pStyle w:val="Textkrper"/>
              <w:rPr>
                <w:noProof/>
              </w:rPr>
            </w:pPr>
            <w:r w:rsidRPr="00315FAA">
              <w:rPr>
                <w:noProof/>
              </w:rPr>
              <w:t>B</w:t>
            </w:r>
            <w:r w:rsidRPr="00315FAA">
              <w:rPr>
                <w:noProof/>
              </w:rPr>
              <w:tab/>
              <w:t>liest die Meinung von Elif vor</w:t>
            </w:r>
            <w:r w:rsidR="003D2C9E">
              <w:rPr>
                <w:noProof/>
              </w:rPr>
              <w:t>.</w:t>
            </w:r>
          </w:p>
          <w:p w:rsidR="00D4698B" w:rsidRPr="00DE4890" w:rsidRDefault="00D4698B" w:rsidP="00B3201D">
            <w:pPr>
              <w:pStyle w:val="Textkrper"/>
              <w:rPr>
                <w:noProof/>
              </w:rPr>
            </w:pPr>
            <w:r w:rsidRPr="00315FAA">
              <w:rPr>
                <w:noProof/>
              </w:rPr>
              <w:t>A</w:t>
            </w:r>
            <w:r w:rsidRPr="00315FAA">
              <w:rPr>
                <w:noProof/>
              </w:rPr>
              <w:tab/>
              <w:t>hört zu und fasst den Inhalt zusammen.</w:t>
            </w:r>
          </w:p>
        </w:tc>
      </w:tr>
      <w:tr w:rsidR="00D4698B" w:rsidRPr="00DE4890" w:rsidTr="00B3201D">
        <w:trPr>
          <w:trHeight w:val="624"/>
        </w:trPr>
        <w:tc>
          <w:tcPr>
            <w:tcW w:w="851" w:type="dxa"/>
            <w:vMerge/>
            <w:shd w:val="clear" w:color="auto" w:fill="auto"/>
            <w:vAlign w:val="center"/>
          </w:tcPr>
          <w:p w:rsidR="00D4698B" w:rsidRPr="00F0156F" w:rsidRDefault="00D4698B" w:rsidP="00B3201D">
            <w:pPr>
              <w:pStyle w:val="Textkrpermitte"/>
            </w:pPr>
          </w:p>
        </w:tc>
        <w:tc>
          <w:tcPr>
            <w:tcW w:w="708" w:type="dxa"/>
            <w:vMerge/>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DE4890" w:rsidRDefault="00D4698B" w:rsidP="00B3201D">
            <w:pPr>
              <w:pStyle w:val="Textkrper"/>
              <w:rPr>
                <w:noProof/>
              </w:rPr>
            </w:pPr>
            <w:r>
              <w:t>Onur und Elif liefern Ihnen 12 Argumente zur Gruppenarbeit. Fo</w:t>
            </w:r>
            <w:r>
              <w:t>r</w:t>
            </w:r>
            <w:r>
              <w:t>mulieren Sie die Argumente von Onur und Elif zur Gruppenarbeit in ganzen Sätzen. Die markierten Begriffe geben Ihnen Hinweise zu den Argumenten. GA = Gruppenarbeit kannst du abkürzen.</w:t>
            </w:r>
          </w:p>
        </w:tc>
      </w:tr>
      <w:tr w:rsidR="00D4698B" w:rsidRPr="00DE4890" w:rsidTr="00B3201D">
        <w:trPr>
          <w:trHeight w:val="479"/>
        </w:trPr>
        <w:tc>
          <w:tcPr>
            <w:tcW w:w="851" w:type="dxa"/>
            <w:vMerge/>
            <w:shd w:val="clear" w:color="auto" w:fill="auto"/>
            <w:vAlign w:val="center"/>
          </w:tcPr>
          <w:p w:rsidR="00D4698B" w:rsidRPr="00F0156F" w:rsidRDefault="00D4698B" w:rsidP="00B3201D">
            <w:pPr>
              <w:pStyle w:val="Textkrpermitte"/>
            </w:pPr>
          </w:p>
        </w:tc>
        <w:tc>
          <w:tcPr>
            <w:tcW w:w="708" w:type="dxa"/>
            <w:vMerge/>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DE4890" w:rsidRDefault="007028EA" w:rsidP="00B3201D">
            <w:pPr>
              <w:pStyle w:val="Textkrper"/>
              <w:rPr>
                <w:noProof/>
              </w:rPr>
            </w:pPr>
            <w:r w:rsidRPr="00AA18D1">
              <w:rPr>
                <w:noProof/>
              </w:rPr>
              <w:drawing>
                <wp:anchor distT="0" distB="0" distL="114300" distR="114300" simplePos="0" relativeHeight="252189696" behindDoc="0" locked="0" layoutInCell="1" allowOverlap="1" wp14:anchorId="23D152F8" wp14:editId="3068B2A9">
                  <wp:simplePos x="0" y="0"/>
                  <wp:positionH relativeFrom="column">
                    <wp:posOffset>3723005</wp:posOffset>
                  </wp:positionH>
                  <wp:positionV relativeFrom="paragraph">
                    <wp:posOffset>-35560</wp:posOffset>
                  </wp:positionV>
                  <wp:extent cx="314325" cy="314325"/>
                  <wp:effectExtent l="0" t="0" r="9525" b="9525"/>
                  <wp:wrapNone/>
                  <wp:docPr id="4699" name="Grafik 4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4698B" w:rsidRPr="00870E9E">
              <w:rPr>
                <w:noProof/>
              </w:rPr>
              <w:t>Schreiben Sie Ihre Argumente in die grauen Kästchen.</w:t>
            </w:r>
            <w:r w:rsidRPr="00AA18D1">
              <w:rPr>
                <w:noProof/>
              </w:rPr>
              <w:t xml:space="preserve"> </w:t>
            </w:r>
          </w:p>
        </w:tc>
      </w:tr>
      <w:tr w:rsidR="00D4698B" w:rsidRPr="00DE4890" w:rsidTr="00B3201D">
        <w:trPr>
          <w:trHeight w:val="501"/>
        </w:trPr>
        <w:tc>
          <w:tcPr>
            <w:tcW w:w="851" w:type="dxa"/>
            <w:vMerge/>
            <w:shd w:val="clear" w:color="auto" w:fill="auto"/>
            <w:vAlign w:val="center"/>
          </w:tcPr>
          <w:p w:rsidR="00D4698B" w:rsidRPr="00F0156F" w:rsidRDefault="00D4698B" w:rsidP="00B3201D">
            <w:pPr>
              <w:pStyle w:val="Textkrpermitte"/>
            </w:pPr>
          </w:p>
        </w:tc>
        <w:tc>
          <w:tcPr>
            <w:tcW w:w="708" w:type="dxa"/>
            <w:vMerge/>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DE4890" w:rsidRDefault="00D4698B" w:rsidP="00B3201D">
            <w:pPr>
              <w:pStyle w:val="Textkrper"/>
              <w:rPr>
                <w:noProof/>
              </w:rPr>
            </w:pPr>
            <w:r w:rsidRPr="00870E9E">
              <w:rPr>
                <w:noProof/>
              </w:rPr>
              <w:t>Sortieren Sie die Argumente in die entsprechende Spalte.</w:t>
            </w:r>
          </w:p>
        </w:tc>
      </w:tr>
      <w:tr w:rsidR="00D4698B" w:rsidRPr="00DE4890" w:rsidTr="00B3201D">
        <w:trPr>
          <w:trHeight w:val="495"/>
        </w:trPr>
        <w:tc>
          <w:tcPr>
            <w:tcW w:w="851" w:type="dxa"/>
            <w:vMerge/>
            <w:tcBorders>
              <w:bottom w:val="single" w:sz="4" w:space="0" w:color="auto"/>
            </w:tcBorders>
            <w:shd w:val="clear" w:color="auto" w:fill="auto"/>
            <w:vAlign w:val="center"/>
          </w:tcPr>
          <w:p w:rsidR="00D4698B" w:rsidRPr="00F0156F" w:rsidRDefault="00D4698B" w:rsidP="00B3201D">
            <w:pPr>
              <w:pStyle w:val="Textkrpermitte"/>
              <w:rPr>
                <w:noProof/>
              </w:rPr>
            </w:pPr>
          </w:p>
        </w:tc>
        <w:tc>
          <w:tcPr>
            <w:tcW w:w="708" w:type="dxa"/>
            <w:vMerge/>
            <w:tcBorders>
              <w:bottom w:val="single" w:sz="4" w:space="0" w:color="auto"/>
            </w:tcBorders>
            <w:shd w:val="clear" w:color="auto" w:fill="auto"/>
            <w:vAlign w:val="center"/>
          </w:tcPr>
          <w:p w:rsidR="00D4698B" w:rsidRPr="00DE4890" w:rsidRDefault="00D4698B" w:rsidP="00B3201D">
            <w:pPr>
              <w:pStyle w:val="Textkrper"/>
            </w:pPr>
          </w:p>
        </w:tc>
        <w:tc>
          <w:tcPr>
            <w:tcW w:w="5812" w:type="dxa"/>
            <w:tcBorders>
              <w:top w:val="single" w:sz="4" w:space="0" w:color="auto"/>
              <w:bottom w:val="single" w:sz="4" w:space="0" w:color="auto"/>
              <w:right w:val="single" w:sz="4" w:space="0" w:color="auto"/>
            </w:tcBorders>
            <w:shd w:val="clear" w:color="auto" w:fill="auto"/>
            <w:vAlign w:val="center"/>
          </w:tcPr>
          <w:p w:rsidR="00D4698B" w:rsidRPr="00DE4890" w:rsidRDefault="00D4698B" w:rsidP="00B3201D">
            <w:pPr>
              <w:pStyle w:val="Textkrper"/>
              <w:rPr>
                <w:noProof/>
              </w:rPr>
            </w:pPr>
            <w:r w:rsidRPr="00236766">
              <w:rPr>
                <w:noProof/>
              </w:rPr>
              <w:t>Vergleichen Sie Ihr Ergebnis mit der Lösung.</w:t>
            </w:r>
          </w:p>
        </w:tc>
      </w:tr>
    </w:tbl>
    <w:p w:rsidR="00D4698B" w:rsidRDefault="00D4698B" w:rsidP="00D4698B">
      <w:pPr>
        <w:pStyle w:val="AufgabeText"/>
      </w:pPr>
    </w:p>
    <w:tbl>
      <w:tblPr>
        <w:tblStyle w:val="Tabellenraster"/>
        <w:tblW w:w="0" w:type="auto"/>
        <w:tblInd w:w="108" w:type="dxa"/>
        <w:tblCellMar>
          <w:top w:w="57" w:type="dxa"/>
          <w:bottom w:w="57" w:type="dxa"/>
        </w:tblCellMar>
        <w:tblLook w:val="04A0" w:firstRow="1" w:lastRow="0" w:firstColumn="1" w:lastColumn="0" w:noHBand="0" w:noVBand="1"/>
      </w:tblPr>
      <w:tblGrid>
        <w:gridCol w:w="3544"/>
        <w:gridCol w:w="3827"/>
      </w:tblGrid>
      <w:tr w:rsidR="00D4698B" w:rsidRPr="00A410C8" w:rsidTr="00B3201D">
        <w:tc>
          <w:tcPr>
            <w:tcW w:w="3544" w:type="dxa"/>
            <w:shd w:val="clear" w:color="auto" w:fill="D9D9D9" w:themeFill="background1" w:themeFillShade="D9"/>
          </w:tcPr>
          <w:p w:rsidR="00D4698B" w:rsidRPr="00A410C8" w:rsidRDefault="00D4698B" w:rsidP="00B3201D">
            <w:pPr>
              <w:pStyle w:val="TabelleKopflinks"/>
            </w:pPr>
            <w:r>
              <w:t>Mir gefällt Gruppenarbeit, weil ….</w:t>
            </w:r>
          </w:p>
        </w:tc>
        <w:tc>
          <w:tcPr>
            <w:tcW w:w="3827" w:type="dxa"/>
            <w:shd w:val="clear" w:color="auto" w:fill="D9D9D9" w:themeFill="background1" w:themeFillShade="D9"/>
          </w:tcPr>
          <w:p w:rsidR="00D4698B" w:rsidRPr="00A410C8" w:rsidRDefault="00D4698B" w:rsidP="00B3201D">
            <w:pPr>
              <w:pStyle w:val="TabelleKopflinks"/>
            </w:pPr>
            <w:r>
              <w:t>Mir gefällt Gruppenarbeit nicht, weil ….</w:t>
            </w:r>
          </w:p>
        </w:tc>
      </w:tr>
      <w:tr w:rsidR="00D4698B" w:rsidRPr="00A410C8" w:rsidTr="00B3201D">
        <w:tc>
          <w:tcPr>
            <w:tcW w:w="3544" w:type="dxa"/>
            <w:shd w:val="clear" w:color="auto" w:fill="auto"/>
          </w:tcPr>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Pr="00A410C8" w:rsidRDefault="00D4698B" w:rsidP="00B3201D">
            <w:pPr>
              <w:pStyle w:val="Textkrper"/>
            </w:pPr>
          </w:p>
        </w:tc>
        <w:tc>
          <w:tcPr>
            <w:tcW w:w="3827" w:type="dxa"/>
          </w:tcPr>
          <w:p w:rsidR="00D4698B" w:rsidRPr="00A410C8" w:rsidRDefault="00D4698B" w:rsidP="00B3201D">
            <w:pPr>
              <w:pStyle w:val="Textkrper"/>
            </w:pPr>
          </w:p>
        </w:tc>
      </w:tr>
    </w:tbl>
    <w:p w:rsidR="00D4698B" w:rsidRPr="00944331" w:rsidRDefault="00D4698B" w:rsidP="00D4698B">
      <w:pPr>
        <w:spacing w:line="240" w:lineRule="exact"/>
      </w:pPr>
      <w:r>
        <w:br w:type="page"/>
      </w:r>
    </w:p>
    <w:p w:rsidR="00D4698B" w:rsidRPr="00655E9F" w:rsidRDefault="003D2C9E" w:rsidP="00655E9F">
      <w:pPr>
        <w:pStyle w:val="berschrift1"/>
        <w:rPr>
          <w:b/>
        </w:rPr>
      </w:pPr>
      <w:r>
        <w:rPr>
          <w:rStyle w:val="Fett"/>
          <w:b w:val="0"/>
        </w:rPr>
        <w:lastRenderedPageBreak/>
        <w:t>„</w:t>
      </w:r>
      <w:r w:rsidR="00D4698B" w:rsidRPr="00655E9F">
        <w:rPr>
          <w:rStyle w:val="Fett"/>
          <w:b w:val="0"/>
        </w:rPr>
        <w:t>Die Ausbildungsbe</w:t>
      </w:r>
      <w:r>
        <w:rPr>
          <w:rStyle w:val="Fett"/>
          <w:b w:val="0"/>
        </w:rPr>
        <w:t>triebe wünschen sich Teamplayer</w:t>
      </w:r>
      <w:r w:rsidR="00D4698B" w:rsidRPr="00655E9F">
        <w:rPr>
          <w:rStyle w:val="Fett"/>
          <w:b w:val="0"/>
        </w:rPr>
        <w:t>“</w:t>
      </w:r>
      <w:r w:rsidR="00D4698B" w:rsidRPr="00655E9F">
        <w:rPr>
          <w:rStyle w:val="Fett"/>
          <w:b w:val="0"/>
          <w:noProof/>
          <w:sz w:val="24"/>
        </w:rPr>
        <w:drawing>
          <wp:anchor distT="0" distB="0" distL="114300" distR="114300" simplePos="0" relativeHeight="251928576" behindDoc="0" locked="1" layoutInCell="0" allowOverlap="1" wp14:anchorId="3B9ACA92" wp14:editId="3C5A2053">
            <wp:simplePos x="0" y="0"/>
            <wp:positionH relativeFrom="rightMargin">
              <wp:posOffset>107950</wp:posOffset>
            </wp:positionH>
            <wp:positionV relativeFrom="paragraph">
              <wp:posOffset>0</wp:posOffset>
            </wp:positionV>
            <wp:extent cx="345600" cy="324000"/>
            <wp:effectExtent l="0" t="0" r="0" b="0"/>
            <wp:wrapNone/>
            <wp:docPr id="22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8B" w:rsidRPr="00FE6108" w:rsidRDefault="00D4698B" w:rsidP="00FE6108">
      <w:pPr>
        <w:pStyle w:val="Abstandszeile"/>
      </w:pPr>
    </w:p>
    <w:p w:rsidR="00D4698B" w:rsidRDefault="00D4698B" w:rsidP="00D4698B">
      <w:r>
        <w:t>In der Gastronomie sind Teamplayer gefragt. H</w:t>
      </w:r>
      <w:r w:rsidR="003D2C9E">
        <w:t>ier arbeitet eine Hand für die a</w:t>
      </w:r>
      <w:r>
        <w:t>ndere. Die Restaurantfachkräfte nehmen die Bestellung auf und stellen die Getränke bereit und der Koch kümmert sich um die Speisen – ein Gewerbe, das ohne Teamarbeit nicht funkti</w:t>
      </w:r>
      <w:r>
        <w:t>o</w:t>
      </w:r>
      <w:r>
        <w:t xml:space="preserve">nieren würde. </w:t>
      </w:r>
    </w:p>
    <w:p w:rsidR="00D4698B" w:rsidRDefault="00D4698B" w:rsidP="00D4698B">
      <w:r>
        <w:t>Die Ausbildungsbetriebe fordern Teamarbeit, doch wo können junge Leute Teamarbeit lernen?</w:t>
      </w:r>
      <w:r w:rsidRPr="00AC07FD">
        <w:rPr>
          <w:rStyle w:val="Fett"/>
        </w:rPr>
        <w:t xml:space="preserve"> </w:t>
      </w:r>
      <w:r>
        <w:rPr>
          <w:rStyle w:val="Fett"/>
        </w:rPr>
        <w:t>Gruppenarbeit in der Schule ist die Lösung!</w:t>
      </w:r>
    </w:p>
    <w:p w:rsidR="00D4698B" w:rsidRDefault="003D2C9E" w:rsidP="00D4698B">
      <w:pPr>
        <w:pStyle w:val="berschrift2"/>
      </w:pPr>
      <w:r>
        <w:t>Zwei Schüler tauschen sich aus:</w:t>
      </w:r>
    </w:p>
    <w:p w:rsidR="00D4698B" w:rsidRDefault="00D4698B" w:rsidP="00D4698B">
      <w:pPr>
        <w:pStyle w:val="Textkrper"/>
      </w:pPr>
      <w:r w:rsidRPr="0004371B">
        <w:rPr>
          <w:rStyle w:val="Fett"/>
        </w:rPr>
        <w:t>Onur</w:t>
      </w:r>
      <w:r>
        <w:t xml:space="preserve">: Immer diese Gruppenarbeit in der Schule. Ich arbeite lieber allein, da habe ich weniger Ärger. In der Gruppe gibt es sowieso immer nur </w:t>
      </w:r>
      <w:r w:rsidRPr="00697DD7">
        <w:rPr>
          <w:rStyle w:val="Fett"/>
        </w:rPr>
        <w:t>Streit</w:t>
      </w:r>
      <w:r>
        <w:t xml:space="preserve">. </w:t>
      </w:r>
    </w:p>
    <w:p w:rsidR="00D4698B" w:rsidRDefault="00D4698B" w:rsidP="00D4698B"/>
    <w:p w:rsidR="00D4698B" w:rsidRDefault="00D4698B" w:rsidP="00D4698B">
      <w:r w:rsidRPr="0004371B">
        <w:rPr>
          <w:b/>
        </w:rPr>
        <w:t>Elif:</w:t>
      </w:r>
      <w:r>
        <w:t xml:space="preserve"> Über den Streitpunkt lässt sich doch </w:t>
      </w:r>
      <w:r w:rsidRPr="00697DD7">
        <w:rPr>
          <w:rStyle w:val="Fett"/>
        </w:rPr>
        <w:t>reden</w:t>
      </w:r>
      <w:r>
        <w:t xml:space="preserve">. Da lerne ich dann gleich mich </w:t>
      </w:r>
      <w:r w:rsidRPr="00697DD7">
        <w:rPr>
          <w:rStyle w:val="Fett"/>
        </w:rPr>
        <w:t>besser auszudrücken</w:t>
      </w:r>
      <w:r>
        <w:t xml:space="preserve">. Ich fühle mich in der Gruppe </w:t>
      </w:r>
      <w:r w:rsidRPr="00697DD7">
        <w:rPr>
          <w:rStyle w:val="Fett"/>
        </w:rPr>
        <w:t>sicherer</w:t>
      </w:r>
      <w:r>
        <w:t xml:space="preserve">, hier kann ich ohne Angst Fragen stellen, wenn ich was nicht verstanden habe und ich bekomme </w:t>
      </w:r>
      <w:r w:rsidRPr="00697DD7">
        <w:rPr>
          <w:rStyle w:val="Fett"/>
        </w:rPr>
        <w:t>Unterstützung</w:t>
      </w:r>
      <w:r>
        <w:t>.</w:t>
      </w:r>
    </w:p>
    <w:p w:rsidR="00D4698B" w:rsidRDefault="00D4698B" w:rsidP="00D4698B"/>
    <w:p w:rsidR="00D4698B" w:rsidRDefault="00D4698B" w:rsidP="00D4698B">
      <w:r w:rsidRPr="0004371B">
        <w:rPr>
          <w:b/>
        </w:rPr>
        <w:t>Onur:</w:t>
      </w:r>
      <w:r>
        <w:t xml:space="preserve"> In der Gruppenarbeit lerne ich weniger da ist nur </w:t>
      </w:r>
      <w:r w:rsidRPr="00697DD7">
        <w:rPr>
          <w:rStyle w:val="Fett"/>
        </w:rPr>
        <w:t>Chaos</w:t>
      </w:r>
      <w:r>
        <w:t xml:space="preserve">, besser der Lehrer steht vorne und sagt was richtig ist. Bei der Gruppenarbeit macht sich der </w:t>
      </w:r>
      <w:r w:rsidRPr="00697DD7">
        <w:rPr>
          <w:rStyle w:val="Fett"/>
        </w:rPr>
        <w:t>Lehrer</w:t>
      </w:r>
      <w:r>
        <w:t xml:space="preserve"> sowieso ein </w:t>
      </w:r>
      <w:r w:rsidRPr="00697DD7">
        <w:rPr>
          <w:rStyle w:val="Fett"/>
        </w:rPr>
        <w:t>bequemes Leben</w:t>
      </w:r>
      <w:r>
        <w:t xml:space="preserve">. </w:t>
      </w:r>
    </w:p>
    <w:p w:rsidR="00D4698B" w:rsidRDefault="00D4698B" w:rsidP="00D4698B"/>
    <w:p w:rsidR="00D4698B" w:rsidRDefault="00D4698B" w:rsidP="00D4698B">
      <w:r w:rsidRPr="0004371B">
        <w:rPr>
          <w:b/>
        </w:rPr>
        <w:t>Elif:</w:t>
      </w:r>
      <w:r>
        <w:t xml:space="preserve"> Wenn der Lehrer vorne steht, dann lerne ich nur ruhig dazusitzen</w:t>
      </w:r>
      <w:r w:rsidR="003D2C9E">
        <w:t>,</w:t>
      </w:r>
      <w:r>
        <w:t xml:space="preserve"> sonst nichts. Bei der Gruppenarbeit kann ich </w:t>
      </w:r>
      <w:r w:rsidR="003702B6">
        <w:rPr>
          <w:rStyle w:val="Fett"/>
        </w:rPr>
        <w:t>selbstständig</w:t>
      </w:r>
      <w:r>
        <w:t xml:space="preserve"> arbeiten und lerne mit meinen </w:t>
      </w:r>
      <w:r w:rsidR="00105670">
        <w:t>Mitschüleri</w:t>
      </w:r>
      <w:r w:rsidR="00105670">
        <w:t>n</w:t>
      </w:r>
      <w:r w:rsidR="00105670">
        <w:t xml:space="preserve">nen und </w:t>
      </w:r>
      <w:r>
        <w:t xml:space="preserve">Mitschülern </w:t>
      </w:r>
      <w:r w:rsidRPr="00697DD7">
        <w:rPr>
          <w:rStyle w:val="Fett"/>
        </w:rPr>
        <w:t>fair umzugehen</w:t>
      </w:r>
      <w:r>
        <w:t xml:space="preserve">, ihnen zu helfen und ihnen </w:t>
      </w:r>
      <w:r w:rsidRPr="00697DD7">
        <w:rPr>
          <w:rStyle w:val="Fett"/>
        </w:rPr>
        <w:t>aufmerksam zuzuh</w:t>
      </w:r>
      <w:r w:rsidRPr="00697DD7">
        <w:rPr>
          <w:rStyle w:val="Fett"/>
        </w:rPr>
        <w:t>ö</w:t>
      </w:r>
      <w:r w:rsidRPr="00697DD7">
        <w:rPr>
          <w:rStyle w:val="Fett"/>
        </w:rPr>
        <w:t>ren</w:t>
      </w:r>
      <w:r>
        <w:t xml:space="preserve">. Und wenn ich mal keine Lust zum Arbeiten habe, dann </w:t>
      </w:r>
      <w:r w:rsidRPr="00697DD7">
        <w:rPr>
          <w:rStyle w:val="Fett"/>
        </w:rPr>
        <w:t xml:space="preserve">motiviert </w:t>
      </w:r>
      <w:r>
        <w:t>mich meistens jemand aus der Gruppe. Das tut gut!</w:t>
      </w:r>
    </w:p>
    <w:p w:rsidR="00D4698B" w:rsidRDefault="00D4698B" w:rsidP="00D4698B"/>
    <w:p w:rsidR="00D4698B" w:rsidRDefault="00D4698B" w:rsidP="00D4698B">
      <w:r w:rsidRPr="00F33B26">
        <w:rPr>
          <w:b/>
        </w:rPr>
        <w:t>Onur</w:t>
      </w:r>
      <w:r>
        <w:t xml:space="preserve">: Die Gruppenarbeit kostet aber immer zu </w:t>
      </w:r>
      <w:r w:rsidRPr="00697DD7">
        <w:rPr>
          <w:rStyle w:val="Fett"/>
        </w:rPr>
        <w:t>viel Zeit</w:t>
      </w:r>
      <w:r>
        <w:t xml:space="preserve">, bis man zum Ergebnis kommt. </w:t>
      </w:r>
    </w:p>
    <w:p w:rsidR="00D4698B" w:rsidRDefault="00D4698B" w:rsidP="00D4698B"/>
    <w:p w:rsidR="00D4698B" w:rsidRDefault="00D4698B" w:rsidP="00D4698B">
      <w:r w:rsidRPr="00F33B26">
        <w:rPr>
          <w:b/>
        </w:rPr>
        <w:t>Elif</w:t>
      </w:r>
      <w:r>
        <w:t xml:space="preserve">: Aber die Gruppenarbeit liefert meisten ein </w:t>
      </w:r>
      <w:r w:rsidRPr="00697DD7">
        <w:rPr>
          <w:rStyle w:val="Fett"/>
        </w:rPr>
        <w:t>besseres Arbeitsergebnis</w:t>
      </w:r>
      <w:r>
        <w:t xml:space="preserve">, weil jeder mit seinen Ideen zur Lösung betragen kann, das führt zum Erfolg. </w:t>
      </w:r>
    </w:p>
    <w:p w:rsidR="00D4698B" w:rsidRDefault="00D4698B" w:rsidP="005E7235">
      <w:pPr>
        <w:pStyle w:val="Abstandszeile"/>
      </w:pPr>
    </w:p>
    <w:p w:rsidR="00D4698B" w:rsidRPr="005E7235" w:rsidRDefault="00D4698B" w:rsidP="005E7235">
      <w:pPr>
        <w:pStyle w:val="berschrift3"/>
      </w:pPr>
      <w:r w:rsidRPr="005E7235">
        <w:t xml:space="preserve">Argumente von Onur und Elif: </w:t>
      </w:r>
    </w:p>
    <w:p w:rsidR="00D4698B" w:rsidRDefault="00D4698B" w:rsidP="005E7235">
      <w:pPr>
        <w:pStyle w:val="Abstandszeile"/>
      </w:pPr>
    </w:p>
    <w:tbl>
      <w:tblPr>
        <w:tblStyle w:val="Tabellenraster"/>
        <w:tblW w:w="0" w:type="auto"/>
        <w:tblBorders>
          <w:top w:val="thickThinLargeGap" w:sz="24" w:space="0" w:color="FFFFFF" w:themeColor="background1"/>
          <w:left w:val="thickThinLargeGap" w:sz="24" w:space="0" w:color="FFFFFF" w:themeColor="background1"/>
          <w:bottom w:val="thickThinLargeGap" w:sz="24" w:space="0" w:color="FFFFFF" w:themeColor="background1"/>
          <w:right w:val="thickThinLargeGap" w:sz="24" w:space="0" w:color="FFFFFF" w:themeColor="background1"/>
          <w:insideH w:val="thickThinLargeGap" w:sz="24" w:space="0" w:color="FFFFFF" w:themeColor="background1"/>
          <w:insideV w:val="thickThinLargeGap" w:sz="24" w:space="0" w:color="FFFFFF" w:themeColor="background1"/>
        </w:tblBorders>
        <w:shd w:val="clear" w:color="auto" w:fill="D9D9D9" w:themeFill="background1" w:themeFillShade="D9"/>
        <w:tblLook w:val="04A0" w:firstRow="1" w:lastRow="0" w:firstColumn="1" w:lastColumn="0" w:noHBand="0" w:noVBand="1"/>
      </w:tblPr>
      <w:tblGrid>
        <w:gridCol w:w="2503"/>
        <w:gridCol w:w="2503"/>
        <w:gridCol w:w="2504"/>
      </w:tblGrid>
      <w:tr w:rsidR="00D4698B" w:rsidRPr="00D1690F" w:rsidTr="00B3201D">
        <w:trPr>
          <w:trHeight w:val="850"/>
        </w:trPr>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4" w:type="dxa"/>
            <w:shd w:val="clear" w:color="auto" w:fill="D9D9D9" w:themeFill="background1" w:themeFillShade="D9"/>
            <w:vAlign w:val="center"/>
          </w:tcPr>
          <w:p w:rsidR="00D4698B" w:rsidRPr="00D1690F" w:rsidRDefault="00D4698B" w:rsidP="00B3201D">
            <w:pPr>
              <w:pStyle w:val="Textkrper"/>
              <w:rPr>
                <w:sz w:val="26"/>
              </w:rPr>
            </w:pPr>
          </w:p>
        </w:tc>
      </w:tr>
      <w:tr w:rsidR="00D4698B" w:rsidRPr="00D1690F" w:rsidTr="00B3201D">
        <w:trPr>
          <w:trHeight w:val="850"/>
        </w:trPr>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4" w:type="dxa"/>
            <w:shd w:val="clear" w:color="auto" w:fill="D9D9D9" w:themeFill="background1" w:themeFillShade="D9"/>
            <w:vAlign w:val="center"/>
          </w:tcPr>
          <w:p w:rsidR="00D4698B" w:rsidRPr="00D1690F" w:rsidRDefault="00D4698B" w:rsidP="00B3201D">
            <w:pPr>
              <w:pStyle w:val="Textkrper"/>
              <w:rPr>
                <w:sz w:val="26"/>
              </w:rPr>
            </w:pPr>
          </w:p>
        </w:tc>
      </w:tr>
      <w:tr w:rsidR="00D4698B" w:rsidRPr="00D1690F" w:rsidTr="00B3201D">
        <w:trPr>
          <w:trHeight w:val="850"/>
        </w:trPr>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4" w:type="dxa"/>
            <w:shd w:val="clear" w:color="auto" w:fill="D9D9D9" w:themeFill="background1" w:themeFillShade="D9"/>
            <w:vAlign w:val="center"/>
          </w:tcPr>
          <w:p w:rsidR="00D4698B" w:rsidRPr="00D1690F" w:rsidRDefault="00D4698B" w:rsidP="00B3201D">
            <w:pPr>
              <w:pStyle w:val="Textkrper"/>
              <w:rPr>
                <w:sz w:val="26"/>
              </w:rPr>
            </w:pPr>
          </w:p>
        </w:tc>
      </w:tr>
      <w:tr w:rsidR="00D4698B" w:rsidRPr="00D1690F" w:rsidTr="00B3201D">
        <w:trPr>
          <w:trHeight w:val="850"/>
        </w:trPr>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3" w:type="dxa"/>
            <w:shd w:val="clear" w:color="auto" w:fill="D9D9D9" w:themeFill="background1" w:themeFillShade="D9"/>
            <w:vAlign w:val="center"/>
          </w:tcPr>
          <w:p w:rsidR="00D4698B" w:rsidRDefault="00D4698B" w:rsidP="00B3201D">
            <w:pPr>
              <w:pStyle w:val="Textkrper"/>
              <w:rPr>
                <w:sz w:val="26"/>
              </w:rPr>
            </w:pPr>
          </w:p>
        </w:tc>
        <w:tc>
          <w:tcPr>
            <w:tcW w:w="2504" w:type="dxa"/>
            <w:shd w:val="clear" w:color="auto" w:fill="D9D9D9" w:themeFill="background1" w:themeFillShade="D9"/>
            <w:vAlign w:val="center"/>
          </w:tcPr>
          <w:p w:rsidR="00D4698B" w:rsidRPr="00D1690F" w:rsidRDefault="00D4698B" w:rsidP="00B3201D">
            <w:pPr>
              <w:pStyle w:val="Textkrper"/>
              <w:rPr>
                <w:sz w:val="26"/>
              </w:rPr>
            </w:pPr>
          </w:p>
        </w:tc>
      </w:tr>
    </w:tbl>
    <w:p w:rsidR="00D4698B" w:rsidRDefault="00D4698B" w:rsidP="00D4698B"/>
    <w:p w:rsidR="00D4698B" w:rsidRDefault="00D4698B" w:rsidP="00D4698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EG1.01.03.01</w:t>
            </w:r>
          </w:p>
        </w:tc>
      </w:tr>
      <w:tr w:rsidR="00D4698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Pr="00DB25F0" w:rsidRDefault="00D4698B" w:rsidP="00D4698B">
            <w:pPr>
              <w:pStyle w:val="Kopf8ptafz"/>
              <w:ind w:left="227" w:hanging="170"/>
              <w:rPr>
                <w:i/>
                <w:iCs/>
              </w:rPr>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auto"/>
                </w:tcPr>
                <w:p w:rsidR="00D4698B" w:rsidRPr="00B51DE9" w:rsidRDefault="00D4698B" w:rsidP="00B3201D">
                  <w:pPr>
                    <w:pStyle w:val="Textkrpermitte"/>
                  </w:pPr>
                  <w:proofErr w:type="spellStart"/>
                  <w:r w:rsidRPr="00B51DE9">
                    <w:t>LernTHEMA</w:t>
                  </w:r>
                  <w:proofErr w:type="spellEnd"/>
                </w:p>
              </w:tc>
            </w:tr>
            <w:tr w:rsidR="00D4698B" w:rsidRPr="00B51DE9" w:rsidTr="00B3201D">
              <w:trPr>
                <w:trHeight w:val="284"/>
              </w:trPr>
              <w:tc>
                <w:tcPr>
                  <w:tcW w:w="2090" w:type="dxa"/>
                  <w:tcBorders>
                    <w:bottom w:val="nil"/>
                  </w:tcBorders>
                  <w:shd w:val="clear" w:color="auto" w:fill="D9D9D9" w:themeFill="background1" w:themeFillShade="D9"/>
                </w:tcPr>
                <w:p w:rsidR="00D4698B" w:rsidRPr="00B51DE9" w:rsidRDefault="00D4698B" w:rsidP="00B3201D">
                  <w:pPr>
                    <w:pStyle w:val="TabelleKopf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AC5444" w:rsidRDefault="00D4698B" w:rsidP="00B3201D">
            <w:pPr>
              <w:pStyle w:val="Tabelle6pt"/>
            </w:pPr>
            <w:r w:rsidRPr="00AC5444">
              <w:t>Kompetenzen:</w:t>
            </w:r>
          </w:p>
          <w:p w:rsidR="00D4698B" w:rsidRPr="00AC5444" w:rsidRDefault="00D4698B" w:rsidP="00D4698B">
            <w:pPr>
              <w:pStyle w:val="Kopf8ptafz"/>
              <w:ind w:left="227" w:hanging="170"/>
              <w:rPr>
                <w:i/>
              </w:rPr>
            </w:pPr>
            <w:r w:rsidRPr="00AC5444">
              <w:t>Ich kann Teamarbeit beschreiben.</w:t>
            </w:r>
          </w:p>
          <w:p w:rsidR="00D4698B" w:rsidRPr="00AC5444" w:rsidRDefault="00D4698B" w:rsidP="00D4698B">
            <w:pPr>
              <w:pStyle w:val="Kopf8ptafz"/>
              <w:ind w:left="227" w:hanging="170"/>
              <w:rPr>
                <w:i/>
              </w:rPr>
            </w:pPr>
            <w:r w:rsidRPr="00AC5444">
              <w:t>Ich kann Argumente für Gruppenarbeit nennen.</w:t>
            </w:r>
          </w:p>
          <w:p w:rsidR="00D4698B" w:rsidRPr="00AC5444" w:rsidRDefault="00D4698B" w:rsidP="00D4698B">
            <w:pPr>
              <w:pStyle w:val="Kopf8ptafz"/>
              <w:ind w:left="227" w:hanging="170"/>
            </w:pPr>
            <w:r w:rsidRPr="00AC5444">
              <w:t xml:space="preserve">Ich kann Vorteile der Gruppenarbeit bewerten. </w:t>
            </w:r>
          </w:p>
          <w:p w:rsidR="00D4698B" w:rsidRPr="00AC5444" w:rsidRDefault="00D4698B" w:rsidP="00D4698B">
            <w:pPr>
              <w:pStyle w:val="Kopf8ptafz"/>
              <w:ind w:left="227" w:hanging="170"/>
            </w:pPr>
            <w:r w:rsidRPr="00AC5444">
              <w:t xml:space="preserve">Ich kann Regeln zur Gruppenarbeit formulieren. </w:t>
            </w:r>
          </w:p>
          <w:p w:rsidR="00D4698B" w:rsidRPr="00DB25F0" w:rsidRDefault="00D4698B" w:rsidP="00D4698B">
            <w:pPr>
              <w:pStyle w:val="Kopf8ptafz"/>
              <w:ind w:left="227" w:hanging="170"/>
              <w:rPr>
                <w:i/>
              </w:rPr>
            </w:pPr>
            <w:r w:rsidRPr="00DB25F0">
              <w:rPr>
                <w:i/>
              </w:rPr>
              <w:t xml:space="preserve">Ich </w:t>
            </w:r>
            <w:r w:rsidRPr="00BB071D">
              <w:rPr>
                <w:i/>
              </w:rPr>
              <w:t xml:space="preserve">kann mit </w:t>
            </w:r>
            <w:r w:rsidR="00BB071D" w:rsidRPr="00BB071D">
              <w:rPr>
                <w:i/>
              </w:rPr>
              <w:t xml:space="preserve">einer Partnerin/einem Partner </w:t>
            </w:r>
            <w:r w:rsidRPr="00BB071D">
              <w:rPr>
                <w:i/>
              </w:rPr>
              <w:t>zusammenarbeiten</w:t>
            </w:r>
            <w:r w:rsidRPr="00DB25F0">
              <w:rPr>
                <w:i/>
              </w:rPr>
              <w:t xml:space="preserve">. </w:t>
            </w:r>
          </w:p>
          <w:p w:rsidR="00D4698B" w:rsidRDefault="00D4698B" w:rsidP="00B3201D">
            <w:pPr>
              <w:pStyle w:val="Kopf8ptafz"/>
              <w:numPr>
                <w:ilvl w:val="0"/>
                <w:numId w:val="0"/>
              </w:numPr>
              <w:ind w:left="227"/>
            </w:pP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3D2C9E">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Pr="00234B66" w:rsidRDefault="00D4698B" w:rsidP="00D4698B">
            <w:pPr>
              <w:pStyle w:val="Kopf8ptafz"/>
              <w:ind w:left="227" w:hanging="170"/>
            </w:pPr>
            <w:r>
              <w:t>Übung</w:t>
            </w:r>
          </w:p>
        </w:tc>
      </w:tr>
    </w:tbl>
    <w:p w:rsidR="00D4698B" w:rsidRDefault="00D4698B" w:rsidP="00D4698B">
      <w:r>
        <w:rPr>
          <w:noProof/>
          <w:sz w:val="24"/>
          <w:lang w:eastAsia="de-DE"/>
        </w:rPr>
        <w:drawing>
          <wp:anchor distT="0" distB="0" distL="114300" distR="114300" simplePos="0" relativeHeight="251949056" behindDoc="0" locked="0" layoutInCell="0" allowOverlap="1" wp14:anchorId="6896EF75" wp14:editId="016D5D82">
            <wp:simplePos x="0" y="0"/>
            <wp:positionH relativeFrom="rightMargin">
              <wp:posOffset>107950</wp:posOffset>
            </wp:positionH>
            <wp:positionV relativeFrom="paragraph">
              <wp:posOffset>0</wp:posOffset>
            </wp:positionV>
            <wp:extent cx="345440" cy="323850"/>
            <wp:effectExtent l="0" t="0" r="0" b="0"/>
            <wp:wrapNone/>
            <wp:docPr id="451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851"/>
        <w:gridCol w:w="708"/>
        <w:gridCol w:w="5812"/>
      </w:tblGrid>
      <w:tr w:rsidR="00D4698B" w:rsidRPr="00DE4890" w:rsidTr="00B3201D">
        <w:trPr>
          <w:trHeight w:val="397"/>
        </w:trPr>
        <w:tc>
          <w:tcPr>
            <w:tcW w:w="851" w:type="dxa"/>
            <w:shd w:val="clear" w:color="auto" w:fill="D9D9D9" w:themeFill="background1" w:themeFillShade="D9"/>
            <w:vAlign w:val="center"/>
          </w:tcPr>
          <w:p w:rsidR="00D4698B" w:rsidRPr="00DE4890" w:rsidRDefault="00D4698B" w:rsidP="00B3201D">
            <w:pPr>
              <w:pStyle w:val="TabelleKopfmitte"/>
            </w:pPr>
            <w:r>
              <w:t>Phase</w:t>
            </w:r>
          </w:p>
        </w:tc>
        <w:tc>
          <w:tcPr>
            <w:tcW w:w="708" w:type="dxa"/>
            <w:shd w:val="clear" w:color="auto" w:fill="D9D9D9" w:themeFill="background1" w:themeFillShade="D9"/>
            <w:vAlign w:val="center"/>
          </w:tcPr>
          <w:p w:rsidR="00D4698B" w:rsidRPr="00DE4890" w:rsidRDefault="00D4698B" w:rsidP="00B3201D">
            <w:pPr>
              <w:pStyle w:val="TabelleKopfmitte"/>
            </w:pPr>
            <w:r>
              <w:t>Zeit</w:t>
            </w:r>
          </w:p>
        </w:tc>
        <w:tc>
          <w:tcPr>
            <w:tcW w:w="5812" w:type="dxa"/>
            <w:shd w:val="clear" w:color="auto" w:fill="D9D9D9" w:themeFill="background1" w:themeFillShade="D9"/>
            <w:vAlign w:val="center"/>
          </w:tcPr>
          <w:p w:rsidR="00D4698B" w:rsidRPr="00DE4890" w:rsidRDefault="00D4698B" w:rsidP="00B3201D">
            <w:pPr>
              <w:pStyle w:val="TabelleKopfmitte"/>
            </w:pPr>
            <w:r>
              <w:t>Aufgabe</w:t>
            </w:r>
          </w:p>
        </w:tc>
      </w:tr>
      <w:tr w:rsidR="00D4698B" w:rsidRPr="00DE4890" w:rsidTr="00B3201D">
        <w:trPr>
          <w:trHeight w:val="624"/>
        </w:trPr>
        <w:tc>
          <w:tcPr>
            <w:tcW w:w="851" w:type="dxa"/>
            <w:vMerge w:val="restart"/>
            <w:shd w:val="clear" w:color="auto" w:fill="auto"/>
            <w:vAlign w:val="center"/>
          </w:tcPr>
          <w:p w:rsidR="00D4698B" w:rsidRPr="00F0156F" w:rsidRDefault="00D4698B" w:rsidP="00B3201D">
            <w:pPr>
              <w:pStyle w:val="Textkrpermitte"/>
            </w:pPr>
            <w:r w:rsidRPr="00FC0F56">
              <w:rPr>
                <w:noProof/>
              </w:rPr>
              <w:drawing>
                <wp:inline distT="0" distB="0" distL="0" distR="0" wp14:anchorId="5BA8FD52" wp14:editId="7D0B1C5C">
                  <wp:extent cx="302701" cy="324000"/>
                  <wp:effectExtent l="0" t="0" r="2540" b="0"/>
                  <wp:docPr id="47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08" w:type="dxa"/>
            <w:vMerge w:val="restart"/>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DE4890" w:rsidRDefault="00D4698B" w:rsidP="00B3201D">
            <w:pPr>
              <w:pStyle w:val="Textkrper"/>
              <w:rPr>
                <w:noProof/>
              </w:rPr>
            </w:pPr>
            <w:r>
              <w:rPr>
                <w:noProof/>
                <w:sz w:val="24"/>
              </w:rPr>
              <w:drawing>
                <wp:anchor distT="0" distB="0" distL="114300" distR="114300" simplePos="0" relativeHeight="251950080" behindDoc="0" locked="0" layoutInCell="0" allowOverlap="1" wp14:anchorId="2E4BFE78" wp14:editId="346DFD9D">
                  <wp:simplePos x="0" y="0"/>
                  <wp:positionH relativeFrom="rightMargin">
                    <wp:posOffset>107950</wp:posOffset>
                  </wp:positionH>
                  <wp:positionV relativeFrom="paragraph">
                    <wp:posOffset>0</wp:posOffset>
                  </wp:positionV>
                  <wp:extent cx="323850" cy="323850"/>
                  <wp:effectExtent l="0" t="0" r="0" b="0"/>
                  <wp:wrapNone/>
                  <wp:docPr id="4513"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Lesen Sie den Text </w:t>
            </w:r>
            <w:r>
              <w:rPr>
                <w:rStyle w:val="Fett"/>
              </w:rPr>
              <w:t>„</w:t>
            </w:r>
            <w:r w:rsidRPr="00C64503">
              <w:rPr>
                <w:rStyle w:val="Fett"/>
              </w:rPr>
              <w:t>Die Ausbildungsbetriebe wünschen sich Teamplayer“</w:t>
            </w:r>
            <w:r>
              <w:t xml:space="preserve"> mit </w:t>
            </w:r>
            <w:r w:rsidR="00BB071D">
              <w:t xml:space="preserve">einer Partnerin/einem Partner </w:t>
            </w:r>
            <w:r>
              <w:t>gemeinsam. L</w:t>
            </w:r>
            <w:r>
              <w:t>e</w:t>
            </w:r>
            <w:r>
              <w:t>gen Sie fest, wer die Person Onur liest und wer Elif liest.</w:t>
            </w:r>
          </w:p>
        </w:tc>
      </w:tr>
      <w:tr w:rsidR="00D4698B" w:rsidRPr="00DE4890" w:rsidTr="00B3201D">
        <w:trPr>
          <w:trHeight w:val="624"/>
        </w:trPr>
        <w:tc>
          <w:tcPr>
            <w:tcW w:w="851" w:type="dxa"/>
            <w:vMerge/>
            <w:shd w:val="clear" w:color="auto" w:fill="auto"/>
            <w:vAlign w:val="center"/>
          </w:tcPr>
          <w:p w:rsidR="00D4698B" w:rsidRPr="00F0156F" w:rsidRDefault="00D4698B" w:rsidP="00B3201D">
            <w:pPr>
              <w:pStyle w:val="Textkrpermitte"/>
            </w:pPr>
          </w:p>
        </w:tc>
        <w:tc>
          <w:tcPr>
            <w:tcW w:w="708" w:type="dxa"/>
            <w:vMerge/>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315FAA" w:rsidRDefault="00D4698B" w:rsidP="00B3201D">
            <w:pPr>
              <w:pStyle w:val="Textkrper"/>
              <w:rPr>
                <w:b/>
                <w:noProof/>
                <w:u w:val="single"/>
              </w:rPr>
            </w:pPr>
            <w:r w:rsidRPr="00CD734E">
              <w:rPr>
                <w:b/>
                <w:noProof/>
                <w:sz w:val="24"/>
                <w:u w:val="single"/>
              </w:rPr>
              <w:drawing>
                <wp:anchor distT="0" distB="0" distL="114300" distR="114300" simplePos="0" relativeHeight="251951104" behindDoc="0" locked="0" layoutInCell="0" allowOverlap="1" wp14:anchorId="7AA73677" wp14:editId="7BE1698A">
                  <wp:simplePos x="0" y="0"/>
                  <wp:positionH relativeFrom="rightMargin">
                    <wp:posOffset>107950</wp:posOffset>
                  </wp:positionH>
                  <wp:positionV relativeFrom="paragraph">
                    <wp:posOffset>0</wp:posOffset>
                  </wp:positionV>
                  <wp:extent cx="323850" cy="323850"/>
                  <wp:effectExtent l="0" t="0" r="0" b="0"/>
                  <wp:wrapNone/>
                  <wp:docPr id="4514"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5FAA">
              <w:rPr>
                <w:b/>
                <w:noProof/>
                <w:u w:val="single"/>
              </w:rPr>
              <w:t>Methode: paarweises Lesen</w:t>
            </w:r>
          </w:p>
          <w:p w:rsidR="00D4698B" w:rsidRPr="00315FAA" w:rsidRDefault="00D4698B" w:rsidP="00B3201D">
            <w:pPr>
              <w:pStyle w:val="Textkrper"/>
              <w:rPr>
                <w:noProof/>
              </w:rPr>
            </w:pPr>
            <w:r w:rsidRPr="00315FAA">
              <w:rPr>
                <w:noProof/>
              </w:rPr>
              <w:t>A</w:t>
            </w:r>
            <w:r w:rsidRPr="00315FAA">
              <w:rPr>
                <w:noProof/>
              </w:rPr>
              <w:tab/>
              <w:t>liest die Meinung von Onur vor</w:t>
            </w:r>
            <w:r w:rsidR="003D2C9E">
              <w:rPr>
                <w:noProof/>
              </w:rPr>
              <w:t>.</w:t>
            </w:r>
          </w:p>
          <w:p w:rsidR="00D4698B" w:rsidRPr="00315FAA" w:rsidRDefault="00D4698B" w:rsidP="00B3201D">
            <w:pPr>
              <w:pStyle w:val="Textkrper"/>
              <w:rPr>
                <w:noProof/>
              </w:rPr>
            </w:pPr>
            <w:r w:rsidRPr="00315FAA">
              <w:rPr>
                <w:noProof/>
              </w:rPr>
              <w:t>B</w:t>
            </w:r>
            <w:r w:rsidRPr="00315FAA">
              <w:rPr>
                <w:noProof/>
              </w:rPr>
              <w:tab/>
              <w:t>hört zu und fasst den Inhalt zusammen.</w:t>
            </w:r>
          </w:p>
          <w:p w:rsidR="00D4698B" w:rsidRPr="00315FAA" w:rsidRDefault="00D4698B" w:rsidP="00B3201D">
            <w:pPr>
              <w:pStyle w:val="Textkrper"/>
              <w:rPr>
                <w:noProof/>
              </w:rPr>
            </w:pPr>
            <w:r w:rsidRPr="00315FAA">
              <w:rPr>
                <w:noProof/>
              </w:rPr>
              <w:t>Dann werden die Rollen getauscht:</w:t>
            </w:r>
          </w:p>
          <w:p w:rsidR="00D4698B" w:rsidRPr="00315FAA" w:rsidRDefault="00D4698B" w:rsidP="00B3201D">
            <w:pPr>
              <w:pStyle w:val="Textkrper"/>
              <w:rPr>
                <w:noProof/>
              </w:rPr>
            </w:pPr>
            <w:r w:rsidRPr="00315FAA">
              <w:rPr>
                <w:noProof/>
              </w:rPr>
              <w:t>B</w:t>
            </w:r>
            <w:r w:rsidRPr="00315FAA">
              <w:rPr>
                <w:noProof/>
              </w:rPr>
              <w:tab/>
              <w:t>liest die Meinung von Elif vor</w:t>
            </w:r>
            <w:r w:rsidR="003D2C9E">
              <w:rPr>
                <w:noProof/>
              </w:rPr>
              <w:t>.</w:t>
            </w:r>
          </w:p>
          <w:p w:rsidR="00D4698B" w:rsidRPr="00DE4890" w:rsidRDefault="00D4698B" w:rsidP="00B3201D">
            <w:pPr>
              <w:pStyle w:val="Textkrper"/>
              <w:rPr>
                <w:noProof/>
              </w:rPr>
            </w:pPr>
            <w:r w:rsidRPr="00315FAA">
              <w:rPr>
                <w:noProof/>
              </w:rPr>
              <w:t>A</w:t>
            </w:r>
            <w:r w:rsidRPr="00315FAA">
              <w:rPr>
                <w:noProof/>
              </w:rPr>
              <w:tab/>
              <w:t>hört zu und fasst den Inhalt zusammen.</w:t>
            </w:r>
          </w:p>
        </w:tc>
      </w:tr>
      <w:tr w:rsidR="00D4698B" w:rsidRPr="00DE4890" w:rsidTr="00B3201D">
        <w:trPr>
          <w:trHeight w:val="624"/>
        </w:trPr>
        <w:tc>
          <w:tcPr>
            <w:tcW w:w="851" w:type="dxa"/>
            <w:vMerge/>
            <w:shd w:val="clear" w:color="auto" w:fill="auto"/>
            <w:vAlign w:val="center"/>
          </w:tcPr>
          <w:p w:rsidR="00D4698B" w:rsidRPr="00F0156F" w:rsidRDefault="00D4698B" w:rsidP="00B3201D">
            <w:pPr>
              <w:pStyle w:val="Textkrpermitte"/>
            </w:pPr>
          </w:p>
        </w:tc>
        <w:tc>
          <w:tcPr>
            <w:tcW w:w="708" w:type="dxa"/>
            <w:vMerge/>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DE4890" w:rsidRDefault="00D4698B" w:rsidP="00B3201D">
            <w:pPr>
              <w:pStyle w:val="Textkrper"/>
              <w:rPr>
                <w:noProof/>
              </w:rPr>
            </w:pPr>
            <w:r>
              <w:t>Onur und Elif liefern Ihnen 12 Argumente zur Gruppenarbeit. Fo</w:t>
            </w:r>
            <w:r>
              <w:t>r</w:t>
            </w:r>
            <w:r>
              <w:t>mulieren Sie die Argumente von Onur und Elif zur Gruppenarbeit in ganzen Sätzen. Die markierten Begriffe geben Ihnen Hinweise zu den Argumenten. GA = Gruppenarbeit kannst du abkürzen.</w:t>
            </w:r>
          </w:p>
        </w:tc>
      </w:tr>
      <w:tr w:rsidR="00D4698B" w:rsidRPr="00DE4890" w:rsidTr="00B3201D">
        <w:trPr>
          <w:trHeight w:val="479"/>
        </w:trPr>
        <w:tc>
          <w:tcPr>
            <w:tcW w:w="851" w:type="dxa"/>
            <w:vMerge/>
            <w:shd w:val="clear" w:color="auto" w:fill="auto"/>
            <w:vAlign w:val="center"/>
          </w:tcPr>
          <w:p w:rsidR="00D4698B" w:rsidRPr="00F0156F" w:rsidRDefault="00D4698B" w:rsidP="00B3201D">
            <w:pPr>
              <w:pStyle w:val="Textkrpermitte"/>
            </w:pPr>
          </w:p>
        </w:tc>
        <w:tc>
          <w:tcPr>
            <w:tcW w:w="708" w:type="dxa"/>
            <w:vMerge/>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DE4890" w:rsidRDefault="00FE6108" w:rsidP="00B3201D">
            <w:pPr>
              <w:pStyle w:val="Textkrper"/>
              <w:rPr>
                <w:noProof/>
              </w:rPr>
            </w:pPr>
            <w:r w:rsidRPr="00AA18D1">
              <w:rPr>
                <w:noProof/>
              </w:rPr>
              <w:drawing>
                <wp:anchor distT="0" distB="0" distL="114300" distR="114300" simplePos="0" relativeHeight="252191744" behindDoc="0" locked="0" layoutInCell="1" allowOverlap="1" wp14:anchorId="119ACC25" wp14:editId="7A966867">
                  <wp:simplePos x="0" y="0"/>
                  <wp:positionH relativeFrom="column">
                    <wp:posOffset>3726180</wp:posOffset>
                  </wp:positionH>
                  <wp:positionV relativeFrom="paragraph">
                    <wp:posOffset>-43180</wp:posOffset>
                  </wp:positionV>
                  <wp:extent cx="314325" cy="314325"/>
                  <wp:effectExtent l="0" t="0" r="9525" b="9525"/>
                  <wp:wrapNone/>
                  <wp:docPr id="4700" name="Grafik 4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4698B" w:rsidRPr="00870E9E">
              <w:rPr>
                <w:noProof/>
              </w:rPr>
              <w:t>Schreiben Sie Ihre Argumente in die grauen Kästchen.</w:t>
            </w:r>
            <w:r w:rsidRPr="00AA18D1">
              <w:rPr>
                <w:noProof/>
              </w:rPr>
              <w:t xml:space="preserve"> </w:t>
            </w:r>
          </w:p>
        </w:tc>
      </w:tr>
      <w:tr w:rsidR="00D4698B" w:rsidRPr="00DE4890" w:rsidTr="00B3201D">
        <w:trPr>
          <w:trHeight w:val="501"/>
        </w:trPr>
        <w:tc>
          <w:tcPr>
            <w:tcW w:w="851" w:type="dxa"/>
            <w:vMerge/>
            <w:shd w:val="clear" w:color="auto" w:fill="auto"/>
            <w:vAlign w:val="center"/>
          </w:tcPr>
          <w:p w:rsidR="00D4698B" w:rsidRPr="00F0156F" w:rsidRDefault="00D4698B" w:rsidP="00B3201D">
            <w:pPr>
              <w:pStyle w:val="Textkrpermitte"/>
            </w:pPr>
          </w:p>
        </w:tc>
        <w:tc>
          <w:tcPr>
            <w:tcW w:w="708" w:type="dxa"/>
            <w:vMerge/>
            <w:shd w:val="clear" w:color="auto" w:fill="auto"/>
            <w:vAlign w:val="center"/>
          </w:tcPr>
          <w:p w:rsidR="00D4698B" w:rsidRPr="00DE4890" w:rsidRDefault="00D4698B" w:rsidP="00B3201D">
            <w:pPr>
              <w:pStyle w:val="Textkrper"/>
            </w:pPr>
          </w:p>
        </w:tc>
        <w:tc>
          <w:tcPr>
            <w:tcW w:w="5812" w:type="dxa"/>
            <w:shd w:val="clear" w:color="auto" w:fill="auto"/>
            <w:vAlign w:val="center"/>
          </w:tcPr>
          <w:p w:rsidR="00D4698B" w:rsidRPr="00DE4890" w:rsidRDefault="00D4698B" w:rsidP="00B3201D">
            <w:pPr>
              <w:pStyle w:val="Textkrper"/>
              <w:rPr>
                <w:noProof/>
              </w:rPr>
            </w:pPr>
            <w:r w:rsidRPr="00870E9E">
              <w:rPr>
                <w:noProof/>
              </w:rPr>
              <w:t>Sortieren Sie die Argumente in die entsprechende Spalte.</w:t>
            </w:r>
          </w:p>
        </w:tc>
      </w:tr>
      <w:tr w:rsidR="00D4698B" w:rsidRPr="00DE4890" w:rsidTr="00B3201D">
        <w:trPr>
          <w:trHeight w:val="495"/>
        </w:trPr>
        <w:tc>
          <w:tcPr>
            <w:tcW w:w="851" w:type="dxa"/>
            <w:vMerge/>
            <w:tcBorders>
              <w:bottom w:val="single" w:sz="4" w:space="0" w:color="auto"/>
            </w:tcBorders>
            <w:shd w:val="clear" w:color="auto" w:fill="auto"/>
            <w:vAlign w:val="center"/>
          </w:tcPr>
          <w:p w:rsidR="00D4698B" w:rsidRPr="00F0156F" w:rsidRDefault="00D4698B" w:rsidP="00B3201D">
            <w:pPr>
              <w:pStyle w:val="Textkrpermitte"/>
              <w:rPr>
                <w:noProof/>
              </w:rPr>
            </w:pPr>
          </w:p>
        </w:tc>
        <w:tc>
          <w:tcPr>
            <w:tcW w:w="708" w:type="dxa"/>
            <w:vMerge/>
            <w:tcBorders>
              <w:bottom w:val="single" w:sz="4" w:space="0" w:color="auto"/>
            </w:tcBorders>
            <w:shd w:val="clear" w:color="auto" w:fill="auto"/>
            <w:vAlign w:val="center"/>
          </w:tcPr>
          <w:p w:rsidR="00D4698B" w:rsidRPr="00DE4890" w:rsidRDefault="00D4698B" w:rsidP="00B3201D">
            <w:pPr>
              <w:pStyle w:val="Textkrper"/>
            </w:pPr>
          </w:p>
        </w:tc>
        <w:tc>
          <w:tcPr>
            <w:tcW w:w="5812" w:type="dxa"/>
            <w:tcBorders>
              <w:top w:val="single" w:sz="4" w:space="0" w:color="auto"/>
              <w:bottom w:val="single" w:sz="4" w:space="0" w:color="auto"/>
              <w:right w:val="single" w:sz="4" w:space="0" w:color="auto"/>
            </w:tcBorders>
            <w:shd w:val="clear" w:color="auto" w:fill="auto"/>
            <w:vAlign w:val="center"/>
          </w:tcPr>
          <w:p w:rsidR="00D4698B" w:rsidRPr="00DE4890" w:rsidRDefault="00D4698B" w:rsidP="00B3201D">
            <w:pPr>
              <w:pStyle w:val="Textkrper"/>
              <w:rPr>
                <w:noProof/>
              </w:rPr>
            </w:pPr>
            <w:r w:rsidRPr="00236766">
              <w:rPr>
                <w:noProof/>
              </w:rPr>
              <w:t>Vergleichen Sie Ihr Ergebnis mit der Lösung.</w:t>
            </w:r>
          </w:p>
        </w:tc>
      </w:tr>
    </w:tbl>
    <w:p w:rsidR="00D4698B" w:rsidRDefault="00D4698B" w:rsidP="00D4698B">
      <w:pPr>
        <w:pStyle w:val="AufgabeText"/>
        <w:ind w:left="0"/>
      </w:pPr>
    </w:p>
    <w:tbl>
      <w:tblPr>
        <w:tblStyle w:val="Tabellenraster"/>
        <w:tblW w:w="0" w:type="auto"/>
        <w:tblInd w:w="108" w:type="dxa"/>
        <w:tblCellMar>
          <w:top w:w="57" w:type="dxa"/>
          <w:bottom w:w="57" w:type="dxa"/>
        </w:tblCellMar>
        <w:tblLook w:val="04A0" w:firstRow="1" w:lastRow="0" w:firstColumn="1" w:lastColumn="0" w:noHBand="0" w:noVBand="1"/>
      </w:tblPr>
      <w:tblGrid>
        <w:gridCol w:w="3544"/>
        <w:gridCol w:w="3827"/>
      </w:tblGrid>
      <w:tr w:rsidR="00D4698B" w:rsidRPr="00A410C8" w:rsidTr="00B3201D">
        <w:tc>
          <w:tcPr>
            <w:tcW w:w="3544" w:type="dxa"/>
            <w:shd w:val="clear" w:color="auto" w:fill="D9D9D9" w:themeFill="background1" w:themeFillShade="D9"/>
          </w:tcPr>
          <w:p w:rsidR="00D4698B" w:rsidRPr="00A410C8" w:rsidRDefault="00D4698B" w:rsidP="00B3201D">
            <w:pPr>
              <w:pStyle w:val="TabelleKopflinks"/>
            </w:pPr>
            <w:r>
              <w:t>Mir gefällt Gruppenarbeit, weil ….</w:t>
            </w:r>
          </w:p>
        </w:tc>
        <w:tc>
          <w:tcPr>
            <w:tcW w:w="3827" w:type="dxa"/>
            <w:shd w:val="clear" w:color="auto" w:fill="D9D9D9" w:themeFill="background1" w:themeFillShade="D9"/>
          </w:tcPr>
          <w:p w:rsidR="00D4698B" w:rsidRPr="00A410C8" w:rsidRDefault="00D4698B" w:rsidP="00B3201D">
            <w:pPr>
              <w:pStyle w:val="TabelleKopflinks"/>
            </w:pPr>
            <w:r>
              <w:t>Mir gefällt Gruppenarbeit nicht, weil ….</w:t>
            </w:r>
          </w:p>
        </w:tc>
      </w:tr>
      <w:tr w:rsidR="00D4698B" w:rsidRPr="00A410C8" w:rsidTr="00B3201D">
        <w:tc>
          <w:tcPr>
            <w:tcW w:w="3544" w:type="dxa"/>
            <w:shd w:val="clear" w:color="auto" w:fill="auto"/>
          </w:tcPr>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Default="00D4698B" w:rsidP="00B3201D">
            <w:pPr>
              <w:pStyle w:val="Textkrper"/>
            </w:pPr>
          </w:p>
          <w:p w:rsidR="00D4698B" w:rsidRPr="00A410C8" w:rsidRDefault="00D4698B" w:rsidP="00B3201D">
            <w:pPr>
              <w:pStyle w:val="Textkrper"/>
            </w:pPr>
          </w:p>
        </w:tc>
        <w:tc>
          <w:tcPr>
            <w:tcW w:w="3827" w:type="dxa"/>
          </w:tcPr>
          <w:p w:rsidR="00D4698B" w:rsidRPr="00A410C8" w:rsidRDefault="00D4698B" w:rsidP="00B3201D">
            <w:pPr>
              <w:pStyle w:val="Textkrper"/>
            </w:pPr>
          </w:p>
        </w:tc>
      </w:tr>
    </w:tbl>
    <w:p w:rsidR="00D4698B" w:rsidRPr="00944331" w:rsidRDefault="00D4698B" w:rsidP="00D4698B">
      <w:pPr>
        <w:spacing w:line="240" w:lineRule="exact"/>
      </w:pPr>
      <w:r>
        <w:br w:type="page"/>
      </w:r>
    </w:p>
    <w:p w:rsidR="00D4698B" w:rsidRPr="00E652FB" w:rsidRDefault="00D4698B" w:rsidP="00E652FB">
      <w:pPr>
        <w:pStyle w:val="berschrift1"/>
        <w:rPr>
          <w:b/>
        </w:rPr>
      </w:pPr>
      <w:r w:rsidRPr="00E652FB">
        <w:rPr>
          <w:rStyle w:val="Fett"/>
          <w:b w:val="0"/>
          <w:noProof/>
          <w:sz w:val="24"/>
        </w:rPr>
        <w:lastRenderedPageBreak/>
        <w:drawing>
          <wp:anchor distT="0" distB="0" distL="114300" distR="114300" simplePos="0" relativeHeight="251929600" behindDoc="0" locked="1" layoutInCell="0" allowOverlap="1" wp14:anchorId="773023C3" wp14:editId="0CD8E2B5">
            <wp:simplePos x="0" y="0"/>
            <wp:positionH relativeFrom="rightMargin">
              <wp:posOffset>451485</wp:posOffset>
            </wp:positionH>
            <wp:positionV relativeFrom="paragraph">
              <wp:posOffset>73025</wp:posOffset>
            </wp:positionV>
            <wp:extent cx="345600" cy="324000"/>
            <wp:effectExtent l="0" t="0" r="0" b="0"/>
            <wp:wrapNone/>
            <wp:docPr id="451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D2C9E">
        <w:rPr>
          <w:rStyle w:val="Fett"/>
          <w:b w:val="0"/>
        </w:rPr>
        <w:t>„</w:t>
      </w:r>
      <w:r w:rsidRPr="00E652FB">
        <w:rPr>
          <w:rStyle w:val="Fett"/>
          <w:b w:val="0"/>
        </w:rPr>
        <w:t>Die Ausbildungsbe</w:t>
      </w:r>
      <w:r w:rsidR="003D2C9E">
        <w:rPr>
          <w:rStyle w:val="Fett"/>
          <w:b w:val="0"/>
        </w:rPr>
        <w:t>triebe wünschen sich Teamplayer</w:t>
      </w:r>
      <w:r w:rsidRPr="00E652FB">
        <w:rPr>
          <w:rStyle w:val="Fett"/>
          <w:b w:val="0"/>
        </w:rPr>
        <w:t>“</w:t>
      </w:r>
    </w:p>
    <w:p w:rsidR="00D4698B" w:rsidRDefault="00D4698B" w:rsidP="00FE6108">
      <w:pPr>
        <w:pStyle w:val="Abstandszeile"/>
      </w:pPr>
    </w:p>
    <w:p w:rsidR="00D4698B" w:rsidRDefault="00D4698B" w:rsidP="00D4698B">
      <w:r>
        <w:t>In der Gastronomie sind Teamplayer gefragt. Hier arbeitet ein</w:t>
      </w:r>
      <w:r w:rsidR="003D2C9E">
        <w:t>e Hand für die a</w:t>
      </w:r>
      <w:r>
        <w:t>ndere. Die Restaurantfachkräfte nehmen die Bestellung auf und stellen die Getränke bereit und der Koch kümmert sich um die Speisen – ein Gewerbe, das ohne Teamarbeit nicht funkti</w:t>
      </w:r>
      <w:r>
        <w:t>o</w:t>
      </w:r>
      <w:r>
        <w:t xml:space="preserve">nieren würde. </w:t>
      </w:r>
    </w:p>
    <w:p w:rsidR="00D4698B" w:rsidRDefault="00D4698B" w:rsidP="00D4698B">
      <w:r>
        <w:t>Die Ausbildungsbetriebe fordern Teamarbeit, doch wo können junge Leute Teamarbeit lernen?</w:t>
      </w:r>
      <w:r w:rsidRPr="00AC07FD">
        <w:rPr>
          <w:rStyle w:val="Fett"/>
        </w:rPr>
        <w:t xml:space="preserve"> </w:t>
      </w:r>
      <w:r>
        <w:rPr>
          <w:rStyle w:val="Fett"/>
        </w:rPr>
        <w:t>Gruppenarbeit in der Schule ist die Lösung!</w:t>
      </w:r>
    </w:p>
    <w:p w:rsidR="00D4698B" w:rsidRDefault="00D4698B" w:rsidP="00D4698B">
      <w:pPr>
        <w:pStyle w:val="berschrift2"/>
      </w:pPr>
      <w:r>
        <w:t xml:space="preserve">Zwei Schüler tauschen sich aus: </w:t>
      </w:r>
    </w:p>
    <w:p w:rsidR="00D4698B" w:rsidRDefault="00D4698B" w:rsidP="00D4698B">
      <w:pPr>
        <w:pStyle w:val="Textkrper"/>
      </w:pPr>
      <w:r w:rsidRPr="0004371B">
        <w:rPr>
          <w:rStyle w:val="Fett"/>
        </w:rPr>
        <w:t>Onur</w:t>
      </w:r>
      <w:r>
        <w:t xml:space="preserve">: Immer diese Gruppenarbeit in der Schule. Ich arbeite lieber allein, da habe ich weniger Ärger. In der Gruppe gibt es sowieso immer nur Streit. </w:t>
      </w:r>
    </w:p>
    <w:p w:rsidR="00D4698B" w:rsidRDefault="00D4698B" w:rsidP="00D4698B"/>
    <w:p w:rsidR="00D4698B" w:rsidRDefault="00D4698B" w:rsidP="00D4698B">
      <w:r w:rsidRPr="0004371B">
        <w:rPr>
          <w:b/>
        </w:rPr>
        <w:t>Elif:</w:t>
      </w:r>
      <w:r>
        <w:t xml:space="preserve"> Über den Streitpunkt lässt sich doch reden. Da lerne ich dann gleich mich besser auszudrücken. Ich fühle mich in der Gruppe sicherer, hier kann ich ohne Angst Fragen stellen, wenn ich was nicht verstanden habe und ich bekomme Unterstützung.</w:t>
      </w:r>
    </w:p>
    <w:p w:rsidR="00D4698B" w:rsidRDefault="00D4698B" w:rsidP="00D4698B"/>
    <w:p w:rsidR="00D4698B" w:rsidRDefault="00D4698B" w:rsidP="00D4698B">
      <w:r w:rsidRPr="0004371B">
        <w:rPr>
          <w:b/>
        </w:rPr>
        <w:t>Onur:</w:t>
      </w:r>
      <w:r>
        <w:t xml:space="preserve"> In der Gruppenarbeit lerne ich weniger da ist nur Chaos, besser der Lehrer steht vorne und sagt was richtig ist. Bei der Gruppenarbeit macht sich der Lehrer sowieso ein bequemes Leben. </w:t>
      </w:r>
    </w:p>
    <w:p w:rsidR="00D4698B" w:rsidRDefault="00D4698B" w:rsidP="00D4698B"/>
    <w:p w:rsidR="00D4698B" w:rsidRDefault="00D4698B" w:rsidP="00D4698B">
      <w:r w:rsidRPr="0004371B">
        <w:rPr>
          <w:b/>
        </w:rPr>
        <w:t>Elif:</w:t>
      </w:r>
      <w:r>
        <w:t xml:space="preserve"> Wenn der Lehrer vorne steht, dann lerne ich nur ruhig dazusitzen</w:t>
      </w:r>
      <w:r w:rsidR="003D2C9E">
        <w:t>,</w:t>
      </w:r>
      <w:r>
        <w:t xml:space="preserve"> sonst nichts. Bei der Gruppenarbeit kann ich </w:t>
      </w:r>
      <w:r w:rsidR="003702B6">
        <w:t>selbstständig</w:t>
      </w:r>
      <w:r>
        <w:t xml:space="preserve"> arbeiten und lerne mit meinen </w:t>
      </w:r>
      <w:r w:rsidR="00105670">
        <w:t>Mitschüleri</w:t>
      </w:r>
      <w:r w:rsidR="00105670">
        <w:t>n</w:t>
      </w:r>
      <w:r w:rsidR="00105670">
        <w:t xml:space="preserve">nen und </w:t>
      </w:r>
      <w:r>
        <w:t>Mitschülern fair umzugehen, ihnen zu helfen und ihnen aufmerksam zuzuh</w:t>
      </w:r>
      <w:r>
        <w:t>ö</w:t>
      </w:r>
      <w:r>
        <w:t>ren. Und wenn ich mal keine Lust zum Arbeiten habe, dann motiviert mich meistens jemand aus der Gruppe. Das tut gut!</w:t>
      </w:r>
    </w:p>
    <w:p w:rsidR="00D4698B" w:rsidRDefault="00D4698B" w:rsidP="00D4698B"/>
    <w:p w:rsidR="00D4698B" w:rsidRDefault="00D4698B" w:rsidP="00D4698B">
      <w:r w:rsidRPr="00F33B26">
        <w:rPr>
          <w:b/>
        </w:rPr>
        <w:t>Onur</w:t>
      </w:r>
      <w:r>
        <w:t xml:space="preserve">: Die Gruppenarbeit kostet aber immer zu viel Zeit, bis man zum Ergebnis kommt. </w:t>
      </w:r>
    </w:p>
    <w:p w:rsidR="00D4698B" w:rsidRDefault="00D4698B" w:rsidP="00D4698B"/>
    <w:p w:rsidR="00D4698B" w:rsidRDefault="00D4698B" w:rsidP="00D4698B">
      <w:r w:rsidRPr="00F33B26">
        <w:rPr>
          <w:b/>
        </w:rPr>
        <w:t>Elif</w:t>
      </w:r>
      <w:r>
        <w:t xml:space="preserve">: Aber die Gruppenarbeit liefert meisten ein besseres Arbeitsergebnis, weil jeder mit seinen Ideen zur Lösung betragen kann, das führt zum Erfolg. </w:t>
      </w:r>
    </w:p>
    <w:p w:rsidR="00D4698B" w:rsidRDefault="00D4698B" w:rsidP="005E7235">
      <w:pPr>
        <w:pStyle w:val="Abstandszeile"/>
      </w:pPr>
    </w:p>
    <w:p w:rsidR="00D4698B" w:rsidRPr="005E7235" w:rsidRDefault="00D4698B" w:rsidP="005E7235">
      <w:pPr>
        <w:pStyle w:val="berschrift3"/>
      </w:pPr>
      <w:r w:rsidRPr="005E7235">
        <w:t xml:space="preserve">Argumente von Onur und Elif: </w:t>
      </w:r>
    </w:p>
    <w:p w:rsidR="00D4698B" w:rsidRDefault="00D4698B" w:rsidP="005E7235">
      <w:pPr>
        <w:pStyle w:val="Abstandszeile"/>
      </w:pPr>
    </w:p>
    <w:tbl>
      <w:tblPr>
        <w:tblStyle w:val="Tabellenraster"/>
        <w:tblW w:w="0" w:type="auto"/>
        <w:tblBorders>
          <w:top w:val="thickThinLargeGap" w:sz="24" w:space="0" w:color="FFFFFF" w:themeColor="background1"/>
          <w:left w:val="thickThinLargeGap" w:sz="24" w:space="0" w:color="FFFFFF" w:themeColor="background1"/>
          <w:bottom w:val="thickThinLargeGap" w:sz="24" w:space="0" w:color="FFFFFF" w:themeColor="background1"/>
          <w:right w:val="thickThinLargeGap" w:sz="24" w:space="0" w:color="FFFFFF" w:themeColor="background1"/>
          <w:insideH w:val="thickThinLargeGap" w:sz="24" w:space="0" w:color="FFFFFF" w:themeColor="background1"/>
          <w:insideV w:val="thickThinLargeGap" w:sz="24" w:space="0" w:color="FFFFFF" w:themeColor="background1"/>
        </w:tblBorders>
        <w:shd w:val="clear" w:color="auto" w:fill="D9D9D9" w:themeFill="background1" w:themeFillShade="D9"/>
        <w:tblLook w:val="04A0" w:firstRow="1" w:lastRow="0" w:firstColumn="1" w:lastColumn="0" w:noHBand="0" w:noVBand="1"/>
      </w:tblPr>
      <w:tblGrid>
        <w:gridCol w:w="2503"/>
        <w:gridCol w:w="2503"/>
        <w:gridCol w:w="2504"/>
      </w:tblGrid>
      <w:tr w:rsidR="00D4698B" w:rsidRPr="00D1690F" w:rsidTr="00B3201D">
        <w:trPr>
          <w:trHeight w:val="850"/>
        </w:trPr>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4" w:type="dxa"/>
            <w:shd w:val="clear" w:color="auto" w:fill="D9D9D9" w:themeFill="background1" w:themeFillShade="D9"/>
            <w:vAlign w:val="center"/>
          </w:tcPr>
          <w:p w:rsidR="00D4698B" w:rsidRPr="00D1690F" w:rsidRDefault="00D4698B" w:rsidP="00B3201D">
            <w:pPr>
              <w:pStyle w:val="Textkrper"/>
              <w:rPr>
                <w:sz w:val="26"/>
              </w:rPr>
            </w:pPr>
          </w:p>
        </w:tc>
      </w:tr>
      <w:tr w:rsidR="00D4698B" w:rsidRPr="00D1690F" w:rsidTr="00B3201D">
        <w:trPr>
          <w:trHeight w:val="850"/>
        </w:trPr>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4" w:type="dxa"/>
            <w:shd w:val="clear" w:color="auto" w:fill="D9D9D9" w:themeFill="background1" w:themeFillShade="D9"/>
            <w:vAlign w:val="center"/>
          </w:tcPr>
          <w:p w:rsidR="00D4698B" w:rsidRPr="00D1690F" w:rsidRDefault="00D4698B" w:rsidP="00B3201D">
            <w:pPr>
              <w:pStyle w:val="Textkrper"/>
              <w:rPr>
                <w:sz w:val="26"/>
              </w:rPr>
            </w:pPr>
          </w:p>
        </w:tc>
      </w:tr>
      <w:tr w:rsidR="00D4698B" w:rsidRPr="00D1690F" w:rsidTr="00B3201D">
        <w:trPr>
          <w:trHeight w:val="850"/>
        </w:trPr>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4" w:type="dxa"/>
            <w:shd w:val="clear" w:color="auto" w:fill="D9D9D9" w:themeFill="background1" w:themeFillShade="D9"/>
            <w:vAlign w:val="center"/>
          </w:tcPr>
          <w:p w:rsidR="00D4698B" w:rsidRPr="00D1690F" w:rsidRDefault="00D4698B" w:rsidP="00B3201D">
            <w:pPr>
              <w:pStyle w:val="Textkrper"/>
              <w:rPr>
                <w:sz w:val="26"/>
              </w:rPr>
            </w:pPr>
          </w:p>
        </w:tc>
      </w:tr>
      <w:tr w:rsidR="00D4698B" w:rsidRPr="00D1690F" w:rsidTr="00B3201D">
        <w:trPr>
          <w:trHeight w:val="850"/>
        </w:trPr>
        <w:tc>
          <w:tcPr>
            <w:tcW w:w="2503" w:type="dxa"/>
            <w:shd w:val="clear" w:color="auto" w:fill="D9D9D9" w:themeFill="background1" w:themeFillShade="D9"/>
            <w:vAlign w:val="center"/>
          </w:tcPr>
          <w:p w:rsidR="00D4698B" w:rsidRPr="00D1690F" w:rsidRDefault="00D4698B" w:rsidP="00B3201D">
            <w:pPr>
              <w:pStyle w:val="Textkrper"/>
              <w:rPr>
                <w:sz w:val="26"/>
              </w:rPr>
            </w:pPr>
          </w:p>
        </w:tc>
        <w:tc>
          <w:tcPr>
            <w:tcW w:w="2503" w:type="dxa"/>
            <w:shd w:val="clear" w:color="auto" w:fill="D9D9D9" w:themeFill="background1" w:themeFillShade="D9"/>
            <w:vAlign w:val="center"/>
          </w:tcPr>
          <w:p w:rsidR="00D4698B" w:rsidRDefault="00D4698B" w:rsidP="00B3201D">
            <w:pPr>
              <w:pStyle w:val="Textkrper"/>
              <w:rPr>
                <w:sz w:val="26"/>
              </w:rPr>
            </w:pPr>
          </w:p>
        </w:tc>
        <w:tc>
          <w:tcPr>
            <w:tcW w:w="2504" w:type="dxa"/>
            <w:shd w:val="clear" w:color="auto" w:fill="D9D9D9" w:themeFill="background1" w:themeFillShade="D9"/>
            <w:vAlign w:val="center"/>
          </w:tcPr>
          <w:p w:rsidR="00D4698B" w:rsidRPr="00D1690F" w:rsidRDefault="00D4698B" w:rsidP="00B3201D">
            <w:pPr>
              <w:pStyle w:val="Textkrper"/>
              <w:rPr>
                <w:sz w:val="26"/>
              </w:rPr>
            </w:pPr>
          </w:p>
        </w:tc>
      </w:tr>
    </w:tbl>
    <w:p w:rsidR="00D4698B" w:rsidRDefault="00D4698B" w:rsidP="00D4698B"/>
    <w:p w:rsidR="00D4698B" w:rsidRDefault="00D4698B" w:rsidP="00D4698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EG1.01.03.02</w:t>
            </w:r>
          </w:p>
        </w:tc>
      </w:tr>
      <w:tr w:rsidR="00D4698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Pr="00DB25F0" w:rsidRDefault="00D4698B" w:rsidP="00D4698B">
            <w:pPr>
              <w:pStyle w:val="Kopf8ptafz"/>
              <w:ind w:left="227" w:hanging="170"/>
              <w:rPr>
                <w:i/>
                <w:iCs/>
              </w:rPr>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auto"/>
                </w:tcPr>
                <w:p w:rsidR="00D4698B" w:rsidRPr="00B51DE9" w:rsidRDefault="00D4698B" w:rsidP="00B3201D">
                  <w:pPr>
                    <w:pStyle w:val="Textkrpermitte"/>
                  </w:pPr>
                  <w:proofErr w:type="spellStart"/>
                  <w:r w:rsidRPr="00B51DE9">
                    <w:t>LernTHEMA</w:t>
                  </w:r>
                  <w:proofErr w:type="spellEnd"/>
                </w:p>
              </w:tc>
            </w:tr>
            <w:tr w:rsidR="00D4698B" w:rsidRPr="00B51DE9" w:rsidTr="00B3201D">
              <w:trPr>
                <w:trHeight w:val="284"/>
              </w:trPr>
              <w:tc>
                <w:tcPr>
                  <w:tcW w:w="2090" w:type="dxa"/>
                  <w:tcBorders>
                    <w:bottom w:val="nil"/>
                  </w:tcBorders>
                  <w:shd w:val="clear" w:color="auto" w:fill="D9D9D9" w:themeFill="background1" w:themeFillShade="D9"/>
                </w:tcPr>
                <w:p w:rsidR="00D4698B" w:rsidRPr="00B51DE9" w:rsidRDefault="00D4698B" w:rsidP="00B3201D">
                  <w:pPr>
                    <w:pStyle w:val="TabelleKopf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4B658C" w:rsidRDefault="00D4698B" w:rsidP="00B3201D">
            <w:pPr>
              <w:pStyle w:val="Tabelle6pt"/>
            </w:pPr>
            <w:r>
              <w:t>Kompetenzen:</w:t>
            </w:r>
          </w:p>
          <w:p w:rsidR="00D4698B" w:rsidRPr="00AC5444" w:rsidRDefault="00D4698B" w:rsidP="00D4698B">
            <w:pPr>
              <w:pStyle w:val="Kopf8ptafz"/>
              <w:ind w:left="227" w:hanging="170"/>
              <w:rPr>
                <w:i/>
              </w:rPr>
            </w:pPr>
            <w:r w:rsidRPr="00AC5444">
              <w:t>Ich kann Teamarbeit beschreiben.</w:t>
            </w:r>
          </w:p>
          <w:p w:rsidR="00D4698B" w:rsidRPr="00AC5444" w:rsidRDefault="00D4698B" w:rsidP="00D4698B">
            <w:pPr>
              <w:pStyle w:val="Kopf8ptafz"/>
              <w:ind w:left="227" w:hanging="170"/>
              <w:rPr>
                <w:i/>
              </w:rPr>
            </w:pPr>
            <w:r w:rsidRPr="00AC5444">
              <w:t>Ich kann Argumente für Gruppenarbeit nennen.</w:t>
            </w:r>
          </w:p>
          <w:p w:rsidR="00D4698B" w:rsidRPr="00AC5444" w:rsidRDefault="00D4698B" w:rsidP="00D4698B">
            <w:pPr>
              <w:pStyle w:val="Kopf8ptafz"/>
              <w:ind w:left="227" w:hanging="170"/>
            </w:pPr>
            <w:r w:rsidRPr="00AC5444">
              <w:t xml:space="preserve">Ich kann Vorteile der Gruppenarbeit bewerten. </w:t>
            </w:r>
          </w:p>
          <w:p w:rsidR="00D4698B" w:rsidRPr="00AC5444" w:rsidRDefault="00D4698B" w:rsidP="00D4698B">
            <w:pPr>
              <w:pStyle w:val="Kopf8ptafz"/>
              <w:ind w:left="227" w:hanging="170"/>
            </w:pPr>
            <w:r w:rsidRPr="00AC5444">
              <w:t xml:space="preserve">Ich kann Regeln zur Gruppenarbeit formulieren. </w:t>
            </w:r>
          </w:p>
          <w:p w:rsidR="00D4698B" w:rsidRDefault="00D4698B" w:rsidP="00BB071D">
            <w:pPr>
              <w:pStyle w:val="Kopf8ptafz"/>
            </w:pPr>
            <w:r w:rsidRPr="00BB071D">
              <w:rPr>
                <w:i/>
              </w:rPr>
              <w:t xml:space="preserve">Ich kann mit </w:t>
            </w:r>
            <w:r w:rsidR="00BB071D" w:rsidRPr="00BB071D">
              <w:rPr>
                <w:i/>
              </w:rPr>
              <w:t xml:space="preserve">einer Partnerin/einem Partner </w:t>
            </w:r>
            <w:r w:rsidRPr="00DB25F0">
              <w:t xml:space="preserve">zusammenarbeiten. </w:t>
            </w: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645236">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Pr="00234B66" w:rsidRDefault="00D4698B" w:rsidP="00D4698B">
            <w:pPr>
              <w:pStyle w:val="Kopf8ptafz"/>
              <w:ind w:left="227" w:hanging="170"/>
            </w:pPr>
            <w:r>
              <w:t>Übung</w:t>
            </w:r>
          </w:p>
        </w:tc>
      </w:tr>
    </w:tbl>
    <w:p w:rsidR="00D4698B" w:rsidRPr="000C48A8" w:rsidRDefault="00D4698B" w:rsidP="00D4698B">
      <w:r>
        <w:rPr>
          <w:noProof/>
          <w:sz w:val="24"/>
          <w:lang w:eastAsia="de-DE"/>
        </w:rPr>
        <w:drawing>
          <wp:anchor distT="0" distB="0" distL="114300" distR="114300" simplePos="0" relativeHeight="251953152" behindDoc="0" locked="0" layoutInCell="0" allowOverlap="1" wp14:anchorId="777DFEC3" wp14:editId="37A363D8">
            <wp:simplePos x="0" y="0"/>
            <wp:positionH relativeFrom="rightMargin">
              <wp:posOffset>107950</wp:posOffset>
            </wp:positionH>
            <wp:positionV relativeFrom="paragraph">
              <wp:posOffset>0</wp:posOffset>
            </wp:positionV>
            <wp:extent cx="345440" cy="323850"/>
            <wp:effectExtent l="0" t="0" r="0" b="0"/>
            <wp:wrapNone/>
            <wp:docPr id="451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954176" behindDoc="0" locked="0" layoutInCell="0" allowOverlap="1" wp14:anchorId="123A299E" wp14:editId="5C5B4533">
            <wp:simplePos x="0" y="0"/>
            <wp:positionH relativeFrom="rightMargin">
              <wp:posOffset>467995</wp:posOffset>
            </wp:positionH>
            <wp:positionV relativeFrom="paragraph">
              <wp:posOffset>0</wp:posOffset>
            </wp:positionV>
            <wp:extent cx="345440" cy="323850"/>
            <wp:effectExtent l="0" t="0" r="0" b="0"/>
            <wp:wrapNone/>
            <wp:docPr id="451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D4698B" w:rsidRPr="00DE4890" w:rsidTr="00B3201D">
        <w:trPr>
          <w:trHeight w:val="397"/>
        </w:trPr>
        <w:tc>
          <w:tcPr>
            <w:tcW w:w="1470" w:type="dxa"/>
            <w:shd w:val="clear" w:color="auto" w:fill="D9D9D9" w:themeFill="background1" w:themeFillShade="D9"/>
            <w:vAlign w:val="center"/>
          </w:tcPr>
          <w:p w:rsidR="00D4698B" w:rsidRPr="00DE4890" w:rsidRDefault="00D4698B" w:rsidP="00B3201D">
            <w:pPr>
              <w:pStyle w:val="TabelleKopfmitte"/>
            </w:pPr>
            <w:r>
              <w:t>Phase</w:t>
            </w:r>
          </w:p>
        </w:tc>
        <w:tc>
          <w:tcPr>
            <w:tcW w:w="940" w:type="dxa"/>
            <w:shd w:val="clear" w:color="auto" w:fill="D9D9D9" w:themeFill="background1" w:themeFillShade="D9"/>
            <w:vAlign w:val="center"/>
          </w:tcPr>
          <w:p w:rsidR="00D4698B" w:rsidRPr="00DE4890" w:rsidRDefault="00D4698B" w:rsidP="00B3201D">
            <w:pPr>
              <w:pStyle w:val="TabelleKopfmitte"/>
            </w:pPr>
            <w:r>
              <w:t>Zeit</w:t>
            </w:r>
          </w:p>
        </w:tc>
        <w:tc>
          <w:tcPr>
            <w:tcW w:w="4961" w:type="dxa"/>
            <w:shd w:val="clear" w:color="auto" w:fill="D9D9D9" w:themeFill="background1" w:themeFillShade="D9"/>
            <w:vAlign w:val="center"/>
          </w:tcPr>
          <w:p w:rsidR="00D4698B" w:rsidRPr="00DE4890" w:rsidRDefault="00D4698B" w:rsidP="00B3201D">
            <w:pPr>
              <w:pStyle w:val="TabelleKopfmitte"/>
            </w:pPr>
            <w:r>
              <w:t>Aufgabe</w:t>
            </w:r>
          </w:p>
        </w:tc>
      </w:tr>
      <w:tr w:rsidR="00D4698B" w:rsidRPr="00DE4890" w:rsidTr="00B3201D">
        <w:trPr>
          <w:trHeight w:val="624"/>
        </w:trPr>
        <w:tc>
          <w:tcPr>
            <w:tcW w:w="1470" w:type="dxa"/>
            <w:shd w:val="clear" w:color="auto" w:fill="auto"/>
            <w:vAlign w:val="center"/>
          </w:tcPr>
          <w:p w:rsidR="00D4698B" w:rsidRPr="00F0156F" w:rsidRDefault="00D4698B" w:rsidP="00B3201D">
            <w:pPr>
              <w:pStyle w:val="Textkrpermitte"/>
            </w:pPr>
            <w:r w:rsidRPr="00FC0F56">
              <w:rPr>
                <w:noProof/>
              </w:rPr>
              <w:drawing>
                <wp:inline distT="0" distB="0" distL="0" distR="0" wp14:anchorId="347A9536" wp14:editId="5DBB10BB">
                  <wp:extent cx="302701" cy="324000"/>
                  <wp:effectExtent l="0" t="0" r="2540" b="0"/>
                  <wp:docPr id="45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D4698B" w:rsidRPr="00DE4890" w:rsidRDefault="00D4698B" w:rsidP="00B3201D">
            <w:pPr>
              <w:pStyle w:val="Textkrper"/>
            </w:pPr>
          </w:p>
        </w:tc>
        <w:tc>
          <w:tcPr>
            <w:tcW w:w="4961" w:type="dxa"/>
            <w:shd w:val="clear" w:color="auto" w:fill="auto"/>
            <w:vAlign w:val="center"/>
          </w:tcPr>
          <w:p w:rsidR="00D4698B" w:rsidRPr="00DE4890" w:rsidRDefault="00645236" w:rsidP="00B3201D">
            <w:pPr>
              <w:pStyle w:val="Textkrper"/>
              <w:rPr>
                <w:noProof/>
              </w:rPr>
            </w:pPr>
            <w:r>
              <w:t>Kreuzen Sie in der Argumente-</w:t>
            </w:r>
            <w:r w:rsidR="00D4698B">
              <w:t>Liste unten die drei Arg</w:t>
            </w:r>
            <w:r w:rsidR="00D4698B">
              <w:t>u</w:t>
            </w:r>
            <w:r w:rsidR="00D4698B">
              <w:t>mente an, die Ihnen am wichtigsten an einer Gruppe</w:t>
            </w:r>
            <w:r w:rsidR="00D4698B">
              <w:t>n</w:t>
            </w:r>
            <w:r w:rsidR="00D4698B">
              <w:t>arbeit sind.</w:t>
            </w:r>
          </w:p>
        </w:tc>
      </w:tr>
      <w:tr w:rsidR="00D4698B" w:rsidRPr="00DE4890" w:rsidTr="00B3201D">
        <w:trPr>
          <w:trHeight w:val="624"/>
        </w:trPr>
        <w:tc>
          <w:tcPr>
            <w:tcW w:w="1470" w:type="dxa"/>
            <w:shd w:val="clear" w:color="auto" w:fill="auto"/>
            <w:vAlign w:val="center"/>
          </w:tcPr>
          <w:p w:rsidR="00D4698B" w:rsidRPr="00F0156F" w:rsidRDefault="00D4698B" w:rsidP="00B3201D">
            <w:pPr>
              <w:pStyle w:val="Textkrpermitte"/>
            </w:pPr>
            <w:r w:rsidRPr="00F0156F">
              <w:rPr>
                <w:noProof/>
              </w:rPr>
              <w:drawing>
                <wp:inline distT="0" distB="0" distL="0" distR="0" wp14:anchorId="6C7DC726" wp14:editId="304DE841">
                  <wp:extent cx="648335" cy="318770"/>
                  <wp:effectExtent l="0" t="0" r="0" b="0"/>
                  <wp:docPr id="452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D4698B" w:rsidRPr="00DE4890" w:rsidRDefault="00D4698B" w:rsidP="00B3201D">
            <w:pPr>
              <w:pStyle w:val="Textkrper"/>
            </w:pPr>
          </w:p>
        </w:tc>
        <w:tc>
          <w:tcPr>
            <w:tcW w:w="4961" w:type="dxa"/>
            <w:shd w:val="clear" w:color="auto" w:fill="auto"/>
            <w:vAlign w:val="center"/>
          </w:tcPr>
          <w:p w:rsidR="00D4698B" w:rsidRDefault="00D4698B" w:rsidP="00B3201D">
            <w:pPr>
              <w:pStyle w:val="Textkrper"/>
            </w:pPr>
            <w:r>
              <w:t xml:space="preserve">Tauschen Sie sich mit </w:t>
            </w:r>
            <w:r w:rsidR="00BB071D">
              <w:t xml:space="preserve">einer Partnerin/einem Partner </w:t>
            </w:r>
            <w:r>
              <w:t xml:space="preserve">über die gewählten Argumente aus und einigen Sie sich im Gespräch </w:t>
            </w:r>
            <w:r w:rsidRPr="00D37D2B">
              <w:t>auf</w:t>
            </w:r>
            <w:r>
              <w:t xml:space="preserve"> drei A</w:t>
            </w:r>
            <w:r w:rsidR="00645236">
              <w:t>rgumente, die für Sie beide am w</w:t>
            </w:r>
            <w:r>
              <w:t xml:space="preserve">ichtigsten sind. </w:t>
            </w:r>
          </w:p>
          <w:p w:rsidR="00D4698B" w:rsidRPr="00DE4890" w:rsidRDefault="00D4698B" w:rsidP="00B3201D">
            <w:pPr>
              <w:pStyle w:val="Textkrper"/>
              <w:rPr>
                <w:noProof/>
              </w:rPr>
            </w:pPr>
            <w:r>
              <w:t>Stellen Sie Ihr Ergebnis in der Klasse vor.</w:t>
            </w:r>
          </w:p>
        </w:tc>
      </w:tr>
    </w:tbl>
    <w:p w:rsidR="00D4698B" w:rsidRDefault="00D4698B" w:rsidP="00D4698B">
      <w:pPr>
        <w:spacing w:line="240" w:lineRule="exact"/>
      </w:pPr>
      <w:r>
        <w:rPr>
          <w:noProof/>
          <w:lang w:eastAsia="de-DE"/>
        </w:rPr>
        <mc:AlternateContent>
          <mc:Choice Requires="wpg">
            <w:drawing>
              <wp:anchor distT="0" distB="0" distL="114300" distR="114300" simplePos="0" relativeHeight="251935744" behindDoc="0" locked="0" layoutInCell="1" allowOverlap="1" wp14:anchorId="37D3CB39" wp14:editId="532819BB">
                <wp:simplePos x="0" y="0"/>
                <wp:positionH relativeFrom="margin">
                  <wp:align>left</wp:align>
                </wp:positionH>
                <wp:positionV relativeFrom="margin">
                  <wp:align>bottom</wp:align>
                </wp:positionV>
                <wp:extent cx="5054600" cy="4295775"/>
                <wp:effectExtent l="57150" t="38100" r="69850" b="104775"/>
                <wp:wrapSquare wrapText="bothSides"/>
                <wp:docPr id="4472" name="Gruppieren 4472"/>
                <wp:cNvGraphicFramePr/>
                <a:graphic xmlns:a="http://schemas.openxmlformats.org/drawingml/2006/main">
                  <a:graphicData uri="http://schemas.microsoft.com/office/word/2010/wordprocessingGroup">
                    <wpg:wgp>
                      <wpg:cNvGrpSpPr/>
                      <wpg:grpSpPr>
                        <a:xfrm>
                          <a:off x="0" y="0"/>
                          <a:ext cx="5054600" cy="4295775"/>
                          <a:chOff x="0" y="0"/>
                          <a:chExt cx="5054600" cy="4295775"/>
                        </a:xfrm>
                      </wpg:grpSpPr>
                      <wps:wsp>
                        <wps:cNvPr id="4473" name="Fensterinhalt vertikal verschieben 4473"/>
                        <wps:cNvSpPr/>
                        <wps:spPr>
                          <a:xfrm>
                            <a:off x="0" y="0"/>
                            <a:ext cx="5054600" cy="4295775"/>
                          </a:xfrm>
                          <a:prstGeom prst="verticalScroll">
                            <a:avLst>
                              <a:gd name="adj" fmla="val 11691"/>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74" name="Textfeld 2"/>
                        <wps:cNvSpPr txBox="1">
                          <a:spLocks noChangeArrowheads="1"/>
                        </wps:cNvSpPr>
                        <wps:spPr bwMode="auto">
                          <a:xfrm>
                            <a:off x="750499" y="595222"/>
                            <a:ext cx="3631565" cy="3596640"/>
                          </a:xfrm>
                          <a:prstGeom prst="rect">
                            <a:avLst/>
                          </a:prstGeom>
                          <a:noFill/>
                          <a:ln w="9525">
                            <a:noFill/>
                            <a:miter lim="800000"/>
                            <a:headEnd/>
                            <a:tailEnd/>
                          </a:ln>
                        </wps:spPr>
                        <wps:txbx>
                          <w:txbxContent>
                            <w:p w:rsidR="00333930" w:rsidRPr="000C48A8" w:rsidRDefault="00333930" w:rsidP="00D4698B">
                              <w:pPr>
                                <w:pStyle w:val="Textkrpernrauen"/>
                                <w:numPr>
                                  <w:ilvl w:val="0"/>
                                  <w:numId w:val="0"/>
                                </w:numPr>
                              </w:pPr>
                              <w:r w:rsidRPr="00522367">
                                <w:rPr>
                                  <w:rStyle w:val="Fett"/>
                                  <w:sz w:val="24"/>
                                </w:rPr>
                                <w:t>Das tolle an der</w:t>
                              </w:r>
                              <w:r>
                                <w:rPr>
                                  <w:rStyle w:val="Fett"/>
                                  <w:sz w:val="24"/>
                                </w:rPr>
                                <w:t xml:space="preserve"> Gruppenarbeit ist, dass…</w:t>
                              </w:r>
                            </w:p>
                            <w:p w:rsidR="00333930" w:rsidRDefault="00333930" w:rsidP="00D4698B">
                              <w:pPr>
                                <w:pStyle w:val="Textkrpernrauen"/>
                                <w:numPr>
                                  <w:ilvl w:val="0"/>
                                  <w:numId w:val="0"/>
                                </w:numPr>
                              </w:pPr>
                              <w:r>
                                <w:sym w:font="Wingdings" w:char="F06D"/>
                              </w:r>
                              <w:r>
                                <w:t xml:space="preserve"> </w:t>
                              </w:r>
                              <w:r w:rsidRPr="00105670">
                                <w:t xml:space="preserve">man </w:t>
                              </w:r>
                              <w:r>
                                <w:t>bessere Arbeitsergebnisse bekommt.</w:t>
                              </w:r>
                            </w:p>
                            <w:p w:rsidR="00333930" w:rsidRDefault="00333930" w:rsidP="00D4698B">
                              <w:pPr>
                                <w:pStyle w:val="Textkrpernrauen"/>
                                <w:numPr>
                                  <w:ilvl w:val="0"/>
                                  <w:numId w:val="0"/>
                                </w:numPr>
                              </w:pPr>
                              <w:r>
                                <w:sym w:font="Wingdings" w:char="F06D"/>
                              </w:r>
                              <w:r>
                                <w:t xml:space="preserve"> </w:t>
                              </w:r>
                              <w:r w:rsidRPr="00105670">
                                <w:t xml:space="preserve">man </w:t>
                              </w:r>
                              <w:r>
                                <w:t>zuzuhören und selber zu sprechen lernt.</w:t>
                              </w:r>
                            </w:p>
                            <w:p w:rsidR="00333930" w:rsidRDefault="00333930" w:rsidP="00D4698B">
                              <w:pPr>
                                <w:pStyle w:val="Textkrpernrauen"/>
                                <w:numPr>
                                  <w:ilvl w:val="0"/>
                                  <w:numId w:val="0"/>
                                </w:numPr>
                              </w:pPr>
                              <w:r>
                                <w:sym w:font="Wingdings" w:char="F06D"/>
                              </w:r>
                              <w:r>
                                <w:t xml:space="preserve"> </w:t>
                              </w:r>
                              <w:r w:rsidRPr="00105670">
                                <w:t xml:space="preserve">man </w:t>
                              </w:r>
                              <w:r>
                                <w:t>sich sicherer fühlt als bei der Einzelarbeit.</w:t>
                              </w:r>
                            </w:p>
                            <w:p w:rsidR="00333930" w:rsidRDefault="00333930" w:rsidP="00D4698B">
                              <w:pPr>
                                <w:pStyle w:val="Textkrpernrauen"/>
                                <w:numPr>
                                  <w:ilvl w:val="0"/>
                                  <w:numId w:val="0"/>
                                </w:numPr>
                              </w:pPr>
                              <w:r>
                                <w:sym w:font="Wingdings" w:char="F06D"/>
                              </w:r>
                              <w:r>
                                <w:t xml:space="preserve"> andere Schülerinnen/Schüler einem helfen und man motiviert wird.</w:t>
                              </w:r>
                            </w:p>
                            <w:p w:rsidR="00333930" w:rsidRDefault="00333930" w:rsidP="00D4698B">
                              <w:pPr>
                                <w:pStyle w:val="Textkrpernrauen"/>
                                <w:numPr>
                                  <w:ilvl w:val="0"/>
                                  <w:numId w:val="0"/>
                                </w:numPr>
                              </w:pPr>
                              <w:r>
                                <w:sym w:font="Wingdings" w:char="F06D"/>
                              </w:r>
                              <w:r>
                                <w:t xml:space="preserve"> </w:t>
                              </w:r>
                              <w:r w:rsidRPr="00105670">
                                <w:t xml:space="preserve">man </w:t>
                              </w:r>
                              <w:r>
                                <w:t>selbstständiges Arbeiten lernt.</w:t>
                              </w:r>
                            </w:p>
                            <w:p w:rsidR="00333930" w:rsidRDefault="00333930" w:rsidP="00D4698B">
                              <w:pPr>
                                <w:pStyle w:val="Textkrpernrauen"/>
                                <w:numPr>
                                  <w:ilvl w:val="0"/>
                                  <w:numId w:val="0"/>
                                </w:numPr>
                              </w:pPr>
                              <w:r>
                                <w:sym w:font="Wingdings" w:char="F06D"/>
                              </w:r>
                              <w:r>
                                <w:t xml:space="preserve"> andere Schülerinnen/Schüler einem helfen.</w:t>
                              </w:r>
                            </w:p>
                            <w:p w:rsidR="00333930" w:rsidRDefault="00333930" w:rsidP="00D4698B">
                              <w:pPr>
                                <w:pStyle w:val="Textkrpernrauen"/>
                                <w:numPr>
                                  <w:ilvl w:val="0"/>
                                  <w:numId w:val="0"/>
                                </w:numPr>
                              </w:pPr>
                              <w:r>
                                <w:sym w:font="Wingdings" w:char="F06D"/>
                              </w:r>
                              <w:r>
                                <w:t xml:space="preserve"> </w:t>
                              </w:r>
                              <w:r w:rsidRPr="00105670">
                                <w:t xml:space="preserve">man </w:t>
                              </w:r>
                              <w:r>
                                <w:t>von den Mitschülerinnen und Mitschülern beachtet und gebraucht wird.</w:t>
                              </w:r>
                            </w:p>
                            <w:p w:rsidR="00333930" w:rsidRDefault="00333930" w:rsidP="00D4698B">
                              <w:pPr>
                                <w:pStyle w:val="Textkrpernrauen"/>
                                <w:numPr>
                                  <w:ilvl w:val="0"/>
                                  <w:numId w:val="0"/>
                                </w:numPr>
                              </w:pPr>
                              <w:r>
                                <w:sym w:font="Wingdings" w:char="F06D"/>
                              </w:r>
                              <w:r>
                                <w:t xml:space="preserve"> </w:t>
                              </w:r>
                              <w:r w:rsidRPr="00105670">
                                <w:t xml:space="preserve">man </w:t>
                              </w:r>
                              <w:r>
                                <w:t>mehr Verantwortung bekommt.</w:t>
                              </w:r>
                            </w:p>
                            <w:p w:rsidR="00333930" w:rsidRDefault="00333930" w:rsidP="00D4698B">
                              <w:pPr>
                                <w:pStyle w:val="Textkrpernrauen"/>
                                <w:numPr>
                                  <w:ilvl w:val="0"/>
                                  <w:numId w:val="0"/>
                                </w:numPr>
                              </w:pPr>
                              <w:r>
                                <w:sym w:font="Wingdings" w:char="F06D"/>
                              </w:r>
                              <w:r>
                                <w:t xml:space="preserve"> </w:t>
                              </w:r>
                              <w:r w:rsidRPr="00105670">
                                <w:t xml:space="preserve">man </w:t>
                              </w:r>
                              <w:r>
                                <w:t>den Arbeitsablauf mit bestimmen kann.</w:t>
                              </w:r>
                            </w:p>
                            <w:p w:rsidR="00333930" w:rsidRDefault="00333930" w:rsidP="00D4698B">
                              <w:pPr>
                                <w:pStyle w:val="Textkrpernrauen"/>
                                <w:numPr>
                                  <w:ilvl w:val="0"/>
                                  <w:numId w:val="0"/>
                                </w:numPr>
                              </w:pPr>
                              <w:r>
                                <w:sym w:font="Wingdings" w:char="F06D"/>
                              </w:r>
                              <w:r>
                                <w:t xml:space="preserve"> </w:t>
                              </w:r>
                              <w:r w:rsidRPr="00105670">
                                <w:t xml:space="preserve">man </w:t>
                              </w:r>
                              <w:r>
                                <w:t>mehr Spaß und Erfolg beim Lernen hat.</w:t>
                              </w:r>
                            </w:p>
                            <w:p w:rsidR="00333930" w:rsidRDefault="00333930" w:rsidP="00D4698B">
                              <w:pPr>
                                <w:pStyle w:val="Textkrpernrauen"/>
                                <w:numPr>
                                  <w:ilvl w:val="0"/>
                                  <w:numId w:val="0"/>
                                </w:numPr>
                              </w:pPr>
                              <w:r>
                                <w:sym w:font="Wingdings" w:char="F06D"/>
                              </w:r>
                              <w:r w:rsidRPr="00105670">
                                <w:t xml:space="preserve"> man</w:t>
                              </w:r>
                              <w:r>
                                <w:t xml:space="preserve"> für das Berufsleben etwas lernt.</w:t>
                              </w:r>
                            </w:p>
                            <w:p w:rsidR="00333930" w:rsidRDefault="00333930" w:rsidP="00D4698B">
                              <w:pPr>
                                <w:pStyle w:val="Textkrpernrauen"/>
                                <w:numPr>
                                  <w:ilvl w:val="0"/>
                                  <w:numId w:val="0"/>
                                </w:numPr>
                              </w:pPr>
                              <w:r>
                                <w:sym w:font="Wingdings" w:char="F06D"/>
                              </w:r>
                              <w:r>
                                <w:t xml:space="preserve"> </w:t>
                              </w:r>
                              <w:r w:rsidRPr="00105670">
                                <w:t xml:space="preserve">man </w:t>
                              </w:r>
                              <w:r>
                                <w:t>lernt, fair zu sein.</w:t>
                              </w:r>
                            </w:p>
                            <w:p w:rsidR="00333930" w:rsidRDefault="00333930" w:rsidP="00D4698B">
                              <w:pPr>
                                <w:pStyle w:val="Textkrpernrauen"/>
                                <w:numPr>
                                  <w:ilvl w:val="0"/>
                                  <w:numId w:val="0"/>
                                </w:numPr>
                              </w:pPr>
                              <w:r>
                                <w:sym w:font="Wingdings" w:char="F06D"/>
                              </w:r>
                              <w:r>
                                <w:t xml:space="preserve"> </w:t>
                              </w:r>
                              <w:r w:rsidRPr="00105670">
                                <w:t xml:space="preserve">man </w:t>
                              </w:r>
                              <w:r>
                                <w:t>sich die Zeit besser einteilen kann</w:t>
                              </w:r>
                            </w:p>
                          </w:txbxContent>
                        </wps:txbx>
                        <wps:bodyPr rot="0" vert="horz" wrap="square" lIns="91440" tIns="45720" rIns="91440" bIns="45720" anchor="t" anchorCtr="0">
                          <a:noAutofit/>
                        </wps:bodyPr>
                      </wps:wsp>
                      <wps:wsp>
                        <wps:cNvPr id="4475" name="Smiley 4475"/>
                        <wps:cNvSpPr/>
                        <wps:spPr>
                          <a:xfrm>
                            <a:off x="3459193" y="2915728"/>
                            <a:ext cx="859790" cy="873125"/>
                          </a:xfrm>
                          <a:prstGeom prst="smileyFace">
                            <a:avLst/>
                          </a:prstGeom>
                          <a:solidFill>
                            <a:srgbClr val="FFFF00"/>
                          </a:solidFill>
                          <a:ln>
                            <a:solidFill>
                              <a:schemeClr val="tx1">
                                <a:lumMod val="50000"/>
                                <a:lumOff val="50000"/>
                              </a:schemeClr>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4472" o:spid="_x0000_s1193" style="position:absolute;margin-left:0;margin-top:0;width:398pt;height:338.25pt;z-index:251935744;mso-position-horizontal:left;mso-position-horizontal-relative:margin;mso-position-vertical:bottom;mso-position-vertical-relative:margin" coordsize="50546,429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">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Fensterinhalt vertikal verschieben 4473" o:spid="_x0000_s1194" type="#_x0000_t97" style="position:absolute;width:50546;height:429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5Lm8UA&#10;AADdAAAADwAAAGRycy9kb3ducmV2LnhtbESP0WrCQBRE3wv+w3ILvpS6MYrG1FWkIGgfBLUfcMle&#10;s8Hs3Zjdxvj3bqHQx2FmzjDLdW9r0VHrK8cKxqMEBHHhdMWlgu/z9j0D4QOyxtoxKXiQh/Vq8LLE&#10;XLs7H6k7hVJECPscFZgQmlxKXxiy6EeuIY7exbUWQ5RtKXWL9wi3tUyTZCYtVhwXDDb0aai4nn6s&#10;gtshDXuZnme68wvz9rDZ9avPlBq+9psPEIH68B/+a++0gul0PoHfN/EJyN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XkubxQAAAN0AAAAPAAAAAAAAAAAAAAAAAJgCAABkcnMv&#10;ZG93bnJldi54bWxQSwUGAAAAAAQABAD1AAAAigMAAAAA&#10;" adj="2525" fillcolor="gray [1616]" strokecolor="black [3040]">
                  <v:fill color2="#d9d9d9 [496]" rotate="t" angle="180" colors="0 #bcbcbc;22938f #d0d0d0;1 #ededed" focus="100%" type="gradient"/>
                  <v:shadow on="t" color="black" opacity="24903f" origin=",.5" offset="0,.55556mm"/>
                </v:shape>
                <v:shape id="_x0000_s1195" type="#_x0000_t202" style="position:absolute;left:7504;top:5952;width:36316;height:35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U5f8UA&#10;AADdAAAADwAAAGRycy9kb3ducmV2LnhtbESPQWvCQBSE70L/w/IKveluJWpN3YRiKXiqqFXw9sg+&#10;k9Ds25DdmvTfdwuCx2FmvmFW+WAbcaXO1441PE8UCOLCmZpLDV+Hj/ELCB+QDTaOScMvecizh9EK&#10;U+N63tF1H0oRIexT1FCF0KZS+qIii37iWuLoXVxnMUTZldJ02Ee4beRUqbm0WHNcqLCldUXF9/7H&#10;ajh+Xs6nRG3LdztrezcoyXYptX56HN5eQQQawj18a2+MhiRZJPD/Jj4B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JTl/xQAAAN0AAAAPAAAAAAAAAAAAAAAAAJgCAABkcnMv&#10;ZG93bnJldi54bWxQSwUGAAAAAAQABAD1AAAAigMAAAAA&#10;" filled="f" stroked="f">
                  <v:textbox>
                    <w:txbxContent>
                      <w:p w:rsidR="00333930" w:rsidRPr="000C48A8" w:rsidRDefault="00333930" w:rsidP="00D4698B">
                        <w:pPr>
                          <w:pStyle w:val="Textkrpernrauen"/>
                          <w:numPr>
                            <w:ilvl w:val="0"/>
                            <w:numId w:val="0"/>
                          </w:numPr>
                        </w:pPr>
                        <w:r w:rsidRPr="00522367">
                          <w:rPr>
                            <w:rStyle w:val="Fett"/>
                            <w:sz w:val="24"/>
                          </w:rPr>
                          <w:t>Das tolle an der</w:t>
                        </w:r>
                        <w:r>
                          <w:rPr>
                            <w:rStyle w:val="Fett"/>
                            <w:sz w:val="24"/>
                          </w:rPr>
                          <w:t xml:space="preserve"> Gruppenarbeit ist, dass…</w:t>
                        </w:r>
                      </w:p>
                      <w:p w:rsidR="00333930" w:rsidRDefault="00333930" w:rsidP="00D4698B">
                        <w:pPr>
                          <w:pStyle w:val="Textkrpernrauen"/>
                          <w:numPr>
                            <w:ilvl w:val="0"/>
                            <w:numId w:val="0"/>
                          </w:numPr>
                        </w:pPr>
                        <w:r>
                          <w:sym w:font="Wingdings" w:char="F06D"/>
                        </w:r>
                        <w:r>
                          <w:t xml:space="preserve"> </w:t>
                        </w:r>
                        <w:r w:rsidRPr="00105670">
                          <w:t xml:space="preserve">man </w:t>
                        </w:r>
                        <w:r>
                          <w:t>bessere Arbeitsergebnisse bekommt.</w:t>
                        </w:r>
                      </w:p>
                      <w:p w:rsidR="00333930" w:rsidRDefault="00333930" w:rsidP="00D4698B">
                        <w:pPr>
                          <w:pStyle w:val="Textkrpernrauen"/>
                          <w:numPr>
                            <w:ilvl w:val="0"/>
                            <w:numId w:val="0"/>
                          </w:numPr>
                        </w:pPr>
                        <w:r>
                          <w:sym w:font="Wingdings" w:char="F06D"/>
                        </w:r>
                        <w:r>
                          <w:t xml:space="preserve"> </w:t>
                        </w:r>
                        <w:r w:rsidRPr="00105670">
                          <w:t xml:space="preserve">man </w:t>
                        </w:r>
                        <w:r>
                          <w:t>zuzuhören und selber zu sprechen lernt.</w:t>
                        </w:r>
                      </w:p>
                      <w:p w:rsidR="00333930" w:rsidRDefault="00333930" w:rsidP="00D4698B">
                        <w:pPr>
                          <w:pStyle w:val="Textkrpernrauen"/>
                          <w:numPr>
                            <w:ilvl w:val="0"/>
                            <w:numId w:val="0"/>
                          </w:numPr>
                        </w:pPr>
                        <w:r>
                          <w:sym w:font="Wingdings" w:char="F06D"/>
                        </w:r>
                        <w:r>
                          <w:t xml:space="preserve"> </w:t>
                        </w:r>
                        <w:r w:rsidRPr="00105670">
                          <w:t xml:space="preserve">man </w:t>
                        </w:r>
                        <w:r>
                          <w:t>sich sicherer fühlt als bei der Einzelarbeit.</w:t>
                        </w:r>
                      </w:p>
                      <w:p w:rsidR="00333930" w:rsidRDefault="00333930" w:rsidP="00D4698B">
                        <w:pPr>
                          <w:pStyle w:val="Textkrpernrauen"/>
                          <w:numPr>
                            <w:ilvl w:val="0"/>
                            <w:numId w:val="0"/>
                          </w:numPr>
                        </w:pPr>
                        <w:r>
                          <w:sym w:font="Wingdings" w:char="F06D"/>
                        </w:r>
                        <w:r>
                          <w:t xml:space="preserve"> andere Schülerinnen/Schüler einem helfen und man motiviert wird.</w:t>
                        </w:r>
                      </w:p>
                      <w:p w:rsidR="00333930" w:rsidRDefault="00333930" w:rsidP="00D4698B">
                        <w:pPr>
                          <w:pStyle w:val="Textkrpernrauen"/>
                          <w:numPr>
                            <w:ilvl w:val="0"/>
                            <w:numId w:val="0"/>
                          </w:numPr>
                        </w:pPr>
                        <w:r>
                          <w:sym w:font="Wingdings" w:char="F06D"/>
                        </w:r>
                        <w:r>
                          <w:t xml:space="preserve"> </w:t>
                        </w:r>
                        <w:r w:rsidRPr="00105670">
                          <w:t xml:space="preserve">man </w:t>
                        </w:r>
                        <w:r>
                          <w:t>selbstständiges Arbeiten lernt.</w:t>
                        </w:r>
                      </w:p>
                      <w:p w:rsidR="00333930" w:rsidRDefault="00333930" w:rsidP="00D4698B">
                        <w:pPr>
                          <w:pStyle w:val="Textkrpernrauen"/>
                          <w:numPr>
                            <w:ilvl w:val="0"/>
                            <w:numId w:val="0"/>
                          </w:numPr>
                        </w:pPr>
                        <w:r>
                          <w:sym w:font="Wingdings" w:char="F06D"/>
                        </w:r>
                        <w:r>
                          <w:t xml:space="preserve"> andere Schülerinnen/Schüler einem helfen.</w:t>
                        </w:r>
                      </w:p>
                      <w:p w:rsidR="00333930" w:rsidRDefault="00333930" w:rsidP="00D4698B">
                        <w:pPr>
                          <w:pStyle w:val="Textkrpernrauen"/>
                          <w:numPr>
                            <w:ilvl w:val="0"/>
                            <w:numId w:val="0"/>
                          </w:numPr>
                        </w:pPr>
                        <w:r>
                          <w:sym w:font="Wingdings" w:char="F06D"/>
                        </w:r>
                        <w:r>
                          <w:t xml:space="preserve"> </w:t>
                        </w:r>
                        <w:r w:rsidRPr="00105670">
                          <w:t xml:space="preserve">man </w:t>
                        </w:r>
                        <w:r>
                          <w:t>von den Mitschülerinnen und Mitschülern beachtet und gebraucht wird.</w:t>
                        </w:r>
                      </w:p>
                      <w:p w:rsidR="00333930" w:rsidRDefault="00333930" w:rsidP="00D4698B">
                        <w:pPr>
                          <w:pStyle w:val="Textkrpernrauen"/>
                          <w:numPr>
                            <w:ilvl w:val="0"/>
                            <w:numId w:val="0"/>
                          </w:numPr>
                        </w:pPr>
                        <w:r>
                          <w:sym w:font="Wingdings" w:char="F06D"/>
                        </w:r>
                        <w:r>
                          <w:t xml:space="preserve"> </w:t>
                        </w:r>
                        <w:r w:rsidRPr="00105670">
                          <w:t xml:space="preserve">man </w:t>
                        </w:r>
                        <w:r>
                          <w:t>mehr Verantwortung bekommt.</w:t>
                        </w:r>
                      </w:p>
                      <w:p w:rsidR="00333930" w:rsidRDefault="00333930" w:rsidP="00D4698B">
                        <w:pPr>
                          <w:pStyle w:val="Textkrpernrauen"/>
                          <w:numPr>
                            <w:ilvl w:val="0"/>
                            <w:numId w:val="0"/>
                          </w:numPr>
                        </w:pPr>
                        <w:r>
                          <w:sym w:font="Wingdings" w:char="F06D"/>
                        </w:r>
                        <w:r>
                          <w:t xml:space="preserve"> </w:t>
                        </w:r>
                        <w:r w:rsidRPr="00105670">
                          <w:t xml:space="preserve">man </w:t>
                        </w:r>
                        <w:r>
                          <w:t>den Arbeitsablauf mit bestimmen kann.</w:t>
                        </w:r>
                      </w:p>
                      <w:p w:rsidR="00333930" w:rsidRDefault="00333930" w:rsidP="00D4698B">
                        <w:pPr>
                          <w:pStyle w:val="Textkrpernrauen"/>
                          <w:numPr>
                            <w:ilvl w:val="0"/>
                            <w:numId w:val="0"/>
                          </w:numPr>
                        </w:pPr>
                        <w:r>
                          <w:sym w:font="Wingdings" w:char="F06D"/>
                        </w:r>
                        <w:r>
                          <w:t xml:space="preserve"> </w:t>
                        </w:r>
                        <w:r w:rsidRPr="00105670">
                          <w:t xml:space="preserve">man </w:t>
                        </w:r>
                        <w:r>
                          <w:t>mehr Spaß und Erfolg beim Lernen hat.</w:t>
                        </w:r>
                      </w:p>
                      <w:p w:rsidR="00333930" w:rsidRDefault="00333930" w:rsidP="00D4698B">
                        <w:pPr>
                          <w:pStyle w:val="Textkrpernrauen"/>
                          <w:numPr>
                            <w:ilvl w:val="0"/>
                            <w:numId w:val="0"/>
                          </w:numPr>
                        </w:pPr>
                        <w:r>
                          <w:sym w:font="Wingdings" w:char="F06D"/>
                        </w:r>
                        <w:r w:rsidRPr="00105670">
                          <w:t xml:space="preserve"> man</w:t>
                        </w:r>
                        <w:r>
                          <w:t xml:space="preserve"> für das Berufsleben etwas lernt.</w:t>
                        </w:r>
                      </w:p>
                      <w:p w:rsidR="00333930" w:rsidRDefault="00333930" w:rsidP="00D4698B">
                        <w:pPr>
                          <w:pStyle w:val="Textkrpernrauen"/>
                          <w:numPr>
                            <w:ilvl w:val="0"/>
                            <w:numId w:val="0"/>
                          </w:numPr>
                        </w:pPr>
                        <w:r>
                          <w:sym w:font="Wingdings" w:char="F06D"/>
                        </w:r>
                        <w:r>
                          <w:t xml:space="preserve"> </w:t>
                        </w:r>
                        <w:r w:rsidRPr="00105670">
                          <w:t xml:space="preserve">man </w:t>
                        </w:r>
                        <w:r>
                          <w:t>lernt, fair zu sein.</w:t>
                        </w:r>
                      </w:p>
                      <w:p w:rsidR="00333930" w:rsidRDefault="00333930" w:rsidP="00D4698B">
                        <w:pPr>
                          <w:pStyle w:val="Textkrpernrauen"/>
                          <w:numPr>
                            <w:ilvl w:val="0"/>
                            <w:numId w:val="0"/>
                          </w:numPr>
                        </w:pPr>
                        <w:r>
                          <w:sym w:font="Wingdings" w:char="F06D"/>
                        </w:r>
                        <w:r>
                          <w:t xml:space="preserve"> </w:t>
                        </w:r>
                        <w:r w:rsidRPr="00105670">
                          <w:t xml:space="preserve">man </w:t>
                        </w:r>
                        <w:r>
                          <w:t>sich die Zeit besser einteilen kann</w:t>
                        </w:r>
                      </w:p>
                    </w:txbxContent>
                  </v:textbox>
                </v:shape>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Smiley 4475" o:spid="_x0000_s1196" type="#_x0000_t96" style="position:absolute;left:34591;top:29157;width:8598;height:87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gxfcQA&#10;AADdAAAADwAAAGRycy9kb3ducmV2LnhtbESPT2sCMRTE7wW/Q3gFb5qt/2q3RimFFg8iuNX7Y/Oa&#10;rN28LJvUXb99Iwg9DjPzG2a16V0tLtSGyrOCp3EGgrj0umKj4Pj1MVqCCBFZY+2ZFFwpwGY9eFhh&#10;rn3HB7oU0YgE4ZCjAhtjk0sZSksOw9g3xMn79q3DmGRrpG6xS3BXy0mWLaTDitOCxYbeLZU/xa9T&#10;cDp/0lkSdoXR1+PO7M30xXZKDR/7t1cQkfr4H763t1rBbPY8h9ub9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2oMX3EAAAA3QAAAA8AAAAAAAAAAAAAAAAAmAIAAGRycy9k&#10;b3ducmV2LnhtbFBLBQYAAAAABAAEAPUAAACJAwAAAAA=&#10;" fillcolor="yellow" strokecolor="gray [1629]" strokeweight="2pt"/>
                <w10:wrap type="square" anchorx="margin" anchory="margin"/>
              </v:group>
            </w:pict>
          </mc:Fallback>
        </mc:AlternateConten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EG1.01.03.02</w:t>
            </w:r>
          </w:p>
        </w:tc>
      </w:tr>
      <w:tr w:rsidR="00D4698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Pr="00DB25F0" w:rsidRDefault="00D4698B" w:rsidP="00D4698B">
            <w:pPr>
              <w:pStyle w:val="Kopf8ptafz"/>
              <w:ind w:left="227" w:hanging="170"/>
              <w:rPr>
                <w:i/>
                <w:iCs/>
              </w:rPr>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auto"/>
                </w:tcPr>
                <w:p w:rsidR="00D4698B" w:rsidRPr="00B51DE9" w:rsidRDefault="00D4698B" w:rsidP="00B3201D">
                  <w:pPr>
                    <w:pStyle w:val="Textkrpermitte"/>
                  </w:pPr>
                  <w:proofErr w:type="spellStart"/>
                  <w:r w:rsidRPr="00B51DE9">
                    <w:t>LernTHEMA</w:t>
                  </w:r>
                  <w:proofErr w:type="spellEnd"/>
                </w:p>
              </w:tc>
            </w:tr>
            <w:tr w:rsidR="00D4698B" w:rsidRPr="00B51DE9" w:rsidTr="00B3201D">
              <w:trPr>
                <w:trHeight w:val="284"/>
              </w:trPr>
              <w:tc>
                <w:tcPr>
                  <w:tcW w:w="2090" w:type="dxa"/>
                  <w:tcBorders>
                    <w:bottom w:val="nil"/>
                  </w:tcBorders>
                  <w:shd w:val="clear" w:color="auto" w:fill="D9D9D9" w:themeFill="background1" w:themeFillShade="D9"/>
                </w:tcPr>
                <w:p w:rsidR="00D4698B" w:rsidRPr="00B51DE9" w:rsidRDefault="00D4698B" w:rsidP="00B3201D">
                  <w:pPr>
                    <w:pStyle w:val="TabelleKopf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AC5444" w:rsidRDefault="00D4698B" w:rsidP="00B3201D">
            <w:pPr>
              <w:pStyle w:val="Tabelle6pt"/>
            </w:pPr>
            <w:r w:rsidRPr="00AC5444">
              <w:t>Kompetenzen:</w:t>
            </w:r>
          </w:p>
          <w:p w:rsidR="00D4698B" w:rsidRPr="00AC5444" w:rsidRDefault="00D4698B" w:rsidP="00D4698B">
            <w:pPr>
              <w:pStyle w:val="Kopf8ptafz"/>
              <w:ind w:left="227" w:hanging="170"/>
              <w:rPr>
                <w:i/>
              </w:rPr>
            </w:pPr>
            <w:r w:rsidRPr="00AC5444">
              <w:t>Ich kann Teamarbeit beschreiben.</w:t>
            </w:r>
          </w:p>
          <w:p w:rsidR="00D4698B" w:rsidRPr="00AC5444" w:rsidRDefault="00D4698B" w:rsidP="00D4698B">
            <w:pPr>
              <w:pStyle w:val="Kopf8ptafz"/>
              <w:ind w:left="227" w:hanging="170"/>
              <w:rPr>
                <w:i/>
              </w:rPr>
            </w:pPr>
            <w:r w:rsidRPr="00AC5444">
              <w:t>Ich kann Argumente für Gruppenarbeit nennen.</w:t>
            </w:r>
          </w:p>
          <w:p w:rsidR="00D4698B" w:rsidRPr="00AC5444" w:rsidRDefault="00D4698B" w:rsidP="00D4698B">
            <w:pPr>
              <w:pStyle w:val="Kopf8ptafz"/>
              <w:ind w:left="227" w:hanging="170"/>
            </w:pPr>
            <w:r w:rsidRPr="00AC5444">
              <w:t xml:space="preserve">Ich kann Vorteile der Gruppenarbeit bewerten. </w:t>
            </w:r>
          </w:p>
          <w:p w:rsidR="00D4698B" w:rsidRPr="00AC5444" w:rsidRDefault="00D4698B" w:rsidP="00D4698B">
            <w:pPr>
              <w:pStyle w:val="Kopf8ptafz"/>
              <w:ind w:left="227" w:hanging="170"/>
            </w:pPr>
            <w:r w:rsidRPr="00AC5444">
              <w:t xml:space="preserve">Ich kann Regeln zur Gruppenarbeit formulieren. </w:t>
            </w:r>
          </w:p>
          <w:p w:rsidR="00D4698B" w:rsidRPr="00AC5444" w:rsidRDefault="00D4698B" w:rsidP="00D4698B">
            <w:pPr>
              <w:pStyle w:val="Kopf8ptafz"/>
              <w:ind w:left="227" w:hanging="170"/>
              <w:rPr>
                <w:i/>
              </w:rPr>
            </w:pPr>
            <w:r w:rsidRPr="00AC5444">
              <w:rPr>
                <w:i/>
              </w:rPr>
              <w:t xml:space="preserve">Ich kann mit einem Partner zusammenarbeiten. </w:t>
            </w:r>
          </w:p>
          <w:p w:rsidR="00D4698B" w:rsidRDefault="00D4698B" w:rsidP="00B3201D">
            <w:pPr>
              <w:pStyle w:val="Kopf8ptafz"/>
              <w:numPr>
                <w:ilvl w:val="0"/>
                <w:numId w:val="0"/>
              </w:numPr>
              <w:ind w:left="227"/>
            </w:pP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20585E">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Pr="00234B66" w:rsidRDefault="00D4698B" w:rsidP="00D4698B">
            <w:pPr>
              <w:pStyle w:val="Kopf8ptafz"/>
              <w:ind w:left="227" w:hanging="170"/>
            </w:pPr>
            <w:r>
              <w:t>Übung</w:t>
            </w:r>
          </w:p>
        </w:tc>
      </w:tr>
    </w:tbl>
    <w:p w:rsidR="00D4698B" w:rsidRPr="000C48A8" w:rsidRDefault="00D4698B" w:rsidP="00D4698B">
      <w:pPr>
        <w:rPr>
          <w:rStyle w:val="Fett"/>
          <w:b w:val="0"/>
          <w:bCs w:val="0"/>
          <w:color w:val="auto"/>
        </w:rPr>
      </w:pPr>
      <w:r>
        <w:rPr>
          <w:noProof/>
          <w:sz w:val="24"/>
          <w:lang w:eastAsia="de-DE"/>
        </w:rPr>
        <w:drawing>
          <wp:anchor distT="0" distB="0" distL="114300" distR="114300" simplePos="0" relativeHeight="251955200" behindDoc="0" locked="0" layoutInCell="0" allowOverlap="1" wp14:anchorId="446FF479" wp14:editId="1602A21F">
            <wp:simplePos x="0" y="0"/>
            <wp:positionH relativeFrom="rightMargin">
              <wp:posOffset>107950</wp:posOffset>
            </wp:positionH>
            <wp:positionV relativeFrom="paragraph">
              <wp:posOffset>41113</wp:posOffset>
            </wp:positionV>
            <wp:extent cx="345440" cy="323850"/>
            <wp:effectExtent l="0" t="0" r="0" b="0"/>
            <wp:wrapNone/>
            <wp:docPr id="45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D4698B" w:rsidRPr="00DE4890" w:rsidTr="00B3201D">
        <w:trPr>
          <w:trHeight w:val="397"/>
        </w:trPr>
        <w:tc>
          <w:tcPr>
            <w:tcW w:w="1470" w:type="dxa"/>
            <w:shd w:val="clear" w:color="auto" w:fill="D9D9D9" w:themeFill="background1" w:themeFillShade="D9"/>
            <w:vAlign w:val="center"/>
          </w:tcPr>
          <w:p w:rsidR="00D4698B" w:rsidRPr="00DE4890" w:rsidRDefault="00D4698B" w:rsidP="00B3201D">
            <w:pPr>
              <w:pStyle w:val="TabelleKopfmitte"/>
            </w:pPr>
            <w:r>
              <w:t>Phase</w:t>
            </w:r>
          </w:p>
        </w:tc>
        <w:tc>
          <w:tcPr>
            <w:tcW w:w="940" w:type="dxa"/>
            <w:shd w:val="clear" w:color="auto" w:fill="D9D9D9" w:themeFill="background1" w:themeFillShade="D9"/>
            <w:vAlign w:val="center"/>
          </w:tcPr>
          <w:p w:rsidR="00D4698B" w:rsidRPr="00DE4890" w:rsidRDefault="00D4698B" w:rsidP="00B3201D">
            <w:pPr>
              <w:pStyle w:val="TabelleKopfmitte"/>
            </w:pPr>
            <w:r>
              <w:t>Zeit</w:t>
            </w:r>
          </w:p>
        </w:tc>
        <w:tc>
          <w:tcPr>
            <w:tcW w:w="4961" w:type="dxa"/>
            <w:shd w:val="clear" w:color="auto" w:fill="D9D9D9" w:themeFill="background1" w:themeFillShade="D9"/>
            <w:vAlign w:val="center"/>
          </w:tcPr>
          <w:p w:rsidR="00D4698B" w:rsidRPr="00DE4890" w:rsidRDefault="00D4698B" w:rsidP="00B3201D">
            <w:pPr>
              <w:pStyle w:val="TabelleKopfmitte"/>
            </w:pPr>
            <w:r>
              <w:t>Aufgabe</w:t>
            </w:r>
          </w:p>
        </w:tc>
      </w:tr>
      <w:tr w:rsidR="00D4698B" w:rsidRPr="00DE4890" w:rsidTr="00B3201D">
        <w:trPr>
          <w:trHeight w:val="624"/>
        </w:trPr>
        <w:tc>
          <w:tcPr>
            <w:tcW w:w="1470" w:type="dxa"/>
            <w:shd w:val="clear" w:color="auto" w:fill="auto"/>
            <w:vAlign w:val="center"/>
          </w:tcPr>
          <w:p w:rsidR="00D4698B" w:rsidRPr="00F0156F" w:rsidRDefault="00D4698B" w:rsidP="00B3201D">
            <w:pPr>
              <w:pStyle w:val="Textkrpermitte"/>
            </w:pPr>
            <w:r w:rsidRPr="00FC0F56">
              <w:rPr>
                <w:noProof/>
              </w:rPr>
              <w:drawing>
                <wp:inline distT="0" distB="0" distL="0" distR="0" wp14:anchorId="7E1242C5" wp14:editId="1D9872A9">
                  <wp:extent cx="302701" cy="324000"/>
                  <wp:effectExtent l="0" t="0" r="2540" b="0"/>
                  <wp:docPr id="452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D4698B" w:rsidRPr="00DE4890" w:rsidRDefault="00D4698B" w:rsidP="00B3201D">
            <w:pPr>
              <w:pStyle w:val="Textkrper"/>
            </w:pPr>
          </w:p>
        </w:tc>
        <w:tc>
          <w:tcPr>
            <w:tcW w:w="4961" w:type="dxa"/>
            <w:shd w:val="clear" w:color="auto" w:fill="auto"/>
            <w:vAlign w:val="center"/>
          </w:tcPr>
          <w:p w:rsidR="00D4698B" w:rsidRPr="00DE4890" w:rsidRDefault="0020585E" w:rsidP="0020585E">
            <w:pPr>
              <w:pStyle w:val="Textkrper"/>
              <w:rPr>
                <w:noProof/>
              </w:rPr>
            </w:pPr>
            <w:r>
              <w:t>Kreuzen Sie in der Argumente-</w:t>
            </w:r>
            <w:r w:rsidR="00D4698B">
              <w:t>Liste unten die drei Arg</w:t>
            </w:r>
            <w:r w:rsidR="00D4698B">
              <w:t>u</w:t>
            </w:r>
            <w:r w:rsidR="00D4698B">
              <w:t>mente an, die Ihnen am wichtigsten an einer Gruppe</w:t>
            </w:r>
            <w:r w:rsidR="00D4698B">
              <w:t>n</w:t>
            </w:r>
            <w:r w:rsidR="00D4698B">
              <w:t>arbeit sind. Formulieren Sie für die gewählten Argume</w:t>
            </w:r>
            <w:r w:rsidR="00D4698B">
              <w:t>n</w:t>
            </w:r>
            <w:r w:rsidR="00D4698B">
              <w:t xml:space="preserve">te eine </w:t>
            </w:r>
            <w:r w:rsidR="00D4698B" w:rsidRPr="00993145">
              <w:rPr>
                <w:b/>
              </w:rPr>
              <w:t>Begründung</w:t>
            </w:r>
            <w:r w:rsidR="00D4698B">
              <w:t>, warum diese Argumente für Sie wichtig sind.</w:t>
            </w:r>
          </w:p>
        </w:tc>
      </w:tr>
      <w:tr w:rsidR="00D4698B" w:rsidRPr="00DE4890" w:rsidTr="00B3201D">
        <w:trPr>
          <w:trHeight w:val="624"/>
        </w:trPr>
        <w:tc>
          <w:tcPr>
            <w:tcW w:w="1470" w:type="dxa"/>
            <w:shd w:val="clear" w:color="auto" w:fill="auto"/>
            <w:vAlign w:val="center"/>
          </w:tcPr>
          <w:p w:rsidR="00D4698B" w:rsidRPr="00F0156F" w:rsidRDefault="00D4698B" w:rsidP="00B3201D">
            <w:pPr>
              <w:pStyle w:val="Textkrpermitte"/>
            </w:pPr>
            <w:r w:rsidRPr="00F0156F">
              <w:rPr>
                <w:noProof/>
              </w:rPr>
              <w:drawing>
                <wp:inline distT="0" distB="0" distL="0" distR="0" wp14:anchorId="7C7370DE" wp14:editId="73BDECAE">
                  <wp:extent cx="648335" cy="318770"/>
                  <wp:effectExtent l="0" t="0" r="0" b="0"/>
                  <wp:docPr id="452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D4698B" w:rsidRPr="00DE4890" w:rsidRDefault="00D4698B" w:rsidP="00B3201D">
            <w:pPr>
              <w:pStyle w:val="Textkrper"/>
            </w:pPr>
          </w:p>
        </w:tc>
        <w:tc>
          <w:tcPr>
            <w:tcW w:w="4961" w:type="dxa"/>
            <w:shd w:val="clear" w:color="auto" w:fill="auto"/>
            <w:vAlign w:val="center"/>
          </w:tcPr>
          <w:p w:rsidR="00D4698B" w:rsidRDefault="00D4698B" w:rsidP="00B3201D">
            <w:pPr>
              <w:pStyle w:val="Textkrper"/>
            </w:pPr>
            <w:r>
              <w:t xml:space="preserve">Tauschen Sie sich mit </w:t>
            </w:r>
            <w:r w:rsidR="00BB071D">
              <w:t xml:space="preserve">einer Partnerin/einem Partner </w:t>
            </w:r>
            <w:r>
              <w:t xml:space="preserve">über die gewählten Argumente aus und einigen Sie sich im Gespräch </w:t>
            </w:r>
            <w:r w:rsidRPr="00D37D2B">
              <w:t>auf</w:t>
            </w:r>
            <w:r>
              <w:t xml:space="preserve"> drei Argumente, die für Sie  beide am </w:t>
            </w:r>
            <w:r w:rsidR="0020585E">
              <w:t>w</w:t>
            </w:r>
            <w:r>
              <w:t xml:space="preserve">ichtigsten sind. </w:t>
            </w:r>
          </w:p>
          <w:p w:rsidR="00D4698B" w:rsidRPr="00DE4890" w:rsidRDefault="00D4698B" w:rsidP="00B3201D">
            <w:pPr>
              <w:pStyle w:val="Textkrper"/>
              <w:rPr>
                <w:noProof/>
              </w:rPr>
            </w:pPr>
            <w:r>
              <w:t>Stellen Sie Ihr Ergebnis in der Klasse vor.</w:t>
            </w:r>
          </w:p>
        </w:tc>
      </w:tr>
    </w:tbl>
    <w:p w:rsidR="00D4698B" w:rsidRDefault="00D4698B" w:rsidP="00D4698B">
      <w:r>
        <w:rPr>
          <w:noProof/>
          <w:lang w:eastAsia="de-DE"/>
        </w:rPr>
        <mc:AlternateContent>
          <mc:Choice Requires="wpg">
            <w:drawing>
              <wp:anchor distT="0" distB="0" distL="114300" distR="114300" simplePos="0" relativeHeight="251956224" behindDoc="0" locked="0" layoutInCell="1" allowOverlap="1" wp14:anchorId="582DCEF6" wp14:editId="7069A807">
                <wp:simplePos x="0" y="0"/>
                <wp:positionH relativeFrom="margin">
                  <wp:posOffset>209550</wp:posOffset>
                </wp:positionH>
                <wp:positionV relativeFrom="margin">
                  <wp:posOffset>4823460</wp:posOffset>
                </wp:positionV>
                <wp:extent cx="5054600" cy="4295775"/>
                <wp:effectExtent l="57150" t="38100" r="69850" b="104775"/>
                <wp:wrapSquare wrapText="bothSides"/>
                <wp:docPr id="4476" name="Gruppieren 4476"/>
                <wp:cNvGraphicFramePr/>
                <a:graphic xmlns:a="http://schemas.openxmlformats.org/drawingml/2006/main">
                  <a:graphicData uri="http://schemas.microsoft.com/office/word/2010/wordprocessingGroup">
                    <wpg:wgp>
                      <wpg:cNvGrpSpPr/>
                      <wpg:grpSpPr>
                        <a:xfrm>
                          <a:off x="0" y="0"/>
                          <a:ext cx="5054600" cy="4295775"/>
                          <a:chOff x="0" y="0"/>
                          <a:chExt cx="5054600" cy="4295775"/>
                        </a:xfrm>
                      </wpg:grpSpPr>
                      <wps:wsp>
                        <wps:cNvPr id="4477" name="Fensterinhalt vertikal verschieben 4477"/>
                        <wps:cNvSpPr/>
                        <wps:spPr>
                          <a:xfrm>
                            <a:off x="0" y="0"/>
                            <a:ext cx="5054600" cy="4295775"/>
                          </a:xfrm>
                          <a:prstGeom prst="verticalScroll">
                            <a:avLst>
                              <a:gd name="adj" fmla="val 11691"/>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78" name="Textfeld 2"/>
                        <wps:cNvSpPr txBox="1">
                          <a:spLocks noChangeArrowheads="1"/>
                        </wps:cNvSpPr>
                        <wps:spPr bwMode="auto">
                          <a:xfrm>
                            <a:off x="750499" y="595222"/>
                            <a:ext cx="3631565" cy="3596640"/>
                          </a:xfrm>
                          <a:prstGeom prst="rect">
                            <a:avLst/>
                          </a:prstGeom>
                          <a:noFill/>
                          <a:ln w="9525">
                            <a:noFill/>
                            <a:miter lim="800000"/>
                            <a:headEnd/>
                            <a:tailEnd/>
                          </a:ln>
                        </wps:spPr>
                        <wps:txbx>
                          <w:txbxContent>
                            <w:p w:rsidR="00333930" w:rsidRPr="000C48A8" w:rsidRDefault="00333930" w:rsidP="00D4698B">
                              <w:pPr>
                                <w:pStyle w:val="Textkrpernrauen"/>
                                <w:numPr>
                                  <w:ilvl w:val="0"/>
                                  <w:numId w:val="0"/>
                                </w:numPr>
                              </w:pPr>
                              <w:r w:rsidRPr="00522367">
                                <w:rPr>
                                  <w:rStyle w:val="Fett"/>
                                  <w:sz w:val="24"/>
                                </w:rPr>
                                <w:t>Das tolle an der</w:t>
                              </w:r>
                              <w:r>
                                <w:rPr>
                                  <w:rStyle w:val="Fett"/>
                                  <w:sz w:val="24"/>
                                </w:rPr>
                                <w:t xml:space="preserve"> Gruppenarbeit ist, dass…</w:t>
                              </w:r>
                            </w:p>
                            <w:p w:rsidR="00333930" w:rsidRDefault="00333930" w:rsidP="00D4698B">
                              <w:pPr>
                                <w:pStyle w:val="Textkrpernrauen"/>
                                <w:numPr>
                                  <w:ilvl w:val="0"/>
                                  <w:numId w:val="0"/>
                                </w:numPr>
                              </w:pPr>
                              <w:r>
                                <w:sym w:font="Wingdings" w:char="F06D"/>
                              </w:r>
                              <w:r>
                                <w:t xml:space="preserve"> </w:t>
                              </w:r>
                              <w:r w:rsidRPr="00105670">
                                <w:t xml:space="preserve">man </w:t>
                              </w:r>
                              <w:r>
                                <w:t>bessere Arbeitsergebnisse bekommt.</w:t>
                              </w:r>
                            </w:p>
                            <w:p w:rsidR="00333930" w:rsidRDefault="00333930" w:rsidP="00D4698B">
                              <w:pPr>
                                <w:pStyle w:val="Textkrpernrauen"/>
                                <w:numPr>
                                  <w:ilvl w:val="0"/>
                                  <w:numId w:val="0"/>
                                </w:numPr>
                              </w:pPr>
                              <w:r>
                                <w:sym w:font="Wingdings" w:char="F06D"/>
                              </w:r>
                              <w:r>
                                <w:t xml:space="preserve"> </w:t>
                              </w:r>
                              <w:r w:rsidRPr="00105670">
                                <w:t xml:space="preserve">man </w:t>
                              </w:r>
                              <w:r>
                                <w:t>zuzuhören und selber zu sprechen</w:t>
                              </w:r>
                              <w:r w:rsidRPr="0020585E">
                                <w:t xml:space="preserve"> </w:t>
                              </w:r>
                              <w:r>
                                <w:t>lernt.</w:t>
                              </w:r>
                            </w:p>
                            <w:p w:rsidR="00333930" w:rsidRDefault="00333930" w:rsidP="00D4698B">
                              <w:pPr>
                                <w:pStyle w:val="Textkrpernrauen"/>
                                <w:numPr>
                                  <w:ilvl w:val="0"/>
                                  <w:numId w:val="0"/>
                                </w:numPr>
                              </w:pPr>
                              <w:r>
                                <w:sym w:font="Wingdings" w:char="F06D"/>
                              </w:r>
                              <w:r>
                                <w:t xml:space="preserve"> </w:t>
                              </w:r>
                              <w:r w:rsidRPr="00105670">
                                <w:t xml:space="preserve">man </w:t>
                              </w:r>
                              <w:r>
                                <w:t>sich sicherer fühlt als bei der Einzelarbeit.</w:t>
                              </w:r>
                            </w:p>
                            <w:p w:rsidR="00333930" w:rsidRDefault="00333930" w:rsidP="00D4698B">
                              <w:pPr>
                                <w:pStyle w:val="Textkrpernrauen"/>
                                <w:numPr>
                                  <w:ilvl w:val="0"/>
                                  <w:numId w:val="0"/>
                                </w:numPr>
                              </w:pPr>
                              <w:r>
                                <w:sym w:font="Wingdings" w:char="F06D"/>
                              </w:r>
                              <w:r>
                                <w:t xml:space="preserve"> andere Schülerinnen/Schüler einem helfen und man motiviert wird.</w:t>
                              </w:r>
                            </w:p>
                            <w:p w:rsidR="00333930" w:rsidRDefault="00333930" w:rsidP="00D4698B">
                              <w:pPr>
                                <w:pStyle w:val="Textkrpernrauen"/>
                                <w:numPr>
                                  <w:ilvl w:val="0"/>
                                  <w:numId w:val="0"/>
                                </w:numPr>
                              </w:pPr>
                              <w:r>
                                <w:sym w:font="Wingdings" w:char="F06D"/>
                              </w:r>
                              <w:r>
                                <w:t xml:space="preserve"> </w:t>
                              </w:r>
                              <w:r w:rsidRPr="00105670">
                                <w:t xml:space="preserve">man </w:t>
                              </w:r>
                              <w:r>
                                <w:t>selbstständiges Arbeiten lernt.</w:t>
                              </w:r>
                            </w:p>
                            <w:p w:rsidR="00333930" w:rsidRDefault="00333930" w:rsidP="00D4698B">
                              <w:pPr>
                                <w:pStyle w:val="Textkrpernrauen"/>
                                <w:numPr>
                                  <w:ilvl w:val="0"/>
                                  <w:numId w:val="0"/>
                                </w:numPr>
                              </w:pPr>
                              <w:r>
                                <w:sym w:font="Wingdings" w:char="F06D"/>
                              </w:r>
                              <w:r>
                                <w:t xml:space="preserve"> andere Schülerinnen/Schüler einem helfen.</w:t>
                              </w:r>
                            </w:p>
                            <w:p w:rsidR="00333930" w:rsidRDefault="00333930" w:rsidP="00D4698B">
                              <w:pPr>
                                <w:pStyle w:val="Textkrpernrauen"/>
                                <w:numPr>
                                  <w:ilvl w:val="0"/>
                                  <w:numId w:val="0"/>
                                </w:numPr>
                              </w:pPr>
                              <w:r>
                                <w:sym w:font="Wingdings" w:char="F06D"/>
                              </w:r>
                              <w:r>
                                <w:t xml:space="preserve"> </w:t>
                              </w:r>
                              <w:r w:rsidRPr="00105670">
                                <w:t xml:space="preserve">man </w:t>
                              </w:r>
                              <w:r>
                                <w:t>von den Mitschülerinnen und Mitschülern beachtet und gebraucht wird.</w:t>
                              </w:r>
                            </w:p>
                            <w:p w:rsidR="00333930" w:rsidRDefault="00333930" w:rsidP="00D4698B">
                              <w:pPr>
                                <w:pStyle w:val="Textkrpernrauen"/>
                                <w:numPr>
                                  <w:ilvl w:val="0"/>
                                  <w:numId w:val="0"/>
                                </w:numPr>
                              </w:pPr>
                              <w:r>
                                <w:sym w:font="Wingdings" w:char="F06D"/>
                              </w:r>
                              <w:r>
                                <w:t xml:space="preserve"> </w:t>
                              </w:r>
                              <w:r w:rsidRPr="00105670">
                                <w:t xml:space="preserve">man </w:t>
                              </w:r>
                              <w:r>
                                <w:t>mehr Verantwortung bekommt.</w:t>
                              </w:r>
                            </w:p>
                            <w:p w:rsidR="00333930" w:rsidRDefault="00333930" w:rsidP="00D4698B">
                              <w:pPr>
                                <w:pStyle w:val="Textkrpernrauen"/>
                                <w:numPr>
                                  <w:ilvl w:val="0"/>
                                  <w:numId w:val="0"/>
                                </w:numPr>
                              </w:pPr>
                              <w:r>
                                <w:sym w:font="Wingdings" w:char="F06D"/>
                              </w:r>
                              <w:r>
                                <w:t xml:space="preserve"> </w:t>
                              </w:r>
                              <w:r w:rsidRPr="00105670">
                                <w:t xml:space="preserve">man </w:t>
                              </w:r>
                              <w:r>
                                <w:t>den Arbeitsablauf mit bestimmen kann.</w:t>
                              </w:r>
                            </w:p>
                            <w:p w:rsidR="00333930" w:rsidRDefault="00333930" w:rsidP="00D4698B">
                              <w:pPr>
                                <w:pStyle w:val="Textkrpernrauen"/>
                                <w:numPr>
                                  <w:ilvl w:val="0"/>
                                  <w:numId w:val="0"/>
                                </w:numPr>
                              </w:pPr>
                              <w:r>
                                <w:sym w:font="Wingdings" w:char="F06D"/>
                              </w:r>
                              <w:r>
                                <w:t xml:space="preserve"> </w:t>
                              </w:r>
                              <w:r w:rsidRPr="00105670">
                                <w:t xml:space="preserve">man </w:t>
                              </w:r>
                              <w:r>
                                <w:t>mehr Spaß und Erfolg beim Lernen hat.</w:t>
                              </w:r>
                            </w:p>
                            <w:p w:rsidR="00333930" w:rsidRDefault="00333930" w:rsidP="00D4698B">
                              <w:pPr>
                                <w:pStyle w:val="Textkrpernrauen"/>
                                <w:numPr>
                                  <w:ilvl w:val="0"/>
                                  <w:numId w:val="0"/>
                                </w:numPr>
                              </w:pPr>
                              <w:r>
                                <w:sym w:font="Wingdings" w:char="F06D"/>
                              </w:r>
                              <w:r>
                                <w:t xml:space="preserve"> </w:t>
                              </w:r>
                              <w:r w:rsidRPr="00105670">
                                <w:t xml:space="preserve">man </w:t>
                              </w:r>
                              <w:r>
                                <w:t>für das Berufsleben etwas lernt.</w:t>
                              </w:r>
                            </w:p>
                            <w:p w:rsidR="00333930" w:rsidRDefault="00333930" w:rsidP="00D4698B">
                              <w:pPr>
                                <w:pStyle w:val="Textkrpernrauen"/>
                                <w:numPr>
                                  <w:ilvl w:val="0"/>
                                  <w:numId w:val="0"/>
                                </w:numPr>
                              </w:pPr>
                              <w:r>
                                <w:sym w:font="Wingdings" w:char="F06D"/>
                              </w:r>
                              <w:r w:rsidRPr="00105670">
                                <w:t xml:space="preserve"> man</w:t>
                              </w:r>
                              <w:r>
                                <w:t xml:space="preserve"> lernt, fair zu sein.</w:t>
                              </w:r>
                            </w:p>
                            <w:p w:rsidR="00333930" w:rsidRDefault="00333930" w:rsidP="00D4698B">
                              <w:pPr>
                                <w:pStyle w:val="Textkrpernrauen"/>
                                <w:numPr>
                                  <w:ilvl w:val="0"/>
                                  <w:numId w:val="0"/>
                                </w:numPr>
                              </w:pPr>
                              <w:r>
                                <w:sym w:font="Wingdings" w:char="F06D"/>
                              </w:r>
                              <w:r>
                                <w:t xml:space="preserve"> </w:t>
                              </w:r>
                              <w:r w:rsidRPr="00105670">
                                <w:t xml:space="preserve">man </w:t>
                              </w:r>
                              <w:r>
                                <w:t>sich die Zeit besser einteilen kann</w:t>
                              </w:r>
                            </w:p>
                          </w:txbxContent>
                        </wps:txbx>
                        <wps:bodyPr rot="0" vert="horz" wrap="square" lIns="91440" tIns="45720" rIns="91440" bIns="45720" anchor="t" anchorCtr="0">
                          <a:noAutofit/>
                        </wps:bodyPr>
                      </wps:wsp>
                      <wps:wsp>
                        <wps:cNvPr id="4479" name="Smiley 4479"/>
                        <wps:cNvSpPr/>
                        <wps:spPr>
                          <a:xfrm>
                            <a:off x="3459193" y="2915728"/>
                            <a:ext cx="859790" cy="873125"/>
                          </a:xfrm>
                          <a:prstGeom prst="smileyFace">
                            <a:avLst/>
                          </a:prstGeom>
                          <a:solidFill>
                            <a:srgbClr val="FFFF00"/>
                          </a:solidFill>
                          <a:ln>
                            <a:solidFill>
                              <a:schemeClr val="tx1">
                                <a:lumMod val="50000"/>
                                <a:lumOff val="50000"/>
                              </a:schemeClr>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uppieren 4476" o:spid="_x0000_s1197" style="position:absolute;margin-left:16.5pt;margin-top:379.8pt;width:398pt;height:338.25pt;z-index:251956224;mso-position-horizontal-relative:margin;mso-position-vertical-relative:margin" coordsize="50546,429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">
                <v:shape id="Fensterinhalt vertikal verschieben 4477" o:spid="_x0000_s1198" type="#_x0000_t97" style="position:absolute;width:50546;height:429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VNmMYA&#10;AADdAAAADwAAAGRycy9kb3ducmV2LnhtbESPzWrDMBCE74W+g9hALiWRa0LiOpFDCQTaHAr5eYDF&#10;2lrG1sq1FMd5+6oQ6HGYmW+YzXa0rRio97VjBa/zBARx6XTNlYLLeT/LQPiArLF1TAru5GFbPD9t&#10;MNfuxkcaTqESEcI+RwUmhC6X0peGLPq564ij9+16iyHKvpK6x1uE21amSbKUFmuOCwY72hkqm9PV&#10;Kvj5SsOnTM9LPfg383K3WXMYM6Wmk/F9DSLQGP7Dj/aHVrBYrFbw9yY+AVn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VNmMYAAADdAAAADwAAAAAAAAAAAAAAAACYAgAAZHJz&#10;L2Rvd25yZXYueG1sUEsFBgAAAAAEAAQA9QAAAIsDAAAAAA==&#10;" adj="2525" fillcolor="gray [1616]" strokecolor="black [3040]">
                  <v:fill color2="#d9d9d9 [496]" rotate="t" angle="180" colors="0 #bcbcbc;22938f #d0d0d0;1 #ededed" focus="100%" type="gradient"/>
                  <v:shadow on="t" color="black" opacity="24903f" origin=",.5" offset="0,.55556mm"/>
                </v:shape>
                <v:shape id="_x0000_s1199" type="#_x0000_t202" style="position:absolute;left:7504;top:5952;width:36316;height:359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gzesIA&#10;AADdAAAADwAAAGRycy9kb3ducmV2LnhtbERPz2vCMBS+C/4P4Qm7aTLp1HVNRTYETxO7Odjt0Tzb&#10;sualNJnt/vvlIHj8+H5n29G24kq9bxxreFwoEMSlMw1XGj4/9vMNCB+QDbaOScMfedjm00mGqXED&#10;n+hahErEEPYpaqhD6FIpfVmTRb9wHXHkLq63GCLsK2l6HGK4beVSqZW02HBsqLGj15rKn+LXaji/&#10;X76/EnWs3uxTN7hRSbbPUuuH2bh7ARFoDHfxzX0wGpJkHefGN/EJy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aDN6wgAAAN0AAAAPAAAAAAAAAAAAAAAAAJgCAABkcnMvZG93&#10;bnJldi54bWxQSwUGAAAAAAQABAD1AAAAhwMAAAAA&#10;" filled="f" stroked="f">
                  <v:textbox>
                    <w:txbxContent>
                      <w:p w:rsidR="00333930" w:rsidRPr="000C48A8" w:rsidRDefault="00333930" w:rsidP="00D4698B">
                        <w:pPr>
                          <w:pStyle w:val="Textkrpernrauen"/>
                          <w:numPr>
                            <w:ilvl w:val="0"/>
                            <w:numId w:val="0"/>
                          </w:numPr>
                        </w:pPr>
                        <w:r w:rsidRPr="00522367">
                          <w:rPr>
                            <w:rStyle w:val="Fett"/>
                            <w:sz w:val="24"/>
                          </w:rPr>
                          <w:t>Das tolle an der</w:t>
                        </w:r>
                        <w:r>
                          <w:rPr>
                            <w:rStyle w:val="Fett"/>
                            <w:sz w:val="24"/>
                          </w:rPr>
                          <w:t xml:space="preserve"> Gruppenarbeit ist, dass…</w:t>
                        </w:r>
                      </w:p>
                      <w:p w:rsidR="00333930" w:rsidRDefault="00333930" w:rsidP="00D4698B">
                        <w:pPr>
                          <w:pStyle w:val="Textkrpernrauen"/>
                          <w:numPr>
                            <w:ilvl w:val="0"/>
                            <w:numId w:val="0"/>
                          </w:numPr>
                        </w:pPr>
                        <w:r>
                          <w:sym w:font="Wingdings" w:char="F06D"/>
                        </w:r>
                        <w:r>
                          <w:t xml:space="preserve"> </w:t>
                        </w:r>
                        <w:r w:rsidRPr="00105670">
                          <w:t xml:space="preserve">man </w:t>
                        </w:r>
                        <w:r>
                          <w:t>bessere Arbeitsergebnisse bekommt.</w:t>
                        </w:r>
                      </w:p>
                      <w:p w:rsidR="00333930" w:rsidRDefault="00333930" w:rsidP="00D4698B">
                        <w:pPr>
                          <w:pStyle w:val="Textkrpernrauen"/>
                          <w:numPr>
                            <w:ilvl w:val="0"/>
                            <w:numId w:val="0"/>
                          </w:numPr>
                        </w:pPr>
                        <w:r>
                          <w:sym w:font="Wingdings" w:char="F06D"/>
                        </w:r>
                        <w:r>
                          <w:t xml:space="preserve"> </w:t>
                        </w:r>
                        <w:r w:rsidRPr="00105670">
                          <w:t xml:space="preserve">man </w:t>
                        </w:r>
                        <w:r>
                          <w:t>zuzuhören und selber zu sprechen</w:t>
                        </w:r>
                        <w:r w:rsidRPr="0020585E">
                          <w:t xml:space="preserve"> </w:t>
                        </w:r>
                        <w:r>
                          <w:t>lernt.</w:t>
                        </w:r>
                      </w:p>
                      <w:p w:rsidR="00333930" w:rsidRDefault="00333930" w:rsidP="00D4698B">
                        <w:pPr>
                          <w:pStyle w:val="Textkrpernrauen"/>
                          <w:numPr>
                            <w:ilvl w:val="0"/>
                            <w:numId w:val="0"/>
                          </w:numPr>
                        </w:pPr>
                        <w:r>
                          <w:sym w:font="Wingdings" w:char="F06D"/>
                        </w:r>
                        <w:r>
                          <w:t xml:space="preserve"> </w:t>
                        </w:r>
                        <w:r w:rsidRPr="00105670">
                          <w:t xml:space="preserve">man </w:t>
                        </w:r>
                        <w:r>
                          <w:t>sich sicherer fühlt als bei der Einzelarbeit.</w:t>
                        </w:r>
                      </w:p>
                      <w:p w:rsidR="00333930" w:rsidRDefault="00333930" w:rsidP="00D4698B">
                        <w:pPr>
                          <w:pStyle w:val="Textkrpernrauen"/>
                          <w:numPr>
                            <w:ilvl w:val="0"/>
                            <w:numId w:val="0"/>
                          </w:numPr>
                        </w:pPr>
                        <w:r>
                          <w:sym w:font="Wingdings" w:char="F06D"/>
                        </w:r>
                        <w:r>
                          <w:t xml:space="preserve"> andere Schülerinnen/Schüler einem helfen und man motiviert wird.</w:t>
                        </w:r>
                      </w:p>
                      <w:p w:rsidR="00333930" w:rsidRDefault="00333930" w:rsidP="00D4698B">
                        <w:pPr>
                          <w:pStyle w:val="Textkrpernrauen"/>
                          <w:numPr>
                            <w:ilvl w:val="0"/>
                            <w:numId w:val="0"/>
                          </w:numPr>
                        </w:pPr>
                        <w:r>
                          <w:sym w:font="Wingdings" w:char="F06D"/>
                        </w:r>
                        <w:r>
                          <w:t xml:space="preserve"> </w:t>
                        </w:r>
                        <w:r w:rsidRPr="00105670">
                          <w:t xml:space="preserve">man </w:t>
                        </w:r>
                        <w:r>
                          <w:t>selbstständiges Arbeiten lernt.</w:t>
                        </w:r>
                      </w:p>
                      <w:p w:rsidR="00333930" w:rsidRDefault="00333930" w:rsidP="00D4698B">
                        <w:pPr>
                          <w:pStyle w:val="Textkrpernrauen"/>
                          <w:numPr>
                            <w:ilvl w:val="0"/>
                            <w:numId w:val="0"/>
                          </w:numPr>
                        </w:pPr>
                        <w:r>
                          <w:sym w:font="Wingdings" w:char="F06D"/>
                        </w:r>
                        <w:r>
                          <w:t xml:space="preserve"> andere Schülerinnen/Schüler einem helfen.</w:t>
                        </w:r>
                      </w:p>
                      <w:p w:rsidR="00333930" w:rsidRDefault="00333930" w:rsidP="00D4698B">
                        <w:pPr>
                          <w:pStyle w:val="Textkrpernrauen"/>
                          <w:numPr>
                            <w:ilvl w:val="0"/>
                            <w:numId w:val="0"/>
                          </w:numPr>
                        </w:pPr>
                        <w:r>
                          <w:sym w:font="Wingdings" w:char="F06D"/>
                        </w:r>
                        <w:r>
                          <w:t xml:space="preserve"> </w:t>
                        </w:r>
                        <w:r w:rsidRPr="00105670">
                          <w:t xml:space="preserve">man </w:t>
                        </w:r>
                        <w:r>
                          <w:t>von den Mitschülerinnen und Mitschülern beachtet und gebraucht wird.</w:t>
                        </w:r>
                      </w:p>
                      <w:p w:rsidR="00333930" w:rsidRDefault="00333930" w:rsidP="00D4698B">
                        <w:pPr>
                          <w:pStyle w:val="Textkrpernrauen"/>
                          <w:numPr>
                            <w:ilvl w:val="0"/>
                            <w:numId w:val="0"/>
                          </w:numPr>
                        </w:pPr>
                        <w:r>
                          <w:sym w:font="Wingdings" w:char="F06D"/>
                        </w:r>
                        <w:r>
                          <w:t xml:space="preserve"> </w:t>
                        </w:r>
                        <w:r w:rsidRPr="00105670">
                          <w:t xml:space="preserve">man </w:t>
                        </w:r>
                        <w:r>
                          <w:t>mehr Verantwortung bekommt.</w:t>
                        </w:r>
                      </w:p>
                      <w:p w:rsidR="00333930" w:rsidRDefault="00333930" w:rsidP="00D4698B">
                        <w:pPr>
                          <w:pStyle w:val="Textkrpernrauen"/>
                          <w:numPr>
                            <w:ilvl w:val="0"/>
                            <w:numId w:val="0"/>
                          </w:numPr>
                        </w:pPr>
                        <w:r>
                          <w:sym w:font="Wingdings" w:char="F06D"/>
                        </w:r>
                        <w:r>
                          <w:t xml:space="preserve"> </w:t>
                        </w:r>
                        <w:r w:rsidRPr="00105670">
                          <w:t xml:space="preserve">man </w:t>
                        </w:r>
                        <w:r>
                          <w:t>den Arbeitsablauf mit bestimmen kann.</w:t>
                        </w:r>
                      </w:p>
                      <w:p w:rsidR="00333930" w:rsidRDefault="00333930" w:rsidP="00D4698B">
                        <w:pPr>
                          <w:pStyle w:val="Textkrpernrauen"/>
                          <w:numPr>
                            <w:ilvl w:val="0"/>
                            <w:numId w:val="0"/>
                          </w:numPr>
                        </w:pPr>
                        <w:r>
                          <w:sym w:font="Wingdings" w:char="F06D"/>
                        </w:r>
                        <w:r>
                          <w:t xml:space="preserve"> </w:t>
                        </w:r>
                        <w:r w:rsidRPr="00105670">
                          <w:t xml:space="preserve">man </w:t>
                        </w:r>
                        <w:r>
                          <w:t>mehr Spaß und Erfolg beim Lernen hat.</w:t>
                        </w:r>
                      </w:p>
                      <w:p w:rsidR="00333930" w:rsidRDefault="00333930" w:rsidP="00D4698B">
                        <w:pPr>
                          <w:pStyle w:val="Textkrpernrauen"/>
                          <w:numPr>
                            <w:ilvl w:val="0"/>
                            <w:numId w:val="0"/>
                          </w:numPr>
                        </w:pPr>
                        <w:r>
                          <w:sym w:font="Wingdings" w:char="F06D"/>
                        </w:r>
                        <w:r>
                          <w:t xml:space="preserve"> </w:t>
                        </w:r>
                        <w:r w:rsidRPr="00105670">
                          <w:t xml:space="preserve">man </w:t>
                        </w:r>
                        <w:r>
                          <w:t>für das Berufsleben etwas lernt.</w:t>
                        </w:r>
                      </w:p>
                      <w:p w:rsidR="00333930" w:rsidRDefault="00333930" w:rsidP="00D4698B">
                        <w:pPr>
                          <w:pStyle w:val="Textkrpernrauen"/>
                          <w:numPr>
                            <w:ilvl w:val="0"/>
                            <w:numId w:val="0"/>
                          </w:numPr>
                        </w:pPr>
                        <w:r>
                          <w:sym w:font="Wingdings" w:char="F06D"/>
                        </w:r>
                        <w:r w:rsidRPr="00105670">
                          <w:t xml:space="preserve"> man</w:t>
                        </w:r>
                        <w:r>
                          <w:t xml:space="preserve"> lernt, fair zu sein.</w:t>
                        </w:r>
                      </w:p>
                      <w:p w:rsidR="00333930" w:rsidRDefault="00333930" w:rsidP="00D4698B">
                        <w:pPr>
                          <w:pStyle w:val="Textkrpernrauen"/>
                          <w:numPr>
                            <w:ilvl w:val="0"/>
                            <w:numId w:val="0"/>
                          </w:numPr>
                        </w:pPr>
                        <w:r>
                          <w:sym w:font="Wingdings" w:char="F06D"/>
                        </w:r>
                        <w:r>
                          <w:t xml:space="preserve"> </w:t>
                        </w:r>
                        <w:r w:rsidRPr="00105670">
                          <w:t xml:space="preserve">man </w:t>
                        </w:r>
                        <w:r>
                          <w:t>sich die Zeit besser einteilen kann</w:t>
                        </w:r>
                      </w:p>
                    </w:txbxContent>
                  </v:textbox>
                </v:shape>
                <v:shape id="Smiley 4479" o:spid="_x0000_s1200" type="#_x0000_t96" style="position:absolute;left:34591;top:29157;width:8598;height:87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U7eMQA&#10;AADdAAAADwAAAGRycy9kb3ducmV2LnhtbESPQWsCMRSE70L/Q3iF3tysVmxdjSKFlh6K4NbeH5tn&#10;srp5WTapu/77piB4HGbmG2a1GVwjLtSF2rOCSZaDIK68rtkoOHy/j19BhIissfFMCq4UYLN+GK2w&#10;0L7nPV3KaESCcChQgY2xLaQMlSWHIfMtcfKOvnMYk+yM1B32Ce4aOc3zuXRYc1qw2NKbpepc/joF&#10;P6cPOknCvjT6evgyO/O8sL1ST4/Ddgki0hDv4Vv7UyuYzV4W8P8mPQ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lO3jEAAAA3QAAAA8AAAAAAAAAAAAAAAAAmAIAAGRycy9k&#10;b3ducmV2LnhtbFBLBQYAAAAABAAEAPUAAACJAwAAAAA=&#10;" fillcolor="yellow" strokecolor="gray [1629]" strokeweight="2pt"/>
                <w10:wrap type="square" anchorx="margin" anchory="margin"/>
              </v:group>
            </w:pict>
          </mc:Fallback>
        </mc:AlternateConten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EG1.01.03.03</w:t>
            </w:r>
          </w:p>
        </w:tc>
      </w:tr>
      <w:tr w:rsidR="00D4698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Pr="00DB25F0" w:rsidRDefault="00D4698B" w:rsidP="00D4698B">
            <w:pPr>
              <w:pStyle w:val="Kopf8ptafz"/>
              <w:ind w:left="227" w:hanging="170"/>
              <w:rPr>
                <w:i/>
                <w:iCs/>
              </w:rPr>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auto"/>
                </w:tcPr>
                <w:p w:rsidR="00D4698B" w:rsidRPr="00B51DE9" w:rsidRDefault="00D4698B" w:rsidP="00B3201D">
                  <w:pPr>
                    <w:pStyle w:val="Textkrpermitte"/>
                  </w:pPr>
                  <w:proofErr w:type="spellStart"/>
                  <w:r w:rsidRPr="00B51DE9">
                    <w:t>LernTHEMA</w:t>
                  </w:r>
                  <w:proofErr w:type="spellEnd"/>
                </w:p>
              </w:tc>
            </w:tr>
            <w:tr w:rsidR="00D4698B" w:rsidRPr="00B51DE9" w:rsidTr="00B3201D">
              <w:trPr>
                <w:trHeight w:val="284"/>
              </w:trPr>
              <w:tc>
                <w:tcPr>
                  <w:tcW w:w="2090" w:type="dxa"/>
                  <w:tcBorders>
                    <w:bottom w:val="nil"/>
                  </w:tcBorders>
                  <w:shd w:val="clear" w:color="auto" w:fill="D9D9D9" w:themeFill="background1" w:themeFillShade="D9"/>
                </w:tcPr>
                <w:p w:rsidR="00D4698B" w:rsidRPr="00B51DE9" w:rsidRDefault="00D4698B" w:rsidP="00B3201D">
                  <w:pPr>
                    <w:pStyle w:val="TabelleKopf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AC5444" w:rsidRDefault="00D4698B" w:rsidP="00B3201D">
            <w:pPr>
              <w:pStyle w:val="Tabelle6pt"/>
            </w:pPr>
            <w:r w:rsidRPr="00AC5444">
              <w:t>Kompetenzen:</w:t>
            </w:r>
          </w:p>
          <w:p w:rsidR="00D4698B" w:rsidRPr="00AC5444" w:rsidRDefault="00D4698B" w:rsidP="00D4698B">
            <w:pPr>
              <w:pStyle w:val="Kopf8ptafz"/>
              <w:ind w:left="227" w:hanging="170"/>
              <w:rPr>
                <w:i/>
              </w:rPr>
            </w:pPr>
            <w:r w:rsidRPr="00AC5444">
              <w:t>Ich kann Teamarbeit beschreiben.</w:t>
            </w:r>
          </w:p>
          <w:p w:rsidR="00D4698B" w:rsidRPr="00AC5444" w:rsidRDefault="00D4698B" w:rsidP="00D4698B">
            <w:pPr>
              <w:pStyle w:val="Kopf8ptafz"/>
              <w:ind w:left="227" w:hanging="170"/>
              <w:rPr>
                <w:i/>
              </w:rPr>
            </w:pPr>
            <w:r w:rsidRPr="00AC5444">
              <w:t>Ich kann Argumente für Gruppenarbeit nennen.</w:t>
            </w:r>
          </w:p>
          <w:p w:rsidR="00D4698B" w:rsidRPr="00AC5444" w:rsidRDefault="00D4698B" w:rsidP="00D4698B">
            <w:pPr>
              <w:pStyle w:val="Kopf8ptafz"/>
              <w:ind w:left="227" w:hanging="170"/>
            </w:pPr>
            <w:r w:rsidRPr="00AC5444">
              <w:t xml:space="preserve">Ich kann Vorteile der Gruppenarbeit bewerten. </w:t>
            </w:r>
          </w:p>
          <w:p w:rsidR="00D4698B" w:rsidRPr="00AC5444" w:rsidRDefault="00D4698B" w:rsidP="00D4698B">
            <w:pPr>
              <w:pStyle w:val="Kopf8ptafz"/>
              <w:ind w:left="227" w:hanging="170"/>
            </w:pPr>
            <w:r w:rsidRPr="00AC5444">
              <w:t xml:space="preserve">Ich kann Regeln zur Gruppenarbeit formulieren. </w:t>
            </w:r>
          </w:p>
          <w:p w:rsidR="00D4698B" w:rsidRPr="00DB25F0" w:rsidRDefault="00D4698B" w:rsidP="00D4698B">
            <w:pPr>
              <w:pStyle w:val="Kopf8ptafz"/>
              <w:ind w:left="227" w:hanging="170"/>
              <w:rPr>
                <w:i/>
              </w:rPr>
            </w:pPr>
            <w:r w:rsidRPr="00DB25F0">
              <w:rPr>
                <w:i/>
              </w:rPr>
              <w:t>Ich kann mit</w:t>
            </w:r>
            <w:r w:rsidRPr="00BB071D">
              <w:rPr>
                <w:i/>
              </w:rPr>
              <w:t xml:space="preserve"> </w:t>
            </w:r>
            <w:r w:rsidR="00BB071D" w:rsidRPr="00BB071D">
              <w:rPr>
                <w:i/>
              </w:rPr>
              <w:t>einer Partnerin/einem Partner</w:t>
            </w:r>
            <w:r w:rsidR="00BB071D">
              <w:t xml:space="preserve"> </w:t>
            </w:r>
            <w:r w:rsidRPr="00DB25F0">
              <w:rPr>
                <w:i/>
              </w:rPr>
              <w:t xml:space="preserve">zusammenarbeiten. </w:t>
            </w:r>
          </w:p>
          <w:p w:rsidR="00D4698B" w:rsidRDefault="00D4698B" w:rsidP="00B3201D">
            <w:pPr>
              <w:pStyle w:val="Kopf8ptafz"/>
              <w:numPr>
                <w:ilvl w:val="0"/>
                <w:numId w:val="0"/>
              </w:numPr>
              <w:ind w:left="227"/>
            </w:pP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20585E">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Pr="00234B66" w:rsidRDefault="00D4698B" w:rsidP="00D4698B">
            <w:pPr>
              <w:pStyle w:val="Kopf8ptafz"/>
              <w:ind w:left="227" w:hanging="170"/>
            </w:pPr>
            <w:r>
              <w:t>Übung</w:t>
            </w:r>
          </w:p>
        </w:tc>
      </w:tr>
    </w:tbl>
    <w:p w:rsidR="00D4698B" w:rsidRDefault="00D4698B" w:rsidP="00D4698B">
      <w:pPr>
        <w:spacing w:line="240" w:lineRule="exact"/>
      </w:pPr>
      <w:r>
        <w:rPr>
          <w:noProof/>
          <w:sz w:val="24"/>
          <w:lang w:eastAsia="de-DE"/>
        </w:rPr>
        <w:drawing>
          <wp:anchor distT="0" distB="0" distL="114300" distR="114300" simplePos="0" relativeHeight="251958272" behindDoc="0" locked="0" layoutInCell="0" allowOverlap="1" wp14:anchorId="20600DA1" wp14:editId="1FF7A159">
            <wp:simplePos x="0" y="0"/>
            <wp:positionH relativeFrom="rightMargin">
              <wp:posOffset>938530</wp:posOffset>
            </wp:positionH>
            <wp:positionV relativeFrom="paragraph">
              <wp:posOffset>3810</wp:posOffset>
            </wp:positionV>
            <wp:extent cx="345440" cy="323850"/>
            <wp:effectExtent l="0" t="0" r="0" b="0"/>
            <wp:wrapNone/>
            <wp:docPr id="452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957248" behindDoc="0" locked="0" layoutInCell="0" allowOverlap="1" wp14:anchorId="79F58E39" wp14:editId="5C5E1811">
            <wp:simplePos x="0" y="0"/>
            <wp:positionH relativeFrom="rightMargin">
              <wp:posOffset>578578</wp:posOffset>
            </wp:positionH>
            <wp:positionV relativeFrom="paragraph">
              <wp:posOffset>4313</wp:posOffset>
            </wp:positionV>
            <wp:extent cx="345440" cy="323850"/>
            <wp:effectExtent l="0" t="0" r="0" b="0"/>
            <wp:wrapNone/>
            <wp:docPr id="452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D4698B" w:rsidRPr="00DE4890" w:rsidTr="005E7235">
        <w:trPr>
          <w:trHeight w:val="397"/>
        </w:trPr>
        <w:tc>
          <w:tcPr>
            <w:tcW w:w="1470" w:type="dxa"/>
            <w:shd w:val="clear" w:color="auto" w:fill="D9D9D9" w:themeFill="background1" w:themeFillShade="D9"/>
            <w:vAlign w:val="center"/>
          </w:tcPr>
          <w:p w:rsidR="00D4698B" w:rsidRPr="00DE4890" w:rsidRDefault="00D4698B" w:rsidP="00B3201D">
            <w:pPr>
              <w:pStyle w:val="TabelleKopfmitte"/>
            </w:pPr>
            <w:r>
              <w:t>Phase</w:t>
            </w:r>
          </w:p>
        </w:tc>
        <w:tc>
          <w:tcPr>
            <w:tcW w:w="940" w:type="dxa"/>
            <w:shd w:val="clear" w:color="auto" w:fill="D9D9D9" w:themeFill="background1" w:themeFillShade="D9"/>
            <w:vAlign w:val="center"/>
          </w:tcPr>
          <w:p w:rsidR="00D4698B" w:rsidRPr="00DE4890" w:rsidRDefault="00D4698B" w:rsidP="00B3201D">
            <w:pPr>
              <w:pStyle w:val="TabelleKopfmitte"/>
            </w:pPr>
            <w:r>
              <w:t>Zeit</w:t>
            </w:r>
          </w:p>
        </w:tc>
        <w:tc>
          <w:tcPr>
            <w:tcW w:w="4961" w:type="dxa"/>
            <w:shd w:val="clear" w:color="auto" w:fill="D9D9D9" w:themeFill="background1" w:themeFillShade="D9"/>
            <w:vAlign w:val="center"/>
          </w:tcPr>
          <w:p w:rsidR="00D4698B" w:rsidRPr="00DE4890" w:rsidRDefault="00D4698B" w:rsidP="00B3201D">
            <w:pPr>
              <w:pStyle w:val="TabelleKopfmitte"/>
            </w:pPr>
            <w:r>
              <w:t>Aufgabe</w:t>
            </w:r>
          </w:p>
        </w:tc>
      </w:tr>
      <w:tr w:rsidR="00D4698B" w:rsidRPr="00DE4890" w:rsidTr="005E7235">
        <w:trPr>
          <w:trHeight w:val="624"/>
        </w:trPr>
        <w:tc>
          <w:tcPr>
            <w:tcW w:w="1470" w:type="dxa"/>
            <w:shd w:val="clear" w:color="auto" w:fill="auto"/>
            <w:vAlign w:val="center"/>
          </w:tcPr>
          <w:p w:rsidR="00D4698B" w:rsidRPr="00F0156F" w:rsidRDefault="00D4698B" w:rsidP="00B3201D">
            <w:pPr>
              <w:pStyle w:val="Textkrpermitte"/>
            </w:pPr>
            <w:r w:rsidRPr="00FC0F56">
              <w:rPr>
                <w:noProof/>
              </w:rPr>
              <w:drawing>
                <wp:inline distT="0" distB="0" distL="0" distR="0" wp14:anchorId="20CE2BA7" wp14:editId="206D7997">
                  <wp:extent cx="302701" cy="324000"/>
                  <wp:effectExtent l="0" t="0" r="2540" b="0"/>
                  <wp:docPr id="452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D4698B" w:rsidRPr="00DE4890" w:rsidRDefault="00D4698B" w:rsidP="00B3201D">
            <w:pPr>
              <w:pStyle w:val="Textkrper"/>
            </w:pPr>
          </w:p>
        </w:tc>
        <w:tc>
          <w:tcPr>
            <w:tcW w:w="4961" w:type="dxa"/>
            <w:shd w:val="clear" w:color="auto" w:fill="auto"/>
            <w:vAlign w:val="center"/>
          </w:tcPr>
          <w:p w:rsidR="00D4698B" w:rsidRPr="00DE4890" w:rsidRDefault="00D4698B" w:rsidP="00B3201D">
            <w:pPr>
              <w:pStyle w:val="Textkrper"/>
              <w:rPr>
                <w:noProof/>
              </w:rPr>
            </w:pPr>
            <w:r w:rsidRPr="000C48A8">
              <w:t>Lesen Sie die Satzteile unten genau durch und verbinden Sie die passen</w:t>
            </w:r>
            <w:r>
              <w:t xml:space="preserve">den Satzteile. Es ergeben </w:t>
            </w:r>
            <w:r w:rsidRPr="00D37D2B">
              <w:t>sich 8</w:t>
            </w:r>
            <w:r w:rsidRPr="000C48A8">
              <w:t xml:space="preserve"> Regeln für eine erfolgreiche Teamarbeit.</w:t>
            </w:r>
          </w:p>
        </w:tc>
      </w:tr>
      <w:tr w:rsidR="00D4698B" w:rsidRPr="00DE4890" w:rsidTr="005E7235">
        <w:trPr>
          <w:trHeight w:val="624"/>
        </w:trPr>
        <w:tc>
          <w:tcPr>
            <w:tcW w:w="1470" w:type="dxa"/>
            <w:shd w:val="clear" w:color="auto" w:fill="auto"/>
            <w:vAlign w:val="center"/>
          </w:tcPr>
          <w:p w:rsidR="00D4698B" w:rsidRPr="00F0156F" w:rsidRDefault="00D4698B" w:rsidP="00B3201D">
            <w:pPr>
              <w:pStyle w:val="Textkrpermitte"/>
            </w:pPr>
            <w:r w:rsidRPr="00F0156F">
              <w:rPr>
                <w:noProof/>
              </w:rPr>
              <w:drawing>
                <wp:inline distT="0" distB="0" distL="0" distR="0" wp14:anchorId="22DE5A1E" wp14:editId="4733F695">
                  <wp:extent cx="648335" cy="318770"/>
                  <wp:effectExtent l="0" t="0" r="0" b="0"/>
                  <wp:docPr id="452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D4698B" w:rsidRPr="00DE4890" w:rsidRDefault="00D4698B" w:rsidP="00B3201D">
            <w:pPr>
              <w:pStyle w:val="Textkrper"/>
            </w:pPr>
          </w:p>
        </w:tc>
        <w:tc>
          <w:tcPr>
            <w:tcW w:w="4961" w:type="dxa"/>
            <w:shd w:val="clear" w:color="auto" w:fill="auto"/>
            <w:vAlign w:val="center"/>
          </w:tcPr>
          <w:p w:rsidR="00D4698B" w:rsidRPr="00DE4890" w:rsidRDefault="00D4698B" w:rsidP="00B3201D">
            <w:pPr>
              <w:pStyle w:val="Textkrper"/>
            </w:pPr>
            <w:r w:rsidRPr="00D01B9A">
              <w:t xml:space="preserve">Vergleichen Sie Ihr Ergebnis mit </w:t>
            </w:r>
            <w:r w:rsidR="00BB071D">
              <w:t>einer Partnerin/einem Partner</w:t>
            </w:r>
            <w:r>
              <w:t>.</w:t>
            </w:r>
          </w:p>
        </w:tc>
      </w:tr>
    </w:tbl>
    <w:p w:rsidR="00D4698B" w:rsidRDefault="00D4698B" w:rsidP="00D4698B">
      <w:pPr>
        <w:pStyle w:val="berschrift2"/>
      </w:pPr>
      <w:r>
        <w:t>Regel-Puzzle Teamarbeit</w:t>
      </w:r>
    </w:p>
    <w:p w:rsidR="00D4698B" w:rsidRDefault="00D4698B" w:rsidP="00FE6108">
      <w:pPr>
        <w:pStyle w:val="Abstandszeile"/>
      </w:pPr>
    </w:p>
    <w:tbl>
      <w:tblPr>
        <w:tblStyle w:val="Tabellenraster"/>
        <w:tblW w:w="8051" w:type="dxa"/>
        <w:tblBorders>
          <w:top w:val="thickThinLargeGap" w:sz="24" w:space="0" w:color="FFFFFF" w:themeColor="background1"/>
          <w:left w:val="thickThinLargeGap" w:sz="24" w:space="0" w:color="FFFFFF" w:themeColor="background1"/>
          <w:bottom w:val="thickThinLargeGap" w:sz="24" w:space="0" w:color="FFFFFF" w:themeColor="background1"/>
          <w:right w:val="thickThinLargeGap" w:sz="24" w:space="0" w:color="FFFFFF" w:themeColor="background1"/>
          <w:insideH w:val="thickThinLargeGap" w:sz="24" w:space="0" w:color="FFFFFF" w:themeColor="background1"/>
          <w:insideV w:val="thickThinLargeGap" w:sz="24" w:space="0" w:color="FFFFFF" w:themeColor="background1"/>
        </w:tblBorders>
        <w:shd w:val="clear" w:color="auto" w:fill="D9D9D9" w:themeFill="background1" w:themeFillShade="D9"/>
        <w:tblLook w:val="04A0" w:firstRow="1" w:lastRow="0" w:firstColumn="1" w:lastColumn="0" w:noHBand="0" w:noVBand="1"/>
      </w:tblPr>
      <w:tblGrid>
        <w:gridCol w:w="3402"/>
        <w:gridCol w:w="1247"/>
        <w:gridCol w:w="3402"/>
      </w:tblGrid>
      <w:tr w:rsidR="00D4698B" w:rsidRPr="00D1690F" w:rsidTr="00B3201D">
        <w:trPr>
          <w:trHeight w:val="624"/>
        </w:trPr>
        <w:tc>
          <w:tcPr>
            <w:tcW w:w="3402" w:type="dxa"/>
            <w:tcBorders>
              <w:right w:val="nil"/>
            </w:tcBorders>
            <w:shd w:val="clear" w:color="auto" w:fill="D9D9D9" w:themeFill="background1" w:themeFillShade="D9"/>
            <w:vAlign w:val="center"/>
          </w:tcPr>
          <w:p w:rsidR="00D4698B" w:rsidRPr="00BD4FB1" w:rsidRDefault="0020585E" w:rsidP="00B3201D">
            <w:pPr>
              <w:pStyle w:val="Textkrper"/>
            </w:pPr>
            <w:r>
              <w:t>Einer für alle, a</w:t>
            </w:r>
            <w:r w:rsidR="00D4698B">
              <w:t>lle für einen</w:t>
            </w:r>
          </w:p>
        </w:tc>
        <w:tc>
          <w:tcPr>
            <w:tcW w:w="1247" w:type="dxa"/>
            <w:tcBorders>
              <w:top w:val="nil"/>
              <w:left w:val="nil"/>
              <w:bottom w:val="nil"/>
              <w:right w:val="nil"/>
            </w:tcBorders>
            <w:shd w:val="clear" w:color="auto" w:fill="FFFFFF" w:themeFill="background1"/>
          </w:tcPr>
          <w:p w:rsidR="00D4698B" w:rsidRPr="00D1690F"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pPr>
            <w:r>
              <w:t>und übernehmen Verantwortung.</w:t>
            </w:r>
          </w:p>
        </w:tc>
      </w:tr>
      <w:tr w:rsidR="00D4698B" w:rsidRPr="00D1690F" w:rsidTr="00B3201D">
        <w:trPr>
          <w:trHeight w:val="624"/>
        </w:trPr>
        <w:tc>
          <w:tcPr>
            <w:tcW w:w="3402" w:type="dxa"/>
            <w:tcBorders>
              <w:right w:val="nil"/>
            </w:tcBorders>
            <w:shd w:val="clear" w:color="auto" w:fill="D9D9D9" w:themeFill="background1" w:themeFillShade="D9"/>
            <w:vAlign w:val="center"/>
          </w:tcPr>
          <w:p w:rsidR="00D4698B" w:rsidRPr="00D1690F" w:rsidRDefault="00D4698B" w:rsidP="00B3201D">
            <w:pPr>
              <w:pStyle w:val="Textkrper"/>
              <w:rPr>
                <w:sz w:val="26"/>
              </w:rPr>
            </w:pPr>
            <w:r w:rsidRPr="005F73FC">
              <w:t>Konflikte werden offen angesprochen</w:t>
            </w:r>
          </w:p>
        </w:tc>
        <w:tc>
          <w:tcPr>
            <w:tcW w:w="1247" w:type="dxa"/>
            <w:tcBorders>
              <w:top w:val="nil"/>
              <w:left w:val="nil"/>
              <w:bottom w:val="nil"/>
              <w:right w:val="nil"/>
            </w:tcBorders>
            <w:shd w:val="clear" w:color="auto" w:fill="FFFFFF" w:themeFill="background1"/>
          </w:tcPr>
          <w:p w:rsidR="00D4698B" w:rsidRPr="00D1690F"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pPr>
            <w:r>
              <w:t xml:space="preserve">und gehen aufeinander ein. </w:t>
            </w:r>
          </w:p>
        </w:tc>
      </w:tr>
      <w:tr w:rsidR="00D4698B" w:rsidRPr="00D1690F" w:rsidTr="00B3201D">
        <w:trPr>
          <w:trHeight w:val="624"/>
        </w:trPr>
        <w:tc>
          <w:tcPr>
            <w:tcW w:w="3402" w:type="dxa"/>
            <w:tcBorders>
              <w:right w:val="nil"/>
            </w:tcBorders>
            <w:shd w:val="clear" w:color="auto" w:fill="D9D9D9" w:themeFill="background1" w:themeFillShade="D9"/>
            <w:vAlign w:val="center"/>
          </w:tcPr>
          <w:p w:rsidR="00D4698B" w:rsidRPr="00D1690F" w:rsidRDefault="00D4698B" w:rsidP="00B3201D">
            <w:pPr>
              <w:pStyle w:val="Textkrper"/>
              <w:rPr>
                <w:sz w:val="26"/>
              </w:rPr>
            </w:pPr>
            <w:r w:rsidRPr="005F73FC">
              <w:t>Die Teammitglieder unterstützen sich gegenseitig</w:t>
            </w:r>
          </w:p>
        </w:tc>
        <w:tc>
          <w:tcPr>
            <w:tcW w:w="1247" w:type="dxa"/>
            <w:tcBorders>
              <w:top w:val="nil"/>
              <w:left w:val="nil"/>
              <w:bottom w:val="nil"/>
              <w:right w:val="nil"/>
            </w:tcBorders>
            <w:shd w:val="clear" w:color="auto" w:fill="FFFFFF" w:themeFill="background1"/>
          </w:tcPr>
          <w:p w:rsidR="00D4698B" w:rsidRPr="00D1690F"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jc w:val="left"/>
            </w:pPr>
            <w:r>
              <w:t>und achten auf die Zeit.</w:t>
            </w:r>
          </w:p>
        </w:tc>
      </w:tr>
      <w:tr w:rsidR="00D4698B" w:rsidTr="00B3201D">
        <w:trPr>
          <w:trHeight w:val="624"/>
        </w:trPr>
        <w:tc>
          <w:tcPr>
            <w:tcW w:w="3402" w:type="dxa"/>
            <w:tcBorders>
              <w:right w:val="nil"/>
            </w:tcBorders>
            <w:shd w:val="clear" w:color="auto" w:fill="D9D9D9" w:themeFill="background1" w:themeFillShade="D9"/>
            <w:vAlign w:val="center"/>
          </w:tcPr>
          <w:p w:rsidR="00D4698B" w:rsidRPr="005F73FC" w:rsidRDefault="00D4698B" w:rsidP="00B3201D">
            <w:pPr>
              <w:pStyle w:val="Textkrper"/>
            </w:pPr>
            <w:r>
              <w:t>Jedes Teammitglied darf seine Me</w:t>
            </w:r>
            <w:r>
              <w:t>i</w:t>
            </w:r>
            <w:r>
              <w:t>nung sagen</w:t>
            </w:r>
          </w:p>
        </w:tc>
        <w:tc>
          <w:tcPr>
            <w:tcW w:w="1247" w:type="dxa"/>
            <w:tcBorders>
              <w:top w:val="nil"/>
              <w:left w:val="nil"/>
              <w:bottom w:val="nil"/>
              <w:right w:val="nil"/>
            </w:tcBorders>
            <w:shd w:val="clear" w:color="auto" w:fill="FFFFFF" w:themeFill="background1"/>
          </w:tcPr>
          <w:p w:rsidR="00D4698B"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pPr>
            <w:r>
              <w:t>und Lösungen werden gemeinsam gesucht.</w:t>
            </w:r>
          </w:p>
        </w:tc>
      </w:tr>
      <w:tr w:rsidR="00D4698B" w:rsidTr="00B3201D">
        <w:trPr>
          <w:trHeight w:val="624"/>
        </w:trPr>
        <w:tc>
          <w:tcPr>
            <w:tcW w:w="3402" w:type="dxa"/>
            <w:tcBorders>
              <w:right w:val="nil"/>
            </w:tcBorders>
            <w:shd w:val="clear" w:color="auto" w:fill="D9D9D9" w:themeFill="background1" w:themeFillShade="D9"/>
            <w:vAlign w:val="center"/>
          </w:tcPr>
          <w:p w:rsidR="00D4698B" w:rsidRDefault="00D4698B" w:rsidP="00B3201D">
            <w:pPr>
              <w:pStyle w:val="Textkrper"/>
            </w:pPr>
            <w:r>
              <w:t>In der Gruppe werden alle Informat</w:t>
            </w:r>
            <w:r>
              <w:t>i</w:t>
            </w:r>
            <w:r>
              <w:t>onen ausgetauscht</w:t>
            </w:r>
          </w:p>
        </w:tc>
        <w:tc>
          <w:tcPr>
            <w:tcW w:w="1247" w:type="dxa"/>
            <w:tcBorders>
              <w:top w:val="nil"/>
              <w:left w:val="nil"/>
              <w:bottom w:val="nil"/>
              <w:right w:val="nil"/>
            </w:tcBorders>
            <w:shd w:val="clear" w:color="auto" w:fill="FFFFFF" w:themeFill="background1"/>
          </w:tcPr>
          <w:p w:rsidR="00D4698B"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Default="00D4698B" w:rsidP="00B3201D">
            <w:pPr>
              <w:pStyle w:val="Textkrper"/>
            </w:pPr>
            <w:r>
              <w:t>und sprechen sich Mut zu.</w:t>
            </w:r>
          </w:p>
        </w:tc>
      </w:tr>
      <w:tr w:rsidR="00D4698B" w:rsidTr="00B3201D">
        <w:trPr>
          <w:trHeight w:val="624"/>
        </w:trPr>
        <w:tc>
          <w:tcPr>
            <w:tcW w:w="3402" w:type="dxa"/>
            <w:tcBorders>
              <w:right w:val="nil"/>
            </w:tcBorders>
            <w:shd w:val="clear" w:color="auto" w:fill="D9D9D9" w:themeFill="background1" w:themeFillShade="D9"/>
            <w:vAlign w:val="center"/>
          </w:tcPr>
          <w:p w:rsidR="00D4698B" w:rsidRDefault="00D4698B" w:rsidP="00B3201D">
            <w:pPr>
              <w:pStyle w:val="Textkrper"/>
            </w:pPr>
            <w:r>
              <w:t>Alle Gruppenmitglieder arbeiten e</w:t>
            </w:r>
            <w:r>
              <w:t>n</w:t>
            </w:r>
            <w:r>
              <w:t xml:space="preserve">gagiert mit </w:t>
            </w:r>
          </w:p>
        </w:tc>
        <w:tc>
          <w:tcPr>
            <w:tcW w:w="1247" w:type="dxa"/>
            <w:tcBorders>
              <w:top w:val="nil"/>
              <w:left w:val="nil"/>
              <w:bottom w:val="nil"/>
              <w:right w:val="nil"/>
            </w:tcBorders>
            <w:shd w:val="clear" w:color="auto" w:fill="FFFFFF" w:themeFill="background1"/>
          </w:tcPr>
          <w:p w:rsidR="00D4698B"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pPr>
            <w:r>
              <w:t>und andere Meinungen werden a</w:t>
            </w:r>
            <w:r>
              <w:t>k</w:t>
            </w:r>
            <w:r>
              <w:t>zeptiert</w:t>
            </w:r>
            <w:r w:rsidR="0020585E">
              <w:t>.</w:t>
            </w:r>
          </w:p>
        </w:tc>
      </w:tr>
      <w:tr w:rsidR="00D4698B" w:rsidTr="00B3201D">
        <w:trPr>
          <w:trHeight w:val="624"/>
        </w:trPr>
        <w:tc>
          <w:tcPr>
            <w:tcW w:w="3402" w:type="dxa"/>
            <w:tcBorders>
              <w:right w:val="nil"/>
            </w:tcBorders>
            <w:shd w:val="clear" w:color="auto" w:fill="D9D9D9" w:themeFill="background1" w:themeFillShade="D9"/>
            <w:vAlign w:val="center"/>
          </w:tcPr>
          <w:p w:rsidR="00D4698B" w:rsidRDefault="00D4698B" w:rsidP="00B3201D">
            <w:pPr>
              <w:pStyle w:val="Textkrper"/>
            </w:pPr>
            <w:r>
              <w:t>Die Teammitglieder hören sich g</w:t>
            </w:r>
            <w:r>
              <w:t>e</w:t>
            </w:r>
            <w:r>
              <w:t xml:space="preserve">genseitig zu </w:t>
            </w:r>
          </w:p>
        </w:tc>
        <w:tc>
          <w:tcPr>
            <w:tcW w:w="1247" w:type="dxa"/>
            <w:tcBorders>
              <w:top w:val="nil"/>
              <w:left w:val="nil"/>
              <w:bottom w:val="nil"/>
              <w:right w:val="nil"/>
            </w:tcBorders>
            <w:shd w:val="clear" w:color="auto" w:fill="FFFFFF" w:themeFill="background1"/>
          </w:tcPr>
          <w:p w:rsidR="00D4698B"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Default="00D4698B" w:rsidP="00B3201D">
            <w:pPr>
              <w:pStyle w:val="Textkrper"/>
            </w:pPr>
            <w:r>
              <w:t>und kein Gruppenmitglied wird au</w:t>
            </w:r>
            <w:r>
              <w:t>s</w:t>
            </w:r>
            <w:r>
              <w:t>geschlossen.</w:t>
            </w:r>
          </w:p>
        </w:tc>
      </w:tr>
      <w:tr w:rsidR="00D4698B" w:rsidTr="00B3201D">
        <w:trPr>
          <w:trHeight w:val="624"/>
        </w:trPr>
        <w:tc>
          <w:tcPr>
            <w:tcW w:w="3402" w:type="dxa"/>
            <w:tcBorders>
              <w:right w:val="nil"/>
            </w:tcBorders>
            <w:shd w:val="clear" w:color="auto" w:fill="D9D9D9" w:themeFill="background1" w:themeFillShade="D9"/>
            <w:vAlign w:val="center"/>
          </w:tcPr>
          <w:p w:rsidR="00D4698B" w:rsidRDefault="00D4698B" w:rsidP="00B3201D">
            <w:pPr>
              <w:pStyle w:val="Textkrper"/>
            </w:pPr>
            <w:r>
              <w:t>Die Teammitglieder arbeiten intensiv an ihren Aufgaben</w:t>
            </w:r>
          </w:p>
        </w:tc>
        <w:tc>
          <w:tcPr>
            <w:tcW w:w="1247" w:type="dxa"/>
            <w:tcBorders>
              <w:top w:val="nil"/>
              <w:left w:val="nil"/>
              <w:bottom w:val="nil"/>
              <w:right w:val="nil"/>
            </w:tcBorders>
            <w:shd w:val="clear" w:color="auto" w:fill="FFFFFF" w:themeFill="background1"/>
          </w:tcPr>
          <w:p w:rsidR="00D4698B"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Default="00D4698B" w:rsidP="00B3201D">
            <w:pPr>
              <w:pStyle w:val="Textkrper"/>
            </w:pPr>
            <w:r>
              <w:t>ist die beste Motivation für Teama</w:t>
            </w:r>
            <w:r>
              <w:t>r</w:t>
            </w:r>
            <w:r>
              <w:t>beit.</w:t>
            </w:r>
          </w:p>
        </w:tc>
      </w:tr>
      <w:tr w:rsidR="00D4698B" w:rsidTr="00B3201D">
        <w:trPr>
          <w:trHeight w:val="624"/>
        </w:trPr>
        <w:tc>
          <w:tcPr>
            <w:tcW w:w="3402" w:type="dxa"/>
            <w:tcBorders>
              <w:right w:val="nil"/>
            </w:tcBorders>
            <w:shd w:val="clear" w:color="auto" w:fill="D9D9D9" w:themeFill="background1" w:themeFillShade="D9"/>
            <w:vAlign w:val="center"/>
          </w:tcPr>
          <w:p w:rsidR="00D4698B" w:rsidRDefault="00D4698B" w:rsidP="00B3201D">
            <w:pPr>
              <w:pStyle w:val="Textkrper"/>
            </w:pPr>
          </w:p>
          <w:p w:rsidR="00D4698B" w:rsidRDefault="00D4698B" w:rsidP="00B3201D">
            <w:pPr>
              <w:pStyle w:val="Textkrper"/>
            </w:pPr>
          </w:p>
          <w:p w:rsidR="00D4698B" w:rsidRDefault="00D4698B" w:rsidP="00B3201D">
            <w:pPr>
              <w:pStyle w:val="Textkrper"/>
            </w:pPr>
          </w:p>
        </w:tc>
        <w:tc>
          <w:tcPr>
            <w:tcW w:w="1247" w:type="dxa"/>
            <w:tcBorders>
              <w:top w:val="nil"/>
              <w:left w:val="nil"/>
              <w:bottom w:val="nil"/>
              <w:right w:val="nil"/>
            </w:tcBorders>
            <w:shd w:val="clear" w:color="auto" w:fill="FFFFFF" w:themeFill="background1"/>
          </w:tcPr>
          <w:p w:rsidR="00D4698B"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Default="00D4698B" w:rsidP="00B3201D">
            <w:pPr>
              <w:pStyle w:val="Textkrper"/>
            </w:pPr>
          </w:p>
        </w:tc>
      </w:tr>
    </w:tbl>
    <w:p w:rsidR="00D4698B" w:rsidRDefault="00D4698B" w:rsidP="00D4698B">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EG1.01.03.03</w:t>
            </w:r>
          </w:p>
        </w:tc>
      </w:tr>
      <w:tr w:rsidR="00D4698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Pr="00DB25F0" w:rsidRDefault="00D4698B" w:rsidP="00D4698B">
            <w:pPr>
              <w:pStyle w:val="Kopf8ptafz"/>
              <w:ind w:left="227" w:hanging="170"/>
              <w:rPr>
                <w:i/>
                <w:iCs/>
              </w:rPr>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auto"/>
                </w:tcPr>
                <w:p w:rsidR="00D4698B" w:rsidRPr="00B51DE9" w:rsidRDefault="00D4698B" w:rsidP="00B3201D">
                  <w:pPr>
                    <w:pStyle w:val="Textkrpermitte"/>
                  </w:pPr>
                  <w:proofErr w:type="spellStart"/>
                  <w:r w:rsidRPr="00B51DE9">
                    <w:t>LernTHEMA</w:t>
                  </w:r>
                  <w:proofErr w:type="spellEnd"/>
                </w:p>
              </w:tc>
            </w:tr>
            <w:tr w:rsidR="00D4698B" w:rsidRPr="00B51DE9" w:rsidTr="00B3201D">
              <w:trPr>
                <w:trHeight w:val="284"/>
              </w:trPr>
              <w:tc>
                <w:tcPr>
                  <w:tcW w:w="2090" w:type="dxa"/>
                  <w:tcBorders>
                    <w:bottom w:val="nil"/>
                  </w:tcBorders>
                  <w:shd w:val="clear" w:color="auto" w:fill="D9D9D9" w:themeFill="background1" w:themeFillShade="D9"/>
                </w:tcPr>
                <w:p w:rsidR="00D4698B" w:rsidRPr="00B51DE9" w:rsidRDefault="00D4698B" w:rsidP="00B3201D">
                  <w:pPr>
                    <w:pStyle w:val="TabelleKopf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AC5444" w:rsidRDefault="00D4698B" w:rsidP="00B3201D">
            <w:pPr>
              <w:pStyle w:val="Tabelle6pt"/>
            </w:pPr>
            <w:r w:rsidRPr="00AC5444">
              <w:t>Kompetenzen:</w:t>
            </w:r>
          </w:p>
          <w:p w:rsidR="00D4698B" w:rsidRPr="00AC5444" w:rsidRDefault="00D4698B" w:rsidP="00D4698B">
            <w:pPr>
              <w:pStyle w:val="Kopf8ptafz"/>
              <w:ind w:left="227" w:hanging="170"/>
              <w:rPr>
                <w:i/>
              </w:rPr>
            </w:pPr>
            <w:r w:rsidRPr="00AC5444">
              <w:t>Ich kann Teamarbeit beschreiben.</w:t>
            </w:r>
          </w:p>
          <w:p w:rsidR="00D4698B" w:rsidRPr="00AC5444" w:rsidRDefault="00D4698B" w:rsidP="00D4698B">
            <w:pPr>
              <w:pStyle w:val="Kopf8ptafz"/>
              <w:ind w:left="227" w:hanging="170"/>
              <w:rPr>
                <w:i/>
              </w:rPr>
            </w:pPr>
            <w:r w:rsidRPr="00AC5444">
              <w:t>Ich kann Argumente für Gruppenarbeit nennen.</w:t>
            </w:r>
          </w:p>
          <w:p w:rsidR="00D4698B" w:rsidRPr="00AC5444" w:rsidRDefault="00D4698B" w:rsidP="00D4698B">
            <w:pPr>
              <w:pStyle w:val="Kopf8ptafz"/>
              <w:ind w:left="227" w:hanging="170"/>
            </w:pPr>
            <w:r w:rsidRPr="00AC5444">
              <w:t xml:space="preserve">Ich kann Vorteile der Gruppenarbeit bewerten. </w:t>
            </w:r>
          </w:p>
          <w:p w:rsidR="00D4698B" w:rsidRPr="00AC5444" w:rsidRDefault="00D4698B" w:rsidP="00D4698B">
            <w:pPr>
              <w:pStyle w:val="Kopf8ptafz"/>
              <w:ind w:left="227" w:hanging="170"/>
            </w:pPr>
            <w:r w:rsidRPr="00AC5444">
              <w:t xml:space="preserve">Ich kann Regeln zur Gruppenarbeit formulieren. </w:t>
            </w:r>
          </w:p>
          <w:p w:rsidR="00D4698B" w:rsidRPr="00DD2E23" w:rsidRDefault="00D4698B" w:rsidP="005E7235">
            <w:pPr>
              <w:pStyle w:val="Kopf8ptafz"/>
              <w:ind w:left="227" w:hanging="170"/>
              <w:rPr>
                <w:i/>
              </w:rPr>
            </w:pPr>
            <w:r w:rsidRPr="00DD2E23">
              <w:rPr>
                <w:i/>
              </w:rPr>
              <w:t xml:space="preserve">Ich kann mit </w:t>
            </w:r>
            <w:r w:rsidR="00BB071D" w:rsidRPr="00DD2E23">
              <w:rPr>
                <w:i/>
              </w:rPr>
              <w:t xml:space="preserve">einer Partnerin/einem Partner </w:t>
            </w:r>
            <w:r w:rsidR="005E7235" w:rsidRPr="00DD2E23">
              <w:rPr>
                <w:i/>
              </w:rPr>
              <w:t xml:space="preserve">zusammenarbeiten. </w:t>
            </w: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20585E">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Pr="00234B66" w:rsidRDefault="00D4698B" w:rsidP="00D4698B">
            <w:pPr>
              <w:pStyle w:val="Kopf8ptafz"/>
              <w:ind w:left="227" w:hanging="170"/>
            </w:pPr>
            <w:r>
              <w:t>Übung</w:t>
            </w:r>
          </w:p>
        </w:tc>
      </w:tr>
    </w:tbl>
    <w:p w:rsidR="00D4698B" w:rsidRDefault="00D4698B" w:rsidP="005E7235">
      <w:pPr>
        <w:pStyle w:val="Abstandszeile"/>
        <w:rPr>
          <w:rStyle w:val="Fett"/>
        </w:rPr>
      </w:pPr>
      <w:r w:rsidRPr="00D01B9A">
        <w:rPr>
          <w:rStyle w:val="Fett"/>
          <w:noProof/>
          <w:sz w:val="24"/>
        </w:rPr>
        <w:drawing>
          <wp:anchor distT="0" distB="0" distL="114300" distR="114300" simplePos="0" relativeHeight="251959296" behindDoc="0" locked="0" layoutInCell="0" allowOverlap="1" wp14:anchorId="2F87891F" wp14:editId="7DA43FAD">
            <wp:simplePos x="0" y="0"/>
            <wp:positionH relativeFrom="rightMargin">
              <wp:posOffset>211455</wp:posOffset>
            </wp:positionH>
            <wp:positionV relativeFrom="paragraph">
              <wp:posOffset>40005</wp:posOffset>
            </wp:positionV>
            <wp:extent cx="345440" cy="323850"/>
            <wp:effectExtent l="0" t="0" r="0" b="0"/>
            <wp:wrapNone/>
            <wp:docPr id="452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76"/>
        <w:gridCol w:w="851"/>
        <w:gridCol w:w="5244"/>
      </w:tblGrid>
      <w:tr w:rsidR="00D4698B" w:rsidRPr="00DE4890" w:rsidTr="005E7235">
        <w:trPr>
          <w:trHeight w:val="397"/>
        </w:trPr>
        <w:tc>
          <w:tcPr>
            <w:tcW w:w="1276" w:type="dxa"/>
            <w:shd w:val="clear" w:color="auto" w:fill="D9D9D9" w:themeFill="background1" w:themeFillShade="D9"/>
            <w:vAlign w:val="center"/>
          </w:tcPr>
          <w:p w:rsidR="00D4698B" w:rsidRPr="00DE4890" w:rsidRDefault="00D4698B" w:rsidP="00B3201D">
            <w:pPr>
              <w:pStyle w:val="TabelleKopfmitte"/>
            </w:pPr>
            <w:r>
              <w:t>Phase</w:t>
            </w:r>
          </w:p>
        </w:tc>
        <w:tc>
          <w:tcPr>
            <w:tcW w:w="851" w:type="dxa"/>
            <w:shd w:val="clear" w:color="auto" w:fill="D9D9D9" w:themeFill="background1" w:themeFillShade="D9"/>
            <w:vAlign w:val="center"/>
          </w:tcPr>
          <w:p w:rsidR="00D4698B" w:rsidRPr="00DE4890" w:rsidRDefault="00D4698B" w:rsidP="00B3201D">
            <w:pPr>
              <w:pStyle w:val="TabelleKopfmitte"/>
            </w:pPr>
            <w:r>
              <w:t>Zeit</w:t>
            </w:r>
          </w:p>
        </w:tc>
        <w:tc>
          <w:tcPr>
            <w:tcW w:w="5244" w:type="dxa"/>
            <w:shd w:val="clear" w:color="auto" w:fill="D9D9D9" w:themeFill="background1" w:themeFillShade="D9"/>
            <w:vAlign w:val="center"/>
          </w:tcPr>
          <w:p w:rsidR="00D4698B" w:rsidRPr="00DE4890" w:rsidRDefault="00D4698B" w:rsidP="00B3201D">
            <w:pPr>
              <w:pStyle w:val="TabelleKopfmitte"/>
            </w:pPr>
            <w:r>
              <w:t>Aufgabe</w:t>
            </w:r>
          </w:p>
        </w:tc>
      </w:tr>
      <w:tr w:rsidR="00D4698B" w:rsidRPr="00DE4890" w:rsidTr="005E7235">
        <w:trPr>
          <w:trHeight w:val="624"/>
        </w:trPr>
        <w:tc>
          <w:tcPr>
            <w:tcW w:w="1276" w:type="dxa"/>
            <w:shd w:val="clear" w:color="auto" w:fill="auto"/>
            <w:vAlign w:val="center"/>
          </w:tcPr>
          <w:p w:rsidR="00D4698B" w:rsidRPr="00F0156F" w:rsidRDefault="00D4698B" w:rsidP="00B3201D">
            <w:pPr>
              <w:pStyle w:val="Textkrpermitte"/>
            </w:pPr>
            <w:r w:rsidRPr="00FC0F56">
              <w:rPr>
                <w:noProof/>
              </w:rPr>
              <w:drawing>
                <wp:inline distT="0" distB="0" distL="0" distR="0" wp14:anchorId="212BD2C0" wp14:editId="2940CFD1">
                  <wp:extent cx="302701" cy="324000"/>
                  <wp:effectExtent l="0" t="0" r="2540" b="0"/>
                  <wp:docPr id="452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51" w:type="dxa"/>
            <w:shd w:val="clear" w:color="auto" w:fill="auto"/>
            <w:vAlign w:val="center"/>
          </w:tcPr>
          <w:p w:rsidR="00D4698B" w:rsidRPr="00DE4890" w:rsidRDefault="00D4698B" w:rsidP="00B3201D">
            <w:pPr>
              <w:pStyle w:val="Textkrper"/>
            </w:pPr>
          </w:p>
        </w:tc>
        <w:tc>
          <w:tcPr>
            <w:tcW w:w="5244" w:type="dxa"/>
            <w:shd w:val="clear" w:color="auto" w:fill="auto"/>
            <w:vAlign w:val="center"/>
          </w:tcPr>
          <w:p w:rsidR="00D4698B" w:rsidRPr="00DE4890" w:rsidRDefault="00D4698B" w:rsidP="00B3201D">
            <w:pPr>
              <w:pStyle w:val="Textkrper"/>
              <w:rPr>
                <w:noProof/>
              </w:rPr>
            </w:pPr>
            <w:r w:rsidRPr="00D01B9A">
              <w:t>Lesen Sie die Satzteile unten genau durch und verbinden Sie die passen</w:t>
            </w:r>
            <w:r>
              <w:t xml:space="preserve">den Satzteile. Es ergeben sich </w:t>
            </w:r>
            <w:r w:rsidRPr="00D37D2B">
              <w:t>8</w:t>
            </w:r>
            <w:r w:rsidRPr="00D01B9A">
              <w:t xml:space="preserve"> Regeln für eine erfolgreiche Teamarbeit.</w:t>
            </w:r>
          </w:p>
        </w:tc>
      </w:tr>
      <w:tr w:rsidR="00D4698B" w:rsidRPr="00DE4890" w:rsidTr="005E7235">
        <w:trPr>
          <w:trHeight w:val="624"/>
        </w:trPr>
        <w:tc>
          <w:tcPr>
            <w:tcW w:w="1276" w:type="dxa"/>
            <w:shd w:val="clear" w:color="auto" w:fill="auto"/>
            <w:vAlign w:val="center"/>
          </w:tcPr>
          <w:p w:rsidR="00D4698B" w:rsidRPr="00F0156F" w:rsidRDefault="00D4698B" w:rsidP="00B3201D">
            <w:pPr>
              <w:pStyle w:val="Textkrpermitte"/>
            </w:pPr>
            <w:r w:rsidRPr="00F0156F">
              <w:rPr>
                <w:noProof/>
              </w:rPr>
              <w:drawing>
                <wp:inline distT="0" distB="0" distL="0" distR="0" wp14:anchorId="36714404" wp14:editId="324B250C">
                  <wp:extent cx="648335" cy="318770"/>
                  <wp:effectExtent l="0" t="0" r="0" b="0"/>
                  <wp:docPr id="4530"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851" w:type="dxa"/>
            <w:shd w:val="clear" w:color="auto" w:fill="auto"/>
            <w:vAlign w:val="center"/>
          </w:tcPr>
          <w:p w:rsidR="00D4698B" w:rsidRPr="00DE4890" w:rsidRDefault="00D4698B" w:rsidP="00B3201D">
            <w:pPr>
              <w:pStyle w:val="Textkrper"/>
            </w:pPr>
          </w:p>
        </w:tc>
        <w:tc>
          <w:tcPr>
            <w:tcW w:w="5244" w:type="dxa"/>
            <w:shd w:val="clear" w:color="auto" w:fill="auto"/>
            <w:vAlign w:val="center"/>
          </w:tcPr>
          <w:p w:rsidR="00D4698B" w:rsidRDefault="00D4698B" w:rsidP="00B3201D">
            <w:pPr>
              <w:pStyle w:val="Textkrper"/>
            </w:pPr>
            <w:r w:rsidRPr="00D01B9A">
              <w:t xml:space="preserve">Vergleichen Sie Ihr Ergebnis mit </w:t>
            </w:r>
            <w:r w:rsidR="00DD2E23">
              <w:t xml:space="preserve">einer Partnerin/einem Partner </w:t>
            </w:r>
            <w:r w:rsidRPr="00D01B9A">
              <w:t>und formulieren Sie zusammen eine weitere Regel für erfolgreiche Teamarbeit.</w:t>
            </w:r>
          </w:p>
          <w:p w:rsidR="00D4698B" w:rsidRPr="00DE4890" w:rsidRDefault="005E7235" w:rsidP="005E7235">
            <w:pPr>
              <w:pStyle w:val="Textkrper"/>
            </w:pPr>
            <w:r>
              <w:t>Überlegen Sie mit Ihrer Partnerin/</w:t>
            </w:r>
            <w:r w:rsidR="00D4698B" w:rsidRPr="00D01B9A">
              <w:t>Ihrem Partner, gegen welche drei Regeln in Klassen am häufigsten verstoßen wird. Schreiben Sie die Regeln auf und formulieren Sie ko</w:t>
            </w:r>
            <w:r w:rsidR="00D4698B" w:rsidRPr="00D01B9A">
              <w:t>n</w:t>
            </w:r>
            <w:r w:rsidR="00D4698B" w:rsidRPr="00D01B9A">
              <w:t>krete Vorschläge, wie man das verbessern kann.</w:t>
            </w:r>
          </w:p>
        </w:tc>
      </w:tr>
    </w:tbl>
    <w:p w:rsidR="00D4698B" w:rsidRDefault="00D4698B" w:rsidP="00D4698B">
      <w:pPr>
        <w:pStyle w:val="berschrift2"/>
      </w:pPr>
      <w:r>
        <w:t>Regel-Puzzle Teamarbeit</w:t>
      </w:r>
    </w:p>
    <w:tbl>
      <w:tblPr>
        <w:tblStyle w:val="Tabellenraster"/>
        <w:tblW w:w="8051" w:type="dxa"/>
        <w:tblBorders>
          <w:top w:val="thickThinLargeGap" w:sz="24" w:space="0" w:color="FFFFFF" w:themeColor="background1"/>
          <w:left w:val="thickThinLargeGap" w:sz="24" w:space="0" w:color="FFFFFF" w:themeColor="background1"/>
          <w:bottom w:val="thickThinLargeGap" w:sz="24" w:space="0" w:color="FFFFFF" w:themeColor="background1"/>
          <w:right w:val="thickThinLargeGap" w:sz="24" w:space="0" w:color="FFFFFF" w:themeColor="background1"/>
          <w:insideH w:val="thickThinLargeGap" w:sz="24" w:space="0" w:color="FFFFFF" w:themeColor="background1"/>
          <w:insideV w:val="thickThinLargeGap" w:sz="24" w:space="0" w:color="FFFFFF" w:themeColor="background1"/>
        </w:tblBorders>
        <w:shd w:val="clear" w:color="auto" w:fill="D9D9D9" w:themeFill="background1" w:themeFillShade="D9"/>
        <w:tblLook w:val="04A0" w:firstRow="1" w:lastRow="0" w:firstColumn="1" w:lastColumn="0" w:noHBand="0" w:noVBand="1"/>
      </w:tblPr>
      <w:tblGrid>
        <w:gridCol w:w="3402"/>
        <w:gridCol w:w="1247"/>
        <w:gridCol w:w="3402"/>
      </w:tblGrid>
      <w:tr w:rsidR="00D4698B" w:rsidRPr="00D1690F" w:rsidTr="00B3201D">
        <w:trPr>
          <w:trHeight w:val="624"/>
        </w:trPr>
        <w:tc>
          <w:tcPr>
            <w:tcW w:w="3402" w:type="dxa"/>
            <w:tcBorders>
              <w:right w:val="nil"/>
            </w:tcBorders>
            <w:shd w:val="clear" w:color="auto" w:fill="D9D9D9" w:themeFill="background1" w:themeFillShade="D9"/>
            <w:vAlign w:val="center"/>
          </w:tcPr>
          <w:p w:rsidR="00D4698B" w:rsidRPr="00BD4FB1" w:rsidRDefault="0020585E" w:rsidP="00B3201D">
            <w:pPr>
              <w:pStyle w:val="Textkrper"/>
            </w:pPr>
            <w:r>
              <w:t>Einer für alle, a</w:t>
            </w:r>
            <w:r w:rsidR="00D4698B">
              <w:t>lle für einen</w:t>
            </w:r>
          </w:p>
        </w:tc>
        <w:tc>
          <w:tcPr>
            <w:tcW w:w="1247" w:type="dxa"/>
            <w:tcBorders>
              <w:top w:val="nil"/>
              <w:left w:val="nil"/>
              <w:bottom w:val="nil"/>
              <w:right w:val="nil"/>
            </w:tcBorders>
            <w:shd w:val="clear" w:color="auto" w:fill="FFFFFF" w:themeFill="background1"/>
          </w:tcPr>
          <w:p w:rsidR="00D4698B" w:rsidRPr="00D1690F"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pPr>
            <w:r>
              <w:t>und übernehmen Verantwortung.</w:t>
            </w:r>
          </w:p>
        </w:tc>
      </w:tr>
      <w:tr w:rsidR="00D4698B" w:rsidRPr="00D1690F" w:rsidTr="00B3201D">
        <w:trPr>
          <w:trHeight w:val="624"/>
        </w:trPr>
        <w:tc>
          <w:tcPr>
            <w:tcW w:w="3402" w:type="dxa"/>
            <w:tcBorders>
              <w:right w:val="nil"/>
            </w:tcBorders>
            <w:shd w:val="clear" w:color="auto" w:fill="D9D9D9" w:themeFill="background1" w:themeFillShade="D9"/>
            <w:vAlign w:val="center"/>
          </w:tcPr>
          <w:p w:rsidR="00D4698B" w:rsidRPr="00D1690F" w:rsidRDefault="00D4698B" w:rsidP="00B3201D">
            <w:pPr>
              <w:pStyle w:val="Textkrper"/>
              <w:rPr>
                <w:sz w:val="26"/>
              </w:rPr>
            </w:pPr>
            <w:r w:rsidRPr="005F73FC">
              <w:t>Konflikte werden offen angesprochen</w:t>
            </w:r>
          </w:p>
        </w:tc>
        <w:tc>
          <w:tcPr>
            <w:tcW w:w="1247" w:type="dxa"/>
            <w:tcBorders>
              <w:top w:val="nil"/>
              <w:left w:val="nil"/>
              <w:bottom w:val="nil"/>
              <w:right w:val="nil"/>
            </w:tcBorders>
            <w:shd w:val="clear" w:color="auto" w:fill="FFFFFF" w:themeFill="background1"/>
          </w:tcPr>
          <w:p w:rsidR="00D4698B" w:rsidRPr="00D1690F"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pPr>
            <w:r>
              <w:t xml:space="preserve">und gehen aufeinander ein. </w:t>
            </w:r>
          </w:p>
        </w:tc>
      </w:tr>
      <w:tr w:rsidR="00D4698B" w:rsidRPr="00D1690F" w:rsidTr="00B3201D">
        <w:trPr>
          <w:trHeight w:val="624"/>
        </w:trPr>
        <w:tc>
          <w:tcPr>
            <w:tcW w:w="3402" w:type="dxa"/>
            <w:tcBorders>
              <w:right w:val="nil"/>
            </w:tcBorders>
            <w:shd w:val="clear" w:color="auto" w:fill="D9D9D9" w:themeFill="background1" w:themeFillShade="D9"/>
            <w:vAlign w:val="center"/>
          </w:tcPr>
          <w:p w:rsidR="00D4698B" w:rsidRPr="00D1690F" w:rsidRDefault="00D4698B" w:rsidP="00B3201D">
            <w:pPr>
              <w:pStyle w:val="Textkrper"/>
              <w:rPr>
                <w:sz w:val="26"/>
              </w:rPr>
            </w:pPr>
            <w:r w:rsidRPr="005F73FC">
              <w:t>Die Teammitglieder unterstützen sich gegenseitig</w:t>
            </w:r>
          </w:p>
        </w:tc>
        <w:tc>
          <w:tcPr>
            <w:tcW w:w="1247" w:type="dxa"/>
            <w:tcBorders>
              <w:top w:val="nil"/>
              <w:left w:val="nil"/>
              <w:bottom w:val="nil"/>
              <w:right w:val="nil"/>
            </w:tcBorders>
            <w:shd w:val="clear" w:color="auto" w:fill="FFFFFF" w:themeFill="background1"/>
          </w:tcPr>
          <w:p w:rsidR="00D4698B" w:rsidRPr="00D1690F"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jc w:val="left"/>
            </w:pPr>
            <w:r>
              <w:t>und achten auf die Zeit.</w:t>
            </w:r>
          </w:p>
        </w:tc>
      </w:tr>
      <w:tr w:rsidR="00D4698B" w:rsidTr="00B3201D">
        <w:trPr>
          <w:trHeight w:val="624"/>
        </w:trPr>
        <w:tc>
          <w:tcPr>
            <w:tcW w:w="3402" w:type="dxa"/>
            <w:tcBorders>
              <w:right w:val="nil"/>
            </w:tcBorders>
            <w:shd w:val="clear" w:color="auto" w:fill="D9D9D9" w:themeFill="background1" w:themeFillShade="D9"/>
            <w:vAlign w:val="center"/>
          </w:tcPr>
          <w:p w:rsidR="00D4698B" w:rsidRPr="005F73FC" w:rsidRDefault="00D4698B" w:rsidP="00B3201D">
            <w:pPr>
              <w:pStyle w:val="Textkrper"/>
            </w:pPr>
            <w:r>
              <w:t>Jedes Teammitglied darf seine Me</w:t>
            </w:r>
            <w:r>
              <w:t>i</w:t>
            </w:r>
            <w:r>
              <w:t>nung sagen</w:t>
            </w:r>
          </w:p>
        </w:tc>
        <w:tc>
          <w:tcPr>
            <w:tcW w:w="1247" w:type="dxa"/>
            <w:tcBorders>
              <w:top w:val="nil"/>
              <w:left w:val="nil"/>
              <w:bottom w:val="nil"/>
              <w:right w:val="nil"/>
            </w:tcBorders>
            <w:shd w:val="clear" w:color="auto" w:fill="FFFFFF" w:themeFill="background1"/>
          </w:tcPr>
          <w:p w:rsidR="00D4698B"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pPr>
            <w:r>
              <w:t>und Lösungen werden gemeinsam gesucht.</w:t>
            </w:r>
          </w:p>
        </w:tc>
      </w:tr>
      <w:tr w:rsidR="00D4698B" w:rsidTr="00B3201D">
        <w:trPr>
          <w:trHeight w:val="624"/>
        </w:trPr>
        <w:tc>
          <w:tcPr>
            <w:tcW w:w="3402" w:type="dxa"/>
            <w:tcBorders>
              <w:right w:val="nil"/>
            </w:tcBorders>
            <w:shd w:val="clear" w:color="auto" w:fill="D9D9D9" w:themeFill="background1" w:themeFillShade="D9"/>
            <w:vAlign w:val="center"/>
          </w:tcPr>
          <w:p w:rsidR="00D4698B" w:rsidRDefault="00D4698B" w:rsidP="00B3201D">
            <w:pPr>
              <w:pStyle w:val="Textkrper"/>
            </w:pPr>
            <w:r>
              <w:t>In der Gruppe werden alle Informat</w:t>
            </w:r>
            <w:r>
              <w:t>i</w:t>
            </w:r>
            <w:r>
              <w:t>onen ausgetauscht</w:t>
            </w:r>
          </w:p>
        </w:tc>
        <w:tc>
          <w:tcPr>
            <w:tcW w:w="1247" w:type="dxa"/>
            <w:tcBorders>
              <w:top w:val="nil"/>
              <w:left w:val="nil"/>
              <w:bottom w:val="nil"/>
              <w:right w:val="nil"/>
            </w:tcBorders>
            <w:shd w:val="clear" w:color="auto" w:fill="FFFFFF" w:themeFill="background1"/>
          </w:tcPr>
          <w:p w:rsidR="00D4698B"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Default="00D4698B" w:rsidP="00B3201D">
            <w:pPr>
              <w:pStyle w:val="Textkrper"/>
            </w:pPr>
            <w:r>
              <w:t>und sprechen sich Mut zu.</w:t>
            </w:r>
          </w:p>
        </w:tc>
      </w:tr>
      <w:tr w:rsidR="00D4698B" w:rsidTr="00B3201D">
        <w:trPr>
          <w:trHeight w:val="624"/>
        </w:trPr>
        <w:tc>
          <w:tcPr>
            <w:tcW w:w="3402" w:type="dxa"/>
            <w:tcBorders>
              <w:right w:val="nil"/>
            </w:tcBorders>
            <w:shd w:val="clear" w:color="auto" w:fill="D9D9D9" w:themeFill="background1" w:themeFillShade="D9"/>
            <w:vAlign w:val="center"/>
          </w:tcPr>
          <w:p w:rsidR="00D4698B" w:rsidRDefault="00D4698B" w:rsidP="00B3201D">
            <w:pPr>
              <w:pStyle w:val="Textkrper"/>
            </w:pPr>
            <w:r>
              <w:t>Alle Gruppenmitglieder arbeiten e</w:t>
            </w:r>
            <w:r>
              <w:t>n</w:t>
            </w:r>
            <w:r>
              <w:t xml:space="preserve">gagiert mit </w:t>
            </w:r>
          </w:p>
        </w:tc>
        <w:tc>
          <w:tcPr>
            <w:tcW w:w="1247" w:type="dxa"/>
            <w:tcBorders>
              <w:top w:val="nil"/>
              <w:left w:val="nil"/>
              <w:bottom w:val="nil"/>
              <w:right w:val="nil"/>
            </w:tcBorders>
            <w:shd w:val="clear" w:color="auto" w:fill="FFFFFF" w:themeFill="background1"/>
          </w:tcPr>
          <w:p w:rsidR="00D4698B"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pPr>
            <w:r>
              <w:t>und andere Meinungen werden a</w:t>
            </w:r>
            <w:r>
              <w:t>k</w:t>
            </w:r>
            <w:r>
              <w:t>zeptiert</w:t>
            </w:r>
            <w:r w:rsidR="0020585E">
              <w:t>.</w:t>
            </w:r>
          </w:p>
        </w:tc>
      </w:tr>
      <w:tr w:rsidR="00D4698B" w:rsidTr="00B3201D">
        <w:trPr>
          <w:trHeight w:val="624"/>
        </w:trPr>
        <w:tc>
          <w:tcPr>
            <w:tcW w:w="3402" w:type="dxa"/>
            <w:tcBorders>
              <w:right w:val="nil"/>
            </w:tcBorders>
            <w:shd w:val="clear" w:color="auto" w:fill="D9D9D9" w:themeFill="background1" w:themeFillShade="D9"/>
            <w:vAlign w:val="center"/>
          </w:tcPr>
          <w:p w:rsidR="00D4698B" w:rsidRDefault="00D4698B" w:rsidP="00B3201D">
            <w:pPr>
              <w:pStyle w:val="Textkrper"/>
            </w:pPr>
            <w:r>
              <w:t>Die Teammitglieder hören sich g</w:t>
            </w:r>
            <w:r>
              <w:t>e</w:t>
            </w:r>
            <w:r>
              <w:t xml:space="preserve">genseitig zu </w:t>
            </w:r>
          </w:p>
        </w:tc>
        <w:tc>
          <w:tcPr>
            <w:tcW w:w="1247" w:type="dxa"/>
            <w:tcBorders>
              <w:top w:val="nil"/>
              <w:left w:val="nil"/>
              <w:bottom w:val="nil"/>
              <w:right w:val="nil"/>
            </w:tcBorders>
            <w:shd w:val="clear" w:color="auto" w:fill="FFFFFF" w:themeFill="background1"/>
          </w:tcPr>
          <w:p w:rsidR="00D4698B"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Default="00D4698B" w:rsidP="00B3201D">
            <w:pPr>
              <w:pStyle w:val="Textkrper"/>
            </w:pPr>
            <w:r>
              <w:t>und kein Gruppenmitglied wird au</w:t>
            </w:r>
            <w:r>
              <w:t>s</w:t>
            </w:r>
            <w:r>
              <w:t>geschlossen.</w:t>
            </w:r>
          </w:p>
        </w:tc>
      </w:tr>
      <w:tr w:rsidR="00D4698B" w:rsidTr="00B3201D">
        <w:trPr>
          <w:trHeight w:val="624"/>
        </w:trPr>
        <w:tc>
          <w:tcPr>
            <w:tcW w:w="3402" w:type="dxa"/>
            <w:tcBorders>
              <w:right w:val="nil"/>
            </w:tcBorders>
            <w:shd w:val="clear" w:color="auto" w:fill="D9D9D9" w:themeFill="background1" w:themeFillShade="D9"/>
            <w:vAlign w:val="center"/>
          </w:tcPr>
          <w:p w:rsidR="00D4698B" w:rsidRDefault="00D4698B" w:rsidP="00B3201D">
            <w:pPr>
              <w:pStyle w:val="Textkrper"/>
            </w:pPr>
            <w:r>
              <w:t>Die Teammitglieder arbeiten intensiv an ihren Aufgaben</w:t>
            </w:r>
          </w:p>
        </w:tc>
        <w:tc>
          <w:tcPr>
            <w:tcW w:w="1247" w:type="dxa"/>
            <w:tcBorders>
              <w:top w:val="nil"/>
              <w:left w:val="nil"/>
              <w:bottom w:val="nil"/>
              <w:right w:val="nil"/>
            </w:tcBorders>
            <w:shd w:val="clear" w:color="auto" w:fill="FFFFFF" w:themeFill="background1"/>
          </w:tcPr>
          <w:p w:rsidR="00D4698B" w:rsidRDefault="00D4698B" w:rsidP="00B3201D">
            <w:pPr>
              <w:pStyle w:val="Textkrper"/>
              <w:rPr>
                <w:sz w:val="26"/>
              </w:rPr>
            </w:pPr>
          </w:p>
        </w:tc>
        <w:tc>
          <w:tcPr>
            <w:tcW w:w="3402" w:type="dxa"/>
            <w:tcBorders>
              <w:left w:val="nil"/>
            </w:tcBorders>
            <w:shd w:val="clear" w:color="auto" w:fill="D9D9D9" w:themeFill="background1" w:themeFillShade="D9"/>
            <w:vAlign w:val="center"/>
          </w:tcPr>
          <w:p w:rsidR="00D4698B" w:rsidRDefault="00D4698B" w:rsidP="00B3201D">
            <w:pPr>
              <w:pStyle w:val="Textkrper"/>
            </w:pPr>
            <w:r>
              <w:t>ist die beste Motivation für Teama</w:t>
            </w:r>
            <w:r>
              <w:t>r</w:t>
            </w:r>
            <w:r>
              <w:t>beit.</w:t>
            </w:r>
          </w:p>
        </w:tc>
      </w:tr>
    </w:tbl>
    <w:p w:rsidR="00302CCD" w:rsidRDefault="00302CCD">
      <w:pPr>
        <w:spacing w:line="240" w:lineRule="exact"/>
        <w:rPr>
          <w:sz w:val="4"/>
          <w:szCs w:val="4"/>
        </w:rPr>
      </w:pPr>
      <w:r>
        <w:rPr>
          <w:sz w:val="4"/>
          <w:szCs w:val="4"/>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r>
            <w:r>
              <w:rPr>
                <w:sz w:val="2"/>
                <w:szCs w:val="2"/>
              </w:rPr>
              <w:t>,</w:t>
            </w:r>
            <w:r>
              <w:br w:type="page"/>
              <w:t>Lernfeld</w:t>
            </w:r>
          </w:p>
          <w:p w:rsidR="00D4698B" w:rsidRDefault="00D4698B" w:rsidP="00B3201D">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p>
          <w:p w:rsidR="00D4698B" w:rsidRDefault="00D4698B" w:rsidP="00B3201D">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EG1.01.03.03</w:t>
            </w:r>
          </w:p>
        </w:tc>
      </w:tr>
      <w:tr w:rsidR="00D4698B" w:rsidRPr="00B51DE9" w:rsidTr="00B3201D">
        <w:tc>
          <w:tcPr>
            <w:tcW w:w="7348" w:type="dxa"/>
            <w:gridSpan w:val="2"/>
            <w:tcBorders>
              <w:left w:val="single" w:sz="4" w:space="0" w:color="auto"/>
              <w:bottom w:val="single" w:sz="4" w:space="0" w:color="auto"/>
              <w:right w:val="single" w:sz="4" w:space="0" w:color="auto"/>
            </w:tcBorders>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Default="00D4698B" w:rsidP="00D4698B">
            <w:pPr>
              <w:pStyle w:val="Kopf8ptafz"/>
              <w:ind w:left="227" w:hanging="170"/>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D9D9D9" w:themeFill="background1" w:themeFillShade="D9"/>
                </w:tcPr>
                <w:p w:rsidR="00D4698B" w:rsidRPr="00B51DE9" w:rsidRDefault="00D4698B" w:rsidP="00B3201D">
                  <w:pPr>
                    <w:pStyle w:val="TabelleKopfmitte"/>
                  </w:pPr>
                  <w:r w:rsidRPr="00B51DE9">
                    <w:t>L</w:t>
                  </w:r>
                  <w:r>
                    <w:t>ösung</w:t>
                  </w:r>
                </w:p>
              </w:tc>
            </w:tr>
          </w:tbl>
          <w:p w:rsidR="00D4698B" w:rsidRPr="00B51DE9" w:rsidRDefault="00D4698B" w:rsidP="00B3201D"/>
        </w:tc>
      </w:tr>
    </w:tbl>
    <w:p w:rsidR="00D4698B" w:rsidRPr="00D01B9A" w:rsidRDefault="00D4698B" w:rsidP="00D4698B">
      <w:pPr>
        <w:rPr>
          <w:sz w:val="2"/>
          <w:szCs w:val="2"/>
        </w:rPr>
      </w:pPr>
    </w:p>
    <w:p w:rsidR="00D4698B" w:rsidRDefault="00302CCD" w:rsidP="00302CCD">
      <w:pPr>
        <w:pStyle w:val="Abstandszeile"/>
        <w:rPr>
          <w:noProof/>
        </w:rPr>
      </w:pPr>
      <w:r w:rsidRPr="00D01B9A">
        <w:rPr>
          <w:noProof/>
        </w:rPr>
        <w:drawing>
          <wp:anchor distT="0" distB="0" distL="114300" distR="114300" simplePos="0" relativeHeight="251960320" behindDoc="0" locked="0" layoutInCell="0" allowOverlap="1" wp14:anchorId="07D8FDCD" wp14:editId="2A8D5D0B">
            <wp:simplePos x="0" y="0"/>
            <wp:positionH relativeFrom="rightMargin">
              <wp:posOffset>107950</wp:posOffset>
            </wp:positionH>
            <wp:positionV relativeFrom="paragraph">
              <wp:posOffset>28575</wp:posOffset>
            </wp:positionV>
            <wp:extent cx="349885" cy="320675"/>
            <wp:effectExtent l="0" t="0" r="0" b="3175"/>
            <wp:wrapNone/>
            <wp:docPr id="453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1B9A">
        <w:rPr>
          <w:noProof/>
        </w:rPr>
        <w:drawing>
          <wp:anchor distT="0" distB="0" distL="114300" distR="114300" simplePos="0" relativeHeight="251961344" behindDoc="0" locked="0" layoutInCell="0" allowOverlap="1" wp14:anchorId="0C3731FC" wp14:editId="3C8552DC">
            <wp:simplePos x="0" y="0"/>
            <wp:positionH relativeFrom="rightMargin">
              <wp:posOffset>467995</wp:posOffset>
            </wp:positionH>
            <wp:positionV relativeFrom="paragraph">
              <wp:posOffset>28575</wp:posOffset>
            </wp:positionV>
            <wp:extent cx="349885" cy="320675"/>
            <wp:effectExtent l="0" t="0" r="0" b="3175"/>
            <wp:wrapNone/>
            <wp:docPr id="453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1B9A">
        <w:rPr>
          <w:noProof/>
        </w:rPr>
        <w:drawing>
          <wp:anchor distT="0" distB="0" distL="114300" distR="114300" simplePos="0" relativeHeight="251962368" behindDoc="0" locked="0" layoutInCell="0" allowOverlap="1" wp14:anchorId="61C8923E" wp14:editId="669F49EF">
            <wp:simplePos x="0" y="0"/>
            <wp:positionH relativeFrom="rightMargin">
              <wp:posOffset>828040</wp:posOffset>
            </wp:positionH>
            <wp:positionV relativeFrom="paragraph">
              <wp:posOffset>28575</wp:posOffset>
            </wp:positionV>
            <wp:extent cx="348615" cy="320040"/>
            <wp:effectExtent l="0" t="0" r="0" b="3810"/>
            <wp:wrapNone/>
            <wp:docPr id="453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4698B" w:rsidRDefault="00D4698B" w:rsidP="00302CCD">
      <w:pPr>
        <w:pStyle w:val="Abstandszeile"/>
      </w:pPr>
    </w:p>
    <w:p w:rsidR="00302CCD" w:rsidRDefault="00302CCD" w:rsidP="00302CCD">
      <w:pPr>
        <w:pStyle w:val="Abstandszeile"/>
      </w:pPr>
    </w:p>
    <w:tbl>
      <w:tblPr>
        <w:tblStyle w:val="Tabellenraster"/>
        <w:tblW w:w="8051" w:type="dxa"/>
        <w:tblBorders>
          <w:top w:val="thickThinLargeGap" w:sz="24" w:space="0" w:color="FFFFFF" w:themeColor="background1"/>
          <w:left w:val="thickThinLargeGap" w:sz="24" w:space="0" w:color="FFFFFF" w:themeColor="background1"/>
          <w:bottom w:val="thickThinLargeGap" w:sz="24" w:space="0" w:color="FFFFFF" w:themeColor="background1"/>
          <w:right w:val="thickThinLargeGap" w:sz="24" w:space="0" w:color="FFFFFF" w:themeColor="background1"/>
          <w:insideH w:val="thickThinLargeGap" w:sz="24" w:space="0" w:color="FFFFFF" w:themeColor="background1"/>
          <w:insideV w:val="thickThinLargeGap" w:sz="24" w:space="0" w:color="FFFFFF" w:themeColor="background1"/>
        </w:tblBorders>
        <w:shd w:val="clear" w:color="auto" w:fill="D9D9D9" w:themeFill="background1" w:themeFillShade="D9"/>
        <w:tblLook w:val="04A0" w:firstRow="1" w:lastRow="0" w:firstColumn="1" w:lastColumn="0" w:noHBand="0" w:noVBand="1"/>
      </w:tblPr>
      <w:tblGrid>
        <w:gridCol w:w="3402"/>
        <w:gridCol w:w="1247"/>
        <w:gridCol w:w="3402"/>
      </w:tblGrid>
      <w:tr w:rsidR="00D4698B" w:rsidRPr="00D1690F" w:rsidTr="00B3201D">
        <w:trPr>
          <w:trHeight w:val="624"/>
        </w:trPr>
        <w:tc>
          <w:tcPr>
            <w:tcW w:w="3402" w:type="dxa"/>
            <w:tcBorders>
              <w:right w:val="nil"/>
            </w:tcBorders>
            <w:shd w:val="clear" w:color="auto" w:fill="D9D9D9" w:themeFill="background1" w:themeFillShade="D9"/>
            <w:vAlign w:val="center"/>
          </w:tcPr>
          <w:p w:rsidR="00D4698B" w:rsidRPr="00BD4FB1" w:rsidRDefault="0020585E" w:rsidP="00B3201D">
            <w:pPr>
              <w:pStyle w:val="Textkrper"/>
            </w:pPr>
            <w:r>
              <w:t>Einer für alle, a</w:t>
            </w:r>
            <w:r w:rsidR="00D4698B">
              <w:t>lle für einen</w:t>
            </w:r>
          </w:p>
        </w:tc>
        <w:tc>
          <w:tcPr>
            <w:tcW w:w="1247" w:type="dxa"/>
            <w:tcBorders>
              <w:top w:val="nil"/>
              <w:left w:val="nil"/>
              <w:bottom w:val="nil"/>
              <w:right w:val="nil"/>
            </w:tcBorders>
            <w:shd w:val="clear" w:color="auto" w:fill="FFFFFF" w:themeFill="background1"/>
          </w:tcPr>
          <w:p w:rsidR="00D4698B" w:rsidRPr="0080694F" w:rsidRDefault="00D4698B" w:rsidP="006D5E23">
            <w:pPr>
              <w:pStyle w:val="Textkrperafz"/>
              <w:numPr>
                <w:ilvl w:val="0"/>
                <w:numId w:val="24"/>
              </w:numPr>
              <w:rPr>
                <w:sz w:val="28"/>
                <w:lang w:val="de-DE"/>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pPr>
            <w:r>
              <w:t>ist die beste Motivation für Teama</w:t>
            </w:r>
            <w:r>
              <w:t>r</w:t>
            </w:r>
            <w:r>
              <w:t>beit.</w:t>
            </w:r>
          </w:p>
        </w:tc>
      </w:tr>
      <w:tr w:rsidR="00D4698B" w:rsidRPr="00D1690F" w:rsidTr="00B3201D">
        <w:trPr>
          <w:trHeight w:val="624"/>
        </w:trPr>
        <w:tc>
          <w:tcPr>
            <w:tcW w:w="3402" w:type="dxa"/>
            <w:tcBorders>
              <w:right w:val="nil"/>
            </w:tcBorders>
            <w:shd w:val="clear" w:color="auto" w:fill="D9D9D9" w:themeFill="background1" w:themeFillShade="D9"/>
            <w:vAlign w:val="center"/>
          </w:tcPr>
          <w:p w:rsidR="00D4698B" w:rsidRPr="00D1690F" w:rsidRDefault="00D4698B" w:rsidP="00B3201D">
            <w:pPr>
              <w:pStyle w:val="Textkrper"/>
              <w:rPr>
                <w:sz w:val="26"/>
              </w:rPr>
            </w:pPr>
            <w:r w:rsidRPr="005F73FC">
              <w:t>Konflikte werden offen angesprochen</w:t>
            </w:r>
          </w:p>
        </w:tc>
        <w:tc>
          <w:tcPr>
            <w:tcW w:w="1247" w:type="dxa"/>
            <w:tcBorders>
              <w:top w:val="nil"/>
              <w:left w:val="nil"/>
              <w:bottom w:val="nil"/>
              <w:right w:val="nil"/>
            </w:tcBorders>
            <w:shd w:val="clear" w:color="auto" w:fill="FFFFFF" w:themeFill="background1"/>
          </w:tcPr>
          <w:p w:rsidR="00D4698B" w:rsidRPr="0080694F" w:rsidRDefault="00D4698B" w:rsidP="006D5E23">
            <w:pPr>
              <w:pStyle w:val="Textkrperafz"/>
              <w:numPr>
                <w:ilvl w:val="0"/>
                <w:numId w:val="24"/>
              </w:numPr>
              <w:rPr>
                <w:sz w:val="28"/>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pPr>
            <w:r>
              <w:t>und Lösungen werden gemeinsam gesucht.</w:t>
            </w:r>
          </w:p>
        </w:tc>
      </w:tr>
      <w:tr w:rsidR="00D4698B" w:rsidRPr="00D1690F" w:rsidTr="00B3201D">
        <w:trPr>
          <w:trHeight w:val="624"/>
        </w:trPr>
        <w:tc>
          <w:tcPr>
            <w:tcW w:w="3402" w:type="dxa"/>
            <w:tcBorders>
              <w:right w:val="nil"/>
            </w:tcBorders>
            <w:shd w:val="clear" w:color="auto" w:fill="D9D9D9" w:themeFill="background1" w:themeFillShade="D9"/>
            <w:vAlign w:val="center"/>
          </w:tcPr>
          <w:p w:rsidR="00D4698B" w:rsidRPr="00D1690F" w:rsidRDefault="00D4698B" w:rsidP="00B3201D">
            <w:pPr>
              <w:pStyle w:val="Textkrper"/>
              <w:rPr>
                <w:sz w:val="26"/>
              </w:rPr>
            </w:pPr>
            <w:r w:rsidRPr="005F73FC">
              <w:t>Die Teammitglieder unterstützen sich gegenseitig</w:t>
            </w:r>
          </w:p>
        </w:tc>
        <w:tc>
          <w:tcPr>
            <w:tcW w:w="1247" w:type="dxa"/>
            <w:tcBorders>
              <w:top w:val="nil"/>
              <w:left w:val="nil"/>
              <w:bottom w:val="nil"/>
              <w:right w:val="nil"/>
            </w:tcBorders>
            <w:shd w:val="clear" w:color="auto" w:fill="FFFFFF" w:themeFill="background1"/>
          </w:tcPr>
          <w:p w:rsidR="00D4698B" w:rsidRPr="00797FB6" w:rsidRDefault="00D4698B" w:rsidP="006D5E23">
            <w:pPr>
              <w:pStyle w:val="Textkrperafz"/>
              <w:numPr>
                <w:ilvl w:val="0"/>
                <w:numId w:val="24"/>
              </w:numPr>
              <w:rPr>
                <w:sz w:val="28"/>
                <w:lang w:val="de-DE"/>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jc w:val="left"/>
            </w:pPr>
            <w:r>
              <w:t>und sprechen sich Mut zu.</w:t>
            </w:r>
          </w:p>
        </w:tc>
      </w:tr>
      <w:tr w:rsidR="00D4698B" w:rsidTr="00B3201D">
        <w:trPr>
          <w:trHeight w:val="624"/>
        </w:trPr>
        <w:tc>
          <w:tcPr>
            <w:tcW w:w="3402" w:type="dxa"/>
            <w:tcBorders>
              <w:right w:val="nil"/>
            </w:tcBorders>
            <w:shd w:val="clear" w:color="auto" w:fill="D9D9D9" w:themeFill="background1" w:themeFillShade="D9"/>
            <w:vAlign w:val="center"/>
          </w:tcPr>
          <w:p w:rsidR="00D4698B" w:rsidRPr="005F73FC" w:rsidRDefault="00D4698B" w:rsidP="00B3201D">
            <w:pPr>
              <w:pStyle w:val="Textkrper"/>
            </w:pPr>
            <w:r>
              <w:t>Jedes Teammitglied darf seine Me</w:t>
            </w:r>
            <w:r>
              <w:t>i</w:t>
            </w:r>
            <w:r>
              <w:t>nung sagen</w:t>
            </w:r>
          </w:p>
        </w:tc>
        <w:tc>
          <w:tcPr>
            <w:tcW w:w="1247" w:type="dxa"/>
            <w:tcBorders>
              <w:top w:val="nil"/>
              <w:left w:val="nil"/>
              <w:bottom w:val="nil"/>
              <w:right w:val="nil"/>
            </w:tcBorders>
            <w:shd w:val="clear" w:color="auto" w:fill="FFFFFF" w:themeFill="background1"/>
          </w:tcPr>
          <w:p w:rsidR="00D4698B" w:rsidRPr="00797FB6" w:rsidRDefault="00D4698B" w:rsidP="006D5E23">
            <w:pPr>
              <w:pStyle w:val="Textkrperafz"/>
              <w:numPr>
                <w:ilvl w:val="0"/>
                <w:numId w:val="24"/>
              </w:numPr>
              <w:rPr>
                <w:sz w:val="28"/>
                <w:lang w:val="de-DE"/>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pPr>
            <w:r>
              <w:t>und andere Meinungen werden a</w:t>
            </w:r>
            <w:r>
              <w:t>k</w:t>
            </w:r>
            <w:r>
              <w:t>zeptiert</w:t>
            </w:r>
            <w:r w:rsidR="0020585E">
              <w:t>.</w:t>
            </w:r>
          </w:p>
        </w:tc>
      </w:tr>
      <w:tr w:rsidR="00D4698B" w:rsidTr="00B3201D">
        <w:trPr>
          <w:trHeight w:val="624"/>
        </w:trPr>
        <w:tc>
          <w:tcPr>
            <w:tcW w:w="3402" w:type="dxa"/>
            <w:tcBorders>
              <w:right w:val="nil"/>
            </w:tcBorders>
            <w:shd w:val="clear" w:color="auto" w:fill="D9D9D9" w:themeFill="background1" w:themeFillShade="D9"/>
            <w:vAlign w:val="center"/>
          </w:tcPr>
          <w:p w:rsidR="00D4698B" w:rsidRDefault="00D4698B" w:rsidP="00B3201D">
            <w:pPr>
              <w:pStyle w:val="Textkrper"/>
            </w:pPr>
            <w:r>
              <w:t>In der Gruppe werden alle Informat</w:t>
            </w:r>
            <w:r>
              <w:t>i</w:t>
            </w:r>
            <w:r>
              <w:t>onen ausgetauscht</w:t>
            </w:r>
          </w:p>
        </w:tc>
        <w:tc>
          <w:tcPr>
            <w:tcW w:w="1247" w:type="dxa"/>
            <w:tcBorders>
              <w:top w:val="nil"/>
              <w:left w:val="nil"/>
              <w:bottom w:val="nil"/>
              <w:right w:val="nil"/>
            </w:tcBorders>
            <w:shd w:val="clear" w:color="auto" w:fill="FFFFFF" w:themeFill="background1"/>
          </w:tcPr>
          <w:p w:rsidR="00D4698B" w:rsidRPr="00797FB6" w:rsidRDefault="00D4698B" w:rsidP="006D5E23">
            <w:pPr>
              <w:pStyle w:val="Textkrperafz"/>
              <w:numPr>
                <w:ilvl w:val="0"/>
                <w:numId w:val="24"/>
              </w:numPr>
              <w:rPr>
                <w:sz w:val="28"/>
                <w:lang w:val="de-DE"/>
              </w:rPr>
            </w:pPr>
          </w:p>
        </w:tc>
        <w:tc>
          <w:tcPr>
            <w:tcW w:w="3402" w:type="dxa"/>
            <w:tcBorders>
              <w:left w:val="nil"/>
            </w:tcBorders>
            <w:shd w:val="clear" w:color="auto" w:fill="D9D9D9" w:themeFill="background1" w:themeFillShade="D9"/>
            <w:vAlign w:val="center"/>
          </w:tcPr>
          <w:p w:rsidR="00D4698B" w:rsidRDefault="00D4698B" w:rsidP="00B3201D">
            <w:pPr>
              <w:pStyle w:val="Textkrper"/>
            </w:pPr>
            <w:r>
              <w:t>und kein Gruppenmitglied wird au</w:t>
            </w:r>
            <w:r>
              <w:t>s</w:t>
            </w:r>
            <w:r>
              <w:t>geschlossen.</w:t>
            </w:r>
          </w:p>
        </w:tc>
      </w:tr>
      <w:tr w:rsidR="00D4698B" w:rsidTr="00B3201D">
        <w:trPr>
          <w:trHeight w:val="624"/>
        </w:trPr>
        <w:tc>
          <w:tcPr>
            <w:tcW w:w="3402" w:type="dxa"/>
            <w:tcBorders>
              <w:right w:val="nil"/>
            </w:tcBorders>
            <w:shd w:val="clear" w:color="auto" w:fill="D9D9D9" w:themeFill="background1" w:themeFillShade="D9"/>
            <w:vAlign w:val="center"/>
          </w:tcPr>
          <w:p w:rsidR="00D4698B" w:rsidRDefault="00D4698B" w:rsidP="00B3201D">
            <w:pPr>
              <w:pStyle w:val="Textkrper"/>
            </w:pPr>
            <w:r>
              <w:t>Alle Gruppenmitglieder arbeiten e</w:t>
            </w:r>
            <w:r>
              <w:t>n</w:t>
            </w:r>
            <w:r>
              <w:t xml:space="preserve">gagiert mit </w:t>
            </w:r>
          </w:p>
        </w:tc>
        <w:tc>
          <w:tcPr>
            <w:tcW w:w="1247" w:type="dxa"/>
            <w:tcBorders>
              <w:top w:val="nil"/>
              <w:left w:val="nil"/>
              <w:bottom w:val="nil"/>
              <w:right w:val="nil"/>
            </w:tcBorders>
            <w:shd w:val="clear" w:color="auto" w:fill="FFFFFF" w:themeFill="background1"/>
          </w:tcPr>
          <w:p w:rsidR="00D4698B" w:rsidRPr="00797FB6" w:rsidRDefault="00D4698B" w:rsidP="006D5E23">
            <w:pPr>
              <w:pStyle w:val="Textkrperafz"/>
              <w:numPr>
                <w:ilvl w:val="0"/>
                <w:numId w:val="24"/>
              </w:numPr>
              <w:rPr>
                <w:sz w:val="28"/>
                <w:lang w:val="de-DE"/>
              </w:rPr>
            </w:pPr>
          </w:p>
        </w:tc>
        <w:tc>
          <w:tcPr>
            <w:tcW w:w="3402" w:type="dxa"/>
            <w:tcBorders>
              <w:left w:val="nil"/>
            </w:tcBorders>
            <w:shd w:val="clear" w:color="auto" w:fill="D9D9D9" w:themeFill="background1" w:themeFillShade="D9"/>
            <w:vAlign w:val="center"/>
          </w:tcPr>
          <w:p w:rsidR="00D4698B" w:rsidRPr="005F73FC" w:rsidRDefault="00D4698B" w:rsidP="00B3201D">
            <w:pPr>
              <w:pStyle w:val="Textkrper"/>
            </w:pPr>
            <w:r>
              <w:t>und übernehmen Verantwortung.</w:t>
            </w:r>
          </w:p>
        </w:tc>
      </w:tr>
      <w:tr w:rsidR="00D4698B" w:rsidTr="00B3201D">
        <w:trPr>
          <w:trHeight w:val="624"/>
        </w:trPr>
        <w:tc>
          <w:tcPr>
            <w:tcW w:w="3402" w:type="dxa"/>
            <w:tcBorders>
              <w:right w:val="nil"/>
            </w:tcBorders>
            <w:shd w:val="clear" w:color="auto" w:fill="D9D9D9" w:themeFill="background1" w:themeFillShade="D9"/>
            <w:vAlign w:val="center"/>
          </w:tcPr>
          <w:p w:rsidR="00D4698B" w:rsidRDefault="00D4698B" w:rsidP="00B3201D">
            <w:pPr>
              <w:pStyle w:val="Textkrper"/>
            </w:pPr>
            <w:r>
              <w:t>Die Teammitglieder hören sich g</w:t>
            </w:r>
            <w:r>
              <w:t>e</w:t>
            </w:r>
            <w:r>
              <w:t xml:space="preserve">genseitig zu </w:t>
            </w:r>
          </w:p>
        </w:tc>
        <w:tc>
          <w:tcPr>
            <w:tcW w:w="1247" w:type="dxa"/>
            <w:tcBorders>
              <w:top w:val="nil"/>
              <w:left w:val="nil"/>
              <w:bottom w:val="nil"/>
              <w:right w:val="nil"/>
            </w:tcBorders>
            <w:shd w:val="clear" w:color="auto" w:fill="FFFFFF" w:themeFill="background1"/>
          </w:tcPr>
          <w:p w:rsidR="00D4698B" w:rsidRPr="00797FB6" w:rsidRDefault="00D4698B" w:rsidP="006D5E23">
            <w:pPr>
              <w:pStyle w:val="Textkrperafz"/>
              <w:numPr>
                <w:ilvl w:val="0"/>
                <w:numId w:val="24"/>
              </w:numPr>
              <w:rPr>
                <w:sz w:val="28"/>
                <w:lang w:val="de-DE"/>
              </w:rPr>
            </w:pPr>
          </w:p>
        </w:tc>
        <w:tc>
          <w:tcPr>
            <w:tcW w:w="3402" w:type="dxa"/>
            <w:tcBorders>
              <w:left w:val="nil"/>
            </w:tcBorders>
            <w:shd w:val="clear" w:color="auto" w:fill="D9D9D9" w:themeFill="background1" w:themeFillShade="D9"/>
            <w:vAlign w:val="center"/>
          </w:tcPr>
          <w:p w:rsidR="00D4698B" w:rsidRDefault="00D4698B" w:rsidP="00B3201D">
            <w:pPr>
              <w:pStyle w:val="Textkrper"/>
            </w:pPr>
            <w:r>
              <w:t>und gehen aufeinander ein.</w:t>
            </w:r>
          </w:p>
        </w:tc>
      </w:tr>
      <w:tr w:rsidR="00D4698B" w:rsidTr="00B3201D">
        <w:trPr>
          <w:trHeight w:val="624"/>
        </w:trPr>
        <w:tc>
          <w:tcPr>
            <w:tcW w:w="3402" w:type="dxa"/>
            <w:tcBorders>
              <w:right w:val="nil"/>
            </w:tcBorders>
            <w:shd w:val="clear" w:color="auto" w:fill="D9D9D9" w:themeFill="background1" w:themeFillShade="D9"/>
            <w:vAlign w:val="center"/>
          </w:tcPr>
          <w:p w:rsidR="00D4698B" w:rsidRDefault="00D4698B" w:rsidP="00B3201D">
            <w:pPr>
              <w:pStyle w:val="Textkrper"/>
            </w:pPr>
            <w:r>
              <w:t>Die Teammitglieder arbeiten intensiv an ihren Aufgaben</w:t>
            </w:r>
          </w:p>
        </w:tc>
        <w:tc>
          <w:tcPr>
            <w:tcW w:w="1247" w:type="dxa"/>
            <w:tcBorders>
              <w:top w:val="nil"/>
              <w:left w:val="nil"/>
              <w:bottom w:val="nil"/>
              <w:right w:val="nil"/>
            </w:tcBorders>
            <w:shd w:val="clear" w:color="auto" w:fill="FFFFFF" w:themeFill="background1"/>
          </w:tcPr>
          <w:p w:rsidR="00D4698B" w:rsidRPr="00797FB6" w:rsidRDefault="00D4698B" w:rsidP="006D5E23">
            <w:pPr>
              <w:pStyle w:val="Textkrperafz"/>
              <w:numPr>
                <w:ilvl w:val="0"/>
                <w:numId w:val="24"/>
              </w:numPr>
              <w:rPr>
                <w:sz w:val="28"/>
                <w:lang w:val="de-DE"/>
              </w:rPr>
            </w:pPr>
          </w:p>
        </w:tc>
        <w:tc>
          <w:tcPr>
            <w:tcW w:w="3402" w:type="dxa"/>
            <w:tcBorders>
              <w:left w:val="nil"/>
            </w:tcBorders>
            <w:shd w:val="clear" w:color="auto" w:fill="D9D9D9" w:themeFill="background1" w:themeFillShade="D9"/>
            <w:vAlign w:val="center"/>
          </w:tcPr>
          <w:p w:rsidR="00D4698B" w:rsidRDefault="00D4698B" w:rsidP="00B3201D">
            <w:pPr>
              <w:pStyle w:val="Textkrper"/>
            </w:pPr>
            <w:r>
              <w:t>und achten auf die Zeit.</w:t>
            </w:r>
          </w:p>
        </w:tc>
      </w:tr>
    </w:tbl>
    <w:p w:rsidR="00D4698B" w:rsidRDefault="00D4698B" w:rsidP="00D4698B">
      <w:pPr>
        <w:spacing w:line="240" w:lineRule="exact"/>
      </w:pPr>
    </w:p>
    <w:p w:rsidR="00D4698B" w:rsidRDefault="00D4698B" w:rsidP="00D4698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EG1.01.03.04</w:t>
            </w:r>
          </w:p>
        </w:tc>
      </w:tr>
      <w:tr w:rsidR="00D4698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Pr="00DB25F0" w:rsidRDefault="00D4698B" w:rsidP="00D4698B">
            <w:pPr>
              <w:pStyle w:val="Kopf8ptafz"/>
              <w:ind w:left="227" w:hanging="170"/>
              <w:rPr>
                <w:i/>
                <w:iCs/>
              </w:rPr>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auto"/>
                </w:tcPr>
                <w:p w:rsidR="00D4698B" w:rsidRPr="00B51DE9" w:rsidRDefault="00D4698B" w:rsidP="00B3201D">
                  <w:pPr>
                    <w:pStyle w:val="Textkrpermitte"/>
                  </w:pPr>
                  <w:proofErr w:type="spellStart"/>
                  <w:r w:rsidRPr="00B51DE9">
                    <w:t>LernTHEMA</w:t>
                  </w:r>
                  <w:proofErr w:type="spellEnd"/>
                </w:p>
              </w:tc>
            </w:tr>
            <w:tr w:rsidR="00D4698B" w:rsidRPr="00B51DE9" w:rsidTr="00B3201D">
              <w:trPr>
                <w:trHeight w:val="284"/>
              </w:trPr>
              <w:tc>
                <w:tcPr>
                  <w:tcW w:w="2090" w:type="dxa"/>
                  <w:tcBorders>
                    <w:bottom w:val="nil"/>
                  </w:tcBorders>
                  <w:shd w:val="clear" w:color="auto" w:fill="D9D9D9" w:themeFill="background1" w:themeFillShade="D9"/>
                </w:tcPr>
                <w:p w:rsidR="00D4698B" w:rsidRPr="00B51DE9" w:rsidRDefault="00D4698B" w:rsidP="00B3201D">
                  <w:pPr>
                    <w:pStyle w:val="TabelleKopf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9A50B0" w:rsidRDefault="00D4698B" w:rsidP="00B3201D">
            <w:pPr>
              <w:pStyle w:val="Tabelle6pt"/>
            </w:pPr>
            <w:r w:rsidRPr="009A50B0">
              <w:t>Kompetenzen:</w:t>
            </w:r>
          </w:p>
          <w:p w:rsidR="00D4698B" w:rsidRPr="009A50B0" w:rsidRDefault="00D4698B" w:rsidP="00D4698B">
            <w:pPr>
              <w:pStyle w:val="Kopf8ptafz"/>
              <w:ind w:left="227" w:hanging="170"/>
              <w:rPr>
                <w:i/>
              </w:rPr>
            </w:pPr>
            <w:r w:rsidRPr="009A50B0">
              <w:t>Ich kann Teamarbeit beschreiben.</w:t>
            </w:r>
          </w:p>
          <w:p w:rsidR="00D4698B" w:rsidRPr="009A50B0" w:rsidRDefault="00D4698B" w:rsidP="00D4698B">
            <w:pPr>
              <w:pStyle w:val="Kopf8ptafz"/>
              <w:ind w:left="227" w:hanging="170"/>
              <w:rPr>
                <w:i/>
              </w:rPr>
            </w:pPr>
            <w:r w:rsidRPr="009A50B0">
              <w:t>Ich kann Argumente für Gruppenarbeit nennen.</w:t>
            </w:r>
          </w:p>
          <w:p w:rsidR="00D4698B" w:rsidRPr="009A50B0" w:rsidRDefault="00D4698B" w:rsidP="00D4698B">
            <w:pPr>
              <w:pStyle w:val="Kopf8ptafz"/>
              <w:ind w:left="227" w:hanging="170"/>
            </w:pPr>
            <w:r w:rsidRPr="009A50B0">
              <w:t xml:space="preserve">Ich kann Vorteile der Gruppenarbeit bewerten. </w:t>
            </w:r>
          </w:p>
          <w:p w:rsidR="00D4698B" w:rsidRPr="009A50B0" w:rsidRDefault="00D4698B" w:rsidP="00D4698B">
            <w:pPr>
              <w:pStyle w:val="Kopf8ptafz"/>
              <w:ind w:left="227" w:hanging="170"/>
            </w:pPr>
            <w:r w:rsidRPr="009A50B0">
              <w:t xml:space="preserve">Ich kann Regeln zur Gruppenarbeit formulieren. </w:t>
            </w:r>
          </w:p>
          <w:p w:rsidR="00D4698B" w:rsidRDefault="00D4698B" w:rsidP="00D4698B">
            <w:pPr>
              <w:pStyle w:val="Kopf8ptafz"/>
              <w:ind w:left="227" w:hanging="170"/>
            </w:pPr>
            <w:r>
              <w:t>Ich kann soziale Kompetenzen für Gruppenarbeit beschreiben.</w:t>
            </w:r>
          </w:p>
          <w:p w:rsidR="00D4698B" w:rsidRPr="005C7DEF" w:rsidRDefault="00D4698B" w:rsidP="00D4698B">
            <w:pPr>
              <w:pStyle w:val="Kopf8ptafz"/>
              <w:ind w:left="227" w:hanging="170"/>
              <w:rPr>
                <w:i/>
              </w:rPr>
            </w:pPr>
            <w:r w:rsidRPr="00DB25F0">
              <w:rPr>
                <w:i/>
              </w:rPr>
              <w:t xml:space="preserve">Ich </w:t>
            </w:r>
            <w:r w:rsidRPr="00DD2E23">
              <w:rPr>
                <w:i/>
              </w:rPr>
              <w:t xml:space="preserve">kann mit </w:t>
            </w:r>
            <w:r w:rsidR="00DD2E23" w:rsidRPr="00DD2E23">
              <w:rPr>
                <w:i/>
              </w:rPr>
              <w:t xml:space="preserve">einer Partnerin/einem Partner </w:t>
            </w:r>
            <w:r w:rsidRPr="00DD2E23">
              <w:rPr>
                <w:i/>
              </w:rPr>
              <w:t>zusammenarbeiten</w:t>
            </w:r>
            <w:r w:rsidRPr="00DB25F0">
              <w:rPr>
                <w:i/>
              </w:rPr>
              <w:t xml:space="preserve">. </w:t>
            </w: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20585E">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Pr="00234B66" w:rsidRDefault="00D4698B" w:rsidP="00D4698B">
            <w:pPr>
              <w:pStyle w:val="Kopf8ptafz"/>
              <w:ind w:left="227" w:hanging="170"/>
            </w:pPr>
            <w:r>
              <w:t>Übung</w:t>
            </w:r>
          </w:p>
        </w:tc>
      </w:tr>
    </w:tbl>
    <w:p w:rsidR="00D4698B" w:rsidRDefault="00DA5939" w:rsidP="00D4698B">
      <w:pPr>
        <w:spacing w:line="240" w:lineRule="exact"/>
        <w:rPr>
          <w:rStyle w:val="Fett"/>
        </w:rPr>
      </w:pPr>
      <w:r w:rsidRPr="00DA5939">
        <w:rPr>
          <w:rStyle w:val="Fett"/>
          <w:noProof/>
          <w:lang w:eastAsia="de-DE"/>
        </w:rPr>
        <w:drawing>
          <wp:anchor distT="0" distB="0" distL="114300" distR="114300" simplePos="0" relativeHeight="252229632" behindDoc="0" locked="0" layoutInCell="0" allowOverlap="1" wp14:anchorId="07E447DE" wp14:editId="5BA5D4A8">
            <wp:simplePos x="0" y="0"/>
            <wp:positionH relativeFrom="rightMargin">
              <wp:posOffset>1105535</wp:posOffset>
            </wp:positionH>
            <wp:positionV relativeFrom="paragraph">
              <wp:posOffset>63500</wp:posOffset>
            </wp:positionV>
            <wp:extent cx="348615" cy="320040"/>
            <wp:effectExtent l="0" t="0" r="0" b="3810"/>
            <wp:wrapNone/>
            <wp:docPr id="63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A5939">
        <w:rPr>
          <w:rStyle w:val="Fett"/>
          <w:noProof/>
          <w:lang w:eastAsia="de-DE"/>
        </w:rPr>
        <w:drawing>
          <wp:anchor distT="0" distB="0" distL="114300" distR="114300" simplePos="0" relativeHeight="252228608" behindDoc="0" locked="0" layoutInCell="0" allowOverlap="1" wp14:anchorId="03DC160A" wp14:editId="2D462B6A">
            <wp:simplePos x="0" y="0"/>
            <wp:positionH relativeFrom="rightMargin">
              <wp:posOffset>745490</wp:posOffset>
            </wp:positionH>
            <wp:positionV relativeFrom="paragraph">
              <wp:posOffset>63500</wp:posOffset>
            </wp:positionV>
            <wp:extent cx="349885" cy="320675"/>
            <wp:effectExtent l="0" t="0" r="0" b="3175"/>
            <wp:wrapNone/>
            <wp:docPr id="63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A5939">
        <w:rPr>
          <w:rStyle w:val="Fett"/>
          <w:noProof/>
          <w:lang w:eastAsia="de-DE"/>
        </w:rPr>
        <w:drawing>
          <wp:anchor distT="0" distB="0" distL="114300" distR="114300" simplePos="0" relativeHeight="252227584" behindDoc="0" locked="0" layoutInCell="0" allowOverlap="1" wp14:anchorId="77FC5AAB" wp14:editId="272F582B">
            <wp:simplePos x="0" y="0"/>
            <wp:positionH relativeFrom="rightMargin">
              <wp:posOffset>385445</wp:posOffset>
            </wp:positionH>
            <wp:positionV relativeFrom="paragraph">
              <wp:posOffset>63500</wp:posOffset>
            </wp:positionV>
            <wp:extent cx="349885" cy="320675"/>
            <wp:effectExtent l="0" t="0" r="0" b="3175"/>
            <wp:wrapNone/>
            <wp:docPr id="6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9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76"/>
        <w:gridCol w:w="851"/>
        <w:gridCol w:w="5811"/>
      </w:tblGrid>
      <w:tr w:rsidR="00D4698B" w:rsidRPr="00DE4890" w:rsidTr="00B3201D">
        <w:trPr>
          <w:trHeight w:val="397"/>
        </w:trPr>
        <w:tc>
          <w:tcPr>
            <w:tcW w:w="1276" w:type="dxa"/>
            <w:shd w:val="clear" w:color="auto" w:fill="D9D9D9" w:themeFill="background1" w:themeFillShade="D9"/>
            <w:vAlign w:val="center"/>
          </w:tcPr>
          <w:p w:rsidR="00D4698B" w:rsidRPr="00DE4890" w:rsidRDefault="00D4698B" w:rsidP="00B3201D">
            <w:pPr>
              <w:pStyle w:val="TabelleKopfmitte"/>
            </w:pPr>
            <w:r>
              <w:t>Phase</w:t>
            </w:r>
          </w:p>
        </w:tc>
        <w:tc>
          <w:tcPr>
            <w:tcW w:w="851" w:type="dxa"/>
            <w:shd w:val="clear" w:color="auto" w:fill="D9D9D9" w:themeFill="background1" w:themeFillShade="D9"/>
            <w:vAlign w:val="center"/>
          </w:tcPr>
          <w:p w:rsidR="00D4698B" w:rsidRPr="00DE4890" w:rsidRDefault="00D4698B" w:rsidP="00B3201D">
            <w:pPr>
              <w:pStyle w:val="TabelleKopfmitte"/>
            </w:pPr>
            <w:r>
              <w:t>Zeit</w:t>
            </w:r>
          </w:p>
        </w:tc>
        <w:tc>
          <w:tcPr>
            <w:tcW w:w="5811" w:type="dxa"/>
            <w:shd w:val="clear" w:color="auto" w:fill="D9D9D9" w:themeFill="background1" w:themeFillShade="D9"/>
            <w:vAlign w:val="center"/>
          </w:tcPr>
          <w:p w:rsidR="00D4698B" w:rsidRPr="00DE4890" w:rsidRDefault="00D4698B" w:rsidP="00B3201D">
            <w:pPr>
              <w:pStyle w:val="TabelleKopfmitte"/>
            </w:pPr>
            <w:r>
              <w:t>Aufgabe</w:t>
            </w:r>
          </w:p>
        </w:tc>
      </w:tr>
      <w:tr w:rsidR="00D4698B" w:rsidRPr="00DE4890" w:rsidTr="00B3201D">
        <w:trPr>
          <w:trHeight w:val="624"/>
        </w:trPr>
        <w:tc>
          <w:tcPr>
            <w:tcW w:w="1276" w:type="dxa"/>
            <w:shd w:val="clear" w:color="auto" w:fill="auto"/>
            <w:vAlign w:val="center"/>
          </w:tcPr>
          <w:p w:rsidR="00D4698B" w:rsidRPr="00F0156F" w:rsidRDefault="00D4698B" w:rsidP="00B3201D">
            <w:pPr>
              <w:pStyle w:val="Textkrpermitte"/>
            </w:pPr>
            <w:r>
              <w:rPr>
                <w:noProof/>
              </w:rPr>
              <w:drawing>
                <wp:inline distT="0" distB="0" distL="0" distR="0" wp14:anchorId="5E5641CF" wp14:editId="2E279A63">
                  <wp:extent cx="532800" cy="324000"/>
                  <wp:effectExtent l="0" t="0" r="635" b="0"/>
                  <wp:docPr id="453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851" w:type="dxa"/>
            <w:shd w:val="clear" w:color="auto" w:fill="auto"/>
            <w:vAlign w:val="center"/>
          </w:tcPr>
          <w:p w:rsidR="00D4698B" w:rsidRPr="00DE4890" w:rsidRDefault="00D4698B" w:rsidP="00B3201D">
            <w:pPr>
              <w:pStyle w:val="Textkrper"/>
            </w:pPr>
          </w:p>
        </w:tc>
        <w:tc>
          <w:tcPr>
            <w:tcW w:w="5811" w:type="dxa"/>
            <w:shd w:val="clear" w:color="auto" w:fill="auto"/>
            <w:vAlign w:val="center"/>
          </w:tcPr>
          <w:p w:rsidR="00D4698B" w:rsidRPr="00DE4890" w:rsidRDefault="0020585E" w:rsidP="00B3201D">
            <w:pPr>
              <w:pStyle w:val="Textkrper"/>
            </w:pPr>
            <w:r>
              <w:t>Das Ergebnis aus dem Regel-</w:t>
            </w:r>
            <w:r w:rsidR="00D4698B">
              <w:t>Puzzle liefert Ihnen wichtige Regeln für eine erfolgreiche Gruppenarbeit. Ergänzen Sie die 8 Regeln durch weiter 2 Regeln. Einigen Sie sich innerhalb der Gruppe</w:t>
            </w:r>
            <w:r w:rsidR="0005381A">
              <w:t>,</w:t>
            </w:r>
            <w:r w:rsidR="00D4698B">
              <w:t xml:space="preserve"> we</w:t>
            </w:r>
            <w:r w:rsidR="00D4698B">
              <w:t>l</w:t>
            </w:r>
            <w:r w:rsidR="00D4698B">
              <w:t>che zwei Regeln Sie noch für wichtig bei einer Gruppenarbeit ha</w:t>
            </w:r>
            <w:r w:rsidR="00D4698B">
              <w:t>l</w:t>
            </w:r>
            <w:r w:rsidR="00D4698B">
              <w:t xml:space="preserve">ten. </w:t>
            </w:r>
          </w:p>
        </w:tc>
      </w:tr>
      <w:tr w:rsidR="00D4698B" w:rsidRPr="00DE4890" w:rsidTr="00B3201D">
        <w:trPr>
          <w:trHeight w:val="624"/>
        </w:trPr>
        <w:tc>
          <w:tcPr>
            <w:tcW w:w="1276" w:type="dxa"/>
            <w:shd w:val="clear" w:color="auto" w:fill="auto"/>
            <w:vAlign w:val="center"/>
          </w:tcPr>
          <w:p w:rsidR="00D4698B" w:rsidRPr="00F0156F" w:rsidRDefault="00D4698B" w:rsidP="00B3201D">
            <w:pPr>
              <w:pStyle w:val="Textkrpermitte"/>
            </w:pPr>
            <w:r>
              <w:rPr>
                <w:noProof/>
              </w:rPr>
              <w:drawing>
                <wp:inline distT="0" distB="0" distL="0" distR="0" wp14:anchorId="405A88EE" wp14:editId="6C43D871">
                  <wp:extent cx="532800" cy="324000"/>
                  <wp:effectExtent l="0" t="0" r="635" b="0"/>
                  <wp:docPr id="453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851" w:type="dxa"/>
            <w:shd w:val="clear" w:color="auto" w:fill="auto"/>
            <w:vAlign w:val="center"/>
          </w:tcPr>
          <w:p w:rsidR="00D4698B" w:rsidRPr="00DE4890" w:rsidRDefault="00D4698B" w:rsidP="00B3201D">
            <w:pPr>
              <w:pStyle w:val="Textkrper"/>
            </w:pPr>
          </w:p>
        </w:tc>
        <w:tc>
          <w:tcPr>
            <w:tcW w:w="5811" w:type="dxa"/>
            <w:shd w:val="clear" w:color="auto" w:fill="auto"/>
            <w:vAlign w:val="center"/>
          </w:tcPr>
          <w:p w:rsidR="00D4698B" w:rsidRPr="00DE4890" w:rsidRDefault="00D4698B" w:rsidP="00B3201D">
            <w:pPr>
              <w:pStyle w:val="Textkrper"/>
            </w:pPr>
            <w:r>
              <w:t xml:space="preserve">Erstellen Sie in Ihrer Kleingruppe ein Regelplakat mit insgesamt zehn wichtigen Gruppenregeln. Gestalten Sie Ihr Gruppenplakat möglichst ansprechend und übersichtlich. </w:t>
            </w:r>
          </w:p>
        </w:tc>
      </w:tr>
    </w:tbl>
    <w:p w:rsidR="00D4698B" w:rsidRDefault="00D4698B" w:rsidP="00D4698B">
      <w:pPr>
        <w:spacing w:line="240" w:lineRule="exact"/>
      </w:pPr>
      <w:r>
        <w:rPr>
          <w:noProof/>
          <w:lang w:eastAsia="de-DE"/>
        </w:rPr>
        <mc:AlternateContent>
          <mc:Choice Requires="wps">
            <w:drawing>
              <wp:anchor distT="0" distB="0" distL="114300" distR="114300" simplePos="0" relativeHeight="251966464" behindDoc="0" locked="0" layoutInCell="1" allowOverlap="1" wp14:anchorId="01D359EC" wp14:editId="242D5162">
                <wp:simplePos x="0" y="0"/>
                <wp:positionH relativeFrom="column">
                  <wp:posOffset>59138</wp:posOffset>
                </wp:positionH>
                <wp:positionV relativeFrom="paragraph">
                  <wp:posOffset>70457</wp:posOffset>
                </wp:positionV>
                <wp:extent cx="5001895" cy="4762832"/>
                <wp:effectExtent l="0" t="0" r="27305" b="19050"/>
                <wp:wrapNone/>
                <wp:docPr id="4480" name="Fensterinhalt horizontal verschieben 4480"/>
                <wp:cNvGraphicFramePr/>
                <a:graphic xmlns:a="http://schemas.openxmlformats.org/drawingml/2006/main">
                  <a:graphicData uri="http://schemas.microsoft.com/office/word/2010/wordprocessingShape">
                    <wps:wsp>
                      <wps:cNvSpPr/>
                      <wps:spPr>
                        <a:xfrm>
                          <a:off x="0" y="0"/>
                          <a:ext cx="5001895" cy="4762832"/>
                        </a:xfrm>
                        <a:prstGeom prst="horizontalScroll">
                          <a:avLst>
                            <a:gd name="adj" fmla="val 12190"/>
                          </a:avLst>
                        </a:prstGeom>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Fensterinhalt horizontal verschieben 4480" o:spid="_x0000_s1026" type="#_x0000_t98" style="position:absolute;margin-left:4.65pt;margin-top:5.55pt;width:393.85pt;height:375.05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" adj="2633" fillcolor="white [3201]" strokecolor="black [3200]" strokeweight="2pt"/>
            </w:pict>
          </mc:Fallback>
        </mc:AlternateContent>
      </w:r>
    </w:p>
    <w:p w:rsidR="00D4698B" w:rsidRDefault="00D4698B" w:rsidP="00D4698B">
      <w:pPr>
        <w:spacing w:line="240" w:lineRule="exact"/>
      </w:pPr>
    </w:p>
    <w:p w:rsidR="00D4698B" w:rsidRDefault="00D4698B" w:rsidP="00D4698B">
      <w:pPr>
        <w:spacing w:line="240" w:lineRule="exact"/>
      </w:pPr>
    </w:p>
    <w:p w:rsidR="00D4698B" w:rsidRDefault="00D4698B" w:rsidP="00D4698B">
      <w:pPr>
        <w:spacing w:line="240" w:lineRule="exact"/>
      </w:pPr>
    </w:p>
    <w:p w:rsidR="00D4698B" w:rsidRDefault="00D4698B" w:rsidP="00D4698B">
      <w:pPr>
        <w:spacing w:line="240" w:lineRule="exact"/>
      </w:pPr>
    </w:p>
    <w:p w:rsidR="00D4698B" w:rsidRDefault="00D4698B" w:rsidP="00D4698B">
      <w:pPr>
        <w:spacing w:line="240" w:lineRule="exact"/>
      </w:pPr>
      <w:r>
        <w:rPr>
          <w:noProof/>
          <w:lang w:eastAsia="de-DE"/>
        </w:rPr>
        <mc:AlternateContent>
          <mc:Choice Requires="wps">
            <w:drawing>
              <wp:anchor distT="0" distB="0" distL="114300" distR="114300" simplePos="0" relativeHeight="251967488" behindDoc="0" locked="0" layoutInCell="1" allowOverlap="1" wp14:anchorId="7997DB3E" wp14:editId="51C2C4AC">
                <wp:simplePos x="0" y="0"/>
                <wp:positionH relativeFrom="column">
                  <wp:posOffset>826770</wp:posOffset>
                </wp:positionH>
                <wp:positionV relativeFrom="paragraph">
                  <wp:posOffset>10795</wp:posOffset>
                </wp:positionV>
                <wp:extent cx="3902710" cy="419100"/>
                <wp:effectExtent l="0" t="0" r="2540" b="0"/>
                <wp:wrapNone/>
                <wp:docPr id="448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2710" cy="419100"/>
                        </a:xfrm>
                        <a:prstGeom prst="rect">
                          <a:avLst/>
                        </a:prstGeom>
                        <a:solidFill>
                          <a:srgbClr val="FFFFFF"/>
                        </a:solidFill>
                        <a:ln w="9525">
                          <a:noFill/>
                          <a:miter lim="800000"/>
                          <a:headEnd/>
                          <a:tailEnd/>
                        </a:ln>
                      </wps:spPr>
                      <wps:txbx>
                        <w:txbxContent>
                          <w:p w:rsidR="00333930" w:rsidRDefault="00333930" w:rsidP="00D4698B">
                            <w:pPr>
                              <w:pStyle w:val="berschrift2"/>
                            </w:pPr>
                            <w:r>
                              <w:t>Regelplakat für eine erfolgreiche Gruppenarbeit</w:t>
                            </w:r>
                          </w:p>
                          <w:p w:rsidR="00333930" w:rsidRDefault="00333930" w:rsidP="00D4698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201" type="#_x0000_t202" style="position:absolute;margin-left:65.1pt;margin-top:.85pt;width:307.3pt;height:33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" stroked="f">
                <v:textbox>
                  <w:txbxContent>
                    <w:p w:rsidR="00333930" w:rsidRDefault="00333930" w:rsidP="00D4698B">
                      <w:pPr>
                        <w:pStyle w:val="berschrift2"/>
                      </w:pPr>
                      <w:r>
                        <w:t>Regelplakat für eine erfolgreiche Gruppenarbeit</w:t>
                      </w:r>
                    </w:p>
                    <w:p w:rsidR="00333930" w:rsidRDefault="00333930" w:rsidP="00D4698B"/>
                  </w:txbxContent>
                </v:textbox>
              </v:shape>
            </w:pict>
          </mc:Fallback>
        </mc:AlternateConten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20585E" w:rsidP="00F937E0">
            <w:pPr>
              <w:pStyle w:val="TabelleKopflinks"/>
            </w:pPr>
            <w:r>
              <w:t xml:space="preserve">Teamarbeit </w:t>
            </w:r>
            <w:r w:rsidR="00F937E0">
              <w:t>–</w:t>
            </w:r>
            <w:r>
              <w:t xml:space="preserve"> </w:t>
            </w:r>
            <w:r w:rsidR="00D4698B">
              <w:t>Beobachtungsbogen</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EG1.01.03.05</w:t>
            </w:r>
          </w:p>
        </w:tc>
      </w:tr>
      <w:tr w:rsidR="00D4698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Pr="00DB25F0" w:rsidRDefault="00D4698B" w:rsidP="00D4698B">
            <w:pPr>
              <w:pStyle w:val="Kopf8ptafz"/>
              <w:ind w:left="227" w:hanging="170"/>
              <w:rPr>
                <w:i/>
                <w:iCs/>
              </w:rPr>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auto"/>
                </w:tcPr>
                <w:p w:rsidR="00D4698B" w:rsidRPr="00B51DE9" w:rsidRDefault="00D4698B" w:rsidP="00B3201D">
                  <w:pPr>
                    <w:pStyle w:val="Textkrpermitte"/>
                  </w:pPr>
                  <w:proofErr w:type="spellStart"/>
                  <w:r w:rsidRPr="00B51DE9">
                    <w:t>LernTHEMA</w:t>
                  </w:r>
                  <w:proofErr w:type="spellEnd"/>
                </w:p>
              </w:tc>
            </w:tr>
            <w:tr w:rsidR="00D4698B" w:rsidRPr="00B51DE9" w:rsidTr="00B3201D">
              <w:trPr>
                <w:trHeight w:val="284"/>
              </w:trPr>
              <w:tc>
                <w:tcPr>
                  <w:tcW w:w="2090" w:type="dxa"/>
                  <w:tcBorders>
                    <w:bottom w:val="nil"/>
                  </w:tcBorders>
                  <w:shd w:val="clear" w:color="auto" w:fill="D9D9D9" w:themeFill="background1" w:themeFillShade="D9"/>
                </w:tcPr>
                <w:p w:rsidR="00D4698B" w:rsidRPr="00B51DE9" w:rsidRDefault="00D4698B" w:rsidP="00B3201D">
                  <w:pPr>
                    <w:pStyle w:val="TabelleKopf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9A50B0" w:rsidRDefault="00D4698B" w:rsidP="00B3201D">
            <w:pPr>
              <w:pStyle w:val="Tabelle6pt"/>
            </w:pPr>
            <w:r w:rsidRPr="009A50B0">
              <w:t>Kompetenzen:</w:t>
            </w:r>
          </w:p>
          <w:p w:rsidR="00D4698B" w:rsidRPr="009A50B0" w:rsidRDefault="00D4698B" w:rsidP="00D4698B">
            <w:pPr>
              <w:pStyle w:val="Kopf8ptafz"/>
              <w:ind w:left="227" w:hanging="170"/>
              <w:rPr>
                <w:i/>
              </w:rPr>
            </w:pPr>
            <w:r w:rsidRPr="009A50B0">
              <w:t>Ich kann Teamarbeit beschreiben.</w:t>
            </w:r>
          </w:p>
          <w:p w:rsidR="00D4698B" w:rsidRPr="009A50B0" w:rsidRDefault="00D4698B" w:rsidP="00D4698B">
            <w:pPr>
              <w:pStyle w:val="Kopf8ptafz"/>
              <w:ind w:left="227" w:hanging="170"/>
              <w:rPr>
                <w:i/>
              </w:rPr>
            </w:pPr>
            <w:r w:rsidRPr="009A50B0">
              <w:t>Ich kann Argumente für Gruppenarbeit nennen.</w:t>
            </w:r>
          </w:p>
          <w:p w:rsidR="00D4698B" w:rsidRPr="009A50B0" w:rsidRDefault="00D4698B" w:rsidP="00D4698B">
            <w:pPr>
              <w:pStyle w:val="Kopf8ptafz"/>
              <w:ind w:left="227" w:hanging="170"/>
            </w:pPr>
            <w:r w:rsidRPr="009A50B0">
              <w:t xml:space="preserve">Ich kann Vorteile der Gruppenarbeit bewerten. </w:t>
            </w:r>
          </w:p>
          <w:p w:rsidR="00D4698B" w:rsidRPr="009A50B0" w:rsidRDefault="00D4698B" w:rsidP="00D4698B">
            <w:pPr>
              <w:pStyle w:val="Kopf8ptafz"/>
              <w:ind w:left="227" w:hanging="170"/>
            </w:pPr>
            <w:r w:rsidRPr="009A50B0">
              <w:t xml:space="preserve">Ich kann Regeln zur Gruppenarbeit formulieren. </w:t>
            </w:r>
          </w:p>
          <w:p w:rsidR="00D4698B" w:rsidRDefault="00D4698B" w:rsidP="00D4698B">
            <w:pPr>
              <w:pStyle w:val="Kopf8ptafz"/>
              <w:ind w:left="227" w:hanging="170"/>
            </w:pPr>
            <w:r>
              <w:t>Ich kann Gruppenarbeit beobachten.</w:t>
            </w:r>
          </w:p>
          <w:p w:rsidR="00D4698B" w:rsidRDefault="00D4698B" w:rsidP="00D4698B">
            <w:pPr>
              <w:pStyle w:val="Kopf8ptafz"/>
              <w:ind w:left="227" w:hanging="170"/>
            </w:pPr>
            <w:r>
              <w:t>Ich kann Gruppenarbeit bewerten und reflektieren.</w:t>
            </w:r>
          </w:p>
          <w:p w:rsidR="00D4698B" w:rsidRDefault="00D4698B" w:rsidP="00D4698B">
            <w:pPr>
              <w:pStyle w:val="Kopf8ptafz"/>
              <w:ind w:left="227" w:hanging="170"/>
            </w:pPr>
            <w:r>
              <w:t>Ich kann soziale Kompetenzen für Gruppenarbeit beschreiben.</w:t>
            </w:r>
          </w:p>
          <w:p w:rsidR="00D4698B" w:rsidRPr="00076D03" w:rsidRDefault="00D4698B" w:rsidP="00D4698B">
            <w:pPr>
              <w:pStyle w:val="Kopf8ptafz"/>
              <w:ind w:left="227" w:hanging="170"/>
              <w:rPr>
                <w:i/>
              </w:rPr>
            </w:pPr>
            <w:r w:rsidRPr="00DB25F0">
              <w:rPr>
                <w:i/>
              </w:rPr>
              <w:t xml:space="preserve">Ich kann </w:t>
            </w:r>
            <w:r w:rsidRPr="00DD2E23">
              <w:rPr>
                <w:i/>
              </w:rPr>
              <w:t xml:space="preserve">mit </w:t>
            </w:r>
            <w:r w:rsidR="00DD2E23" w:rsidRPr="00DD2E23">
              <w:rPr>
                <w:i/>
              </w:rPr>
              <w:t xml:space="preserve">einer Partnerin/einem Partner </w:t>
            </w:r>
            <w:r w:rsidRPr="00DD2E23">
              <w:rPr>
                <w:i/>
              </w:rPr>
              <w:t>zusammenarbeiten</w:t>
            </w:r>
            <w:r>
              <w:rPr>
                <w:i/>
              </w:rPr>
              <w:t xml:space="preserve">. </w:t>
            </w: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20585E">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Pr="00234B66" w:rsidRDefault="00D4698B" w:rsidP="00D4698B">
            <w:pPr>
              <w:pStyle w:val="Kopf8ptafz"/>
              <w:ind w:left="227" w:hanging="170"/>
            </w:pPr>
            <w:r>
              <w:t>Übung</w:t>
            </w:r>
          </w:p>
        </w:tc>
      </w:tr>
    </w:tbl>
    <w:p w:rsidR="00D4698B" w:rsidRDefault="00D4698B" w:rsidP="00D4698B">
      <w:pPr>
        <w:spacing w:line="240" w:lineRule="exact"/>
      </w:pPr>
      <w:r>
        <w:rPr>
          <w:noProof/>
          <w:sz w:val="24"/>
          <w:lang w:eastAsia="de-DE"/>
        </w:rPr>
        <w:drawing>
          <wp:anchor distT="0" distB="0" distL="114300" distR="114300" simplePos="0" relativeHeight="251968512" behindDoc="0" locked="1" layoutInCell="0" allowOverlap="1" wp14:anchorId="37FFCA95" wp14:editId="6B0B96A2">
            <wp:simplePos x="0" y="0"/>
            <wp:positionH relativeFrom="rightMargin">
              <wp:posOffset>550545</wp:posOffset>
            </wp:positionH>
            <wp:positionV relativeFrom="paragraph">
              <wp:posOffset>109220</wp:posOffset>
            </wp:positionV>
            <wp:extent cx="345600" cy="324000"/>
            <wp:effectExtent l="0" t="0" r="0" b="0"/>
            <wp:wrapNone/>
            <wp:docPr id="453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969536" behindDoc="0" locked="1" layoutInCell="0" allowOverlap="1" wp14:anchorId="369EC342" wp14:editId="03B57EF1">
            <wp:simplePos x="0" y="0"/>
            <wp:positionH relativeFrom="rightMargin">
              <wp:posOffset>935990</wp:posOffset>
            </wp:positionH>
            <wp:positionV relativeFrom="paragraph">
              <wp:posOffset>109220</wp:posOffset>
            </wp:positionV>
            <wp:extent cx="345600" cy="324000"/>
            <wp:effectExtent l="0" t="0" r="0" b="0"/>
            <wp:wrapNone/>
            <wp:docPr id="454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9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76"/>
        <w:gridCol w:w="851"/>
        <w:gridCol w:w="5811"/>
      </w:tblGrid>
      <w:tr w:rsidR="00D4698B" w:rsidRPr="00DE4890" w:rsidTr="00B3201D">
        <w:trPr>
          <w:trHeight w:val="397"/>
        </w:trPr>
        <w:tc>
          <w:tcPr>
            <w:tcW w:w="1276" w:type="dxa"/>
            <w:shd w:val="clear" w:color="auto" w:fill="D9D9D9" w:themeFill="background1" w:themeFillShade="D9"/>
            <w:vAlign w:val="center"/>
          </w:tcPr>
          <w:p w:rsidR="00D4698B" w:rsidRPr="00DE4890" w:rsidRDefault="00D4698B" w:rsidP="00B3201D">
            <w:pPr>
              <w:pStyle w:val="TabelleKopfmitte"/>
            </w:pPr>
            <w:r>
              <w:t>Phase</w:t>
            </w:r>
          </w:p>
        </w:tc>
        <w:tc>
          <w:tcPr>
            <w:tcW w:w="851" w:type="dxa"/>
            <w:shd w:val="clear" w:color="auto" w:fill="D9D9D9" w:themeFill="background1" w:themeFillShade="D9"/>
            <w:vAlign w:val="center"/>
          </w:tcPr>
          <w:p w:rsidR="00D4698B" w:rsidRPr="00DE4890" w:rsidRDefault="00D4698B" w:rsidP="00B3201D">
            <w:pPr>
              <w:pStyle w:val="TabelleKopfmitte"/>
            </w:pPr>
            <w:r>
              <w:t>Zeit</w:t>
            </w:r>
          </w:p>
        </w:tc>
        <w:tc>
          <w:tcPr>
            <w:tcW w:w="5811" w:type="dxa"/>
            <w:shd w:val="clear" w:color="auto" w:fill="D9D9D9" w:themeFill="background1" w:themeFillShade="D9"/>
            <w:vAlign w:val="center"/>
          </w:tcPr>
          <w:p w:rsidR="00D4698B" w:rsidRPr="00DE4890" w:rsidRDefault="00D4698B" w:rsidP="00B3201D">
            <w:pPr>
              <w:pStyle w:val="TabelleKopfmitte"/>
            </w:pPr>
            <w:r>
              <w:t>Aufgabe</w:t>
            </w:r>
          </w:p>
        </w:tc>
      </w:tr>
      <w:tr w:rsidR="00D4698B" w:rsidRPr="00DE4890" w:rsidTr="00B3201D">
        <w:trPr>
          <w:trHeight w:val="624"/>
        </w:trPr>
        <w:tc>
          <w:tcPr>
            <w:tcW w:w="1276" w:type="dxa"/>
            <w:shd w:val="clear" w:color="auto" w:fill="auto"/>
            <w:vAlign w:val="center"/>
          </w:tcPr>
          <w:p w:rsidR="00D4698B" w:rsidRPr="00F0156F" w:rsidRDefault="00D4698B" w:rsidP="00B3201D">
            <w:pPr>
              <w:pStyle w:val="Textkrpermitte"/>
            </w:pPr>
            <w:r w:rsidRPr="009875D3">
              <w:rPr>
                <w:noProof/>
                <w:sz w:val="24"/>
              </w:rPr>
              <w:drawing>
                <wp:inline distT="0" distB="0" distL="0" distR="0" wp14:anchorId="64D38D5C" wp14:editId="22E2E9E6">
                  <wp:extent cx="302400" cy="324000"/>
                  <wp:effectExtent l="0" t="0" r="2540" b="0"/>
                  <wp:docPr id="454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inline>
              </w:drawing>
            </w:r>
          </w:p>
        </w:tc>
        <w:tc>
          <w:tcPr>
            <w:tcW w:w="851" w:type="dxa"/>
            <w:shd w:val="clear" w:color="auto" w:fill="auto"/>
            <w:vAlign w:val="center"/>
          </w:tcPr>
          <w:p w:rsidR="00D4698B" w:rsidRPr="00DE4890" w:rsidRDefault="00D4698B" w:rsidP="00B3201D">
            <w:pPr>
              <w:pStyle w:val="Textkrper"/>
            </w:pPr>
          </w:p>
        </w:tc>
        <w:tc>
          <w:tcPr>
            <w:tcW w:w="5811" w:type="dxa"/>
            <w:shd w:val="clear" w:color="auto" w:fill="auto"/>
            <w:vAlign w:val="center"/>
          </w:tcPr>
          <w:p w:rsidR="00D4698B" w:rsidRPr="00DE4890" w:rsidRDefault="00D4698B" w:rsidP="006D01AA">
            <w:pPr>
              <w:pStyle w:val="Textkrper"/>
            </w:pPr>
            <w:r>
              <w:t xml:space="preserve">Bestimmen Sie </w:t>
            </w:r>
            <w:r w:rsidR="006D01AA">
              <w:t>eine Beobachterin/</w:t>
            </w:r>
            <w:r>
              <w:t>einen Beobachter in Ihrer Gru</w:t>
            </w:r>
            <w:r>
              <w:t>p</w:t>
            </w:r>
            <w:r>
              <w:t xml:space="preserve">pe. </w:t>
            </w:r>
            <w:r w:rsidR="006D01AA">
              <w:t>Die Beobachterin/d</w:t>
            </w:r>
            <w:r>
              <w:t>er Beobachter füllt während der Gruppe</w:t>
            </w:r>
            <w:r>
              <w:t>n</w:t>
            </w:r>
            <w:r>
              <w:t>arbeit den Beobachtungsbogen aus und gibt der Gruppe anschli</w:t>
            </w:r>
            <w:r>
              <w:t>e</w:t>
            </w:r>
            <w:r>
              <w:t xml:space="preserve">ßend eine Rückmeldung.  </w:t>
            </w:r>
          </w:p>
        </w:tc>
      </w:tr>
      <w:tr w:rsidR="00D4698B" w:rsidRPr="00DE4890" w:rsidTr="00B3201D">
        <w:trPr>
          <w:trHeight w:val="624"/>
        </w:trPr>
        <w:tc>
          <w:tcPr>
            <w:tcW w:w="1276" w:type="dxa"/>
            <w:shd w:val="clear" w:color="auto" w:fill="auto"/>
            <w:vAlign w:val="center"/>
          </w:tcPr>
          <w:p w:rsidR="00D4698B" w:rsidRPr="00F0156F" w:rsidRDefault="00D4698B" w:rsidP="00B3201D">
            <w:pPr>
              <w:pStyle w:val="Textkrpermitte"/>
            </w:pPr>
            <w:r>
              <w:rPr>
                <w:noProof/>
              </w:rPr>
              <w:drawing>
                <wp:inline distT="0" distB="0" distL="0" distR="0" wp14:anchorId="7633F079" wp14:editId="419D3C95">
                  <wp:extent cx="532765" cy="323850"/>
                  <wp:effectExtent l="0" t="0" r="635" b="0"/>
                  <wp:docPr id="4542"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inline>
              </w:drawing>
            </w:r>
          </w:p>
        </w:tc>
        <w:tc>
          <w:tcPr>
            <w:tcW w:w="851" w:type="dxa"/>
            <w:shd w:val="clear" w:color="auto" w:fill="auto"/>
            <w:vAlign w:val="center"/>
          </w:tcPr>
          <w:p w:rsidR="00D4698B" w:rsidRPr="00DE4890" w:rsidRDefault="00D4698B" w:rsidP="00B3201D">
            <w:pPr>
              <w:pStyle w:val="Textkrper"/>
            </w:pPr>
          </w:p>
        </w:tc>
        <w:tc>
          <w:tcPr>
            <w:tcW w:w="5811" w:type="dxa"/>
            <w:shd w:val="clear" w:color="auto" w:fill="auto"/>
            <w:vAlign w:val="center"/>
          </w:tcPr>
          <w:p w:rsidR="00D4698B" w:rsidRPr="00DE4890" w:rsidRDefault="00D4698B" w:rsidP="00B3201D">
            <w:pPr>
              <w:pStyle w:val="Textkrper"/>
            </w:pPr>
            <w:r>
              <w:t xml:space="preserve">Lösen Sie gemeinsam in der Gruppe die gestellte Gruppenaufgabe. Beachten Sie dabei die Regeln für eine erfolgreiche Gruppenarbeit. </w:t>
            </w:r>
          </w:p>
        </w:tc>
      </w:tr>
    </w:tbl>
    <w:p w:rsidR="00D4698B" w:rsidRDefault="00D4698B" w:rsidP="00D4698B">
      <w:pPr>
        <w:pStyle w:val="berschrift1"/>
      </w:pPr>
      <w:r>
        <w:t>Nachdenken über unsere Gruppenarbeit</w:t>
      </w:r>
    </w:p>
    <w:p w:rsidR="00D4698B" w:rsidRDefault="00D4698B" w:rsidP="003862BF">
      <w:pPr>
        <w:pStyle w:val="berschrift3"/>
      </w:pPr>
      <w:r>
        <w:t>Wie ist die Zusammenarbeit in der Gruppe verlaufen?</w:t>
      </w:r>
    </w:p>
    <w:tbl>
      <w:tblPr>
        <w:tblStyle w:val="Tabellenraster"/>
        <w:tblW w:w="8788" w:type="dxa"/>
        <w:tblInd w:w="108" w:type="dxa"/>
        <w:tblLayout w:type="fixed"/>
        <w:tblCellMar>
          <w:top w:w="57" w:type="dxa"/>
          <w:bottom w:w="57" w:type="dxa"/>
        </w:tblCellMar>
        <w:tblLook w:val="04A0" w:firstRow="1" w:lastRow="0" w:firstColumn="1" w:lastColumn="0" w:noHBand="0" w:noVBand="1"/>
      </w:tblPr>
      <w:tblGrid>
        <w:gridCol w:w="6237"/>
        <w:gridCol w:w="1276"/>
        <w:gridCol w:w="1275"/>
      </w:tblGrid>
      <w:tr w:rsidR="00D4698B" w:rsidRPr="00A410C8" w:rsidTr="00F937E0">
        <w:tc>
          <w:tcPr>
            <w:tcW w:w="6237" w:type="dxa"/>
            <w:tcBorders>
              <w:top w:val="nil"/>
              <w:left w:val="nil"/>
            </w:tcBorders>
            <w:shd w:val="clear" w:color="auto" w:fill="auto"/>
            <w:vAlign w:val="center"/>
          </w:tcPr>
          <w:p w:rsidR="00D4698B" w:rsidRPr="00A410C8" w:rsidRDefault="00D4698B" w:rsidP="00B3201D">
            <w:pPr>
              <w:pStyle w:val="Textkrper"/>
              <w:jc w:val="left"/>
            </w:pPr>
          </w:p>
        </w:tc>
        <w:tc>
          <w:tcPr>
            <w:tcW w:w="1276" w:type="dxa"/>
            <w:vAlign w:val="center"/>
          </w:tcPr>
          <w:p w:rsidR="00D4698B" w:rsidRPr="00F937E0" w:rsidRDefault="00D4698B" w:rsidP="00F937E0">
            <w:pPr>
              <w:pStyle w:val="Textkrper"/>
              <w:jc w:val="center"/>
              <w:rPr>
                <w:rStyle w:val="Fett"/>
                <w:sz w:val="16"/>
              </w:rPr>
            </w:pPr>
            <w:r w:rsidRPr="00F937E0">
              <w:rPr>
                <w:rStyle w:val="Fett"/>
                <w:sz w:val="16"/>
              </w:rPr>
              <w:t>Trifft zu</w:t>
            </w:r>
          </w:p>
        </w:tc>
        <w:tc>
          <w:tcPr>
            <w:tcW w:w="1275" w:type="dxa"/>
            <w:vAlign w:val="center"/>
          </w:tcPr>
          <w:p w:rsidR="00D4698B" w:rsidRPr="00F937E0" w:rsidRDefault="00D4698B" w:rsidP="00F937E0">
            <w:pPr>
              <w:pStyle w:val="Textkrper"/>
              <w:jc w:val="center"/>
              <w:rPr>
                <w:rStyle w:val="Fett"/>
                <w:sz w:val="16"/>
              </w:rPr>
            </w:pPr>
            <w:r w:rsidRPr="00F937E0">
              <w:rPr>
                <w:rStyle w:val="Fett"/>
                <w:sz w:val="16"/>
              </w:rPr>
              <w:t>Trifft nicht zu</w:t>
            </w:r>
          </w:p>
        </w:tc>
      </w:tr>
      <w:tr w:rsidR="00D4698B" w:rsidRPr="00A410C8" w:rsidTr="00F937E0">
        <w:tc>
          <w:tcPr>
            <w:tcW w:w="6237" w:type="dxa"/>
            <w:shd w:val="clear" w:color="auto" w:fill="auto"/>
          </w:tcPr>
          <w:p w:rsidR="00D4698B" w:rsidRPr="00A410C8" w:rsidRDefault="00D4698B" w:rsidP="00B3201D">
            <w:pPr>
              <w:pStyle w:val="Textkrper"/>
            </w:pPr>
            <w:r>
              <w:t>Jeder in der Gruppe hat sich bemüht</w:t>
            </w:r>
            <w:r w:rsidR="0020585E">
              <w:t>,</w:t>
            </w:r>
            <w:r>
              <w:t xml:space="preserve"> mitzuarbeiten.</w:t>
            </w:r>
          </w:p>
        </w:tc>
        <w:tc>
          <w:tcPr>
            <w:tcW w:w="1276" w:type="dxa"/>
            <w:vAlign w:val="center"/>
          </w:tcPr>
          <w:p w:rsidR="00D4698B" w:rsidRPr="00A410C8" w:rsidRDefault="00D4698B" w:rsidP="0020585E">
            <w:pPr>
              <w:pStyle w:val="Textkrper"/>
              <w:jc w:val="center"/>
            </w:pPr>
          </w:p>
        </w:tc>
        <w:tc>
          <w:tcPr>
            <w:tcW w:w="1275" w:type="dxa"/>
            <w:vAlign w:val="center"/>
          </w:tcPr>
          <w:p w:rsidR="00D4698B" w:rsidRPr="00A410C8" w:rsidRDefault="00D4698B" w:rsidP="0020585E">
            <w:pPr>
              <w:pStyle w:val="Textkrper"/>
              <w:jc w:val="center"/>
            </w:pPr>
          </w:p>
        </w:tc>
      </w:tr>
      <w:tr w:rsidR="00D4698B" w:rsidRPr="00A410C8" w:rsidTr="00F937E0">
        <w:tc>
          <w:tcPr>
            <w:tcW w:w="6237" w:type="dxa"/>
            <w:shd w:val="clear" w:color="auto" w:fill="auto"/>
          </w:tcPr>
          <w:p w:rsidR="00D4698B" w:rsidRPr="00A410C8" w:rsidRDefault="00D4698B" w:rsidP="00B3201D">
            <w:pPr>
              <w:pStyle w:val="Textkrper"/>
            </w:pPr>
            <w:r>
              <w:t>Jeder konnte seine Ideen einbringen.</w:t>
            </w:r>
          </w:p>
        </w:tc>
        <w:tc>
          <w:tcPr>
            <w:tcW w:w="1276" w:type="dxa"/>
            <w:vAlign w:val="center"/>
          </w:tcPr>
          <w:p w:rsidR="00D4698B" w:rsidRPr="00A410C8" w:rsidRDefault="00D4698B" w:rsidP="0020585E">
            <w:pPr>
              <w:pStyle w:val="Textkrper"/>
              <w:jc w:val="center"/>
            </w:pPr>
          </w:p>
        </w:tc>
        <w:tc>
          <w:tcPr>
            <w:tcW w:w="1275" w:type="dxa"/>
            <w:vAlign w:val="center"/>
          </w:tcPr>
          <w:p w:rsidR="00D4698B" w:rsidRPr="00A410C8" w:rsidRDefault="00D4698B" w:rsidP="0020585E">
            <w:pPr>
              <w:pStyle w:val="Textkrper"/>
              <w:jc w:val="center"/>
            </w:pPr>
          </w:p>
        </w:tc>
      </w:tr>
      <w:tr w:rsidR="00D4698B" w:rsidRPr="00A410C8" w:rsidTr="00F937E0">
        <w:tc>
          <w:tcPr>
            <w:tcW w:w="6237" w:type="dxa"/>
            <w:shd w:val="clear" w:color="auto" w:fill="auto"/>
          </w:tcPr>
          <w:p w:rsidR="00D4698B" w:rsidRPr="00A410C8" w:rsidRDefault="00D4698B" w:rsidP="00B3201D">
            <w:pPr>
              <w:pStyle w:val="Textkrper"/>
            </w:pPr>
            <w:r>
              <w:t>Jeder wurde beachtet und ernst genommen.</w:t>
            </w:r>
          </w:p>
        </w:tc>
        <w:tc>
          <w:tcPr>
            <w:tcW w:w="1276" w:type="dxa"/>
            <w:vAlign w:val="center"/>
          </w:tcPr>
          <w:p w:rsidR="00D4698B" w:rsidRPr="00A410C8" w:rsidRDefault="00D4698B" w:rsidP="0020585E">
            <w:pPr>
              <w:pStyle w:val="Textkrper"/>
              <w:jc w:val="center"/>
            </w:pPr>
          </w:p>
        </w:tc>
        <w:tc>
          <w:tcPr>
            <w:tcW w:w="1275" w:type="dxa"/>
            <w:vAlign w:val="center"/>
          </w:tcPr>
          <w:p w:rsidR="00D4698B" w:rsidRPr="00A410C8" w:rsidRDefault="00D4698B" w:rsidP="0020585E">
            <w:pPr>
              <w:pStyle w:val="Textkrper"/>
              <w:jc w:val="center"/>
            </w:pPr>
          </w:p>
        </w:tc>
      </w:tr>
    </w:tbl>
    <w:p w:rsidR="00D4698B" w:rsidRDefault="00D4698B" w:rsidP="003862BF">
      <w:pPr>
        <w:pStyle w:val="berschrift3"/>
      </w:pPr>
      <w:r>
        <w:t>War das Vorgehen sinnvoll und erfolgreich?</w:t>
      </w:r>
    </w:p>
    <w:tbl>
      <w:tblPr>
        <w:tblStyle w:val="Tabellenraster"/>
        <w:tblW w:w="8788" w:type="dxa"/>
        <w:tblInd w:w="108" w:type="dxa"/>
        <w:tblLayout w:type="fixed"/>
        <w:tblCellMar>
          <w:top w:w="57" w:type="dxa"/>
          <w:bottom w:w="57" w:type="dxa"/>
        </w:tblCellMar>
        <w:tblLook w:val="04A0" w:firstRow="1" w:lastRow="0" w:firstColumn="1" w:lastColumn="0" w:noHBand="0" w:noVBand="1"/>
      </w:tblPr>
      <w:tblGrid>
        <w:gridCol w:w="6237"/>
        <w:gridCol w:w="1276"/>
        <w:gridCol w:w="1275"/>
      </w:tblGrid>
      <w:tr w:rsidR="00D4698B" w:rsidRPr="00A410C8" w:rsidTr="00F937E0">
        <w:tc>
          <w:tcPr>
            <w:tcW w:w="6237" w:type="dxa"/>
            <w:tcBorders>
              <w:top w:val="nil"/>
              <w:left w:val="nil"/>
            </w:tcBorders>
            <w:shd w:val="clear" w:color="auto" w:fill="auto"/>
            <w:vAlign w:val="center"/>
          </w:tcPr>
          <w:p w:rsidR="00D4698B" w:rsidRPr="00A410C8" w:rsidRDefault="00D4698B" w:rsidP="00B3201D">
            <w:pPr>
              <w:pStyle w:val="Textkrper"/>
              <w:jc w:val="left"/>
            </w:pPr>
          </w:p>
        </w:tc>
        <w:tc>
          <w:tcPr>
            <w:tcW w:w="1276" w:type="dxa"/>
            <w:vAlign w:val="center"/>
          </w:tcPr>
          <w:p w:rsidR="00D4698B" w:rsidRPr="00F937E0" w:rsidRDefault="00D4698B" w:rsidP="0020585E">
            <w:pPr>
              <w:pStyle w:val="Textkrper"/>
              <w:jc w:val="center"/>
              <w:rPr>
                <w:rStyle w:val="Fett"/>
                <w:sz w:val="16"/>
              </w:rPr>
            </w:pPr>
            <w:r w:rsidRPr="00F937E0">
              <w:rPr>
                <w:rStyle w:val="Fett"/>
                <w:sz w:val="16"/>
              </w:rPr>
              <w:t>Trifft zu</w:t>
            </w:r>
          </w:p>
        </w:tc>
        <w:tc>
          <w:tcPr>
            <w:tcW w:w="1275" w:type="dxa"/>
            <w:vAlign w:val="center"/>
          </w:tcPr>
          <w:p w:rsidR="00D4698B" w:rsidRPr="00F937E0" w:rsidRDefault="00D4698B" w:rsidP="0020585E">
            <w:pPr>
              <w:pStyle w:val="Textkrper"/>
              <w:jc w:val="center"/>
              <w:rPr>
                <w:rStyle w:val="Fett"/>
                <w:sz w:val="16"/>
              </w:rPr>
            </w:pPr>
            <w:r w:rsidRPr="00F937E0">
              <w:rPr>
                <w:rStyle w:val="Fett"/>
                <w:sz w:val="16"/>
              </w:rPr>
              <w:t>Trifft nicht zu</w:t>
            </w:r>
          </w:p>
        </w:tc>
      </w:tr>
      <w:tr w:rsidR="00D4698B" w:rsidRPr="00A410C8" w:rsidTr="00F937E0">
        <w:tc>
          <w:tcPr>
            <w:tcW w:w="6237" w:type="dxa"/>
            <w:shd w:val="clear" w:color="auto" w:fill="auto"/>
          </w:tcPr>
          <w:p w:rsidR="00D4698B" w:rsidRPr="00A410C8" w:rsidRDefault="00D4698B" w:rsidP="00B3201D">
            <w:pPr>
              <w:pStyle w:val="Textkrper"/>
            </w:pPr>
            <w:r>
              <w:t xml:space="preserve">Jeder in der Gruppe hat zielstrebig und konzentriert gearbeitet. </w:t>
            </w:r>
          </w:p>
        </w:tc>
        <w:tc>
          <w:tcPr>
            <w:tcW w:w="1276" w:type="dxa"/>
          </w:tcPr>
          <w:p w:rsidR="00D4698B" w:rsidRPr="00A410C8" w:rsidRDefault="00D4698B" w:rsidP="00B3201D">
            <w:pPr>
              <w:pStyle w:val="Textkrper"/>
            </w:pPr>
          </w:p>
        </w:tc>
        <w:tc>
          <w:tcPr>
            <w:tcW w:w="1275" w:type="dxa"/>
          </w:tcPr>
          <w:p w:rsidR="00D4698B" w:rsidRPr="00A410C8" w:rsidRDefault="00D4698B" w:rsidP="00B3201D">
            <w:pPr>
              <w:pStyle w:val="Textkrper"/>
            </w:pPr>
          </w:p>
        </w:tc>
      </w:tr>
      <w:tr w:rsidR="00D4698B" w:rsidRPr="00A410C8" w:rsidTr="00F937E0">
        <w:tc>
          <w:tcPr>
            <w:tcW w:w="6237" w:type="dxa"/>
            <w:shd w:val="clear" w:color="auto" w:fill="auto"/>
          </w:tcPr>
          <w:p w:rsidR="00D4698B" w:rsidRPr="00A410C8" w:rsidRDefault="00D4698B" w:rsidP="00B3201D">
            <w:pPr>
              <w:pStyle w:val="Textkrper"/>
            </w:pPr>
            <w:r>
              <w:t xml:space="preserve">Die Gruppe hat ihre Aufgabe in der vorgegebenen Zeit erreicht. </w:t>
            </w:r>
          </w:p>
        </w:tc>
        <w:tc>
          <w:tcPr>
            <w:tcW w:w="1276" w:type="dxa"/>
          </w:tcPr>
          <w:p w:rsidR="00D4698B" w:rsidRPr="00A410C8" w:rsidRDefault="00D4698B" w:rsidP="00B3201D">
            <w:pPr>
              <w:pStyle w:val="Textkrper"/>
            </w:pPr>
          </w:p>
        </w:tc>
        <w:tc>
          <w:tcPr>
            <w:tcW w:w="1275" w:type="dxa"/>
          </w:tcPr>
          <w:p w:rsidR="00D4698B" w:rsidRPr="00A410C8" w:rsidRDefault="00D4698B" w:rsidP="00B3201D">
            <w:pPr>
              <w:pStyle w:val="Textkrper"/>
            </w:pPr>
          </w:p>
        </w:tc>
      </w:tr>
    </w:tbl>
    <w:p w:rsidR="00D4698B" w:rsidRDefault="00D4698B" w:rsidP="003862BF">
      <w:pPr>
        <w:pStyle w:val="berschrift3"/>
      </w:pPr>
      <w:r>
        <w:t>Wie ging die Gruppe miteinander um?</w:t>
      </w:r>
    </w:p>
    <w:tbl>
      <w:tblPr>
        <w:tblStyle w:val="Tabellenraster"/>
        <w:tblW w:w="8788" w:type="dxa"/>
        <w:tblInd w:w="108" w:type="dxa"/>
        <w:tblLayout w:type="fixed"/>
        <w:tblCellMar>
          <w:top w:w="57" w:type="dxa"/>
          <w:bottom w:w="57" w:type="dxa"/>
        </w:tblCellMar>
        <w:tblLook w:val="04A0" w:firstRow="1" w:lastRow="0" w:firstColumn="1" w:lastColumn="0" w:noHBand="0" w:noVBand="1"/>
      </w:tblPr>
      <w:tblGrid>
        <w:gridCol w:w="6237"/>
        <w:gridCol w:w="1276"/>
        <w:gridCol w:w="1275"/>
      </w:tblGrid>
      <w:tr w:rsidR="00D4698B" w:rsidRPr="00A410C8" w:rsidTr="00F937E0">
        <w:tc>
          <w:tcPr>
            <w:tcW w:w="6237" w:type="dxa"/>
            <w:tcBorders>
              <w:top w:val="nil"/>
              <w:left w:val="nil"/>
            </w:tcBorders>
            <w:shd w:val="clear" w:color="auto" w:fill="auto"/>
            <w:vAlign w:val="center"/>
          </w:tcPr>
          <w:p w:rsidR="00D4698B" w:rsidRPr="00A410C8" w:rsidRDefault="00D4698B" w:rsidP="00B3201D">
            <w:pPr>
              <w:pStyle w:val="Textkrper"/>
              <w:jc w:val="left"/>
            </w:pPr>
          </w:p>
        </w:tc>
        <w:tc>
          <w:tcPr>
            <w:tcW w:w="1276" w:type="dxa"/>
            <w:vAlign w:val="center"/>
          </w:tcPr>
          <w:p w:rsidR="00D4698B" w:rsidRPr="00F937E0" w:rsidRDefault="00D4698B" w:rsidP="0020585E">
            <w:pPr>
              <w:pStyle w:val="Textkrper"/>
              <w:jc w:val="center"/>
              <w:rPr>
                <w:rStyle w:val="Fett"/>
                <w:sz w:val="16"/>
              </w:rPr>
            </w:pPr>
            <w:r w:rsidRPr="00F937E0">
              <w:rPr>
                <w:rStyle w:val="Fett"/>
                <w:sz w:val="16"/>
              </w:rPr>
              <w:t>Trifft zu</w:t>
            </w:r>
          </w:p>
        </w:tc>
        <w:tc>
          <w:tcPr>
            <w:tcW w:w="1275" w:type="dxa"/>
            <w:vAlign w:val="center"/>
          </w:tcPr>
          <w:p w:rsidR="00D4698B" w:rsidRPr="00F937E0" w:rsidRDefault="00D4698B" w:rsidP="0020585E">
            <w:pPr>
              <w:pStyle w:val="Textkrper"/>
              <w:jc w:val="center"/>
              <w:rPr>
                <w:rStyle w:val="Fett"/>
                <w:sz w:val="16"/>
              </w:rPr>
            </w:pPr>
            <w:r w:rsidRPr="00F937E0">
              <w:rPr>
                <w:rStyle w:val="Fett"/>
                <w:sz w:val="16"/>
              </w:rPr>
              <w:t>Trifft nicht zu</w:t>
            </w:r>
          </w:p>
        </w:tc>
      </w:tr>
      <w:tr w:rsidR="00D4698B" w:rsidRPr="00A410C8" w:rsidTr="00F937E0">
        <w:tc>
          <w:tcPr>
            <w:tcW w:w="6237" w:type="dxa"/>
            <w:shd w:val="clear" w:color="auto" w:fill="auto"/>
          </w:tcPr>
          <w:p w:rsidR="00D4698B" w:rsidRPr="00A410C8" w:rsidRDefault="00D4698B" w:rsidP="00B3201D">
            <w:pPr>
              <w:pStyle w:val="Textkrper"/>
            </w:pPr>
            <w:r>
              <w:t>Jeder in der Gruppe wurde fair und höflich behandelt.</w:t>
            </w:r>
          </w:p>
        </w:tc>
        <w:tc>
          <w:tcPr>
            <w:tcW w:w="1276" w:type="dxa"/>
          </w:tcPr>
          <w:p w:rsidR="00D4698B" w:rsidRPr="00A410C8" w:rsidRDefault="00D4698B" w:rsidP="00B3201D">
            <w:pPr>
              <w:pStyle w:val="Textkrper"/>
            </w:pPr>
          </w:p>
        </w:tc>
        <w:tc>
          <w:tcPr>
            <w:tcW w:w="1275" w:type="dxa"/>
          </w:tcPr>
          <w:p w:rsidR="00D4698B" w:rsidRPr="00A410C8" w:rsidRDefault="00D4698B" w:rsidP="00B3201D">
            <w:pPr>
              <w:pStyle w:val="Textkrper"/>
            </w:pPr>
          </w:p>
        </w:tc>
      </w:tr>
      <w:tr w:rsidR="00D4698B" w:rsidRPr="00A410C8" w:rsidTr="00F937E0">
        <w:tc>
          <w:tcPr>
            <w:tcW w:w="6237" w:type="dxa"/>
            <w:shd w:val="clear" w:color="auto" w:fill="auto"/>
          </w:tcPr>
          <w:p w:rsidR="00D4698B" w:rsidRPr="00A410C8" w:rsidRDefault="00D4698B" w:rsidP="00B3201D">
            <w:pPr>
              <w:pStyle w:val="Textkrper"/>
            </w:pPr>
            <w:r>
              <w:t>Jeder in der Gruppe wurde gehört und man hat sich ausreden lassen.</w:t>
            </w:r>
          </w:p>
        </w:tc>
        <w:tc>
          <w:tcPr>
            <w:tcW w:w="1276" w:type="dxa"/>
          </w:tcPr>
          <w:p w:rsidR="00D4698B" w:rsidRPr="00A410C8" w:rsidRDefault="00D4698B" w:rsidP="00B3201D">
            <w:pPr>
              <w:pStyle w:val="Textkrper"/>
            </w:pPr>
          </w:p>
        </w:tc>
        <w:tc>
          <w:tcPr>
            <w:tcW w:w="1275" w:type="dxa"/>
          </w:tcPr>
          <w:p w:rsidR="00D4698B" w:rsidRPr="00A410C8" w:rsidRDefault="00D4698B" w:rsidP="00B3201D">
            <w:pPr>
              <w:pStyle w:val="Textkrper"/>
            </w:pPr>
          </w:p>
        </w:tc>
      </w:tr>
      <w:tr w:rsidR="00D4698B" w:rsidRPr="00A410C8" w:rsidTr="00F937E0">
        <w:tc>
          <w:tcPr>
            <w:tcW w:w="6237" w:type="dxa"/>
            <w:shd w:val="clear" w:color="auto" w:fill="auto"/>
          </w:tcPr>
          <w:p w:rsidR="00D4698B" w:rsidRPr="00A410C8" w:rsidRDefault="00D4698B" w:rsidP="00B3201D">
            <w:pPr>
              <w:pStyle w:val="Textkrper"/>
            </w:pPr>
            <w:r>
              <w:t xml:space="preserve">Die Gruppenmitglieder haben einander geholfen und sich Mut gemacht. </w:t>
            </w:r>
          </w:p>
        </w:tc>
        <w:tc>
          <w:tcPr>
            <w:tcW w:w="1276" w:type="dxa"/>
          </w:tcPr>
          <w:p w:rsidR="00D4698B" w:rsidRPr="00A410C8" w:rsidRDefault="00D4698B" w:rsidP="00B3201D">
            <w:pPr>
              <w:pStyle w:val="Textkrper"/>
            </w:pPr>
          </w:p>
        </w:tc>
        <w:tc>
          <w:tcPr>
            <w:tcW w:w="1275" w:type="dxa"/>
          </w:tcPr>
          <w:p w:rsidR="00D4698B" w:rsidRPr="00A410C8" w:rsidRDefault="00D4698B" w:rsidP="00B3201D">
            <w:pPr>
              <w:pStyle w:val="Textkrper"/>
            </w:pPr>
          </w:p>
        </w:tc>
      </w:tr>
    </w:tbl>
    <w:p w:rsidR="00605602" w:rsidRDefault="00605602">
      <w:pPr>
        <w:spacing w:line="240" w:lineRule="exact"/>
        <w:rPr>
          <w:rFonts w:ascii="Source Sans Pro Semibold" w:eastAsia="Times New Roman" w:hAnsi="Source Sans Pro Semibold" w:cs="Times New Roman"/>
          <w:bCs/>
          <w:iCs/>
          <w:lang w:eastAsia="de-DE"/>
        </w:rPr>
      </w:pPr>
    </w:p>
    <w:p w:rsidR="00D4698B" w:rsidRDefault="00D4698B" w:rsidP="003862BF">
      <w:pPr>
        <w:pStyle w:val="berschrift3"/>
      </w:pPr>
      <w:r>
        <w:t>Was war das größte Problem bei der Gruppenarbeit?</w:t>
      </w:r>
    </w:p>
    <w:p w:rsidR="00605602" w:rsidRPr="00605602" w:rsidRDefault="00605602" w:rsidP="00605602">
      <w:pPr>
        <w:pStyle w:val="Abstandszeile"/>
      </w:pPr>
    </w:p>
    <w:p w:rsidR="00D4698B" w:rsidRDefault="00D4698B" w:rsidP="00D4698B">
      <w:r>
        <w:t>_________________________________________________________________________</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F937E0" w:rsidP="00B3201D">
            <w:pPr>
              <w:pStyle w:val="TabelleKopflinks"/>
            </w:pPr>
            <w:r>
              <w:t>Teamarbeit –</w:t>
            </w:r>
            <w:r w:rsidR="00D4698B">
              <w:t xml:space="preserve"> </w:t>
            </w:r>
            <w:r w:rsidR="00D4698B" w:rsidRPr="002A5193">
              <w:t>Beobachtungsbogen</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EG1.01.03.05</w:t>
            </w:r>
          </w:p>
        </w:tc>
      </w:tr>
      <w:tr w:rsidR="00D4698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Pr="00DB25F0" w:rsidRDefault="00D4698B" w:rsidP="00D4698B">
            <w:pPr>
              <w:pStyle w:val="Kopf8ptafz"/>
              <w:ind w:left="227" w:hanging="170"/>
              <w:rPr>
                <w:i/>
                <w:iCs/>
              </w:rPr>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auto"/>
                </w:tcPr>
                <w:p w:rsidR="00D4698B" w:rsidRPr="00B51DE9" w:rsidRDefault="00D4698B" w:rsidP="00B3201D">
                  <w:pPr>
                    <w:pStyle w:val="Textkrpermitte"/>
                  </w:pPr>
                  <w:proofErr w:type="spellStart"/>
                  <w:r w:rsidRPr="00B51DE9">
                    <w:t>LernTHEMA</w:t>
                  </w:r>
                  <w:proofErr w:type="spellEnd"/>
                </w:p>
              </w:tc>
            </w:tr>
            <w:tr w:rsidR="00D4698B" w:rsidRPr="00B51DE9" w:rsidTr="00B3201D">
              <w:trPr>
                <w:trHeight w:val="284"/>
              </w:trPr>
              <w:tc>
                <w:tcPr>
                  <w:tcW w:w="2090" w:type="dxa"/>
                  <w:tcBorders>
                    <w:bottom w:val="nil"/>
                  </w:tcBorders>
                  <w:shd w:val="clear" w:color="auto" w:fill="D9D9D9" w:themeFill="background1" w:themeFillShade="D9"/>
                </w:tcPr>
                <w:p w:rsidR="00D4698B" w:rsidRPr="00B51DE9" w:rsidRDefault="00D4698B" w:rsidP="00B3201D">
                  <w:pPr>
                    <w:pStyle w:val="TabelleKopf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9A50B0" w:rsidRDefault="00D4698B" w:rsidP="00B3201D">
            <w:pPr>
              <w:pStyle w:val="Tabelle6pt"/>
            </w:pPr>
            <w:r w:rsidRPr="009A50B0">
              <w:t>Kompetenzen:</w:t>
            </w:r>
          </w:p>
          <w:p w:rsidR="00D4698B" w:rsidRPr="009A50B0" w:rsidRDefault="00D4698B" w:rsidP="00D4698B">
            <w:pPr>
              <w:pStyle w:val="Kopf8ptafz"/>
              <w:ind w:left="227" w:hanging="170"/>
              <w:rPr>
                <w:i/>
              </w:rPr>
            </w:pPr>
            <w:r w:rsidRPr="009A50B0">
              <w:t>Ich kann Teamarbeit beschreiben.</w:t>
            </w:r>
          </w:p>
          <w:p w:rsidR="00D4698B" w:rsidRPr="009A50B0" w:rsidRDefault="00D4698B" w:rsidP="00D4698B">
            <w:pPr>
              <w:pStyle w:val="Kopf8ptafz"/>
              <w:ind w:left="227" w:hanging="170"/>
              <w:rPr>
                <w:i/>
              </w:rPr>
            </w:pPr>
            <w:r w:rsidRPr="009A50B0">
              <w:t>Ich kann Argumente für Gruppenarbeit nennen.</w:t>
            </w:r>
          </w:p>
          <w:p w:rsidR="00D4698B" w:rsidRPr="009A50B0" w:rsidRDefault="00D4698B" w:rsidP="00D4698B">
            <w:pPr>
              <w:pStyle w:val="Kopf8ptafz"/>
              <w:ind w:left="227" w:hanging="170"/>
            </w:pPr>
            <w:r w:rsidRPr="009A50B0">
              <w:t xml:space="preserve">Ich kann Vorteile der Gruppenarbeit bewerten. </w:t>
            </w:r>
          </w:p>
          <w:p w:rsidR="00D4698B" w:rsidRPr="009A50B0" w:rsidRDefault="00D4698B" w:rsidP="00D4698B">
            <w:pPr>
              <w:pStyle w:val="Kopf8ptafz"/>
              <w:ind w:left="227" w:hanging="170"/>
            </w:pPr>
            <w:r w:rsidRPr="009A50B0">
              <w:t xml:space="preserve">Ich kann Regeln zur Gruppenarbeit formulieren. </w:t>
            </w:r>
          </w:p>
          <w:p w:rsidR="00D4698B" w:rsidRPr="009A50B0" w:rsidRDefault="00D4698B" w:rsidP="00D4698B">
            <w:pPr>
              <w:pStyle w:val="Kopf8ptafz"/>
              <w:ind w:left="227" w:hanging="170"/>
            </w:pPr>
            <w:r w:rsidRPr="009A50B0">
              <w:t>Ich kann Gruppenarbeit beobachten.</w:t>
            </w:r>
          </w:p>
          <w:p w:rsidR="00D4698B" w:rsidRDefault="00D4698B" w:rsidP="00D4698B">
            <w:pPr>
              <w:pStyle w:val="Kopf8ptafz"/>
              <w:ind w:left="227" w:hanging="170"/>
            </w:pPr>
            <w:r>
              <w:t xml:space="preserve">Ich kann Gruppenarbeit bewerten und reflektieren. </w:t>
            </w:r>
          </w:p>
          <w:p w:rsidR="00D4698B" w:rsidRDefault="00D4698B" w:rsidP="00D4698B">
            <w:pPr>
              <w:pStyle w:val="Kopf8ptafz"/>
              <w:ind w:left="227" w:hanging="170"/>
            </w:pPr>
            <w:r>
              <w:t>Ich kann soziale Kompetenzen für Gruppenarbeit beschreiben.</w:t>
            </w:r>
          </w:p>
          <w:p w:rsidR="00D4698B" w:rsidRPr="00076D03" w:rsidRDefault="00D4698B" w:rsidP="00D4698B">
            <w:pPr>
              <w:pStyle w:val="Kopf8ptafz"/>
              <w:ind w:left="227" w:hanging="170"/>
              <w:rPr>
                <w:i/>
              </w:rPr>
            </w:pPr>
            <w:r w:rsidRPr="00DB25F0">
              <w:rPr>
                <w:i/>
              </w:rPr>
              <w:t xml:space="preserve">Ich kann mit </w:t>
            </w:r>
            <w:r w:rsidR="00DD2E23" w:rsidRPr="00DD2E23">
              <w:rPr>
                <w:i/>
              </w:rPr>
              <w:t xml:space="preserve">einer Partnerin/einem Partner </w:t>
            </w:r>
            <w:r w:rsidRPr="00DD2E23">
              <w:rPr>
                <w:i/>
              </w:rPr>
              <w:t>zusammenarbeiten</w:t>
            </w:r>
            <w:r>
              <w:rPr>
                <w:i/>
              </w:rPr>
              <w:t xml:space="preserve">. </w:t>
            </w: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F937E0">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Pr="00234B66" w:rsidRDefault="00D4698B" w:rsidP="00D4698B">
            <w:pPr>
              <w:pStyle w:val="Kopf8ptafz"/>
              <w:ind w:left="227" w:hanging="170"/>
            </w:pPr>
            <w:r>
              <w:t>Übung</w:t>
            </w:r>
          </w:p>
        </w:tc>
      </w:tr>
    </w:tbl>
    <w:p w:rsidR="00D4698B" w:rsidRDefault="00D4698B" w:rsidP="00D4698B">
      <w:pPr>
        <w:spacing w:line="240" w:lineRule="exact"/>
      </w:pPr>
      <w:r>
        <w:rPr>
          <w:noProof/>
          <w:sz w:val="24"/>
          <w:lang w:eastAsia="de-DE"/>
        </w:rPr>
        <w:drawing>
          <wp:anchor distT="0" distB="0" distL="114300" distR="114300" simplePos="0" relativeHeight="251970560" behindDoc="0" locked="1" layoutInCell="0" allowOverlap="1" wp14:anchorId="4829E5E3" wp14:editId="0A65136E">
            <wp:simplePos x="0" y="0"/>
            <wp:positionH relativeFrom="rightMargin">
              <wp:posOffset>593557</wp:posOffset>
            </wp:positionH>
            <wp:positionV relativeFrom="paragraph">
              <wp:posOffset>136525</wp:posOffset>
            </wp:positionV>
            <wp:extent cx="345600" cy="324000"/>
            <wp:effectExtent l="0" t="0" r="0" b="0"/>
            <wp:wrapNone/>
            <wp:docPr id="454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600" cy="3240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9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76"/>
        <w:gridCol w:w="851"/>
        <w:gridCol w:w="5811"/>
      </w:tblGrid>
      <w:tr w:rsidR="00D4698B" w:rsidRPr="00DE4890" w:rsidTr="00B3201D">
        <w:trPr>
          <w:trHeight w:val="397"/>
        </w:trPr>
        <w:tc>
          <w:tcPr>
            <w:tcW w:w="1276" w:type="dxa"/>
            <w:shd w:val="clear" w:color="auto" w:fill="D9D9D9" w:themeFill="background1" w:themeFillShade="D9"/>
            <w:vAlign w:val="center"/>
          </w:tcPr>
          <w:p w:rsidR="00D4698B" w:rsidRPr="00DE4890" w:rsidRDefault="00D4698B" w:rsidP="00B3201D">
            <w:pPr>
              <w:pStyle w:val="TabelleKopfmitte"/>
            </w:pPr>
            <w:r>
              <w:t>Phase</w:t>
            </w:r>
          </w:p>
        </w:tc>
        <w:tc>
          <w:tcPr>
            <w:tcW w:w="851" w:type="dxa"/>
            <w:shd w:val="clear" w:color="auto" w:fill="D9D9D9" w:themeFill="background1" w:themeFillShade="D9"/>
            <w:vAlign w:val="center"/>
          </w:tcPr>
          <w:p w:rsidR="00D4698B" w:rsidRPr="00DE4890" w:rsidRDefault="00D4698B" w:rsidP="00B3201D">
            <w:pPr>
              <w:pStyle w:val="TabelleKopfmitte"/>
            </w:pPr>
            <w:r>
              <w:t>Zeit</w:t>
            </w:r>
          </w:p>
        </w:tc>
        <w:tc>
          <w:tcPr>
            <w:tcW w:w="5811" w:type="dxa"/>
            <w:shd w:val="clear" w:color="auto" w:fill="D9D9D9" w:themeFill="background1" w:themeFillShade="D9"/>
            <w:vAlign w:val="center"/>
          </w:tcPr>
          <w:p w:rsidR="00D4698B" w:rsidRPr="00DE4890" w:rsidRDefault="00D4698B" w:rsidP="00B3201D">
            <w:pPr>
              <w:pStyle w:val="TabelleKopfmitte"/>
            </w:pPr>
            <w:r>
              <w:t>Aufgabe</w:t>
            </w:r>
          </w:p>
        </w:tc>
      </w:tr>
      <w:tr w:rsidR="00D4698B" w:rsidRPr="00DE4890" w:rsidTr="00B3201D">
        <w:trPr>
          <w:trHeight w:val="624"/>
        </w:trPr>
        <w:tc>
          <w:tcPr>
            <w:tcW w:w="1276" w:type="dxa"/>
            <w:shd w:val="clear" w:color="auto" w:fill="auto"/>
            <w:vAlign w:val="center"/>
          </w:tcPr>
          <w:p w:rsidR="00D4698B" w:rsidRPr="00F0156F" w:rsidRDefault="00D4698B" w:rsidP="00B3201D">
            <w:pPr>
              <w:pStyle w:val="Textkrpermitte"/>
            </w:pPr>
            <w:r w:rsidRPr="009875D3">
              <w:rPr>
                <w:noProof/>
                <w:sz w:val="24"/>
              </w:rPr>
              <w:drawing>
                <wp:inline distT="0" distB="0" distL="0" distR="0" wp14:anchorId="62A70DE5" wp14:editId="3DCCE71A">
                  <wp:extent cx="302400" cy="324000"/>
                  <wp:effectExtent l="0" t="0" r="2540" b="0"/>
                  <wp:docPr id="454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400" cy="324000"/>
                          </a:xfrm>
                          <a:prstGeom prst="rect">
                            <a:avLst/>
                          </a:prstGeom>
                          <a:noFill/>
                          <a:ln>
                            <a:noFill/>
                          </a:ln>
                        </pic:spPr>
                      </pic:pic>
                    </a:graphicData>
                  </a:graphic>
                </wp:inline>
              </w:drawing>
            </w:r>
          </w:p>
        </w:tc>
        <w:tc>
          <w:tcPr>
            <w:tcW w:w="851" w:type="dxa"/>
            <w:shd w:val="clear" w:color="auto" w:fill="auto"/>
            <w:vAlign w:val="center"/>
          </w:tcPr>
          <w:p w:rsidR="00D4698B" w:rsidRPr="00DE4890" w:rsidRDefault="00D4698B" w:rsidP="00B3201D">
            <w:pPr>
              <w:pStyle w:val="Textkrper"/>
            </w:pPr>
          </w:p>
        </w:tc>
        <w:tc>
          <w:tcPr>
            <w:tcW w:w="5811" w:type="dxa"/>
            <w:shd w:val="clear" w:color="auto" w:fill="auto"/>
            <w:vAlign w:val="center"/>
          </w:tcPr>
          <w:p w:rsidR="00D4698B" w:rsidRPr="00DE4890" w:rsidRDefault="00D4698B" w:rsidP="006D01AA">
            <w:pPr>
              <w:pStyle w:val="Textkrper"/>
            </w:pPr>
            <w:r>
              <w:t xml:space="preserve">Bestimmen Sie </w:t>
            </w:r>
            <w:r w:rsidR="006D01AA">
              <w:t>eine Beobachterin/</w:t>
            </w:r>
            <w:r>
              <w:t>einen Beobachter in Ihrer Gru</w:t>
            </w:r>
            <w:r>
              <w:t>p</w:t>
            </w:r>
            <w:r>
              <w:t xml:space="preserve">pe. </w:t>
            </w:r>
            <w:r w:rsidR="006D01AA">
              <w:t>Die Beobachterin/d</w:t>
            </w:r>
            <w:r>
              <w:t>er Beobachter füllt während der Gruppe</w:t>
            </w:r>
            <w:r>
              <w:t>n</w:t>
            </w:r>
            <w:r>
              <w:t>arbeit den Beobachtungsbogen aus und gibt der Gruppe anschli</w:t>
            </w:r>
            <w:r>
              <w:t>e</w:t>
            </w:r>
            <w:r>
              <w:t xml:space="preserve">ßend eine Rückmeldung.  </w:t>
            </w:r>
          </w:p>
        </w:tc>
      </w:tr>
      <w:tr w:rsidR="00D4698B" w:rsidRPr="00DE4890" w:rsidTr="00B3201D">
        <w:trPr>
          <w:trHeight w:val="624"/>
        </w:trPr>
        <w:tc>
          <w:tcPr>
            <w:tcW w:w="1276" w:type="dxa"/>
            <w:shd w:val="clear" w:color="auto" w:fill="auto"/>
            <w:vAlign w:val="center"/>
          </w:tcPr>
          <w:p w:rsidR="00D4698B" w:rsidRPr="00F0156F" w:rsidRDefault="00D4698B" w:rsidP="00B3201D">
            <w:pPr>
              <w:pStyle w:val="Textkrpermitte"/>
            </w:pPr>
            <w:r>
              <w:rPr>
                <w:noProof/>
              </w:rPr>
              <w:drawing>
                <wp:inline distT="0" distB="0" distL="0" distR="0" wp14:anchorId="78CAB346" wp14:editId="134C74AD">
                  <wp:extent cx="532800" cy="324000"/>
                  <wp:effectExtent l="0" t="0" r="635" b="0"/>
                  <wp:docPr id="454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851" w:type="dxa"/>
            <w:shd w:val="clear" w:color="auto" w:fill="auto"/>
            <w:vAlign w:val="center"/>
          </w:tcPr>
          <w:p w:rsidR="00D4698B" w:rsidRPr="00DE4890" w:rsidRDefault="00D4698B" w:rsidP="00B3201D">
            <w:pPr>
              <w:pStyle w:val="Textkrper"/>
            </w:pPr>
          </w:p>
        </w:tc>
        <w:tc>
          <w:tcPr>
            <w:tcW w:w="5811" w:type="dxa"/>
            <w:shd w:val="clear" w:color="auto" w:fill="auto"/>
            <w:vAlign w:val="center"/>
          </w:tcPr>
          <w:p w:rsidR="00D4698B" w:rsidRPr="00DE4890" w:rsidRDefault="00D4698B" w:rsidP="00B3201D">
            <w:pPr>
              <w:pStyle w:val="Textkrper"/>
            </w:pPr>
            <w:r>
              <w:t xml:space="preserve">Lösen Sie gemeinsam in der Gruppe die gestellte Gruppenaufgabe. Beachten Sie dabei die Regeln für eine erfolgreiche Gruppenarbeit. </w:t>
            </w:r>
          </w:p>
        </w:tc>
      </w:tr>
    </w:tbl>
    <w:p w:rsidR="00D4698B" w:rsidRDefault="00D4698B" w:rsidP="00D4698B">
      <w:pPr>
        <w:pStyle w:val="berschrift1"/>
      </w:pPr>
      <w:r>
        <w:t>Nachdenken über unsere Gruppenarbeit</w:t>
      </w:r>
    </w:p>
    <w:p w:rsidR="00D4698B" w:rsidRDefault="00D4698B" w:rsidP="00D4698B">
      <w:pPr>
        <w:pStyle w:val="berschrift3"/>
      </w:pPr>
      <w:r>
        <w:t>Wie ist die Zusammenarbeit in der Gruppe verlaufen?</w:t>
      </w:r>
    </w:p>
    <w:p w:rsidR="00D4698B" w:rsidRDefault="00D4698B" w:rsidP="00D4698B">
      <w:pPr>
        <w:pStyle w:val="Listenabsatz"/>
        <w:spacing w:line="360" w:lineRule="auto"/>
      </w:pPr>
      <w:r>
        <w:t>______________________________________________________________________________________________________________________________________________________________________________________________________</w:t>
      </w:r>
    </w:p>
    <w:p w:rsidR="00D4698B" w:rsidRDefault="00D4698B" w:rsidP="00D4698B">
      <w:pPr>
        <w:pStyle w:val="berschrift3"/>
      </w:pPr>
      <w:r>
        <w:t>War das Vorgehen sinnvoll und erfolgreich?</w:t>
      </w:r>
    </w:p>
    <w:p w:rsidR="00D4698B" w:rsidRDefault="00D4698B" w:rsidP="00D4698B">
      <w:pPr>
        <w:pStyle w:val="Listenabsatz"/>
        <w:spacing w:line="360" w:lineRule="auto"/>
      </w:pPr>
      <w:r>
        <w:t>______________________________________________________________________________________________________________________________________________________________________________________________________</w:t>
      </w:r>
    </w:p>
    <w:p w:rsidR="00D4698B" w:rsidRDefault="00D4698B" w:rsidP="00D4698B">
      <w:pPr>
        <w:pStyle w:val="berschrift3"/>
      </w:pPr>
      <w:r>
        <w:t>Wie ging die Gruppe miteinander um?</w:t>
      </w:r>
    </w:p>
    <w:p w:rsidR="00D4698B" w:rsidRDefault="00D4698B" w:rsidP="00D4698B">
      <w:pPr>
        <w:pStyle w:val="Listenabsatz"/>
        <w:spacing w:line="360" w:lineRule="auto"/>
      </w:pPr>
      <w:r>
        <w:t>______________________________________________________________________________________________________________________________________________________________________________________________________</w:t>
      </w:r>
    </w:p>
    <w:p w:rsidR="00D4698B" w:rsidRDefault="00D4698B" w:rsidP="00D4698B">
      <w:pPr>
        <w:pStyle w:val="berschrift3"/>
      </w:pPr>
      <w:r>
        <w:t>Was war das größte Problem bei der Gruppenarbeit?</w:t>
      </w:r>
    </w:p>
    <w:p w:rsidR="00D4698B" w:rsidRDefault="00D4698B" w:rsidP="00D4698B">
      <w:pPr>
        <w:pStyle w:val="Listenabsatz"/>
        <w:spacing w:line="360" w:lineRule="auto"/>
      </w:pPr>
      <w:r>
        <w:t>______________________________________________________________________________________________________________________________________________________________________________________________________</w:t>
      </w:r>
    </w:p>
    <w:p w:rsidR="00D4698B" w:rsidRDefault="00D4698B" w:rsidP="00D4698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EG1.01.03.06</w:t>
            </w:r>
          </w:p>
        </w:tc>
      </w:tr>
      <w:tr w:rsidR="00D4698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Pr="00DB25F0" w:rsidRDefault="00D4698B" w:rsidP="00D4698B">
            <w:pPr>
              <w:pStyle w:val="Kopf8ptafz"/>
              <w:ind w:left="227" w:hanging="170"/>
              <w:rPr>
                <w:i/>
                <w:iCs/>
              </w:rPr>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auto"/>
                </w:tcPr>
                <w:p w:rsidR="00D4698B" w:rsidRPr="00B51DE9" w:rsidRDefault="00D4698B" w:rsidP="00B3201D">
                  <w:pPr>
                    <w:pStyle w:val="Textkrpermitte"/>
                  </w:pPr>
                  <w:proofErr w:type="spellStart"/>
                  <w:r w:rsidRPr="00B51DE9">
                    <w:t>LernTHEMA</w:t>
                  </w:r>
                  <w:proofErr w:type="spellEnd"/>
                </w:p>
              </w:tc>
            </w:tr>
            <w:tr w:rsidR="00D4698B" w:rsidRPr="00B51DE9" w:rsidTr="00B3201D">
              <w:trPr>
                <w:trHeight w:val="284"/>
              </w:trPr>
              <w:tc>
                <w:tcPr>
                  <w:tcW w:w="2090" w:type="dxa"/>
                  <w:tcBorders>
                    <w:bottom w:val="nil"/>
                  </w:tcBorders>
                  <w:shd w:val="clear" w:color="auto" w:fill="D9D9D9" w:themeFill="background1" w:themeFillShade="D9"/>
                </w:tcPr>
                <w:p w:rsidR="00D4698B" w:rsidRPr="00B51DE9" w:rsidRDefault="00D4698B" w:rsidP="00B3201D">
                  <w:pPr>
                    <w:pStyle w:val="TabelleKopf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9A50B0" w:rsidRDefault="00D4698B" w:rsidP="00B3201D">
            <w:pPr>
              <w:pStyle w:val="Tabelle6pt"/>
            </w:pPr>
            <w:r w:rsidRPr="009A50B0">
              <w:t>Kompetenzen:</w:t>
            </w:r>
          </w:p>
          <w:p w:rsidR="00D4698B" w:rsidRPr="009A50B0" w:rsidRDefault="00D4698B" w:rsidP="00D4698B">
            <w:pPr>
              <w:pStyle w:val="Kopf8ptafz"/>
              <w:ind w:left="227" w:hanging="170"/>
              <w:rPr>
                <w:i/>
              </w:rPr>
            </w:pPr>
            <w:r w:rsidRPr="009A50B0">
              <w:t>Ich kann Teamarbeit beschreiben.</w:t>
            </w:r>
          </w:p>
          <w:p w:rsidR="00D4698B" w:rsidRPr="009A50B0" w:rsidRDefault="00D4698B" w:rsidP="00D4698B">
            <w:pPr>
              <w:pStyle w:val="Kopf8ptafz"/>
              <w:ind w:left="227" w:hanging="170"/>
            </w:pPr>
            <w:r w:rsidRPr="009A50B0">
              <w:t xml:space="preserve">Ich kann Vorteile der Gruppenarbeit bewerten. </w:t>
            </w:r>
          </w:p>
          <w:p w:rsidR="00D4698B" w:rsidRPr="009A50B0" w:rsidRDefault="00D4698B" w:rsidP="00D4698B">
            <w:pPr>
              <w:pStyle w:val="Kopf8ptafz"/>
              <w:ind w:left="227" w:hanging="170"/>
            </w:pPr>
            <w:r w:rsidRPr="009A50B0">
              <w:t xml:space="preserve">Ich kann Regeln zur Gruppenarbeit formulieren. </w:t>
            </w:r>
          </w:p>
          <w:p w:rsidR="00D4698B" w:rsidRPr="009A50B0" w:rsidRDefault="00D4698B" w:rsidP="00D4698B">
            <w:pPr>
              <w:pStyle w:val="Kopf8ptafz"/>
              <w:ind w:left="227" w:hanging="170"/>
            </w:pPr>
            <w:r w:rsidRPr="009A50B0">
              <w:t>Ich kann Gruppenarbeit beobachten.</w:t>
            </w:r>
          </w:p>
          <w:p w:rsidR="00D4698B" w:rsidRPr="009A50B0" w:rsidRDefault="00D4698B" w:rsidP="00D4698B">
            <w:pPr>
              <w:pStyle w:val="Kopf8ptafz"/>
              <w:ind w:left="227" w:hanging="170"/>
            </w:pPr>
            <w:r w:rsidRPr="009A50B0">
              <w:t xml:space="preserve">Ich kann Gruppenarbeit bewerten und reflektieren. </w:t>
            </w:r>
          </w:p>
          <w:p w:rsidR="00D4698B" w:rsidRDefault="00D4698B" w:rsidP="00D4698B">
            <w:pPr>
              <w:pStyle w:val="Kopf8ptafz"/>
              <w:ind w:left="227" w:hanging="170"/>
            </w:pPr>
            <w:r>
              <w:t xml:space="preserve">Ich kann soziale Kompetenzen für Gruppenarbeit beschreiben. </w:t>
            </w:r>
          </w:p>
          <w:p w:rsidR="00D4698B" w:rsidRPr="002A5193" w:rsidRDefault="00DD2E23" w:rsidP="00D4698B">
            <w:pPr>
              <w:pStyle w:val="Kopf8ptafz"/>
              <w:ind w:left="227" w:hanging="170"/>
              <w:rPr>
                <w:i/>
              </w:rPr>
            </w:pPr>
            <w:r w:rsidRPr="00DB25F0">
              <w:rPr>
                <w:i/>
              </w:rPr>
              <w:t xml:space="preserve">Ich kann mit </w:t>
            </w:r>
            <w:r w:rsidRPr="00DD2E23">
              <w:rPr>
                <w:i/>
              </w:rPr>
              <w:t>einer Partnerin/einem Partner zusammenarbeiten</w:t>
            </w:r>
            <w:r>
              <w:rPr>
                <w:i/>
              </w:rPr>
              <w:t>.</w:t>
            </w: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F937E0">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Pr="00234B66" w:rsidRDefault="00D4698B" w:rsidP="00D4698B">
            <w:pPr>
              <w:pStyle w:val="Kopf8ptafz"/>
              <w:ind w:left="227" w:hanging="170"/>
            </w:pPr>
            <w:r>
              <w:t>Übung</w:t>
            </w:r>
          </w:p>
        </w:tc>
      </w:tr>
    </w:tbl>
    <w:p w:rsidR="00D4698B" w:rsidRDefault="00D4698B" w:rsidP="00D4698B">
      <w:pPr>
        <w:spacing w:line="240" w:lineRule="exact"/>
      </w:pPr>
    </w:p>
    <w:p w:rsidR="00D4698B" w:rsidRPr="002A5193" w:rsidRDefault="00D4698B" w:rsidP="00D4698B">
      <w:pPr>
        <w:pStyle w:val="berschrift2"/>
        <w:rPr>
          <w:rStyle w:val="Hyperlink"/>
          <w:color w:val="auto"/>
          <w:u w:val="none"/>
        </w:rPr>
      </w:pPr>
      <w:r>
        <w:rPr>
          <w:rStyle w:val="Hyperlink"/>
          <w:color w:val="auto"/>
          <w:u w:val="none"/>
        </w:rPr>
        <w:t>Methodische Hinweise zu:</w:t>
      </w:r>
      <w:r>
        <w:rPr>
          <w:rStyle w:val="Hyperlink"/>
          <w:color w:val="auto"/>
          <w:u w:val="none"/>
        </w:rPr>
        <w:br/>
      </w:r>
      <w:r w:rsidRPr="00D37D2B">
        <w:rPr>
          <w:rStyle w:val="Hyperlink"/>
          <w:i/>
          <w:color w:val="auto"/>
          <w:u w:val="none"/>
        </w:rPr>
        <w:t>„Wichtige soziale Kompetenzen für Gruppenarbeit sind ……</w:t>
      </w:r>
      <w:proofErr w:type="gramStart"/>
      <w:r>
        <w:rPr>
          <w:rStyle w:val="Hyperlink"/>
          <w:i/>
          <w:color w:val="auto"/>
          <w:u w:val="none"/>
        </w:rPr>
        <w:t>…</w:t>
      </w:r>
      <w:r w:rsidR="00F937E0">
        <w:rPr>
          <w:rStyle w:val="Hyperlink"/>
          <w:i/>
          <w:color w:val="auto"/>
          <w:u w:val="none"/>
        </w:rPr>
        <w:t xml:space="preserve"> .</w:t>
      </w:r>
      <w:proofErr w:type="gramEnd"/>
      <w:r w:rsidR="00F937E0">
        <w:rPr>
          <w:rStyle w:val="Hyperlink"/>
          <w:i/>
          <w:color w:val="auto"/>
          <w:u w:val="none"/>
        </w:rPr>
        <w:t xml:space="preserve"> “</w:t>
      </w:r>
    </w:p>
    <w:p w:rsidR="00D4698B" w:rsidRDefault="00D4698B" w:rsidP="00D4698B">
      <w:pPr>
        <w:pStyle w:val="berschrift3"/>
      </w:pPr>
      <w:proofErr w:type="spellStart"/>
      <w:r>
        <w:t>Placemat</w:t>
      </w:r>
      <w:proofErr w:type="spellEnd"/>
      <w:r>
        <w:t xml:space="preserve"> (kooperative Lernform)</w:t>
      </w:r>
    </w:p>
    <w:p w:rsidR="00D4698B" w:rsidRDefault="00D4698B" w:rsidP="00D4698B">
      <w:pPr>
        <w:spacing w:before="120"/>
      </w:pPr>
      <w:r>
        <w:rPr>
          <w:noProof/>
          <w:lang w:eastAsia="de-DE"/>
        </w:rPr>
        <mc:AlternateContent>
          <mc:Choice Requires="wpg">
            <w:drawing>
              <wp:anchor distT="0" distB="0" distL="114300" distR="114300" simplePos="0" relativeHeight="251976704" behindDoc="0" locked="0" layoutInCell="1" allowOverlap="1" wp14:anchorId="7724C811" wp14:editId="591C2F5B">
                <wp:simplePos x="0" y="0"/>
                <wp:positionH relativeFrom="column">
                  <wp:posOffset>4608830</wp:posOffset>
                </wp:positionH>
                <wp:positionV relativeFrom="paragraph">
                  <wp:posOffset>116536</wp:posOffset>
                </wp:positionV>
                <wp:extent cx="1510665" cy="874395"/>
                <wp:effectExtent l="0" t="0" r="13335" b="40005"/>
                <wp:wrapNone/>
                <wp:docPr id="4482" name="Gruppieren 4482"/>
                <wp:cNvGraphicFramePr/>
                <a:graphic xmlns:a="http://schemas.openxmlformats.org/drawingml/2006/main">
                  <a:graphicData uri="http://schemas.microsoft.com/office/word/2010/wordprocessingGroup">
                    <wpg:wgp>
                      <wpg:cNvGrpSpPr/>
                      <wpg:grpSpPr>
                        <a:xfrm>
                          <a:off x="0" y="0"/>
                          <a:ext cx="1510665" cy="874395"/>
                          <a:chOff x="0" y="0"/>
                          <a:chExt cx="1511023" cy="874837"/>
                        </a:xfrm>
                      </wpg:grpSpPr>
                      <wps:wsp>
                        <wps:cNvPr id="4483" name="Rechteck 4483"/>
                        <wps:cNvSpPr/>
                        <wps:spPr>
                          <a:xfrm>
                            <a:off x="0" y="0"/>
                            <a:ext cx="1510030" cy="874395"/>
                          </a:xfrm>
                          <a:prstGeom prst="rect">
                            <a:avLst/>
                          </a:prstGeom>
                          <a:solidFill>
                            <a:schemeClr val="bg1"/>
                          </a:solidFill>
                          <a:ln w="12700">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84" name="Rechteck 4484"/>
                        <wps:cNvSpPr/>
                        <wps:spPr>
                          <a:xfrm>
                            <a:off x="445273" y="262393"/>
                            <a:ext cx="603885" cy="356870"/>
                          </a:xfrm>
                          <a:prstGeom prst="rect">
                            <a:avLst/>
                          </a:prstGeom>
                          <a:solidFill>
                            <a:schemeClr val="bg1"/>
                          </a:solidFill>
                          <a:ln w="12700">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85" name="Gerade Verbindung 4485"/>
                        <wps:cNvCnPr/>
                        <wps:spPr>
                          <a:xfrm>
                            <a:off x="0" y="0"/>
                            <a:ext cx="445273" cy="262393"/>
                          </a:xfrm>
                          <a:prstGeom prst="line">
                            <a:avLst/>
                          </a:prstGeom>
                          <a:ln w="12700">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wps:wsp>
                        <wps:cNvPr id="4486" name="Gerade Verbindung 4486"/>
                        <wps:cNvCnPr/>
                        <wps:spPr>
                          <a:xfrm flipV="1">
                            <a:off x="1049572" y="0"/>
                            <a:ext cx="457803" cy="262392"/>
                          </a:xfrm>
                          <a:prstGeom prst="line">
                            <a:avLst/>
                          </a:prstGeom>
                          <a:ln w="12700">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wps:wsp>
                        <wps:cNvPr id="4487" name="Gerade Verbindung 4487"/>
                        <wps:cNvCnPr/>
                        <wps:spPr>
                          <a:xfrm>
                            <a:off x="1049572" y="620202"/>
                            <a:ext cx="461451" cy="254303"/>
                          </a:xfrm>
                          <a:prstGeom prst="line">
                            <a:avLst/>
                          </a:prstGeom>
                          <a:ln w="12700">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wps:wsp>
                        <wps:cNvPr id="4488" name="Gerade Verbindung 4488"/>
                        <wps:cNvCnPr/>
                        <wps:spPr>
                          <a:xfrm flipV="1">
                            <a:off x="0" y="620202"/>
                            <a:ext cx="452755" cy="254635"/>
                          </a:xfrm>
                          <a:prstGeom prst="line">
                            <a:avLst/>
                          </a:prstGeom>
                          <a:ln w="12700">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uppieren 4482" o:spid="_x0000_s1026" style="position:absolute;margin-left:362.9pt;margin-top:9.2pt;width:118.95pt;height:68.85pt;z-index:251976704" coordsize="15110,87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">
                <v:rect id="Rechteck 4483" o:spid="_x0000_s1027" style="position:absolute;width:15100;height:87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fYDsYA&#10;AADdAAAADwAAAGRycy9kb3ducmV2LnhtbESPQWvCQBSE7wX/w/IEL0U3WpEYXUWKgrdSGwRvj+wz&#10;G8y+jdltjP++Wyj0OMzMN8x629tadNT6yrGC6SQBQVw4XXGpIP86jFMQPiBrrB2Tgid52G4GL2vM&#10;tHvwJ3WnUIoIYZ+hAhNCk0npC0MW/cQ1xNG7utZiiLItpW7xEeG2lrMkWUiLFccFgw29Gypup2+r&#10;IK3y89F1s7t7NftLY+8ft3x5VWo07HcrEIH68B/+ax+1gvk8fYPfN/EJ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rfYDsYAAADdAAAADwAAAAAAAAAAAAAAAACYAgAAZHJz&#10;L2Rvd25yZXYueG1sUEsFBgAAAAAEAAQA9QAAAIsDAAAAAA==&#10;" fillcolor="white [3212]" strokecolor="#5a5a5a [2109]" strokeweight="1pt"/>
                <v:rect id="Rechteck 4484" o:spid="_x0000_s1028" style="position:absolute;left:4452;top:2623;width:6039;height:356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5AesYA&#10;AADdAAAADwAAAGRycy9kb3ducmV2LnhtbESPQWvCQBSE74X+h+UVvJS6qQRJ06xSioI3qYZCb4/s&#10;MxuSfRuza0z/fVcoeBxm5humWE+2EyMNvnGs4HWegCCunG64VlAety8ZCB+QNXaOScEveVivHh8K&#10;zLW78heNh1CLCGGfowITQp9L6StDFv3c9cTRO7nBYohyqKUe8BrhtpOLJFlKiw3HBYM9fRqq2sPF&#10;Ksia8nvnxsXZPZvNT2/P+7Z8Oyk1e5o+3kEEmsI9/N/eaQVpmqVwexOfgF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5AesYAAADdAAAADwAAAAAAAAAAAAAAAACYAgAAZHJz&#10;L2Rvd25yZXYueG1sUEsFBgAAAAAEAAQA9QAAAIsDAAAAAA==&#10;" fillcolor="white [3212]" strokecolor="#5a5a5a [2109]" strokeweight="1pt"/>
                <v:line id="Gerade Verbindung 4485" o:spid="_x0000_s1029" style="position:absolute;visibility:visible;mso-wrap-style:square" from="0,0" to="4452,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ENMcAAADdAAAADwAAAGRycy9kb3ducmV2LnhtbESPQWvCQBSE7wX/w/KE3upGsSKpq6hY&#10;0EMPRtvU2zP7TILZtyG7xvTfdwsFj8PMfMPMFp2pREuNKy0rGA4iEMSZ1SXnCo6H95cpCOeRNVaW&#10;ScEPOVjMe08zjLW9857axOciQNjFqKDwvo6ldFlBBt3A1sTBu9jGoA+yyaVu8B7gppKjKJpIgyWH&#10;hQJrWheUXZObUbA6H06fVKV8+rgkX9+3Nt1tbKrUc79bvoHw1PlH+L+91QrG4+kr/L0JT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P5cQ0xwAAAN0AAAAPAAAAAAAA&#10;AAAAAAAAAKECAABkcnMvZG93bnJldi54bWxQSwUGAAAAAAQABAD5AAAAlQMAAAAA&#10;" strokecolor="#5a5a5a [2109]" strokeweight="1pt"/>
                <v:line id="Gerade Verbindung 4486" o:spid="_x0000_s1030" style="position:absolute;flip:y;visibility:visible;mso-wrap-style:square" from="10495,0" to="15073,2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gdV0cgAAADdAAAADwAAAGRycy9kb3ducmV2LnhtbESPQWsCMRSE74X+h/CEXqRmK1Zka5TS&#10;VrFepNse7O2xeW623bwsSdS1v74RBI/DzHzDTOedbcSBfKgdK3gYZCCIS6drrhR8fS7uJyBCRNbY&#10;OCYFJwown93eTDHX7sgfdChiJRKEQ44KTIxtLmUoDVkMA9cSJ2/nvMWYpK+k9nhMcNvIYZaNpcWa&#10;04LBll4Mlb/F3ipYyo1f9/9O3/Sz3e5N1n98Hb69K3XX656fQETq4jV8aa+0gtFoMobzm/QE5Owf&#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UgdV0cgAAADdAAAADwAAAAAA&#10;AAAAAAAAAAChAgAAZHJzL2Rvd25yZXYueG1sUEsFBgAAAAAEAAQA+QAAAJYDAAAAAA==&#10;" strokecolor="#5a5a5a [2109]" strokeweight="1pt"/>
                <v:line id="Gerade Verbindung 4487" o:spid="_x0000_s1031" style="position:absolute;visibility:visible;mso-wrap-style:square" from="10495,6202" to="15110,87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v/2McAAADdAAAADwAAAGRycy9kb3ducmV2LnhtbESPQWvCQBSE7wX/w/KE3upGkSqpq6hY&#10;0EMPRtvU2zP7TILZtyG7xvTfdwsFj8PMfMPMFp2pREuNKy0rGA4iEMSZ1SXnCo6H95cpCOeRNVaW&#10;ScEPOVjMe08zjLW9857axOciQNjFqKDwvo6ldFlBBt3A1sTBu9jGoA+yyaVu8B7gppKjKHqVBksO&#10;CwXWtC4ouyY3o2B1Ppw+qUr59HFJvr5vbbrb2FSp5363fAPhqfOP8H97qxWMx9MJ/L0JT0DOf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e//YxwAAAN0AAAAPAAAAAAAA&#10;AAAAAAAAAKECAABkcnMvZG93bnJldi54bWxQSwUGAAAAAAQABAD5AAAAlQMAAAAA&#10;" strokecolor="#5a5a5a [2109]" strokeweight="1pt"/>
                <v:line id="Gerade Verbindung 4488" o:spid="_x0000_s1032" style="position:absolute;flip:y;visibility:visible;mso-wrap-style:square" from="0,6202" to="4527,87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RkOMUAAADdAAAADwAAAGRycy9kb3ducmV2LnhtbERPTWsCMRC9C/0PYQq9SM1WrMhqFLFV&#10;ai9F60Fvw2bcbLuZLEnU1V/fHAoeH+97MmttLc7kQ+VYwUsvA0FcOF1xqWD3vXwegQgRWWPtmBRc&#10;KcBs+tCZYK7dhTd03sZSpBAOOSowMTa5lKEwZDH0XEOcuKPzFmOCvpTa4yWF21r2s2woLVacGgw2&#10;tDBU/G5PVsFKfvnP7u16oJ/9/mSy7utb/32t1NNjOx+DiNTGu/jf/aEVDAajNDe9SU9AT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NRkOMUAAADdAAAADwAAAAAAAAAA&#10;AAAAAAChAgAAZHJzL2Rvd25yZXYueG1sUEsFBgAAAAAEAAQA+QAAAJMDAAAAAA==&#10;" strokecolor="#5a5a5a [2109]" strokeweight="1pt"/>
              </v:group>
            </w:pict>
          </mc:Fallback>
        </mc:AlternateContent>
      </w:r>
      <w:r>
        <w:t xml:space="preserve">Ablauf: </w:t>
      </w:r>
    </w:p>
    <w:p w:rsidR="00D4698B" w:rsidRDefault="00D4698B" w:rsidP="00D4698B">
      <w:pPr>
        <w:spacing w:before="120"/>
      </w:pPr>
      <w:r>
        <w:t xml:space="preserve">Die </w:t>
      </w:r>
      <w:r w:rsidR="00105670">
        <w:t xml:space="preserve">Schülerinnen und Schülern </w:t>
      </w:r>
      <w:r w:rsidR="00F937E0">
        <w:t>bilden 4er-</w:t>
      </w:r>
      <w:r>
        <w:t xml:space="preserve">Gruppen. Jede Schülergruppe erhält einen großen Bogen Papier  (DIN A 3), mit folgender Einteilung. </w:t>
      </w:r>
    </w:p>
    <w:p w:rsidR="00D4698B" w:rsidRDefault="00D4698B" w:rsidP="00D4698B">
      <w:pPr>
        <w:spacing w:before="120"/>
      </w:pPr>
      <w:r>
        <w:t xml:space="preserve">Der Bogen Papier wird auf den Gruppentisch gelegt. </w:t>
      </w:r>
    </w:p>
    <w:p w:rsidR="00D4698B" w:rsidRDefault="00D4698B" w:rsidP="00D4698B">
      <w:pPr>
        <w:spacing w:before="120"/>
      </w:pPr>
      <w:r>
        <w:t>Im mittleren Feld steht die zu bearbeitende Aufgabe:</w:t>
      </w:r>
    </w:p>
    <w:p w:rsidR="00D4698B" w:rsidRPr="00506157" w:rsidRDefault="00D4698B" w:rsidP="00D4698B">
      <w:pPr>
        <w:pStyle w:val="Textkrper"/>
        <w:rPr>
          <w:rStyle w:val="Hyperlink"/>
          <w:i/>
          <w:color w:val="auto"/>
          <w:u w:val="none"/>
        </w:rPr>
      </w:pPr>
      <w:r>
        <w:rPr>
          <w:rStyle w:val="Hyperlink"/>
          <w:color w:val="auto"/>
          <w:u w:val="none"/>
        </w:rPr>
        <w:t>„</w:t>
      </w:r>
      <w:r>
        <w:rPr>
          <w:rStyle w:val="Hyperlink"/>
          <w:i/>
          <w:color w:val="auto"/>
          <w:u w:val="none"/>
        </w:rPr>
        <w:t xml:space="preserve">Wichtige soziale Kompetenzen für Gruppenarbeit sind </w:t>
      </w:r>
      <w:proofErr w:type="gramStart"/>
      <w:r>
        <w:rPr>
          <w:rStyle w:val="Hyperlink"/>
          <w:i/>
          <w:color w:val="auto"/>
          <w:u w:val="none"/>
        </w:rPr>
        <w:t>…….</w:t>
      </w:r>
      <w:proofErr w:type="gramEnd"/>
      <w:r w:rsidR="00F937E0">
        <w:rPr>
          <w:rStyle w:val="Hyperlink"/>
          <w:i/>
          <w:color w:val="auto"/>
          <w:u w:val="none"/>
        </w:rPr>
        <w:t xml:space="preserve"> </w:t>
      </w:r>
      <w:r>
        <w:rPr>
          <w:rStyle w:val="Hyperlink"/>
          <w:i/>
          <w:color w:val="auto"/>
          <w:u w:val="none"/>
        </w:rPr>
        <w:t>.</w:t>
      </w:r>
      <w:r w:rsidR="00F937E0">
        <w:rPr>
          <w:rStyle w:val="Hyperlink"/>
          <w:i/>
          <w:color w:val="auto"/>
          <w:u w:val="none"/>
        </w:rPr>
        <w:t>“</w:t>
      </w:r>
    </w:p>
    <w:p w:rsidR="00D4698B" w:rsidRDefault="00D4698B" w:rsidP="00D4698B">
      <w:pPr>
        <w:spacing w:before="120"/>
      </w:pPr>
      <w:r>
        <w:t xml:space="preserve">In das vor </w:t>
      </w:r>
      <w:r w:rsidR="00F937E0">
        <w:t xml:space="preserve">ihr/ihm </w:t>
      </w:r>
      <w:r>
        <w:t xml:space="preserve">liegende äußere Feld notiert jeweils eine Schülerin/ein Schüler </w:t>
      </w:r>
      <w:r w:rsidR="00F937E0">
        <w:t>i</w:t>
      </w:r>
      <w:r w:rsidR="00F937E0">
        <w:t>h</w:t>
      </w:r>
      <w:r w:rsidR="00F937E0">
        <w:t>re/</w:t>
      </w:r>
      <w:r>
        <w:t>seine Überlegungen zu der vorgegebenen Frage.</w:t>
      </w:r>
    </w:p>
    <w:p w:rsidR="00D4698B" w:rsidRDefault="00D4698B" w:rsidP="00D4698B">
      <w:pPr>
        <w:spacing w:before="120"/>
      </w:pPr>
      <w:r>
        <w:t xml:space="preserve">In der anschließenden Gruppenarbeitsphase stellen die </w:t>
      </w:r>
      <w:r w:rsidR="00105670">
        <w:t xml:space="preserve">Schülerinnen und Schüler </w:t>
      </w:r>
      <w:r>
        <w:t>e</w:t>
      </w:r>
      <w:r>
        <w:t>i</w:t>
      </w:r>
      <w:r>
        <w:t>nander ihre Ergebnisse vor.</w:t>
      </w:r>
    </w:p>
    <w:p w:rsidR="00D4698B" w:rsidRDefault="00D4698B" w:rsidP="00D4698B">
      <w:pPr>
        <w:spacing w:before="120"/>
      </w:pPr>
      <w:r>
        <w:t xml:space="preserve">In der letzten Phase diskutieren die </w:t>
      </w:r>
      <w:r w:rsidR="00105670">
        <w:t xml:space="preserve">Schülerinnen und Schüler </w:t>
      </w:r>
      <w:r>
        <w:t xml:space="preserve">miteinander und einigen sich darauf, was im mittleren Feld als gemeinsames Ergebnis stehen soll. </w:t>
      </w:r>
    </w:p>
    <w:p w:rsidR="00D4698B" w:rsidRDefault="00D4698B" w:rsidP="00D4698B">
      <w:pPr>
        <w:spacing w:before="120"/>
      </w:pPr>
      <w:r>
        <w:t xml:space="preserve">Das „Ergebnisfeld“ wird ausgeschnitten und in der Plenumsrunde als Gruppenergebnis vorgestellt, evtl. auf einer Metaplanwand festgehalten. </w:t>
      </w:r>
    </w:p>
    <w:p w:rsidR="00D4698B" w:rsidRDefault="00D4698B" w:rsidP="00D4698B">
      <w:pPr>
        <w:spacing w:line="240" w:lineRule="exact"/>
      </w:pPr>
    </w:p>
    <w:p w:rsidR="00D4698B" w:rsidRDefault="00D4698B" w:rsidP="00D4698B">
      <w:pPr>
        <w:spacing w:line="240" w:lineRule="exact"/>
      </w:pPr>
      <w:r>
        <w:t>Die Methode wird am Schluss reflektiert. Wie hat die Methode mir gefallen? Wie hat die Methode mir weit</w:t>
      </w:r>
      <w:r w:rsidR="00F937E0">
        <w:t>er</w:t>
      </w:r>
      <w:r>
        <w:t xml:space="preserve">geholfen? Welche Vorteile hat diese Methode? </w:t>
      </w:r>
    </w:p>
    <w:p w:rsidR="00D4698B" w:rsidRDefault="00D4698B" w:rsidP="00D4698B">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D4698B" w:rsidRPr="00B51DE9" w:rsidTr="00B3201D">
        <w:trPr>
          <w:trHeight w:val="523"/>
        </w:trPr>
        <w:tc>
          <w:tcPr>
            <w:tcW w:w="3119" w:type="dxa"/>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lastRenderedPageBreak/>
              <w:br w:type="page"/>
              <w:t>Lernfeld</w:t>
            </w:r>
          </w:p>
          <w:p w:rsidR="00D4698B" w:rsidRDefault="00D4698B" w:rsidP="00B3201D">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D4698B" w:rsidRDefault="00D4698B" w:rsidP="00B3201D">
            <w:pPr>
              <w:pStyle w:val="Tabelle6pt"/>
              <w:rPr>
                <w:color w:val="000000"/>
              </w:rPr>
            </w:pPr>
            <w:r>
              <w:t>Titel</w:t>
            </w:r>
          </w:p>
          <w:p w:rsidR="00D4698B" w:rsidRDefault="00D4698B" w:rsidP="00B3201D">
            <w:pPr>
              <w:pStyle w:val="TabelleKopflinks"/>
            </w:pPr>
            <w:r>
              <w:t>Teamarbeit</w:t>
            </w:r>
          </w:p>
        </w:tc>
        <w:tc>
          <w:tcPr>
            <w:tcW w:w="188" w:type="dxa"/>
            <w:vMerge w:val="restart"/>
            <w:tcBorders>
              <w:top w:val="nil"/>
              <w:left w:val="single" w:sz="4" w:space="0" w:color="auto"/>
              <w:bottom w:val="nil"/>
              <w:right w:val="single" w:sz="4" w:space="0" w:color="auto"/>
            </w:tcBorders>
            <w:shd w:val="clear" w:color="auto" w:fill="FFFFFF"/>
          </w:tcPr>
          <w:p w:rsidR="00D4698B" w:rsidRPr="004B658C" w:rsidRDefault="00D4698B" w:rsidP="00B3201D"/>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4698B" w:rsidRDefault="00D4698B" w:rsidP="00B3201D">
            <w:pPr>
              <w:pStyle w:val="TabellenkopfLS"/>
            </w:pPr>
            <w:r>
              <w:t xml:space="preserve">Ernährung </w:t>
            </w:r>
            <w:r>
              <w:br/>
              <w:t>und Gastronomie</w:t>
            </w:r>
          </w:p>
          <w:p w:rsidR="00D4698B" w:rsidRPr="00B51DE9" w:rsidRDefault="00D4698B" w:rsidP="00B3201D">
            <w:pPr>
              <w:pStyle w:val="TabelleKopfmitte"/>
              <w:rPr>
                <w:rFonts w:eastAsia="Calibri"/>
              </w:rPr>
            </w:pPr>
            <w:r>
              <w:t>EG1.01.03.06</w:t>
            </w:r>
          </w:p>
        </w:tc>
      </w:tr>
      <w:tr w:rsidR="00D4698B" w:rsidRPr="00B51DE9" w:rsidTr="00B3201D">
        <w:tc>
          <w:tcPr>
            <w:tcW w:w="7348" w:type="dxa"/>
            <w:gridSpan w:val="3"/>
            <w:tcBorders>
              <w:left w:val="single" w:sz="4" w:space="0" w:color="auto"/>
              <w:bottom w:val="single" w:sz="4" w:space="0" w:color="auto"/>
              <w:right w:val="single" w:sz="4" w:space="0" w:color="auto"/>
            </w:tcBorders>
            <w:shd w:val="clear" w:color="auto" w:fill="auto"/>
            <w:hideMark/>
          </w:tcPr>
          <w:p w:rsidR="00D4698B" w:rsidRPr="004B658C" w:rsidRDefault="00D4698B" w:rsidP="00B3201D">
            <w:pPr>
              <w:pStyle w:val="Tabelle6pt"/>
            </w:pPr>
            <w:r>
              <w:t>Kompetenzbereiche:</w:t>
            </w:r>
          </w:p>
          <w:p w:rsidR="00D4698B" w:rsidRDefault="00D4698B" w:rsidP="00D4698B">
            <w:pPr>
              <w:pStyle w:val="Kopf8ptafz"/>
              <w:ind w:left="227" w:hanging="170"/>
            </w:pPr>
            <w:r>
              <w:t>Ich kann im Team arbeiten und kommunizieren.</w:t>
            </w:r>
          </w:p>
          <w:p w:rsidR="00D4698B" w:rsidRDefault="00D4698B" w:rsidP="00D4698B">
            <w:pPr>
              <w:pStyle w:val="Kopf8ptafz"/>
              <w:ind w:left="227" w:hanging="170"/>
            </w:pPr>
            <w:r>
              <w:t>Ich kann in der Gruppe kommunizieren und vereinbarte Regeln einhalten.</w:t>
            </w:r>
          </w:p>
          <w:p w:rsidR="00D4698B" w:rsidRPr="00DB25F0" w:rsidRDefault="00D4698B" w:rsidP="00D4698B">
            <w:pPr>
              <w:pStyle w:val="Kopf8ptafz"/>
              <w:ind w:left="227" w:hanging="170"/>
              <w:rPr>
                <w:i/>
                <w:iCs/>
              </w:rPr>
            </w:pPr>
            <w:r>
              <w:rPr>
                <w:rStyle w:val="Hervorhebung"/>
              </w:rPr>
              <w:t>Ich kann Gruppenmitglieder wahrnehmen.</w:t>
            </w:r>
          </w:p>
        </w:tc>
        <w:tc>
          <w:tcPr>
            <w:tcW w:w="188" w:type="dxa"/>
            <w:vMerge/>
            <w:tcBorders>
              <w:left w:val="single" w:sz="4" w:space="0" w:color="auto"/>
              <w:bottom w:val="nil"/>
              <w:right w:val="nil"/>
            </w:tcBorders>
            <w:vAlign w:val="center"/>
            <w:hideMark/>
          </w:tcPr>
          <w:p w:rsidR="00D4698B" w:rsidRDefault="00D4698B" w:rsidP="00B3201D">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4698B" w:rsidRPr="00B51DE9" w:rsidTr="00B3201D">
              <w:trPr>
                <w:trHeight w:val="284"/>
              </w:trPr>
              <w:tc>
                <w:tcPr>
                  <w:tcW w:w="2090" w:type="dxa"/>
                  <w:shd w:val="clear" w:color="auto" w:fill="auto"/>
                </w:tcPr>
                <w:p w:rsidR="00D4698B" w:rsidRPr="00B51DE9" w:rsidRDefault="00D4698B" w:rsidP="00B3201D">
                  <w:pPr>
                    <w:pStyle w:val="Textkrpermitte"/>
                  </w:pPr>
                  <w:proofErr w:type="spellStart"/>
                  <w:r w:rsidRPr="00B51DE9">
                    <w:t>LernPROJEKT</w:t>
                  </w:r>
                  <w:proofErr w:type="spellEnd"/>
                </w:p>
              </w:tc>
            </w:tr>
            <w:tr w:rsidR="00D4698B" w:rsidRPr="00B51DE9" w:rsidTr="00B3201D">
              <w:trPr>
                <w:trHeight w:val="284"/>
              </w:trPr>
              <w:tc>
                <w:tcPr>
                  <w:tcW w:w="2090" w:type="dxa"/>
                  <w:tcBorders>
                    <w:bottom w:val="single" w:sz="4" w:space="0" w:color="auto"/>
                  </w:tcBorders>
                  <w:shd w:val="clear" w:color="auto" w:fill="auto"/>
                </w:tcPr>
                <w:p w:rsidR="00D4698B" w:rsidRPr="00B51DE9" w:rsidRDefault="00D4698B" w:rsidP="00B3201D">
                  <w:pPr>
                    <w:pStyle w:val="Textkrpermitte"/>
                  </w:pPr>
                  <w:proofErr w:type="spellStart"/>
                  <w:r w:rsidRPr="00B51DE9">
                    <w:t>LernTHEMA</w:t>
                  </w:r>
                  <w:proofErr w:type="spellEnd"/>
                </w:p>
              </w:tc>
            </w:tr>
            <w:tr w:rsidR="00D4698B" w:rsidRPr="00B51DE9" w:rsidTr="00B3201D">
              <w:trPr>
                <w:trHeight w:val="284"/>
              </w:trPr>
              <w:tc>
                <w:tcPr>
                  <w:tcW w:w="2090" w:type="dxa"/>
                  <w:tcBorders>
                    <w:bottom w:val="nil"/>
                  </w:tcBorders>
                  <w:shd w:val="clear" w:color="auto" w:fill="D9D9D9" w:themeFill="background1" w:themeFillShade="D9"/>
                </w:tcPr>
                <w:p w:rsidR="00D4698B" w:rsidRPr="00B51DE9" w:rsidRDefault="00D4698B" w:rsidP="00B3201D">
                  <w:pPr>
                    <w:pStyle w:val="TabelleKopfmitte"/>
                  </w:pPr>
                  <w:proofErr w:type="spellStart"/>
                  <w:r w:rsidRPr="00B51DE9">
                    <w:t>LernSCHRITT</w:t>
                  </w:r>
                  <w:proofErr w:type="spellEnd"/>
                </w:p>
              </w:tc>
            </w:tr>
          </w:tbl>
          <w:p w:rsidR="00D4698B" w:rsidRPr="00B51DE9" w:rsidRDefault="00D4698B" w:rsidP="00B3201D"/>
        </w:tc>
      </w:tr>
      <w:tr w:rsidR="00D4698B" w:rsidRPr="00B51DE9" w:rsidTr="00B3201D">
        <w:trPr>
          <w:trHeight w:val="149"/>
        </w:trPr>
        <w:tc>
          <w:tcPr>
            <w:tcW w:w="7348" w:type="dxa"/>
            <w:gridSpan w:val="3"/>
            <w:tcBorders>
              <w:top w:val="single" w:sz="4" w:space="0" w:color="auto"/>
              <w:left w:val="nil"/>
              <w:right w:val="nil"/>
            </w:tcBorders>
          </w:tcPr>
          <w:p w:rsidR="00D4698B" w:rsidRPr="00B51DE9" w:rsidRDefault="00D4698B" w:rsidP="00B3201D"/>
        </w:tc>
        <w:tc>
          <w:tcPr>
            <w:tcW w:w="196" w:type="dxa"/>
            <w:gridSpan w:val="2"/>
            <w:tcBorders>
              <w:top w:val="nil"/>
              <w:left w:val="nil"/>
              <w:right w:val="nil"/>
            </w:tcBorders>
          </w:tcPr>
          <w:p w:rsidR="00D4698B" w:rsidRPr="00B51DE9" w:rsidRDefault="00D4698B" w:rsidP="00B3201D"/>
        </w:tc>
        <w:tc>
          <w:tcPr>
            <w:tcW w:w="2095" w:type="dxa"/>
            <w:tcBorders>
              <w:top w:val="single" w:sz="4" w:space="0" w:color="auto"/>
              <w:left w:val="nil"/>
              <w:right w:val="nil"/>
            </w:tcBorders>
          </w:tcPr>
          <w:p w:rsidR="00D4698B" w:rsidRPr="00B51DE9" w:rsidRDefault="00D4698B" w:rsidP="00B3201D"/>
        </w:tc>
      </w:tr>
      <w:tr w:rsidR="00D4698B" w:rsidRPr="00B51DE9" w:rsidTr="00B3201D">
        <w:trPr>
          <w:trHeight w:val="443"/>
        </w:trPr>
        <w:tc>
          <w:tcPr>
            <w:tcW w:w="4818" w:type="dxa"/>
            <w:gridSpan w:val="2"/>
            <w:vMerge w:val="restart"/>
            <w:tcBorders>
              <w:left w:val="single" w:sz="4" w:space="0" w:color="auto"/>
              <w:right w:val="single" w:sz="4" w:space="0" w:color="auto"/>
            </w:tcBorders>
          </w:tcPr>
          <w:p w:rsidR="00D4698B" w:rsidRPr="005E278A" w:rsidRDefault="00D4698B" w:rsidP="00B3201D">
            <w:pPr>
              <w:pStyle w:val="Tabelle6pt"/>
            </w:pPr>
            <w:r w:rsidRPr="005E278A">
              <w:t>Kompetenzen:</w:t>
            </w:r>
          </w:p>
          <w:p w:rsidR="00D4698B" w:rsidRPr="005E278A" w:rsidRDefault="00D4698B" w:rsidP="00D4698B">
            <w:pPr>
              <w:pStyle w:val="Kopf8ptafz"/>
              <w:ind w:left="227" w:hanging="170"/>
            </w:pPr>
            <w:r w:rsidRPr="005E278A">
              <w:t xml:space="preserve">Ich kann Vorteile der Gruppenarbeit bewerten. </w:t>
            </w:r>
          </w:p>
          <w:p w:rsidR="00D4698B" w:rsidRPr="005E278A" w:rsidRDefault="00D4698B" w:rsidP="00D4698B">
            <w:pPr>
              <w:pStyle w:val="Kopf8ptafz"/>
              <w:ind w:left="227" w:hanging="170"/>
            </w:pPr>
            <w:r w:rsidRPr="005E278A">
              <w:t xml:space="preserve">Ich kann Regeln zur Gruppenarbeit formulieren. </w:t>
            </w:r>
          </w:p>
          <w:p w:rsidR="00D4698B" w:rsidRPr="005E278A" w:rsidRDefault="00D4698B" w:rsidP="00D4698B">
            <w:pPr>
              <w:pStyle w:val="Kopf8ptafz"/>
              <w:ind w:left="227" w:hanging="170"/>
            </w:pPr>
            <w:r w:rsidRPr="005E278A">
              <w:t>Ich kann Gruppenarbeit beobachten.</w:t>
            </w:r>
          </w:p>
          <w:p w:rsidR="00D4698B" w:rsidRDefault="00D4698B" w:rsidP="00D4698B">
            <w:pPr>
              <w:pStyle w:val="Kopf8ptafz"/>
              <w:ind w:left="227" w:hanging="170"/>
            </w:pPr>
            <w:r>
              <w:t xml:space="preserve">Ich kann Gruppenarbeit bewerten und reflektieren. </w:t>
            </w:r>
          </w:p>
          <w:p w:rsidR="00D4698B" w:rsidRDefault="00D4698B" w:rsidP="00D4698B">
            <w:pPr>
              <w:pStyle w:val="Kopf8ptafz"/>
              <w:ind w:left="227" w:hanging="170"/>
            </w:pPr>
            <w:r>
              <w:t xml:space="preserve">Ich kann soziale Kompetenzen für Gruppenarbeit beschreiben. </w:t>
            </w:r>
          </w:p>
          <w:p w:rsidR="00D4698B" w:rsidRPr="00DD77E3" w:rsidRDefault="00DD2E23" w:rsidP="00D4698B">
            <w:pPr>
              <w:pStyle w:val="Kopf8ptafz"/>
              <w:ind w:left="227" w:hanging="170"/>
              <w:rPr>
                <w:i/>
              </w:rPr>
            </w:pPr>
            <w:r w:rsidRPr="00DB25F0">
              <w:rPr>
                <w:i/>
              </w:rPr>
              <w:t xml:space="preserve">Ich kann mit </w:t>
            </w:r>
            <w:r w:rsidRPr="00DD2E23">
              <w:rPr>
                <w:i/>
              </w:rPr>
              <w:t>einer Partnerin/einem Partner zusammenarbeiten</w:t>
            </w:r>
            <w:r>
              <w:rPr>
                <w:i/>
              </w:rPr>
              <w:t>.</w:t>
            </w:r>
          </w:p>
        </w:tc>
        <w:tc>
          <w:tcPr>
            <w:tcW w:w="4821" w:type="dxa"/>
            <w:gridSpan w:val="4"/>
            <w:tcBorders>
              <w:left w:val="single" w:sz="4" w:space="0" w:color="auto"/>
              <w:right w:val="single" w:sz="4" w:space="0" w:color="auto"/>
            </w:tcBorders>
          </w:tcPr>
          <w:p w:rsidR="00D4698B" w:rsidRDefault="00D4698B" w:rsidP="00B3201D">
            <w:pPr>
              <w:pStyle w:val="Tabelle6pt"/>
            </w:pPr>
            <w:r>
              <w:t>Was Sie schon können sollten:</w:t>
            </w:r>
          </w:p>
          <w:p w:rsidR="00D4698B" w:rsidRPr="00234B66" w:rsidRDefault="00D4698B" w:rsidP="00D4698B">
            <w:pPr>
              <w:pStyle w:val="Kopf8ptafz"/>
              <w:ind w:left="227" w:hanging="170"/>
            </w:pPr>
            <w:r>
              <w:t>Ich kann Arbeitsanweisungen lesen und umsetzen</w:t>
            </w:r>
            <w:r w:rsidR="00F937E0">
              <w: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Wofür Sie das benötigen:</w:t>
            </w:r>
          </w:p>
          <w:p w:rsidR="00D4698B" w:rsidRDefault="00D4698B" w:rsidP="00D4698B">
            <w:pPr>
              <w:pStyle w:val="Kopf8ptafz"/>
              <w:ind w:left="227" w:hanging="170"/>
            </w:pPr>
            <w:r>
              <w:t>Erfolgreiche Gruppenarbeit</w:t>
            </w:r>
          </w:p>
        </w:tc>
      </w:tr>
      <w:tr w:rsidR="00D4698B" w:rsidRPr="00B51DE9" w:rsidTr="00B3201D">
        <w:trPr>
          <w:trHeight w:val="443"/>
        </w:trPr>
        <w:tc>
          <w:tcPr>
            <w:tcW w:w="4818" w:type="dxa"/>
            <w:gridSpan w:val="2"/>
            <w:vMerge/>
            <w:tcBorders>
              <w:left w:val="single" w:sz="4" w:space="0" w:color="auto"/>
              <w:right w:val="single" w:sz="4" w:space="0" w:color="auto"/>
            </w:tcBorders>
          </w:tcPr>
          <w:p w:rsidR="00D4698B" w:rsidRDefault="00D4698B" w:rsidP="00B3201D">
            <w:pPr>
              <w:pStyle w:val="Tabelle6pt"/>
            </w:pPr>
          </w:p>
        </w:tc>
        <w:tc>
          <w:tcPr>
            <w:tcW w:w="4821" w:type="dxa"/>
            <w:gridSpan w:val="4"/>
            <w:tcBorders>
              <w:left w:val="single" w:sz="4" w:space="0" w:color="auto"/>
              <w:right w:val="single" w:sz="4" w:space="0" w:color="auto"/>
            </w:tcBorders>
          </w:tcPr>
          <w:p w:rsidR="00D4698B" w:rsidRDefault="00D4698B" w:rsidP="00B3201D">
            <w:pPr>
              <w:pStyle w:val="Tabelle6pt"/>
            </w:pPr>
            <w:r>
              <w:t>Wie Sie Ihr Können prüfen können:</w:t>
            </w:r>
          </w:p>
          <w:p w:rsidR="00D4698B" w:rsidRPr="00234B66" w:rsidRDefault="00D4698B" w:rsidP="00D4698B">
            <w:pPr>
              <w:pStyle w:val="Kopf8ptafz"/>
              <w:ind w:left="227" w:hanging="170"/>
            </w:pPr>
            <w:r>
              <w:t>Übung</w:t>
            </w:r>
          </w:p>
        </w:tc>
      </w:tr>
    </w:tbl>
    <w:p w:rsidR="00D4698B" w:rsidRDefault="00D4698B" w:rsidP="00D4698B">
      <w:pPr>
        <w:spacing w:line="240" w:lineRule="exact"/>
      </w:pPr>
    </w:p>
    <w:tbl>
      <w:tblPr>
        <w:tblW w:w="79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5528"/>
      </w:tblGrid>
      <w:tr w:rsidR="00D4698B" w:rsidRPr="00DE4890" w:rsidTr="00B3201D">
        <w:trPr>
          <w:trHeight w:val="397"/>
        </w:trPr>
        <w:tc>
          <w:tcPr>
            <w:tcW w:w="1470" w:type="dxa"/>
            <w:shd w:val="clear" w:color="auto" w:fill="D9D9D9" w:themeFill="background1" w:themeFillShade="D9"/>
            <w:vAlign w:val="center"/>
          </w:tcPr>
          <w:p w:rsidR="00D4698B" w:rsidRPr="00DE4890" w:rsidRDefault="00D4698B" w:rsidP="00B3201D">
            <w:pPr>
              <w:pStyle w:val="TabelleKopfmitte"/>
            </w:pPr>
            <w:r>
              <w:rPr>
                <w:noProof/>
                <w:sz w:val="24"/>
              </w:rPr>
              <w:drawing>
                <wp:anchor distT="0" distB="0" distL="114300" distR="114300" simplePos="0" relativeHeight="251973632" behindDoc="0" locked="0" layoutInCell="0" allowOverlap="1" wp14:anchorId="2951A794" wp14:editId="3C96935C">
                  <wp:simplePos x="0" y="0"/>
                  <wp:positionH relativeFrom="rightMargin">
                    <wp:posOffset>458470</wp:posOffset>
                  </wp:positionH>
                  <wp:positionV relativeFrom="paragraph">
                    <wp:posOffset>168910</wp:posOffset>
                  </wp:positionV>
                  <wp:extent cx="349885" cy="320675"/>
                  <wp:effectExtent l="0" t="0" r="0" b="3175"/>
                  <wp:wrapNone/>
                  <wp:docPr id="48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974656" behindDoc="0" locked="0" layoutInCell="0" allowOverlap="1" wp14:anchorId="77A00BE8" wp14:editId="51F5BB2A">
                  <wp:simplePos x="0" y="0"/>
                  <wp:positionH relativeFrom="rightMargin">
                    <wp:posOffset>818515</wp:posOffset>
                  </wp:positionH>
                  <wp:positionV relativeFrom="paragraph">
                    <wp:posOffset>168910</wp:posOffset>
                  </wp:positionV>
                  <wp:extent cx="349885" cy="320675"/>
                  <wp:effectExtent l="0" t="0" r="0" b="3175"/>
                  <wp:wrapNone/>
                  <wp:docPr id="48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975680" behindDoc="0" locked="0" layoutInCell="0" allowOverlap="1" wp14:anchorId="5B1A2C13" wp14:editId="1619AB5F">
                  <wp:simplePos x="0" y="0"/>
                  <wp:positionH relativeFrom="rightMargin">
                    <wp:posOffset>1178560</wp:posOffset>
                  </wp:positionH>
                  <wp:positionV relativeFrom="paragraph">
                    <wp:posOffset>161925</wp:posOffset>
                  </wp:positionV>
                  <wp:extent cx="348615" cy="320040"/>
                  <wp:effectExtent l="0" t="0" r="0" b="3810"/>
                  <wp:wrapNone/>
                  <wp:docPr id="454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t>Phase</w:t>
            </w:r>
          </w:p>
        </w:tc>
        <w:tc>
          <w:tcPr>
            <w:tcW w:w="940" w:type="dxa"/>
            <w:shd w:val="clear" w:color="auto" w:fill="D9D9D9" w:themeFill="background1" w:themeFillShade="D9"/>
            <w:vAlign w:val="center"/>
          </w:tcPr>
          <w:p w:rsidR="00D4698B" w:rsidRPr="00DE4890" w:rsidRDefault="00D4698B" w:rsidP="002675DD">
            <w:pPr>
              <w:pStyle w:val="TabelleKopfmitte"/>
            </w:pPr>
            <w:r>
              <w:t>Zeit</w:t>
            </w:r>
          </w:p>
        </w:tc>
        <w:tc>
          <w:tcPr>
            <w:tcW w:w="5528" w:type="dxa"/>
            <w:shd w:val="clear" w:color="auto" w:fill="D9D9D9" w:themeFill="background1" w:themeFillShade="D9"/>
            <w:vAlign w:val="center"/>
          </w:tcPr>
          <w:p w:rsidR="00D4698B" w:rsidRPr="00DE4890" w:rsidRDefault="00D4698B" w:rsidP="00B3201D">
            <w:pPr>
              <w:pStyle w:val="TabelleKopfmitte"/>
            </w:pPr>
            <w:r>
              <w:t>Aufgabe</w:t>
            </w:r>
          </w:p>
        </w:tc>
      </w:tr>
      <w:tr w:rsidR="00D4698B" w:rsidRPr="00DE4890" w:rsidTr="00B3201D">
        <w:trPr>
          <w:trHeight w:val="624"/>
        </w:trPr>
        <w:tc>
          <w:tcPr>
            <w:tcW w:w="1470" w:type="dxa"/>
            <w:shd w:val="clear" w:color="auto" w:fill="auto"/>
            <w:vAlign w:val="center"/>
          </w:tcPr>
          <w:p w:rsidR="00D4698B" w:rsidRPr="00F0156F" w:rsidRDefault="00D4698B" w:rsidP="00B3201D">
            <w:pPr>
              <w:pStyle w:val="Textkrpermitte"/>
            </w:pPr>
            <w:r w:rsidRPr="00FC0F56">
              <w:rPr>
                <w:noProof/>
              </w:rPr>
              <w:drawing>
                <wp:inline distT="0" distB="0" distL="0" distR="0" wp14:anchorId="71D02683" wp14:editId="596268F9">
                  <wp:extent cx="302701" cy="324000"/>
                  <wp:effectExtent l="0" t="0" r="2540" b="0"/>
                  <wp:docPr id="454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D4698B" w:rsidRPr="00DE4890" w:rsidRDefault="00D4698B" w:rsidP="00F937E0">
            <w:pPr>
              <w:pStyle w:val="Textkrper"/>
              <w:jc w:val="center"/>
            </w:pPr>
            <w:r>
              <w:t>10</w:t>
            </w:r>
            <w:r w:rsidR="00F937E0">
              <w:t xml:space="preserve"> M</w:t>
            </w:r>
            <w:r>
              <w:t>in</w:t>
            </w:r>
            <w:r w:rsidR="00F937E0">
              <w:t>.</w:t>
            </w:r>
          </w:p>
        </w:tc>
        <w:tc>
          <w:tcPr>
            <w:tcW w:w="5528" w:type="dxa"/>
            <w:shd w:val="clear" w:color="auto" w:fill="auto"/>
            <w:vAlign w:val="center"/>
          </w:tcPr>
          <w:p w:rsidR="00D4698B" w:rsidRPr="00DE4890" w:rsidRDefault="00D4698B" w:rsidP="00B3201D">
            <w:pPr>
              <w:pStyle w:val="Textkrper"/>
              <w:rPr>
                <w:noProof/>
              </w:rPr>
            </w:pPr>
            <w:r>
              <w:t>Bestimmen Sie 6 wichtige soziale Kompetenzen, die ein Tea</w:t>
            </w:r>
            <w:r>
              <w:t>m</w:t>
            </w:r>
            <w:r>
              <w:t xml:space="preserve">mitglied mitbringen sollte, damit die Gruppenarbeit gelingt. Schreiben Sie Ihr Ergebnis in Ihren Bereich des </w:t>
            </w:r>
            <w:proofErr w:type="spellStart"/>
            <w:r>
              <w:t>Placemat</w:t>
            </w:r>
            <w:proofErr w:type="spellEnd"/>
            <w:r>
              <w:t>. Be</w:t>
            </w:r>
            <w:r>
              <w:t>i</w:t>
            </w:r>
            <w:r>
              <w:t xml:space="preserve">spiele für soziale Kompetenzen finden Sie in der Liste unten. </w:t>
            </w:r>
          </w:p>
        </w:tc>
      </w:tr>
      <w:tr w:rsidR="00D4698B" w:rsidRPr="00DE4890" w:rsidTr="00B3201D">
        <w:trPr>
          <w:trHeight w:val="624"/>
        </w:trPr>
        <w:tc>
          <w:tcPr>
            <w:tcW w:w="1470" w:type="dxa"/>
            <w:shd w:val="clear" w:color="auto" w:fill="auto"/>
            <w:vAlign w:val="center"/>
          </w:tcPr>
          <w:p w:rsidR="00D4698B" w:rsidRPr="00F0156F" w:rsidRDefault="00D4698B" w:rsidP="00B3201D">
            <w:pPr>
              <w:pStyle w:val="Textkrpermitte"/>
            </w:pPr>
            <w:r>
              <w:rPr>
                <w:noProof/>
              </w:rPr>
              <w:drawing>
                <wp:inline distT="0" distB="0" distL="0" distR="0" wp14:anchorId="2F61FC30" wp14:editId="5D148E35">
                  <wp:extent cx="532800" cy="324000"/>
                  <wp:effectExtent l="0" t="0" r="635" b="0"/>
                  <wp:docPr id="454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D4698B" w:rsidRPr="00DE4890" w:rsidRDefault="00F937E0" w:rsidP="002675DD">
            <w:pPr>
              <w:pStyle w:val="Textkrper"/>
              <w:jc w:val="center"/>
            </w:pPr>
            <w:r>
              <w:t>10 M</w:t>
            </w:r>
            <w:r w:rsidR="00D4698B">
              <w:t>in</w:t>
            </w:r>
            <w:r>
              <w:t>.</w:t>
            </w:r>
          </w:p>
        </w:tc>
        <w:tc>
          <w:tcPr>
            <w:tcW w:w="5528" w:type="dxa"/>
            <w:shd w:val="clear" w:color="auto" w:fill="auto"/>
            <w:vAlign w:val="center"/>
          </w:tcPr>
          <w:p w:rsidR="00D4698B" w:rsidRDefault="00D4698B" w:rsidP="00B3201D">
            <w:pPr>
              <w:pStyle w:val="Textkrper"/>
            </w:pPr>
            <w:r>
              <w:t>Stelle</w:t>
            </w:r>
            <w:r w:rsidR="00F937E0">
              <w:t>n Sie Ihr Ergebnis in Ihrer 4er-</w:t>
            </w:r>
            <w:r>
              <w:t xml:space="preserve">Gruppe vor. </w:t>
            </w:r>
          </w:p>
          <w:p w:rsidR="00D4698B" w:rsidRPr="00DE4890" w:rsidRDefault="00D4698B" w:rsidP="00B3201D">
            <w:pPr>
              <w:pStyle w:val="Textkrper"/>
            </w:pPr>
            <w:r>
              <w:t xml:space="preserve">Anschließend einigen Sie sich auf die 4 wichtigsten sozialen Kompetenzen und schreiben diese in das mittlere Feld. </w:t>
            </w:r>
            <w:r>
              <w:br/>
              <w:t>Formulieren Sie eine Begründung für ihre Wahl. (Niveau C)</w:t>
            </w:r>
          </w:p>
        </w:tc>
      </w:tr>
      <w:tr w:rsidR="00D4698B" w:rsidRPr="00DE4890" w:rsidTr="00B3201D">
        <w:trPr>
          <w:trHeight w:val="624"/>
        </w:trPr>
        <w:tc>
          <w:tcPr>
            <w:tcW w:w="1470" w:type="dxa"/>
            <w:shd w:val="clear" w:color="auto" w:fill="auto"/>
            <w:vAlign w:val="center"/>
          </w:tcPr>
          <w:p w:rsidR="00D4698B" w:rsidRDefault="00D4698B" w:rsidP="00B3201D">
            <w:pPr>
              <w:pStyle w:val="Textkrpermitte"/>
              <w:rPr>
                <w:noProof/>
              </w:rPr>
            </w:pPr>
            <w:r w:rsidRPr="00BA1941">
              <w:rPr>
                <w:noProof/>
                <w:sz w:val="24"/>
              </w:rPr>
              <w:drawing>
                <wp:inline distT="0" distB="0" distL="0" distR="0" wp14:anchorId="78A0801C" wp14:editId="405FB1DA">
                  <wp:extent cx="324000" cy="324000"/>
                  <wp:effectExtent l="0" t="0" r="0" b="0"/>
                  <wp:docPr id="4549"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inline>
              </w:drawing>
            </w:r>
          </w:p>
        </w:tc>
        <w:tc>
          <w:tcPr>
            <w:tcW w:w="940" w:type="dxa"/>
            <w:shd w:val="clear" w:color="auto" w:fill="auto"/>
            <w:vAlign w:val="center"/>
          </w:tcPr>
          <w:p w:rsidR="00D4698B" w:rsidRPr="00DE4890" w:rsidRDefault="00D4698B" w:rsidP="00F937E0">
            <w:pPr>
              <w:pStyle w:val="Textkrper"/>
              <w:jc w:val="center"/>
            </w:pPr>
            <w:r>
              <w:t>10</w:t>
            </w:r>
            <w:r w:rsidR="00F937E0">
              <w:t xml:space="preserve"> M</w:t>
            </w:r>
            <w:r>
              <w:t>in</w:t>
            </w:r>
            <w:r w:rsidR="00F937E0">
              <w:t>.</w:t>
            </w:r>
          </w:p>
        </w:tc>
        <w:tc>
          <w:tcPr>
            <w:tcW w:w="5528" w:type="dxa"/>
            <w:shd w:val="clear" w:color="auto" w:fill="auto"/>
            <w:vAlign w:val="center"/>
          </w:tcPr>
          <w:p w:rsidR="00D4698B" w:rsidRDefault="00D4698B" w:rsidP="00B3201D">
            <w:pPr>
              <w:pStyle w:val="Textkrper"/>
            </w:pPr>
            <w:r>
              <w:t>Die Ergebnisse werden im Plenum vorgestellt, ggf. begründet.</w:t>
            </w:r>
          </w:p>
        </w:tc>
      </w:tr>
      <w:tr w:rsidR="00D4698B" w:rsidRPr="00DE4890" w:rsidTr="00B3201D">
        <w:trPr>
          <w:trHeight w:val="624"/>
        </w:trPr>
        <w:tc>
          <w:tcPr>
            <w:tcW w:w="1470" w:type="dxa"/>
            <w:shd w:val="clear" w:color="auto" w:fill="auto"/>
            <w:vAlign w:val="center"/>
          </w:tcPr>
          <w:p w:rsidR="00D4698B" w:rsidRPr="00BA1941" w:rsidRDefault="00D4698B" w:rsidP="00B3201D">
            <w:pPr>
              <w:pStyle w:val="Textkrpermitte"/>
              <w:rPr>
                <w:noProof/>
                <w:sz w:val="24"/>
              </w:rPr>
            </w:pPr>
            <w:r w:rsidRPr="009F52B6">
              <w:rPr>
                <w:noProof/>
                <w:sz w:val="24"/>
              </w:rPr>
              <w:drawing>
                <wp:inline distT="0" distB="0" distL="0" distR="0" wp14:anchorId="3236BF74" wp14:editId="795B9503">
                  <wp:extent cx="658495" cy="323850"/>
                  <wp:effectExtent l="0" t="0" r="8255" b="0"/>
                  <wp:docPr id="482"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940" w:type="dxa"/>
            <w:shd w:val="clear" w:color="auto" w:fill="auto"/>
            <w:vAlign w:val="center"/>
          </w:tcPr>
          <w:p w:rsidR="00D4698B" w:rsidRPr="00DE4890" w:rsidRDefault="00F937E0" w:rsidP="002675DD">
            <w:pPr>
              <w:pStyle w:val="Textkrper"/>
              <w:jc w:val="center"/>
            </w:pPr>
            <w:r>
              <w:t>5 M</w:t>
            </w:r>
            <w:r w:rsidR="00D4698B">
              <w:t>in</w:t>
            </w:r>
            <w:r>
              <w:t>.</w:t>
            </w:r>
          </w:p>
        </w:tc>
        <w:tc>
          <w:tcPr>
            <w:tcW w:w="5528" w:type="dxa"/>
            <w:shd w:val="clear" w:color="auto" w:fill="auto"/>
            <w:vAlign w:val="center"/>
          </w:tcPr>
          <w:p w:rsidR="00D4698B" w:rsidRDefault="00D4698B" w:rsidP="00F937E0">
            <w:pPr>
              <w:pStyle w:val="Textkrper"/>
            </w:pPr>
            <w:r>
              <w:t>Überlegen Sie mit</w:t>
            </w:r>
            <w:r w:rsidR="00DD2E23">
              <w:t xml:space="preserve"> Ihrer Partnerin/</w:t>
            </w:r>
            <w:r>
              <w:t>Ihrem Partner, wie Sie in der Schule diese genannten sozialen Kompetenzen üben können</w:t>
            </w:r>
            <w:r w:rsidR="00F937E0">
              <w:t>.</w:t>
            </w:r>
          </w:p>
        </w:tc>
      </w:tr>
    </w:tbl>
    <w:p w:rsidR="00D4698B" w:rsidRDefault="00D4698B" w:rsidP="00D4698B">
      <w:pPr>
        <w:spacing w:line="240" w:lineRule="exact"/>
      </w:pPr>
    </w:p>
    <w:p w:rsidR="00D4698B" w:rsidRPr="00B03E7A" w:rsidRDefault="00D4698B" w:rsidP="00D4698B">
      <w:pPr>
        <w:spacing w:line="240" w:lineRule="exact"/>
        <w:rPr>
          <w:rStyle w:val="Fett"/>
        </w:rPr>
      </w:pPr>
      <w:r>
        <w:rPr>
          <w:rStyle w:val="Fett"/>
        </w:rPr>
        <w:t>Liste s</w:t>
      </w:r>
      <w:r w:rsidRPr="00B03E7A">
        <w:rPr>
          <w:rStyle w:val="Fett"/>
        </w:rPr>
        <w:t xml:space="preserve">ozialer Kompetenzen: </w:t>
      </w:r>
    </w:p>
    <w:p w:rsidR="00D4698B" w:rsidRDefault="00D4698B" w:rsidP="00D4698B">
      <w:pPr>
        <w:spacing w:line="240" w:lineRule="exact"/>
      </w:pPr>
    </w:p>
    <w:tbl>
      <w:tblPr>
        <w:tblStyle w:val="Tabellenraster"/>
        <w:tblW w:w="0" w:type="auto"/>
        <w:tblBorders>
          <w:top w:val="thickThinLargeGap" w:sz="24" w:space="0" w:color="FFFFFF" w:themeColor="background1"/>
          <w:left w:val="thickThinLargeGap" w:sz="24" w:space="0" w:color="FFFFFF" w:themeColor="background1"/>
          <w:bottom w:val="thickThinLargeGap" w:sz="24" w:space="0" w:color="FFFFFF" w:themeColor="background1"/>
          <w:right w:val="thickThinLargeGap" w:sz="24" w:space="0" w:color="FFFFFF" w:themeColor="background1"/>
          <w:insideH w:val="thickThinLargeGap" w:sz="24" w:space="0" w:color="FFFFFF" w:themeColor="background1"/>
          <w:insideV w:val="thickThinLargeGap" w:sz="24" w:space="0" w:color="FFFFFF" w:themeColor="background1"/>
        </w:tblBorders>
        <w:shd w:val="clear" w:color="auto" w:fill="D9D9D9" w:themeFill="background1" w:themeFillShade="D9"/>
        <w:tblLook w:val="04A0" w:firstRow="1" w:lastRow="0" w:firstColumn="1" w:lastColumn="0" w:noHBand="0" w:noVBand="1"/>
      </w:tblPr>
      <w:tblGrid>
        <w:gridCol w:w="2503"/>
        <w:gridCol w:w="2503"/>
        <w:gridCol w:w="2504"/>
      </w:tblGrid>
      <w:tr w:rsidR="00D4698B" w:rsidRPr="00D1690F" w:rsidTr="00B3201D">
        <w:trPr>
          <w:trHeight w:val="850"/>
        </w:trPr>
        <w:tc>
          <w:tcPr>
            <w:tcW w:w="2503" w:type="dxa"/>
            <w:shd w:val="clear" w:color="auto" w:fill="D9D9D9" w:themeFill="background1" w:themeFillShade="D9"/>
            <w:vAlign w:val="center"/>
          </w:tcPr>
          <w:p w:rsidR="00D4698B" w:rsidRPr="00D1690F" w:rsidRDefault="00F937E0" w:rsidP="00B3201D">
            <w:pPr>
              <w:pStyle w:val="Textkrper"/>
              <w:rPr>
                <w:sz w:val="26"/>
              </w:rPr>
            </w:pPr>
            <w:r>
              <w:t>Aufmerksam z</w:t>
            </w:r>
            <w:r w:rsidR="00D4698B">
              <w:t>uhören</w:t>
            </w:r>
          </w:p>
        </w:tc>
        <w:tc>
          <w:tcPr>
            <w:tcW w:w="2503" w:type="dxa"/>
            <w:shd w:val="clear" w:color="auto" w:fill="D9D9D9" w:themeFill="background1" w:themeFillShade="D9"/>
            <w:vAlign w:val="center"/>
          </w:tcPr>
          <w:p w:rsidR="00D4698B" w:rsidRPr="00D1690F" w:rsidRDefault="00D4698B" w:rsidP="00B3201D">
            <w:pPr>
              <w:pStyle w:val="Textkrper"/>
              <w:rPr>
                <w:sz w:val="26"/>
              </w:rPr>
            </w:pPr>
            <w:r>
              <w:t>Kompromisse schließen können</w:t>
            </w:r>
          </w:p>
        </w:tc>
        <w:tc>
          <w:tcPr>
            <w:tcW w:w="2504" w:type="dxa"/>
            <w:shd w:val="clear" w:color="auto" w:fill="D9D9D9" w:themeFill="background1" w:themeFillShade="D9"/>
            <w:vAlign w:val="center"/>
          </w:tcPr>
          <w:p w:rsidR="00D4698B" w:rsidRPr="00D1690F" w:rsidRDefault="00D4698B" w:rsidP="00B3201D">
            <w:pPr>
              <w:pStyle w:val="Textkrper"/>
              <w:rPr>
                <w:sz w:val="26"/>
              </w:rPr>
            </w:pPr>
            <w:r>
              <w:t>Materialien austauschen und teilen können</w:t>
            </w:r>
          </w:p>
        </w:tc>
      </w:tr>
      <w:tr w:rsidR="00D4698B" w:rsidRPr="00D1690F" w:rsidTr="00B3201D">
        <w:trPr>
          <w:trHeight w:val="850"/>
        </w:trPr>
        <w:tc>
          <w:tcPr>
            <w:tcW w:w="2503" w:type="dxa"/>
            <w:shd w:val="clear" w:color="auto" w:fill="D9D9D9" w:themeFill="background1" w:themeFillShade="D9"/>
            <w:vAlign w:val="center"/>
          </w:tcPr>
          <w:p w:rsidR="00D4698B" w:rsidRPr="00D1690F" w:rsidRDefault="00D4698B" w:rsidP="00B3201D">
            <w:pPr>
              <w:pStyle w:val="Textkrper"/>
              <w:rPr>
                <w:sz w:val="26"/>
              </w:rPr>
            </w:pPr>
            <w:r>
              <w:t>Sinnvolle Vorschläge a</w:t>
            </w:r>
            <w:r>
              <w:t>n</w:t>
            </w:r>
            <w:r>
              <w:t>nehmen</w:t>
            </w:r>
          </w:p>
        </w:tc>
        <w:tc>
          <w:tcPr>
            <w:tcW w:w="2503" w:type="dxa"/>
            <w:shd w:val="clear" w:color="auto" w:fill="D9D9D9" w:themeFill="background1" w:themeFillShade="D9"/>
            <w:vAlign w:val="center"/>
          </w:tcPr>
          <w:p w:rsidR="00D4698B" w:rsidRPr="00D1690F" w:rsidRDefault="00D4698B" w:rsidP="00B3201D">
            <w:pPr>
              <w:pStyle w:val="Textkrper"/>
              <w:rPr>
                <w:sz w:val="26"/>
              </w:rPr>
            </w:pPr>
            <w:r>
              <w:t>Freundlich und höflich sein</w:t>
            </w:r>
          </w:p>
        </w:tc>
        <w:tc>
          <w:tcPr>
            <w:tcW w:w="2504" w:type="dxa"/>
            <w:shd w:val="clear" w:color="auto" w:fill="D9D9D9" w:themeFill="background1" w:themeFillShade="D9"/>
            <w:vAlign w:val="center"/>
          </w:tcPr>
          <w:p w:rsidR="00D4698B" w:rsidRPr="00D1690F" w:rsidRDefault="00D4698B" w:rsidP="00B3201D">
            <w:pPr>
              <w:pStyle w:val="Textkrper"/>
              <w:rPr>
                <w:sz w:val="26"/>
              </w:rPr>
            </w:pPr>
            <w:r>
              <w:t>Wut und Ärger kontrolli</w:t>
            </w:r>
            <w:r>
              <w:t>e</w:t>
            </w:r>
            <w:r>
              <w:t>ren können</w:t>
            </w:r>
          </w:p>
        </w:tc>
      </w:tr>
      <w:tr w:rsidR="00D4698B" w:rsidRPr="00D1690F" w:rsidTr="00B3201D">
        <w:trPr>
          <w:trHeight w:val="850"/>
        </w:trPr>
        <w:tc>
          <w:tcPr>
            <w:tcW w:w="2503" w:type="dxa"/>
            <w:shd w:val="clear" w:color="auto" w:fill="D9D9D9" w:themeFill="background1" w:themeFillShade="D9"/>
            <w:vAlign w:val="center"/>
          </w:tcPr>
          <w:p w:rsidR="00D4698B" w:rsidRPr="00D1690F" w:rsidRDefault="00D4698B" w:rsidP="00B3201D">
            <w:pPr>
              <w:pStyle w:val="Textkrper"/>
              <w:rPr>
                <w:sz w:val="26"/>
              </w:rPr>
            </w:pPr>
            <w:r>
              <w:t>Abwarten können und geduldig sein</w:t>
            </w:r>
          </w:p>
        </w:tc>
        <w:tc>
          <w:tcPr>
            <w:tcW w:w="2503" w:type="dxa"/>
            <w:shd w:val="clear" w:color="auto" w:fill="D9D9D9" w:themeFill="background1" w:themeFillShade="D9"/>
            <w:vAlign w:val="center"/>
          </w:tcPr>
          <w:p w:rsidR="00D4698B" w:rsidRPr="00D1690F" w:rsidRDefault="00D4698B" w:rsidP="00B3201D">
            <w:pPr>
              <w:pStyle w:val="Textkrper"/>
              <w:rPr>
                <w:sz w:val="26"/>
              </w:rPr>
            </w:pPr>
            <w:r>
              <w:t>Kritik annehmen können</w:t>
            </w:r>
          </w:p>
        </w:tc>
        <w:tc>
          <w:tcPr>
            <w:tcW w:w="2504" w:type="dxa"/>
            <w:shd w:val="clear" w:color="auto" w:fill="D9D9D9" w:themeFill="background1" w:themeFillShade="D9"/>
            <w:vAlign w:val="center"/>
          </w:tcPr>
          <w:p w:rsidR="00D4698B" w:rsidRPr="00D1690F" w:rsidRDefault="00D4698B" w:rsidP="00B3201D">
            <w:pPr>
              <w:pStyle w:val="Textkrper"/>
              <w:rPr>
                <w:sz w:val="26"/>
              </w:rPr>
            </w:pPr>
            <w:r>
              <w:t>Loben und aufmuntern</w:t>
            </w:r>
          </w:p>
        </w:tc>
      </w:tr>
      <w:tr w:rsidR="00D4698B" w:rsidRPr="00D1690F" w:rsidTr="00B3201D">
        <w:trPr>
          <w:trHeight w:val="850"/>
        </w:trPr>
        <w:tc>
          <w:tcPr>
            <w:tcW w:w="2503" w:type="dxa"/>
            <w:shd w:val="clear" w:color="auto" w:fill="D9D9D9" w:themeFill="background1" w:themeFillShade="D9"/>
            <w:vAlign w:val="center"/>
          </w:tcPr>
          <w:p w:rsidR="00D4698B" w:rsidRPr="00A410C8" w:rsidRDefault="00D4698B" w:rsidP="00B3201D">
            <w:pPr>
              <w:pStyle w:val="Textkrper"/>
              <w:jc w:val="left"/>
            </w:pPr>
            <w:r>
              <w:t>Sich selbst nicht in den Vordergrund drängen</w:t>
            </w:r>
          </w:p>
        </w:tc>
        <w:tc>
          <w:tcPr>
            <w:tcW w:w="2503" w:type="dxa"/>
            <w:shd w:val="clear" w:color="auto" w:fill="D9D9D9" w:themeFill="background1" w:themeFillShade="D9"/>
            <w:vAlign w:val="center"/>
          </w:tcPr>
          <w:p w:rsidR="00D4698B" w:rsidRPr="00A410C8" w:rsidRDefault="00D4698B" w:rsidP="00B3201D">
            <w:pPr>
              <w:pStyle w:val="Textkrper"/>
              <w:jc w:val="left"/>
            </w:pPr>
            <w:r>
              <w:t>Keinen aus der Gruppe ausschließen</w:t>
            </w:r>
          </w:p>
        </w:tc>
        <w:tc>
          <w:tcPr>
            <w:tcW w:w="2504" w:type="dxa"/>
            <w:shd w:val="clear" w:color="auto" w:fill="D9D9D9" w:themeFill="background1" w:themeFillShade="D9"/>
            <w:vAlign w:val="center"/>
          </w:tcPr>
          <w:p w:rsidR="00D4698B" w:rsidRPr="00A410C8" w:rsidRDefault="00D4698B" w:rsidP="00B3201D">
            <w:pPr>
              <w:pStyle w:val="Textkrper"/>
              <w:jc w:val="left"/>
            </w:pPr>
            <w:r>
              <w:t>Gedanken anderer weite</w:t>
            </w:r>
            <w:r>
              <w:t>r</w:t>
            </w:r>
            <w:r>
              <w:t>führen können</w:t>
            </w:r>
          </w:p>
        </w:tc>
      </w:tr>
      <w:tr w:rsidR="00D4698B" w:rsidRPr="00D1690F" w:rsidTr="00B3201D">
        <w:trPr>
          <w:trHeight w:val="850"/>
        </w:trPr>
        <w:tc>
          <w:tcPr>
            <w:tcW w:w="2503" w:type="dxa"/>
            <w:shd w:val="clear" w:color="auto" w:fill="D9D9D9" w:themeFill="background1" w:themeFillShade="D9"/>
            <w:vAlign w:val="center"/>
          </w:tcPr>
          <w:p w:rsidR="00D4698B" w:rsidRDefault="00D4698B" w:rsidP="00B3201D">
            <w:pPr>
              <w:pStyle w:val="Textkrper"/>
              <w:jc w:val="left"/>
            </w:pPr>
            <w:r>
              <w:t>Kritik so äußern können, dass man den anderen nicht verletzt</w:t>
            </w:r>
          </w:p>
        </w:tc>
        <w:tc>
          <w:tcPr>
            <w:tcW w:w="2503" w:type="dxa"/>
            <w:shd w:val="clear" w:color="auto" w:fill="D9D9D9" w:themeFill="background1" w:themeFillShade="D9"/>
            <w:vAlign w:val="center"/>
          </w:tcPr>
          <w:p w:rsidR="00D4698B" w:rsidRDefault="00D4698B" w:rsidP="00DD2E23">
            <w:pPr>
              <w:pStyle w:val="Textkrper"/>
              <w:jc w:val="left"/>
            </w:pPr>
            <w:r>
              <w:t>Partner</w:t>
            </w:r>
            <w:r w:rsidR="00DD2E23">
              <w:t xml:space="preserve">/in </w:t>
            </w:r>
            <w:r>
              <w:t>mit dem Vo</w:t>
            </w:r>
            <w:r>
              <w:t>r</w:t>
            </w:r>
            <w:r>
              <w:t>namen anreden</w:t>
            </w:r>
          </w:p>
        </w:tc>
        <w:tc>
          <w:tcPr>
            <w:tcW w:w="2504" w:type="dxa"/>
            <w:shd w:val="clear" w:color="auto" w:fill="D9D9D9" w:themeFill="background1" w:themeFillShade="D9"/>
            <w:vAlign w:val="center"/>
          </w:tcPr>
          <w:p w:rsidR="00D4698B" w:rsidRDefault="00F937E0" w:rsidP="00B3201D">
            <w:pPr>
              <w:pStyle w:val="Textkrper"/>
              <w:jc w:val="left"/>
            </w:pPr>
            <w:r>
              <w:t>S</w:t>
            </w:r>
            <w:r w:rsidR="00D4698B" w:rsidRPr="00BE64C3">
              <w:t>ich am Gespräch beteil</w:t>
            </w:r>
            <w:r w:rsidR="00D4698B" w:rsidRPr="00BE64C3">
              <w:t>i</w:t>
            </w:r>
            <w:r w:rsidR="00D4698B" w:rsidRPr="00BE64C3">
              <w:t>gen</w:t>
            </w:r>
          </w:p>
        </w:tc>
      </w:tr>
    </w:tbl>
    <w:p w:rsidR="00B3201D" w:rsidRDefault="00B3201D">
      <w:pPr>
        <w:spacing w:line="240" w:lineRule="exact"/>
      </w:pPr>
      <w:r>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21"/>
        <w:gridCol w:w="2833"/>
        <w:gridCol w:w="1399"/>
        <w:gridCol w:w="188"/>
        <w:gridCol w:w="8"/>
        <w:gridCol w:w="2096"/>
      </w:tblGrid>
      <w:tr w:rsidR="008B1EDA" w:rsidRPr="00913A98" w:rsidTr="00D477E1">
        <w:trPr>
          <w:trHeight w:val="523"/>
        </w:trPr>
        <w:tc>
          <w:tcPr>
            <w:tcW w:w="3121" w:type="dxa"/>
            <w:tcBorders>
              <w:top w:val="single" w:sz="4" w:space="0" w:color="auto"/>
              <w:left w:val="single" w:sz="4" w:space="0" w:color="auto"/>
              <w:bottom w:val="single" w:sz="4" w:space="0" w:color="auto"/>
              <w:right w:val="single" w:sz="4" w:space="0" w:color="auto"/>
            </w:tcBorders>
            <w:shd w:val="clear" w:color="auto" w:fill="D9D9D9"/>
            <w:hideMark/>
          </w:tcPr>
          <w:p w:rsidR="008B1EDA" w:rsidRPr="00913A98" w:rsidRDefault="008B1EDA" w:rsidP="00D477E1">
            <w:pPr>
              <w:spacing w:before="40" w:after="60" w:line="160" w:lineRule="exact"/>
              <w:rPr>
                <w:sz w:val="12"/>
              </w:rPr>
            </w:pPr>
            <w:r w:rsidRPr="00913A98">
              <w:rPr>
                <w:sz w:val="12"/>
              </w:rPr>
              <w:lastRenderedPageBreak/>
              <w:br w:type="page"/>
              <w:t>Lernfeld</w:t>
            </w:r>
          </w:p>
          <w:p w:rsidR="008B1EDA" w:rsidRPr="00913A98" w:rsidRDefault="008B1EDA" w:rsidP="00D477E1">
            <w:pPr>
              <w:rPr>
                <w:b/>
              </w:rPr>
            </w:pPr>
            <w:r w:rsidRPr="00913A98">
              <w:rPr>
                <w:b/>
              </w:rPr>
              <w:t>LF 1</w:t>
            </w:r>
          </w:p>
        </w:tc>
        <w:tc>
          <w:tcPr>
            <w:tcW w:w="4232"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B1EDA" w:rsidRPr="00FF76E7" w:rsidRDefault="008B1EDA" w:rsidP="00D477E1">
            <w:pPr>
              <w:spacing w:before="40" w:after="60" w:line="160" w:lineRule="exact"/>
              <w:rPr>
                <w:sz w:val="12"/>
              </w:rPr>
            </w:pPr>
            <w:r w:rsidRPr="00FF76E7">
              <w:rPr>
                <w:sz w:val="12"/>
              </w:rPr>
              <w:t>Titel</w:t>
            </w:r>
          </w:p>
          <w:p w:rsidR="008B1EDA" w:rsidRPr="00FF76E7" w:rsidRDefault="008B1EDA" w:rsidP="00D477E1">
            <w:pPr>
              <w:rPr>
                <w:b/>
                <w:sz w:val="24"/>
                <w:szCs w:val="32"/>
                <w:lang w:eastAsia="de-DE"/>
              </w:rPr>
            </w:pPr>
            <w:r w:rsidRPr="00FF76E7">
              <w:rPr>
                <w:b/>
              </w:rPr>
              <w:t>Berufe in der Gastronomie – Teil II</w:t>
            </w:r>
            <w:r w:rsidRPr="00FF76E7">
              <w:rPr>
                <w:b/>
                <w:sz w:val="24"/>
                <w:szCs w:val="32"/>
                <w:lang w:eastAsia="de-DE"/>
              </w:rPr>
              <w:t xml:space="preserve"> </w:t>
            </w:r>
          </w:p>
          <w:p w:rsidR="008B1EDA" w:rsidRPr="00FF76E7" w:rsidRDefault="008B1EDA" w:rsidP="00D477E1">
            <w:pPr>
              <w:rPr>
                <w:b/>
              </w:rPr>
            </w:pPr>
            <w:r w:rsidRPr="00FF76E7">
              <w:rPr>
                <w:b/>
              </w:rPr>
              <w:t>Lernarrangement Lehrkraft</w:t>
            </w:r>
          </w:p>
        </w:tc>
        <w:tc>
          <w:tcPr>
            <w:tcW w:w="188" w:type="dxa"/>
            <w:vMerge w:val="restart"/>
            <w:tcBorders>
              <w:top w:val="nil"/>
              <w:left w:val="single" w:sz="4" w:space="0" w:color="auto"/>
              <w:bottom w:val="nil"/>
              <w:right w:val="single" w:sz="4" w:space="0" w:color="auto"/>
            </w:tcBorders>
            <w:shd w:val="clear" w:color="auto" w:fill="FFFFFF"/>
          </w:tcPr>
          <w:p w:rsidR="008B1EDA" w:rsidRPr="00FF76E7" w:rsidRDefault="008B1EDA" w:rsidP="00D477E1"/>
        </w:tc>
        <w:tc>
          <w:tcPr>
            <w:tcW w:w="2104"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B1EDA" w:rsidRPr="00913A98" w:rsidRDefault="008B1EDA" w:rsidP="00D477E1">
            <w:pPr>
              <w:jc w:val="center"/>
              <w:rPr>
                <w:rFonts w:cs="Times New Roman"/>
                <w:b/>
                <w:lang w:eastAsia="de-DE"/>
              </w:rPr>
            </w:pPr>
            <w:r w:rsidRPr="00913A98">
              <w:rPr>
                <w:rFonts w:cs="Times New Roman"/>
                <w:b/>
                <w:lang w:eastAsia="de-DE"/>
              </w:rPr>
              <w:t xml:space="preserve">Ernährung und </w:t>
            </w:r>
          </w:p>
          <w:p w:rsidR="008B1EDA" w:rsidRPr="00913A98" w:rsidRDefault="008B1EDA" w:rsidP="00D477E1">
            <w:pPr>
              <w:jc w:val="center"/>
              <w:rPr>
                <w:rFonts w:cs="Times New Roman"/>
                <w:b/>
                <w:lang w:eastAsia="de-DE"/>
              </w:rPr>
            </w:pPr>
            <w:r w:rsidRPr="00913A98">
              <w:rPr>
                <w:rFonts w:cs="Times New Roman"/>
                <w:b/>
                <w:lang w:eastAsia="de-DE"/>
              </w:rPr>
              <w:t>Gastronomie</w:t>
            </w:r>
          </w:p>
          <w:p w:rsidR="008B1EDA" w:rsidRPr="00913A98" w:rsidRDefault="008B1EDA" w:rsidP="00D477E1">
            <w:pPr>
              <w:jc w:val="center"/>
              <w:rPr>
                <w:rFonts w:cs="Times New Roman"/>
                <w:b/>
                <w:lang w:eastAsia="de-DE"/>
              </w:rPr>
            </w:pPr>
            <w:r>
              <w:rPr>
                <w:rFonts w:cs="Times New Roman"/>
                <w:b/>
                <w:lang w:eastAsia="de-DE"/>
              </w:rPr>
              <w:t>EG1.01.04</w:t>
            </w:r>
          </w:p>
        </w:tc>
      </w:tr>
      <w:tr w:rsidR="008B1EDA" w:rsidRPr="00913A98" w:rsidTr="00D477E1">
        <w:tc>
          <w:tcPr>
            <w:tcW w:w="7353" w:type="dxa"/>
            <w:gridSpan w:val="3"/>
            <w:tcBorders>
              <w:top w:val="single" w:sz="4" w:space="0" w:color="auto"/>
              <w:left w:val="single" w:sz="4" w:space="0" w:color="auto"/>
              <w:bottom w:val="single" w:sz="4" w:space="0" w:color="auto"/>
              <w:right w:val="single" w:sz="4" w:space="0" w:color="auto"/>
            </w:tcBorders>
            <w:hideMark/>
          </w:tcPr>
          <w:p w:rsidR="008B1EDA" w:rsidRPr="00913A98" w:rsidRDefault="008B1EDA" w:rsidP="00D477E1">
            <w:pPr>
              <w:spacing w:before="40" w:after="60" w:line="160" w:lineRule="exact"/>
              <w:rPr>
                <w:sz w:val="12"/>
              </w:rPr>
            </w:pPr>
            <w:r w:rsidRPr="00913A98">
              <w:rPr>
                <w:sz w:val="12"/>
              </w:rPr>
              <w:t>Kompetenzbereiche:</w:t>
            </w:r>
          </w:p>
          <w:p w:rsidR="008B1EDA" w:rsidRPr="00913A98" w:rsidRDefault="008B1EDA" w:rsidP="008B1EDA">
            <w:pPr>
              <w:numPr>
                <w:ilvl w:val="0"/>
                <w:numId w:val="6"/>
              </w:numPr>
              <w:ind w:left="227" w:hanging="170"/>
              <w:rPr>
                <w:sz w:val="12"/>
              </w:rPr>
            </w:pPr>
            <w:r w:rsidRPr="00913A98">
              <w:rPr>
                <w:sz w:val="16"/>
              </w:rPr>
              <w:t xml:space="preserve">Ich kann mich in den Fachräumen der Schule </w:t>
            </w:r>
            <w:r>
              <w:rPr>
                <w:sz w:val="16"/>
              </w:rPr>
              <w:t>zurecht</w:t>
            </w:r>
            <w:r w:rsidRPr="00913A98">
              <w:rPr>
                <w:sz w:val="16"/>
              </w:rPr>
              <w:t>finden und habe einen Überblick über die unte</w:t>
            </w:r>
            <w:r w:rsidRPr="00913A98">
              <w:rPr>
                <w:sz w:val="16"/>
              </w:rPr>
              <w:t>r</w:t>
            </w:r>
            <w:r w:rsidRPr="00913A98">
              <w:rPr>
                <w:sz w:val="16"/>
              </w:rPr>
              <w:t>schiedlichen Arbeitsmaterialien und deren Einsatzmöglichkeiten.</w:t>
            </w:r>
          </w:p>
          <w:p w:rsidR="008B1EDA" w:rsidRPr="00913A98" w:rsidRDefault="008B1EDA" w:rsidP="008B1EDA">
            <w:pPr>
              <w:numPr>
                <w:ilvl w:val="0"/>
                <w:numId w:val="6"/>
              </w:numPr>
              <w:ind w:left="227" w:hanging="170"/>
              <w:rPr>
                <w:sz w:val="12"/>
              </w:rPr>
            </w:pPr>
            <w:r w:rsidRPr="00913A98">
              <w:rPr>
                <w:sz w:val="16"/>
              </w:rPr>
              <w:t>Ich kann die Aufgaben als Dienstleister und Gastgeber wahrnehmen und Aufgaben eigenverantwortlich und selbstständig durchführen.</w:t>
            </w:r>
          </w:p>
          <w:p w:rsidR="008B1EDA" w:rsidRPr="00913A98" w:rsidRDefault="008B1EDA" w:rsidP="008B1EDA">
            <w:pPr>
              <w:numPr>
                <w:ilvl w:val="0"/>
                <w:numId w:val="6"/>
              </w:numPr>
              <w:ind w:left="227" w:hanging="170"/>
              <w:rPr>
                <w:sz w:val="12"/>
              </w:rPr>
            </w:pPr>
            <w:r w:rsidRPr="00913A98">
              <w:rPr>
                <w:sz w:val="16"/>
              </w:rPr>
              <w:t>Ich kann in der Gruppe kommunizieren und vereinbarte Regeln einhalten.</w:t>
            </w:r>
          </w:p>
          <w:p w:rsidR="008B1EDA" w:rsidRPr="00913A98" w:rsidRDefault="008B1EDA" w:rsidP="008B1EDA">
            <w:pPr>
              <w:numPr>
                <w:ilvl w:val="0"/>
                <w:numId w:val="6"/>
              </w:numPr>
              <w:ind w:left="227" w:hanging="170"/>
              <w:rPr>
                <w:sz w:val="16"/>
              </w:rPr>
            </w:pPr>
            <w:r w:rsidRPr="00913A98">
              <w:rPr>
                <w:sz w:val="16"/>
              </w:rPr>
              <w:t>Ich kann Arbeitsabläufe lesen und verstehen.</w:t>
            </w:r>
          </w:p>
        </w:tc>
        <w:tc>
          <w:tcPr>
            <w:tcW w:w="188" w:type="dxa"/>
            <w:vMerge/>
            <w:tcBorders>
              <w:top w:val="nil"/>
              <w:left w:val="single" w:sz="4" w:space="0" w:color="auto"/>
              <w:bottom w:val="nil"/>
              <w:right w:val="single" w:sz="4" w:space="0" w:color="auto"/>
            </w:tcBorders>
            <w:vAlign w:val="center"/>
            <w:hideMark/>
          </w:tcPr>
          <w:p w:rsidR="008B1EDA" w:rsidRPr="00913A98" w:rsidRDefault="008B1EDA" w:rsidP="00D477E1"/>
        </w:tc>
        <w:tc>
          <w:tcPr>
            <w:tcW w:w="2104" w:type="dxa"/>
            <w:gridSpan w:val="2"/>
            <w:tcBorders>
              <w:top w:val="single" w:sz="4" w:space="0" w:color="auto"/>
              <w:left w:val="nil"/>
              <w:bottom w:val="single" w:sz="4" w:space="0" w:color="auto"/>
              <w:right w:val="nil"/>
            </w:tcBorders>
            <w:tcMar>
              <w:top w:w="0" w:type="dxa"/>
              <w:left w:w="0" w:type="dxa"/>
              <w:bottom w:w="0" w:type="dxa"/>
              <w:right w:w="0" w:type="dxa"/>
            </w:tcMar>
            <w:vAlign w:val="bottom"/>
            <w:hideMark/>
          </w:tcPr>
          <w:tbl>
            <w:tblPr>
              <w:tblW w:w="208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85"/>
            </w:tblGrid>
            <w:tr w:rsidR="008B1EDA" w:rsidRPr="00913A98" w:rsidTr="00D477E1">
              <w:trPr>
                <w:trHeight w:val="284"/>
              </w:trPr>
              <w:tc>
                <w:tcPr>
                  <w:tcW w:w="2090" w:type="dxa"/>
                  <w:tcBorders>
                    <w:top w:val="single" w:sz="4" w:space="0" w:color="auto"/>
                    <w:left w:val="single" w:sz="4" w:space="0" w:color="auto"/>
                    <w:bottom w:val="single" w:sz="4" w:space="0" w:color="auto"/>
                    <w:right w:val="single" w:sz="4" w:space="0" w:color="auto"/>
                  </w:tcBorders>
                  <w:hideMark/>
                </w:tcPr>
                <w:p w:rsidR="008B1EDA" w:rsidRPr="00913A98" w:rsidRDefault="008B1EDA" w:rsidP="00D477E1">
                  <w:pPr>
                    <w:jc w:val="center"/>
                    <w:rPr>
                      <w:lang w:eastAsia="de-DE"/>
                    </w:rPr>
                  </w:pPr>
                  <w:proofErr w:type="spellStart"/>
                  <w:r w:rsidRPr="00913A98">
                    <w:rPr>
                      <w:lang w:eastAsia="de-DE"/>
                    </w:rPr>
                    <w:t>LernPROJEKT</w:t>
                  </w:r>
                  <w:proofErr w:type="spellEnd"/>
                </w:p>
              </w:tc>
            </w:tr>
            <w:tr w:rsidR="008B1EDA" w:rsidRPr="00913A98" w:rsidTr="00D477E1">
              <w:trPr>
                <w:trHeight w:val="284"/>
              </w:trPr>
              <w:tc>
                <w:tcPr>
                  <w:tcW w:w="2090" w:type="dxa"/>
                  <w:tcBorders>
                    <w:top w:val="single" w:sz="4" w:space="0" w:color="auto"/>
                    <w:left w:val="single" w:sz="4" w:space="0" w:color="auto"/>
                    <w:bottom w:val="single" w:sz="4" w:space="0" w:color="auto"/>
                    <w:right w:val="single" w:sz="4" w:space="0" w:color="auto"/>
                  </w:tcBorders>
                  <w:shd w:val="clear" w:color="auto" w:fill="D9D9D9"/>
                  <w:hideMark/>
                </w:tcPr>
                <w:p w:rsidR="008B1EDA" w:rsidRPr="00913A98" w:rsidRDefault="008B1EDA" w:rsidP="00D477E1">
                  <w:pPr>
                    <w:jc w:val="center"/>
                    <w:rPr>
                      <w:rFonts w:cs="Times New Roman"/>
                      <w:b/>
                      <w:lang w:eastAsia="de-DE"/>
                    </w:rPr>
                  </w:pPr>
                  <w:proofErr w:type="spellStart"/>
                  <w:r w:rsidRPr="00913A98">
                    <w:rPr>
                      <w:rFonts w:cs="Times New Roman"/>
                      <w:b/>
                      <w:lang w:eastAsia="de-DE"/>
                    </w:rPr>
                    <w:t>LernTHEMA</w:t>
                  </w:r>
                  <w:proofErr w:type="spellEnd"/>
                </w:p>
              </w:tc>
            </w:tr>
            <w:tr w:rsidR="008B1EDA" w:rsidRPr="00913A98" w:rsidTr="00D477E1">
              <w:trPr>
                <w:trHeight w:val="284"/>
              </w:trPr>
              <w:tc>
                <w:tcPr>
                  <w:tcW w:w="2090" w:type="dxa"/>
                  <w:tcBorders>
                    <w:top w:val="single" w:sz="4" w:space="0" w:color="auto"/>
                    <w:left w:val="single" w:sz="4" w:space="0" w:color="auto"/>
                    <w:bottom w:val="nil"/>
                    <w:right w:val="single" w:sz="4" w:space="0" w:color="auto"/>
                  </w:tcBorders>
                  <w:hideMark/>
                </w:tcPr>
                <w:p w:rsidR="008B1EDA" w:rsidRPr="00913A98" w:rsidRDefault="008B1EDA" w:rsidP="00D477E1">
                  <w:pPr>
                    <w:jc w:val="center"/>
                    <w:rPr>
                      <w:lang w:eastAsia="de-DE"/>
                    </w:rPr>
                  </w:pPr>
                  <w:proofErr w:type="spellStart"/>
                  <w:r w:rsidRPr="00913A98">
                    <w:rPr>
                      <w:lang w:eastAsia="de-DE"/>
                    </w:rPr>
                    <w:t>LernSCHRITT</w:t>
                  </w:r>
                  <w:proofErr w:type="spellEnd"/>
                </w:p>
              </w:tc>
            </w:tr>
          </w:tbl>
          <w:p w:rsidR="008B1EDA" w:rsidRPr="00913A98" w:rsidRDefault="008B1EDA" w:rsidP="00D477E1"/>
        </w:tc>
      </w:tr>
      <w:tr w:rsidR="008B1EDA" w:rsidRPr="00913A98" w:rsidTr="00D477E1">
        <w:trPr>
          <w:trHeight w:val="149"/>
        </w:trPr>
        <w:tc>
          <w:tcPr>
            <w:tcW w:w="7353" w:type="dxa"/>
            <w:gridSpan w:val="3"/>
            <w:tcBorders>
              <w:top w:val="single" w:sz="4" w:space="0" w:color="auto"/>
              <w:left w:val="nil"/>
              <w:bottom w:val="single" w:sz="4" w:space="0" w:color="auto"/>
              <w:right w:val="nil"/>
            </w:tcBorders>
          </w:tcPr>
          <w:p w:rsidR="008B1EDA" w:rsidRPr="00913A98" w:rsidRDefault="008B1EDA" w:rsidP="00D477E1"/>
        </w:tc>
        <w:tc>
          <w:tcPr>
            <w:tcW w:w="196" w:type="dxa"/>
            <w:gridSpan w:val="2"/>
            <w:tcBorders>
              <w:top w:val="nil"/>
              <w:left w:val="nil"/>
              <w:bottom w:val="single" w:sz="4" w:space="0" w:color="auto"/>
              <w:right w:val="nil"/>
            </w:tcBorders>
          </w:tcPr>
          <w:p w:rsidR="008B1EDA" w:rsidRPr="00913A98" w:rsidRDefault="008B1EDA" w:rsidP="00D477E1"/>
        </w:tc>
        <w:tc>
          <w:tcPr>
            <w:tcW w:w="2096" w:type="dxa"/>
            <w:tcBorders>
              <w:top w:val="single" w:sz="4" w:space="0" w:color="auto"/>
              <w:left w:val="nil"/>
              <w:bottom w:val="single" w:sz="4" w:space="0" w:color="auto"/>
              <w:right w:val="nil"/>
            </w:tcBorders>
          </w:tcPr>
          <w:p w:rsidR="008B1EDA" w:rsidRPr="00913A98" w:rsidRDefault="008B1EDA" w:rsidP="00D477E1"/>
        </w:tc>
      </w:tr>
      <w:tr w:rsidR="008B1EDA" w:rsidRPr="00913A98" w:rsidTr="00D477E1">
        <w:trPr>
          <w:trHeight w:val="443"/>
        </w:trPr>
        <w:tc>
          <w:tcPr>
            <w:tcW w:w="5954" w:type="dxa"/>
            <w:gridSpan w:val="2"/>
            <w:vMerge w:val="restart"/>
            <w:tcBorders>
              <w:top w:val="single" w:sz="4" w:space="0" w:color="auto"/>
              <w:left w:val="single" w:sz="4" w:space="0" w:color="auto"/>
              <w:bottom w:val="single" w:sz="4" w:space="0" w:color="auto"/>
              <w:right w:val="single" w:sz="4" w:space="0" w:color="auto"/>
            </w:tcBorders>
          </w:tcPr>
          <w:p w:rsidR="008B1EDA" w:rsidRPr="00913A98" w:rsidRDefault="008B1EDA" w:rsidP="00D477E1">
            <w:pPr>
              <w:spacing w:before="40" w:after="60" w:line="160" w:lineRule="exact"/>
              <w:rPr>
                <w:sz w:val="12"/>
              </w:rPr>
            </w:pPr>
            <w:r w:rsidRPr="00913A98">
              <w:rPr>
                <w:sz w:val="12"/>
              </w:rPr>
              <w:t>Kompetenzen:</w:t>
            </w:r>
          </w:p>
          <w:p w:rsidR="008B1EDA" w:rsidRDefault="008B1EDA" w:rsidP="008B1EDA">
            <w:pPr>
              <w:pStyle w:val="Kopf8ptafz"/>
              <w:ind w:left="227" w:hanging="170"/>
            </w:pPr>
            <w:r>
              <w:t xml:space="preserve">Ich kann Fragen zu den Berufen der Gastronomie formulieren. </w:t>
            </w:r>
          </w:p>
          <w:p w:rsidR="008B1EDA" w:rsidRPr="00014A6B" w:rsidRDefault="008B1EDA" w:rsidP="008B1EDA">
            <w:pPr>
              <w:numPr>
                <w:ilvl w:val="0"/>
                <w:numId w:val="6"/>
              </w:numPr>
              <w:ind w:left="227" w:hanging="170"/>
              <w:rPr>
                <w:sz w:val="16"/>
              </w:rPr>
            </w:pPr>
            <w:r>
              <w:rPr>
                <w:sz w:val="16"/>
              </w:rPr>
              <w:t xml:space="preserve">Ich kann wesentliche Inhalte eines gastronomischen Berufes </w:t>
            </w:r>
            <w:r w:rsidR="00F937E0">
              <w:rPr>
                <w:sz w:val="16"/>
              </w:rPr>
              <w:t>erfassen.</w:t>
            </w:r>
          </w:p>
          <w:p w:rsidR="008B1EDA" w:rsidRPr="00737529" w:rsidRDefault="008B1EDA" w:rsidP="008B1EDA">
            <w:pPr>
              <w:numPr>
                <w:ilvl w:val="0"/>
                <w:numId w:val="6"/>
              </w:numPr>
              <w:ind w:left="227" w:hanging="170"/>
              <w:rPr>
                <w:sz w:val="16"/>
              </w:rPr>
            </w:pPr>
            <w:r>
              <w:rPr>
                <w:sz w:val="16"/>
              </w:rPr>
              <w:t xml:space="preserve">Ich kann einfache Begrüßungssätze mit Hilfe von Satzbausteinen formulieren. </w:t>
            </w:r>
          </w:p>
          <w:p w:rsidR="008B1EDA" w:rsidRDefault="008B1EDA" w:rsidP="008B1EDA">
            <w:pPr>
              <w:numPr>
                <w:ilvl w:val="0"/>
                <w:numId w:val="6"/>
              </w:numPr>
              <w:ind w:left="227" w:hanging="170"/>
              <w:rPr>
                <w:sz w:val="16"/>
              </w:rPr>
            </w:pPr>
            <w:r>
              <w:rPr>
                <w:sz w:val="16"/>
              </w:rPr>
              <w:t>Ich kann mit meiner Gruppe eine gemeinsame Begrüßungsrede planen.</w:t>
            </w:r>
          </w:p>
          <w:p w:rsidR="008B1EDA" w:rsidRPr="00737529" w:rsidRDefault="008B1EDA" w:rsidP="008B1EDA">
            <w:pPr>
              <w:numPr>
                <w:ilvl w:val="0"/>
                <w:numId w:val="6"/>
              </w:numPr>
              <w:ind w:left="227" w:hanging="170"/>
              <w:rPr>
                <w:sz w:val="16"/>
              </w:rPr>
            </w:pPr>
            <w:r>
              <w:rPr>
                <w:sz w:val="16"/>
              </w:rPr>
              <w:t>Ich kann die Begrüßungsrede in Bezug auf Satzbausteine kontrollieren.</w:t>
            </w:r>
          </w:p>
          <w:p w:rsidR="008B1EDA" w:rsidRDefault="008B1EDA" w:rsidP="008B1EDA">
            <w:pPr>
              <w:numPr>
                <w:ilvl w:val="0"/>
                <w:numId w:val="6"/>
              </w:numPr>
              <w:ind w:left="227" w:hanging="170"/>
              <w:rPr>
                <w:sz w:val="16"/>
              </w:rPr>
            </w:pPr>
            <w:r>
              <w:rPr>
                <w:sz w:val="16"/>
              </w:rPr>
              <w:t>Ich kann mit meiner Gruppe eine gemeinsame Begrüßungsrede halten.</w:t>
            </w:r>
          </w:p>
          <w:p w:rsidR="008B1EDA" w:rsidRDefault="008B1EDA" w:rsidP="008B1EDA">
            <w:pPr>
              <w:numPr>
                <w:ilvl w:val="0"/>
                <w:numId w:val="6"/>
              </w:numPr>
              <w:ind w:left="227" w:hanging="170"/>
              <w:rPr>
                <w:sz w:val="16"/>
              </w:rPr>
            </w:pPr>
            <w:r>
              <w:rPr>
                <w:sz w:val="16"/>
              </w:rPr>
              <w:t xml:space="preserve">Ich kann mich über fünf Berufe der Gastronomie informieren. </w:t>
            </w:r>
          </w:p>
          <w:p w:rsidR="008B1EDA" w:rsidRDefault="008B1EDA" w:rsidP="008B1EDA">
            <w:pPr>
              <w:numPr>
                <w:ilvl w:val="0"/>
                <w:numId w:val="6"/>
              </w:numPr>
              <w:ind w:left="227" w:hanging="170"/>
              <w:rPr>
                <w:sz w:val="16"/>
              </w:rPr>
            </w:pPr>
            <w:r>
              <w:rPr>
                <w:sz w:val="16"/>
              </w:rPr>
              <w:t>Ich kann meinen Fragebogen einsetzen.</w:t>
            </w:r>
          </w:p>
          <w:p w:rsidR="008B1EDA" w:rsidRPr="00B60546" w:rsidRDefault="008B1EDA" w:rsidP="008B1EDA">
            <w:pPr>
              <w:numPr>
                <w:ilvl w:val="0"/>
                <w:numId w:val="6"/>
              </w:numPr>
              <w:ind w:left="227" w:hanging="170"/>
              <w:rPr>
                <w:sz w:val="16"/>
              </w:rPr>
            </w:pPr>
            <w:r>
              <w:rPr>
                <w:sz w:val="16"/>
              </w:rPr>
              <w:t xml:space="preserve"> Ich kann meine Fragen kontrollieren.</w:t>
            </w:r>
            <w:r w:rsidRPr="00AB2F4A">
              <w:rPr>
                <w:sz w:val="16"/>
              </w:rPr>
              <w:t xml:space="preserve"> </w:t>
            </w:r>
          </w:p>
          <w:p w:rsidR="008B1EDA" w:rsidRDefault="008B1EDA" w:rsidP="008B1EDA">
            <w:pPr>
              <w:numPr>
                <w:ilvl w:val="0"/>
                <w:numId w:val="6"/>
              </w:numPr>
              <w:ind w:left="227" w:hanging="170"/>
              <w:rPr>
                <w:sz w:val="16"/>
              </w:rPr>
            </w:pPr>
            <w:r>
              <w:rPr>
                <w:sz w:val="16"/>
              </w:rPr>
              <w:t xml:space="preserve">Ich kann Besucher über einen Beruf der Gastronomie informieren. </w:t>
            </w:r>
          </w:p>
          <w:p w:rsidR="008B1EDA" w:rsidRPr="006E127F" w:rsidRDefault="008B1EDA" w:rsidP="008B1EDA">
            <w:pPr>
              <w:numPr>
                <w:ilvl w:val="0"/>
                <w:numId w:val="6"/>
              </w:numPr>
              <w:ind w:left="227" w:hanging="170"/>
              <w:rPr>
                <w:sz w:val="16"/>
              </w:rPr>
            </w:pPr>
            <w:r>
              <w:rPr>
                <w:sz w:val="16"/>
              </w:rPr>
              <w:t xml:space="preserve">Ich kann meine Gespräche kontrollieren. </w:t>
            </w:r>
          </w:p>
          <w:p w:rsidR="008B1EDA" w:rsidRDefault="008B1EDA" w:rsidP="008B1EDA">
            <w:pPr>
              <w:numPr>
                <w:ilvl w:val="0"/>
                <w:numId w:val="6"/>
              </w:numPr>
              <w:ind w:left="227" w:hanging="170"/>
              <w:rPr>
                <w:sz w:val="16"/>
              </w:rPr>
            </w:pPr>
            <w:r>
              <w:rPr>
                <w:sz w:val="16"/>
              </w:rPr>
              <w:t xml:space="preserve">Ich kann Berufe vergleichen. </w:t>
            </w:r>
          </w:p>
          <w:p w:rsidR="008B1EDA" w:rsidRDefault="008B1EDA" w:rsidP="008B1EDA">
            <w:pPr>
              <w:numPr>
                <w:ilvl w:val="0"/>
                <w:numId w:val="6"/>
              </w:numPr>
              <w:ind w:left="227" w:hanging="170"/>
              <w:rPr>
                <w:sz w:val="16"/>
              </w:rPr>
            </w:pPr>
            <w:r>
              <w:rPr>
                <w:sz w:val="16"/>
              </w:rPr>
              <w:t xml:space="preserve">Ich kann eine Papiertüte nach Anleitung herstellen. </w:t>
            </w:r>
          </w:p>
          <w:p w:rsidR="008B1EDA" w:rsidRPr="00DE12F2" w:rsidRDefault="008B1EDA" w:rsidP="008B1EDA">
            <w:pPr>
              <w:numPr>
                <w:ilvl w:val="0"/>
                <w:numId w:val="6"/>
              </w:numPr>
              <w:ind w:left="227" w:hanging="170"/>
              <w:rPr>
                <w:sz w:val="16"/>
              </w:rPr>
            </w:pPr>
            <w:r>
              <w:rPr>
                <w:sz w:val="16"/>
              </w:rPr>
              <w:t xml:space="preserve">Ich kann typische Merkmale und Gemeinsamkeiten den Berufen der Gastronomie zuordnen. </w:t>
            </w:r>
          </w:p>
          <w:p w:rsidR="008B1EDA" w:rsidRDefault="008B1EDA" w:rsidP="008B1EDA">
            <w:pPr>
              <w:pStyle w:val="Kopf8ptafz"/>
              <w:ind w:left="227" w:hanging="170"/>
            </w:pPr>
            <w:r>
              <w:t xml:space="preserve">Ich kann Aufgaben der Berufe in der Gastronomie in der Praxis an einem Beispiel durchführen. </w:t>
            </w:r>
          </w:p>
          <w:p w:rsidR="008B1EDA" w:rsidRDefault="008B1EDA" w:rsidP="008B1EDA">
            <w:pPr>
              <w:pStyle w:val="Kopf8ptafz"/>
              <w:ind w:left="227" w:hanging="170"/>
            </w:pPr>
            <w:r>
              <w:t>Ich kann mich in den Fachräumen der Schule zurechtfinden und habe einen Übe</w:t>
            </w:r>
            <w:r>
              <w:t>r</w:t>
            </w:r>
            <w:r>
              <w:t>blick über Arbeitsmaterialien.</w:t>
            </w:r>
          </w:p>
          <w:p w:rsidR="008B1EDA" w:rsidRPr="00BF76F0" w:rsidRDefault="008B1EDA" w:rsidP="008B1EDA">
            <w:pPr>
              <w:pStyle w:val="Kopf8ptafz"/>
              <w:ind w:left="227" w:hanging="170"/>
            </w:pPr>
            <w:r w:rsidRPr="00BF76F0">
              <w:t>Ich kann meine Arbeit und meinen Lernprozess einschätzen.</w:t>
            </w:r>
          </w:p>
          <w:p w:rsidR="008B1EDA" w:rsidRPr="00BF76F0" w:rsidRDefault="008B1EDA" w:rsidP="008B1EDA">
            <w:pPr>
              <w:pStyle w:val="Kopf8ptafz"/>
              <w:ind w:left="227" w:hanging="170"/>
            </w:pPr>
            <w:r w:rsidRPr="00BF76F0">
              <w:t xml:space="preserve">Ich kann mich und meine Arbeit kontrollieren. </w:t>
            </w:r>
          </w:p>
          <w:p w:rsidR="008B1EDA" w:rsidRPr="00BF76F0" w:rsidRDefault="008B1EDA" w:rsidP="008B1EDA">
            <w:pPr>
              <w:pStyle w:val="Kopf8ptafz"/>
              <w:ind w:left="227" w:hanging="170"/>
              <w:rPr>
                <w:i/>
              </w:rPr>
            </w:pPr>
            <w:r w:rsidRPr="00BF76F0">
              <w:t xml:space="preserve">Ich kann meinen Lernprozess einschätzen und reflektieren. </w:t>
            </w:r>
          </w:p>
          <w:p w:rsidR="008B1EDA" w:rsidRPr="00BF76F0" w:rsidRDefault="008B1EDA" w:rsidP="008B1EDA">
            <w:pPr>
              <w:pStyle w:val="Kopf8ptafz"/>
              <w:ind w:left="227" w:hanging="170"/>
              <w:rPr>
                <w:i/>
              </w:rPr>
            </w:pPr>
            <w:r w:rsidRPr="00BF76F0">
              <w:t xml:space="preserve">Ich kann Aufgaben dem Handlungskreislauf zuordnen. </w:t>
            </w:r>
          </w:p>
          <w:p w:rsidR="008B1EDA" w:rsidRPr="00BF76F0" w:rsidRDefault="008B1EDA" w:rsidP="008B1EDA">
            <w:pPr>
              <w:pStyle w:val="Kopf8ptafz"/>
              <w:ind w:left="227" w:hanging="170"/>
              <w:rPr>
                <w:i/>
              </w:rPr>
            </w:pPr>
            <w:r w:rsidRPr="00BF76F0">
              <w:t>Ich kann aktiv zuhören.</w:t>
            </w:r>
          </w:p>
          <w:p w:rsidR="008B1EDA" w:rsidRPr="006A1789" w:rsidRDefault="008B1EDA" w:rsidP="008B1EDA">
            <w:pPr>
              <w:pStyle w:val="Kopf8ptafz"/>
              <w:ind w:left="227" w:hanging="170"/>
              <w:rPr>
                <w:i/>
              </w:rPr>
            </w:pPr>
            <w:r w:rsidRPr="004031E8">
              <w:rPr>
                <w:i/>
              </w:rPr>
              <w:t>Ich kann mich auf meine Aufgabe konzentrieren.</w:t>
            </w:r>
          </w:p>
        </w:tc>
        <w:tc>
          <w:tcPr>
            <w:tcW w:w="3691" w:type="dxa"/>
            <w:gridSpan w:val="4"/>
            <w:tcBorders>
              <w:top w:val="single" w:sz="4" w:space="0" w:color="auto"/>
              <w:left w:val="single" w:sz="4" w:space="0" w:color="auto"/>
              <w:bottom w:val="single" w:sz="4" w:space="0" w:color="auto"/>
              <w:right w:val="single" w:sz="4" w:space="0" w:color="auto"/>
            </w:tcBorders>
          </w:tcPr>
          <w:p w:rsidR="008B1EDA" w:rsidRPr="00913A98" w:rsidRDefault="008B1EDA" w:rsidP="00D477E1">
            <w:pPr>
              <w:spacing w:before="40" w:after="60" w:line="160" w:lineRule="exact"/>
              <w:rPr>
                <w:sz w:val="12"/>
              </w:rPr>
            </w:pPr>
            <w:r w:rsidRPr="00913A98">
              <w:rPr>
                <w:sz w:val="12"/>
              </w:rPr>
              <w:t>Was Sie schon können sollten:</w:t>
            </w:r>
          </w:p>
          <w:p w:rsidR="008B1EDA" w:rsidRPr="00913A98" w:rsidRDefault="00F937E0" w:rsidP="008B1EDA">
            <w:pPr>
              <w:numPr>
                <w:ilvl w:val="0"/>
                <w:numId w:val="6"/>
              </w:numPr>
              <w:ind w:left="227" w:hanging="170"/>
              <w:rPr>
                <w:sz w:val="16"/>
              </w:rPr>
            </w:pPr>
            <w:r>
              <w:rPr>
                <w:sz w:val="16"/>
              </w:rPr>
              <w:t>Texte lesen</w:t>
            </w:r>
          </w:p>
        </w:tc>
      </w:tr>
      <w:tr w:rsidR="008B1EDA" w:rsidRPr="00913A98" w:rsidTr="00D477E1">
        <w:trPr>
          <w:trHeight w:val="443"/>
        </w:trPr>
        <w:tc>
          <w:tcPr>
            <w:tcW w:w="5954" w:type="dxa"/>
            <w:gridSpan w:val="2"/>
            <w:vMerge/>
            <w:tcBorders>
              <w:top w:val="single" w:sz="4" w:space="0" w:color="auto"/>
              <w:left w:val="single" w:sz="4" w:space="0" w:color="auto"/>
              <w:bottom w:val="single" w:sz="4" w:space="0" w:color="auto"/>
              <w:right w:val="single" w:sz="4" w:space="0" w:color="auto"/>
            </w:tcBorders>
            <w:vAlign w:val="center"/>
            <w:hideMark/>
          </w:tcPr>
          <w:p w:rsidR="008B1EDA" w:rsidRPr="00913A98" w:rsidRDefault="008B1EDA" w:rsidP="00D477E1">
            <w:pPr>
              <w:rPr>
                <w:sz w:val="16"/>
              </w:rPr>
            </w:pPr>
          </w:p>
        </w:tc>
        <w:tc>
          <w:tcPr>
            <w:tcW w:w="3691" w:type="dxa"/>
            <w:gridSpan w:val="4"/>
            <w:tcBorders>
              <w:top w:val="single" w:sz="4" w:space="0" w:color="auto"/>
              <w:left w:val="single" w:sz="4" w:space="0" w:color="auto"/>
              <w:bottom w:val="single" w:sz="4" w:space="0" w:color="auto"/>
              <w:right w:val="single" w:sz="4" w:space="0" w:color="auto"/>
            </w:tcBorders>
            <w:hideMark/>
          </w:tcPr>
          <w:p w:rsidR="008B1EDA" w:rsidRPr="00913A98" w:rsidRDefault="008B1EDA" w:rsidP="00D477E1">
            <w:pPr>
              <w:spacing w:before="40" w:after="60" w:line="160" w:lineRule="exact"/>
              <w:rPr>
                <w:sz w:val="12"/>
              </w:rPr>
            </w:pPr>
            <w:r w:rsidRPr="00913A98">
              <w:rPr>
                <w:sz w:val="12"/>
              </w:rPr>
              <w:t>Wofür Sie das benötigen:</w:t>
            </w:r>
          </w:p>
          <w:p w:rsidR="008B1EDA" w:rsidRPr="00913A98" w:rsidRDefault="008B1EDA" w:rsidP="008B1EDA">
            <w:pPr>
              <w:numPr>
                <w:ilvl w:val="0"/>
                <w:numId w:val="6"/>
              </w:numPr>
              <w:ind w:left="227" w:hanging="170"/>
              <w:rPr>
                <w:sz w:val="16"/>
              </w:rPr>
            </w:pPr>
            <w:r>
              <w:rPr>
                <w:sz w:val="16"/>
              </w:rPr>
              <w:t>Berufsorientierung</w:t>
            </w:r>
          </w:p>
        </w:tc>
      </w:tr>
      <w:tr w:rsidR="008B1EDA" w:rsidRPr="00913A98" w:rsidTr="00D477E1">
        <w:trPr>
          <w:trHeight w:val="443"/>
        </w:trPr>
        <w:tc>
          <w:tcPr>
            <w:tcW w:w="5954" w:type="dxa"/>
            <w:gridSpan w:val="2"/>
            <w:vMerge/>
            <w:tcBorders>
              <w:top w:val="single" w:sz="4" w:space="0" w:color="auto"/>
              <w:left w:val="single" w:sz="4" w:space="0" w:color="auto"/>
              <w:bottom w:val="single" w:sz="4" w:space="0" w:color="auto"/>
              <w:right w:val="single" w:sz="4" w:space="0" w:color="auto"/>
            </w:tcBorders>
            <w:vAlign w:val="center"/>
            <w:hideMark/>
          </w:tcPr>
          <w:p w:rsidR="008B1EDA" w:rsidRPr="00913A98" w:rsidRDefault="008B1EDA" w:rsidP="00D477E1">
            <w:pPr>
              <w:rPr>
                <w:sz w:val="16"/>
              </w:rPr>
            </w:pPr>
          </w:p>
        </w:tc>
        <w:tc>
          <w:tcPr>
            <w:tcW w:w="3691" w:type="dxa"/>
            <w:gridSpan w:val="4"/>
            <w:tcBorders>
              <w:top w:val="single" w:sz="4" w:space="0" w:color="auto"/>
              <w:left w:val="single" w:sz="4" w:space="0" w:color="auto"/>
              <w:bottom w:val="single" w:sz="4" w:space="0" w:color="auto"/>
              <w:right w:val="single" w:sz="4" w:space="0" w:color="auto"/>
            </w:tcBorders>
          </w:tcPr>
          <w:p w:rsidR="008B1EDA" w:rsidRPr="00913A98" w:rsidRDefault="008B1EDA" w:rsidP="00D477E1">
            <w:pPr>
              <w:spacing w:before="40" w:after="60" w:line="160" w:lineRule="exact"/>
              <w:rPr>
                <w:sz w:val="12"/>
              </w:rPr>
            </w:pPr>
            <w:r w:rsidRPr="00913A98">
              <w:rPr>
                <w:sz w:val="12"/>
              </w:rPr>
              <w:t>Wie Sie Ihr Können prüfen können:</w:t>
            </w:r>
          </w:p>
          <w:p w:rsidR="008B1EDA" w:rsidRPr="00913A98" w:rsidRDefault="008B1EDA" w:rsidP="001A7443">
            <w:pPr>
              <w:pStyle w:val="Kopf8ptafz"/>
              <w:numPr>
                <w:ilvl w:val="0"/>
                <w:numId w:val="0"/>
              </w:numPr>
              <w:ind w:left="227"/>
            </w:pPr>
          </w:p>
        </w:tc>
      </w:tr>
    </w:tbl>
    <w:p w:rsidR="008B1EDA" w:rsidRPr="00913A98" w:rsidRDefault="0024250C" w:rsidP="008B1EDA">
      <w:pPr>
        <w:rPr>
          <w:lang w:eastAsia="de-DE"/>
        </w:rPr>
      </w:pPr>
      <w:r w:rsidRPr="00913A98">
        <w:rPr>
          <w:noProof/>
          <w:lang w:eastAsia="de-DE"/>
        </w:rPr>
        <w:drawing>
          <wp:anchor distT="0" distB="0" distL="114300" distR="114300" simplePos="0" relativeHeight="251978752" behindDoc="0" locked="0" layoutInCell="0" allowOverlap="1" wp14:anchorId="4970860E" wp14:editId="7CD3AB90">
            <wp:simplePos x="0" y="0"/>
            <wp:positionH relativeFrom="rightMargin">
              <wp:posOffset>107950</wp:posOffset>
            </wp:positionH>
            <wp:positionV relativeFrom="paragraph">
              <wp:posOffset>50800</wp:posOffset>
            </wp:positionV>
            <wp:extent cx="349885" cy="320675"/>
            <wp:effectExtent l="0" t="0" r="0" b="3175"/>
            <wp:wrapNone/>
            <wp:docPr id="4552" name="Grafik 4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pic:spPr>
                </pic:pic>
              </a:graphicData>
            </a:graphic>
            <wp14:sizeRelH relativeFrom="page">
              <wp14:pctWidth>0</wp14:pctWidth>
            </wp14:sizeRelH>
            <wp14:sizeRelV relativeFrom="page">
              <wp14:pctHeight>0</wp14:pctHeight>
            </wp14:sizeRelV>
          </wp:anchor>
        </w:drawing>
      </w:r>
      <w:r w:rsidRPr="00913A98">
        <w:rPr>
          <w:noProof/>
          <w:lang w:eastAsia="de-DE"/>
        </w:rPr>
        <w:drawing>
          <wp:anchor distT="0" distB="0" distL="114300" distR="114300" simplePos="0" relativeHeight="251979776" behindDoc="0" locked="0" layoutInCell="0" allowOverlap="1" wp14:anchorId="5F69A367" wp14:editId="72AE9C6D">
            <wp:simplePos x="0" y="0"/>
            <wp:positionH relativeFrom="rightMargin">
              <wp:posOffset>467995</wp:posOffset>
            </wp:positionH>
            <wp:positionV relativeFrom="paragraph">
              <wp:posOffset>50800</wp:posOffset>
            </wp:positionV>
            <wp:extent cx="349885" cy="320675"/>
            <wp:effectExtent l="0" t="0" r="0" b="3175"/>
            <wp:wrapNone/>
            <wp:docPr id="4551" name="Grafik 4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pic:spPr>
                </pic:pic>
              </a:graphicData>
            </a:graphic>
            <wp14:sizeRelH relativeFrom="page">
              <wp14:pctWidth>0</wp14:pctWidth>
            </wp14:sizeRelH>
            <wp14:sizeRelV relativeFrom="page">
              <wp14:pctHeight>0</wp14:pctHeight>
            </wp14:sizeRelV>
          </wp:anchor>
        </w:drawing>
      </w:r>
      <w:r w:rsidRPr="00913A98">
        <w:rPr>
          <w:noProof/>
          <w:lang w:eastAsia="de-DE"/>
        </w:rPr>
        <w:drawing>
          <wp:anchor distT="0" distB="0" distL="114300" distR="114300" simplePos="0" relativeHeight="251980800" behindDoc="0" locked="0" layoutInCell="0" allowOverlap="1" wp14:anchorId="2FB40506" wp14:editId="28318196">
            <wp:simplePos x="0" y="0"/>
            <wp:positionH relativeFrom="rightMargin">
              <wp:posOffset>828040</wp:posOffset>
            </wp:positionH>
            <wp:positionV relativeFrom="paragraph">
              <wp:posOffset>51273</wp:posOffset>
            </wp:positionV>
            <wp:extent cx="349250" cy="320675"/>
            <wp:effectExtent l="0" t="0" r="0" b="3175"/>
            <wp:wrapNone/>
            <wp:docPr id="4550" name="Grafik 4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50" cy="320675"/>
                    </a:xfrm>
                    <a:prstGeom prst="rect">
                      <a:avLst/>
                    </a:prstGeom>
                    <a:noFill/>
                  </pic:spPr>
                </pic:pic>
              </a:graphicData>
            </a:graphic>
            <wp14:sizeRelH relativeFrom="page">
              <wp14:pctWidth>0</wp14:pctWidth>
            </wp14:sizeRelH>
            <wp14:sizeRelV relativeFrom="page">
              <wp14:pctHeight>0</wp14:pctHeight>
            </wp14:sizeRelV>
          </wp:anchor>
        </w:drawing>
      </w:r>
    </w:p>
    <w:p w:rsidR="008B1EDA" w:rsidRDefault="008B1EDA" w:rsidP="008B1EDA">
      <w:pPr>
        <w:jc w:val="center"/>
        <w:rPr>
          <w:b/>
          <w:bCs/>
          <w:sz w:val="24"/>
          <w:szCs w:val="24"/>
          <w:lang w:eastAsia="de-DE"/>
        </w:rPr>
      </w:pPr>
      <w:r w:rsidRPr="00913A98">
        <w:rPr>
          <w:b/>
          <w:bCs/>
          <w:sz w:val="24"/>
          <w:szCs w:val="24"/>
          <w:lang w:eastAsia="de-DE"/>
        </w:rPr>
        <w:t>Unterrichtsarrangement für Lehrkraft</w:t>
      </w:r>
    </w:p>
    <w:p w:rsidR="008B1EDA" w:rsidRPr="00913A98" w:rsidRDefault="008B1EDA" w:rsidP="008B1EDA">
      <w:pPr>
        <w:rPr>
          <w:lang w:eastAsia="de-DE"/>
        </w:rPr>
      </w:pPr>
    </w:p>
    <w:tbl>
      <w:tblPr>
        <w:tblW w:w="96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1702"/>
        <w:gridCol w:w="994"/>
        <w:gridCol w:w="850"/>
        <w:gridCol w:w="2411"/>
        <w:gridCol w:w="1844"/>
        <w:gridCol w:w="1874"/>
      </w:tblGrid>
      <w:tr w:rsidR="008B1EDA" w:rsidRPr="00913A98" w:rsidTr="00D477E1">
        <w:tc>
          <w:tcPr>
            <w:tcW w:w="1702"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B1EDA" w:rsidRPr="00913A98" w:rsidRDefault="008B1EDA" w:rsidP="00D477E1">
            <w:pPr>
              <w:jc w:val="center"/>
              <w:rPr>
                <w:b/>
                <w:lang w:eastAsia="de-DE"/>
              </w:rPr>
            </w:pPr>
            <w:r w:rsidRPr="00913A98">
              <w:rPr>
                <w:b/>
                <w:lang w:eastAsia="de-DE"/>
              </w:rPr>
              <w:t>Handlungskrei</w:t>
            </w:r>
            <w:r w:rsidRPr="00913A98">
              <w:rPr>
                <w:b/>
                <w:lang w:eastAsia="de-DE"/>
              </w:rPr>
              <w:t>s</w:t>
            </w:r>
            <w:r w:rsidRPr="00913A98">
              <w:rPr>
                <w:b/>
                <w:lang w:eastAsia="de-DE"/>
              </w:rPr>
              <w:t>lauf</w:t>
            </w:r>
          </w:p>
        </w:tc>
        <w:tc>
          <w:tcPr>
            <w:tcW w:w="994"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B1EDA" w:rsidRPr="00913A98" w:rsidRDefault="008B1EDA" w:rsidP="00D477E1">
            <w:pPr>
              <w:jc w:val="center"/>
              <w:rPr>
                <w:b/>
                <w:lang w:eastAsia="de-DE"/>
              </w:rPr>
            </w:pPr>
            <w:r w:rsidRPr="00913A98">
              <w:rPr>
                <w:b/>
                <w:lang w:eastAsia="de-DE"/>
              </w:rPr>
              <w:t>Ler</w:t>
            </w:r>
            <w:r w:rsidRPr="00913A98">
              <w:rPr>
                <w:b/>
                <w:lang w:eastAsia="de-DE"/>
              </w:rPr>
              <w:t>n</w:t>
            </w:r>
            <w:r w:rsidRPr="00913A98">
              <w:rPr>
                <w:b/>
                <w:lang w:eastAsia="de-DE"/>
              </w:rPr>
              <w:t>phase</w:t>
            </w:r>
          </w:p>
        </w:tc>
        <w:tc>
          <w:tcPr>
            <w:tcW w:w="850"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B1EDA" w:rsidRPr="00913A98" w:rsidRDefault="008B1EDA" w:rsidP="00D477E1">
            <w:pPr>
              <w:jc w:val="center"/>
              <w:rPr>
                <w:b/>
                <w:lang w:eastAsia="de-DE"/>
              </w:rPr>
            </w:pPr>
            <w:r w:rsidRPr="00913A98">
              <w:rPr>
                <w:b/>
                <w:lang w:eastAsia="de-DE"/>
              </w:rPr>
              <w:t>Zeit</w:t>
            </w:r>
          </w:p>
        </w:tc>
        <w:tc>
          <w:tcPr>
            <w:tcW w:w="2411"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B1EDA" w:rsidRPr="00913A98" w:rsidRDefault="008B1EDA" w:rsidP="00D477E1">
            <w:pPr>
              <w:jc w:val="center"/>
              <w:rPr>
                <w:b/>
                <w:lang w:eastAsia="de-DE"/>
              </w:rPr>
            </w:pPr>
            <w:r w:rsidRPr="00913A98">
              <w:rPr>
                <w:b/>
                <w:lang w:eastAsia="de-DE"/>
              </w:rPr>
              <w:t xml:space="preserve">Inhalte und </w:t>
            </w:r>
          </w:p>
          <w:p w:rsidR="008B1EDA" w:rsidRPr="00913A98" w:rsidRDefault="008B1EDA" w:rsidP="00D477E1">
            <w:pPr>
              <w:jc w:val="center"/>
              <w:rPr>
                <w:b/>
                <w:lang w:eastAsia="de-DE"/>
              </w:rPr>
            </w:pPr>
            <w:r w:rsidRPr="00913A98">
              <w:rPr>
                <w:b/>
                <w:lang w:eastAsia="de-DE"/>
              </w:rPr>
              <w:t>Methode</w:t>
            </w:r>
          </w:p>
        </w:tc>
        <w:tc>
          <w:tcPr>
            <w:tcW w:w="1844"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B1EDA" w:rsidRPr="00913A98" w:rsidRDefault="008B1EDA" w:rsidP="00D477E1">
            <w:pPr>
              <w:jc w:val="center"/>
              <w:rPr>
                <w:b/>
                <w:lang w:eastAsia="de-DE"/>
              </w:rPr>
            </w:pPr>
            <w:r w:rsidRPr="00913A98">
              <w:rPr>
                <w:b/>
                <w:lang w:eastAsia="de-DE"/>
              </w:rPr>
              <w:t>Material</w:t>
            </w:r>
          </w:p>
        </w:tc>
        <w:tc>
          <w:tcPr>
            <w:tcW w:w="1874"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8B1EDA" w:rsidRPr="00913A98" w:rsidRDefault="008B1EDA" w:rsidP="00D477E1">
            <w:pPr>
              <w:jc w:val="center"/>
              <w:rPr>
                <w:b/>
                <w:lang w:eastAsia="de-DE"/>
              </w:rPr>
            </w:pPr>
            <w:r w:rsidRPr="00913A98">
              <w:rPr>
                <w:b/>
                <w:lang w:eastAsia="de-DE"/>
              </w:rPr>
              <w:t>Bemerkung</w:t>
            </w:r>
          </w:p>
        </w:tc>
      </w:tr>
      <w:tr w:rsidR="008B1EDA" w:rsidRPr="00913A98" w:rsidTr="00D477E1">
        <w:tc>
          <w:tcPr>
            <w:tcW w:w="1702" w:type="dxa"/>
            <w:vMerge w:val="restart"/>
            <w:tcBorders>
              <w:top w:val="single" w:sz="4" w:space="0" w:color="auto"/>
              <w:left w:val="single" w:sz="4" w:space="0" w:color="auto"/>
              <w:right w:val="single" w:sz="4" w:space="0" w:color="auto"/>
            </w:tcBorders>
            <w:hideMark/>
          </w:tcPr>
          <w:p w:rsidR="008B1EDA" w:rsidRPr="00913A98" w:rsidRDefault="000A13EB" w:rsidP="00D477E1">
            <w:pPr>
              <w:rPr>
                <w:b/>
                <w:lang w:eastAsia="de-DE"/>
              </w:rPr>
            </w:pPr>
            <w:r>
              <w:rPr>
                <w:b/>
                <w:lang w:eastAsia="de-DE"/>
              </w:rPr>
              <w:t>Informieren</w:t>
            </w:r>
          </w:p>
          <w:p w:rsidR="008B1EDA" w:rsidRPr="00913A98" w:rsidRDefault="008B1EDA" w:rsidP="00D477E1">
            <w:pPr>
              <w:rPr>
                <w:b/>
                <w:lang w:eastAsia="de-DE"/>
              </w:rPr>
            </w:pPr>
            <w:r w:rsidRPr="00913A98">
              <w:rPr>
                <w:b/>
                <w:lang w:eastAsia="de-DE"/>
              </w:rPr>
              <w:t>Berufe</w:t>
            </w:r>
          </w:p>
        </w:tc>
        <w:tc>
          <w:tcPr>
            <w:tcW w:w="994" w:type="dxa"/>
            <w:tcBorders>
              <w:top w:val="single" w:sz="4" w:space="0" w:color="auto"/>
              <w:left w:val="single" w:sz="4" w:space="0" w:color="auto"/>
              <w:bottom w:val="single" w:sz="4" w:space="0" w:color="auto"/>
              <w:right w:val="single" w:sz="4" w:space="0" w:color="auto"/>
            </w:tcBorders>
            <w:vAlign w:val="center"/>
            <w:hideMark/>
          </w:tcPr>
          <w:p w:rsidR="008B1EDA" w:rsidRPr="00913A98" w:rsidRDefault="008B1EDA" w:rsidP="00D477E1">
            <w:pPr>
              <w:jc w:val="center"/>
              <w:rPr>
                <w:lang w:eastAsia="de-DE"/>
              </w:rPr>
            </w:pPr>
            <w:r w:rsidRPr="00913A98">
              <w:rPr>
                <w:noProof/>
                <w:sz w:val="24"/>
                <w:lang w:eastAsia="de-DE"/>
              </w:rPr>
              <w:drawing>
                <wp:inline distT="0" distB="0" distL="0" distR="0" wp14:anchorId="0E451922" wp14:editId="0BE1E554">
                  <wp:extent cx="327660" cy="327660"/>
                  <wp:effectExtent l="0" t="0" r="0" b="0"/>
                  <wp:docPr id="4553" name="Grafik 4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7660" cy="32766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pStyle w:val="Textkrper"/>
              <w:jc w:val="center"/>
            </w:pPr>
            <w:r>
              <w:t>5</w:t>
            </w:r>
          </w:p>
          <w:p w:rsidR="008B1EDA" w:rsidRDefault="00F937E0" w:rsidP="00D477E1">
            <w:pPr>
              <w:pStyle w:val="Textkrper"/>
              <w:jc w:val="center"/>
            </w:pPr>
            <w:r>
              <w:t>Min.</w:t>
            </w:r>
          </w:p>
        </w:tc>
        <w:tc>
          <w:tcPr>
            <w:tcW w:w="2411"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rPr>
                <w:bCs/>
                <w:color w:val="000000"/>
                <w:lang w:eastAsia="de-DE"/>
              </w:rPr>
            </w:pPr>
            <w:r>
              <w:rPr>
                <w:lang w:eastAsia="de-DE"/>
              </w:rPr>
              <w:t>Legen Sie Ihren AO auf den Tisch.</w:t>
            </w:r>
            <w:r>
              <w:rPr>
                <w:lang w:eastAsia="de-DE"/>
              </w:rPr>
              <w:br/>
              <w:t xml:space="preserve"> An welcher Stelle befi</w:t>
            </w:r>
            <w:r>
              <w:rPr>
                <w:lang w:eastAsia="de-DE"/>
              </w:rPr>
              <w:t>n</w:t>
            </w:r>
            <w:r>
              <w:rPr>
                <w:lang w:eastAsia="de-DE"/>
              </w:rPr>
              <w:t>den Sie sich?</w:t>
            </w:r>
          </w:p>
        </w:tc>
        <w:tc>
          <w:tcPr>
            <w:tcW w:w="1844" w:type="dxa"/>
            <w:tcBorders>
              <w:top w:val="single" w:sz="4" w:space="0" w:color="auto"/>
              <w:left w:val="single" w:sz="4" w:space="0" w:color="auto"/>
              <w:bottom w:val="single" w:sz="4" w:space="0" w:color="auto"/>
              <w:right w:val="single" w:sz="4" w:space="0" w:color="auto"/>
            </w:tcBorders>
          </w:tcPr>
          <w:p w:rsidR="008B1EDA" w:rsidRPr="0030756D" w:rsidRDefault="008B1EDA" w:rsidP="00D477E1">
            <w:pPr>
              <w:jc w:val="both"/>
              <w:rPr>
                <w:noProof/>
                <w:lang w:eastAsia="de-DE"/>
              </w:rPr>
            </w:pPr>
            <w:r>
              <w:rPr>
                <w:lang w:eastAsia="de-DE"/>
              </w:rPr>
              <w:t>AO EG 1.01.</w:t>
            </w:r>
          </w:p>
        </w:tc>
        <w:tc>
          <w:tcPr>
            <w:tcW w:w="187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p>
        </w:tc>
      </w:tr>
      <w:tr w:rsidR="008B1EDA" w:rsidRPr="00913A98" w:rsidTr="00D477E1">
        <w:tc>
          <w:tcPr>
            <w:tcW w:w="1702" w:type="dxa"/>
            <w:vMerge/>
            <w:tcBorders>
              <w:left w:val="single" w:sz="4" w:space="0" w:color="auto"/>
              <w:right w:val="single" w:sz="4" w:space="0" w:color="auto"/>
            </w:tcBorders>
          </w:tcPr>
          <w:p w:rsidR="008B1EDA" w:rsidRDefault="008B1EDA" w:rsidP="00D477E1">
            <w:pPr>
              <w:rPr>
                <w:b/>
                <w:lang w:eastAsia="de-DE"/>
              </w:rPr>
            </w:pPr>
          </w:p>
        </w:tc>
        <w:tc>
          <w:tcPr>
            <w:tcW w:w="994" w:type="dxa"/>
            <w:vMerge w:val="restart"/>
            <w:tcBorders>
              <w:top w:val="single" w:sz="4" w:space="0" w:color="auto"/>
              <w:left w:val="single" w:sz="4" w:space="0" w:color="auto"/>
              <w:right w:val="single" w:sz="4" w:space="0" w:color="auto"/>
            </w:tcBorders>
            <w:vAlign w:val="center"/>
          </w:tcPr>
          <w:p w:rsidR="008B1EDA" w:rsidRDefault="008B1EDA" w:rsidP="00D477E1">
            <w:pPr>
              <w:jc w:val="center"/>
              <w:rPr>
                <w:lang w:eastAsia="de-DE"/>
              </w:rPr>
            </w:pPr>
            <w:r w:rsidRPr="00913A98">
              <w:rPr>
                <w:noProof/>
                <w:sz w:val="24"/>
                <w:lang w:eastAsia="de-DE"/>
              </w:rPr>
              <w:drawing>
                <wp:inline distT="0" distB="0" distL="0" distR="0" wp14:anchorId="74276EED" wp14:editId="27D768C5">
                  <wp:extent cx="215900" cy="233045"/>
                  <wp:effectExtent l="0" t="0" r="0" b="0"/>
                  <wp:docPr id="4554" name="Grafik 4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5900" cy="233045"/>
                          </a:xfrm>
                          <a:prstGeom prst="rect">
                            <a:avLst/>
                          </a:prstGeom>
                          <a:noFill/>
                          <a:ln>
                            <a:noFill/>
                          </a:ln>
                        </pic:spPr>
                      </pic:pic>
                    </a:graphicData>
                  </a:graphic>
                </wp:inline>
              </w:drawing>
            </w:r>
          </w:p>
          <w:p w:rsidR="008B1EDA" w:rsidRPr="004A427F" w:rsidRDefault="008B1EDA" w:rsidP="00D477E1">
            <w:pPr>
              <w:jc w:val="center"/>
              <w:rPr>
                <w:lang w:eastAsia="de-DE"/>
              </w:rPr>
            </w:pPr>
            <w:r w:rsidRPr="00FC0F56">
              <w:rPr>
                <w:noProof/>
                <w:lang w:eastAsia="de-DE"/>
              </w:rPr>
              <w:drawing>
                <wp:inline distT="0" distB="0" distL="0" distR="0" wp14:anchorId="0DDB0BFC" wp14:editId="276781CA">
                  <wp:extent cx="432000" cy="262702"/>
                  <wp:effectExtent l="0" t="0" r="6350" b="4445"/>
                  <wp:docPr id="455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2000" cy="262702"/>
                          </a:xfrm>
                          <a:prstGeom prst="rect">
                            <a:avLst/>
                          </a:prstGeom>
                          <a:noFill/>
                          <a:ln>
                            <a:noFill/>
                          </a:ln>
                        </pic:spPr>
                      </pic:pic>
                    </a:graphicData>
                  </a:graphic>
                </wp:inline>
              </w:drawing>
            </w:r>
          </w:p>
        </w:tc>
        <w:tc>
          <w:tcPr>
            <w:tcW w:w="850" w:type="dxa"/>
            <w:vMerge w:val="restart"/>
            <w:tcBorders>
              <w:top w:val="single" w:sz="4" w:space="0" w:color="auto"/>
              <w:left w:val="single" w:sz="4" w:space="0" w:color="auto"/>
              <w:right w:val="single" w:sz="4" w:space="0" w:color="auto"/>
            </w:tcBorders>
            <w:vAlign w:val="center"/>
          </w:tcPr>
          <w:p w:rsidR="008B1EDA" w:rsidRDefault="008B1EDA" w:rsidP="00D477E1">
            <w:pPr>
              <w:pStyle w:val="Textkrper"/>
              <w:jc w:val="center"/>
            </w:pPr>
            <w:r>
              <w:t>50</w:t>
            </w:r>
          </w:p>
          <w:p w:rsidR="008B1EDA" w:rsidRDefault="00F937E0" w:rsidP="00D477E1">
            <w:pPr>
              <w:pStyle w:val="Textkrper"/>
              <w:jc w:val="center"/>
            </w:pPr>
            <w:r>
              <w:t>Min.</w:t>
            </w:r>
          </w:p>
        </w:tc>
        <w:tc>
          <w:tcPr>
            <w:tcW w:w="2411"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rPr>
                <w:lang w:eastAsia="de-DE"/>
              </w:rPr>
            </w:pPr>
            <w:r>
              <w:rPr>
                <w:lang w:eastAsia="de-DE"/>
              </w:rPr>
              <w:t>Arbeitsaufträge in Gru</w:t>
            </w:r>
            <w:r>
              <w:rPr>
                <w:lang w:eastAsia="de-DE"/>
              </w:rPr>
              <w:t>p</w:t>
            </w:r>
            <w:r w:rsidR="00F937E0">
              <w:rPr>
                <w:lang w:eastAsia="de-DE"/>
              </w:rPr>
              <w:t>pen bearbeiten</w:t>
            </w:r>
          </w:p>
        </w:tc>
        <w:tc>
          <w:tcPr>
            <w:tcW w:w="1844" w:type="dxa"/>
            <w:tcBorders>
              <w:top w:val="single" w:sz="4" w:space="0" w:color="auto"/>
              <w:left w:val="single" w:sz="4" w:space="0" w:color="auto"/>
              <w:bottom w:val="single" w:sz="4" w:space="0" w:color="auto"/>
              <w:right w:val="single" w:sz="4" w:space="0" w:color="auto"/>
            </w:tcBorders>
          </w:tcPr>
          <w:p w:rsidR="008B1EDA" w:rsidRDefault="008B1EDA" w:rsidP="00D477E1">
            <w:pPr>
              <w:jc w:val="both"/>
              <w:rPr>
                <w:bCs/>
                <w:color w:val="000000"/>
                <w:lang w:eastAsia="de-DE"/>
              </w:rPr>
            </w:pPr>
            <w:r w:rsidRPr="00B45E19">
              <w:rPr>
                <w:b/>
                <w:noProof/>
                <w:sz w:val="24"/>
                <w:lang w:eastAsia="de-DE"/>
              </w:rPr>
              <w:drawing>
                <wp:inline distT="0" distB="0" distL="0" distR="0" wp14:anchorId="48EAE18C" wp14:editId="75DB966A">
                  <wp:extent cx="180000" cy="164945"/>
                  <wp:effectExtent l="0" t="0" r="0" b="6985"/>
                  <wp:docPr id="45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lang w:eastAsia="de-DE"/>
              </w:rPr>
              <w:drawing>
                <wp:inline distT="0" distB="0" distL="0" distR="0" wp14:anchorId="0426698E" wp14:editId="50AC289A">
                  <wp:extent cx="180000" cy="165113"/>
                  <wp:effectExtent l="0" t="0" r="0" b="6350"/>
                  <wp:docPr id="455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Pr>
                <w:bCs/>
                <w:color w:val="000000"/>
                <w:lang w:eastAsia="de-DE"/>
              </w:rPr>
              <w:t>EG1.01.02.02</w:t>
            </w:r>
          </w:p>
          <w:p w:rsidR="008B1EDA" w:rsidRDefault="008B1EDA" w:rsidP="00D477E1">
            <w:pPr>
              <w:jc w:val="both"/>
              <w:rPr>
                <w:bCs/>
                <w:color w:val="000000"/>
                <w:lang w:eastAsia="de-DE"/>
              </w:rPr>
            </w:pPr>
            <w:r>
              <w:rPr>
                <w:bCs/>
                <w:color w:val="000000"/>
                <w:lang w:eastAsia="de-DE"/>
              </w:rPr>
              <w:t>EG1.01.02.02.01</w:t>
            </w:r>
          </w:p>
          <w:p w:rsidR="008B1EDA" w:rsidRDefault="008B1EDA" w:rsidP="00D477E1">
            <w:pPr>
              <w:jc w:val="both"/>
              <w:rPr>
                <w:lang w:eastAsia="de-DE"/>
              </w:rPr>
            </w:pPr>
            <w:r w:rsidRPr="002739AC">
              <w:rPr>
                <w:rFonts w:cs="Times New Roman"/>
                <w:lang w:eastAsia="de-DE"/>
              </w:rPr>
              <w:t>EG</w:t>
            </w:r>
            <w:r>
              <w:rPr>
                <w:rFonts w:cs="Times New Roman"/>
                <w:lang w:eastAsia="de-DE"/>
              </w:rPr>
              <w:t>1.01.04.01</w:t>
            </w:r>
          </w:p>
        </w:tc>
        <w:tc>
          <w:tcPr>
            <w:tcW w:w="1874" w:type="dxa"/>
            <w:tcBorders>
              <w:top w:val="single" w:sz="4" w:space="0" w:color="auto"/>
              <w:left w:val="single" w:sz="4" w:space="0" w:color="auto"/>
              <w:bottom w:val="single" w:sz="4" w:space="0" w:color="auto"/>
              <w:right w:val="single" w:sz="4" w:space="0" w:color="auto"/>
            </w:tcBorders>
          </w:tcPr>
          <w:p w:rsidR="008B1EDA" w:rsidRDefault="008B1EDA" w:rsidP="00D477E1">
            <w:pPr>
              <w:pStyle w:val="Marginaliegrau"/>
              <w:framePr w:w="0" w:hSpace="0" w:wrap="auto" w:vAnchor="margin" w:hAnchor="text" w:xAlign="left" w:yAlign="inline"/>
              <w:rPr>
                <w:lang w:eastAsia="de-DE"/>
              </w:rPr>
            </w:pPr>
            <w:r>
              <w:rPr>
                <w:lang w:eastAsia="de-DE"/>
              </w:rPr>
              <w:t>Hinweis:</w:t>
            </w:r>
          </w:p>
          <w:p w:rsidR="008B1EDA" w:rsidRDefault="008B1EDA" w:rsidP="00D477E1">
            <w:pPr>
              <w:pStyle w:val="Marginaliegrau"/>
              <w:framePr w:w="0" w:hSpace="0" w:wrap="auto" w:vAnchor="margin" w:hAnchor="text" w:xAlign="left" w:yAlign="inline"/>
              <w:rPr>
                <w:lang w:eastAsia="de-DE"/>
              </w:rPr>
            </w:pPr>
            <w:r>
              <w:rPr>
                <w:lang w:eastAsia="de-DE"/>
              </w:rPr>
              <w:t>Wählen Sie für sich eine Niveaustufe aus.</w:t>
            </w:r>
          </w:p>
          <w:p w:rsidR="008B1EDA" w:rsidRDefault="008B1EDA" w:rsidP="00D477E1">
            <w:pPr>
              <w:pStyle w:val="Textkrper"/>
              <w:jc w:val="left"/>
              <w:rPr>
                <w:noProof/>
              </w:rPr>
            </w:pPr>
            <w:r>
              <w:rPr>
                <w:noProof/>
              </w:rPr>
              <w:t>Lesezeichen;</w:t>
            </w:r>
          </w:p>
          <w:p w:rsidR="008B1EDA" w:rsidRPr="004A427F" w:rsidRDefault="008B1EDA" w:rsidP="00D477E1">
            <w:pPr>
              <w:pStyle w:val="Textkrper"/>
            </w:pPr>
            <w:r>
              <w:rPr>
                <w:noProof/>
              </w:rPr>
              <w:t>EG1.01.02.02</w:t>
            </w:r>
          </w:p>
        </w:tc>
      </w:tr>
      <w:tr w:rsidR="008B1EDA" w:rsidRPr="00913A98" w:rsidTr="00D477E1">
        <w:tc>
          <w:tcPr>
            <w:tcW w:w="1702" w:type="dxa"/>
            <w:vMerge/>
            <w:tcBorders>
              <w:left w:val="single" w:sz="4" w:space="0" w:color="auto"/>
              <w:right w:val="single" w:sz="4" w:space="0" w:color="auto"/>
            </w:tcBorders>
          </w:tcPr>
          <w:p w:rsidR="008B1EDA" w:rsidRPr="00913A98" w:rsidRDefault="008B1EDA" w:rsidP="00D477E1">
            <w:pPr>
              <w:rPr>
                <w:noProof/>
                <w:lang w:eastAsia="de-DE"/>
              </w:rPr>
            </w:pPr>
          </w:p>
        </w:tc>
        <w:tc>
          <w:tcPr>
            <w:tcW w:w="994" w:type="dxa"/>
            <w:vMerge/>
            <w:tcBorders>
              <w:left w:val="single" w:sz="4" w:space="0" w:color="auto"/>
              <w:bottom w:val="single" w:sz="4" w:space="0" w:color="auto"/>
              <w:right w:val="single" w:sz="4" w:space="0" w:color="auto"/>
            </w:tcBorders>
            <w:vAlign w:val="center"/>
            <w:hideMark/>
          </w:tcPr>
          <w:p w:rsidR="008B1EDA" w:rsidRPr="00913A98" w:rsidRDefault="008B1EDA" w:rsidP="00D477E1">
            <w:pPr>
              <w:jc w:val="center"/>
              <w:rPr>
                <w:lang w:eastAsia="de-DE"/>
              </w:rPr>
            </w:pPr>
          </w:p>
        </w:tc>
        <w:tc>
          <w:tcPr>
            <w:tcW w:w="850" w:type="dxa"/>
            <w:vMerge/>
            <w:tcBorders>
              <w:left w:val="single" w:sz="4" w:space="0" w:color="auto"/>
              <w:bottom w:val="single" w:sz="4" w:space="0" w:color="auto"/>
              <w:right w:val="single" w:sz="4" w:space="0" w:color="auto"/>
            </w:tcBorders>
            <w:vAlign w:val="center"/>
          </w:tcPr>
          <w:p w:rsidR="008B1EDA" w:rsidRPr="00913A98" w:rsidRDefault="008B1EDA" w:rsidP="00D477E1">
            <w:pPr>
              <w:jc w:val="center"/>
              <w:rPr>
                <w:lang w:eastAsia="de-DE"/>
              </w:rPr>
            </w:pPr>
          </w:p>
        </w:tc>
        <w:tc>
          <w:tcPr>
            <w:tcW w:w="2411" w:type="dxa"/>
            <w:tcBorders>
              <w:top w:val="single" w:sz="4" w:space="0" w:color="auto"/>
              <w:left w:val="single" w:sz="4" w:space="0" w:color="auto"/>
              <w:bottom w:val="single" w:sz="4" w:space="0" w:color="auto"/>
              <w:right w:val="single" w:sz="4" w:space="0" w:color="auto"/>
            </w:tcBorders>
          </w:tcPr>
          <w:p w:rsidR="008B1EDA" w:rsidRDefault="008B1EDA" w:rsidP="00D477E1">
            <w:pPr>
              <w:jc w:val="both"/>
              <w:rPr>
                <w:lang w:eastAsia="de-DE"/>
              </w:rPr>
            </w:pPr>
            <w:r>
              <w:rPr>
                <w:lang w:eastAsia="de-DE"/>
              </w:rPr>
              <w:t>Arbeitsaufträge in Gru</w:t>
            </w:r>
            <w:r>
              <w:rPr>
                <w:lang w:eastAsia="de-DE"/>
              </w:rPr>
              <w:t>p</w:t>
            </w:r>
            <w:r>
              <w:rPr>
                <w:lang w:eastAsia="de-DE"/>
              </w:rPr>
              <w:t>pen bearbeiten und ko</w:t>
            </w:r>
            <w:r>
              <w:rPr>
                <w:lang w:eastAsia="de-DE"/>
              </w:rPr>
              <w:t>n</w:t>
            </w:r>
            <w:r w:rsidR="00F937E0">
              <w:rPr>
                <w:lang w:eastAsia="de-DE"/>
              </w:rPr>
              <w:t>trollieren</w:t>
            </w:r>
          </w:p>
          <w:p w:rsidR="008B1EDA" w:rsidRPr="00913A98" w:rsidRDefault="008B1EDA" w:rsidP="00D477E1">
            <w:pPr>
              <w:jc w:val="both"/>
              <w:rPr>
                <w:lang w:eastAsia="de-DE"/>
              </w:rPr>
            </w:pPr>
            <w:r>
              <w:rPr>
                <w:lang w:eastAsia="de-DE"/>
              </w:rPr>
              <w:t>Begrüßungsrede schre</w:t>
            </w:r>
            <w:r>
              <w:rPr>
                <w:lang w:eastAsia="de-DE"/>
              </w:rPr>
              <w:t>i</w:t>
            </w:r>
            <w:r w:rsidR="00F937E0">
              <w:rPr>
                <w:lang w:eastAsia="de-DE"/>
              </w:rPr>
              <w:t>ben</w:t>
            </w:r>
          </w:p>
        </w:tc>
        <w:tc>
          <w:tcPr>
            <w:tcW w:w="1844" w:type="dxa"/>
            <w:tcBorders>
              <w:top w:val="single" w:sz="4" w:space="0" w:color="auto"/>
              <w:left w:val="single" w:sz="4" w:space="0" w:color="auto"/>
              <w:bottom w:val="single" w:sz="4" w:space="0" w:color="auto"/>
              <w:right w:val="single" w:sz="4" w:space="0" w:color="auto"/>
            </w:tcBorders>
          </w:tcPr>
          <w:p w:rsidR="008B1EDA" w:rsidRPr="00CA6EE5" w:rsidRDefault="008B1EDA" w:rsidP="00D477E1">
            <w:pPr>
              <w:pStyle w:val="Textkrper"/>
              <w:rPr>
                <w:noProof/>
              </w:rPr>
            </w:pPr>
            <w:r w:rsidRPr="00B45E19">
              <w:rPr>
                <w:b/>
                <w:noProof/>
                <w:sz w:val="24"/>
              </w:rPr>
              <w:drawing>
                <wp:inline distT="0" distB="0" distL="0" distR="0" wp14:anchorId="779E88BD" wp14:editId="17F0B0FA">
                  <wp:extent cx="180000" cy="165517"/>
                  <wp:effectExtent l="0" t="0" r="0" b="6350"/>
                  <wp:docPr id="455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r w:rsidRPr="00CA6EE5">
              <w:rPr>
                <w:rFonts w:cs="Times New Roman"/>
              </w:rPr>
              <w:t>EG1.01.02.02.02</w:t>
            </w:r>
          </w:p>
          <w:p w:rsidR="008B1EDA" w:rsidRPr="00CA6EE5" w:rsidRDefault="008B1EDA" w:rsidP="00D477E1">
            <w:pPr>
              <w:pStyle w:val="Textkrper"/>
              <w:rPr>
                <w:noProof/>
              </w:rPr>
            </w:pPr>
            <w:r w:rsidRPr="00CA6EE5">
              <w:rPr>
                <w:rFonts w:cs="Times New Roman"/>
              </w:rPr>
              <w:t>EG1.01.04.02.02</w:t>
            </w:r>
          </w:p>
          <w:p w:rsidR="008B1EDA" w:rsidRDefault="008B1EDA" w:rsidP="00D477E1">
            <w:pPr>
              <w:jc w:val="both"/>
              <w:rPr>
                <w:lang w:eastAsia="de-DE"/>
              </w:rPr>
            </w:pPr>
          </w:p>
          <w:p w:rsidR="008B1EDA" w:rsidRPr="00913A98" w:rsidRDefault="008B1EDA" w:rsidP="00D477E1">
            <w:pPr>
              <w:rPr>
                <w:noProof/>
                <w:lang w:eastAsia="de-DE"/>
              </w:rPr>
            </w:pPr>
            <w:r>
              <w:rPr>
                <w:noProof/>
                <w:lang w:eastAsia="de-DE"/>
              </w:rPr>
              <w:t>EG1.01.04.03</w:t>
            </w:r>
          </w:p>
        </w:tc>
        <w:tc>
          <w:tcPr>
            <w:tcW w:w="1874" w:type="dxa"/>
            <w:tcBorders>
              <w:top w:val="single" w:sz="4" w:space="0" w:color="auto"/>
              <w:left w:val="single" w:sz="4" w:space="0" w:color="auto"/>
              <w:bottom w:val="single" w:sz="4" w:space="0" w:color="auto"/>
              <w:right w:val="single" w:sz="4" w:space="0" w:color="auto"/>
            </w:tcBorders>
          </w:tcPr>
          <w:p w:rsidR="00F937E0" w:rsidRDefault="008B1EDA" w:rsidP="00D477E1">
            <w:pPr>
              <w:pStyle w:val="Marginaliegrau"/>
              <w:framePr w:w="0" w:hSpace="0" w:wrap="auto" w:vAnchor="margin" w:hAnchor="text" w:xAlign="left" w:yAlign="inline"/>
              <w:rPr>
                <w:lang w:eastAsia="de-DE"/>
              </w:rPr>
            </w:pPr>
            <w:r>
              <w:rPr>
                <w:lang w:eastAsia="de-DE"/>
              </w:rPr>
              <w:t>Hinweis</w:t>
            </w:r>
            <w:r w:rsidR="00F937E0">
              <w:rPr>
                <w:lang w:eastAsia="de-DE"/>
              </w:rPr>
              <w:t>:</w:t>
            </w:r>
            <w:r>
              <w:rPr>
                <w:lang w:eastAsia="de-DE"/>
              </w:rPr>
              <w:t xml:space="preserve"> </w:t>
            </w:r>
          </w:p>
          <w:p w:rsidR="008B1EDA" w:rsidRDefault="008B1EDA" w:rsidP="00D477E1">
            <w:pPr>
              <w:pStyle w:val="Marginaliegrau"/>
              <w:framePr w:w="0" w:hSpace="0" w:wrap="auto" w:vAnchor="margin" w:hAnchor="text" w:xAlign="left" w:yAlign="inline"/>
              <w:rPr>
                <w:lang w:eastAsia="de-DE"/>
              </w:rPr>
            </w:pPr>
            <w:r>
              <w:rPr>
                <w:lang w:eastAsia="de-DE"/>
              </w:rPr>
              <w:t>Wählen Sie für sich eine Niveaustufe aus.</w:t>
            </w:r>
          </w:p>
          <w:p w:rsidR="008B1EDA" w:rsidRDefault="008B1EDA" w:rsidP="00D477E1">
            <w:pPr>
              <w:pStyle w:val="Textkrper"/>
              <w:jc w:val="left"/>
              <w:rPr>
                <w:noProof/>
              </w:rPr>
            </w:pPr>
            <w:r>
              <w:rPr>
                <w:noProof/>
              </w:rPr>
              <w:t>Lesezeichen;</w:t>
            </w:r>
          </w:p>
          <w:p w:rsidR="008B1EDA" w:rsidRPr="004A427F" w:rsidRDefault="008B1EDA" w:rsidP="00D477E1">
            <w:pPr>
              <w:pStyle w:val="Textkrper"/>
            </w:pPr>
            <w:r>
              <w:rPr>
                <w:noProof/>
              </w:rPr>
              <w:t>EG1.01.02.02</w:t>
            </w:r>
          </w:p>
        </w:tc>
      </w:tr>
      <w:tr w:rsidR="008B1EDA" w:rsidRPr="00913A98" w:rsidTr="00D477E1">
        <w:tc>
          <w:tcPr>
            <w:tcW w:w="1702" w:type="dxa"/>
            <w:vMerge/>
            <w:tcBorders>
              <w:left w:val="single" w:sz="4" w:space="0" w:color="auto"/>
              <w:right w:val="single" w:sz="4" w:space="0" w:color="auto"/>
            </w:tcBorders>
          </w:tcPr>
          <w:p w:rsidR="008B1EDA" w:rsidRPr="00913A98" w:rsidRDefault="008B1EDA" w:rsidP="00D477E1">
            <w:pPr>
              <w:rPr>
                <w:noProof/>
                <w:lang w:eastAsia="de-DE"/>
              </w:rPr>
            </w:pPr>
          </w:p>
        </w:tc>
        <w:tc>
          <w:tcPr>
            <w:tcW w:w="994" w:type="dxa"/>
            <w:vMerge w:val="restart"/>
            <w:tcBorders>
              <w:left w:val="single" w:sz="4" w:space="0" w:color="auto"/>
              <w:right w:val="single" w:sz="4" w:space="0" w:color="auto"/>
            </w:tcBorders>
            <w:vAlign w:val="center"/>
          </w:tcPr>
          <w:p w:rsidR="008B1EDA" w:rsidRPr="00913A98" w:rsidRDefault="008B1EDA" w:rsidP="00D477E1">
            <w:pPr>
              <w:jc w:val="center"/>
              <w:rPr>
                <w:noProof/>
                <w:sz w:val="24"/>
                <w:lang w:eastAsia="de-DE"/>
              </w:rPr>
            </w:pPr>
            <w:r w:rsidRPr="00913A98">
              <w:rPr>
                <w:noProof/>
                <w:sz w:val="24"/>
                <w:lang w:eastAsia="de-DE"/>
              </w:rPr>
              <w:drawing>
                <wp:inline distT="0" distB="0" distL="0" distR="0" wp14:anchorId="07C2131B" wp14:editId="3B63B3B2">
                  <wp:extent cx="327660" cy="327660"/>
                  <wp:effectExtent l="0" t="0" r="0" b="0"/>
                  <wp:docPr id="100" name="Grafik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7660" cy="327660"/>
                          </a:xfrm>
                          <a:prstGeom prst="rect">
                            <a:avLst/>
                          </a:prstGeom>
                          <a:noFill/>
                          <a:ln>
                            <a:noFill/>
                          </a:ln>
                        </pic:spPr>
                      </pic:pic>
                    </a:graphicData>
                  </a:graphic>
                </wp:inline>
              </w:drawing>
            </w:r>
          </w:p>
          <w:p w:rsidR="008B1EDA" w:rsidRPr="00913A98" w:rsidRDefault="008B1EDA" w:rsidP="00D477E1">
            <w:pPr>
              <w:jc w:val="center"/>
              <w:rPr>
                <w:noProof/>
                <w:sz w:val="24"/>
                <w:lang w:eastAsia="de-DE"/>
              </w:rPr>
            </w:pPr>
          </w:p>
        </w:tc>
        <w:tc>
          <w:tcPr>
            <w:tcW w:w="850" w:type="dxa"/>
            <w:vMerge w:val="restart"/>
            <w:tcBorders>
              <w:left w:val="single" w:sz="4" w:space="0" w:color="auto"/>
              <w:right w:val="single" w:sz="4" w:space="0" w:color="auto"/>
            </w:tcBorders>
            <w:vAlign w:val="center"/>
          </w:tcPr>
          <w:p w:rsidR="008B1EDA" w:rsidRDefault="008B1EDA" w:rsidP="00D477E1">
            <w:pPr>
              <w:jc w:val="center"/>
              <w:rPr>
                <w:lang w:eastAsia="de-DE"/>
              </w:rPr>
            </w:pPr>
            <w:r>
              <w:rPr>
                <w:lang w:eastAsia="de-DE"/>
              </w:rPr>
              <w:t>60 -</w:t>
            </w:r>
            <w:r w:rsidR="00F937E0">
              <w:rPr>
                <w:lang w:eastAsia="de-DE"/>
              </w:rPr>
              <w:t xml:space="preserve"> </w:t>
            </w:r>
            <w:r>
              <w:rPr>
                <w:lang w:eastAsia="de-DE"/>
              </w:rPr>
              <w:t>90</w:t>
            </w:r>
          </w:p>
          <w:p w:rsidR="008B1EDA" w:rsidRPr="00913A98" w:rsidRDefault="00F937E0" w:rsidP="00D477E1">
            <w:pPr>
              <w:jc w:val="center"/>
              <w:rPr>
                <w:lang w:eastAsia="de-DE"/>
              </w:rPr>
            </w:pPr>
            <w:r>
              <w:rPr>
                <w:lang w:eastAsia="de-DE"/>
              </w:rPr>
              <w:t>Min.</w:t>
            </w:r>
          </w:p>
        </w:tc>
        <w:tc>
          <w:tcPr>
            <w:tcW w:w="2411" w:type="dxa"/>
            <w:tcBorders>
              <w:top w:val="single" w:sz="4" w:space="0" w:color="auto"/>
              <w:left w:val="single" w:sz="4" w:space="0" w:color="auto"/>
              <w:bottom w:val="single" w:sz="4" w:space="0" w:color="auto"/>
              <w:right w:val="single" w:sz="4" w:space="0" w:color="auto"/>
            </w:tcBorders>
          </w:tcPr>
          <w:p w:rsidR="008B1EDA" w:rsidRDefault="00F937E0" w:rsidP="00D477E1">
            <w:pPr>
              <w:jc w:val="both"/>
              <w:rPr>
                <w:lang w:eastAsia="de-DE"/>
              </w:rPr>
            </w:pPr>
            <w:r>
              <w:rPr>
                <w:lang w:eastAsia="de-DE"/>
              </w:rPr>
              <w:t>B</w:t>
            </w:r>
            <w:r w:rsidR="008B1EDA">
              <w:rPr>
                <w:lang w:eastAsia="de-DE"/>
              </w:rPr>
              <w:t>egrüßungsrede</w:t>
            </w:r>
            <w:r>
              <w:rPr>
                <w:lang w:eastAsia="de-DE"/>
              </w:rPr>
              <w:t xml:space="preserve"> halten</w:t>
            </w:r>
          </w:p>
          <w:p w:rsidR="008B1EDA" w:rsidRPr="00913A98" w:rsidRDefault="008B1EDA" w:rsidP="00D477E1">
            <w:pPr>
              <w:jc w:val="both"/>
              <w:rPr>
                <w:lang w:eastAsia="de-DE"/>
              </w:rPr>
            </w:pPr>
          </w:p>
        </w:tc>
        <w:tc>
          <w:tcPr>
            <w:tcW w:w="1844" w:type="dxa"/>
            <w:tcBorders>
              <w:top w:val="single" w:sz="4" w:space="0" w:color="auto"/>
              <w:left w:val="single" w:sz="4" w:space="0" w:color="auto"/>
              <w:bottom w:val="single" w:sz="4" w:space="0" w:color="auto"/>
              <w:right w:val="single" w:sz="4" w:space="0" w:color="auto"/>
            </w:tcBorders>
          </w:tcPr>
          <w:p w:rsidR="008B1EDA" w:rsidRDefault="008B1EDA" w:rsidP="00D477E1">
            <w:pPr>
              <w:pStyle w:val="Textkrper"/>
              <w:rPr>
                <w:b/>
                <w:noProof/>
              </w:rPr>
            </w:pPr>
            <w:r w:rsidRPr="006737DF">
              <w:rPr>
                <w:b/>
                <w:bCs/>
                <w:noProof/>
                <w:color w:val="7030A0"/>
                <w:sz w:val="24"/>
                <w:szCs w:val="28"/>
              </w:rPr>
              <w:drawing>
                <wp:inline distT="0" distB="0" distL="0" distR="0" wp14:anchorId="7AF1990A" wp14:editId="21890B9F">
                  <wp:extent cx="180000" cy="165154"/>
                  <wp:effectExtent l="0" t="0" r="0" b="6350"/>
                  <wp:docPr id="45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154"/>
                          </a:xfrm>
                          <a:prstGeom prst="rect">
                            <a:avLst/>
                          </a:prstGeom>
                          <a:noFill/>
                          <a:ln>
                            <a:noFill/>
                          </a:ln>
                        </pic:spPr>
                      </pic:pic>
                    </a:graphicData>
                  </a:graphic>
                </wp:inline>
              </w:drawing>
            </w:r>
          </w:p>
          <w:p w:rsidR="008B1EDA" w:rsidRPr="00913A98" w:rsidRDefault="008B1EDA" w:rsidP="00D477E1">
            <w:pPr>
              <w:jc w:val="both"/>
              <w:rPr>
                <w:lang w:eastAsia="de-DE"/>
              </w:rPr>
            </w:pPr>
            <w:r w:rsidRPr="00820EE1">
              <w:t>EG1.01.04.03</w:t>
            </w:r>
          </w:p>
        </w:tc>
        <w:tc>
          <w:tcPr>
            <w:tcW w:w="1874" w:type="dxa"/>
            <w:tcBorders>
              <w:top w:val="single" w:sz="4" w:space="0" w:color="auto"/>
              <w:left w:val="single" w:sz="4" w:space="0" w:color="auto"/>
              <w:bottom w:val="single" w:sz="4" w:space="0" w:color="auto"/>
              <w:right w:val="single" w:sz="4" w:space="0" w:color="auto"/>
            </w:tcBorders>
          </w:tcPr>
          <w:p w:rsidR="008B1EDA" w:rsidRDefault="008B1EDA" w:rsidP="00D477E1"/>
        </w:tc>
      </w:tr>
      <w:tr w:rsidR="008B1EDA" w:rsidRPr="00913A98" w:rsidTr="00D477E1">
        <w:tc>
          <w:tcPr>
            <w:tcW w:w="1702" w:type="dxa"/>
            <w:vMerge/>
            <w:tcBorders>
              <w:left w:val="single" w:sz="4" w:space="0" w:color="auto"/>
              <w:right w:val="single" w:sz="4" w:space="0" w:color="auto"/>
            </w:tcBorders>
          </w:tcPr>
          <w:p w:rsidR="008B1EDA" w:rsidRPr="00913A98" w:rsidRDefault="008B1EDA" w:rsidP="00D477E1">
            <w:pPr>
              <w:rPr>
                <w:noProof/>
                <w:lang w:eastAsia="de-DE"/>
              </w:rPr>
            </w:pPr>
          </w:p>
        </w:tc>
        <w:tc>
          <w:tcPr>
            <w:tcW w:w="994" w:type="dxa"/>
            <w:vMerge/>
            <w:tcBorders>
              <w:left w:val="single" w:sz="4" w:space="0" w:color="auto"/>
              <w:right w:val="single" w:sz="4" w:space="0" w:color="auto"/>
            </w:tcBorders>
            <w:vAlign w:val="center"/>
            <w:hideMark/>
          </w:tcPr>
          <w:p w:rsidR="008B1EDA" w:rsidRPr="00913A98" w:rsidRDefault="008B1EDA" w:rsidP="00D477E1">
            <w:pPr>
              <w:jc w:val="center"/>
              <w:rPr>
                <w:noProof/>
                <w:sz w:val="24"/>
                <w:lang w:eastAsia="de-DE"/>
              </w:rPr>
            </w:pPr>
          </w:p>
        </w:tc>
        <w:tc>
          <w:tcPr>
            <w:tcW w:w="850" w:type="dxa"/>
            <w:vMerge/>
            <w:tcBorders>
              <w:left w:val="single" w:sz="4" w:space="0" w:color="auto"/>
              <w:right w:val="single" w:sz="4" w:space="0" w:color="auto"/>
            </w:tcBorders>
            <w:vAlign w:val="center"/>
          </w:tcPr>
          <w:p w:rsidR="008B1EDA" w:rsidRPr="00913A98" w:rsidRDefault="008B1EDA" w:rsidP="00D477E1">
            <w:pPr>
              <w:jc w:val="center"/>
              <w:rPr>
                <w:lang w:eastAsia="de-DE"/>
              </w:rPr>
            </w:pPr>
          </w:p>
        </w:tc>
        <w:tc>
          <w:tcPr>
            <w:tcW w:w="2411" w:type="dxa"/>
            <w:tcBorders>
              <w:top w:val="single" w:sz="4" w:space="0" w:color="auto"/>
              <w:left w:val="single" w:sz="4" w:space="0" w:color="auto"/>
              <w:bottom w:val="single" w:sz="4" w:space="0" w:color="auto"/>
              <w:right w:val="single" w:sz="4" w:space="0" w:color="auto"/>
            </w:tcBorders>
          </w:tcPr>
          <w:p w:rsidR="008B1EDA" w:rsidRDefault="008B1EDA" w:rsidP="00D477E1">
            <w:pPr>
              <w:jc w:val="both"/>
              <w:rPr>
                <w:lang w:eastAsia="de-DE"/>
              </w:rPr>
            </w:pPr>
            <w:r>
              <w:rPr>
                <w:lang w:eastAsia="de-DE"/>
              </w:rPr>
              <w:t xml:space="preserve">Laufen </w:t>
            </w:r>
            <w:r w:rsidR="00F937E0">
              <w:rPr>
                <w:lang w:eastAsia="de-DE"/>
              </w:rPr>
              <w:t xml:space="preserve">Sie </w:t>
            </w:r>
            <w:r>
              <w:rPr>
                <w:lang w:eastAsia="de-DE"/>
              </w:rPr>
              <w:t>durch die B</w:t>
            </w:r>
            <w:r>
              <w:rPr>
                <w:lang w:eastAsia="de-DE"/>
              </w:rPr>
              <w:t>e</w:t>
            </w:r>
            <w:r>
              <w:rPr>
                <w:lang w:eastAsia="de-DE"/>
              </w:rPr>
              <w:lastRenderedPageBreak/>
              <w:t>rufsmesse und informi</w:t>
            </w:r>
            <w:r>
              <w:rPr>
                <w:lang w:eastAsia="de-DE"/>
              </w:rPr>
              <w:t>e</w:t>
            </w:r>
            <w:r>
              <w:rPr>
                <w:lang w:eastAsia="de-DE"/>
              </w:rPr>
              <w:t>ren sich, indem Sie Ihre Fragen stellen.</w:t>
            </w:r>
          </w:p>
          <w:p w:rsidR="008B1EDA" w:rsidRPr="00913A98" w:rsidRDefault="008B1EDA" w:rsidP="00D477E1">
            <w:pPr>
              <w:jc w:val="both"/>
              <w:rPr>
                <w:lang w:eastAsia="de-DE"/>
              </w:rPr>
            </w:pPr>
            <w:r>
              <w:rPr>
                <w:lang w:eastAsia="de-DE"/>
              </w:rPr>
              <w:t>Kontrollieren ihre Fragen auf dem Kontrollblatt.</w:t>
            </w:r>
          </w:p>
        </w:tc>
        <w:tc>
          <w:tcPr>
            <w:tcW w:w="1844" w:type="dxa"/>
            <w:tcBorders>
              <w:top w:val="single" w:sz="4" w:space="0" w:color="auto"/>
              <w:left w:val="single" w:sz="4" w:space="0" w:color="auto"/>
              <w:bottom w:val="single" w:sz="4" w:space="0" w:color="auto"/>
              <w:right w:val="single" w:sz="4" w:space="0" w:color="auto"/>
            </w:tcBorders>
            <w:vAlign w:val="center"/>
          </w:tcPr>
          <w:p w:rsidR="008B1EDA" w:rsidRPr="00820EE1" w:rsidRDefault="008B1EDA" w:rsidP="00D477E1">
            <w:pPr>
              <w:pStyle w:val="Textkrper"/>
              <w:jc w:val="left"/>
              <w:rPr>
                <w:rFonts w:cs="Times New Roman"/>
              </w:rPr>
            </w:pPr>
            <w:r w:rsidRPr="006737DF">
              <w:rPr>
                <w:b/>
                <w:bCs/>
                <w:noProof/>
                <w:color w:val="7030A0"/>
                <w:sz w:val="24"/>
                <w:szCs w:val="28"/>
              </w:rPr>
              <w:lastRenderedPageBreak/>
              <w:drawing>
                <wp:inline distT="0" distB="0" distL="0" distR="0" wp14:anchorId="218F9753" wp14:editId="1CAD0659">
                  <wp:extent cx="180000" cy="164973"/>
                  <wp:effectExtent l="0" t="0" r="0" b="6985"/>
                  <wp:docPr id="10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6737DF">
              <w:rPr>
                <w:b/>
                <w:bCs/>
                <w:noProof/>
                <w:color w:val="7030A0"/>
                <w:sz w:val="24"/>
                <w:szCs w:val="28"/>
              </w:rPr>
              <w:drawing>
                <wp:inline distT="0" distB="0" distL="0" distR="0" wp14:anchorId="34D94AD7" wp14:editId="0F18F107">
                  <wp:extent cx="180000" cy="164973"/>
                  <wp:effectExtent l="0" t="0" r="0" b="6985"/>
                  <wp:docPr id="10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p>
          <w:p w:rsidR="008B1EDA" w:rsidRPr="003E3B6E" w:rsidRDefault="008B1EDA" w:rsidP="00D477E1">
            <w:pPr>
              <w:pStyle w:val="Textkrper"/>
              <w:jc w:val="left"/>
              <w:rPr>
                <w:rFonts w:cs="Times New Roman"/>
              </w:rPr>
            </w:pPr>
            <w:r>
              <w:rPr>
                <w:rFonts w:cs="Times New Roman"/>
              </w:rPr>
              <w:lastRenderedPageBreak/>
              <w:t>EG1.01.04</w:t>
            </w:r>
            <w:r w:rsidRPr="003E3B6E">
              <w:rPr>
                <w:rFonts w:cs="Times New Roman"/>
              </w:rPr>
              <w:t>.01</w:t>
            </w:r>
          </w:p>
          <w:p w:rsidR="008B1EDA" w:rsidRDefault="008B1EDA" w:rsidP="00D477E1">
            <w:pPr>
              <w:pStyle w:val="Textkrper"/>
              <w:rPr>
                <w:b/>
                <w:noProof/>
              </w:rPr>
            </w:pPr>
          </w:p>
          <w:p w:rsidR="008B1EDA" w:rsidRPr="003E3B6E" w:rsidRDefault="008B1EDA" w:rsidP="00D477E1">
            <w:pPr>
              <w:pStyle w:val="Textkrper"/>
              <w:jc w:val="left"/>
              <w:rPr>
                <w:rFonts w:cs="Times New Roman"/>
              </w:rPr>
            </w:pPr>
            <w:r>
              <w:rPr>
                <w:rFonts w:cs="Times New Roman"/>
              </w:rPr>
              <w:t>EG1.01.04</w:t>
            </w:r>
            <w:r w:rsidRPr="003E3B6E">
              <w:rPr>
                <w:rFonts w:cs="Times New Roman"/>
              </w:rPr>
              <w:t>.04</w:t>
            </w:r>
          </w:p>
          <w:p w:rsidR="008B1EDA" w:rsidRPr="00D4218D" w:rsidRDefault="008B1EDA" w:rsidP="00D477E1">
            <w:pPr>
              <w:pStyle w:val="Textkrper"/>
              <w:rPr>
                <w:b/>
                <w:noProof/>
              </w:rPr>
            </w:pPr>
          </w:p>
        </w:tc>
        <w:tc>
          <w:tcPr>
            <w:tcW w:w="1874" w:type="dxa"/>
            <w:tcBorders>
              <w:top w:val="single" w:sz="4" w:space="0" w:color="auto"/>
              <w:left w:val="single" w:sz="4" w:space="0" w:color="auto"/>
              <w:bottom w:val="single" w:sz="4" w:space="0" w:color="auto"/>
              <w:right w:val="single" w:sz="4" w:space="0" w:color="auto"/>
            </w:tcBorders>
          </w:tcPr>
          <w:p w:rsidR="008B1EDA" w:rsidRDefault="008B1EDA" w:rsidP="00D477E1">
            <w:pPr>
              <w:jc w:val="both"/>
              <w:rPr>
                <w:lang w:eastAsia="de-DE"/>
              </w:rPr>
            </w:pPr>
            <w:r>
              <w:rPr>
                <w:lang w:eastAsia="de-DE"/>
              </w:rPr>
              <w:lastRenderedPageBreak/>
              <w:t>Berufsmesse</w:t>
            </w:r>
          </w:p>
          <w:p w:rsidR="008B1EDA" w:rsidRDefault="008B1EDA" w:rsidP="00D477E1">
            <w:pPr>
              <w:jc w:val="both"/>
              <w:rPr>
                <w:lang w:eastAsia="de-DE"/>
              </w:rPr>
            </w:pPr>
          </w:p>
          <w:p w:rsidR="008B1EDA" w:rsidRDefault="008B1EDA" w:rsidP="00D477E1">
            <w:pPr>
              <w:jc w:val="both"/>
              <w:rPr>
                <w:lang w:eastAsia="de-DE"/>
              </w:rPr>
            </w:pPr>
          </w:p>
          <w:p w:rsidR="008B1EDA" w:rsidRPr="00913A98" w:rsidRDefault="008B1EDA" w:rsidP="00D477E1">
            <w:pPr>
              <w:jc w:val="both"/>
              <w:rPr>
                <w:lang w:eastAsia="de-DE"/>
              </w:rPr>
            </w:pPr>
            <w:r>
              <w:rPr>
                <w:lang w:eastAsia="de-DE"/>
              </w:rPr>
              <w:t>Kontrollblatt auf Rückseite  kopie</w:t>
            </w:r>
            <w:r w:rsidR="00F937E0">
              <w:rPr>
                <w:lang w:eastAsia="de-DE"/>
              </w:rPr>
              <w:t>ren</w:t>
            </w:r>
          </w:p>
        </w:tc>
      </w:tr>
      <w:tr w:rsidR="008B1EDA" w:rsidRPr="00913A98" w:rsidTr="00D477E1">
        <w:tc>
          <w:tcPr>
            <w:tcW w:w="1702" w:type="dxa"/>
            <w:vMerge/>
            <w:tcBorders>
              <w:left w:val="single" w:sz="4" w:space="0" w:color="auto"/>
              <w:right w:val="single" w:sz="4" w:space="0" w:color="auto"/>
            </w:tcBorders>
          </w:tcPr>
          <w:p w:rsidR="008B1EDA" w:rsidRPr="00913A98" w:rsidRDefault="008B1EDA" w:rsidP="00D477E1">
            <w:pPr>
              <w:rPr>
                <w:noProof/>
                <w:lang w:eastAsia="de-DE"/>
              </w:rPr>
            </w:pPr>
          </w:p>
        </w:tc>
        <w:tc>
          <w:tcPr>
            <w:tcW w:w="994" w:type="dxa"/>
            <w:vMerge/>
            <w:tcBorders>
              <w:left w:val="single" w:sz="4" w:space="0" w:color="auto"/>
              <w:right w:val="single" w:sz="4" w:space="0" w:color="auto"/>
            </w:tcBorders>
            <w:vAlign w:val="center"/>
            <w:hideMark/>
          </w:tcPr>
          <w:p w:rsidR="008B1EDA" w:rsidRPr="00913A98" w:rsidRDefault="008B1EDA" w:rsidP="00D477E1">
            <w:pPr>
              <w:jc w:val="center"/>
              <w:rPr>
                <w:noProof/>
                <w:sz w:val="24"/>
                <w:lang w:eastAsia="de-DE"/>
              </w:rPr>
            </w:pPr>
          </w:p>
        </w:tc>
        <w:tc>
          <w:tcPr>
            <w:tcW w:w="850" w:type="dxa"/>
            <w:vMerge/>
            <w:tcBorders>
              <w:left w:val="single" w:sz="4" w:space="0" w:color="auto"/>
              <w:right w:val="single" w:sz="4" w:space="0" w:color="auto"/>
            </w:tcBorders>
            <w:vAlign w:val="center"/>
          </w:tcPr>
          <w:p w:rsidR="008B1EDA" w:rsidRPr="00913A98" w:rsidRDefault="008B1EDA" w:rsidP="00D477E1">
            <w:pPr>
              <w:jc w:val="center"/>
              <w:rPr>
                <w:lang w:eastAsia="de-DE"/>
              </w:rPr>
            </w:pPr>
          </w:p>
        </w:tc>
        <w:tc>
          <w:tcPr>
            <w:tcW w:w="2411" w:type="dxa"/>
            <w:tcBorders>
              <w:top w:val="single" w:sz="4" w:space="0" w:color="auto"/>
              <w:left w:val="single" w:sz="4" w:space="0" w:color="auto"/>
              <w:bottom w:val="single" w:sz="4" w:space="0" w:color="auto"/>
              <w:right w:val="single" w:sz="4" w:space="0" w:color="auto"/>
            </w:tcBorders>
          </w:tcPr>
          <w:p w:rsidR="008B1EDA" w:rsidRDefault="008B1EDA" w:rsidP="00D477E1">
            <w:pPr>
              <w:jc w:val="both"/>
              <w:rPr>
                <w:lang w:eastAsia="de-DE"/>
              </w:rPr>
            </w:pPr>
            <w:r>
              <w:rPr>
                <w:lang w:eastAsia="de-DE"/>
              </w:rPr>
              <w:t>Berufsmesse</w:t>
            </w:r>
            <w:r w:rsidR="00F937E0">
              <w:rPr>
                <w:lang w:eastAsia="de-DE"/>
              </w:rPr>
              <w:t>stand b</w:t>
            </w:r>
            <w:r w:rsidR="00F937E0">
              <w:rPr>
                <w:lang w:eastAsia="de-DE"/>
              </w:rPr>
              <w:t>e</w:t>
            </w:r>
            <w:r w:rsidR="00F937E0">
              <w:rPr>
                <w:lang w:eastAsia="de-DE"/>
              </w:rPr>
              <w:t>treuen,</w:t>
            </w:r>
          </w:p>
          <w:p w:rsidR="008B1EDA" w:rsidRDefault="008B1EDA" w:rsidP="00D477E1">
            <w:pPr>
              <w:jc w:val="both"/>
              <w:rPr>
                <w:lang w:eastAsia="de-DE"/>
              </w:rPr>
            </w:pPr>
            <w:r>
              <w:rPr>
                <w:lang w:eastAsia="de-DE"/>
              </w:rPr>
              <w:t>Gesprächsprotokoll au</w:t>
            </w:r>
            <w:r>
              <w:rPr>
                <w:lang w:eastAsia="de-DE"/>
              </w:rPr>
              <w:t>s</w:t>
            </w:r>
            <w:r w:rsidR="00F937E0">
              <w:rPr>
                <w:lang w:eastAsia="de-DE"/>
              </w:rPr>
              <w:t>füllen,</w:t>
            </w:r>
          </w:p>
          <w:p w:rsidR="008B1EDA" w:rsidRPr="00913A98" w:rsidRDefault="008B1EDA" w:rsidP="00D477E1">
            <w:pPr>
              <w:pStyle w:val="Textkrper"/>
              <w:jc w:val="left"/>
            </w:pPr>
            <w:r>
              <w:rPr>
                <w:noProof/>
              </w:rPr>
              <w:t>Information über die anderen Berufe, Arbeitsblatt bearbeiten</w:t>
            </w:r>
            <w:r w:rsidR="00F937E0">
              <w:rPr>
                <w:noProof/>
              </w:rPr>
              <w:t xml:space="preserve"> und ein Beispiel kontrollieren</w:t>
            </w:r>
          </w:p>
        </w:tc>
        <w:tc>
          <w:tcPr>
            <w:tcW w:w="1844" w:type="dxa"/>
            <w:tcBorders>
              <w:top w:val="single" w:sz="4" w:space="0" w:color="auto"/>
              <w:left w:val="single" w:sz="4" w:space="0" w:color="auto"/>
              <w:bottom w:val="single" w:sz="4" w:space="0" w:color="auto"/>
              <w:right w:val="single" w:sz="4" w:space="0" w:color="auto"/>
            </w:tcBorders>
          </w:tcPr>
          <w:p w:rsidR="008B1EDA" w:rsidRDefault="008B1EDA" w:rsidP="00D477E1">
            <w:pPr>
              <w:pStyle w:val="Textkrper"/>
              <w:rPr>
                <w:b/>
                <w:noProof/>
              </w:rPr>
            </w:pPr>
            <w:r w:rsidRPr="006737DF">
              <w:rPr>
                <w:b/>
                <w:bCs/>
                <w:noProof/>
                <w:color w:val="7030A0"/>
                <w:sz w:val="24"/>
                <w:szCs w:val="28"/>
              </w:rPr>
              <w:drawing>
                <wp:inline distT="0" distB="0" distL="0" distR="0" wp14:anchorId="4AE341A1" wp14:editId="0B599E26">
                  <wp:extent cx="180000" cy="165154"/>
                  <wp:effectExtent l="0" t="0" r="0" b="6350"/>
                  <wp:docPr id="456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154"/>
                          </a:xfrm>
                          <a:prstGeom prst="rect">
                            <a:avLst/>
                          </a:prstGeom>
                          <a:noFill/>
                          <a:ln>
                            <a:noFill/>
                          </a:ln>
                        </pic:spPr>
                      </pic:pic>
                    </a:graphicData>
                  </a:graphic>
                </wp:inline>
              </w:drawing>
            </w:r>
          </w:p>
          <w:p w:rsidR="008B1EDA" w:rsidRDefault="008B1EDA" w:rsidP="00D477E1">
            <w:pPr>
              <w:jc w:val="both"/>
            </w:pPr>
          </w:p>
          <w:p w:rsidR="008B1EDA" w:rsidRDefault="008B1EDA" w:rsidP="00D477E1">
            <w:pPr>
              <w:jc w:val="both"/>
              <w:rPr>
                <w:rFonts w:cs="Times New Roman"/>
              </w:rPr>
            </w:pPr>
            <w:r w:rsidRPr="003E3B6E">
              <w:rPr>
                <w:rFonts w:cs="Times New Roman"/>
              </w:rPr>
              <w:t>EG1.01.04.04</w:t>
            </w:r>
          </w:p>
          <w:p w:rsidR="008B1EDA" w:rsidRDefault="008B1EDA" w:rsidP="00D477E1">
            <w:pPr>
              <w:pStyle w:val="Textkrper"/>
              <w:rPr>
                <w:b/>
                <w:bCs/>
                <w:noProof/>
                <w:sz w:val="24"/>
                <w:szCs w:val="28"/>
              </w:rPr>
            </w:pPr>
          </w:p>
          <w:p w:rsidR="008B1EDA" w:rsidRDefault="008B1EDA" w:rsidP="00D477E1">
            <w:pPr>
              <w:pStyle w:val="Textkrper"/>
              <w:rPr>
                <w:b/>
                <w:bCs/>
                <w:noProof/>
                <w:sz w:val="24"/>
                <w:szCs w:val="28"/>
              </w:rPr>
            </w:pPr>
          </w:p>
          <w:p w:rsidR="008B1EDA" w:rsidRDefault="008B1EDA" w:rsidP="00D477E1">
            <w:pPr>
              <w:pStyle w:val="Textkrper"/>
              <w:rPr>
                <w:b/>
                <w:noProof/>
              </w:rPr>
            </w:pPr>
            <w:r w:rsidRPr="003E3B6E">
              <w:rPr>
                <w:rFonts w:cs="Times New Roman"/>
              </w:rPr>
              <w:t>EG1.01.04.</w:t>
            </w:r>
            <w:r>
              <w:rPr>
                <w:rFonts w:cs="Times New Roman"/>
              </w:rPr>
              <w:t>05</w:t>
            </w:r>
          </w:p>
          <w:p w:rsidR="008B1EDA" w:rsidRPr="00913A98" w:rsidRDefault="008B1EDA" w:rsidP="00D477E1">
            <w:pPr>
              <w:jc w:val="both"/>
              <w:rPr>
                <w:lang w:eastAsia="de-DE"/>
              </w:rPr>
            </w:pPr>
          </w:p>
        </w:tc>
        <w:tc>
          <w:tcPr>
            <w:tcW w:w="1874" w:type="dxa"/>
            <w:tcBorders>
              <w:top w:val="single" w:sz="4" w:space="0" w:color="auto"/>
              <w:left w:val="single" w:sz="4" w:space="0" w:color="auto"/>
              <w:bottom w:val="single" w:sz="4" w:space="0" w:color="auto"/>
              <w:right w:val="single" w:sz="4" w:space="0" w:color="auto"/>
            </w:tcBorders>
          </w:tcPr>
          <w:p w:rsidR="008B1EDA" w:rsidRPr="006460CC" w:rsidRDefault="008B1EDA" w:rsidP="00D477E1">
            <w:pPr>
              <w:jc w:val="both"/>
              <w:rPr>
                <w:lang w:eastAsia="de-DE"/>
              </w:rPr>
            </w:pPr>
            <w:r w:rsidRPr="006460CC">
              <w:rPr>
                <w:noProof/>
              </w:rPr>
              <w:t xml:space="preserve">Hinweis: </w:t>
            </w:r>
            <w:r>
              <w:rPr>
                <w:noProof/>
              </w:rPr>
              <w:br/>
            </w:r>
            <w:r w:rsidRPr="006460CC">
              <w:rPr>
                <w:noProof/>
              </w:rPr>
              <w:t xml:space="preserve">So lange Sie unter-wegs sind, ist Ihr Messetisch nicht besetzt </w:t>
            </w:r>
            <w:r w:rsidRPr="006460CC">
              <w:rPr>
                <w:noProof/>
              </w:rPr>
              <w:sym w:font="Wingdings" w:char="F0E8"/>
            </w:r>
            <w:r w:rsidRPr="006460CC">
              <w:rPr>
                <w:noProof/>
              </w:rPr>
              <w:t xml:space="preserve"> Absprache mit Kollegen!</w:t>
            </w:r>
          </w:p>
        </w:tc>
      </w:tr>
      <w:tr w:rsidR="008B1EDA" w:rsidRPr="00913A98" w:rsidTr="00D477E1">
        <w:tc>
          <w:tcPr>
            <w:tcW w:w="1702" w:type="dxa"/>
            <w:vMerge/>
            <w:tcBorders>
              <w:left w:val="single" w:sz="4" w:space="0" w:color="auto"/>
              <w:bottom w:val="single" w:sz="4" w:space="0" w:color="auto"/>
              <w:right w:val="single" w:sz="4" w:space="0" w:color="auto"/>
            </w:tcBorders>
          </w:tcPr>
          <w:p w:rsidR="008B1EDA" w:rsidRPr="00913A98" w:rsidRDefault="008B1EDA" w:rsidP="00D477E1">
            <w:pPr>
              <w:rPr>
                <w:noProof/>
                <w:lang w:eastAsia="de-DE"/>
              </w:rPr>
            </w:pPr>
          </w:p>
        </w:tc>
        <w:tc>
          <w:tcPr>
            <w:tcW w:w="994" w:type="dxa"/>
            <w:vMerge/>
            <w:tcBorders>
              <w:left w:val="single" w:sz="4" w:space="0" w:color="auto"/>
              <w:bottom w:val="single" w:sz="4" w:space="0" w:color="auto"/>
              <w:right w:val="single" w:sz="4" w:space="0" w:color="auto"/>
            </w:tcBorders>
            <w:vAlign w:val="center"/>
            <w:hideMark/>
          </w:tcPr>
          <w:p w:rsidR="008B1EDA" w:rsidRPr="00913A98" w:rsidRDefault="008B1EDA" w:rsidP="00D477E1">
            <w:pPr>
              <w:jc w:val="center"/>
              <w:rPr>
                <w:noProof/>
                <w:sz w:val="24"/>
                <w:lang w:eastAsia="de-DE"/>
              </w:rPr>
            </w:pPr>
          </w:p>
        </w:tc>
        <w:tc>
          <w:tcPr>
            <w:tcW w:w="850" w:type="dxa"/>
            <w:vMerge/>
            <w:tcBorders>
              <w:left w:val="single" w:sz="4" w:space="0" w:color="auto"/>
              <w:bottom w:val="single" w:sz="4" w:space="0" w:color="auto"/>
              <w:right w:val="single" w:sz="4" w:space="0" w:color="auto"/>
            </w:tcBorders>
            <w:vAlign w:val="center"/>
          </w:tcPr>
          <w:p w:rsidR="008B1EDA" w:rsidRPr="00913A98" w:rsidRDefault="008B1EDA" w:rsidP="00D477E1">
            <w:pPr>
              <w:jc w:val="center"/>
              <w:rPr>
                <w:lang w:eastAsia="de-DE"/>
              </w:rPr>
            </w:pPr>
          </w:p>
        </w:tc>
        <w:tc>
          <w:tcPr>
            <w:tcW w:w="2411" w:type="dxa"/>
            <w:tcBorders>
              <w:top w:val="single" w:sz="4" w:space="0" w:color="auto"/>
              <w:left w:val="single" w:sz="4" w:space="0" w:color="auto"/>
              <w:bottom w:val="single" w:sz="4" w:space="0" w:color="auto"/>
              <w:right w:val="single" w:sz="4" w:space="0" w:color="auto"/>
            </w:tcBorders>
            <w:vAlign w:val="center"/>
          </w:tcPr>
          <w:p w:rsidR="008B1EDA" w:rsidRPr="00A9269D" w:rsidRDefault="008B1EDA" w:rsidP="00D477E1">
            <w:pPr>
              <w:pStyle w:val="Textkrper"/>
              <w:jc w:val="left"/>
              <w:rPr>
                <w:b/>
                <w:noProof/>
              </w:rPr>
            </w:pPr>
            <w:r w:rsidRPr="00A9269D">
              <w:rPr>
                <w:b/>
                <w:noProof/>
              </w:rPr>
              <w:t>MITMACHSTATION</w:t>
            </w:r>
          </w:p>
          <w:p w:rsidR="008B1EDA" w:rsidRPr="00674551" w:rsidRDefault="008B1EDA" w:rsidP="00D477E1">
            <w:pPr>
              <w:pStyle w:val="Textkrper"/>
              <w:jc w:val="left"/>
              <w:rPr>
                <w:noProof/>
              </w:rPr>
            </w:pPr>
            <w:r w:rsidRPr="000F1B21">
              <w:rPr>
                <w:b/>
                <w:noProof/>
              </w:rPr>
              <w:t>Papiertüte</w:t>
            </w:r>
            <w:r>
              <w:rPr>
                <w:noProof/>
              </w:rPr>
              <w:t xml:space="preserve"> herstellen</w:t>
            </w:r>
          </w:p>
        </w:tc>
        <w:tc>
          <w:tcPr>
            <w:tcW w:w="1844" w:type="dxa"/>
            <w:tcBorders>
              <w:top w:val="single" w:sz="4" w:space="0" w:color="auto"/>
              <w:left w:val="single" w:sz="4" w:space="0" w:color="auto"/>
              <w:bottom w:val="single" w:sz="4" w:space="0" w:color="auto"/>
              <w:right w:val="single" w:sz="4" w:space="0" w:color="auto"/>
            </w:tcBorders>
            <w:vAlign w:val="center"/>
          </w:tcPr>
          <w:p w:rsidR="008B1EDA" w:rsidRPr="00786BE4" w:rsidRDefault="008B1EDA" w:rsidP="00D477E1">
            <w:pPr>
              <w:pStyle w:val="Textkrper"/>
              <w:jc w:val="left"/>
              <w:rPr>
                <w:noProof/>
              </w:rPr>
            </w:pPr>
            <w:r w:rsidRPr="00786BE4">
              <w:rPr>
                <w:bCs/>
                <w:noProof/>
                <w:sz w:val="24"/>
                <w:szCs w:val="28"/>
              </w:rPr>
              <w:drawing>
                <wp:inline distT="0" distB="0" distL="0" distR="0" wp14:anchorId="0814D76C" wp14:editId="229905E1">
                  <wp:extent cx="180000" cy="164973"/>
                  <wp:effectExtent l="0" t="0" r="0" b="6985"/>
                  <wp:docPr id="10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786BE4">
              <w:rPr>
                <w:bCs/>
                <w:noProof/>
                <w:sz w:val="24"/>
                <w:szCs w:val="28"/>
              </w:rPr>
              <w:drawing>
                <wp:inline distT="0" distB="0" distL="0" distR="0" wp14:anchorId="638352B1" wp14:editId="400834DB">
                  <wp:extent cx="180000" cy="164973"/>
                  <wp:effectExtent l="0" t="0" r="0" b="6985"/>
                  <wp:docPr id="45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786BE4">
              <w:rPr>
                <w:bCs/>
                <w:noProof/>
                <w:sz w:val="24"/>
                <w:szCs w:val="28"/>
              </w:rPr>
              <w:drawing>
                <wp:inline distT="0" distB="0" distL="0" distR="0" wp14:anchorId="15E08642" wp14:editId="618B5D81">
                  <wp:extent cx="180000" cy="165154"/>
                  <wp:effectExtent l="0" t="0" r="0" b="6350"/>
                  <wp:docPr id="1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154"/>
                          </a:xfrm>
                          <a:prstGeom prst="rect">
                            <a:avLst/>
                          </a:prstGeom>
                          <a:noFill/>
                          <a:ln>
                            <a:noFill/>
                          </a:ln>
                        </pic:spPr>
                      </pic:pic>
                    </a:graphicData>
                  </a:graphic>
                </wp:inline>
              </w:drawing>
            </w:r>
          </w:p>
          <w:p w:rsidR="008B1EDA" w:rsidRPr="00786BE4" w:rsidRDefault="008B1EDA" w:rsidP="00D477E1">
            <w:pPr>
              <w:pStyle w:val="Textkrper"/>
              <w:jc w:val="left"/>
            </w:pPr>
            <w:r>
              <w:t>EG1.01.04.06</w:t>
            </w:r>
          </w:p>
        </w:tc>
        <w:tc>
          <w:tcPr>
            <w:tcW w:w="1874" w:type="dxa"/>
            <w:tcBorders>
              <w:top w:val="single" w:sz="4" w:space="0" w:color="auto"/>
              <w:left w:val="single" w:sz="4" w:space="0" w:color="auto"/>
              <w:bottom w:val="single" w:sz="4" w:space="0" w:color="auto"/>
              <w:right w:val="single" w:sz="4" w:space="0" w:color="auto"/>
            </w:tcBorders>
          </w:tcPr>
          <w:p w:rsidR="008B1EDA" w:rsidRPr="00913A98" w:rsidRDefault="008B1EDA" w:rsidP="00F937E0">
            <w:pPr>
              <w:jc w:val="both"/>
              <w:rPr>
                <w:lang w:eastAsia="de-DE"/>
              </w:rPr>
            </w:pPr>
            <w:r w:rsidRPr="00786BE4">
              <w:rPr>
                <w:noProof/>
              </w:rPr>
              <w:t>Zusatz</w:t>
            </w:r>
            <w:r>
              <w:rPr>
                <w:noProof/>
              </w:rPr>
              <w:t>station während der Berufsmesse, ode</w:t>
            </w:r>
            <w:r w:rsidR="00F937E0">
              <w:rPr>
                <w:noProof/>
              </w:rPr>
              <w:t>r separat einplanen, ggf. im CA-</w:t>
            </w:r>
            <w:r>
              <w:rPr>
                <w:noProof/>
              </w:rPr>
              <w:t xml:space="preserve"> Unterricht.</w:t>
            </w:r>
          </w:p>
        </w:tc>
      </w:tr>
      <w:tr w:rsidR="008B1EDA" w:rsidRPr="00913A98" w:rsidTr="00D477E1">
        <w:tc>
          <w:tcPr>
            <w:tcW w:w="1702"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rPr>
                <w:noProof/>
                <w:lang w:eastAsia="de-DE"/>
              </w:rPr>
            </w:pPr>
          </w:p>
        </w:tc>
        <w:tc>
          <w:tcPr>
            <w:tcW w:w="994" w:type="dxa"/>
            <w:tcBorders>
              <w:top w:val="single" w:sz="4" w:space="0" w:color="auto"/>
              <w:left w:val="single" w:sz="4" w:space="0" w:color="auto"/>
              <w:bottom w:val="single" w:sz="4" w:space="0" w:color="auto"/>
              <w:right w:val="single" w:sz="4" w:space="0" w:color="auto"/>
            </w:tcBorders>
            <w:vAlign w:val="center"/>
          </w:tcPr>
          <w:p w:rsidR="008B1EDA" w:rsidRPr="00CB17AC" w:rsidRDefault="008B1EDA" w:rsidP="00D477E1">
            <w:pPr>
              <w:pStyle w:val="Textkrpermitte"/>
              <w:rPr>
                <w:noProof/>
                <w:sz w:val="24"/>
              </w:rPr>
            </w:pPr>
            <w:r w:rsidRPr="00CB17AC">
              <w:rPr>
                <w:noProof/>
                <w:sz w:val="24"/>
              </w:rPr>
              <w:drawing>
                <wp:inline distT="0" distB="0" distL="0" distR="0" wp14:anchorId="3A8EFB4D" wp14:editId="1A4B7FDC">
                  <wp:extent cx="323850" cy="323850"/>
                  <wp:effectExtent l="0" t="0" r="0" b="0"/>
                  <wp:docPr id="456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vAlign w:val="center"/>
          </w:tcPr>
          <w:p w:rsidR="008B1EDA" w:rsidRPr="00CB17AC" w:rsidRDefault="008B1EDA" w:rsidP="00D477E1">
            <w:pPr>
              <w:pStyle w:val="Textkrper"/>
              <w:jc w:val="center"/>
            </w:pPr>
            <w:r w:rsidRPr="00CB17AC">
              <w:t>15</w:t>
            </w:r>
          </w:p>
          <w:p w:rsidR="008B1EDA" w:rsidRPr="00CB17AC" w:rsidRDefault="00F937E0" w:rsidP="00D477E1">
            <w:pPr>
              <w:pStyle w:val="Textkrper"/>
              <w:jc w:val="center"/>
            </w:pPr>
            <w:r>
              <w:t>Min.</w:t>
            </w:r>
          </w:p>
        </w:tc>
        <w:tc>
          <w:tcPr>
            <w:tcW w:w="2411" w:type="dxa"/>
            <w:tcBorders>
              <w:top w:val="single" w:sz="4" w:space="0" w:color="auto"/>
              <w:left w:val="single" w:sz="4" w:space="0" w:color="auto"/>
              <w:bottom w:val="single" w:sz="4" w:space="0" w:color="auto"/>
              <w:right w:val="single" w:sz="4" w:space="0" w:color="auto"/>
            </w:tcBorders>
            <w:vAlign w:val="center"/>
          </w:tcPr>
          <w:p w:rsidR="008B1EDA" w:rsidRPr="00CB17AC" w:rsidRDefault="008B1EDA" w:rsidP="00D477E1">
            <w:pPr>
              <w:pStyle w:val="Textkrper"/>
              <w:jc w:val="left"/>
              <w:rPr>
                <w:noProof/>
              </w:rPr>
            </w:pPr>
            <w:r w:rsidRPr="00CB17AC">
              <w:rPr>
                <w:b/>
                <w:noProof/>
              </w:rPr>
              <w:t>Plenum:</w:t>
            </w:r>
          </w:p>
          <w:p w:rsidR="008B1EDA" w:rsidRPr="00CB17AC" w:rsidRDefault="008B1EDA" w:rsidP="00D477E1">
            <w:pPr>
              <w:pStyle w:val="Textkrper"/>
              <w:jc w:val="left"/>
              <w:rPr>
                <w:noProof/>
              </w:rPr>
            </w:pPr>
            <w:r>
              <w:rPr>
                <w:noProof/>
              </w:rPr>
              <w:t xml:space="preserve">mündliches Feedback zu der  </w:t>
            </w:r>
            <w:r w:rsidRPr="00CB17AC">
              <w:rPr>
                <w:noProof/>
              </w:rPr>
              <w:t>Berufsmesse</w:t>
            </w:r>
          </w:p>
        </w:tc>
        <w:tc>
          <w:tcPr>
            <w:tcW w:w="184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p>
        </w:tc>
        <w:tc>
          <w:tcPr>
            <w:tcW w:w="187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p>
        </w:tc>
      </w:tr>
      <w:tr w:rsidR="008B1EDA" w:rsidRPr="00913A98" w:rsidTr="00D477E1">
        <w:tc>
          <w:tcPr>
            <w:tcW w:w="1702" w:type="dxa"/>
            <w:tcBorders>
              <w:top w:val="single" w:sz="4" w:space="0" w:color="auto"/>
              <w:left w:val="single" w:sz="4" w:space="0" w:color="auto"/>
              <w:bottom w:val="single" w:sz="4" w:space="0" w:color="auto"/>
              <w:right w:val="single" w:sz="4" w:space="0" w:color="auto"/>
            </w:tcBorders>
            <w:hideMark/>
          </w:tcPr>
          <w:p w:rsidR="00F937E0" w:rsidRDefault="000A13EB" w:rsidP="00D477E1">
            <w:pPr>
              <w:rPr>
                <w:b/>
                <w:lang w:eastAsia="de-DE"/>
              </w:rPr>
            </w:pPr>
            <w:r>
              <w:rPr>
                <w:b/>
                <w:lang w:eastAsia="de-DE"/>
              </w:rPr>
              <w:t>Planen</w:t>
            </w:r>
            <w:r w:rsidR="00F937E0">
              <w:rPr>
                <w:b/>
                <w:lang w:eastAsia="de-DE"/>
              </w:rPr>
              <w:t xml:space="preserve">/ </w:t>
            </w:r>
          </w:p>
          <w:p w:rsidR="008B1EDA" w:rsidRPr="00913A98" w:rsidRDefault="00F937E0" w:rsidP="00D477E1">
            <w:pPr>
              <w:rPr>
                <w:b/>
                <w:lang w:eastAsia="de-DE"/>
              </w:rPr>
            </w:pPr>
            <w:r>
              <w:rPr>
                <w:b/>
                <w:lang w:eastAsia="de-DE"/>
              </w:rPr>
              <w:t>E</w:t>
            </w:r>
            <w:r w:rsidR="008B1EDA" w:rsidRPr="00913A98">
              <w:rPr>
                <w:b/>
                <w:lang w:eastAsia="de-DE"/>
              </w:rPr>
              <w:t>ntscheiden</w:t>
            </w:r>
          </w:p>
        </w:tc>
        <w:tc>
          <w:tcPr>
            <w:tcW w:w="994" w:type="dxa"/>
            <w:tcBorders>
              <w:top w:val="single" w:sz="4" w:space="0" w:color="auto"/>
              <w:left w:val="single" w:sz="4" w:space="0" w:color="auto"/>
              <w:bottom w:val="single" w:sz="4" w:space="0" w:color="auto"/>
              <w:right w:val="single" w:sz="4" w:space="0" w:color="auto"/>
            </w:tcBorders>
            <w:vAlign w:val="center"/>
            <w:hideMark/>
          </w:tcPr>
          <w:p w:rsidR="008B1EDA" w:rsidRPr="00F0156F" w:rsidRDefault="008B1EDA" w:rsidP="00D477E1">
            <w:pPr>
              <w:pStyle w:val="Textkrpermitte"/>
            </w:pPr>
            <w:r w:rsidRPr="00F0156F">
              <w:rPr>
                <w:noProof/>
              </w:rPr>
              <w:drawing>
                <wp:inline distT="0" distB="0" distL="0" distR="0" wp14:anchorId="5D74C7F4" wp14:editId="6427BBD9">
                  <wp:extent cx="318770" cy="318770"/>
                  <wp:effectExtent l="0" t="0" r="0" b="0"/>
                  <wp:docPr id="456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vAlign w:val="center"/>
          </w:tcPr>
          <w:p w:rsidR="008B1EDA" w:rsidRPr="00C77AFF" w:rsidRDefault="008B1EDA" w:rsidP="00D477E1">
            <w:pPr>
              <w:pStyle w:val="Textkrper"/>
              <w:jc w:val="center"/>
              <w:rPr>
                <w:rStyle w:val="Fett"/>
                <w:b w:val="0"/>
              </w:rPr>
            </w:pPr>
            <w:r w:rsidRPr="00C77AFF">
              <w:rPr>
                <w:rStyle w:val="Fett"/>
                <w:b w:val="0"/>
              </w:rPr>
              <w:t>15</w:t>
            </w:r>
          </w:p>
          <w:p w:rsidR="008B1EDA" w:rsidRPr="00CC4A0D" w:rsidRDefault="00F937E0" w:rsidP="00D477E1">
            <w:pPr>
              <w:pStyle w:val="Textkrper"/>
              <w:jc w:val="center"/>
              <w:rPr>
                <w:b/>
              </w:rPr>
            </w:pPr>
            <w:r w:rsidRPr="00C77AFF">
              <w:rPr>
                <w:rStyle w:val="Fett"/>
                <w:b w:val="0"/>
              </w:rPr>
              <w:t>Min</w:t>
            </w:r>
            <w:r>
              <w:rPr>
                <w:rStyle w:val="Fett"/>
              </w:rPr>
              <w:t>.</w:t>
            </w:r>
          </w:p>
        </w:tc>
        <w:tc>
          <w:tcPr>
            <w:tcW w:w="2411" w:type="dxa"/>
            <w:tcBorders>
              <w:top w:val="single" w:sz="4" w:space="0" w:color="auto"/>
              <w:left w:val="single" w:sz="4" w:space="0" w:color="auto"/>
              <w:bottom w:val="single" w:sz="4" w:space="0" w:color="auto"/>
              <w:right w:val="single" w:sz="4" w:space="0" w:color="auto"/>
            </w:tcBorders>
            <w:vAlign w:val="center"/>
          </w:tcPr>
          <w:p w:rsidR="008B1EDA" w:rsidRDefault="00C30B15" w:rsidP="00D477E1">
            <w:pPr>
              <w:pStyle w:val="Textkrper"/>
              <w:jc w:val="left"/>
              <w:rPr>
                <w:noProof/>
              </w:rPr>
            </w:pPr>
            <w:r>
              <w:rPr>
                <w:noProof/>
              </w:rPr>
              <w:t>Schülerinnen und Schüler</w:t>
            </w:r>
            <w:r w:rsidR="008B1EDA">
              <w:rPr>
                <w:noProof/>
              </w:rPr>
              <w:t xml:space="preserve"> teilen Sie sich untereinander möglichst so auf, dass sie Tätigkeiten eines anderen Berufes als in der vergangenen Einheit durchführen. </w:t>
            </w:r>
          </w:p>
          <w:p w:rsidR="008B1EDA" w:rsidRPr="001061E0" w:rsidRDefault="008B1EDA" w:rsidP="00D477E1">
            <w:pPr>
              <w:pStyle w:val="Textkrper"/>
              <w:jc w:val="left"/>
              <w:rPr>
                <w:rStyle w:val="Fett"/>
              </w:rPr>
            </w:pPr>
            <w:r w:rsidRPr="001061E0">
              <w:rPr>
                <w:rStyle w:val="Fett"/>
              </w:rPr>
              <w:t xml:space="preserve">Benötigt werden: </w:t>
            </w:r>
          </w:p>
          <w:p w:rsidR="008B1EDA" w:rsidRDefault="008B1EDA" w:rsidP="00D477E1">
            <w:pPr>
              <w:pStyle w:val="Textkrper"/>
              <w:jc w:val="left"/>
              <w:rPr>
                <w:noProof/>
              </w:rPr>
            </w:pPr>
            <w:r>
              <w:rPr>
                <w:noProof/>
              </w:rPr>
              <w:t>4 Systemgastronomen</w:t>
            </w:r>
            <w:r w:rsidRPr="00CD056D">
              <w:rPr>
                <w:noProof/>
                <w:sz w:val="24"/>
              </w:rPr>
              <w:drawing>
                <wp:inline distT="0" distB="0" distL="0" distR="0" wp14:anchorId="635E565C" wp14:editId="35240228">
                  <wp:extent cx="180000" cy="168751"/>
                  <wp:effectExtent l="0" t="0" r="0" b="3175"/>
                  <wp:docPr id="456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180000" cy="168751"/>
                          </a:xfrm>
                          <a:prstGeom prst="rect">
                            <a:avLst/>
                          </a:prstGeom>
                          <a:noFill/>
                          <a:ln>
                            <a:noFill/>
                          </a:ln>
                        </pic:spPr>
                      </pic:pic>
                    </a:graphicData>
                  </a:graphic>
                </wp:inline>
              </w:drawing>
            </w:r>
          </w:p>
          <w:p w:rsidR="008B1EDA" w:rsidRDefault="008B1EDA" w:rsidP="00D477E1">
            <w:pPr>
              <w:pStyle w:val="Textkrper"/>
              <w:jc w:val="left"/>
              <w:rPr>
                <w:noProof/>
              </w:rPr>
            </w:pPr>
            <w:r>
              <w:rPr>
                <w:noProof/>
              </w:rPr>
              <w:t xml:space="preserve">2 Fachkräfte im Gastgewerbe, </w:t>
            </w:r>
            <w:r w:rsidRPr="00CD056D">
              <w:rPr>
                <w:noProof/>
                <w:sz w:val="24"/>
              </w:rPr>
              <w:drawing>
                <wp:inline distT="0" distB="0" distL="0" distR="0" wp14:anchorId="4173803D" wp14:editId="070B777C">
                  <wp:extent cx="180000" cy="168750"/>
                  <wp:effectExtent l="0" t="0" r="0" b="3175"/>
                  <wp:docPr id="15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180000" cy="168750"/>
                          </a:xfrm>
                          <a:prstGeom prst="rect">
                            <a:avLst/>
                          </a:prstGeom>
                          <a:noFill/>
                          <a:ln>
                            <a:noFill/>
                          </a:ln>
                        </pic:spPr>
                      </pic:pic>
                    </a:graphicData>
                  </a:graphic>
                </wp:inline>
              </w:drawing>
            </w:r>
            <w:r w:rsidRPr="00CD056D">
              <w:rPr>
                <w:noProof/>
                <w:sz w:val="24"/>
              </w:rPr>
              <w:drawing>
                <wp:inline distT="0" distB="0" distL="0" distR="0" wp14:anchorId="5DF382EC" wp14:editId="61F27E62">
                  <wp:extent cx="180000" cy="168750"/>
                  <wp:effectExtent l="0" t="0" r="0" b="3175"/>
                  <wp:docPr id="456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180000" cy="168750"/>
                          </a:xfrm>
                          <a:prstGeom prst="rect">
                            <a:avLst/>
                          </a:prstGeom>
                          <a:noFill/>
                          <a:ln>
                            <a:noFill/>
                          </a:ln>
                        </pic:spPr>
                      </pic:pic>
                    </a:graphicData>
                  </a:graphic>
                </wp:inline>
              </w:drawing>
            </w:r>
          </w:p>
          <w:p w:rsidR="008B1EDA" w:rsidRDefault="008B1EDA" w:rsidP="00D477E1">
            <w:pPr>
              <w:pStyle w:val="Textkrper"/>
              <w:jc w:val="left"/>
              <w:rPr>
                <w:noProof/>
              </w:rPr>
            </w:pPr>
            <w:r>
              <w:rPr>
                <w:noProof/>
              </w:rPr>
              <w:t xml:space="preserve">2 Köchinnen/Köche, </w:t>
            </w:r>
            <w:r w:rsidRPr="00CD056D">
              <w:rPr>
                <w:noProof/>
                <w:sz w:val="24"/>
              </w:rPr>
              <w:drawing>
                <wp:inline distT="0" distB="0" distL="0" distR="0" wp14:anchorId="2EE76FF6" wp14:editId="7FBEFB97">
                  <wp:extent cx="180000" cy="168751"/>
                  <wp:effectExtent l="0" t="0" r="0" b="3175"/>
                  <wp:docPr id="456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180000" cy="168751"/>
                          </a:xfrm>
                          <a:prstGeom prst="rect">
                            <a:avLst/>
                          </a:prstGeom>
                          <a:noFill/>
                          <a:ln>
                            <a:noFill/>
                          </a:ln>
                        </pic:spPr>
                      </pic:pic>
                    </a:graphicData>
                  </a:graphic>
                </wp:inline>
              </w:drawing>
            </w:r>
          </w:p>
          <w:p w:rsidR="008B1EDA" w:rsidRDefault="008B1EDA" w:rsidP="00D477E1">
            <w:pPr>
              <w:pStyle w:val="Textkrper"/>
              <w:jc w:val="left"/>
              <w:rPr>
                <w:noProof/>
              </w:rPr>
            </w:pPr>
            <w:r>
              <w:rPr>
                <w:noProof/>
              </w:rPr>
              <w:t xml:space="preserve">2 Restaurantfachleute, </w:t>
            </w:r>
            <w:r w:rsidRPr="00CD056D">
              <w:rPr>
                <w:noProof/>
                <w:sz w:val="24"/>
              </w:rPr>
              <w:drawing>
                <wp:inline distT="0" distB="0" distL="0" distR="0" wp14:anchorId="5CC6DE25" wp14:editId="544508E2">
                  <wp:extent cx="180000" cy="164441"/>
                  <wp:effectExtent l="0" t="0" r="0" b="7620"/>
                  <wp:docPr id="45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80000" cy="164441"/>
                          </a:xfrm>
                          <a:prstGeom prst="rect">
                            <a:avLst/>
                          </a:prstGeom>
                          <a:noFill/>
                          <a:ln>
                            <a:noFill/>
                          </a:ln>
                        </pic:spPr>
                      </pic:pic>
                    </a:graphicData>
                  </a:graphic>
                </wp:inline>
              </w:drawing>
            </w:r>
            <w:r w:rsidRPr="00CD056D">
              <w:rPr>
                <w:noProof/>
                <w:sz w:val="24"/>
              </w:rPr>
              <w:drawing>
                <wp:inline distT="0" distB="0" distL="0" distR="0" wp14:anchorId="77729EF7" wp14:editId="034953E8">
                  <wp:extent cx="180000" cy="164971"/>
                  <wp:effectExtent l="0" t="0" r="0" b="6985"/>
                  <wp:docPr id="456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180000" cy="164971"/>
                          </a:xfrm>
                          <a:prstGeom prst="rect">
                            <a:avLst/>
                          </a:prstGeom>
                          <a:noFill/>
                          <a:ln>
                            <a:noFill/>
                          </a:ln>
                        </pic:spPr>
                      </pic:pic>
                    </a:graphicData>
                  </a:graphic>
                </wp:inline>
              </w:drawing>
            </w:r>
            <w:r w:rsidRPr="00CD056D">
              <w:rPr>
                <w:noProof/>
                <w:sz w:val="24"/>
              </w:rPr>
              <w:drawing>
                <wp:inline distT="0" distB="0" distL="0" distR="0" wp14:anchorId="2F24AD98" wp14:editId="2D24708C">
                  <wp:extent cx="179584" cy="164772"/>
                  <wp:effectExtent l="0" t="0" r="0" b="6985"/>
                  <wp:docPr id="456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183646" cy="168499"/>
                          </a:xfrm>
                          <a:prstGeom prst="rect">
                            <a:avLst/>
                          </a:prstGeom>
                          <a:noFill/>
                          <a:ln>
                            <a:noFill/>
                          </a:ln>
                        </pic:spPr>
                      </pic:pic>
                    </a:graphicData>
                  </a:graphic>
                </wp:inline>
              </w:drawing>
            </w:r>
          </w:p>
          <w:p w:rsidR="008B1EDA" w:rsidRPr="00DE4890" w:rsidRDefault="00F937E0" w:rsidP="00D477E1">
            <w:pPr>
              <w:pStyle w:val="Textkrper"/>
              <w:jc w:val="left"/>
              <w:rPr>
                <w:noProof/>
              </w:rPr>
            </w:pPr>
            <w:r>
              <w:rPr>
                <w:noProof/>
              </w:rPr>
              <w:t>2 Hotelfachleute</w:t>
            </w:r>
            <w:r w:rsidR="008B1EDA">
              <w:rPr>
                <w:noProof/>
              </w:rPr>
              <w:br/>
            </w:r>
            <w:r w:rsidR="008B1EDA" w:rsidRPr="001061E0">
              <w:rPr>
                <w:noProof/>
                <w:sz w:val="24"/>
              </w:rPr>
              <w:drawing>
                <wp:inline distT="0" distB="0" distL="0" distR="0" wp14:anchorId="69FE6A8C" wp14:editId="604A65D5">
                  <wp:extent cx="180000" cy="164973"/>
                  <wp:effectExtent l="0" t="0" r="0" b="6985"/>
                  <wp:docPr id="457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008B1EDA" w:rsidRPr="001061E0">
              <w:rPr>
                <w:noProof/>
                <w:sz w:val="24"/>
              </w:rPr>
              <w:drawing>
                <wp:inline distT="0" distB="0" distL="0" distR="0" wp14:anchorId="21318894" wp14:editId="04515456">
                  <wp:extent cx="180000" cy="164973"/>
                  <wp:effectExtent l="0" t="0" r="0" b="6985"/>
                  <wp:docPr id="457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008B1EDA" w:rsidRPr="001061E0">
              <w:rPr>
                <w:noProof/>
                <w:sz w:val="24"/>
              </w:rPr>
              <w:drawing>
                <wp:inline distT="0" distB="0" distL="0" distR="0" wp14:anchorId="3F1D0E0E" wp14:editId="58B10C5F">
                  <wp:extent cx="180000" cy="165156"/>
                  <wp:effectExtent l="0" t="0" r="0" b="6350"/>
                  <wp:docPr id="457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180000" cy="165156"/>
                          </a:xfrm>
                          <a:prstGeom prst="rect">
                            <a:avLst/>
                          </a:prstGeom>
                          <a:noFill/>
                          <a:ln>
                            <a:noFill/>
                          </a:ln>
                        </pic:spPr>
                      </pic:pic>
                    </a:graphicData>
                  </a:graphic>
                </wp:inline>
              </w:drawing>
            </w:r>
          </w:p>
        </w:tc>
        <w:tc>
          <w:tcPr>
            <w:tcW w:w="1844" w:type="dxa"/>
            <w:tcBorders>
              <w:top w:val="single" w:sz="4" w:space="0" w:color="auto"/>
              <w:left w:val="single" w:sz="4" w:space="0" w:color="auto"/>
              <w:bottom w:val="single" w:sz="4" w:space="0" w:color="auto"/>
              <w:right w:val="single" w:sz="4" w:space="0" w:color="auto"/>
            </w:tcBorders>
          </w:tcPr>
          <w:p w:rsidR="008B1EDA" w:rsidRDefault="008B1EDA" w:rsidP="00D477E1">
            <w:pPr>
              <w:pStyle w:val="Textkrper"/>
              <w:jc w:val="left"/>
              <w:rPr>
                <w:noProof/>
              </w:rPr>
            </w:pPr>
          </w:p>
          <w:p w:rsidR="008B1EDA" w:rsidRDefault="008B1EDA" w:rsidP="00D477E1">
            <w:pPr>
              <w:pStyle w:val="Textkrper"/>
              <w:jc w:val="left"/>
              <w:rPr>
                <w:noProof/>
              </w:rPr>
            </w:pPr>
          </w:p>
          <w:p w:rsidR="008B1EDA" w:rsidRDefault="008B1EDA" w:rsidP="00D477E1">
            <w:pPr>
              <w:pStyle w:val="Textkrper"/>
              <w:jc w:val="left"/>
              <w:rPr>
                <w:noProof/>
              </w:rPr>
            </w:pPr>
          </w:p>
          <w:p w:rsidR="008B1EDA" w:rsidRDefault="008B1EDA" w:rsidP="00D477E1">
            <w:pPr>
              <w:pStyle w:val="Textkrper"/>
              <w:jc w:val="left"/>
              <w:rPr>
                <w:noProof/>
              </w:rPr>
            </w:pPr>
          </w:p>
          <w:p w:rsidR="008B1EDA" w:rsidRDefault="008B1EDA" w:rsidP="00D477E1">
            <w:pPr>
              <w:pStyle w:val="Textkrper"/>
              <w:jc w:val="left"/>
              <w:rPr>
                <w:noProof/>
              </w:rPr>
            </w:pPr>
          </w:p>
          <w:p w:rsidR="008B1EDA" w:rsidRPr="00AA0A84" w:rsidRDefault="008B1EDA" w:rsidP="00D477E1">
            <w:pPr>
              <w:pStyle w:val="Textkrper"/>
              <w:jc w:val="left"/>
              <w:rPr>
                <w:noProof/>
              </w:rPr>
            </w:pPr>
            <w:r w:rsidRPr="00AA0A84">
              <w:rPr>
                <w:noProof/>
              </w:rPr>
              <w:t xml:space="preserve">EG1.01.04.08 </w:t>
            </w:r>
          </w:p>
          <w:p w:rsidR="008B1EDA" w:rsidRDefault="008B1EDA" w:rsidP="00D477E1">
            <w:pPr>
              <w:pStyle w:val="Textkrper"/>
              <w:jc w:val="left"/>
              <w:rPr>
                <w:noProof/>
              </w:rPr>
            </w:pPr>
          </w:p>
          <w:p w:rsidR="008B1EDA" w:rsidRPr="00AA0A84" w:rsidRDefault="008B1EDA" w:rsidP="00D477E1">
            <w:pPr>
              <w:pStyle w:val="Textkrper"/>
              <w:jc w:val="left"/>
              <w:rPr>
                <w:noProof/>
              </w:rPr>
            </w:pPr>
          </w:p>
          <w:p w:rsidR="008B1EDA" w:rsidRPr="004E31F4" w:rsidRDefault="008B1EDA" w:rsidP="00D477E1">
            <w:pPr>
              <w:pStyle w:val="Textkrper"/>
              <w:jc w:val="left"/>
              <w:rPr>
                <w:noProof/>
              </w:rPr>
            </w:pPr>
            <w:r w:rsidRPr="00AA0A84">
              <w:rPr>
                <w:noProof/>
              </w:rPr>
              <w:t>EG1.01.04.08.01 –</w:t>
            </w:r>
            <w:r w:rsidRPr="00AA0A84">
              <w:rPr>
                <w:noProof/>
              </w:rPr>
              <w:br/>
              <w:t>EG1.01.04.08.05</w:t>
            </w:r>
          </w:p>
        </w:tc>
        <w:tc>
          <w:tcPr>
            <w:tcW w:w="187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p>
        </w:tc>
      </w:tr>
      <w:tr w:rsidR="008B1EDA" w:rsidRPr="00913A98" w:rsidTr="00D477E1">
        <w:tc>
          <w:tcPr>
            <w:tcW w:w="1702" w:type="dxa"/>
            <w:vMerge w:val="restart"/>
            <w:tcBorders>
              <w:top w:val="single" w:sz="4" w:space="0" w:color="auto"/>
              <w:left w:val="single" w:sz="4" w:space="0" w:color="auto"/>
              <w:right w:val="single" w:sz="4" w:space="0" w:color="auto"/>
            </w:tcBorders>
            <w:hideMark/>
          </w:tcPr>
          <w:p w:rsidR="008B1EDA" w:rsidRPr="00913A98" w:rsidRDefault="00F937E0" w:rsidP="00D477E1">
            <w:pPr>
              <w:rPr>
                <w:b/>
                <w:lang w:eastAsia="de-DE"/>
              </w:rPr>
            </w:pPr>
            <w:r>
              <w:rPr>
                <w:b/>
                <w:lang w:eastAsia="de-DE"/>
              </w:rPr>
              <w:t>D</w:t>
            </w:r>
            <w:r w:rsidR="008B1EDA" w:rsidRPr="00913A98">
              <w:rPr>
                <w:b/>
                <w:lang w:eastAsia="de-DE"/>
              </w:rPr>
              <w:t>urchführen</w:t>
            </w:r>
          </w:p>
        </w:tc>
        <w:tc>
          <w:tcPr>
            <w:tcW w:w="994" w:type="dxa"/>
            <w:vMerge w:val="restart"/>
            <w:tcBorders>
              <w:top w:val="single" w:sz="4" w:space="0" w:color="auto"/>
              <w:left w:val="single" w:sz="4" w:space="0" w:color="auto"/>
              <w:right w:val="single" w:sz="4" w:space="0" w:color="auto"/>
            </w:tcBorders>
            <w:vAlign w:val="center"/>
          </w:tcPr>
          <w:p w:rsidR="008B1EDA" w:rsidRPr="00913A98" w:rsidRDefault="008B1EDA" w:rsidP="00D477E1">
            <w:pPr>
              <w:jc w:val="center"/>
              <w:rPr>
                <w:lang w:eastAsia="de-DE"/>
              </w:rPr>
            </w:pPr>
          </w:p>
        </w:tc>
        <w:tc>
          <w:tcPr>
            <w:tcW w:w="850" w:type="dxa"/>
            <w:vMerge w:val="restart"/>
            <w:tcBorders>
              <w:top w:val="single" w:sz="4" w:space="0" w:color="auto"/>
              <w:left w:val="single" w:sz="4" w:space="0" w:color="auto"/>
              <w:right w:val="single" w:sz="4" w:space="0" w:color="auto"/>
            </w:tcBorders>
            <w:vAlign w:val="center"/>
          </w:tcPr>
          <w:p w:rsidR="008B1EDA" w:rsidRDefault="008B1EDA" w:rsidP="00D477E1">
            <w:pPr>
              <w:jc w:val="center"/>
              <w:rPr>
                <w:lang w:eastAsia="de-DE"/>
              </w:rPr>
            </w:pPr>
            <w:r>
              <w:rPr>
                <w:lang w:eastAsia="de-DE"/>
              </w:rPr>
              <w:t>80</w:t>
            </w:r>
          </w:p>
          <w:p w:rsidR="008B1EDA" w:rsidRPr="00913A98" w:rsidRDefault="00F937E0" w:rsidP="00D477E1">
            <w:pPr>
              <w:jc w:val="center"/>
              <w:rPr>
                <w:lang w:eastAsia="de-DE"/>
              </w:rPr>
            </w:pPr>
            <w:r>
              <w:rPr>
                <w:lang w:eastAsia="de-DE"/>
              </w:rPr>
              <w:t>Min.</w:t>
            </w:r>
          </w:p>
          <w:p w:rsidR="008B1EDA" w:rsidRPr="00913A98" w:rsidRDefault="008B1EDA" w:rsidP="00D477E1">
            <w:pPr>
              <w:pStyle w:val="Textkrper"/>
              <w:jc w:val="center"/>
            </w:pPr>
          </w:p>
        </w:tc>
        <w:tc>
          <w:tcPr>
            <w:tcW w:w="2411"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pStyle w:val="Textkrper"/>
              <w:jc w:val="left"/>
              <w:rPr>
                <w:noProof/>
              </w:rPr>
            </w:pPr>
            <w:r>
              <w:rPr>
                <w:noProof/>
              </w:rPr>
              <w:t>Arbeitsaufträge praktisch durchführen</w:t>
            </w:r>
          </w:p>
        </w:tc>
        <w:tc>
          <w:tcPr>
            <w:tcW w:w="184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r w:rsidRPr="00AA0A84">
              <w:rPr>
                <w:noProof/>
              </w:rPr>
              <w:t>EG1.01.04.08.01 –</w:t>
            </w:r>
            <w:r w:rsidRPr="00AA0A84">
              <w:rPr>
                <w:noProof/>
              </w:rPr>
              <w:br/>
              <w:t>EG1.01.04.08.05</w:t>
            </w:r>
          </w:p>
        </w:tc>
        <w:tc>
          <w:tcPr>
            <w:tcW w:w="187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p>
        </w:tc>
      </w:tr>
      <w:tr w:rsidR="008B1EDA" w:rsidRPr="00913A98" w:rsidTr="00D477E1">
        <w:tc>
          <w:tcPr>
            <w:tcW w:w="1702" w:type="dxa"/>
            <w:vMerge/>
            <w:tcBorders>
              <w:left w:val="single" w:sz="4" w:space="0" w:color="auto"/>
              <w:right w:val="single" w:sz="4" w:space="0" w:color="auto"/>
            </w:tcBorders>
          </w:tcPr>
          <w:p w:rsidR="008B1EDA" w:rsidRPr="00913A98" w:rsidRDefault="008B1EDA" w:rsidP="00D477E1">
            <w:pPr>
              <w:rPr>
                <w:b/>
                <w:lang w:eastAsia="de-DE"/>
              </w:rPr>
            </w:pPr>
          </w:p>
        </w:tc>
        <w:tc>
          <w:tcPr>
            <w:tcW w:w="994" w:type="dxa"/>
            <w:vMerge/>
            <w:tcBorders>
              <w:left w:val="single" w:sz="4" w:space="0" w:color="auto"/>
              <w:right w:val="single" w:sz="4" w:space="0" w:color="auto"/>
            </w:tcBorders>
            <w:vAlign w:val="center"/>
          </w:tcPr>
          <w:p w:rsidR="008B1EDA" w:rsidRPr="00F0156F" w:rsidRDefault="008B1EDA" w:rsidP="00D477E1">
            <w:pPr>
              <w:pStyle w:val="Textkrpermitte"/>
            </w:pPr>
          </w:p>
        </w:tc>
        <w:tc>
          <w:tcPr>
            <w:tcW w:w="850" w:type="dxa"/>
            <w:vMerge/>
            <w:tcBorders>
              <w:left w:val="single" w:sz="4" w:space="0" w:color="auto"/>
              <w:right w:val="single" w:sz="4" w:space="0" w:color="auto"/>
            </w:tcBorders>
            <w:vAlign w:val="center"/>
          </w:tcPr>
          <w:p w:rsidR="008B1EDA" w:rsidRPr="00AC2849" w:rsidRDefault="008B1EDA" w:rsidP="00D477E1">
            <w:pPr>
              <w:pStyle w:val="Textkrper"/>
              <w:jc w:val="center"/>
            </w:pPr>
          </w:p>
        </w:tc>
        <w:tc>
          <w:tcPr>
            <w:tcW w:w="2411" w:type="dxa"/>
            <w:tcBorders>
              <w:top w:val="single" w:sz="4" w:space="0" w:color="auto"/>
              <w:left w:val="single" w:sz="4" w:space="0" w:color="auto"/>
              <w:bottom w:val="single" w:sz="4" w:space="0" w:color="auto"/>
              <w:right w:val="single" w:sz="4" w:space="0" w:color="auto"/>
            </w:tcBorders>
            <w:vAlign w:val="center"/>
          </w:tcPr>
          <w:p w:rsidR="008B1EDA" w:rsidRPr="00CB17AC" w:rsidRDefault="008B1EDA" w:rsidP="00D477E1">
            <w:pPr>
              <w:pStyle w:val="Textkrper"/>
              <w:rPr>
                <w:b/>
                <w:noProof/>
              </w:rPr>
            </w:pPr>
            <w:r w:rsidRPr="00CB17AC">
              <w:rPr>
                <w:b/>
              </w:rPr>
              <w:t>Systemgastronomen</w:t>
            </w:r>
          </w:p>
          <w:p w:rsidR="008B1EDA" w:rsidRPr="00DE4890" w:rsidRDefault="008B1EDA" w:rsidP="00D477E1">
            <w:pPr>
              <w:pStyle w:val="Textkrper"/>
              <w:rPr>
                <w:noProof/>
              </w:rPr>
            </w:pPr>
            <w:r>
              <w:rPr>
                <w:noProof/>
              </w:rPr>
              <w:t>Pizzen belegen und backen</w:t>
            </w:r>
          </w:p>
        </w:tc>
        <w:tc>
          <w:tcPr>
            <w:tcW w:w="1844" w:type="dxa"/>
            <w:tcBorders>
              <w:top w:val="single" w:sz="4" w:space="0" w:color="auto"/>
              <w:left w:val="single" w:sz="4" w:space="0" w:color="auto"/>
              <w:bottom w:val="single" w:sz="4" w:space="0" w:color="auto"/>
              <w:right w:val="single" w:sz="4" w:space="0" w:color="auto"/>
            </w:tcBorders>
          </w:tcPr>
          <w:p w:rsidR="008B1EDA" w:rsidRPr="004D5C90" w:rsidRDefault="008B1EDA" w:rsidP="00D477E1">
            <w:pPr>
              <w:jc w:val="both"/>
              <w:rPr>
                <w:lang w:eastAsia="de-DE"/>
              </w:rPr>
            </w:pPr>
            <w:r w:rsidRPr="00CB17AC">
              <w:rPr>
                <w:lang w:val="en-US" w:eastAsia="de-DE"/>
              </w:rPr>
              <w:t>EG1.01.04.09</w:t>
            </w:r>
          </w:p>
        </w:tc>
        <w:tc>
          <w:tcPr>
            <w:tcW w:w="187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p>
        </w:tc>
      </w:tr>
      <w:tr w:rsidR="008B1EDA" w:rsidRPr="00913A98" w:rsidTr="00D477E1">
        <w:tc>
          <w:tcPr>
            <w:tcW w:w="1702" w:type="dxa"/>
            <w:vMerge/>
            <w:tcBorders>
              <w:left w:val="single" w:sz="4" w:space="0" w:color="auto"/>
              <w:right w:val="single" w:sz="4" w:space="0" w:color="auto"/>
            </w:tcBorders>
          </w:tcPr>
          <w:p w:rsidR="008B1EDA" w:rsidRPr="00913A98" w:rsidRDefault="008B1EDA" w:rsidP="00D477E1">
            <w:pPr>
              <w:rPr>
                <w:b/>
                <w:lang w:eastAsia="de-DE"/>
              </w:rPr>
            </w:pPr>
          </w:p>
        </w:tc>
        <w:tc>
          <w:tcPr>
            <w:tcW w:w="994" w:type="dxa"/>
            <w:vMerge/>
            <w:tcBorders>
              <w:left w:val="single" w:sz="4" w:space="0" w:color="auto"/>
              <w:right w:val="single" w:sz="4" w:space="0" w:color="auto"/>
            </w:tcBorders>
            <w:vAlign w:val="center"/>
          </w:tcPr>
          <w:p w:rsidR="008B1EDA" w:rsidRPr="00F0156F" w:rsidRDefault="008B1EDA" w:rsidP="00D477E1">
            <w:pPr>
              <w:pStyle w:val="Textkrpermitte"/>
            </w:pPr>
          </w:p>
        </w:tc>
        <w:tc>
          <w:tcPr>
            <w:tcW w:w="850" w:type="dxa"/>
            <w:vMerge/>
            <w:tcBorders>
              <w:left w:val="single" w:sz="4" w:space="0" w:color="auto"/>
              <w:right w:val="single" w:sz="4" w:space="0" w:color="auto"/>
            </w:tcBorders>
            <w:vAlign w:val="center"/>
          </w:tcPr>
          <w:p w:rsidR="008B1EDA" w:rsidRPr="00AC2849" w:rsidRDefault="008B1EDA" w:rsidP="00D477E1">
            <w:pPr>
              <w:pStyle w:val="Textkrper"/>
              <w:jc w:val="center"/>
              <w:rPr>
                <w:b/>
              </w:rPr>
            </w:pPr>
          </w:p>
        </w:tc>
        <w:tc>
          <w:tcPr>
            <w:tcW w:w="2411"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pStyle w:val="Textkrper"/>
              <w:rPr>
                <w:noProof/>
              </w:rPr>
            </w:pPr>
            <w:r w:rsidRPr="00CB17AC">
              <w:rPr>
                <w:b/>
              </w:rPr>
              <w:t>Restaurantfachleute</w:t>
            </w:r>
            <w:r w:rsidR="00F937E0">
              <w:rPr>
                <w:noProof/>
              </w:rPr>
              <w:t xml:space="preserve"> Cocktail servieren</w:t>
            </w:r>
          </w:p>
          <w:p w:rsidR="008B1EDA" w:rsidRPr="00AA0A84" w:rsidRDefault="00F937E0" w:rsidP="00D477E1">
            <w:pPr>
              <w:pStyle w:val="Textkrper"/>
              <w:rPr>
                <w:b/>
                <w:noProof/>
              </w:rPr>
            </w:pPr>
            <w:r>
              <w:rPr>
                <w:noProof/>
              </w:rPr>
              <w:t>Pizza servieren</w:t>
            </w:r>
          </w:p>
        </w:tc>
        <w:tc>
          <w:tcPr>
            <w:tcW w:w="1844" w:type="dxa"/>
            <w:tcBorders>
              <w:top w:val="single" w:sz="4" w:space="0" w:color="auto"/>
              <w:left w:val="single" w:sz="4" w:space="0" w:color="auto"/>
              <w:bottom w:val="single" w:sz="4" w:space="0" w:color="auto"/>
              <w:right w:val="single" w:sz="4" w:space="0" w:color="auto"/>
            </w:tcBorders>
          </w:tcPr>
          <w:p w:rsidR="008B1EDA" w:rsidRPr="004D5C90" w:rsidRDefault="008B1EDA" w:rsidP="00D477E1">
            <w:pPr>
              <w:jc w:val="both"/>
              <w:rPr>
                <w:lang w:eastAsia="de-DE"/>
              </w:rPr>
            </w:pPr>
            <w:r w:rsidRPr="00CB17AC">
              <w:rPr>
                <w:lang w:val="en-US" w:eastAsia="de-DE"/>
              </w:rPr>
              <w:t>EG1.01.04.09</w:t>
            </w:r>
          </w:p>
        </w:tc>
        <w:tc>
          <w:tcPr>
            <w:tcW w:w="187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r>
              <w:rPr>
                <w:lang w:eastAsia="de-DE"/>
              </w:rPr>
              <w:t>Cocktail servi</w:t>
            </w:r>
            <w:r w:rsidR="00F937E0">
              <w:rPr>
                <w:lang w:eastAsia="de-DE"/>
              </w:rPr>
              <w:t>eren, während die Pizzen backen</w:t>
            </w:r>
          </w:p>
        </w:tc>
      </w:tr>
      <w:tr w:rsidR="008B1EDA" w:rsidRPr="00913A98" w:rsidTr="00D477E1">
        <w:tc>
          <w:tcPr>
            <w:tcW w:w="1702" w:type="dxa"/>
            <w:vMerge/>
            <w:tcBorders>
              <w:left w:val="single" w:sz="4" w:space="0" w:color="auto"/>
              <w:bottom w:val="single" w:sz="4" w:space="0" w:color="auto"/>
              <w:right w:val="single" w:sz="4" w:space="0" w:color="auto"/>
            </w:tcBorders>
          </w:tcPr>
          <w:p w:rsidR="008B1EDA" w:rsidRPr="00913A98" w:rsidRDefault="008B1EDA" w:rsidP="00D477E1">
            <w:pPr>
              <w:rPr>
                <w:b/>
                <w:lang w:eastAsia="de-DE"/>
              </w:rPr>
            </w:pPr>
          </w:p>
        </w:tc>
        <w:tc>
          <w:tcPr>
            <w:tcW w:w="994" w:type="dxa"/>
            <w:vMerge/>
            <w:tcBorders>
              <w:left w:val="single" w:sz="4" w:space="0" w:color="auto"/>
              <w:bottom w:val="single" w:sz="4" w:space="0" w:color="auto"/>
              <w:right w:val="single" w:sz="4" w:space="0" w:color="auto"/>
            </w:tcBorders>
            <w:vAlign w:val="center"/>
          </w:tcPr>
          <w:p w:rsidR="008B1EDA" w:rsidRPr="00F0156F" w:rsidRDefault="008B1EDA" w:rsidP="00D477E1">
            <w:pPr>
              <w:pStyle w:val="Textkrpermitte"/>
            </w:pPr>
          </w:p>
        </w:tc>
        <w:tc>
          <w:tcPr>
            <w:tcW w:w="850" w:type="dxa"/>
            <w:vMerge/>
            <w:tcBorders>
              <w:left w:val="single" w:sz="4" w:space="0" w:color="auto"/>
              <w:bottom w:val="single" w:sz="4" w:space="0" w:color="auto"/>
              <w:right w:val="single" w:sz="4" w:space="0" w:color="auto"/>
            </w:tcBorders>
            <w:vAlign w:val="center"/>
          </w:tcPr>
          <w:p w:rsidR="008B1EDA" w:rsidRPr="00AC2849" w:rsidRDefault="008B1EDA" w:rsidP="00D477E1">
            <w:pPr>
              <w:pStyle w:val="Textkrper"/>
              <w:jc w:val="center"/>
              <w:rPr>
                <w:rStyle w:val="Fett"/>
                <w:b w:val="0"/>
              </w:rPr>
            </w:pPr>
          </w:p>
        </w:tc>
        <w:tc>
          <w:tcPr>
            <w:tcW w:w="2411" w:type="dxa"/>
            <w:tcBorders>
              <w:top w:val="single" w:sz="4" w:space="0" w:color="auto"/>
              <w:left w:val="single" w:sz="4" w:space="0" w:color="auto"/>
              <w:bottom w:val="single" w:sz="4" w:space="0" w:color="auto"/>
              <w:right w:val="single" w:sz="4" w:space="0" w:color="auto"/>
            </w:tcBorders>
            <w:vAlign w:val="center"/>
          </w:tcPr>
          <w:p w:rsidR="008B1EDA" w:rsidRPr="00D2694C" w:rsidRDefault="008B1EDA" w:rsidP="00D477E1">
            <w:pPr>
              <w:pStyle w:val="Textkrper"/>
              <w:rPr>
                <w:rStyle w:val="Fett"/>
                <w:b w:val="0"/>
              </w:rPr>
            </w:pPr>
            <w:r w:rsidRPr="004D5C90">
              <w:rPr>
                <w:rStyle w:val="Fett"/>
              </w:rPr>
              <w:t>Salatteller selbst z</w:t>
            </w:r>
            <w:r w:rsidRPr="004D5C90">
              <w:rPr>
                <w:rStyle w:val="Fett"/>
              </w:rPr>
              <w:t>u</w:t>
            </w:r>
            <w:r w:rsidRPr="004D5C90">
              <w:rPr>
                <w:rStyle w:val="Fett"/>
              </w:rPr>
              <w:t>sammen und</w:t>
            </w:r>
            <w:r>
              <w:rPr>
                <w:rStyle w:val="Fett"/>
              </w:rPr>
              <w:t xml:space="preserve"> als Vo</w:t>
            </w:r>
            <w:r>
              <w:rPr>
                <w:rStyle w:val="Fett"/>
              </w:rPr>
              <w:t>r</w:t>
            </w:r>
            <w:r w:rsidR="00F937E0">
              <w:rPr>
                <w:rStyle w:val="Fett"/>
              </w:rPr>
              <w:t>speise essen</w:t>
            </w:r>
          </w:p>
        </w:tc>
        <w:tc>
          <w:tcPr>
            <w:tcW w:w="1844" w:type="dxa"/>
            <w:tcBorders>
              <w:top w:val="single" w:sz="4" w:space="0" w:color="auto"/>
              <w:left w:val="single" w:sz="4" w:space="0" w:color="auto"/>
              <w:bottom w:val="single" w:sz="4" w:space="0" w:color="auto"/>
              <w:right w:val="single" w:sz="4" w:space="0" w:color="auto"/>
            </w:tcBorders>
          </w:tcPr>
          <w:p w:rsidR="008B1EDA" w:rsidRPr="004D5C90" w:rsidRDefault="008B1EDA" w:rsidP="00D477E1">
            <w:pPr>
              <w:jc w:val="both"/>
              <w:rPr>
                <w:lang w:eastAsia="de-DE"/>
              </w:rPr>
            </w:pPr>
            <w:r w:rsidRPr="00AA0A84">
              <w:rPr>
                <w:lang w:eastAsia="de-DE"/>
              </w:rPr>
              <w:t>EG1.01.04.09</w:t>
            </w:r>
          </w:p>
        </w:tc>
        <w:tc>
          <w:tcPr>
            <w:tcW w:w="1874" w:type="dxa"/>
            <w:tcBorders>
              <w:top w:val="single" w:sz="4" w:space="0" w:color="auto"/>
              <w:left w:val="single" w:sz="4" w:space="0" w:color="auto"/>
              <w:bottom w:val="single" w:sz="4" w:space="0" w:color="auto"/>
              <w:right w:val="single" w:sz="4" w:space="0" w:color="auto"/>
            </w:tcBorders>
          </w:tcPr>
          <w:p w:rsidR="008B1EDA" w:rsidRPr="00913A98" w:rsidRDefault="00F937E0" w:rsidP="00D477E1">
            <w:pPr>
              <w:jc w:val="both"/>
              <w:rPr>
                <w:lang w:eastAsia="de-DE"/>
              </w:rPr>
            </w:pPr>
            <w:r>
              <w:rPr>
                <w:lang w:eastAsia="de-DE"/>
              </w:rPr>
              <w:t xml:space="preserve">Salat – </w:t>
            </w:r>
            <w:r w:rsidR="008B1EDA">
              <w:rPr>
                <w:lang w:eastAsia="de-DE"/>
              </w:rPr>
              <w:t>Vorspeise</w:t>
            </w:r>
          </w:p>
        </w:tc>
      </w:tr>
      <w:tr w:rsidR="008B1EDA" w:rsidRPr="00913A98" w:rsidTr="00D477E1">
        <w:tc>
          <w:tcPr>
            <w:tcW w:w="1702"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rPr>
                <w:b/>
                <w:lang w:eastAsia="de-DE"/>
              </w:rPr>
            </w:pPr>
          </w:p>
        </w:tc>
        <w:tc>
          <w:tcPr>
            <w:tcW w:w="99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p>
        </w:tc>
        <w:tc>
          <w:tcPr>
            <w:tcW w:w="850"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p>
        </w:tc>
        <w:tc>
          <w:tcPr>
            <w:tcW w:w="2411" w:type="dxa"/>
            <w:tcBorders>
              <w:top w:val="single" w:sz="4" w:space="0" w:color="auto"/>
              <w:left w:val="single" w:sz="4" w:space="0" w:color="auto"/>
              <w:bottom w:val="single" w:sz="4" w:space="0" w:color="auto"/>
              <w:right w:val="single" w:sz="4" w:space="0" w:color="auto"/>
            </w:tcBorders>
            <w:hideMark/>
          </w:tcPr>
          <w:p w:rsidR="008B1EDA" w:rsidRPr="00913A98" w:rsidRDefault="008B1EDA" w:rsidP="00D477E1">
            <w:pPr>
              <w:jc w:val="both"/>
              <w:rPr>
                <w:lang w:eastAsia="de-DE"/>
              </w:rPr>
            </w:pPr>
            <w:r w:rsidRPr="00913A98">
              <w:rPr>
                <w:b/>
                <w:lang w:eastAsia="de-DE"/>
              </w:rPr>
              <w:t>Essen und Aufräumen</w:t>
            </w:r>
          </w:p>
        </w:tc>
        <w:tc>
          <w:tcPr>
            <w:tcW w:w="184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p>
        </w:tc>
        <w:tc>
          <w:tcPr>
            <w:tcW w:w="187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p>
        </w:tc>
      </w:tr>
      <w:tr w:rsidR="008B1EDA" w:rsidRPr="00913A98" w:rsidTr="00D477E1">
        <w:tc>
          <w:tcPr>
            <w:tcW w:w="1702" w:type="dxa"/>
            <w:tcBorders>
              <w:top w:val="single" w:sz="4" w:space="0" w:color="auto"/>
              <w:left w:val="single" w:sz="4" w:space="0" w:color="auto"/>
              <w:bottom w:val="single" w:sz="4" w:space="0" w:color="auto"/>
              <w:right w:val="single" w:sz="4" w:space="0" w:color="auto"/>
            </w:tcBorders>
            <w:hideMark/>
          </w:tcPr>
          <w:p w:rsidR="008B1EDA" w:rsidRPr="00913A98" w:rsidRDefault="000A13EB" w:rsidP="00D477E1">
            <w:pPr>
              <w:rPr>
                <w:b/>
                <w:lang w:eastAsia="de-DE"/>
              </w:rPr>
            </w:pPr>
            <w:r>
              <w:rPr>
                <w:b/>
                <w:lang w:eastAsia="de-DE"/>
              </w:rPr>
              <w:t>Kontrollieren</w:t>
            </w:r>
          </w:p>
        </w:tc>
        <w:tc>
          <w:tcPr>
            <w:tcW w:w="994" w:type="dxa"/>
            <w:vMerge w:val="restart"/>
            <w:tcBorders>
              <w:top w:val="single" w:sz="4" w:space="0" w:color="auto"/>
              <w:left w:val="single" w:sz="4" w:space="0" w:color="auto"/>
              <w:right w:val="single" w:sz="4" w:space="0" w:color="auto"/>
            </w:tcBorders>
            <w:vAlign w:val="center"/>
            <w:hideMark/>
          </w:tcPr>
          <w:p w:rsidR="008B1EDA" w:rsidRPr="00F0156F" w:rsidRDefault="008B1EDA" w:rsidP="00D477E1">
            <w:pPr>
              <w:pStyle w:val="Textkrpermitte"/>
              <w:rPr>
                <w:noProof/>
              </w:rPr>
            </w:pPr>
            <w:r w:rsidRPr="00913A98">
              <w:rPr>
                <w:noProof/>
              </w:rPr>
              <w:drawing>
                <wp:inline distT="0" distB="0" distL="0" distR="0" wp14:anchorId="1B3477D3" wp14:editId="46E58EED">
                  <wp:extent cx="207010" cy="250190"/>
                  <wp:effectExtent l="0" t="0" r="2540" b="0"/>
                  <wp:docPr id="4573" name="Grafik 4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7010" cy="250190"/>
                          </a:xfrm>
                          <a:prstGeom prst="rect">
                            <a:avLst/>
                          </a:prstGeom>
                          <a:noFill/>
                          <a:ln>
                            <a:noFill/>
                          </a:ln>
                        </pic:spPr>
                      </pic:pic>
                    </a:graphicData>
                  </a:graphic>
                </wp:inline>
              </w:drawing>
            </w:r>
          </w:p>
        </w:tc>
        <w:tc>
          <w:tcPr>
            <w:tcW w:w="850" w:type="dxa"/>
            <w:vMerge w:val="restart"/>
            <w:tcBorders>
              <w:top w:val="single" w:sz="4" w:space="0" w:color="auto"/>
              <w:left w:val="single" w:sz="4" w:space="0" w:color="auto"/>
              <w:right w:val="single" w:sz="4" w:space="0" w:color="auto"/>
            </w:tcBorders>
            <w:vAlign w:val="center"/>
          </w:tcPr>
          <w:p w:rsidR="008B1EDA" w:rsidRPr="00C77AFF" w:rsidRDefault="008B1EDA" w:rsidP="00D477E1">
            <w:pPr>
              <w:pStyle w:val="Textkrper"/>
              <w:jc w:val="center"/>
              <w:rPr>
                <w:rStyle w:val="Fett"/>
                <w:b w:val="0"/>
              </w:rPr>
            </w:pPr>
            <w:r w:rsidRPr="00C77AFF">
              <w:rPr>
                <w:rStyle w:val="Fett"/>
                <w:b w:val="0"/>
              </w:rPr>
              <w:t>45</w:t>
            </w:r>
          </w:p>
          <w:p w:rsidR="008B1EDA" w:rsidRDefault="00F937E0" w:rsidP="00D477E1">
            <w:pPr>
              <w:pStyle w:val="Textkrper"/>
              <w:jc w:val="center"/>
              <w:rPr>
                <w:rStyle w:val="Fett"/>
              </w:rPr>
            </w:pPr>
            <w:r w:rsidRPr="00C77AFF">
              <w:rPr>
                <w:rStyle w:val="Fett"/>
                <w:b w:val="0"/>
              </w:rPr>
              <w:t>Min.</w:t>
            </w:r>
          </w:p>
        </w:tc>
        <w:tc>
          <w:tcPr>
            <w:tcW w:w="2411" w:type="dxa"/>
            <w:tcBorders>
              <w:top w:val="single" w:sz="4" w:space="0" w:color="auto"/>
              <w:left w:val="single" w:sz="4" w:space="0" w:color="auto"/>
              <w:bottom w:val="single" w:sz="4" w:space="0" w:color="auto"/>
              <w:right w:val="single" w:sz="4" w:space="0" w:color="auto"/>
            </w:tcBorders>
          </w:tcPr>
          <w:p w:rsidR="008B1EDA" w:rsidRDefault="008B1EDA" w:rsidP="00D477E1">
            <w:pPr>
              <w:pStyle w:val="Textkrper"/>
              <w:jc w:val="left"/>
              <w:rPr>
                <w:b/>
                <w:noProof/>
              </w:rPr>
            </w:pPr>
            <w:r w:rsidRPr="00363522">
              <w:rPr>
                <w:b/>
                <w:noProof/>
              </w:rPr>
              <w:t>Wählen Sie eine der folgenden Aufgaben aus:</w:t>
            </w:r>
          </w:p>
          <w:p w:rsidR="008B1EDA" w:rsidRPr="001B6739" w:rsidRDefault="008B1EDA" w:rsidP="00D477E1">
            <w:pPr>
              <w:pStyle w:val="Textkrper"/>
              <w:jc w:val="left"/>
              <w:rPr>
                <w:rStyle w:val="Fett"/>
                <w:b w:val="0"/>
                <w:noProof/>
              </w:rPr>
            </w:pPr>
            <w:r>
              <w:rPr>
                <w:rStyle w:val="Fett"/>
                <w:noProof/>
              </w:rPr>
              <w:t xml:space="preserve">- </w:t>
            </w:r>
            <w:r w:rsidRPr="001B6739">
              <w:rPr>
                <w:rStyle w:val="Fett"/>
                <w:noProof/>
              </w:rPr>
              <w:t>Kontrollblatt Arbeit</w:t>
            </w:r>
          </w:p>
          <w:p w:rsidR="008B1EDA" w:rsidRPr="001B6739" w:rsidRDefault="008B1EDA" w:rsidP="00D477E1">
            <w:pPr>
              <w:pStyle w:val="Textkrper"/>
              <w:jc w:val="left"/>
              <w:rPr>
                <w:rStyle w:val="Fett"/>
                <w:b w:val="0"/>
                <w:noProof/>
              </w:rPr>
            </w:pPr>
            <w:r>
              <w:rPr>
                <w:rStyle w:val="Fett"/>
                <w:noProof/>
              </w:rPr>
              <w:t xml:space="preserve">- </w:t>
            </w:r>
            <w:r w:rsidRPr="001B6739">
              <w:rPr>
                <w:rStyle w:val="Fett"/>
                <w:noProof/>
              </w:rPr>
              <w:t>Rückmeldebogen</w:t>
            </w:r>
          </w:p>
          <w:p w:rsidR="008B1EDA" w:rsidRDefault="008B1EDA" w:rsidP="00D477E1">
            <w:pPr>
              <w:pStyle w:val="Textkrper"/>
              <w:jc w:val="left"/>
              <w:rPr>
                <w:rStyle w:val="Fett"/>
                <w:b w:val="0"/>
                <w:noProof/>
              </w:rPr>
            </w:pPr>
            <w:r>
              <w:rPr>
                <w:rStyle w:val="Fett"/>
                <w:noProof/>
              </w:rPr>
              <w:t>o</w:t>
            </w:r>
            <w:r w:rsidRPr="001B6739">
              <w:rPr>
                <w:rStyle w:val="Fett"/>
                <w:noProof/>
              </w:rPr>
              <w:t>der</w:t>
            </w:r>
            <w:r>
              <w:rPr>
                <w:rStyle w:val="Fett"/>
                <w:noProof/>
              </w:rPr>
              <w:t>:</w:t>
            </w:r>
            <w:r w:rsidRPr="001B6739">
              <w:rPr>
                <w:rStyle w:val="Fett"/>
                <w:noProof/>
              </w:rPr>
              <w:t xml:space="preserve"> </w:t>
            </w:r>
          </w:p>
          <w:p w:rsidR="008B1EDA" w:rsidRPr="00F33383" w:rsidRDefault="008B1EDA" w:rsidP="00D477E1">
            <w:pPr>
              <w:pStyle w:val="Textkrper"/>
              <w:jc w:val="left"/>
              <w:rPr>
                <w:rStyle w:val="Fett"/>
                <w:b w:val="0"/>
                <w:noProof/>
              </w:rPr>
            </w:pPr>
            <w:r>
              <w:rPr>
                <w:rStyle w:val="Fett"/>
                <w:noProof/>
              </w:rPr>
              <w:t xml:space="preserve">- </w:t>
            </w:r>
            <w:r w:rsidRPr="001B6739">
              <w:rPr>
                <w:rStyle w:val="Fett"/>
                <w:noProof/>
              </w:rPr>
              <w:t>Handlungskreislauf</w:t>
            </w:r>
          </w:p>
        </w:tc>
        <w:tc>
          <w:tcPr>
            <w:tcW w:w="1844" w:type="dxa"/>
            <w:tcBorders>
              <w:top w:val="single" w:sz="4" w:space="0" w:color="auto"/>
              <w:left w:val="single" w:sz="4" w:space="0" w:color="auto"/>
              <w:bottom w:val="single" w:sz="4" w:space="0" w:color="auto"/>
              <w:right w:val="single" w:sz="4" w:space="0" w:color="auto"/>
            </w:tcBorders>
          </w:tcPr>
          <w:p w:rsidR="008B1EDA" w:rsidRDefault="008B1EDA" w:rsidP="00D477E1">
            <w:pPr>
              <w:jc w:val="both"/>
              <w:rPr>
                <w:lang w:eastAsia="de-DE"/>
              </w:rPr>
            </w:pPr>
          </w:p>
          <w:p w:rsidR="008B1EDA" w:rsidRDefault="008B1EDA" w:rsidP="00D477E1">
            <w:pPr>
              <w:jc w:val="both"/>
              <w:rPr>
                <w:lang w:eastAsia="de-DE"/>
              </w:rPr>
            </w:pPr>
          </w:p>
          <w:p w:rsidR="008B1EDA" w:rsidRDefault="008B1EDA" w:rsidP="00D477E1">
            <w:pPr>
              <w:jc w:val="both"/>
              <w:rPr>
                <w:lang w:val="en-US" w:eastAsia="de-DE"/>
              </w:rPr>
            </w:pPr>
            <w:r>
              <w:rPr>
                <w:lang w:val="en-US" w:eastAsia="de-DE"/>
              </w:rPr>
              <w:t>EG1.01.02.03</w:t>
            </w:r>
          </w:p>
          <w:p w:rsidR="008B1EDA" w:rsidRDefault="008B1EDA" w:rsidP="00D477E1">
            <w:pPr>
              <w:jc w:val="both"/>
              <w:rPr>
                <w:lang w:val="en-US" w:eastAsia="de-DE"/>
              </w:rPr>
            </w:pPr>
            <w:r>
              <w:rPr>
                <w:lang w:val="en-US" w:eastAsia="de-DE"/>
              </w:rPr>
              <w:t>EG1.01.02.04</w:t>
            </w:r>
          </w:p>
          <w:p w:rsidR="008B1EDA" w:rsidRDefault="008B1EDA" w:rsidP="00D477E1">
            <w:pPr>
              <w:jc w:val="both"/>
              <w:rPr>
                <w:lang w:val="en-US" w:eastAsia="de-DE"/>
              </w:rPr>
            </w:pPr>
            <w:r>
              <w:rPr>
                <w:lang w:val="en-US" w:eastAsia="de-DE"/>
              </w:rPr>
              <w:t>EG1.01.04.10</w:t>
            </w:r>
          </w:p>
          <w:p w:rsidR="008B1EDA" w:rsidRPr="001B6739" w:rsidRDefault="008B1EDA" w:rsidP="00D477E1">
            <w:pPr>
              <w:jc w:val="both"/>
              <w:rPr>
                <w:lang w:val="en-US" w:eastAsia="de-DE"/>
              </w:rPr>
            </w:pPr>
            <w:r>
              <w:rPr>
                <w:noProof/>
                <w:lang w:eastAsia="de-DE"/>
              </w:rPr>
              <w:drawing>
                <wp:inline distT="0" distB="0" distL="0" distR="0" wp14:anchorId="6FA8F98E" wp14:editId="407AA629">
                  <wp:extent cx="180975" cy="180975"/>
                  <wp:effectExtent l="0" t="0" r="9525" b="9525"/>
                  <wp:docPr id="4659" name="Grafik 4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B45E19">
              <w:rPr>
                <w:b/>
                <w:noProof/>
                <w:sz w:val="24"/>
                <w:lang w:eastAsia="de-DE"/>
              </w:rPr>
              <w:drawing>
                <wp:inline distT="0" distB="0" distL="0" distR="0" wp14:anchorId="3C454A30" wp14:editId="493BDE5E">
                  <wp:extent cx="180000" cy="165113"/>
                  <wp:effectExtent l="0" t="0" r="0" b="6350"/>
                  <wp:docPr id="457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lang w:eastAsia="de-DE"/>
              </w:rPr>
              <w:drawing>
                <wp:inline distT="0" distB="0" distL="0" distR="0" wp14:anchorId="18CE8834" wp14:editId="464BF461">
                  <wp:extent cx="180000" cy="165517"/>
                  <wp:effectExtent l="0" t="0" r="0" b="6350"/>
                  <wp:docPr id="457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c>
          <w:tcPr>
            <w:tcW w:w="187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r>
              <w:rPr>
                <w:lang w:eastAsia="de-DE"/>
              </w:rPr>
              <w:t>Oder Lehrkraft gibt vor.</w:t>
            </w:r>
          </w:p>
        </w:tc>
      </w:tr>
      <w:tr w:rsidR="008B1EDA" w:rsidRPr="00913A98" w:rsidTr="00D477E1">
        <w:tc>
          <w:tcPr>
            <w:tcW w:w="1702" w:type="dxa"/>
            <w:tcBorders>
              <w:top w:val="single" w:sz="4" w:space="0" w:color="auto"/>
              <w:left w:val="single" w:sz="4" w:space="0" w:color="auto"/>
              <w:bottom w:val="single" w:sz="4" w:space="0" w:color="auto"/>
              <w:right w:val="single" w:sz="4" w:space="0" w:color="auto"/>
            </w:tcBorders>
            <w:hideMark/>
          </w:tcPr>
          <w:p w:rsidR="008B1EDA" w:rsidRPr="00913A98" w:rsidRDefault="00FE1387" w:rsidP="00D477E1">
            <w:pPr>
              <w:rPr>
                <w:b/>
                <w:lang w:eastAsia="de-DE"/>
              </w:rPr>
            </w:pPr>
            <w:r>
              <w:rPr>
                <w:b/>
                <w:lang w:eastAsia="de-DE"/>
              </w:rPr>
              <w:t>R</w:t>
            </w:r>
            <w:r w:rsidR="008B1EDA" w:rsidRPr="00913A98">
              <w:rPr>
                <w:b/>
                <w:lang w:eastAsia="de-DE"/>
              </w:rPr>
              <w:t>eflektieren</w:t>
            </w:r>
          </w:p>
        </w:tc>
        <w:tc>
          <w:tcPr>
            <w:tcW w:w="994" w:type="dxa"/>
            <w:vMerge/>
            <w:tcBorders>
              <w:left w:val="single" w:sz="4" w:space="0" w:color="auto"/>
              <w:bottom w:val="single" w:sz="4" w:space="0" w:color="auto"/>
              <w:right w:val="single" w:sz="4" w:space="0" w:color="auto"/>
            </w:tcBorders>
            <w:vAlign w:val="center"/>
            <w:hideMark/>
          </w:tcPr>
          <w:p w:rsidR="008B1EDA" w:rsidRPr="00913A98" w:rsidRDefault="008B1EDA" w:rsidP="00D477E1">
            <w:pPr>
              <w:jc w:val="center"/>
              <w:rPr>
                <w:noProof/>
              </w:rPr>
            </w:pPr>
          </w:p>
        </w:tc>
        <w:tc>
          <w:tcPr>
            <w:tcW w:w="850" w:type="dxa"/>
            <w:vMerge/>
            <w:tcBorders>
              <w:left w:val="single" w:sz="4" w:space="0" w:color="auto"/>
              <w:bottom w:val="single" w:sz="4" w:space="0" w:color="auto"/>
              <w:right w:val="single" w:sz="4" w:space="0" w:color="auto"/>
            </w:tcBorders>
            <w:vAlign w:val="center"/>
          </w:tcPr>
          <w:p w:rsidR="008B1EDA" w:rsidRPr="00913A98" w:rsidRDefault="008B1EDA" w:rsidP="00D477E1">
            <w:pPr>
              <w:jc w:val="center"/>
              <w:rPr>
                <w:lang w:eastAsia="de-DE"/>
              </w:rPr>
            </w:pPr>
          </w:p>
        </w:tc>
        <w:tc>
          <w:tcPr>
            <w:tcW w:w="2411" w:type="dxa"/>
            <w:tcBorders>
              <w:top w:val="single" w:sz="4" w:space="0" w:color="auto"/>
              <w:left w:val="single" w:sz="4" w:space="0" w:color="auto"/>
              <w:bottom w:val="single" w:sz="4" w:space="0" w:color="auto"/>
              <w:right w:val="single" w:sz="4" w:space="0" w:color="auto"/>
            </w:tcBorders>
            <w:hideMark/>
          </w:tcPr>
          <w:p w:rsidR="008B1EDA" w:rsidRPr="00913A98" w:rsidRDefault="008B1EDA" w:rsidP="00D477E1">
            <w:pPr>
              <w:pStyle w:val="Textkrper"/>
              <w:jc w:val="left"/>
              <w:rPr>
                <w:noProof/>
              </w:rPr>
            </w:pPr>
            <w:r>
              <w:rPr>
                <w:noProof/>
              </w:rPr>
              <w:t xml:space="preserve">- </w:t>
            </w:r>
            <w:r w:rsidRPr="00913A98">
              <w:rPr>
                <w:noProof/>
              </w:rPr>
              <w:t>Rückmeldebogen ausfüllen</w:t>
            </w:r>
          </w:p>
          <w:p w:rsidR="008B1EDA" w:rsidRDefault="008B1EDA" w:rsidP="00D477E1">
            <w:pPr>
              <w:pStyle w:val="Textkrper"/>
              <w:jc w:val="left"/>
              <w:rPr>
                <w:noProof/>
              </w:rPr>
            </w:pPr>
            <w:r>
              <w:rPr>
                <w:noProof/>
              </w:rPr>
              <w:t xml:space="preserve">- </w:t>
            </w:r>
            <w:r w:rsidR="00FE1387">
              <w:rPr>
                <w:noProof/>
              </w:rPr>
              <w:t>Eintrag Lerntagebuch</w:t>
            </w:r>
          </w:p>
          <w:p w:rsidR="008B1EDA" w:rsidRDefault="008B1EDA" w:rsidP="00D477E1">
            <w:pPr>
              <w:pStyle w:val="Textkrper"/>
              <w:jc w:val="left"/>
              <w:rPr>
                <w:noProof/>
              </w:rPr>
            </w:pPr>
            <w:r>
              <w:rPr>
                <w:noProof/>
              </w:rPr>
              <w:t>oder:</w:t>
            </w:r>
          </w:p>
          <w:p w:rsidR="008B1EDA" w:rsidRPr="00913A98" w:rsidRDefault="008B1EDA" w:rsidP="00D477E1">
            <w:pPr>
              <w:pStyle w:val="Textkrper"/>
              <w:jc w:val="left"/>
              <w:rPr>
                <w:noProof/>
              </w:rPr>
            </w:pPr>
            <w:r>
              <w:rPr>
                <w:rStyle w:val="Fett"/>
                <w:noProof/>
              </w:rPr>
              <w:t>- Teamarbeit</w:t>
            </w:r>
          </w:p>
        </w:tc>
        <w:tc>
          <w:tcPr>
            <w:tcW w:w="1844" w:type="dxa"/>
            <w:tcBorders>
              <w:top w:val="single" w:sz="4" w:space="0" w:color="auto"/>
              <w:left w:val="single" w:sz="4" w:space="0" w:color="auto"/>
              <w:bottom w:val="single" w:sz="4" w:space="0" w:color="auto"/>
              <w:right w:val="single" w:sz="4" w:space="0" w:color="auto"/>
            </w:tcBorders>
            <w:hideMark/>
          </w:tcPr>
          <w:p w:rsidR="008B1EDA" w:rsidRDefault="008B1EDA" w:rsidP="00D477E1">
            <w:pPr>
              <w:jc w:val="both"/>
              <w:rPr>
                <w:lang w:val="en-US" w:eastAsia="de-DE"/>
              </w:rPr>
            </w:pPr>
            <w:r>
              <w:rPr>
                <w:lang w:val="en-US" w:eastAsia="de-DE"/>
              </w:rPr>
              <w:t>EG1.01.02.04</w:t>
            </w:r>
          </w:p>
          <w:p w:rsidR="008B1EDA" w:rsidRDefault="008B1EDA" w:rsidP="00D477E1">
            <w:pPr>
              <w:jc w:val="both"/>
              <w:rPr>
                <w:lang w:val="en-US" w:eastAsia="de-DE"/>
              </w:rPr>
            </w:pPr>
          </w:p>
          <w:p w:rsidR="008B1EDA" w:rsidRDefault="008B1EDA" w:rsidP="00D477E1">
            <w:pPr>
              <w:jc w:val="both"/>
            </w:pPr>
            <w:r w:rsidRPr="00913A98">
              <w:rPr>
                <w:noProof/>
              </w:rPr>
              <w:t>Lerntagebuch</w:t>
            </w:r>
            <w:r>
              <w:t xml:space="preserve"> </w:t>
            </w:r>
          </w:p>
          <w:p w:rsidR="008B1EDA" w:rsidRDefault="008B1EDA" w:rsidP="00D477E1">
            <w:pPr>
              <w:jc w:val="both"/>
            </w:pPr>
          </w:p>
          <w:p w:rsidR="008B1EDA" w:rsidRDefault="008B1EDA" w:rsidP="00D477E1">
            <w:pPr>
              <w:jc w:val="both"/>
            </w:pPr>
            <w:r>
              <w:t>EG1.01.03.05</w:t>
            </w:r>
          </w:p>
          <w:p w:rsidR="008B1EDA" w:rsidRPr="00913A98" w:rsidRDefault="008B1EDA" w:rsidP="00D477E1">
            <w:pPr>
              <w:jc w:val="both"/>
              <w:rPr>
                <w:lang w:eastAsia="de-DE"/>
              </w:rPr>
            </w:pPr>
            <w:r>
              <w:rPr>
                <w:noProof/>
                <w:lang w:eastAsia="de-DE"/>
              </w:rPr>
              <w:drawing>
                <wp:inline distT="0" distB="0" distL="0" distR="0" wp14:anchorId="6AEAFDA2" wp14:editId="54112C3B">
                  <wp:extent cx="180975" cy="161925"/>
                  <wp:effectExtent l="0" t="0" r="9525" b="9525"/>
                  <wp:docPr id="4576" name="Grafik 4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r w:rsidRPr="00B45E19">
              <w:rPr>
                <w:b/>
                <w:noProof/>
                <w:sz w:val="24"/>
                <w:lang w:eastAsia="de-DE"/>
              </w:rPr>
              <w:drawing>
                <wp:inline distT="0" distB="0" distL="0" distR="0" wp14:anchorId="31DAC15B" wp14:editId="30388572">
                  <wp:extent cx="180000" cy="165113"/>
                  <wp:effectExtent l="0" t="0" r="0" b="6350"/>
                  <wp:docPr id="457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lang w:eastAsia="de-DE"/>
              </w:rPr>
              <w:drawing>
                <wp:inline distT="0" distB="0" distL="0" distR="0" wp14:anchorId="03642189" wp14:editId="3367444F">
                  <wp:extent cx="180000" cy="165517"/>
                  <wp:effectExtent l="0" t="0" r="0" b="6350"/>
                  <wp:docPr id="457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c>
          <w:tcPr>
            <w:tcW w:w="187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lang w:eastAsia="de-DE"/>
              </w:rPr>
            </w:pPr>
            <w:r>
              <w:rPr>
                <w:lang w:eastAsia="de-DE"/>
              </w:rPr>
              <w:t>Oder Lehrkraft gibt vor.</w:t>
            </w:r>
          </w:p>
        </w:tc>
      </w:tr>
      <w:tr w:rsidR="008B1EDA" w:rsidRPr="00913A98" w:rsidTr="00D477E1">
        <w:tc>
          <w:tcPr>
            <w:tcW w:w="1702" w:type="dxa"/>
            <w:tcBorders>
              <w:top w:val="single" w:sz="4" w:space="0" w:color="auto"/>
              <w:left w:val="single" w:sz="4" w:space="0" w:color="auto"/>
              <w:bottom w:val="single" w:sz="4" w:space="0" w:color="auto"/>
              <w:right w:val="single" w:sz="4" w:space="0" w:color="auto"/>
            </w:tcBorders>
            <w:vAlign w:val="center"/>
            <w:hideMark/>
          </w:tcPr>
          <w:p w:rsidR="008B1EDA" w:rsidRPr="00913A98" w:rsidRDefault="008B1EDA" w:rsidP="00D477E1">
            <w:pPr>
              <w:rPr>
                <w:b/>
                <w:lang w:eastAsia="de-DE"/>
              </w:rPr>
            </w:pPr>
          </w:p>
        </w:tc>
        <w:tc>
          <w:tcPr>
            <w:tcW w:w="994" w:type="dxa"/>
            <w:tcBorders>
              <w:top w:val="single" w:sz="4" w:space="0" w:color="auto"/>
              <w:left w:val="single" w:sz="4" w:space="0" w:color="auto"/>
              <w:bottom w:val="single" w:sz="4" w:space="0" w:color="auto"/>
              <w:right w:val="single" w:sz="4" w:space="0" w:color="auto"/>
            </w:tcBorders>
            <w:vAlign w:val="center"/>
            <w:hideMark/>
          </w:tcPr>
          <w:p w:rsidR="008B1EDA" w:rsidRPr="00913A98" w:rsidRDefault="008B1EDA" w:rsidP="00D477E1">
            <w:pPr>
              <w:pStyle w:val="Textkrper"/>
              <w:jc w:val="center"/>
            </w:pPr>
            <w:r w:rsidRPr="00913A98">
              <w:rPr>
                <w:noProof/>
              </w:rPr>
              <w:drawing>
                <wp:inline distT="0" distB="0" distL="0" distR="0" wp14:anchorId="1BB465BD" wp14:editId="72AFD1BC">
                  <wp:extent cx="215900" cy="241300"/>
                  <wp:effectExtent l="0" t="0" r="0" b="6350"/>
                  <wp:docPr id="4579" name="Grafik 4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15900" cy="24130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vAlign w:val="center"/>
          </w:tcPr>
          <w:p w:rsidR="008B1EDA" w:rsidRPr="00913A98" w:rsidRDefault="008B1EDA" w:rsidP="00D477E1">
            <w:pPr>
              <w:pStyle w:val="Textkrper"/>
            </w:pPr>
          </w:p>
        </w:tc>
        <w:tc>
          <w:tcPr>
            <w:tcW w:w="2411" w:type="dxa"/>
            <w:tcBorders>
              <w:top w:val="single" w:sz="4" w:space="0" w:color="auto"/>
              <w:left w:val="single" w:sz="4" w:space="0" w:color="auto"/>
              <w:bottom w:val="single" w:sz="4" w:space="0" w:color="auto"/>
              <w:right w:val="single" w:sz="4" w:space="0" w:color="auto"/>
            </w:tcBorders>
            <w:vAlign w:val="center"/>
            <w:hideMark/>
          </w:tcPr>
          <w:p w:rsidR="008B1EDA" w:rsidRPr="00913A98" w:rsidRDefault="00FE1387" w:rsidP="00D477E1">
            <w:pPr>
              <w:pStyle w:val="Textkrper"/>
            </w:pPr>
            <w:r>
              <w:t>Materialien abheften</w:t>
            </w:r>
          </w:p>
        </w:tc>
        <w:tc>
          <w:tcPr>
            <w:tcW w:w="1844" w:type="dxa"/>
            <w:tcBorders>
              <w:top w:val="single" w:sz="4" w:space="0" w:color="auto"/>
              <w:left w:val="single" w:sz="4" w:space="0" w:color="auto"/>
              <w:bottom w:val="single" w:sz="4" w:space="0" w:color="auto"/>
              <w:right w:val="single" w:sz="4" w:space="0" w:color="auto"/>
            </w:tcBorders>
          </w:tcPr>
          <w:p w:rsidR="008B1EDA" w:rsidRPr="00913A98" w:rsidRDefault="008B1EDA" w:rsidP="00D477E1">
            <w:pPr>
              <w:jc w:val="both"/>
              <w:rPr>
                <w:noProof/>
              </w:rPr>
            </w:pPr>
          </w:p>
        </w:tc>
        <w:tc>
          <w:tcPr>
            <w:tcW w:w="1874" w:type="dxa"/>
            <w:tcBorders>
              <w:top w:val="single" w:sz="4" w:space="0" w:color="auto"/>
              <w:left w:val="single" w:sz="4" w:space="0" w:color="auto"/>
              <w:bottom w:val="single" w:sz="4" w:space="0" w:color="auto"/>
              <w:right w:val="single" w:sz="4" w:space="0" w:color="auto"/>
            </w:tcBorders>
          </w:tcPr>
          <w:p w:rsidR="008B1EDA" w:rsidRPr="00913A98" w:rsidRDefault="00FE1387" w:rsidP="00D477E1">
            <w:pPr>
              <w:jc w:val="both"/>
              <w:rPr>
                <w:lang w:eastAsia="de-DE"/>
              </w:rPr>
            </w:pPr>
            <w:r>
              <w:rPr>
                <w:lang w:eastAsia="de-DE"/>
              </w:rPr>
              <w:t>Ggf. Gemeinsam machen</w:t>
            </w:r>
          </w:p>
        </w:tc>
      </w:tr>
    </w:tbl>
    <w:p w:rsidR="008B1EDA" w:rsidRDefault="008B1EDA" w:rsidP="008B1EDA">
      <w:pPr>
        <w:pStyle w:val="Marginaliegrau"/>
        <w:framePr w:wrap="around" w:x="8725" w:y="195"/>
        <w:rPr>
          <w:lang w:eastAsia="de-DE"/>
        </w:rPr>
      </w:pPr>
      <w:r>
        <w:rPr>
          <w:lang w:eastAsia="de-DE"/>
        </w:rPr>
        <w:t>Wählen Sie für sich eine Niveaustufe aus.</w:t>
      </w:r>
    </w:p>
    <w:p w:rsidR="008B1EDA" w:rsidRDefault="008B1EDA" w:rsidP="008B1EDA">
      <w:pPr>
        <w:jc w:val="both"/>
        <w:rPr>
          <w:b/>
          <w:bCs/>
          <w:lang w:eastAsia="de-DE"/>
        </w:rPr>
      </w:pPr>
    </w:p>
    <w:p w:rsidR="008B1EDA" w:rsidRDefault="008B1EDA" w:rsidP="008B1EDA">
      <w:pPr>
        <w:rPr>
          <w:b/>
          <w:bCs/>
          <w:lang w:eastAsia="de-DE"/>
        </w:rPr>
      </w:pPr>
    </w:p>
    <w:p w:rsidR="008B1EDA" w:rsidRDefault="008B1EDA" w:rsidP="008B1EDA">
      <w:pPr>
        <w:rPr>
          <w:b/>
          <w:bCs/>
          <w:lang w:eastAsia="de-DE"/>
        </w:rPr>
      </w:pPr>
      <w:r>
        <w:rPr>
          <w:b/>
          <w:bCs/>
          <w:lang w:eastAsia="de-DE"/>
        </w:rPr>
        <w:t>Übungsaufgaben:</w:t>
      </w:r>
    </w:p>
    <w:tbl>
      <w:tblPr>
        <w:tblW w:w="96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064"/>
        <w:gridCol w:w="770"/>
        <w:gridCol w:w="4129"/>
        <w:gridCol w:w="1834"/>
        <w:gridCol w:w="1876"/>
      </w:tblGrid>
      <w:tr w:rsidR="008B1EDA" w:rsidRPr="0030756D" w:rsidTr="00D477E1">
        <w:trPr>
          <w:trHeight w:val="397"/>
        </w:trPr>
        <w:tc>
          <w:tcPr>
            <w:tcW w:w="106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8B1EDA" w:rsidRPr="0030756D" w:rsidRDefault="008B1EDA" w:rsidP="00D477E1">
            <w:pPr>
              <w:pStyle w:val="TabellenkopfLS"/>
              <w:rPr>
                <w:color w:val="auto"/>
              </w:rPr>
            </w:pPr>
            <w:r w:rsidRPr="0030756D">
              <w:rPr>
                <w:color w:val="auto"/>
              </w:rPr>
              <w:t>Lern-phase</w:t>
            </w:r>
          </w:p>
        </w:tc>
        <w:tc>
          <w:tcPr>
            <w:tcW w:w="77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B1EDA" w:rsidRPr="0030756D" w:rsidRDefault="008B1EDA" w:rsidP="00D477E1">
            <w:pPr>
              <w:pStyle w:val="TabelleKopfmitte"/>
            </w:pPr>
            <w:r w:rsidRPr="0030756D">
              <w:t>Zeit</w:t>
            </w:r>
          </w:p>
        </w:tc>
        <w:tc>
          <w:tcPr>
            <w:tcW w:w="41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B1EDA" w:rsidRPr="0030756D" w:rsidRDefault="008B1EDA" w:rsidP="00D477E1">
            <w:pPr>
              <w:pStyle w:val="TabelleKopfmitte"/>
            </w:pPr>
            <w:r w:rsidRPr="0030756D">
              <w:t>Aufgabe</w:t>
            </w:r>
          </w:p>
        </w:tc>
        <w:tc>
          <w:tcPr>
            <w:tcW w:w="18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B1EDA" w:rsidRPr="0030756D" w:rsidRDefault="008B1EDA" w:rsidP="00D477E1">
            <w:pPr>
              <w:pStyle w:val="TabelleKopfmitte"/>
            </w:pPr>
            <w:r w:rsidRPr="0030756D">
              <w:t>Hinweise</w:t>
            </w:r>
          </w:p>
        </w:tc>
        <w:tc>
          <w:tcPr>
            <w:tcW w:w="18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8B1EDA" w:rsidRPr="0030756D" w:rsidRDefault="008B1EDA" w:rsidP="00D477E1">
            <w:pPr>
              <w:pStyle w:val="TabelleKopfmitte"/>
            </w:pPr>
            <w:r>
              <w:t>Bemerkung</w:t>
            </w:r>
          </w:p>
        </w:tc>
      </w:tr>
      <w:tr w:rsidR="008B1EDA" w:rsidRPr="00F97132" w:rsidTr="00D477E1">
        <w:trPr>
          <w:trHeight w:val="624"/>
        </w:trPr>
        <w:tc>
          <w:tcPr>
            <w:tcW w:w="1064" w:type="dxa"/>
            <w:shd w:val="clear" w:color="auto" w:fill="auto"/>
            <w:vAlign w:val="center"/>
          </w:tcPr>
          <w:p w:rsidR="008B1EDA" w:rsidRPr="00F0156F" w:rsidRDefault="008B1EDA" w:rsidP="00D477E1">
            <w:pPr>
              <w:pStyle w:val="Textkrpermitte"/>
            </w:pPr>
            <w:r>
              <w:rPr>
                <w:noProof/>
              </w:rPr>
              <w:drawing>
                <wp:inline distT="0" distB="0" distL="0" distR="0" wp14:anchorId="5E0DFD79" wp14:editId="59C2059D">
                  <wp:extent cx="432000" cy="262702"/>
                  <wp:effectExtent l="0" t="0" r="6350" b="4445"/>
                  <wp:docPr id="1558"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2000" cy="262702"/>
                          </a:xfrm>
                          <a:prstGeom prst="rect">
                            <a:avLst/>
                          </a:prstGeom>
                          <a:noFill/>
                          <a:ln>
                            <a:noFill/>
                          </a:ln>
                        </pic:spPr>
                      </pic:pic>
                    </a:graphicData>
                  </a:graphic>
                </wp:inline>
              </w:drawing>
            </w:r>
          </w:p>
        </w:tc>
        <w:tc>
          <w:tcPr>
            <w:tcW w:w="770" w:type="dxa"/>
            <w:shd w:val="clear" w:color="auto" w:fill="auto"/>
            <w:vAlign w:val="center"/>
          </w:tcPr>
          <w:p w:rsidR="008B1EDA" w:rsidRPr="006F4B0B" w:rsidRDefault="008B1EDA" w:rsidP="00D477E1">
            <w:pPr>
              <w:pStyle w:val="Textkrper"/>
              <w:jc w:val="center"/>
            </w:pPr>
            <w:r w:rsidRPr="006F4B0B">
              <w:t>45</w:t>
            </w:r>
          </w:p>
          <w:p w:rsidR="008B1EDA" w:rsidRPr="006F4B0B" w:rsidRDefault="00F937E0" w:rsidP="00D477E1">
            <w:pPr>
              <w:pStyle w:val="Textkrper"/>
              <w:jc w:val="center"/>
            </w:pPr>
            <w:r>
              <w:t>Min.</w:t>
            </w:r>
          </w:p>
        </w:tc>
        <w:tc>
          <w:tcPr>
            <w:tcW w:w="4129" w:type="dxa"/>
            <w:shd w:val="clear" w:color="auto" w:fill="auto"/>
            <w:vAlign w:val="center"/>
          </w:tcPr>
          <w:p w:rsidR="008B1EDA" w:rsidRDefault="008B1EDA" w:rsidP="00D477E1">
            <w:pPr>
              <w:pStyle w:val="Textkrper"/>
              <w:jc w:val="left"/>
              <w:rPr>
                <w:b/>
                <w:noProof/>
              </w:rPr>
            </w:pPr>
            <w:r>
              <w:rPr>
                <w:b/>
                <w:noProof/>
              </w:rPr>
              <w:t>1</w:t>
            </w:r>
            <w:r w:rsidRPr="00AA6DCC">
              <w:rPr>
                <w:b/>
                <w:noProof/>
              </w:rPr>
              <w:t>. Übungsaufgabe:</w:t>
            </w:r>
            <w:r>
              <w:rPr>
                <w:b/>
                <w:noProof/>
              </w:rPr>
              <w:br/>
            </w:r>
          </w:p>
          <w:p w:rsidR="008B1EDA" w:rsidRDefault="008B1EDA" w:rsidP="00D477E1">
            <w:pPr>
              <w:pStyle w:val="Textkrper"/>
              <w:jc w:val="left"/>
              <w:rPr>
                <w:b/>
                <w:noProof/>
              </w:rPr>
            </w:pPr>
            <w:r w:rsidRPr="006D1B48">
              <w:rPr>
                <w:b/>
                <w:noProof/>
              </w:rPr>
              <w:t>„Das kommt mir in die Tüte.“</w:t>
            </w:r>
          </w:p>
          <w:p w:rsidR="008B1EDA" w:rsidRPr="001B6739" w:rsidRDefault="008B1EDA" w:rsidP="00D477E1">
            <w:pPr>
              <w:pStyle w:val="Textkrper"/>
              <w:jc w:val="left"/>
              <w:rPr>
                <w:noProof/>
              </w:rPr>
            </w:pPr>
            <w:r w:rsidRPr="001B6739">
              <w:rPr>
                <w:noProof/>
              </w:rPr>
              <w:t>In Gruppen Begriffe je nach  5 Berufen sortieren.</w:t>
            </w:r>
          </w:p>
          <w:p w:rsidR="008B1EDA" w:rsidRPr="001B6739" w:rsidRDefault="008B1EDA" w:rsidP="00D477E1">
            <w:pPr>
              <w:pStyle w:val="Textkrper"/>
              <w:jc w:val="left"/>
              <w:rPr>
                <w:noProof/>
              </w:rPr>
            </w:pPr>
            <w:r w:rsidRPr="001B6739">
              <w:rPr>
                <w:noProof/>
              </w:rPr>
              <w:t>Tüten austauschen</w:t>
            </w:r>
            <w:r w:rsidR="00FE1387">
              <w:rPr>
                <w:noProof/>
              </w:rPr>
              <w:t>,</w:t>
            </w:r>
            <w:r w:rsidRPr="001B6739">
              <w:rPr>
                <w:noProof/>
              </w:rPr>
              <w:t xml:space="preserve"> andere Gruppe soll herausfinden, welcher Beruf es ist.</w:t>
            </w:r>
          </w:p>
          <w:p w:rsidR="008B1EDA" w:rsidRPr="001B6739" w:rsidRDefault="008B1EDA" w:rsidP="00D477E1">
            <w:pPr>
              <w:pStyle w:val="Textkrper"/>
              <w:jc w:val="left"/>
              <w:rPr>
                <w:b/>
                <w:noProof/>
              </w:rPr>
            </w:pPr>
            <w:r w:rsidRPr="001B6739">
              <w:rPr>
                <w:noProof/>
              </w:rPr>
              <w:t>Ggf. Kontrolle</w:t>
            </w:r>
          </w:p>
        </w:tc>
        <w:tc>
          <w:tcPr>
            <w:tcW w:w="1834" w:type="dxa"/>
            <w:vAlign w:val="center"/>
          </w:tcPr>
          <w:p w:rsidR="008B1EDA" w:rsidRPr="00032CCE" w:rsidRDefault="008B1EDA" w:rsidP="00D477E1">
            <w:pPr>
              <w:pStyle w:val="Textkrper"/>
              <w:jc w:val="left"/>
              <w:rPr>
                <w:b/>
                <w:noProof/>
              </w:rPr>
            </w:pPr>
            <w:r w:rsidRPr="00032CCE">
              <w:rPr>
                <w:noProof/>
                <w:sz w:val="24"/>
                <w:szCs w:val="24"/>
              </w:rPr>
              <w:drawing>
                <wp:inline distT="0" distB="0" distL="0" distR="0" wp14:anchorId="035E3F24" wp14:editId="51A8F928">
                  <wp:extent cx="180000" cy="164973"/>
                  <wp:effectExtent l="0" t="0" r="0" b="6985"/>
                  <wp:docPr id="155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032CCE">
              <w:rPr>
                <w:noProof/>
                <w:sz w:val="24"/>
                <w:szCs w:val="24"/>
              </w:rPr>
              <w:drawing>
                <wp:inline distT="0" distB="0" distL="0" distR="0" wp14:anchorId="5A6B4C65" wp14:editId="615EA8DD">
                  <wp:extent cx="180000" cy="164973"/>
                  <wp:effectExtent l="0" t="0" r="0" b="6985"/>
                  <wp:docPr id="458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032CCE">
              <w:rPr>
                <w:noProof/>
                <w:sz w:val="24"/>
                <w:szCs w:val="24"/>
              </w:rPr>
              <w:drawing>
                <wp:inline distT="0" distB="0" distL="0" distR="0" wp14:anchorId="07810EE4" wp14:editId="7D24E3D1">
                  <wp:extent cx="180000" cy="165154"/>
                  <wp:effectExtent l="0" t="0" r="0" b="6350"/>
                  <wp:docPr id="156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154"/>
                          </a:xfrm>
                          <a:prstGeom prst="rect">
                            <a:avLst/>
                          </a:prstGeom>
                          <a:noFill/>
                          <a:ln>
                            <a:noFill/>
                          </a:ln>
                        </pic:spPr>
                      </pic:pic>
                    </a:graphicData>
                  </a:graphic>
                </wp:inline>
              </w:drawing>
            </w:r>
          </w:p>
          <w:p w:rsidR="008B1EDA" w:rsidRPr="00032CCE" w:rsidRDefault="008B1EDA" w:rsidP="00D477E1">
            <w:pPr>
              <w:pStyle w:val="Textkrper"/>
              <w:jc w:val="left"/>
              <w:rPr>
                <w:noProof/>
              </w:rPr>
            </w:pPr>
            <w:r w:rsidRPr="00032CCE">
              <w:rPr>
                <w:rFonts w:cs="Times New Roman"/>
              </w:rPr>
              <w:t>EG1.01.04.07</w:t>
            </w:r>
          </w:p>
        </w:tc>
        <w:tc>
          <w:tcPr>
            <w:tcW w:w="1876" w:type="dxa"/>
          </w:tcPr>
          <w:p w:rsidR="008B1EDA" w:rsidRPr="00032CCE" w:rsidRDefault="008B1EDA" w:rsidP="00D477E1">
            <w:pPr>
              <w:pStyle w:val="Textkrper"/>
              <w:jc w:val="left"/>
              <w:rPr>
                <w:noProof/>
                <w:sz w:val="24"/>
                <w:szCs w:val="24"/>
              </w:rPr>
            </w:pPr>
            <w:r w:rsidRPr="001B6739">
              <w:rPr>
                <w:noProof/>
                <w:szCs w:val="24"/>
              </w:rPr>
              <w:t>Kärtchen ggf. vorbereiten</w:t>
            </w:r>
          </w:p>
        </w:tc>
      </w:tr>
      <w:tr w:rsidR="008B1EDA" w:rsidRPr="00F97132" w:rsidTr="00D477E1">
        <w:trPr>
          <w:trHeight w:val="624"/>
        </w:trPr>
        <w:tc>
          <w:tcPr>
            <w:tcW w:w="1064" w:type="dxa"/>
            <w:shd w:val="clear" w:color="auto" w:fill="auto"/>
            <w:vAlign w:val="center"/>
          </w:tcPr>
          <w:p w:rsidR="008B1EDA" w:rsidRPr="00F97132" w:rsidRDefault="008B1EDA" w:rsidP="00D477E1">
            <w:pPr>
              <w:pStyle w:val="Textkrpermitte"/>
              <w:rPr>
                <w:noProof/>
                <w:sz w:val="24"/>
              </w:rPr>
            </w:pPr>
            <w:r w:rsidRPr="00F97132">
              <w:rPr>
                <w:noProof/>
                <w:sz w:val="24"/>
              </w:rPr>
              <w:drawing>
                <wp:inline distT="0" distB="0" distL="0" distR="0" wp14:anchorId="0B44C277" wp14:editId="67E4F42B">
                  <wp:extent cx="216000" cy="244132"/>
                  <wp:effectExtent l="0" t="0" r="0" b="3810"/>
                  <wp:docPr id="458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44132"/>
                          </a:xfrm>
                          <a:prstGeom prst="rect">
                            <a:avLst/>
                          </a:prstGeom>
                          <a:noFill/>
                          <a:ln>
                            <a:noFill/>
                          </a:ln>
                        </pic:spPr>
                      </pic:pic>
                    </a:graphicData>
                  </a:graphic>
                </wp:inline>
              </w:drawing>
            </w:r>
          </w:p>
        </w:tc>
        <w:tc>
          <w:tcPr>
            <w:tcW w:w="770" w:type="dxa"/>
            <w:shd w:val="clear" w:color="auto" w:fill="auto"/>
            <w:vAlign w:val="center"/>
          </w:tcPr>
          <w:p w:rsidR="008B1EDA" w:rsidRPr="00F97132" w:rsidRDefault="008B1EDA" w:rsidP="00D477E1">
            <w:pPr>
              <w:pStyle w:val="Textkrper"/>
              <w:jc w:val="center"/>
            </w:pPr>
            <w:r w:rsidRPr="00F97132">
              <w:t xml:space="preserve">60 </w:t>
            </w:r>
          </w:p>
          <w:p w:rsidR="008B1EDA" w:rsidRPr="00F97132" w:rsidRDefault="00F937E0" w:rsidP="00D477E1">
            <w:pPr>
              <w:pStyle w:val="Textkrper"/>
              <w:jc w:val="center"/>
            </w:pPr>
            <w:r>
              <w:t>Min.</w:t>
            </w:r>
          </w:p>
        </w:tc>
        <w:tc>
          <w:tcPr>
            <w:tcW w:w="4129" w:type="dxa"/>
            <w:shd w:val="clear" w:color="auto" w:fill="auto"/>
            <w:vAlign w:val="center"/>
          </w:tcPr>
          <w:p w:rsidR="008B1EDA" w:rsidRPr="00AA6DCC" w:rsidRDefault="008B1EDA" w:rsidP="00D477E1">
            <w:pPr>
              <w:pStyle w:val="Textkrper"/>
              <w:jc w:val="left"/>
              <w:rPr>
                <w:b/>
                <w:noProof/>
              </w:rPr>
            </w:pPr>
            <w:r w:rsidRPr="00AA6DCC">
              <w:rPr>
                <w:b/>
                <w:noProof/>
              </w:rPr>
              <w:t>2. Übungsaufgabe:</w:t>
            </w:r>
            <w:r>
              <w:rPr>
                <w:b/>
                <w:noProof/>
              </w:rPr>
              <w:br/>
            </w:r>
          </w:p>
          <w:p w:rsidR="008B1EDA" w:rsidRPr="00601DD1" w:rsidRDefault="008B1EDA" w:rsidP="00D477E1">
            <w:pPr>
              <w:pStyle w:val="Textkrper"/>
              <w:jc w:val="left"/>
              <w:rPr>
                <w:noProof/>
              </w:rPr>
            </w:pPr>
            <w:r w:rsidRPr="00601DD1">
              <w:rPr>
                <w:noProof/>
              </w:rPr>
              <w:t xml:space="preserve">Mindmap </w:t>
            </w:r>
            <w:r>
              <w:rPr>
                <w:noProof/>
              </w:rPr>
              <w:t xml:space="preserve">mit Hilfe der Begriffe </w:t>
            </w:r>
            <w:r w:rsidRPr="00601DD1">
              <w:rPr>
                <w:noProof/>
              </w:rPr>
              <w:t>zu den fünf Berufen</w:t>
            </w:r>
            <w:r>
              <w:rPr>
                <w:noProof/>
              </w:rPr>
              <w:t xml:space="preserve"> erstellen</w:t>
            </w:r>
          </w:p>
        </w:tc>
        <w:tc>
          <w:tcPr>
            <w:tcW w:w="1834" w:type="dxa"/>
            <w:vAlign w:val="center"/>
          </w:tcPr>
          <w:p w:rsidR="008B1EDA" w:rsidRPr="000D48CD" w:rsidRDefault="008B1EDA" w:rsidP="00D477E1">
            <w:pPr>
              <w:pStyle w:val="Textkrper"/>
              <w:jc w:val="left"/>
              <w:rPr>
                <w:rFonts w:cs="Times New Roman"/>
              </w:rPr>
            </w:pPr>
            <w:r w:rsidRPr="00032CCE">
              <w:rPr>
                <w:noProof/>
                <w:sz w:val="24"/>
                <w:szCs w:val="24"/>
              </w:rPr>
              <w:drawing>
                <wp:inline distT="0" distB="0" distL="0" distR="0" wp14:anchorId="55780484" wp14:editId="78520F32">
                  <wp:extent cx="180000" cy="164973"/>
                  <wp:effectExtent l="0" t="0" r="0" b="6985"/>
                  <wp:docPr id="156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FE1BB6">
              <w:rPr>
                <w:bCs/>
                <w:noProof/>
                <w:color w:val="FF0000"/>
                <w:sz w:val="24"/>
                <w:szCs w:val="28"/>
              </w:rPr>
              <w:drawing>
                <wp:inline distT="0" distB="0" distL="0" distR="0" wp14:anchorId="7F1DE9CC" wp14:editId="399F21E2">
                  <wp:extent cx="180000" cy="164973"/>
                  <wp:effectExtent l="0" t="0" r="0" b="6985"/>
                  <wp:docPr id="458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FE1BB6">
              <w:rPr>
                <w:bCs/>
                <w:noProof/>
                <w:color w:val="FF0000"/>
                <w:sz w:val="24"/>
                <w:szCs w:val="28"/>
              </w:rPr>
              <w:drawing>
                <wp:inline distT="0" distB="0" distL="0" distR="0" wp14:anchorId="28E3AECC" wp14:editId="41B59DD4">
                  <wp:extent cx="180000" cy="165155"/>
                  <wp:effectExtent l="0" t="0" r="0" b="6350"/>
                  <wp:docPr id="156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155"/>
                          </a:xfrm>
                          <a:prstGeom prst="rect">
                            <a:avLst/>
                          </a:prstGeom>
                          <a:noFill/>
                          <a:ln>
                            <a:noFill/>
                          </a:ln>
                        </pic:spPr>
                      </pic:pic>
                    </a:graphicData>
                  </a:graphic>
                </wp:inline>
              </w:drawing>
            </w:r>
            <w:r w:rsidRPr="00032CCE">
              <w:rPr>
                <w:rFonts w:cs="Times New Roman"/>
              </w:rPr>
              <w:t>EG1.01.04.07</w:t>
            </w:r>
          </w:p>
        </w:tc>
        <w:tc>
          <w:tcPr>
            <w:tcW w:w="1876" w:type="dxa"/>
          </w:tcPr>
          <w:p w:rsidR="008B1EDA" w:rsidRPr="00032CCE" w:rsidRDefault="008B1EDA" w:rsidP="00D477E1">
            <w:pPr>
              <w:pStyle w:val="Textkrper"/>
              <w:jc w:val="left"/>
              <w:rPr>
                <w:rFonts w:cs="Times New Roman"/>
              </w:rPr>
            </w:pPr>
          </w:p>
        </w:tc>
      </w:tr>
    </w:tbl>
    <w:p w:rsidR="008B1EDA" w:rsidRPr="00913A98" w:rsidRDefault="008B1EDA" w:rsidP="008B1EDA">
      <w:pPr>
        <w:jc w:val="both"/>
        <w:rPr>
          <w:b/>
          <w:bCs/>
          <w:lang w:eastAsia="de-DE"/>
        </w:rPr>
      </w:pPr>
    </w:p>
    <w:p w:rsidR="008B1EDA" w:rsidRPr="00BA5EE3" w:rsidRDefault="008B1EDA" w:rsidP="008B1EDA">
      <w:pPr>
        <w:jc w:val="both"/>
        <w:rPr>
          <w:b/>
          <w:bCs/>
          <w:lang w:eastAsia="de-DE"/>
        </w:rPr>
      </w:pPr>
      <w:r w:rsidRPr="00913A98">
        <w:rPr>
          <w:b/>
          <w:lang w:eastAsia="de-DE"/>
        </w:rPr>
        <w:t>Hinweis für die Lehrkraft:</w:t>
      </w:r>
    </w:p>
    <w:p w:rsidR="0024250C" w:rsidRDefault="008B1EDA" w:rsidP="008B1EDA">
      <w:pPr>
        <w:tabs>
          <w:tab w:val="left" w:pos="1454"/>
        </w:tabs>
        <w:rPr>
          <w:b/>
        </w:rPr>
      </w:pPr>
      <w:r>
        <w:rPr>
          <w:lang w:eastAsia="de-DE"/>
        </w:rPr>
        <w:t>Für den Arbeitsauftrag werden Papiertüten benötigt. Diese Tüten könnte</w:t>
      </w:r>
      <w:r w:rsidR="00FE1387">
        <w:rPr>
          <w:lang w:eastAsia="de-DE"/>
        </w:rPr>
        <w:t>n</w:t>
      </w:r>
      <w:r>
        <w:rPr>
          <w:lang w:eastAsia="de-DE"/>
        </w:rPr>
        <w:t xml:space="preserve"> evtl. im U</w:t>
      </w:r>
      <w:r>
        <w:rPr>
          <w:lang w:eastAsia="de-DE"/>
        </w:rPr>
        <w:t>n</w:t>
      </w:r>
      <w:r>
        <w:rPr>
          <w:lang w:eastAsia="de-DE"/>
        </w:rPr>
        <w:t xml:space="preserve">terricht am PC erstellt werden. </w:t>
      </w:r>
      <w:r>
        <w:rPr>
          <w:b/>
        </w:rPr>
        <w:t>EG1.01.04.06</w:t>
      </w:r>
    </w:p>
    <w:p w:rsidR="0024250C" w:rsidRDefault="0024250C">
      <w:pPr>
        <w:spacing w:line="240" w:lineRule="exact"/>
        <w:rPr>
          <w:b/>
        </w:rPr>
      </w:pPr>
      <w:r>
        <w:rPr>
          <w:b/>
        </w:rPr>
        <w:br w:type="page"/>
      </w:r>
    </w:p>
    <w:p w:rsidR="008B1EDA" w:rsidRPr="00C27069" w:rsidRDefault="008B1EDA" w:rsidP="008B1EDA">
      <w:pPr>
        <w:tabs>
          <w:tab w:val="left" w:pos="1454"/>
        </w:tabs>
        <w:rPr>
          <w:lang w:eastAsia="de-DE"/>
        </w:rPr>
      </w:pPr>
    </w:p>
    <w:p w:rsidR="008B1EDA" w:rsidRDefault="0005381A" w:rsidP="008B1EDA">
      <w:pPr>
        <w:rPr>
          <w:b/>
          <w:bCs/>
          <w:lang w:eastAsia="de-DE"/>
        </w:rPr>
      </w:pPr>
      <w:r>
        <w:rPr>
          <w:b/>
          <w:bCs/>
          <w:noProof/>
          <w:lang w:eastAsia="de-DE"/>
        </w:rPr>
        <w:drawing>
          <wp:inline distT="0" distB="0" distL="0" distR="0" wp14:anchorId="2454601D">
            <wp:extent cx="5978008" cy="4274288"/>
            <wp:effectExtent l="0" t="0" r="3810" b="0"/>
            <wp:docPr id="1268" name="Grafik 1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5986181" cy="4280132"/>
                    </a:xfrm>
                    <a:prstGeom prst="rect">
                      <a:avLst/>
                    </a:prstGeom>
                    <a:noFill/>
                  </pic:spPr>
                </pic:pic>
              </a:graphicData>
            </a:graphic>
          </wp:inline>
        </w:drawing>
      </w:r>
      <w:r w:rsidR="008B1EDA" w:rsidRPr="00913A98">
        <w:rPr>
          <w:b/>
          <w:bCs/>
          <w:lang w:eastAsia="de-DE"/>
        </w:rPr>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21"/>
        <w:gridCol w:w="2549"/>
        <w:gridCol w:w="1683"/>
        <w:gridCol w:w="188"/>
        <w:gridCol w:w="8"/>
        <w:gridCol w:w="2096"/>
      </w:tblGrid>
      <w:tr w:rsidR="008B1EDA" w:rsidRPr="0030756D" w:rsidTr="00D477E1">
        <w:trPr>
          <w:trHeight w:val="523"/>
        </w:trPr>
        <w:tc>
          <w:tcPr>
            <w:tcW w:w="3121" w:type="dxa"/>
            <w:tcBorders>
              <w:top w:val="single" w:sz="4" w:space="0" w:color="auto"/>
              <w:left w:val="single" w:sz="4" w:space="0" w:color="auto"/>
              <w:bottom w:val="single" w:sz="4" w:space="0" w:color="auto"/>
              <w:right w:val="single" w:sz="4" w:space="0" w:color="auto"/>
            </w:tcBorders>
            <w:shd w:val="clear" w:color="auto" w:fill="D9D9D9"/>
            <w:hideMark/>
          </w:tcPr>
          <w:p w:rsidR="008B1EDA" w:rsidRPr="0030756D" w:rsidRDefault="008B1EDA" w:rsidP="00D477E1">
            <w:pPr>
              <w:spacing w:before="40" w:after="60" w:line="160" w:lineRule="exact"/>
              <w:rPr>
                <w:sz w:val="12"/>
              </w:rPr>
            </w:pPr>
            <w:r w:rsidRPr="0030756D">
              <w:rPr>
                <w:sz w:val="12"/>
              </w:rPr>
              <w:lastRenderedPageBreak/>
              <w:br w:type="page"/>
              <w:t>Lernfeld</w:t>
            </w:r>
          </w:p>
          <w:p w:rsidR="008B1EDA" w:rsidRPr="0030756D" w:rsidRDefault="008B1EDA" w:rsidP="00D477E1">
            <w:pPr>
              <w:rPr>
                <w:b/>
              </w:rPr>
            </w:pPr>
            <w:r w:rsidRPr="0030756D">
              <w:rPr>
                <w:b/>
              </w:rPr>
              <w:t>LF 1</w:t>
            </w:r>
          </w:p>
        </w:tc>
        <w:tc>
          <w:tcPr>
            <w:tcW w:w="4232"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B1EDA" w:rsidRPr="0030756D" w:rsidRDefault="008B1EDA" w:rsidP="00D477E1">
            <w:pPr>
              <w:spacing w:before="40" w:after="60" w:line="160" w:lineRule="exact"/>
              <w:rPr>
                <w:sz w:val="12"/>
              </w:rPr>
            </w:pPr>
            <w:r w:rsidRPr="0030756D">
              <w:rPr>
                <w:sz w:val="12"/>
              </w:rPr>
              <w:t>Titel</w:t>
            </w:r>
          </w:p>
          <w:p w:rsidR="008B1EDA" w:rsidRPr="004031E8" w:rsidRDefault="008B1EDA" w:rsidP="00D477E1">
            <w:pPr>
              <w:rPr>
                <w:b/>
                <w:sz w:val="24"/>
                <w:szCs w:val="32"/>
                <w:lang w:eastAsia="de-DE"/>
              </w:rPr>
            </w:pPr>
            <w:r w:rsidRPr="00A62608">
              <w:rPr>
                <w:b/>
              </w:rPr>
              <w:t xml:space="preserve">Berufe in der Gastronomie – </w:t>
            </w:r>
            <w:r w:rsidRPr="004031E8">
              <w:rPr>
                <w:b/>
              </w:rPr>
              <w:t>Teil II</w:t>
            </w:r>
            <w:r w:rsidRPr="004031E8">
              <w:rPr>
                <w:b/>
                <w:sz w:val="24"/>
                <w:szCs w:val="32"/>
                <w:lang w:eastAsia="de-DE"/>
              </w:rPr>
              <w:t xml:space="preserve"> </w:t>
            </w:r>
          </w:p>
          <w:p w:rsidR="008B1EDA" w:rsidRPr="0030756D" w:rsidRDefault="008B1EDA" w:rsidP="00D477E1">
            <w:pPr>
              <w:rPr>
                <w:b/>
              </w:rPr>
            </w:pPr>
            <w:r w:rsidRPr="0030756D">
              <w:rPr>
                <w:b/>
              </w:rPr>
              <w:t>Schüler</w:t>
            </w:r>
            <w:r w:rsidR="00105670">
              <w:rPr>
                <w:b/>
              </w:rPr>
              <w:t>innen und Schüler</w:t>
            </w:r>
          </w:p>
        </w:tc>
        <w:tc>
          <w:tcPr>
            <w:tcW w:w="188" w:type="dxa"/>
            <w:vMerge w:val="restart"/>
            <w:tcBorders>
              <w:top w:val="nil"/>
              <w:left w:val="single" w:sz="4" w:space="0" w:color="auto"/>
              <w:bottom w:val="nil"/>
              <w:right w:val="single" w:sz="4" w:space="0" w:color="auto"/>
            </w:tcBorders>
            <w:shd w:val="clear" w:color="auto" w:fill="FFFFFF"/>
          </w:tcPr>
          <w:p w:rsidR="008B1EDA" w:rsidRPr="0030756D" w:rsidRDefault="008B1EDA" w:rsidP="00D477E1"/>
        </w:tc>
        <w:tc>
          <w:tcPr>
            <w:tcW w:w="2104"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B1EDA" w:rsidRPr="000F5789" w:rsidRDefault="008B1EDA" w:rsidP="00D477E1">
            <w:pPr>
              <w:jc w:val="center"/>
              <w:rPr>
                <w:rFonts w:cs="Times New Roman"/>
                <w:b/>
                <w:lang w:eastAsia="de-DE"/>
              </w:rPr>
            </w:pPr>
            <w:r w:rsidRPr="000F5789">
              <w:rPr>
                <w:rFonts w:cs="Times New Roman"/>
                <w:b/>
                <w:lang w:eastAsia="de-DE"/>
              </w:rPr>
              <w:t xml:space="preserve">Ernährung </w:t>
            </w:r>
          </w:p>
          <w:p w:rsidR="008B1EDA" w:rsidRPr="000F5789" w:rsidRDefault="008B1EDA" w:rsidP="00D477E1">
            <w:pPr>
              <w:jc w:val="center"/>
              <w:rPr>
                <w:rFonts w:cs="Times New Roman"/>
                <w:b/>
                <w:lang w:eastAsia="de-DE"/>
              </w:rPr>
            </w:pPr>
            <w:r w:rsidRPr="000F5789">
              <w:rPr>
                <w:rFonts w:cs="Times New Roman"/>
                <w:b/>
                <w:lang w:eastAsia="de-DE"/>
              </w:rPr>
              <w:t>und Gastronomie</w:t>
            </w:r>
          </w:p>
          <w:p w:rsidR="008B1EDA" w:rsidRPr="0030756D" w:rsidRDefault="008B1EDA" w:rsidP="00D477E1">
            <w:pPr>
              <w:jc w:val="center"/>
              <w:rPr>
                <w:rFonts w:cs="Times New Roman"/>
                <w:b/>
                <w:lang w:eastAsia="de-DE"/>
              </w:rPr>
            </w:pPr>
            <w:r w:rsidRPr="000F5789">
              <w:rPr>
                <w:b/>
              </w:rPr>
              <w:t>EG1.01.</w:t>
            </w:r>
            <w:r>
              <w:rPr>
                <w:b/>
              </w:rPr>
              <w:t>04</w:t>
            </w:r>
          </w:p>
        </w:tc>
      </w:tr>
      <w:tr w:rsidR="008B1EDA" w:rsidRPr="0030756D" w:rsidTr="00D477E1">
        <w:tc>
          <w:tcPr>
            <w:tcW w:w="7353" w:type="dxa"/>
            <w:gridSpan w:val="3"/>
            <w:tcBorders>
              <w:top w:val="single" w:sz="4" w:space="0" w:color="auto"/>
              <w:left w:val="single" w:sz="4" w:space="0" w:color="auto"/>
              <w:bottom w:val="single" w:sz="4" w:space="0" w:color="auto"/>
              <w:right w:val="single" w:sz="4" w:space="0" w:color="auto"/>
            </w:tcBorders>
            <w:hideMark/>
          </w:tcPr>
          <w:p w:rsidR="008B1EDA" w:rsidRPr="0030756D" w:rsidRDefault="008B1EDA" w:rsidP="00D477E1">
            <w:pPr>
              <w:spacing w:before="40" w:after="60" w:line="160" w:lineRule="exact"/>
              <w:rPr>
                <w:sz w:val="12"/>
              </w:rPr>
            </w:pPr>
            <w:r w:rsidRPr="0030756D">
              <w:rPr>
                <w:sz w:val="12"/>
              </w:rPr>
              <w:t>Kompetenzbereiche:</w:t>
            </w:r>
          </w:p>
          <w:p w:rsidR="008B1EDA" w:rsidRPr="0030756D" w:rsidRDefault="008B1EDA" w:rsidP="008B1EDA">
            <w:pPr>
              <w:numPr>
                <w:ilvl w:val="0"/>
                <w:numId w:val="6"/>
              </w:numPr>
              <w:ind w:left="227" w:hanging="170"/>
              <w:rPr>
                <w:sz w:val="12"/>
              </w:rPr>
            </w:pPr>
            <w:r w:rsidRPr="0030756D">
              <w:rPr>
                <w:sz w:val="16"/>
              </w:rPr>
              <w:t>Ich kann mich in de</w:t>
            </w:r>
            <w:r>
              <w:rPr>
                <w:sz w:val="16"/>
              </w:rPr>
              <w:t>n Fachräumen der Schule zurecht</w:t>
            </w:r>
            <w:r w:rsidRPr="0030756D">
              <w:rPr>
                <w:sz w:val="16"/>
              </w:rPr>
              <w:t>finden und habe einen Überblick über die unte</w:t>
            </w:r>
            <w:r w:rsidRPr="0030756D">
              <w:rPr>
                <w:sz w:val="16"/>
              </w:rPr>
              <w:t>r</w:t>
            </w:r>
            <w:r w:rsidRPr="0030756D">
              <w:rPr>
                <w:sz w:val="16"/>
              </w:rPr>
              <w:t>schiedlichen Arbeitsmaterialien und deren Einsatzmöglichkeiten.</w:t>
            </w:r>
          </w:p>
          <w:p w:rsidR="008B1EDA" w:rsidRPr="0030756D" w:rsidRDefault="008B1EDA" w:rsidP="008B1EDA">
            <w:pPr>
              <w:numPr>
                <w:ilvl w:val="0"/>
                <w:numId w:val="6"/>
              </w:numPr>
              <w:ind w:left="227" w:hanging="170"/>
              <w:rPr>
                <w:sz w:val="12"/>
              </w:rPr>
            </w:pPr>
            <w:r w:rsidRPr="0030756D">
              <w:rPr>
                <w:sz w:val="16"/>
              </w:rPr>
              <w:t>Ich kann die Aufgaben als Dienstleister und Gastgeber wahrnehmen und Aufgaben eigenverantwortlich und selbstständig durchführen.</w:t>
            </w:r>
          </w:p>
          <w:p w:rsidR="008B1EDA" w:rsidRPr="0030756D" w:rsidRDefault="008B1EDA" w:rsidP="008B1EDA">
            <w:pPr>
              <w:numPr>
                <w:ilvl w:val="0"/>
                <w:numId w:val="6"/>
              </w:numPr>
              <w:ind w:left="227" w:hanging="170"/>
              <w:rPr>
                <w:sz w:val="12"/>
              </w:rPr>
            </w:pPr>
            <w:r w:rsidRPr="0030756D">
              <w:rPr>
                <w:sz w:val="16"/>
              </w:rPr>
              <w:t>Ich kann in der Gruppe kommunizieren und vereinbarte Regeln einhalten.</w:t>
            </w:r>
          </w:p>
          <w:p w:rsidR="008B1EDA" w:rsidRPr="0030756D" w:rsidRDefault="008B1EDA" w:rsidP="008B1EDA">
            <w:pPr>
              <w:numPr>
                <w:ilvl w:val="0"/>
                <w:numId w:val="6"/>
              </w:numPr>
              <w:ind w:left="227" w:hanging="170"/>
              <w:rPr>
                <w:sz w:val="16"/>
              </w:rPr>
            </w:pPr>
            <w:r w:rsidRPr="0030756D">
              <w:rPr>
                <w:sz w:val="16"/>
              </w:rPr>
              <w:t>Ich kann Arbeitsabläufe lesen und verstehen.</w:t>
            </w:r>
          </w:p>
        </w:tc>
        <w:tc>
          <w:tcPr>
            <w:tcW w:w="188" w:type="dxa"/>
            <w:vMerge/>
            <w:tcBorders>
              <w:top w:val="nil"/>
              <w:left w:val="single" w:sz="4" w:space="0" w:color="auto"/>
              <w:bottom w:val="nil"/>
              <w:right w:val="single" w:sz="4" w:space="0" w:color="auto"/>
            </w:tcBorders>
            <w:vAlign w:val="center"/>
            <w:hideMark/>
          </w:tcPr>
          <w:p w:rsidR="008B1EDA" w:rsidRPr="0030756D" w:rsidRDefault="008B1EDA" w:rsidP="00D477E1"/>
        </w:tc>
        <w:tc>
          <w:tcPr>
            <w:tcW w:w="2104" w:type="dxa"/>
            <w:gridSpan w:val="2"/>
            <w:tcBorders>
              <w:top w:val="single" w:sz="4" w:space="0" w:color="auto"/>
              <w:left w:val="nil"/>
              <w:bottom w:val="single" w:sz="4" w:space="0" w:color="auto"/>
              <w:right w:val="nil"/>
            </w:tcBorders>
            <w:tcMar>
              <w:top w:w="0" w:type="dxa"/>
              <w:left w:w="0" w:type="dxa"/>
              <w:bottom w:w="0" w:type="dxa"/>
              <w:right w:w="0" w:type="dxa"/>
            </w:tcMar>
            <w:vAlign w:val="bottom"/>
            <w:hideMark/>
          </w:tcPr>
          <w:tbl>
            <w:tblPr>
              <w:tblW w:w="208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85"/>
            </w:tblGrid>
            <w:tr w:rsidR="008B1EDA" w:rsidRPr="0030756D" w:rsidTr="00D477E1">
              <w:trPr>
                <w:trHeight w:val="284"/>
              </w:trPr>
              <w:tc>
                <w:tcPr>
                  <w:tcW w:w="2090" w:type="dxa"/>
                  <w:tcBorders>
                    <w:top w:val="single" w:sz="4" w:space="0" w:color="auto"/>
                    <w:left w:val="single" w:sz="4" w:space="0" w:color="auto"/>
                    <w:bottom w:val="single" w:sz="4" w:space="0" w:color="auto"/>
                    <w:right w:val="single" w:sz="4" w:space="0" w:color="auto"/>
                  </w:tcBorders>
                  <w:hideMark/>
                </w:tcPr>
                <w:p w:rsidR="008B1EDA" w:rsidRPr="0030756D" w:rsidRDefault="008B1EDA" w:rsidP="00D477E1">
                  <w:pPr>
                    <w:jc w:val="center"/>
                    <w:rPr>
                      <w:lang w:eastAsia="de-DE"/>
                    </w:rPr>
                  </w:pPr>
                  <w:proofErr w:type="spellStart"/>
                  <w:r w:rsidRPr="0030756D">
                    <w:rPr>
                      <w:lang w:eastAsia="de-DE"/>
                    </w:rPr>
                    <w:t>LernPROJEKT</w:t>
                  </w:r>
                  <w:proofErr w:type="spellEnd"/>
                </w:p>
              </w:tc>
            </w:tr>
            <w:tr w:rsidR="008B1EDA" w:rsidRPr="0030756D" w:rsidTr="00D477E1">
              <w:trPr>
                <w:trHeight w:val="284"/>
              </w:trPr>
              <w:tc>
                <w:tcPr>
                  <w:tcW w:w="2090" w:type="dxa"/>
                  <w:tcBorders>
                    <w:top w:val="single" w:sz="4" w:space="0" w:color="auto"/>
                    <w:left w:val="single" w:sz="4" w:space="0" w:color="auto"/>
                    <w:bottom w:val="single" w:sz="4" w:space="0" w:color="auto"/>
                    <w:right w:val="single" w:sz="4" w:space="0" w:color="auto"/>
                  </w:tcBorders>
                  <w:shd w:val="clear" w:color="auto" w:fill="D9D9D9"/>
                  <w:hideMark/>
                </w:tcPr>
                <w:p w:rsidR="008B1EDA" w:rsidRPr="0030756D" w:rsidRDefault="008B1EDA" w:rsidP="00D477E1">
                  <w:pPr>
                    <w:jc w:val="center"/>
                    <w:rPr>
                      <w:rFonts w:cs="Times New Roman"/>
                      <w:b/>
                      <w:lang w:eastAsia="de-DE"/>
                    </w:rPr>
                  </w:pPr>
                  <w:proofErr w:type="spellStart"/>
                  <w:r w:rsidRPr="0030756D">
                    <w:rPr>
                      <w:rFonts w:cs="Times New Roman"/>
                      <w:b/>
                      <w:lang w:eastAsia="de-DE"/>
                    </w:rPr>
                    <w:t>LernTHEMA</w:t>
                  </w:r>
                  <w:proofErr w:type="spellEnd"/>
                </w:p>
              </w:tc>
            </w:tr>
            <w:tr w:rsidR="008B1EDA" w:rsidRPr="0030756D" w:rsidTr="00D477E1">
              <w:trPr>
                <w:trHeight w:val="284"/>
              </w:trPr>
              <w:tc>
                <w:tcPr>
                  <w:tcW w:w="2090" w:type="dxa"/>
                  <w:tcBorders>
                    <w:top w:val="single" w:sz="4" w:space="0" w:color="auto"/>
                    <w:left w:val="single" w:sz="4" w:space="0" w:color="auto"/>
                    <w:bottom w:val="nil"/>
                    <w:right w:val="single" w:sz="4" w:space="0" w:color="auto"/>
                  </w:tcBorders>
                  <w:hideMark/>
                </w:tcPr>
                <w:p w:rsidR="008B1EDA" w:rsidRPr="0030756D" w:rsidRDefault="008B1EDA" w:rsidP="00D477E1">
                  <w:pPr>
                    <w:jc w:val="center"/>
                    <w:rPr>
                      <w:lang w:eastAsia="de-DE"/>
                    </w:rPr>
                  </w:pPr>
                  <w:proofErr w:type="spellStart"/>
                  <w:r w:rsidRPr="0030756D">
                    <w:rPr>
                      <w:lang w:eastAsia="de-DE"/>
                    </w:rPr>
                    <w:t>LernSCHRITT</w:t>
                  </w:r>
                  <w:proofErr w:type="spellEnd"/>
                </w:p>
              </w:tc>
            </w:tr>
          </w:tbl>
          <w:p w:rsidR="008B1EDA" w:rsidRPr="0030756D" w:rsidRDefault="008B1EDA" w:rsidP="00D477E1"/>
        </w:tc>
      </w:tr>
      <w:tr w:rsidR="008B1EDA" w:rsidRPr="0030756D" w:rsidTr="00D477E1">
        <w:trPr>
          <w:trHeight w:val="149"/>
        </w:trPr>
        <w:tc>
          <w:tcPr>
            <w:tcW w:w="7353" w:type="dxa"/>
            <w:gridSpan w:val="3"/>
            <w:tcBorders>
              <w:top w:val="single" w:sz="4" w:space="0" w:color="auto"/>
              <w:left w:val="nil"/>
              <w:bottom w:val="single" w:sz="4" w:space="0" w:color="auto"/>
              <w:right w:val="nil"/>
            </w:tcBorders>
          </w:tcPr>
          <w:p w:rsidR="008B1EDA" w:rsidRPr="0030756D" w:rsidRDefault="008B1EDA" w:rsidP="00D477E1"/>
        </w:tc>
        <w:tc>
          <w:tcPr>
            <w:tcW w:w="196" w:type="dxa"/>
            <w:gridSpan w:val="2"/>
            <w:tcBorders>
              <w:top w:val="nil"/>
              <w:left w:val="nil"/>
              <w:bottom w:val="single" w:sz="4" w:space="0" w:color="auto"/>
              <w:right w:val="nil"/>
            </w:tcBorders>
          </w:tcPr>
          <w:p w:rsidR="008B1EDA" w:rsidRPr="0030756D" w:rsidRDefault="008B1EDA" w:rsidP="00D477E1"/>
        </w:tc>
        <w:tc>
          <w:tcPr>
            <w:tcW w:w="2096" w:type="dxa"/>
            <w:tcBorders>
              <w:top w:val="single" w:sz="4" w:space="0" w:color="auto"/>
              <w:left w:val="nil"/>
              <w:bottom w:val="single" w:sz="4" w:space="0" w:color="auto"/>
              <w:right w:val="nil"/>
            </w:tcBorders>
          </w:tcPr>
          <w:p w:rsidR="008B1EDA" w:rsidRPr="0030756D" w:rsidRDefault="008B1EDA" w:rsidP="00D477E1"/>
        </w:tc>
      </w:tr>
      <w:tr w:rsidR="008B1EDA" w:rsidRPr="0030756D" w:rsidTr="00D477E1">
        <w:trPr>
          <w:trHeight w:val="443"/>
        </w:trPr>
        <w:tc>
          <w:tcPr>
            <w:tcW w:w="5670" w:type="dxa"/>
            <w:gridSpan w:val="2"/>
            <w:vMerge w:val="restart"/>
            <w:tcBorders>
              <w:top w:val="single" w:sz="4" w:space="0" w:color="auto"/>
              <w:left w:val="single" w:sz="4" w:space="0" w:color="auto"/>
              <w:bottom w:val="single" w:sz="4" w:space="0" w:color="auto"/>
              <w:right w:val="single" w:sz="4" w:space="0" w:color="auto"/>
            </w:tcBorders>
          </w:tcPr>
          <w:p w:rsidR="008B1EDA" w:rsidRPr="00913A98" w:rsidRDefault="008B1EDA" w:rsidP="00D477E1">
            <w:pPr>
              <w:spacing w:before="40" w:after="60" w:line="160" w:lineRule="exact"/>
              <w:rPr>
                <w:sz w:val="12"/>
              </w:rPr>
            </w:pPr>
            <w:r w:rsidRPr="00913A98">
              <w:rPr>
                <w:sz w:val="12"/>
              </w:rPr>
              <w:t>Kompetenzen:</w:t>
            </w:r>
          </w:p>
          <w:p w:rsidR="008B1EDA" w:rsidRDefault="008B1EDA" w:rsidP="008B1EDA">
            <w:pPr>
              <w:pStyle w:val="Kopf8ptafz"/>
              <w:ind w:left="227" w:hanging="170"/>
            </w:pPr>
            <w:r>
              <w:t xml:space="preserve">Ich kann Fragen zu den Berufen der Gastronomie formulieren. </w:t>
            </w:r>
          </w:p>
          <w:p w:rsidR="008B1EDA" w:rsidRPr="00014A6B" w:rsidRDefault="008B1EDA" w:rsidP="008B1EDA">
            <w:pPr>
              <w:numPr>
                <w:ilvl w:val="0"/>
                <w:numId w:val="6"/>
              </w:numPr>
              <w:ind w:left="227" w:hanging="170"/>
              <w:rPr>
                <w:sz w:val="16"/>
              </w:rPr>
            </w:pPr>
            <w:r>
              <w:rPr>
                <w:sz w:val="16"/>
              </w:rPr>
              <w:t xml:space="preserve">Ich kann wesentliche Inhalte eines gastronomischen Berufes </w:t>
            </w:r>
            <w:r w:rsidR="00FE1387">
              <w:rPr>
                <w:sz w:val="16"/>
              </w:rPr>
              <w:t>erfassen.</w:t>
            </w:r>
          </w:p>
          <w:p w:rsidR="008B1EDA" w:rsidRPr="00737529" w:rsidRDefault="008B1EDA" w:rsidP="008B1EDA">
            <w:pPr>
              <w:numPr>
                <w:ilvl w:val="0"/>
                <w:numId w:val="6"/>
              </w:numPr>
              <w:ind w:left="227" w:hanging="170"/>
              <w:rPr>
                <w:sz w:val="16"/>
              </w:rPr>
            </w:pPr>
            <w:r>
              <w:rPr>
                <w:sz w:val="16"/>
              </w:rPr>
              <w:t xml:space="preserve">Ich kann einfache Begrüßungssätze mit Hilfe von Satzbausteinen formulieren. </w:t>
            </w:r>
          </w:p>
          <w:p w:rsidR="008B1EDA" w:rsidRDefault="008B1EDA" w:rsidP="008B1EDA">
            <w:pPr>
              <w:numPr>
                <w:ilvl w:val="0"/>
                <w:numId w:val="6"/>
              </w:numPr>
              <w:ind w:left="227" w:hanging="170"/>
              <w:rPr>
                <w:sz w:val="16"/>
              </w:rPr>
            </w:pPr>
            <w:r>
              <w:rPr>
                <w:sz w:val="16"/>
              </w:rPr>
              <w:t>Ich kann mit meiner Gruppe eine gemeinsame Begrüßungsrede planen.</w:t>
            </w:r>
          </w:p>
          <w:p w:rsidR="008B1EDA" w:rsidRPr="00737529" w:rsidRDefault="008B1EDA" w:rsidP="008B1EDA">
            <w:pPr>
              <w:numPr>
                <w:ilvl w:val="0"/>
                <w:numId w:val="6"/>
              </w:numPr>
              <w:ind w:left="227" w:hanging="170"/>
              <w:rPr>
                <w:sz w:val="16"/>
              </w:rPr>
            </w:pPr>
            <w:r>
              <w:rPr>
                <w:sz w:val="16"/>
              </w:rPr>
              <w:t>Ich kann die Begrüßungsrede in Bezug auf Satzbausteine kontrollieren.</w:t>
            </w:r>
          </w:p>
          <w:p w:rsidR="008B1EDA" w:rsidRDefault="008B1EDA" w:rsidP="008B1EDA">
            <w:pPr>
              <w:numPr>
                <w:ilvl w:val="0"/>
                <w:numId w:val="6"/>
              </w:numPr>
              <w:ind w:left="227" w:hanging="170"/>
              <w:rPr>
                <w:sz w:val="16"/>
              </w:rPr>
            </w:pPr>
            <w:r>
              <w:rPr>
                <w:sz w:val="16"/>
              </w:rPr>
              <w:t>Ich kann mit meiner Gruppe eine gemeinsame Begrüßungsrede halten.</w:t>
            </w:r>
          </w:p>
          <w:p w:rsidR="008B1EDA" w:rsidRDefault="008B1EDA" w:rsidP="008B1EDA">
            <w:pPr>
              <w:numPr>
                <w:ilvl w:val="0"/>
                <w:numId w:val="6"/>
              </w:numPr>
              <w:ind w:left="227" w:hanging="170"/>
              <w:rPr>
                <w:sz w:val="16"/>
              </w:rPr>
            </w:pPr>
            <w:r>
              <w:rPr>
                <w:sz w:val="16"/>
              </w:rPr>
              <w:t xml:space="preserve">Ich kann mich über fünf Berufe der Gastronomie informieren. </w:t>
            </w:r>
          </w:p>
          <w:p w:rsidR="008B1EDA" w:rsidRDefault="008B1EDA" w:rsidP="008B1EDA">
            <w:pPr>
              <w:numPr>
                <w:ilvl w:val="0"/>
                <w:numId w:val="6"/>
              </w:numPr>
              <w:ind w:left="227" w:hanging="170"/>
              <w:rPr>
                <w:sz w:val="16"/>
              </w:rPr>
            </w:pPr>
            <w:r>
              <w:rPr>
                <w:sz w:val="16"/>
              </w:rPr>
              <w:t>Ich kann meinen Fragebogen einsetzen.</w:t>
            </w:r>
          </w:p>
          <w:p w:rsidR="008B1EDA" w:rsidRPr="00B60546" w:rsidRDefault="008B1EDA" w:rsidP="008B1EDA">
            <w:pPr>
              <w:numPr>
                <w:ilvl w:val="0"/>
                <w:numId w:val="6"/>
              </w:numPr>
              <w:ind w:left="227" w:hanging="170"/>
              <w:rPr>
                <w:sz w:val="16"/>
              </w:rPr>
            </w:pPr>
            <w:r>
              <w:rPr>
                <w:sz w:val="16"/>
              </w:rPr>
              <w:t xml:space="preserve"> Ich kann meine Fragen kontrollieren.</w:t>
            </w:r>
            <w:r w:rsidRPr="00AB2F4A">
              <w:rPr>
                <w:sz w:val="16"/>
              </w:rPr>
              <w:t xml:space="preserve"> </w:t>
            </w:r>
          </w:p>
          <w:p w:rsidR="008B1EDA" w:rsidRDefault="008B1EDA" w:rsidP="008B1EDA">
            <w:pPr>
              <w:numPr>
                <w:ilvl w:val="0"/>
                <w:numId w:val="6"/>
              </w:numPr>
              <w:ind w:left="227" w:hanging="170"/>
              <w:rPr>
                <w:sz w:val="16"/>
              </w:rPr>
            </w:pPr>
            <w:r>
              <w:rPr>
                <w:sz w:val="16"/>
              </w:rPr>
              <w:t xml:space="preserve">Ich kann Besucher über einen Beruf der Gastronomie informieren. </w:t>
            </w:r>
          </w:p>
          <w:p w:rsidR="008B1EDA" w:rsidRPr="006E127F" w:rsidRDefault="008B1EDA" w:rsidP="008B1EDA">
            <w:pPr>
              <w:numPr>
                <w:ilvl w:val="0"/>
                <w:numId w:val="6"/>
              </w:numPr>
              <w:ind w:left="227" w:hanging="170"/>
              <w:rPr>
                <w:sz w:val="16"/>
              </w:rPr>
            </w:pPr>
            <w:r>
              <w:rPr>
                <w:sz w:val="16"/>
              </w:rPr>
              <w:t xml:space="preserve">Ich kann meine Gespräche kontrollieren. </w:t>
            </w:r>
          </w:p>
          <w:p w:rsidR="008B1EDA" w:rsidRDefault="008B1EDA" w:rsidP="008B1EDA">
            <w:pPr>
              <w:numPr>
                <w:ilvl w:val="0"/>
                <w:numId w:val="6"/>
              </w:numPr>
              <w:ind w:left="227" w:hanging="170"/>
              <w:rPr>
                <w:sz w:val="16"/>
              </w:rPr>
            </w:pPr>
            <w:r>
              <w:rPr>
                <w:sz w:val="16"/>
              </w:rPr>
              <w:t xml:space="preserve">Ich kann Berufe vergleichen. </w:t>
            </w:r>
          </w:p>
          <w:p w:rsidR="008B1EDA" w:rsidRDefault="008B1EDA" w:rsidP="008B1EDA">
            <w:pPr>
              <w:numPr>
                <w:ilvl w:val="0"/>
                <w:numId w:val="6"/>
              </w:numPr>
              <w:ind w:left="227" w:hanging="170"/>
              <w:rPr>
                <w:sz w:val="16"/>
              </w:rPr>
            </w:pPr>
            <w:r>
              <w:rPr>
                <w:sz w:val="16"/>
              </w:rPr>
              <w:t xml:space="preserve">Ich kann eine Papiertüte nach Anleitung herstellen. </w:t>
            </w:r>
          </w:p>
          <w:p w:rsidR="008B1EDA" w:rsidRPr="00DE12F2" w:rsidRDefault="008B1EDA" w:rsidP="008B1EDA">
            <w:pPr>
              <w:numPr>
                <w:ilvl w:val="0"/>
                <w:numId w:val="6"/>
              </w:numPr>
              <w:ind w:left="227" w:hanging="170"/>
              <w:rPr>
                <w:sz w:val="16"/>
              </w:rPr>
            </w:pPr>
            <w:r>
              <w:rPr>
                <w:sz w:val="16"/>
              </w:rPr>
              <w:t>Ich kann typische Merkmale und Gemeinsamkeiten den Berufen der Gastron</w:t>
            </w:r>
            <w:r>
              <w:rPr>
                <w:sz w:val="16"/>
              </w:rPr>
              <w:t>o</w:t>
            </w:r>
            <w:r>
              <w:rPr>
                <w:sz w:val="16"/>
              </w:rPr>
              <w:t xml:space="preserve">mie zuordnen. </w:t>
            </w:r>
          </w:p>
          <w:p w:rsidR="008B1EDA" w:rsidRDefault="008B1EDA" w:rsidP="008B1EDA">
            <w:pPr>
              <w:pStyle w:val="Kopf8ptafz"/>
              <w:ind w:left="227" w:hanging="170"/>
            </w:pPr>
            <w:r>
              <w:t xml:space="preserve">Ich kann Aufgaben der Berufe in der Gastronomie in der Praxis an einem Beispiel durchführen. </w:t>
            </w:r>
          </w:p>
          <w:p w:rsidR="008B1EDA" w:rsidRDefault="008B1EDA" w:rsidP="008B1EDA">
            <w:pPr>
              <w:pStyle w:val="Kopf8ptafz"/>
              <w:ind w:left="227" w:hanging="170"/>
            </w:pPr>
            <w:r>
              <w:t>Ich kann mich in den Fachräumen der Schule zurechtfinden und habe einen Überblick über Arbeitsmaterialien.</w:t>
            </w:r>
          </w:p>
          <w:p w:rsidR="008B1EDA" w:rsidRPr="00BF76F0" w:rsidRDefault="008B1EDA" w:rsidP="008B1EDA">
            <w:pPr>
              <w:pStyle w:val="Kopf8ptafz"/>
              <w:ind w:left="227" w:hanging="170"/>
            </w:pPr>
            <w:r w:rsidRPr="00BF76F0">
              <w:t>Ich kann meine Arbeit und meinen Lernprozess einschätzen.</w:t>
            </w:r>
          </w:p>
          <w:p w:rsidR="008B1EDA" w:rsidRPr="00BF76F0" w:rsidRDefault="008B1EDA" w:rsidP="008B1EDA">
            <w:pPr>
              <w:pStyle w:val="Kopf8ptafz"/>
              <w:ind w:left="227" w:hanging="170"/>
            </w:pPr>
            <w:r w:rsidRPr="00BF76F0">
              <w:t xml:space="preserve">Ich kann mich und meine Arbeit kontrollieren. </w:t>
            </w:r>
          </w:p>
          <w:p w:rsidR="008B1EDA" w:rsidRPr="00BF76F0" w:rsidRDefault="008B1EDA" w:rsidP="008B1EDA">
            <w:pPr>
              <w:pStyle w:val="Kopf8ptafz"/>
              <w:ind w:left="227" w:hanging="170"/>
              <w:rPr>
                <w:i/>
              </w:rPr>
            </w:pPr>
            <w:r w:rsidRPr="00BF76F0">
              <w:t xml:space="preserve">Ich kann meinen Lernprozess einschätzen und reflektieren. </w:t>
            </w:r>
          </w:p>
          <w:p w:rsidR="008B1EDA" w:rsidRPr="00BF76F0" w:rsidRDefault="008B1EDA" w:rsidP="008B1EDA">
            <w:pPr>
              <w:pStyle w:val="Kopf8ptafz"/>
              <w:ind w:left="227" w:hanging="170"/>
              <w:rPr>
                <w:i/>
              </w:rPr>
            </w:pPr>
            <w:r w:rsidRPr="00BF76F0">
              <w:t xml:space="preserve">Ich kann Aufgaben dem Handlungskreislauf zuordnen. </w:t>
            </w:r>
          </w:p>
          <w:p w:rsidR="008B1EDA" w:rsidRPr="00BF76F0" w:rsidRDefault="008B1EDA" w:rsidP="008B1EDA">
            <w:pPr>
              <w:pStyle w:val="Kopf8ptafz"/>
              <w:ind w:left="227" w:hanging="170"/>
              <w:rPr>
                <w:i/>
              </w:rPr>
            </w:pPr>
            <w:r w:rsidRPr="00BF76F0">
              <w:t>Ich kann aktiv zuhören.</w:t>
            </w:r>
          </w:p>
          <w:p w:rsidR="008B1EDA" w:rsidRPr="0030756D" w:rsidRDefault="008B1EDA" w:rsidP="008B1EDA">
            <w:pPr>
              <w:pStyle w:val="Kopf8ptafz"/>
              <w:ind w:left="227" w:hanging="170"/>
            </w:pPr>
            <w:r w:rsidRPr="004031E8">
              <w:rPr>
                <w:i/>
              </w:rPr>
              <w:t>Ich kann mich auf meine Aufgabe konzentrieren.</w:t>
            </w:r>
          </w:p>
        </w:tc>
        <w:tc>
          <w:tcPr>
            <w:tcW w:w="3975" w:type="dxa"/>
            <w:gridSpan w:val="4"/>
            <w:tcBorders>
              <w:top w:val="single" w:sz="4" w:space="0" w:color="auto"/>
              <w:left w:val="single" w:sz="4" w:space="0" w:color="auto"/>
              <w:bottom w:val="single" w:sz="4" w:space="0" w:color="auto"/>
              <w:right w:val="single" w:sz="4" w:space="0" w:color="auto"/>
            </w:tcBorders>
          </w:tcPr>
          <w:p w:rsidR="008B1EDA" w:rsidRPr="0030756D" w:rsidRDefault="008B1EDA" w:rsidP="00D477E1">
            <w:pPr>
              <w:spacing w:before="40" w:after="60" w:line="160" w:lineRule="exact"/>
              <w:rPr>
                <w:sz w:val="12"/>
              </w:rPr>
            </w:pPr>
            <w:r w:rsidRPr="0030756D">
              <w:rPr>
                <w:sz w:val="12"/>
              </w:rPr>
              <w:t>Was Sie schon können sollten:</w:t>
            </w:r>
          </w:p>
          <w:p w:rsidR="008B1EDA" w:rsidRPr="0030756D" w:rsidRDefault="00FE1387" w:rsidP="008B1EDA">
            <w:pPr>
              <w:numPr>
                <w:ilvl w:val="0"/>
                <w:numId w:val="6"/>
              </w:numPr>
              <w:ind w:left="227" w:hanging="170"/>
              <w:rPr>
                <w:sz w:val="16"/>
              </w:rPr>
            </w:pPr>
            <w:r>
              <w:rPr>
                <w:sz w:val="16"/>
              </w:rPr>
              <w:t>Texte lesen</w:t>
            </w:r>
          </w:p>
        </w:tc>
      </w:tr>
      <w:tr w:rsidR="008B1EDA" w:rsidRPr="0030756D" w:rsidTr="00D477E1">
        <w:trPr>
          <w:trHeight w:val="443"/>
        </w:trPr>
        <w:tc>
          <w:tcPr>
            <w:tcW w:w="5670" w:type="dxa"/>
            <w:gridSpan w:val="2"/>
            <w:vMerge/>
            <w:tcBorders>
              <w:top w:val="single" w:sz="4" w:space="0" w:color="auto"/>
              <w:left w:val="single" w:sz="4" w:space="0" w:color="auto"/>
              <w:bottom w:val="single" w:sz="4" w:space="0" w:color="auto"/>
              <w:right w:val="single" w:sz="4" w:space="0" w:color="auto"/>
            </w:tcBorders>
            <w:vAlign w:val="center"/>
            <w:hideMark/>
          </w:tcPr>
          <w:p w:rsidR="008B1EDA" w:rsidRPr="0030756D" w:rsidRDefault="008B1EDA" w:rsidP="00D477E1">
            <w:pPr>
              <w:rPr>
                <w:sz w:val="16"/>
              </w:rPr>
            </w:pPr>
          </w:p>
        </w:tc>
        <w:tc>
          <w:tcPr>
            <w:tcW w:w="3975" w:type="dxa"/>
            <w:gridSpan w:val="4"/>
            <w:tcBorders>
              <w:top w:val="single" w:sz="4" w:space="0" w:color="auto"/>
              <w:left w:val="single" w:sz="4" w:space="0" w:color="auto"/>
              <w:bottom w:val="single" w:sz="4" w:space="0" w:color="auto"/>
              <w:right w:val="single" w:sz="4" w:space="0" w:color="auto"/>
            </w:tcBorders>
            <w:hideMark/>
          </w:tcPr>
          <w:p w:rsidR="008B1EDA" w:rsidRPr="0030756D" w:rsidRDefault="008B1EDA" w:rsidP="00D477E1">
            <w:pPr>
              <w:spacing w:before="40" w:after="60" w:line="160" w:lineRule="exact"/>
              <w:rPr>
                <w:sz w:val="12"/>
              </w:rPr>
            </w:pPr>
            <w:r w:rsidRPr="0030756D">
              <w:rPr>
                <w:sz w:val="12"/>
              </w:rPr>
              <w:t>Wofür Sie das benötigen:</w:t>
            </w:r>
          </w:p>
          <w:p w:rsidR="008B1EDA" w:rsidRPr="0030756D" w:rsidRDefault="008B1EDA" w:rsidP="008B1EDA">
            <w:pPr>
              <w:numPr>
                <w:ilvl w:val="0"/>
                <w:numId w:val="6"/>
              </w:numPr>
              <w:ind w:left="227" w:hanging="170"/>
              <w:rPr>
                <w:sz w:val="16"/>
              </w:rPr>
            </w:pPr>
            <w:r>
              <w:rPr>
                <w:sz w:val="16"/>
              </w:rPr>
              <w:t>Berufsorientierung</w:t>
            </w:r>
          </w:p>
        </w:tc>
      </w:tr>
      <w:tr w:rsidR="008B1EDA" w:rsidRPr="0030756D" w:rsidTr="00D477E1">
        <w:trPr>
          <w:trHeight w:val="443"/>
        </w:trPr>
        <w:tc>
          <w:tcPr>
            <w:tcW w:w="5670" w:type="dxa"/>
            <w:gridSpan w:val="2"/>
            <w:vMerge/>
            <w:tcBorders>
              <w:top w:val="single" w:sz="4" w:space="0" w:color="auto"/>
              <w:left w:val="single" w:sz="4" w:space="0" w:color="auto"/>
              <w:bottom w:val="single" w:sz="4" w:space="0" w:color="auto"/>
              <w:right w:val="single" w:sz="4" w:space="0" w:color="auto"/>
            </w:tcBorders>
            <w:vAlign w:val="center"/>
            <w:hideMark/>
          </w:tcPr>
          <w:p w:rsidR="008B1EDA" w:rsidRPr="0030756D" w:rsidRDefault="008B1EDA" w:rsidP="00D477E1">
            <w:pPr>
              <w:rPr>
                <w:sz w:val="16"/>
              </w:rPr>
            </w:pPr>
          </w:p>
        </w:tc>
        <w:tc>
          <w:tcPr>
            <w:tcW w:w="3975" w:type="dxa"/>
            <w:gridSpan w:val="4"/>
            <w:tcBorders>
              <w:top w:val="single" w:sz="4" w:space="0" w:color="auto"/>
              <w:left w:val="single" w:sz="4" w:space="0" w:color="auto"/>
              <w:bottom w:val="single" w:sz="4" w:space="0" w:color="auto"/>
              <w:right w:val="single" w:sz="4" w:space="0" w:color="auto"/>
            </w:tcBorders>
          </w:tcPr>
          <w:p w:rsidR="008B1EDA" w:rsidRPr="0030756D" w:rsidRDefault="008B1EDA" w:rsidP="00D477E1">
            <w:pPr>
              <w:spacing w:before="40" w:after="60" w:line="160" w:lineRule="exact"/>
              <w:rPr>
                <w:sz w:val="12"/>
              </w:rPr>
            </w:pPr>
            <w:r w:rsidRPr="0030756D">
              <w:rPr>
                <w:sz w:val="12"/>
              </w:rPr>
              <w:t>Wie Sie Ihr Können prüfen können:</w:t>
            </w:r>
          </w:p>
          <w:p w:rsidR="008B1EDA" w:rsidRPr="0030756D" w:rsidRDefault="008B1EDA" w:rsidP="00CB7741">
            <w:pPr>
              <w:ind w:left="227"/>
              <w:rPr>
                <w:sz w:val="16"/>
              </w:rPr>
            </w:pPr>
          </w:p>
        </w:tc>
      </w:tr>
    </w:tbl>
    <w:p w:rsidR="008B1EDA" w:rsidRPr="0030756D" w:rsidRDefault="008B1EDA" w:rsidP="008B1EDA">
      <w:r>
        <w:rPr>
          <w:noProof/>
          <w:sz w:val="24"/>
          <w:lang w:eastAsia="de-DE"/>
        </w:rPr>
        <w:drawing>
          <wp:anchor distT="0" distB="0" distL="114300" distR="114300" simplePos="0" relativeHeight="251985920" behindDoc="0" locked="0" layoutInCell="0" allowOverlap="1" wp14:anchorId="2F230232" wp14:editId="6D1805CA">
            <wp:simplePos x="0" y="0"/>
            <wp:positionH relativeFrom="rightMargin">
              <wp:posOffset>828040</wp:posOffset>
            </wp:positionH>
            <wp:positionV relativeFrom="paragraph">
              <wp:posOffset>0</wp:posOffset>
            </wp:positionV>
            <wp:extent cx="349200" cy="320400"/>
            <wp:effectExtent l="0" t="0" r="0" b="3810"/>
            <wp:wrapNone/>
            <wp:docPr id="45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984896" behindDoc="0" locked="0" layoutInCell="0" allowOverlap="1" wp14:anchorId="4DA2F71D" wp14:editId="7FEF008D">
            <wp:simplePos x="0" y="0"/>
            <wp:positionH relativeFrom="rightMargin">
              <wp:posOffset>467995</wp:posOffset>
            </wp:positionH>
            <wp:positionV relativeFrom="paragraph">
              <wp:posOffset>0</wp:posOffset>
            </wp:positionV>
            <wp:extent cx="349885" cy="320675"/>
            <wp:effectExtent l="0" t="0" r="0" b="3175"/>
            <wp:wrapNone/>
            <wp:docPr id="458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983872" behindDoc="0" locked="0" layoutInCell="0" allowOverlap="1" wp14:anchorId="0EF52C71" wp14:editId="6EB6B142">
            <wp:simplePos x="0" y="0"/>
            <wp:positionH relativeFrom="rightMargin">
              <wp:posOffset>107950</wp:posOffset>
            </wp:positionH>
            <wp:positionV relativeFrom="paragraph">
              <wp:posOffset>0</wp:posOffset>
            </wp:positionV>
            <wp:extent cx="349885" cy="320675"/>
            <wp:effectExtent l="0" t="0" r="0" b="3175"/>
            <wp:wrapNone/>
            <wp:docPr id="458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062"/>
        <w:gridCol w:w="770"/>
        <w:gridCol w:w="3859"/>
        <w:gridCol w:w="1726"/>
      </w:tblGrid>
      <w:tr w:rsidR="008B1EDA" w:rsidRPr="0030756D" w:rsidTr="00D477E1">
        <w:trPr>
          <w:trHeight w:val="397"/>
        </w:trPr>
        <w:tc>
          <w:tcPr>
            <w:tcW w:w="106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8B1EDA" w:rsidRPr="0030756D" w:rsidRDefault="008B1EDA" w:rsidP="00D477E1">
            <w:pPr>
              <w:pStyle w:val="TabellenkopfLS"/>
              <w:rPr>
                <w:color w:val="auto"/>
              </w:rPr>
            </w:pPr>
            <w:r w:rsidRPr="0030756D">
              <w:rPr>
                <w:color w:val="auto"/>
              </w:rPr>
              <w:t>Lern-phase</w:t>
            </w:r>
          </w:p>
        </w:tc>
        <w:tc>
          <w:tcPr>
            <w:tcW w:w="76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B1EDA" w:rsidRPr="0030756D" w:rsidRDefault="008B1EDA" w:rsidP="00D477E1">
            <w:pPr>
              <w:pStyle w:val="TabelleKopfmitte"/>
            </w:pPr>
            <w:r w:rsidRPr="0030756D">
              <w:t>Zeit</w:t>
            </w:r>
          </w:p>
        </w:tc>
        <w:tc>
          <w:tcPr>
            <w:tcW w:w="385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B1EDA" w:rsidRPr="0030756D" w:rsidRDefault="008B1EDA" w:rsidP="00D477E1">
            <w:pPr>
              <w:pStyle w:val="TabelleKopfmitte"/>
            </w:pPr>
            <w:r w:rsidRPr="0030756D">
              <w:t>Aufgabe</w:t>
            </w:r>
          </w:p>
        </w:tc>
        <w:tc>
          <w:tcPr>
            <w:tcW w:w="17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B1EDA" w:rsidRPr="0030756D" w:rsidRDefault="008B1EDA" w:rsidP="00D477E1">
            <w:pPr>
              <w:pStyle w:val="TabelleKopfmitte"/>
            </w:pPr>
            <w:r w:rsidRPr="0030756D">
              <w:t>Hinweise</w:t>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FC0F56" w:rsidRDefault="008B1EDA" w:rsidP="00D477E1">
            <w:pPr>
              <w:pStyle w:val="Textkrpermitte"/>
              <w:rPr>
                <w:noProof/>
              </w:rPr>
            </w:pPr>
            <w:r w:rsidRPr="00F0156F">
              <w:rPr>
                <w:noProof/>
              </w:rPr>
              <w:drawing>
                <wp:inline distT="0" distB="0" distL="0" distR="0" wp14:anchorId="71BB1261" wp14:editId="30BD1889">
                  <wp:extent cx="318770" cy="318770"/>
                  <wp:effectExtent l="0" t="0" r="0" b="0"/>
                  <wp:docPr id="4587"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pStyle w:val="Textkrper"/>
              <w:jc w:val="center"/>
            </w:pPr>
            <w:r>
              <w:t>5</w:t>
            </w:r>
          </w:p>
          <w:p w:rsidR="008B1EDA" w:rsidRDefault="00F937E0"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rPr>
                <w:bCs/>
                <w:color w:val="000000"/>
                <w:lang w:eastAsia="de-DE"/>
              </w:rPr>
            </w:pPr>
            <w:r>
              <w:rPr>
                <w:lang w:eastAsia="de-DE"/>
              </w:rPr>
              <w:t>Legen Sie Ihren AO auf den Tisch.</w:t>
            </w:r>
            <w:r>
              <w:rPr>
                <w:lang w:eastAsia="de-DE"/>
              </w:rPr>
              <w:br/>
              <w:t xml:space="preserve"> An welcher Stelle befinden Sie sich?</w:t>
            </w:r>
          </w:p>
        </w:tc>
        <w:tc>
          <w:tcPr>
            <w:tcW w:w="1724" w:type="dxa"/>
            <w:tcBorders>
              <w:top w:val="single" w:sz="4" w:space="0" w:color="auto"/>
              <w:left w:val="single" w:sz="4" w:space="0" w:color="auto"/>
              <w:bottom w:val="single" w:sz="4" w:space="0" w:color="auto"/>
              <w:right w:val="single" w:sz="4" w:space="0" w:color="auto"/>
            </w:tcBorders>
          </w:tcPr>
          <w:p w:rsidR="008B1EDA" w:rsidRPr="0030756D" w:rsidRDefault="00FE1387" w:rsidP="00D477E1">
            <w:pPr>
              <w:jc w:val="both"/>
              <w:rPr>
                <w:noProof/>
                <w:lang w:eastAsia="de-DE"/>
              </w:rPr>
            </w:pPr>
            <w:r>
              <w:rPr>
                <w:lang w:eastAsia="de-DE"/>
              </w:rPr>
              <w:t>AO EG 1.01</w:t>
            </w:r>
          </w:p>
        </w:tc>
      </w:tr>
    </w:tbl>
    <w:p w:rsidR="008B1EDA" w:rsidRDefault="008B1EDA" w:rsidP="008B1EDA">
      <w:pPr>
        <w:pStyle w:val="Marginaliegrau"/>
        <w:framePr w:wrap="around" w:x="8658" w:y="279"/>
        <w:rPr>
          <w:lang w:eastAsia="de-DE"/>
        </w:rPr>
      </w:pPr>
      <w:r>
        <w:rPr>
          <w:lang w:eastAsia="de-DE"/>
        </w:rPr>
        <w:t>Wählen Sie für sich eine Niveaustufe aus.</w:t>
      </w:r>
    </w:p>
    <w:tbl>
      <w:tblPr>
        <w:tblW w:w="7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062"/>
        <w:gridCol w:w="769"/>
        <w:gridCol w:w="3855"/>
        <w:gridCol w:w="1731"/>
      </w:tblGrid>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hideMark/>
          </w:tcPr>
          <w:p w:rsidR="008B1EDA" w:rsidRDefault="008B1EDA" w:rsidP="00D477E1">
            <w:pPr>
              <w:pStyle w:val="Textkrpermitte"/>
              <w:rPr>
                <w:noProof/>
                <w:sz w:val="24"/>
              </w:rPr>
            </w:pPr>
            <w:r w:rsidRPr="00FC0F56">
              <w:rPr>
                <w:noProof/>
              </w:rPr>
              <w:drawing>
                <wp:inline distT="0" distB="0" distL="0" distR="0" wp14:anchorId="61631F00" wp14:editId="32A93E09">
                  <wp:extent cx="216000" cy="231199"/>
                  <wp:effectExtent l="0" t="0" r="0" b="0"/>
                  <wp:docPr id="458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199"/>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pStyle w:val="Textkrper"/>
              <w:jc w:val="center"/>
            </w:pPr>
            <w:r>
              <w:t xml:space="preserve">20 </w:t>
            </w:r>
          </w:p>
          <w:p w:rsidR="008B1EDA" w:rsidRPr="00862785" w:rsidRDefault="00F937E0"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9B4760" w:rsidRDefault="008B1EDA" w:rsidP="00D477E1">
            <w:pPr>
              <w:rPr>
                <w:bCs/>
                <w:color w:val="000000"/>
                <w:lang w:eastAsia="de-DE"/>
              </w:rPr>
            </w:pPr>
            <w:r>
              <w:rPr>
                <w:bCs/>
                <w:color w:val="000000"/>
                <w:lang w:eastAsia="de-DE"/>
              </w:rPr>
              <w:t>Nehmen Sie Ihre Blätter und die Leseze</w:t>
            </w:r>
            <w:r>
              <w:rPr>
                <w:bCs/>
                <w:color w:val="000000"/>
                <w:lang w:eastAsia="de-DE"/>
              </w:rPr>
              <w:t>i</w:t>
            </w:r>
            <w:r>
              <w:rPr>
                <w:bCs/>
                <w:color w:val="000000"/>
                <w:lang w:eastAsia="de-DE"/>
              </w:rPr>
              <w:t>chen vom letzten Mal und lesen Sie diese durch.</w:t>
            </w:r>
          </w:p>
        </w:tc>
        <w:tc>
          <w:tcPr>
            <w:tcW w:w="1724" w:type="dxa"/>
            <w:tcBorders>
              <w:top w:val="single" w:sz="4" w:space="0" w:color="auto"/>
              <w:left w:val="single" w:sz="4" w:space="0" w:color="auto"/>
              <w:bottom w:val="single" w:sz="4" w:space="0" w:color="auto"/>
              <w:right w:val="single" w:sz="4" w:space="0" w:color="auto"/>
            </w:tcBorders>
          </w:tcPr>
          <w:p w:rsidR="008B1EDA" w:rsidRDefault="008B1EDA" w:rsidP="00D477E1">
            <w:pPr>
              <w:jc w:val="both"/>
              <w:rPr>
                <w:bCs/>
                <w:color w:val="000000"/>
                <w:lang w:eastAsia="de-DE"/>
              </w:rPr>
            </w:pPr>
            <w:r w:rsidRPr="00B45E19">
              <w:rPr>
                <w:b/>
                <w:noProof/>
                <w:sz w:val="24"/>
                <w:lang w:eastAsia="de-DE"/>
              </w:rPr>
              <w:drawing>
                <wp:inline distT="0" distB="0" distL="0" distR="0" wp14:anchorId="21BD9C7D" wp14:editId="02292A40">
                  <wp:extent cx="180000" cy="164945"/>
                  <wp:effectExtent l="0" t="0" r="0" b="6985"/>
                  <wp:docPr id="458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lang w:eastAsia="de-DE"/>
              </w:rPr>
              <w:drawing>
                <wp:inline distT="0" distB="0" distL="0" distR="0" wp14:anchorId="00468DA1" wp14:editId="2DB40BB2">
                  <wp:extent cx="180000" cy="165113"/>
                  <wp:effectExtent l="0" t="0" r="0" b="6350"/>
                  <wp:docPr id="459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Pr>
                <w:bCs/>
                <w:color w:val="000000"/>
                <w:lang w:eastAsia="de-DE"/>
              </w:rPr>
              <w:t>EG1.01.02.02</w:t>
            </w:r>
          </w:p>
          <w:p w:rsidR="008B1EDA" w:rsidRPr="00B36C7A" w:rsidRDefault="008B1EDA" w:rsidP="00D477E1">
            <w:pPr>
              <w:jc w:val="both"/>
              <w:rPr>
                <w:bCs/>
                <w:color w:val="000000"/>
                <w:lang w:eastAsia="de-DE"/>
              </w:rPr>
            </w:pPr>
            <w:r>
              <w:rPr>
                <w:bCs/>
                <w:color w:val="000000"/>
                <w:lang w:eastAsia="de-DE"/>
              </w:rPr>
              <w:t>EG1.01.02.02.01</w:t>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hideMark/>
          </w:tcPr>
          <w:p w:rsidR="008B1EDA" w:rsidRPr="00F0156F" w:rsidRDefault="008B1EDA" w:rsidP="00D477E1">
            <w:pPr>
              <w:pStyle w:val="Textkrpermitte"/>
            </w:pPr>
            <w:r>
              <w:rPr>
                <w:noProof/>
                <w:sz w:val="24"/>
              </w:rPr>
              <w:drawing>
                <wp:anchor distT="0" distB="0" distL="114300" distR="114300" simplePos="0" relativeHeight="251982848" behindDoc="0" locked="0" layoutInCell="0" allowOverlap="1" wp14:anchorId="6F316A99" wp14:editId="55D34F57">
                  <wp:simplePos x="0" y="0"/>
                  <wp:positionH relativeFrom="rightMargin">
                    <wp:posOffset>105410</wp:posOffset>
                  </wp:positionH>
                  <wp:positionV relativeFrom="paragraph">
                    <wp:posOffset>499110</wp:posOffset>
                  </wp:positionV>
                  <wp:extent cx="323850" cy="323850"/>
                  <wp:effectExtent l="0" t="0" r="0" b="0"/>
                  <wp:wrapNone/>
                  <wp:docPr id="4591"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0F56">
              <w:rPr>
                <w:noProof/>
              </w:rPr>
              <w:drawing>
                <wp:inline distT="0" distB="0" distL="0" distR="0" wp14:anchorId="26979BB1" wp14:editId="213C9C09">
                  <wp:extent cx="432000" cy="262702"/>
                  <wp:effectExtent l="0" t="0" r="6350" b="4445"/>
                  <wp:docPr id="7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2000" cy="262702"/>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pStyle w:val="Textkrper"/>
              <w:jc w:val="center"/>
            </w:pPr>
            <w:r>
              <w:t>3</w:t>
            </w:r>
            <w:r w:rsidRPr="00862785">
              <w:t xml:space="preserve">0 </w:t>
            </w:r>
          </w:p>
          <w:p w:rsidR="008B1EDA" w:rsidRPr="00862785" w:rsidRDefault="00F937E0"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9733D7" w:rsidRDefault="008B1EDA" w:rsidP="00D477E1">
            <w:pPr>
              <w:rPr>
                <w:bCs/>
                <w:color w:val="000000"/>
                <w:lang w:eastAsia="de-DE"/>
              </w:rPr>
            </w:pPr>
            <w:r w:rsidRPr="009B4760">
              <w:rPr>
                <w:bCs/>
                <w:color w:val="000000"/>
                <w:lang w:eastAsia="de-DE"/>
              </w:rPr>
              <w:t xml:space="preserve">Bilden Sie </w:t>
            </w:r>
            <w:r w:rsidRPr="009733D7">
              <w:rPr>
                <w:bCs/>
                <w:color w:val="000000"/>
                <w:lang w:eastAsia="de-DE"/>
              </w:rPr>
              <w:t xml:space="preserve">eine Gruppe mit drei Personen. Überlegen Sie gemeinsam zu allen Berufen jeweils 3 Fragen. </w:t>
            </w:r>
          </w:p>
          <w:p w:rsidR="008B1EDA" w:rsidRPr="009733D7" w:rsidRDefault="008B1EDA" w:rsidP="00D477E1">
            <w:pPr>
              <w:rPr>
                <w:bCs/>
                <w:color w:val="000000"/>
                <w:lang w:eastAsia="de-DE"/>
              </w:rPr>
            </w:pPr>
            <w:r w:rsidRPr="009733D7">
              <w:rPr>
                <w:bCs/>
                <w:color w:val="000000"/>
                <w:lang w:eastAsia="de-DE"/>
              </w:rPr>
              <w:t xml:space="preserve">Legen Sie in der Gruppe ein Mitglied fest, welches die Zeit stoppt. </w:t>
            </w:r>
          </w:p>
          <w:p w:rsidR="008B1EDA" w:rsidRPr="00B36C7A" w:rsidRDefault="008B1EDA" w:rsidP="00D477E1">
            <w:pPr>
              <w:rPr>
                <w:bCs/>
                <w:color w:val="000000"/>
                <w:lang w:eastAsia="de-DE"/>
              </w:rPr>
            </w:pPr>
            <w:r w:rsidRPr="009733D7">
              <w:rPr>
                <w:bCs/>
                <w:color w:val="000000"/>
                <w:lang w:eastAsia="de-DE"/>
              </w:rPr>
              <w:t>Für jeden Beruf dürfen Sie 3 Minuten für die Zusammenstellung der Frag</w:t>
            </w:r>
            <w:r>
              <w:rPr>
                <w:bCs/>
                <w:color w:val="000000"/>
                <w:lang w:eastAsia="de-DE"/>
              </w:rPr>
              <w:t xml:space="preserve">en verwenden. </w:t>
            </w:r>
          </w:p>
        </w:tc>
        <w:tc>
          <w:tcPr>
            <w:tcW w:w="1731" w:type="dxa"/>
            <w:tcBorders>
              <w:top w:val="single" w:sz="4" w:space="0" w:color="auto"/>
              <w:left w:val="single" w:sz="4" w:space="0" w:color="auto"/>
              <w:bottom w:val="single" w:sz="4" w:space="0" w:color="auto"/>
              <w:right w:val="single" w:sz="4" w:space="0" w:color="auto"/>
            </w:tcBorders>
          </w:tcPr>
          <w:p w:rsidR="008B1EDA" w:rsidRPr="00B36C7A" w:rsidRDefault="00CB7741" w:rsidP="00D477E1">
            <w:pPr>
              <w:jc w:val="both"/>
              <w:rPr>
                <w:b/>
                <w:bCs/>
                <w:color w:val="000000"/>
                <w:lang w:eastAsia="de-DE"/>
              </w:rPr>
            </w:pPr>
            <w:r w:rsidRPr="00AA18D1">
              <w:rPr>
                <w:noProof/>
                <w:lang w:eastAsia="de-DE"/>
              </w:rPr>
              <w:drawing>
                <wp:anchor distT="0" distB="0" distL="114300" distR="114300" simplePos="0" relativeHeight="252193792" behindDoc="0" locked="0" layoutInCell="1" allowOverlap="1" wp14:anchorId="2D3ACABB" wp14:editId="43802A05">
                  <wp:simplePos x="0" y="0"/>
                  <wp:positionH relativeFrom="column">
                    <wp:posOffset>1105535</wp:posOffset>
                  </wp:positionH>
                  <wp:positionV relativeFrom="paragraph">
                    <wp:posOffset>18415</wp:posOffset>
                  </wp:positionV>
                  <wp:extent cx="314325" cy="314325"/>
                  <wp:effectExtent l="0" t="0" r="9525" b="9525"/>
                  <wp:wrapNone/>
                  <wp:docPr id="4701" name="Grafik 4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1EDA" w:rsidRPr="00B45E19">
              <w:rPr>
                <w:b/>
                <w:noProof/>
                <w:sz w:val="24"/>
                <w:lang w:eastAsia="de-DE"/>
              </w:rPr>
              <w:drawing>
                <wp:inline distT="0" distB="0" distL="0" distR="0" wp14:anchorId="26D8E39A" wp14:editId="69A03FFE">
                  <wp:extent cx="180000" cy="164945"/>
                  <wp:effectExtent l="0" t="0" r="0" b="6985"/>
                  <wp:docPr id="459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008B1EDA" w:rsidRPr="00B45E19">
              <w:rPr>
                <w:b/>
                <w:noProof/>
                <w:sz w:val="24"/>
                <w:lang w:eastAsia="de-DE"/>
              </w:rPr>
              <w:drawing>
                <wp:inline distT="0" distB="0" distL="0" distR="0" wp14:anchorId="43C3E431" wp14:editId="4D15FB60">
                  <wp:extent cx="180000" cy="165113"/>
                  <wp:effectExtent l="0" t="0" r="0" b="6350"/>
                  <wp:docPr id="459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008B1EDA" w:rsidRPr="002739AC">
              <w:rPr>
                <w:rFonts w:cs="Times New Roman"/>
                <w:lang w:eastAsia="de-DE"/>
              </w:rPr>
              <w:t>EG</w:t>
            </w:r>
            <w:r w:rsidR="008B1EDA">
              <w:rPr>
                <w:rFonts w:cs="Times New Roman"/>
                <w:lang w:eastAsia="de-DE"/>
              </w:rPr>
              <w:t>1.01.04.01</w:t>
            </w:r>
          </w:p>
          <w:p w:rsidR="008B1EDA" w:rsidRDefault="008B1EDA" w:rsidP="00D477E1">
            <w:pPr>
              <w:jc w:val="both"/>
              <w:rPr>
                <w:b/>
                <w:bCs/>
                <w:color w:val="000000"/>
                <w:lang w:eastAsia="de-DE"/>
              </w:rPr>
            </w:pPr>
          </w:p>
          <w:p w:rsidR="008B1EDA" w:rsidRDefault="008B1EDA" w:rsidP="00D477E1">
            <w:pPr>
              <w:jc w:val="both"/>
              <w:rPr>
                <w:b/>
                <w:bCs/>
                <w:color w:val="000000"/>
                <w:lang w:eastAsia="de-DE"/>
              </w:rPr>
            </w:pPr>
            <w:r>
              <w:rPr>
                <w:b/>
                <w:bCs/>
                <w:color w:val="000000"/>
                <w:lang w:eastAsia="de-DE"/>
              </w:rPr>
              <w:t xml:space="preserve">Hilfe: </w:t>
            </w:r>
          </w:p>
          <w:p w:rsidR="008B1EDA" w:rsidRPr="00C32FC4" w:rsidRDefault="008B1EDA" w:rsidP="00D477E1">
            <w:pPr>
              <w:rPr>
                <w:bCs/>
                <w:color w:val="000000"/>
                <w:lang w:eastAsia="de-DE"/>
              </w:rPr>
            </w:pPr>
            <w:r w:rsidRPr="00D30883">
              <w:rPr>
                <w:bCs/>
                <w:color w:val="000000"/>
                <w:lang w:eastAsia="de-DE"/>
              </w:rPr>
              <w:t>Beispiele für Fr</w:t>
            </w:r>
            <w:r w:rsidRPr="00D30883">
              <w:rPr>
                <w:bCs/>
                <w:color w:val="000000"/>
                <w:lang w:eastAsia="de-DE"/>
              </w:rPr>
              <w:t>a</w:t>
            </w:r>
            <w:r w:rsidRPr="00D30883">
              <w:rPr>
                <w:bCs/>
                <w:color w:val="000000"/>
                <w:lang w:eastAsia="de-DE"/>
              </w:rPr>
              <w:t>gen</w:t>
            </w:r>
            <w:r>
              <w:rPr>
                <w:bCs/>
                <w:color w:val="000000"/>
                <w:lang w:eastAsia="de-DE"/>
              </w:rPr>
              <w:t xml:space="preserve"> </w:t>
            </w:r>
          </w:p>
        </w:tc>
      </w:tr>
    </w:tbl>
    <w:p w:rsidR="008B1EDA" w:rsidRDefault="008B1EDA" w:rsidP="008B1EDA">
      <w:pPr>
        <w:pStyle w:val="Marginaliegrau"/>
        <w:framePr w:wrap="around" w:x="8657" w:y="33"/>
        <w:rPr>
          <w:lang w:eastAsia="de-DE"/>
        </w:rPr>
      </w:pPr>
      <w:r>
        <w:rPr>
          <w:lang w:eastAsia="de-DE"/>
        </w:rPr>
        <w:t>Wählen Sie für sich eine Niveaustufe aus.</w:t>
      </w:r>
    </w:p>
    <w:tbl>
      <w:tblPr>
        <w:tblW w:w="7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062"/>
        <w:gridCol w:w="769"/>
        <w:gridCol w:w="3855"/>
        <w:gridCol w:w="1731"/>
      </w:tblGrid>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hideMark/>
          </w:tcPr>
          <w:p w:rsidR="008B1EDA" w:rsidRPr="00F0156F" w:rsidRDefault="008B1EDA" w:rsidP="00D477E1">
            <w:pPr>
              <w:pStyle w:val="Textkrpermitte"/>
            </w:pPr>
            <w:r w:rsidRPr="00FC0F56">
              <w:rPr>
                <w:noProof/>
              </w:rPr>
              <w:drawing>
                <wp:inline distT="0" distB="0" distL="0" distR="0" wp14:anchorId="5F5967F7" wp14:editId="03F6639F">
                  <wp:extent cx="432000" cy="262702"/>
                  <wp:effectExtent l="0" t="0" r="6350" b="4445"/>
                  <wp:docPr id="9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2000" cy="262702"/>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5D2B62" w:rsidRDefault="008B1EDA" w:rsidP="00D477E1">
            <w:pPr>
              <w:pStyle w:val="Textkrper"/>
              <w:jc w:val="center"/>
            </w:pPr>
            <w:r w:rsidRPr="005D2B62">
              <w:t>5</w:t>
            </w:r>
          </w:p>
          <w:p w:rsidR="008B1EDA" w:rsidRPr="005D2B62" w:rsidRDefault="00F937E0"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DE4890" w:rsidRDefault="008B1EDA" w:rsidP="00D477E1">
            <w:pPr>
              <w:rPr>
                <w:noProof/>
                <w:lang w:eastAsia="de-DE"/>
              </w:rPr>
            </w:pPr>
            <w:r w:rsidRPr="009733D7">
              <w:rPr>
                <w:noProof/>
                <w:lang w:eastAsia="de-DE"/>
              </w:rPr>
              <w:t xml:space="preserve">Treffen Sie sich an einem Gruppentisch. </w:t>
            </w:r>
            <w:r w:rsidRPr="009733D7">
              <w:rPr>
                <w:noProof/>
                <w:lang w:eastAsia="de-DE"/>
              </w:rPr>
              <w:br/>
              <w:t>Entscheiden Sie sich in der Gruppe jeweils für einen Beruf, über den Sie später die Besucher am Stand informieren werden</w:t>
            </w:r>
            <w:r w:rsidRPr="003B3F37">
              <w:rPr>
                <w:noProof/>
                <w:lang w:eastAsia="de-DE"/>
              </w:rPr>
              <w:t xml:space="preserve">. </w:t>
            </w:r>
          </w:p>
        </w:tc>
        <w:tc>
          <w:tcPr>
            <w:tcW w:w="1731"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jc w:val="both"/>
              <w:rPr>
                <w:lang w:eastAsia="de-DE"/>
              </w:rPr>
            </w:pPr>
            <w:r w:rsidRPr="00B45E19">
              <w:rPr>
                <w:b/>
                <w:noProof/>
                <w:sz w:val="24"/>
                <w:lang w:eastAsia="de-DE"/>
              </w:rPr>
              <w:drawing>
                <wp:inline distT="0" distB="0" distL="0" distR="0" wp14:anchorId="1E588C07" wp14:editId="4600A409">
                  <wp:extent cx="180000" cy="165517"/>
                  <wp:effectExtent l="0" t="0" r="0" b="6350"/>
                  <wp:docPr id="459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8B1EDA" w:rsidRPr="005D2B62" w:rsidRDefault="008B1EDA" w:rsidP="00D477E1">
            <w:pPr>
              <w:jc w:val="both"/>
              <w:rPr>
                <w:b/>
                <w:bCs/>
                <w:color w:val="000000"/>
                <w:lang w:eastAsia="de-DE"/>
              </w:rPr>
            </w:pPr>
            <w:r>
              <w:rPr>
                <w:lang w:eastAsia="de-DE"/>
              </w:rPr>
              <w:t xml:space="preserve">Gruppengröße im </w:t>
            </w:r>
          </w:p>
          <w:p w:rsidR="008B1EDA" w:rsidRDefault="00CB7741" w:rsidP="00D477E1">
            <w:pPr>
              <w:rPr>
                <w:lang w:eastAsia="de-DE"/>
              </w:rPr>
            </w:pPr>
            <w:r w:rsidRPr="00AA18D1">
              <w:rPr>
                <w:noProof/>
                <w:lang w:eastAsia="de-DE"/>
              </w:rPr>
              <w:drawing>
                <wp:anchor distT="0" distB="0" distL="114300" distR="114300" simplePos="0" relativeHeight="252195840" behindDoc="0" locked="0" layoutInCell="1" allowOverlap="1" wp14:anchorId="21A1CFA7" wp14:editId="57A80019">
                  <wp:simplePos x="0" y="0"/>
                  <wp:positionH relativeFrom="column">
                    <wp:posOffset>1115060</wp:posOffset>
                  </wp:positionH>
                  <wp:positionV relativeFrom="paragraph">
                    <wp:posOffset>10795</wp:posOffset>
                  </wp:positionV>
                  <wp:extent cx="314325" cy="314325"/>
                  <wp:effectExtent l="0" t="0" r="9525" b="9525"/>
                  <wp:wrapNone/>
                  <wp:docPr id="259" name="Grafik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1EDA">
              <w:rPr>
                <w:lang w:eastAsia="de-DE"/>
              </w:rPr>
              <w:t xml:space="preserve">Idealfall: </w:t>
            </w:r>
          </w:p>
          <w:p w:rsidR="008B1EDA" w:rsidRPr="001172A1" w:rsidRDefault="008B1EDA" w:rsidP="00D477E1">
            <w:pPr>
              <w:rPr>
                <w:b/>
                <w:lang w:eastAsia="de-DE"/>
              </w:rPr>
            </w:pPr>
            <w:r w:rsidRPr="001172A1">
              <w:rPr>
                <w:b/>
                <w:lang w:eastAsia="de-DE"/>
              </w:rPr>
              <w:t>5 Personen</w:t>
            </w:r>
            <w:r>
              <w:rPr>
                <w:b/>
                <w:lang w:eastAsia="de-DE"/>
              </w:rPr>
              <w:t>,</w:t>
            </w:r>
          </w:p>
          <w:p w:rsidR="008B1EDA" w:rsidRPr="00DE4890" w:rsidRDefault="008B1EDA" w:rsidP="00D477E1">
            <w:pPr>
              <w:rPr>
                <w:noProof/>
              </w:rPr>
            </w:pPr>
            <w:r>
              <w:rPr>
                <w:lang w:eastAsia="de-DE"/>
              </w:rPr>
              <w:t>ansonsten Aufg</w:t>
            </w:r>
            <w:r>
              <w:rPr>
                <w:lang w:eastAsia="de-DE"/>
              </w:rPr>
              <w:t>a</w:t>
            </w:r>
            <w:r>
              <w:rPr>
                <w:lang w:eastAsia="de-DE"/>
              </w:rPr>
              <w:t xml:space="preserve">ben aufteilen </w:t>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hideMark/>
          </w:tcPr>
          <w:p w:rsidR="008B1EDA" w:rsidRPr="00F0156F" w:rsidRDefault="008B1EDA" w:rsidP="00D477E1">
            <w:pPr>
              <w:pStyle w:val="Textkrpermitte"/>
            </w:pPr>
            <w:r w:rsidRPr="00FC0F56">
              <w:rPr>
                <w:noProof/>
              </w:rPr>
              <w:lastRenderedPageBreak/>
              <w:drawing>
                <wp:inline distT="0" distB="0" distL="0" distR="0" wp14:anchorId="6318B564" wp14:editId="45F3B643">
                  <wp:extent cx="216000" cy="231199"/>
                  <wp:effectExtent l="0" t="0" r="0" b="0"/>
                  <wp:docPr id="459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199"/>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5D2B62" w:rsidRDefault="008B1EDA" w:rsidP="00D477E1">
            <w:pPr>
              <w:pStyle w:val="Textkrper"/>
              <w:jc w:val="center"/>
            </w:pPr>
            <w:r w:rsidRPr="005D2B62">
              <w:t>10</w:t>
            </w:r>
          </w:p>
          <w:p w:rsidR="008B1EDA" w:rsidRPr="005D2B62" w:rsidRDefault="00F937E0"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9733D7" w:rsidRDefault="008B1EDA" w:rsidP="00D477E1">
            <w:pPr>
              <w:pStyle w:val="Textkrper"/>
              <w:jc w:val="left"/>
              <w:rPr>
                <w:noProof/>
              </w:rPr>
            </w:pPr>
            <w:r w:rsidRPr="009733D7">
              <w:rPr>
                <w:noProof/>
              </w:rPr>
              <w:t xml:space="preserve">Lesen Sie den Text zu ihrem gewählten Beruf </w:t>
            </w:r>
            <w:r>
              <w:rPr>
                <w:noProof/>
              </w:rPr>
              <w:t>nochmals durch.</w:t>
            </w:r>
            <w:r w:rsidRPr="009733D7">
              <w:rPr>
                <w:noProof/>
              </w:rPr>
              <w:t xml:space="preserve"> </w:t>
            </w:r>
          </w:p>
        </w:tc>
        <w:tc>
          <w:tcPr>
            <w:tcW w:w="1731" w:type="dxa"/>
            <w:tcBorders>
              <w:top w:val="single" w:sz="4" w:space="0" w:color="auto"/>
              <w:left w:val="single" w:sz="4" w:space="0" w:color="auto"/>
              <w:bottom w:val="single" w:sz="4" w:space="0" w:color="auto"/>
              <w:right w:val="single" w:sz="4" w:space="0" w:color="auto"/>
            </w:tcBorders>
            <w:vAlign w:val="center"/>
          </w:tcPr>
          <w:p w:rsidR="008B1EDA" w:rsidRPr="00CA6EE5" w:rsidRDefault="008B1EDA" w:rsidP="00D477E1">
            <w:pPr>
              <w:pStyle w:val="Textkrper"/>
              <w:rPr>
                <w:noProof/>
              </w:rPr>
            </w:pPr>
            <w:r w:rsidRPr="00B45E19">
              <w:rPr>
                <w:b/>
                <w:noProof/>
                <w:sz w:val="24"/>
              </w:rPr>
              <w:drawing>
                <wp:inline distT="0" distB="0" distL="0" distR="0" wp14:anchorId="31A408A0" wp14:editId="7CEBA542">
                  <wp:extent cx="180000" cy="165517"/>
                  <wp:effectExtent l="0" t="0" r="0" b="6350"/>
                  <wp:docPr id="45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r w:rsidRPr="00CA6EE5">
              <w:rPr>
                <w:rFonts w:cs="Times New Roman"/>
              </w:rPr>
              <w:t>EG1.01.02.02.02</w:t>
            </w:r>
          </w:p>
          <w:p w:rsidR="008B1EDA" w:rsidRPr="00CA6EE5" w:rsidRDefault="008B1EDA" w:rsidP="00D477E1">
            <w:pPr>
              <w:pStyle w:val="Textkrper"/>
              <w:rPr>
                <w:noProof/>
              </w:rPr>
            </w:pP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F0156F" w:rsidRDefault="008B1EDA" w:rsidP="00D477E1">
            <w:pPr>
              <w:pStyle w:val="Textkrpermitte"/>
            </w:pPr>
            <w:r w:rsidRPr="00FC0F56">
              <w:rPr>
                <w:noProof/>
              </w:rPr>
              <w:drawing>
                <wp:inline distT="0" distB="0" distL="0" distR="0" wp14:anchorId="772FCB96" wp14:editId="7FA22802">
                  <wp:extent cx="216000" cy="231199"/>
                  <wp:effectExtent l="0" t="0" r="0" b="0"/>
                  <wp:docPr id="460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199"/>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5D2B62" w:rsidRDefault="008B1EDA" w:rsidP="00D477E1">
            <w:pPr>
              <w:pStyle w:val="Textkrper"/>
              <w:jc w:val="center"/>
            </w:pPr>
            <w:r w:rsidRPr="005D2B62">
              <w:t>10</w:t>
            </w:r>
          </w:p>
          <w:p w:rsidR="008B1EDA" w:rsidRPr="00CA6EE5" w:rsidRDefault="00F937E0"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9733D7" w:rsidRDefault="008B1EDA" w:rsidP="00D477E1">
            <w:pPr>
              <w:rPr>
                <w:noProof/>
                <w:lang w:eastAsia="de-DE"/>
              </w:rPr>
            </w:pPr>
            <w:r w:rsidRPr="009733D7">
              <w:rPr>
                <w:noProof/>
                <w:lang w:eastAsia="de-DE"/>
              </w:rPr>
              <w:t>Welche Fragen könnten die Besucher der Berufsmesse an Sie stellen? Formulieren und notieren Sie zehn mögliche Fragen passend zu Ihrem gewählten Beruf mit vorliegendem Antworttext.</w:t>
            </w:r>
          </w:p>
        </w:tc>
        <w:tc>
          <w:tcPr>
            <w:tcW w:w="1731" w:type="dxa"/>
            <w:tcBorders>
              <w:top w:val="single" w:sz="4" w:space="0" w:color="auto"/>
              <w:left w:val="single" w:sz="4" w:space="0" w:color="auto"/>
              <w:bottom w:val="single" w:sz="4" w:space="0" w:color="auto"/>
              <w:right w:val="single" w:sz="4" w:space="0" w:color="auto"/>
            </w:tcBorders>
            <w:vAlign w:val="center"/>
          </w:tcPr>
          <w:p w:rsidR="008B1EDA" w:rsidRPr="00CA6EE5" w:rsidRDefault="001A7443" w:rsidP="00D477E1">
            <w:pPr>
              <w:pStyle w:val="Textkrper"/>
              <w:rPr>
                <w:noProof/>
              </w:rPr>
            </w:pPr>
            <w:r w:rsidRPr="00AA18D1">
              <w:rPr>
                <w:noProof/>
              </w:rPr>
              <w:drawing>
                <wp:anchor distT="0" distB="0" distL="114300" distR="114300" simplePos="0" relativeHeight="252197888" behindDoc="0" locked="0" layoutInCell="1" allowOverlap="1" wp14:anchorId="0AE5D1EF" wp14:editId="2DB38562">
                  <wp:simplePos x="0" y="0"/>
                  <wp:positionH relativeFrom="column">
                    <wp:posOffset>1122680</wp:posOffset>
                  </wp:positionH>
                  <wp:positionV relativeFrom="paragraph">
                    <wp:posOffset>-1270</wp:posOffset>
                  </wp:positionV>
                  <wp:extent cx="314325" cy="314325"/>
                  <wp:effectExtent l="0" t="0" r="9525" b="9525"/>
                  <wp:wrapNone/>
                  <wp:docPr id="261" name="Grafik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1EDA" w:rsidRPr="00B45E19">
              <w:rPr>
                <w:b/>
                <w:noProof/>
                <w:sz w:val="24"/>
              </w:rPr>
              <w:drawing>
                <wp:inline distT="0" distB="0" distL="0" distR="0" wp14:anchorId="5B10C5FC" wp14:editId="2D883608">
                  <wp:extent cx="180000" cy="165517"/>
                  <wp:effectExtent l="0" t="0" r="0" b="6350"/>
                  <wp:docPr id="460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r w:rsidR="008B1EDA" w:rsidRPr="00CA6EE5">
              <w:rPr>
                <w:rFonts w:cs="Times New Roman"/>
              </w:rPr>
              <w:t>EG1.01.04.02.02</w:t>
            </w:r>
          </w:p>
          <w:p w:rsidR="008B1EDA" w:rsidRDefault="008B1EDA" w:rsidP="00D477E1">
            <w:pPr>
              <w:pStyle w:val="Textkrper"/>
              <w:jc w:val="left"/>
              <w:rPr>
                <w:noProof/>
              </w:rPr>
            </w:pPr>
            <w:r w:rsidRPr="00280022">
              <w:rPr>
                <w:b/>
                <w:noProof/>
              </w:rPr>
              <w:t>Hinweis</w:t>
            </w:r>
            <w:r>
              <w:rPr>
                <w:noProof/>
              </w:rPr>
              <w:t xml:space="preserve">: </w:t>
            </w:r>
          </w:p>
          <w:p w:rsidR="008B1EDA" w:rsidRDefault="008B1EDA" w:rsidP="00D477E1">
            <w:pPr>
              <w:pStyle w:val="Textkrper"/>
              <w:jc w:val="left"/>
              <w:rPr>
                <w:noProof/>
              </w:rPr>
            </w:pPr>
            <w:r>
              <w:rPr>
                <w:noProof/>
              </w:rPr>
              <w:t>Orientieren Sie sich auch am Text der Lesezeichen;</w:t>
            </w:r>
          </w:p>
          <w:p w:rsidR="008B1EDA" w:rsidRPr="00DE4890" w:rsidRDefault="008B1EDA" w:rsidP="00D477E1">
            <w:pPr>
              <w:pStyle w:val="Textkrper"/>
              <w:jc w:val="left"/>
              <w:rPr>
                <w:noProof/>
              </w:rPr>
            </w:pPr>
            <w:r>
              <w:rPr>
                <w:noProof/>
              </w:rPr>
              <w:t>EG1.01.02.02</w:t>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hideMark/>
          </w:tcPr>
          <w:p w:rsidR="008B1EDA" w:rsidRDefault="008B1EDA" w:rsidP="00D477E1">
            <w:pPr>
              <w:pStyle w:val="Textkrpermitte"/>
              <w:rPr>
                <w:noProof/>
                <w:sz w:val="24"/>
              </w:rPr>
            </w:pPr>
            <w:r w:rsidRPr="00FC0F56">
              <w:rPr>
                <w:noProof/>
              </w:rPr>
              <w:drawing>
                <wp:inline distT="0" distB="0" distL="0" distR="0" wp14:anchorId="5D8D9072" wp14:editId="1AEB4074">
                  <wp:extent cx="216000" cy="231199"/>
                  <wp:effectExtent l="0" t="0" r="0" b="0"/>
                  <wp:docPr id="460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199"/>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pStyle w:val="Textkrper"/>
              <w:jc w:val="center"/>
            </w:pPr>
            <w:r w:rsidRPr="005D2B62">
              <w:t>5</w:t>
            </w:r>
          </w:p>
          <w:p w:rsidR="008B1EDA" w:rsidRPr="005D2B62" w:rsidRDefault="00F937E0"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9733D7" w:rsidRDefault="008B1EDA" w:rsidP="00D477E1">
            <w:pPr>
              <w:rPr>
                <w:noProof/>
                <w:lang w:eastAsia="de-DE"/>
              </w:rPr>
            </w:pPr>
            <w:r w:rsidRPr="009733D7">
              <w:rPr>
                <w:noProof/>
              </w:rPr>
              <w:t>Kontollieren Sie Ihr Ergebnis mit dem Kontrollblatt.</w:t>
            </w:r>
          </w:p>
        </w:tc>
        <w:tc>
          <w:tcPr>
            <w:tcW w:w="1731" w:type="dxa"/>
            <w:tcBorders>
              <w:top w:val="single" w:sz="4" w:space="0" w:color="auto"/>
              <w:left w:val="single" w:sz="4" w:space="0" w:color="auto"/>
              <w:bottom w:val="single" w:sz="4" w:space="0" w:color="auto"/>
              <w:right w:val="single" w:sz="4" w:space="0" w:color="auto"/>
            </w:tcBorders>
            <w:vAlign w:val="center"/>
          </w:tcPr>
          <w:p w:rsidR="008B1EDA" w:rsidRPr="000A7449" w:rsidRDefault="001A7443" w:rsidP="00D477E1">
            <w:pPr>
              <w:pStyle w:val="Textkrper"/>
              <w:rPr>
                <w:noProof/>
              </w:rPr>
            </w:pPr>
            <w:r w:rsidRPr="00AA18D1">
              <w:rPr>
                <w:noProof/>
              </w:rPr>
              <w:drawing>
                <wp:anchor distT="0" distB="0" distL="114300" distR="114300" simplePos="0" relativeHeight="252199936" behindDoc="0" locked="0" layoutInCell="1" allowOverlap="1" wp14:anchorId="4E147037" wp14:editId="0121D22A">
                  <wp:simplePos x="0" y="0"/>
                  <wp:positionH relativeFrom="column">
                    <wp:posOffset>1132840</wp:posOffset>
                  </wp:positionH>
                  <wp:positionV relativeFrom="paragraph">
                    <wp:posOffset>-53975</wp:posOffset>
                  </wp:positionV>
                  <wp:extent cx="314325" cy="314325"/>
                  <wp:effectExtent l="0" t="0" r="9525" b="9525"/>
                  <wp:wrapNone/>
                  <wp:docPr id="265" name="Grafik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1EDA" w:rsidRPr="0030756D">
              <w:rPr>
                <w:noProof/>
              </w:rPr>
              <w:drawing>
                <wp:inline distT="0" distB="0" distL="0" distR="0" wp14:anchorId="0988431E" wp14:editId="4B838FAB">
                  <wp:extent cx="180000" cy="165273"/>
                  <wp:effectExtent l="0" t="0" r="0" b="6350"/>
                  <wp:docPr id="4603" name="Grafik 4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273"/>
                          </a:xfrm>
                          <a:prstGeom prst="rect">
                            <a:avLst/>
                          </a:prstGeom>
                          <a:noFill/>
                        </pic:spPr>
                      </pic:pic>
                    </a:graphicData>
                  </a:graphic>
                </wp:inline>
              </w:drawing>
            </w:r>
            <w:r w:rsidR="008B1EDA" w:rsidRPr="00CA6EE5">
              <w:rPr>
                <w:rFonts w:cs="Times New Roman"/>
              </w:rPr>
              <w:t>EG1.01.04.02.02</w:t>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hideMark/>
          </w:tcPr>
          <w:p w:rsidR="008B1EDA" w:rsidRPr="00C85331" w:rsidRDefault="008B1EDA" w:rsidP="00D477E1">
            <w:pPr>
              <w:jc w:val="center"/>
              <w:rPr>
                <w:b/>
                <w:lang w:eastAsia="de-DE"/>
              </w:rPr>
            </w:pPr>
            <w:r>
              <w:rPr>
                <w:noProof/>
                <w:lang w:eastAsia="de-DE"/>
              </w:rPr>
              <w:drawing>
                <wp:inline distT="0" distB="0" distL="0" distR="0" wp14:anchorId="112B7A30" wp14:editId="4BFB4440">
                  <wp:extent cx="432000" cy="262702"/>
                  <wp:effectExtent l="0" t="0" r="6350" b="4445"/>
                  <wp:docPr id="4605" name="Bild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2000" cy="262702"/>
                          </a:xfrm>
                          <a:prstGeom prst="rect">
                            <a:avLst/>
                          </a:prstGeom>
                          <a:noFill/>
                        </pic:spPr>
                      </pic:pic>
                    </a:graphicData>
                  </a:graphic>
                </wp:inline>
              </w:drawing>
            </w:r>
            <w:r>
              <w:rPr>
                <w:noProof/>
                <w:lang w:eastAsia="de-DE"/>
              </w:rPr>
              <w:drawing>
                <wp:anchor distT="0" distB="0" distL="114300" distR="114300" simplePos="0" relativeHeight="251988992" behindDoc="0" locked="1" layoutInCell="1" allowOverlap="1" wp14:anchorId="017629AA" wp14:editId="2D290D24">
                  <wp:simplePos x="0" y="0"/>
                  <wp:positionH relativeFrom="rightMargin">
                    <wp:posOffset>-3341370</wp:posOffset>
                  </wp:positionH>
                  <wp:positionV relativeFrom="paragraph">
                    <wp:posOffset>463550</wp:posOffset>
                  </wp:positionV>
                  <wp:extent cx="532765" cy="323850"/>
                  <wp:effectExtent l="0" t="0" r="635" b="0"/>
                  <wp:wrapNone/>
                  <wp:docPr id="4606" name="Bild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pic:spPr>
                      </pic:pic>
                    </a:graphicData>
                  </a:graphic>
                  <wp14:sizeRelH relativeFrom="page">
                    <wp14:pctWidth>0</wp14:pctWidth>
                  </wp14:sizeRelH>
                  <wp14:sizeRelV relativeFrom="page">
                    <wp14:pctHeight>0</wp14:pctHeight>
                  </wp14:sizeRelV>
                </wp:anchor>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827285" w:rsidRDefault="008B1EDA" w:rsidP="00D477E1">
            <w:pPr>
              <w:jc w:val="center"/>
              <w:rPr>
                <w:lang w:eastAsia="de-DE"/>
              </w:rPr>
            </w:pPr>
            <w:r w:rsidRPr="00827285">
              <w:rPr>
                <w:lang w:eastAsia="de-DE"/>
              </w:rPr>
              <w:t xml:space="preserve">20 </w:t>
            </w:r>
            <w:r w:rsidR="00F937E0">
              <w:rPr>
                <w:lang w:eastAsia="de-DE"/>
              </w:rP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9733D7" w:rsidRDefault="008B1EDA" w:rsidP="00D477E1">
            <w:pPr>
              <w:rPr>
                <w:noProof/>
                <w:lang w:eastAsia="de-DE"/>
              </w:rPr>
            </w:pPr>
            <w:r w:rsidRPr="009733D7">
              <w:rPr>
                <w:noProof/>
                <w:lang w:eastAsia="de-DE"/>
              </w:rPr>
              <w:t xml:space="preserve">Treffen Sie sich erneut in Ihrer Gruppe. </w:t>
            </w:r>
            <w:r w:rsidRPr="009733D7">
              <w:rPr>
                <w:noProof/>
                <w:lang w:eastAsia="de-DE"/>
              </w:rPr>
              <w:br/>
              <w:t xml:space="preserve">Planen Sie eine kleine Begrüßungsrede an die Messebesucher. Es sollen mindestens zwei, höchstens vier Sätze pro Person gesprochen werden. </w:t>
            </w:r>
            <w:r w:rsidRPr="009733D7">
              <w:rPr>
                <w:noProof/>
                <w:lang w:eastAsia="de-DE"/>
              </w:rPr>
              <w:br/>
              <w:t>Bauen Sie die vorgegebenen Satzbausteine mit ein und ergänzen Sie diese mit eigenen Ideen. Notieren Sie Ihre Sätze auf einen Handzettel.</w:t>
            </w:r>
          </w:p>
          <w:p w:rsidR="008B1EDA" w:rsidRPr="009733D7" w:rsidRDefault="008B1EDA" w:rsidP="00D477E1">
            <w:pPr>
              <w:rPr>
                <w:noProof/>
                <w:lang w:eastAsia="de-DE"/>
              </w:rPr>
            </w:pPr>
          </w:p>
          <w:p w:rsidR="008B1EDA" w:rsidRPr="009733D7" w:rsidRDefault="008B1EDA" w:rsidP="00D477E1">
            <w:pPr>
              <w:rPr>
                <w:noProof/>
                <w:lang w:eastAsia="de-DE"/>
              </w:rPr>
            </w:pPr>
            <w:r w:rsidRPr="009733D7">
              <w:rPr>
                <w:noProof/>
                <w:lang w:eastAsia="de-DE"/>
              </w:rPr>
              <w:t xml:space="preserve">Die Begriffe sollen nicht auf jedem Zettel stehen, sondern in der Gesamtrede aller „Redner“ einmal vorkommen. </w:t>
            </w:r>
            <w:r w:rsidRPr="009733D7">
              <w:rPr>
                <w:noProof/>
                <w:lang w:eastAsia="de-DE"/>
              </w:rPr>
              <w:br/>
              <w:t>Kontrollieren Sie gemeinsam, ob alle Satzbausteine vorkommen.</w:t>
            </w:r>
          </w:p>
          <w:p w:rsidR="008B1EDA" w:rsidRPr="009733D7" w:rsidRDefault="008B1EDA" w:rsidP="00D477E1">
            <w:pPr>
              <w:rPr>
                <w:noProof/>
                <w:lang w:eastAsia="de-DE"/>
              </w:rPr>
            </w:pPr>
          </w:p>
          <w:p w:rsidR="008B1EDA" w:rsidRPr="009733D7" w:rsidRDefault="008B1EDA" w:rsidP="00D477E1">
            <w:pPr>
              <w:rPr>
                <w:noProof/>
                <w:lang w:eastAsia="de-DE"/>
              </w:rPr>
            </w:pPr>
            <w:r w:rsidRPr="009733D7">
              <w:rPr>
                <w:noProof/>
                <w:lang w:eastAsia="de-DE"/>
              </w:rPr>
              <w:t xml:space="preserve">Proben Sie einmal Ihre Begrüßung. </w:t>
            </w:r>
          </w:p>
        </w:tc>
        <w:tc>
          <w:tcPr>
            <w:tcW w:w="1731" w:type="dxa"/>
            <w:tcBorders>
              <w:top w:val="single" w:sz="4" w:space="0" w:color="auto"/>
              <w:left w:val="single" w:sz="4" w:space="0" w:color="auto"/>
              <w:bottom w:val="single" w:sz="4" w:space="0" w:color="auto"/>
              <w:right w:val="single" w:sz="4" w:space="0" w:color="auto"/>
            </w:tcBorders>
          </w:tcPr>
          <w:p w:rsidR="008B1EDA" w:rsidRDefault="008B1EDA" w:rsidP="00D477E1">
            <w:pPr>
              <w:rPr>
                <w:noProof/>
                <w:lang w:eastAsia="de-DE"/>
              </w:rPr>
            </w:pPr>
            <w:r w:rsidRPr="0030756D">
              <w:rPr>
                <w:noProof/>
                <w:lang w:eastAsia="de-DE"/>
              </w:rPr>
              <w:drawing>
                <wp:inline distT="0" distB="0" distL="0" distR="0" wp14:anchorId="1AE9E244" wp14:editId="199A14EC">
                  <wp:extent cx="180000" cy="165273"/>
                  <wp:effectExtent l="0" t="0" r="0" b="6350"/>
                  <wp:docPr id="4607" name="Grafik 4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273"/>
                          </a:xfrm>
                          <a:prstGeom prst="rect">
                            <a:avLst/>
                          </a:prstGeom>
                          <a:noFill/>
                        </pic:spPr>
                      </pic:pic>
                    </a:graphicData>
                  </a:graphic>
                </wp:inline>
              </w:drawing>
            </w:r>
            <w:r w:rsidRPr="008C12CB">
              <w:rPr>
                <w:b/>
                <w:noProof/>
                <w:lang w:eastAsia="de-DE"/>
              </w:rPr>
              <w:t>Gruppengröße</w:t>
            </w:r>
            <w:r w:rsidRPr="00BC661E">
              <w:rPr>
                <w:noProof/>
                <w:lang w:eastAsia="de-DE"/>
              </w:rPr>
              <w:t xml:space="preserve">: </w:t>
            </w:r>
          </w:p>
          <w:p w:rsidR="008B1EDA" w:rsidRDefault="008B1EDA" w:rsidP="00D477E1">
            <w:pPr>
              <w:rPr>
                <w:noProof/>
                <w:lang w:eastAsia="de-DE"/>
              </w:rPr>
            </w:pPr>
            <w:r w:rsidRPr="00BC661E">
              <w:rPr>
                <w:noProof/>
                <w:lang w:eastAsia="de-DE"/>
              </w:rPr>
              <w:t>Fünf Personen</w:t>
            </w:r>
          </w:p>
          <w:p w:rsidR="008B1EDA" w:rsidRDefault="008B1EDA" w:rsidP="00D477E1">
            <w:pPr>
              <w:rPr>
                <w:noProof/>
                <w:lang w:eastAsia="de-DE"/>
              </w:rPr>
            </w:pPr>
          </w:p>
          <w:p w:rsidR="008B1EDA" w:rsidRDefault="008B1EDA" w:rsidP="00D477E1">
            <w:pPr>
              <w:rPr>
                <w:noProof/>
                <w:lang w:eastAsia="de-DE"/>
              </w:rPr>
            </w:pPr>
          </w:p>
          <w:p w:rsidR="008B1EDA" w:rsidRDefault="008B1EDA" w:rsidP="00D477E1">
            <w:pPr>
              <w:rPr>
                <w:noProof/>
                <w:lang w:eastAsia="de-DE"/>
              </w:rPr>
            </w:pPr>
            <w:r>
              <w:rPr>
                <w:noProof/>
                <w:lang w:eastAsia="de-DE"/>
              </w:rPr>
              <w:t>EG1.01.04.03</w:t>
            </w:r>
          </w:p>
          <w:p w:rsidR="008B1EDA" w:rsidRPr="00BC661E" w:rsidRDefault="008B1EDA" w:rsidP="00D477E1">
            <w:pPr>
              <w:rPr>
                <w:noProof/>
                <w:lang w:eastAsia="de-DE"/>
              </w:rPr>
            </w:pP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F0156F" w:rsidRDefault="008B1EDA" w:rsidP="00D477E1">
            <w:pPr>
              <w:pStyle w:val="Textkrpermitte"/>
            </w:pPr>
            <w:r w:rsidRPr="00F0156F">
              <w:rPr>
                <w:noProof/>
              </w:rPr>
              <w:drawing>
                <wp:inline distT="0" distB="0" distL="0" distR="0" wp14:anchorId="47216522" wp14:editId="67319ECE">
                  <wp:extent cx="318770" cy="318770"/>
                  <wp:effectExtent l="0" t="0" r="0" b="0"/>
                  <wp:docPr id="460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820EE1" w:rsidRDefault="008B1EDA" w:rsidP="00D477E1">
            <w:pPr>
              <w:pStyle w:val="Textkrper"/>
              <w:jc w:val="center"/>
            </w:pPr>
            <w:r w:rsidRPr="00820EE1">
              <w:t>10</w:t>
            </w:r>
          </w:p>
          <w:p w:rsidR="008B1EDA" w:rsidRPr="00820EE1" w:rsidRDefault="00F937E0"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3E3B6E" w:rsidRDefault="008B1EDA" w:rsidP="00D477E1">
            <w:pPr>
              <w:pStyle w:val="Textkrper"/>
              <w:jc w:val="left"/>
              <w:rPr>
                <w:noProof/>
              </w:rPr>
            </w:pPr>
            <w:r w:rsidRPr="003E3B6E">
              <w:rPr>
                <w:noProof/>
              </w:rPr>
              <w:t>Die Messe beginnt. Nehmen Sie Platz, Sie werden von den M</w:t>
            </w:r>
            <w:r w:rsidR="00FE1387">
              <w:rPr>
                <w:noProof/>
              </w:rPr>
              <w:t xml:space="preserve">itarbeiterinnen und Mitarbeitern </w:t>
            </w:r>
            <w:r w:rsidRPr="003E3B6E">
              <w:rPr>
                <w:noProof/>
              </w:rPr>
              <w:t>der Messe persönlich begrüßt.</w:t>
            </w:r>
          </w:p>
        </w:tc>
        <w:tc>
          <w:tcPr>
            <w:tcW w:w="1731" w:type="dxa"/>
            <w:tcBorders>
              <w:top w:val="single" w:sz="4" w:space="0" w:color="auto"/>
              <w:left w:val="single" w:sz="4" w:space="0" w:color="auto"/>
              <w:bottom w:val="single" w:sz="4" w:space="0" w:color="auto"/>
              <w:right w:val="single" w:sz="4" w:space="0" w:color="auto"/>
            </w:tcBorders>
            <w:vAlign w:val="center"/>
          </w:tcPr>
          <w:p w:rsidR="008B1EDA" w:rsidRPr="00D4218D" w:rsidRDefault="008B1EDA" w:rsidP="00D477E1">
            <w:pPr>
              <w:pStyle w:val="Textkrper"/>
              <w:rPr>
                <w:b/>
                <w:noProof/>
              </w:rPr>
            </w:pPr>
            <w:r w:rsidRPr="006737DF">
              <w:rPr>
                <w:b/>
                <w:bCs/>
                <w:noProof/>
                <w:color w:val="7030A0"/>
                <w:sz w:val="24"/>
                <w:szCs w:val="28"/>
              </w:rPr>
              <w:drawing>
                <wp:inline distT="0" distB="0" distL="0" distR="0" wp14:anchorId="75A63813" wp14:editId="04C218AF">
                  <wp:extent cx="180000" cy="164973"/>
                  <wp:effectExtent l="0" t="0" r="0" b="6985"/>
                  <wp:docPr id="460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6737DF">
              <w:rPr>
                <w:b/>
                <w:bCs/>
                <w:noProof/>
                <w:color w:val="7030A0"/>
                <w:sz w:val="24"/>
                <w:szCs w:val="28"/>
              </w:rPr>
              <w:drawing>
                <wp:inline distT="0" distB="0" distL="0" distR="0" wp14:anchorId="253994B8" wp14:editId="2D0B1197">
                  <wp:extent cx="180000" cy="164973"/>
                  <wp:effectExtent l="0" t="0" r="0" b="6985"/>
                  <wp:docPr id="461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hideMark/>
          </w:tcPr>
          <w:p w:rsidR="008B1EDA" w:rsidRPr="00F0156F" w:rsidRDefault="008B1EDA" w:rsidP="00D477E1">
            <w:pPr>
              <w:pStyle w:val="Textkrpermitte"/>
            </w:pPr>
            <w:r w:rsidRPr="00F0156F">
              <w:rPr>
                <w:noProof/>
              </w:rPr>
              <w:drawing>
                <wp:inline distT="0" distB="0" distL="0" distR="0" wp14:anchorId="1CAE90EB" wp14:editId="6FFA50A6">
                  <wp:extent cx="329565" cy="318770"/>
                  <wp:effectExtent l="0" t="0" r="0" b="0"/>
                  <wp:docPr id="4611"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820EE1" w:rsidRDefault="008B1EDA" w:rsidP="00D477E1">
            <w:pPr>
              <w:pStyle w:val="Textkrper"/>
              <w:jc w:val="center"/>
            </w:pPr>
            <w:r w:rsidRPr="00820EE1">
              <w:t>10</w:t>
            </w:r>
          </w:p>
          <w:p w:rsidR="008B1EDA" w:rsidRPr="00820EE1" w:rsidRDefault="00F937E0"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3E3B6E" w:rsidRDefault="008B1EDA" w:rsidP="00D477E1">
            <w:pPr>
              <w:pStyle w:val="Textkrper"/>
              <w:jc w:val="left"/>
              <w:rPr>
                <w:noProof/>
              </w:rPr>
            </w:pPr>
            <w:r w:rsidRPr="003E3B6E">
              <w:rPr>
                <w:noProof/>
              </w:rPr>
              <w:t>Halten Sie Ihre gemeinsame Begrüßungsrede.</w:t>
            </w:r>
          </w:p>
          <w:p w:rsidR="008B1EDA" w:rsidRPr="003E3B6E" w:rsidRDefault="008B1EDA" w:rsidP="00D477E1">
            <w:pPr>
              <w:pStyle w:val="Textkrper"/>
              <w:rPr>
                <w:noProof/>
              </w:rPr>
            </w:pPr>
            <w:r w:rsidRPr="003E3B6E">
              <w:rPr>
                <w:noProof/>
              </w:rPr>
              <w:t>Wer den letzten Satz spricht, wünscht allen Besuchern einen schönen, lehrreichen und interessanten Tag.</w:t>
            </w:r>
          </w:p>
        </w:tc>
        <w:tc>
          <w:tcPr>
            <w:tcW w:w="1731"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pStyle w:val="Textkrper"/>
              <w:rPr>
                <w:b/>
                <w:noProof/>
              </w:rPr>
            </w:pPr>
            <w:r w:rsidRPr="006737DF">
              <w:rPr>
                <w:b/>
                <w:bCs/>
                <w:noProof/>
                <w:color w:val="7030A0"/>
                <w:sz w:val="24"/>
                <w:szCs w:val="28"/>
              </w:rPr>
              <w:drawing>
                <wp:inline distT="0" distB="0" distL="0" distR="0" wp14:anchorId="70F4E2DE" wp14:editId="7DB05482">
                  <wp:extent cx="180000" cy="165154"/>
                  <wp:effectExtent l="0" t="0" r="0" b="6350"/>
                  <wp:docPr id="11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154"/>
                          </a:xfrm>
                          <a:prstGeom prst="rect">
                            <a:avLst/>
                          </a:prstGeom>
                          <a:noFill/>
                          <a:ln>
                            <a:noFill/>
                          </a:ln>
                        </pic:spPr>
                      </pic:pic>
                    </a:graphicData>
                  </a:graphic>
                </wp:inline>
              </w:drawing>
            </w:r>
          </w:p>
          <w:p w:rsidR="008B1EDA" w:rsidRPr="00820EE1" w:rsidRDefault="008B1EDA" w:rsidP="00D477E1">
            <w:pPr>
              <w:rPr>
                <w:lang w:eastAsia="de-DE"/>
              </w:rPr>
            </w:pPr>
            <w:r w:rsidRPr="00820EE1">
              <w:t>EG1.01.04.03</w:t>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hideMark/>
          </w:tcPr>
          <w:p w:rsidR="008B1EDA" w:rsidRPr="00FB6B7A" w:rsidRDefault="008B1EDA" w:rsidP="00D477E1">
            <w:pPr>
              <w:pStyle w:val="Textkrpermitte"/>
              <w:rPr>
                <w:noProof/>
                <w:sz w:val="24"/>
              </w:rPr>
            </w:pPr>
            <w:r w:rsidRPr="00FB6B7A">
              <w:rPr>
                <w:noProof/>
                <w:sz w:val="24"/>
              </w:rPr>
              <w:drawing>
                <wp:inline distT="0" distB="0" distL="0" distR="0" wp14:anchorId="70A6F4C9" wp14:editId="5009C312">
                  <wp:extent cx="216000" cy="244132"/>
                  <wp:effectExtent l="0" t="0" r="0" b="3810"/>
                  <wp:docPr id="1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44132"/>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820EE1" w:rsidRDefault="008B1EDA" w:rsidP="00D477E1">
            <w:pPr>
              <w:pStyle w:val="Textkrper"/>
              <w:jc w:val="center"/>
            </w:pPr>
            <w:r w:rsidRPr="00820EE1">
              <w:t>5</w:t>
            </w:r>
          </w:p>
          <w:p w:rsidR="008B1EDA" w:rsidRPr="00820EE1" w:rsidRDefault="001B46C5"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3E3B6E" w:rsidRDefault="008B1EDA" w:rsidP="00D477E1">
            <w:pPr>
              <w:pStyle w:val="Textkrper"/>
              <w:rPr>
                <w:noProof/>
              </w:rPr>
            </w:pPr>
            <w:r w:rsidRPr="003E3B6E">
              <w:rPr>
                <w:noProof/>
              </w:rPr>
              <w:t>Überlegen Sie, über welchen Beruf Sie zuerst informiert werden möchten und verteilen Sie sich möglichst gleichmäßig an allen Stationen.</w:t>
            </w:r>
          </w:p>
        </w:tc>
        <w:tc>
          <w:tcPr>
            <w:tcW w:w="1731" w:type="dxa"/>
            <w:tcBorders>
              <w:top w:val="single" w:sz="4" w:space="0" w:color="auto"/>
              <w:left w:val="single" w:sz="4" w:space="0" w:color="auto"/>
              <w:bottom w:val="single" w:sz="4" w:space="0" w:color="auto"/>
              <w:right w:val="single" w:sz="4" w:space="0" w:color="auto"/>
            </w:tcBorders>
            <w:vAlign w:val="center"/>
          </w:tcPr>
          <w:p w:rsidR="008B1EDA" w:rsidRPr="00820EE1" w:rsidRDefault="008B1EDA" w:rsidP="00D477E1">
            <w:pPr>
              <w:pStyle w:val="Textkrper"/>
              <w:jc w:val="left"/>
              <w:rPr>
                <w:noProof/>
              </w:rPr>
            </w:pPr>
            <w:r w:rsidRPr="006737DF">
              <w:rPr>
                <w:b/>
                <w:bCs/>
                <w:noProof/>
                <w:color w:val="7030A0"/>
                <w:sz w:val="24"/>
                <w:szCs w:val="28"/>
              </w:rPr>
              <w:drawing>
                <wp:inline distT="0" distB="0" distL="0" distR="0" wp14:anchorId="218D73B7" wp14:editId="4A9CF5B7">
                  <wp:extent cx="180000" cy="164973"/>
                  <wp:effectExtent l="0" t="0" r="0" b="6985"/>
                  <wp:docPr id="1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6737DF">
              <w:rPr>
                <w:b/>
                <w:bCs/>
                <w:noProof/>
                <w:color w:val="7030A0"/>
                <w:sz w:val="24"/>
                <w:szCs w:val="28"/>
              </w:rPr>
              <w:drawing>
                <wp:inline distT="0" distB="0" distL="0" distR="0" wp14:anchorId="028B5D34" wp14:editId="378340B3">
                  <wp:extent cx="180000" cy="164973"/>
                  <wp:effectExtent l="0" t="0" r="0" b="6985"/>
                  <wp:docPr id="12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p>
        </w:tc>
      </w:tr>
      <w:tr w:rsidR="008B1EDA" w:rsidRPr="0030756D" w:rsidTr="00D477E1">
        <w:trPr>
          <w:trHeight w:val="445"/>
        </w:trPr>
        <w:tc>
          <w:tcPr>
            <w:tcW w:w="1062" w:type="dxa"/>
            <w:tcBorders>
              <w:top w:val="single" w:sz="4" w:space="0" w:color="auto"/>
              <w:left w:val="single" w:sz="4" w:space="0" w:color="auto"/>
              <w:bottom w:val="single" w:sz="4" w:space="0" w:color="auto"/>
              <w:right w:val="single" w:sz="4" w:space="0" w:color="auto"/>
            </w:tcBorders>
            <w:vAlign w:val="center"/>
          </w:tcPr>
          <w:p w:rsidR="008B1EDA" w:rsidRPr="00F0156F" w:rsidRDefault="008B1EDA" w:rsidP="00D477E1">
            <w:pPr>
              <w:pStyle w:val="Textkrpermitte"/>
              <w:rPr>
                <w:noProof/>
              </w:rPr>
            </w:pPr>
            <w:r w:rsidRPr="00FB6B7A">
              <w:rPr>
                <w:noProof/>
                <w:sz w:val="24"/>
              </w:rPr>
              <w:drawing>
                <wp:inline distT="0" distB="0" distL="0" distR="0" wp14:anchorId="4155DE55" wp14:editId="163F426A">
                  <wp:extent cx="216000" cy="244132"/>
                  <wp:effectExtent l="0" t="0" r="0" b="3810"/>
                  <wp:docPr id="461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44132"/>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820EE1" w:rsidRDefault="008B1EDA" w:rsidP="00D477E1">
            <w:pPr>
              <w:pStyle w:val="Textkrper"/>
              <w:jc w:val="center"/>
            </w:pPr>
            <w:r w:rsidRPr="00820EE1">
              <w:t>5</w:t>
            </w:r>
          </w:p>
          <w:p w:rsidR="008B1EDA" w:rsidRPr="00820EE1" w:rsidRDefault="001B46C5"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3E3B6E" w:rsidRDefault="008B1EDA" w:rsidP="00D477E1">
            <w:pPr>
              <w:pStyle w:val="Textkrper"/>
              <w:rPr>
                <w:noProof/>
              </w:rPr>
            </w:pPr>
            <w:r w:rsidRPr="003E3B6E">
              <w:rPr>
                <w:noProof/>
              </w:rPr>
              <w:t>Nehmen Sie Ihren Platz an den Messetischen ein. Gleich kommen die Gäste.</w:t>
            </w:r>
          </w:p>
        </w:tc>
        <w:tc>
          <w:tcPr>
            <w:tcW w:w="1731" w:type="dxa"/>
            <w:tcBorders>
              <w:top w:val="single" w:sz="4" w:space="0" w:color="auto"/>
              <w:left w:val="single" w:sz="4" w:space="0" w:color="auto"/>
              <w:bottom w:val="single" w:sz="4" w:space="0" w:color="auto"/>
              <w:right w:val="single" w:sz="4" w:space="0" w:color="auto"/>
            </w:tcBorders>
            <w:vAlign w:val="center"/>
          </w:tcPr>
          <w:p w:rsidR="008B1EDA" w:rsidRPr="00D4218D" w:rsidRDefault="008B1EDA" w:rsidP="00D477E1">
            <w:pPr>
              <w:pStyle w:val="Textkrper"/>
              <w:rPr>
                <w:b/>
                <w:noProof/>
              </w:rPr>
            </w:pPr>
            <w:r w:rsidRPr="006737DF">
              <w:rPr>
                <w:b/>
                <w:bCs/>
                <w:noProof/>
                <w:color w:val="7030A0"/>
                <w:sz w:val="24"/>
                <w:szCs w:val="28"/>
              </w:rPr>
              <w:drawing>
                <wp:inline distT="0" distB="0" distL="0" distR="0" wp14:anchorId="13E3A6B1" wp14:editId="1F7E8109">
                  <wp:extent cx="180000" cy="165154"/>
                  <wp:effectExtent l="0" t="0" r="0" b="6350"/>
                  <wp:docPr id="461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154"/>
                          </a:xfrm>
                          <a:prstGeom prst="rect">
                            <a:avLst/>
                          </a:prstGeom>
                          <a:noFill/>
                          <a:ln>
                            <a:noFill/>
                          </a:ln>
                        </pic:spPr>
                      </pic:pic>
                    </a:graphicData>
                  </a:graphic>
                </wp:inline>
              </w:drawing>
            </w:r>
          </w:p>
        </w:tc>
      </w:tr>
      <w:tr w:rsidR="008B1EDA" w:rsidRPr="0030756D" w:rsidTr="00D477E1">
        <w:trPr>
          <w:trHeight w:val="624"/>
        </w:trPr>
        <w:tc>
          <w:tcPr>
            <w:tcW w:w="1062" w:type="dxa"/>
            <w:vMerge w:val="restart"/>
            <w:tcBorders>
              <w:top w:val="single" w:sz="4" w:space="0" w:color="auto"/>
              <w:left w:val="single" w:sz="4" w:space="0" w:color="auto"/>
              <w:right w:val="single" w:sz="4" w:space="0" w:color="auto"/>
            </w:tcBorders>
            <w:vAlign w:val="center"/>
            <w:hideMark/>
          </w:tcPr>
          <w:p w:rsidR="008B1EDA" w:rsidRPr="00FB6B7A" w:rsidRDefault="008B1EDA" w:rsidP="00D477E1">
            <w:pPr>
              <w:pStyle w:val="Textkrpermitte"/>
              <w:rPr>
                <w:noProof/>
                <w:sz w:val="24"/>
              </w:rPr>
            </w:pPr>
            <w:r w:rsidRPr="00FB6B7A">
              <w:rPr>
                <w:noProof/>
                <w:sz w:val="24"/>
              </w:rPr>
              <w:drawing>
                <wp:inline distT="0" distB="0" distL="0" distR="0" wp14:anchorId="5328FA9A" wp14:editId="6622D8F5">
                  <wp:extent cx="216000" cy="244132"/>
                  <wp:effectExtent l="0" t="0" r="0" b="3810"/>
                  <wp:docPr id="461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44132"/>
                          </a:xfrm>
                          <a:prstGeom prst="rect">
                            <a:avLst/>
                          </a:prstGeom>
                          <a:noFill/>
                          <a:ln>
                            <a:noFill/>
                          </a:ln>
                        </pic:spPr>
                      </pic:pic>
                    </a:graphicData>
                  </a:graphic>
                </wp:inline>
              </w:drawing>
            </w:r>
          </w:p>
        </w:tc>
        <w:tc>
          <w:tcPr>
            <w:tcW w:w="769" w:type="dxa"/>
            <w:vMerge w:val="restart"/>
            <w:tcBorders>
              <w:top w:val="single" w:sz="4" w:space="0" w:color="auto"/>
              <w:left w:val="single" w:sz="4" w:space="0" w:color="auto"/>
              <w:right w:val="single" w:sz="4" w:space="0" w:color="auto"/>
            </w:tcBorders>
            <w:vAlign w:val="center"/>
          </w:tcPr>
          <w:p w:rsidR="008B1EDA" w:rsidRPr="00820EE1" w:rsidRDefault="008B1EDA" w:rsidP="00D477E1">
            <w:pPr>
              <w:pStyle w:val="Textkrper"/>
              <w:jc w:val="center"/>
            </w:pPr>
            <w:r w:rsidRPr="00820EE1">
              <w:t>60 - 90</w:t>
            </w:r>
          </w:p>
          <w:p w:rsidR="008B1EDA" w:rsidRPr="00820EE1" w:rsidRDefault="001B46C5"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tcPr>
          <w:p w:rsidR="008B1EDA" w:rsidRPr="003E3B6E" w:rsidRDefault="008B1EDA" w:rsidP="00D477E1">
            <w:pPr>
              <w:pStyle w:val="Textkrper"/>
              <w:jc w:val="left"/>
              <w:rPr>
                <w:noProof/>
              </w:rPr>
            </w:pPr>
            <w:r w:rsidRPr="003E3B6E">
              <w:rPr>
                <w:noProof/>
              </w:rPr>
              <w:t xml:space="preserve">Besuchen Sie alle Messetische und informieren Sie sich über fünf Berufe der Gastronomie. Verwenden Sie zum Gespräch Ihre erstellte Frageliste. Stellen Sie weitere Fragen, die Ihnen in dieser Situation einfallen. </w:t>
            </w:r>
          </w:p>
          <w:p w:rsidR="008B1EDA" w:rsidRPr="003E3B6E" w:rsidRDefault="008B1EDA" w:rsidP="00D477E1">
            <w:pPr>
              <w:pStyle w:val="Textkrper"/>
              <w:jc w:val="left"/>
              <w:rPr>
                <w:noProof/>
              </w:rPr>
            </w:pPr>
          </w:p>
          <w:p w:rsidR="008B1EDA" w:rsidRPr="003E3B6E" w:rsidRDefault="008B1EDA" w:rsidP="00D477E1">
            <w:pPr>
              <w:pStyle w:val="Textkrper"/>
              <w:jc w:val="left"/>
              <w:rPr>
                <w:noProof/>
              </w:rPr>
            </w:pPr>
          </w:p>
          <w:p w:rsidR="008B1EDA" w:rsidRPr="003E3B6E" w:rsidRDefault="008B1EDA" w:rsidP="00D477E1">
            <w:pPr>
              <w:pStyle w:val="Textkrper"/>
              <w:jc w:val="left"/>
              <w:rPr>
                <w:noProof/>
              </w:rPr>
            </w:pPr>
          </w:p>
          <w:p w:rsidR="008B1EDA" w:rsidRPr="003E3B6E" w:rsidRDefault="008B1EDA" w:rsidP="00D477E1">
            <w:pPr>
              <w:pStyle w:val="Textkrper"/>
              <w:jc w:val="left"/>
              <w:rPr>
                <w:noProof/>
              </w:rPr>
            </w:pPr>
            <w:r w:rsidRPr="003E3B6E">
              <w:rPr>
                <w:noProof/>
              </w:rPr>
              <w:lastRenderedPageBreak/>
              <w:t>Kontrollieren Sie nach jedem Beruf, ob Sie Ihre geplanten Fragen gestellt haben bzw. ob Sie noch mehr über den Beruf erfahren haben.</w:t>
            </w:r>
          </w:p>
        </w:tc>
        <w:tc>
          <w:tcPr>
            <w:tcW w:w="1731" w:type="dxa"/>
            <w:tcBorders>
              <w:top w:val="single" w:sz="4" w:space="0" w:color="auto"/>
              <w:left w:val="single" w:sz="4" w:space="0" w:color="auto"/>
              <w:bottom w:val="single" w:sz="4" w:space="0" w:color="auto"/>
              <w:right w:val="single" w:sz="4" w:space="0" w:color="auto"/>
            </w:tcBorders>
          </w:tcPr>
          <w:p w:rsidR="008B1EDA" w:rsidRPr="00820EE1" w:rsidRDefault="008B1EDA" w:rsidP="00D477E1">
            <w:pPr>
              <w:pStyle w:val="Textkrper"/>
              <w:jc w:val="left"/>
              <w:rPr>
                <w:rFonts w:cs="Times New Roman"/>
              </w:rPr>
            </w:pPr>
            <w:r w:rsidRPr="006737DF">
              <w:rPr>
                <w:b/>
                <w:bCs/>
                <w:noProof/>
                <w:color w:val="7030A0"/>
                <w:sz w:val="24"/>
                <w:szCs w:val="28"/>
              </w:rPr>
              <w:lastRenderedPageBreak/>
              <w:drawing>
                <wp:inline distT="0" distB="0" distL="0" distR="0" wp14:anchorId="61EA283C" wp14:editId="6F1681F3">
                  <wp:extent cx="180000" cy="164973"/>
                  <wp:effectExtent l="0" t="0" r="0" b="6985"/>
                  <wp:docPr id="461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6737DF">
              <w:rPr>
                <w:b/>
                <w:bCs/>
                <w:noProof/>
                <w:color w:val="7030A0"/>
                <w:sz w:val="24"/>
                <w:szCs w:val="28"/>
              </w:rPr>
              <w:drawing>
                <wp:inline distT="0" distB="0" distL="0" distR="0" wp14:anchorId="4D8446A8" wp14:editId="66976CC7">
                  <wp:extent cx="180000" cy="164973"/>
                  <wp:effectExtent l="0" t="0" r="0" b="6985"/>
                  <wp:docPr id="461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p>
          <w:p w:rsidR="008B1EDA" w:rsidRPr="003E3B6E" w:rsidRDefault="008B1EDA" w:rsidP="00D477E1">
            <w:pPr>
              <w:pStyle w:val="Textkrper"/>
              <w:jc w:val="left"/>
              <w:rPr>
                <w:rFonts w:cs="Times New Roman"/>
              </w:rPr>
            </w:pPr>
            <w:r>
              <w:rPr>
                <w:rFonts w:cs="Times New Roman"/>
              </w:rPr>
              <w:t>EG1.01.04</w:t>
            </w:r>
            <w:r w:rsidRPr="003E3B6E">
              <w:rPr>
                <w:rFonts w:cs="Times New Roman"/>
              </w:rPr>
              <w:t>.01</w:t>
            </w:r>
          </w:p>
          <w:p w:rsidR="008B1EDA" w:rsidRDefault="008B1EDA" w:rsidP="00D477E1">
            <w:pPr>
              <w:pStyle w:val="Textkrper"/>
              <w:jc w:val="left"/>
              <w:rPr>
                <w:noProof/>
              </w:rPr>
            </w:pPr>
            <w:r w:rsidRPr="00820EE1">
              <w:rPr>
                <w:noProof/>
              </w:rPr>
              <w:t>Achten Sie darauf, dass immer nur zwei Personen miteinander sprechen. Hören Sie zu.</w:t>
            </w:r>
          </w:p>
          <w:p w:rsidR="008B1EDA" w:rsidRDefault="008B1EDA" w:rsidP="00D477E1">
            <w:pPr>
              <w:pStyle w:val="Textkrper"/>
              <w:jc w:val="left"/>
              <w:rPr>
                <w:rFonts w:cs="Times New Roman"/>
              </w:rPr>
            </w:pPr>
          </w:p>
          <w:p w:rsidR="008B1EDA" w:rsidRPr="003E3B6E" w:rsidRDefault="008B1EDA" w:rsidP="00D477E1">
            <w:pPr>
              <w:pStyle w:val="Textkrper"/>
              <w:jc w:val="left"/>
              <w:rPr>
                <w:rFonts w:cs="Times New Roman"/>
              </w:rPr>
            </w:pPr>
            <w:r>
              <w:rPr>
                <w:rFonts w:cs="Times New Roman"/>
              </w:rPr>
              <w:t>EG1.01.04</w:t>
            </w:r>
            <w:r w:rsidRPr="003E3B6E">
              <w:rPr>
                <w:rFonts w:cs="Times New Roman"/>
              </w:rPr>
              <w:t>.04</w:t>
            </w:r>
          </w:p>
          <w:p w:rsidR="008B1EDA" w:rsidRPr="00820EE1" w:rsidRDefault="008B1EDA" w:rsidP="00D477E1">
            <w:pPr>
              <w:pStyle w:val="Textkrper"/>
              <w:jc w:val="left"/>
              <w:rPr>
                <w:noProof/>
              </w:rPr>
            </w:pPr>
          </w:p>
        </w:tc>
      </w:tr>
      <w:tr w:rsidR="008B1EDA" w:rsidRPr="0030756D" w:rsidTr="00D477E1">
        <w:trPr>
          <w:trHeight w:val="624"/>
        </w:trPr>
        <w:tc>
          <w:tcPr>
            <w:tcW w:w="1062" w:type="dxa"/>
            <w:vMerge/>
            <w:tcBorders>
              <w:left w:val="single" w:sz="4" w:space="0" w:color="auto"/>
              <w:right w:val="single" w:sz="4" w:space="0" w:color="auto"/>
            </w:tcBorders>
            <w:vAlign w:val="center"/>
            <w:hideMark/>
          </w:tcPr>
          <w:p w:rsidR="008B1EDA" w:rsidRPr="00FB6B7A" w:rsidRDefault="008B1EDA" w:rsidP="00D477E1">
            <w:pPr>
              <w:pStyle w:val="Textkrpermitte"/>
              <w:rPr>
                <w:noProof/>
                <w:sz w:val="24"/>
              </w:rPr>
            </w:pPr>
          </w:p>
        </w:tc>
        <w:tc>
          <w:tcPr>
            <w:tcW w:w="769" w:type="dxa"/>
            <w:vMerge/>
            <w:tcBorders>
              <w:left w:val="single" w:sz="4" w:space="0" w:color="auto"/>
              <w:right w:val="single" w:sz="4" w:space="0" w:color="auto"/>
            </w:tcBorders>
            <w:vAlign w:val="center"/>
          </w:tcPr>
          <w:p w:rsidR="008B1EDA" w:rsidRPr="00820EE1" w:rsidRDefault="008B1EDA" w:rsidP="00D477E1">
            <w:pPr>
              <w:pStyle w:val="Textkrper"/>
              <w:jc w:val="center"/>
            </w:pP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3E3B6E" w:rsidRDefault="008B1EDA" w:rsidP="00D477E1">
            <w:pPr>
              <w:pStyle w:val="Textkrper"/>
              <w:jc w:val="left"/>
              <w:rPr>
                <w:noProof/>
              </w:rPr>
            </w:pPr>
            <w:r w:rsidRPr="003E3B6E">
              <w:rPr>
                <w:noProof/>
              </w:rPr>
              <w:t>Füllen Sie zwischen den Gesprächen das Gesprächskontrollblatt aus.</w:t>
            </w:r>
          </w:p>
        </w:tc>
        <w:tc>
          <w:tcPr>
            <w:tcW w:w="1731" w:type="dxa"/>
            <w:tcBorders>
              <w:top w:val="single" w:sz="4" w:space="0" w:color="auto"/>
              <w:left w:val="single" w:sz="4" w:space="0" w:color="auto"/>
              <w:bottom w:val="single" w:sz="4" w:space="0" w:color="auto"/>
              <w:right w:val="single" w:sz="4" w:space="0" w:color="auto"/>
            </w:tcBorders>
            <w:vAlign w:val="center"/>
          </w:tcPr>
          <w:p w:rsidR="008B1EDA" w:rsidRPr="003E3B6E" w:rsidRDefault="008B1EDA" w:rsidP="00D477E1">
            <w:pPr>
              <w:pStyle w:val="Textkrper"/>
              <w:rPr>
                <w:b/>
                <w:bCs/>
                <w:noProof/>
                <w:sz w:val="24"/>
                <w:szCs w:val="28"/>
              </w:rPr>
            </w:pPr>
            <w:r w:rsidRPr="003E3B6E">
              <w:rPr>
                <w:b/>
                <w:bCs/>
                <w:noProof/>
                <w:sz w:val="24"/>
                <w:szCs w:val="28"/>
              </w:rPr>
              <w:drawing>
                <wp:inline distT="0" distB="0" distL="0" distR="0" wp14:anchorId="5A34EEA6" wp14:editId="3BB446C6">
                  <wp:extent cx="180000" cy="165154"/>
                  <wp:effectExtent l="0" t="0" r="0" b="6350"/>
                  <wp:docPr id="461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154"/>
                          </a:xfrm>
                          <a:prstGeom prst="rect">
                            <a:avLst/>
                          </a:prstGeom>
                          <a:noFill/>
                          <a:ln>
                            <a:noFill/>
                          </a:ln>
                        </pic:spPr>
                      </pic:pic>
                    </a:graphicData>
                  </a:graphic>
                </wp:inline>
              </w:drawing>
            </w:r>
          </w:p>
          <w:p w:rsidR="008B1EDA" w:rsidRPr="003E3B6E" w:rsidRDefault="008B1EDA" w:rsidP="00D477E1">
            <w:pPr>
              <w:pStyle w:val="Textkrper"/>
              <w:rPr>
                <w:rFonts w:cs="Times New Roman"/>
              </w:rPr>
            </w:pPr>
            <w:r w:rsidRPr="003E3B6E">
              <w:rPr>
                <w:rFonts w:cs="Times New Roman"/>
              </w:rPr>
              <w:t>EG1.01.04.04</w:t>
            </w:r>
          </w:p>
        </w:tc>
      </w:tr>
      <w:tr w:rsidR="008B1EDA" w:rsidRPr="0030756D" w:rsidTr="00D477E1">
        <w:trPr>
          <w:trHeight w:val="624"/>
        </w:trPr>
        <w:tc>
          <w:tcPr>
            <w:tcW w:w="1062" w:type="dxa"/>
            <w:vMerge/>
            <w:tcBorders>
              <w:left w:val="single" w:sz="4" w:space="0" w:color="auto"/>
              <w:bottom w:val="single" w:sz="4" w:space="0" w:color="auto"/>
              <w:right w:val="single" w:sz="4" w:space="0" w:color="auto"/>
            </w:tcBorders>
            <w:vAlign w:val="center"/>
            <w:hideMark/>
          </w:tcPr>
          <w:p w:rsidR="008B1EDA" w:rsidRPr="00FB6B7A" w:rsidRDefault="008B1EDA" w:rsidP="00D477E1">
            <w:pPr>
              <w:pStyle w:val="Textkrpermitte"/>
              <w:rPr>
                <w:noProof/>
                <w:sz w:val="24"/>
              </w:rPr>
            </w:pPr>
          </w:p>
        </w:tc>
        <w:tc>
          <w:tcPr>
            <w:tcW w:w="769" w:type="dxa"/>
            <w:vMerge/>
            <w:tcBorders>
              <w:left w:val="single" w:sz="4" w:space="0" w:color="auto"/>
              <w:bottom w:val="single" w:sz="4" w:space="0" w:color="auto"/>
              <w:right w:val="single" w:sz="4" w:space="0" w:color="auto"/>
            </w:tcBorders>
            <w:vAlign w:val="center"/>
            <w:hideMark/>
          </w:tcPr>
          <w:p w:rsidR="008B1EDA" w:rsidRPr="00820EE1" w:rsidRDefault="008B1EDA" w:rsidP="00D477E1">
            <w:pPr>
              <w:pStyle w:val="Textkrper"/>
              <w:jc w:val="center"/>
            </w:pPr>
          </w:p>
        </w:tc>
        <w:tc>
          <w:tcPr>
            <w:tcW w:w="3855" w:type="dxa"/>
            <w:tcBorders>
              <w:top w:val="single" w:sz="4" w:space="0" w:color="auto"/>
              <w:left w:val="single" w:sz="4" w:space="0" w:color="auto"/>
              <w:bottom w:val="single" w:sz="4" w:space="0" w:color="auto"/>
              <w:right w:val="single" w:sz="4" w:space="0" w:color="auto"/>
            </w:tcBorders>
            <w:vAlign w:val="center"/>
            <w:hideMark/>
          </w:tcPr>
          <w:p w:rsidR="008B1EDA" w:rsidRPr="00B9585F" w:rsidRDefault="008B1EDA" w:rsidP="00D477E1">
            <w:pPr>
              <w:pStyle w:val="Textkrper"/>
              <w:jc w:val="left"/>
              <w:rPr>
                <w:noProof/>
              </w:rPr>
            </w:pPr>
            <w:r w:rsidRPr="00B9585F">
              <w:rPr>
                <w:noProof/>
              </w:rPr>
              <w:t xml:space="preserve">Sie selbst haben intensivere Kenntnisse über einen Beruf der Gastronomie gewonnen. Nun informieren Sie sich bei Ihren Kolleginnen und Kollegen an den anderen Messetischen über die </w:t>
            </w:r>
            <w:r w:rsidR="00FE1387">
              <w:rPr>
                <w:noProof/>
              </w:rPr>
              <w:t>Berufe, die Sie selbst nicht be</w:t>
            </w:r>
            <w:r w:rsidRPr="00B9585F">
              <w:rPr>
                <w:noProof/>
              </w:rPr>
              <w:t>arbeitet haben.</w:t>
            </w:r>
          </w:p>
          <w:p w:rsidR="008B1EDA" w:rsidRPr="00B9585F" w:rsidRDefault="008B1EDA" w:rsidP="00D477E1">
            <w:pPr>
              <w:pStyle w:val="Textkrper"/>
              <w:jc w:val="left"/>
              <w:rPr>
                <w:noProof/>
              </w:rPr>
            </w:pPr>
          </w:p>
          <w:p w:rsidR="008B1EDA" w:rsidRPr="00B9585F" w:rsidRDefault="008B1EDA" w:rsidP="00D477E1">
            <w:pPr>
              <w:pStyle w:val="Textkrper"/>
              <w:jc w:val="left"/>
              <w:rPr>
                <w:noProof/>
              </w:rPr>
            </w:pPr>
            <w:r w:rsidRPr="00B9585F">
              <w:rPr>
                <w:noProof/>
              </w:rPr>
              <w:t>Notieren Sie mit Hilfe eines Informationsbogens Gemeinsamkeiten/</w:t>
            </w:r>
            <w:r>
              <w:rPr>
                <w:noProof/>
              </w:rPr>
              <w:t xml:space="preserve"> </w:t>
            </w:r>
            <w:r w:rsidRPr="00B9585F">
              <w:rPr>
                <w:noProof/>
              </w:rPr>
              <w:t xml:space="preserve">Unterschiede zu dem von Ihnen bearbeiteten Beruf. </w:t>
            </w:r>
          </w:p>
          <w:p w:rsidR="008B1EDA" w:rsidRPr="00B9585F" w:rsidRDefault="008B1EDA" w:rsidP="00D477E1">
            <w:pPr>
              <w:pStyle w:val="Textkrper"/>
              <w:jc w:val="left"/>
              <w:rPr>
                <w:noProof/>
              </w:rPr>
            </w:pPr>
          </w:p>
          <w:p w:rsidR="008B1EDA" w:rsidRPr="003E3B6E" w:rsidRDefault="008B1EDA" w:rsidP="00D477E1">
            <w:pPr>
              <w:pStyle w:val="Textkrper"/>
              <w:jc w:val="left"/>
              <w:rPr>
                <w:noProof/>
              </w:rPr>
            </w:pPr>
            <w:r w:rsidRPr="00B9585F">
              <w:rPr>
                <w:noProof/>
              </w:rPr>
              <w:t>Kontrollieren Sie mindestens ein Lösungsbeispiel.</w:t>
            </w:r>
          </w:p>
        </w:tc>
        <w:tc>
          <w:tcPr>
            <w:tcW w:w="1731"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pStyle w:val="Textkrper"/>
              <w:rPr>
                <w:b/>
                <w:noProof/>
              </w:rPr>
            </w:pPr>
            <w:r w:rsidRPr="003E3B6E">
              <w:rPr>
                <w:b/>
                <w:bCs/>
                <w:noProof/>
                <w:sz w:val="24"/>
                <w:szCs w:val="28"/>
              </w:rPr>
              <w:drawing>
                <wp:inline distT="0" distB="0" distL="0" distR="0" wp14:anchorId="0E0BE60F" wp14:editId="798595E7">
                  <wp:extent cx="180000" cy="165154"/>
                  <wp:effectExtent l="0" t="0" r="0" b="6350"/>
                  <wp:docPr id="461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154"/>
                          </a:xfrm>
                          <a:prstGeom prst="rect">
                            <a:avLst/>
                          </a:prstGeom>
                          <a:noFill/>
                          <a:ln>
                            <a:noFill/>
                          </a:ln>
                        </pic:spPr>
                      </pic:pic>
                    </a:graphicData>
                  </a:graphic>
                </wp:inline>
              </w:drawing>
            </w:r>
            <w:r w:rsidRPr="003E3B6E">
              <w:rPr>
                <w:rFonts w:cs="Times New Roman"/>
              </w:rPr>
              <w:t xml:space="preserve"> EG1.01.04.</w:t>
            </w:r>
            <w:r>
              <w:rPr>
                <w:rFonts w:cs="Times New Roman"/>
              </w:rPr>
              <w:t>05</w:t>
            </w:r>
          </w:p>
          <w:p w:rsidR="008B1EDA" w:rsidRPr="00AC2849" w:rsidRDefault="008B1EDA" w:rsidP="00D477E1">
            <w:pPr>
              <w:pStyle w:val="Textkrper"/>
              <w:rPr>
                <w:b/>
                <w:noProof/>
              </w:rPr>
            </w:pPr>
            <w:r>
              <w:rPr>
                <w:b/>
                <w:noProof/>
              </w:rPr>
              <w:t xml:space="preserve">Hinweis: </w:t>
            </w:r>
            <w:r w:rsidRPr="00D519FC">
              <w:rPr>
                <w:b/>
                <w:noProof/>
              </w:rPr>
              <w:t>So lange Sie unter</w:t>
            </w:r>
            <w:r>
              <w:rPr>
                <w:b/>
                <w:noProof/>
              </w:rPr>
              <w:t>-</w:t>
            </w:r>
            <w:r w:rsidRPr="00D519FC">
              <w:rPr>
                <w:b/>
                <w:noProof/>
              </w:rPr>
              <w:t>wegs sind, ist Ihr Messetisch nicht besetzt.</w:t>
            </w:r>
            <w:r>
              <w:rPr>
                <w:noProof/>
              </w:rPr>
              <w:t xml:space="preserve"> Sprechen Sie sich mit Ihren Kolleginnen und Kollegen ab, wer wann den eigenen Arbeitsplatz verlassen kann.</w:t>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hideMark/>
          </w:tcPr>
          <w:p w:rsidR="008B1EDA" w:rsidRPr="00FB6B7A" w:rsidRDefault="008B1EDA" w:rsidP="00D477E1">
            <w:pPr>
              <w:pStyle w:val="Textkrpermitte"/>
              <w:rPr>
                <w:noProof/>
                <w:sz w:val="24"/>
              </w:rPr>
            </w:pP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820EE1" w:rsidRDefault="008B1EDA" w:rsidP="00D477E1">
            <w:pPr>
              <w:pStyle w:val="Textkrper"/>
              <w:jc w:val="center"/>
            </w:pPr>
          </w:p>
        </w:tc>
        <w:tc>
          <w:tcPr>
            <w:tcW w:w="3855" w:type="dxa"/>
            <w:tcBorders>
              <w:top w:val="single" w:sz="4" w:space="0" w:color="auto"/>
              <w:left w:val="single" w:sz="4" w:space="0" w:color="auto"/>
              <w:bottom w:val="single" w:sz="4" w:space="0" w:color="auto"/>
              <w:right w:val="single" w:sz="4" w:space="0" w:color="auto"/>
            </w:tcBorders>
            <w:vAlign w:val="center"/>
            <w:hideMark/>
          </w:tcPr>
          <w:p w:rsidR="008B1EDA" w:rsidRPr="00A9269D" w:rsidRDefault="008B1EDA" w:rsidP="00D477E1">
            <w:pPr>
              <w:pStyle w:val="Textkrper"/>
              <w:jc w:val="left"/>
              <w:rPr>
                <w:b/>
                <w:noProof/>
              </w:rPr>
            </w:pPr>
            <w:r w:rsidRPr="00A9269D">
              <w:rPr>
                <w:b/>
                <w:noProof/>
              </w:rPr>
              <w:t>MITMACHSTATION</w:t>
            </w:r>
          </w:p>
          <w:p w:rsidR="008B1EDA" w:rsidRPr="00674551" w:rsidRDefault="008B1EDA" w:rsidP="00D477E1">
            <w:pPr>
              <w:pStyle w:val="Textkrper"/>
              <w:jc w:val="left"/>
              <w:rPr>
                <w:noProof/>
              </w:rPr>
            </w:pPr>
            <w:r>
              <w:rPr>
                <w:noProof/>
              </w:rPr>
              <w:t xml:space="preserve">Stellen Sie nach den Vorgaben eine </w:t>
            </w:r>
            <w:r w:rsidRPr="000F1B21">
              <w:rPr>
                <w:b/>
                <w:noProof/>
              </w:rPr>
              <w:t>Papiertüte</w:t>
            </w:r>
            <w:r>
              <w:rPr>
                <w:noProof/>
              </w:rPr>
              <w:t xml:space="preserve"> zur Probe her. Sobald Sie die Vorgehensweise </w:t>
            </w:r>
            <w:r w:rsidRPr="00A9269D">
              <w:rPr>
                <w:noProof/>
              </w:rPr>
              <w:t>verstanden haben, verwenden Sie ein bereit liegendes Originalpapier und stellen eine Originaltüte her.</w:t>
            </w:r>
          </w:p>
        </w:tc>
        <w:tc>
          <w:tcPr>
            <w:tcW w:w="1731" w:type="dxa"/>
            <w:tcBorders>
              <w:top w:val="single" w:sz="4" w:space="0" w:color="auto"/>
              <w:left w:val="single" w:sz="4" w:space="0" w:color="auto"/>
              <w:bottom w:val="single" w:sz="4" w:space="0" w:color="auto"/>
              <w:right w:val="single" w:sz="4" w:space="0" w:color="auto"/>
            </w:tcBorders>
            <w:vAlign w:val="center"/>
            <w:hideMark/>
          </w:tcPr>
          <w:p w:rsidR="008B1EDA" w:rsidRPr="00786BE4" w:rsidRDefault="008B1EDA" w:rsidP="00D477E1">
            <w:pPr>
              <w:pStyle w:val="Textkrper"/>
              <w:jc w:val="left"/>
              <w:rPr>
                <w:noProof/>
              </w:rPr>
            </w:pPr>
            <w:r w:rsidRPr="00786BE4">
              <w:rPr>
                <w:bCs/>
                <w:noProof/>
                <w:sz w:val="24"/>
                <w:szCs w:val="28"/>
              </w:rPr>
              <w:drawing>
                <wp:inline distT="0" distB="0" distL="0" distR="0" wp14:anchorId="14D4B190" wp14:editId="3EAC9158">
                  <wp:extent cx="180000" cy="164973"/>
                  <wp:effectExtent l="0" t="0" r="0" b="6985"/>
                  <wp:docPr id="461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786BE4">
              <w:rPr>
                <w:bCs/>
                <w:noProof/>
                <w:sz w:val="24"/>
                <w:szCs w:val="28"/>
              </w:rPr>
              <w:drawing>
                <wp:inline distT="0" distB="0" distL="0" distR="0" wp14:anchorId="7D50A100" wp14:editId="193D7A82">
                  <wp:extent cx="180000" cy="164973"/>
                  <wp:effectExtent l="0" t="0" r="0" b="6985"/>
                  <wp:docPr id="462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786BE4">
              <w:rPr>
                <w:bCs/>
                <w:noProof/>
                <w:sz w:val="24"/>
                <w:szCs w:val="28"/>
              </w:rPr>
              <w:drawing>
                <wp:inline distT="0" distB="0" distL="0" distR="0" wp14:anchorId="66918A4B" wp14:editId="78733A81">
                  <wp:extent cx="180000" cy="165154"/>
                  <wp:effectExtent l="0" t="0" r="0" b="6350"/>
                  <wp:docPr id="462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154"/>
                          </a:xfrm>
                          <a:prstGeom prst="rect">
                            <a:avLst/>
                          </a:prstGeom>
                          <a:noFill/>
                          <a:ln>
                            <a:noFill/>
                          </a:ln>
                        </pic:spPr>
                      </pic:pic>
                    </a:graphicData>
                  </a:graphic>
                </wp:inline>
              </w:drawing>
            </w:r>
          </w:p>
          <w:p w:rsidR="008B1EDA" w:rsidRPr="00786BE4" w:rsidRDefault="008B1EDA" w:rsidP="00D477E1">
            <w:pPr>
              <w:pStyle w:val="Textkrper"/>
              <w:jc w:val="left"/>
            </w:pPr>
            <w:r w:rsidRPr="00786BE4">
              <w:t>EG1.01.04.06</w:t>
            </w:r>
          </w:p>
          <w:p w:rsidR="008B1EDA" w:rsidRPr="00786BE4" w:rsidRDefault="008B1EDA" w:rsidP="00D477E1">
            <w:pPr>
              <w:pStyle w:val="Textkrper"/>
              <w:jc w:val="left"/>
              <w:rPr>
                <w:noProof/>
              </w:rPr>
            </w:pPr>
            <w:r w:rsidRPr="00786BE4">
              <w:rPr>
                <w:noProof/>
              </w:rPr>
              <w:t>Zusatz</w:t>
            </w:r>
            <w:r w:rsidR="00FE1387">
              <w:rPr>
                <w:noProof/>
              </w:rPr>
              <w:t>station während der Berufsmesse</w:t>
            </w:r>
          </w:p>
        </w:tc>
      </w:tr>
      <w:tr w:rsidR="008B1EDA" w:rsidRPr="00CB17AC"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CB17AC" w:rsidRDefault="008B1EDA" w:rsidP="00D477E1">
            <w:pPr>
              <w:pStyle w:val="Textkrpermitte"/>
              <w:rPr>
                <w:noProof/>
                <w:sz w:val="24"/>
              </w:rPr>
            </w:pPr>
            <w:r w:rsidRPr="00CB17AC">
              <w:rPr>
                <w:noProof/>
                <w:sz w:val="24"/>
              </w:rPr>
              <w:drawing>
                <wp:inline distT="0" distB="0" distL="0" distR="0" wp14:anchorId="77987034" wp14:editId="2E157925">
                  <wp:extent cx="323850" cy="323850"/>
                  <wp:effectExtent l="0" t="0" r="0" b="0"/>
                  <wp:docPr id="4622"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CB17AC" w:rsidRDefault="008B1EDA" w:rsidP="00D477E1">
            <w:pPr>
              <w:pStyle w:val="Textkrper"/>
              <w:jc w:val="center"/>
            </w:pPr>
            <w:r w:rsidRPr="00CB17AC">
              <w:t>15</w:t>
            </w:r>
          </w:p>
          <w:p w:rsidR="008B1EDA" w:rsidRPr="00CB17AC" w:rsidRDefault="001B46C5"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CB17AC" w:rsidRDefault="008B1EDA" w:rsidP="00D477E1">
            <w:pPr>
              <w:pStyle w:val="Textkrper"/>
              <w:jc w:val="left"/>
              <w:rPr>
                <w:noProof/>
              </w:rPr>
            </w:pPr>
            <w:r w:rsidRPr="00CB17AC">
              <w:rPr>
                <w:b/>
                <w:noProof/>
              </w:rPr>
              <w:t>Plenum:</w:t>
            </w:r>
          </w:p>
          <w:p w:rsidR="008B1EDA" w:rsidRPr="00CB17AC" w:rsidRDefault="008B1EDA" w:rsidP="00D477E1">
            <w:pPr>
              <w:pStyle w:val="Textkrper"/>
              <w:jc w:val="left"/>
              <w:rPr>
                <w:noProof/>
              </w:rPr>
            </w:pPr>
            <w:r w:rsidRPr="00CB17AC">
              <w:rPr>
                <w:noProof/>
              </w:rPr>
              <w:t xml:space="preserve">Geben Sie ein mündliches Feedback zu der </w:t>
            </w:r>
          </w:p>
          <w:p w:rsidR="008B1EDA" w:rsidRPr="00CB17AC" w:rsidRDefault="008B1EDA" w:rsidP="00D477E1">
            <w:pPr>
              <w:pStyle w:val="Textkrper"/>
              <w:jc w:val="left"/>
              <w:rPr>
                <w:noProof/>
              </w:rPr>
            </w:pPr>
            <w:r w:rsidRPr="00CB17AC">
              <w:rPr>
                <w:noProof/>
              </w:rPr>
              <w:t>Berufsmesse im Klassenzimmer.</w:t>
            </w:r>
          </w:p>
        </w:tc>
        <w:tc>
          <w:tcPr>
            <w:tcW w:w="1731" w:type="dxa"/>
            <w:tcBorders>
              <w:top w:val="single" w:sz="4" w:space="0" w:color="auto"/>
              <w:left w:val="single" w:sz="4" w:space="0" w:color="auto"/>
              <w:bottom w:val="single" w:sz="4" w:space="0" w:color="auto"/>
              <w:right w:val="single" w:sz="4" w:space="0" w:color="auto"/>
            </w:tcBorders>
            <w:vAlign w:val="center"/>
          </w:tcPr>
          <w:p w:rsidR="008B1EDA" w:rsidRPr="00CB17AC" w:rsidRDefault="008B1EDA" w:rsidP="00D477E1">
            <w:pPr>
              <w:pStyle w:val="Textkrper"/>
              <w:jc w:val="left"/>
              <w:rPr>
                <w:b/>
                <w:noProof/>
              </w:rPr>
            </w:pPr>
          </w:p>
        </w:tc>
      </w:tr>
    </w:tbl>
    <w:p w:rsidR="008B1EDA" w:rsidRDefault="008B1EDA" w:rsidP="008B1EDA">
      <w:pPr>
        <w:pStyle w:val="Marginaliegrau"/>
        <w:framePr w:wrap="around" w:x="8658" w:y="2091"/>
        <w:rPr>
          <w:lang w:eastAsia="de-DE"/>
        </w:rPr>
      </w:pPr>
      <w:r>
        <w:rPr>
          <w:lang w:eastAsia="de-DE"/>
        </w:rPr>
        <w:t>Wählen Sie für sich eine Niveaustufe aus.</w:t>
      </w:r>
    </w:p>
    <w:tbl>
      <w:tblPr>
        <w:tblW w:w="7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062"/>
        <w:gridCol w:w="769"/>
        <w:gridCol w:w="3855"/>
        <w:gridCol w:w="1731"/>
      </w:tblGrid>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F0156F" w:rsidRDefault="008B1EDA" w:rsidP="00D477E1">
            <w:pPr>
              <w:pStyle w:val="Textkrpermitte"/>
            </w:pPr>
            <w:r w:rsidRPr="00F0156F">
              <w:rPr>
                <w:noProof/>
              </w:rPr>
              <w:drawing>
                <wp:inline distT="0" distB="0" distL="0" distR="0" wp14:anchorId="08D55CD5" wp14:editId="7C57096D">
                  <wp:extent cx="318770" cy="318770"/>
                  <wp:effectExtent l="0" t="0" r="0" b="0"/>
                  <wp:docPr id="4623"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FE1387" w:rsidRDefault="008B1EDA" w:rsidP="00D477E1">
            <w:pPr>
              <w:pStyle w:val="Textkrper"/>
              <w:jc w:val="center"/>
              <w:rPr>
                <w:rStyle w:val="Fett"/>
                <w:b w:val="0"/>
              </w:rPr>
            </w:pPr>
            <w:r w:rsidRPr="00FE1387">
              <w:rPr>
                <w:rStyle w:val="Fett"/>
                <w:b w:val="0"/>
              </w:rPr>
              <w:t>15</w:t>
            </w:r>
          </w:p>
          <w:p w:rsidR="008B1EDA" w:rsidRPr="00CC4A0D" w:rsidRDefault="001B46C5" w:rsidP="00D477E1">
            <w:pPr>
              <w:pStyle w:val="Textkrper"/>
              <w:jc w:val="center"/>
              <w:rPr>
                <w:b/>
              </w:rPr>
            </w:pPr>
            <w:r w:rsidRPr="00FE1387">
              <w:rPr>
                <w:rStyle w:val="Fett"/>
                <w:b w:val="0"/>
              </w:rPr>
              <w:t>Min</w:t>
            </w:r>
            <w:r>
              <w:rPr>
                <w:rStyle w:val="Fett"/>
              </w:rPr>
              <w:t>.</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pStyle w:val="Textkrper"/>
              <w:rPr>
                <w:noProof/>
              </w:rPr>
            </w:pPr>
            <w:r>
              <w:rPr>
                <w:noProof/>
              </w:rPr>
              <w:t xml:space="preserve">Erleben Sie heute nochmals die fünf Berufe der Gastronomie. Teilen Sie sich untereinander möglichst so auf, dass Sie Tätigkeiten eines anderen Berufes als in der vergangenen Einheit durchführen. </w:t>
            </w:r>
          </w:p>
          <w:p w:rsidR="008B1EDA" w:rsidRDefault="008B1EDA" w:rsidP="00D477E1">
            <w:pPr>
              <w:pStyle w:val="Textkrper"/>
              <w:rPr>
                <w:noProof/>
              </w:rPr>
            </w:pPr>
          </w:p>
          <w:p w:rsidR="008B1EDA" w:rsidRPr="001061E0" w:rsidRDefault="008B1EDA" w:rsidP="00D477E1">
            <w:pPr>
              <w:pStyle w:val="Textkrper"/>
              <w:rPr>
                <w:rStyle w:val="Fett"/>
              </w:rPr>
            </w:pPr>
            <w:r w:rsidRPr="001061E0">
              <w:rPr>
                <w:rStyle w:val="Fett"/>
              </w:rPr>
              <w:t xml:space="preserve">Benötigt werden: </w:t>
            </w:r>
          </w:p>
          <w:p w:rsidR="008B1EDA" w:rsidRDefault="008B1EDA" w:rsidP="00D477E1">
            <w:pPr>
              <w:pStyle w:val="Textkrper"/>
              <w:rPr>
                <w:noProof/>
              </w:rPr>
            </w:pPr>
            <w:r>
              <w:rPr>
                <w:noProof/>
              </w:rPr>
              <w:t xml:space="preserve">4 Systemgastronomen, </w:t>
            </w:r>
            <w:r w:rsidRPr="00CD056D">
              <w:rPr>
                <w:noProof/>
                <w:sz w:val="24"/>
              </w:rPr>
              <w:drawing>
                <wp:inline distT="0" distB="0" distL="0" distR="0" wp14:anchorId="3211A7B0" wp14:editId="6A5AE5F9">
                  <wp:extent cx="180000" cy="168751"/>
                  <wp:effectExtent l="0" t="0" r="0" b="3175"/>
                  <wp:docPr id="462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180000" cy="168751"/>
                          </a:xfrm>
                          <a:prstGeom prst="rect">
                            <a:avLst/>
                          </a:prstGeom>
                          <a:noFill/>
                          <a:ln>
                            <a:noFill/>
                          </a:ln>
                        </pic:spPr>
                      </pic:pic>
                    </a:graphicData>
                  </a:graphic>
                </wp:inline>
              </w:drawing>
            </w:r>
          </w:p>
          <w:p w:rsidR="008B1EDA" w:rsidRDefault="008B1EDA" w:rsidP="00D477E1">
            <w:pPr>
              <w:pStyle w:val="Textkrper"/>
              <w:rPr>
                <w:noProof/>
              </w:rPr>
            </w:pPr>
            <w:r>
              <w:rPr>
                <w:noProof/>
              </w:rPr>
              <w:t xml:space="preserve">2 Fachkräfte im Gastgewerbe, </w:t>
            </w:r>
            <w:r w:rsidRPr="00CD056D">
              <w:rPr>
                <w:noProof/>
                <w:sz w:val="24"/>
              </w:rPr>
              <w:drawing>
                <wp:inline distT="0" distB="0" distL="0" distR="0" wp14:anchorId="3C3575E5" wp14:editId="69F8B65E">
                  <wp:extent cx="180000" cy="168750"/>
                  <wp:effectExtent l="0" t="0" r="0" b="3175"/>
                  <wp:docPr id="462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180000" cy="168750"/>
                          </a:xfrm>
                          <a:prstGeom prst="rect">
                            <a:avLst/>
                          </a:prstGeom>
                          <a:noFill/>
                          <a:ln>
                            <a:noFill/>
                          </a:ln>
                        </pic:spPr>
                      </pic:pic>
                    </a:graphicData>
                  </a:graphic>
                </wp:inline>
              </w:drawing>
            </w:r>
            <w:r w:rsidRPr="00CD056D">
              <w:rPr>
                <w:noProof/>
                <w:sz w:val="24"/>
              </w:rPr>
              <w:drawing>
                <wp:inline distT="0" distB="0" distL="0" distR="0" wp14:anchorId="05792EBC" wp14:editId="15029C12">
                  <wp:extent cx="180000" cy="168750"/>
                  <wp:effectExtent l="0" t="0" r="0" b="3175"/>
                  <wp:docPr id="121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180000" cy="168750"/>
                          </a:xfrm>
                          <a:prstGeom prst="rect">
                            <a:avLst/>
                          </a:prstGeom>
                          <a:noFill/>
                          <a:ln>
                            <a:noFill/>
                          </a:ln>
                        </pic:spPr>
                      </pic:pic>
                    </a:graphicData>
                  </a:graphic>
                </wp:inline>
              </w:drawing>
            </w:r>
          </w:p>
          <w:p w:rsidR="008B1EDA" w:rsidRDefault="008B1EDA" w:rsidP="00D477E1">
            <w:pPr>
              <w:pStyle w:val="Textkrper"/>
              <w:rPr>
                <w:noProof/>
              </w:rPr>
            </w:pPr>
            <w:r>
              <w:rPr>
                <w:noProof/>
              </w:rPr>
              <w:t xml:space="preserve">2 Köchinnen/Köche, </w:t>
            </w:r>
            <w:r w:rsidRPr="00CD056D">
              <w:rPr>
                <w:noProof/>
                <w:sz w:val="24"/>
              </w:rPr>
              <w:drawing>
                <wp:inline distT="0" distB="0" distL="0" distR="0" wp14:anchorId="202A13BE" wp14:editId="09441227">
                  <wp:extent cx="180000" cy="168751"/>
                  <wp:effectExtent l="0" t="0" r="0" b="3175"/>
                  <wp:docPr id="121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180000" cy="168751"/>
                          </a:xfrm>
                          <a:prstGeom prst="rect">
                            <a:avLst/>
                          </a:prstGeom>
                          <a:noFill/>
                          <a:ln>
                            <a:noFill/>
                          </a:ln>
                        </pic:spPr>
                      </pic:pic>
                    </a:graphicData>
                  </a:graphic>
                </wp:inline>
              </w:drawing>
            </w:r>
          </w:p>
          <w:p w:rsidR="008B1EDA" w:rsidRDefault="008B1EDA" w:rsidP="00D477E1">
            <w:pPr>
              <w:pStyle w:val="Textkrper"/>
              <w:rPr>
                <w:noProof/>
              </w:rPr>
            </w:pPr>
            <w:r>
              <w:rPr>
                <w:noProof/>
              </w:rPr>
              <w:t xml:space="preserve">2 Restaurantfachleute, </w:t>
            </w:r>
            <w:r w:rsidRPr="00CD056D">
              <w:rPr>
                <w:noProof/>
                <w:sz w:val="24"/>
              </w:rPr>
              <w:drawing>
                <wp:inline distT="0" distB="0" distL="0" distR="0" wp14:anchorId="13792981" wp14:editId="2A39EA58">
                  <wp:extent cx="180000" cy="164441"/>
                  <wp:effectExtent l="0" t="0" r="0" b="7620"/>
                  <wp:docPr id="122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80000" cy="164441"/>
                          </a:xfrm>
                          <a:prstGeom prst="rect">
                            <a:avLst/>
                          </a:prstGeom>
                          <a:noFill/>
                          <a:ln>
                            <a:noFill/>
                          </a:ln>
                        </pic:spPr>
                      </pic:pic>
                    </a:graphicData>
                  </a:graphic>
                </wp:inline>
              </w:drawing>
            </w:r>
            <w:r w:rsidRPr="00CD056D">
              <w:rPr>
                <w:noProof/>
                <w:sz w:val="24"/>
              </w:rPr>
              <w:drawing>
                <wp:inline distT="0" distB="0" distL="0" distR="0" wp14:anchorId="0ADFF974" wp14:editId="4D71958E">
                  <wp:extent cx="180000" cy="164971"/>
                  <wp:effectExtent l="0" t="0" r="0" b="6985"/>
                  <wp:docPr id="12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180000" cy="164971"/>
                          </a:xfrm>
                          <a:prstGeom prst="rect">
                            <a:avLst/>
                          </a:prstGeom>
                          <a:noFill/>
                          <a:ln>
                            <a:noFill/>
                          </a:ln>
                        </pic:spPr>
                      </pic:pic>
                    </a:graphicData>
                  </a:graphic>
                </wp:inline>
              </w:drawing>
            </w:r>
            <w:r w:rsidRPr="00CD056D">
              <w:rPr>
                <w:noProof/>
                <w:sz w:val="24"/>
              </w:rPr>
              <w:drawing>
                <wp:inline distT="0" distB="0" distL="0" distR="0" wp14:anchorId="19834E31" wp14:editId="5D5B6CF7">
                  <wp:extent cx="179584" cy="164772"/>
                  <wp:effectExtent l="0" t="0" r="0" b="6985"/>
                  <wp:docPr id="122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183646" cy="168499"/>
                          </a:xfrm>
                          <a:prstGeom prst="rect">
                            <a:avLst/>
                          </a:prstGeom>
                          <a:noFill/>
                          <a:ln>
                            <a:noFill/>
                          </a:ln>
                        </pic:spPr>
                      </pic:pic>
                    </a:graphicData>
                  </a:graphic>
                </wp:inline>
              </w:drawing>
            </w:r>
          </w:p>
          <w:p w:rsidR="008B1EDA" w:rsidRPr="00DE4890" w:rsidRDefault="008B1EDA" w:rsidP="00FE1387">
            <w:pPr>
              <w:pStyle w:val="Textkrper"/>
              <w:rPr>
                <w:noProof/>
              </w:rPr>
            </w:pPr>
            <w:r>
              <w:rPr>
                <w:noProof/>
              </w:rPr>
              <w:t xml:space="preserve">2 Hotelfachleute </w:t>
            </w:r>
            <w:r w:rsidRPr="001061E0">
              <w:rPr>
                <w:noProof/>
                <w:sz w:val="24"/>
              </w:rPr>
              <w:drawing>
                <wp:inline distT="0" distB="0" distL="0" distR="0" wp14:anchorId="17701E4B" wp14:editId="4346DF90">
                  <wp:extent cx="180000" cy="164973"/>
                  <wp:effectExtent l="0" t="0" r="0" b="6985"/>
                  <wp:docPr id="462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1061E0">
              <w:rPr>
                <w:noProof/>
                <w:sz w:val="24"/>
              </w:rPr>
              <w:drawing>
                <wp:inline distT="0" distB="0" distL="0" distR="0" wp14:anchorId="10FB799F" wp14:editId="1A75883B">
                  <wp:extent cx="180000" cy="164973"/>
                  <wp:effectExtent l="0" t="0" r="0" b="6985"/>
                  <wp:docPr id="462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1061E0">
              <w:rPr>
                <w:noProof/>
                <w:sz w:val="24"/>
              </w:rPr>
              <w:drawing>
                <wp:inline distT="0" distB="0" distL="0" distR="0" wp14:anchorId="29F7ED24" wp14:editId="27515047">
                  <wp:extent cx="180000" cy="165156"/>
                  <wp:effectExtent l="0" t="0" r="0" b="6350"/>
                  <wp:docPr id="462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180000" cy="165156"/>
                          </a:xfrm>
                          <a:prstGeom prst="rect">
                            <a:avLst/>
                          </a:prstGeom>
                          <a:noFill/>
                          <a:ln>
                            <a:noFill/>
                          </a:ln>
                        </pic:spPr>
                      </pic:pic>
                    </a:graphicData>
                  </a:graphic>
                </wp:inline>
              </w:drawing>
            </w:r>
          </w:p>
        </w:tc>
        <w:tc>
          <w:tcPr>
            <w:tcW w:w="1731" w:type="dxa"/>
            <w:tcBorders>
              <w:top w:val="single" w:sz="4" w:space="0" w:color="auto"/>
              <w:left w:val="single" w:sz="4" w:space="0" w:color="auto"/>
              <w:bottom w:val="single" w:sz="4" w:space="0" w:color="auto"/>
              <w:right w:val="single" w:sz="4" w:space="0" w:color="auto"/>
            </w:tcBorders>
          </w:tcPr>
          <w:p w:rsidR="008B1EDA" w:rsidRDefault="008B1EDA" w:rsidP="00D477E1">
            <w:pPr>
              <w:pStyle w:val="Textkrper"/>
              <w:jc w:val="left"/>
              <w:rPr>
                <w:noProof/>
              </w:rPr>
            </w:pPr>
          </w:p>
          <w:p w:rsidR="008B1EDA" w:rsidRDefault="008B1EDA" w:rsidP="00D477E1">
            <w:pPr>
              <w:pStyle w:val="Textkrper"/>
              <w:jc w:val="left"/>
              <w:rPr>
                <w:noProof/>
              </w:rPr>
            </w:pPr>
          </w:p>
          <w:p w:rsidR="008B1EDA" w:rsidRDefault="008B1EDA" w:rsidP="00D477E1">
            <w:pPr>
              <w:pStyle w:val="Textkrper"/>
              <w:jc w:val="left"/>
              <w:rPr>
                <w:noProof/>
              </w:rPr>
            </w:pPr>
          </w:p>
          <w:p w:rsidR="008B1EDA" w:rsidRDefault="008B1EDA" w:rsidP="00D477E1">
            <w:pPr>
              <w:pStyle w:val="Textkrper"/>
              <w:jc w:val="left"/>
              <w:rPr>
                <w:noProof/>
              </w:rPr>
            </w:pPr>
          </w:p>
          <w:p w:rsidR="008B1EDA" w:rsidRDefault="008B1EDA" w:rsidP="00D477E1">
            <w:pPr>
              <w:pStyle w:val="Textkrper"/>
              <w:jc w:val="left"/>
              <w:rPr>
                <w:noProof/>
              </w:rPr>
            </w:pPr>
          </w:p>
          <w:p w:rsidR="008B1EDA" w:rsidRDefault="008B1EDA" w:rsidP="00D477E1">
            <w:pPr>
              <w:pStyle w:val="Textkrper"/>
              <w:jc w:val="left"/>
              <w:rPr>
                <w:noProof/>
              </w:rPr>
            </w:pPr>
          </w:p>
          <w:p w:rsidR="008B1EDA" w:rsidRDefault="008B1EDA" w:rsidP="00D477E1">
            <w:pPr>
              <w:pStyle w:val="Textkrper"/>
              <w:jc w:val="left"/>
              <w:rPr>
                <w:noProof/>
                <w:lang w:val="en-US"/>
              </w:rPr>
            </w:pPr>
            <w:r w:rsidRPr="006F0E18">
              <w:rPr>
                <w:noProof/>
                <w:lang w:val="en-US"/>
              </w:rPr>
              <w:t xml:space="preserve">EG1.01.04.08 </w:t>
            </w:r>
          </w:p>
          <w:p w:rsidR="008B1EDA" w:rsidRDefault="008B1EDA" w:rsidP="00D477E1">
            <w:pPr>
              <w:pStyle w:val="Textkrper"/>
              <w:jc w:val="left"/>
              <w:rPr>
                <w:noProof/>
                <w:lang w:val="en-US"/>
              </w:rPr>
            </w:pPr>
          </w:p>
          <w:p w:rsidR="008B1EDA" w:rsidRPr="004E31F4" w:rsidRDefault="008B1EDA" w:rsidP="00D477E1">
            <w:pPr>
              <w:pStyle w:val="Textkrper"/>
              <w:jc w:val="left"/>
              <w:rPr>
                <w:noProof/>
              </w:rPr>
            </w:pPr>
            <w:r w:rsidRPr="006F0E18">
              <w:rPr>
                <w:noProof/>
                <w:lang w:val="en-US"/>
              </w:rPr>
              <w:t xml:space="preserve">EG1.01.04.08.01 </w:t>
            </w:r>
            <w:r>
              <w:rPr>
                <w:noProof/>
                <w:lang w:val="en-US"/>
              </w:rPr>
              <w:t>–</w:t>
            </w:r>
            <w:r w:rsidRPr="006F0E18">
              <w:rPr>
                <w:noProof/>
                <w:lang w:val="en-US"/>
              </w:rPr>
              <w:br/>
              <w:t>EG1.01.04.08.</w:t>
            </w:r>
            <w:r>
              <w:rPr>
                <w:noProof/>
                <w:lang w:val="en-US"/>
              </w:rPr>
              <w:t>05</w:t>
            </w:r>
          </w:p>
        </w:tc>
      </w:tr>
      <w:tr w:rsidR="008B1EDA" w:rsidRPr="00D952B7"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B56255" w:rsidRDefault="008B1EDA" w:rsidP="00D477E1">
            <w:pPr>
              <w:jc w:val="center"/>
              <w:rPr>
                <w:noProof/>
                <w:sz w:val="24"/>
                <w:lang w:eastAsia="de-DE"/>
              </w:rPr>
            </w:pPr>
          </w:p>
        </w:tc>
        <w:tc>
          <w:tcPr>
            <w:tcW w:w="769"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jc w:val="center"/>
              <w:rPr>
                <w:lang w:eastAsia="de-DE"/>
              </w:rPr>
            </w:pPr>
            <w:r>
              <w:rPr>
                <w:lang w:eastAsia="de-DE"/>
              </w:rPr>
              <w:t xml:space="preserve">45 </w:t>
            </w:r>
            <w:r w:rsidR="001B46C5">
              <w:rPr>
                <w:lang w:eastAsia="de-DE"/>
              </w:rPr>
              <w:t>Min.</w:t>
            </w:r>
          </w:p>
        </w:tc>
        <w:tc>
          <w:tcPr>
            <w:tcW w:w="3855" w:type="dxa"/>
            <w:tcBorders>
              <w:top w:val="single" w:sz="4" w:space="0" w:color="auto"/>
              <w:left w:val="single" w:sz="4" w:space="0" w:color="auto"/>
              <w:bottom w:val="single" w:sz="4" w:space="0" w:color="auto"/>
              <w:right w:val="single" w:sz="4" w:space="0" w:color="auto"/>
            </w:tcBorders>
          </w:tcPr>
          <w:p w:rsidR="008B1EDA" w:rsidRPr="00367C3E" w:rsidRDefault="008B1EDA" w:rsidP="00D477E1">
            <w:pPr>
              <w:pStyle w:val="Textkrper"/>
              <w:jc w:val="left"/>
              <w:rPr>
                <w:noProof/>
              </w:rPr>
            </w:pPr>
            <w:r>
              <w:rPr>
                <w:noProof/>
              </w:rPr>
              <w:t>Lesen Sie die Arbeitsaufträge und führen Sie diese praktisch durch.</w:t>
            </w:r>
          </w:p>
        </w:tc>
        <w:tc>
          <w:tcPr>
            <w:tcW w:w="1731" w:type="dxa"/>
            <w:tcBorders>
              <w:top w:val="single" w:sz="4" w:space="0" w:color="auto"/>
              <w:left w:val="single" w:sz="4" w:space="0" w:color="auto"/>
              <w:bottom w:val="single" w:sz="4" w:space="0" w:color="auto"/>
              <w:right w:val="single" w:sz="4" w:space="0" w:color="auto"/>
            </w:tcBorders>
          </w:tcPr>
          <w:p w:rsidR="008B1EDA" w:rsidRPr="00B31399" w:rsidRDefault="001A7443" w:rsidP="00D477E1">
            <w:pPr>
              <w:pStyle w:val="Textkrper"/>
              <w:rPr>
                <w:noProof/>
              </w:rPr>
            </w:pPr>
            <w:r w:rsidRPr="00AA18D1">
              <w:rPr>
                <w:noProof/>
              </w:rPr>
              <w:drawing>
                <wp:anchor distT="0" distB="0" distL="114300" distR="114300" simplePos="0" relativeHeight="252200960" behindDoc="0" locked="0" layoutInCell="1" allowOverlap="1" wp14:anchorId="7581713B" wp14:editId="01E1E28B">
                  <wp:simplePos x="0" y="0"/>
                  <wp:positionH relativeFrom="column">
                    <wp:posOffset>1116330</wp:posOffset>
                  </wp:positionH>
                  <wp:positionV relativeFrom="paragraph">
                    <wp:posOffset>-6350</wp:posOffset>
                  </wp:positionV>
                  <wp:extent cx="314325" cy="314325"/>
                  <wp:effectExtent l="0" t="0" r="9525" b="9525"/>
                  <wp:wrapNone/>
                  <wp:docPr id="268" name="Grafik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1EDA" w:rsidRPr="00B31399">
              <w:rPr>
                <w:noProof/>
              </w:rPr>
              <w:t xml:space="preserve">EG1.01.04.08.01 </w:t>
            </w:r>
            <w:r w:rsidR="008B1EDA" w:rsidRPr="00B45E19">
              <w:rPr>
                <w:b/>
                <w:noProof/>
                <w:sz w:val="24"/>
              </w:rPr>
              <w:drawing>
                <wp:inline distT="0" distB="0" distL="0" distR="0" wp14:anchorId="51BC9695" wp14:editId="4AE9B2CA">
                  <wp:extent cx="180000" cy="165517"/>
                  <wp:effectExtent l="0" t="0" r="0" b="6350"/>
                  <wp:docPr id="463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r w:rsidR="008B1EDA" w:rsidRPr="00B31399">
              <w:rPr>
                <w:noProof/>
              </w:rPr>
              <w:br/>
              <w:t>EG1.01.04.08.02</w:t>
            </w:r>
            <w:r w:rsidR="008B1EDA" w:rsidRPr="00B31399">
              <w:rPr>
                <w:noProof/>
              </w:rPr>
              <w:br/>
            </w:r>
            <w:r w:rsidR="008B1EDA" w:rsidRPr="00B45E19">
              <w:rPr>
                <w:b/>
                <w:noProof/>
                <w:sz w:val="24"/>
              </w:rPr>
              <w:drawing>
                <wp:inline distT="0" distB="0" distL="0" distR="0" wp14:anchorId="027CC601" wp14:editId="07C4C6F2">
                  <wp:extent cx="180000" cy="164945"/>
                  <wp:effectExtent l="0" t="0" r="0" b="6985"/>
                  <wp:docPr id="46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008B1EDA" w:rsidRPr="00B45E19">
              <w:rPr>
                <w:b/>
                <w:noProof/>
                <w:sz w:val="24"/>
              </w:rPr>
              <w:drawing>
                <wp:inline distT="0" distB="0" distL="0" distR="0" wp14:anchorId="2310D655" wp14:editId="57FB4FFD">
                  <wp:extent cx="180000" cy="165113"/>
                  <wp:effectExtent l="0" t="0" r="0" b="6350"/>
                  <wp:docPr id="463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p>
          <w:p w:rsidR="008B1EDA" w:rsidRPr="00B31399" w:rsidRDefault="008B1EDA" w:rsidP="00D477E1">
            <w:pPr>
              <w:pStyle w:val="Textkrper"/>
              <w:jc w:val="left"/>
              <w:rPr>
                <w:noProof/>
              </w:rPr>
            </w:pPr>
            <w:r w:rsidRPr="00B31399">
              <w:rPr>
                <w:noProof/>
              </w:rPr>
              <w:t xml:space="preserve">EG1.01.04.08.03 </w:t>
            </w:r>
          </w:p>
          <w:p w:rsidR="008B1EDA" w:rsidRPr="00B31399" w:rsidRDefault="008B1EDA" w:rsidP="00D477E1">
            <w:pPr>
              <w:pStyle w:val="Textkrper"/>
              <w:rPr>
                <w:noProof/>
              </w:rPr>
            </w:pPr>
            <w:r w:rsidRPr="00B45E19">
              <w:rPr>
                <w:b/>
                <w:noProof/>
                <w:sz w:val="24"/>
              </w:rPr>
              <w:drawing>
                <wp:inline distT="0" distB="0" distL="0" distR="0" wp14:anchorId="5F3874B0" wp14:editId="13E16905">
                  <wp:extent cx="180000" cy="165517"/>
                  <wp:effectExtent l="0" t="0" r="0" b="6350"/>
                  <wp:docPr id="463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r w:rsidRPr="00B31399">
              <w:rPr>
                <w:noProof/>
              </w:rPr>
              <w:t>EG1.01.04.08.04</w:t>
            </w:r>
            <w:r w:rsidRPr="00B31399">
              <w:rPr>
                <w:noProof/>
              </w:rPr>
              <w:br/>
            </w:r>
            <w:r w:rsidRPr="00B45E19">
              <w:rPr>
                <w:b/>
                <w:noProof/>
                <w:sz w:val="24"/>
              </w:rPr>
              <w:drawing>
                <wp:inline distT="0" distB="0" distL="0" distR="0" wp14:anchorId="49869991" wp14:editId="4BBE24B8">
                  <wp:extent cx="180000" cy="164945"/>
                  <wp:effectExtent l="0" t="0" r="0" b="6985"/>
                  <wp:docPr id="463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589386E7" wp14:editId="2EAB2083">
                  <wp:extent cx="180000" cy="165113"/>
                  <wp:effectExtent l="0" t="0" r="0" b="6350"/>
                  <wp:docPr id="463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760B1E33" wp14:editId="239277DA">
                  <wp:extent cx="180000" cy="165517"/>
                  <wp:effectExtent l="0" t="0" r="0" b="6350"/>
                  <wp:docPr id="14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p w:rsidR="008B1EDA" w:rsidRPr="00B31399" w:rsidRDefault="008B1EDA" w:rsidP="00D477E1">
            <w:pPr>
              <w:pStyle w:val="Textkrper"/>
              <w:jc w:val="left"/>
              <w:rPr>
                <w:noProof/>
              </w:rPr>
            </w:pPr>
            <w:r w:rsidRPr="00B31399">
              <w:rPr>
                <w:noProof/>
              </w:rPr>
              <w:t>EG1.01.04.08.05</w:t>
            </w:r>
          </w:p>
          <w:p w:rsidR="008B1EDA" w:rsidRPr="00D952B7" w:rsidRDefault="008B1EDA" w:rsidP="00D477E1">
            <w:pPr>
              <w:jc w:val="both"/>
              <w:rPr>
                <w:lang w:val="en-US" w:eastAsia="de-DE"/>
              </w:rPr>
            </w:pPr>
            <w:r w:rsidRPr="00B45E19">
              <w:rPr>
                <w:b/>
                <w:noProof/>
                <w:sz w:val="24"/>
                <w:lang w:eastAsia="de-DE"/>
              </w:rPr>
              <w:drawing>
                <wp:inline distT="0" distB="0" distL="0" distR="0" wp14:anchorId="450C9A45" wp14:editId="0F872C20">
                  <wp:extent cx="180000" cy="164945"/>
                  <wp:effectExtent l="0" t="0" r="0" b="6985"/>
                  <wp:docPr id="141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lang w:eastAsia="de-DE"/>
              </w:rPr>
              <w:drawing>
                <wp:inline distT="0" distB="0" distL="0" distR="0" wp14:anchorId="4FB4800C" wp14:editId="5AA11D95">
                  <wp:extent cx="180000" cy="165113"/>
                  <wp:effectExtent l="0" t="0" r="0" b="6350"/>
                  <wp:docPr id="463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lang w:eastAsia="de-DE"/>
              </w:rPr>
              <w:drawing>
                <wp:inline distT="0" distB="0" distL="0" distR="0" wp14:anchorId="71F8B312" wp14:editId="6CFAA07D">
                  <wp:extent cx="180000" cy="165517"/>
                  <wp:effectExtent l="0" t="0" r="0" b="6350"/>
                  <wp:docPr id="141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F0156F" w:rsidRDefault="008B1EDA" w:rsidP="00D477E1">
            <w:pPr>
              <w:pStyle w:val="Textkrpermitte"/>
            </w:pPr>
            <w:r>
              <w:rPr>
                <w:noProof/>
                <w:sz w:val="24"/>
              </w:rPr>
              <w:lastRenderedPageBreak/>
              <w:drawing>
                <wp:inline distT="0" distB="0" distL="0" distR="0" wp14:anchorId="65EBCB47" wp14:editId="21E243FA">
                  <wp:extent cx="216000" cy="231199"/>
                  <wp:effectExtent l="0" t="0" r="0" b="0"/>
                  <wp:docPr id="122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199"/>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AC2849" w:rsidRDefault="008B1EDA" w:rsidP="00D477E1">
            <w:pPr>
              <w:pStyle w:val="Textkrper"/>
              <w:jc w:val="center"/>
            </w:pPr>
            <w:r w:rsidRPr="00AC2849">
              <w:t>15</w:t>
            </w:r>
          </w:p>
          <w:p w:rsidR="008B1EDA" w:rsidRPr="00AC2849" w:rsidRDefault="001B46C5"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CB17AC" w:rsidRDefault="008B1EDA" w:rsidP="00D477E1">
            <w:pPr>
              <w:pStyle w:val="Textkrper"/>
              <w:rPr>
                <w:b/>
                <w:noProof/>
              </w:rPr>
            </w:pPr>
            <w:r w:rsidRPr="00CB17AC">
              <w:rPr>
                <w:b/>
              </w:rPr>
              <w:t>Systemgastronomen</w:t>
            </w:r>
          </w:p>
          <w:p w:rsidR="008B1EDA" w:rsidRPr="00DE4890" w:rsidRDefault="008B1EDA" w:rsidP="00D477E1">
            <w:pPr>
              <w:pStyle w:val="Textkrper"/>
              <w:rPr>
                <w:noProof/>
              </w:rPr>
            </w:pPr>
            <w:r>
              <w:rPr>
                <w:noProof/>
              </w:rPr>
              <w:t xml:space="preserve">Ziehen Sie Einmalhandschuhe an. Belegen Sie jeweils zwei Pizzen pro Person nach Wunsch. Sobald alle Pizzen belegt sind, werden diese bei </w:t>
            </w:r>
            <w:r w:rsidRPr="00775208">
              <w:rPr>
                <w:rStyle w:val="Fett"/>
              </w:rPr>
              <w:t>220 Grad ca. 15</w:t>
            </w:r>
            <w:r>
              <w:rPr>
                <w:noProof/>
              </w:rPr>
              <w:t xml:space="preserve"> </w:t>
            </w:r>
            <w:r w:rsidRPr="00775208">
              <w:rPr>
                <w:rStyle w:val="Fett"/>
              </w:rPr>
              <w:t>Minuten</w:t>
            </w:r>
            <w:r>
              <w:rPr>
                <w:noProof/>
              </w:rPr>
              <w:t xml:space="preserve"> gebacken. </w:t>
            </w:r>
          </w:p>
        </w:tc>
        <w:tc>
          <w:tcPr>
            <w:tcW w:w="1731" w:type="dxa"/>
            <w:tcBorders>
              <w:top w:val="single" w:sz="4" w:space="0" w:color="auto"/>
              <w:left w:val="single" w:sz="4" w:space="0" w:color="auto"/>
              <w:bottom w:val="single" w:sz="4" w:space="0" w:color="auto"/>
              <w:right w:val="single" w:sz="4" w:space="0" w:color="auto"/>
            </w:tcBorders>
          </w:tcPr>
          <w:p w:rsidR="008B1EDA" w:rsidRPr="004D5C90" w:rsidRDefault="008B1EDA" w:rsidP="00D477E1">
            <w:pPr>
              <w:jc w:val="both"/>
              <w:rPr>
                <w:lang w:eastAsia="de-DE"/>
              </w:rPr>
            </w:pPr>
            <w:r w:rsidRPr="00CB17AC">
              <w:rPr>
                <w:lang w:val="en-US" w:eastAsia="de-DE"/>
              </w:rPr>
              <w:t>EG1.01.04.09</w:t>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F0156F" w:rsidRDefault="008B1EDA" w:rsidP="00D477E1">
            <w:pPr>
              <w:pStyle w:val="Textkrpermitte"/>
            </w:pPr>
            <w:r>
              <w:rPr>
                <w:noProof/>
                <w:sz w:val="24"/>
              </w:rPr>
              <w:drawing>
                <wp:inline distT="0" distB="0" distL="0" distR="0" wp14:anchorId="005697DB" wp14:editId="150C4B5B">
                  <wp:extent cx="432000" cy="212459"/>
                  <wp:effectExtent l="0" t="0" r="6350" b="0"/>
                  <wp:docPr id="463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32000" cy="212459"/>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FE1387" w:rsidRDefault="008B1EDA" w:rsidP="00D477E1">
            <w:pPr>
              <w:pStyle w:val="Textkrper"/>
              <w:jc w:val="center"/>
              <w:rPr>
                <w:rStyle w:val="Fett"/>
                <w:b w:val="0"/>
              </w:rPr>
            </w:pPr>
            <w:r w:rsidRPr="00FE1387">
              <w:rPr>
                <w:rStyle w:val="Fett"/>
                <w:b w:val="0"/>
              </w:rPr>
              <w:t>10</w:t>
            </w:r>
          </w:p>
          <w:p w:rsidR="008B1EDA" w:rsidRPr="00FE1387" w:rsidRDefault="001B46C5" w:rsidP="00D477E1">
            <w:pPr>
              <w:pStyle w:val="Textkrper"/>
              <w:jc w:val="center"/>
              <w:rPr>
                <w:b/>
              </w:rPr>
            </w:pPr>
            <w:r w:rsidRPr="00FE1387">
              <w:rPr>
                <w:rStyle w:val="Fett"/>
                <w:b w:val="0"/>
              </w:rP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CB17AC" w:rsidRDefault="008B1EDA" w:rsidP="00D477E1">
            <w:pPr>
              <w:pStyle w:val="Textkrper"/>
              <w:rPr>
                <w:b/>
                <w:noProof/>
              </w:rPr>
            </w:pPr>
            <w:r w:rsidRPr="00CB17AC">
              <w:rPr>
                <w:b/>
              </w:rPr>
              <w:t>Restaurantfachleute</w:t>
            </w:r>
          </w:p>
          <w:p w:rsidR="008B1EDA" w:rsidRPr="00DE4890" w:rsidRDefault="008B1EDA" w:rsidP="00D477E1">
            <w:pPr>
              <w:pStyle w:val="Textkrper"/>
              <w:rPr>
                <w:noProof/>
              </w:rPr>
            </w:pPr>
            <w:r>
              <w:rPr>
                <w:noProof/>
              </w:rPr>
              <w:t>Sobald die Pizzen im Ofen sind, servieren Sie allen Mitschülerinnen und Mitschülern sowie Ihnen selbst einen Cocktail. Später servieren Sie die Pizza.</w:t>
            </w:r>
          </w:p>
        </w:tc>
        <w:tc>
          <w:tcPr>
            <w:tcW w:w="1731" w:type="dxa"/>
            <w:tcBorders>
              <w:top w:val="single" w:sz="4" w:space="0" w:color="auto"/>
              <w:left w:val="single" w:sz="4" w:space="0" w:color="auto"/>
              <w:bottom w:val="single" w:sz="4" w:space="0" w:color="auto"/>
              <w:right w:val="single" w:sz="4" w:space="0" w:color="auto"/>
            </w:tcBorders>
          </w:tcPr>
          <w:p w:rsidR="008B1EDA" w:rsidRPr="004D5C90" w:rsidRDefault="008B1EDA" w:rsidP="00D477E1">
            <w:pPr>
              <w:jc w:val="both"/>
              <w:rPr>
                <w:lang w:eastAsia="de-DE"/>
              </w:rPr>
            </w:pPr>
            <w:r w:rsidRPr="00CB17AC">
              <w:rPr>
                <w:lang w:val="en-US" w:eastAsia="de-DE"/>
              </w:rPr>
              <w:t>EG1.01.04.09</w:t>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F0156F" w:rsidRDefault="008B1EDA" w:rsidP="00D477E1">
            <w:pPr>
              <w:pStyle w:val="Textkrpermitte"/>
            </w:pPr>
            <w:r w:rsidRPr="00F0156F">
              <w:rPr>
                <w:noProof/>
              </w:rPr>
              <w:drawing>
                <wp:inline distT="0" distB="0" distL="0" distR="0" wp14:anchorId="13B3AEA4" wp14:editId="6F3F7D7B">
                  <wp:extent cx="318770" cy="318770"/>
                  <wp:effectExtent l="0" t="0" r="0" b="0"/>
                  <wp:docPr id="4638"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FE1387" w:rsidRDefault="008B1EDA" w:rsidP="00D477E1">
            <w:pPr>
              <w:pStyle w:val="Textkrper"/>
              <w:jc w:val="center"/>
              <w:rPr>
                <w:rStyle w:val="Fett"/>
                <w:b w:val="0"/>
              </w:rPr>
            </w:pPr>
            <w:r w:rsidRPr="00FE1387">
              <w:rPr>
                <w:rStyle w:val="Fett"/>
                <w:b w:val="0"/>
              </w:rPr>
              <w:t>30</w:t>
            </w:r>
          </w:p>
          <w:p w:rsidR="008B1EDA" w:rsidRPr="00FE1387" w:rsidRDefault="001B46C5" w:rsidP="00D477E1">
            <w:pPr>
              <w:pStyle w:val="Textkrper"/>
              <w:jc w:val="center"/>
              <w:rPr>
                <w:rStyle w:val="Fett"/>
                <w:b w:val="0"/>
              </w:rPr>
            </w:pPr>
            <w:r w:rsidRPr="00FE1387">
              <w:rPr>
                <w:rStyle w:val="Fett"/>
                <w:b w:val="0"/>
              </w:rP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D2694C" w:rsidRDefault="008B1EDA" w:rsidP="00D477E1">
            <w:pPr>
              <w:pStyle w:val="Textkrper"/>
              <w:rPr>
                <w:rStyle w:val="Fett"/>
                <w:b w:val="0"/>
              </w:rPr>
            </w:pPr>
            <w:r w:rsidRPr="004D5C90">
              <w:rPr>
                <w:rStyle w:val="Fett"/>
              </w:rPr>
              <w:t>Stellen Sie sich Ihren Salatteller selbst zusammen und essen Sie diesen als Vo</w:t>
            </w:r>
            <w:r w:rsidRPr="004D5C90">
              <w:rPr>
                <w:rStyle w:val="Fett"/>
              </w:rPr>
              <w:t>r</w:t>
            </w:r>
            <w:r w:rsidRPr="004D5C90">
              <w:rPr>
                <w:rStyle w:val="Fett"/>
              </w:rPr>
              <w:t xml:space="preserve">speise. </w:t>
            </w:r>
          </w:p>
        </w:tc>
        <w:tc>
          <w:tcPr>
            <w:tcW w:w="1731" w:type="dxa"/>
            <w:tcBorders>
              <w:top w:val="single" w:sz="4" w:space="0" w:color="auto"/>
              <w:left w:val="single" w:sz="4" w:space="0" w:color="auto"/>
              <w:bottom w:val="single" w:sz="4" w:space="0" w:color="auto"/>
              <w:right w:val="single" w:sz="4" w:space="0" w:color="auto"/>
            </w:tcBorders>
          </w:tcPr>
          <w:p w:rsidR="008B1EDA" w:rsidRPr="004D5C90" w:rsidRDefault="008B1EDA" w:rsidP="00D477E1">
            <w:pPr>
              <w:jc w:val="both"/>
              <w:rPr>
                <w:lang w:eastAsia="de-DE"/>
              </w:rPr>
            </w:pPr>
            <w:r w:rsidRPr="00CB17AC">
              <w:rPr>
                <w:lang w:val="en-US" w:eastAsia="de-DE"/>
              </w:rPr>
              <w:t>EG1.01.04.09</w:t>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F0156F" w:rsidRDefault="008B1EDA" w:rsidP="00D477E1">
            <w:pPr>
              <w:pStyle w:val="Textkrpermitte"/>
              <w:rPr>
                <w:noProof/>
              </w:rPr>
            </w:pPr>
          </w:p>
        </w:tc>
        <w:tc>
          <w:tcPr>
            <w:tcW w:w="769"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pStyle w:val="Textkrper"/>
              <w:jc w:val="center"/>
              <w:rPr>
                <w:rStyle w:val="Fett"/>
              </w:rPr>
            </w:pP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AB0818" w:rsidRDefault="008B1EDA" w:rsidP="00D477E1">
            <w:pPr>
              <w:pStyle w:val="Textkrper"/>
              <w:rPr>
                <w:rStyle w:val="Fett"/>
              </w:rPr>
            </w:pPr>
            <w:r w:rsidRPr="00AB0818">
              <w:rPr>
                <w:rStyle w:val="Fett"/>
              </w:rPr>
              <w:t>Essen und Aufräumen</w:t>
            </w:r>
          </w:p>
        </w:tc>
        <w:tc>
          <w:tcPr>
            <w:tcW w:w="1731" w:type="dxa"/>
            <w:tcBorders>
              <w:top w:val="single" w:sz="4" w:space="0" w:color="auto"/>
              <w:left w:val="single" w:sz="4" w:space="0" w:color="auto"/>
              <w:bottom w:val="single" w:sz="4" w:space="0" w:color="auto"/>
              <w:right w:val="single" w:sz="4" w:space="0" w:color="auto"/>
            </w:tcBorders>
          </w:tcPr>
          <w:p w:rsidR="008B1EDA" w:rsidRPr="004D5C90" w:rsidRDefault="008B1EDA" w:rsidP="00D477E1">
            <w:pPr>
              <w:jc w:val="both"/>
              <w:rPr>
                <w:lang w:eastAsia="de-DE"/>
              </w:rPr>
            </w:pPr>
          </w:p>
        </w:tc>
      </w:tr>
      <w:tr w:rsidR="008B1EDA" w:rsidRPr="0030756D" w:rsidTr="00D477E1">
        <w:trPr>
          <w:trHeight w:val="624"/>
        </w:trPr>
        <w:tc>
          <w:tcPr>
            <w:tcW w:w="7417" w:type="dxa"/>
            <w:gridSpan w:val="4"/>
            <w:tcBorders>
              <w:top w:val="single" w:sz="4" w:space="0" w:color="auto"/>
              <w:left w:val="single" w:sz="4" w:space="0" w:color="auto"/>
              <w:bottom w:val="single" w:sz="4" w:space="0" w:color="auto"/>
              <w:right w:val="single" w:sz="4" w:space="0" w:color="auto"/>
            </w:tcBorders>
            <w:vAlign w:val="center"/>
          </w:tcPr>
          <w:p w:rsidR="008B1EDA" w:rsidRPr="00363522" w:rsidRDefault="001A7443" w:rsidP="00D477E1">
            <w:pPr>
              <w:jc w:val="both"/>
              <w:rPr>
                <w:b/>
                <w:noProof/>
              </w:rPr>
            </w:pPr>
            <w:r w:rsidRPr="00AA18D1">
              <w:rPr>
                <w:noProof/>
                <w:lang w:eastAsia="de-DE"/>
              </w:rPr>
              <w:drawing>
                <wp:anchor distT="0" distB="0" distL="114300" distR="114300" simplePos="0" relativeHeight="252203008" behindDoc="0" locked="0" layoutInCell="1" allowOverlap="1" wp14:anchorId="71BDDB03" wp14:editId="1B87F3C2">
                  <wp:simplePos x="0" y="0"/>
                  <wp:positionH relativeFrom="column">
                    <wp:posOffset>4765040</wp:posOffset>
                  </wp:positionH>
                  <wp:positionV relativeFrom="paragraph">
                    <wp:posOffset>-142875</wp:posOffset>
                  </wp:positionV>
                  <wp:extent cx="314325" cy="314325"/>
                  <wp:effectExtent l="0" t="0" r="9525" b="9525"/>
                  <wp:wrapNone/>
                  <wp:docPr id="269" name="Grafik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1EDA" w:rsidRPr="00363522">
              <w:rPr>
                <w:b/>
                <w:noProof/>
              </w:rPr>
              <w:t>Wählen Sie eine der folgenden Aufgaben aus:</w:t>
            </w:r>
            <w:r w:rsidRPr="00AA18D1">
              <w:rPr>
                <w:noProof/>
              </w:rPr>
              <w:t xml:space="preserve"> </w:t>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B56255" w:rsidRDefault="008B1EDA" w:rsidP="00D477E1">
            <w:pPr>
              <w:jc w:val="center"/>
              <w:rPr>
                <w:noProof/>
                <w:sz w:val="24"/>
                <w:lang w:eastAsia="de-DE"/>
              </w:rPr>
            </w:pPr>
            <w:r>
              <w:rPr>
                <w:noProof/>
                <w:lang w:eastAsia="de-DE"/>
              </w:rPr>
              <w:drawing>
                <wp:inline distT="0" distB="0" distL="0" distR="0" wp14:anchorId="499F2215" wp14:editId="78EB59D7">
                  <wp:extent cx="216000" cy="246857"/>
                  <wp:effectExtent l="0" t="0" r="0" b="1270"/>
                  <wp:docPr id="4640" name="Grafik 4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6000" cy="246857"/>
                          </a:xfrm>
                          <a:prstGeom prst="rect">
                            <a:avLst/>
                          </a:prstGeom>
                          <a:noFill/>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jc w:val="center"/>
              <w:rPr>
                <w:lang w:eastAsia="de-DE"/>
              </w:rPr>
            </w:pPr>
            <w:r>
              <w:rPr>
                <w:lang w:eastAsia="de-DE"/>
              </w:rPr>
              <w:t>5</w:t>
            </w:r>
          </w:p>
          <w:p w:rsidR="008B1EDA" w:rsidRDefault="001B46C5" w:rsidP="00D477E1">
            <w:pPr>
              <w:jc w:val="center"/>
              <w:rPr>
                <w:lang w:eastAsia="de-DE"/>
              </w:rPr>
            </w:pPr>
            <w:r>
              <w:rPr>
                <w:lang w:eastAsia="de-DE"/>
              </w:rPr>
              <w:t>Min.</w:t>
            </w:r>
          </w:p>
        </w:tc>
        <w:tc>
          <w:tcPr>
            <w:tcW w:w="3855" w:type="dxa"/>
            <w:tcBorders>
              <w:top w:val="single" w:sz="4" w:space="0" w:color="auto"/>
              <w:left w:val="single" w:sz="4" w:space="0" w:color="auto"/>
              <w:bottom w:val="single" w:sz="4" w:space="0" w:color="auto"/>
              <w:right w:val="single" w:sz="4" w:space="0" w:color="auto"/>
            </w:tcBorders>
          </w:tcPr>
          <w:p w:rsidR="008B1EDA" w:rsidRDefault="008B1EDA" w:rsidP="00D477E1">
            <w:pPr>
              <w:pStyle w:val="Textkrper"/>
              <w:jc w:val="left"/>
              <w:rPr>
                <w:noProof/>
              </w:rPr>
            </w:pPr>
            <w:r>
              <w:rPr>
                <w:noProof/>
              </w:rPr>
              <w:t>Kontrollieren Sie Ihre Arbeit mit dem Kontrollbogen.</w:t>
            </w:r>
          </w:p>
        </w:tc>
        <w:tc>
          <w:tcPr>
            <w:tcW w:w="1731" w:type="dxa"/>
            <w:tcBorders>
              <w:top w:val="single" w:sz="4" w:space="0" w:color="auto"/>
              <w:left w:val="single" w:sz="4" w:space="0" w:color="auto"/>
              <w:bottom w:val="single" w:sz="4" w:space="0" w:color="auto"/>
              <w:right w:val="single" w:sz="4" w:space="0" w:color="auto"/>
            </w:tcBorders>
          </w:tcPr>
          <w:p w:rsidR="008B1EDA" w:rsidRDefault="008B1EDA" w:rsidP="00D477E1">
            <w:pPr>
              <w:jc w:val="both"/>
              <w:rPr>
                <w:lang w:val="en-US" w:eastAsia="de-DE"/>
              </w:rPr>
            </w:pPr>
            <w:r>
              <w:rPr>
                <w:lang w:val="en-US" w:eastAsia="de-DE"/>
              </w:rPr>
              <w:t>EG1.01.02.03</w:t>
            </w:r>
          </w:p>
          <w:p w:rsidR="008B1EDA" w:rsidRDefault="008B1EDA" w:rsidP="00D477E1">
            <w:pPr>
              <w:pStyle w:val="Textkrper"/>
              <w:jc w:val="left"/>
              <w:rPr>
                <w:noProof/>
              </w:rPr>
            </w:pPr>
            <w:r w:rsidRPr="00B45E19">
              <w:rPr>
                <w:b/>
                <w:noProof/>
                <w:sz w:val="24"/>
              </w:rPr>
              <w:drawing>
                <wp:inline distT="0" distB="0" distL="0" distR="0" wp14:anchorId="77E2819E" wp14:editId="4793759F">
                  <wp:extent cx="180000" cy="164945"/>
                  <wp:effectExtent l="0" t="0" r="0" b="6985"/>
                  <wp:docPr id="464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7F142BE6" wp14:editId="43E52046">
                  <wp:extent cx="180000" cy="165113"/>
                  <wp:effectExtent l="0" t="0" r="0" b="6350"/>
                  <wp:docPr id="464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4813F1B9" wp14:editId="402D2D4F">
                  <wp:extent cx="180000" cy="165517"/>
                  <wp:effectExtent l="0" t="0" r="0" b="6350"/>
                  <wp:docPr id="464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jc w:val="center"/>
              <w:rPr>
                <w:noProof/>
              </w:rPr>
            </w:pPr>
            <w:r>
              <w:rPr>
                <w:noProof/>
                <w:lang w:eastAsia="de-DE"/>
              </w:rPr>
              <w:drawing>
                <wp:inline distT="0" distB="0" distL="0" distR="0" wp14:anchorId="20300725" wp14:editId="6D8EC8F1">
                  <wp:extent cx="216000" cy="246857"/>
                  <wp:effectExtent l="0" t="0" r="0" b="1270"/>
                  <wp:docPr id="4644" name="Grafik 4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6000" cy="246857"/>
                          </a:xfrm>
                          <a:prstGeom prst="rect">
                            <a:avLst/>
                          </a:prstGeom>
                          <a:noFill/>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jc w:val="center"/>
              <w:rPr>
                <w:lang w:eastAsia="de-DE"/>
              </w:rPr>
            </w:pPr>
            <w:r>
              <w:rPr>
                <w:lang w:eastAsia="de-DE"/>
              </w:rPr>
              <w:t xml:space="preserve">10 </w:t>
            </w:r>
            <w:r w:rsidR="001B46C5">
              <w:rPr>
                <w:lang w:eastAsia="de-DE"/>
              </w:rPr>
              <w:t>Min.</w:t>
            </w:r>
          </w:p>
        </w:tc>
        <w:tc>
          <w:tcPr>
            <w:tcW w:w="3855" w:type="dxa"/>
            <w:tcBorders>
              <w:top w:val="single" w:sz="4" w:space="0" w:color="auto"/>
              <w:left w:val="single" w:sz="4" w:space="0" w:color="auto"/>
              <w:bottom w:val="single" w:sz="4" w:space="0" w:color="auto"/>
              <w:right w:val="single" w:sz="4" w:space="0" w:color="auto"/>
            </w:tcBorders>
          </w:tcPr>
          <w:p w:rsidR="008B1EDA" w:rsidRDefault="008B1EDA" w:rsidP="00D477E1">
            <w:pPr>
              <w:pStyle w:val="Textkrper"/>
              <w:jc w:val="left"/>
              <w:rPr>
                <w:noProof/>
              </w:rPr>
            </w:pPr>
            <w:r>
              <w:rPr>
                <w:noProof/>
              </w:rPr>
              <w:t>Füllen Sie den Rückmeldebogen aus.</w:t>
            </w:r>
          </w:p>
          <w:p w:rsidR="008B1EDA" w:rsidRDefault="008B1EDA" w:rsidP="00D477E1">
            <w:pPr>
              <w:pStyle w:val="Textkrper"/>
              <w:jc w:val="left"/>
              <w:rPr>
                <w:noProof/>
              </w:rPr>
            </w:pPr>
            <w:r>
              <w:rPr>
                <w:noProof/>
              </w:rPr>
              <w:t xml:space="preserve">Übertragen Sie ggf. das Ergebnis ins Lerntagebuch. </w:t>
            </w:r>
          </w:p>
        </w:tc>
        <w:tc>
          <w:tcPr>
            <w:tcW w:w="1731" w:type="dxa"/>
            <w:tcBorders>
              <w:top w:val="single" w:sz="4" w:space="0" w:color="auto"/>
              <w:left w:val="single" w:sz="4" w:space="0" w:color="auto"/>
              <w:bottom w:val="single" w:sz="4" w:space="0" w:color="auto"/>
              <w:right w:val="single" w:sz="4" w:space="0" w:color="auto"/>
            </w:tcBorders>
          </w:tcPr>
          <w:p w:rsidR="008B1EDA" w:rsidRDefault="008B1EDA" w:rsidP="00D477E1">
            <w:pPr>
              <w:jc w:val="both"/>
              <w:rPr>
                <w:noProof/>
              </w:rPr>
            </w:pPr>
            <w:r w:rsidRPr="004D3CA2">
              <w:rPr>
                <w:noProof/>
              </w:rPr>
              <w:t>Lerntagebuch</w:t>
            </w:r>
          </w:p>
          <w:p w:rsidR="008B1EDA" w:rsidRDefault="008B1EDA" w:rsidP="00D477E1">
            <w:pPr>
              <w:jc w:val="both"/>
              <w:rPr>
                <w:lang w:val="en-US" w:eastAsia="de-DE"/>
              </w:rPr>
            </w:pPr>
            <w:r>
              <w:rPr>
                <w:lang w:val="en-US" w:eastAsia="de-DE"/>
              </w:rPr>
              <w:t>EG1.01.02.04</w:t>
            </w:r>
          </w:p>
          <w:p w:rsidR="008B1EDA" w:rsidRDefault="008B1EDA" w:rsidP="00D477E1">
            <w:pPr>
              <w:pStyle w:val="Textkrper"/>
              <w:jc w:val="left"/>
              <w:rPr>
                <w:noProof/>
              </w:rPr>
            </w:pPr>
            <w:r w:rsidRPr="00B45E19">
              <w:rPr>
                <w:b/>
                <w:noProof/>
                <w:sz w:val="24"/>
              </w:rPr>
              <w:drawing>
                <wp:inline distT="0" distB="0" distL="0" distR="0" wp14:anchorId="19BFAFBA" wp14:editId="69C534E1">
                  <wp:extent cx="180000" cy="164945"/>
                  <wp:effectExtent l="0" t="0" r="0" b="6985"/>
                  <wp:docPr id="464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4D8A926D" wp14:editId="58202EA5">
                  <wp:extent cx="180000" cy="165113"/>
                  <wp:effectExtent l="0" t="0" r="0" b="6350"/>
                  <wp:docPr id="464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65AA61FB" wp14:editId="547DC58E">
                  <wp:extent cx="180000" cy="165517"/>
                  <wp:effectExtent l="0" t="0" r="0" b="6350"/>
                  <wp:docPr id="46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jc w:val="center"/>
              <w:rPr>
                <w:noProof/>
                <w:lang w:eastAsia="de-DE"/>
              </w:rPr>
            </w:pPr>
            <w:r>
              <w:rPr>
                <w:noProof/>
                <w:lang w:eastAsia="de-DE"/>
              </w:rPr>
              <w:drawing>
                <wp:inline distT="0" distB="0" distL="0" distR="0" wp14:anchorId="7810BD96" wp14:editId="35461E00">
                  <wp:extent cx="216000" cy="246857"/>
                  <wp:effectExtent l="0" t="0" r="0" b="1270"/>
                  <wp:docPr id="4648" name="Grafik 4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6000" cy="246857"/>
                          </a:xfrm>
                          <a:prstGeom prst="rect">
                            <a:avLst/>
                          </a:prstGeom>
                          <a:noFill/>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Default="008B1EDA" w:rsidP="00D477E1">
            <w:pPr>
              <w:jc w:val="center"/>
              <w:rPr>
                <w:lang w:eastAsia="de-DE"/>
              </w:rPr>
            </w:pPr>
            <w:r>
              <w:rPr>
                <w:lang w:eastAsia="de-DE"/>
              </w:rPr>
              <w:t xml:space="preserve">10 </w:t>
            </w:r>
            <w:r w:rsidR="001B46C5">
              <w:rPr>
                <w:lang w:eastAsia="de-DE"/>
              </w:rPr>
              <w:t>Min.</w:t>
            </w:r>
          </w:p>
        </w:tc>
        <w:tc>
          <w:tcPr>
            <w:tcW w:w="3855" w:type="dxa"/>
            <w:tcBorders>
              <w:top w:val="single" w:sz="4" w:space="0" w:color="auto"/>
              <w:left w:val="single" w:sz="4" w:space="0" w:color="auto"/>
              <w:bottom w:val="single" w:sz="4" w:space="0" w:color="auto"/>
              <w:right w:val="single" w:sz="4" w:space="0" w:color="auto"/>
            </w:tcBorders>
          </w:tcPr>
          <w:p w:rsidR="008B1EDA" w:rsidRDefault="008B1EDA" w:rsidP="00D477E1">
            <w:pPr>
              <w:pStyle w:val="Textkrper"/>
              <w:jc w:val="left"/>
              <w:rPr>
                <w:noProof/>
              </w:rPr>
            </w:pPr>
            <w:r>
              <w:rPr>
                <w:noProof/>
              </w:rPr>
              <w:t xml:space="preserve">Füllen Sie den </w:t>
            </w:r>
            <w:r>
              <w:t>Teamarbeit</w:t>
            </w:r>
            <w:r w:rsidR="00FE1387">
              <w:t>-</w:t>
            </w:r>
            <w:r w:rsidRPr="002A5193">
              <w:t>Beobachtungsbogen</w:t>
            </w:r>
            <w:r>
              <w:t xml:space="preserve"> aus und geben Sie sich gegenseitig Rückmeldung.</w:t>
            </w:r>
          </w:p>
        </w:tc>
        <w:tc>
          <w:tcPr>
            <w:tcW w:w="1731" w:type="dxa"/>
            <w:tcBorders>
              <w:top w:val="single" w:sz="4" w:space="0" w:color="auto"/>
              <w:left w:val="single" w:sz="4" w:space="0" w:color="auto"/>
              <w:bottom w:val="single" w:sz="4" w:space="0" w:color="auto"/>
              <w:right w:val="single" w:sz="4" w:space="0" w:color="auto"/>
            </w:tcBorders>
          </w:tcPr>
          <w:p w:rsidR="008B1EDA" w:rsidRDefault="008B1EDA" w:rsidP="00D477E1">
            <w:pPr>
              <w:jc w:val="both"/>
            </w:pPr>
            <w:r>
              <w:t>EG1.01.03.05</w:t>
            </w:r>
          </w:p>
          <w:p w:rsidR="008B1EDA" w:rsidRPr="004D3CA2" w:rsidRDefault="008B1EDA" w:rsidP="00D477E1">
            <w:pPr>
              <w:jc w:val="both"/>
              <w:rPr>
                <w:noProof/>
              </w:rPr>
            </w:pPr>
            <w:r w:rsidRPr="00B45E19">
              <w:rPr>
                <w:b/>
                <w:noProof/>
                <w:sz w:val="24"/>
                <w:lang w:eastAsia="de-DE"/>
              </w:rPr>
              <w:drawing>
                <wp:inline distT="0" distB="0" distL="0" distR="0" wp14:anchorId="5DF9BF3D" wp14:editId="512A6DD0">
                  <wp:extent cx="180000" cy="164945"/>
                  <wp:effectExtent l="0" t="0" r="0" b="6985"/>
                  <wp:docPr id="464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lang w:eastAsia="de-DE"/>
              </w:rPr>
              <w:drawing>
                <wp:inline distT="0" distB="0" distL="0" distR="0" wp14:anchorId="63C3988E" wp14:editId="61C0712D">
                  <wp:extent cx="180000" cy="165113"/>
                  <wp:effectExtent l="0" t="0" r="0" b="6350"/>
                  <wp:docPr id="4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lang w:eastAsia="de-DE"/>
              </w:rPr>
              <w:drawing>
                <wp:inline distT="0" distB="0" distL="0" distR="0" wp14:anchorId="2EC2B346" wp14:editId="7E645BCB">
                  <wp:extent cx="180000" cy="165517"/>
                  <wp:effectExtent l="0" t="0" r="0" b="6350"/>
                  <wp:docPr id="45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F0156F" w:rsidRDefault="008B1EDA" w:rsidP="00D477E1">
            <w:pPr>
              <w:pStyle w:val="Textkrpermitte"/>
            </w:pPr>
            <w:r w:rsidRPr="00FC0F56">
              <w:rPr>
                <w:noProof/>
              </w:rPr>
              <w:drawing>
                <wp:inline distT="0" distB="0" distL="0" distR="0" wp14:anchorId="6B227301" wp14:editId="23A2DBBC">
                  <wp:extent cx="216000" cy="231199"/>
                  <wp:effectExtent l="0" t="0" r="0" b="0"/>
                  <wp:docPr id="465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199"/>
                          </a:xfrm>
                          <a:prstGeom prst="rect">
                            <a:avLst/>
                          </a:prstGeom>
                          <a:noFill/>
                          <a:ln>
                            <a:noFill/>
                          </a:ln>
                        </pic:spPr>
                      </pic:pic>
                    </a:graphicData>
                  </a:graphic>
                </wp:inline>
              </w:drawing>
            </w:r>
          </w:p>
        </w:tc>
        <w:tc>
          <w:tcPr>
            <w:tcW w:w="769" w:type="dxa"/>
            <w:vMerge w:val="restart"/>
            <w:tcBorders>
              <w:top w:val="single" w:sz="4" w:space="0" w:color="auto"/>
              <w:left w:val="single" w:sz="4" w:space="0" w:color="auto"/>
              <w:right w:val="single" w:sz="4" w:space="0" w:color="auto"/>
            </w:tcBorders>
            <w:vAlign w:val="center"/>
          </w:tcPr>
          <w:p w:rsidR="008B1EDA" w:rsidRDefault="008B1EDA" w:rsidP="00D477E1">
            <w:pPr>
              <w:pStyle w:val="Textkrper"/>
              <w:jc w:val="center"/>
            </w:pPr>
            <w:r>
              <w:t>25</w:t>
            </w:r>
          </w:p>
          <w:p w:rsidR="008B1EDA" w:rsidRPr="00DE4890" w:rsidRDefault="001B46C5" w:rsidP="00D477E1">
            <w:pPr>
              <w:pStyle w:val="Textkrper"/>
              <w:jc w:val="center"/>
            </w:pPr>
            <w:r>
              <w:t>Min.</w:t>
            </w: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DE4890" w:rsidRDefault="008B1EDA" w:rsidP="00D477E1">
            <w:pPr>
              <w:pStyle w:val="Textkrper"/>
              <w:rPr>
                <w:noProof/>
              </w:rPr>
            </w:pPr>
            <w:r>
              <w:rPr>
                <w:noProof/>
              </w:rPr>
              <w:t>Überlegen Sie, welche Aufgaben Sie in welcher Phase des Handlungskreislaufes gemacht haben.</w:t>
            </w:r>
          </w:p>
        </w:tc>
        <w:tc>
          <w:tcPr>
            <w:tcW w:w="1731" w:type="dxa"/>
            <w:vMerge w:val="restart"/>
            <w:tcBorders>
              <w:top w:val="single" w:sz="4" w:space="0" w:color="auto"/>
              <w:left w:val="single" w:sz="4" w:space="0" w:color="auto"/>
              <w:right w:val="single" w:sz="4" w:space="0" w:color="auto"/>
            </w:tcBorders>
          </w:tcPr>
          <w:p w:rsidR="008B1EDA" w:rsidRDefault="008B1EDA" w:rsidP="00D477E1">
            <w:pPr>
              <w:jc w:val="both"/>
              <w:rPr>
                <w:lang w:val="en-US" w:eastAsia="de-DE"/>
              </w:rPr>
            </w:pPr>
            <w:r>
              <w:rPr>
                <w:lang w:val="en-US" w:eastAsia="de-DE"/>
              </w:rPr>
              <w:t>EG1.01.04.10</w:t>
            </w:r>
          </w:p>
          <w:p w:rsidR="008B1EDA" w:rsidRDefault="008B1EDA" w:rsidP="00D477E1">
            <w:pPr>
              <w:pStyle w:val="Textkrper"/>
              <w:jc w:val="left"/>
              <w:rPr>
                <w:noProof/>
              </w:rPr>
            </w:pPr>
            <w:r w:rsidRPr="00B45E19">
              <w:rPr>
                <w:b/>
                <w:noProof/>
                <w:sz w:val="24"/>
              </w:rPr>
              <w:drawing>
                <wp:inline distT="0" distB="0" distL="0" distR="0" wp14:anchorId="39D48434" wp14:editId="28E08E9E">
                  <wp:extent cx="180000" cy="164945"/>
                  <wp:effectExtent l="0" t="0" r="0" b="6985"/>
                  <wp:docPr id="465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80000" cy="164945"/>
                          </a:xfrm>
                          <a:prstGeom prst="rect">
                            <a:avLst/>
                          </a:prstGeom>
                          <a:noFill/>
                          <a:ln>
                            <a:noFill/>
                          </a:ln>
                        </pic:spPr>
                      </pic:pic>
                    </a:graphicData>
                  </a:graphic>
                </wp:inline>
              </w:drawing>
            </w:r>
            <w:r w:rsidRPr="00B45E19">
              <w:rPr>
                <w:b/>
                <w:noProof/>
                <w:sz w:val="24"/>
              </w:rPr>
              <w:drawing>
                <wp:inline distT="0" distB="0" distL="0" distR="0" wp14:anchorId="49CC0110" wp14:editId="3251AF76">
                  <wp:extent cx="180000" cy="165113"/>
                  <wp:effectExtent l="0" t="0" r="0" b="6350"/>
                  <wp:docPr id="465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0000" cy="165113"/>
                          </a:xfrm>
                          <a:prstGeom prst="rect">
                            <a:avLst/>
                          </a:prstGeom>
                          <a:noFill/>
                          <a:ln>
                            <a:noFill/>
                          </a:ln>
                        </pic:spPr>
                      </pic:pic>
                    </a:graphicData>
                  </a:graphic>
                </wp:inline>
              </w:drawing>
            </w:r>
            <w:r w:rsidRPr="00B45E19">
              <w:rPr>
                <w:b/>
                <w:noProof/>
                <w:sz w:val="24"/>
              </w:rPr>
              <w:drawing>
                <wp:inline distT="0" distB="0" distL="0" distR="0" wp14:anchorId="02C503E2" wp14:editId="5B32A98D">
                  <wp:extent cx="180000" cy="165517"/>
                  <wp:effectExtent l="0" t="0" r="0" b="6350"/>
                  <wp:docPr id="465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80000" cy="165517"/>
                          </a:xfrm>
                          <a:prstGeom prst="rect">
                            <a:avLst/>
                          </a:prstGeom>
                          <a:noFill/>
                          <a:ln>
                            <a:noFill/>
                          </a:ln>
                        </pic:spPr>
                      </pic:pic>
                    </a:graphicData>
                  </a:graphic>
                </wp:inline>
              </w:drawing>
            </w: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F0156F" w:rsidRDefault="008B1EDA" w:rsidP="00D477E1">
            <w:pPr>
              <w:pStyle w:val="Textkrpermitte"/>
            </w:pPr>
            <w:r w:rsidRPr="00FC0F56">
              <w:rPr>
                <w:noProof/>
              </w:rPr>
              <w:drawing>
                <wp:inline distT="0" distB="0" distL="0" distR="0" wp14:anchorId="419F65C2" wp14:editId="1B0FA4A9">
                  <wp:extent cx="432000" cy="262702"/>
                  <wp:effectExtent l="0" t="0" r="6350" b="4445"/>
                  <wp:docPr id="4654"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2000" cy="262702"/>
                          </a:xfrm>
                          <a:prstGeom prst="rect">
                            <a:avLst/>
                          </a:prstGeom>
                          <a:noFill/>
                          <a:ln>
                            <a:noFill/>
                          </a:ln>
                        </pic:spPr>
                      </pic:pic>
                    </a:graphicData>
                  </a:graphic>
                </wp:inline>
              </w:drawing>
            </w:r>
          </w:p>
        </w:tc>
        <w:tc>
          <w:tcPr>
            <w:tcW w:w="769" w:type="dxa"/>
            <w:vMerge/>
            <w:tcBorders>
              <w:left w:val="single" w:sz="4" w:space="0" w:color="auto"/>
              <w:right w:val="single" w:sz="4" w:space="0" w:color="auto"/>
            </w:tcBorders>
            <w:vAlign w:val="center"/>
          </w:tcPr>
          <w:p w:rsidR="008B1EDA" w:rsidRPr="00DE4890" w:rsidRDefault="008B1EDA" w:rsidP="00D477E1">
            <w:pPr>
              <w:pStyle w:val="Textkrper"/>
              <w:jc w:val="center"/>
            </w:pP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DE4890" w:rsidRDefault="008B1EDA" w:rsidP="00D477E1">
            <w:pPr>
              <w:pStyle w:val="Textkrper"/>
              <w:rPr>
                <w:noProof/>
              </w:rPr>
            </w:pPr>
            <w:r>
              <w:rPr>
                <w:noProof/>
              </w:rPr>
              <w:t>Tragen Sie Ihre Ergebnisse zusammen und füllen Sie den leeren Handlungskreislauf aus. Schreiben Sie ggf. die verwendeten Arbeitsblätter dazu.</w:t>
            </w:r>
          </w:p>
        </w:tc>
        <w:tc>
          <w:tcPr>
            <w:tcW w:w="1731" w:type="dxa"/>
            <w:vMerge/>
            <w:tcBorders>
              <w:left w:val="single" w:sz="4" w:space="0" w:color="auto"/>
              <w:right w:val="single" w:sz="4" w:space="0" w:color="auto"/>
            </w:tcBorders>
          </w:tcPr>
          <w:p w:rsidR="008B1EDA" w:rsidRDefault="008B1EDA" w:rsidP="00D477E1">
            <w:pPr>
              <w:pStyle w:val="Textkrper"/>
              <w:jc w:val="left"/>
            </w:pP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F0156F" w:rsidRDefault="008B1EDA" w:rsidP="00D477E1">
            <w:pPr>
              <w:pStyle w:val="Textkrpermitte"/>
            </w:pPr>
            <w:r w:rsidRPr="00FC0F56">
              <w:rPr>
                <w:noProof/>
              </w:rPr>
              <w:drawing>
                <wp:inline distT="0" distB="0" distL="0" distR="0" wp14:anchorId="422CB16D" wp14:editId="479F67C2">
                  <wp:extent cx="216000" cy="231199"/>
                  <wp:effectExtent l="0" t="0" r="0" b="0"/>
                  <wp:docPr id="465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31199"/>
                          </a:xfrm>
                          <a:prstGeom prst="rect">
                            <a:avLst/>
                          </a:prstGeom>
                          <a:noFill/>
                          <a:ln>
                            <a:noFill/>
                          </a:ln>
                        </pic:spPr>
                      </pic:pic>
                    </a:graphicData>
                  </a:graphic>
                </wp:inline>
              </w:drawing>
            </w:r>
          </w:p>
        </w:tc>
        <w:tc>
          <w:tcPr>
            <w:tcW w:w="769" w:type="dxa"/>
            <w:vMerge/>
            <w:tcBorders>
              <w:left w:val="single" w:sz="4" w:space="0" w:color="auto"/>
              <w:bottom w:val="single" w:sz="4" w:space="0" w:color="auto"/>
              <w:right w:val="single" w:sz="4" w:space="0" w:color="auto"/>
            </w:tcBorders>
            <w:vAlign w:val="center"/>
          </w:tcPr>
          <w:p w:rsidR="008B1EDA" w:rsidRPr="00DE4890" w:rsidRDefault="008B1EDA" w:rsidP="00D477E1">
            <w:pPr>
              <w:pStyle w:val="Textkrper"/>
              <w:jc w:val="center"/>
            </w:pP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DE4890" w:rsidRDefault="008B1EDA" w:rsidP="00D477E1">
            <w:pPr>
              <w:pStyle w:val="Textkrper"/>
              <w:rPr>
                <w:noProof/>
              </w:rPr>
            </w:pPr>
            <w:r>
              <w:rPr>
                <w:noProof/>
              </w:rPr>
              <w:t>Kontrollieren Sie ggf. mit der Lösung.</w:t>
            </w:r>
          </w:p>
        </w:tc>
        <w:tc>
          <w:tcPr>
            <w:tcW w:w="1731" w:type="dxa"/>
            <w:vMerge/>
            <w:tcBorders>
              <w:left w:val="single" w:sz="4" w:space="0" w:color="auto"/>
              <w:bottom w:val="single" w:sz="4" w:space="0" w:color="auto"/>
              <w:right w:val="single" w:sz="4" w:space="0" w:color="auto"/>
            </w:tcBorders>
          </w:tcPr>
          <w:p w:rsidR="008B1EDA" w:rsidRDefault="008B1EDA" w:rsidP="00D477E1">
            <w:pPr>
              <w:pStyle w:val="Textkrper"/>
              <w:jc w:val="left"/>
              <w:rPr>
                <w:noProof/>
              </w:rPr>
            </w:pPr>
          </w:p>
        </w:tc>
      </w:tr>
      <w:tr w:rsidR="008B1EDA" w:rsidRPr="0030756D" w:rsidTr="00D477E1">
        <w:trPr>
          <w:trHeight w:val="624"/>
        </w:trPr>
        <w:tc>
          <w:tcPr>
            <w:tcW w:w="1062" w:type="dxa"/>
            <w:tcBorders>
              <w:top w:val="single" w:sz="4" w:space="0" w:color="auto"/>
              <w:left w:val="single" w:sz="4" w:space="0" w:color="auto"/>
              <w:bottom w:val="single" w:sz="4" w:space="0" w:color="auto"/>
              <w:right w:val="single" w:sz="4" w:space="0" w:color="auto"/>
            </w:tcBorders>
            <w:vAlign w:val="center"/>
          </w:tcPr>
          <w:p w:rsidR="008B1EDA" w:rsidRPr="00DE4890" w:rsidRDefault="008B1EDA" w:rsidP="00D477E1">
            <w:pPr>
              <w:pStyle w:val="Textkrper"/>
              <w:jc w:val="center"/>
            </w:pPr>
            <w:r>
              <w:rPr>
                <w:noProof/>
              </w:rPr>
              <w:drawing>
                <wp:inline distT="0" distB="0" distL="0" distR="0" wp14:anchorId="495C4A0E" wp14:editId="7491C6FC">
                  <wp:extent cx="216000" cy="237375"/>
                  <wp:effectExtent l="0" t="0" r="0" b="0"/>
                  <wp:docPr id="4656" name="Grafik 4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16000" cy="237375"/>
                          </a:xfrm>
                          <a:prstGeom prst="rect">
                            <a:avLst/>
                          </a:prstGeom>
                          <a:noFill/>
                        </pic:spPr>
                      </pic:pic>
                    </a:graphicData>
                  </a:graphic>
                </wp:inline>
              </w:drawing>
            </w:r>
          </w:p>
        </w:tc>
        <w:tc>
          <w:tcPr>
            <w:tcW w:w="769" w:type="dxa"/>
            <w:tcBorders>
              <w:top w:val="single" w:sz="4" w:space="0" w:color="auto"/>
              <w:left w:val="single" w:sz="4" w:space="0" w:color="auto"/>
              <w:bottom w:val="single" w:sz="4" w:space="0" w:color="auto"/>
              <w:right w:val="single" w:sz="4" w:space="0" w:color="auto"/>
            </w:tcBorders>
            <w:vAlign w:val="center"/>
          </w:tcPr>
          <w:p w:rsidR="008B1EDA" w:rsidRPr="00DE4890" w:rsidRDefault="008B1EDA" w:rsidP="00D477E1">
            <w:pPr>
              <w:pStyle w:val="Textkrper"/>
            </w:pPr>
          </w:p>
        </w:tc>
        <w:tc>
          <w:tcPr>
            <w:tcW w:w="3855" w:type="dxa"/>
            <w:tcBorders>
              <w:top w:val="single" w:sz="4" w:space="0" w:color="auto"/>
              <w:left w:val="single" w:sz="4" w:space="0" w:color="auto"/>
              <w:bottom w:val="single" w:sz="4" w:space="0" w:color="auto"/>
              <w:right w:val="single" w:sz="4" w:space="0" w:color="auto"/>
            </w:tcBorders>
            <w:vAlign w:val="center"/>
          </w:tcPr>
          <w:p w:rsidR="008B1EDA" w:rsidRPr="004D3CA2" w:rsidRDefault="008B1EDA" w:rsidP="00D477E1">
            <w:pPr>
              <w:pStyle w:val="Textkrper"/>
            </w:pPr>
            <w:r w:rsidRPr="004D3CA2">
              <w:t>Heften Sie alle Informationen, Lernschritte und Materialien ab.</w:t>
            </w:r>
          </w:p>
        </w:tc>
        <w:tc>
          <w:tcPr>
            <w:tcW w:w="1731" w:type="dxa"/>
            <w:tcBorders>
              <w:top w:val="single" w:sz="4" w:space="0" w:color="auto"/>
              <w:left w:val="single" w:sz="4" w:space="0" w:color="auto"/>
              <w:bottom w:val="single" w:sz="4" w:space="0" w:color="auto"/>
              <w:right w:val="single" w:sz="4" w:space="0" w:color="auto"/>
            </w:tcBorders>
          </w:tcPr>
          <w:p w:rsidR="008B1EDA" w:rsidRPr="004D3CA2" w:rsidRDefault="008B1EDA" w:rsidP="00D477E1">
            <w:pPr>
              <w:pStyle w:val="Textkrper"/>
              <w:rPr>
                <w:noProof/>
              </w:rPr>
            </w:pPr>
            <w:r w:rsidRPr="004D3CA2">
              <w:rPr>
                <w:noProof/>
              </w:rPr>
              <w:drawing>
                <wp:anchor distT="0" distB="0" distL="114300" distR="114300" simplePos="0" relativeHeight="251991040" behindDoc="0" locked="1" layoutInCell="1" allowOverlap="1" wp14:anchorId="178BB1D4" wp14:editId="6531C44A">
                  <wp:simplePos x="0" y="0"/>
                  <wp:positionH relativeFrom="column">
                    <wp:posOffset>1087120</wp:posOffset>
                  </wp:positionH>
                  <wp:positionV relativeFrom="page">
                    <wp:posOffset>-1905</wp:posOffset>
                  </wp:positionV>
                  <wp:extent cx="396000" cy="347706"/>
                  <wp:effectExtent l="0" t="0" r="4445" b="0"/>
                  <wp:wrapNone/>
                  <wp:docPr id="4657" name="Grafik 4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96000" cy="347706"/>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8B1EDA" w:rsidRDefault="008B1EDA" w:rsidP="008B1EDA">
      <w:pPr>
        <w:rPr>
          <w:b/>
          <w:bCs/>
          <w:lang w:eastAsia="de-DE"/>
        </w:rPr>
      </w:pPr>
    </w:p>
    <w:p w:rsidR="008B1EDA" w:rsidRDefault="00FE1387" w:rsidP="008B1EDA">
      <w:pPr>
        <w:jc w:val="center"/>
        <w:rPr>
          <w:b/>
          <w:bCs/>
          <w:lang w:eastAsia="de-DE"/>
        </w:rPr>
      </w:pPr>
      <w:r>
        <w:rPr>
          <w:noProof/>
          <w:lang w:eastAsia="de-DE"/>
        </w:rPr>
        <w:drawing>
          <wp:inline distT="0" distB="0" distL="0" distR="0" wp14:anchorId="41444684" wp14:editId="7352048D">
            <wp:extent cx="2794959" cy="1794170"/>
            <wp:effectExtent l="0" t="0" r="5715" b="0"/>
            <wp:docPr id="10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2797609" cy="1795871"/>
                    </a:xfrm>
                    <a:prstGeom prst="rect">
                      <a:avLst/>
                    </a:prstGeom>
                    <a:noFill/>
                    <a:ln>
                      <a:noFill/>
                    </a:ln>
                    <a:effectLst/>
                    <a:extLst/>
                  </pic:spPr>
                </pic:pic>
              </a:graphicData>
            </a:graphic>
          </wp:inline>
        </w:drawing>
      </w:r>
      <w:r w:rsidR="008B1EDA">
        <w:rPr>
          <w:b/>
          <w:bCs/>
          <w:lang w:eastAsia="de-DE"/>
        </w:rPr>
        <w:br w:type="page"/>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21"/>
        <w:gridCol w:w="4232"/>
        <w:gridCol w:w="188"/>
        <w:gridCol w:w="2104"/>
      </w:tblGrid>
      <w:tr w:rsidR="002B2302" w:rsidRPr="0030756D" w:rsidTr="00D477E1">
        <w:trPr>
          <w:trHeight w:val="523"/>
        </w:trPr>
        <w:tc>
          <w:tcPr>
            <w:tcW w:w="3121" w:type="dxa"/>
            <w:tcBorders>
              <w:top w:val="single" w:sz="4" w:space="0" w:color="auto"/>
              <w:left w:val="single" w:sz="4" w:space="0" w:color="auto"/>
              <w:bottom w:val="single" w:sz="4" w:space="0" w:color="auto"/>
              <w:right w:val="single" w:sz="4" w:space="0" w:color="auto"/>
            </w:tcBorders>
            <w:shd w:val="clear" w:color="auto" w:fill="D9D9D9"/>
            <w:hideMark/>
          </w:tcPr>
          <w:p w:rsidR="002B2302" w:rsidRPr="0030756D" w:rsidRDefault="002B2302" w:rsidP="00D477E1">
            <w:pPr>
              <w:spacing w:before="40" w:after="60" w:line="160" w:lineRule="exact"/>
              <w:rPr>
                <w:sz w:val="12"/>
              </w:rPr>
            </w:pPr>
            <w:r w:rsidRPr="0030756D">
              <w:rPr>
                <w:sz w:val="12"/>
              </w:rPr>
              <w:lastRenderedPageBreak/>
              <w:br w:type="page"/>
              <w:t>Lernfeld</w:t>
            </w:r>
          </w:p>
          <w:p w:rsidR="002B2302" w:rsidRPr="0030756D" w:rsidRDefault="002B2302" w:rsidP="00D477E1">
            <w:pPr>
              <w:rPr>
                <w:b/>
              </w:rPr>
            </w:pPr>
            <w:r w:rsidRPr="0030756D">
              <w:rPr>
                <w:b/>
              </w:rPr>
              <w:t>LF 1</w:t>
            </w:r>
          </w:p>
        </w:tc>
        <w:tc>
          <w:tcPr>
            <w:tcW w:w="4232" w:type="dxa"/>
            <w:tcBorders>
              <w:top w:val="single" w:sz="4" w:space="0" w:color="auto"/>
              <w:left w:val="single" w:sz="4" w:space="0" w:color="auto"/>
              <w:bottom w:val="single" w:sz="4" w:space="0" w:color="auto"/>
              <w:right w:val="single" w:sz="4" w:space="0" w:color="auto"/>
            </w:tcBorders>
            <w:shd w:val="clear" w:color="auto" w:fill="D9D9D9"/>
            <w:hideMark/>
          </w:tcPr>
          <w:p w:rsidR="002B2302" w:rsidRPr="0030756D" w:rsidRDefault="002B2302" w:rsidP="00D477E1">
            <w:pPr>
              <w:spacing w:before="40" w:after="60" w:line="160" w:lineRule="exact"/>
              <w:rPr>
                <w:sz w:val="12"/>
              </w:rPr>
            </w:pPr>
            <w:r w:rsidRPr="0030756D">
              <w:rPr>
                <w:sz w:val="12"/>
              </w:rPr>
              <w:t>Titel</w:t>
            </w:r>
          </w:p>
          <w:p w:rsidR="002B2302" w:rsidRPr="004031E8" w:rsidRDefault="002B2302" w:rsidP="00D477E1">
            <w:pPr>
              <w:rPr>
                <w:b/>
                <w:sz w:val="24"/>
                <w:szCs w:val="32"/>
                <w:lang w:eastAsia="de-DE"/>
              </w:rPr>
            </w:pPr>
            <w:r w:rsidRPr="00A62608">
              <w:rPr>
                <w:b/>
              </w:rPr>
              <w:t xml:space="preserve">Berufe in der Gastronomie – </w:t>
            </w:r>
            <w:r w:rsidRPr="004031E8">
              <w:rPr>
                <w:b/>
              </w:rPr>
              <w:t>Teil II</w:t>
            </w:r>
            <w:r w:rsidRPr="004031E8">
              <w:rPr>
                <w:b/>
                <w:sz w:val="24"/>
                <w:szCs w:val="32"/>
                <w:lang w:eastAsia="de-DE"/>
              </w:rPr>
              <w:t xml:space="preserve"> </w:t>
            </w:r>
          </w:p>
          <w:p w:rsidR="002B2302" w:rsidRPr="0030756D" w:rsidRDefault="002B2302" w:rsidP="00D477E1">
            <w:pPr>
              <w:rPr>
                <w:b/>
              </w:rPr>
            </w:pPr>
            <w:r w:rsidRPr="0030756D">
              <w:rPr>
                <w:b/>
              </w:rPr>
              <w:t>Schüler</w:t>
            </w:r>
            <w:r w:rsidR="00105670">
              <w:rPr>
                <w:b/>
              </w:rPr>
              <w:t>innen und Schüler</w:t>
            </w:r>
          </w:p>
        </w:tc>
        <w:tc>
          <w:tcPr>
            <w:tcW w:w="188" w:type="dxa"/>
            <w:tcBorders>
              <w:top w:val="nil"/>
              <w:left w:val="single" w:sz="4" w:space="0" w:color="auto"/>
              <w:bottom w:val="nil"/>
              <w:right w:val="single" w:sz="4" w:space="0" w:color="auto"/>
            </w:tcBorders>
            <w:shd w:val="clear" w:color="auto" w:fill="FFFFFF"/>
          </w:tcPr>
          <w:p w:rsidR="002B2302" w:rsidRPr="0030756D" w:rsidRDefault="002B2302" w:rsidP="00D477E1"/>
        </w:tc>
        <w:tc>
          <w:tcPr>
            <w:tcW w:w="2104" w:type="dxa"/>
            <w:tcBorders>
              <w:top w:val="single" w:sz="4" w:space="0" w:color="auto"/>
              <w:left w:val="single" w:sz="4" w:space="0" w:color="auto"/>
              <w:bottom w:val="single" w:sz="4" w:space="0" w:color="auto"/>
              <w:right w:val="single" w:sz="4" w:space="0" w:color="auto"/>
            </w:tcBorders>
            <w:shd w:val="clear" w:color="auto" w:fill="D9D9D9"/>
            <w:hideMark/>
          </w:tcPr>
          <w:p w:rsidR="002B2302" w:rsidRPr="000F5789" w:rsidRDefault="002B2302" w:rsidP="00D477E1">
            <w:pPr>
              <w:jc w:val="center"/>
              <w:rPr>
                <w:rFonts w:cs="Times New Roman"/>
                <w:b/>
                <w:lang w:eastAsia="de-DE"/>
              </w:rPr>
            </w:pPr>
            <w:r w:rsidRPr="000F5789">
              <w:rPr>
                <w:rFonts w:cs="Times New Roman"/>
                <w:b/>
                <w:lang w:eastAsia="de-DE"/>
              </w:rPr>
              <w:t xml:space="preserve">Ernährung </w:t>
            </w:r>
          </w:p>
          <w:p w:rsidR="002B2302" w:rsidRPr="000F5789" w:rsidRDefault="002B2302" w:rsidP="00D477E1">
            <w:pPr>
              <w:jc w:val="center"/>
              <w:rPr>
                <w:rFonts w:cs="Times New Roman"/>
                <w:b/>
                <w:lang w:eastAsia="de-DE"/>
              </w:rPr>
            </w:pPr>
            <w:r w:rsidRPr="000F5789">
              <w:rPr>
                <w:rFonts w:cs="Times New Roman"/>
                <w:b/>
                <w:lang w:eastAsia="de-DE"/>
              </w:rPr>
              <w:t>und Gastronomie</w:t>
            </w:r>
          </w:p>
          <w:p w:rsidR="002B2302" w:rsidRPr="0030756D" w:rsidRDefault="002B2302" w:rsidP="00D477E1">
            <w:pPr>
              <w:jc w:val="center"/>
              <w:rPr>
                <w:rFonts w:cs="Times New Roman"/>
                <w:b/>
                <w:lang w:eastAsia="de-DE"/>
              </w:rPr>
            </w:pPr>
            <w:r w:rsidRPr="000F5789">
              <w:rPr>
                <w:b/>
              </w:rPr>
              <w:t>EG1.01.</w:t>
            </w:r>
            <w:r>
              <w:rPr>
                <w:b/>
              </w:rPr>
              <w:t>04</w:t>
            </w:r>
          </w:p>
        </w:tc>
      </w:tr>
    </w:tbl>
    <w:p w:rsidR="002B2302" w:rsidRDefault="002B2302" w:rsidP="002B2302">
      <w:pPr>
        <w:rPr>
          <w:b/>
          <w:bCs/>
          <w:lang w:eastAsia="de-DE"/>
        </w:rPr>
      </w:pPr>
    </w:p>
    <w:p w:rsidR="002B2302" w:rsidRDefault="002B2302" w:rsidP="002B2302">
      <w:pPr>
        <w:pStyle w:val="Marginaliegrau"/>
        <w:framePr w:wrap="around" w:x="8658"/>
        <w:rPr>
          <w:lang w:eastAsia="de-DE"/>
        </w:rPr>
      </w:pPr>
      <w:r>
        <w:rPr>
          <w:lang w:eastAsia="de-DE"/>
        </w:rPr>
        <w:t>Wählen Sie für sich eine Niveaustufe aus.</w:t>
      </w:r>
    </w:p>
    <w:p w:rsidR="002B2302" w:rsidRDefault="002B2302" w:rsidP="002B2302">
      <w:pPr>
        <w:rPr>
          <w:b/>
          <w:bCs/>
          <w:lang w:eastAsia="de-DE"/>
        </w:rPr>
      </w:pPr>
      <w:r>
        <w:rPr>
          <w:b/>
          <w:bCs/>
          <w:lang w:eastAsia="de-DE"/>
        </w:rPr>
        <w:t>Übungsaufgaben:</w:t>
      </w:r>
    </w:p>
    <w:tbl>
      <w:tblPr>
        <w:tblW w:w="74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064"/>
        <w:gridCol w:w="770"/>
        <w:gridCol w:w="3836"/>
        <w:gridCol w:w="1749"/>
      </w:tblGrid>
      <w:tr w:rsidR="002B2302" w:rsidRPr="0030756D" w:rsidTr="00D477E1">
        <w:trPr>
          <w:trHeight w:val="397"/>
        </w:trPr>
        <w:tc>
          <w:tcPr>
            <w:tcW w:w="106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2B2302" w:rsidRPr="0030756D" w:rsidRDefault="002B2302" w:rsidP="00D477E1">
            <w:pPr>
              <w:pStyle w:val="TabellenkopfLS"/>
              <w:rPr>
                <w:color w:val="auto"/>
              </w:rPr>
            </w:pPr>
            <w:r w:rsidRPr="0030756D">
              <w:rPr>
                <w:color w:val="auto"/>
              </w:rPr>
              <w:t>Lern-phase</w:t>
            </w:r>
          </w:p>
        </w:tc>
        <w:tc>
          <w:tcPr>
            <w:tcW w:w="77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B2302" w:rsidRPr="0030756D" w:rsidRDefault="002B2302" w:rsidP="00D477E1">
            <w:pPr>
              <w:pStyle w:val="TabelleKopfmitte"/>
            </w:pPr>
            <w:r w:rsidRPr="0030756D">
              <w:t>Zeit</w:t>
            </w:r>
          </w:p>
        </w:tc>
        <w:tc>
          <w:tcPr>
            <w:tcW w:w="3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B2302" w:rsidRPr="0030756D" w:rsidRDefault="002B2302" w:rsidP="00D477E1">
            <w:pPr>
              <w:pStyle w:val="TabelleKopfmitte"/>
            </w:pPr>
            <w:r w:rsidRPr="0030756D">
              <w:t>Aufgabe</w:t>
            </w:r>
          </w:p>
        </w:tc>
        <w:tc>
          <w:tcPr>
            <w:tcW w:w="17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2B2302" w:rsidRPr="0030756D" w:rsidRDefault="002B2302" w:rsidP="00D477E1">
            <w:pPr>
              <w:pStyle w:val="TabelleKopfmitte"/>
            </w:pPr>
            <w:r w:rsidRPr="0030756D">
              <w:t>Hinweise</w:t>
            </w:r>
          </w:p>
        </w:tc>
      </w:tr>
      <w:tr w:rsidR="002B2302" w:rsidRPr="00F97132" w:rsidTr="00D477E1">
        <w:trPr>
          <w:trHeight w:val="624"/>
        </w:trPr>
        <w:tc>
          <w:tcPr>
            <w:tcW w:w="1064" w:type="dxa"/>
            <w:shd w:val="clear" w:color="auto" w:fill="auto"/>
            <w:vAlign w:val="center"/>
          </w:tcPr>
          <w:p w:rsidR="002B2302" w:rsidRPr="00F0156F" w:rsidRDefault="002B2302" w:rsidP="00D477E1">
            <w:pPr>
              <w:pStyle w:val="Textkrpermitte"/>
            </w:pPr>
            <w:r>
              <w:rPr>
                <w:noProof/>
              </w:rPr>
              <w:drawing>
                <wp:inline distT="0" distB="0" distL="0" distR="0" wp14:anchorId="2C8583D1" wp14:editId="191EC6AA">
                  <wp:extent cx="432000" cy="262702"/>
                  <wp:effectExtent l="0" t="0" r="6350" b="4445"/>
                  <wp:docPr id="470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32000" cy="262702"/>
                          </a:xfrm>
                          <a:prstGeom prst="rect">
                            <a:avLst/>
                          </a:prstGeom>
                          <a:noFill/>
                          <a:ln>
                            <a:noFill/>
                          </a:ln>
                        </pic:spPr>
                      </pic:pic>
                    </a:graphicData>
                  </a:graphic>
                </wp:inline>
              </w:drawing>
            </w:r>
          </w:p>
        </w:tc>
        <w:tc>
          <w:tcPr>
            <w:tcW w:w="770" w:type="dxa"/>
            <w:shd w:val="clear" w:color="auto" w:fill="auto"/>
            <w:vAlign w:val="center"/>
          </w:tcPr>
          <w:p w:rsidR="002B2302" w:rsidRPr="006F4B0B" w:rsidRDefault="002B2302" w:rsidP="00D477E1">
            <w:pPr>
              <w:pStyle w:val="Textkrper"/>
              <w:jc w:val="center"/>
            </w:pPr>
            <w:r w:rsidRPr="006F4B0B">
              <w:t>45</w:t>
            </w:r>
          </w:p>
          <w:p w:rsidR="002B2302" w:rsidRPr="006F4B0B" w:rsidRDefault="001B46C5" w:rsidP="00D477E1">
            <w:pPr>
              <w:pStyle w:val="Textkrper"/>
              <w:jc w:val="center"/>
            </w:pPr>
            <w:r>
              <w:t>Min.</w:t>
            </w:r>
          </w:p>
        </w:tc>
        <w:tc>
          <w:tcPr>
            <w:tcW w:w="3836" w:type="dxa"/>
            <w:shd w:val="clear" w:color="auto" w:fill="auto"/>
            <w:vAlign w:val="center"/>
          </w:tcPr>
          <w:p w:rsidR="002B2302" w:rsidRDefault="002B2302" w:rsidP="00D477E1">
            <w:pPr>
              <w:pStyle w:val="Textkrper"/>
              <w:jc w:val="left"/>
              <w:rPr>
                <w:b/>
                <w:noProof/>
              </w:rPr>
            </w:pPr>
            <w:r>
              <w:rPr>
                <w:b/>
                <w:noProof/>
              </w:rPr>
              <w:t>1</w:t>
            </w:r>
            <w:r w:rsidRPr="00AA6DCC">
              <w:rPr>
                <w:b/>
                <w:noProof/>
              </w:rPr>
              <w:t>. Übungsaufgabe:</w:t>
            </w:r>
            <w:r>
              <w:rPr>
                <w:b/>
                <w:noProof/>
              </w:rPr>
              <w:br/>
            </w:r>
          </w:p>
          <w:p w:rsidR="002B2302" w:rsidRDefault="002B2302" w:rsidP="00D477E1">
            <w:pPr>
              <w:pStyle w:val="Textkrper"/>
              <w:jc w:val="left"/>
              <w:rPr>
                <w:b/>
                <w:noProof/>
              </w:rPr>
            </w:pPr>
            <w:r w:rsidRPr="006D1B48">
              <w:rPr>
                <w:b/>
                <w:noProof/>
              </w:rPr>
              <w:t>„Das kommt mir in die Tüte.“</w:t>
            </w:r>
            <w:r>
              <w:rPr>
                <w:b/>
                <w:noProof/>
              </w:rPr>
              <w:br/>
            </w:r>
          </w:p>
          <w:p w:rsidR="002B2302" w:rsidRDefault="002B2302" w:rsidP="00D477E1">
            <w:pPr>
              <w:pStyle w:val="Textkrper"/>
              <w:jc w:val="left"/>
              <w:rPr>
                <w:b/>
                <w:noProof/>
              </w:rPr>
            </w:pPr>
            <w:r>
              <w:rPr>
                <w:b/>
                <w:noProof/>
              </w:rPr>
              <w:t>Bilden Sie eine Gruppe aus 3 – 4 Personen.</w:t>
            </w:r>
          </w:p>
          <w:p w:rsidR="002B2302" w:rsidRDefault="002B2302" w:rsidP="00D477E1">
            <w:pPr>
              <w:pStyle w:val="Textkrper"/>
              <w:jc w:val="left"/>
              <w:rPr>
                <w:noProof/>
              </w:rPr>
            </w:pPr>
            <w:r w:rsidRPr="00DC2DE9">
              <w:rPr>
                <w:b/>
                <w:noProof/>
              </w:rPr>
              <w:t>Sortieren</w:t>
            </w:r>
            <w:r>
              <w:rPr>
                <w:noProof/>
              </w:rPr>
              <w:t xml:space="preserve"> Sie die </w:t>
            </w:r>
            <w:r w:rsidRPr="00DC2DE9">
              <w:rPr>
                <w:b/>
                <w:noProof/>
              </w:rPr>
              <w:t>Begriffe</w:t>
            </w:r>
            <w:r>
              <w:rPr>
                <w:noProof/>
              </w:rPr>
              <w:t xml:space="preserve"> passend zu den gelernten Berufen in </w:t>
            </w:r>
            <w:r w:rsidRPr="00DC2DE9">
              <w:rPr>
                <w:b/>
                <w:noProof/>
              </w:rPr>
              <w:t>5 Papiertüten</w:t>
            </w:r>
            <w:r>
              <w:rPr>
                <w:noProof/>
              </w:rPr>
              <w:t>. Es kann vorkommen, dass Begriffe für verschiedene Berufe passend sind.</w:t>
            </w:r>
          </w:p>
          <w:p w:rsidR="002B2302" w:rsidRDefault="002B2302" w:rsidP="00D477E1">
            <w:pPr>
              <w:pStyle w:val="Textkrper"/>
              <w:jc w:val="left"/>
              <w:rPr>
                <w:noProof/>
              </w:rPr>
            </w:pPr>
          </w:p>
          <w:p w:rsidR="002B2302" w:rsidRPr="00674551" w:rsidRDefault="002B2302" w:rsidP="00D477E1">
            <w:pPr>
              <w:pStyle w:val="Textkrper"/>
              <w:jc w:val="left"/>
              <w:rPr>
                <w:noProof/>
              </w:rPr>
            </w:pPr>
            <w:r w:rsidRPr="00DC2DE9">
              <w:rPr>
                <w:b/>
                <w:noProof/>
              </w:rPr>
              <w:t>Tauschen</w:t>
            </w:r>
            <w:r>
              <w:rPr>
                <w:noProof/>
              </w:rPr>
              <w:t xml:space="preserve"> Sie Ihre </w:t>
            </w:r>
            <w:r w:rsidRPr="00DC2DE9">
              <w:rPr>
                <w:b/>
                <w:noProof/>
              </w:rPr>
              <w:t>Tüten</w:t>
            </w:r>
            <w:r>
              <w:rPr>
                <w:noProof/>
              </w:rPr>
              <w:t xml:space="preserve"> mit einer anderen Gruppe aus. Jede Gruppe soll herausfinden um welchen Beruf es sich handel</w:t>
            </w:r>
            <w:r w:rsidR="00FE1387">
              <w:rPr>
                <w:noProof/>
              </w:rPr>
              <w:t xml:space="preserve">t und kontrolliert anschließend, </w:t>
            </w:r>
            <w:r>
              <w:rPr>
                <w:noProof/>
              </w:rPr>
              <w:t>ob die richtigen Begriffe in der Tüte sind. (Es können mehrere Lösungen gelten, im Kontrollblatt ist ein Lösungsbeispiel pro Begriff in Farbe dargestellt.)</w:t>
            </w:r>
          </w:p>
        </w:tc>
        <w:tc>
          <w:tcPr>
            <w:tcW w:w="1749" w:type="dxa"/>
            <w:vAlign w:val="center"/>
          </w:tcPr>
          <w:p w:rsidR="002B2302" w:rsidRPr="00032CCE" w:rsidRDefault="001A7443" w:rsidP="00D477E1">
            <w:pPr>
              <w:pStyle w:val="Textkrper"/>
              <w:jc w:val="left"/>
              <w:rPr>
                <w:b/>
                <w:noProof/>
              </w:rPr>
            </w:pPr>
            <w:r w:rsidRPr="00AA18D1">
              <w:rPr>
                <w:noProof/>
              </w:rPr>
              <w:drawing>
                <wp:anchor distT="0" distB="0" distL="114300" distR="114300" simplePos="0" relativeHeight="252205056" behindDoc="0" locked="0" layoutInCell="1" allowOverlap="1" wp14:anchorId="4CB82426" wp14:editId="4F4FAF14">
                  <wp:simplePos x="0" y="0"/>
                  <wp:positionH relativeFrom="column">
                    <wp:posOffset>1174750</wp:posOffset>
                  </wp:positionH>
                  <wp:positionV relativeFrom="paragraph">
                    <wp:posOffset>-48260</wp:posOffset>
                  </wp:positionV>
                  <wp:extent cx="314325" cy="314325"/>
                  <wp:effectExtent l="0" t="0" r="9525" b="9525"/>
                  <wp:wrapNone/>
                  <wp:docPr id="272" name="Grafik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2B2302" w:rsidRPr="00032CCE">
              <w:rPr>
                <w:noProof/>
                <w:sz w:val="24"/>
                <w:szCs w:val="24"/>
              </w:rPr>
              <w:drawing>
                <wp:inline distT="0" distB="0" distL="0" distR="0" wp14:anchorId="3EFC73F9" wp14:editId="75F9EBE6">
                  <wp:extent cx="180000" cy="164973"/>
                  <wp:effectExtent l="0" t="0" r="0" b="6985"/>
                  <wp:docPr id="47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p>
          <w:p w:rsidR="002B2302" w:rsidRPr="00032CCE" w:rsidRDefault="002B2302" w:rsidP="00D477E1">
            <w:pPr>
              <w:pStyle w:val="Textkrper"/>
              <w:jc w:val="left"/>
              <w:rPr>
                <w:noProof/>
              </w:rPr>
            </w:pPr>
            <w:r w:rsidRPr="00032CCE">
              <w:rPr>
                <w:noProof/>
              </w:rPr>
              <w:t>Je 5</w:t>
            </w:r>
            <w:r w:rsidRPr="00032CCE">
              <w:rPr>
                <w:b/>
                <w:noProof/>
              </w:rPr>
              <w:t xml:space="preserve"> </w:t>
            </w:r>
            <w:r w:rsidRPr="00032CCE">
              <w:rPr>
                <w:noProof/>
              </w:rPr>
              <w:t>Begriffe, die typisch für den</w:t>
            </w:r>
            <w:r w:rsidR="00FE1387">
              <w:rPr>
                <w:noProof/>
              </w:rPr>
              <w:t xml:space="preserve"> Beruf sind</w:t>
            </w:r>
          </w:p>
          <w:p w:rsidR="002B2302" w:rsidRPr="00032CCE" w:rsidRDefault="002B2302" w:rsidP="00D477E1">
            <w:pPr>
              <w:pStyle w:val="Textkrper"/>
              <w:jc w:val="left"/>
              <w:rPr>
                <w:b/>
                <w:noProof/>
              </w:rPr>
            </w:pPr>
            <w:r w:rsidRPr="00032CCE">
              <w:rPr>
                <w:noProof/>
                <w:sz w:val="24"/>
                <w:szCs w:val="24"/>
              </w:rPr>
              <w:drawing>
                <wp:inline distT="0" distB="0" distL="0" distR="0" wp14:anchorId="0FDBCB99" wp14:editId="7E1E556A">
                  <wp:extent cx="180000" cy="164973"/>
                  <wp:effectExtent l="0" t="0" r="0" b="6985"/>
                  <wp:docPr id="47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p>
          <w:p w:rsidR="002B2302" w:rsidRPr="00032CCE" w:rsidRDefault="002B2302" w:rsidP="00D477E1">
            <w:pPr>
              <w:pStyle w:val="Textkrper"/>
              <w:jc w:val="left"/>
              <w:rPr>
                <w:noProof/>
              </w:rPr>
            </w:pPr>
            <w:r w:rsidRPr="00032CCE">
              <w:rPr>
                <w:noProof/>
              </w:rPr>
              <w:t>Je</w:t>
            </w:r>
            <w:r w:rsidRPr="00032CCE">
              <w:rPr>
                <w:b/>
                <w:noProof/>
              </w:rPr>
              <w:t xml:space="preserve"> </w:t>
            </w:r>
            <w:r w:rsidRPr="00032CCE">
              <w:rPr>
                <w:noProof/>
              </w:rPr>
              <w:t>10 Begriffe (fachliche und persönliche Begriffe)</w:t>
            </w:r>
          </w:p>
          <w:p w:rsidR="002B2302" w:rsidRPr="00032CCE" w:rsidRDefault="002B2302" w:rsidP="00D477E1">
            <w:pPr>
              <w:pStyle w:val="Textkrper"/>
              <w:jc w:val="left"/>
              <w:rPr>
                <w:b/>
                <w:noProof/>
              </w:rPr>
            </w:pPr>
            <w:r w:rsidRPr="00032CCE">
              <w:rPr>
                <w:noProof/>
                <w:sz w:val="24"/>
                <w:szCs w:val="24"/>
              </w:rPr>
              <w:drawing>
                <wp:inline distT="0" distB="0" distL="0" distR="0" wp14:anchorId="6CBFC37C" wp14:editId="13BB4F2E">
                  <wp:extent cx="180000" cy="165154"/>
                  <wp:effectExtent l="0" t="0" r="0" b="6350"/>
                  <wp:docPr id="120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154"/>
                          </a:xfrm>
                          <a:prstGeom prst="rect">
                            <a:avLst/>
                          </a:prstGeom>
                          <a:noFill/>
                          <a:ln>
                            <a:noFill/>
                          </a:ln>
                        </pic:spPr>
                      </pic:pic>
                    </a:graphicData>
                  </a:graphic>
                </wp:inline>
              </w:drawing>
            </w:r>
          </w:p>
          <w:p w:rsidR="002B2302" w:rsidRPr="00032CCE" w:rsidRDefault="002B2302" w:rsidP="00D477E1">
            <w:pPr>
              <w:pStyle w:val="Textkrper"/>
              <w:jc w:val="left"/>
              <w:rPr>
                <w:noProof/>
              </w:rPr>
            </w:pPr>
            <w:r w:rsidRPr="00032CCE">
              <w:rPr>
                <w:noProof/>
              </w:rPr>
              <w:t>Je 15 Begriffe</w:t>
            </w:r>
          </w:p>
          <w:p w:rsidR="002B2302" w:rsidRPr="00032CCE" w:rsidRDefault="002B2302" w:rsidP="00D477E1">
            <w:pPr>
              <w:pStyle w:val="Textkrper"/>
              <w:jc w:val="left"/>
              <w:rPr>
                <w:noProof/>
              </w:rPr>
            </w:pPr>
            <w:r w:rsidRPr="00032CCE">
              <w:rPr>
                <w:noProof/>
              </w:rPr>
              <w:t>(fachliche und überfachliche/ persönliche Begriffe)</w:t>
            </w:r>
          </w:p>
          <w:p w:rsidR="002B2302" w:rsidRDefault="002B2302" w:rsidP="00D477E1">
            <w:pPr>
              <w:pStyle w:val="Textkrper"/>
              <w:jc w:val="left"/>
              <w:rPr>
                <w:noProof/>
              </w:rPr>
            </w:pPr>
          </w:p>
          <w:p w:rsidR="002B2302" w:rsidRPr="00032CCE" w:rsidRDefault="002B2302" w:rsidP="00D477E1">
            <w:pPr>
              <w:pStyle w:val="Textkrper"/>
              <w:jc w:val="left"/>
              <w:rPr>
                <w:noProof/>
              </w:rPr>
            </w:pPr>
            <w:r w:rsidRPr="00032CCE">
              <w:rPr>
                <w:rFonts w:cs="Times New Roman"/>
              </w:rPr>
              <w:t>EG1.01.04.07</w:t>
            </w:r>
          </w:p>
        </w:tc>
      </w:tr>
      <w:tr w:rsidR="002B2302" w:rsidRPr="00F97132" w:rsidTr="00D477E1">
        <w:trPr>
          <w:trHeight w:val="624"/>
        </w:trPr>
        <w:tc>
          <w:tcPr>
            <w:tcW w:w="1064" w:type="dxa"/>
            <w:shd w:val="clear" w:color="auto" w:fill="auto"/>
            <w:vAlign w:val="center"/>
          </w:tcPr>
          <w:p w:rsidR="002B2302" w:rsidRPr="00F97132" w:rsidRDefault="002B2302" w:rsidP="00D477E1">
            <w:pPr>
              <w:pStyle w:val="Textkrpermitte"/>
              <w:rPr>
                <w:noProof/>
                <w:sz w:val="24"/>
              </w:rPr>
            </w:pPr>
            <w:r w:rsidRPr="00F97132">
              <w:rPr>
                <w:noProof/>
                <w:sz w:val="24"/>
              </w:rPr>
              <w:drawing>
                <wp:inline distT="0" distB="0" distL="0" distR="0" wp14:anchorId="13D9572E" wp14:editId="13F22D6C">
                  <wp:extent cx="216000" cy="244132"/>
                  <wp:effectExtent l="0" t="0" r="0" b="3810"/>
                  <wp:docPr id="471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16000" cy="244132"/>
                          </a:xfrm>
                          <a:prstGeom prst="rect">
                            <a:avLst/>
                          </a:prstGeom>
                          <a:noFill/>
                          <a:ln>
                            <a:noFill/>
                          </a:ln>
                        </pic:spPr>
                      </pic:pic>
                    </a:graphicData>
                  </a:graphic>
                </wp:inline>
              </w:drawing>
            </w:r>
          </w:p>
        </w:tc>
        <w:tc>
          <w:tcPr>
            <w:tcW w:w="770" w:type="dxa"/>
            <w:shd w:val="clear" w:color="auto" w:fill="auto"/>
            <w:vAlign w:val="center"/>
          </w:tcPr>
          <w:p w:rsidR="002B2302" w:rsidRPr="00F97132" w:rsidRDefault="002B2302" w:rsidP="00D477E1">
            <w:pPr>
              <w:pStyle w:val="Textkrper"/>
              <w:jc w:val="center"/>
            </w:pPr>
            <w:r w:rsidRPr="00F97132">
              <w:t xml:space="preserve">60 </w:t>
            </w:r>
          </w:p>
          <w:p w:rsidR="002B2302" w:rsidRPr="00F97132" w:rsidRDefault="001B46C5" w:rsidP="00D477E1">
            <w:pPr>
              <w:pStyle w:val="Textkrper"/>
              <w:jc w:val="center"/>
            </w:pPr>
            <w:r>
              <w:t>Min.</w:t>
            </w:r>
          </w:p>
        </w:tc>
        <w:tc>
          <w:tcPr>
            <w:tcW w:w="3836" w:type="dxa"/>
            <w:shd w:val="clear" w:color="auto" w:fill="auto"/>
            <w:vAlign w:val="center"/>
          </w:tcPr>
          <w:p w:rsidR="002B2302" w:rsidRPr="00AA6DCC" w:rsidRDefault="002B2302" w:rsidP="00D477E1">
            <w:pPr>
              <w:pStyle w:val="Textkrper"/>
              <w:jc w:val="left"/>
              <w:rPr>
                <w:b/>
                <w:noProof/>
              </w:rPr>
            </w:pPr>
            <w:r w:rsidRPr="00AA6DCC">
              <w:rPr>
                <w:b/>
                <w:noProof/>
              </w:rPr>
              <w:t>2. Übungsaufgabe:</w:t>
            </w:r>
            <w:r>
              <w:rPr>
                <w:b/>
                <w:noProof/>
              </w:rPr>
              <w:br/>
            </w:r>
          </w:p>
          <w:p w:rsidR="002B2302" w:rsidRPr="00F97132" w:rsidRDefault="002B2302" w:rsidP="00D477E1">
            <w:pPr>
              <w:pStyle w:val="Textkrper"/>
              <w:jc w:val="left"/>
              <w:rPr>
                <w:b/>
                <w:noProof/>
              </w:rPr>
            </w:pPr>
            <w:r w:rsidRPr="00F97132">
              <w:rPr>
                <w:b/>
                <w:noProof/>
              </w:rPr>
              <w:t xml:space="preserve">A </w:t>
            </w:r>
            <w:r w:rsidRPr="00F97132">
              <w:rPr>
                <w:noProof/>
              </w:rPr>
              <w:t>5 Begriffe</w:t>
            </w:r>
          </w:p>
          <w:p w:rsidR="002B2302" w:rsidRPr="00F97132" w:rsidRDefault="002B2302" w:rsidP="00D477E1">
            <w:pPr>
              <w:pStyle w:val="Textkrper"/>
              <w:jc w:val="left"/>
              <w:rPr>
                <w:b/>
                <w:noProof/>
              </w:rPr>
            </w:pPr>
            <w:r w:rsidRPr="00F97132">
              <w:rPr>
                <w:b/>
                <w:noProof/>
              </w:rPr>
              <w:t xml:space="preserve">B </w:t>
            </w:r>
            <w:r w:rsidRPr="00F97132">
              <w:rPr>
                <w:noProof/>
              </w:rPr>
              <w:t>10 Begriffe</w:t>
            </w:r>
          </w:p>
          <w:p w:rsidR="002B2302" w:rsidRPr="00601DD1" w:rsidRDefault="002B2302" w:rsidP="00D477E1">
            <w:pPr>
              <w:pStyle w:val="Textkrper"/>
              <w:jc w:val="left"/>
              <w:rPr>
                <w:b/>
                <w:noProof/>
              </w:rPr>
            </w:pPr>
            <w:r w:rsidRPr="00F97132">
              <w:rPr>
                <w:b/>
                <w:noProof/>
              </w:rPr>
              <w:t xml:space="preserve">C </w:t>
            </w:r>
            <w:r w:rsidRPr="00F97132">
              <w:rPr>
                <w:noProof/>
              </w:rPr>
              <w:t>15 Begriffe</w:t>
            </w:r>
          </w:p>
          <w:p w:rsidR="002B2302" w:rsidRPr="00601DD1" w:rsidRDefault="002B2302" w:rsidP="00D477E1">
            <w:pPr>
              <w:pStyle w:val="Textkrper"/>
              <w:jc w:val="left"/>
              <w:rPr>
                <w:noProof/>
              </w:rPr>
            </w:pPr>
            <w:r w:rsidRPr="00601DD1">
              <w:rPr>
                <w:noProof/>
              </w:rPr>
              <w:t>Erstellen Sie ein eigenes Mindmap zu den fünf Berufen. Hierfür erhalten Sie die Begriffe noch einmal. Schreiben Sie unter jeden Begriff den Anfangsbuchstaben des Berufes.</w:t>
            </w:r>
          </w:p>
        </w:tc>
        <w:tc>
          <w:tcPr>
            <w:tcW w:w="1749" w:type="dxa"/>
            <w:vAlign w:val="center"/>
          </w:tcPr>
          <w:p w:rsidR="002B2302" w:rsidRDefault="001A7443" w:rsidP="00D477E1">
            <w:pPr>
              <w:pStyle w:val="Textkrper"/>
              <w:jc w:val="left"/>
              <w:rPr>
                <w:rFonts w:cs="Times New Roman"/>
              </w:rPr>
            </w:pPr>
            <w:r w:rsidRPr="00AA18D1">
              <w:rPr>
                <w:noProof/>
              </w:rPr>
              <w:drawing>
                <wp:anchor distT="0" distB="0" distL="114300" distR="114300" simplePos="0" relativeHeight="252207104" behindDoc="0" locked="0" layoutInCell="1" allowOverlap="1" wp14:anchorId="4CC53411" wp14:editId="446B53FB">
                  <wp:simplePos x="0" y="0"/>
                  <wp:positionH relativeFrom="column">
                    <wp:posOffset>1174750</wp:posOffset>
                  </wp:positionH>
                  <wp:positionV relativeFrom="paragraph">
                    <wp:posOffset>-550545</wp:posOffset>
                  </wp:positionV>
                  <wp:extent cx="314325" cy="314325"/>
                  <wp:effectExtent l="0" t="0" r="9525" b="9525"/>
                  <wp:wrapNone/>
                  <wp:docPr id="274" name="Grafik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2B2302" w:rsidRPr="00032CCE">
              <w:rPr>
                <w:rFonts w:cs="Times New Roman"/>
              </w:rPr>
              <w:t>EG1.01.04.07</w:t>
            </w:r>
          </w:p>
          <w:p w:rsidR="002B2302" w:rsidRDefault="002B2302" w:rsidP="00D477E1">
            <w:pPr>
              <w:pStyle w:val="Textkrper"/>
              <w:jc w:val="left"/>
              <w:rPr>
                <w:rFonts w:cs="Times New Roman"/>
              </w:rPr>
            </w:pPr>
            <w:r w:rsidRPr="00032CCE">
              <w:rPr>
                <w:noProof/>
                <w:sz w:val="24"/>
                <w:szCs w:val="24"/>
              </w:rPr>
              <w:drawing>
                <wp:inline distT="0" distB="0" distL="0" distR="0" wp14:anchorId="64819BEC" wp14:editId="5B47A179">
                  <wp:extent cx="180000" cy="164973"/>
                  <wp:effectExtent l="0" t="0" r="0" b="6985"/>
                  <wp:docPr id="471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FE1BB6">
              <w:rPr>
                <w:bCs/>
                <w:noProof/>
                <w:color w:val="FF0000"/>
                <w:sz w:val="24"/>
                <w:szCs w:val="28"/>
              </w:rPr>
              <w:drawing>
                <wp:inline distT="0" distB="0" distL="0" distR="0" wp14:anchorId="660A78A5" wp14:editId="3AC33C0A">
                  <wp:extent cx="180000" cy="164973"/>
                  <wp:effectExtent l="0" t="0" r="0" b="6985"/>
                  <wp:docPr id="471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180000" cy="164973"/>
                          </a:xfrm>
                          <a:prstGeom prst="rect">
                            <a:avLst/>
                          </a:prstGeom>
                          <a:noFill/>
                          <a:ln>
                            <a:noFill/>
                          </a:ln>
                        </pic:spPr>
                      </pic:pic>
                    </a:graphicData>
                  </a:graphic>
                </wp:inline>
              </w:drawing>
            </w:r>
            <w:r w:rsidRPr="00FE1BB6">
              <w:rPr>
                <w:bCs/>
                <w:noProof/>
                <w:color w:val="FF0000"/>
                <w:sz w:val="24"/>
                <w:szCs w:val="28"/>
              </w:rPr>
              <w:drawing>
                <wp:inline distT="0" distB="0" distL="0" distR="0" wp14:anchorId="6EE32D43" wp14:editId="1C4C572E">
                  <wp:extent cx="180000" cy="165155"/>
                  <wp:effectExtent l="0" t="0" r="0" b="6350"/>
                  <wp:docPr id="47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80000" cy="165155"/>
                          </a:xfrm>
                          <a:prstGeom prst="rect">
                            <a:avLst/>
                          </a:prstGeom>
                          <a:noFill/>
                          <a:ln>
                            <a:noFill/>
                          </a:ln>
                        </pic:spPr>
                      </pic:pic>
                    </a:graphicData>
                  </a:graphic>
                </wp:inline>
              </w:drawing>
            </w:r>
          </w:p>
          <w:p w:rsidR="002B2302" w:rsidRPr="00F97132" w:rsidRDefault="002B2302" w:rsidP="00D477E1">
            <w:pPr>
              <w:pStyle w:val="Textkrper"/>
              <w:jc w:val="left"/>
              <w:rPr>
                <w:noProof/>
              </w:rPr>
            </w:pPr>
          </w:p>
        </w:tc>
      </w:tr>
    </w:tbl>
    <w:p w:rsidR="002B2302" w:rsidRDefault="002B2302" w:rsidP="002B2302">
      <w:pPr>
        <w:rPr>
          <w:b/>
          <w:bCs/>
          <w:lang w:eastAsia="de-DE"/>
        </w:rPr>
      </w:pPr>
    </w:p>
    <w:p w:rsidR="002B2302" w:rsidRDefault="002B2302" w:rsidP="002B2302">
      <w:pPr>
        <w:rPr>
          <w:b/>
          <w:bCs/>
          <w:lang w:eastAsia="de-DE"/>
        </w:rPr>
      </w:pPr>
      <w:r>
        <w:rPr>
          <w:b/>
          <w:bCs/>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2B2302" w:rsidRPr="009B4760" w:rsidTr="00D477E1">
        <w:trPr>
          <w:trHeight w:val="523"/>
        </w:trPr>
        <w:tc>
          <w:tcPr>
            <w:tcW w:w="3119" w:type="dxa"/>
            <w:shd w:val="clear" w:color="auto" w:fill="D9D9D9"/>
          </w:tcPr>
          <w:p w:rsidR="002B2302" w:rsidRPr="009B4760" w:rsidRDefault="002B2302" w:rsidP="00D477E1">
            <w:pPr>
              <w:spacing w:before="40" w:after="60" w:line="160" w:lineRule="exact"/>
              <w:rPr>
                <w:color w:val="000000"/>
                <w:sz w:val="12"/>
              </w:rPr>
            </w:pPr>
            <w:r w:rsidRPr="009B4760">
              <w:rPr>
                <w:sz w:val="12"/>
              </w:rPr>
              <w:lastRenderedPageBreak/>
              <w:t>Lernfeld</w:t>
            </w:r>
          </w:p>
          <w:p w:rsidR="002B2302" w:rsidRPr="009B4760" w:rsidRDefault="002B2302" w:rsidP="00D477E1">
            <w:pPr>
              <w:rPr>
                <w:b/>
              </w:rPr>
            </w:pPr>
            <w:r w:rsidRPr="009B4760">
              <w:rPr>
                <w:b/>
              </w:rPr>
              <w:t>LF 1</w:t>
            </w:r>
          </w:p>
        </w:tc>
        <w:tc>
          <w:tcPr>
            <w:tcW w:w="4229" w:type="dxa"/>
            <w:gridSpan w:val="2"/>
            <w:shd w:val="clear" w:color="auto" w:fill="D9D9D9"/>
          </w:tcPr>
          <w:p w:rsidR="002B2302" w:rsidRPr="009B4760" w:rsidRDefault="002B2302" w:rsidP="00D477E1">
            <w:pPr>
              <w:spacing w:before="40" w:after="60" w:line="160" w:lineRule="exact"/>
              <w:rPr>
                <w:color w:val="000000"/>
                <w:sz w:val="12"/>
              </w:rPr>
            </w:pPr>
            <w:r w:rsidRPr="009B4760">
              <w:rPr>
                <w:sz w:val="12"/>
              </w:rPr>
              <w:t>Titel</w:t>
            </w:r>
          </w:p>
          <w:p w:rsidR="002B2302" w:rsidRPr="009B4760" w:rsidRDefault="002B2302" w:rsidP="00D477E1">
            <w:pPr>
              <w:rPr>
                <w:b/>
              </w:rPr>
            </w:pPr>
            <w:r w:rsidRPr="00A62608">
              <w:rPr>
                <w:b/>
              </w:rPr>
              <w:t xml:space="preserve">Berufe in der Gastronomie – </w:t>
            </w:r>
            <w:r w:rsidRPr="00C32FC4">
              <w:rPr>
                <w:b/>
              </w:rPr>
              <w:t>Teil II</w:t>
            </w:r>
            <w:r w:rsidRPr="00C32FC4">
              <w:rPr>
                <w:b/>
                <w:sz w:val="24"/>
                <w:szCs w:val="32"/>
                <w:lang w:eastAsia="de-DE"/>
              </w:rPr>
              <w:t xml:space="preserve"> </w:t>
            </w:r>
          </w:p>
        </w:tc>
        <w:tc>
          <w:tcPr>
            <w:tcW w:w="188" w:type="dxa"/>
            <w:tcBorders>
              <w:top w:val="nil"/>
              <w:bottom w:val="nil"/>
            </w:tcBorders>
            <w:shd w:val="clear" w:color="auto" w:fill="FFFFFF"/>
          </w:tcPr>
          <w:p w:rsidR="002B2302" w:rsidRPr="009B4760" w:rsidRDefault="002B2302" w:rsidP="00D477E1"/>
        </w:tc>
        <w:tc>
          <w:tcPr>
            <w:tcW w:w="2103" w:type="dxa"/>
            <w:gridSpan w:val="2"/>
            <w:shd w:val="clear" w:color="auto" w:fill="D9D9D9"/>
          </w:tcPr>
          <w:p w:rsidR="002B2302" w:rsidRPr="000F5789" w:rsidRDefault="002B2302" w:rsidP="00D477E1">
            <w:pPr>
              <w:jc w:val="center"/>
              <w:rPr>
                <w:rFonts w:cs="Times New Roman"/>
                <w:b/>
                <w:lang w:eastAsia="de-DE"/>
              </w:rPr>
            </w:pPr>
            <w:r w:rsidRPr="000F5789">
              <w:rPr>
                <w:rFonts w:cs="Times New Roman"/>
                <w:b/>
                <w:lang w:eastAsia="de-DE"/>
              </w:rPr>
              <w:t xml:space="preserve">Ernährung </w:t>
            </w:r>
          </w:p>
          <w:p w:rsidR="002B2302" w:rsidRPr="000F5789" w:rsidRDefault="002B2302" w:rsidP="00D477E1">
            <w:pPr>
              <w:jc w:val="center"/>
              <w:rPr>
                <w:rFonts w:cs="Times New Roman"/>
                <w:b/>
                <w:lang w:eastAsia="de-DE"/>
              </w:rPr>
            </w:pPr>
            <w:r w:rsidRPr="000F5789">
              <w:rPr>
                <w:rFonts w:cs="Times New Roman"/>
                <w:b/>
                <w:lang w:eastAsia="de-DE"/>
              </w:rPr>
              <w:t>und Gastronomie</w:t>
            </w:r>
          </w:p>
          <w:p w:rsidR="002B2302" w:rsidRPr="009A3177" w:rsidRDefault="002B2302" w:rsidP="00D477E1">
            <w:pPr>
              <w:jc w:val="center"/>
              <w:rPr>
                <w:rFonts w:cs="Times New Roman"/>
                <w:b/>
                <w:lang w:eastAsia="de-DE"/>
              </w:rPr>
            </w:pPr>
            <w:r w:rsidRPr="000F5789">
              <w:rPr>
                <w:b/>
              </w:rPr>
              <w:t>EG1.01.</w:t>
            </w:r>
            <w:r>
              <w:rPr>
                <w:b/>
              </w:rPr>
              <w:t>04.01</w:t>
            </w:r>
          </w:p>
        </w:tc>
      </w:tr>
      <w:tr w:rsidR="002B2302" w:rsidRPr="009B4760" w:rsidTr="00D477E1">
        <w:tc>
          <w:tcPr>
            <w:tcW w:w="7348" w:type="dxa"/>
            <w:gridSpan w:val="3"/>
          </w:tcPr>
          <w:p w:rsidR="002B2302" w:rsidRPr="009B4760" w:rsidRDefault="002B2302" w:rsidP="00D477E1">
            <w:pPr>
              <w:spacing w:before="40" w:after="60" w:line="160" w:lineRule="exact"/>
              <w:rPr>
                <w:sz w:val="12"/>
              </w:rPr>
            </w:pPr>
            <w:r w:rsidRPr="009B4760">
              <w:rPr>
                <w:sz w:val="12"/>
              </w:rPr>
              <w:t>Kompetenzbereiche:</w:t>
            </w:r>
          </w:p>
          <w:p w:rsidR="002B2302" w:rsidRPr="00913A98" w:rsidRDefault="002B2302" w:rsidP="002B2302">
            <w:pPr>
              <w:pStyle w:val="Kopf8ptafz"/>
              <w:ind w:left="227" w:hanging="170"/>
              <w:rPr>
                <w:sz w:val="12"/>
              </w:rPr>
            </w:pPr>
            <w:r w:rsidRPr="00913A98">
              <w:t>Ich kann die Aufgaben als Dienstleister und Gastgeber wahrnehmen und Aufgaben eigenverantwortlich und selbstständig durchführen.</w:t>
            </w:r>
          </w:p>
          <w:p w:rsidR="002B2302" w:rsidRPr="00913A98" w:rsidRDefault="002B2302" w:rsidP="002B2302">
            <w:pPr>
              <w:pStyle w:val="Kopf8ptafz"/>
              <w:ind w:left="227" w:hanging="170"/>
              <w:rPr>
                <w:sz w:val="12"/>
              </w:rPr>
            </w:pPr>
            <w:r w:rsidRPr="00913A98">
              <w:t>Ich kann in der Gruppe kommunizieren und vereinbarte Regeln einhalten.</w:t>
            </w:r>
          </w:p>
          <w:p w:rsidR="002B2302" w:rsidRPr="009B4760" w:rsidRDefault="002B2302" w:rsidP="002B2302">
            <w:pPr>
              <w:pStyle w:val="Kopf8ptafz"/>
              <w:ind w:left="227" w:hanging="170"/>
            </w:pPr>
            <w:r w:rsidRPr="00913A98">
              <w:t>Ich kann Arbeitsabläufe lesen und verstehen.</w:t>
            </w:r>
          </w:p>
        </w:tc>
        <w:tc>
          <w:tcPr>
            <w:tcW w:w="188" w:type="dxa"/>
            <w:tcBorders>
              <w:bottom w:val="nil"/>
              <w:right w:val="nil"/>
            </w:tcBorders>
            <w:vAlign w:val="center"/>
          </w:tcPr>
          <w:p w:rsidR="002B2302" w:rsidRPr="009B4760" w:rsidRDefault="002B2302" w:rsidP="00D477E1">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2B2302"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2B2302" w:rsidRPr="009A3177" w:rsidRDefault="002B2302" w:rsidP="00D477E1">
                  <w:pPr>
                    <w:jc w:val="center"/>
                    <w:rPr>
                      <w:lang w:eastAsia="de-DE"/>
                    </w:rPr>
                  </w:pPr>
                  <w:proofErr w:type="spellStart"/>
                  <w:r w:rsidRPr="009A3177">
                    <w:rPr>
                      <w:lang w:eastAsia="de-DE"/>
                    </w:rPr>
                    <w:t>LernPROJEKT</w:t>
                  </w:r>
                  <w:proofErr w:type="spellEnd"/>
                </w:p>
              </w:tc>
            </w:tr>
            <w:tr w:rsidR="002B2302"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2B2302" w:rsidRPr="009A3177" w:rsidRDefault="002B2302" w:rsidP="00D477E1">
                  <w:pPr>
                    <w:jc w:val="center"/>
                    <w:rPr>
                      <w:lang w:eastAsia="de-DE"/>
                    </w:rPr>
                  </w:pPr>
                  <w:proofErr w:type="spellStart"/>
                  <w:r w:rsidRPr="009A3177">
                    <w:rPr>
                      <w:lang w:eastAsia="de-DE"/>
                    </w:rPr>
                    <w:t>LernTHEMA</w:t>
                  </w:r>
                  <w:proofErr w:type="spellEnd"/>
                </w:p>
              </w:tc>
            </w:tr>
            <w:tr w:rsidR="002B2302" w:rsidRPr="009B4760" w:rsidTr="00D477E1">
              <w:trPr>
                <w:trHeight w:val="284"/>
              </w:trPr>
              <w:tc>
                <w:tcPr>
                  <w:tcW w:w="2090" w:type="dxa"/>
                  <w:tcBorders>
                    <w:top w:val="single" w:sz="4" w:space="0" w:color="auto"/>
                    <w:left w:val="single" w:sz="4" w:space="0" w:color="auto"/>
                    <w:bottom w:val="nil"/>
                    <w:right w:val="single" w:sz="4" w:space="0" w:color="auto"/>
                  </w:tcBorders>
                  <w:shd w:val="clear" w:color="auto" w:fill="D9D9D9"/>
                </w:tcPr>
                <w:p w:rsidR="002B2302" w:rsidRPr="009B4760" w:rsidRDefault="002B2302" w:rsidP="00D477E1">
                  <w:pPr>
                    <w:jc w:val="center"/>
                    <w:rPr>
                      <w:rFonts w:cs="Times New Roman"/>
                      <w:b/>
                      <w:lang w:eastAsia="de-DE"/>
                    </w:rPr>
                  </w:pPr>
                  <w:proofErr w:type="spellStart"/>
                  <w:r w:rsidRPr="009B4760">
                    <w:rPr>
                      <w:rFonts w:cs="Times New Roman"/>
                      <w:b/>
                      <w:lang w:eastAsia="de-DE"/>
                    </w:rPr>
                    <w:t>LernSCHRITT</w:t>
                  </w:r>
                  <w:proofErr w:type="spellEnd"/>
                </w:p>
              </w:tc>
            </w:tr>
          </w:tbl>
          <w:p w:rsidR="002B2302" w:rsidRPr="009B4760" w:rsidRDefault="002B2302" w:rsidP="00D477E1"/>
        </w:tc>
      </w:tr>
      <w:tr w:rsidR="002B2302" w:rsidRPr="009B4760" w:rsidTr="00D477E1">
        <w:trPr>
          <w:trHeight w:val="149"/>
        </w:trPr>
        <w:tc>
          <w:tcPr>
            <w:tcW w:w="7348" w:type="dxa"/>
            <w:gridSpan w:val="3"/>
            <w:tcBorders>
              <w:left w:val="nil"/>
              <w:right w:val="nil"/>
            </w:tcBorders>
          </w:tcPr>
          <w:p w:rsidR="002B2302" w:rsidRPr="009B4760" w:rsidRDefault="002B2302" w:rsidP="00D477E1"/>
        </w:tc>
        <w:tc>
          <w:tcPr>
            <w:tcW w:w="196" w:type="dxa"/>
            <w:gridSpan w:val="2"/>
            <w:tcBorders>
              <w:top w:val="nil"/>
              <w:left w:val="nil"/>
              <w:right w:val="nil"/>
            </w:tcBorders>
          </w:tcPr>
          <w:p w:rsidR="002B2302" w:rsidRPr="009B4760" w:rsidRDefault="002B2302" w:rsidP="00D477E1"/>
        </w:tc>
        <w:tc>
          <w:tcPr>
            <w:tcW w:w="2095" w:type="dxa"/>
            <w:tcBorders>
              <w:left w:val="nil"/>
              <w:right w:val="nil"/>
            </w:tcBorders>
          </w:tcPr>
          <w:p w:rsidR="002B2302" w:rsidRPr="009B4760" w:rsidRDefault="002B2302" w:rsidP="00D477E1"/>
        </w:tc>
      </w:tr>
      <w:tr w:rsidR="002B2302" w:rsidRPr="009B4760" w:rsidTr="00D477E1">
        <w:trPr>
          <w:trHeight w:val="443"/>
        </w:trPr>
        <w:tc>
          <w:tcPr>
            <w:tcW w:w="4818" w:type="dxa"/>
            <w:gridSpan w:val="2"/>
            <w:vMerge w:val="restart"/>
          </w:tcPr>
          <w:p w:rsidR="002B2302" w:rsidRPr="009B4760" w:rsidRDefault="002B2302" w:rsidP="00D477E1">
            <w:pPr>
              <w:spacing w:before="40" w:after="60" w:line="160" w:lineRule="exact"/>
              <w:rPr>
                <w:sz w:val="12"/>
              </w:rPr>
            </w:pPr>
            <w:r w:rsidRPr="009B4760">
              <w:rPr>
                <w:sz w:val="12"/>
              </w:rPr>
              <w:t>Kompetenzen:</w:t>
            </w:r>
          </w:p>
          <w:p w:rsidR="002B2302" w:rsidRPr="009B4760" w:rsidRDefault="002B2302" w:rsidP="002B2302">
            <w:pPr>
              <w:numPr>
                <w:ilvl w:val="0"/>
                <w:numId w:val="6"/>
              </w:numPr>
              <w:ind w:left="227" w:hanging="170"/>
              <w:rPr>
                <w:sz w:val="16"/>
              </w:rPr>
            </w:pPr>
            <w:r>
              <w:rPr>
                <w:sz w:val="16"/>
              </w:rPr>
              <w:t>Ich kann Fragen zu den Berufen der Gastronomie formulieren.</w:t>
            </w:r>
          </w:p>
        </w:tc>
        <w:tc>
          <w:tcPr>
            <w:tcW w:w="4821" w:type="dxa"/>
            <w:gridSpan w:val="4"/>
          </w:tcPr>
          <w:p w:rsidR="002B2302" w:rsidRPr="009B4760" w:rsidRDefault="002B2302" w:rsidP="00D477E1">
            <w:pPr>
              <w:spacing w:before="40" w:after="60" w:line="160" w:lineRule="exact"/>
              <w:rPr>
                <w:sz w:val="12"/>
              </w:rPr>
            </w:pPr>
            <w:r w:rsidRPr="009B4760">
              <w:rPr>
                <w:sz w:val="12"/>
              </w:rPr>
              <w:t>Was Sie schon können sollten:</w:t>
            </w:r>
          </w:p>
          <w:p w:rsidR="002B2302" w:rsidRPr="009B4760" w:rsidRDefault="002B2302" w:rsidP="002B2302">
            <w:pPr>
              <w:numPr>
                <w:ilvl w:val="0"/>
                <w:numId w:val="6"/>
              </w:numPr>
              <w:ind w:left="227" w:hanging="170"/>
              <w:rPr>
                <w:sz w:val="16"/>
              </w:rPr>
            </w:pPr>
          </w:p>
        </w:tc>
      </w:tr>
      <w:tr w:rsidR="002B2302" w:rsidRPr="009B4760" w:rsidTr="00D477E1">
        <w:trPr>
          <w:trHeight w:val="443"/>
        </w:trPr>
        <w:tc>
          <w:tcPr>
            <w:tcW w:w="4818" w:type="dxa"/>
            <w:gridSpan w:val="2"/>
            <w:vMerge/>
          </w:tcPr>
          <w:p w:rsidR="002B2302" w:rsidRPr="009B4760" w:rsidRDefault="002B2302" w:rsidP="00D477E1">
            <w:pPr>
              <w:spacing w:before="40" w:after="60" w:line="160" w:lineRule="exact"/>
              <w:rPr>
                <w:sz w:val="12"/>
              </w:rPr>
            </w:pPr>
          </w:p>
        </w:tc>
        <w:tc>
          <w:tcPr>
            <w:tcW w:w="4821" w:type="dxa"/>
            <w:gridSpan w:val="4"/>
          </w:tcPr>
          <w:p w:rsidR="002B2302" w:rsidRPr="009B4760" w:rsidRDefault="002B2302" w:rsidP="00D477E1">
            <w:pPr>
              <w:spacing w:before="40" w:after="60" w:line="160" w:lineRule="exact"/>
              <w:rPr>
                <w:sz w:val="12"/>
              </w:rPr>
            </w:pPr>
            <w:r w:rsidRPr="009B4760">
              <w:rPr>
                <w:sz w:val="12"/>
              </w:rPr>
              <w:t>Wofür Sie das benötigen:</w:t>
            </w:r>
          </w:p>
          <w:p w:rsidR="002B2302" w:rsidRPr="009B4760" w:rsidRDefault="002B2302" w:rsidP="002B2302">
            <w:pPr>
              <w:numPr>
                <w:ilvl w:val="0"/>
                <w:numId w:val="6"/>
              </w:numPr>
              <w:ind w:left="227" w:hanging="170"/>
              <w:rPr>
                <w:sz w:val="16"/>
              </w:rPr>
            </w:pPr>
            <w:r>
              <w:rPr>
                <w:sz w:val="16"/>
              </w:rPr>
              <w:t>Berufsorientierung</w:t>
            </w:r>
          </w:p>
        </w:tc>
      </w:tr>
      <w:tr w:rsidR="002B2302" w:rsidRPr="009B4760" w:rsidTr="00D477E1">
        <w:trPr>
          <w:trHeight w:val="443"/>
        </w:trPr>
        <w:tc>
          <w:tcPr>
            <w:tcW w:w="4818" w:type="dxa"/>
            <w:gridSpan w:val="2"/>
            <w:vMerge/>
          </w:tcPr>
          <w:p w:rsidR="002B2302" w:rsidRPr="009B4760" w:rsidRDefault="002B2302" w:rsidP="00D477E1">
            <w:pPr>
              <w:spacing w:before="40" w:after="60" w:line="160" w:lineRule="exact"/>
              <w:rPr>
                <w:sz w:val="12"/>
              </w:rPr>
            </w:pPr>
          </w:p>
        </w:tc>
        <w:tc>
          <w:tcPr>
            <w:tcW w:w="4821" w:type="dxa"/>
            <w:gridSpan w:val="4"/>
          </w:tcPr>
          <w:p w:rsidR="002B2302" w:rsidRPr="009B4760" w:rsidRDefault="002B2302" w:rsidP="00D477E1">
            <w:pPr>
              <w:spacing w:before="40" w:after="60" w:line="160" w:lineRule="exact"/>
              <w:rPr>
                <w:sz w:val="12"/>
              </w:rPr>
            </w:pPr>
            <w:r w:rsidRPr="009B4760">
              <w:rPr>
                <w:sz w:val="12"/>
              </w:rPr>
              <w:t>Wie Sie Ihr Können prüfen können:</w:t>
            </w:r>
          </w:p>
          <w:p w:rsidR="002B2302" w:rsidRPr="009B4760" w:rsidRDefault="002B2302" w:rsidP="00D477E1">
            <w:pPr>
              <w:ind w:left="227" w:hanging="170"/>
              <w:rPr>
                <w:sz w:val="16"/>
              </w:rPr>
            </w:pPr>
          </w:p>
        </w:tc>
      </w:tr>
    </w:tbl>
    <w:p w:rsidR="002B2302" w:rsidRDefault="0024250C" w:rsidP="002B2302">
      <w:pPr>
        <w:rPr>
          <w:lang w:eastAsia="de-DE"/>
        </w:rPr>
      </w:pPr>
      <w:r w:rsidRPr="00E123A9">
        <w:rPr>
          <w:noProof/>
          <w:sz w:val="24"/>
          <w:lang w:eastAsia="de-DE"/>
        </w:rPr>
        <w:drawing>
          <wp:anchor distT="0" distB="0" distL="114300" distR="114300" simplePos="0" relativeHeight="252001280" behindDoc="0" locked="0" layoutInCell="0" allowOverlap="1" wp14:anchorId="37B95282" wp14:editId="5B9F140D">
            <wp:simplePos x="0" y="0"/>
            <wp:positionH relativeFrom="rightMargin">
              <wp:posOffset>547370</wp:posOffset>
            </wp:positionH>
            <wp:positionV relativeFrom="paragraph">
              <wp:posOffset>106045</wp:posOffset>
            </wp:positionV>
            <wp:extent cx="345440" cy="323850"/>
            <wp:effectExtent l="0" t="0" r="0" b="0"/>
            <wp:wrapNone/>
            <wp:docPr id="141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B2302" w:rsidRPr="00E123A9">
        <w:rPr>
          <w:noProof/>
          <w:sz w:val="24"/>
          <w:lang w:eastAsia="de-DE"/>
        </w:rPr>
        <w:drawing>
          <wp:anchor distT="0" distB="0" distL="114300" distR="114300" simplePos="0" relativeHeight="252000256" behindDoc="0" locked="0" layoutInCell="0" allowOverlap="1" wp14:anchorId="00D113DD" wp14:editId="6FF3B04B">
            <wp:simplePos x="0" y="0"/>
            <wp:positionH relativeFrom="rightMargin">
              <wp:posOffset>187738</wp:posOffset>
            </wp:positionH>
            <wp:positionV relativeFrom="paragraph">
              <wp:posOffset>106326</wp:posOffset>
            </wp:positionV>
            <wp:extent cx="345440" cy="323850"/>
            <wp:effectExtent l="0" t="0" r="0" b="0"/>
            <wp:wrapNone/>
            <wp:docPr id="141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B2302" w:rsidRDefault="002B2302" w:rsidP="002B2302">
      <w:pPr>
        <w:rPr>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78"/>
        <w:gridCol w:w="789"/>
        <w:gridCol w:w="3366"/>
        <w:gridCol w:w="1838"/>
      </w:tblGrid>
      <w:tr w:rsidR="002B2302" w:rsidRPr="00DE4890" w:rsidTr="0024250C">
        <w:trPr>
          <w:trHeight w:val="397"/>
        </w:trPr>
        <w:tc>
          <w:tcPr>
            <w:tcW w:w="1378" w:type="dxa"/>
            <w:shd w:val="clear" w:color="auto" w:fill="D9D9D9" w:themeFill="background1" w:themeFillShade="D9"/>
            <w:vAlign w:val="center"/>
          </w:tcPr>
          <w:p w:rsidR="002B2302" w:rsidRPr="00DE4890" w:rsidRDefault="002B2302" w:rsidP="00D477E1">
            <w:pPr>
              <w:pStyle w:val="TabelleKopfmitte"/>
            </w:pPr>
            <w:r>
              <w:t>Phase</w:t>
            </w:r>
          </w:p>
        </w:tc>
        <w:tc>
          <w:tcPr>
            <w:tcW w:w="789" w:type="dxa"/>
            <w:shd w:val="clear" w:color="auto" w:fill="D9D9D9" w:themeFill="background1" w:themeFillShade="D9"/>
            <w:vAlign w:val="center"/>
          </w:tcPr>
          <w:p w:rsidR="002B2302" w:rsidRPr="00DE4890" w:rsidRDefault="002B2302" w:rsidP="00D477E1">
            <w:pPr>
              <w:pStyle w:val="TabelleKopfmitte"/>
            </w:pPr>
            <w:r>
              <w:t>Zeit</w:t>
            </w:r>
          </w:p>
        </w:tc>
        <w:tc>
          <w:tcPr>
            <w:tcW w:w="3366" w:type="dxa"/>
            <w:shd w:val="clear" w:color="auto" w:fill="D9D9D9" w:themeFill="background1" w:themeFillShade="D9"/>
            <w:vAlign w:val="center"/>
          </w:tcPr>
          <w:p w:rsidR="002B2302" w:rsidRPr="00DE4890" w:rsidRDefault="002B2302" w:rsidP="00D477E1">
            <w:pPr>
              <w:pStyle w:val="TabelleKopfmitte"/>
            </w:pPr>
            <w:r>
              <w:t>Aufgabe</w:t>
            </w:r>
          </w:p>
        </w:tc>
        <w:tc>
          <w:tcPr>
            <w:tcW w:w="1838" w:type="dxa"/>
            <w:shd w:val="clear" w:color="auto" w:fill="D9D9D9" w:themeFill="background1" w:themeFillShade="D9"/>
            <w:vAlign w:val="center"/>
          </w:tcPr>
          <w:p w:rsidR="002B2302" w:rsidRDefault="0024250C" w:rsidP="00D477E1">
            <w:pPr>
              <w:pStyle w:val="TabelleKopfmitte"/>
            </w:pPr>
            <w:r w:rsidRPr="00AA18D1">
              <w:rPr>
                <w:noProof/>
              </w:rPr>
              <w:drawing>
                <wp:anchor distT="0" distB="0" distL="114300" distR="114300" simplePos="0" relativeHeight="252209152" behindDoc="0" locked="0" layoutInCell="1" allowOverlap="1" wp14:anchorId="72BF1120" wp14:editId="2700E2CD">
                  <wp:simplePos x="0" y="0"/>
                  <wp:positionH relativeFrom="column">
                    <wp:posOffset>1350010</wp:posOffset>
                  </wp:positionH>
                  <wp:positionV relativeFrom="paragraph">
                    <wp:posOffset>213995</wp:posOffset>
                  </wp:positionV>
                  <wp:extent cx="314325" cy="314325"/>
                  <wp:effectExtent l="0" t="0" r="9525" b="9525"/>
                  <wp:wrapNone/>
                  <wp:docPr id="288" name="Grafik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2B2302">
              <w:t>Hinweis</w:t>
            </w:r>
          </w:p>
        </w:tc>
      </w:tr>
      <w:tr w:rsidR="002B2302" w:rsidRPr="00DE4890" w:rsidTr="0024250C">
        <w:trPr>
          <w:trHeight w:val="624"/>
        </w:trPr>
        <w:tc>
          <w:tcPr>
            <w:tcW w:w="1378" w:type="dxa"/>
            <w:shd w:val="clear" w:color="auto" w:fill="auto"/>
            <w:vAlign w:val="center"/>
          </w:tcPr>
          <w:p w:rsidR="002B2302" w:rsidRDefault="002B2302" w:rsidP="00D477E1">
            <w:pPr>
              <w:pStyle w:val="Textkrpermitte"/>
              <w:rPr>
                <w:noProof/>
                <w:sz w:val="24"/>
              </w:rPr>
            </w:pPr>
            <w:r w:rsidRPr="00FC0F56">
              <w:rPr>
                <w:noProof/>
              </w:rPr>
              <w:drawing>
                <wp:inline distT="0" distB="0" distL="0" distR="0" wp14:anchorId="680994C8" wp14:editId="529DB358">
                  <wp:extent cx="302701" cy="324000"/>
                  <wp:effectExtent l="0" t="0" r="2540" b="0"/>
                  <wp:docPr id="142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89" w:type="dxa"/>
            <w:shd w:val="clear" w:color="auto" w:fill="auto"/>
            <w:vAlign w:val="center"/>
          </w:tcPr>
          <w:p w:rsidR="002B2302" w:rsidRDefault="002B2302" w:rsidP="00D477E1">
            <w:pPr>
              <w:pStyle w:val="Textkrper"/>
              <w:jc w:val="center"/>
            </w:pPr>
            <w:r>
              <w:t xml:space="preserve">20 </w:t>
            </w:r>
          </w:p>
          <w:p w:rsidR="002B2302" w:rsidRPr="00862785" w:rsidRDefault="001B46C5" w:rsidP="00D477E1">
            <w:pPr>
              <w:pStyle w:val="Textkrper"/>
              <w:jc w:val="center"/>
            </w:pPr>
            <w:r>
              <w:t>Min.</w:t>
            </w:r>
          </w:p>
        </w:tc>
        <w:tc>
          <w:tcPr>
            <w:tcW w:w="3366" w:type="dxa"/>
            <w:shd w:val="clear" w:color="auto" w:fill="auto"/>
            <w:vAlign w:val="center"/>
          </w:tcPr>
          <w:p w:rsidR="002B2302" w:rsidRPr="009B4760" w:rsidRDefault="002B2302" w:rsidP="00D477E1">
            <w:pPr>
              <w:rPr>
                <w:bCs/>
                <w:color w:val="000000"/>
                <w:lang w:eastAsia="de-DE"/>
              </w:rPr>
            </w:pPr>
            <w:r>
              <w:rPr>
                <w:bCs/>
                <w:color w:val="000000"/>
                <w:lang w:eastAsia="de-DE"/>
              </w:rPr>
              <w:t>Nehmen Sie Ihre Blätter und die L</w:t>
            </w:r>
            <w:r>
              <w:rPr>
                <w:bCs/>
                <w:color w:val="000000"/>
                <w:lang w:eastAsia="de-DE"/>
              </w:rPr>
              <w:t>e</w:t>
            </w:r>
            <w:r>
              <w:rPr>
                <w:bCs/>
                <w:color w:val="000000"/>
                <w:lang w:eastAsia="de-DE"/>
              </w:rPr>
              <w:t>sezeichen vom letzten Mal und lesen Sie diese durch.</w:t>
            </w:r>
          </w:p>
        </w:tc>
        <w:tc>
          <w:tcPr>
            <w:tcW w:w="1838" w:type="dxa"/>
          </w:tcPr>
          <w:p w:rsidR="002B2302" w:rsidRDefault="002B2302" w:rsidP="00D477E1">
            <w:pPr>
              <w:jc w:val="both"/>
              <w:rPr>
                <w:bCs/>
                <w:color w:val="000000"/>
                <w:lang w:eastAsia="de-DE"/>
              </w:rPr>
            </w:pPr>
            <w:r>
              <w:rPr>
                <w:bCs/>
                <w:color w:val="000000"/>
                <w:lang w:eastAsia="de-DE"/>
              </w:rPr>
              <w:t>EG1.01.02.02</w:t>
            </w:r>
          </w:p>
          <w:p w:rsidR="002B2302" w:rsidRPr="00B36C7A" w:rsidRDefault="002B2302" w:rsidP="00D477E1">
            <w:pPr>
              <w:jc w:val="both"/>
              <w:rPr>
                <w:bCs/>
                <w:color w:val="000000"/>
                <w:lang w:eastAsia="de-DE"/>
              </w:rPr>
            </w:pPr>
            <w:r>
              <w:rPr>
                <w:bCs/>
                <w:color w:val="000000"/>
                <w:lang w:eastAsia="de-DE"/>
              </w:rPr>
              <w:t>EG1.01.02.02.01</w:t>
            </w:r>
          </w:p>
        </w:tc>
      </w:tr>
      <w:tr w:rsidR="002B2302" w:rsidRPr="00DE4890" w:rsidTr="0024250C">
        <w:trPr>
          <w:trHeight w:val="624"/>
        </w:trPr>
        <w:tc>
          <w:tcPr>
            <w:tcW w:w="1378" w:type="dxa"/>
            <w:shd w:val="clear" w:color="auto" w:fill="auto"/>
            <w:vAlign w:val="center"/>
          </w:tcPr>
          <w:p w:rsidR="002B2302" w:rsidRPr="00F0156F" w:rsidRDefault="002B2302" w:rsidP="00D477E1">
            <w:pPr>
              <w:pStyle w:val="Textkrpermitte"/>
            </w:pPr>
            <w:r>
              <w:rPr>
                <w:noProof/>
                <w:sz w:val="24"/>
              </w:rPr>
              <w:drawing>
                <wp:anchor distT="0" distB="0" distL="114300" distR="114300" simplePos="0" relativeHeight="252003328" behindDoc="0" locked="0" layoutInCell="0" allowOverlap="1" wp14:anchorId="06F60606" wp14:editId="2751B97F">
                  <wp:simplePos x="0" y="0"/>
                  <wp:positionH relativeFrom="rightMargin">
                    <wp:posOffset>252730</wp:posOffset>
                  </wp:positionH>
                  <wp:positionV relativeFrom="paragraph">
                    <wp:posOffset>60325</wp:posOffset>
                  </wp:positionV>
                  <wp:extent cx="323850" cy="323850"/>
                  <wp:effectExtent l="0" t="0" r="0" b="0"/>
                  <wp:wrapNone/>
                  <wp:docPr id="1419"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0F56">
              <w:rPr>
                <w:noProof/>
              </w:rPr>
              <w:drawing>
                <wp:inline distT="0" distB="0" distL="0" distR="0" wp14:anchorId="05460226" wp14:editId="69CD2A71">
                  <wp:extent cx="532800" cy="324000"/>
                  <wp:effectExtent l="0" t="0" r="635" b="0"/>
                  <wp:docPr id="142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789" w:type="dxa"/>
            <w:shd w:val="clear" w:color="auto" w:fill="auto"/>
            <w:vAlign w:val="center"/>
          </w:tcPr>
          <w:p w:rsidR="002B2302" w:rsidRDefault="002B2302" w:rsidP="00D477E1">
            <w:pPr>
              <w:pStyle w:val="Textkrper"/>
              <w:jc w:val="center"/>
            </w:pPr>
            <w:r>
              <w:t>3</w:t>
            </w:r>
            <w:r w:rsidRPr="00862785">
              <w:t xml:space="preserve">0 </w:t>
            </w:r>
          </w:p>
          <w:p w:rsidR="002B2302" w:rsidRPr="00862785" w:rsidRDefault="001B46C5" w:rsidP="00D477E1">
            <w:pPr>
              <w:pStyle w:val="Textkrper"/>
              <w:jc w:val="center"/>
            </w:pPr>
            <w:r>
              <w:t>Min.</w:t>
            </w:r>
          </w:p>
        </w:tc>
        <w:tc>
          <w:tcPr>
            <w:tcW w:w="3366" w:type="dxa"/>
            <w:shd w:val="clear" w:color="auto" w:fill="auto"/>
            <w:vAlign w:val="center"/>
          </w:tcPr>
          <w:p w:rsidR="002B2302" w:rsidRDefault="002B2302" w:rsidP="00D477E1">
            <w:pPr>
              <w:rPr>
                <w:bCs/>
                <w:color w:val="000000"/>
                <w:lang w:eastAsia="de-DE"/>
              </w:rPr>
            </w:pPr>
            <w:r w:rsidRPr="009B4760">
              <w:rPr>
                <w:bCs/>
                <w:color w:val="000000"/>
                <w:lang w:eastAsia="de-DE"/>
              </w:rPr>
              <w:t xml:space="preserve">Bilden Sie </w:t>
            </w:r>
            <w:r>
              <w:rPr>
                <w:bCs/>
                <w:color w:val="000000"/>
                <w:lang w:eastAsia="de-DE"/>
              </w:rPr>
              <w:t xml:space="preserve">eine </w:t>
            </w:r>
            <w:r w:rsidRPr="00B36C7A">
              <w:rPr>
                <w:bCs/>
                <w:color w:val="000000"/>
                <w:lang w:eastAsia="de-DE"/>
              </w:rPr>
              <w:t>Gruppe</w:t>
            </w:r>
            <w:r w:rsidRPr="009B4760">
              <w:rPr>
                <w:bCs/>
                <w:color w:val="000000"/>
                <w:lang w:eastAsia="de-DE"/>
              </w:rPr>
              <w:t xml:space="preserve"> mit </w:t>
            </w:r>
            <w:r w:rsidRPr="009B4760">
              <w:rPr>
                <w:b/>
                <w:bCs/>
                <w:color w:val="000000"/>
                <w:lang w:eastAsia="de-DE"/>
              </w:rPr>
              <w:t>drei Pe</w:t>
            </w:r>
            <w:r w:rsidRPr="009B4760">
              <w:rPr>
                <w:b/>
                <w:bCs/>
                <w:color w:val="000000"/>
                <w:lang w:eastAsia="de-DE"/>
              </w:rPr>
              <w:t>r</w:t>
            </w:r>
            <w:r w:rsidRPr="009B4760">
              <w:rPr>
                <w:b/>
                <w:bCs/>
                <w:color w:val="000000"/>
                <w:lang w:eastAsia="de-DE"/>
              </w:rPr>
              <w:t>sonen</w:t>
            </w:r>
            <w:r w:rsidRPr="009B4760">
              <w:rPr>
                <w:bCs/>
                <w:color w:val="000000"/>
                <w:lang w:eastAsia="de-DE"/>
              </w:rPr>
              <w:t xml:space="preserve">. </w:t>
            </w:r>
            <w:r w:rsidRPr="00B36C7A">
              <w:rPr>
                <w:bCs/>
                <w:color w:val="000000"/>
                <w:lang w:eastAsia="de-DE"/>
              </w:rPr>
              <w:t>Überlegen</w:t>
            </w:r>
            <w:r>
              <w:rPr>
                <w:b/>
                <w:bCs/>
                <w:color w:val="000000"/>
                <w:lang w:eastAsia="de-DE"/>
              </w:rPr>
              <w:t xml:space="preserve"> </w:t>
            </w:r>
            <w:r w:rsidRPr="009B4760">
              <w:rPr>
                <w:bCs/>
                <w:color w:val="000000"/>
                <w:lang w:eastAsia="de-DE"/>
              </w:rPr>
              <w:t xml:space="preserve">Sie </w:t>
            </w:r>
            <w:r>
              <w:rPr>
                <w:bCs/>
                <w:color w:val="000000"/>
                <w:lang w:eastAsia="de-DE"/>
              </w:rPr>
              <w:t xml:space="preserve">gemeinsam </w:t>
            </w:r>
            <w:r w:rsidRPr="009B4760">
              <w:rPr>
                <w:bCs/>
                <w:color w:val="000000"/>
                <w:lang w:eastAsia="de-DE"/>
              </w:rPr>
              <w:t xml:space="preserve">zu </w:t>
            </w:r>
            <w:r w:rsidRPr="00466C61">
              <w:rPr>
                <w:b/>
                <w:bCs/>
                <w:color w:val="000000"/>
                <w:lang w:eastAsia="de-DE"/>
              </w:rPr>
              <w:t>allen Berufen</w:t>
            </w:r>
            <w:r w:rsidRPr="009B4760">
              <w:rPr>
                <w:bCs/>
                <w:color w:val="000000"/>
                <w:lang w:eastAsia="de-DE"/>
              </w:rPr>
              <w:t xml:space="preserve"> jeweils </w:t>
            </w:r>
            <w:r w:rsidRPr="009B4760">
              <w:rPr>
                <w:b/>
                <w:bCs/>
                <w:color w:val="000000"/>
                <w:lang w:eastAsia="de-DE"/>
              </w:rPr>
              <w:t>3 Fragen.</w:t>
            </w:r>
            <w:r w:rsidRPr="009B4760">
              <w:rPr>
                <w:bCs/>
                <w:color w:val="000000"/>
                <w:lang w:eastAsia="de-DE"/>
              </w:rPr>
              <w:t xml:space="preserve"> </w:t>
            </w:r>
          </w:p>
          <w:p w:rsidR="002B2302" w:rsidRDefault="002B2302" w:rsidP="00D477E1">
            <w:pPr>
              <w:rPr>
                <w:bCs/>
                <w:color w:val="000000"/>
                <w:lang w:eastAsia="de-DE"/>
              </w:rPr>
            </w:pPr>
            <w:r>
              <w:rPr>
                <w:bCs/>
                <w:color w:val="000000"/>
                <w:lang w:eastAsia="de-DE"/>
              </w:rPr>
              <w:t xml:space="preserve">Legen Sie in der Gruppe ein Mitglied fest, welches die </w:t>
            </w:r>
            <w:r w:rsidRPr="001B364C">
              <w:rPr>
                <w:b/>
                <w:bCs/>
                <w:color w:val="000000"/>
                <w:lang w:eastAsia="de-DE"/>
              </w:rPr>
              <w:t>Zeit stoppt</w:t>
            </w:r>
            <w:r w:rsidR="00E44FDD">
              <w:rPr>
                <w:bCs/>
                <w:color w:val="000000"/>
                <w:lang w:eastAsia="de-DE"/>
              </w:rPr>
              <w:t>.</w:t>
            </w:r>
          </w:p>
          <w:p w:rsidR="002B2302" w:rsidRPr="00B36C7A" w:rsidRDefault="002B2302" w:rsidP="00D477E1">
            <w:pPr>
              <w:rPr>
                <w:bCs/>
                <w:color w:val="000000"/>
                <w:lang w:eastAsia="de-DE"/>
              </w:rPr>
            </w:pPr>
            <w:r>
              <w:rPr>
                <w:bCs/>
                <w:color w:val="000000"/>
                <w:lang w:eastAsia="de-DE"/>
              </w:rPr>
              <w:t xml:space="preserve">Für jeden Beruf dürfen Sie </w:t>
            </w:r>
            <w:r w:rsidRPr="001B364C">
              <w:rPr>
                <w:b/>
                <w:bCs/>
                <w:color w:val="000000"/>
                <w:lang w:eastAsia="de-DE"/>
              </w:rPr>
              <w:t>3 Minuten</w:t>
            </w:r>
            <w:r>
              <w:rPr>
                <w:bCs/>
                <w:color w:val="000000"/>
                <w:lang w:eastAsia="de-DE"/>
              </w:rPr>
              <w:t xml:space="preserve"> für die Zusammenstellung der Fragen verwenden. </w:t>
            </w:r>
          </w:p>
        </w:tc>
        <w:tc>
          <w:tcPr>
            <w:tcW w:w="1838" w:type="dxa"/>
          </w:tcPr>
          <w:p w:rsidR="002B2302" w:rsidRPr="00B36C7A" w:rsidRDefault="002B2302" w:rsidP="00D477E1">
            <w:pPr>
              <w:jc w:val="both"/>
              <w:rPr>
                <w:b/>
                <w:bCs/>
                <w:color w:val="000000"/>
                <w:lang w:eastAsia="de-DE"/>
              </w:rPr>
            </w:pPr>
            <w:r w:rsidRPr="002739AC">
              <w:rPr>
                <w:rFonts w:cs="Times New Roman"/>
                <w:lang w:eastAsia="de-DE"/>
              </w:rPr>
              <w:t>EG</w:t>
            </w:r>
            <w:r>
              <w:rPr>
                <w:rFonts w:cs="Times New Roman"/>
                <w:lang w:eastAsia="de-DE"/>
              </w:rPr>
              <w:t>1.01.04.01</w:t>
            </w:r>
          </w:p>
          <w:p w:rsidR="002B2302" w:rsidRDefault="002B2302" w:rsidP="00D477E1">
            <w:pPr>
              <w:jc w:val="both"/>
              <w:rPr>
                <w:b/>
                <w:bCs/>
                <w:color w:val="000000"/>
                <w:lang w:eastAsia="de-DE"/>
              </w:rPr>
            </w:pPr>
          </w:p>
          <w:p w:rsidR="002B2302" w:rsidRDefault="002B2302" w:rsidP="00D477E1">
            <w:pPr>
              <w:jc w:val="both"/>
              <w:rPr>
                <w:b/>
                <w:bCs/>
                <w:color w:val="000000"/>
                <w:lang w:eastAsia="de-DE"/>
              </w:rPr>
            </w:pPr>
            <w:r>
              <w:rPr>
                <w:b/>
                <w:bCs/>
                <w:color w:val="000000"/>
                <w:lang w:eastAsia="de-DE"/>
              </w:rPr>
              <w:t xml:space="preserve">Hilfe: </w:t>
            </w:r>
          </w:p>
          <w:p w:rsidR="002B2302" w:rsidRDefault="002B2302" w:rsidP="00D477E1">
            <w:pPr>
              <w:rPr>
                <w:b/>
                <w:bCs/>
                <w:color w:val="000000"/>
                <w:lang w:eastAsia="de-DE"/>
              </w:rPr>
            </w:pPr>
            <w:r w:rsidRPr="00D30883">
              <w:rPr>
                <w:bCs/>
                <w:color w:val="000000"/>
                <w:lang w:eastAsia="de-DE"/>
              </w:rPr>
              <w:t>Beispiele für Fr</w:t>
            </w:r>
            <w:r w:rsidRPr="00D30883">
              <w:rPr>
                <w:bCs/>
                <w:color w:val="000000"/>
                <w:lang w:eastAsia="de-DE"/>
              </w:rPr>
              <w:t>a</w:t>
            </w:r>
            <w:r w:rsidRPr="00D30883">
              <w:rPr>
                <w:bCs/>
                <w:color w:val="000000"/>
                <w:lang w:eastAsia="de-DE"/>
              </w:rPr>
              <w:t>gen</w:t>
            </w:r>
            <w:r>
              <w:rPr>
                <w:bCs/>
                <w:color w:val="000000"/>
                <w:lang w:eastAsia="de-DE"/>
              </w:rPr>
              <w:t xml:space="preserve"> </w:t>
            </w:r>
          </w:p>
          <w:p w:rsidR="002B2302" w:rsidRPr="00DE4890" w:rsidRDefault="002B2302" w:rsidP="00D477E1">
            <w:pPr>
              <w:pStyle w:val="Textkrper"/>
              <w:rPr>
                <w:noProof/>
              </w:rPr>
            </w:pPr>
          </w:p>
        </w:tc>
      </w:tr>
    </w:tbl>
    <w:p w:rsidR="002B2302" w:rsidRDefault="002B2302" w:rsidP="002B2302">
      <w:pPr>
        <w:rPr>
          <w:lang w:eastAsia="de-DE"/>
        </w:rPr>
      </w:pPr>
    </w:p>
    <w:p w:rsidR="002B2302" w:rsidRDefault="002B2302" w:rsidP="002B2302">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2B2302" w:rsidRPr="009B4760" w:rsidTr="00D477E1">
        <w:trPr>
          <w:trHeight w:val="523"/>
        </w:trPr>
        <w:tc>
          <w:tcPr>
            <w:tcW w:w="3119" w:type="dxa"/>
            <w:shd w:val="clear" w:color="auto" w:fill="D9D9D9"/>
          </w:tcPr>
          <w:p w:rsidR="002B2302" w:rsidRPr="009B4760" w:rsidRDefault="002B2302" w:rsidP="00D477E1">
            <w:pPr>
              <w:spacing w:before="40" w:after="60" w:line="160" w:lineRule="exact"/>
              <w:rPr>
                <w:color w:val="000000"/>
                <w:sz w:val="12"/>
              </w:rPr>
            </w:pPr>
            <w:r w:rsidRPr="009B4760">
              <w:rPr>
                <w:sz w:val="12"/>
              </w:rPr>
              <w:lastRenderedPageBreak/>
              <w:br w:type="page"/>
              <w:t>Lernfeld</w:t>
            </w:r>
          </w:p>
          <w:p w:rsidR="002B2302" w:rsidRPr="009B4760" w:rsidRDefault="002B2302" w:rsidP="00D477E1">
            <w:pPr>
              <w:rPr>
                <w:b/>
              </w:rPr>
            </w:pPr>
            <w:r w:rsidRPr="009B4760">
              <w:rPr>
                <w:b/>
              </w:rPr>
              <w:t>LF 1</w:t>
            </w:r>
          </w:p>
        </w:tc>
        <w:tc>
          <w:tcPr>
            <w:tcW w:w="4229" w:type="dxa"/>
            <w:gridSpan w:val="2"/>
            <w:shd w:val="clear" w:color="auto" w:fill="D9D9D9"/>
          </w:tcPr>
          <w:p w:rsidR="002B2302" w:rsidRPr="009B4760" w:rsidRDefault="002B2302" w:rsidP="00D477E1">
            <w:pPr>
              <w:spacing w:before="40" w:after="60" w:line="160" w:lineRule="exact"/>
              <w:rPr>
                <w:color w:val="000000"/>
                <w:sz w:val="12"/>
              </w:rPr>
            </w:pPr>
            <w:r w:rsidRPr="009B4760">
              <w:rPr>
                <w:sz w:val="12"/>
              </w:rPr>
              <w:t>Titel</w:t>
            </w:r>
          </w:p>
          <w:p w:rsidR="002B2302" w:rsidRPr="009B4760" w:rsidRDefault="002B2302" w:rsidP="00D477E1">
            <w:pPr>
              <w:rPr>
                <w:b/>
              </w:rPr>
            </w:pPr>
            <w:r w:rsidRPr="00A62608">
              <w:rPr>
                <w:b/>
              </w:rPr>
              <w:t>Berufe in der Gastronomie – Teil II</w:t>
            </w:r>
          </w:p>
        </w:tc>
        <w:tc>
          <w:tcPr>
            <w:tcW w:w="188" w:type="dxa"/>
            <w:vMerge w:val="restart"/>
            <w:tcBorders>
              <w:top w:val="nil"/>
              <w:bottom w:val="nil"/>
            </w:tcBorders>
            <w:shd w:val="clear" w:color="auto" w:fill="FFFFFF"/>
          </w:tcPr>
          <w:p w:rsidR="002B2302" w:rsidRPr="009B4760" w:rsidRDefault="002B2302" w:rsidP="00D477E1"/>
        </w:tc>
        <w:tc>
          <w:tcPr>
            <w:tcW w:w="2103" w:type="dxa"/>
            <w:gridSpan w:val="2"/>
            <w:shd w:val="clear" w:color="auto" w:fill="D9D9D9"/>
          </w:tcPr>
          <w:p w:rsidR="002B2302" w:rsidRPr="000F5789" w:rsidRDefault="002B2302" w:rsidP="00D477E1">
            <w:pPr>
              <w:jc w:val="center"/>
              <w:rPr>
                <w:rFonts w:cs="Times New Roman"/>
                <w:b/>
                <w:lang w:eastAsia="de-DE"/>
              </w:rPr>
            </w:pPr>
            <w:r w:rsidRPr="000F5789">
              <w:rPr>
                <w:rFonts w:cs="Times New Roman"/>
                <w:b/>
                <w:lang w:eastAsia="de-DE"/>
              </w:rPr>
              <w:t xml:space="preserve">Ernährung </w:t>
            </w:r>
          </w:p>
          <w:p w:rsidR="002B2302" w:rsidRPr="000F5789" w:rsidRDefault="002B2302" w:rsidP="00D477E1">
            <w:pPr>
              <w:jc w:val="center"/>
              <w:rPr>
                <w:rFonts w:cs="Times New Roman"/>
                <w:b/>
                <w:lang w:eastAsia="de-DE"/>
              </w:rPr>
            </w:pPr>
            <w:r w:rsidRPr="000F5789">
              <w:rPr>
                <w:rFonts w:cs="Times New Roman"/>
                <w:b/>
                <w:lang w:eastAsia="de-DE"/>
              </w:rPr>
              <w:t>und Gastronomie</w:t>
            </w:r>
          </w:p>
          <w:p w:rsidR="002B2302" w:rsidRPr="009A3177" w:rsidRDefault="002B2302" w:rsidP="00D477E1">
            <w:pPr>
              <w:jc w:val="center"/>
              <w:rPr>
                <w:rFonts w:cs="Times New Roman"/>
                <w:b/>
                <w:lang w:eastAsia="de-DE"/>
              </w:rPr>
            </w:pPr>
            <w:r>
              <w:rPr>
                <w:b/>
              </w:rPr>
              <w:t>EG1.01.04.01</w:t>
            </w:r>
          </w:p>
        </w:tc>
      </w:tr>
      <w:tr w:rsidR="002B2302" w:rsidRPr="009B4760" w:rsidTr="00D477E1">
        <w:tc>
          <w:tcPr>
            <w:tcW w:w="7348" w:type="dxa"/>
            <w:gridSpan w:val="3"/>
          </w:tcPr>
          <w:p w:rsidR="002B2302" w:rsidRPr="009B4760" w:rsidRDefault="002B2302" w:rsidP="00D477E1">
            <w:pPr>
              <w:spacing w:before="40" w:after="60" w:line="160" w:lineRule="exact"/>
              <w:rPr>
                <w:sz w:val="12"/>
              </w:rPr>
            </w:pPr>
            <w:r w:rsidRPr="009B4760">
              <w:rPr>
                <w:sz w:val="12"/>
              </w:rPr>
              <w:t>Kompetenzbereiche:</w:t>
            </w:r>
          </w:p>
          <w:p w:rsidR="002B2302" w:rsidRPr="00D43B26" w:rsidRDefault="002B2302" w:rsidP="002B2302">
            <w:pPr>
              <w:pStyle w:val="Kopf8ptafz"/>
              <w:ind w:left="227" w:hanging="170"/>
              <w:rPr>
                <w:szCs w:val="16"/>
              </w:rPr>
            </w:pPr>
            <w:r w:rsidRPr="00D43B26">
              <w:rPr>
                <w:szCs w:val="16"/>
              </w:rPr>
              <w:t>Ich kann die Aufgaben als Dienstleister und Gastgeber wahrnehmen und Aufgaben eigenverantwortlich und selbstständig durchführen.</w:t>
            </w:r>
          </w:p>
          <w:p w:rsidR="002B2302" w:rsidRPr="00D43B26" w:rsidRDefault="002B2302" w:rsidP="002B2302">
            <w:pPr>
              <w:pStyle w:val="Kopf8ptafz"/>
              <w:ind w:left="227" w:hanging="170"/>
              <w:rPr>
                <w:szCs w:val="16"/>
              </w:rPr>
            </w:pPr>
            <w:r w:rsidRPr="00D43B26">
              <w:rPr>
                <w:szCs w:val="16"/>
              </w:rPr>
              <w:t>Ich kann in der Gruppe kommunizieren und vereinbarte Regeln einhalten.</w:t>
            </w:r>
          </w:p>
          <w:p w:rsidR="002B2302" w:rsidRPr="009B4760" w:rsidRDefault="002B2302" w:rsidP="002B2302">
            <w:pPr>
              <w:numPr>
                <w:ilvl w:val="0"/>
                <w:numId w:val="6"/>
              </w:numPr>
              <w:ind w:left="227" w:hanging="170"/>
              <w:rPr>
                <w:sz w:val="16"/>
              </w:rPr>
            </w:pPr>
            <w:r w:rsidRPr="00D43B26">
              <w:rPr>
                <w:sz w:val="16"/>
                <w:szCs w:val="16"/>
              </w:rPr>
              <w:t>Ich kann Arbeitsabläufe lesen und verstehen.</w:t>
            </w:r>
          </w:p>
        </w:tc>
        <w:tc>
          <w:tcPr>
            <w:tcW w:w="188" w:type="dxa"/>
            <w:vMerge/>
            <w:tcBorders>
              <w:bottom w:val="nil"/>
              <w:right w:val="nil"/>
            </w:tcBorders>
            <w:vAlign w:val="center"/>
          </w:tcPr>
          <w:p w:rsidR="002B2302" w:rsidRPr="009B4760" w:rsidRDefault="002B2302" w:rsidP="00D477E1">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2B2302"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2B2302" w:rsidRPr="009A3177" w:rsidRDefault="002B2302" w:rsidP="00D477E1">
                  <w:pPr>
                    <w:jc w:val="center"/>
                    <w:rPr>
                      <w:lang w:eastAsia="de-DE"/>
                    </w:rPr>
                  </w:pPr>
                  <w:proofErr w:type="spellStart"/>
                  <w:r w:rsidRPr="009A3177">
                    <w:rPr>
                      <w:lang w:eastAsia="de-DE"/>
                    </w:rPr>
                    <w:t>LernPROJEKT</w:t>
                  </w:r>
                  <w:proofErr w:type="spellEnd"/>
                </w:p>
              </w:tc>
            </w:tr>
            <w:tr w:rsidR="002B2302"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2B2302" w:rsidRPr="009A3177" w:rsidRDefault="002B2302" w:rsidP="00D477E1">
                  <w:pPr>
                    <w:jc w:val="center"/>
                    <w:rPr>
                      <w:lang w:eastAsia="de-DE"/>
                    </w:rPr>
                  </w:pPr>
                  <w:proofErr w:type="spellStart"/>
                  <w:r w:rsidRPr="009A3177">
                    <w:rPr>
                      <w:lang w:eastAsia="de-DE"/>
                    </w:rPr>
                    <w:t>LernTHEMA</w:t>
                  </w:r>
                  <w:proofErr w:type="spellEnd"/>
                </w:p>
              </w:tc>
            </w:tr>
            <w:tr w:rsidR="002B2302" w:rsidRPr="009B4760" w:rsidTr="00D477E1">
              <w:trPr>
                <w:trHeight w:val="284"/>
              </w:trPr>
              <w:tc>
                <w:tcPr>
                  <w:tcW w:w="2090" w:type="dxa"/>
                  <w:tcBorders>
                    <w:top w:val="single" w:sz="4" w:space="0" w:color="auto"/>
                    <w:left w:val="single" w:sz="4" w:space="0" w:color="auto"/>
                    <w:bottom w:val="nil"/>
                    <w:right w:val="single" w:sz="4" w:space="0" w:color="auto"/>
                  </w:tcBorders>
                  <w:shd w:val="clear" w:color="auto" w:fill="D9D9D9"/>
                </w:tcPr>
                <w:p w:rsidR="002B2302" w:rsidRPr="009B4760" w:rsidRDefault="002B2302" w:rsidP="00D477E1">
                  <w:pPr>
                    <w:jc w:val="center"/>
                    <w:rPr>
                      <w:rFonts w:cs="Times New Roman"/>
                      <w:b/>
                      <w:lang w:eastAsia="de-DE"/>
                    </w:rPr>
                  </w:pPr>
                  <w:proofErr w:type="spellStart"/>
                  <w:r w:rsidRPr="009B4760">
                    <w:rPr>
                      <w:rFonts w:cs="Times New Roman"/>
                      <w:b/>
                      <w:lang w:eastAsia="de-DE"/>
                    </w:rPr>
                    <w:t>LernSCHRITT</w:t>
                  </w:r>
                  <w:proofErr w:type="spellEnd"/>
                </w:p>
              </w:tc>
            </w:tr>
          </w:tbl>
          <w:p w:rsidR="002B2302" w:rsidRPr="009B4760" w:rsidRDefault="002B2302" w:rsidP="00D477E1"/>
        </w:tc>
      </w:tr>
      <w:tr w:rsidR="002B2302" w:rsidRPr="009B4760" w:rsidTr="00D477E1">
        <w:trPr>
          <w:trHeight w:val="149"/>
        </w:trPr>
        <w:tc>
          <w:tcPr>
            <w:tcW w:w="7348" w:type="dxa"/>
            <w:gridSpan w:val="3"/>
            <w:tcBorders>
              <w:left w:val="nil"/>
              <w:right w:val="nil"/>
            </w:tcBorders>
          </w:tcPr>
          <w:p w:rsidR="002B2302" w:rsidRPr="009B4760" w:rsidRDefault="002B2302" w:rsidP="00D477E1"/>
        </w:tc>
        <w:tc>
          <w:tcPr>
            <w:tcW w:w="196" w:type="dxa"/>
            <w:gridSpan w:val="2"/>
            <w:tcBorders>
              <w:top w:val="nil"/>
              <w:left w:val="nil"/>
              <w:right w:val="nil"/>
            </w:tcBorders>
          </w:tcPr>
          <w:p w:rsidR="002B2302" w:rsidRPr="009B4760" w:rsidRDefault="002B2302" w:rsidP="00D477E1"/>
        </w:tc>
        <w:tc>
          <w:tcPr>
            <w:tcW w:w="2095" w:type="dxa"/>
            <w:tcBorders>
              <w:left w:val="nil"/>
              <w:right w:val="nil"/>
            </w:tcBorders>
          </w:tcPr>
          <w:p w:rsidR="002B2302" w:rsidRPr="009B4760" w:rsidRDefault="002B2302" w:rsidP="00D477E1"/>
        </w:tc>
      </w:tr>
      <w:tr w:rsidR="002B2302" w:rsidRPr="009B4760" w:rsidTr="00D477E1">
        <w:trPr>
          <w:trHeight w:val="443"/>
        </w:trPr>
        <w:tc>
          <w:tcPr>
            <w:tcW w:w="4818" w:type="dxa"/>
            <w:gridSpan w:val="2"/>
            <w:vMerge w:val="restart"/>
          </w:tcPr>
          <w:p w:rsidR="002B2302" w:rsidRPr="001A34D3" w:rsidRDefault="002B2302" w:rsidP="00D477E1">
            <w:pPr>
              <w:ind w:left="227"/>
              <w:rPr>
                <w:sz w:val="16"/>
              </w:rPr>
            </w:pPr>
            <w:r w:rsidRPr="009B4760">
              <w:rPr>
                <w:sz w:val="12"/>
              </w:rPr>
              <w:t>Kompetenzen:</w:t>
            </w:r>
          </w:p>
          <w:p w:rsidR="002B2302" w:rsidRPr="002956AD" w:rsidRDefault="002B2302" w:rsidP="002B2302">
            <w:pPr>
              <w:numPr>
                <w:ilvl w:val="0"/>
                <w:numId w:val="6"/>
              </w:numPr>
              <w:ind w:left="227" w:hanging="170"/>
              <w:rPr>
                <w:sz w:val="16"/>
              </w:rPr>
            </w:pPr>
            <w:r>
              <w:rPr>
                <w:sz w:val="16"/>
              </w:rPr>
              <w:t>Ich kann Fragen zu den Berufen der Gastronomie formulieren.</w:t>
            </w:r>
          </w:p>
        </w:tc>
        <w:tc>
          <w:tcPr>
            <w:tcW w:w="4821" w:type="dxa"/>
            <w:gridSpan w:val="4"/>
          </w:tcPr>
          <w:p w:rsidR="002B2302" w:rsidRPr="009B4760" w:rsidRDefault="002B2302" w:rsidP="00D477E1">
            <w:pPr>
              <w:spacing w:before="40" w:after="60" w:line="160" w:lineRule="exact"/>
              <w:rPr>
                <w:sz w:val="12"/>
              </w:rPr>
            </w:pPr>
            <w:r w:rsidRPr="009B4760">
              <w:rPr>
                <w:sz w:val="12"/>
              </w:rPr>
              <w:t>Was Sie schon können sollten:</w:t>
            </w:r>
          </w:p>
          <w:p w:rsidR="002B2302" w:rsidRPr="009B4760" w:rsidRDefault="002B2302" w:rsidP="002B2302">
            <w:pPr>
              <w:numPr>
                <w:ilvl w:val="0"/>
                <w:numId w:val="6"/>
              </w:numPr>
              <w:ind w:left="227" w:hanging="170"/>
              <w:rPr>
                <w:sz w:val="16"/>
              </w:rPr>
            </w:pPr>
          </w:p>
        </w:tc>
      </w:tr>
      <w:tr w:rsidR="002B2302" w:rsidRPr="009B4760" w:rsidTr="00D477E1">
        <w:trPr>
          <w:trHeight w:val="443"/>
        </w:trPr>
        <w:tc>
          <w:tcPr>
            <w:tcW w:w="4818" w:type="dxa"/>
            <w:gridSpan w:val="2"/>
            <w:vMerge/>
          </w:tcPr>
          <w:p w:rsidR="002B2302" w:rsidRPr="009B4760" w:rsidRDefault="002B2302" w:rsidP="00D477E1">
            <w:pPr>
              <w:spacing w:before="40" w:after="60" w:line="160" w:lineRule="exact"/>
              <w:rPr>
                <w:sz w:val="12"/>
              </w:rPr>
            </w:pPr>
          </w:p>
        </w:tc>
        <w:tc>
          <w:tcPr>
            <w:tcW w:w="4821" w:type="dxa"/>
            <w:gridSpan w:val="4"/>
          </w:tcPr>
          <w:p w:rsidR="002B2302" w:rsidRPr="009B4760" w:rsidRDefault="002B2302" w:rsidP="00D477E1">
            <w:pPr>
              <w:spacing w:before="40" w:after="60" w:line="160" w:lineRule="exact"/>
              <w:rPr>
                <w:sz w:val="12"/>
              </w:rPr>
            </w:pPr>
            <w:r w:rsidRPr="009B4760">
              <w:rPr>
                <w:sz w:val="12"/>
              </w:rPr>
              <w:t>Wofür Sie das benötigen:</w:t>
            </w:r>
          </w:p>
          <w:p w:rsidR="002B2302" w:rsidRPr="009B4760" w:rsidRDefault="002B2302" w:rsidP="002B2302">
            <w:pPr>
              <w:numPr>
                <w:ilvl w:val="0"/>
                <w:numId w:val="6"/>
              </w:numPr>
              <w:ind w:left="227" w:hanging="170"/>
              <w:rPr>
                <w:sz w:val="16"/>
              </w:rPr>
            </w:pPr>
            <w:r>
              <w:rPr>
                <w:sz w:val="16"/>
              </w:rPr>
              <w:t>Berufsorientierung</w:t>
            </w:r>
          </w:p>
        </w:tc>
      </w:tr>
      <w:tr w:rsidR="002B2302" w:rsidRPr="009B4760" w:rsidTr="00D477E1">
        <w:trPr>
          <w:trHeight w:val="443"/>
        </w:trPr>
        <w:tc>
          <w:tcPr>
            <w:tcW w:w="4818" w:type="dxa"/>
            <w:gridSpan w:val="2"/>
            <w:vMerge/>
          </w:tcPr>
          <w:p w:rsidR="002B2302" w:rsidRPr="009B4760" w:rsidRDefault="002B2302" w:rsidP="00D477E1">
            <w:pPr>
              <w:spacing w:before="40" w:after="60" w:line="160" w:lineRule="exact"/>
              <w:rPr>
                <w:sz w:val="12"/>
              </w:rPr>
            </w:pPr>
          </w:p>
        </w:tc>
        <w:tc>
          <w:tcPr>
            <w:tcW w:w="4821" w:type="dxa"/>
            <w:gridSpan w:val="4"/>
          </w:tcPr>
          <w:p w:rsidR="002B2302" w:rsidRPr="009B4760" w:rsidRDefault="002B2302" w:rsidP="00D477E1">
            <w:pPr>
              <w:spacing w:before="40" w:after="60" w:line="160" w:lineRule="exact"/>
              <w:rPr>
                <w:sz w:val="12"/>
              </w:rPr>
            </w:pPr>
            <w:r w:rsidRPr="009B4760">
              <w:rPr>
                <w:sz w:val="12"/>
              </w:rPr>
              <w:t>Wie Sie Ihr Können prüfen können:</w:t>
            </w:r>
          </w:p>
          <w:p w:rsidR="002B2302" w:rsidRPr="009B4760" w:rsidRDefault="002B2302" w:rsidP="002B2302">
            <w:pPr>
              <w:numPr>
                <w:ilvl w:val="0"/>
                <w:numId w:val="6"/>
              </w:numPr>
              <w:ind w:left="227" w:hanging="170"/>
              <w:rPr>
                <w:sz w:val="16"/>
              </w:rPr>
            </w:pPr>
          </w:p>
        </w:tc>
      </w:tr>
    </w:tbl>
    <w:p w:rsidR="002B2302" w:rsidRDefault="00A134C8" w:rsidP="00A134C8">
      <w:pPr>
        <w:pStyle w:val="Abstandszeile"/>
      </w:pPr>
      <w:r w:rsidRPr="00620596">
        <w:rPr>
          <w:noProof/>
        </w:rPr>
        <mc:AlternateContent>
          <mc:Choice Requires="wps">
            <w:drawing>
              <wp:anchor distT="0" distB="0" distL="114300" distR="114300" simplePos="0" relativeHeight="251995136" behindDoc="0" locked="0" layoutInCell="1" allowOverlap="1" wp14:anchorId="7EE22B8E" wp14:editId="45ADE61D">
                <wp:simplePos x="0" y="0"/>
                <wp:positionH relativeFrom="column">
                  <wp:posOffset>242984</wp:posOffset>
                </wp:positionH>
                <wp:positionV relativeFrom="paragraph">
                  <wp:posOffset>62230</wp:posOffset>
                </wp:positionV>
                <wp:extent cx="1884045" cy="744855"/>
                <wp:effectExtent l="57150" t="38100" r="1905" b="74295"/>
                <wp:wrapNone/>
                <wp:docPr id="4702" name="Pfeil nach rechts 47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4045" cy="744855"/>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BF18B7" w:rsidRDefault="00333930" w:rsidP="002B2302">
                            <w:pPr>
                              <w:jc w:val="center"/>
                              <w:rPr>
                                <w:b/>
                                <w:sz w:val="40"/>
                                <w:szCs w:val="40"/>
                              </w:rPr>
                            </w:pPr>
                            <w:r w:rsidRPr="00BF18B7">
                              <w:rPr>
                                <w:b/>
                                <w:color w:val="7030A0"/>
                                <w:sz w:val="40"/>
                                <w:szCs w:val="40"/>
                              </w:rPr>
                              <w:t>?</w:t>
                            </w:r>
                            <w:r>
                              <w:rPr>
                                <w:b/>
                                <w:color w:val="00B050"/>
                                <w:sz w:val="40"/>
                                <w:szCs w:val="40"/>
                              </w:rPr>
                              <w:t xml:space="preserve"> </w:t>
                            </w:r>
                            <w:r w:rsidRPr="00BF18B7">
                              <w:rPr>
                                <w:b/>
                                <w:color w:val="00B050"/>
                                <w:sz w:val="40"/>
                                <w:szCs w:val="40"/>
                              </w:rPr>
                              <w:t>3</w:t>
                            </w:r>
                            <w:r w:rsidRPr="00BF18B7">
                              <w:rPr>
                                <w:b/>
                                <w:color w:val="7030A0"/>
                                <w:sz w:val="40"/>
                                <w:szCs w:val="40"/>
                              </w:rPr>
                              <w:t xml:space="preserve"> – 5 </w:t>
                            </w:r>
                            <w:r>
                              <w:rPr>
                                <w:b/>
                                <w:color w:val="7030A0"/>
                                <w:sz w:val="40"/>
                                <w:szCs w:val="40"/>
                              </w:rPr>
                              <w:t>–</w:t>
                            </w:r>
                            <w:r w:rsidRPr="00BF18B7">
                              <w:rPr>
                                <w:b/>
                                <w:color w:val="7030A0"/>
                                <w:sz w:val="40"/>
                                <w:szCs w:val="40"/>
                              </w:rPr>
                              <w:t xml:space="preserve"> </w:t>
                            </w:r>
                            <w:r w:rsidRPr="00BF18B7">
                              <w:rPr>
                                <w:b/>
                                <w:color w:val="00B050"/>
                                <w:sz w:val="40"/>
                                <w:szCs w:val="40"/>
                              </w:rPr>
                              <w:t>3</w:t>
                            </w:r>
                            <w:r>
                              <w:rPr>
                                <w:b/>
                                <w:color w:val="00B050"/>
                                <w:sz w:val="40"/>
                                <w:szCs w:val="40"/>
                              </w:rPr>
                              <w:t xml:space="preserve"> </w:t>
                            </w:r>
                            <w:r w:rsidRPr="00BF18B7">
                              <w:rPr>
                                <w:b/>
                                <w:color w:val="7030A0"/>
                                <w:sz w:val="40"/>
                                <w:szCs w:val="4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702" o:spid="_x0000_s1202" type="#_x0000_t13" style="position:absolute;margin-left:19.15pt;margin-top:4.9pt;width:148.35pt;height:58.65pt;z-index:25199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" adj="17330" fillcolor="#c9b5e8" stroked="f">
                <v:fill color2="#f0eaf9" rotate="t" angle="180" colors="0 #c9b5e8;22938f #d9cbee;1 #f0eaf9" focus="100%" type="gradient"/>
                <v:shadow on="t" color="black" opacity="24903f" origin=",.5" offset="0,.55556mm"/>
                <v:path arrowok="t"/>
                <v:textbox>
                  <w:txbxContent>
                    <w:p w:rsidR="00333930" w:rsidRPr="00BF18B7" w:rsidRDefault="00333930" w:rsidP="002B2302">
                      <w:pPr>
                        <w:jc w:val="center"/>
                        <w:rPr>
                          <w:b/>
                          <w:sz w:val="40"/>
                          <w:szCs w:val="40"/>
                        </w:rPr>
                      </w:pPr>
                      <w:r w:rsidRPr="00BF18B7">
                        <w:rPr>
                          <w:b/>
                          <w:color w:val="7030A0"/>
                          <w:sz w:val="40"/>
                          <w:szCs w:val="40"/>
                        </w:rPr>
                        <w:t>?</w:t>
                      </w:r>
                      <w:r>
                        <w:rPr>
                          <w:b/>
                          <w:color w:val="00B050"/>
                          <w:sz w:val="40"/>
                          <w:szCs w:val="40"/>
                        </w:rPr>
                        <w:t xml:space="preserve"> </w:t>
                      </w:r>
                      <w:r w:rsidRPr="00BF18B7">
                        <w:rPr>
                          <w:b/>
                          <w:color w:val="00B050"/>
                          <w:sz w:val="40"/>
                          <w:szCs w:val="40"/>
                        </w:rPr>
                        <w:t>3</w:t>
                      </w:r>
                      <w:r w:rsidRPr="00BF18B7">
                        <w:rPr>
                          <w:b/>
                          <w:color w:val="7030A0"/>
                          <w:sz w:val="40"/>
                          <w:szCs w:val="40"/>
                        </w:rPr>
                        <w:t xml:space="preserve"> – 5 </w:t>
                      </w:r>
                      <w:r>
                        <w:rPr>
                          <w:b/>
                          <w:color w:val="7030A0"/>
                          <w:sz w:val="40"/>
                          <w:szCs w:val="40"/>
                        </w:rPr>
                        <w:t>–</w:t>
                      </w:r>
                      <w:r w:rsidRPr="00BF18B7">
                        <w:rPr>
                          <w:b/>
                          <w:color w:val="7030A0"/>
                          <w:sz w:val="40"/>
                          <w:szCs w:val="40"/>
                        </w:rPr>
                        <w:t xml:space="preserve"> </w:t>
                      </w:r>
                      <w:r w:rsidRPr="00BF18B7">
                        <w:rPr>
                          <w:b/>
                          <w:color w:val="00B050"/>
                          <w:sz w:val="40"/>
                          <w:szCs w:val="40"/>
                        </w:rPr>
                        <w:t>3</w:t>
                      </w:r>
                      <w:r>
                        <w:rPr>
                          <w:b/>
                          <w:color w:val="00B050"/>
                          <w:sz w:val="40"/>
                          <w:szCs w:val="40"/>
                        </w:rPr>
                        <w:t xml:space="preserve"> </w:t>
                      </w:r>
                      <w:r w:rsidRPr="00BF18B7">
                        <w:rPr>
                          <w:b/>
                          <w:color w:val="7030A0"/>
                          <w:sz w:val="40"/>
                          <w:szCs w:val="40"/>
                        </w:rPr>
                        <w:t>?</w:t>
                      </w:r>
                    </w:p>
                  </w:txbxContent>
                </v:textbox>
              </v:shape>
            </w:pict>
          </mc:Fallback>
        </mc:AlternateContent>
      </w:r>
      <w:r w:rsidR="002B2302" w:rsidRPr="00FF1578">
        <w:rPr>
          <w:noProof/>
          <w:sz w:val="24"/>
        </w:rPr>
        <w:drawing>
          <wp:anchor distT="0" distB="0" distL="114300" distR="114300" simplePos="0" relativeHeight="251999232" behindDoc="0" locked="0" layoutInCell="0" allowOverlap="1" wp14:anchorId="3B61C638" wp14:editId="30FE2A76">
            <wp:simplePos x="0" y="0"/>
            <wp:positionH relativeFrom="rightMargin">
              <wp:posOffset>107950</wp:posOffset>
            </wp:positionH>
            <wp:positionV relativeFrom="paragraph">
              <wp:posOffset>0</wp:posOffset>
            </wp:positionV>
            <wp:extent cx="345440" cy="323850"/>
            <wp:effectExtent l="0" t="0" r="0" b="0"/>
            <wp:wrapNone/>
            <wp:docPr id="471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B043F" w:rsidRPr="00965E16" w:rsidRDefault="001B043F" w:rsidP="00A134C8">
      <w:pPr>
        <w:pStyle w:val="berschrift1"/>
        <w:jc w:val="right"/>
      </w:pPr>
      <w:r w:rsidRPr="00965E16">
        <w:t xml:space="preserve">3 </w:t>
      </w:r>
      <w:r w:rsidRPr="00A134C8">
        <w:rPr>
          <w:color w:val="00B050"/>
        </w:rPr>
        <w:t xml:space="preserve">Fragen </w:t>
      </w:r>
      <w:r w:rsidRPr="00965E16">
        <w:t xml:space="preserve">5 </w:t>
      </w:r>
      <w:r>
        <w:rPr>
          <w:color w:val="7030A0"/>
        </w:rPr>
        <w:t>Berufe</w:t>
      </w:r>
      <w:r w:rsidR="00A134C8">
        <w:t xml:space="preserve"> </w:t>
      </w:r>
      <w:r w:rsidRPr="00965E16">
        <w:t xml:space="preserve">3 </w:t>
      </w:r>
      <w:r w:rsidRPr="00A134C8">
        <w:rPr>
          <w:color w:val="00B050"/>
        </w:rPr>
        <w:t>Minuten</w:t>
      </w:r>
    </w:p>
    <w:p w:rsidR="001B043F" w:rsidRDefault="001B043F" w:rsidP="00A134C8">
      <w:pPr>
        <w:pStyle w:val="Abstandszeile"/>
      </w:pPr>
    </w:p>
    <w:p w:rsidR="00A134C8" w:rsidRPr="00965E16" w:rsidRDefault="00A134C8" w:rsidP="00A134C8">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B2302" w:rsidRPr="00DE4890" w:rsidTr="0024250C">
        <w:trPr>
          <w:trHeight w:val="397"/>
        </w:trPr>
        <w:tc>
          <w:tcPr>
            <w:tcW w:w="1470" w:type="dxa"/>
            <w:shd w:val="clear" w:color="auto" w:fill="D9D9D9" w:themeFill="background1" w:themeFillShade="D9"/>
            <w:vAlign w:val="center"/>
          </w:tcPr>
          <w:p w:rsidR="002B2302" w:rsidRPr="00DE4890" w:rsidRDefault="002B2302" w:rsidP="00D477E1">
            <w:pPr>
              <w:pStyle w:val="TabelleKopfmitte"/>
            </w:pPr>
            <w:r>
              <w:t>Phase</w:t>
            </w:r>
          </w:p>
        </w:tc>
        <w:tc>
          <w:tcPr>
            <w:tcW w:w="940" w:type="dxa"/>
            <w:shd w:val="clear" w:color="auto" w:fill="D9D9D9" w:themeFill="background1" w:themeFillShade="D9"/>
            <w:vAlign w:val="center"/>
          </w:tcPr>
          <w:p w:rsidR="002B2302" w:rsidRPr="00DE4890" w:rsidRDefault="002B2302" w:rsidP="00D477E1">
            <w:pPr>
              <w:pStyle w:val="TabelleKopfmitte"/>
            </w:pPr>
            <w:r>
              <w:t>Zeit</w:t>
            </w:r>
          </w:p>
        </w:tc>
        <w:tc>
          <w:tcPr>
            <w:tcW w:w="4961" w:type="dxa"/>
            <w:shd w:val="clear" w:color="auto" w:fill="D9D9D9" w:themeFill="background1" w:themeFillShade="D9"/>
            <w:vAlign w:val="center"/>
          </w:tcPr>
          <w:p w:rsidR="002B2302" w:rsidRPr="00DE4890" w:rsidRDefault="002B2302" w:rsidP="00D477E1">
            <w:pPr>
              <w:pStyle w:val="TabelleKopfmitte"/>
            </w:pPr>
            <w:r>
              <w:t>Aufgabe</w:t>
            </w:r>
          </w:p>
        </w:tc>
      </w:tr>
      <w:tr w:rsidR="002B2302" w:rsidRPr="00DE4890" w:rsidTr="0024250C">
        <w:trPr>
          <w:trHeight w:val="624"/>
        </w:trPr>
        <w:tc>
          <w:tcPr>
            <w:tcW w:w="1470" w:type="dxa"/>
            <w:shd w:val="clear" w:color="auto" w:fill="auto"/>
            <w:vAlign w:val="center"/>
          </w:tcPr>
          <w:p w:rsidR="002B2302" w:rsidRPr="00F0156F" w:rsidRDefault="002B2302" w:rsidP="00D477E1">
            <w:pPr>
              <w:pStyle w:val="Textkrpermitte"/>
            </w:pPr>
            <w:r w:rsidRPr="00FC0F56">
              <w:rPr>
                <w:noProof/>
              </w:rPr>
              <w:drawing>
                <wp:inline distT="0" distB="0" distL="0" distR="0" wp14:anchorId="21AFBBB9" wp14:editId="6DC16D4A">
                  <wp:extent cx="532800" cy="324000"/>
                  <wp:effectExtent l="0" t="0" r="635" b="0"/>
                  <wp:docPr id="4716"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2B2302" w:rsidRDefault="002B2302" w:rsidP="00D477E1">
            <w:pPr>
              <w:pStyle w:val="Textkrper"/>
              <w:jc w:val="center"/>
            </w:pPr>
            <w:r>
              <w:t>30</w:t>
            </w:r>
          </w:p>
          <w:p w:rsidR="002B2302" w:rsidRPr="00DE4890" w:rsidRDefault="001B46C5" w:rsidP="00D477E1">
            <w:pPr>
              <w:pStyle w:val="Textkrper"/>
              <w:jc w:val="center"/>
            </w:pPr>
            <w:r>
              <w:t>Min.</w:t>
            </w:r>
          </w:p>
        </w:tc>
        <w:tc>
          <w:tcPr>
            <w:tcW w:w="4961" w:type="dxa"/>
            <w:shd w:val="clear" w:color="auto" w:fill="auto"/>
            <w:vAlign w:val="center"/>
          </w:tcPr>
          <w:p w:rsidR="002B2302" w:rsidRPr="00FF1578" w:rsidRDefault="002B2302" w:rsidP="00D477E1">
            <w:pPr>
              <w:rPr>
                <w:lang w:eastAsia="de-DE"/>
              </w:rPr>
            </w:pPr>
            <w:r w:rsidRPr="00FF1578">
              <w:rPr>
                <w:lang w:eastAsia="de-DE"/>
              </w:rPr>
              <w:t>Welche Fragen stellen Sie an die Mitarbeiterinnen und Mitarbeiter am Messestand?</w:t>
            </w:r>
          </w:p>
          <w:p w:rsidR="002B2302" w:rsidRPr="004031E8" w:rsidRDefault="002B2302" w:rsidP="00D477E1">
            <w:pPr>
              <w:rPr>
                <w:lang w:eastAsia="de-DE"/>
              </w:rPr>
            </w:pPr>
            <w:r w:rsidRPr="00FF1578">
              <w:rPr>
                <w:lang w:eastAsia="de-DE"/>
              </w:rPr>
              <w:t xml:space="preserve">Überlegen Sie zu </w:t>
            </w:r>
            <w:r w:rsidRPr="004031E8">
              <w:rPr>
                <w:lang w:eastAsia="de-DE"/>
              </w:rPr>
              <w:t>jedem Beruf drei Fragen in jeweils drei Minuten.</w:t>
            </w:r>
          </w:p>
          <w:p w:rsidR="002B2302" w:rsidRPr="00FF1578" w:rsidRDefault="002B2302" w:rsidP="00D477E1">
            <w:pPr>
              <w:rPr>
                <w:b/>
                <w:lang w:eastAsia="de-DE"/>
              </w:rPr>
            </w:pPr>
            <w:r w:rsidRPr="004031E8">
              <w:rPr>
                <w:lang w:eastAsia="de-DE"/>
              </w:rPr>
              <w:t>Die Information auf den Lesezeichen darf als Hilfe mi</w:t>
            </w:r>
            <w:r w:rsidRPr="004031E8">
              <w:rPr>
                <w:lang w:eastAsia="de-DE"/>
              </w:rPr>
              <w:t>t</w:t>
            </w:r>
            <w:r w:rsidRPr="004031E8">
              <w:rPr>
                <w:lang w:eastAsia="de-DE"/>
              </w:rPr>
              <w:t>einbezogen werden</w:t>
            </w:r>
            <w:r w:rsidRPr="00FF1578">
              <w:rPr>
                <w:lang w:eastAsia="de-DE"/>
              </w:rPr>
              <w:t>. (Zeit stoppen)</w:t>
            </w:r>
          </w:p>
        </w:tc>
      </w:tr>
    </w:tbl>
    <w:p w:rsidR="002B2302" w:rsidRPr="001C7694" w:rsidRDefault="002B2302" w:rsidP="002B2302">
      <w:pPr>
        <w:rPr>
          <w:b/>
          <w:lang w:eastAsia="de-DE"/>
        </w:rPr>
      </w:pPr>
    </w:p>
    <w:tbl>
      <w:tblPr>
        <w:tblStyle w:val="Tabellenraster"/>
        <w:tblW w:w="9639" w:type="dxa"/>
        <w:tblInd w:w="108" w:type="dxa"/>
        <w:tblLook w:val="04A0" w:firstRow="1" w:lastRow="0" w:firstColumn="1" w:lastColumn="0" w:noHBand="0" w:noVBand="1"/>
      </w:tblPr>
      <w:tblGrid>
        <w:gridCol w:w="2472"/>
        <w:gridCol w:w="2389"/>
        <w:gridCol w:w="2389"/>
        <w:gridCol w:w="2389"/>
      </w:tblGrid>
      <w:tr w:rsidR="002B2302" w:rsidRPr="00A43412" w:rsidTr="001B043F">
        <w:trPr>
          <w:trHeight w:val="567"/>
        </w:trPr>
        <w:tc>
          <w:tcPr>
            <w:tcW w:w="2364" w:type="dxa"/>
            <w:tcBorders>
              <w:top w:val="dashSmallGap" w:sz="12" w:space="0" w:color="7030A0"/>
              <w:left w:val="dashSmallGap" w:sz="12" w:space="0" w:color="7030A0"/>
              <w:bottom w:val="dashSmallGap" w:sz="12" w:space="0" w:color="7030A0"/>
              <w:right w:val="dashSmallGap" w:sz="12" w:space="0" w:color="7030A0"/>
            </w:tcBorders>
            <w:shd w:val="clear" w:color="auto" w:fill="FABF8F" w:themeFill="accent6" w:themeFillTint="99"/>
            <w:vAlign w:val="center"/>
          </w:tcPr>
          <w:p w:rsidR="002B2302" w:rsidRPr="00A43412" w:rsidRDefault="002B2302" w:rsidP="00D477E1">
            <w:pPr>
              <w:jc w:val="center"/>
              <w:rPr>
                <w:b/>
                <w:sz w:val="24"/>
                <w:szCs w:val="24"/>
              </w:rPr>
            </w:pPr>
            <w:r w:rsidRPr="00A43412">
              <w:rPr>
                <w:b/>
                <w:sz w:val="24"/>
                <w:szCs w:val="24"/>
              </w:rPr>
              <w:t>Beruf</w:t>
            </w:r>
          </w:p>
        </w:tc>
        <w:tc>
          <w:tcPr>
            <w:tcW w:w="2425" w:type="dxa"/>
            <w:tcBorders>
              <w:top w:val="dashSmallGap" w:sz="12" w:space="0" w:color="7030A0"/>
              <w:left w:val="dashSmallGap" w:sz="12" w:space="0" w:color="7030A0"/>
              <w:bottom w:val="dashSmallGap" w:sz="12" w:space="0" w:color="7030A0"/>
            </w:tcBorders>
            <w:shd w:val="clear" w:color="auto" w:fill="FABF8F" w:themeFill="accent6" w:themeFillTint="99"/>
            <w:vAlign w:val="center"/>
          </w:tcPr>
          <w:p w:rsidR="002B2302" w:rsidRPr="00A43412" w:rsidRDefault="002B2302" w:rsidP="00D477E1">
            <w:pPr>
              <w:jc w:val="center"/>
              <w:rPr>
                <w:b/>
                <w:sz w:val="24"/>
                <w:szCs w:val="24"/>
              </w:rPr>
            </w:pPr>
            <w:r>
              <w:rPr>
                <w:b/>
                <w:sz w:val="24"/>
                <w:szCs w:val="24"/>
              </w:rPr>
              <w:t>Frage 1</w:t>
            </w:r>
          </w:p>
        </w:tc>
        <w:tc>
          <w:tcPr>
            <w:tcW w:w="2425" w:type="dxa"/>
            <w:tcBorders>
              <w:top w:val="dashSmallGap" w:sz="12" w:space="0" w:color="7030A0"/>
              <w:bottom w:val="dashSmallGap" w:sz="12" w:space="0" w:color="7030A0"/>
            </w:tcBorders>
            <w:shd w:val="clear" w:color="auto" w:fill="FABF8F" w:themeFill="accent6" w:themeFillTint="99"/>
            <w:vAlign w:val="center"/>
          </w:tcPr>
          <w:p w:rsidR="002B2302" w:rsidRPr="00A43412" w:rsidRDefault="002B2302" w:rsidP="00D477E1">
            <w:pPr>
              <w:jc w:val="center"/>
              <w:rPr>
                <w:b/>
                <w:sz w:val="24"/>
                <w:szCs w:val="24"/>
              </w:rPr>
            </w:pPr>
            <w:r>
              <w:rPr>
                <w:b/>
                <w:sz w:val="24"/>
                <w:szCs w:val="24"/>
              </w:rPr>
              <w:t>Frage 2</w:t>
            </w:r>
          </w:p>
        </w:tc>
        <w:tc>
          <w:tcPr>
            <w:tcW w:w="2425" w:type="dxa"/>
            <w:tcBorders>
              <w:top w:val="dashSmallGap" w:sz="12" w:space="0" w:color="7030A0"/>
              <w:bottom w:val="dashSmallGap" w:sz="12" w:space="0" w:color="7030A0"/>
              <w:right w:val="dashSmallGap" w:sz="12" w:space="0" w:color="7030A0"/>
            </w:tcBorders>
            <w:shd w:val="clear" w:color="auto" w:fill="FABF8F" w:themeFill="accent6" w:themeFillTint="99"/>
            <w:vAlign w:val="center"/>
          </w:tcPr>
          <w:p w:rsidR="002B2302" w:rsidRPr="00A43412" w:rsidRDefault="002B2302" w:rsidP="00D477E1">
            <w:pPr>
              <w:jc w:val="center"/>
              <w:rPr>
                <w:b/>
                <w:sz w:val="24"/>
                <w:szCs w:val="24"/>
              </w:rPr>
            </w:pPr>
            <w:r>
              <w:rPr>
                <w:b/>
                <w:sz w:val="24"/>
                <w:szCs w:val="24"/>
              </w:rPr>
              <w:t>Frage 3</w:t>
            </w:r>
          </w:p>
        </w:tc>
      </w:tr>
      <w:tr w:rsidR="002B2302" w:rsidTr="001B043F">
        <w:trPr>
          <w:trHeight w:val="851"/>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2B2302" w:rsidRDefault="002B2302" w:rsidP="00D477E1">
            <w:pPr>
              <w:jc w:val="center"/>
              <w:rPr>
                <w:b/>
                <w:sz w:val="24"/>
                <w:szCs w:val="24"/>
              </w:rPr>
            </w:pPr>
            <w:r>
              <w:rPr>
                <w:b/>
                <w:sz w:val="24"/>
                <w:szCs w:val="24"/>
              </w:rPr>
              <w:t>Fachkraft im</w:t>
            </w:r>
          </w:p>
          <w:p w:rsidR="002B2302" w:rsidRPr="00BF53B3" w:rsidRDefault="002B2302" w:rsidP="00D477E1">
            <w:pPr>
              <w:jc w:val="center"/>
              <w:rPr>
                <w:b/>
                <w:sz w:val="24"/>
                <w:szCs w:val="24"/>
              </w:rPr>
            </w:pPr>
            <w:r>
              <w:rPr>
                <w:b/>
                <w:sz w:val="24"/>
                <w:szCs w:val="24"/>
              </w:rPr>
              <w:t>Gastgewerbe</w:t>
            </w:r>
          </w:p>
        </w:tc>
        <w:tc>
          <w:tcPr>
            <w:tcW w:w="2425" w:type="dxa"/>
            <w:tcBorders>
              <w:top w:val="dashSmallGap" w:sz="12" w:space="0" w:color="7030A0"/>
              <w:left w:val="dashSmallGap" w:sz="12" w:space="0" w:color="7030A0"/>
            </w:tcBorders>
            <w:vAlign w:val="center"/>
          </w:tcPr>
          <w:p w:rsidR="002B2302" w:rsidRDefault="002B2302" w:rsidP="00D477E1"/>
        </w:tc>
        <w:tc>
          <w:tcPr>
            <w:tcW w:w="2425" w:type="dxa"/>
            <w:tcBorders>
              <w:top w:val="dashSmallGap" w:sz="12" w:space="0" w:color="7030A0"/>
            </w:tcBorders>
            <w:vAlign w:val="center"/>
          </w:tcPr>
          <w:p w:rsidR="002B2302" w:rsidRDefault="002B2302" w:rsidP="00D477E1"/>
        </w:tc>
        <w:tc>
          <w:tcPr>
            <w:tcW w:w="2425" w:type="dxa"/>
            <w:tcBorders>
              <w:top w:val="dashSmallGap" w:sz="12" w:space="0" w:color="7030A0"/>
            </w:tcBorders>
            <w:vAlign w:val="center"/>
          </w:tcPr>
          <w:p w:rsidR="002B2302" w:rsidRDefault="002B2302" w:rsidP="00D477E1"/>
        </w:tc>
      </w:tr>
      <w:tr w:rsidR="002B2302" w:rsidTr="001B043F">
        <w:trPr>
          <w:trHeight w:val="851"/>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2B2302" w:rsidRDefault="002B2302" w:rsidP="00D477E1">
            <w:pPr>
              <w:jc w:val="center"/>
              <w:rPr>
                <w:b/>
                <w:sz w:val="24"/>
                <w:szCs w:val="24"/>
              </w:rPr>
            </w:pPr>
            <w:r>
              <w:rPr>
                <w:b/>
                <w:sz w:val="24"/>
                <w:szCs w:val="24"/>
              </w:rPr>
              <w:t>Köchin</w:t>
            </w:r>
          </w:p>
          <w:p w:rsidR="002B2302" w:rsidRPr="00BF53B3" w:rsidRDefault="002B2302" w:rsidP="00D477E1">
            <w:pPr>
              <w:jc w:val="center"/>
              <w:rPr>
                <w:b/>
                <w:sz w:val="24"/>
                <w:szCs w:val="24"/>
              </w:rPr>
            </w:pPr>
            <w:r>
              <w:rPr>
                <w:b/>
                <w:sz w:val="24"/>
                <w:szCs w:val="24"/>
              </w:rPr>
              <w:t>Koch</w:t>
            </w:r>
          </w:p>
        </w:tc>
        <w:tc>
          <w:tcPr>
            <w:tcW w:w="2425" w:type="dxa"/>
            <w:tcBorders>
              <w:left w:val="dashSmallGap" w:sz="12" w:space="0" w:color="7030A0"/>
            </w:tcBorders>
            <w:vAlign w:val="center"/>
          </w:tcPr>
          <w:p w:rsidR="002B2302" w:rsidRDefault="002B2302" w:rsidP="00D477E1"/>
        </w:tc>
        <w:tc>
          <w:tcPr>
            <w:tcW w:w="2425" w:type="dxa"/>
            <w:vAlign w:val="center"/>
          </w:tcPr>
          <w:p w:rsidR="002B2302" w:rsidRDefault="002B2302" w:rsidP="00D477E1"/>
        </w:tc>
        <w:tc>
          <w:tcPr>
            <w:tcW w:w="2425" w:type="dxa"/>
            <w:vAlign w:val="center"/>
          </w:tcPr>
          <w:p w:rsidR="002B2302" w:rsidRDefault="002B2302" w:rsidP="00D477E1"/>
        </w:tc>
      </w:tr>
      <w:tr w:rsidR="002B2302" w:rsidTr="001B043F">
        <w:trPr>
          <w:trHeight w:val="851"/>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2B2302" w:rsidRPr="00BF53B3" w:rsidRDefault="002B2302" w:rsidP="00D477E1">
            <w:pPr>
              <w:jc w:val="center"/>
              <w:rPr>
                <w:b/>
                <w:sz w:val="24"/>
                <w:szCs w:val="24"/>
              </w:rPr>
            </w:pPr>
            <w:r>
              <w:rPr>
                <w:b/>
                <w:sz w:val="24"/>
                <w:szCs w:val="24"/>
              </w:rPr>
              <w:t>Restaurantfachfrau Restaurantfachmann</w:t>
            </w:r>
          </w:p>
        </w:tc>
        <w:tc>
          <w:tcPr>
            <w:tcW w:w="2425" w:type="dxa"/>
            <w:tcBorders>
              <w:left w:val="dashSmallGap" w:sz="12" w:space="0" w:color="7030A0"/>
            </w:tcBorders>
            <w:vAlign w:val="center"/>
          </w:tcPr>
          <w:p w:rsidR="002B2302" w:rsidRDefault="002B2302" w:rsidP="00D477E1"/>
        </w:tc>
        <w:tc>
          <w:tcPr>
            <w:tcW w:w="2425" w:type="dxa"/>
            <w:vAlign w:val="center"/>
          </w:tcPr>
          <w:p w:rsidR="002B2302" w:rsidRDefault="002B2302" w:rsidP="00D477E1"/>
        </w:tc>
        <w:tc>
          <w:tcPr>
            <w:tcW w:w="2425" w:type="dxa"/>
            <w:vAlign w:val="center"/>
          </w:tcPr>
          <w:p w:rsidR="002B2302" w:rsidRDefault="002B2302" w:rsidP="00D477E1"/>
        </w:tc>
      </w:tr>
      <w:tr w:rsidR="002B2302" w:rsidTr="001B043F">
        <w:trPr>
          <w:trHeight w:val="851"/>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2B2302" w:rsidRDefault="002B2302" w:rsidP="00D477E1">
            <w:pPr>
              <w:jc w:val="center"/>
              <w:rPr>
                <w:b/>
                <w:sz w:val="24"/>
                <w:szCs w:val="24"/>
              </w:rPr>
            </w:pPr>
            <w:r>
              <w:rPr>
                <w:b/>
                <w:sz w:val="24"/>
                <w:szCs w:val="24"/>
              </w:rPr>
              <w:t>Hotelfachfrau</w:t>
            </w:r>
          </w:p>
          <w:p w:rsidR="002B2302" w:rsidRPr="00BF53B3" w:rsidRDefault="002B2302" w:rsidP="00D477E1">
            <w:pPr>
              <w:jc w:val="center"/>
              <w:rPr>
                <w:b/>
                <w:sz w:val="24"/>
                <w:szCs w:val="24"/>
              </w:rPr>
            </w:pPr>
            <w:r>
              <w:rPr>
                <w:b/>
                <w:sz w:val="24"/>
                <w:szCs w:val="24"/>
              </w:rPr>
              <w:t>Hotelfachmann</w:t>
            </w:r>
          </w:p>
        </w:tc>
        <w:tc>
          <w:tcPr>
            <w:tcW w:w="2425" w:type="dxa"/>
            <w:tcBorders>
              <w:left w:val="dashSmallGap" w:sz="12" w:space="0" w:color="7030A0"/>
            </w:tcBorders>
            <w:vAlign w:val="center"/>
          </w:tcPr>
          <w:p w:rsidR="002B2302" w:rsidRDefault="002B2302" w:rsidP="00D477E1"/>
        </w:tc>
        <w:tc>
          <w:tcPr>
            <w:tcW w:w="2425" w:type="dxa"/>
            <w:vAlign w:val="center"/>
          </w:tcPr>
          <w:p w:rsidR="002B2302" w:rsidRDefault="002B2302" w:rsidP="00D477E1"/>
        </w:tc>
        <w:tc>
          <w:tcPr>
            <w:tcW w:w="2425" w:type="dxa"/>
            <w:vAlign w:val="center"/>
          </w:tcPr>
          <w:p w:rsidR="002B2302" w:rsidRDefault="002B2302" w:rsidP="00D477E1"/>
        </w:tc>
      </w:tr>
      <w:tr w:rsidR="002B2302" w:rsidTr="001B043F">
        <w:trPr>
          <w:trHeight w:val="851"/>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2B2302" w:rsidRDefault="002B2302" w:rsidP="00D477E1">
            <w:pPr>
              <w:jc w:val="center"/>
              <w:rPr>
                <w:b/>
                <w:sz w:val="24"/>
                <w:szCs w:val="24"/>
              </w:rPr>
            </w:pPr>
            <w:r>
              <w:rPr>
                <w:b/>
                <w:sz w:val="24"/>
                <w:szCs w:val="24"/>
              </w:rPr>
              <w:t>Fachfrau/Fachmann für</w:t>
            </w:r>
          </w:p>
          <w:p w:rsidR="002B2302" w:rsidRPr="00BF53B3" w:rsidRDefault="002B2302" w:rsidP="00D477E1">
            <w:pPr>
              <w:rPr>
                <w:b/>
                <w:sz w:val="24"/>
                <w:szCs w:val="24"/>
              </w:rPr>
            </w:pPr>
            <w:r>
              <w:rPr>
                <w:b/>
                <w:sz w:val="24"/>
                <w:szCs w:val="24"/>
              </w:rPr>
              <w:t>Systemgastronomie</w:t>
            </w:r>
          </w:p>
        </w:tc>
        <w:tc>
          <w:tcPr>
            <w:tcW w:w="2425" w:type="dxa"/>
            <w:tcBorders>
              <w:left w:val="dashSmallGap" w:sz="12" w:space="0" w:color="7030A0"/>
            </w:tcBorders>
            <w:vAlign w:val="center"/>
          </w:tcPr>
          <w:p w:rsidR="002B2302" w:rsidRDefault="002B2302" w:rsidP="00D477E1"/>
        </w:tc>
        <w:tc>
          <w:tcPr>
            <w:tcW w:w="2425" w:type="dxa"/>
            <w:vAlign w:val="center"/>
          </w:tcPr>
          <w:p w:rsidR="002B2302" w:rsidRDefault="002B2302" w:rsidP="00D477E1"/>
        </w:tc>
        <w:tc>
          <w:tcPr>
            <w:tcW w:w="2425" w:type="dxa"/>
            <w:vAlign w:val="center"/>
          </w:tcPr>
          <w:p w:rsidR="002B2302" w:rsidRDefault="002B2302" w:rsidP="00D477E1"/>
        </w:tc>
      </w:tr>
    </w:tbl>
    <w:p w:rsidR="0024250C" w:rsidRDefault="0024250C">
      <w:pPr>
        <w:spacing w:line="240" w:lineRule="exact"/>
        <w:rPr>
          <w:sz w:val="16"/>
          <w:lang w:eastAsia="de-DE"/>
        </w:rPr>
      </w:pPr>
      <w:r>
        <w:br w:type="page"/>
      </w:r>
    </w:p>
    <w:p w:rsidR="002B2302" w:rsidRDefault="002B2302" w:rsidP="0024250C">
      <w:pPr>
        <w:pStyle w:val="berschrift4"/>
      </w:pPr>
      <w:r>
        <w:lastRenderedPageBreak/>
        <w:t>Drei</w:t>
      </w:r>
      <w:r w:rsidRPr="001C7694">
        <w:t xml:space="preserve"> Beispiele wie eine Frage gestellt werden könnte:</w:t>
      </w:r>
    </w:p>
    <w:p w:rsidR="0024250C" w:rsidRPr="0024250C" w:rsidRDefault="0024250C" w:rsidP="0024250C">
      <w:pPr>
        <w:pStyle w:val="Abstandszeile"/>
      </w:pPr>
    </w:p>
    <w:tbl>
      <w:tblPr>
        <w:tblStyle w:val="Tabellenraster"/>
        <w:tblW w:w="9356" w:type="dxa"/>
        <w:tblInd w:w="108" w:type="dxa"/>
        <w:tblLook w:val="04A0" w:firstRow="1" w:lastRow="0" w:firstColumn="1" w:lastColumn="0" w:noHBand="0" w:noVBand="1"/>
      </w:tblPr>
      <w:tblGrid>
        <w:gridCol w:w="3686"/>
        <w:gridCol w:w="1843"/>
        <w:gridCol w:w="3827"/>
      </w:tblGrid>
      <w:tr w:rsidR="002B2302" w:rsidTr="00A134C8">
        <w:trPr>
          <w:trHeight w:val="567"/>
        </w:trPr>
        <w:tc>
          <w:tcPr>
            <w:tcW w:w="3686"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FABF8F" w:themeColor="accent6" w:themeTint="99"/>
            </w:tcBorders>
            <w:vAlign w:val="center"/>
          </w:tcPr>
          <w:p w:rsidR="002B2302" w:rsidRDefault="002B2302" w:rsidP="00D477E1">
            <w:r>
              <w:t>Welche Tätigkeiten gibt es am Em</w:t>
            </w:r>
            <w:r>
              <w:t>p</w:t>
            </w:r>
            <w:r>
              <w:t xml:space="preserve">fangsbereich? </w:t>
            </w:r>
            <w:r>
              <w:tab/>
            </w:r>
          </w:p>
        </w:tc>
        <w:tc>
          <w:tcPr>
            <w:tcW w:w="1843" w:type="dxa"/>
            <w:vMerge w:val="restart"/>
            <w:tcBorders>
              <w:top w:val="dashSmallGap" w:sz="12" w:space="0" w:color="00B050"/>
              <w:left w:val="dashSmallGap" w:sz="12" w:space="0" w:color="FABF8F" w:themeColor="accent6" w:themeTint="99"/>
              <w:bottom w:val="nil"/>
              <w:right w:val="dashSmallGap" w:sz="12" w:space="0" w:color="7030A0"/>
            </w:tcBorders>
            <w:vAlign w:val="center"/>
          </w:tcPr>
          <w:p w:rsidR="002B2302" w:rsidRDefault="002B2302" w:rsidP="00D477E1">
            <w:r>
              <w:rPr>
                <w:noProof/>
              </w:rPr>
              <mc:AlternateContent>
                <mc:Choice Requires="wps">
                  <w:drawing>
                    <wp:anchor distT="0" distB="0" distL="114300" distR="114300" simplePos="0" relativeHeight="251996160" behindDoc="0" locked="1" layoutInCell="1" allowOverlap="1" wp14:anchorId="308A9BDB" wp14:editId="5089F0A8">
                      <wp:simplePos x="0" y="0"/>
                      <wp:positionH relativeFrom="column">
                        <wp:posOffset>-57150</wp:posOffset>
                      </wp:positionH>
                      <wp:positionV relativeFrom="paragraph">
                        <wp:posOffset>43180</wp:posOffset>
                      </wp:positionV>
                      <wp:extent cx="1029600" cy="0"/>
                      <wp:effectExtent l="0" t="76200" r="18415" b="114300"/>
                      <wp:wrapNone/>
                      <wp:docPr id="4703" name="Gerade Verbindung mit Pfeil 4703"/>
                      <wp:cNvGraphicFramePr/>
                      <a:graphic xmlns:a="http://schemas.openxmlformats.org/drawingml/2006/main">
                        <a:graphicData uri="http://schemas.microsoft.com/office/word/2010/wordprocessingShape">
                          <wps:wsp>
                            <wps:cNvCnPr/>
                            <wps:spPr>
                              <a:xfrm>
                                <a:off x="0" y="0"/>
                                <a:ext cx="1029600" cy="0"/>
                              </a:xfrm>
                              <a:prstGeom prst="straightConnector1">
                                <a:avLst/>
                              </a:prstGeom>
                              <a:ln w="12700">
                                <a:solidFill>
                                  <a:srgbClr val="00B05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4703" o:spid="_x0000_s1026" type="#_x0000_t32" style="position:absolute;margin-left:-4.5pt;margin-top:3.4pt;width:81.05pt;height:0;z-index:25199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" strokecolor="#00b050" strokeweight="1pt">
                      <v:stroke endarrow="open"/>
                      <w10:anchorlock/>
                    </v:shape>
                  </w:pict>
                </mc:Fallback>
              </mc:AlternateContent>
            </w:r>
            <w:r>
              <w:rPr>
                <w:noProof/>
              </w:rPr>
              <mc:AlternateContent>
                <mc:Choice Requires="wps">
                  <w:drawing>
                    <wp:anchor distT="0" distB="0" distL="114300" distR="114300" simplePos="0" relativeHeight="251997184" behindDoc="0" locked="1" layoutInCell="1" allowOverlap="1" wp14:anchorId="56E23D8A" wp14:editId="405FAF2D">
                      <wp:simplePos x="0" y="0"/>
                      <wp:positionH relativeFrom="column">
                        <wp:posOffset>-57150</wp:posOffset>
                      </wp:positionH>
                      <wp:positionV relativeFrom="paragraph">
                        <wp:posOffset>364490</wp:posOffset>
                      </wp:positionV>
                      <wp:extent cx="1029600" cy="0"/>
                      <wp:effectExtent l="0" t="76200" r="18415" b="114300"/>
                      <wp:wrapNone/>
                      <wp:docPr id="4704" name="Gerade Verbindung mit Pfeil 4704"/>
                      <wp:cNvGraphicFramePr/>
                      <a:graphic xmlns:a="http://schemas.openxmlformats.org/drawingml/2006/main">
                        <a:graphicData uri="http://schemas.microsoft.com/office/word/2010/wordprocessingShape">
                          <wps:wsp>
                            <wps:cNvCnPr/>
                            <wps:spPr>
                              <a:xfrm>
                                <a:off x="0" y="0"/>
                                <a:ext cx="1029600" cy="0"/>
                              </a:xfrm>
                              <a:prstGeom prst="straightConnector1">
                                <a:avLst/>
                              </a:prstGeom>
                              <a:noFill/>
                              <a:ln w="12700"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4704" o:spid="_x0000_s1026" type="#_x0000_t32" style="position:absolute;margin-left:-4.5pt;margin-top:28.7pt;width:81.05pt;height:0;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" strokecolor="#00b050" strokeweight="1pt">
                      <v:stroke endarrow="open"/>
                      <w10:anchorlock/>
                    </v:shape>
                  </w:pict>
                </mc:Fallback>
              </mc:AlternateContent>
            </w:r>
            <w:r>
              <w:rPr>
                <w:noProof/>
              </w:rPr>
              <mc:AlternateContent>
                <mc:Choice Requires="wps">
                  <w:drawing>
                    <wp:anchor distT="0" distB="0" distL="114300" distR="114300" simplePos="0" relativeHeight="251998208" behindDoc="0" locked="1" layoutInCell="1" allowOverlap="1" wp14:anchorId="31D0153C" wp14:editId="16CB6801">
                      <wp:simplePos x="0" y="0"/>
                      <wp:positionH relativeFrom="column">
                        <wp:posOffset>-54610</wp:posOffset>
                      </wp:positionH>
                      <wp:positionV relativeFrom="paragraph">
                        <wp:posOffset>663575</wp:posOffset>
                      </wp:positionV>
                      <wp:extent cx="1029600" cy="0"/>
                      <wp:effectExtent l="0" t="76200" r="18415" b="114300"/>
                      <wp:wrapNone/>
                      <wp:docPr id="4705" name="Gerade Verbindung mit Pfeil 4705"/>
                      <wp:cNvGraphicFramePr/>
                      <a:graphic xmlns:a="http://schemas.openxmlformats.org/drawingml/2006/main">
                        <a:graphicData uri="http://schemas.microsoft.com/office/word/2010/wordprocessingShape">
                          <wps:wsp>
                            <wps:cNvCnPr/>
                            <wps:spPr>
                              <a:xfrm>
                                <a:off x="0" y="0"/>
                                <a:ext cx="1029600" cy="0"/>
                              </a:xfrm>
                              <a:prstGeom prst="straightConnector1">
                                <a:avLst/>
                              </a:prstGeom>
                              <a:noFill/>
                              <a:ln w="12700" cap="flat" cmpd="sng" algn="ctr">
                                <a:solidFill>
                                  <a:srgbClr val="00B05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4705" o:spid="_x0000_s1026" type="#_x0000_t32" style="position:absolute;margin-left:-4.3pt;margin-top:52.25pt;width:81.05pt;height:0;z-index:25199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" strokecolor="#00b050" strokeweight="1pt">
                      <v:stroke endarrow="open"/>
                      <w10:anchorlock/>
                    </v:shape>
                  </w:pict>
                </mc:Fallback>
              </mc:AlternateContent>
            </w:r>
          </w:p>
        </w:tc>
        <w:tc>
          <w:tcPr>
            <w:tcW w:w="3827" w:type="dxa"/>
            <w:tcBorders>
              <w:top w:val="dashSmallGap" w:sz="12" w:space="0" w:color="7030A0"/>
              <w:left w:val="dashSmallGap" w:sz="12" w:space="0" w:color="7030A0"/>
              <w:bottom w:val="dashSmallGap" w:sz="12" w:space="0" w:color="7030A0"/>
              <w:right w:val="dashSmallGap" w:sz="12" w:space="0" w:color="7030A0"/>
            </w:tcBorders>
            <w:vAlign w:val="center"/>
          </w:tcPr>
          <w:p w:rsidR="002B2302" w:rsidRDefault="002B2302" w:rsidP="00D477E1">
            <w:pPr>
              <w:jc w:val="center"/>
            </w:pPr>
            <w:r>
              <w:t>Restaurantfachfrau/Restaurantfachmann</w:t>
            </w:r>
          </w:p>
        </w:tc>
      </w:tr>
      <w:tr w:rsidR="002B2302" w:rsidTr="00A134C8">
        <w:trPr>
          <w:trHeight w:val="567"/>
        </w:trPr>
        <w:tc>
          <w:tcPr>
            <w:tcW w:w="3686"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FABF8F" w:themeColor="accent6" w:themeTint="99"/>
            </w:tcBorders>
            <w:vAlign w:val="center"/>
          </w:tcPr>
          <w:p w:rsidR="002B2302" w:rsidRDefault="002B2302" w:rsidP="00D477E1">
            <w:r>
              <w:t xml:space="preserve">Was ist eine Cateringfirma? </w:t>
            </w:r>
          </w:p>
        </w:tc>
        <w:tc>
          <w:tcPr>
            <w:tcW w:w="1843" w:type="dxa"/>
            <w:vMerge/>
            <w:tcBorders>
              <w:top w:val="nil"/>
              <w:left w:val="dashSmallGap" w:sz="12" w:space="0" w:color="FABF8F" w:themeColor="accent6" w:themeTint="99"/>
              <w:bottom w:val="nil"/>
              <w:right w:val="dashSmallGap" w:sz="12" w:space="0" w:color="7030A0"/>
            </w:tcBorders>
            <w:vAlign w:val="center"/>
          </w:tcPr>
          <w:p w:rsidR="002B2302" w:rsidRDefault="002B2302" w:rsidP="00D477E1"/>
        </w:tc>
        <w:tc>
          <w:tcPr>
            <w:tcW w:w="3827" w:type="dxa"/>
            <w:tcBorders>
              <w:top w:val="dashSmallGap" w:sz="12" w:space="0" w:color="7030A0"/>
              <w:left w:val="dashSmallGap" w:sz="12" w:space="0" w:color="7030A0"/>
              <w:bottom w:val="dashSmallGap" w:sz="12" w:space="0" w:color="7030A0"/>
              <w:right w:val="dashSmallGap" w:sz="12" w:space="0" w:color="7030A0"/>
            </w:tcBorders>
            <w:vAlign w:val="center"/>
          </w:tcPr>
          <w:p w:rsidR="002B2302" w:rsidRDefault="002B2302" w:rsidP="00D477E1">
            <w:pPr>
              <w:jc w:val="center"/>
            </w:pPr>
            <w:r>
              <w:t>Köchin/Koch</w:t>
            </w:r>
          </w:p>
        </w:tc>
      </w:tr>
      <w:tr w:rsidR="002B2302" w:rsidTr="00A134C8">
        <w:trPr>
          <w:trHeight w:val="567"/>
        </w:trPr>
        <w:tc>
          <w:tcPr>
            <w:tcW w:w="3686"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FABF8F" w:themeColor="accent6" w:themeTint="99"/>
            </w:tcBorders>
            <w:vAlign w:val="center"/>
          </w:tcPr>
          <w:p w:rsidR="002B2302" w:rsidRDefault="002B2302" w:rsidP="00D477E1">
            <w:r>
              <w:t xml:space="preserve">Was bedeutet ein festgelegtes Konzept? </w:t>
            </w:r>
          </w:p>
        </w:tc>
        <w:tc>
          <w:tcPr>
            <w:tcW w:w="1843" w:type="dxa"/>
            <w:vMerge/>
            <w:tcBorders>
              <w:top w:val="nil"/>
              <w:left w:val="dashSmallGap" w:sz="12" w:space="0" w:color="FABF8F" w:themeColor="accent6" w:themeTint="99"/>
              <w:bottom w:val="dashSmallGap" w:sz="12" w:space="0" w:color="00B050"/>
              <w:right w:val="dashSmallGap" w:sz="12" w:space="0" w:color="7030A0"/>
            </w:tcBorders>
            <w:vAlign w:val="center"/>
          </w:tcPr>
          <w:p w:rsidR="002B2302" w:rsidRDefault="002B2302" w:rsidP="00D477E1"/>
        </w:tc>
        <w:tc>
          <w:tcPr>
            <w:tcW w:w="3827" w:type="dxa"/>
            <w:tcBorders>
              <w:top w:val="dashSmallGap" w:sz="12" w:space="0" w:color="7030A0"/>
              <w:left w:val="dashSmallGap" w:sz="12" w:space="0" w:color="7030A0"/>
              <w:bottom w:val="dashSmallGap" w:sz="12" w:space="0" w:color="7030A0"/>
              <w:right w:val="dashSmallGap" w:sz="12" w:space="0" w:color="7030A0"/>
            </w:tcBorders>
            <w:vAlign w:val="center"/>
          </w:tcPr>
          <w:p w:rsidR="002B2302" w:rsidRDefault="002B2302" w:rsidP="00D477E1">
            <w:pPr>
              <w:jc w:val="center"/>
            </w:pPr>
            <w:r w:rsidRPr="003E4785">
              <w:t>Fachfrau/Fachmann für</w:t>
            </w:r>
            <w:r>
              <w:t xml:space="preserve"> </w:t>
            </w:r>
            <w:r w:rsidRPr="003E4785">
              <w:t>Systemgastron</w:t>
            </w:r>
            <w:r w:rsidRPr="003E4785">
              <w:t>o</w:t>
            </w:r>
            <w:r w:rsidRPr="003E4785">
              <w:t>mie</w:t>
            </w:r>
          </w:p>
        </w:tc>
      </w:tr>
    </w:tbl>
    <w:p w:rsidR="0024250C" w:rsidRDefault="0024250C"/>
    <w:p w:rsidR="0024250C" w:rsidRDefault="0024250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9C30A3" w:rsidRPr="009B4760" w:rsidTr="00D477E1">
        <w:trPr>
          <w:trHeight w:val="523"/>
        </w:trPr>
        <w:tc>
          <w:tcPr>
            <w:tcW w:w="3119" w:type="dxa"/>
            <w:shd w:val="clear" w:color="auto" w:fill="D9D9D9"/>
          </w:tcPr>
          <w:p w:rsidR="009C30A3" w:rsidRPr="009B4760" w:rsidRDefault="009C30A3" w:rsidP="00D477E1">
            <w:pPr>
              <w:spacing w:before="40" w:after="60" w:line="160" w:lineRule="exact"/>
              <w:rPr>
                <w:color w:val="000000"/>
                <w:sz w:val="12"/>
              </w:rPr>
            </w:pPr>
            <w:r w:rsidRPr="009B4760">
              <w:rPr>
                <w:sz w:val="12"/>
              </w:rPr>
              <w:lastRenderedPageBreak/>
              <w:br w:type="page"/>
              <w:t>Lernfeld</w:t>
            </w:r>
          </w:p>
          <w:p w:rsidR="009C30A3" w:rsidRPr="009B4760" w:rsidRDefault="009C30A3" w:rsidP="00D477E1">
            <w:pPr>
              <w:tabs>
                <w:tab w:val="left" w:pos="767"/>
              </w:tabs>
              <w:rPr>
                <w:b/>
              </w:rPr>
            </w:pPr>
            <w:r w:rsidRPr="009B4760">
              <w:rPr>
                <w:b/>
              </w:rPr>
              <w:t>LF 1</w:t>
            </w:r>
            <w:r>
              <w:rPr>
                <w:b/>
              </w:rPr>
              <w:tab/>
            </w:r>
          </w:p>
        </w:tc>
        <w:tc>
          <w:tcPr>
            <w:tcW w:w="4229" w:type="dxa"/>
            <w:gridSpan w:val="2"/>
            <w:shd w:val="clear" w:color="auto" w:fill="D9D9D9"/>
          </w:tcPr>
          <w:p w:rsidR="009C30A3" w:rsidRPr="009B4760" w:rsidRDefault="009C30A3" w:rsidP="00D477E1">
            <w:pPr>
              <w:spacing w:before="40" w:after="60" w:line="160" w:lineRule="exact"/>
              <w:rPr>
                <w:color w:val="000000"/>
                <w:sz w:val="12"/>
              </w:rPr>
            </w:pPr>
            <w:r w:rsidRPr="009B4760">
              <w:rPr>
                <w:sz w:val="12"/>
              </w:rPr>
              <w:t>Titel</w:t>
            </w:r>
          </w:p>
          <w:p w:rsidR="009C30A3" w:rsidRPr="009B4760" w:rsidRDefault="009C30A3" w:rsidP="00D477E1">
            <w:pPr>
              <w:rPr>
                <w:b/>
              </w:rPr>
            </w:pPr>
            <w:r w:rsidRPr="00A62608">
              <w:rPr>
                <w:b/>
              </w:rPr>
              <w:t>Berufe in der Gastronomie – Teil II</w:t>
            </w:r>
          </w:p>
        </w:tc>
        <w:tc>
          <w:tcPr>
            <w:tcW w:w="188" w:type="dxa"/>
            <w:vMerge w:val="restart"/>
            <w:tcBorders>
              <w:top w:val="nil"/>
              <w:bottom w:val="nil"/>
            </w:tcBorders>
            <w:shd w:val="clear" w:color="auto" w:fill="FFFFFF"/>
          </w:tcPr>
          <w:p w:rsidR="009C30A3" w:rsidRPr="009B4760" w:rsidRDefault="009C30A3" w:rsidP="00D477E1"/>
        </w:tc>
        <w:tc>
          <w:tcPr>
            <w:tcW w:w="2103" w:type="dxa"/>
            <w:gridSpan w:val="2"/>
            <w:shd w:val="clear" w:color="auto" w:fill="D9D9D9"/>
          </w:tcPr>
          <w:p w:rsidR="009C30A3" w:rsidRPr="000F5789" w:rsidRDefault="009C30A3" w:rsidP="00D477E1">
            <w:pPr>
              <w:jc w:val="center"/>
              <w:rPr>
                <w:rFonts w:cs="Times New Roman"/>
                <w:b/>
                <w:lang w:eastAsia="de-DE"/>
              </w:rPr>
            </w:pPr>
            <w:r w:rsidRPr="000F5789">
              <w:rPr>
                <w:rFonts w:cs="Times New Roman"/>
                <w:b/>
                <w:lang w:eastAsia="de-DE"/>
              </w:rPr>
              <w:t xml:space="preserve">Ernährung </w:t>
            </w:r>
          </w:p>
          <w:p w:rsidR="009C30A3" w:rsidRPr="000F5789" w:rsidRDefault="009C30A3" w:rsidP="00D477E1">
            <w:pPr>
              <w:jc w:val="center"/>
              <w:rPr>
                <w:rFonts w:cs="Times New Roman"/>
                <w:b/>
                <w:lang w:eastAsia="de-DE"/>
              </w:rPr>
            </w:pPr>
            <w:r w:rsidRPr="000F5789">
              <w:rPr>
                <w:rFonts w:cs="Times New Roman"/>
                <w:b/>
                <w:lang w:eastAsia="de-DE"/>
              </w:rPr>
              <w:t>und Gastronomie</w:t>
            </w:r>
          </w:p>
          <w:p w:rsidR="009C30A3" w:rsidRPr="009A3177" w:rsidRDefault="009C30A3" w:rsidP="00D477E1">
            <w:pPr>
              <w:jc w:val="center"/>
              <w:rPr>
                <w:rFonts w:cs="Times New Roman"/>
                <w:b/>
                <w:lang w:eastAsia="de-DE"/>
              </w:rPr>
            </w:pPr>
            <w:r>
              <w:rPr>
                <w:b/>
              </w:rPr>
              <w:t>EG1.01.04.01</w:t>
            </w:r>
          </w:p>
        </w:tc>
      </w:tr>
      <w:tr w:rsidR="009C30A3" w:rsidRPr="009B4760" w:rsidTr="00D477E1">
        <w:tc>
          <w:tcPr>
            <w:tcW w:w="7348" w:type="dxa"/>
            <w:gridSpan w:val="3"/>
          </w:tcPr>
          <w:p w:rsidR="009C30A3" w:rsidRPr="009B4760" w:rsidRDefault="009C30A3" w:rsidP="00D477E1">
            <w:pPr>
              <w:spacing w:before="40" w:after="60" w:line="160" w:lineRule="exact"/>
              <w:rPr>
                <w:sz w:val="12"/>
              </w:rPr>
            </w:pPr>
            <w:r w:rsidRPr="009B4760">
              <w:rPr>
                <w:sz w:val="12"/>
              </w:rPr>
              <w:t>Kompetenzbereiche:</w:t>
            </w:r>
          </w:p>
          <w:p w:rsidR="009C30A3" w:rsidRPr="00D43B26" w:rsidRDefault="009C30A3" w:rsidP="009C30A3">
            <w:pPr>
              <w:pStyle w:val="Kopf8ptafz"/>
              <w:ind w:left="227" w:hanging="170"/>
              <w:rPr>
                <w:szCs w:val="16"/>
              </w:rPr>
            </w:pPr>
            <w:r w:rsidRPr="00D43B26">
              <w:rPr>
                <w:szCs w:val="16"/>
              </w:rPr>
              <w:t>Ich kann die Aufgaben als Dienstleister und Gastgeber wahrnehmen und Aufgaben eigenverantwortlich und selbstständig durchführen.</w:t>
            </w:r>
          </w:p>
          <w:p w:rsidR="009C30A3" w:rsidRPr="00D43B26" w:rsidRDefault="009C30A3" w:rsidP="009C30A3">
            <w:pPr>
              <w:pStyle w:val="Kopf8ptafz"/>
              <w:ind w:left="227" w:hanging="170"/>
              <w:rPr>
                <w:szCs w:val="16"/>
              </w:rPr>
            </w:pPr>
            <w:r w:rsidRPr="00D43B26">
              <w:rPr>
                <w:szCs w:val="16"/>
              </w:rPr>
              <w:t>Ich kann in der Gruppe kommunizieren und vereinbarte Regeln einhalten.</w:t>
            </w:r>
          </w:p>
          <w:p w:rsidR="009C30A3" w:rsidRPr="009B4760" w:rsidRDefault="009C30A3" w:rsidP="009C30A3">
            <w:pPr>
              <w:numPr>
                <w:ilvl w:val="0"/>
                <w:numId w:val="6"/>
              </w:numPr>
              <w:ind w:left="227" w:hanging="170"/>
              <w:rPr>
                <w:sz w:val="16"/>
              </w:rPr>
            </w:pPr>
            <w:r w:rsidRPr="00D43B26">
              <w:rPr>
                <w:sz w:val="16"/>
                <w:szCs w:val="16"/>
              </w:rPr>
              <w:t>Ich kann Arbeitsabläufe lesen und verstehen.</w:t>
            </w:r>
          </w:p>
        </w:tc>
        <w:tc>
          <w:tcPr>
            <w:tcW w:w="188" w:type="dxa"/>
            <w:vMerge/>
            <w:tcBorders>
              <w:bottom w:val="nil"/>
              <w:right w:val="nil"/>
            </w:tcBorders>
            <w:vAlign w:val="center"/>
          </w:tcPr>
          <w:p w:rsidR="009C30A3" w:rsidRPr="009B4760" w:rsidRDefault="009C30A3" w:rsidP="00D477E1">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9C30A3"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9C30A3" w:rsidRPr="009A3177" w:rsidRDefault="009C30A3" w:rsidP="00D477E1">
                  <w:pPr>
                    <w:jc w:val="center"/>
                    <w:rPr>
                      <w:lang w:eastAsia="de-DE"/>
                    </w:rPr>
                  </w:pPr>
                  <w:proofErr w:type="spellStart"/>
                  <w:r w:rsidRPr="009A3177">
                    <w:rPr>
                      <w:lang w:eastAsia="de-DE"/>
                    </w:rPr>
                    <w:t>LernPROJEKT</w:t>
                  </w:r>
                  <w:proofErr w:type="spellEnd"/>
                </w:p>
              </w:tc>
            </w:tr>
            <w:tr w:rsidR="009C30A3"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9C30A3" w:rsidRPr="009A3177" w:rsidRDefault="009C30A3" w:rsidP="00D477E1">
                  <w:pPr>
                    <w:jc w:val="center"/>
                    <w:rPr>
                      <w:lang w:eastAsia="de-DE"/>
                    </w:rPr>
                  </w:pPr>
                  <w:proofErr w:type="spellStart"/>
                  <w:r w:rsidRPr="009A3177">
                    <w:rPr>
                      <w:lang w:eastAsia="de-DE"/>
                    </w:rPr>
                    <w:t>LernTHEMA</w:t>
                  </w:r>
                  <w:proofErr w:type="spellEnd"/>
                </w:p>
              </w:tc>
            </w:tr>
            <w:tr w:rsidR="009C30A3" w:rsidRPr="009B4760" w:rsidTr="00D477E1">
              <w:trPr>
                <w:trHeight w:val="284"/>
              </w:trPr>
              <w:tc>
                <w:tcPr>
                  <w:tcW w:w="2090" w:type="dxa"/>
                  <w:tcBorders>
                    <w:top w:val="single" w:sz="4" w:space="0" w:color="auto"/>
                    <w:left w:val="single" w:sz="4" w:space="0" w:color="auto"/>
                    <w:bottom w:val="nil"/>
                    <w:right w:val="single" w:sz="4" w:space="0" w:color="auto"/>
                  </w:tcBorders>
                  <w:shd w:val="clear" w:color="auto" w:fill="D9D9D9"/>
                </w:tcPr>
                <w:p w:rsidR="009C30A3" w:rsidRPr="009B4760" w:rsidRDefault="009C30A3" w:rsidP="00D477E1">
                  <w:pPr>
                    <w:jc w:val="center"/>
                    <w:rPr>
                      <w:rFonts w:cs="Times New Roman"/>
                      <w:b/>
                      <w:lang w:eastAsia="de-DE"/>
                    </w:rPr>
                  </w:pPr>
                  <w:proofErr w:type="spellStart"/>
                  <w:r w:rsidRPr="009B4760">
                    <w:rPr>
                      <w:rFonts w:cs="Times New Roman"/>
                      <w:b/>
                      <w:lang w:eastAsia="de-DE"/>
                    </w:rPr>
                    <w:t>LernSCHRITT</w:t>
                  </w:r>
                  <w:proofErr w:type="spellEnd"/>
                </w:p>
              </w:tc>
            </w:tr>
          </w:tbl>
          <w:p w:rsidR="009C30A3" w:rsidRPr="009B4760" w:rsidRDefault="009C30A3" w:rsidP="00D477E1"/>
        </w:tc>
      </w:tr>
      <w:tr w:rsidR="009C30A3" w:rsidRPr="009B4760" w:rsidTr="00D477E1">
        <w:trPr>
          <w:trHeight w:val="149"/>
        </w:trPr>
        <w:tc>
          <w:tcPr>
            <w:tcW w:w="7348" w:type="dxa"/>
            <w:gridSpan w:val="3"/>
            <w:tcBorders>
              <w:left w:val="nil"/>
              <w:right w:val="nil"/>
            </w:tcBorders>
          </w:tcPr>
          <w:p w:rsidR="009C30A3" w:rsidRPr="009B4760" w:rsidRDefault="009C30A3" w:rsidP="00D477E1"/>
        </w:tc>
        <w:tc>
          <w:tcPr>
            <w:tcW w:w="196" w:type="dxa"/>
            <w:gridSpan w:val="2"/>
            <w:tcBorders>
              <w:top w:val="nil"/>
              <w:left w:val="nil"/>
              <w:right w:val="nil"/>
            </w:tcBorders>
          </w:tcPr>
          <w:p w:rsidR="009C30A3" w:rsidRPr="009B4760" w:rsidRDefault="009C30A3" w:rsidP="00D477E1"/>
        </w:tc>
        <w:tc>
          <w:tcPr>
            <w:tcW w:w="2095" w:type="dxa"/>
            <w:tcBorders>
              <w:left w:val="nil"/>
              <w:right w:val="nil"/>
            </w:tcBorders>
          </w:tcPr>
          <w:p w:rsidR="009C30A3" w:rsidRPr="009B4760" w:rsidRDefault="009C30A3" w:rsidP="00D477E1"/>
        </w:tc>
      </w:tr>
      <w:tr w:rsidR="009C30A3" w:rsidRPr="009B4760" w:rsidTr="00D477E1">
        <w:trPr>
          <w:trHeight w:val="443"/>
        </w:trPr>
        <w:tc>
          <w:tcPr>
            <w:tcW w:w="4818" w:type="dxa"/>
            <w:gridSpan w:val="2"/>
            <w:vMerge w:val="restart"/>
          </w:tcPr>
          <w:p w:rsidR="009C30A3" w:rsidRPr="001A34D3" w:rsidRDefault="009C30A3" w:rsidP="00D477E1">
            <w:pPr>
              <w:ind w:left="227"/>
              <w:rPr>
                <w:sz w:val="16"/>
              </w:rPr>
            </w:pPr>
            <w:r w:rsidRPr="009B4760">
              <w:rPr>
                <w:sz w:val="12"/>
              </w:rPr>
              <w:t>Kompetenzen:</w:t>
            </w:r>
          </w:p>
          <w:p w:rsidR="009C30A3" w:rsidRDefault="009C30A3" w:rsidP="009C30A3">
            <w:pPr>
              <w:numPr>
                <w:ilvl w:val="0"/>
                <w:numId w:val="6"/>
              </w:numPr>
              <w:ind w:left="227" w:hanging="170"/>
              <w:rPr>
                <w:sz w:val="16"/>
              </w:rPr>
            </w:pPr>
            <w:r>
              <w:rPr>
                <w:sz w:val="16"/>
              </w:rPr>
              <w:t xml:space="preserve"> Ich kann Fragen zu den Berufen der Gastronomie formulieren.</w:t>
            </w:r>
          </w:p>
          <w:p w:rsidR="009C30A3" w:rsidRPr="009B4760" w:rsidRDefault="009C30A3" w:rsidP="00D477E1">
            <w:pPr>
              <w:rPr>
                <w:sz w:val="16"/>
              </w:rPr>
            </w:pPr>
          </w:p>
        </w:tc>
        <w:tc>
          <w:tcPr>
            <w:tcW w:w="4821" w:type="dxa"/>
            <w:gridSpan w:val="4"/>
          </w:tcPr>
          <w:p w:rsidR="009C30A3" w:rsidRPr="009B4760" w:rsidRDefault="009C30A3" w:rsidP="00D477E1">
            <w:pPr>
              <w:spacing w:before="40" w:after="60" w:line="160" w:lineRule="exact"/>
              <w:rPr>
                <w:sz w:val="12"/>
              </w:rPr>
            </w:pPr>
            <w:r w:rsidRPr="009B4760">
              <w:rPr>
                <w:sz w:val="12"/>
              </w:rPr>
              <w:t>Was Sie schon können sollten:</w:t>
            </w:r>
          </w:p>
          <w:p w:rsidR="009C30A3" w:rsidRPr="009B4760" w:rsidRDefault="009C30A3" w:rsidP="009C30A3">
            <w:pPr>
              <w:numPr>
                <w:ilvl w:val="0"/>
                <w:numId w:val="6"/>
              </w:numPr>
              <w:ind w:left="227" w:hanging="170"/>
              <w:rPr>
                <w:sz w:val="16"/>
              </w:rPr>
            </w:pPr>
          </w:p>
        </w:tc>
      </w:tr>
      <w:tr w:rsidR="009C30A3" w:rsidRPr="009B4760" w:rsidTr="00D477E1">
        <w:trPr>
          <w:trHeight w:val="443"/>
        </w:trPr>
        <w:tc>
          <w:tcPr>
            <w:tcW w:w="4818" w:type="dxa"/>
            <w:gridSpan w:val="2"/>
            <w:vMerge/>
          </w:tcPr>
          <w:p w:rsidR="009C30A3" w:rsidRPr="009B4760" w:rsidRDefault="009C30A3" w:rsidP="00D477E1">
            <w:pPr>
              <w:spacing w:before="40" w:after="60" w:line="160" w:lineRule="exact"/>
              <w:rPr>
                <w:sz w:val="12"/>
              </w:rPr>
            </w:pPr>
          </w:p>
        </w:tc>
        <w:tc>
          <w:tcPr>
            <w:tcW w:w="4821" w:type="dxa"/>
            <w:gridSpan w:val="4"/>
          </w:tcPr>
          <w:p w:rsidR="009C30A3" w:rsidRPr="009B4760" w:rsidRDefault="009C30A3" w:rsidP="00D477E1">
            <w:pPr>
              <w:spacing w:before="40" w:after="60" w:line="160" w:lineRule="exact"/>
              <w:rPr>
                <w:sz w:val="12"/>
              </w:rPr>
            </w:pPr>
            <w:r w:rsidRPr="009B4760">
              <w:rPr>
                <w:sz w:val="12"/>
              </w:rPr>
              <w:t>Wofür Sie das benötigen:</w:t>
            </w:r>
          </w:p>
          <w:p w:rsidR="009C30A3" w:rsidRPr="009B4760" w:rsidRDefault="009C30A3" w:rsidP="009C30A3">
            <w:pPr>
              <w:numPr>
                <w:ilvl w:val="0"/>
                <w:numId w:val="6"/>
              </w:numPr>
              <w:ind w:left="227" w:hanging="170"/>
              <w:rPr>
                <w:sz w:val="16"/>
              </w:rPr>
            </w:pPr>
            <w:r>
              <w:rPr>
                <w:sz w:val="16"/>
              </w:rPr>
              <w:t>Berufsorientierung</w:t>
            </w:r>
          </w:p>
        </w:tc>
      </w:tr>
      <w:tr w:rsidR="009C30A3" w:rsidRPr="009B4760" w:rsidTr="00D477E1">
        <w:trPr>
          <w:trHeight w:val="443"/>
        </w:trPr>
        <w:tc>
          <w:tcPr>
            <w:tcW w:w="4818" w:type="dxa"/>
            <w:gridSpan w:val="2"/>
            <w:vMerge/>
          </w:tcPr>
          <w:p w:rsidR="009C30A3" w:rsidRPr="009B4760" w:rsidRDefault="009C30A3" w:rsidP="00D477E1">
            <w:pPr>
              <w:spacing w:before="40" w:after="60" w:line="160" w:lineRule="exact"/>
              <w:rPr>
                <w:sz w:val="12"/>
              </w:rPr>
            </w:pPr>
          </w:p>
        </w:tc>
        <w:tc>
          <w:tcPr>
            <w:tcW w:w="4821" w:type="dxa"/>
            <w:gridSpan w:val="4"/>
          </w:tcPr>
          <w:p w:rsidR="009C30A3" w:rsidRPr="009B4760" w:rsidRDefault="009C30A3" w:rsidP="00D477E1">
            <w:pPr>
              <w:spacing w:before="40" w:after="60" w:line="160" w:lineRule="exact"/>
              <w:rPr>
                <w:sz w:val="12"/>
              </w:rPr>
            </w:pPr>
            <w:r w:rsidRPr="009B4760">
              <w:rPr>
                <w:sz w:val="12"/>
              </w:rPr>
              <w:t>Wie Sie Ihr Können prüfen können:</w:t>
            </w:r>
          </w:p>
          <w:p w:rsidR="009C30A3" w:rsidRPr="009B4760" w:rsidRDefault="009C30A3" w:rsidP="009C30A3">
            <w:pPr>
              <w:numPr>
                <w:ilvl w:val="0"/>
                <w:numId w:val="6"/>
              </w:numPr>
              <w:ind w:left="227" w:hanging="170"/>
              <w:rPr>
                <w:sz w:val="16"/>
              </w:rPr>
            </w:pPr>
          </w:p>
        </w:tc>
      </w:tr>
    </w:tbl>
    <w:p w:rsidR="009C30A3" w:rsidRDefault="00A134C8" w:rsidP="00A134C8">
      <w:pPr>
        <w:pStyle w:val="Abstandszeile"/>
      </w:pPr>
      <w:r w:rsidRPr="00620596">
        <w:rPr>
          <w:noProof/>
        </w:rPr>
        <mc:AlternateContent>
          <mc:Choice Requires="wps">
            <w:drawing>
              <wp:anchor distT="0" distB="0" distL="114300" distR="114300" simplePos="0" relativeHeight="252007424" behindDoc="0" locked="0" layoutInCell="1" allowOverlap="1" wp14:anchorId="1461B39A" wp14:editId="0333C822">
                <wp:simplePos x="0" y="0"/>
                <wp:positionH relativeFrom="column">
                  <wp:posOffset>199390</wp:posOffset>
                </wp:positionH>
                <wp:positionV relativeFrom="paragraph">
                  <wp:posOffset>54196</wp:posOffset>
                </wp:positionV>
                <wp:extent cx="1884045" cy="744855"/>
                <wp:effectExtent l="57150" t="38100" r="1905" b="74295"/>
                <wp:wrapNone/>
                <wp:docPr id="4717" name="Pfeil nach rechts 47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84045" cy="744855"/>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BF18B7" w:rsidRDefault="00333930" w:rsidP="009C30A3">
                            <w:pPr>
                              <w:jc w:val="center"/>
                              <w:rPr>
                                <w:b/>
                                <w:sz w:val="40"/>
                                <w:szCs w:val="40"/>
                              </w:rPr>
                            </w:pPr>
                            <w:r w:rsidRPr="00BF18B7">
                              <w:rPr>
                                <w:b/>
                                <w:color w:val="7030A0"/>
                                <w:sz w:val="40"/>
                                <w:szCs w:val="40"/>
                              </w:rPr>
                              <w:t>?</w:t>
                            </w:r>
                            <w:r>
                              <w:rPr>
                                <w:b/>
                                <w:color w:val="00B050"/>
                                <w:sz w:val="40"/>
                                <w:szCs w:val="40"/>
                              </w:rPr>
                              <w:t xml:space="preserve"> </w:t>
                            </w:r>
                            <w:r w:rsidRPr="00BF18B7">
                              <w:rPr>
                                <w:b/>
                                <w:color w:val="00B050"/>
                                <w:sz w:val="40"/>
                                <w:szCs w:val="40"/>
                              </w:rPr>
                              <w:t>3</w:t>
                            </w:r>
                            <w:r w:rsidRPr="00BF18B7">
                              <w:rPr>
                                <w:b/>
                                <w:color w:val="7030A0"/>
                                <w:sz w:val="40"/>
                                <w:szCs w:val="40"/>
                              </w:rPr>
                              <w:t xml:space="preserve"> – 5 </w:t>
                            </w:r>
                            <w:r>
                              <w:rPr>
                                <w:b/>
                                <w:color w:val="7030A0"/>
                                <w:sz w:val="40"/>
                                <w:szCs w:val="40"/>
                              </w:rPr>
                              <w:t>–</w:t>
                            </w:r>
                            <w:r w:rsidRPr="00BF18B7">
                              <w:rPr>
                                <w:b/>
                                <w:color w:val="7030A0"/>
                                <w:sz w:val="40"/>
                                <w:szCs w:val="40"/>
                              </w:rPr>
                              <w:t xml:space="preserve"> </w:t>
                            </w:r>
                            <w:r w:rsidRPr="00BF18B7">
                              <w:rPr>
                                <w:b/>
                                <w:color w:val="00B050"/>
                                <w:sz w:val="40"/>
                                <w:szCs w:val="40"/>
                              </w:rPr>
                              <w:t>3</w:t>
                            </w:r>
                            <w:r>
                              <w:rPr>
                                <w:b/>
                                <w:color w:val="00B050"/>
                                <w:sz w:val="40"/>
                                <w:szCs w:val="40"/>
                              </w:rPr>
                              <w:t xml:space="preserve"> </w:t>
                            </w:r>
                            <w:r w:rsidRPr="00BF18B7">
                              <w:rPr>
                                <w:b/>
                                <w:color w:val="7030A0"/>
                                <w:sz w:val="40"/>
                                <w:szCs w:val="40"/>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717" o:spid="_x0000_s1203" type="#_x0000_t13" style="position:absolute;margin-left:15.7pt;margin-top:4.25pt;width:148.35pt;height:58.65pt;z-index:25200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" adj="17330" fillcolor="#c9b5e8" stroked="f">
                <v:fill color2="#f0eaf9" rotate="t" angle="180" colors="0 #c9b5e8;22938f #d9cbee;1 #f0eaf9" focus="100%" type="gradient"/>
                <v:shadow on="t" color="black" opacity="24903f" origin=",.5" offset="0,.55556mm"/>
                <v:path arrowok="t"/>
                <v:textbox>
                  <w:txbxContent>
                    <w:p w:rsidR="00333930" w:rsidRPr="00BF18B7" w:rsidRDefault="00333930" w:rsidP="009C30A3">
                      <w:pPr>
                        <w:jc w:val="center"/>
                        <w:rPr>
                          <w:b/>
                          <w:sz w:val="40"/>
                          <w:szCs w:val="40"/>
                        </w:rPr>
                      </w:pPr>
                      <w:r w:rsidRPr="00BF18B7">
                        <w:rPr>
                          <w:b/>
                          <w:color w:val="7030A0"/>
                          <w:sz w:val="40"/>
                          <w:szCs w:val="40"/>
                        </w:rPr>
                        <w:t>?</w:t>
                      </w:r>
                      <w:r>
                        <w:rPr>
                          <w:b/>
                          <w:color w:val="00B050"/>
                          <w:sz w:val="40"/>
                          <w:szCs w:val="40"/>
                        </w:rPr>
                        <w:t xml:space="preserve"> </w:t>
                      </w:r>
                      <w:r w:rsidRPr="00BF18B7">
                        <w:rPr>
                          <w:b/>
                          <w:color w:val="00B050"/>
                          <w:sz w:val="40"/>
                          <w:szCs w:val="40"/>
                        </w:rPr>
                        <w:t>3</w:t>
                      </w:r>
                      <w:r w:rsidRPr="00BF18B7">
                        <w:rPr>
                          <w:b/>
                          <w:color w:val="7030A0"/>
                          <w:sz w:val="40"/>
                          <w:szCs w:val="40"/>
                        </w:rPr>
                        <w:t xml:space="preserve"> – 5 </w:t>
                      </w:r>
                      <w:r>
                        <w:rPr>
                          <w:b/>
                          <w:color w:val="7030A0"/>
                          <w:sz w:val="40"/>
                          <w:szCs w:val="40"/>
                        </w:rPr>
                        <w:t>–</w:t>
                      </w:r>
                      <w:r w:rsidRPr="00BF18B7">
                        <w:rPr>
                          <w:b/>
                          <w:color w:val="7030A0"/>
                          <w:sz w:val="40"/>
                          <w:szCs w:val="40"/>
                        </w:rPr>
                        <w:t xml:space="preserve"> </w:t>
                      </w:r>
                      <w:r w:rsidRPr="00BF18B7">
                        <w:rPr>
                          <w:b/>
                          <w:color w:val="00B050"/>
                          <w:sz w:val="40"/>
                          <w:szCs w:val="40"/>
                        </w:rPr>
                        <w:t>3</w:t>
                      </w:r>
                      <w:r>
                        <w:rPr>
                          <w:b/>
                          <w:color w:val="00B050"/>
                          <w:sz w:val="40"/>
                          <w:szCs w:val="40"/>
                        </w:rPr>
                        <w:t xml:space="preserve"> </w:t>
                      </w:r>
                      <w:r w:rsidRPr="00BF18B7">
                        <w:rPr>
                          <w:b/>
                          <w:color w:val="7030A0"/>
                          <w:sz w:val="40"/>
                          <w:szCs w:val="40"/>
                        </w:rPr>
                        <w:t>?</w:t>
                      </w:r>
                    </w:p>
                  </w:txbxContent>
                </v:textbox>
              </v:shape>
            </w:pict>
          </mc:Fallback>
        </mc:AlternateContent>
      </w:r>
      <w:r w:rsidR="009C30A3" w:rsidRPr="00FF1578">
        <w:rPr>
          <w:noProof/>
          <w:sz w:val="24"/>
        </w:rPr>
        <w:drawing>
          <wp:anchor distT="0" distB="0" distL="114300" distR="114300" simplePos="0" relativeHeight="252008448" behindDoc="0" locked="0" layoutInCell="0" allowOverlap="1" wp14:anchorId="749161C4" wp14:editId="08609CDC">
            <wp:simplePos x="0" y="0"/>
            <wp:positionH relativeFrom="rightMargin">
              <wp:posOffset>107950</wp:posOffset>
            </wp:positionH>
            <wp:positionV relativeFrom="paragraph">
              <wp:posOffset>0</wp:posOffset>
            </wp:positionV>
            <wp:extent cx="345440" cy="323850"/>
            <wp:effectExtent l="0" t="0" r="0" b="0"/>
            <wp:wrapNone/>
            <wp:docPr id="471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C30A3" w:rsidRDefault="00A134C8" w:rsidP="00A134C8">
      <w:pPr>
        <w:pStyle w:val="berschrift1"/>
        <w:jc w:val="right"/>
      </w:pPr>
      <w:r>
        <w:tab/>
      </w:r>
      <w:r w:rsidR="009C30A3">
        <w:tab/>
      </w:r>
      <w:r w:rsidRPr="00965E16">
        <w:t xml:space="preserve">3 </w:t>
      </w:r>
      <w:r w:rsidRPr="00A134C8">
        <w:rPr>
          <w:color w:val="00B050"/>
        </w:rPr>
        <w:t xml:space="preserve">Fragen </w:t>
      </w:r>
      <w:r w:rsidRPr="00965E16">
        <w:t xml:space="preserve">5 </w:t>
      </w:r>
      <w:r>
        <w:rPr>
          <w:color w:val="7030A0"/>
        </w:rPr>
        <w:t>Berufe</w:t>
      </w:r>
      <w:r>
        <w:t xml:space="preserve"> </w:t>
      </w:r>
      <w:r w:rsidRPr="00965E16">
        <w:t xml:space="preserve">3 </w:t>
      </w:r>
      <w:r w:rsidRPr="00A134C8">
        <w:rPr>
          <w:color w:val="00B050"/>
        </w:rPr>
        <w:t>Minuten</w:t>
      </w:r>
    </w:p>
    <w:p w:rsidR="009C30A3" w:rsidRDefault="009C30A3" w:rsidP="00A134C8">
      <w:pPr>
        <w:pStyle w:val="Abstandszeile"/>
      </w:pPr>
    </w:p>
    <w:p w:rsidR="009C30A3" w:rsidRDefault="009C30A3" w:rsidP="00A134C8">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9C30A3" w:rsidRPr="00DE4890" w:rsidTr="0024250C">
        <w:trPr>
          <w:trHeight w:val="397"/>
        </w:trPr>
        <w:tc>
          <w:tcPr>
            <w:tcW w:w="1470" w:type="dxa"/>
            <w:shd w:val="clear" w:color="auto" w:fill="D9D9D9" w:themeFill="background1" w:themeFillShade="D9"/>
            <w:vAlign w:val="center"/>
          </w:tcPr>
          <w:p w:rsidR="009C30A3" w:rsidRPr="00DE4890" w:rsidRDefault="009C30A3" w:rsidP="00D477E1">
            <w:pPr>
              <w:pStyle w:val="TabelleKopfmitte"/>
            </w:pPr>
            <w:r>
              <w:t>Phase</w:t>
            </w:r>
          </w:p>
        </w:tc>
        <w:tc>
          <w:tcPr>
            <w:tcW w:w="940" w:type="dxa"/>
            <w:shd w:val="clear" w:color="auto" w:fill="D9D9D9" w:themeFill="background1" w:themeFillShade="D9"/>
            <w:vAlign w:val="center"/>
          </w:tcPr>
          <w:p w:rsidR="009C30A3" w:rsidRPr="00DE4890" w:rsidRDefault="009C30A3" w:rsidP="00D477E1">
            <w:pPr>
              <w:pStyle w:val="TabelleKopfmitte"/>
            </w:pPr>
            <w:r>
              <w:t>Zeit</w:t>
            </w:r>
          </w:p>
        </w:tc>
        <w:tc>
          <w:tcPr>
            <w:tcW w:w="4961" w:type="dxa"/>
            <w:shd w:val="clear" w:color="auto" w:fill="D9D9D9" w:themeFill="background1" w:themeFillShade="D9"/>
            <w:vAlign w:val="center"/>
          </w:tcPr>
          <w:p w:rsidR="009C30A3" w:rsidRPr="00DE4890" w:rsidRDefault="009C30A3" w:rsidP="00D477E1">
            <w:pPr>
              <w:pStyle w:val="TabelleKopfmitte"/>
            </w:pPr>
            <w:r>
              <w:t>Aufgabe</w:t>
            </w:r>
          </w:p>
        </w:tc>
      </w:tr>
      <w:tr w:rsidR="009C30A3" w:rsidRPr="00DE4890" w:rsidTr="0024250C">
        <w:trPr>
          <w:trHeight w:val="624"/>
        </w:trPr>
        <w:tc>
          <w:tcPr>
            <w:tcW w:w="1470" w:type="dxa"/>
            <w:shd w:val="clear" w:color="auto" w:fill="auto"/>
            <w:vAlign w:val="center"/>
          </w:tcPr>
          <w:p w:rsidR="009C30A3" w:rsidRPr="00F0156F" w:rsidRDefault="009C30A3" w:rsidP="00D477E1">
            <w:pPr>
              <w:pStyle w:val="Textkrpermitte"/>
            </w:pPr>
            <w:r w:rsidRPr="00FC0F56">
              <w:rPr>
                <w:noProof/>
              </w:rPr>
              <w:drawing>
                <wp:inline distT="0" distB="0" distL="0" distR="0" wp14:anchorId="7D6E69AD" wp14:editId="0FD9162D">
                  <wp:extent cx="532800" cy="324000"/>
                  <wp:effectExtent l="0" t="0" r="635" b="0"/>
                  <wp:docPr id="4719"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9C30A3" w:rsidRDefault="009C30A3" w:rsidP="00D477E1">
            <w:pPr>
              <w:pStyle w:val="Textkrper"/>
              <w:jc w:val="center"/>
            </w:pPr>
            <w:r>
              <w:t>30</w:t>
            </w:r>
          </w:p>
          <w:p w:rsidR="009C30A3" w:rsidRPr="00DE4890" w:rsidRDefault="001B46C5" w:rsidP="00D477E1">
            <w:pPr>
              <w:pStyle w:val="Textkrper"/>
              <w:jc w:val="center"/>
            </w:pPr>
            <w:r>
              <w:t>Min.</w:t>
            </w:r>
          </w:p>
        </w:tc>
        <w:tc>
          <w:tcPr>
            <w:tcW w:w="4961" w:type="dxa"/>
            <w:shd w:val="clear" w:color="auto" w:fill="auto"/>
            <w:vAlign w:val="center"/>
          </w:tcPr>
          <w:p w:rsidR="009C30A3" w:rsidRPr="00FF1578" w:rsidRDefault="009C30A3" w:rsidP="00D477E1">
            <w:pPr>
              <w:rPr>
                <w:lang w:eastAsia="de-DE"/>
              </w:rPr>
            </w:pPr>
            <w:r w:rsidRPr="00FF1578">
              <w:rPr>
                <w:lang w:eastAsia="de-DE"/>
              </w:rPr>
              <w:t>Welche Fragen stellen Sie an die Mitarbeiterinnen und Mitarbeiter am Messestand?</w:t>
            </w:r>
          </w:p>
          <w:p w:rsidR="009C30A3" w:rsidRPr="004031E8" w:rsidRDefault="009C30A3" w:rsidP="00D477E1">
            <w:pPr>
              <w:rPr>
                <w:lang w:eastAsia="de-DE"/>
              </w:rPr>
            </w:pPr>
            <w:r w:rsidRPr="00FF1578">
              <w:rPr>
                <w:lang w:eastAsia="de-DE"/>
              </w:rPr>
              <w:t xml:space="preserve">Überlegen Sie </w:t>
            </w:r>
            <w:r w:rsidRPr="004031E8">
              <w:rPr>
                <w:lang w:eastAsia="de-DE"/>
              </w:rPr>
              <w:t>zu jedem Beruf drei Fragen in jeweils drei Minuten.</w:t>
            </w:r>
          </w:p>
          <w:p w:rsidR="009C30A3" w:rsidRPr="00FF1578" w:rsidRDefault="009C30A3" w:rsidP="00D477E1">
            <w:pPr>
              <w:rPr>
                <w:b/>
                <w:lang w:eastAsia="de-DE"/>
              </w:rPr>
            </w:pPr>
            <w:r w:rsidRPr="00FF1578">
              <w:rPr>
                <w:lang w:eastAsia="de-DE"/>
              </w:rPr>
              <w:t>Die Information auf den Lesezeichen darf als Hilfe mi</w:t>
            </w:r>
            <w:r w:rsidRPr="00FF1578">
              <w:rPr>
                <w:lang w:eastAsia="de-DE"/>
              </w:rPr>
              <w:t>t</w:t>
            </w:r>
            <w:r w:rsidRPr="00FF1578">
              <w:rPr>
                <w:lang w:eastAsia="de-DE"/>
              </w:rPr>
              <w:t>einbezogen werden. (Zeit stoppen)</w:t>
            </w:r>
          </w:p>
        </w:tc>
      </w:tr>
    </w:tbl>
    <w:p w:rsidR="009C30A3" w:rsidRPr="00A134C8" w:rsidRDefault="009C30A3" w:rsidP="00A134C8">
      <w:pPr>
        <w:pStyle w:val="Abstandszeile"/>
      </w:pPr>
    </w:p>
    <w:tbl>
      <w:tblPr>
        <w:tblStyle w:val="Tabellenraster"/>
        <w:tblW w:w="9639" w:type="dxa"/>
        <w:tblInd w:w="108" w:type="dxa"/>
        <w:tblLook w:val="04A0" w:firstRow="1" w:lastRow="0" w:firstColumn="1" w:lastColumn="0" w:noHBand="0" w:noVBand="1"/>
      </w:tblPr>
      <w:tblGrid>
        <w:gridCol w:w="2472"/>
        <w:gridCol w:w="2389"/>
        <w:gridCol w:w="2389"/>
        <w:gridCol w:w="2389"/>
      </w:tblGrid>
      <w:tr w:rsidR="009C30A3" w:rsidRPr="00A43412" w:rsidTr="00A134C8">
        <w:trPr>
          <w:trHeight w:val="567"/>
        </w:trPr>
        <w:tc>
          <w:tcPr>
            <w:tcW w:w="2364" w:type="dxa"/>
            <w:tcBorders>
              <w:top w:val="dashSmallGap" w:sz="12" w:space="0" w:color="7030A0"/>
              <w:left w:val="dashSmallGap" w:sz="12" w:space="0" w:color="7030A0"/>
              <w:bottom w:val="dashSmallGap" w:sz="12" w:space="0" w:color="7030A0"/>
              <w:right w:val="dashSmallGap" w:sz="12" w:space="0" w:color="7030A0"/>
            </w:tcBorders>
            <w:shd w:val="clear" w:color="auto" w:fill="FABF8F" w:themeFill="accent6" w:themeFillTint="99"/>
            <w:vAlign w:val="center"/>
          </w:tcPr>
          <w:p w:rsidR="009C30A3" w:rsidRPr="00A43412" w:rsidRDefault="009C30A3" w:rsidP="00D477E1">
            <w:pPr>
              <w:jc w:val="center"/>
              <w:rPr>
                <w:b/>
                <w:sz w:val="24"/>
                <w:szCs w:val="24"/>
              </w:rPr>
            </w:pPr>
            <w:r w:rsidRPr="00A43412">
              <w:rPr>
                <w:b/>
                <w:sz w:val="24"/>
                <w:szCs w:val="24"/>
              </w:rPr>
              <w:t>Beruf</w:t>
            </w:r>
          </w:p>
        </w:tc>
        <w:tc>
          <w:tcPr>
            <w:tcW w:w="2425" w:type="dxa"/>
            <w:tcBorders>
              <w:top w:val="dashSmallGap" w:sz="12" w:space="0" w:color="7030A0"/>
              <w:left w:val="dashSmallGap" w:sz="12" w:space="0" w:color="7030A0"/>
              <w:bottom w:val="dashSmallGap" w:sz="12" w:space="0" w:color="7030A0"/>
            </w:tcBorders>
            <w:shd w:val="clear" w:color="auto" w:fill="FABF8F" w:themeFill="accent6" w:themeFillTint="99"/>
            <w:vAlign w:val="center"/>
          </w:tcPr>
          <w:p w:rsidR="009C30A3" w:rsidRPr="00A43412" w:rsidRDefault="009C30A3" w:rsidP="00D477E1">
            <w:pPr>
              <w:jc w:val="center"/>
              <w:rPr>
                <w:b/>
                <w:sz w:val="24"/>
                <w:szCs w:val="24"/>
              </w:rPr>
            </w:pPr>
            <w:r>
              <w:rPr>
                <w:b/>
                <w:sz w:val="24"/>
                <w:szCs w:val="24"/>
              </w:rPr>
              <w:t>Frage 1</w:t>
            </w:r>
          </w:p>
        </w:tc>
        <w:tc>
          <w:tcPr>
            <w:tcW w:w="2425" w:type="dxa"/>
            <w:tcBorders>
              <w:top w:val="dashSmallGap" w:sz="12" w:space="0" w:color="7030A0"/>
              <w:bottom w:val="dashSmallGap" w:sz="12" w:space="0" w:color="7030A0"/>
            </w:tcBorders>
            <w:shd w:val="clear" w:color="auto" w:fill="FABF8F" w:themeFill="accent6" w:themeFillTint="99"/>
            <w:vAlign w:val="center"/>
          </w:tcPr>
          <w:p w:rsidR="009C30A3" w:rsidRPr="00A43412" w:rsidRDefault="009C30A3" w:rsidP="00D477E1">
            <w:pPr>
              <w:jc w:val="center"/>
              <w:rPr>
                <w:b/>
                <w:sz w:val="24"/>
                <w:szCs w:val="24"/>
              </w:rPr>
            </w:pPr>
            <w:r>
              <w:rPr>
                <w:b/>
                <w:sz w:val="24"/>
                <w:szCs w:val="24"/>
              </w:rPr>
              <w:t>Frage 2</w:t>
            </w:r>
          </w:p>
        </w:tc>
        <w:tc>
          <w:tcPr>
            <w:tcW w:w="2425" w:type="dxa"/>
            <w:tcBorders>
              <w:top w:val="dashSmallGap" w:sz="12" w:space="0" w:color="7030A0"/>
              <w:bottom w:val="dashSmallGap" w:sz="12" w:space="0" w:color="7030A0"/>
              <w:right w:val="dashSmallGap" w:sz="12" w:space="0" w:color="7030A0"/>
            </w:tcBorders>
            <w:shd w:val="clear" w:color="auto" w:fill="FABF8F" w:themeFill="accent6" w:themeFillTint="99"/>
            <w:vAlign w:val="center"/>
          </w:tcPr>
          <w:p w:rsidR="009C30A3" w:rsidRPr="00A43412" w:rsidRDefault="009C30A3" w:rsidP="00D477E1">
            <w:pPr>
              <w:jc w:val="center"/>
              <w:rPr>
                <w:b/>
                <w:sz w:val="24"/>
                <w:szCs w:val="24"/>
              </w:rPr>
            </w:pPr>
            <w:r>
              <w:rPr>
                <w:b/>
                <w:sz w:val="24"/>
                <w:szCs w:val="24"/>
              </w:rPr>
              <w:t>Frage 3</w:t>
            </w:r>
          </w:p>
        </w:tc>
      </w:tr>
      <w:tr w:rsidR="009C30A3" w:rsidTr="00A134C8">
        <w:trPr>
          <w:trHeight w:val="851"/>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9C30A3" w:rsidRDefault="009C30A3" w:rsidP="00D477E1">
            <w:pPr>
              <w:jc w:val="center"/>
              <w:rPr>
                <w:b/>
                <w:sz w:val="24"/>
                <w:szCs w:val="24"/>
              </w:rPr>
            </w:pPr>
            <w:r>
              <w:rPr>
                <w:b/>
                <w:sz w:val="24"/>
                <w:szCs w:val="24"/>
              </w:rPr>
              <w:t>Fachkraft im</w:t>
            </w:r>
          </w:p>
          <w:p w:rsidR="009C30A3" w:rsidRPr="00BF53B3" w:rsidRDefault="009C30A3" w:rsidP="00D477E1">
            <w:pPr>
              <w:jc w:val="center"/>
              <w:rPr>
                <w:b/>
                <w:sz w:val="24"/>
                <w:szCs w:val="24"/>
              </w:rPr>
            </w:pPr>
            <w:r>
              <w:rPr>
                <w:b/>
                <w:sz w:val="24"/>
                <w:szCs w:val="24"/>
              </w:rPr>
              <w:t>Gastgewerbe</w:t>
            </w:r>
          </w:p>
        </w:tc>
        <w:tc>
          <w:tcPr>
            <w:tcW w:w="2425" w:type="dxa"/>
            <w:tcBorders>
              <w:top w:val="dashSmallGap" w:sz="12" w:space="0" w:color="7030A0"/>
              <w:left w:val="dashSmallGap" w:sz="12" w:space="0" w:color="7030A0"/>
            </w:tcBorders>
            <w:vAlign w:val="center"/>
          </w:tcPr>
          <w:p w:rsidR="009C30A3" w:rsidRDefault="009C30A3" w:rsidP="00D477E1"/>
        </w:tc>
        <w:tc>
          <w:tcPr>
            <w:tcW w:w="2425" w:type="dxa"/>
            <w:tcBorders>
              <w:top w:val="dashSmallGap" w:sz="12" w:space="0" w:color="7030A0"/>
            </w:tcBorders>
            <w:vAlign w:val="center"/>
          </w:tcPr>
          <w:p w:rsidR="009C30A3" w:rsidRDefault="009C30A3" w:rsidP="00D477E1"/>
        </w:tc>
        <w:tc>
          <w:tcPr>
            <w:tcW w:w="2425" w:type="dxa"/>
            <w:tcBorders>
              <w:top w:val="dashSmallGap" w:sz="12" w:space="0" w:color="7030A0"/>
            </w:tcBorders>
            <w:vAlign w:val="center"/>
          </w:tcPr>
          <w:p w:rsidR="009C30A3" w:rsidRDefault="009C30A3" w:rsidP="00D477E1"/>
        </w:tc>
      </w:tr>
      <w:tr w:rsidR="009C30A3" w:rsidTr="00A134C8">
        <w:trPr>
          <w:trHeight w:val="851"/>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9C30A3" w:rsidRDefault="009C30A3" w:rsidP="00D477E1">
            <w:pPr>
              <w:jc w:val="center"/>
              <w:rPr>
                <w:b/>
                <w:sz w:val="24"/>
                <w:szCs w:val="24"/>
              </w:rPr>
            </w:pPr>
            <w:r>
              <w:rPr>
                <w:b/>
                <w:sz w:val="24"/>
                <w:szCs w:val="24"/>
              </w:rPr>
              <w:t>Köchin</w:t>
            </w:r>
          </w:p>
          <w:p w:rsidR="009C30A3" w:rsidRPr="00BF53B3" w:rsidRDefault="009C30A3" w:rsidP="00D477E1">
            <w:pPr>
              <w:jc w:val="center"/>
              <w:rPr>
                <w:b/>
                <w:sz w:val="24"/>
                <w:szCs w:val="24"/>
              </w:rPr>
            </w:pPr>
            <w:r>
              <w:rPr>
                <w:b/>
                <w:sz w:val="24"/>
                <w:szCs w:val="24"/>
              </w:rPr>
              <w:t>Koch</w:t>
            </w:r>
          </w:p>
        </w:tc>
        <w:tc>
          <w:tcPr>
            <w:tcW w:w="2425" w:type="dxa"/>
            <w:tcBorders>
              <w:left w:val="dashSmallGap" w:sz="12" w:space="0" w:color="7030A0"/>
            </w:tcBorders>
            <w:vAlign w:val="center"/>
          </w:tcPr>
          <w:p w:rsidR="009C30A3" w:rsidRDefault="009C30A3" w:rsidP="00D477E1"/>
        </w:tc>
        <w:tc>
          <w:tcPr>
            <w:tcW w:w="2425" w:type="dxa"/>
            <w:vAlign w:val="center"/>
          </w:tcPr>
          <w:p w:rsidR="009C30A3" w:rsidRDefault="009C30A3" w:rsidP="00D477E1"/>
        </w:tc>
        <w:tc>
          <w:tcPr>
            <w:tcW w:w="2425" w:type="dxa"/>
            <w:vAlign w:val="center"/>
          </w:tcPr>
          <w:p w:rsidR="009C30A3" w:rsidRDefault="009C30A3" w:rsidP="00D477E1"/>
        </w:tc>
      </w:tr>
      <w:tr w:rsidR="009C30A3" w:rsidTr="00A134C8">
        <w:trPr>
          <w:trHeight w:val="851"/>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9C30A3" w:rsidRPr="00BF53B3" w:rsidRDefault="009C30A3" w:rsidP="00D477E1">
            <w:pPr>
              <w:jc w:val="center"/>
              <w:rPr>
                <w:b/>
                <w:sz w:val="24"/>
                <w:szCs w:val="24"/>
              </w:rPr>
            </w:pPr>
            <w:r>
              <w:rPr>
                <w:b/>
                <w:sz w:val="24"/>
                <w:szCs w:val="24"/>
              </w:rPr>
              <w:t>Restaurantfachfrau Restaurantfachmann</w:t>
            </w:r>
          </w:p>
        </w:tc>
        <w:tc>
          <w:tcPr>
            <w:tcW w:w="2425" w:type="dxa"/>
            <w:tcBorders>
              <w:left w:val="dashSmallGap" w:sz="12" w:space="0" w:color="7030A0"/>
            </w:tcBorders>
            <w:vAlign w:val="center"/>
          </w:tcPr>
          <w:p w:rsidR="009C30A3" w:rsidRDefault="009C30A3" w:rsidP="00D477E1"/>
        </w:tc>
        <w:tc>
          <w:tcPr>
            <w:tcW w:w="2425" w:type="dxa"/>
            <w:vAlign w:val="center"/>
          </w:tcPr>
          <w:p w:rsidR="009C30A3" w:rsidRDefault="009C30A3" w:rsidP="00D477E1"/>
        </w:tc>
        <w:tc>
          <w:tcPr>
            <w:tcW w:w="2425" w:type="dxa"/>
            <w:vAlign w:val="center"/>
          </w:tcPr>
          <w:p w:rsidR="009C30A3" w:rsidRDefault="009C30A3" w:rsidP="00D477E1"/>
        </w:tc>
      </w:tr>
      <w:tr w:rsidR="009C30A3" w:rsidTr="00A134C8">
        <w:trPr>
          <w:trHeight w:val="851"/>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9C30A3" w:rsidRDefault="009C30A3" w:rsidP="00D477E1">
            <w:pPr>
              <w:jc w:val="center"/>
              <w:rPr>
                <w:b/>
                <w:sz w:val="24"/>
                <w:szCs w:val="24"/>
              </w:rPr>
            </w:pPr>
            <w:r>
              <w:rPr>
                <w:b/>
                <w:sz w:val="24"/>
                <w:szCs w:val="24"/>
              </w:rPr>
              <w:t>Hotelfachfrau</w:t>
            </w:r>
          </w:p>
          <w:p w:rsidR="009C30A3" w:rsidRPr="00BF53B3" w:rsidRDefault="009C30A3" w:rsidP="00D477E1">
            <w:pPr>
              <w:jc w:val="center"/>
              <w:rPr>
                <w:b/>
                <w:sz w:val="24"/>
                <w:szCs w:val="24"/>
              </w:rPr>
            </w:pPr>
            <w:r>
              <w:rPr>
                <w:b/>
                <w:sz w:val="24"/>
                <w:szCs w:val="24"/>
              </w:rPr>
              <w:t>Hotelfachmann</w:t>
            </w:r>
          </w:p>
        </w:tc>
        <w:tc>
          <w:tcPr>
            <w:tcW w:w="2425" w:type="dxa"/>
            <w:tcBorders>
              <w:left w:val="dashSmallGap" w:sz="12" w:space="0" w:color="7030A0"/>
            </w:tcBorders>
            <w:vAlign w:val="center"/>
          </w:tcPr>
          <w:p w:rsidR="009C30A3" w:rsidRDefault="009C30A3" w:rsidP="00D477E1"/>
        </w:tc>
        <w:tc>
          <w:tcPr>
            <w:tcW w:w="2425" w:type="dxa"/>
            <w:vAlign w:val="center"/>
          </w:tcPr>
          <w:p w:rsidR="009C30A3" w:rsidRDefault="009C30A3" w:rsidP="00D477E1"/>
        </w:tc>
        <w:tc>
          <w:tcPr>
            <w:tcW w:w="2425" w:type="dxa"/>
            <w:vAlign w:val="center"/>
          </w:tcPr>
          <w:p w:rsidR="009C30A3" w:rsidRDefault="009C30A3" w:rsidP="00D477E1"/>
        </w:tc>
      </w:tr>
      <w:tr w:rsidR="009C30A3" w:rsidTr="00A134C8">
        <w:trPr>
          <w:trHeight w:val="851"/>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9C30A3" w:rsidRDefault="009C30A3" w:rsidP="00D477E1">
            <w:pPr>
              <w:jc w:val="center"/>
              <w:rPr>
                <w:b/>
                <w:sz w:val="24"/>
                <w:szCs w:val="24"/>
              </w:rPr>
            </w:pPr>
            <w:r>
              <w:rPr>
                <w:b/>
                <w:sz w:val="24"/>
                <w:szCs w:val="24"/>
              </w:rPr>
              <w:t>Fachfrau/Fachmann für</w:t>
            </w:r>
          </w:p>
          <w:p w:rsidR="009C30A3" w:rsidRPr="00BF53B3" w:rsidRDefault="009C30A3" w:rsidP="00D477E1">
            <w:pPr>
              <w:rPr>
                <w:b/>
                <w:sz w:val="24"/>
                <w:szCs w:val="24"/>
              </w:rPr>
            </w:pPr>
            <w:r>
              <w:rPr>
                <w:b/>
                <w:sz w:val="24"/>
                <w:szCs w:val="24"/>
              </w:rPr>
              <w:t>Systemgastronomie</w:t>
            </w:r>
          </w:p>
        </w:tc>
        <w:tc>
          <w:tcPr>
            <w:tcW w:w="2425" w:type="dxa"/>
            <w:tcBorders>
              <w:left w:val="dashSmallGap" w:sz="12" w:space="0" w:color="7030A0"/>
            </w:tcBorders>
            <w:vAlign w:val="center"/>
          </w:tcPr>
          <w:p w:rsidR="009C30A3" w:rsidRDefault="009C30A3" w:rsidP="00D477E1"/>
        </w:tc>
        <w:tc>
          <w:tcPr>
            <w:tcW w:w="2425" w:type="dxa"/>
            <w:vAlign w:val="center"/>
          </w:tcPr>
          <w:p w:rsidR="009C30A3" w:rsidRDefault="009C30A3" w:rsidP="00D477E1"/>
        </w:tc>
        <w:tc>
          <w:tcPr>
            <w:tcW w:w="2425" w:type="dxa"/>
            <w:vAlign w:val="center"/>
          </w:tcPr>
          <w:p w:rsidR="009C30A3" w:rsidRDefault="009C30A3" w:rsidP="00D477E1"/>
        </w:tc>
      </w:tr>
    </w:tbl>
    <w:p w:rsidR="009C30A3" w:rsidRDefault="009C30A3" w:rsidP="009C30A3">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9C30A3" w:rsidRPr="009B4760" w:rsidTr="00D477E1">
        <w:trPr>
          <w:trHeight w:val="523"/>
        </w:trPr>
        <w:tc>
          <w:tcPr>
            <w:tcW w:w="3119" w:type="dxa"/>
            <w:shd w:val="clear" w:color="auto" w:fill="D9D9D9"/>
          </w:tcPr>
          <w:p w:rsidR="009C30A3" w:rsidRPr="009B4760" w:rsidRDefault="009C30A3" w:rsidP="00D477E1">
            <w:pPr>
              <w:spacing w:before="40" w:after="60" w:line="160" w:lineRule="exact"/>
              <w:rPr>
                <w:color w:val="000000"/>
                <w:sz w:val="12"/>
              </w:rPr>
            </w:pPr>
            <w:r w:rsidRPr="009B4760">
              <w:rPr>
                <w:sz w:val="12"/>
              </w:rPr>
              <w:lastRenderedPageBreak/>
              <w:br w:type="page"/>
              <w:t>Lernfeld</w:t>
            </w:r>
          </w:p>
          <w:p w:rsidR="009C30A3" w:rsidRPr="009B4760" w:rsidRDefault="009C30A3" w:rsidP="00D477E1">
            <w:pPr>
              <w:rPr>
                <w:b/>
              </w:rPr>
            </w:pPr>
            <w:r w:rsidRPr="009B4760">
              <w:rPr>
                <w:b/>
              </w:rPr>
              <w:t>LF 1</w:t>
            </w:r>
          </w:p>
        </w:tc>
        <w:tc>
          <w:tcPr>
            <w:tcW w:w="4229" w:type="dxa"/>
            <w:gridSpan w:val="2"/>
            <w:shd w:val="clear" w:color="auto" w:fill="D9D9D9"/>
          </w:tcPr>
          <w:p w:rsidR="009C30A3" w:rsidRPr="009B4760" w:rsidRDefault="009C30A3" w:rsidP="00D477E1">
            <w:pPr>
              <w:spacing w:before="40" w:after="60" w:line="160" w:lineRule="exact"/>
              <w:rPr>
                <w:color w:val="000000"/>
                <w:sz w:val="12"/>
              </w:rPr>
            </w:pPr>
            <w:r w:rsidRPr="009B4760">
              <w:rPr>
                <w:sz w:val="12"/>
              </w:rPr>
              <w:t>Titel</w:t>
            </w:r>
          </w:p>
          <w:p w:rsidR="009C30A3" w:rsidRPr="009B4760" w:rsidRDefault="009C30A3" w:rsidP="00D477E1">
            <w:pPr>
              <w:rPr>
                <w:b/>
              </w:rPr>
            </w:pPr>
            <w:r w:rsidRPr="00A62608">
              <w:rPr>
                <w:b/>
              </w:rPr>
              <w:t>Berufe in der Gastronomie – Teil II</w:t>
            </w:r>
          </w:p>
        </w:tc>
        <w:tc>
          <w:tcPr>
            <w:tcW w:w="188" w:type="dxa"/>
            <w:vMerge w:val="restart"/>
            <w:tcBorders>
              <w:top w:val="nil"/>
              <w:bottom w:val="nil"/>
            </w:tcBorders>
            <w:shd w:val="clear" w:color="auto" w:fill="FFFFFF"/>
          </w:tcPr>
          <w:p w:rsidR="009C30A3" w:rsidRPr="009B4760" w:rsidRDefault="009C30A3" w:rsidP="00D477E1"/>
        </w:tc>
        <w:tc>
          <w:tcPr>
            <w:tcW w:w="2103" w:type="dxa"/>
            <w:gridSpan w:val="2"/>
            <w:shd w:val="clear" w:color="auto" w:fill="D9D9D9"/>
          </w:tcPr>
          <w:p w:rsidR="009C30A3" w:rsidRPr="000F5789" w:rsidRDefault="009C30A3" w:rsidP="00D477E1">
            <w:pPr>
              <w:jc w:val="center"/>
              <w:rPr>
                <w:rFonts w:cs="Times New Roman"/>
                <w:b/>
                <w:lang w:eastAsia="de-DE"/>
              </w:rPr>
            </w:pPr>
            <w:r w:rsidRPr="000F5789">
              <w:rPr>
                <w:rFonts w:cs="Times New Roman"/>
                <w:b/>
                <w:lang w:eastAsia="de-DE"/>
              </w:rPr>
              <w:t xml:space="preserve">Ernährung </w:t>
            </w:r>
          </w:p>
          <w:p w:rsidR="009C30A3" w:rsidRPr="000F5789" w:rsidRDefault="009C30A3" w:rsidP="00D477E1">
            <w:pPr>
              <w:jc w:val="center"/>
              <w:rPr>
                <w:rFonts w:cs="Times New Roman"/>
                <w:b/>
                <w:lang w:eastAsia="de-DE"/>
              </w:rPr>
            </w:pPr>
            <w:r w:rsidRPr="000F5789">
              <w:rPr>
                <w:rFonts w:cs="Times New Roman"/>
                <w:b/>
                <w:lang w:eastAsia="de-DE"/>
              </w:rPr>
              <w:t>und Gastronomie</w:t>
            </w:r>
          </w:p>
          <w:p w:rsidR="009C30A3" w:rsidRPr="009A3177" w:rsidRDefault="009C30A3" w:rsidP="00D477E1">
            <w:pPr>
              <w:jc w:val="center"/>
              <w:rPr>
                <w:rFonts w:cs="Times New Roman"/>
                <w:b/>
                <w:lang w:eastAsia="de-DE"/>
              </w:rPr>
            </w:pPr>
            <w:r>
              <w:rPr>
                <w:b/>
              </w:rPr>
              <w:t>EG1.01.04.02</w:t>
            </w:r>
          </w:p>
        </w:tc>
      </w:tr>
      <w:tr w:rsidR="009C30A3" w:rsidRPr="009B4760" w:rsidTr="00D477E1">
        <w:tc>
          <w:tcPr>
            <w:tcW w:w="7348" w:type="dxa"/>
            <w:gridSpan w:val="3"/>
          </w:tcPr>
          <w:p w:rsidR="009C30A3" w:rsidRPr="009B4760" w:rsidRDefault="009C30A3" w:rsidP="00D477E1">
            <w:pPr>
              <w:spacing w:before="40" w:after="60" w:line="160" w:lineRule="exact"/>
              <w:rPr>
                <w:sz w:val="12"/>
              </w:rPr>
            </w:pPr>
            <w:r w:rsidRPr="009B4760">
              <w:rPr>
                <w:sz w:val="12"/>
              </w:rPr>
              <w:t>Kompetenzbereiche:</w:t>
            </w:r>
          </w:p>
          <w:p w:rsidR="009C30A3" w:rsidRPr="00D43B26" w:rsidRDefault="009C30A3" w:rsidP="009C30A3">
            <w:pPr>
              <w:pStyle w:val="Kopf8ptafz"/>
              <w:ind w:left="227" w:hanging="170"/>
              <w:rPr>
                <w:szCs w:val="16"/>
              </w:rPr>
            </w:pPr>
            <w:r w:rsidRPr="00D43B26">
              <w:rPr>
                <w:szCs w:val="16"/>
              </w:rPr>
              <w:t>Ich kann die Aufgaben als Dienstleister und Gastgeber wahrnehmen und Aufgaben eigenverantwortlich und selbstständig durchführen.</w:t>
            </w:r>
          </w:p>
          <w:p w:rsidR="009C30A3" w:rsidRPr="00D43B26" w:rsidRDefault="009C30A3" w:rsidP="009C30A3">
            <w:pPr>
              <w:pStyle w:val="Kopf8ptafz"/>
              <w:ind w:left="227" w:hanging="170"/>
              <w:rPr>
                <w:szCs w:val="16"/>
              </w:rPr>
            </w:pPr>
            <w:r w:rsidRPr="00D43B26">
              <w:rPr>
                <w:szCs w:val="16"/>
              </w:rPr>
              <w:t>Ich kann in der Gruppe kommunizieren und vereinbarte Regeln einhalten.</w:t>
            </w:r>
          </w:p>
          <w:p w:rsidR="009C30A3" w:rsidRPr="009B4760" w:rsidRDefault="009C30A3" w:rsidP="009C30A3">
            <w:pPr>
              <w:numPr>
                <w:ilvl w:val="0"/>
                <w:numId w:val="6"/>
              </w:numPr>
              <w:ind w:left="227" w:hanging="170"/>
              <w:rPr>
                <w:sz w:val="16"/>
              </w:rPr>
            </w:pPr>
            <w:r w:rsidRPr="00D43B26">
              <w:rPr>
                <w:sz w:val="16"/>
                <w:szCs w:val="16"/>
              </w:rPr>
              <w:t>Ich kann Arbeitsabläufe lesen und verstehen.</w:t>
            </w:r>
          </w:p>
        </w:tc>
        <w:tc>
          <w:tcPr>
            <w:tcW w:w="188" w:type="dxa"/>
            <w:vMerge/>
            <w:tcBorders>
              <w:bottom w:val="nil"/>
              <w:right w:val="nil"/>
            </w:tcBorders>
            <w:vAlign w:val="center"/>
          </w:tcPr>
          <w:p w:rsidR="009C30A3" w:rsidRPr="009B4760" w:rsidRDefault="009C30A3" w:rsidP="00D477E1">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9C30A3"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9C30A3" w:rsidRPr="009A3177" w:rsidRDefault="009C30A3" w:rsidP="00D477E1">
                  <w:pPr>
                    <w:jc w:val="center"/>
                    <w:rPr>
                      <w:lang w:eastAsia="de-DE"/>
                    </w:rPr>
                  </w:pPr>
                  <w:proofErr w:type="spellStart"/>
                  <w:r w:rsidRPr="009A3177">
                    <w:rPr>
                      <w:lang w:eastAsia="de-DE"/>
                    </w:rPr>
                    <w:t>LernPROJEKT</w:t>
                  </w:r>
                  <w:proofErr w:type="spellEnd"/>
                </w:p>
              </w:tc>
            </w:tr>
            <w:tr w:rsidR="009C30A3"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9C30A3" w:rsidRPr="009A3177" w:rsidRDefault="009C30A3" w:rsidP="00D477E1">
                  <w:pPr>
                    <w:jc w:val="center"/>
                    <w:rPr>
                      <w:lang w:eastAsia="de-DE"/>
                    </w:rPr>
                  </w:pPr>
                  <w:proofErr w:type="spellStart"/>
                  <w:r w:rsidRPr="009A3177">
                    <w:rPr>
                      <w:lang w:eastAsia="de-DE"/>
                    </w:rPr>
                    <w:t>LernTHEMA</w:t>
                  </w:r>
                  <w:proofErr w:type="spellEnd"/>
                </w:p>
              </w:tc>
            </w:tr>
            <w:tr w:rsidR="009C30A3" w:rsidRPr="009B4760" w:rsidTr="00D477E1">
              <w:trPr>
                <w:trHeight w:val="284"/>
              </w:trPr>
              <w:tc>
                <w:tcPr>
                  <w:tcW w:w="2090" w:type="dxa"/>
                  <w:tcBorders>
                    <w:top w:val="single" w:sz="4" w:space="0" w:color="auto"/>
                    <w:left w:val="single" w:sz="4" w:space="0" w:color="auto"/>
                    <w:bottom w:val="nil"/>
                    <w:right w:val="single" w:sz="4" w:space="0" w:color="auto"/>
                  </w:tcBorders>
                  <w:shd w:val="clear" w:color="auto" w:fill="D9D9D9"/>
                </w:tcPr>
                <w:p w:rsidR="009C30A3" w:rsidRPr="009B4760" w:rsidRDefault="009C30A3" w:rsidP="00D477E1">
                  <w:pPr>
                    <w:jc w:val="center"/>
                    <w:rPr>
                      <w:rFonts w:cs="Times New Roman"/>
                      <w:b/>
                      <w:lang w:eastAsia="de-DE"/>
                    </w:rPr>
                  </w:pPr>
                  <w:proofErr w:type="spellStart"/>
                  <w:r w:rsidRPr="009B4760">
                    <w:rPr>
                      <w:rFonts w:cs="Times New Roman"/>
                      <w:b/>
                      <w:lang w:eastAsia="de-DE"/>
                    </w:rPr>
                    <w:t>LernSCHRITT</w:t>
                  </w:r>
                  <w:proofErr w:type="spellEnd"/>
                </w:p>
              </w:tc>
            </w:tr>
          </w:tbl>
          <w:p w:rsidR="009C30A3" w:rsidRPr="009B4760" w:rsidRDefault="009C30A3" w:rsidP="00D477E1"/>
        </w:tc>
      </w:tr>
      <w:tr w:rsidR="009C30A3" w:rsidRPr="009B4760" w:rsidTr="00D477E1">
        <w:trPr>
          <w:trHeight w:val="149"/>
        </w:trPr>
        <w:tc>
          <w:tcPr>
            <w:tcW w:w="7348" w:type="dxa"/>
            <w:gridSpan w:val="3"/>
            <w:tcBorders>
              <w:left w:val="nil"/>
              <w:right w:val="nil"/>
            </w:tcBorders>
          </w:tcPr>
          <w:p w:rsidR="009C30A3" w:rsidRPr="009B4760" w:rsidRDefault="009C30A3" w:rsidP="00D477E1"/>
        </w:tc>
        <w:tc>
          <w:tcPr>
            <w:tcW w:w="196" w:type="dxa"/>
            <w:gridSpan w:val="2"/>
            <w:tcBorders>
              <w:top w:val="nil"/>
              <w:left w:val="nil"/>
              <w:right w:val="nil"/>
            </w:tcBorders>
          </w:tcPr>
          <w:p w:rsidR="009C30A3" w:rsidRPr="009B4760" w:rsidRDefault="009C30A3" w:rsidP="00D477E1"/>
        </w:tc>
        <w:tc>
          <w:tcPr>
            <w:tcW w:w="2095" w:type="dxa"/>
            <w:tcBorders>
              <w:left w:val="nil"/>
              <w:right w:val="nil"/>
            </w:tcBorders>
          </w:tcPr>
          <w:p w:rsidR="009C30A3" w:rsidRPr="009B4760" w:rsidRDefault="009C30A3" w:rsidP="00D477E1"/>
        </w:tc>
      </w:tr>
      <w:tr w:rsidR="009C30A3" w:rsidRPr="009B4760" w:rsidTr="00D477E1">
        <w:trPr>
          <w:trHeight w:val="443"/>
        </w:trPr>
        <w:tc>
          <w:tcPr>
            <w:tcW w:w="4818" w:type="dxa"/>
            <w:gridSpan w:val="2"/>
            <w:vMerge w:val="restart"/>
          </w:tcPr>
          <w:p w:rsidR="009C30A3" w:rsidRPr="009B4760" w:rsidRDefault="009C30A3" w:rsidP="00D477E1">
            <w:pPr>
              <w:spacing w:before="40" w:after="60" w:line="160" w:lineRule="exact"/>
              <w:rPr>
                <w:sz w:val="12"/>
              </w:rPr>
            </w:pPr>
            <w:r w:rsidRPr="009B4760">
              <w:rPr>
                <w:sz w:val="12"/>
              </w:rPr>
              <w:t>Kompetenzen:</w:t>
            </w:r>
          </w:p>
          <w:p w:rsidR="009C30A3" w:rsidRDefault="009C30A3" w:rsidP="009C30A3">
            <w:pPr>
              <w:numPr>
                <w:ilvl w:val="0"/>
                <w:numId w:val="6"/>
              </w:numPr>
              <w:ind w:left="227" w:hanging="170"/>
              <w:rPr>
                <w:sz w:val="16"/>
              </w:rPr>
            </w:pPr>
            <w:r>
              <w:rPr>
                <w:sz w:val="16"/>
              </w:rPr>
              <w:t xml:space="preserve">Ich kann wesentliche Inhalte eines gastronomischen Berufes </w:t>
            </w:r>
          </w:p>
          <w:p w:rsidR="009C30A3" w:rsidRDefault="009C30A3" w:rsidP="00D477E1">
            <w:pPr>
              <w:ind w:left="227"/>
              <w:rPr>
                <w:sz w:val="16"/>
              </w:rPr>
            </w:pPr>
            <w:r>
              <w:rPr>
                <w:sz w:val="16"/>
              </w:rPr>
              <w:t>erfassen.</w:t>
            </w:r>
          </w:p>
          <w:p w:rsidR="009C30A3" w:rsidRPr="002956AD" w:rsidRDefault="009C30A3" w:rsidP="009C30A3">
            <w:pPr>
              <w:numPr>
                <w:ilvl w:val="0"/>
                <w:numId w:val="6"/>
              </w:numPr>
              <w:ind w:left="227" w:hanging="170"/>
              <w:rPr>
                <w:sz w:val="16"/>
              </w:rPr>
            </w:pPr>
            <w:r>
              <w:rPr>
                <w:sz w:val="16"/>
              </w:rPr>
              <w:t>Ich kann Fragen zu den Berufen der Gastronomie formulieren.</w:t>
            </w:r>
          </w:p>
        </w:tc>
        <w:tc>
          <w:tcPr>
            <w:tcW w:w="4821" w:type="dxa"/>
            <w:gridSpan w:val="4"/>
          </w:tcPr>
          <w:p w:rsidR="009C30A3" w:rsidRPr="009B4760" w:rsidRDefault="009C30A3" w:rsidP="00D477E1">
            <w:pPr>
              <w:spacing w:before="40" w:after="60" w:line="160" w:lineRule="exact"/>
              <w:rPr>
                <w:sz w:val="12"/>
              </w:rPr>
            </w:pPr>
            <w:r w:rsidRPr="009B4760">
              <w:rPr>
                <w:sz w:val="12"/>
              </w:rPr>
              <w:t>Was Sie schon können sollten:</w:t>
            </w:r>
          </w:p>
          <w:p w:rsidR="009C30A3" w:rsidRPr="009B4760" w:rsidRDefault="009C30A3" w:rsidP="00D477E1">
            <w:pPr>
              <w:ind w:left="227"/>
              <w:rPr>
                <w:sz w:val="16"/>
              </w:rPr>
            </w:pPr>
            <w:r>
              <w:rPr>
                <w:sz w:val="16"/>
              </w:rPr>
              <w:t>Texte lesen und Wichtiges erfassen.</w:t>
            </w:r>
          </w:p>
        </w:tc>
      </w:tr>
      <w:tr w:rsidR="009C30A3" w:rsidRPr="009B4760" w:rsidTr="00D477E1">
        <w:trPr>
          <w:trHeight w:val="443"/>
        </w:trPr>
        <w:tc>
          <w:tcPr>
            <w:tcW w:w="4818" w:type="dxa"/>
            <w:gridSpan w:val="2"/>
            <w:vMerge/>
          </w:tcPr>
          <w:p w:rsidR="009C30A3" w:rsidRPr="009B4760" w:rsidRDefault="009C30A3" w:rsidP="00D477E1">
            <w:pPr>
              <w:spacing w:before="40" w:after="60" w:line="160" w:lineRule="exact"/>
              <w:rPr>
                <w:sz w:val="12"/>
              </w:rPr>
            </w:pPr>
          </w:p>
        </w:tc>
        <w:tc>
          <w:tcPr>
            <w:tcW w:w="4821" w:type="dxa"/>
            <w:gridSpan w:val="4"/>
          </w:tcPr>
          <w:p w:rsidR="009C30A3" w:rsidRPr="009B4760" w:rsidRDefault="009C30A3" w:rsidP="00D477E1">
            <w:pPr>
              <w:spacing w:before="40" w:after="60" w:line="160" w:lineRule="exact"/>
              <w:rPr>
                <w:sz w:val="12"/>
              </w:rPr>
            </w:pPr>
            <w:r w:rsidRPr="009B4760">
              <w:rPr>
                <w:sz w:val="12"/>
              </w:rPr>
              <w:t>Wofür Sie das benötigen:</w:t>
            </w:r>
          </w:p>
          <w:p w:rsidR="009C30A3" w:rsidRPr="009B4760" w:rsidRDefault="009C30A3" w:rsidP="009C30A3">
            <w:pPr>
              <w:numPr>
                <w:ilvl w:val="0"/>
                <w:numId w:val="6"/>
              </w:numPr>
              <w:ind w:left="227" w:hanging="170"/>
              <w:rPr>
                <w:sz w:val="16"/>
              </w:rPr>
            </w:pPr>
            <w:r>
              <w:rPr>
                <w:sz w:val="16"/>
              </w:rPr>
              <w:t>Berufsorientierung</w:t>
            </w:r>
          </w:p>
        </w:tc>
      </w:tr>
      <w:tr w:rsidR="009C30A3" w:rsidRPr="009B4760" w:rsidTr="00D477E1">
        <w:trPr>
          <w:trHeight w:val="443"/>
        </w:trPr>
        <w:tc>
          <w:tcPr>
            <w:tcW w:w="4818" w:type="dxa"/>
            <w:gridSpan w:val="2"/>
            <w:vMerge/>
          </w:tcPr>
          <w:p w:rsidR="009C30A3" w:rsidRPr="009B4760" w:rsidRDefault="009C30A3" w:rsidP="00D477E1">
            <w:pPr>
              <w:spacing w:before="40" w:after="60" w:line="160" w:lineRule="exact"/>
              <w:rPr>
                <w:sz w:val="12"/>
              </w:rPr>
            </w:pPr>
          </w:p>
        </w:tc>
        <w:tc>
          <w:tcPr>
            <w:tcW w:w="4821" w:type="dxa"/>
            <w:gridSpan w:val="4"/>
          </w:tcPr>
          <w:p w:rsidR="009C30A3" w:rsidRPr="009B4760" w:rsidRDefault="009C30A3" w:rsidP="00D477E1">
            <w:pPr>
              <w:spacing w:before="40" w:after="60" w:line="160" w:lineRule="exact"/>
              <w:rPr>
                <w:sz w:val="12"/>
              </w:rPr>
            </w:pPr>
            <w:r w:rsidRPr="009B4760">
              <w:rPr>
                <w:sz w:val="12"/>
              </w:rPr>
              <w:t>Wie Sie Ihr Können prüfen können:</w:t>
            </w:r>
          </w:p>
          <w:p w:rsidR="009C30A3" w:rsidRPr="009B4760" w:rsidRDefault="009C30A3" w:rsidP="009C30A3">
            <w:pPr>
              <w:numPr>
                <w:ilvl w:val="0"/>
                <w:numId w:val="6"/>
              </w:numPr>
              <w:ind w:left="227" w:hanging="170"/>
              <w:rPr>
                <w:sz w:val="16"/>
              </w:rPr>
            </w:pPr>
          </w:p>
        </w:tc>
      </w:tr>
    </w:tbl>
    <w:p w:rsidR="009C30A3" w:rsidRDefault="009C30A3" w:rsidP="00A134C8">
      <w:pPr>
        <w:pStyle w:val="Abstandszeile"/>
      </w:pPr>
    </w:p>
    <w:tbl>
      <w:tblPr>
        <w:tblW w:w="7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87"/>
        <w:gridCol w:w="810"/>
        <w:gridCol w:w="3308"/>
        <w:gridCol w:w="2008"/>
      </w:tblGrid>
      <w:tr w:rsidR="009C30A3" w:rsidRPr="00DE4890" w:rsidTr="00D477E1">
        <w:trPr>
          <w:trHeight w:val="397"/>
        </w:trPr>
        <w:tc>
          <w:tcPr>
            <w:tcW w:w="1387" w:type="dxa"/>
            <w:shd w:val="clear" w:color="auto" w:fill="D9D9D9" w:themeFill="background1" w:themeFillShade="D9"/>
            <w:vAlign w:val="center"/>
          </w:tcPr>
          <w:p w:rsidR="009C30A3" w:rsidRPr="00DE4890" w:rsidRDefault="00A134C8" w:rsidP="00D477E1">
            <w:pPr>
              <w:pStyle w:val="TabelleKopfmitte"/>
            </w:pPr>
            <w:r w:rsidRPr="00FF1578">
              <w:rPr>
                <w:noProof/>
                <w:sz w:val="24"/>
              </w:rPr>
              <w:drawing>
                <wp:anchor distT="0" distB="0" distL="114300" distR="114300" simplePos="0" relativeHeight="252009472" behindDoc="0" locked="0" layoutInCell="0" allowOverlap="1" wp14:anchorId="16346749" wp14:editId="736B1211">
                  <wp:simplePos x="0" y="0"/>
                  <wp:positionH relativeFrom="rightMargin">
                    <wp:posOffset>177165</wp:posOffset>
                  </wp:positionH>
                  <wp:positionV relativeFrom="paragraph">
                    <wp:posOffset>0</wp:posOffset>
                  </wp:positionV>
                  <wp:extent cx="345440" cy="323850"/>
                  <wp:effectExtent l="0" t="0" r="0" b="0"/>
                  <wp:wrapNone/>
                  <wp:docPr id="472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9C30A3">
              <w:t>Phase</w:t>
            </w:r>
          </w:p>
        </w:tc>
        <w:tc>
          <w:tcPr>
            <w:tcW w:w="810" w:type="dxa"/>
            <w:shd w:val="clear" w:color="auto" w:fill="D9D9D9" w:themeFill="background1" w:themeFillShade="D9"/>
            <w:vAlign w:val="center"/>
          </w:tcPr>
          <w:p w:rsidR="009C30A3" w:rsidRPr="00DE4890" w:rsidRDefault="009C30A3" w:rsidP="00D477E1">
            <w:pPr>
              <w:pStyle w:val="TabelleKopfmitte"/>
            </w:pPr>
            <w:r>
              <w:t>Zeit</w:t>
            </w:r>
          </w:p>
        </w:tc>
        <w:tc>
          <w:tcPr>
            <w:tcW w:w="3308" w:type="dxa"/>
            <w:shd w:val="clear" w:color="auto" w:fill="D9D9D9" w:themeFill="background1" w:themeFillShade="D9"/>
            <w:vAlign w:val="center"/>
          </w:tcPr>
          <w:p w:rsidR="009C30A3" w:rsidRPr="00DE4890" w:rsidRDefault="009C30A3" w:rsidP="00D477E1">
            <w:pPr>
              <w:pStyle w:val="TabelleKopfmitte"/>
            </w:pPr>
            <w:r>
              <w:t>Aufgabe</w:t>
            </w:r>
          </w:p>
        </w:tc>
        <w:tc>
          <w:tcPr>
            <w:tcW w:w="2008" w:type="dxa"/>
            <w:shd w:val="clear" w:color="auto" w:fill="D9D9D9" w:themeFill="background1" w:themeFillShade="D9"/>
            <w:vAlign w:val="center"/>
          </w:tcPr>
          <w:p w:rsidR="009C30A3" w:rsidRDefault="009C30A3" w:rsidP="00D477E1">
            <w:pPr>
              <w:pStyle w:val="TabelleKopfmitte"/>
            </w:pPr>
            <w:r>
              <w:t>Hinweis</w:t>
            </w:r>
          </w:p>
        </w:tc>
      </w:tr>
      <w:tr w:rsidR="009C30A3" w:rsidRPr="00DE4890" w:rsidTr="00D477E1">
        <w:trPr>
          <w:trHeight w:val="624"/>
        </w:trPr>
        <w:tc>
          <w:tcPr>
            <w:tcW w:w="1387" w:type="dxa"/>
            <w:shd w:val="clear" w:color="auto" w:fill="auto"/>
            <w:vAlign w:val="center"/>
          </w:tcPr>
          <w:p w:rsidR="009C30A3" w:rsidRPr="00F0156F" w:rsidRDefault="009C30A3" w:rsidP="00D477E1">
            <w:pPr>
              <w:pStyle w:val="Textkrpermitte"/>
            </w:pPr>
            <w:r w:rsidRPr="00FC0F56">
              <w:rPr>
                <w:noProof/>
              </w:rPr>
              <w:drawing>
                <wp:inline distT="0" distB="0" distL="0" distR="0" wp14:anchorId="6DA0F901" wp14:editId="537D8BAE">
                  <wp:extent cx="532800" cy="324000"/>
                  <wp:effectExtent l="0" t="0" r="635" b="0"/>
                  <wp:docPr id="472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810" w:type="dxa"/>
            <w:shd w:val="clear" w:color="auto" w:fill="auto"/>
            <w:vAlign w:val="center"/>
          </w:tcPr>
          <w:p w:rsidR="009C30A3" w:rsidRPr="005D2B62" w:rsidRDefault="009C30A3" w:rsidP="00D477E1">
            <w:pPr>
              <w:pStyle w:val="Textkrper"/>
              <w:jc w:val="center"/>
            </w:pPr>
            <w:r w:rsidRPr="005D2B62">
              <w:t>5</w:t>
            </w:r>
          </w:p>
          <w:p w:rsidR="009C30A3" w:rsidRPr="005D2B62" w:rsidRDefault="001B46C5" w:rsidP="00D477E1">
            <w:pPr>
              <w:pStyle w:val="Textkrper"/>
              <w:jc w:val="center"/>
            </w:pPr>
            <w:r>
              <w:t>Min.</w:t>
            </w:r>
          </w:p>
        </w:tc>
        <w:tc>
          <w:tcPr>
            <w:tcW w:w="3308" w:type="dxa"/>
            <w:shd w:val="clear" w:color="auto" w:fill="auto"/>
            <w:vAlign w:val="center"/>
          </w:tcPr>
          <w:p w:rsidR="009C30A3" w:rsidRPr="00DE4890" w:rsidRDefault="009C30A3" w:rsidP="00D477E1">
            <w:pPr>
              <w:rPr>
                <w:noProof/>
                <w:lang w:eastAsia="de-DE"/>
              </w:rPr>
            </w:pPr>
            <w:r w:rsidRPr="00222E42">
              <w:rPr>
                <w:b/>
                <w:noProof/>
                <w:lang w:eastAsia="de-DE"/>
              </w:rPr>
              <w:t>Treffen</w:t>
            </w:r>
            <w:r w:rsidRPr="003B3F37">
              <w:rPr>
                <w:noProof/>
                <w:lang w:eastAsia="de-DE"/>
              </w:rPr>
              <w:t xml:space="preserve"> Sie sich an einem Gruppentisch. </w:t>
            </w:r>
            <w:r>
              <w:rPr>
                <w:noProof/>
                <w:lang w:eastAsia="de-DE"/>
              </w:rPr>
              <w:br/>
            </w:r>
            <w:r w:rsidRPr="00C3447C">
              <w:rPr>
                <w:b/>
                <w:noProof/>
                <w:lang w:eastAsia="de-DE"/>
              </w:rPr>
              <w:t>Entscheiden</w:t>
            </w:r>
            <w:r w:rsidRPr="003B3F37">
              <w:rPr>
                <w:noProof/>
                <w:lang w:eastAsia="de-DE"/>
              </w:rPr>
              <w:t xml:space="preserve"> Sie sich in der Gruppe jeweils für einen Beruf, über den Sie später </w:t>
            </w:r>
            <w:r>
              <w:rPr>
                <w:noProof/>
                <w:lang w:eastAsia="de-DE"/>
              </w:rPr>
              <w:t xml:space="preserve">die Besucher </w:t>
            </w:r>
            <w:r w:rsidRPr="003B3F37">
              <w:rPr>
                <w:noProof/>
                <w:lang w:eastAsia="de-DE"/>
              </w:rPr>
              <w:t xml:space="preserve">am Stand </w:t>
            </w:r>
            <w:r w:rsidRPr="00C3447C">
              <w:rPr>
                <w:b/>
                <w:noProof/>
                <w:lang w:eastAsia="de-DE"/>
              </w:rPr>
              <w:t>informieren</w:t>
            </w:r>
            <w:r w:rsidRPr="003B3F37">
              <w:rPr>
                <w:noProof/>
                <w:lang w:eastAsia="de-DE"/>
              </w:rPr>
              <w:t xml:space="preserve"> werden. </w:t>
            </w:r>
          </w:p>
        </w:tc>
        <w:tc>
          <w:tcPr>
            <w:tcW w:w="2008" w:type="dxa"/>
            <w:vAlign w:val="center"/>
          </w:tcPr>
          <w:p w:rsidR="009C30A3" w:rsidRPr="005D2B62" w:rsidRDefault="009C30A3" w:rsidP="00D477E1">
            <w:pPr>
              <w:jc w:val="both"/>
              <w:rPr>
                <w:b/>
                <w:bCs/>
                <w:color w:val="000000"/>
                <w:lang w:eastAsia="de-DE"/>
              </w:rPr>
            </w:pPr>
            <w:r>
              <w:rPr>
                <w:lang w:eastAsia="de-DE"/>
              </w:rPr>
              <w:t xml:space="preserve">Gruppengröße im </w:t>
            </w:r>
          </w:p>
          <w:p w:rsidR="009C30A3" w:rsidRDefault="009C30A3" w:rsidP="00D477E1">
            <w:pPr>
              <w:rPr>
                <w:lang w:eastAsia="de-DE"/>
              </w:rPr>
            </w:pPr>
            <w:r>
              <w:rPr>
                <w:lang w:eastAsia="de-DE"/>
              </w:rPr>
              <w:t xml:space="preserve">Idealfall: </w:t>
            </w:r>
          </w:p>
          <w:p w:rsidR="009C30A3" w:rsidRPr="001172A1" w:rsidRDefault="009C30A3" w:rsidP="00D477E1">
            <w:pPr>
              <w:rPr>
                <w:b/>
                <w:lang w:eastAsia="de-DE"/>
              </w:rPr>
            </w:pPr>
            <w:r w:rsidRPr="001172A1">
              <w:rPr>
                <w:b/>
                <w:lang w:eastAsia="de-DE"/>
              </w:rPr>
              <w:t>5 Personen</w:t>
            </w:r>
            <w:r>
              <w:rPr>
                <w:b/>
                <w:lang w:eastAsia="de-DE"/>
              </w:rPr>
              <w:t>,</w:t>
            </w:r>
          </w:p>
          <w:p w:rsidR="009C30A3" w:rsidRPr="00DE4890" w:rsidRDefault="009C30A3" w:rsidP="00D477E1">
            <w:pPr>
              <w:rPr>
                <w:noProof/>
              </w:rPr>
            </w:pPr>
            <w:r>
              <w:rPr>
                <w:lang w:eastAsia="de-DE"/>
              </w:rPr>
              <w:t xml:space="preserve">ansonsten Aufgaben aufteilen </w:t>
            </w:r>
          </w:p>
        </w:tc>
      </w:tr>
      <w:tr w:rsidR="009C30A3" w:rsidRPr="00DE4890" w:rsidTr="00D477E1">
        <w:trPr>
          <w:trHeight w:val="624"/>
        </w:trPr>
        <w:tc>
          <w:tcPr>
            <w:tcW w:w="1387" w:type="dxa"/>
            <w:shd w:val="clear" w:color="auto" w:fill="auto"/>
            <w:vAlign w:val="center"/>
          </w:tcPr>
          <w:p w:rsidR="009C30A3" w:rsidRPr="00F0156F" w:rsidRDefault="009C30A3" w:rsidP="00D477E1">
            <w:pPr>
              <w:pStyle w:val="Textkrpermitte"/>
            </w:pPr>
            <w:r w:rsidRPr="00FC0F56">
              <w:rPr>
                <w:noProof/>
              </w:rPr>
              <w:drawing>
                <wp:inline distT="0" distB="0" distL="0" distR="0" wp14:anchorId="126476D8" wp14:editId="332FEDC6">
                  <wp:extent cx="302701" cy="324000"/>
                  <wp:effectExtent l="0" t="0" r="2540" b="0"/>
                  <wp:docPr id="472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10" w:type="dxa"/>
            <w:shd w:val="clear" w:color="auto" w:fill="auto"/>
            <w:vAlign w:val="center"/>
          </w:tcPr>
          <w:p w:rsidR="009C30A3" w:rsidRPr="005D2B62" w:rsidRDefault="009C30A3" w:rsidP="00D477E1">
            <w:pPr>
              <w:pStyle w:val="Textkrper"/>
              <w:jc w:val="center"/>
            </w:pPr>
            <w:r w:rsidRPr="005D2B62">
              <w:t>10</w:t>
            </w:r>
          </w:p>
          <w:p w:rsidR="009C30A3" w:rsidRPr="005D2B62" w:rsidRDefault="001B46C5" w:rsidP="00D477E1">
            <w:pPr>
              <w:pStyle w:val="Textkrper"/>
              <w:jc w:val="center"/>
            </w:pPr>
            <w:r>
              <w:t>Min.</w:t>
            </w:r>
          </w:p>
        </w:tc>
        <w:tc>
          <w:tcPr>
            <w:tcW w:w="3308" w:type="dxa"/>
            <w:shd w:val="clear" w:color="auto" w:fill="auto"/>
            <w:vAlign w:val="center"/>
          </w:tcPr>
          <w:p w:rsidR="009C30A3" w:rsidRPr="00DE4890" w:rsidRDefault="009C30A3" w:rsidP="00D477E1">
            <w:pPr>
              <w:pStyle w:val="Textkrper"/>
              <w:jc w:val="left"/>
              <w:rPr>
                <w:noProof/>
              </w:rPr>
            </w:pPr>
            <w:r w:rsidRPr="009E53D6">
              <w:rPr>
                <w:b/>
                <w:noProof/>
              </w:rPr>
              <w:t>Lesen</w:t>
            </w:r>
            <w:r w:rsidRPr="003B3F37">
              <w:rPr>
                <w:noProof/>
              </w:rPr>
              <w:t xml:space="preserve"> Sie den Text zu ihrem gewählten Beruf ausführlich und </w:t>
            </w:r>
            <w:r w:rsidRPr="009E53D6">
              <w:rPr>
                <w:b/>
                <w:bCs/>
                <w:color w:val="000000"/>
              </w:rPr>
              <w:t>markieren</w:t>
            </w:r>
            <w:r w:rsidRPr="003B3F37">
              <w:rPr>
                <w:noProof/>
              </w:rPr>
              <w:t xml:space="preserve"> Sie wichtige Begriffe.</w:t>
            </w:r>
          </w:p>
        </w:tc>
        <w:tc>
          <w:tcPr>
            <w:tcW w:w="2008" w:type="dxa"/>
            <w:vAlign w:val="center"/>
          </w:tcPr>
          <w:p w:rsidR="009C30A3" w:rsidRPr="00CA6EE5" w:rsidRDefault="00712F55" w:rsidP="00D477E1">
            <w:pPr>
              <w:pStyle w:val="Textkrper"/>
              <w:rPr>
                <w:noProof/>
              </w:rPr>
            </w:pPr>
            <w:r w:rsidRPr="00AA18D1">
              <w:rPr>
                <w:noProof/>
              </w:rPr>
              <w:drawing>
                <wp:anchor distT="0" distB="0" distL="114300" distR="114300" simplePos="0" relativeHeight="252211200" behindDoc="0" locked="0" layoutInCell="1" allowOverlap="1" wp14:anchorId="50C18C56" wp14:editId="2C319D0E">
                  <wp:simplePos x="0" y="0"/>
                  <wp:positionH relativeFrom="column">
                    <wp:posOffset>1293495</wp:posOffset>
                  </wp:positionH>
                  <wp:positionV relativeFrom="paragraph">
                    <wp:posOffset>-102235</wp:posOffset>
                  </wp:positionV>
                  <wp:extent cx="314325" cy="314325"/>
                  <wp:effectExtent l="0" t="0" r="9525" b="9525"/>
                  <wp:wrapNone/>
                  <wp:docPr id="289" name="Grafik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9C30A3" w:rsidRPr="00CA6EE5">
              <w:rPr>
                <w:rFonts w:cs="Times New Roman"/>
              </w:rPr>
              <w:t>EG1.01.02.02.02</w:t>
            </w:r>
          </w:p>
          <w:p w:rsidR="009C30A3" w:rsidRPr="00CA6EE5" w:rsidRDefault="009C30A3" w:rsidP="00D477E1">
            <w:pPr>
              <w:pStyle w:val="Textkrper"/>
              <w:rPr>
                <w:noProof/>
              </w:rPr>
            </w:pPr>
          </w:p>
        </w:tc>
      </w:tr>
      <w:tr w:rsidR="009C30A3" w:rsidRPr="00DE4890" w:rsidTr="00D477E1">
        <w:trPr>
          <w:trHeight w:val="624"/>
        </w:trPr>
        <w:tc>
          <w:tcPr>
            <w:tcW w:w="1387" w:type="dxa"/>
            <w:shd w:val="clear" w:color="auto" w:fill="auto"/>
            <w:vAlign w:val="center"/>
          </w:tcPr>
          <w:p w:rsidR="009C30A3" w:rsidRPr="00F0156F" w:rsidRDefault="009C30A3" w:rsidP="00D477E1">
            <w:pPr>
              <w:pStyle w:val="Textkrpermitte"/>
            </w:pPr>
            <w:r w:rsidRPr="00FC0F56">
              <w:rPr>
                <w:noProof/>
              </w:rPr>
              <w:drawing>
                <wp:inline distT="0" distB="0" distL="0" distR="0" wp14:anchorId="0662E573" wp14:editId="1B092B92">
                  <wp:extent cx="302701" cy="324000"/>
                  <wp:effectExtent l="0" t="0" r="2540" b="0"/>
                  <wp:docPr id="472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10" w:type="dxa"/>
            <w:shd w:val="clear" w:color="auto" w:fill="auto"/>
            <w:vAlign w:val="center"/>
          </w:tcPr>
          <w:p w:rsidR="009C30A3" w:rsidRPr="005D2B62" w:rsidRDefault="009C30A3" w:rsidP="00D477E1">
            <w:pPr>
              <w:pStyle w:val="Textkrper"/>
              <w:jc w:val="center"/>
            </w:pPr>
            <w:r w:rsidRPr="005D2B62">
              <w:t>10</w:t>
            </w:r>
          </w:p>
          <w:p w:rsidR="009C30A3" w:rsidRPr="00CA6EE5" w:rsidRDefault="001B46C5" w:rsidP="00D477E1">
            <w:pPr>
              <w:pStyle w:val="Textkrper"/>
              <w:jc w:val="center"/>
            </w:pPr>
            <w:r>
              <w:t>Min.</w:t>
            </w:r>
          </w:p>
        </w:tc>
        <w:tc>
          <w:tcPr>
            <w:tcW w:w="3308" w:type="dxa"/>
            <w:shd w:val="clear" w:color="auto" w:fill="auto"/>
            <w:vAlign w:val="center"/>
          </w:tcPr>
          <w:p w:rsidR="009C30A3" w:rsidRPr="00DE4890" w:rsidRDefault="009C30A3" w:rsidP="00D477E1">
            <w:pPr>
              <w:rPr>
                <w:noProof/>
                <w:lang w:eastAsia="de-DE"/>
              </w:rPr>
            </w:pPr>
            <w:r>
              <w:rPr>
                <w:noProof/>
                <w:lang w:eastAsia="de-DE"/>
              </w:rPr>
              <w:t xml:space="preserve">Welche </w:t>
            </w:r>
            <w:r w:rsidRPr="00F56530">
              <w:rPr>
                <w:b/>
                <w:noProof/>
                <w:lang w:eastAsia="de-DE"/>
              </w:rPr>
              <w:t>Fragen</w:t>
            </w:r>
            <w:r>
              <w:rPr>
                <w:noProof/>
                <w:lang w:eastAsia="de-DE"/>
              </w:rPr>
              <w:t xml:space="preserve"> könnten die Besucher der Berufsmesse an Sie stellen? </w:t>
            </w:r>
            <w:r w:rsidRPr="00F56530">
              <w:rPr>
                <w:b/>
                <w:noProof/>
                <w:lang w:eastAsia="de-DE"/>
              </w:rPr>
              <w:t>Formulieren</w:t>
            </w:r>
            <w:r>
              <w:rPr>
                <w:noProof/>
                <w:lang w:eastAsia="de-DE"/>
              </w:rPr>
              <w:t xml:space="preserve"> und </w:t>
            </w:r>
            <w:r w:rsidRPr="00F56530">
              <w:rPr>
                <w:b/>
                <w:noProof/>
                <w:lang w:eastAsia="de-DE"/>
              </w:rPr>
              <w:t>notieren</w:t>
            </w:r>
            <w:r>
              <w:rPr>
                <w:noProof/>
                <w:lang w:eastAsia="de-DE"/>
              </w:rPr>
              <w:t xml:space="preserve"> Sie </w:t>
            </w:r>
            <w:r w:rsidRPr="003D6150">
              <w:rPr>
                <w:b/>
                <w:noProof/>
                <w:lang w:eastAsia="de-DE"/>
              </w:rPr>
              <w:t>zehn</w:t>
            </w:r>
            <w:r>
              <w:rPr>
                <w:noProof/>
                <w:lang w:eastAsia="de-DE"/>
              </w:rPr>
              <w:t xml:space="preserve"> mögliche </w:t>
            </w:r>
            <w:r w:rsidRPr="00BE743C">
              <w:rPr>
                <w:b/>
                <w:noProof/>
                <w:lang w:eastAsia="de-DE"/>
              </w:rPr>
              <w:t>Fragen</w:t>
            </w:r>
            <w:r>
              <w:rPr>
                <w:noProof/>
                <w:lang w:eastAsia="de-DE"/>
              </w:rPr>
              <w:t xml:space="preserve"> passend zu Ihrem gewählten Beruf mit vorliegendem Antworttext.</w:t>
            </w:r>
          </w:p>
        </w:tc>
        <w:tc>
          <w:tcPr>
            <w:tcW w:w="2008" w:type="dxa"/>
            <w:vAlign w:val="center"/>
          </w:tcPr>
          <w:p w:rsidR="009C30A3" w:rsidRPr="00CA6EE5" w:rsidRDefault="00712F55" w:rsidP="00D477E1">
            <w:pPr>
              <w:pStyle w:val="Textkrper"/>
              <w:rPr>
                <w:noProof/>
              </w:rPr>
            </w:pPr>
            <w:r w:rsidRPr="00AA18D1">
              <w:rPr>
                <w:noProof/>
              </w:rPr>
              <w:drawing>
                <wp:anchor distT="0" distB="0" distL="114300" distR="114300" simplePos="0" relativeHeight="252213248" behindDoc="0" locked="0" layoutInCell="1" allowOverlap="1" wp14:anchorId="49D93BC2" wp14:editId="2DD65267">
                  <wp:simplePos x="0" y="0"/>
                  <wp:positionH relativeFrom="column">
                    <wp:posOffset>1293495</wp:posOffset>
                  </wp:positionH>
                  <wp:positionV relativeFrom="paragraph">
                    <wp:posOffset>-12065</wp:posOffset>
                  </wp:positionV>
                  <wp:extent cx="314325" cy="314325"/>
                  <wp:effectExtent l="0" t="0" r="9525" b="9525"/>
                  <wp:wrapNone/>
                  <wp:docPr id="290" name="Grafik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9C30A3" w:rsidRPr="00CA6EE5">
              <w:rPr>
                <w:rFonts w:cs="Times New Roman"/>
              </w:rPr>
              <w:t>EG1.01.04.02.02</w:t>
            </w:r>
          </w:p>
          <w:p w:rsidR="009C30A3" w:rsidRDefault="009C30A3" w:rsidP="00D477E1">
            <w:pPr>
              <w:pStyle w:val="Textkrper"/>
              <w:jc w:val="left"/>
              <w:rPr>
                <w:noProof/>
              </w:rPr>
            </w:pPr>
            <w:r w:rsidRPr="00280022">
              <w:rPr>
                <w:b/>
                <w:noProof/>
              </w:rPr>
              <w:t>Hinweis</w:t>
            </w:r>
            <w:r>
              <w:rPr>
                <w:noProof/>
              </w:rPr>
              <w:t xml:space="preserve">: </w:t>
            </w:r>
          </w:p>
          <w:p w:rsidR="009C30A3" w:rsidRDefault="009C30A3" w:rsidP="00D477E1">
            <w:pPr>
              <w:pStyle w:val="Textkrper"/>
              <w:jc w:val="left"/>
              <w:rPr>
                <w:noProof/>
              </w:rPr>
            </w:pPr>
            <w:r>
              <w:rPr>
                <w:noProof/>
              </w:rPr>
              <w:t>Orientieren Sie sich auch am Text der Lesezeichen;</w:t>
            </w:r>
          </w:p>
          <w:p w:rsidR="009C30A3" w:rsidRPr="00DE4890" w:rsidRDefault="009C30A3" w:rsidP="00D477E1">
            <w:pPr>
              <w:pStyle w:val="Textkrper"/>
              <w:jc w:val="left"/>
              <w:rPr>
                <w:noProof/>
              </w:rPr>
            </w:pPr>
            <w:r>
              <w:rPr>
                <w:noProof/>
              </w:rPr>
              <w:t>EG1.01.02.02</w:t>
            </w:r>
          </w:p>
        </w:tc>
      </w:tr>
      <w:tr w:rsidR="009C30A3" w:rsidRPr="00DE4890" w:rsidTr="00D477E1">
        <w:trPr>
          <w:trHeight w:val="624"/>
        </w:trPr>
        <w:tc>
          <w:tcPr>
            <w:tcW w:w="1387" w:type="dxa"/>
            <w:shd w:val="clear" w:color="auto" w:fill="auto"/>
            <w:vAlign w:val="center"/>
          </w:tcPr>
          <w:p w:rsidR="009C30A3" w:rsidRDefault="009C30A3" w:rsidP="00D477E1">
            <w:pPr>
              <w:pStyle w:val="Textkrpermitte"/>
              <w:rPr>
                <w:noProof/>
                <w:sz w:val="24"/>
              </w:rPr>
            </w:pPr>
            <w:r w:rsidRPr="00FC0F56">
              <w:rPr>
                <w:noProof/>
              </w:rPr>
              <w:drawing>
                <wp:inline distT="0" distB="0" distL="0" distR="0" wp14:anchorId="1223F37E" wp14:editId="0840D37C">
                  <wp:extent cx="302701" cy="324000"/>
                  <wp:effectExtent l="0" t="0" r="2540" b="0"/>
                  <wp:docPr id="472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810" w:type="dxa"/>
            <w:shd w:val="clear" w:color="auto" w:fill="auto"/>
            <w:vAlign w:val="center"/>
          </w:tcPr>
          <w:p w:rsidR="009C30A3" w:rsidRDefault="009C30A3" w:rsidP="00D477E1">
            <w:pPr>
              <w:pStyle w:val="Textkrper"/>
              <w:jc w:val="center"/>
            </w:pPr>
            <w:r w:rsidRPr="005D2B62">
              <w:t>5</w:t>
            </w:r>
          </w:p>
          <w:p w:rsidR="009C30A3" w:rsidRPr="005D2B62" w:rsidRDefault="001B46C5" w:rsidP="00D477E1">
            <w:pPr>
              <w:pStyle w:val="Textkrper"/>
              <w:jc w:val="center"/>
            </w:pPr>
            <w:r>
              <w:t>Min.</w:t>
            </w:r>
          </w:p>
        </w:tc>
        <w:tc>
          <w:tcPr>
            <w:tcW w:w="3308" w:type="dxa"/>
            <w:shd w:val="clear" w:color="auto" w:fill="auto"/>
            <w:vAlign w:val="center"/>
          </w:tcPr>
          <w:p w:rsidR="009C30A3" w:rsidRDefault="009C30A3" w:rsidP="00D477E1">
            <w:pPr>
              <w:rPr>
                <w:noProof/>
                <w:lang w:eastAsia="de-DE"/>
              </w:rPr>
            </w:pPr>
            <w:r w:rsidRPr="000A7449">
              <w:rPr>
                <w:noProof/>
              </w:rPr>
              <w:t>Kontollieren Sie Ihr Ergebnis mit dem Kontrollblatt.</w:t>
            </w:r>
          </w:p>
        </w:tc>
        <w:tc>
          <w:tcPr>
            <w:tcW w:w="2008" w:type="dxa"/>
            <w:vAlign w:val="center"/>
          </w:tcPr>
          <w:p w:rsidR="009C30A3" w:rsidRPr="000A7449" w:rsidRDefault="009C30A3" w:rsidP="00D477E1">
            <w:pPr>
              <w:pStyle w:val="Textkrper"/>
              <w:rPr>
                <w:noProof/>
              </w:rPr>
            </w:pPr>
            <w:r w:rsidRPr="00CA6EE5">
              <w:rPr>
                <w:rFonts w:cs="Times New Roman"/>
              </w:rPr>
              <w:t>EG1.01.04.02.02</w:t>
            </w:r>
          </w:p>
        </w:tc>
      </w:tr>
    </w:tbl>
    <w:p w:rsidR="009C30A3" w:rsidRDefault="009C30A3" w:rsidP="009C30A3">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247E63" w:rsidRPr="009B4760" w:rsidTr="00D477E1">
        <w:trPr>
          <w:trHeight w:val="523"/>
        </w:trPr>
        <w:tc>
          <w:tcPr>
            <w:tcW w:w="3119" w:type="dxa"/>
            <w:shd w:val="clear" w:color="auto" w:fill="D9D9D9"/>
          </w:tcPr>
          <w:p w:rsidR="00247E63" w:rsidRPr="009B4760" w:rsidRDefault="00247E63" w:rsidP="00D477E1">
            <w:pPr>
              <w:spacing w:before="40" w:after="60" w:line="160" w:lineRule="exact"/>
              <w:rPr>
                <w:color w:val="000000"/>
                <w:sz w:val="12"/>
              </w:rPr>
            </w:pPr>
            <w:r w:rsidRPr="009B4760">
              <w:rPr>
                <w:sz w:val="12"/>
              </w:rPr>
              <w:lastRenderedPageBreak/>
              <w:br w:type="page"/>
              <w:t>Lernfeld</w:t>
            </w:r>
          </w:p>
          <w:p w:rsidR="00247E63" w:rsidRPr="009B4760" w:rsidRDefault="00247E63" w:rsidP="00D477E1">
            <w:pPr>
              <w:rPr>
                <w:b/>
              </w:rPr>
            </w:pPr>
            <w:r w:rsidRPr="009B4760">
              <w:rPr>
                <w:b/>
              </w:rPr>
              <w:t>LF 1</w:t>
            </w:r>
          </w:p>
        </w:tc>
        <w:tc>
          <w:tcPr>
            <w:tcW w:w="4229" w:type="dxa"/>
            <w:shd w:val="clear" w:color="auto" w:fill="D9D9D9"/>
          </w:tcPr>
          <w:p w:rsidR="00247E63" w:rsidRPr="009B4760" w:rsidRDefault="00247E63" w:rsidP="00D477E1">
            <w:pPr>
              <w:spacing w:before="40" w:after="60" w:line="160" w:lineRule="exact"/>
              <w:rPr>
                <w:color w:val="000000"/>
                <w:sz w:val="12"/>
              </w:rPr>
            </w:pPr>
            <w:r w:rsidRPr="009B4760">
              <w:rPr>
                <w:sz w:val="12"/>
              </w:rPr>
              <w:t>Titel</w:t>
            </w:r>
          </w:p>
          <w:p w:rsidR="00247E63" w:rsidRPr="009B4760" w:rsidRDefault="00247E63" w:rsidP="00D477E1">
            <w:pPr>
              <w:rPr>
                <w:b/>
              </w:rPr>
            </w:pPr>
            <w:r w:rsidRPr="00A62608">
              <w:rPr>
                <w:b/>
              </w:rPr>
              <w:t>Berufe in der Gastronomie – Teil II</w:t>
            </w:r>
          </w:p>
        </w:tc>
        <w:tc>
          <w:tcPr>
            <w:tcW w:w="188" w:type="dxa"/>
            <w:tcBorders>
              <w:top w:val="nil"/>
              <w:bottom w:val="nil"/>
            </w:tcBorders>
            <w:shd w:val="clear" w:color="auto" w:fill="FFFFFF"/>
          </w:tcPr>
          <w:p w:rsidR="00247E63" w:rsidRPr="009B4760" w:rsidRDefault="00247E63" w:rsidP="00D477E1"/>
        </w:tc>
        <w:tc>
          <w:tcPr>
            <w:tcW w:w="2103" w:type="dxa"/>
            <w:shd w:val="clear" w:color="auto" w:fill="D9D9D9"/>
          </w:tcPr>
          <w:p w:rsidR="00247E63" w:rsidRPr="000F5789" w:rsidRDefault="00247E63" w:rsidP="00D477E1">
            <w:pPr>
              <w:jc w:val="center"/>
              <w:rPr>
                <w:rFonts w:cs="Times New Roman"/>
                <w:b/>
                <w:lang w:eastAsia="de-DE"/>
              </w:rPr>
            </w:pPr>
            <w:r w:rsidRPr="000F5789">
              <w:rPr>
                <w:rFonts w:cs="Times New Roman"/>
                <w:b/>
                <w:lang w:eastAsia="de-DE"/>
              </w:rPr>
              <w:t xml:space="preserve">Ernährung </w:t>
            </w:r>
          </w:p>
          <w:p w:rsidR="00247E63" w:rsidRPr="000F5789" w:rsidRDefault="00247E63" w:rsidP="00D477E1">
            <w:pPr>
              <w:jc w:val="center"/>
              <w:rPr>
                <w:rFonts w:cs="Times New Roman"/>
                <w:b/>
                <w:lang w:eastAsia="de-DE"/>
              </w:rPr>
            </w:pPr>
            <w:r w:rsidRPr="000F5789">
              <w:rPr>
                <w:rFonts w:cs="Times New Roman"/>
                <w:b/>
                <w:lang w:eastAsia="de-DE"/>
              </w:rPr>
              <w:t>und Gastronomie</w:t>
            </w:r>
          </w:p>
          <w:p w:rsidR="00247E63" w:rsidRPr="009A3177" w:rsidRDefault="00247E63" w:rsidP="00D477E1">
            <w:pPr>
              <w:jc w:val="center"/>
              <w:rPr>
                <w:rFonts w:cs="Times New Roman"/>
                <w:b/>
                <w:lang w:eastAsia="de-DE"/>
              </w:rPr>
            </w:pPr>
            <w:r>
              <w:rPr>
                <w:b/>
              </w:rPr>
              <w:t>EG1.01.04.02</w:t>
            </w:r>
          </w:p>
        </w:tc>
      </w:tr>
    </w:tbl>
    <w:p w:rsidR="00247E63" w:rsidRDefault="00247E63" w:rsidP="00247E63">
      <w:pPr>
        <w:pStyle w:val="Textkrper"/>
      </w:pPr>
    </w:p>
    <w:p w:rsidR="00247E63" w:rsidRDefault="00A134C8" w:rsidP="00247E63">
      <w:pPr>
        <w:pStyle w:val="Textkrper"/>
      </w:pPr>
      <w:r>
        <w:rPr>
          <w:noProof/>
          <w:sz w:val="24"/>
        </w:rPr>
        <w:drawing>
          <wp:anchor distT="0" distB="0" distL="114300" distR="114300" simplePos="0" relativeHeight="252018688" behindDoc="0" locked="0" layoutInCell="0" allowOverlap="1" wp14:anchorId="39FE040E" wp14:editId="60EE55EA">
            <wp:simplePos x="0" y="0"/>
            <wp:positionH relativeFrom="rightMargin">
              <wp:posOffset>136525</wp:posOffset>
            </wp:positionH>
            <wp:positionV relativeFrom="paragraph">
              <wp:posOffset>635</wp:posOffset>
            </wp:positionV>
            <wp:extent cx="345440" cy="323850"/>
            <wp:effectExtent l="0" t="0" r="0" b="0"/>
            <wp:wrapNone/>
            <wp:docPr id="124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014592" behindDoc="0" locked="0" layoutInCell="1" allowOverlap="1" wp14:anchorId="3262E121" wp14:editId="166370C7">
                <wp:simplePos x="0" y="0"/>
                <wp:positionH relativeFrom="column">
                  <wp:posOffset>1864084</wp:posOffset>
                </wp:positionH>
                <wp:positionV relativeFrom="paragraph">
                  <wp:posOffset>60297</wp:posOffset>
                </wp:positionV>
                <wp:extent cx="2673626" cy="719455"/>
                <wp:effectExtent l="0" t="0" r="12700" b="23495"/>
                <wp:wrapNone/>
                <wp:docPr id="4727" name="Flussdiagramm: Alternativer Prozess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3626" cy="719455"/>
                        </a:xfrm>
                        <a:prstGeom prst="flowChartAlternateProcess">
                          <a:avLst/>
                        </a:prstGeom>
                        <a:gradFill rotWithShape="1">
                          <a:gsLst>
                            <a:gs pos="0">
                              <a:srgbClr val="FF6600"/>
                            </a:gs>
                            <a:gs pos="85000">
                              <a:srgbClr val="FAC090"/>
                            </a:gs>
                            <a:gs pos="98000">
                              <a:srgbClr val="E46C0A"/>
                            </a:gs>
                          </a:gsLst>
                          <a:path path="shape">
                            <a:fillToRect l="50000" t="50000" r="50000" b="50000"/>
                          </a:path>
                        </a:gradFill>
                        <a:ln w="25400">
                          <a:solidFill>
                            <a:srgbClr val="F79646"/>
                          </a:solidFill>
                          <a:miter lim="800000"/>
                          <a:headEnd/>
                          <a:tailEnd/>
                        </a:ln>
                      </wps:spPr>
                      <wps:txbx>
                        <w:txbxContent>
                          <w:p w:rsidR="00333930" w:rsidRPr="00C80BDE" w:rsidRDefault="00333930" w:rsidP="00247E63">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5A5D2E" w:rsidRDefault="00333930" w:rsidP="00247E63">
                            <w:pPr>
                              <w:jc w:val="center"/>
                              <w:rPr>
                                <w:rStyle w:val="Fett"/>
                                <w:bCs w:val="0"/>
                                <w:color w:val="005426"/>
                                <w:sz w:val="28"/>
                                <w:szCs w:val="28"/>
                              </w:rPr>
                            </w:pPr>
                            <w:r w:rsidRPr="00C80BDE">
                              <w:rPr>
                                <w:rStyle w:val="Fett"/>
                                <w:bCs w:val="0"/>
                                <w:color w:val="005426"/>
                                <w:sz w:val="28"/>
                                <w:szCs w:val="28"/>
                              </w:rPr>
                              <w:t xml:space="preserve">Fachkraft </w:t>
                            </w:r>
                            <w:r>
                              <w:rPr>
                                <w:rStyle w:val="Fett"/>
                                <w:bCs w:val="0"/>
                                <w:color w:val="7030A0"/>
                                <w:sz w:val="24"/>
                              </w:rPr>
                              <w:t>im</w:t>
                            </w:r>
                            <w:r>
                              <w:rPr>
                                <w:rStyle w:val="Fett"/>
                                <w:bCs w:val="0"/>
                                <w:color w:val="005426"/>
                                <w:sz w:val="28"/>
                                <w:szCs w:val="28"/>
                              </w:rPr>
                              <w:t xml:space="preserve"> </w:t>
                            </w:r>
                            <w:r>
                              <w:rPr>
                                <w:rStyle w:val="Fett"/>
                                <w:bCs w:val="0"/>
                                <w:color w:val="7030A0"/>
                                <w:sz w:val="24"/>
                              </w:rPr>
                              <w:t>Gastgewerbe</w:t>
                            </w:r>
                          </w:p>
                          <w:p w:rsidR="00333930" w:rsidRDefault="00333930" w:rsidP="00247E63">
                            <w:pPr>
                              <w:pStyle w:val="Abstandszeile"/>
                              <w:jc w:val="cente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204" type="#_x0000_t176" style="position:absolute;left:0;text-align:left;margin-left:146.8pt;margin-top:4.75pt;width:210.5pt;height:56.65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" fillcolor="#f60" strokecolor="#f79646" strokeweight="2pt">
                <v:fill color2="#e46c0a" rotate="t" focusposition=".5,.5" focussize="" colors="0 #f60;55706f #fac090;64225f #e46c0a" focus="100%" type="gradientRadial"/>
                <v:textbox>
                  <w:txbxContent>
                    <w:p w:rsidR="00333930" w:rsidRPr="00C80BDE" w:rsidRDefault="00333930" w:rsidP="00247E63">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5A5D2E" w:rsidRDefault="00333930" w:rsidP="00247E63">
                      <w:pPr>
                        <w:jc w:val="center"/>
                        <w:rPr>
                          <w:rStyle w:val="Fett"/>
                          <w:bCs w:val="0"/>
                          <w:color w:val="005426"/>
                          <w:sz w:val="28"/>
                          <w:szCs w:val="28"/>
                        </w:rPr>
                      </w:pPr>
                      <w:r w:rsidRPr="00C80BDE">
                        <w:rPr>
                          <w:rStyle w:val="Fett"/>
                          <w:bCs w:val="0"/>
                          <w:color w:val="005426"/>
                          <w:sz w:val="28"/>
                          <w:szCs w:val="28"/>
                        </w:rPr>
                        <w:t xml:space="preserve">Fachkraft </w:t>
                      </w:r>
                      <w:r>
                        <w:rPr>
                          <w:rStyle w:val="Fett"/>
                          <w:bCs w:val="0"/>
                          <w:color w:val="7030A0"/>
                          <w:sz w:val="24"/>
                        </w:rPr>
                        <w:t>im</w:t>
                      </w:r>
                      <w:r>
                        <w:rPr>
                          <w:rStyle w:val="Fett"/>
                          <w:bCs w:val="0"/>
                          <w:color w:val="005426"/>
                          <w:sz w:val="28"/>
                          <w:szCs w:val="28"/>
                        </w:rPr>
                        <w:t xml:space="preserve"> </w:t>
                      </w:r>
                      <w:r>
                        <w:rPr>
                          <w:rStyle w:val="Fett"/>
                          <w:bCs w:val="0"/>
                          <w:color w:val="7030A0"/>
                          <w:sz w:val="24"/>
                        </w:rPr>
                        <w:t>Gastgewerbe</w:t>
                      </w:r>
                    </w:p>
                    <w:p w:rsidR="00333930" w:rsidRDefault="00333930" w:rsidP="00247E63">
                      <w:pPr>
                        <w:pStyle w:val="Abstandszeile"/>
                        <w:jc w:val="center"/>
                      </w:pPr>
                    </w:p>
                  </w:txbxContent>
                </v:textbox>
              </v:shape>
            </w:pict>
          </mc:Fallback>
        </mc:AlternateContent>
      </w:r>
      <w:r w:rsidR="00247E63" w:rsidRPr="00620596">
        <w:rPr>
          <w:noProof/>
        </w:rPr>
        <mc:AlternateContent>
          <mc:Choice Requires="wps">
            <w:drawing>
              <wp:anchor distT="0" distB="0" distL="114300" distR="114300" simplePos="0" relativeHeight="252013568" behindDoc="0" locked="0" layoutInCell="1" allowOverlap="1" wp14:anchorId="7FEA4833" wp14:editId="59E0B86C">
                <wp:simplePos x="0" y="0"/>
                <wp:positionH relativeFrom="column">
                  <wp:posOffset>-5080</wp:posOffset>
                </wp:positionH>
                <wp:positionV relativeFrom="paragraph">
                  <wp:posOffset>3175</wp:posOffset>
                </wp:positionV>
                <wp:extent cx="1778000" cy="884555"/>
                <wp:effectExtent l="57150" t="38100" r="0" b="67945"/>
                <wp:wrapNone/>
                <wp:docPr id="4728" name="Pfeil nach rechts 47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00" cy="884555"/>
                        </a:xfrm>
                        <a:prstGeom prst="rightArrow">
                          <a:avLst/>
                        </a:prstGeom>
                        <a:gradFill flip="none" rotWithShape="1">
                          <a:gsLst>
                            <a:gs pos="0">
                              <a:srgbClr val="8064A2">
                                <a:tint val="50000"/>
                                <a:satMod val="300000"/>
                              </a:srgbClr>
                            </a:gs>
                            <a:gs pos="61000">
                              <a:srgbClr val="8064A2">
                                <a:tint val="37000"/>
                                <a:satMod val="300000"/>
                              </a:srgbClr>
                            </a:gs>
                            <a:gs pos="88000">
                              <a:schemeClr val="accent6">
                                <a:lumMod val="40000"/>
                                <a:lumOff val="60000"/>
                              </a:schemeClr>
                            </a:gs>
                          </a:gsLst>
                          <a:path path="circle">
                            <a:fillToRect l="100000" t="100000"/>
                          </a:path>
                          <a:tileRect r="-100000" b="-100000"/>
                        </a:gradFill>
                        <a:ln w="9525" cap="flat" cmpd="sng" algn="ctr">
                          <a:noFill/>
                          <a:prstDash val="solid"/>
                        </a:ln>
                        <a:effectLst>
                          <a:outerShdw blurRad="40000" dist="20000" dir="5400000" rotWithShape="0">
                            <a:srgbClr val="000000">
                              <a:alpha val="38000"/>
                            </a:srgbClr>
                          </a:outerShdw>
                        </a:effectLst>
                      </wps:spPr>
                      <wps:txbx>
                        <w:txbxContent>
                          <w:p w:rsidR="00333930" w:rsidRPr="00952DC1" w:rsidRDefault="00333930" w:rsidP="00247E63">
                            <w:pPr>
                              <w:jc w:val="center"/>
                              <w:rPr>
                                <w:b/>
                                <w:sz w:val="24"/>
                                <w:szCs w:val="24"/>
                              </w:rPr>
                            </w:pPr>
                            <w:r w:rsidRPr="00952DC1">
                              <w:rPr>
                                <w:b/>
                                <w:color w:val="00B050"/>
                                <w:sz w:val="24"/>
                                <w:szCs w:val="24"/>
                              </w:rPr>
                              <w:t>Fragen</w:t>
                            </w:r>
                            <w:r>
                              <w:rPr>
                                <w:b/>
                                <w:sz w:val="24"/>
                                <w:szCs w:val="24"/>
                              </w:rPr>
                              <w:t xml:space="preserve"> – </w:t>
                            </w:r>
                            <w:r w:rsidRPr="00952DC1">
                              <w:rPr>
                                <w:b/>
                                <w:color w:val="7030A0"/>
                                <w:sz w:val="24"/>
                                <w:szCs w:val="24"/>
                              </w:rPr>
                              <w:t>Helfen</w:t>
                            </w:r>
                            <w:r>
                              <w:rPr>
                                <w:b/>
                                <w:color w:val="7030A0"/>
                                <w:sz w:val="24"/>
                                <w:szCs w:val="24"/>
                              </w:rPr>
                              <w:t xml:space="preserve"> – </w:t>
                            </w:r>
                          </w:p>
                          <w:p w:rsidR="00333930" w:rsidRPr="00952DC1" w:rsidRDefault="00333930" w:rsidP="00247E63">
                            <w:pPr>
                              <w:jc w:val="center"/>
                              <w:rPr>
                                <w:b/>
                                <w:color w:val="E36C0A" w:themeColor="accent6" w:themeShade="BF"/>
                                <w:sz w:val="24"/>
                                <w:szCs w:val="24"/>
                              </w:rPr>
                            </w:pPr>
                            <w:r w:rsidRPr="00952DC1">
                              <w:rPr>
                                <w:b/>
                                <w:color w:val="E36C0A" w:themeColor="accent6" w:themeShade="BF"/>
                                <w:sz w:val="24"/>
                                <w:szCs w:val="24"/>
                              </w:rPr>
                              <w:t>Verstehen</w:t>
                            </w:r>
                          </w:p>
                          <w:p w:rsidR="00333930" w:rsidRPr="00843480" w:rsidRDefault="00333930" w:rsidP="00247E63">
                            <w:pPr>
                              <w:jc w:val="center"/>
                              <w:rPr>
                                <w:b/>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728" o:spid="_x0000_s1205" type="#_x0000_t13" style="position:absolute;left:0;text-align:left;margin-left:-.4pt;margin-top:.25pt;width:140pt;height:69.65pt;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" adj="16227" fillcolor="#c9b5e8" stroked="f">
                <v:fill color2="#fbd4b4 [1305]" rotate="t" focusposition="1,1" focussize="" colors="0 #c9b5e8;39977f #d9cbee;57672f #fcd5b5" focus="100%" type="gradientRadial"/>
                <v:shadow on="t" color="black" opacity="24903f" origin=",.5" offset="0,.55556mm"/>
                <v:path arrowok="t"/>
                <v:textbox>
                  <w:txbxContent>
                    <w:p w:rsidR="00333930" w:rsidRPr="00952DC1" w:rsidRDefault="00333930" w:rsidP="00247E63">
                      <w:pPr>
                        <w:jc w:val="center"/>
                        <w:rPr>
                          <w:b/>
                          <w:sz w:val="24"/>
                          <w:szCs w:val="24"/>
                        </w:rPr>
                      </w:pPr>
                      <w:r w:rsidRPr="00952DC1">
                        <w:rPr>
                          <w:b/>
                          <w:color w:val="00B050"/>
                          <w:sz w:val="24"/>
                          <w:szCs w:val="24"/>
                        </w:rPr>
                        <w:t>Fragen</w:t>
                      </w:r>
                      <w:r>
                        <w:rPr>
                          <w:b/>
                          <w:sz w:val="24"/>
                          <w:szCs w:val="24"/>
                        </w:rPr>
                        <w:t xml:space="preserve"> – </w:t>
                      </w:r>
                      <w:r w:rsidRPr="00952DC1">
                        <w:rPr>
                          <w:b/>
                          <w:color w:val="7030A0"/>
                          <w:sz w:val="24"/>
                          <w:szCs w:val="24"/>
                        </w:rPr>
                        <w:t>Helfen</w:t>
                      </w:r>
                      <w:r>
                        <w:rPr>
                          <w:b/>
                          <w:color w:val="7030A0"/>
                          <w:sz w:val="24"/>
                          <w:szCs w:val="24"/>
                        </w:rPr>
                        <w:t xml:space="preserve"> – </w:t>
                      </w:r>
                    </w:p>
                    <w:p w:rsidR="00333930" w:rsidRPr="00952DC1" w:rsidRDefault="00333930" w:rsidP="00247E63">
                      <w:pPr>
                        <w:jc w:val="center"/>
                        <w:rPr>
                          <w:b/>
                          <w:color w:val="E36C0A" w:themeColor="accent6" w:themeShade="BF"/>
                          <w:sz w:val="24"/>
                          <w:szCs w:val="24"/>
                        </w:rPr>
                      </w:pPr>
                      <w:r w:rsidRPr="00952DC1">
                        <w:rPr>
                          <w:b/>
                          <w:color w:val="E36C0A" w:themeColor="accent6" w:themeShade="BF"/>
                          <w:sz w:val="24"/>
                          <w:szCs w:val="24"/>
                        </w:rPr>
                        <w:t>Verstehen</w:t>
                      </w:r>
                    </w:p>
                    <w:p w:rsidR="00333930" w:rsidRPr="00843480" w:rsidRDefault="00333930" w:rsidP="00247E63">
                      <w:pPr>
                        <w:jc w:val="center"/>
                        <w:rPr>
                          <w:b/>
                          <w:sz w:val="24"/>
                          <w:szCs w:val="24"/>
                        </w:rPr>
                      </w:pPr>
                    </w:p>
                  </w:txbxContent>
                </v:textbox>
              </v:shape>
            </w:pict>
          </mc:Fallback>
        </mc:AlternateContent>
      </w:r>
    </w:p>
    <w:p w:rsidR="00247E63" w:rsidRDefault="00247E63" w:rsidP="00247E63">
      <w:pPr>
        <w:pStyle w:val="Textkrper"/>
        <w:tabs>
          <w:tab w:val="left" w:pos="2940"/>
          <w:tab w:val="center" w:pos="5314"/>
        </w:tabs>
        <w:jc w:val="left"/>
        <w:rPr>
          <w:b/>
        </w:rPr>
      </w:pPr>
    </w:p>
    <w:p w:rsidR="00247E63" w:rsidRDefault="00247E63" w:rsidP="00247E63">
      <w:pPr>
        <w:pStyle w:val="Textkrper"/>
        <w:tabs>
          <w:tab w:val="left" w:pos="2940"/>
          <w:tab w:val="center" w:pos="5314"/>
        </w:tabs>
        <w:jc w:val="left"/>
        <w:rPr>
          <w:b/>
        </w:rPr>
      </w:pPr>
    </w:p>
    <w:p w:rsidR="00247E63" w:rsidRDefault="00247E63" w:rsidP="00247E63">
      <w:pPr>
        <w:pStyle w:val="Textkrper"/>
        <w:tabs>
          <w:tab w:val="left" w:pos="2940"/>
          <w:tab w:val="center" w:pos="5314"/>
        </w:tabs>
        <w:jc w:val="left"/>
        <w:rPr>
          <w:b/>
        </w:rPr>
      </w:pPr>
    </w:p>
    <w:p w:rsidR="00247E63" w:rsidRDefault="00247E63" w:rsidP="00247E63">
      <w:pPr>
        <w:pStyle w:val="Textkrper"/>
        <w:tabs>
          <w:tab w:val="left" w:pos="2940"/>
          <w:tab w:val="center" w:pos="5314"/>
        </w:tabs>
        <w:jc w:val="left"/>
        <w:rPr>
          <w:b/>
        </w:rPr>
      </w:pPr>
    </w:p>
    <w:p w:rsidR="00247E63" w:rsidRDefault="00247E63" w:rsidP="00247E63">
      <w:pPr>
        <w:rPr>
          <w:b/>
          <w:lang w:eastAsia="de-DE"/>
        </w:rPr>
      </w:pPr>
    </w:p>
    <w:p w:rsidR="00247E63" w:rsidRDefault="00247E63" w:rsidP="00247E63">
      <w:pPr>
        <w:rPr>
          <w:b/>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5"/>
        <w:gridCol w:w="1056"/>
        <w:gridCol w:w="4850"/>
      </w:tblGrid>
      <w:tr w:rsidR="00247E63" w:rsidRPr="00DE4890" w:rsidTr="00A134C8">
        <w:trPr>
          <w:trHeight w:val="397"/>
        </w:trPr>
        <w:tc>
          <w:tcPr>
            <w:tcW w:w="1465" w:type="dxa"/>
            <w:shd w:val="clear" w:color="auto" w:fill="D9D9D9" w:themeFill="background1" w:themeFillShade="D9"/>
            <w:vAlign w:val="center"/>
          </w:tcPr>
          <w:p w:rsidR="00247E63" w:rsidRPr="00DE4890" w:rsidRDefault="00247E63" w:rsidP="00D477E1">
            <w:pPr>
              <w:pStyle w:val="TabelleKopfmitte"/>
            </w:pPr>
            <w:r>
              <w:t>Phase</w:t>
            </w:r>
          </w:p>
        </w:tc>
        <w:tc>
          <w:tcPr>
            <w:tcW w:w="1056" w:type="dxa"/>
            <w:shd w:val="clear" w:color="auto" w:fill="D9D9D9" w:themeFill="background1" w:themeFillShade="D9"/>
            <w:vAlign w:val="center"/>
          </w:tcPr>
          <w:p w:rsidR="00247E63" w:rsidRPr="00DE4890" w:rsidRDefault="00247E63" w:rsidP="00D477E1">
            <w:pPr>
              <w:pStyle w:val="TabelleKopfmitte"/>
            </w:pPr>
            <w:r>
              <w:t>Zeit</w:t>
            </w:r>
          </w:p>
        </w:tc>
        <w:tc>
          <w:tcPr>
            <w:tcW w:w="4850" w:type="dxa"/>
            <w:shd w:val="clear" w:color="auto" w:fill="D9D9D9" w:themeFill="background1" w:themeFillShade="D9"/>
            <w:vAlign w:val="center"/>
          </w:tcPr>
          <w:p w:rsidR="00247E63" w:rsidRPr="00DE4890" w:rsidRDefault="00247E63" w:rsidP="00D477E1">
            <w:pPr>
              <w:pStyle w:val="TabelleKopfmitte"/>
            </w:pPr>
            <w:r>
              <w:t>Aufgabe</w:t>
            </w:r>
          </w:p>
        </w:tc>
      </w:tr>
      <w:tr w:rsidR="00247E63" w:rsidRPr="00DE4890" w:rsidTr="00A134C8">
        <w:trPr>
          <w:trHeight w:val="624"/>
        </w:trPr>
        <w:tc>
          <w:tcPr>
            <w:tcW w:w="1465" w:type="dxa"/>
            <w:shd w:val="clear" w:color="auto" w:fill="auto"/>
            <w:vAlign w:val="center"/>
          </w:tcPr>
          <w:p w:rsidR="00247E63" w:rsidRPr="00F0156F" w:rsidRDefault="00247E63" w:rsidP="00D477E1">
            <w:pPr>
              <w:pStyle w:val="Textkrpermitte"/>
            </w:pPr>
            <w:r w:rsidRPr="00FC0F56">
              <w:rPr>
                <w:noProof/>
              </w:rPr>
              <w:drawing>
                <wp:inline distT="0" distB="0" distL="0" distR="0" wp14:anchorId="1D0FF6A8" wp14:editId="08764255">
                  <wp:extent cx="302701" cy="324000"/>
                  <wp:effectExtent l="0" t="0" r="2540" b="0"/>
                  <wp:docPr id="123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247E63" w:rsidRDefault="00247E63" w:rsidP="00D477E1">
            <w:pPr>
              <w:pStyle w:val="Textkrper"/>
              <w:jc w:val="center"/>
            </w:pPr>
            <w:r>
              <w:t>10</w:t>
            </w:r>
          </w:p>
          <w:p w:rsidR="00247E63" w:rsidRPr="00DE4890" w:rsidRDefault="001B46C5" w:rsidP="00D477E1">
            <w:pPr>
              <w:pStyle w:val="Textkrper"/>
              <w:jc w:val="center"/>
            </w:pPr>
            <w:r>
              <w:t>Min.</w:t>
            </w:r>
          </w:p>
        </w:tc>
        <w:tc>
          <w:tcPr>
            <w:tcW w:w="4850" w:type="dxa"/>
            <w:shd w:val="clear" w:color="auto" w:fill="auto"/>
          </w:tcPr>
          <w:p w:rsidR="00247E63" w:rsidRPr="003A4AC0" w:rsidRDefault="00247E63" w:rsidP="00D477E1">
            <w:pPr>
              <w:pStyle w:val="Textkrper"/>
              <w:jc w:val="left"/>
              <w:rPr>
                <w:b/>
              </w:rPr>
            </w:pPr>
            <w:r w:rsidRPr="005A5D2E">
              <w:t>Welche Fragen kön</w:t>
            </w:r>
            <w:r>
              <w:t xml:space="preserve">nten von den Besuchern gestellt </w:t>
            </w:r>
            <w:r w:rsidRPr="005A5D2E">
              <w:t xml:space="preserve">werden? </w:t>
            </w:r>
            <w:r>
              <w:br/>
            </w:r>
            <w:r w:rsidRPr="005A5D2E">
              <w:t>Überlegen Sie eine mögliche Frage passend zur An</w:t>
            </w:r>
            <w:r w:rsidRPr="005A5D2E">
              <w:t>t</w:t>
            </w:r>
            <w:r w:rsidRPr="005A5D2E">
              <w:t>wort.</w:t>
            </w:r>
          </w:p>
        </w:tc>
      </w:tr>
    </w:tbl>
    <w:p w:rsidR="00247E63" w:rsidRDefault="00247E63" w:rsidP="00282842">
      <w:pPr>
        <w:pStyle w:val="Abstandszeile"/>
      </w:pPr>
    </w:p>
    <w:tbl>
      <w:tblPr>
        <w:tblStyle w:val="Tabellenraster"/>
        <w:tblW w:w="8931" w:type="dxa"/>
        <w:tblInd w:w="108" w:type="dxa"/>
        <w:tblLook w:val="04A0" w:firstRow="1" w:lastRow="0" w:firstColumn="1" w:lastColumn="0" w:noHBand="0" w:noVBand="1"/>
      </w:tblPr>
      <w:tblGrid>
        <w:gridCol w:w="4214"/>
        <w:gridCol w:w="4717"/>
      </w:tblGrid>
      <w:tr w:rsidR="00247E63" w:rsidRPr="00E8252E" w:rsidTr="00A134C8">
        <w:trPr>
          <w:trHeight w:val="567"/>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shd w:val="clear" w:color="auto" w:fill="FDE9D9" w:themeFill="accent6" w:themeFillTint="33"/>
            <w:vAlign w:val="center"/>
          </w:tcPr>
          <w:p w:rsidR="00247E63" w:rsidRPr="00E8252E" w:rsidRDefault="00247E63" w:rsidP="00D477E1">
            <w:pPr>
              <w:pStyle w:val="Textkrper"/>
              <w:jc w:val="center"/>
              <w:rPr>
                <w:b/>
                <w:sz w:val="32"/>
                <w:szCs w:val="32"/>
              </w:rPr>
            </w:pPr>
            <w:r>
              <w:rPr>
                <w:b/>
                <w:sz w:val="32"/>
                <w:szCs w:val="32"/>
              </w:rPr>
              <w:t xml:space="preserve">? </w:t>
            </w:r>
            <w:r w:rsidRPr="00E8252E">
              <w:rPr>
                <w:b/>
                <w:sz w:val="32"/>
                <w:szCs w:val="32"/>
              </w:rPr>
              <w:t>Frage</w:t>
            </w:r>
            <w:r>
              <w:rPr>
                <w:b/>
                <w:sz w:val="32"/>
                <w:szCs w:val="32"/>
              </w:rPr>
              <w:t xml:space="preserve"> </w:t>
            </w:r>
            <w:r w:rsidRPr="00E06864">
              <w:rPr>
                <w:sz w:val="40"/>
                <w:szCs w:val="40"/>
              </w:rPr>
              <w:sym w:font="Wingdings" w:char="F021"/>
            </w:r>
          </w:p>
        </w:tc>
        <w:tc>
          <w:tcPr>
            <w:tcW w:w="4717" w:type="dxa"/>
            <w:tcBorders>
              <w:top w:val="dashSmallGap" w:sz="12" w:space="0" w:color="00B050"/>
              <w:left w:val="dashSmallGap" w:sz="12" w:space="0" w:color="00B050"/>
              <w:bottom w:val="dashSmallGap" w:sz="12" w:space="0" w:color="00B050"/>
              <w:right w:val="dashSmallGap" w:sz="12" w:space="0" w:color="00B050"/>
            </w:tcBorders>
            <w:shd w:val="clear" w:color="auto" w:fill="FDE9D9" w:themeFill="accent6" w:themeFillTint="33"/>
            <w:vAlign w:val="center"/>
          </w:tcPr>
          <w:p w:rsidR="00247E63" w:rsidRPr="00E8252E" w:rsidRDefault="00247E63" w:rsidP="00282842">
            <w:pPr>
              <w:pStyle w:val="Textkrper"/>
              <w:jc w:val="center"/>
              <w:rPr>
                <w:b/>
                <w:sz w:val="32"/>
                <w:szCs w:val="32"/>
              </w:rPr>
            </w:pPr>
            <w:r w:rsidRPr="00E8252E">
              <w:rPr>
                <w:b/>
                <w:sz w:val="32"/>
                <w:szCs w:val="32"/>
              </w:rPr>
              <w:t>Antwort</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rPr>
                <w:b/>
              </w:rP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Gäste wollen gerne Tipps über Einkaufsmöglichke</w:t>
            </w:r>
            <w:r>
              <w:t>i</w:t>
            </w:r>
            <w:r>
              <w:t>ten, Ausgehmöglichkeiten usw. erhalten.</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rPr>
                <w:b/>
              </w:rP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282842">
            <w:pPr>
              <w:pStyle w:val="Textkrper"/>
              <w:jc w:val="center"/>
            </w:pPr>
            <w:r w:rsidRPr="00180F60">
              <w:t>Fachkräfte im Gastgewerbe arbeiten in</w:t>
            </w:r>
          </w:p>
          <w:p w:rsidR="00247E63" w:rsidRPr="00180F60" w:rsidRDefault="00247E63" w:rsidP="00282842">
            <w:pPr>
              <w:pStyle w:val="Textkrper"/>
              <w:jc w:val="center"/>
            </w:pPr>
            <w:r w:rsidRPr="00180F60">
              <w:t>Hotels, Restaurants, Tagungshäuser</w:t>
            </w:r>
            <w:r w:rsidR="00FE1387">
              <w:t>n</w:t>
            </w:r>
            <w:r w:rsidRPr="00180F60">
              <w:t>, Pflegeheime</w:t>
            </w:r>
            <w:r>
              <w:t>n</w:t>
            </w:r>
            <w:r w:rsidRPr="00180F60">
              <w:t>, Kurhäuser</w:t>
            </w:r>
            <w:r w:rsidR="00FE1387">
              <w:t>n</w:t>
            </w:r>
            <w:r w:rsidRPr="00180F60">
              <w:t xml:space="preserve"> …</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rPr>
                <w:b/>
              </w:rP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Sehr wichtig sind ein offenes, freundliches Auftreten sowie eine respektvolle Haltung gegenüber dem Gast.</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rPr>
                <w:b/>
              </w:rP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282842">
            <w:pPr>
              <w:pStyle w:val="Textkrper"/>
              <w:jc w:val="center"/>
            </w:pPr>
            <w:r>
              <w:t>Die Reinigung und Pflege der Gasträume gehören zu den täglichen Aufgaben. Auch auf der Etage kann man zur Reinigung von Zimmern eingesetzt werden.</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rPr>
                <w:b/>
              </w:rP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Am Morgen ist man für das Herrichten und Abräumen vom Frühstücksbuffet verantwortlich.</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rPr>
                <w:b/>
              </w:rP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Bei Bedarf werden Fachkräfte Küche zu angeleiteten Tätigkeiten eingesetzt.</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rPr>
                <w:b/>
              </w:rP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Die Ausbildung ist dual. Sie findet in einem Ausbi</w:t>
            </w:r>
            <w:r>
              <w:t>l</w:t>
            </w:r>
            <w:r>
              <w:t>dungsbetrieb und in der Berufsschule statt.</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rPr>
                <w:b/>
              </w:rP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82842" w:rsidRDefault="00247E63" w:rsidP="00282842">
            <w:pPr>
              <w:pStyle w:val="Textkrper"/>
              <w:jc w:val="center"/>
            </w:pPr>
            <w:r>
              <w:t>Eine gute körperliche Verfassung ist sehr wichtig</w:t>
            </w:r>
            <w:r w:rsidR="00FE1387">
              <w:t>.</w:t>
            </w:r>
          </w:p>
          <w:p w:rsidR="00282842" w:rsidRDefault="00282842" w:rsidP="00282842">
            <w:pPr>
              <w:pStyle w:val="Textkrper"/>
              <w:jc w:val="center"/>
            </w:pPr>
          </w:p>
          <w:p w:rsidR="00247E63" w:rsidRPr="00180F60" w:rsidRDefault="00247E63" w:rsidP="00282842">
            <w:pPr>
              <w:pStyle w:val="Textkrper"/>
              <w:jc w:val="center"/>
            </w:pPr>
            <w:r>
              <w:t>.</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rPr>
                <w:b/>
              </w:rP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Eine gute Merkfähigkeit sowie mathematische Kenn</w:t>
            </w:r>
            <w:r>
              <w:t>t</w:t>
            </w:r>
            <w:r>
              <w:t>nisse sind bei Bestellungen wichtig.</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rPr>
                <w:b/>
              </w:rP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282842">
            <w:pPr>
              <w:pStyle w:val="Textkrper"/>
              <w:jc w:val="center"/>
            </w:pPr>
            <w:r>
              <w:t>Zu den Hauptaufgaben gehören das Eindecken von Tischen, das Servieren von Speisen, das Einschenken von Getränken sowie das Betreuen von Gästen.</w:t>
            </w:r>
          </w:p>
        </w:tc>
      </w:tr>
    </w:tbl>
    <w:p w:rsidR="00247E63" w:rsidRDefault="00247E63" w:rsidP="00247E63">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47E63"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247E63" w:rsidRPr="009B4760" w:rsidRDefault="00247E63" w:rsidP="00D477E1">
            <w:pPr>
              <w:spacing w:before="40" w:after="60" w:line="160" w:lineRule="exact"/>
              <w:rPr>
                <w:color w:val="000000"/>
                <w:sz w:val="12"/>
              </w:rPr>
            </w:pPr>
            <w:r w:rsidRPr="009B4760">
              <w:rPr>
                <w:sz w:val="12"/>
              </w:rPr>
              <w:lastRenderedPageBreak/>
              <w:br w:type="page"/>
              <w:t>Lernfeld</w:t>
            </w:r>
          </w:p>
          <w:p w:rsidR="00247E63" w:rsidRPr="009B4760" w:rsidRDefault="00247E63" w:rsidP="00D477E1">
            <w:pPr>
              <w:rPr>
                <w:b/>
              </w:rPr>
            </w:pPr>
            <w:r w:rsidRPr="009B4760">
              <w:rPr>
                <w:b/>
              </w:rPr>
              <w:t>LF 1</w:t>
            </w:r>
          </w:p>
        </w:tc>
        <w:tc>
          <w:tcPr>
            <w:tcW w:w="4229" w:type="dxa"/>
            <w:tcBorders>
              <w:left w:val="single" w:sz="4" w:space="0" w:color="auto"/>
              <w:bottom w:val="single" w:sz="4" w:space="0" w:color="auto"/>
              <w:right w:val="single" w:sz="4" w:space="0" w:color="auto"/>
            </w:tcBorders>
            <w:shd w:val="clear" w:color="auto" w:fill="D9D9D9"/>
            <w:hideMark/>
          </w:tcPr>
          <w:p w:rsidR="00247E63" w:rsidRPr="009B4760" w:rsidRDefault="00247E63" w:rsidP="00D477E1">
            <w:pPr>
              <w:spacing w:before="40" w:after="60" w:line="160" w:lineRule="exact"/>
              <w:rPr>
                <w:color w:val="000000"/>
                <w:sz w:val="12"/>
              </w:rPr>
            </w:pPr>
            <w:r w:rsidRPr="009B4760">
              <w:rPr>
                <w:sz w:val="12"/>
              </w:rPr>
              <w:t>Titel</w:t>
            </w:r>
          </w:p>
          <w:p w:rsidR="00247E63" w:rsidRPr="009B4760" w:rsidRDefault="00247E63" w:rsidP="00D477E1">
            <w:pPr>
              <w:rPr>
                <w:b/>
              </w:rPr>
            </w:pPr>
            <w:r w:rsidRPr="00A62608">
              <w:rPr>
                <w:b/>
              </w:rPr>
              <w:t>Berufe in der Gastronomie – Teil II</w:t>
            </w:r>
          </w:p>
        </w:tc>
        <w:tc>
          <w:tcPr>
            <w:tcW w:w="188" w:type="dxa"/>
            <w:vMerge w:val="restart"/>
            <w:tcBorders>
              <w:top w:val="nil"/>
              <w:left w:val="single" w:sz="4" w:space="0" w:color="auto"/>
              <w:bottom w:val="nil"/>
              <w:right w:val="single" w:sz="4" w:space="0" w:color="auto"/>
            </w:tcBorders>
            <w:shd w:val="clear" w:color="auto" w:fill="FFFFFF"/>
          </w:tcPr>
          <w:p w:rsidR="00247E63" w:rsidRPr="009B4760" w:rsidRDefault="00247E63" w:rsidP="00D477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47E63" w:rsidRPr="000F5789" w:rsidRDefault="00247E63" w:rsidP="00D477E1">
            <w:pPr>
              <w:jc w:val="center"/>
              <w:rPr>
                <w:rFonts w:cs="Times New Roman"/>
                <w:b/>
                <w:lang w:eastAsia="de-DE"/>
              </w:rPr>
            </w:pPr>
            <w:r w:rsidRPr="000F5789">
              <w:rPr>
                <w:rFonts w:cs="Times New Roman"/>
                <w:b/>
                <w:lang w:eastAsia="de-DE"/>
              </w:rPr>
              <w:t xml:space="preserve">Ernährung </w:t>
            </w:r>
          </w:p>
          <w:p w:rsidR="00247E63" w:rsidRPr="000F5789" w:rsidRDefault="00247E63" w:rsidP="00D477E1">
            <w:pPr>
              <w:jc w:val="center"/>
              <w:rPr>
                <w:rFonts w:cs="Times New Roman"/>
                <w:b/>
                <w:lang w:eastAsia="de-DE"/>
              </w:rPr>
            </w:pPr>
            <w:r w:rsidRPr="000F5789">
              <w:rPr>
                <w:rFonts w:cs="Times New Roman"/>
                <w:b/>
                <w:lang w:eastAsia="de-DE"/>
              </w:rPr>
              <w:t>und Gastronomie</w:t>
            </w:r>
          </w:p>
          <w:p w:rsidR="00247E63" w:rsidRPr="009A3177" w:rsidRDefault="00247E63" w:rsidP="00D477E1">
            <w:pPr>
              <w:jc w:val="center"/>
              <w:rPr>
                <w:rFonts w:cs="Times New Roman"/>
                <w:b/>
                <w:lang w:eastAsia="de-DE"/>
              </w:rPr>
            </w:pPr>
            <w:r>
              <w:rPr>
                <w:b/>
              </w:rPr>
              <w:t>EG1.01.04.02</w:t>
            </w:r>
          </w:p>
        </w:tc>
      </w:tr>
      <w:tr w:rsidR="00247E63" w:rsidRPr="00B51DE9" w:rsidTr="00D477E1">
        <w:tc>
          <w:tcPr>
            <w:tcW w:w="7348" w:type="dxa"/>
            <w:gridSpan w:val="2"/>
            <w:tcBorders>
              <w:left w:val="single" w:sz="4" w:space="0" w:color="auto"/>
              <w:bottom w:val="single" w:sz="4" w:space="0" w:color="auto"/>
              <w:right w:val="single" w:sz="4" w:space="0" w:color="auto"/>
            </w:tcBorders>
            <w:hideMark/>
          </w:tcPr>
          <w:p w:rsidR="00247E63" w:rsidRDefault="00247E63" w:rsidP="00247E63">
            <w:pPr>
              <w:pStyle w:val="Kopf8ptafz"/>
              <w:ind w:left="227" w:hanging="170"/>
            </w:pPr>
          </w:p>
        </w:tc>
        <w:tc>
          <w:tcPr>
            <w:tcW w:w="188" w:type="dxa"/>
            <w:vMerge/>
            <w:tcBorders>
              <w:left w:val="single" w:sz="4" w:space="0" w:color="auto"/>
              <w:bottom w:val="nil"/>
              <w:right w:val="nil"/>
            </w:tcBorders>
            <w:vAlign w:val="center"/>
            <w:hideMark/>
          </w:tcPr>
          <w:p w:rsidR="00247E63" w:rsidRDefault="00247E63" w:rsidP="00D477E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47E63" w:rsidRPr="00B51DE9" w:rsidTr="00D477E1">
              <w:trPr>
                <w:trHeight w:val="284"/>
              </w:trPr>
              <w:tc>
                <w:tcPr>
                  <w:tcW w:w="2090" w:type="dxa"/>
                  <w:shd w:val="clear" w:color="auto" w:fill="D9D9D9" w:themeFill="background1" w:themeFillShade="D9"/>
                </w:tcPr>
                <w:p w:rsidR="00247E63" w:rsidRPr="00B51DE9" w:rsidRDefault="00247E63" w:rsidP="00D477E1">
                  <w:pPr>
                    <w:pStyle w:val="TabelleKopfmitte"/>
                  </w:pPr>
                  <w:r w:rsidRPr="00B51DE9">
                    <w:t>L</w:t>
                  </w:r>
                  <w:r>
                    <w:t>ösung</w:t>
                  </w:r>
                </w:p>
              </w:tc>
            </w:tr>
          </w:tbl>
          <w:p w:rsidR="00247E63" w:rsidRPr="00B51DE9" w:rsidRDefault="00247E63" w:rsidP="00D477E1"/>
        </w:tc>
      </w:tr>
    </w:tbl>
    <w:p w:rsidR="00247E63" w:rsidRDefault="00247E63" w:rsidP="00247E63">
      <w:pPr>
        <w:pStyle w:val="Textkrper"/>
        <w:rPr>
          <w:b/>
        </w:rPr>
      </w:pPr>
      <w:r>
        <w:rPr>
          <w:noProof/>
        </w:rPr>
        <mc:AlternateContent>
          <mc:Choice Requires="wps">
            <w:drawing>
              <wp:anchor distT="0" distB="0" distL="114300" distR="114300" simplePos="0" relativeHeight="252015616" behindDoc="0" locked="1" layoutInCell="1" allowOverlap="1" wp14:anchorId="3BDB6C4E" wp14:editId="6BD6B35E">
                <wp:simplePos x="0" y="0"/>
                <wp:positionH relativeFrom="column">
                  <wp:posOffset>889635</wp:posOffset>
                </wp:positionH>
                <wp:positionV relativeFrom="page">
                  <wp:posOffset>1830070</wp:posOffset>
                </wp:positionV>
                <wp:extent cx="3536315" cy="719455"/>
                <wp:effectExtent l="0" t="0" r="26035" b="23495"/>
                <wp:wrapNone/>
                <wp:docPr id="4729" name="Flussdiagramm: Alternativer Prozess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6315" cy="719455"/>
                        </a:xfrm>
                        <a:prstGeom prst="flowChartAlternateProcess">
                          <a:avLst/>
                        </a:prstGeom>
                        <a:gradFill rotWithShape="1">
                          <a:gsLst>
                            <a:gs pos="0">
                              <a:srgbClr val="FF6600"/>
                            </a:gs>
                            <a:gs pos="85000">
                              <a:srgbClr val="FAC090"/>
                            </a:gs>
                            <a:gs pos="98000">
                              <a:srgbClr val="E46C0A"/>
                            </a:gs>
                          </a:gsLst>
                          <a:path path="shape">
                            <a:fillToRect l="50000" t="50000" r="50000" b="50000"/>
                          </a:path>
                        </a:gradFill>
                        <a:ln w="25400">
                          <a:solidFill>
                            <a:srgbClr val="F79646"/>
                          </a:solidFill>
                          <a:miter lim="800000"/>
                          <a:headEnd/>
                          <a:tailEnd/>
                        </a:ln>
                      </wps:spPr>
                      <wps:txbx>
                        <w:txbxContent>
                          <w:p w:rsidR="00333930" w:rsidRPr="00C80BDE" w:rsidRDefault="00333930" w:rsidP="00247E63">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5A5D2E" w:rsidRDefault="00333930" w:rsidP="00247E63">
                            <w:pPr>
                              <w:jc w:val="center"/>
                              <w:rPr>
                                <w:rStyle w:val="Fett"/>
                                <w:bCs w:val="0"/>
                                <w:color w:val="005426"/>
                                <w:sz w:val="28"/>
                                <w:szCs w:val="28"/>
                              </w:rPr>
                            </w:pPr>
                            <w:r w:rsidRPr="00C80BDE">
                              <w:rPr>
                                <w:rStyle w:val="Fett"/>
                                <w:bCs w:val="0"/>
                                <w:color w:val="005426"/>
                                <w:sz w:val="28"/>
                                <w:szCs w:val="28"/>
                              </w:rPr>
                              <w:t xml:space="preserve">Fachkraft </w:t>
                            </w:r>
                            <w:r>
                              <w:rPr>
                                <w:rStyle w:val="Fett"/>
                                <w:bCs w:val="0"/>
                                <w:color w:val="7030A0"/>
                                <w:sz w:val="24"/>
                              </w:rPr>
                              <w:t>im</w:t>
                            </w:r>
                            <w:r>
                              <w:rPr>
                                <w:rStyle w:val="Fett"/>
                                <w:bCs w:val="0"/>
                                <w:color w:val="005426"/>
                                <w:sz w:val="28"/>
                                <w:szCs w:val="28"/>
                              </w:rPr>
                              <w:t xml:space="preserve"> </w:t>
                            </w:r>
                            <w:r>
                              <w:rPr>
                                <w:rStyle w:val="Fett"/>
                                <w:bCs w:val="0"/>
                                <w:color w:val="7030A0"/>
                                <w:sz w:val="24"/>
                              </w:rPr>
                              <w:t>Gastgewerbe</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206" type="#_x0000_t176" style="position:absolute;left:0;text-align:left;margin-left:70.05pt;margin-top:144.1pt;width:278.45pt;height:56.65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" fillcolor="#f60" strokecolor="#f79646" strokeweight="2pt">
                <v:fill color2="#e46c0a" rotate="t" focusposition=".5,.5" focussize="" colors="0 #f60;55706f #fac090;64225f #e46c0a" focus="100%" type="gradientRadial"/>
                <v:textbox>
                  <w:txbxContent>
                    <w:p w:rsidR="00333930" w:rsidRPr="00C80BDE" w:rsidRDefault="00333930" w:rsidP="00247E63">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5A5D2E" w:rsidRDefault="00333930" w:rsidP="00247E63">
                      <w:pPr>
                        <w:jc w:val="center"/>
                        <w:rPr>
                          <w:rStyle w:val="Fett"/>
                          <w:bCs w:val="0"/>
                          <w:color w:val="005426"/>
                          <w:sz w:val="28"/>
                          <w:szCs w:val="28"/>
                        </w:rPr>
                      </w:pPr>
                      <w:r w:rsidRPr="00C80BDE">
                        <w:rPr>
                          <w:rStyle w:val="Fett"/>
                          <w:bCs w:val="0"/>
                          <w:color w:val="005426"/>
                          <w:sz w:val="28"/>
                          <w:szCs w:val="28"/>
                        </w:rPr>
                        <w:t xml:space="preserve">Fachkraft </w:t>
                      </w:r>
                      <w:r>
                        <w:rPr>
                          <w:rStyle w:val="Fett"/>
                          <w:bCs w:val="0"/>
                          <w:color w:val="7030A0"/>
                          <w:sz w:val="24"/>
                        </w:rPr>
                        <w:t>im</w:t>
                      </w:r>
                      <w:r>
                        <w:rPr>
                          <w:rStyle w:val="Fett"/>
                          <w:bCs w:val="0"/>
                          <w:color w:val="005426"/>
                          <w:sz w:val="28"/>
                          <w:szCs w:val="28"/>
                        </w:rPr>
                        <w:t xml:space="preserve"> </w:t>
                      </w:r>
                      <w:r>
                        <w:rPr>
                          <w:rStyle w:val="Fett"/>
                          <w:bCs w:val="0"/>
                          <w:color w:val="7030A0"/>
                          <w:sz w:val="24"/>
                        </w:rPr>
                        <w:t>Gastgewerbe</w:t>
                      </w:r>
                    </w:p>
                  </w:txbxContent>
                </v:textbox>
                <w10:wrap anchory="page"/>
                <w10:anchorlock/>
              </v:shape>
            </w:pict>
          </mc:Fallback>
        </mc:AlternateContent>
      </w:r>
    </w:p>
    <w:p w:rsidR="00247E63" w:rsidRDefault="00A134C8" w:rsidP="00247E63">
      <w:pPr>
        <w:pStyle w:val="Textkrper"/>
        <w:jc w:val="center"/>
        <w:rPr>
          <w:b/>
          <w:sz w:val="32"/>
          <w:szCs w:val="32"/>
        </w:rPr>
      </w:pPr>
      <w:r w:rsidRPr="004031F3">
        <w:rPr>
          <w:b/>
          <w:noProof/>
          <w:sz w:val="24"/>
        </w:rPr>
        <w:drawing>
          <wp:anchor distT="0" distB="0" distL="114300" distR="114300" simplePos="0" relativeHeight="252019712" behindDoc="0" locked="0" layoutInCell="0" allowOverlap="1" wp14:anchorId="26ABFE7B" wp14:editId="2F4E8CBA">
            <wp:simplePos x="0" y="0"/>
            <wp:positionH relativeFrom="rightMargin">
              <wp:posOffset>107950</wp:posOffset>
            </wp:positionH>
            <wp:positionV relativeFrom="paragraph">
              <wp:posOffset>68580</wp:posOffset>
            </wp:positionV>
            <wp:extent cx="345440" cy="323850"/>
            <wp:effectExtent l="0" t="0" r="0" b="0"/>
            <wp:wrapNone/>
            <wp:docPr id="124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47E63" w:rsidRDefault="00247E63" w:rsidP="00247E63">
      <w:pPr>
        <w:pStyle w:val="Textkrper"/>
        <w:jc w:val="center"/>
        <w:rPr>
          <w:b/>
          <w:sz w:val="32"/>
          <w:szCs w:val="32"/>
        </w:rPr>
      </w:pPr>
    </w:p>
    <w:p w:rsidR="00247E63" w:rsidRDefault="00247E63" w:rsidP="00247E63">
      <w:pPr>
        <w:pStyle w:val="Textkrper"/>
        <w:jc w:val="center"/>
        <w:rPr>
          <w:b/>
          <w:sz w:val="32"/>
          <w:szCs w:val="32"/>
        </w:rPr>
      </w:pPr>
    </w:p>
    <w:p w:rsidR="00247E63" w:rsidRDefault="00247E63" w:rsidP="00247E63">
      <w:pPr>
        <w:pStyle w:val="Textkrper"/>
        <w:rPr>
          <w:b/>
        </w:rPr>
      </w:pPr>
    </w:p>
    <w:tbl>
      <w:tblPr>
        <w:tblStyle w:val="Tabellenraster"/>
        <w:tblW w:w="8931" w:type="dxa"/>
        <w:tblInd w:w="108" w:type="dxa"/>
        <w:tblLook w:val="04A0" w:firstRow="1" w:lastRow="0" w:firstColumn="1" w:lastColumn="0" w:noHBand="0" w:noVBand="1"/>
      </w:tblPr>
      <w:tblGrid>
        <w:gridCol w:w="4214"/>
        <w:gridCol w:w="4717"/>
      </w:tblGrid>
      <w:tr w:rsidR="00247E63" w:rsidRPr="00E8252E" w:rsidTr="00A134C8">
        <w:trPr>
          <w:trHeight w:val="567"/>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shd w:val="clear" w:color="auto" w:fill="FDE9D9" w:themeFill="accent6" w:themeFillTint="33"/>
            <w:vAlign w:val="center"/>
          </w:tcPr>
          <w:p w:rsidR="00247E63" w:rsidRPr="00E8252E" w:rsidRDefault="00247E63" w:rsidP="00D477E1">
            <w:pPr>
              <w:pStyle w:val="Textkrper"/>
              <w:jc w:val="center"/>
              <w:rPr>
                <w:b/>
                <w:sz w:val="32"/>
                <w:szCs w:val="32"/>
              </w:rPr>
            </w:pPr>
            <w:r>
              <w:rPr>
                <w:b/>
                <w:sz w:val="32"/>
                <w:szCs w:val="32"/>
              </w:rPr>
              <w:t xml:space="preserve">? </w:t>
            </w:r>
            <w:r w:rsidRPr="00E8252E">
              <w:rPr>
                <w:b/>
                <w:sz w:val="32"/>
                <w:szCs w:val="32"/>
              </w:rPr>
              <w:t>Frage</w:t>
            </w:r>
            <w:r>
              <w:rPr>
                <w:b/>
                <w:sz w:val="32"/>
                <w:szCs w:val="32"/>
              </w:rPr>
              <w:t xml:space="preserve"> </w:t>
            </w:r>
            <w:r w:rsidRPr="00E06864">
              <w:rPr>
                <w:sz w:val="40"/>
                <w:szCs w:val="40"/>
              </w:rPr>
              <w:sym w:font="Wingdings" w:char="F021"/>
            </w:r>
          </w:p>
        </w:tc>
        <w:tc>
          <w:tcPr>
            <w:tcW w:w="4717" w:type="dxa"/>
            <w:tcBorders>
              <w:top w:val="dashSmallGap" w:sz="12" w:space="0" w:color="00B050"/>
              <w:left w:val="dashSmallGap" w:sz="12" w:space="0" w:color="00B050"/>
              <w:bottom w:val="dashSmallGap" w:sz="12" w:space="0" w:color="00B050"/>
              <w:right w:val="dashSmallGap" w:sz="12" w:space="0" w:color="00B050"/>
            </w:tcBorders>
            <w:shd w:val="clear" w:color="auto" w:fill="FDE9D9" w:themeFill="accent6" w:themeFillTint="33"/>
            <w:vAlign w:val="center"/>
          </w:tcPr>
          <w:p w:rsidR="00247E63" w:rsidRPr="00E8252E" w:rsidRDefault="00247E63" w:rsidP="00282842">
            <w:pPr>
              <w:pStyle w:val="Textkrper"/>
              <w:jc w:val="center"/>
              <w:rPr>
                <w:b/>
                <w:sz w:val="32"/>
                <w:szCs w:val="32"/>
              </w:rPr>
            </w:pPr>
            <w:r w:rsidRPr="00E8252E">
              <w:rPr>
                <w:b/>
                <w:sz w:val="32"/>
                <w:szCs w:val="32"/>
              </w:rPr>
              <w:t>Antwort</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 xml:space="preserve">In welchen Bereichen sollte man </w:t>
            </w:r>
          </w:p>
          <w:p w:rsidR="00247E63" w:rsidRDefault="00FE1387" w:rsidP="00D477E1">
            <w:pPr>
              <w:pStyle w:val="Textkrper"/>
              <w:jc w:val="center"/>
            </w:pPr>
            <w:r>
              <w:t>Gäste u. a</w:t>
            </w:r>
            <w:r w:rsidR="00247E63">
              <w:t>. beraten können?</w:t>
            </w:r>
          </w:p>
          <w:p w:rsidR="00282842" w:rsidRPr="00CE6918" w:rsidRDefault="00282842"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Gäste wollen gerne Tipps über Einkaufsmöglichke</w:t>
            </w:r>
            <w:r>
              <w:t>i</w:t>
            </w:r>
            <w:r>
              <w:t>ten, Ausgehmöglichkeiten usw. erhalten.</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In welchen Bereichen arbeite ich genau?</w:t>
            </w:r>
          </w:p>
          <w:p w:rsidR="00282842" w:rsidRDefault="00282842" w:rsidP="00D477E1">
            <w:pPr>
              <w:pStyle w:val="Textkrper"/>
              <w:jc w:val="center"/>
            </w:pPr>
          </w:p>
          <w:p w:rsidR="00282842" w:rsidRPr="00CE6918" w:rsidRDefault="00282842"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282842">
            <w:pPr>
              <w:pStyle w:val="Textkrper"/>
              <w:jc w:val="center"/>
            </w:pPr>
            <w:r w:rsidRPr="00180F60">
              <w:t>Fachkräfte im Gastgewerbe arbeiten in</w:t>
            </w:r>
          </w:p>
          <w:p w:rsidR="00247E63" w:rsidRPr="00180F60" w:rsidRDefault="00247E63" w:rsidP="00282842">
            <w:pPr>
              <w:pStyle w:val="Textkrper"/>
              <w:jc w:val="center"/>
            </w:pPr>
            <w:r w:rsidRPr="00180F60">
              <w:t>Hotels, Restaurants, Tagungshäuser</w:t>
            </w:r>
            <w:r w:rsidR="00FE1387">
              <w:t>n</w:t>
            </w:r>
            <w:r w:rsidRPr="00180F60">
              <w:t>, Pflegeheime</w:t>
            </w:r>
            <w:r>
              <w:t>n</w:t>
            </w:r>
            <w:r w:rsidRPr="00180F60">
              <w:t>, Kurhäuser</w:t>
            </w:r>
            <w:r w:rsidR="00FE1387">
              <w:t>n</w:t>
            </w:r>
            <w:r w:rsidRPr="00180F60">
              <w:t xml:space="preserve"> …</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Was wird von mir im Umgang mit Gästen</w:t>
            </w:r>
          </w:p>
          <w:p w:rsidR="00247E63" w:rsidRDefault="00247E63" w:rsidP="00D477E1">
            <w:pPr>
              <w:pStyle w:val="Textkrper"/>
              <w:jc w:val="center"/>
            </w:pPr>
            <w:r>
              <w:t xml:space="preserve"> erwartet? Wie soll ich mich verhalten?</w:t>
            </w:r>
          </w:p>
          <w:p w:rsidR="00282842" w:rsidRPr="00CE6918" w:rsidRDefault="00282842"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Sehr wichtig sind ein offenes, freundliches Auftreten sowie eine respektvolle Haltung gegenüber dem Gast.</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Muss ich putzen?</w:t>
            </w:r>
          </w:p>
          <w:p w:rsidR="00282842" w:rsidRDefault="00282842" w:rsidP="00D477E1">
            <w:pPr>
              <w:pStyle w:val="Textkrper"/>
              <w:jc w:val="center"/>
            </w:pPr>
          </w:p>
          <w:p w:rsidR="00282842" w:rsidRPr="00CE6918" w:rsidRDefault="00282842"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282842">
            <w:pPr>
              <w:pStyle w:val="Textkrper"/>
              <w:jc w:val="center"/>
            </w:pPr>
            <w:r>
              <w:t>Die Reinigung und Pflege der Gasträume gehören zu den täglichen Aufgaben. Auch auf der Etage kann man zur Reinigung von Zimmern eingesetzt werden.</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Welche Aufgaben gibt es am Morgen?</w:t>
            </w:r>
          </w:p>
          <w:p w:rsidR="00282842" w:rsidRDefault="00282842" w:rsidP="00D477E1">
            <w:pPr>
              <w:pStyle w:val="Textkrper"/>
              <w:jc w:val="center"/>
            </w:pPr>
          </w:p>
          <w:p w:rsidR="00282842" w:rsidRPr="00CE6918" w:rsidRDefault="00282842"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Am Morgen ist man für das Herrichten und Abräumen vom Frühstücksbuffet verantwortlich.</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Ich habe gelesen, dass man auch in der Küche arbeitet</w:t>
            </w:r>
            <w:r w:rsidR="00FE1387">
              <w:t>. S</w:t>
            </w:r>
            <w:r>
              <w:t>timmt das?</w:t>
            </w:r>
          </w:p>
          <w:p w:rsidR="00282842" w:rsidRPr="00CE6918" w:rsidRDefault="00282842"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Bei Bedarf werden Fachkräfte Küche zu angeleiteten Tätigkeiten eingesetzt.</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Was heißt der Begriff dual?</w:t>
            </w:r>
          </w:p>
          <w:p w:rsidR="00282842" w:rsidRDefault="00282842" w:rsidP="00D477E1">
            <w:pPr>
              <w:pStyle w:val="Textkrper"/>
              <w:jc w:val="center"/>
            </w:pPr>
          </w:p>
          <w:p w:rsidR="00282842" w:rsidRPr="00CE6918" w:rsidRDefault="00282842"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Die Ausbildung ist dual. Sie findet in einem Ausbi</w:t>
            </w:r>
            <w:r>
              <w:t>l</w:t>
            </w:r>
            <w:r>
              <w:t>dungsbetrieb und in der Berufsschule statt.</w:t>
            </w:r>
          </w:p>
          <w:p w:rsidR="007A7398" w:rsidRPr="00180F60" w:rsidRDefault="007A7398"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Ist dieser Beruf sehr anstrengend?</w:t>
            </w:r>
          </w:p>
          <w:p w:rsidR="00282842" w:rsidRDefault="00282842" w:rsidP="00D477E1">
            <w:pPr>
              <w:pStyle w:val="Textkrper"/>
              <w:jc w:val="center"/>
            </w:pPr>
          </w:p>
          <w:p w:rsidR="00282842" w:rsidRPr="00CE6918" w:rsidRDefault="00282842"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82842" w:rsidRPr="00180F60" w:rsidRDefault="00247E63" w:rsidP="00282842">
            <w:pPr>
              <w:pStyle w:val="Textkrper"/>
              <w:jc w:val="center"/>
            </w:pPr>
            <w:r>
              <w:t>Eine gute körperliche Verfassung ist sehr wichtig. Den ganzen Tag ist man ständig in Bewegung und sitzt selten.</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Ist Mathematik sehr wichtig?</w:t>
            </w:r>
          </w:p>
          <w:p w:rsidR="00282842" w:rsidRDefault="00282842" w:rsidP="00D477E1">
            <w:pPr>
              <w:pStyle w:val="Textkrper"/>
              <w:jc w:val="center"/>
            </w:pPr>
          </w:p>
          <w:p w:rsidR="00282842" w:rsidRPr="00CE6918" w:rsidRDefault="00282842"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Eine gute Merkfähigkeit sowie mathematische Kenn</w:t>
            </w:r>
            <w:r>
              <w:t>t</w:t>
            </w:r>
            <w:r>
              <w:t>nisse sind bei Bestellungen wichtig.</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 xml:space="preserve">Was bedeutet es, wenn man Gäste </w:t>
            </w:r>
          </w:p>
          <w:p w:rsidR="00247E63" w:rsidRDefault="00247E63" w:rsidP="00D477E1">
            <w:pPr>
              <w:pStyle w:val="Textkrper"/>
              <w:jc w:val="center"/>
            </w:pPr>
            <w:r>
              <w:t>betreuen muss?</w:t>
            </w:r>
          </w:p>
          <w:p w:rsidR="00282842" w:rsidRPr="00CE6918" w:rsidRDefault="00282842"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82842" w:rsidRPr="00180F60" w:rsidRDefault="00247E63" w:rsidP="00282842">
            <w:pPr>
              <w:pStyle w:val="Textkrper"/>
              <w:jc w:val="center"/>
            </w:pPr>
            <w:r>
              <w:t>Zu den Hauptaufgaben gehören das Eindecken von Tischen, das Servieren von Speisen, das Einschenken von Getränken sowie das Betreuen von Gästen.</w:t>
            </w:r>
          </w:p>
        </w:tc>
      </w:tr>
    </w:tbl>
    <w:p w:rsidR="00247E63" w:rsidRDefault="00247E63" w:rsidP="00247E63">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247E63" w:rsidRPr="009B4760" w:rsidTr="00D477E1">
        <w:trPr>
          <w:trHeight w:val="523"/>
        </w:trPr>
        <w:tc>
          <w:tcPr>
            <w:tcW w:w="3119" w:type="dxa"/>
            <w:shd w:val="clear" w:color="auto" w:fill="D9D9D9"/>
          </w:tcPr>
          <w:p w:rsidR="00247E63" w:rsidRPr="009B4760" w:rsidRDefault="00247E63" w:rsidP="00D477E1">
            <w:pPr>
              <w:spacing w:before="40" w:after="60" w:line="160" w:lineRule="exact"/>
              <w:rPr>
                <w:color w:val="000000"/>
                <w:sz w:val="12"/>
              </w:rPr>
            </w:pPr>
            <w:r w:rsidRPr="009B4760">
              <w:rPr>
                <w:sz w:val="12"/>
              </w:rPr>
              <w:lastRenderedPageBreak/>
              <w:br w:type="page"/>
              <w:t>Lernfeld</w:t>
            </w:r>
          </w:p>
          <w:p w:rsidR="00247E63" w:rsidRPr="009B4760" w:rsidRDefault="00247E63" w:rsidP="00D477E1">
            <w:pPr>
              <w:rPr>
                <w:b/>
              </w:rPr>
            </w:pPr>
            <w:r w:rsidRPr="009B4760">
              <w:rPr>
                <w:b/>
              </w:rPr>
              <w:t>LF 1</w:t>
            </w:r>
          </w:p>
        </w:tc>
        <w:tc>
          <w:tcPr>
            <w:tcW w:w="4229" w:type="dxa"/>
            <w:shd w:val="clear" w:color="auto" w:fill="D9D9D9"/>
          </w:tcPr>
          <w:p w:rsidR="00247E63" w:rsidRPr="009B4760" w:rsidRDefault="00247E63" w:rsidP="00D477E1">
            <w:pPr>
              <w:spacing w:before="40" w:after="60" w:line="160" w:lineRule="exact"/>
              <w:rPr>
                <w:color w:val="000000"/>
                <w:sz w:val="12"/>
              </w:rPr>
            </w:pPr>
            <w:r w:rsidRPr="009B4760">
              <w:rPr>
                <w:sz w:val="12"/>
              </w:rPr>
              <w:t>Titel</w:t>
            </w:r>
          </w:p>
          <w:p w:rsidR="00247E63" w:rsidRPr="009B4760" w:rsidRDefault="00247E63" w:rsidP="00D477E1">
            <w:pPr>
              <w:rPr>
                <w:b/>
              </w:rPr>
            </w:pPr>
            <w:r w:rsidRPr="00A62608">
              <w:rPr>
                <w:b/>
              </w:rPr>
              <w:t>Berufe in der Gastronomie – Teil II</w:t>
            </w:r>
          </w:p>
        </w:tc>
        <w:tc>
          <w:tcPr>
            <w:tcW w:w="188" w:type="dxa"/>
            <w:tcBorders>
              <w:top w:val="nil"/>
              <w:bottom w:val="nil"/>
            </w:tcBorders>
            <w:shd w:val="clear" w:color="auto" w:fill="FFFFFF"/>
          </w:tcPr>
          <w:p w:rsidR="00247E63" w:rsidRPr="009B4760" w:rsidRDefault="00247E63" w:rsidP="00D477E1"/>
        </w:tc>
        <w:tc>
          <w:tcPr>
            <w:tcW w:w="2103" w:type="dxa"/>
            <w:shd w:val="clear" w:color="auto" w:fill="D9D9D9"/>
          </w:tcPr>
          <w:p w:rsidR="00247E63" w:rsidRPr="000F5789" w:rsidRDefault="00247E63" w:rsidP="00D477E1">
            <w:pPr>
              <w:jc w:val="center"/>
              <w:rPr>
                <w:rFonts w:cs="Times New Roman"/>
                <w:b/>
                <w:lang w:eastAsia="de-DE"/>
              </w:rPr>
            </w:pPr>
            <w:r w:rsidRPr="000F5789">
              <w:rPr>
                <w:rFonts w:cs="Times New Roman"/>
                <w:b/>
                <w:lang w:eastAsia="de-DE"/>
              </w:rPr>
              <w:t xml:space="preserve">Ernährung </w:t>
            </w:r>
          </w:p>
          <w:p w:rsidR="00247E63" w:rsidRPr="000F5789" w:rsidRDefault="00247E63" w:rsidP="00D477E1">
            <w:pPr>
              <w:jc w:val="center"/>
              <w:rPr>
                <w:rFonts w:cs="Times New Roman"/>
                <w:b/>
                <w:lang w:eastAsia="de-DE"/>
              </w:rPr>
            </w:pPr>
            <w:r w:rsidRPr="000F5789">
              <w:rPr>
                <w:rFonts w:cs="Times New Roman"/>
                <w:b/>
                <w:lang w:eastAsia="de-DE"/>
              </w:rPr>
              <w:t>und Gastronomie</w:t>
            </w:r>
          </w:p>
          <w:p w:rsidR="00247E63" w:rsidRPr="009A3177" w:rsidRDefault="00247E63" w:rsidP="00D477E1">
            <w:pPr>
              <w:jc w:val="center"/>
              <w:rPr>
                <w:rFonts w:cs="Times New Roman"/>
                <w:b/>
                <w:lang w:eastAsia="de-DE"/>
              </w:rPr>
            </w:pPr>
            <w:r>
              <w:rPr>
                <w:b/>
              </w:rPr>
              <w:t>EG1.01.04.02</w:t>
            </w:r>
          </w:p>
        </w:tc>
      </w:tr>
    </w:tbl>
    <w:p w:rsidR="00247E63" w:rsidRDefault="00A134C8" w:rsidP="00282842">
      <w:pPr>
        <w:pStyle w:val="Abstandszeile"/>
      </w:pPr>
      <w:r w:rsidRPr="004031F3">
        <w:rPr>
          <w:noProof/>
          <w:sz w:val="24"/>
        </w:rPr>
        <w:drawing>
          <wp:anchor distT="0" distB="0" distL="114300" distR="114300" simplePos="0" relativeHeight="252020736" behindDoc="0" locked="0" layoutInCell="0" allowOverlap="1" wp14:anchorId="73797F74" wp14:editId="171B74B6">
            <wp:simplePos x="0" y="0"/>
            <wp:positionH relativeFrom="rightMargin">
              <wp:posOffset>127000</wp:posOffset>
            </wp:positionH>
            <wp:positionV relativeFrom="paragraph">
              <wp:posOffset>90170</wp:posOffset>
            </wp:positionV>
            <wp:extent cx="345440" cy="323850"/>
            <wp:effectExtent l="0" t="0" r="0" b="0"/>
            <wp:wrapNone/>
            <wp:docPr id="124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017664" behindDoc="0" locked="0" layoutInCell="1" allowOverlap="1" wp14:anchorId="13592F6E" wp14:editId="5F7D431C">
                <wp:simplePos x="0" y="0"/>
                <wp:positionH relativeFrom="column">
                  <wp:posOffset>1844040</wp:posOffset>
                </wp:positionH>
                <wp:positionV relativeFrom="paragraph">
                  <wp:posOffset>148590</wp:posOffset>
                </wp:positionV>
                <wp:extent cx="2762885" cy="719455"/>
                <wp:effectExtent l="0" t="0" r="18415" b="23495"/>
                <wp:wrapNone/>
                <wp:docPr id="4730" name="Flussdiagramm: Alternativer Prozess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885" cy="719455"/>
                        </a:xfrm>
                        <a:prstGeom prst="flowChartAlternateProcess">
                          <a:avLst/>
                        </a:prstGeom>
                        <a:gradFill rotWithShape="1">
                          <a:gsLst>
                            <a:gs pos="0">
                              <a:srgbClr val="FF6600"/>
                            </a:gs>
                            <a:gs pos="85000">
                              <a:srgbClr val="FAC090"/>
                            </a:gs>
                            <a:gs pos="98000">
                              <a:srgbClr val="E46C0A"/>
                            </a:gs>
                          </a:gsLst>
                          <a:path path="shape">
                            <a:fillToRect l="50000" t="50000" r="50000" b="50000"/>
                          </a:path>
                        </a:gradFill>
                        <a:ln w="25400">
                          <a:solidFill>
                            <a:srgbClr val="F79646"/>
                          </a:solidFill>
                          <a:miter lim="800000"/>
                          <a:headEnd/>
                          <a:tailEnd/>
                        </a:ln>
                      </wps:spPr>
                      <wps:txbx>
                        <w:txbxContent>
                          <w:p w:rsidR="00333930" w:rsidRPr="00C80BDE" w:rsidRDefault="00333930" w:rsidP="00247E63">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5A5D2E" w:rsidRDefault="00333930" w:rsidP="00247E63">
                            <w:pPr>
                              <w:jc w:val="center"/>
                              <w:rPr>
                                <w:rStyle w:val="Fett"/>
                                <w:bCs w:val="0"/>
                                <w:color w:val="92D050"/>
                                <w:sz w:val="28"/>
                                <w:szCs w:val="28"/>
                              </w:rPr>
                            </w:pPr>
                            <w:r>
                              <w:rPr>
                                <w:rStyle w:val="Fett"/>
                                <w:bCs w:val="0"/>
                                <w:color w:val="7030A0"/>
                                <w:sz w:val="28"/>
                                <w:szCs w:val="28"/>
                              </w:rPr>
                              <w:t>Köchin/</w:t>
                            </w:r>
                            <w:r>
                              <w:rPr>
                                <w:rStyle w:val="Fett"/>
                                <w:bCs w:val="0"/>
                                <w:color w:val="005426"/>
                                <w:sz w:val="28"/>
                                <w:szCs w:val="28"/>
                              </w:rPr>
                              <w:t>Koch</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207" type="#_x0000_t176" style="position:absolute;margin-left:145.2pt;margin-top:11.7pt;width:217.55pt;height:56.65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" fillcolor="#f60" strokecolor="#f79646" strokeweight="2pt">
                <v:fill color2="#e46c0a" rotate="t" focusposition=".5,.5" focussize="" colors="0 #f60;55706f #fac090;64225f #e46c0a" focus="100%" type="gradientRadial"/>
                <v:textbox>
                  <w:txbxContent>
                    <w:p w:rsidR="00333930" w:rsidRPr="00C80BDE" w:rsidRDefault="00333930" w:rsidP="00247E63">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5A5D2E" w:rsidRDefault="00333930" w:rsidP="00247E63">
                      <w:pPr>
                        <w:jc w:val="center"/>
                        <w:rPr>
                          <w:rStyle w:val="Fett"/>
                          <w:bCs w:val="0"/>
                          <w:color w:val="92D050"/>
                          <w:sz w:val="28"/>
                          <w:szCs w:val="28"/>
                        </w:rPr>
                      </w:pPr>
                      <w:r>
                        <w:rPr>
                          <w:rStyle w:val="Fett"/>
                          <w:bCs w:val="0"/>
                          <w:color w:val="7030A0"/>
                          <w:sz w:val="28"/>
                          <w:szCs w:val="28"/>
                        </w:rPr>
                        <w:t>Köchin/</w:t>
                      </w:r>
                      <w:r>
                        <w:rPr>
                          <w:rStyle w:val="Fett"/>
                          <w:bCs w:val="0"/>
                          <w:color w:val="005426"/>
                          <w:sz w:val="28"/>
                          <w:szCs w:val="28"/>
                        </w:rPr>
                        <w:t>Koch</w:t>
                      </w:r>
                    </w:p>
                  </w:txbxContent>
                </v:textbox>
              </v:shape>
            </w:pict>
          </mc:Fallback>
        </mc:AlternateContent>
      </w:r>
      <w:r w:rsidRPr="00620596">
        <w:rPr>
          <w:noProof/>
        </w:rPr>
        <mc:AlternateContent>
          <mc:Choice Requires="wps">
            <w:drawing>
              <wp:anchor distT="0" distB="0" distL="114300" distR="114300" simplePos="0" relativeHeight="252016640" behindDoc="0" locked="0" layoutInCell="1" allowOverlap="1" wp14:anchorId="63847332" wp14:editId="6B441FD3">
                <wp:simplePos x="0" y="0"/>
                <wp:positionH relativeFrom="column">
                  <wp:posOffset>-14605</wp:posOffset>
                </wp:positionH>
                <wp:positionV relativeFrom="paragraph">
                  <wp:posOffset>93345</wp:posOffset>
                </wp:positionV>
                <wp:extent cx="1778000" cy="884555"/>
                <wp:effectExtent l="57150" t="38100" r="0" b="67945"/>
                <wp:wrapNone/>
                <wp:docPr id="90" name="Pfeil nach rechts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00" cy="884555"/>
                        </a:xfrm>
                        <a:prstGeom prst="rightArrow">
                          <a:avLst/>
                        </a:prstGeom>
                        <a:gradFill flip="none" rotWithShape="1">
                          <a:gsLst>
                            <a:gs pos="0">
                              <a:srgbClr val="8064A2">
                                <a:tint val="50000"/>
                                <a:satMod val="300000"/>
                              </a:srgbClr>
                            </a:gs>
                            <a:gs pos="61000">
                              <a:srgbClr val="8064A2">
                                <a:tint val="37000"/>
                                <a:satMod val="300000"/>
                              </a:srgbClr>
                            </a:gs>
                            <a:gs pos="88000">
                              <a:srgbClr val="F79646">
                                <a:lumMod val="40000"/>
                                <a:lumOff val="60000"/>
                              </a:srgbClr>
                            </a:gs>
                          </a:gsLst>
                          <a:path path="circle">
                            <a:fillToRect l="100000" t="100000"/>
                          </a:path>
                          <a:tileRect r="-100000" b="-100000"/>
                        </a:gradFill>
                        <a:ln w="9525" cap="flat" cmpd="sng" algn="ctr">
                          <a:noFill/>
                          <a:prstDash val="solid"/>
                        </a:ln>
                        <a:effectLst>
                          <a:outerShdw blurRad="40000" dist="20000" dir="5400000" rotWithShape="0">
                            <a:srgbClr val="000000">
                              <a:alpha val="38000"/>
                            </a:srgbClr>
                          </a:outerShdw>
                        </a:effectLst>
                      </wps:spPr>
                      <wps:txbx>
                        <w:txbxContent>
                          <w:p w:rsidR="00333930" w:rsidRPr="00952DC1" w:rsidRDefault="00333930" w:rsidP="00247E63">
                            <w:pPr>
                              <w:jc w:val="center"/>
                              <w:rPr>
                                <w:b/>
                                <w:sz w:val="24"/>
                                <w:szCs w:val="24"/>
                              </w:rPr>
                            </w:pPr>
                            <w:r w:rsidRPr="00952DC1">
                              <w:rPr>
                                <w:b/>
                                <w:color w:val="00B050"/>
                                <w:sz w:val="24"/>
                                <w:szCs w:val="24"/>
                              </w:rPr>
                              <w:t>Fragen</w:t>
                            </w:r>
                            <w:r>
                              <w:rPr>
                                <w:b/>
                                <w:sz w:val="24"/>
                                <w:szCs w:val="24"/>
                              </w:rPr>
                              <w:t xml:space="preserve"> – </w:t>
                            </w:r>
                            <w:r w:rsidRPr="00952DC1">
                              <w:rPr>
                                <w:b/>
                                <w:color w:val="7030A0"/>
                                <w:sz w:val="24"/>
                                <w:szCs w:val="24"/>
                              </w:rPr>
                              <w:t>Helfen</w:t>
                            </w:r>
                            <w:r>
                              <w:rPr>
                                <w:b/>
                                <w:sz w:val="24"/>
                                <w:szCs w:val="24"/>
                              </w:rPr>
                              <w:t xml:space="preserve"> – </w:t>
                            </w:r>
                          </w:p>
                          <w:p w:rsidR="00333930" w:rsidRPr="00952DC1" w:rsidRDefault="00333930" w:rsidP="00247E63">
                            <w:pPr>
                              <w:jc w:val="center"/>
                              <w:rPr>
                                <w:b/>
                                <w:color w:val="E36C0A" w:themeColor="accent6" w:themeShade="BF"/>
                                <w:sz w:val="24"/>
                                <w:szCs w:val="24"/>
                              </w:rPr>
                            </w:pPr>
                            <w:r w:rsidRPr="00952DC1">
                              <w:rPr>
                                <w:b/>
                                <w:color w:val="E36C0A" w:themeColor="accent6" w:themeShade="BF"/>
                                <w:sz w:val="24"/>
                                <w:szCs w:val="24"/>
                              </w:rPr>
                              <w:t>Verstehen</w:t>
                            </w:r>
                          </w:p>
                          <w:p w:rsidR="00333930" w:rsidRPr="00843480" w:rsidRDefault="00333930" w:rsidP="00247E63">
                            <w:pPr>
                              <w:jc w:val="center"/>
                              <w:rPr>
                                <w:b/>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90" o:spid="_x0000_s1208" type="#_x0000_t13" style="position:absolute;margin-left:-1.15pt;margin-top:7.35pt;width:140pt;height:69.65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" adj="16227" fillcolor="#c9b5e8" stroked="f">
                <v:fill color2="#fcd5b5" rotate="t" focusposition="1,1" focussize="" colors="0 #c9b5e8;39977f #d9cbee;57672f #fcd5b5" focus="100%" type="gradientRadial"/>
                <v:shadow on="t" color="black" opacity="24903f" origin=",.5" offset="0,.55556mm"/>
                <v:path arrowok="t"/>
                <v:textbox>
                  <w:txbxContent>
                    <w:p w:rsidR="00333930" w:rsidRPr="00952DC1" w:rsidRDefault="00333930" w:rsidP="00247E63">
                      <w:pPr>
                        <w:jc w:val="center"/>
                        <w:rPr>
                          <w:b/>
                          <w:sz w:val="24"/>
                          <w:szCs w:val="24"/>
                        </w:rPr>
                      </w:pPr>
                      <w:r w:rsidRPr="00952DC1">
                        <w:rPr>
                          <w:b/>
                          <w:color w:val="00B050"/>
                          <w:sz w:val="24"/>
                          <w:szCs w:val="24"/>
                        </w:rPr>
                        <w:t>Fragen</w:t>
                      </w:r>
                      <w:r>
                        <w:rPr>
                          <w:b/>
                          <w:sz w:val="24"/>
                          <w:szCs w:val="24"/>
                        </w:rPr>
                        <w:t xml:space="preserve"> – </w:t>
                      </w:r>
                      <w:r w:rsidRPr="00952DC1">
                        <w:rPr>
                          <w:b/>
                          <w:color w:val="7030A0"/>
                          <w:sz w:val="24"/>
                          <w:szCs w:val="24"/>
                        </w:rPr>
                        <w:t>Helfen</w:t>
                      </w:r>
                      <w:r>
                        <w:rPr>
                          <w:b/>
                          <w:sz w:val="24"/>
                          <w:szCs w:val="24"/>
                        </w:rPr>
                        <w:t xml:space="preserve"> – </w:t>
                      </w:r>
                    </w:p>
                    <w:p w:rsidR="00333930" w:rsidRPr="00952DC1" w:rsidRDefault="00333930" w:rsidP="00247E63">
                      <w:pPr>
                        <w:jc w:val="center"/>
                        <w:rPr>
                          <w:b/>
                          <w:color w:val="E36C0A" w:themeColor="accent6" w:themeShade="BF"/>
                          <w:sz w:val="24"/>
                          <w:szCs w:val="24"/>
                        </w:rPr>
                      </w:pPr>
                      <w:r w:rsidRPr="00952DC1">
                        <w:rPr>
                          <w:b/>
                          <w:color w:val="E36C0A" w:themeColor="accent6" w:themeShade="BF"/>
                          <w:sz w:val="24"/>
                          <w:szCs w:val="24"/>
                        </w:rPr>
                        <w:t>Verstehen</w:t>
                      </w:r>
                    </w:p>
                    <w:p w:rsidR="00333930" w:rsidRPr="00843480" w:rsidRDefault="00333930" w:rsidP="00247E63">
                      <w:pPr>
                        <w:jc w:val="center"/>
                        <w:rPr>
                          <w:b/>
                          <w:sz w:val="24"/>
                          <w:szCs w:val="24"/>
                        </w:rPr>
                      </w:pPr>
                    </w:p>
                  </w:txbxContent>
                </v:textbox>
              </v:shape>
            </w:pict>
          </mc:Fallback>
        </mc:AlternateContent>
      </w:r>
    </w:p>
    <w:p w:rsidR="00247E63" w:rsidRDefault="00247E63" w:rsidP="00282842">
      <w:pPr>
        <w:pStyle w:val="Abstandszeile"/>
      </w:pPr>
    </w:p>
    <w:p w:rsidR="00282842" w:rsidRDefault="00282842" w:rsidP="00282842">
      <w:pPr>
        <w:pStyle w:val="Abstandszeile"/>
      </w:pPr>
    </w:p>
    <w:p w:rsidR="00282842" w:rsidRDefault="00282842" w:rsidP="00282842">
      <w:pPr>
        <w:pStyle w:val="Abstandszeile"/>
      </w:pPr>
    </w:p>
    <w:p w:rsidR="00247E63" w:rsidRDefault="00247E63" w:rsidP="00282842">
      <w:pPr>
        <w:pStyle w:val="Abstandszeile"/>
      </w:pPr>
    </w:p>
    <w:p w:rsidR="00247E63" w:rsidRDefault="00247E63" w:rsidP="00282842">
      <w:pPr>
        <w:pStyle w:val="Abstandszeile"/>
      </w:pPr>
    </w:p>
    <w:p w:rsidR="00247E63" w:rsidRDefault="00247E63" w:rsidP="00282842">
      <w:pPr>
        <w:pStyle w:val="Abstandszeile"/>
      </w:pPr>
    </w:p>
    <w:p w:rsidR="00247E63" w:rsidRDefault="00247E63" w:rsidP="00282842">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5"/>
        <w:gridCol w:w="1056"/>
        <w:gridCol w:w="4850"/>
      </w:tblGrid>
      <w:tr w:rsidR="00247E63" w:rsidRPr="00DE4890" w:rsidTr="00282842">
        <w:trPr>
          <w:trHeight w:val="397"/>
        </w:trPr>
        <w:tc>
          <w:tcPr>
            <w:tcW w:w="1465" w:type="dxa"/>
            <w:shd w:val="clear" w:color="auto" w:fill="D9D9D9" w:themeFill="background1" w:themeFillShade="D9"/>
            <w:vAlign w:val="center"/>
          </w:tcPr>
          <w:p w:rsidR="00247E63" w:rsidRPr="00DE4890" w:rsidRDefault="00247E63" w:rsidP="00D477E1">
            <w:pPr>
              <w:pStyle w:val="TabelleKopfmitte"/>
            </w:pPr>
            <w:r>
              <w:t>Phase</w:t>
            </w:r>
          </w:p>
        </w:tc>
        <w:tc>
          <w:tcPr>
            <w:tcW w:w="1056" w:type="dxa"/>
            <w:shd w:val="clear" w:color="auto" w:fill="D9D9D9" w:themeFill="background1" w:themeFillShade="D9"/>
            <w:vAlign w:val="center"/>
          </w:tcPr>
          <w:p w:rsidR="00247E63" w:rsidRPr="00DE4890" w:rsidRDefault="00247E63" w:rsidP="00D477E1">
            <w:pPr>
              <w:pStyle w:val="TabelleKopfmitte"/>
            </w:pPr>
            <w:r>
              <w:t>Zeit</w:t>
            </w:r>
          </w:p>
        </w:tc>
        <w:tc>
          <w:tcPr>
            <w:tcW w:w="4850" w:type="dxa"/>
            <w:shd w:val="clear" w:color="auto" w:fill="D9D9D9" w:themeFill="background1" w:themeFillShade="D9"/>
            <w:vAlign w:val="center"/>
          </w:tcPr>
          <w:p w:rsidR="00247E63" w:rsidRPr="00DE4890" w:rsidRDefault="00247E63" w:rsidP="00D477E1">
            <w:pPr>
              <w:pStyle w:val="TabelleKopfmitte"/>
            </w:pPr>
            <w:r>
              <w:t>Aufgabe</w:t>
            </w:r>
          </w:p>
        </w:tc>
      </w:tr>
      <w:tr w:rsidR="00247E63" w:rsidRPr="00DE4890" w:rsidTr="00282842">
        <w:trPr>
          <w:trHeight w:val="624"/>
        </w:trPr>
        <w:tc>
          <w:tcPr>
            <w:tcW w:w="1465" w:type="dxa"/>
            <w:shd w:val="clear" w:color="auto" w:fill="auto"/>
            <w:vAlign w:val="center"/>
          </w:tcPr>
          <w:p w:rsidR="00247E63" w:rsidRPr="00F0156F" w:rsidRDefault="00247E63" w:rsidP="00D477E1">
            <w:pPr>
              <w:pStyle w:val="Textkrpermitte"/>
            </w:pPr>
            <w:r w:rsidRPr="00FC0F56">
              <w:rPr>
                <w:noProof/>
              </w:rPr>
              <w:drawing>
                <wp:inline distT="0" distB="0" distL="0" distR="0" wp14:anchorId="2F85D99D" wp14:editId="3CFA2E88">
                  <wp:extent cx="302701" cy="324000"/>
                  <wp:effectExtent l="0" t="0" r="2540" b="0"/>
                  <wp:docPr id="473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247E63" w:rsidRDefault="00247E63" w:rsidP="00D477E1">
            <w:pPr>
              <w:pStyle w:val="Textkrper"/>
              <w:jc w:val="center"/>
            </w:pPr>
            <w:r>
              <w:t>10</w:t>
            </w:r>
          </w:p>
          <w:p w:rsidR="00247E63" w:rsidRPr="00DE4890" w:rsidRDefault="001B46C5" w:rsidP="00D477E1">
            <w:pPr>
              <w:pStyle w:val="Textkrper"/>
              <w:jc w:val="center"/>
            </w:pPr>
            <w:r>
              <w:t>Min.</w:t>
            </w:r>
          </w:p>
        </w:tc>
        <w:tc>
          <w:tcPr>
            <w:tcW w:w="4850" w:type="dxa"/>
            <w:shd w:val="clear" w:color="auto" w:fill="auto"/>
          </w:tcPr>
          <w:p w:rsidR="00247E63" w:rsidRPr="003A4AC0" w:rsidRDefault="00247E63" w:rsidP="00D477E1">
            <w:pPr>
              <w:pStyle w:val="Textkrper"/>
              <w:jc w:val="left"/>
              <w:rPr>
                <w:b/>
              </w:rPr>
            </w:pPr>
            <w:r w:rsidRPr="005A5D2E">
              <w:t>Welche Fragen kön</w:t>
            </w:r>
            <w:r>
              <w:t xml:space="preserve">nten von den Besuchern gestellt </w:t>
            </w:r>
            <w:r w:rsidRPr="005A5D2E">
              <w:t xml:space="preserve">werden? </w:t>
            </w:r>
            <w:r>
              <w:br/>
            </w:r>
            <w:r w:rsidRPr="005A5D2E">
              <w:t>Überlegen Sie eine mögliche Frage passend zur An</w:t>
            </w:r>
            <w:r w:rsidRPr="005A5D2E">
              <w:t>t</w:t>
            </w:r>
            <w:r w:rsidRPr="005A5D2E">
              <w:t>wort.</w:t>
            </w:r>
          </w:p>
        </w:tc>
      </w:tr>
    </w:tbl>
    <w:p w:rsidR="00247E63" w:rsidRPr="006B683B" w:rsidRDefault="00247E63" w:rsidP="00282842">
      <w:pPr>
        <w:pStyle w:val="Abstandszeile"/>
      </w:pPr>
    </w:p>
    <w:tbl>
      <w:tblPr>
        <w:tblStyle w:val="Tabellenraster"/>
        <w:tblW w:w="8931" w:type="dxa"/>
        <w:tblInd w:w="108" w:type="dxa"/>
        <w:tblLook w:val="04A0" w:firstRow="1" w:lastRow="0" w:firstColumn="1" w:lastColumn="0" w:noHBand="0" w:noVBand="1"/>
      </w:tblPr>
      <w:tblGrid>
        <w:gridCol w:w="4214"/>
        <w:gridCol w:w="4717"/>
      </w:tblGrid>
      <w:tr w:rsidR="00247E63" w:rsidRPr="00E8252E" w:rsidTr="00A134C8">
        <w:trPr>
          <w:trHeight w:val="567"/>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shd w:val="clear" w:color="auto" w:fill="FDE9D9" w:themeFill="accent6" w:themeFillTint="33"/>
            <w:vAlign w:val="center"/>
          </w:tcPr>
          <w:p w:rsidR="00247E63" w:rsidRPr="00E8252E" w:rsidRDefault="00247E63" w:rsidP="00B16B7C">
            <w:pPr>
              <w:pStyle w:val="Textkrper"/>
              <w:jc w:val="center"/>
              <w:rPr>
                <w:b/>
                <w:sz w:val="32"/>
                <w:szCs w:val="32"/>
              </w:rPr>
            </w:pPr>
            <w:r>
              <w:rPr>
                <w:b/>
                <w:sz w:val="32"/>
                <w:szCs w:val="32"/>
              </w:rPr>
              <w:t xml:space="preserve">? </w:t>
            </w:r>
            <w:r w:rsidRPr="00E8252E">
              <w:rPr>
                <w:b/>
                <w:sz w:val="32"/>
                <w:szCs w:val="32"/>
              </w:rPr>
              <w:t>Frage</w:t>
            </w:r>
            <w:r>
              <w:rPr>
                <w:b/>
                <w:sz w:val="32"/>
                <w:szCs w:val="32"/>
              </w:rPr>
              <w:t xml:space="preserve"> </w:t>
            </w:r>
            <w:r w:rsidRPr="00E06864">
              <w:rPr>
                <w:sz w:val="40"/>
                <w:szCs w:val="40"/>
              </w:rPr>
              <w:sym w:font="Wingdings" w:char="F021"/>
            </w:r>
          </w:p>
        </w:tc>
        <w:tc>
          <w:tcPr>
            <w:tcW w:w="4717" w:type="dxa"/>
            <w:tcBorders>
              <w:top w:val="dashSmallGap" w:sz="12" w:space="0" w:color="00B050"/>
              <w:left w:val="dashSmallGap" w:sz="12" w:space="0" w:color="00B050"/>
              <w:bottom w:val="dashSmallGap" w:sz="12" w:space="0" w:color="00B050"/>
              <w:right w:val="dashSmallGap" w:sz="12" w:space="0" w:color="00B050"/>
            </w:tcBorders>
            <w:shd w:val="clear" w:color="auto" w:fill="FDE9D9" w:themeFill="accent6" w:themeFillTint="33"/>
            <w:vAlign w:val="center"/>
          </w:tcPr>
          <w:p w:rsidR="00247E63" w:rsidRPr="00E8252E" w:rsidRDefault="00247E63" w:rsidP="00282842">
            <w:pPr>
              <w:pStyle w:val="Textkrper"/>
              <w:jc w:val="center"/>
              <w:rPr>
                <w:b/>
                <w:sz w:val="32"/>
                <w:szCs w:val="32"/>
              </w:rPr>
            </w:pPr>
            <w:r w:rsidRPr="00E8252E">
              <w:rPr>
                <w:b/>
                <w:sz w:val="32"/>
                <w:szCs w:val="32"/>
              </w:rPr>
              <w:t>Antwort</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282842">
            <w:pPr>
              <w:pStyle w:val="Textkrp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Von einem Koch wird sehr viel verlangt. Es gibt keinen geregelten Arbeitsablauf.</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282842">
            <w:pPr>
              <w:pStyle w:val="Textkrp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Stress kommt häufig vor. In hektischen Situationen muss man Ruhe und den Überblick bewahren.</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282842">
            <w:pPr>
              <w:pStyle w:val="Textkrp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282842">
            <w:pPr>
              <w:pStyle w:val="Textkrper"/>
              <w:jc w:val="center"/>
            </w:pPr>
            <w:r>
              <w:t>Ein Koch organisiert Arbeitsabläufe. Beispiel: An we</w:t>
            </w:r>
            <w:r>
              <w:t>l</w:t>
            </w:r>
            <w:r>
              <w:t>chem Tag werden Soßen hergestellt? Wie viele De</w:t>
            </w:r>
            <w:r>
              <w:t>s</w:t>
            </w:r>
            <w:r>
              <w:t>serts werden benötigt? Wer erledigt welche Aufgabe zu welchem Zeitpunkt? Wie wird angerichtet?</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282842">
            <w:pPr>
              <w:pStyle w:val="Textkrp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82842" w:rsidRPr="00180F60" w:rsidRDefault="00247E63" w:rsidP="00282842">
            <w:pPr>
              <w:pStyle w:val="Textkrper"/>
              <w:jc w:val="center"/>
            </w:pPr>
            <w:r>
              <w:t>Beispiel: Was ist saisonal? Wenn man größere Mengen kauft, wird es günstiger. So einkaufen, dass die Menge sinnvoll kalkuliert i</w:t>
            </w:r>
            <w:r w:rsidR="00B16B7C">
              <w:t>st und die Ware nicht verdirbt.</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282842">
            <w:pPr>
              <w:pStyle w:val="Textkrp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82842" w:rsidRPr="00180F60" w:rsidRDefault="00247E63" w:rsidP="00282842">
            <w:pPr>
              <w:pStyle w:val="Textkrper"/>
              <w:jc w:val="center"/>
            </w:pPr>
            <w:r>
              <w:t>In einer kleineren Küche muss ein Koch alle Gerichte zubereiten, während in größeren Küchen die einze</w:t>
            </w:r>
            <w:r>
              <w:t>l</w:t>
            </w:r>
            <w:r>
              <w:t>nen Posten klar geregelt sind.</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282842">
            <w:pPr>
              <w:pStyle w:val="Textkrp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82842" w:rsidRPr="00180F60" w:rsidRDefault="00247E63" w:rsidP="00282842">
            <w:pPr>
              <w:pStyle w:val="Textkrper"/>
              <w:jc w:val="center"/>
            </w:pPr>
            <w:r>
              <w:t>Das Wichtigste ist die Freude am Beruf, Stress und lange Arbeitszeiten zu akzeptieren und sehr belastbar zu sein. Wer den Willen hat, kann sehr viel lernen.</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282842">
            <w:pPr>
              <w:pStyle w:val="Textkrp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82842" w:rsidRPr="00180F60" w:rsidRDefault="00247E63" w:rsidP="00282842">
            <w:pPr>
              <w:pStyle w:val="Textkrper"/>
              <w:jc w:val="center"/>
            </w:pPr>
            <w:r>
              <w:t>Lagerverwaltung be</w:t>
            </w:r>
            <w:r w:rsidR="00B16B7C">
              <w:t>deutet u. a</w:t>
            </w:r>
            <w:r>
              <w:t>. Waren sachgerecht zu lagern, die Frische zu überwachen und die Vorschri</w:t>
            </w:r>
            <w:r>
              <w:t>f</w:t>
            </w:r>
            <w:r>
              <w:t>ten einzuhalten.</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282842">
            <w:pPr>
              <w:pStyle w:val="Textkrp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Wer möchte, kann in diesem Beruf die Welt kennen lernen und den eigenen Horizont erweitern.</w:t>
            </w:r>
          </w:p>
          <w:p w:rsidR="00282842" w:rsidRPr="00180F60" w:rsidRDefault="00282842" w:rsidP="00282842">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282842">
            <w:pPr>
              <w:pStyle w:val="Textkrp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82842" w:rsidRPr="00180F60" w:rsidRDefault="00247E63" w:rsidP="00282842">
            <w:pPr>
              <w:pStyle w:val="Textkrper"/>
              <w:jc w:val="center"/>
            </w:pPr>
            <w:r>
              <w:t>Die Ausbildung dauert drei Jahre. Ein guter Haup</w:t>
            </w:r>
            <w:r>
              <w:t>t</w:t>
            </w:r>
            <w:r>
              <w:t>schulabschluss oder ein mittlerer Bildungsabschluss sind Voraussetzung.</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282842">
            <w:pPr>
              <w:pStyle w:val="Textkrp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82842" w:rsidRPr="00180F60" w:rsidRDefault="00247E63" w:rsidP="00282842">
            <w:pPr>
              <w:pStyle w:val="Textkrper"/>
              <w:jc w:val="center"/>
            </w:pPr>
            <w:r>
              <w:t>Mathematik ist sehr wichtig. Ein Koch muss kalkuli</w:t>
            </w:r>
            <w:r>
              <w:t>e</w:t>
            </w:r>
            <w:r>
              <w:t>ren können, die Preise einschätzen und Entscheidu</w:t>
            </w:r>
            <w:r>
              <w:t>n</w:t>
            </w:r>
            <w:r>
              <w:t>gen beim Einkauf treffen.</w:t>
            </w:r>
          </w:p>
        </w:tc>
      </w:tr>
    </w:tbl>
    <w:p w:rsidR="00247E63" w:rsidRDefault="00247E63" w:rsidP="00247E63">
      <w:pPr>
        <w:pStyle w:val="Textkrper"/>
        <w:ind w:left="2124" w:firstLine="708"/>
        <w:jc w:val="left"/>
        <w:rPr>
          <w:b/>
        </w:rPr>
      </w:pPr>
    </w:p>
    <w:p w:rsidR="00247E63" w:rsidRDefault="00247E63" w:rsidP="00247E63">
      <w:pPr>
        <w:rPr>
          <w:b/>
          <w:lang w:eastAsia="de-DE"/>
        </w:rPr>
      </w:pPr>
      <w:r>
        <w:rPr>
          <w:b/>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47E63"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247E63" w:rsidRPr="009B4760" w:rsidRDefault="00247E63" w:rsidP="00D477E1">
            <w:pPr>
              <w:spacing w:before="40" w:after="60" w:line="160" w:lineRule="exact"/>
              <w:rPr>
                <w:color w:val="000000"/>
                <w:sz w:val="12"/>
              </w:rPr>
            </w:pPr>
            <w:r w:rsidRPr="009B4760">
              <w:rPr>
                <w:sz w:val="12"/>
              </w:rPr>
              <w:lastRenderedPageBreak/>
              <w:br w:type="page"/>
              <w:t>Lernfeld</w:t>
            </w:r>
          </w:p>
          <w:p w:rsidR="00247E63" w:rsidRPr="009B4760" w:rsidRDefault="00247E63" w:rsidP="00D477E1">
            <w:pPr>
              <w:rPr>
                <w:b/>
              </w:rPr>
            </w:pPr>
            <w:r w:rsidRPr="009B4760">
              <w:rPr>
                <w:b/>
              </w:rPr>
              <w:t>LF 1</w:t>
            </w:r>
          </w:p>
        </w:tc>
        <w:tc>
          <w:tcPr>
            <w:tcW w:w="4229" w:type="dxa"/>
            <w:tcBorders>
              <w:left w:val="single" w:sz="4" w:space="0" w:color="auto"/>
              <w:bottom w:val="single" w:sz="4" w:space="0" w:color="auto"/>
              <w:right w:val="single" w:sz="4" w:space="0" w:color="auto"/>
            </w:tcBorders>
            <w:shd w:val="clear" w:color="auto" w:fill="D9D9D9"/>
            <w:hideMark/>
          </w:tcPr>
          <w:p w:rsidR="00247E63" w:rsidRPr="009B4760" w:rsidRDefault="00247E63" w:rsidP="00D477E1">
            <w:pPr>
              <w:spacing w:before="40" w:after="60" w:line="160" w:lineRule="exact"/>
              <w:rPr>
                <w:color w:val="000000"/>
                <w:sz w:val="12"/>
              </w:rPr>
            </w:pPr>
            <w:r w:rsidRPr="009B4760">
              <w:rPr>
                <w:sz w:val="12"/>
              </w:rPr>
              <w:t>Titel</w:t>
            </w:r>
          </w:p>
          <w:p w:rsidR="00247E63" w:rsidRPr="009B4760" w:rsidRDefault="00247E63" w:rsidP="00D477E1">
            <w:pPr>
              <w:rPr>
                <w:b/>
              </w:rPr>
            </w:pPr>
            <w:r w:rsidRPr="00A62608">
              <w:rPr>
                <w:b/>
              </w:rPr>
              <w:t>Berufe in der Gastronomie – Teil II</w:t>
            </w:r>
          </w:p>
        </w:tc>
        <w:tc>
          <w:tcPr>
            <w:tcW w:w="188" w:type="dxa"/>
            <w:vMerge w:val="restart"/>
            <w:tcBorders>
              <w:top w:val="nil"/>
              <w:left w:val="single" w:sz="4" w:space="0" w:color="auto"/>
              <w:bottom w:val="nil"/>
              <w:right w:val="single" w:sz="4" w:space="0" w:color="auto"/>
            </w:tcBorders>
            <w:shd w:val="clear" w:color="auto" w:fill="FFFFFF"/>
          </w:tcPr>
          <w:p w:rsidR="00247E63" w:rsidRPr="009B4760" w:rsidRDefault="00247E63" w:rsidP="00D477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47E63" w:rsidRPr="000F5789" w:rsidRDefault="00247E63" w:rsidP="00D477E1">
            <w:pPr>
              <w:jc w:val="center"/>
              <w:rPr>
                <w:rFonts w:cs="Times New Roman"/>
                <w:b/>
                <w:lang w:eastAsia="de-DE"/>
              </w:rPr>
            </w:pPr>
            <w:r w:rsidRPr="000F5789">
              <w:rPr>
                <w:rFonts w:cs="Times New Roman"/>
                <w:b/>
                <w:lang w:eastAsia="de-DE"/>
              </w:rPr>
              <w:t xml:space="preserve">Ernährung </w:t>
            </w:r>
          </w:p>
          <w:p w:rsidR="00247E63" w:rsidRPr="000F5789" w:rsidRDefault="00247E63" w:rsidP="00D477E1">
            <w:pPr>
              <w:jc w:val="center"/>
              <w:rPr>
                <w:rFonts w:cs="Times New Roman"/>
                <w:b/>
                <w:lang w:eastAsia="de-DE"/>
              </w:rPr>
            </w:pPr>
            <w:r w:rsidRPr="000F5789">
              <w:rPr>
                <w:rFonts w:cs="Times New Roman"/>
                <w:b/>
                <w:lang w:eastAsia="de-DE"/>
              </w:rPr>
              <w:t>und Gastronomie</w:t>
            </w:r>
          </w:p>
          <w:p w:rsidR="00247E63" w:rsidRPr="009A3177" w:rsidRDefault="00247E63" w:rsidP="00D477E1">
            <w:pPr>
              <w:jc w:val="center"/>
              <w:rPr>
                <w:rFonts w:cs="Times New Roman"/>
                <w:b/>
                <w:lang w:eastAsia="de-DE"/>
              </w:rPr>
            </w:pPr>
            <w:r>
              <w:rPr>
                <w:b/>
              </w:rPr>
              <w:t>EG1.01.04.02</w:t>
            </w:r>
          </w:p>
        </w:tc>
      </w:tr>
      <w:tr w:rsidR="00247E63" w:rsidRPr="00B51DE9" w:rsidTr="00D477E1">
        <w:tc>
          <w:tcPr>
            <w:tcW w:w="7348" w:type="dxa"/>
            <w:gridSpan w:val="2"/>
            <w:tcBorders>
              <w:left w:val="single" w:sz="4" w:space="0" w:color="auto"/>
              <w:bottom w:val="single" w:sz="4" w:space="0" w:color="auto"/>
              <w:right w:val="single" w:sz="4" w:space="0" w:color="auto"/>
            </w:tcBorders>
            <w:hideMark/>
          </w:tcPr>
          <w:p w:rsidR="00247E63" w:rsidRDefault="00247E63" w:rsidP="00A271BF">
            <w:pPr>
              <w:pStyle w:val="Kopf8ptafz"/>
              <w:numPr>
                <w:ilvl w:val="0"/>
                <w:numId w:val="0"/>
              </w:numPr>
              <w:ind w:left="416" w:hanging="360"/>
            </w:pPr>
          </w:p>
        </w:tc>
        <w:tc>
          <w:tcPr>
            <w:tcW w:w="188" w:type="dxa"/>
            <w:vMerge/>
            <w:tcBorders>
              <w:left w:val="single" w:sz="4" w:space="0" w:color="auto"/>
              <w:bottom w:val="nil"/>
              <w:right w:val="nil"/>
            </w:tcBorders>
            <w:vAlign w:val="center"/>
            <w:hideMark/>
          </w:tcPr>
          <w:p w:rsidR="00247E63" w:rsidRDefault="00247E63" w:rsidP="00D477E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47E63" w:rsidRPr="00B51DE9" w:rsidTr="00D477E1">
              <w:trPr>
                <w:trHeight w:val="284"/>
              </w:trPr>
              <w:tc>
                <w:tcPr>
                  <w:tcW w:w="2090" w:type="dxa"/>
                  <w:shd w:val="clear" w:color="auto" w:fill="D9D9D9" w:themeFill="background1" w:themeFillShade="D9"/>
                </w:tcPr>
                <w:p w:rsidR="00247E63" w:rsidRPr="00B51DE9" w:rsidRDefault="00247E63" w:rsidP="00D477E1">
                  <w:pPr>
                    <w:pStyle w:val="TabelleKopfmitte"/>
                  </w:pPr>
                  <w:r w:rsidRPr="00B51DE9">
                    <w:t>L</w:t>
                  </w:r>
                  <w:r>
                    <w:t>ösung</w:t>
                  </w:r>
                </w:p>
              </w:tc>
            </w:tr>
          </w:tbl>
          <w:p w:rsidR="00247E63" w:rsidRPr="00B51DE9" w:rsidRDefault="00247E63" w:rsidP="00D477E1"/>
        </w:tc>
      </w:tr>
    </w:tbl>
    <w:p w:rsidR="00247E63" w:rsidRDefault="00247E63" w:rsidP="007A7398">
      <w:pPr>
        <w:pStyle w:val="Abstandszeile"/>
      </w:pPr>
    </w:p>
    <w:p w:rsidR="00247E63" w:rsidRDefault="00A134C8" w:rsidP="007A7398">
      <w:pPr>
        <w:pStyle w:val="Abstandszeile"/>
      </w:pPr>
      <w:r w:rsidRPr="006812B0">
        <w:rPr>
          <w:noProof/>
          <w:sz w:val="24"/>
        </w:rPr>
        <w:drawing>
          <wp:anchor distT="0" distB="0" distL="114300" distR="114300" simplePos="0" relativeHeight="252027904" behindDoc="0" locked="0" layoutInCell="0" allowOverlap="1" wp14:anchorId="64D7F0B8" wp14:editId="4B3AB077">
            <wp:simplePos x="0" y="0"/>
            <wp:positionH relativeFrom="rightMargin">
              <wp:posOffset>107950</wp:posOffset>
            </wp:positionH>
            <wp:positionV relativeFrom="paragraph">
              <wp:posOffset>-1601</wp:posOffset>
            </wp:positionV>
            <wp:extent cx="345440" cy="323850"/>
            <wp:effectExtent l="0" t="0" r="0" b="0"/>
            <wp:wrapNone/>
            <wp:docPr id="473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47E63">
        <w:rPr>
          <w:noProof/>
        </w:rPr>
        <mc:AlternateContent>
          <mc:Choice Requires="wps">
            <w:drawing>
              <wp:anchor distT="0" distB="0" distL="114300" distR="114300" simplePos="0" relativeHeight="252022784" behindDoc="0" locked="1" layoutInCell="1" allowOverlap="1" wp14:anchorId="2590951B" wp14:editId="36B4F86A">
                <wp:simplePos x="0" y="0"/>
                <wp:positionH relativeFrom="column">
                  <wp:posOffset>754380</wp:posOffset>
                </wp:positionH>
                <wp:positionV relativeFrom="paragraph">
                  <wp:posOffset>-635</wp:posOffset>
                </wp:positionV>
                <wp:extent cx="3239770" cy="719455"/>
                <wp:effectExtent l="0" t="0" r="17780" b="23495"/>
                <wp:wrapNone/>
                <wp:docPr id="4732" name="Flussdiagramm: Alternativer Prozess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9770" cy="719455"/>
                        </a:xfrm>
                        <a:prstGeom prst="flowChartAlternateProcess">
                          <a:avLst/>
                        </a:prstGeom>
                        <a:gradFill rotWithShape="1">
                          <a:gsLst>
                            <a:gs pos="0">
                              <a:srgbClr val="FF6600"/>
                            </a:gs>
                            <a:gs pos="85000">
                              <a:srgbClr val="FAC090"/>
                            </a:gs>
                            <a:gs pos="98000">
                              <a:srgbClr val="E46C0A"/>
                            </a:gs>
                          </a:gsLst>
                          <a:path path="shape">
                            <a:fillToRect l="50000" t="50000" r="50000" b="50000"/>
                          </a:path>
                        </a:gradFill>
                        <a:ln w="25400">
                          <a:solidFill>
                            <a:srgbClr val="F79646"/>
                          </a:solidFill>
                          <a:miter lim="800000"/>
                          <a:headEnd/>
                          <a:tailEnd/>
                        </a:ln>
                      </wps:spPr>
                      <wps:txbx>
                        <w:txbxContent>
                          <w:p w:rsidR="00333930" w:rsidRPr="00C80BDE" w:rsidRDefault="00333930" w:rsidP="00247E63">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5A5D2E" w:rsidRDefault="00333930" w:rsidP="00247E63">
                            <w:pPr>
                              <w:jc w:val="center"/>
                              <w:rPr>
                                <w:rStyle w:val="Fett"/>
                                <w:bCs w:val="0"/>
                                <w:color w:val="92D050"/>
                                <w:sz w:val="28"/>
                                <w:szCs w:val="28"/>
                              </w:rPr>
                            </w:pPr>
                            <w:r>
                              <w:rPr>
                                <w:rStyle w:val="Fett"/>
                                <w:bCs w:val="0"/>
                                <w:color w:val="7030A0"/>
                                <w:sz w:val="28"/>
                                <w:szCs w:val="28"/>
                              </w:rPr>
                              <w:t>Köchin</w:t>
                            </w:r>
                            <w:r>
                              <w:rPr>
                                <w:rStyle w:val="Fett"/>
                                <w:bCs w:val="0"/>
                                <w:color w:val="92D050"/>
                                <w:sz w:val="28"/>
                                <w:szCs w:val="28"/>
                              </w:rPr>
                              <w:t>/</w:t>
                            </w:r>
                            <w:r>
                              <w:rPr>
                                <w:rStyle w:val="Fett"/>
                                <w:bCs w:val="0"/>
                                <w:color w:val="005426"/>
                                <w:sz w:val="28"/>
                                <w:szCs w:val="28"/>
                              </w:rPr>
                              <w:t>Koch</w:t>
                            </w:r>
                          </w:p>
                          <w:p w:rsidR="00333930" w:rsidRDefault="00333930" w:rsidP="00247E63">
                            <w:pPr>
                              <w:pStyle w:val="Abstandszeile"/>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209" type="#_x0000_t176" style="position:absolute;margin-left:59.4pt;margin-top:-.05pt;width:255.1pt;height:56.65pt;z-index:25202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" fillcolor="#f60" strokecolor="#f79646" strokeweight="2pt">
                <v:fill color2="#e46c0a" rotate="t" focusposition=".5,.5" focussize="" colors="0 #f60;55706f #fac090;64225f #e46c0a" focus="100%" type="gradientRadial"/>
                <v:textbox>
                  <w:txbxContent>
                    <w:p w:rsidR="00333930" w:rsidRPr="00C80BDE" w:rsidRDefault="00333930" w:rsidP="00247E63">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5A5D2E" w:rsidRDefault="00333930" w:rsidP="00247E63">
                      <w:pPr>
                        <w:jc w:val="center"/>
                        <w:rPr>
                          <w:rStyle w:val="Fett"/>
                          <w:bCs w:val="0"/>
                          <w:color w:val="92D050"/>
                          <w:sz w:val="28"/>
                          <w:szCs w:val="28"/>
                        </w:rPr>
                      </w:pPr>
                      <w:r>
                        <w:rPr>
                          <w:rStyle w:val="Fett"/>
                          <w:bCs w:val="0"/>
                          <w:color w:val="7030A0"/>
                          <w:sz w:val="28"/>
                          <w:szCs w:val="28"/>
                        </w:rPr>
                        <w:t>Köchin</w:t>
                      </w:r>
                      <w:r>
                        <w:rPr>
                          <w:rStyle w:val="Fett"/>
                          <w:bCs w:val="0"/>
                          <w:color w:val="92D050"/>
                          <w:sz w:val="28"/>
                          <w:szCs w:val="28"/>
                        </w:rPr>
                        <w:t>/</w:t>
                      </w:r>
                      <w:r>
                        <w:rPr>
                          <w:rStyle w:val="Fett"/>
                          <w:bCs w:val="0"/>
                          <w:color w:val="005426"/>
                          <w:sz w:val="28"/>
                          <w:szCs w:val="28"/>
                        </w:rPr>
                        <w:t>Koch</w:t>
                      </w:r>
                    </w:p>
                    <w:p w:rsidR="00333930" w:rsidRDefault="00333930" w:rsidP="00247E63">
                      <w:pPr>
                        <w:pStyle w:val="Abstandszeile"/>
                      </w:pPr>
                    </w:p>
                  </w:txbxContent>
                </v:textbox>
                <w10:anchorlock/>
              </v:shape>
            </w:pict>
          </mc:Fallback>
        </mc:AlternateContent>
      </w:r>
    </w:p>
    <w:p w:rsidR="00247E63" w:rsidRDefault="00247E63" w:rsidP="007A7398">
      <w:pPr>
        <w:pStyle w:val="Abstandszeile"/>
      </w:pPr>
    </w:p>
    <w:p w:rsidR="00247E63" w:rsidRDefault="00247E63" w:rsidP="007A7398">
      <w:pPr>
        <w:pStyle w:val="Abstandszeile"/>
      </w:pPr>
    </w:p>
    <w:p w:rsidR="00247E63" w:rsidRDefault="00247E63" w:rsidP="007A7398">
      <w:pPr>
        <w:pStyle w:val="Abstandszeile"/>
      </w:pPr>
    </w:p>
    <w:p w:rsidR="00247E63" w:rsidRDefault="00247E63" w:rsidP="007A7398">
      <w:pPr>
        <w:pStyle w:val="Abstandszeile"/>
      </w:pPr>
    </w:p>
    <w:p w:rsidR="007A7398" w:rsidRDefault="007A7398" w:rsidP="007A7398">
      <w:pPr>
        <w:pStyle w:val="Abstandszeile"/>
      </w:pPr>
    </w:p>
    <w:p w:rsidR="00A134C8" w:rsidRDefault="00A134C8" w:rsidP="00A134C8">
      <w:pPr>
        <w:pStyle w:val="Abstandszeile"/>
      </w:pPr>
    </w:p>
    <w:tbl>
      <w:tblPr>
        <w:tblStyle w:val="Tabellenraster"/>
        <w:tblW w:w="8931" w:type="dxa"/>
        <w:tblInd w:w="108" w:type="dxa"/>
        <w:tblLook w:val="04A0" w:firstRow="1" w:lastRow="0" w:firstColumn="1" w:lastColumn="0" w:noHBand="0" w:noVBand="1"/>
      </w:tblPr>
      <w:tblGrid>
        <w:gridCol w:w="4214"/>
        <w:gridCol w:w="4717"/>
      </w:tblGrid>
      <w:tr w:rsidR="00247E63" w:rsidRPr="00E8252E" w:rsidTr="00A134C8">
        <w:trPr>
          <w:trHeight w:val="567"/>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shd w:val="clear" w:color="auto" w:fill="FDE9D9" w:themeFill="accent6" w:themeFillTint="33"/>
            <w:vAlign w:val="center"/>
          </w:tcPr>
          <w:p w:rsidR="00247E63" w:rsidRPr="00E8252E" w:rsidRDefault="00247E63" w:rsidP="00D477E1">
            <w:pPr>
              <w:pStyle w:val="Textkrper"/>
              <w:jc w:val="center"/>
              <w:rPr>
                <w:b/>
                <w:sz w:val="32"/>
                <w:szCs w:val="32"/>
              </w:rPr>
            </w:pPr>
            <w:r>
              <w:rPr>
                <w:b/>
                <w:sz w:val="32"/>
                <w:szCs w:val="32"/>
              </w:rPr>
              <w:t xml:space="preserve">? </w:t>
            </w:r>
            <w:r w:rsidRPr="00E8252E">
              <w:rPr>
                <w:b/>
                <w:sz w:val="32"/>
                <w:szCs w:val="32"/>
              </w:rPr>
              <w:t>Frage</w:t>
            </w:r>
            <w:r>
              <w:rPr>
                <w:b/>
                <w:sz w:val="32"/>
                <w:szCs w:val="32"/>
              </w:rPr>
              <w:t xml:space="preserve"> </w:t>
            </w:r>
            <w:r w:rsidRPr="00E06864">
              <w:rPr>
                <w:sz w:val="40"/>
                <w:szCs w:val="40"/>
              </w:rPr>
              <w:sym w:font="Wingdings" w:char="F021"/>
            </w:r>
          </w:p>
        </w:tc>
        <w:tc>
          <w:tcPr>
            <w:tcW w:w="4717" w:type="dxa"/>
            <w:tcBorders>
              <w:top w:val="dashSmallGap" w:sz="12" w:space="0" w:color="00B050"/>
              <w:left w:val="dashSmallGap" w:sz="12" w:space="0" w:color="00B050"/>
              <w:bottom w:val="dashSmallGap" w:sz="12" w:space="0" w:color="00B050"/>
              <w:right w:val="dashSmallGap" w:sz="12" w:space="0" w:color="00B050"/>
            </w:tcBorders>
            <w:shd w:val="clear" w:color="auto" w:fill="FDE9D9" w:themeFill="accent6" w:themeFillTint="33"/>
            <w:vAlign w:val="center"/>
          </w:tcPr>
          <w:p w:rsidR="00247E63" w:rsidRPr="00E8252E" w:rsidRDefault="00247E63" w:rsidP="00D477E1">
            <w:pPr>
              <w:pStyle w:val="Textkrper"/>
              <w:jc w:val="center"/>
              <w:rPr>
                <w:b/>
                <w:sz w:val="32"/>
                <w:szCs w:val="32"/>
              </w:rPr>
            </w:pPr>
            <w:r w:rsidRPr="00E8252E">
              <w:rPr>
                <w:b/>
                <w:sz w:val="32"/>
                <w:szCs w:val="32"/>
              </w:rPr>
              <w:t>Antwort</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Wie sind die Arbeitszeiten von einem Koch?</w:t>
            </w:r>
          </w:p>
          <w:p w:rsidR="007A7398" w:rsidRDefault="007A7398" w:rsidP="00D477E1">
            <w:pPr>
              <w:pStyle w:val="Textkrper"/>
              <w:jc w:val="center"/>
            </w:pPr>
          </w:p>
          <w:p w:rsidR="007A7398" w:rsidRPr="00995E19" w:rsidRDefault="007A7398"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D477E1">
            <w:pPr>
              <w:pStyle w:val="Textkrper"/>
              <w:jc w:val="center"/>
            </w:pPr>
            <w:r>
              <w:t>Von einem Koch wird sehr viel verlangt. Es gibt keinen geregelten Arbeitsablauf.</w:t>
            </w:r>
          </w:p>
          <w:p w:rsidR="007A7398" w:rsidRPr="00180F60" w:rsidRDefault="007A7398" w:rsidP="00D477E1">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Ist der Beruf sehr stressig?</w:t>
            </w:r>
          </w:p>
          <w:p w:rsidR="007A7398" w:rsidRDefault="007A7398" w:rsidP="00D477E1">
            <w:pPr>
              <w:pStyle w:val="Textkrper"/>
              <w:jc w:val="center"/>
            </w:pPr>
          </w:p>
          <w:p w:rsidR="007A7398" w:rsidRPr="00995E19" w:rsidRDefault="007A7398"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D477E1">
            <w:pPr>
              <w:pStyle w:val="Textkrper"/>
              <w:jc w:val="center"/>
            </w:pPr>
            <w:r>
              <w:t>Stress kommt häufig vor. In hektischen Situationen muss man Ruhe und den Überblick bewahren.</w:t>
            </w:r>
          </w:p>
          <w:p w:rsidR="007A7398" w:rsidRPr="00180F60" w:rsidRDefault="007A7398" w:rsidP="00D477E1">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Was bedeutet es, Arbeitsabläufe zu organisi</w:t>
            </w:r>
            <w:r>
              <w:t>e</w:t>
            </w:r>
            <w:r>
              <w:t>ren?</w:t>
            </w:r>
          </w:p>
          <w:p w:rsidR="007A7398" w:rsidRPr="00995E19" w:rsidRDefault="007A7398"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D477E1">
            <w:pPr>
              <w:pStyle w:val="Textkrper"/>
              <w:jc w:val="center"/>
            </w:pPr>
            <w:r>
              <w:t>Ein Koch organisiert Arbeitsabläufe. Beispiel: An we</w:t>
            </w:r>
            <w:r>
              <w:t>l</w:t>
            </w:r>
            <w:r>
              <w:t>chem Tag werden Soßen hergestellt? Wie viele De</w:t>
            </w:r>
            <w:r>
              <w:t>s</w:t>
            </w:r>
            <w:r>
              <w:t>serts werden benötigt? Wer erledigt welche Aufgabe zu welchem Zeitpunkt? Wie wird angerichtet?</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Worauf muss ein Koch beim Einkauf</w:t>
            </w:r>
          </w:p>
          <w:p w:rsidR="00247E63" w:rsidRDefault="00247E63" w:rsidP="00D477E1">
            <w:pPr>
              <w:pStyle w:val="Textkrper"/>
              <w:jc w:val="center"/>
            </w:pPr>
            <w:r>
              <w:t>von Waren achten?</w:t>
            </w:r>
          </w:p>
          <w:p w:rsidR="007A7398" w:rsidRPr="00995E19" w:rsidRDefault="007A7398"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7A7398" w:rsidRPr="00180F60" w:rsidRDefault="00247E63" w:rsidP="007A7398">
            <w:pPr>
              <w:pStyle w:val="Textkrper"/>
              <w:jc w:val="center"/>
            </w:pPr>
            <w:r>
              <w:t>Beispiel: Was ist saisonal? Wenn man größere Mengen kauft, wird es günstiger. So einkaufen, dass die Menge sinnvoll kalkuliert ist un</w:t>
            </w:r>
            <w:r w:rsidR="00B16B7C">
              <w:t>d die Ware nicht verdirbt.</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D477E1">
            <w:pPr>
              <w:pStyle w:val="Textkrper"/>
              <w:jc w:val="center"/>
            </w:pPr>
            <w:r>
              <w:t>Gibt es einen Unterschied zwischen der Arbeit in einer kleinen Küche zu einer großen Hotelk</w:t>
            </w:r>
            <w:r>
              <w:t>ü</w:t>
            </w:r>
            <w:r>
              <w:t>che?</w:t>
            </w: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D477E1">
            <w:pPr>
              <w:pStyle w:val="Textkrper"/>
              <w:jc w:val="center"/>
            </w:pPr>
            <w:r>
              <w:t>In einer kleineren Küche muss ein Koch alle Gerichte zubereiten, während in größeren Küchen die einze</w:t>
            </w:r>
            <w:r>
              <w:t>l</w:t>
            </w:r>
            <w:r>
              <w:t>nen Posten klar geregelt sind.</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Welche Voraussetzungen muss ich persönlich noch mitbringen?</w:t>
            </w:r>
          </w:p>
          <w:p w:rsidR="007A7398" w:rsidRPr="00995E19" w:rsidRDefault="007A7398"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D477E1">
            <w:pPr>
              <w:pStyle w:val="Textkrper"/>
              <w:jc w:val="center"/>
            </w:pPr>
            <w:r>
              <w:t>Das Wichtigste ist die Freude am Beruf, Stress und lange Arbeitszeiten zu akzeptieren und sehr belastbar zu sein. Wer den Willen hat, kann sehr viel lernen.</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Was bedeutet Lagerverwaltung?</w:t>
            </w:r>
          </w:p>
          <w:p w:rsidR="007A7398" w:rsidRDefault="007A7398" w:rsidP="00D477E1">
            <w:pPr>
              <w:pStyle w:val="Textkrper"/>
              <w:jc w:val="center"/>
            </w:pPr>
          </w:p>
          <w:p w:rsidR="007A7398" w:rsidRPr="00995E19" w:rsidRDefault="007A7398"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D477E1">
            <w:pPr>
              <w:pStyle w:val="Textkrper"/>
              <w:jc w:val="center"/>
            </w:pPr>
            <w:r>
              <w:t>L</w:t>
            </w:r>
            <w:r w:rsidR="00B16B7C">
              <w:t>agerverwaltung bedeutet u. a</w:t>
            </w:r>
            <w:r>
              <w:t>. Waren sachgerecht zu lagern, die Frische zu überwachen und die Vorschri</w:t>
            </w:r>
            <w:r>
              <w:t>f</w:t>
            </w:r>
            <w:r>
              <w:t>ten einzuhalten.</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Welche Vorteile bietet dieser Beruf außerdem?</w:t>
            </w:r>
          </w:p>
          <w:p w:rsidR="007A7398" w:rsidRDefault="007A7398" w:rsidP="00D477E1">
            <w:pPr>
              <w:pStyle w:val="Textkrper"/>
              <w:jc w:val="center"/>
            </w:pPr>
          </w:p>
          <w:p w:rsidR="007A7398" w:rsidRPr="00995E19" w:rsidRDefault="007A7398"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D477E1">
            <w:pPr>
              <w:pStyle w:val="Textkrper"/>
              <w:jc w:val="center"/>
            </w:pPr>
            <w:r>
              <w:t>Wer möchte, kann in diesem Beruf die Welt kennen lernen und den eigenen Horizont erweitern.</w:t>
            </w:r>
          </w:p>
          <w:p w:rsidR="007A7398" w:rsidRPr="00180F60" w:rsidRDefault="007A7398" w:rsidP="00D477E1">
            <w:pPr>
              <w:pStyle w:val="Textkrper"/>
              <w:jc w:val="center"/>
            </w:pP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Wie lange dauert die Ausbildung?</w:t>
            </w:r>
          </w:p>
          <w:p w:rsidR="00247E63" w:rsidRDefault="00247E63" w:rsidP="00D477E1">
            <w:pPr>
              <w:pStyle w:val="Textkrper"/>
              <w:jc w:val="center"/>
            </w:pPr>
            <w:r>
              <w:t>Welche Voraussetzungen muss ich mitbringen?</w:t>
            </w:r>
          </w:p>
          <w:p w:rsidR="007A7398" w:rsidRPr="00995E19" w:rsidRDefault="007A7398"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D477E1">
            <w:pPr>
              <w:pStyle w:val="Textkrper"/>
              <w:jc w:val="center"/>
            </w:pPr>
            <w:r>
              <w:t>Die Ausbildung dauert drei Jahre. Ein guter Haup</w:t>
            </w:r>
            <w:r>
              <w:t>t</w:t>
            </w:r>
            <w:r>
              <w:t>schulabschluss oder ein mittlerer Bildungsabschluss sind Voraussetzung.</w:t>
            </w:r>
          </w:p>
        </w:tc>
      </w:tr>
      <w:tr w:rsidR="00247E63" w:rsidTr="00A134C8">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Muss man als Koch sehr gut in Mathematik sein?</w:t>
            </w:r>
          </w:p>
          <w:p w:rsidR="007A7398" w:rsidRPr="00995E19" w:rsidRDefault="007A7398"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D477E1">
            <w:pPr>
              <w:pStyle w:val="Textkrper"/>
              <w:jc w:val="center"/>
            </w:pPr>
            <w:r>
              <w:t>Mathematik ist sehr wichtig. Ein Koch muss kalkuli</w:t>
            </w:r>
            <w:r>
              <w:t>e</w:t>
            </w:r>
            <w:r>
              <w:t>ren können, die Preise einschätzen und Entscheidu</w:t>
            </w:r>
            <w:r>
              <w:t>n</w:t>
            </w:r>
            <w:r>
              <w:t>gen beim Einkauf treffen.</w:t>
            </w:r>
          </w:p>
        </w:tc>
      </w:tr>
    </w:tbl>
    <w:p w:rsidR="00247E63" w:rsidRDefault="00247E63" w:rsidP="00247E63">
      <w:pPr>
        <w:tabs>
          <w:tab w:val="left" w:pos="3331"/>
        </w:tabs>
        <w:rPr>
          <w:lang w:eastAsia="de-DE"/>
        </w:rPr>
      </w:pPr>
    </w:p>
    <w:p w:rsidR="00247E63" w:rsidRDefault="00247E63" w:rsidP="00247E63">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247E63" w:rsidRPr="009B4760" w:rsidTr="00D477E1">
        <w:trPr>
          <w:trHeight w:val="523"/>
        </w:trPr>
        <w:tc>
          <w:tcPr>
            <w:tcW w:w="3119" w:type="dxa"/>
            <w:shd w:val="clear" w:color="auto" w:fill="D9D9D9"/>
          </w:tcPr>
          <w:p w:rsidR="00247E63" w:rsidRPr="009B4760" w:rsidRDefault="00247E63" w:rsidP="00D477E1">
            <w:pPr>
              <w:spacing w:before="40" w:after="60" w:line="160" w:lineRule="exact"/>
              <w:rPr>
                <w:color w:val="000000"/>
                <w:sz w:val="12"/>
              </w:rPr>
            </w:pPr>
            <w:r w:rsidRPr="009B4760">
              <w:rPr>
                <w:sz w:val="12"/>
              </w:rPr>
              <w:lastRenderedPageBreak/>
              <w:br w:type="page"/>
              <w:t>Lernfeld</w:t>
            </w:r>
          </w:p>
          <w:p w:rsidR="00247E63" w:rsidRPr="009B4760" w:rsidRDefault="00247E63" w:rsidP="00D477E1">
            <w:pPr>
              <w:rPr>
                <w:b/>
              </w:rPr>
            </w:pPr>
            <w:r w:rsidRPr="009B4760">
              <w:rPr>
                <w:b/>
              </w:rPr>
              <w:t>LF 1</w:t>
            </w:r>
          </w:p>
        </w:tc>
        <w:tc>
          <w:tcPr>
            <w:tcW w:w="4229" w:type="dxa"/>
            <w:shd w:val="clear" w:color="auto" w:fill="D9D9D9"/>
          </w:tcPr>
          <w:p w:rsidR="00247E63" w:rsidRPr="009B4760" w:rsidRDefault="00247E63" w:rsidP="00D477E1">
            <w:pPr>
              <w:spacing w:before="40" w:after="60" w:line="160" w:lineRule="exact"/>
              <w:rPr>
                <w:color w:val="000000"/>
                <w:sz w:val="12"/>
              </w:rPr>
            </w:pPr>
            <w:r w:rsidRPr="009B4760">
              <w:rPr>
                <w:sz w:val="12"/>
              </w:rPr>
              <w:t>Titel</w:t>
            </w:r>
          </w:p>
          <w:p w:rsidR="00247E63" w:rsidRPr="009B4760" w:rsidRDefault="00247E63" w:rsidP="00D477E1">
            <w:pPr>
              <w:rPr>
                <w:b/>
              </w:rPr>
            </w:pPr>
            <w:r w:rsidRPr="00A62608">
              <w:rPr>
                <w:b/>
              </w:rPr>
              <w:t>Berufe in der Gastronomie – Teil II</w:t>
            </w:r>
          </w:p>
        </w:tc>
        <w:tc>
          <w:tcPr>
            <w:tcW w:w="188" w:type="dxa"/>
            <w:tcBorders>
              <w:top w:val="nil"/>
              <w:bottom w:val="nil"/>
            </w:tcBorders>
            <w:shd w:val="clear" w:color="auto" w:fill="FFFFFF"/>
          </w:tcPr>
          <w:p w:rsidR="00247E63" w:rsidRPr="009B4760" w:rsidRDefault="00247E63" w:rsidP="00D477E1"/>
        </w:tc>
        <w:tc>
          <w:tcPr>
            <w:tcW w:w="2103" w:type="dxa"/>
            <w:shd w:val="clear" w:color="auto" w:fill="D9D9D9"/>
          </w:tcPr>
          <w:p w:rsidR="00247E63" w:rsidRPr="000F5789" w:rsidRDefault="00247E63" w:rsidP="00D477E1">
            <w:pPr>
              <w:jc w:val="center"/>
              <w:rPr>
                <w:rFonts w:cs="Times New Roman"/>
                <w:b/>
                <w:lang w:eastAsia="de-DE"/>
              </w:rPr>
            </w:pPr>
            <w:r w:rsidRPr="000F5789">
              <w:rPr>
                <w:rFonts w:cs="Times New Roman"/>
                <w:b/>
                <w:lang w:eastAsia="de-DE"/>
              </w:rPr>
              <w:t xml:space="preserve">Ernährung </w:t>
            </w:r>
          </w:p>
          <w:p w:rsidR="00247E63" w:rsidRPr="000F5789" w:rsidRDefault="00247E63" w:rsidP="00D477E1">
            <w:pPr>
              <w:jc w:val="center"/>
              <w:rPr>
                <w:rFonts w:cs="Times New Roman"/>
                <w:b/>
                <w:lang w:eastAsia="de-DE"/>
              </w:rPr>
            </w:pPr>
            <w:r w:rsidRPr="000F5789">
              <w:rPr>
                <w:rFonts w:cs="Times New Roman"/>
                <w:b/>
                <w:lang w:eastAsia="de-DE"/>
              </w:rPr>
              <w:t>und Gastronomie</w:t>
            </w:r>
          </w:p>
          <w:p w:rsidR="00247E63" w:rsidRPr="009A3177" w:rsidRDefault="00247E63" w:rsidP="00D477E1">
            <w:pPr>
              <w:jc w:val="center"/>
              <w:rPr>
                <w:rFonts w:cs="Times New Roman"/>
                <w:b/>
                <w:lang w:eastAsia="de-DE"/>
              </w:rPr>
            </w:pPr>
            <w:r>
              <w:rPr>
                <w:b/>
              </w:rPr>
              <w:t>EG1.01.04.02</w:t>
            </w:r>
          </w:p>
        </w:tc>
      </w:tr>
    </w:tbl>
    <w:p w:rsidR="00247E63" w:rsidRDefault="006A0779" w:rsidP="00282842">
      <w:pPr>
        <w:pStyle w:val="Abstandszeile"/>
      </w:pPr>
      <w:r w:rsidRPr="00620596">
        <w:rPr>
          <w:noProof/>
        </w:rPr>
        <mc:AlternateContent>
          <mc:Choice Requires="wps">
            <w:drawing>
              <wp:anchor distT="0" distB="0" distL="114300" distR="114300" simplePos="0" relativeHeight="252023808" behindDoc="0" locked="0" layoutInCell="1" allowOverlap="1" wp14:anchorId="57AAB88C" wp14:editId="4B76BBFC">
                <wp:simplePos x="0" y="0"/>
                <wp:positionH relativeFrom="column">
                  <wp:posOffset>-10160</wp:posOffset>
                </wp:positionH>
                <wp:positionV relativeFrom="paragraph">
                  <wp:posOffset>15240</wp:posOffset>
                </wp:positionV>
                <wp:extent cx="1778000" cy="1009650"/>
                <wp:effectExtent l="57150" t="38100" r="31750" b="76200"/>
                <wp:wrapNone/>
                <wp:docPr id="4733" name="Pfeil nach rechts 47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00" cy="1009650"/>
                        </a:xfrm>
                        <a:prstGeom prst="rightArrow">
                          <a:avLst/>
                        </a:prstGeom>
                        <a:gradFill flip="none" rotWithShape="1">
                          <a:gsLst>
                            <a:gs pos="0">
                              <a:srgbClr val="8064A2">
                                <a:tint val="50000"/>
                                <a:satMod val="300000"/>
                              </a:srgbClr>
                            </a:gs>
                            <a:gs pos="61000">
                              <a:srgbClr val="8064A2">
                                <a:tint val="37000"/>
                                <a:satMod val="300000"/>
                              </a:srgbClr>
                            </a:gs>
                            <a:gs pos="88000">
                              <a:srgbClr val="F79646">
                                <a:lumMod val="40000"/>
                                <a:lumOff val="60000"/>
                              </a:srgbClr>
                            </a:gs>
                          </a:gsLst>
                          <a:path path="circle">
                            <a:fillToRect l="100000" t="100000"/>
                          </a:path>
                          <a:tileRect r="-100000" b="-100000"/>
                        </a:gradFill>
                        <a:ln w="9525" cap="flat" cmpd="sng" algn="ctr">
                          <a:noFill/>
                          <a:prstDash val="solid"/>
                        </a:ln>
                        <a:effectLst>
                          <a:outerShdw blurRad="40000" dist="20000" dir="5400000" rotWithShape="0">
                            <a:srgbClr val="000000">
                              <a:alpha val="38000"/>
                            </a:srgbClr>
                          </a:outerShdw>
                        </a:effectLst>
                      </wps:spPr>
                      <wps:txbx>
                        <w:txbxContent>
                          <w:p w:rsidR="00333930" w:rsidRPr="00952DC1" w:rsidRDefault="00333930" w:rsidP="00247E63">
                            <w:pPr>
                              <w:jc w:val="center"/>
                              <w:rPr>
                                <w:b/>
                                <w:sz w:val="24"/>
                                <w:szCs w:val="24"/>
                              </w:rPr>
                            </w:pPr>
                            <w:r w:rsidRPr="00952DC1">
                              <w:rPr>
                                <w:b/>
                                <w:color w:val="00B050"/>
                                <w:sz w:val="24"/>
                                <w:szCs w:val="24"/>
                              </w:rPr>
                              <w:t>Fragen</w:t>
                            </w:r>
                            <w:r>
                              <w:rPr>
                                <w:b/>
                                <w:sz w:val="24"/>
                                <w:szCs w:val="24"/>
                              </w:rPr>
                              <w:t xml:space="preserve"> – </w:t>
                            </w:r>
                            <w:r w:rsidRPr="00952DC1">
                              <w:rPr>
                                <w:b/>
                                <w:color w:val="7030A0"/>
                                <w:sz w:val="24"/>
                                <w:szCs w:val="24"/>
                              </w:rPr>
                              <w:t>Helfen</w:t>
                            </w:r>
                            <w:r>
                              <w:rPr>
                                <w:b/>
                                <w:sz w:val="24"/>
                                <w:szCs w:val="24"/>
                              </w:rPr>
                              <w:t xml:space="preserve"> – </w:t>
                            </w:r>
                          </w:p>
                          <w:p w:rsidR="00333930" w:rsidRPr="00952DC1" w:rsidRDefault="00333930" w:rsidP="00247E63">
                            <w:pPr>
                              <w:jc w:val="center"/>
                              <w:rPr>
                                <w:b/>
                                <w:color w:val="E36C0A" w:themeColor="accent6" w:themeShade="BF"/>
                                <w:sz w:val="24"/>
                                <w:szCs w:val="24"/>
                              </w:rPr>
                            </w:pPr>
                            <w:r w:rsidRPr="00952DC1">
                              <w:rPr>
                                <w:b/>
                                <w:color w:val="E36C0A" w:themeColor="accent6" w:themeShade="BF"/>
                                <w:sz w:val="24"/>
                                <w:szCs w:val="24"/>
                              </w:rPr>
                              <w:t>Verstehen</w:t>
                            </w:r>
                          </w:p>
                          <w:p w:rsidR="00333930" w:rsidRPr="00843480" w:rsidRDefault="00333930" w:rsidP="00247E63">
                            <w:pPr>
                              <w:jc w:val="center"/>
                              <w:rPr>
                                <w:b/>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733" o:spid="_x0000_s1210" type="#_x0000_t13" style="position:absolute;margin-left:-.8pt;margin-top:1.2pt;width:140pt;height:79.5pt;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" adj="15467" fillcolor="#c9b5e8" stroked="f">
                <v:fill color2="#fcd5b5" rotate="t" focusposition="1,1" focussize="" colors="0 #c9b5e8;39977f #d9cbee;57672f #fcd5b5" focus="100%" type="gradientRadial"/>
                <v:shadow on="t" color="black" opacity="24903f" origin=",.5" offset="0,.55556mm"/>
                <v:path arrowok="t"/>
                <v:textbox>
                  <w:txbxContent>
                    <w:p w:rsidR="00333930" w:rsidRPr="00952DC1" w:rsidRDefault="00333930" w:rsidP="00247E63">
                      <w:pPr>
                        <w:jc w:val="center"/>
                        <w:rPr>
                          <w:b/>
                          <w:sz w:val="24"/>
                          <w:szCs w:val="24"/>
                        </w:rPr>
                      </w:pPr>
                      <w:r w:rsidRPr="00952DC1">
                        <w:rPr>
                          <w:b/>
                          <w:color w:val="00B050"/>
                          <w:sz w:val="24"/>
                          <w:szCs w:val="24"/>
                        </w:rPr>
                        <w:t>Fragen</w:t>
                      </w:r>
                      <w:r>
                        <w:rPr>
                          <w:b/>
                          <w:sz w:val="24"/>
                          <w:szCs w:val="24"/>
                        </w:rPr>
                        <w:t xml:space="preserve"> – </w:t>
                      </w:r>
                      <w:r w:rsidRPr="00952DC1">
                        <w:rPr>
                          <w:b/>
                          <w:color w:val="7030A0"/>
                          <w:sz w:val="24"/>
                          <w:szCs w:val="24"/>
                        </w:rPr>
                        <w:t>Helfen</w:t>
                      </w:r>
                      <w:r>
                        <w:rPr>
                          <w:b/>
                          <w:sz w:val="24"/>
                          <w:szCs w:val="24"/>
                        </w:rPr>
                        <w:t xml:space="preserve"> – </w:t>
                      </w:r>
                    </w:p>
                    <w:p w:rsidR="00333930" w:rsidRPr="00952DC1" w:rsidRDefault="00333930" w:rsidP="00247E63">
                      <w:pPr>
                        <w:jc w:val="center"/>
                        <w:rPr>
                          <w:b/>
                          <w:color w:val="E36C0A" w:themeColor="accent6" w:themeShade="BF"/>
                          <w:sz w:val="24"/>
                          <w:szCs w:val="24"/>
                        </w:rPr>
                      </w:pPr>
                      <w:r w:rsidRPr="00952DC1">
                        <w:rPr>
                          <w:b/>
                          <w:color w:val="E36C0A" w:themeColor="accent6" w:themeShade="BF"/>
                          <w:sz w:val="24"/>
                          <w:szCs w:val="24"/>
                        </w:rPr>
                        <w:t>Verstehen</w:t>
                      </w:r>
                    </w:p>
                    <w:p w:rsidR="00333930" w:rsidRPr="00843480" w:rsidRDefault="00333930" w:rsidP="00247E63">
                      <w:pPr>
                        <w:jc w:val="center"/>
                        <w:rPr>
                          <w:b/>
                          <w:sz w:val="24"/>
                          <w:szCs w:val="24"/>
                        </w:rPr>
                      </w:pPr>
                    </w:p>
                  </w:txbxContent>
                </v:textbox>
              </v:shape>
            </w:pict>
          </mc:Fallback>
        </mc:AlternateContent>
      </w:r>
    </w:p>
    <w:p w:rsidR="00247E63" w:rsidRDefault="00247E63" w:rsidP="00282842">
      <w:pPr>
        <w:pStyle w:val="Abstandszeile"/>
      </w:pPr>
      <w:r w:rsidRPr="00561A66">
        <w:rPr>
          <w:noProof/>
          <w:sz w:val="24"/>
        </w:rPr>
        <w:drawing>
          <wp:anchor distT="0" distB="0" distL="114300" distR="114300" simplePos="0" relativeHeight="252025856" behindDoc="0" locked="1" layoutInCell="0" allowOverlap="1" wp14:anchorId="25168652" wp14:editId="6C2BAE1C">
            <wp:simplePos x="0" y="0"/>
            <wp:positionH relativeFrom="rightMargin">
              <wp:posOffset>97790</wp:posOffset>
            </wp:positionH>
            <wp:positionV relativeFrom="paragraph">
              <wp:posOffset>-20955</wp:posOffset>
            </wp:positionV>
            <wp:extent cx="345440" cy="323850"/>
            <wp:effectExtent l="0" t="0" r="0" b="0"/>
            <wp:wrapNone/>
            <wp:docPr id="47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024832" behindDoc="0" locked="1" layoutInCell="1" allowOverlap="1" wp14:anchorId="62C35C75" wp14:editId="7BBEF11B">
                <wp:simplePos x="0" y="0"/>
                <wp:positionH relativeFrom="column">
                  <wp:posOffset>1923415</wp:posOffset>
                </wp:positionH>
                <wp:positionV relativeFrom="paragraph">
                  <wp:posOffset>-19685</wp:posOffset>
                </wp:positionV>
                <wp:extent cx="2663190" cy="884555"/>
                <wp:effectExtent l="0" t="0" r="22860" b="10795"/>
                <wp:wrapNone/>
                <wp:docPr id="4734" name="Flussdiagramm: Alternativer Prozess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3190" cy="884555"/>
                        </a:xfrm>
                        <a:prstGeom prst="flowChartAlternateProcess">
                          <a:avLst/>
                        </a:prstGeom>
                        <a:gradFill rotWithShape="1">
                          <a:gsLst>
                            <a:gs pos="0">
                              <a:srgbClr val="FF6600"/>
                            </a:gs>
                            <a:gs pos="85000">
                              <a:srgbClr val="FAC090"/>
                            </a:gs>
                            <a:gs pos="98000">
                              <a:srgbClr val="E46C0A"/>
                            </a:gs>
                          </a:gsLst>
                          <a:path path="shape">
                            <a:fillToRect l="50000" t="50000" r="50000" b="50000"/>
                          </a:path>
                        </a:gradFill>
                        <a:ln w="25400">
                          <a:solidFill>
                            <a:srgbClr val="F79646"/>
                          </a:solidFill>
                          <a:miter lim="800000"/>
                          <a:headEnd/>
                          <a:tailEnd/>
                        </a:ln>
                      </wps:spPr>
                      <wps:txbx>
                        <w:txbxContent>
                          <w:p w:rsidR="00333930" w:rsidRPr="00C80BDE" w:rsidRDefault="00333930" w:rsidP="006A0779">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Default="00333930" w:rsidP="006A0779">
                            <w:pPr>
                              <w:jc w:val="center"/>
                              <w:rPr>
                                <w:rStyle w:val="Fett"/>
                                <w:bCs w:val="0"/>
                                <w:color w:val="005426"/>
                                <w:sz w:val="24"/>
                              </w:rPr>
                            </w:pPr>
                            <w:r w:rsidRPr="00F5723D">
                              <w:rPr>
                                <w:rStyle w:val="Fett"/>
                                <w:bCs w:val="0"/>
                                <w:color w:val="005426"/>
                                <w:sz w:val="24"/>
                              </w:rPr>
                              <w:t>Restaurantfachfrau</w:t>
                            </w:r>
                            <w:r>
                              <w:rPr>
                                <w:rStyle w:val="Fett"/>
                                <w:bCs w:val="0"/>
                                <w:color w:val="005426"/>
                                <w:sz w:val="24"/>
                              </w:rPr>
                              <w:t>/</w:t>
                            </w:r>
                          </w:p>
                          <w:p w:rsidR="00333930" w:rsidRDefault="00333930" w:rsidP="006A0779">
                            <w:pPr>
                              <w:jc w:val="center"/>
                            </w:pPr>
                            <w:r>
                              <w:rPr>
                                <w:rStyle w:val="Fett"/>
                                <w:bCs w:val="0"/>
                                <w:color w:val="7030A0"/>
                                <w:sz w:val="24"/>
                              </w:rPr>
                              <w:t>Restaurantfachmann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211" type="#_x0000_t176" style="position:absolute;margin-left:151.45pt;margin-top:-1.55pt;width:209.7pt;height:69.65pt;z-index:25202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" fillcolor="#f60" strokecolor="#f79646" strokeweight="2pt">
                <v:fill color2="#e46c0a" rotate="t" focusposition=".5,.5" focussize="" colors="0 #f60;55706f #fac090;64225f #e46c0a" focus="100%" type="gradientRadial"/>
                <v:textbox>
                  <w:txbxContent>
                    <w:p w:rsidR="00333930" w:rsidRPr="00C80BDE" w:rsidRDefault="00333930" w:rsidP="006A0779">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Default="00333930" w:rsidP="006A0779">
                      <w:pPr>
                        <w:jc w:val="center"/>
                        <w:rPr>
                          <w:rStyle w:val="Fett"/>
                          <w:bCs w:val="0"/>
                          <w:color w:val="005426"/>
                          <w:sz w:val="24"/>
                        </w:rPr>
                      </w:pPr>
                      <w:r w:rsidRPr="00F5723D">
                        <w:rPr>
                          <w:rStyle w:val="Fett"/>
                          <w:bCs w:val="0"/>
                          <w:color w:val="005426"/>
                          <w:sz w:val="24"/>
                        </w:rPr>
                        <w:t>Restaurantfachfrau</w:t>
                      </w:r>
                      <w:r>
                        <w:rPr>
                          <w:rStyle w:val="Fett"/>
                          <w:bCs w:val="0"/>
                          <w:color w:val="005426"/>
                          <w:sz w:val="24"/>
                        </w:rPr>
                        <w:t>/</w:t>
                      </w:r>
                    </w:p>
                    <w:p w:rsidR="00333930" w:rsidRDefault="00333930" w:rsidP="006A0779">
                      <w:pPr>
                        <w:jc w:val="center"/>
                      </w:pPr>
                      <w:r>
                        <w:rPr>
                          <w:rStyle w:val="Fett"/>
                          <w:bCs w:val="0"/>
                          <w:color w:val="7030A0"/>
                          <w:sz w:val="24"/>
                        </w:rPr>
                        <w:t>Restaurantfachmann</w:t>
                      </w:r>
                    </w:p>
                  </w:txbxContent>
                </v:textbox>
                <w10:anchorlock/>
              </v:shape>
            </w:pict>
          </mc:Fallback>
        </mc:AlternateContent>
      </w:r>
    </w:p>
    <w:p w:rsidR="00247E63" w:rsidRDefault="00247E63" w:rsidP="00282842">
      <w:pPr>
        <w:pStyle w:val="Abstandszeile"/>
      </w:pPr>
    </w:p>
    <w:p w:rsidR="00247E63" w:rsidRDefault="00247E63" w:rsidP="00282842">
      <w:pPr>
        <w:pStyle w:val="Abstandszeile"/>
      </w:pPr>
    </w:p>
    <w:p w:rsidR="00247E63" w:rsidRDefault="00247E63" w:rsidP="00282842">
      <w:pPr>
        <w:pStyle w:val="Abstandszeile"/>
      </w:pPr>
    </w:p>
    <w:p w:rsidR="00247E63" w:rsidRDefault="00247E63" w:rsidP="00282842">
      <w:pPr>
        <w:pStyle w:val="Abstandszeile"/>
      </w:pPr>
    </w:p>
    <w:p w:rsidR="00247E63" w:rsidRDefault="00247E63" w:rsidP="00282842">
      <w:pPr>
        <w:pStyle w:val="Abstandszeile"/>
      </w:pPr>
    </w:p>
    <w:p w:rsidR="00247E63" w:rsidRDefault="00247E63" w:rsidP="00282842">
      <w:pPr>
        <w:pStyle w:val="Abstandszeile"/>
      </w:pPr>
    </w:p>
    <w:p w:rsidR="00282842" w:rsidRDefault="00282842" w:rsidP="00282842">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5"/>
        <w:gridCol w:w="1056"/>
        <w:gridCol w:w="4850"/>
      </w:tblGrid>
      <w:tr w:rsidR="00247E63" w:rsidRPr="00DE4890" w:rsidTr="006A0779">
        <w:trPr>
          <w:trHeight w:val="397"/>
        </w:trPr>
        <w:tc>
          <w:tcPr>
            <w:tcW w:w="1465" w:type="dxa"/>
            <w:shd w:val="clear" w:color="auto" w:fill="D9D9D9" w:themeFill="background1" w:themeFillShade="D9"/>
            <w:vAlign w:val="center"/>
          </w:tcPr>
          <w:p w:rsidR="00247E63" w:rsidRPr="00DE4890" w:rsidRDefault="00247E63" w:rsidP="00D477E1">
            <w:pPr>
              <w:pStyle w:val="TabelleKopfmitte"/>
            </w:pPr>
            <w:r>
              <w:t>Phase</w:t>
            </w:r>
          </w:p>
        </w:tc>
        <w:tc>
          <w:tcPr>
            <w:tcW w:w="1056" w:type="dxa"/>
            <w:shd w:val="clear" w:color="auto" w:fill="D9D9D9" w:themeFill="background1" w:themeFillShade="D9"/>
            <w:vAlign w:val="center"/>
          </w:tcPr>
          <w:p w:rsidR="00247E63" w:rsidRPr="00DE4890" w:rsidRDefault="00247E63" w:rsidP="00D477E1">
            <w:pPr>
              <w:pStyle w:val="TabelleKopfmitte"/>
            </w:pPr>
            <w:r>
              <w:t>Zeit</w:t>
            </w:r>
          </w:p>
        </w:tc>
        <w:tc>
          <w:tcPr>
            <w:tcW w:w="4850" w:type="dxa"/>
            <w:shd w:val="clear" w:color="auto" w:fill="D9D9D9" w:themeFill="background1" w:themeFillShade="D9"/>
            <w:vAlign w:val="center"/>
          </w:tcPr>
          <w:p w:rsidR="00247E63" w:rsidRPr="00DE4890" w:rsidRDefault="00247E63" w:rsidP="00D477E1">
            <w:pPr>
              <w:pStyle w:val="TabelleKopfmitte"/>
            </w:pPr>
            <w:r>
              <w:t>Aufgabe</w:t>
            </w:r>
          </w:p>
        </w:tc>
      </w:tr>
      <w:tr w:rsidR="00247E63" w:rsidRPr="00DE4890" w:rsidTr="006A0779">
        <w:trPr>
          <w:trHeight w:val="624"/>
        </w:trPr>
        <w:tc>
          <w:tcPr>
            <w:tcW w:w="1465" w:type="dxa"/>
            <w:shd w:val="clear" w:color="auto" w:fill="auto"/>
            <w:vAlign w:val="center"/>
          </w:tcPr>
          <w:p w:rsidR="00247E63" w:rsidRPr="00F0156F" w:rsidRDefault="00247E63" w:rsidP="00D477E1">
            <w:pPr>
              <w:pStyle w:val="Textkrpermitte"/>
            </w:pPr>
            <w:r w:rsidRPr="00FC0F56">
              <w:rPr>
                <w:noProof/>
              </w:rPr>
              <w:drawing>
                <wp:inline distT="0" distB="0" distL="0" distR="0" wp14:anchorId="67349BA2" wp14:editId="6843753C">
                  <wp:extent cx="302701" cy="324000"/>
                  <wp:effectExtent l="0" t="0" r="2540" b="0"/>
                  <wp:docPr id="473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247E63" w:rsidRDefault="00247E63" w:rsidP="00D477E1">
            <w:pPr>
              <w:pStyle w:val="Textkrper"/>
              <w:jc w:val="center"/>
            </w:pPr>
            <w:r>
              <w:t>10</w:t>
            </w:r>
          </w:p>
          <w:p w:rsidR="00247E63" w:rsidRPr="00DE4890" w:rsidRDefault="001B46C5" w:rsidP="00D477E1">
            <w:pPr>
              <w:pStyle w:val="Textkrper"/>
              <w:jc w:val="center"/>
            </w:pPr>
            <w:r>
              <w:t>Min.</w:t>
            </w:r>
          </w:p>
        </w:tc>
        <w:tc>
          <w:tcPr>
            <w:tcW w:w="4850" w:type="dxa"/>
            <w:shd w:val="clear" w:color="auto" w:fill="auto"/>
          </w:tcPr>
          <w:p w:rsidR="00247E63" w:rsidRPr="003A4AC0" w:rsidRDefault="00247E63" w:rsidP="00D477E1">
            <w:pPr>
              <w:pStyle w:val="Textkrper"/>
              <w:jc w:val="left"/>
              <w:rPr>
                <w:b/>
              </w:rPr>
            </w:pPr>
            <w:r w:rsidRPr="005A5D2E">
              <w:t>Welche Fragen kön</w:t>
            </w:r>
            <w:r>
              <w:t xml:space="preserve">nten von den Besuchern gestellt </w:t>
            </w:r>
            <w:r w:rsidRPr="005A5D2E">
              <w:t xml:space="preserve">werden? </w:t>
            </w:r>
            <w:r>
              <w:br/>
            </w:r>
            <w:r w:rsidRPr="005A5D2E">
              <w:t>Überlegen Sie eine mögliche Frage passend zur An</w:t>
            </w:r>
            <w:r w:rsidRPr="005A5D2E">
              <w:t>t</w:t>
            </w:r>
            <w:r w:rsidRPr="005A5D2E">
              <w:t>wort.</w:t>
            </w:r>
          </w:p>
        </w:tc>
      </w:tr>
    </w:tbl>
    <w:p w:rsidR="00247E63" w:rsidRPr="006B683B" w:rsidRDefault="00247E63" w:rsidP="00282842">
      <w:pPr>
        <w:pStyle w:val="Abstandszeile"/>
      </w:pPr>
    </w:p>
    <w:tbl>
      <w:tblPr>
        <w:tblStyle w:val="Tabellenraster"/>
        <w:tblW w:w="8931" w:type="dxa"/>
        <w:tblInd w:w="108" w:type="dxa"/>
        <w:tblLook w:val="04A0" w:firstRow="1" w:lastRow="0" w:firstColumn="1" w:lastColumn="0" w:noHBand="0" w:noVBand="1"/>
      </w:tblPr>
      <w:tblGrid>
        <w:gridCol w:w="4214"/>
        <w:gridCol w:w="4717"/>
      </w:tblGrid>
      <w:tr w:rsidR="00247E63" w:rsidRPr="00E8252E" w:rsidTr="00282842">
        <w:trPr>
          <w:trHeight w:val="567"/>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shd w:val="clear" w:color="auto" w:fill="FDE9D9" w:themeFill="accent6" w:themeFillTint="33"/>
            <w:vAlign w:val="center"/>
          </w:tcPr>
          <w:p w:rsidR="00247E63" w:rsidRPr="00E8252E" w:rsidRDefault="00247E63" w:rsidP="00D477E1">
            <w:pPr>
              <w:pStyle w:val="Textkrper"/>
              <w:jc w:val="center"/>
              <w:rPr>
                <w:b/>
                <w:sz w:val="32"/>
                <w:szCs w:val="32"/>
              </w:rPr>
            </w:pPr>
            <w:r>
              <w:rPr>
                <w:b/>
                <w:sz w:val="32"/>
                <w:szCs w:val="32"/>
              </w:rPr>
              <w:t xml:space="preserve">? </w:t>
            </w:r>
            <w:r w:rsidRPr="00E8252E">
              <w:rPr>
                <w:b/>
                <w:sz w:val="32"/>
                <w:szCs w:val="32"/>
              </w:rPr>
              <w:t>Frage</w:t>
            </w:r>
            <w:r>
              <w:rPr>
                <w:b/>
                <w:sz w:val="32"/>
                <w:szCs w:val="32"/>
              </w:rPr>
              <w:t xml:space="preserve"> </w:t>
            </w:r>
            <w:r w:rsidRPr="00E06864">
              <w:rPr>
                <w:sz w:val="40"/>
                <w:szCs w:val="40"/>
              </w:rPr>
              <w:sym w:font="Wingdings" w:char="F021"/>
            </w:r>
          </w:p>
        </w:tc>
        <w:tc>
          <w:tcPr>
            <w:tcW w:w="4717" w:type="dxa"/>
            <w:tcBorders>
              <w:top w:val="dashSmallGap" w:sz="12" w:space="0" w:color="00B050"/>
              <w:left w:val="dashSmallGap" w:sz="12" w:space="0" w:color="00B050"/>
              <w:bottom w:val="dashSmallGap" w:sz="12" w:space="0" w:color="00B050"/>
              <w:right w:val="dashSmallGap" w:sz="12" w:space="0" w:color="00B050"/>
            </w:tcBorders>
            <w:shd w:val="clear" w:color="auto" w:fill="FDE9D9" w:themeFill="accent6" w:themeFillTint="33"/>
            <w:vAlign w:val="center"/>
          </w:tcPr>
          <w:p w:rsidR="00247E63" w:rsidRPr="00E8252E" w:rsidRDefault="00247E63" w:rsidP="00282842">
            <w:pPr>
              <w:pStyle w:val="Textkrper"/>
              <w:jc w:val="center"/>
              <w:rPr>
                <w:b/>
                <w:sz w:val="32"/>
                <w:szCs w:val="32"/>
              </w:rPr>
            </w:pPr>
            <w:r w:rsidRPr="00E8252E">
              <w:rPr>
                <w:b/>
                <w:sz w:val="32"/>
                <w:szCs w:val="32"/>
              </w:rPr>
              <w:t>Antwort</w:t>
            </w:r>
          </w:p>
        </w:tc>
      </w:tr>
      <w:tr w:rsidR="00247E63" w:rsidTr="00282842">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Restaurantfachleute bedienen und betreuen Gäste überall dort, wo etwas serviert wird.</w:t>
            </w:r>
          </w:p>
          <w:p w:rsidR="007A7398" w:rsidRPr="00180F60" w:rsidRDefault="007A7398" w:rsidP="00282842">
            <w:pPr>
              <w:pStyle w:val="Textkrper"/>
              <w:jc w:val="center"/>
            </w:pPr>
          </w:p>
        </w:tc>
      </w:tr>
      <w:tr w:rsidR="00247E63" w:rsidTr="00282842">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282842">
            <w:pPr>
              <w:pStyle w:val="Textkrper"/>
              <w:jc w:val="center"/>
            </w:pPr>
            <w:r>
              <w:t>Sie decken Tische ein, nehmen Bestellungen entg</w:t>
            </w:r>
            <w:r>
              <w:t>e</w:t>
            </w:r>
            <w:r>
              <w:t>gen, klären über die Inhalte der Speisenkarte  auf, halten den Raum sauber und falten Servietten.</w:t>
            </w:r>
          </w:p>
        </w:tc>
      </w:tr>
      <w:tr w:rsidR="00247E63" w:rsidTr="00282842">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Es kann vorkommen, dass man in der Küche zur Mi</w:t>
            </w:r>
            <w:r>
              <w:t>t</w:t>
            </w:r>
            <w:r>
              <w:t>arbeit eingeteilt wird.</w:t>
            </w:r>
          </w:p>
          <w:p w:rsidR="007A7398" w:rsidRPr="00180F60" w:rsidRDefault="007A7398" w:rsidP="00282842">
            <w:pPr>
              <w:pStyle w:val="Textkrper"/>
              <w:jc w:val="center"/>
            </w:pPr>
          </w:p>
        </w:tc>
      </w:tr>
      <w:tr w:rsidR="00247E63" w:rsidTr="00282842">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Bei Veranstaltungen wird man oftmals in die Planung und die Organisation mit eingebunden.</w:t>
            </w:r>
          </w:p>
          <w:p w:rsidR="007A7398" w:rsidRPr="00180F60" w:rsidRDefault="007A7398" w:rsidP="00282842">
            <w:pPr>
              <w:pStyle w:val="Textkrper"/>
              <w:jc w:val="center"/>
            </w:pPr>
          </w:p>
        </w:tc>
      </w:tr>
      <w:tr w:rsidR="00247E63" w:rsidTr="00282842">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282842">
            <w:pPr>
              <w:pStyle w:val="Textkrper"/>
              <w:jc w:val="center"/>
            </w:pPr>
            <w:r>
              <w:t>Wichtig ist, dass man tagesaktuell über die Angebote der Speisenkarte informiert ist. Information muss jederzeit erteilt werden können.</w:t>
            </w:r>
          </w:p>
        </w:tc>
      </w:tr>
      <w:tr w:rsidR="00247E63" w:rsidTr="00282842">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Höflich dem Gast mitteilen, dass man sich sofort beim Küchenchef die gewünschte Information einholt.</w:t>
            </w:r>
          </w:p>
          <w:p w:rsidR="007A7398" w:rsidRPr="00180F60" w:rsidRDefault="007A7398" w:rsidP="00282842">
            <w:pPr>
              <w:pStyle w:val="Textkrper"/>
              <w:jc w:val="center"/>
            </w:pPr>
          </w:p>
        </w:tc>
      </w:tr>
      <w:tr w:rsidR="00247E63" w:rsidTr="00282842">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Auf Menschen zuzugehen, freundlich und offen sein, sich jedoch auch diskret zurückziehen können.</w:t>
            </w:r>
          </w:p>
          <w:p w:rsidR="007A7398" w:rsidRPr="00180F60" w:rsidRDefault="007A7398" w:rsidP="00282842">
            <w:pPr>
              <w:pStyle w:val="Textkrper"/>
              <w:jc w:val="center"/>
            </w:pPr>
          </w:p>
        </w:tc>
      </w:tr>
      <w:tr w:rsidR="00247E63" w:rsidTr="00282842">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DC33A5" w:rsidRDefault="00247E63" w:rsidP="00282842">
            <w:pPr>
              <w:pStyle w:val="Textkrper"/>
              <w:jc w:val="center"/>
            </w:pPr>
            <w:r>
              <w:t>Selbstverständlich ist wenigstens Englisch Vorausse</w:t>
            </w:r>
            <w:r>
              <w:t>t</w:t>
            </w:r>
            <w:r>
              <w:t xml:space="preserve">zung. Die Bereitschaft zur ständigen Weiterbildung muss gewährleistet sein. </w:t>
            </w:r>
          </w:p>
          <w:p w:rsidR="00247E63" w:rsidRPr="00180F60" w:rsidRDefault="00247E63" w:rsidP="00282842">
            <w:pPr>
              <w:pStyle w:val="Textkrper"/>
              <w:jc w:val="center"/>
            </w:pPr>
            <w:r>
              <w:t>(Freude am Sprechen ist wichtig)</w:t>
            </w:r>
          </w:p>
        </w:tc>
      </w:tr>
      <w:tr w:rsidR="00247E63" w:rsidTr="00282842">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Restaurantfachleute arbeiten auch im Etagenservice, sind bei Banketten (größere Festessen) eingesetzt, bauen Buffets auf und bedienen auch einmal im</w:t>
            </w:r>
          </w:p>
          <w:p w:rsidR="00247E63" w:rsidRPr="00180F60" w:rsidRDefault="00247E63" w:rsidP="00282842">
            <w:pPr>
              <w:pStyle w:val="Textkrper"/>
              <w:jc w:val="center"/>
            </w:pPr>
            <w:r>
              <w:t>größeren Rahmen viele Gäste.</w:t>
            </w:r>
          </w:p>
        </w:tc>
      </w:tr>
      <w:tr w:rsidR="00247E63" w:rsidTr="00282842">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Pr="00995E19" w:rsidRDefault="00247E63"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282842">
            <w:pPr>
              <w:pStyle w:val="Textkrper"/>
              <w:jc w:val="center"/>
            </w:pPr>
            <w:r>
              <w:t>In der Regel ist der Beruf sehr anstrengend. Wer die flinke Bewegung scheut, ist fehl am Platz.</w:t>
            </w:r>
          </w:p>
          <w:p w:rsidR="007A7398" w:rsidRPr="00180F60" w:rsidRDefault="007A7398" w:rsidP="00282842">
            <w:pPr>
              <w:pStyle w:val="Textkrper"/>
              <w:jc w:val="center"/>
            </w:pPr>
          </w:p>
        </w:tc>
      </w:tr>
    </w:tbl>
    <w:p w:rsidR="00247E63" w:rsidRDefault="00247E63" w:rsidP="00247E63">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47E63"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247E63" w:rsidRPr="009B4760" w:rsidRDefault="00247E63" w:rsidP="00D477E1">
            <w:pPr>
              <w:spacing w:before="40" w:after="60" w:line="160" w:lineRule="exact"/>
              <w:rPr>
                <w:color w:val="000000"/>
                <w:sz w:val="12"/>
              </w:rPr>
            </w:pPr>
            <w:r w:rsidRPr="009B4760">
              <w:rPr>
                <w:sz w:val="12"/>
              </w:rPr>
              <w:lastRenderedPageBreak/>
              <w:br w:type="page"/>
              <w:t>Lernfeld</w:t>
            </w:r>
          </w:p>
          <w:p w:rsidR="00247E63" w:rsidRPr="009B4760" w:rsidRDefault="00247E63" w:rsidP="00D477E1">
            <w:pPr>
              <w:rPr>
                <w:b/>
              </w:rPr>
            </w:pPr>
            <w:r w:rsidRPr="009B4760">
              <w:rPr>
                <w:b/>
              </w:rPr>
              <w:t>LF 1</w:t>
            </w:r>
          </w:p>
        </w:tc>
        <w:tc>
          <w:tcPr>
            <w:tcW w:w="4229" w:type="dxa"/>
            <w:tcBorders>
              <w:left w:val="single" w:sz="4" w:space="0" w:color="auto"/>
              <w:bottom w:val="single" w:sz="4" w:space="0" w:color="auto"/>
              <w:right w:val="single" w:sz="4" w:space="0" w:color="auto"/>
            </w:tcBorders>
            <w:shd w:val="clear" w:color="auto" w:fill="D9D9D9"/>
            <w:hideMark/>
          </w:tcPr>
          <w:p w:rsidR="00247E63" w:rsidRPr="009B4760" w:rsidRDefault="00247E63" w:rsidP="00D477E1">
            <w:pPr>
              <w:spacing w:before="40" w:after="60" w:line="160" w:lineRule="exact"/>
              <w:rPr>
                <w:color w:val="000000"/>
                <w:sz w:val="12"/>
              </w:rPr>
            </w:pPr>
            <w:r w:rsidRPr="009B4760">
              <w:rPr>
                <w:sz w:val="12"/>
              </w:rPr>
              <w:t>Titel</w:t>
            </w:r>
          </w:p>
          <w:p w:rsidR="00247E63" w:rsidRPr="009B4760" w:rsidRDefault="00247E63" w:rsidP="00D477E1">
            <w:pPr>
              <w:rPr>
                <w:b/>
              </w:rPr>
            </w:pPr>
            <w:r w:rsidRPr="00A62608">
              <w:rPr>
                <w:b/>
              </w:rPr>
              <w:t>Berufe in der Gastronomie – Teil II</w:t>
            </w:r>
          </w:p>
        </w:tc>
        <w:tc>
          <w:tcPr>
            <w:tcW w:w="188" w:type="dxa"/>
            <w:vMerge w:val="restart"/>
            <w:tcBorders>
              <w:top w:val="nil"/>
              <w:left w:val="single" w:sz="4" w:space="0" w:color="auto"/>
              <w:bottom w:val="nil"/>
              <w:right w:val="single" w:sz="4" w:space="0" w:color="auto"/>
            </w:tcBorders>
            <w:shd w:val="clear" w:color="auto" w:fill="FFFFFF"/>
          </w:tcPr>
          <w:p w:rsidR="00247E63" w:rsidRPr="009B4760" w:rsidRDefault="00247E63" w:rsidP="00D477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47E63" w:rsidRPr="000F5789" w:rsidRDefault="00247E63" w:rsidP="00D477E1">
            <w:pPr>
              <w:jc w:val="center"/>
              <w:rPr>
                <w:rFonts w:cs="Times New Roman"/>
                <w:b/>
                <w:lang w:eastAsia="de-DE"/>
              </w:rPr>
            </w:pPr>
            <w:r w:rsidRPr="000F5789">
              <w:rPr>
                <w:rFonts w:cs="Times New Roman"/>
                <w:b/>
                <w:lang w:eastAsia="de-DE"/>
              </w:rPr>
              <w:t xml:space="preserve">Ernährung </w:t>
            </w:r>
          </w:p>
          <w:p w:rsidR="00247E63" w:rsidRPr="000F5789" w:rsidRDefault="00247E63" w:rsidP="00D477E1">
            <w:pPr>
              <w:jc w:val="center"/>
              <w:rPr>
                <w:rFonts w:cs="Times New Roman"/>
                <w:b/>
                <w:lang w:eastAsia="de-DE"/>
              </w:rPr>
            </w:pPr>
            <w:r w:rsidRPr="000F5789">
              <w:rPr>
                <w:rFonts w:cs="Times New Roman"/>
                <w:b/>
                <w:lang w:eastAsia="de-DE"/>
              </w:rPr>
              <w:t>und Gastronomie</w:t>
            </w:r>
          </w:p>
          <w:p w:rsidR="00247E63" w:rsidRPr="009A3177" w:rsidRDefault="00247E63" w:rsidP="00D477E1">
            <w:pPr>
              <w:jc w:val="center"/>
              <w:rPr>
                <w:rFonts w:cs="Times New Roman"/>
                <w:b/>
                <w:lang w:eastAsia="de-DE"/>
              </w:rPr>
            </w:pPr>
            <w:r>
              <w:rPr>
                <w:b/>
              </w:rPr>
              <w:t>EG1.01.04.02</w:t>
            </w:r>
          </w:p>
        </w:tc>
      </w:tr>
      <w:tr w:rsidR="00247E63" w:rsidRPr="00B51DE9" w:rsidTr="00D477E1">
        <w:tc>
          <w:tcPr>
            <w:tcW w:w="7348" w:type="dxa"/>
            <w:gridSpan w:val="2"/>
            <w:tcBorders>
              <w:left w:val="single" w:sz="4" w:space="0" w:color="auto"/>
              <w:bottom w:val="single" w:sz="4" w:space="0" w:color="auto"/>
              <w:right w:val="single" w:sz="4" w:space="0" w:color="auto"/>
            </w:tcBorders>
            <w:hideMark/>
          </w:tcPr>
          <w:p w:rsidR="00247E63" w:rsidRDefault="00247E63" w:rsidP="00247E63">
            <w:pPr>
              <w:pStyle w:val="Kopf8ptafz"/>
              <w:ind w:left="227" w:hanging="170"/>
            </w:pPr>
          </w:p>
        </w:tc>
        <w:tc>
          <w:tcPr>
            <w:tcW w:w="188" w:type="dxa"/>
            <w:vMerge/>
            <w:tcBorders>
              <w:left w:val="single" w:sz="4" w:space="0" w:color="auto"/>
              <w:bottom w:val="nil"/>
              <w:right w:val="nil"/>
            </w:tcBorders>
            <w:vAlign w:val="center"/>
            <w:hideMark/>
          </w:tcPr>
          <w:p w:rsidR="00247E63" w:rsidRDefault="00247E63" w:rsidP="00D477E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47E63" w:rsidRPr="00B51DE9" w:rsidTr="00D477E1">
              <w:trPr>
                <w:trHeight w:val="284"/>
              </w:trPr>
              <w:tc>
                <w:tcPr>
                  <w:tcW w:w="2090" w:type="dxa"/>
                  <w:shd w:val="clear" w:color="auto" w:fill="D9D9D9" w:themeFill="background1" w:themeFillShade="D9"/>
                </w:tcPr>
                <w:p w:rsidR="00247E63" w:rsidRPr="00B51DE9" w:rsidRDefault="00247E63" w:rsidP="00D477E1">
                  <w:pPr>
                    <w:pStyle w:val="TabelleKopfmitte"/>
                  </w:pPr>
                  <w:r w:rsidRPr="00B51DE9">
                    <w:t>L</w:t>
                  </w:r>
                  <w:r>
                    <w:t>ösung</w:t>
                  </w:r>
                </w:p>
              </w:tc>
            </w:tr>
          </w:tbl>
          <w:p w:rsidR="00247E63" w:rsidRPr="00B51DE9" w:rsidRDefault="00247E63" w:rsidP="00D477E1"/>
        </w:tc>
      </w:tr>
    </w:tbl>
    <w:p w:rsidR="00247E63" w:rsidRDefault="00247E63" w:rsidP="00DC33A5">
      <w:pPr>
        <w:pStyle w:val="Abstandszeile"/>
      </w:pPr>
      <w:r w:rsidRPr="006812B0">
        <w:rPr>
          <w:noProof/>
          <w:sz w:val="24"/>
        </w:rPr>
        <w:drawing>
          <wp:anchor distT="0" distB="0" distL="114300" distR="114300" simplePos="0" relativeHeight="252028928" behindDoc="0" locked="0" layoutInCell="0" allowOverlap="1" wp14:anchorId="7EF56166" wp14:editId="26A687C2">
            <wp:simplePos x="0" y="0"/>
            <wp:positionH relativeFrom="rightMargin">
              <wp:posOffset>107950</wp:posOffset>
            </wp:positionH>
            <wp:positionV relativeFrom="paragraph">
              <wp:posOffset>59634</wp:posOffset>
            </wp:positionV>
            <wp:extent cx="345440" cy="323850"/>
            <wp:effectExtent l="0" t="0" r="0" b="0"/>
            <wp:wrapNone/>
            <wp:docPr id="473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C33A5" w:rsidRDefault="00DC33A5" w:rsidP="00DC33A5">
      <w:pPr>
        <w:pStyle w:val="Abstandszeile"/>
      </w:pPr>
    </w:p>
    <w:p w:rsidR="00247E63" w:rsidRDefault="00247E63" w:rsidP="00DC33A5">
      <w:pPr>
        <w:pStyle w:val="Abstandszeile"/>
      </w:pPr>
    </w:p>
    <w:p w:rsidR="00247E63" w:rsidRDefault="00247E63" w:rsidP="00DC33A5">
      <w:pPr>
        <w:pStyle w:val="Abstandszeile"/>
      </w:pPr>
    </w:p>
    <w:p w:rsidR="00247E63" w:rsidRDefault="00247E63" w:rsidP="00DC33A5">
      <w:pPr>
        <w:pStyle w:val="Abstandszeile"/>
      </w:pPr>
      <w:r>
        <w:rPr>
          <w:noProof/>
        </w:rPr>
        <mc:AlternateContent>
          <mc:Choice Requires="wps">
            <w:drawing>
              <wp:anchor distT="0" distB="0" distL="114300" distR="114300" simplePos="0" relativeHeight="252026880" behindDoc="0" locked="1" layoutInCell="1" allowOverlap="1" wp14:anchorId="5DB2E123" wp14:editId="3273D661">
                <wp:simplePos x="0" y="0"/>
                <wp:positionH relativeFrom="column">
                  <wp:posOffset>1022985</wp:posOffset>
                </wp:positionH>
                <wp:positionV relativeFrom="paragraph">
                  <wp:posOffset>-390525</wp:posOffset>
                </wp:positionV>
                <wp:extent cx="3239770" cy="719455"/>
                <wp:effectExtent l="0" t="0" r="17780" b="23495"/>
                <wp:wrapNone/>
                <wp:docPr id="4735" name="Flussdiagramm: Alternativer Prozess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9770" cy="719455"/>
                        </a:xfrm>
                        <a:prstGeom prst="flowChartAlternateProcess">
                          <a:avLst/>
                        </a:prstGeom>
                        <a:gradFill rotWithShape="1">
                          <a:gsLst>
                            <a:gs pos="0">
                              <a:srgbClr val="FF6600"/>
                            </a:gs>
                            <a:gs pos="85000">
                              <a:srgbClr val="FAC090"/>
                            </a:gs>
                            <a:gs pos="98000">
                              <a:srgbClr val="E46C0A"/>
                            </a:gs>
                          </a:gsLst>
                          <a:path path="shape">
                            <a:fillToRect l="50000" t="50000" r="50000" b="50000"/>
                          </a:path>
                        </a:gradFill>
                        <a:ln w="25400">
                          <a:solidFill>
                            <a:srgbClr val="F79646"/>
                          </a:solidFill>
                          <a:miter lim="800000"/>
                          <a:headEnd/>
                          <a:tailEnd/>
                        </a:ln>
                      </wps:spPr>
                      <wps:txbx>
                        <w:txbxContent>
                          <w:p w:rsidR="00333930" w:rsidRPr="00C80BDE" w:rsidRDefault="00333930" w:rsidP="00247E63">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F5723D" w:rsidRDefault="00333930" w:rsidP="00247E63">
                            <w:pPr>
                              <w:jc w:val="center"/>
                              <w:rPr>
                                <w:rStyle w:val="Fett"/>
                                <w:bCs w:val="0"/>
                                <w:sz w:val="24"/>
                              </w:rPr>
                            </w:pPr>
                            <w:r w:rsidRPr="00F5723D">
                              <w:rPr>
                                <w:rStyle w:val="Fett"/>
                                <w:bCs w:val="0"/>
                                <w:color w:val="005426"/>
                                <w:sz w:val="24"/>
                              </w:rPr>
                              <w:t>Restaurantfachfrau</w:t>
                            </w:r>
                            <w:r>
                              <w:rPr>
                                <w:rStyle w:val="Fett"/>
                                <w:bCs w:val="0"/>
                                <w:color w:val="005426"/>
                                <w:sz w:val="24"/>
                              </w:rPr>
                              <w:t>/</w:t>
                            </w:r>
                            <w:r>
                              <w:rPr>
                                <w:rStyle w:val="Fett"/>
                                <w:bCs w:val="0"/>
                                <w:color w:val="7030A0"/>
                                <w:sz w:val="24"/>
                              </w:rPr>
                              <w:t>Restaurantfachmann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212" type="#_x0000_t176" style="position:absolute;margin-left:80.55pt;margin-top:-30.75pt;width:255.1pt;height:56.65pt;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" fillcolor="#f60" strokecolor="#f79646" strokeweight="2pt">
                <v:fill color2="#e46c0a" rotate="t" focusposition=".5,.5" focussize="" colors="0 #f60;55706f #fac090;64225f #e46c0a" focus="100%" type="gradientRadial"/>
                <v:textbox>
                  <w:txbxContent>
                    <w:p w:rsidR="00333930" w:rsidRPr="00C80BDE" w:rsidRDefault="00333930" w:rsidP="00247E63">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F5723D" w:rsidRDefault="00333930" w:rsidP="00247E63">
                      <w:pPr>
                        <w:jc w:val="center"/>
                        <w:rPr>
                          <w:rStyle w:val="Fett"/>
                          <w:bCs w:val="0"/>
                          <w:sz w:val="24"/>
                        </w:rPr>
                      </w:pPr>
                      <w:r w:rsidRPr="00F5723D">
                        <w:rPr>
                          <w:rStyle w:val="Fett"/>
                          <w:bCs w:val="0"/>
                          <w:color w:val="005426"/>
                          <w:sz w:val="24"/>
                        </w:rPr>
                        <w:t>Restaurantfachfrau</w:t>
                      </w:r>
                      <w:r>
                        <w:rPr>
                          <w:rStyle w:val="Fett"/>
                          <w:bCs w:val="0"/>
                          <w:color w:val="005426"/>
                          <w:sz w:val="24"/>
                        </w:rPr>
                        <w:t>/</w:t>
                      </w:r>
                      <w:r>
                        <w:rPr>
                          <w:rStyle w:val="Fett"/>
                          <w:bCs w:val="0"/>
                          <w:color w:val="7030A0"/>
                          <w:sz w:val="24"/>
                        </w:rPr>
                        <w:t>Restaurantfachmann</w:t>
                      </w:r>
                    </w:p>
                  </w:txbxContent>
                </v:textbox>
                <w10:anchorlock/>
              </v:shape>
            </w:pict>
          </mc:Fallback>
        </mc:AlternateContent>
      </w:r>
    </w:p>
    <w:p w:rsidR="00247E63" w:rsidRDefault="00247E63" w:rsidP="00DC33A5">
      <w:pPr>
        <w:pStyle w:val="Abstandszeile"/>
      </w:pPr>
    </w:p>
    <w:p w:rsidR="00DC33A5" w:rsidRPr="005D7880" w:rsidRDefault="00DC33A5" w:rsidP="00DC33A5">
      <w:pPr>
        <w:pStyle w:val="Abstandszeile"/>
      </w:pPr>
    </w:p>
    <w:p w:rsidR="00247E63" w:rsidRDefault="00247E63" w:rsidP="00DC33A5">
      <w:pPr>
        <w:pStyle w:val="Abstandszeile"/>
      </w:pPr>
    </w:p>
    <w:tbl>
      <w:tblPr>
        <w:tblStyle w:val="Tabellenraster"/>
        <w:tblW w:w="9039" w:type="dxa"/>
        <w:tblLook w:val="04A0" w:firstRow="1" w:lastRow="0" w:firstColumn="1" w:lastColumn="0" w:noHBand="0" w:noVBand="1"/>
      </w:tblPr>
      <w:tblGrid>
        <w:gridCol w:w="4322"/>
        <w:gridCol w:w="4717"/>
      </w:tblGrid>
      <w:tr w:rsidR="00247E63" w:rsidRPr="00E8252E" w:rsidTr="00D477E1">
        <w:trPr>
          <w:trHeight w:val="567"/>
        </w:trPr>
        <w:tc>
          <w:tcPr>
            <w:tcW w:w="4322"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shd w:val="clear" w:color="auto" w:fill="FDE9D9" w:themeFill="accent6" w:themeFillTint="33"/>
            <w:vAlign w:val="center"/>
          </w:tcPr>
          <w:p w:rsidR="00247E63" w:rsidRPr="00E8252E" w:rsidRDefault="00247E63" w:rsidP="00D477E1">
            <w:pPr>
              <w:pStyle w:val="Textkrper"/>
              <w:jc w:val="center"/>
              <w:rPr>
                <w:b/>
                <w:sz w:val="32"/>
                <w:szCs w:val="32"/>
              </w:rPr>
            </w:pPr>
            <w:r>
              <w:rPr>
                <w:b/>
                <w:sz w:val="32"/>
                <w:szCs w:val="32"/>
              </w:rPr>
              <w:t xml:space="preserve">? </w:t>
            </w:r>
            <w:r w:rsidRPr="00E8252E">
              <w:rPr>
                <w:b/>
                <w:sz w:val="32"/>
                <w:szCs w:val="32"/>
              </w:rPr>
              <w:t>Frage</w:t>
            </w:r>
            <w:r>
              <w:rPr>
                <w:b/>
                <w:sz w:val="32"/>
                <w:szCs w:val="32"/>
              </w:rPr>
              <w:t xml:space="preserve"> </w:t>
            </w:r>
            <w:r w:rsidRPr="00E06864">
              <w:rPr>
                <w:sz w:val="40"/>
                <w:szCs w:val="40"/>
              </w:rPr>
              <w:sym w:font="Wingdings" w:char="F021"/>
            </w:r>
          </w:p>
        </w:tc>
        <w:tc>
          <w:tcPr>
            <w:tcW w:w="4717" w:type="dxa"/>
            <w:tcBorders>
              <w:top w:val="dashSmallGap" w:sz="12" w:space="0" w:color="00B050"/>
              <w:left w:val="dashSmallGap" w:sz="12" w:space="0" w:color="00B050"/>
              <w:bottom w:val="dashSmallGap" w:sz="12" w:space="0" w:color="00B050"/>
              <w:right w:val="dashSmallGap" w:sz="12" w:space="0" w:color="00B050"/>
            </w:tcBorders>
            <w:shd w:val="clear" w:color="auto" w:fill="FDE9D9" w:themeFill="accent6" w:themeFillTint="33"/>
            <w:vAlign w:val="center"/>
          </w:tcPr>
          <w:p w:rsidR="00247E63" w:rsidRPr="00E8252E" w:rsidRDefault="00247E63" w:rsidP="00DC33A5">
            <w:pPr>
              <w:pStyle w:val="Textkrper"/>
              <w:jc w:val="center"/>
              <w:rPr>
                <w:b/>
                <w:sz w:val="32"/>
                <w:szCs w:val="32"/>
              </w:rPr>
            </w:pPr>
            <w:r w:rsidRPr="00E8252E">
              <w:rPr>
                <w:b/>
                <w:sz w:val="32"/>
                <w:szCs w:val="32"/>
              </w:rPr>
              <w:t>Antwort</w:t>
            </w:r>
          </w:p>
        </w:tc>
      </w:tr>
      <w:tr w:rsidR="00247E63" w:rsidTr="00D477E1">
        <w:trPr>
          <w:trHeight w:val="680"/>
        </w:trPr>
        <w:tc>
          <w:tcPr>
            <w:tcW w:w="4322"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Arbeiten Restaurantfachleute nur</w:t>
            </w:r>
          </w:p>
          <w:p w:rsidR="00247E63" w:rsidRDefault="00247E63" w:rsidP="00D477E1">
            <w:pPr>
              <w:pStyle w:val="Textkrper"/>
              <w:jc w:val="center"/>
            </w:pPr>
            <w:r>
              <w:t>in einem Restaurant?</w:t>
            </w:r>
          </w:p>
          <w:p w:rsidR="00DC33A5" w:rsidRPr="00995E19" w:rsidRDefault="00DC33A5"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DC33A5">
            <w:pPr>
              <w:pStyle w:val="Textkrper"/>
              <w:jc w:val="center"/>
            </w:pPr>
            <w:r>
              <w:t>Restaurantfachleute bedienen und betreuen Gäste überall dort, wo etwas serviert wird.</w:t>
            </w:r>
          </w:p>
          <w:p w:rsidR="00DC33A5" w:rsidRPr="00180F60" w:rsidRDefault="00DC33A5" w:rsidP="00DC33A5">
            <w:pPr>
              <w:pStyle w:val="Textkrper"/>
              <w:jc w:val="center"/>
            </w:pPr>
          </w:p>
        </w:tc>
      </w:tr>
      <w:tr w:rsidR="00247E63" w:rsidTr="00D477E1">
        <w:trPr>
          <w:trHeight w:val="680"/>
        </w:trPr>
        <w:tc>
          <w:tcPr>
            <w:tcW w:w="4322"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Welche Aufgaben gibt es beispielsweise in</w:t>
            </w:r>
          </w:p>
          <w:p w:rsidR="00247E63" w:rsidRDefault="00247E63" w:rsidP="00D477E1">
            <w:pPr>
              <w:pStyle w:val="Textkrper"/>
              <w:jc w:val="center"/>
            </w:pPr>
            <w:r>
              <w:t>einem Restaurant?</w:t>
            </w:r>
          </w:p>
          <w:p w:rsidR="00DC33A5" w:rsidRPr="00995E19" w:rsidRDefault="00DC33A5"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DC33A5">
            <w:pPr>
              <w:pStyle w:val="Textkrper"/>
              <w:jc w:val="center"/>
            </w:pPr>
            <w:r>
              <w:t>Sie decken Tische ein, nehmen Bestellungen entg</w:t>
            </w:r>
            <w:r>
              <w:t>e</w:t>
            </w:r>
            <w:r>
              <w:t>gen, klären über die Inhalte der Speisenkarte  auf, halten den Raum sauber und falten Servietten.</w:t>
            </w:r>
          </w:p>
        </w:tc>
      </w:tr>
      <w:tr w:rsidR="00247E63" w:rsidTr="00D477E1">
        <w:trPr>
          <w:trHeight w:val="680"/>
        </w:trPr>
        <w:tc>
          <w:tcPr>
            <w:tcW w:w="4322"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Arbeiten die Restaurantfachleute auch</w:t>
            </w:r>
          </w:p>
          <w:p w:rsidR="00247E63" w:rsidRDefault="00247E63" w:rsidP="00D477E1">
            <w:pPr>
              <w:pStyle w:val="Textkrper"/>
              <w:jc w:val="center"/>
            </w:pPr>
            <w:r>
              <w:t>in der Küche?</w:t>
            </w:r>
          </w:p>
          <w:p w:rsidR="00DC33A5" w:rsidRPr="00995E19" w:rsidRDefault="00DC33A5"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DC33A5">
            <w:pPr>
              <w:pStyle w:val="Textkrper"/>
              <w:jc w:val="center"/>
            </w:pPr>
            <w:r>
              <w:t>Es kann vorkommen, dass man in der Küche zur Mi</w:t>
            </w:r>
            <w:r>
              <w:t>t</w:t>
            </w:r>
            <w:r>
              <w:t>arbeit eingeteilt wird.</w:t>
            </w:r>
          </w:p>
          <w:p w:rsidR="00DC33A5" w:rsidRPr="00180F60" w:rsidRDefault="00DC33A5" w:rsidP="00DC33A5">
            <w:pPr>
              <w:pStyle w:val="Textkrper"/>
              <w:jc w:val="center"/>
            </w:pPr>
          </w:p>
        </w:tc>
      </w:tr>
      <w:tr w:rsidR="00247E63" w:rsidTr="00D477E1">
        <w:trPr>
          <w:trHeight w:val="680"/>
        </w:trPr>
        <w:tc>
          <w:tcPr>
            <w:tcW w:w="4322"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Darf ich bei Veranstaltungen auch einmal eigene Ideen miteinbringen?</w:t>
            </w:r>
          </w:p>
          <w:p w:rsidR="00DC33A5" w:rsidRPr="00995E19" w:rsidRDefault="00DC33A5"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DC33A5">
            <w:pPr>
              <w:pStyle w:val="Textkrper"/>
              <w:jc w:val="center"/>
            </w:pPr>
            <w:r>
              <w:t>Bei Veranstaltungen wird man oftmals in die Planung und die Organisation mit eingebunden.</w:t>
            </w:r>
          </w:p>
          <w:p w:rsidR="00DC33A5" w:rsidRPr="00180F60" w:rsidRDefault="00DC33A5" w:rsidP="00DC33A5">
            <w:pPr>
              <w:pStyle w:val="Textkrper"/>
              <w:jc w:val="center"/>
            </w:pPr>
          </w:p>
        </w:tc>
      </w:tr>
      <w:tr w:rsidR="00247E63" w:rsidTr="00D477E1">
        <w:trPr>
          <w:trHeight w:val="680"/>
        </w:trPr>
        <w:tc>
          <w:tcPr>
            <w:tcW w:w="4322"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Wie genau muss ich mich mit dem Angebot der Speisenkarte auskennen?</w:t>
            </w:r>
          </w:p>
          <w:p w:rsidR="00DC33A5" w:rsidRPr="00995E19" w:rsidRDefault="00DC33A5"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DC33A5">
            <w:pPr>
              <w:pStyle w:val="Textkrper"/>
              <w:jc w:val="center"/>
            </w:pPr>
            <w:r>
              <w:t>Wichtig ist, dass man tagesaktuell über die Angebote der Speisenkarte informiert ist. Information muss jederzeit erteilt werden können.</w:t>
            </w:r>
          </w:p>
        </w:tc>
      </w:tr>
      <w:tr w:rsidR="00247E63" w:rsidTr="00D477E1">
        <w:trPr>
          <w:trHeight w:val="680"/>
        </w:trPr>
        <w:tc>
          <w:tcPr>
            <w:tcW w:w="4322"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E708F9" w:rsidP="00D477E1">
            <w:pPr>
              <w:pStyle w:val="Textkrper"/>
              <w:jc w:val="center"/>
            </w:pPr>
            <w:r>
              <w:t>Was muss ich tun, w</w:t>
            </w:r>
            <w:r w:rsidR="00247E63">
              <w:t>enn ich einmal etwas nicht weiß?</w:t>
            </w:r>
          </w:p>
          <w:p w:rsidR="00DC33A5" w:rsidRDefault="00DC33A5" w:rsidP="00D477E1">
            <w:pPr>
              <w:pStyle w:val="Textkrper"/>
              <w:jc w:val="center"/>
            </w:pPr>
          </w:p>
          <w:p w:rsidR="00DC33A5" w:rsidRPr="00995E19" w:rsidRDefault="00DC33A5"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DC33A5">
            <w:pPr>
              <w:pStyle w:val="Textkrper"/>
              <w:jc w:val="center"/>
            </w:pPr>
            <w:r>
              <w:t>Höflich dem Gast mitteilen, dass man sich sofort beim Küchenchef die gewünschte Information einholt.</w:t>
            </w:r>
          </w:p>
          <w:p w:rsidR="00DC33A5" w:rsidRPr="00180F60" w:rsidRDefault="00DC33A5" w:rsidP="00DC33A5">
            <w:pPr>
              <w:pStyle w:val="Textkrper"/>
              <w:jc w:val="center"/>
            </w:pPr>
          </w:p>
        </w:tc>
      </w:tr>
      <w:tr w:rsidR="00247E63" w:rsidTr="00D477E1">
        <w:trPr>
          <w:trHeight w:val="680"/>
        </w:trPr>
        <w:tc>
          <w:tcPr>
            <w:tcW w:w="4322"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Welche persönlichen Voraussetzungen muss ich selbst für diesen Beruf mitbringen?</w:t>
            </w:r>
          </w:p>
          <w:p w:rsidR="00DC33A5" w:rsidRPr="00995E19" w:rsidRDefault="00DC33A5"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DC33A5">
            <w:pPr>
              <w:pStyle w:val="Textkrper"/>
              <w:jc w:val="center"/>
            </w:pPr>
            <w:r>
              <w:t>Auf Menschen zuzugehen, freundlich und offen sein, sich jedoch auch diskret zurückziehen können.</w:t>
            </w:r>
          </w:p>
          <w:p w:rsidR="00DC33A5" w:rsidRPr="00180F60" w:rsidRDefault="00DC33A5" w:rsidP="00DC33A5">
            <w:pPr>
              <w:pStyle w:val="Textkrper"/>
              <w:jc w:val="center"/>
            </w:pPr>
          </w:p>
        </w:tc>
      </w:tr>
      <w:tr w:rsidR="00247E63" w:rsidTr="00D477E1">
        <w:trPr>
          <w:trHeight w:val="680"/>
        </w:trPr>
        <w:tc>
          <w:tcPr>
            <w:tcW w:w="4322"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Sind Fremdsprachen immer Voraussetzung?</w:t>
            </w:r>
          </w:p>
          <w:p w:rsidR="00DC33A5" w:rsidRDefault="00DC33A5" w:rsidP="00D477E1">
            <w:pPr>
              <w:pStyle w:val="Textkrper"/>
              <w:jc w:val="center"/>
            </w:pPr>
          </w:p>
          <w:p w:rsidR="00DC33A5" w:rsidRDefault="00DC33A5" w:rsidP="00D477E1">
            <w:pPr>
              <w:pStyle w:val="Textkrper"/>
              <w:jc w:val="center"/>
            </w:pPr>
          </w:p>
          <w:p w:rsidR="00DC33A5" w:rsidRPr="00995E19" w:rsidRDefault="00DC33A5"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DC33A5">
            <w:pPr>
              <w:pStyle w:val="Textkrper"/>
              <w:jc w:val="center"/>
            </w:pPr>
            <w:r>
              <w:t>Selbstverständlich ist wenigstens Englisch Vorausse</w:t>
            </w:r>
            <w:r>
              <w:t>t</w:t>
            </w:r>
            <w:r>
              <w:t>zung. Die Bereitschaft zur ständigen Weiterbildung muss gewährleistet sein.</w:t>
            </w:r>
          </w:p>
          <w:p w:rsidR="00247E63" w:rsidRPr="00180F60" w:rsidRDefault="00247E63" w:rsidP="00DC33A5">
            <w:pPr>
              <w:pStyle w:val="Textkrper"/>
              <w:jc w:val="center"/>
            </w:pPr>
            <w:r>
              <w:t>(Freude am Sprechen ist wichtig)</w:t>
            </w:r>
          </w:p>
        </w:tc>
      </w:tr>
      <w:tr w:rsidR="00247E63" w:rsidTr="00D477E1">
        <w:trPr>
          <w:trHeight w:val="680"/>
        </w:trPr>
        <w:tc>
          <w:tcPr>
            <w:tcW w:w="4322"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In welchen Bereichen</w:t>
            </w:r>
          </w:p>
          <w:p w:rsidR="00247E63" w:rsidRDefault="00247E63" w:rsidP="00D477E1">
            <w:pPr>
              <w:pStyle w:val="Textkrper"/>
              <w:jc w:val="center"/>
            </w:pPr>
            <w:r>
              <w:t>arbeiten Restaurantfachleute noch?</w:t>
            </w:r>
          </w:p>
          <w:p w:rsidR="00DC33A5" w:rsidRDefault="00DC33A5" w:rsidP="00D477E1">
            <w:pPr>
              <w:pStyle w:val="Textkrper"/>
              <w:jc w:val="center"/>
            </w:pPr>
          </w:p>
          <w:p w:rsidR="00DC33A5" w:rsidRPr="00995E19" w:rsidRDefault="00DC33A5"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Pr="00180F60" w:rsidRDefault="00247E63" w:rsidP="00DC33A5">
            <w:pPr>
              <w:pStyle w:val="Textkrper"/>
              <w:jc w:val="center"/>
            </w:pPr>
            <w:r>
              <w:t>Restaurantfachleute arbeiten auch im Etagenservice, sind bei Banketten (größere Festessen) eingesetzt, bauen Buffets auf und bedienen auch einmal im gr</w:t>
            </w:r>
            <w:r>
              <w:t>ö</w:t>
            </w:r>
            <w:r>
              <w:t>ßeren Rahmen viele Gäste.</w:t>
            </w:r>
          </w:p>
        </w:tc>
      </w:tr>
      <w:tr w:rsidR="00247E63" w:rsidTr="00D477E1">
        <w:trPr>
          <w:trHeight w:val="680"/>
        </w:trPr>
        <w:tc>
          <w:tcPr>
            <w:tcW w:w="4322"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247E63" w:rsidRDefault="00247E63" w:rsidP="00D477E1">
            <w:pPr>
              <w:pStyle w:val="Textkrper"/>
              <w:jc w:val="center"/>
            </w:pPr>
            <w:r>
              <w:t xml:space="preserve">Ist dieser Beruf sehr anstrengend? </w:t>
            </w:r>
          </w:p>
          <w:p w:rsidR="00DC33A5" w:rsidRDefault="00DC33A5" w:rsidP="00D477E1">
            <w:pPr>
              <w:pStyle w:val="Textkrper"/>
              <w:jc w:val="center"/>
            </w:pPr>
          </w:p>
          <w:p w:rsidR="00DC33A5" w:rsidRPr="00995E19" w:rsidRDefault="00DC33A5"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247E63" w:rsidRDefault="00247E63" w:rsidP="00DC33A5">
            <w:pPr>
              <w:pStyle w:val="Textkrper"/>
              <w:jc w:val="center"/>
            </w:pPr>
            <w:r>
              <w:t>In der Regel ist der Beruf sehr anstrengend. Wer die flinke Bewegung scheut, ist fehl am Platz.</w:t>
            </w:r>
          </w:p>
          <w:p w:rsidR="00DC33A5" w:rsidRPr="00180F60" w:rsidRDefault="00DC33A5" w:rsidP="00DC33A5">
            <w:pPr>
              <w:pStyle w:val="Textkrper"/>
              <w:jc w:val="center"/>
            </w:pPr>
          </w:p>
        </w:tc>
      </w:tr>
    </w:tbl>
    <w:p w:rsidR="00247E63" w:rsidRDefault="00247E63" w:rsidP="00247E63">
      <w:pPr>
        <w:rPr>
          <w:lang w:eastAsia="de-DE"/>
        </w:rPr>
      </w:pPr>
    </w:p>
    <w:p w:rsidR="00247E63" w:rsidRDefault="00247E63" w:rsidP="00247E63">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6F0249" w:rsidRPr="009B4760" w:rsidTr="00D477E1">
        <w:trPr>
          <w:trHeight w:val="523"/>
        </w:trPr>
        <w:tc>
          <w:tcPr>
            <w:tcW w:w="3119" w:type="dxa"/>
            <w:shd w:val="clear" w:color="auto" w:fill="D9D9D9"/>
          </w:tcPr>
          <w:p w:rsidR="006F0249" w:rsidRPr="009B4760" w:rsidRDefault="006F0249" w:rsidP="00D477E1">
            <w:pPr>
              <w:spacing w:before="40" w:after="60" w:line="160" w:lineRule="exact"/>
              <w:rPr>
                <w:color w:val="000000"/>
                <w:sz w:val="12"/>
              </w:rPr>
            </w:pPr>
            <w:r w:rsidRPr="009B4760">
              <w:rPr>
                <w:sz w:val="12"/>
              </w:rPr>
              <w:lastRenderedPageBreak/>
              <w:br w:type="page"/>
              <w:t>Lernfeld</w:t>
            </w:r>
          </w:p>
          <w:p w:rsidR="006F0249" w:rsidRPr="009B4760" w:rsidRDefault="006F0249" w:rsidP="00D477E1">
            <w:pPr>
              <w:rPr>
                <w:b/>
              </w:rPr>
            </w:pPr>
            <w:r w:rsidRPr="009B4760">
              <w:rPr>
                <w:b/>
              </w:rPr>
              <w:t>LF 1</w:t>
            </w:r>
          </w:p>
        </w:tc>
        <w:tc>
          <w:tcPr>
            <w:tcW w:w="4229" w:type="dxa"/>
            <w:shd w:val="clear" w:color="auto" w:fill="D9D9D9"/>
          </w:tcPr>
          <w:p w:rsidR="006F0249" w:rsidRPr="009B4760" w:rsidRDefault="006F0249" w:rsidP="00D477E1">
            <w:pPr>
              <w:spacing w:before="40" w:after="60" w:line="160" w:lineRule="exact"/>
              <w:rPr>
                <w:color w:val="000000"/>
                <w:sz w:val="12"/>
              </w:rPr>
            </w:pPr>
            <w:r w:rsidRPr="009B4760">
              <w:rPr>
                <w:sz w:val="12"/>
              </w:rPr>
              <w:t>Titel</w:t>
            </w:r>
          </w:p>
          <w:p w:rsidR="006F0249" w:rsidRPr="009B4760" w:rsidRDefault="006F0249" w:rsidP="00D477E1">
            <w:pPr>
              <w:rPr>
                <w:b/>
              </w:rPr>
            </w:pPr>
            <w:r w:rsidRPr="00A62608">
              <w:rPr>
                <w:b/>
              </w:rPr>
              <w:t>Berufe in der Gastronomie – Teil II</w:t>
            </w:r>
          </w:p>
        </w:tc>
        <w:tc>
          <w:tcPr>
            <w:tcW w:w="188" w:type="dxa"/>
            <w:tcBorders>
              <w:top w:val="nil"/>
              <w:bottom w:val="nil"/>
            </w:tcBorders>
            <w:shd w:val="clear" w:color="auto" w:fill="FFFFFF"/>
          </w:tcPr>
          <w:p w:rsidR="006F0249" w:rsidRPr="009B4760" w:rsidRDefault="006F0249" w:rsidP="00D477E1"/>
        </w:tc>
        <w:tc>
          <w:tcPr>
            <w:tcW w:w="2103" w:type="dxa"/>
            <w:shd w:val="clear" w:color="auto" w:fill="D9D9D9"/>
          </w:tcPr>
          <w:p w:rsidR="006F0249" w:rsidRPr="000F5789" w:rsidRDefault="006F0249" w:rsidP="00D477E1">
            <w:pPr>
              <w:jc w:val="center"/>
              <w:rPr>
                <w:rFonts w:cs="Times New Roman"/>
                <w:b/>
                <w:lang w:eastAsia="de-DE"/>
              </w:rPr>
            </w:pPr>
            <w:r w:rsidRPr="000F5789">
              <w:rPr>
                <w:rFonts w:cs="Times New Roman"/>
                <w:b/>
                <w:lang w:eastAsia="de-DE"/>
              </w:rPr>
              <w:t xml:space="preserve">Ernährung </w:t>
            </w:r>
          </w:p>
          <w:p w:rsidR="006F0249" w:rsidRPr="000F5789" w:rsidRDefault="006F0249" w:rsidP="00D477E1">
            <w:pPr>
              <w:jc w:val="center"/>
              <w:rPr>
                <w:rFonts w:cs="Times New Roman"/>
                <w:b/>
                <w:lang w:eastAsia="de-DE"/>
              </w:rPr>
            </w:pPr>
            <w:r w:rsidRPr="000F5789">
              <w:rPr>
                <w:rFonts w:cs="Times New Roman"/>
                <w:b/>
                <w:lang w:eastAsia="de-DE"/>
              </w:rPr>
              <w:t>und Gastronomie</w:t>
            </w:r>
          </w:p>
          <w:p w:rsidR="006F0249" w:rsidRPr="009A3177" w:rsidRDefault="006F0249" w:rsidP="00D477E1">
            <w:pPr>
              <w:jc w:val="center"/>
              <w:rPr>
                <w:rFonts w:cs="Times New Roman"/>
                <w:b/>
                <w:lang w:eastAsia="de-DE"/>
              </w:rPr>
            </w:pPr>
            <w:r>
              <w:rPr>
                <w:b/>
              </w:rPr>
              <w:t>EG1.01.04.02</w:t>
            </w:r>
          </w:p>
        </w:tc>
      </w:tr>
    </w:tbl>
    <w:p w:rsidR="006F0249" w:rsidRDefault="00DC33A5" w:rsidP="00DC33A5">
      <w:pPr>
        <w:pStyle w:val="Abstandszeile"/>
      </w:pPr>
      <w:r w:rsidRPr="00620596">
        <w:rPr>
          <w:noProof/>
        </w:rPr>
        <mc:AlternateContent>
          <mc:Choice Requires="wps">
            <w:drawing>
              <wp:anchor distT="0" distB="0" distL="114300" distR="114300" simplePos="0" relativeHeight="252030976" behindDoc="0" locked="0" layoutInCell="1" allowOverlap="1" wp14:anchorId="20F418D6" wp14:editId="4F699C2A">
                <wp:simplePos x="0" y="0"/>
                <wp:positionH relativeFrom="column">
                  <wp:posOffset>-10795</wp:posOffset>
                </wp:positionH>
                <wp:positionV relativeFrom="paragraph">
                  <wp:posOffset>38735</wp:posOffset>
                </wp:positionV>
                <wp:extent cx="1778000" cy="942340"/>
                <wp:effectExtent l="57150" t="38100" r="0" b="67310"/>
                <wp:wrapNone/>
                <wp:docPr id="4740" name="Pfeil nach rechts 47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00" cy="942340"/>
                        </a:xfrm>
                        <a:prstGeom prst="rightArrow">
                          <a:avLst/>
                        </a:prstGeom>
                        <a:gradFill flip="none" rotWithShape="1">
                          <a:gsLst>
                            <a:gs pos="0">
                              <a:srgbClr val="8064A2">
                                <a:tint val="50000"/>
                                <a:satMod val="300000"/>
                              </a:srgbClr>
                            </a:gs>
                            <a:gs pos="61000">
                              <a:srgbClr val="8064A2">
                                <a:tint val="37000"/>
                                <a:satMod val="300000"/>
                              </a:srgbClr>
                            </a:gs>
                            <a:gs pos="88000">
                              <a:srgbClr val="F79646">
                                <a:lumMod val="40000"/>
                                <a:lumOff val="60000"/>
                              </a:srgbClr>
                            </a:gs>
                          </a:gsLst>
                          <a:path path="circle">
                            <a:fillToRect l="100000" t="100000"/>
                          </a:path>
                          <a:tileRect r="-100000" b="-100000"/>
                        </a:gradFill>
                        <a:ln w="9525" cap="flat" cmpd="sng" algn="ctr">
                          <a:noFill/>
                          <a:prstDash val="solid"/>
                        </a:ln>
                        <a:effectLst>
                          <a:outerShdw blurRad="40000" dist="20000" dir="5400000" rotWithShape="0">
                            <a:srgbClr val="000000">
                              <a:alpha val="38000"/>
                            </a:srgbClr>
                          </a:outerShdw>
                        </a:effectLst>
                      </wps:spPr>
                      <wps:txbx>
                        <w:txbxContent>
                          <w:p w:rsidR="00333930" w:rsidRPr="00952DC1" w:rsidRDefault="00333930" w:rsidP="006F0249">
                            <w:pPr>
                              <w:jc w:val="center"/>
                              <w:rPr>
                                <w:b/>
                                <w:sz w:val="24"/>
                                <w:szCs w:val="24"/>
                              </w:rPr>
                            </w:pPr>
                            <w:r w:rsidRPr="00952DC1">
                              <w:rPr>
                                <w:b/>
                                <w:color w:val="00B050"/>
                                <w:sz w:val="24"/>
                                <w:szCs w:val="24"/>
                              </w:rPr>
                              <w:t>Fragen</w:t>
                            </w:r>
                            <w:r>
                              <w:rPr>
                                <w:b/>
                                <w:color w:val="00B050"/>
                                <w:sz w:val="24"/>
                                <w:szCs w:val="24"/>
                              </w:rPr>
                              <w:t xml:space="preserve"> –</w:t>
                            </w:r>
                            <w:r w:rsidRPr="00952DC1">
                              <w:rPr>
                                <w:b/>
                                <w:color w:val="7030A0"/>
                                <w:sz w:val="24"/>
                                <w:szCs w:val="24"/>
                              </w:rPr>
                              <w:t>Helfen</w:t>
                            </w:r>
                            <w:r>
                              <w:rPr>
                                <w:b/>
                                <w:color w:val="7030A0"/>
                                <w:sz w:val="24"/>
                                <w:szCs w:val="24"/>
                              </w:rPr>
                              <w:t xml:space="preserve"> – </w:t>
                            </w:r>
                          </w:p>
                          <w:p w:rsidR="00333930" w:rsidRPr="00952DC1" w:rsidRDefault="00333930" w:rsidP="006F0249">
                            <w:pPr>
                              <w:jc w:val="center"/>
                              <w:rPr>
                                <w:b/>
                                <w:color w:val="E36C0A" w:themeColor="accent6" w:themeShade="BF"/>
                                <w:sz w:val="24"/>
                                <w:szCs w:val="24"/>
                              </w:rPr>
                            </w:pPr>
                            <w:r w:rsidRPr="00952DC1">
                              <w:rPr>
                                <w:b/>
                                <w:color w:val="E36C0A" w:themeColor="accent6" w:themeShade="BF"/>
                                <w:sz w:val="24"/>
                                <w:szCs w:val="24"/>
                              </w:rPr>
                              <w:t>Verstehen</w:t>
                            </w:r>
                          </w:p>
                          <w:p w:rsidR="00333930" w:rsidRPr="00843480" w:rsidRDefault="00333930" w:rsidP="006F0249">
                            <w:pPr>
                              <w:jc w:val="center"/>
                              <w:rPr>
                                <w:b/>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740" o:spid="_x0000_s1213" type="#_x0000_t13" style="position:absolute;margin-left:-.85pt;margin-top:3.05pt;width:140pt;height:74.2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" adj="15876" fillcolor="#c9b5e8" stroked="f">
                <v:fill color2="#fcd5b5" rotate="t" focusposition="1,1" focussize="" colors="0 #c9b5e8;39977f #d9cbee;57672f #fcd5b5" focus="100%" type="gradientRadial"/>
                <v:shadow on="t" color="black" opacity="24903f" origin=",.5" offset="0,.55556mm"/>
                <v:path arrowok="t"/>
                <v:textbox>
                  <w:txbxContent>
                    <w:p w:rsidR="00333930" w:rsidRPr="00952DC1" w:rsidRDefault="00333930" w:rsidP="006F0249">
                      <w:pPr>
                        <w:jc w:val="center"/>
                        <w:rPr>
                          <w:b/>
                          <w:sz w:val="24"/>
                          <w:szCs w:val="24"/>
                        </w:rPr>
                      </w:pPr>
                      <w:r w:rsidRPr="00952DC1">
                        <w:rPr>
                          <w:b/>
                          <w:color w:val="00B050"/>
                          <w:sz w:val="24"/>
                          <w:szCs w:val="24"/>
                        </w:rPr>
                        <w:t>Fragen</w:t>
                      </w:r>
                      <w:r>
                        <w:rPr>
                          <w:b/>
                          <w:color w:val="00B050"/>
                          <w:sz w:val="24"/>
                          <w:szCs w:val="24"/>
                        </w:rPr>
                        <w:t xml:space="preserve"> –</w:t>
                      </w:r>
                      <w:r w:rsidRPr="00952DC1">
                        <w:rPr>
                          <w:b/>
                          <w:color w:val="7030A0"/>
                          <w:sz w:val="24"/>
                          <w:szCs w:val="24"/>
                        </w:rPr>
                        <w:t>Helfen</w:t>
                      </w:r>
                      <w:r>
                        <w:rPr>
                          <w:b/>
                          <w:color w:val="7030A0"/>
                          <w:sz w:val="24"/>
                          <w:szCs w:val="24"/>
                        </w:rPr>
                        <w:t xml:space="preserve"> – </w:t>
                      </w:r>
                    </w:p>
                    <w:p w:rsidR="00333930" w:rsidRPr="00952DC1" w:rsidRDefault="00333930" w:rsidP="006F0249">
                      <w:pPr>
                        <w:jc w:val="center"/>
                        <w:rPr>
                          <w:b/>
                          <w:color w:val="E36C0A" w:themeColor="accent6" w:themeShade="BF"/>
                          <w:sz w:val="24"/>
                          <w:szCs w:val="24"/>
                        </w:rPr>
                      </w:pPr>
                      <w:r w:rsidRPr="00952DC1">
                        <w:rPr>
                          <w:b/>
                          <w:color w:val="E36C0A" w:themeColor="accent6" w:themeShade="BF"/>
                          <w:sz w:val="24"/>
                          <w:szCs w:val="24"/>
                        </w:rPr>
                        <w:t>Verstehen</w:t>
                      </w:r>
                    </w:p>
                    <w:p w:rsidR="00333930" w:rsidRPr="00843480" w:rsidRDefault="00333930" w:rsidP="006F0249">
                      <w:pPr>
                        <w:jc w:val="center"/>
                        <w:rPr>
                          <w:b/>
                          <w:sz w:val="24"/>
                          <w:szCs w:val="24"/>
                        </w:rPr>
                      </w:pPr>
                    </w:p>
                  </w:txbxContent>
                </v:textbox>
              </v:shape>
            </w:pict>
          </mc:Fallback>
        </mc:AlternateContent>
      </w:r>
      <w:r w:rsidR="006A0779" w:rsidRPr="006812B0">
        <w:rPr>
          <w:noProof/>
          <w:sz w:val="24"/>
        </w:rPr>
        <w:drawing>
          <wp:anchor distT="0" distB="0" distL="114300" distR="114300" simplePos="0" relativeHeight="252042240" behindDoc="0" locked="0" layoutInCell="0" allowOverlap="1" wp14:anchorId="2198C99B" wp14:editId="7D7B0AAF">
            <wp:simplePos x="0" y="0"/>
            <wp:positionH relativeFrom="rightMargin">
              <wp:posOffset>116840</wp:posOffset>
            </wp:positionH>
            <wp:positionV relativeFrom="paragraph">
              <wp:posOffset>120015</wp:posOffset>
            </wp:positionV>
            <wp:extent cx="345440" cy="323850"/>
            <wp:effectExtent l="0" t="0" r="0" b="0"/>
            <wp:wrapNone/>
            <wp:docPr id="474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C33A5" w:rsidRDefault="00DC33A5" w:rsidP="00DC33A5">
      <w:pPr>
        <w:pStyle w:val="Abstandszeile"/>
        <w:rPr>
          <w:b/>
        </w:rPr>
      </w:pPr>
    </w:p>
    <w:p w:rsidR="006F0249" w:rsidRDefault="006F0249" w:rsidP="00DC33A5">
      <w:pPr>
        <w:pStyle w:val="Abstandszeile"/>
        <w:rPr>
          <w:b/>
        </w:rPr>
      </w:pPr>
      <w:r>
        <w:rPr>
          <w:noProof/>
        </w:rPr>
        <mc:AlternateContent>
          <mc:Choice Requires="wps">
            <w:drawing>
              <wp:anchor distT="0" distB="0" distL="114300" distR="114300" simplePos="0" relativeHeight="252032000" behindDoc="0" locked="1" layoutInCell="1" allowOverlap="1" wp14:anchorId="7455D16F" wp14:editId="1B5084E4">
                <wp:simplePos x="0" y="0"/>
                <wp:positionH relativeFrom="column">
                  <wp:posOffset>1943100</wp:posOffset>
                </wp:positionH>
                <wp:positionV relativeFrom="paragraph">
                  <wp:posOffset>-135255</wp:posOffset>
                </wp:positionV>
                <wp:extent cx="2693035" cy="719455"/>
                <wp:effectExtent l="0" t="0" r="12065" b="23495"/>
                <wp:wrapNone/>
                <wp:docPr id="4741" name="Flussdiagramm: Alternativer Prozess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3035" cy="719455"/>
                        </a:xfrm>
                        <a:prstGeom prst="flowChartAlternateProcess">
                          <a:avLst/>
                        </a:prstGeom>
                        <a:gradFill rotWithShape="1">
                          <a:gsLst>
                            <a:gs pos="0">
                              <a:srgbClr val="FF6600"/>
                            </a:gs>
                            <a:gs pos="85000">
                              <a:srgbClr val="FAC090"/>
                            </a:gs>
                            <a:gs pos="98000">
                              <a:srgbClr val="E46C0A"/>
                            </a:gs>
                          </a:gsLst>
                          <a:path path="shape">
                            <a:fillToRect l="50000" t="50000" r="50000" b="50000"/>
                          </a:path>
                        </a:gradFill>
                        <a:ln w="25400">
                          <a:solidFill>
                            <a:srgbClr val="F79646"/>
                          </a:solidFill>
                          <a:miter lim="800000"/>
                          <a:headEnd/>
                          <a:tailEnd/>
                        </a:ln>
                      </wps:spPr>
                      <wps:txbx>
                        <w:txbxContent>
                          <w:p w:rsidR="00333930" w:rsidRPr="00C80BDE" w:rsidRDefault="00333930" w:rsidP="006F0249">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5A5D2E" w:rsidRDefault="00333930" w:rsidP="006F0249">
                            <w:pPr>
                              <w:jc w:val="center"/>
                              <w:rPr>
                                <w:rStyle w:val="Fett"/>
                                <w:bCs w:val="0"/>
                                <w:color w:val="005426"/>
                                <w:sz w:val="24"/>
                              </w:rPr>
                            </w:pPr>
                            <w:r>
                              <w:rPr>
                                <w:rStyle w:val="Fett"/>
                                <w:bCs w:val="0"/>
                                <w:color w:val="005426"/>
                                <w:sz w:val="24"/>
                              </w:rPr>
                              <w:t>Hotelfachfrau/</w:t>
                            </w:r>
                            <w:r>
                              <w:rPr>
                                <w:rStyle w:val="Fett"/>
                                <w:bCs w:val="0"/>
                                <w:color w:val="7030A0"/>
                                <w:sz w:val="24"/>
                              </w:rPr>
                              <w:t>Hotelfachmann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214" type="#_x0000_t176" style="position:absolute;margin-left:153pt;margin-top:-10.65pt;width:212.05pt;height:56.65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" fillcolor="#f60" strokecolor="#f79646" strokeweight="2pt">
                <v:fill color2="#e46c0a" rotate="t" focusposition=".5,.5" focussize="" colors="0 #f60;55706f #fac090;64225f #e46c0a" focus="100%" type="gradientRadial"/>
                <v:textbox>
                  <w:txbxContent>
                    <w:p w:rsidR="00333930" w:rsidRPr="00C80BDE" w:rsidRDefault="00333930" w:rsidP="006F0249">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5A5D2E" w:rsidRDefault="00333930" w:rsidP="006F0249">
                      <w:pPr>
                        <w:jc w:val="center"/>
                        <w:rPr>
                          <w:rStyle w:val="Fett"/>
                          <w:bCs w:val="0"/>
                          <w:color w:val="005426"/>
                          <w:sz w:val="24"/>
                        </w:rPr>
                      </w:pPr>
                      <w:r>
                        <w:rPr>
                          <w:rStyle w:val="Fett"/>
                          <w:bCs w:val="0"/>
                          <w:color w:val="005426"/>
                          <w:sz w:val="24"/>
                        </w:rPr>
                        <w:t>Hotelfachfrau/</w:t>
                      </w:r>
                      <w:r>
                        <w:rPr>
                          <w:rStyle w:val="Fett"/>
                          <w:bCs w:val="0"/>
                          <w:color w:val="7030A0"/>
                          <w:sz w:val="24"/>
                        </w:rPr>
                        <w:t>Hotelfachmann</w:t>
                      </w:r>
                    </w:p>
                  </w:txbxContent>
                </v:textbox>
                <w10:anchorlock/>
              </v:shape>
            </w:pict>
          </mc:Fallback>
        </mc:AlternateContent>
      </w:r>
    </w:p>
    <w:p w:rsidR="006F0249" w:rsidRDefault="006F0249" w:rsidP="00DC33A5">
      <w:pPr>
        <w:pStyle w:val="Abstandszeile"/>
        <w:rPr>
          <w:b/>
        </w:rPr>
      </w:pPr>
    </w:p>
    <w:p w:rsidR="006F0249" w:rsidRDefault="006F0249" w:rsidP="00DC33A5">
      <w:pPr>
        <w:pStyle w:val="Abstandszeile"/>
        <w:rPr>
          <w:b/>
        </w:rPr>
      </w:pPr>
    </w:p>
    <w:p w:rsidR="006F0249" w:rsidRDefault="006F0249" w:rsidP="00DC33A5">
      <w:pPr>
        <w:pStyle w:val="Abstandszeile"/>
        <w:rPr>
          <w:b/>
        </w:rPr>
      </w:pPr>
    </w:p>
    <w:p w:rsidR="006F0249" w:rsidRDefault="006F0249" w:rsidP="00DC33A5">
      <w:pPr>
        <w:pStyle w:val="Abstandszeile"/>
        <w:rPr>
          <w:b/>
        </w:rPr>
      </w:pPr>
    </w:p>
    <w:p w:rsidR="006F0249" w:rsidRDefault="006F0249" w:rsidP="00DC33A5">
      <w:pPr>
        <w:pStyle w:val="Abstandszeile"/>
        <w:rPr>
          <w:b/>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5"/>
        <w:gridCol w:w="1056"/>
        <w:gridCol w:w="4850"/>
      </w:tblGrid>
      <w:tr w:rsidR="006F0249" w:rsidRPr="00DE4890" w:rsidTr="006A0779">
        <w:trPr>
          <w:trHeight w:val="397"/>
        </w:trPr>
        <w:tc>
          <w:tcPr>
            <w:tcW w:w="1465" w:type="dxa"/>
            <w:shd w:val="clear" w:color="auto" w:fill="D9D9D9" w:themeFill="background1" w:themeFillShade="D9"/>
            <w:vAlign w:val="center"/>
          </w:tcPr>
          <w:p w:rsidR="006F0249" w:rsidRPr="00DE4890" w:rsidRDefault="006F0249" w:rsidP="00D477E1">
            <w:pPr>
              <w:pStyle w:val="TabelleKopfmitte"/>
            </w:pPr>
            <w:r>
              <w:t>Phase</w:t>
            </w:r>
          </w:p>
        </w:tc>
        <w:tc>
          <w:tcPr>
            <w:tcW w:w="1056" w:type="dxa"/>
            <w:shd w:val="clear" w:color="auto" w:fill="D9D9D9" w:themeFill="background1" w:themeFillShade="D9"/>
            <w:vAlign w:val="center"/>
          </w:tcPr>
          <w:p w:rsidR="006F0249" w:rsidRPr="00DE4890" w:rsidRDefault="006F0249" w:rsidP="00D477E1">
            <w:pPr>
              <w:pStyle w:val="TabelleKopfmitte"/>
            </w:pPr>
            <w:r>
              <w:t>Zeit</w:t>
            </w:r>
          </w:p>
        </w:tc>
        <w:tc>
          <w:tcPr>
            <w:tcW w:w="4850" w:type="dxa"/>
            <w:shd w:val="clear" w:color="auto" w:fill="D9D9D9" w:themeFill="background1" w:themeFillShade="D9"/>
            <w:vAlign w:val="center"/>
          </w:tcPr>
          <w:p w:rsidR="006F0249" w:rsidRPr="00DE4890" w:rsidRDefault="006F0249" w:rsidP="00D477E1">
            <w:pPr>
              <w:pStyle w:val="TabelleKopfmitte"/>
            </w:pPr>
            <w:r>
              <w:t>Aufgabe</w:t>
            </w:r>
          </w:p>
        </w:tc>
      </w:tr>
      <w:tr w:rsidR="006F0249" w:rsidRPr="00DE4890" w:rsidTr="006A0779">
        <w:trPr>
          <w:trHeight w:val="624"/>
        </w:trPr>
        <w:tc>
          <w:tcPr>
            <w:tcW w:w="1465" w:type="dxa"/>
            <w:shd w:val="clear" w:color="auto" w:fill="auto"/>
            <w:vAlign w:val="center"/>
          </w:tcPr>
          <w:p w:rsidR="006F0249" w:rsidRPr="00F0156F" w:rsidRDefault="006F0249" w:rsidP="00D477E1">
            <w:pPr>
              <w:pStyle w:val="Textkrpermitte"/>
            </w:pPr>
            <w:r w:rsidRPr="00FC0F56">
              <w:rPr>
                <w:noProof/>
              </w:rPr>
              <w:drawing>
                <wp:inline distT="0" distB="0" distL="0" distR="0" wp14:anchorId="7B06D227" wp14:editId="4FB90C44">
                  <wp:extent cx="302701" cy="324000"/>
                  <wp:effectExtent l="0" t="0" r="2540" b="0"/>
                  <wp:docPr id="475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6F0249" w:rsidRDefault="006F0249" w:rsidP="00D477E1">
            <w:pPr>
              <w:pStyle w:val="Textkrper"/>
              <w:jc w:val="center"/>
            </w:pPr>
            <w:r>
              <w:t>10</w:t>
            </w:r>
          </w:p>
          <w:p w:rsidR="006F0249" w:rsidRPr="00DE4890" w:rsidRDefault="001B46C5" w:rsidP="00D477E1">
            <w:pPr>
              <w:pStyle w:val="Textkrper"/>
              <w:jc w:val="center"/>
            </w:pPr>
            <w:r>
              <w:t>Min.</w:t>
            </w:r>
          </w:p>
        </w:tc>
        <w:tc>
          <w:tcPr>
            <w:tcW w:w="4850" w:type="dxa"/>
            <w:shd w:val="clear" w:color="auto" w:fill="auto"/>
          </w:tcPr>
          <w:p w:rsidR="006F0249" w:rsidRPr="003A4AC0" w:rsidRDefault="006F0249" w:rsidP="00D477E1">
            <w:pPr>
              <w:pStyle w:val="Textkrper"/>
              <w:jc w:val="left"/>
              <w:rPr>
                <w:b/>
              </w:rPr>
            </w:pPr>
            <w:r w:rsidRPr="005A5D2E">
              <w:t>Welche Fragen kön</w:t>
            </w:r>
            <w:r>
              <w:t xml:space="preserve">nten von den Besuchern gestellt </w:t>
            </w:r>
            <w:r w:rsidRPr="005A5D2E">
              <w:t xml:space="preserve">werden? </w:t>
            </w:r>
            <w:r>
              <w:br/>
            </w:r>
            <w:r w:rsidRPr="005A5D2E">
              <w:t>Überlegen Sie eine mögliche Frage passend zur An</w:t>
            </w:r>
            <w:r w:rsidRPr="005A5D2E">
              <w:t>t</w:t>
            </w:r>
            <w:r w:rsidRPr="005A5D2E">
              <w:t>wort.</w:t>
            </w:r>
          </w:p>
        </w:tc>
      </w:tr>
    </w:tbl>
    <w:p w:rsidR="006F0249" w:rsidRPr="006B683B" w:rsidRDefault="006F0249" w:rsidP="00DC33A5">
      <w:pPr>
        <w:pStyle w:val="Abstandszeile"/>
      </w:pPr>
    </w:p>
    <w:tbl>
      <w:tblPr>
        <w:tblStyle w:val="Tabellenraster"/>
        <w:tblW w:w="8931" w:type="dxa"/>
        <w:tblInd w:w="108" w:type="dxa"/>
        <w:tblLook w:val="04A0" w:firstRow="1" w:lastRow="0" w:firstColumn="1" w:lastColumn="0" w:noHBand="0" w:noVBand="1"/>
      </w:tblPr>
      <w:tblGrid>
        <w:gridCol w:w="4214"/>
        <w:gridCol w:w="4717"/>
      </w:tblGrid>
      <w:tr w:rsidR="006F0249" w:rsidRPr="00E8252E" w:rsidTr="005B709D">
        <w:trPr>
          <w:trHeight w:val="567"/>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shd w:val="clear" w:color="auto" w:fill="FDE9D9" w:themeFill="accent6" w:themeFillTint="33"/>
            <w:vAlign w:val="center"/>
          </w:tcPr>
          <w:p w:rsidR="006F0249" w:rsidRPr="00E8252E" w:rsidRDefault="006F0249" w:rsidP="00D477E1">
            <w:pPr>
              <w:pStyle w:val="Textkrper"/>
              <w:jc w:val="center"/>
              <w:rPr>
                <w:b/>
                <w:sz w:val="32"/>
                <w:szCs w:val="32"/>
              </w:rPr>
            </w:pPr>
            <w:r>
              <w:rPr>
                <w:b/>
                <w:sz w:val="32"/>
                <w:szCs w:val="32"/>
              </w:rPr>
              <w:t xml:space="preserve">? </w:t>
            </w:r>
            <w:r w:rsidRPr="00E8252E">
              <w:rPr>
                <w:b/>
                <w:sz w:val="32"/>
                <w:szCs w:val="32"/>
              </w:rPr>
              <w:t>Frage</w:t>
            </w:r>
            <w:r>
              <w:rPr>
                <w:b/>
                <w:sz w:val="32"/>
                <w:szCs w:val="32"/>
              </w:rPr>
              <w:t xml:space="preserve"> </w:t>
            </w:r>
            <w:r w:rsidRPr="00E06864">
              <w:rPr>
                <w:sz w:val="40"/>
                <w:szCs w:val="40"/>
              </w:rPr>
              <w:sym w:font="Wingdings" w:char="F021"/>
            </w:r>
          </w:p>
        </w:tc>
        <w:tc>
          <w:tcPr>
            <w:tcW w:w="4717" w:type="dxa"/>
            <w:tcBorders>
              <w:top w:val="dashSmallGap" w:sz="12" w:space="0" w:color="00B050"/>
              <w:left w:val="dashSmallGap" w:sz="12" w:space="0" w:color="00B050"/>
              <w:bottom w:val="dashSmallGap" w:sz="12" w:space="0" w:color="00B050"/>
              <w:right w:val="dashSmallGap" w:sz="12" w:space="0" w:color="00B050"/>
            </w:tcBorders>
            <w:shd w:val="clear" w:color="auto" w:fill="FDE9D9" w:themeFill="accent6" w:themeFillTint="33"/>
            <w:vAlign w:val="center"/>
          </w:tcPr>
          <w:p w:rsidR="006F0249" w:rsidRPr="00E8252E" w:rsidRDefault="006F0249" w:rsidP="00DC33A5">
            <w:pPr>
              <w:pStyle w:val="Textkrper"/>
              <w:jc w:val="center"/>
              <w:rPr>
                <w:b/>
                <w:sz w:val="32"/>
                <w:szCs w:val="32"/>
              </w:rPr>
            </w:pPr>
            <w:r w:rsidRPr="00E8252E">
              <w:rPr>
                <w:b/>
                <w:sz w:val="32"/>
                <w:szCs w:val="32"/>
              </w:rPr>
              <w:t>Antwort</w:t>
            </w:r>
          </w:p>
        </w:tc>
      </w:tr>
      <w:tr w:rsidR="006F0249"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C33A5">
            <w:pPr>
              <w:pStyle w:val="Textkrper"/>
              <w:jc w:val="center"/>
            </w:pPr>
            <w:r>
              <w:t>Im Unterschied zu Restaurantfachleuten sind Hote</w:t>
            </w:r>
            <w:r>
              <w:t>l</w:t>
            </w:r>
            <w:r>
              <w:t>fachleute verstärkt in allen Bereichen eines Hotelb</w:t>
            </w:r>
            <w:r>
              <w:t>e</w:t>
            </w:r>
            <w:r>
              <w:t>triebes eingeteilt.</w:t>
            </w:r>
          </w:p>
        </w:tc>
      </w:tr>
      <w:tr w:rsidR="006F0249"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C33A5">
            <w:pPr>
              <w:pStyle w:val="Textkrper"/>
              <w:jc w:val="center"/>
            </w:pPr>
            <w:r>
              <w:t>Es gibt den Empfang, die Restaurants im Hotel, den Frühstücksraum, die Etage mit den Zimmern, die Küche, die Bar, die Veranstaltungsräume usw.</w:t>
            </w:r>
          </w:p>
        </w:tc>
      </w:tr>
      <w:tr w:rsidR="006F0249"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C33A5">
            <w:pPr>
              <w:pStyle w:val="Textkrper"/>
              <w:jc w:val="center"/>
            </w:pPr>
            <w:r>
              <w:t>Wie der Name sagt, werden dort Gäste empfangen, den ersten Kontakt hergestellt und die Zimmer ve</w:t>
            </w:r>
            <w:r>
              <w:t>r</w:t>
            </w:r>
            <w:r>
              <w:t>geben.</w:t>
            </w:r>
          </w:p>
        </w:tc>
      </w:tr>
      <w:tr w:rsidR="006F0249"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C33A5">
            <w:pPr>
              <w:pStyle w:val="Textkrper"/>
              <w:jc w:val="center"/>
            </w:pPr>
            <w:r>
              <w:t>Täglich werden Buchungen entgegengenommen, bestätigt, Rechnungen ausgestellt, Speisekarten e</w:t>
            </w:r>
            <w:r>
              <w:t>r</w:t>
            </w:r>
            <w:r>
              <w:t>stellt …, ohne Computer undenkbar.</w:t>
            </w:r>
          </w:p>
        </w:tc>
      </w:tr>
      <w:tr w:rsidR="006F0249"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Default="006F0249" w:rsidP="00DC33A5">
            <w:pPr>
              <w:pStyle w:val="Textkrper"/>
              <w:jc w:val="center"/>
            </w:pPr>
            <w:r>
              <w:t>Da Hotelfachleute im gesamten Hotel eingesetzt we</w:t>
            </w:r>
            <w:r>
              <w:t>r</w:t>
            </w:r>
            <w:r>
              <w:t>den können, ist eine hohe Flexibilität wichtig.</w:t>
            </w:r>
          </w:p>
          <w:p w:rsidR="00DC33A5" w:rsidRPr="00180F60" w:rsidRDefault="00DC33A5" w:rsidP="00DC33A5">
            <w:pPr>
              <w:pStyle w:val="Textkrper"/>
              <w:jc w:val="center"/>
            </w:pPr>
          </w:p>
        </w:tc>
      </w:tr>
      <w:tr w:rsidR="006F0249"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Default="006F0249" w:rsidP="00DC33A5">
            <w:pPr>
              <w:pStyle w:val="Textkrper"/>
              <w:jc w:val="center"/>
            </w:pPr>
            <w:r>
              <w:t>Unter eine Lounge versteht man z.</w:t>
            </w:r>
            <w:r w:rsidR="00FE2633">
              <w:t xml:space="preserve"> </w:t>
            </w:r>
            <w:r>
              <w:t>B. einen Teilb</w:t>
            </w:r>
            <w:r>
              <w:t>e</w:t>
            </w:r>
            <w:r>
              <w:t>reich im Hotel mit ruhiger, angenehmer Atmosphäre.</w:t>
            </w:r>
          </w:p>
          <w:p w:rsidR="006F0249" w:rsidRPr="00180F60" w:rsidRDefault="006F0249" w:rsidP="00DC33A5">
            <w:pPr>
              <w:pStyle w:val="Textkrper"/>
              <w:jc w:val="center"/>
            </w:pPr>
            <w:r>
              <w:t>(Eine Tasse Kaffee a</w:t>
            </w:r>
            <w:r w:rsidR="00DC33A5">
              <w:t>m Kaminofen im Sessel trinken).</w:t>
            </w:r>
          </w:p>
        </w:tc>
      </w:tr>
      <w:tr w:rsidR="006F0249"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C33A5">
            <w:pPr>
              <w:pStyle w:val="Textkrper"/>
              <w:jc w:val="center"/>
            </w:pPr>
            <w:r>
              <w:t>Im Vergleich zur Fachkraft lernen Hotelfachleute drei Jahre und benötigen den mittleren Bildungsa</w:t>
            </w:r>
            <w:r>
              <w:t>b</w:t>
            </w:r>
            <w:r>
              <w:t>schluss, die Fachkrä</w:t>
            </w:r>
            <w:r w:rsidR="00904125">
              <w:t>fte lernen zwei Jahre mit dem Hauptschulabschluss</w:t>
            </w:r>
            <w:r>
              <w:t>.</w:t>
            </w:r>
          </w:p>
        </w:tc>
      </w:tr>
      <w:tr w:rsidR="006F0249"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C33A5">
            <w:pPr>
              <w:pStyle w:val="Textkrper"/>
              <w:jc w:val="center"/>
            </w:pPr>
            <w:r>
              <w:t>Hotelfachleute haben mehr Verantwortung und mü</w:t>
            </w:r>
            <w:r>
              <w:t>s</w:t>
            </w:r>
            <w:r>
              <w:t>sen eigenständiger und vielseitiger als die Fachkräfte arbeiten. Fachkräfte werden mehr angeleitet.</w:t>
            </w:r>
          </w:p>
        </w:tc>
      </w:tr>
      <w:tr w:rsidR="006F0249"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C33A5">
            <w:pPr>
              <w:pStyle w:val="Textkrper"/>
              <w:jc w:val="center"/>
            </w:pPr>
            <w:r>
              <w:t>Hotelfachleute können beispielsweise für das Geträ</w:t>
            </w:r>
            <w:r>
              <w:t>n</w:t>
            </w:r>
            <w:r>
              <w:t>kelager verantwortlich sein, indem sie den Bestand ständig kontrollieren und Bestellungen tätigen.</w:t>
            </w:r>
          </w:p>
        </w:tc>
      </w:tr>
      <w:tr w:rsidR="006F0249"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Default="006F0249" w:rsidP="00DC33A5">
            <w:pPr>
              <w:pStyle w:val="Textkrper"/>
              <w:jc w:val="center"/>
            </w:pPr>
            <w:r>
              <w:t>Besonders am Empfang ist es sehr vorteilhaft, mehr</w:t>
            </w:r>
            <w:r>
              <w:t>e</w:t>
            </w:r>
            <w:r>
              <w:t>re Sprachen zu beherrschen. (Englisch unbedingt)</w:t>
            </w:r>
          </w:p>
          <w:p w:rsidR="00DC33A5" w:rsidRPr="00180F60" w:rsidRDefault="00DC33A5" w:rsidP="00DC33A5">
            <w:pPr>
              <w:pStyle w:val="Textkrper"/>
              <w:jc w:val="center"/>
            </w:pPr>
          </w:p>
        </w:tc>
      </w:tr>
    </w:tbl>
    <w:p w:rsidR="006F0249" w:rsidRDefault="006F0249" w:rsidP="006F0249">
      <w:pPr>
        <w:rPr>
          <w:lang w:eastAsia="de-DE"/>
        </w:rPr>
      </w:pPr>
    </w:p>
    <w:p w:rsidR="006F0249" w:rsidRDefault="006F0249" w:rsidP="006F0249">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6F0249"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6F0249" w:rsidRPr="009B4760" w:rsidRDefault="006F0249" w:rsidP="00D477E1">
            <w:pPr>
              <w:spacing w:before="40" w:after="60" w:line="160" w:lineRule="exact"/>
              <w:rPr>
                <w:color w:val="000000"/>
                <w:sz w:val="12"/>
              </w:rPr>
            </w:pPr>
            <w:r w:rsidRPr="009B4760">
              <w:rPr>
                <w:sz w:val="12"/>
              </w:rPr>
              <w:lastRenderedPageBreak/>
              <w:br w:type="page"/>
              <w:t>Lernfeld</w:t>
            </w:r>
          </w:p>
          <w:p w:rsidR="006F0249" w:rsidRPr="009B4760" w:rsidRDefault="006F0249" w:rsidP="00D477E1">
            <w:pPr>
              <w:rPr>
                <w:b/>
              </w:rPr>
            </w:pPr>
            <w:r w:rsidRPr="009B4760">
              <w:rPr>
                <w:b/>
              </w:rPr>
              <w:t>LF 1</w:t>
            </w:r>
          </w:p>
        </w:tc>
        <w:tc>
          <w:tcPr>
            <w:tcW w:w="4229" w:type="dxa"/>
            <w:tcBorders>
              <w:left w:val="single" w:sz="4" w:space="0" w:color="auto"/>
              <w:bottom w:val="single" w:sz="4" w:space="0" w:color="auto"/>
              <w:right w:val="single" w:sz="4" w:space="0" w:color="auto"/>
            </w:tcBorders>
            <w:shd w:val="clear" w:color="auto" w:fill="D9D9D9"/>
            <w:hideMark/>
          </w:tcPr>
          <w:p w:rsidR="006F0249" w:rsidRPr="009B4760" w:rsidRDefault="006F0249" w:rsidP="00D477E1">
            <w:pPr>
              <w:spacing w:before="40" w:after="60" w:line="160" w:lineRule="exact"/>
              <w:rPr>
                <w:color w:val="000000"/>
                <w:sz w:val="12"/>
              </w:rPr>
            </w:pPr>
            <w:r w:rsidRPr="009B4760">
              <w:rPr>
                <w:sz w:val="12"/>
              </w:rPr>
              <w:t>Titel</w:t>
            </w:r>
          </w:p>
          <w:p w:rsidR="006F0249" w:rsidRPr="009B4760" w:rsidRDefault="006F0249" w:rsidP="00D477E1">
            <w:pPr>
              <w:rPr>
                <w:b/>
              </w:rPr>
            </w:pPr>
            <w:r w:rsidRPr="00A62608">
              <w:rPr>
                <w:b/>
              </w:rPr>
              <w:t>Berufe in der Gastronomie – Teil II</w:t>
            </w:r>
          </w:p>
        </w:tc>
        <w:tc>
          <w:tcPr>
            <w:tcW w:w="188" w:type="dxa"/>
            <w:vMerge w:val="restart"/>
            <w:tcBorders>
              <w:top w:val="nil"/>
              <w:left w:val="single" w:sz="4" w:space="0" w:color="auto"/>
              <w:bottom w:val="nil"/>
              <w:right w:val="single" w:sz="4" w:space="0" w:color="auto"/>
            </w:tcBorders>
            <w:shd w:val="clear" w:color="auto" w:fill="FFFFFF"/>
          </w:tcPr>
          <w:p w:rsidR="006F0249" w:rsidRPr="009B4760" w:rsidRDefault="006F0249" w:rsidP="00D477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F0249" w:rsidRPr="000F5789" w:rsidRDefault="006F0249" w:rsidP="00D477E1">
            <w:pPr>
              <w:jc w:val="center"/>
              <w:rPr>
                <w:rFonts w:cs="Times New Roman"/>
                <w:b/>
                <w:lang w:eastAsia="de-DE"/>
              </w:rPr>
            </w:pPr>
            <w:r w:rsidRPr="000F5789">
              <w:rPr>
                <w:rFonts w:cs="Times New Roman"/>
                <w:b/>
                <w:lang w:eastAsia="de-DE"/>
              </w:rPr>
              <w:t xml:space="preserve">Ernährung </w:t>
            </w:r>
          </w:p>
          <w:p w:rsidR="006F0249" w:rsidRPr="000F5789" w:rsidRDefault="006F0249" w:rsidP="00D477E1">
            <w:pPr>
              <w:jc w:val="center"/>
              <w:rPr>
                <w:rFonts w:cs="Times New Roman"/>
                <w:b/>
                <w:lang w:eastAsia="de-DE"/>
              </w:rPr>
            </w:pPr>
            <w:r w:rsidRPr="000F5789">
              <w:rPr>
                <w:rFonts w:cs="Times New Roman"/>
                <w:b/>
                <w:lang w:eastAsia="de-DE"/>
              </w:rPr>
              <w:t>und Gastronomie</w:t>
            </w:r>
          </w:p>
          <w:p w:rsidR="006F0249" w:rsidRPr="009A3177" w:rsidRDefault="006F0249" w:rsidP="00D477E1">
            <w:pPr>
              <w:jc w:val="center"/>
              <w:rPr>
                <w:rFonts w:cs="Times New Roman"/>
                <w:b/>
                <w:lang w:eastAsia="de-DE"/>
              </w:rPr>
            </w:pPr>
            <w:r>
              <w:rPr>
                <w:b/>
              </w:rPr>
              <w:t>EG1.01.04.02</w:t>
            </w:r>
          </w:p>
        </w:tc>
      </w:tr>
      <w:tr w:rsidR="006F0249" w:rsidRPr="00B51DE9" w:rsidTr="00D477E1">
        <w:tc>
          <w:tcPr>
            <w:tcW w:w="7348" w:type="dxa"/>
            <w:gridSpan w:val="2"/>
            <w:tcBorders>
              <w:left w:val="single" w:sz="4" w:space="0" w:color="auto"/>
              <w:bottom w:val="single" w:sz="4" w:space="0" w:color="auto"/>
              <w:right w:val="single" w:sz="4" w:space="0" w:color="auto"/>
            </w:tcBorders>
            <w:hideMark/>
          </w:tcPr>
          <w:p w:rsidR="006F0249" w:rsidRDefault="006F0249" w:rsidP="006F0249">
            <w:pPr>
              <w:pStyle w:val="Kopf8ptafz"/>
              <w:ind w:left="227" w:hanging="170"/>
            </w:pPr>
          </w:p>
        </w:tc>
        <w:tc>
          <w:tcPr>
            <w:tcW w:w="188" w:type="dxa"/>
            <w:vMerge/>
            <w:tcBorders>
              <w:left w:val="single" w:sz="4" w:space="0" w:color="auto"/>
              <w:bottom w:val="nil"/>
              <w:right w:val="nil"/>
            </w:tcBorders>
            <w:vAlign w:val="center"/>
            <w:hideMark/>
          </w:tcPr>
          <w:p w:rsidR="006F0249" w:rsidRDefault="006F0249" w:rsidP="00D477E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F0249" w:rsidRPr="00B51DE9" w:rsidTr="00D477E1">
              <w:trPr>
                <w:trHeight w:val="284"/>
              </w:trPr>
              <w:tc>
                <w:tcPr>
                  <w:tcW w:w="2090" w:type="dxa"/>
                  <w:shd w:val="clear" w:color="auto" w:fill="D9D9D9" w:themeFill="background1" w:themeFillShade="D9"/>
                </w:tcPr>
                <w:p w:rsidR="006F0249" w:rsidRPr="00B51DE9" w:rsidRDefault="006F0249" w:rsidP="00D477E1">
                  <w:pPr>
                    <w:pStyle w:val="TabelleKopfmitte"/>
                  </w:pPr>
                  <w:r w:rsidRPr="00B51DE9">
                    <w:t>L</w:t>
                  </w:r>
                  <w:r>
                    <w:t>ösung</w:t>
                  </w:r>
                </w:p>
              </w:tc>
            </w:tr>
          </w:tbl>
          <w:p w:rsidR="006F0249" w:rsidRPr="00B51DE9" w:rsidRDefault="006F0249" w:rsidP="00D477E1"/>
        </w:tc>
      </w:tr>
    </w:tbl>
    <w:p w:rsidR="006F0249" w:rsidRPr="006E0762" w:rsidRDefault="006F0249" w:rsidP="00DC33A5">
      <w:pPr>
        <w:pStyle w:val="Abstandszeile"/>
      </w:pPr>
      <w:r w:rsidRPr="005857E9">
        <w:rPr>
          <w:noProof/>
          <w:sz w:val="24"/>
        </w:rPr>
        <w:drawing>
          <wp:anchor distT="0" distB="0" distL="114300" distR="114300" simplePos="0" relativeHeight="252043264" behindDoc="0" locked="0" layoutInCell="0" allowOverlap="1" wp14:anchorId="09186E57" wp14:editId="094DA6B9">
            <wp:simplePos x="0" y="0"/>
            <wp:positionH relativeFrom="rightMargin">
              <wp:posOffset>107950</wp:posOffset>
            </wp:positionH>
            <wp:positionV relativeFrom="paragraph">
              <wp:posOffset>0</wp:posOffset>
            </wp:positionV>
            <wp:extent cx="345440" cy="323850"/>
            <wp:effectExtent l="0" t="0" r="0" b="0"/>
            <wp:wrapNone/>
            <wp:docPr id="47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2033024" behindDoc="0" locked="1" layoutInCell="1" allowOverlap="1" wp14:anchorId="0301B3A5" wp14:editId="73556966">
                <wp:simplePos x="0" y="0"/>
                <wp:positionH relativeFrom="column">
                  <wp:posOffset>915670</wp:posOffset>
                </wp:positionH>
                <wp:positionV relativeFrom="paragraph">
                  <wp:posOffset>121285</wp:posOffset>
                </wp:positionV>
                <wp:extent cx="3239770" cy="719455"/>
                <wp:effectExtent l="0" t="0" r="17780" b="23495"/>
                <wp:wrapNone/>
                <wp:docPr id="4742" name="Flussdiagramm: Alternativer Prozess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9770" cy="719455"/>
                        </a:xfrm>
                        <a:prstGeom prst="flowChartAlternateProcess">
                          <a:avLst/>
                        </a:prstGeom>
                        <a:gradFill rotWithShape="1">
                          <a:gsLst>
                            <a:gs pos="0">
                              <a:srgbClr val="FF6600"/>
                            </a:gs>
                            <a:gs pos="85000">
                              <a:srgbClr val="FAC090"/>
                            </a:gs>
                            <a:gs pos="98000">
                              <a:srgbClr val="E46C0A"/>
                            </a:gs>
                          </a:gsLst>
                          <a:path path="shape">
                            <a:fillToRect l="50000" t="50000" r="50000" b="50000"/>
                          </a:path>
                        </a:gradFill>
                        <a:ln w="25400">
                          <a:solidFill>
                            <a:srgbClr val="F79646"/>
                          </a:solidFill>
                          <a:miter lim="800000"/>
                          <a:headEnd/>
                          <a:tailEnd/>
                        </a:ln>
                      </wps:spPr>
                      <wps:txbx>
                        <w:txbxContent>
                          <w:p w:rsidR="00333930" w:rsidRPr="00C80BDE" w:rsidRDefault="00333930" w:rsidP="006F0249">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F5723D" w:rsidRDefault="00333930" w:rsidP="006F0249">
                            <w:pPr>
                              <w:jc w:val="center"/>
                              <w:rPr>
                                <w:rStyle w:val="Fett"/>
                                <w:bCs w:val="0"/>
                                <w:sz w:val="24"/>
                              </w:rPr>
                            </w:pPr>
                            <w:r>
                              <w:rPr>
                                <w:rStyle w:val="Fett"/>
                                <w:bCs w:val="0"/>
                                <w:color w:val="005426"/>
                                <w:sz w:val="24"/>
                              </w:rPr>
                              <w:t>Hotelfachfrau/</w:t>
                            </w:r>
                            <w:r>
                              <w:rPr>
                                <w:rStyle w:val="Fett"/>
                                <w:bCs w:val="0"/>
                                <w:color w:val="7030A0"/>
                                <w:sz w:val="24"/>
                              </w:rPr>
                              <w:t>Hotelfachmann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215" type="#_x0000_t176" style="position:absolute;margin-left:72.1pt;margin-top:9.55pt;width:255.1pt;height:56.65pt;z-index:25203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" fillcolor="#f60" strokecolor="#f79646" strokeweight="2pt">
                <v:fill color2="#e46c0a" rotate="t" focusposition=".5,.5" focussize="" colors="0 #f60;55706f #fac090;64225f #e46c0a" focus="100%" type="gradientRadial"/>
                <v:textbox>
                  <w:txbxContent>
                    <w:p w:rsidR="00333930" w:rsidRPr="00C80BDE" w:rsidRDefault="00333930" w:rsidP="006F0249">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F5723D" w:rsidRDefault="00333930" w:rsidP="006F0249">
                      <w:pPr>
                        <w:jc w:val="center"/>
                        <w:rPr>
                          <w:rStyle w:val="Fett"/>
                          <w:bCs w:val="0"/>
                          <w:sz w:val="24"/>
                        </w:rPr>
                      </w:pPr>
                      <w:r>
                        <w:rPr>
                          <w:rStyle w:val="Fett"/>
                          <w:bCs w:val="0"/>
                          <w:color w:val="005426"/>
                          <w:sz w:val="24"/>
                        </w:rPr>
                        <w:t>Hotelfachfrau/</w:t>
                      </w:r>
                      <w:r>
                        <w:rPr>
                          <w:rStyle w:val="Fett"/>
                          <w:bCs w:val="0"/>
                          <w:color w:val="7030A0"/>
                          <w:sz w:val="24"/>
                        </w:rPr>
                        <w:t>Hotelfachmann</w:t>
                      </w:r>
                    </w:p>
                  </w:txbxContent>
                </v:textbox>
                <w10:anchorlock/>
              </v:shape>
            </w:pict>
          </mc:Fallback>
        </mc:AlternateContent>
      </w:r>
    </w:p>
    <w:p w:rsidR="006F0249" w:rsidRPr="006E0762" w:rsidRDefault="006F0249" w:rsidP="00DC33A5">
      <w:pPr>
        <w:pStyle w:val="Abstandszeile"/>
      </w:pPr>
    </w:p>
    <w:p w:rsidR="006F0249" w:rsidRPr="006E0762" w:rsidRDefault="006F0249" w:rsidP="00DC33A5">
      <w:pPr>
        <w:pStyle w:val="Abstandszeile"/>
      </w:pPr>
    </w:p>
    <w:p w:rsidR="006F0249" w:rsidRPr="006E0762" w:rsidRDefault="006F0249" w:rsidP="00DC33A5">
      <w:pPr>
        <w:pStyle w:val="Abstandszeile"/>
      </w:pPr>
    </w:p>
    <w:p w:rsidR="006F0249" w:rsidRPr="006E0762" w:rsidRDefault="006F0249" w:rsidP="00DC33A5">
      <w:pPr>
        <w:pStyle w:val="Abstandszeile"/>
      </w:pPr>
    </w:p>
    <w:p w:rsidR="006F0249" w:rsidRDefault="006F0249" w:rsidP="00DC33A5">
      <w:pPr>
        <w:pStyle w:val="Abstandszeile"/>
      </w:pPr>
    </w:p>
    <w:p w:rsidR="00DC33A5" w:rsidRPr="006E0762" w:rsidRDefault="00DC33A5" w:rsidP="00DC33A5">
      <w:pPr>
        <w:pStyle w:val="Abstandszeile"/>
      </w:pPr>
    </w:p>
    <w:tbl>
      <w:tblPr>
        <w:tblStyle w:val="Tabellenraster"/>
        <w:tblpPr w:leftFromText="141" w:rightFromText="141" w:vertAnchor="text" w:horzAnchor="margin" w:tblpX="108" w:tblpY="154"/>
        <w:tblW w:w="8931" w:type="dxa"/>
        <w:tblLook w:val="04A0" w:firstRow="1" w:lastRow="0" w:firstColumn="1" w:lastColumn="0" w:noHBand="0" w:noVBand="1"/>
      </w:tblPr>
      <w:tblGrid>
        <w:gridCol w:w="4214"/>
        <w:gridCol w:w="4717"/>
      </w:tblGrid>
      <w:tr w:rsidR="005B709D" w:rsidRPr="00E8252E" w:rsidTr="005B709D">
        <w:trPr>
          <w:trHeight w:val="567"/>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shd w:val="clear" w:color="auto" w:fill="FDE9D9" w:themeFill="accent6" w:themeFillTint="33"/>
            <w:vAlign w:val="center"/>
          </w:tcPr>
          <w:p w:rsidR="005B709D" w:rsidRPr="00E8252E" w:rsidRDefault="005B709D" w:rsidP="005B709D">
            <w:pPr>
              <w:pStyle w:val="Textkrper"/>
              <w:jc w:val="center"/>
              <w:rPr>
                <w:b/>
                <w:sz w:val="32"/>
                <w:szCs w:val="32"/>
              </w:rPr>
            </w:pPr>
            <w:r>
              <w:tab/>
            </w:r>
            <w:r>
              <w:rPr>
                <w:b/>
                <w:sz w:val="32"/>
                <w:szCs w:val="32"/>
              </w:rPr>
              <w:t xml:space="preserve">? </w:t>
            </w:r>
            <w:r w:rsidRPr="00E8252E">
              <w:rPr>
                <w:b/>
                <w:sz w:val="32"/>
                <w:szCs w:val="32"/>
              </w:rPr>
              <w:t>Frage</w:t>
            </w:r>
            <w:r>
              <w:rPr>
                <w:b/>
                <w:sz w:val="32"/>
                <w:szCs w:val="32"/>
              </w:rPr>
              <w:t xml:space="preserve"> </w:t>
            </w:r>
            <w:r w:rsidRPr="00E06864">
              <w:rPr>
                <w:sz w:val="40"/>
                <w:szCs w:val="40"/>
              </w:rPr>
              <w:sym w:font="Wingdings" w:char="F021"/>
            </w:r>
          </w:p>
        </w:tc>
        <w:tc>
          <w:tcPr>
            <w:tcW w:w="4717" w:type="dxa"/>
            <w:tcBorders>
              <w:top w:val="dashSmallGap" w:sz="12" w:space="0" w:color="00B050"/>
              <w:left w:val="dashSmallGap" w:sz="12" w:space="0" w:color="00B050"/>
              <w:bottom w:val="dashSmallGap" w:sz="12" w:space="0" w:color="00B050"/>
              <w:right w:val="dashSmallGap" w:sz="12" w:space="0" w:color="00B050"/>
            </w:tcBorders>
            <w:shd w:val="clear" w:color="auto" w:fill="FDE9D9" w:themeFill="accent6" w:themeFillTint="33"/>
            <w:vAlign w:val="center"/>
          </w:tcPr>
          <w:p w:rsidR="005B709D" w:rsidRPr="00E8252E" w:rsidRDefault="005B709D" w:rsidP="00DC33A5">
            <w:pPr>
              <w:pStyle w:val="Textkrper"/>
              <w:jc w:val="center"/>
              <w:rPr>
                <w:b/>
                <w:sz w:val="32"/>
                <w:szCs w:val="32"/>
              </w:rPr>
            </w:pPr>
            <w:r w:rsidRPr="00E8252E">
              <w:rPr>
                <w:b/>
                <w:sz w:val="32"/>
                <w:szCs w:val="32"/>
              </w:rPr>
              <w:t>Antwort</w:t>
            </w:r>
          </w:p>
        </w:tc>
      </w:tr>
      <w:tr w:rsidR="005B709D"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5B709D" w:rsidRDefault="005B709D" w:rsidP="005B709D">
            <w:pPr>
              <w:pStyle w:val="Textkrper"/>
              <w:jc w:val="center"/>
            </w:pPr>
            <w:r>
              <w:t>Worin unterscheidet sich dieser Beruf zu den Restaurantfachleuten?</w:t>
            </w:r>
          </w:p>
          <w:p w:rsidR="00DC33A5" w:rsidRPr="00995E19" w:rsidRDefault="00DC33A5" w:rsidP="005B709D">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5B709D" w:rsidRPr="00180F60" w:rsidRDefault="005B709D" w:rsidP="00DC33A5">
            <w:pPr>
              <w:pStyle w:val="Textkrper"/>
              <w:jc w:val="center"/>
            </w:pPr>
            <w:r>
              <w:t>Im Unterschied zu Restaurantfachleuten sind Hote</w:t>
            </w:r>
            <w:r>
              <w:t>l</w:t>
            </w:r>
            <w:r>
              <w:t>fachleute verstärkt in allen Bereichen eines Hotelb</w:t>
            </w:r>
            <w:r>
              <w:t>e</w:t>
            </w:r>
            <w:r>
              <w:t>triebes eingeteilt.</w:t>
            </w:r>
          </w:p>
        </w:tc>
      </w:tr>
      <w:tr w:rsidR="005B709D"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5B709D" w:rsidRDefault="005B709D" w:rsidP="005B709D">
            <w:pPr>
              <w:pStyle w:val="Textkrper"/>
              <w:jc w:val="center"/>
            </w:pPr>
            <w:r>
              <w:t>Welche Bereiche gibt es in einem Hotel?</w:t>
            </w:r>
          </w:p>
          <w:p w:rsidR="00DC33A5" w:rsidRDefault="00DC33A5" w:rsidP="005B709D">
            <w:pPr>
              <w:pStyle w:val="Textkrper"/>
              <w:jc w:val="center"/>
            </w:pPr>
          </w:p>
          <w:p w:rsidR="00DC33A5" w:rsidRPr="00995E19" w:rsidRDefault="00DC33A5" w:rsidP="005B709D">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5B709D" w:rsidRPr="00180F60" w:rsidRDefault="005B709D" w:rsidP="00DC33A5">
            <w:pPr>
              <w:pStyle w:val="Textkrper"/>
              <w:jc w:val="center"/>
            </w:pPr>
            <w:r>
              <w:t>Es gibt den Empfang, die Restaurants im Hotel, den Frühstücksraum, die Etage mit den Zimmern, die Küche, die Bar, die Veranstaltungsräume usw.</w:t>
            </w:r>
          </w:p>
        </w:tc>
      </w:tr>
      <w:tr w:rsidR="005B709D"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5B709D" w:rsidRDefault="005B709D" w:rsidP="005B709D">
            <w:pPr>
              <w:pStyle w:val="Textkrper"/>
              <w:jc w:val="center"/>
            </w:pPr>
            <w:r>
              <w:t xml:space="preserve">Welche Aufgaben gibt es zum Beispiel </w:t>
            </w:r>
          </w:p>
          <w:p w:rsidR="005B709D" w:rsidRDefault="005B709D" w:rsidP="005B709D">
            <w:pPr>
              <w:pStyle w:val="Textkrper"/>
              <w:jc w:val="center"/>
            </w:pPr>
            <w:r>
              <w:t>am Empfang?</w:t>
            </w:r>
          </w:p>
          <w:p w:rsidR="00DC33A5" w:rsidRPr="00995E19" w:rsidRDefault="00DC33A5" w:rsidP="005B709D">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5B709D" w:rsidRPr="00180F60" w:rsidRDefault="005B709D" w:rsidP="00DC33A5">
            <w:pPr>
              <w:pStyle w:val="Textkrper"/>
              <w:jc w:val="center"/>
            </w:pPr>
            <w:r>
              <w:t>Wie der Name sagt, werden dort Gäste empfangen, den ersten Kontakt hergestellt und die Zimmer ve</w:t>
            </w:r>
            <w:r>
              <w:t>r</w:t>
            </w:r>
            <w:r>
              <w:t>geben.</w:t>
            </w:r>
          </w:p>
        </w:tc>
      </w:tr>
      <w:tr w:rsidR="005B709D"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5B709D" w:rsidRDefault="005B709D" w:rsidP="005B709D">
            <w:pPr>
              <w:pStyle w:val="Textkrper"/>
              <w:jc w:val="center"/>
            </w:pPr>
            <w:r>
              <w:t>Gehört die Arbeit am Computer täglich dazu?</w:t>
            </w:r>
          </w:p>
          <w:p w:rsidR="00DC33A5" w:rsidRDefault="00DC33A5" w:rsidP="005B709D">
            <w:pPr>
              <w:pStyle w:val="Textkrper"/>
              <w:jc w:val="center"/>
            </w:pPr>
          </w:p>
          <w:p w:rsidR="00DC33A5" w:rsidRPr="00995E19" w:rsidRDefault="00DC33A5" w:rsidP="005B709D">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5B709D" w:rsidRPr="00180F60" w:rsidRDefault="005B709D" w:rsidP="00DC33A5">
            <w:pPr>
              <w:pStyle w:val="Textkrper"/>
              <w:jc w:val="center"/>
            </w:pPr>
            <w:r>
              <w:t>Täglich werden Buchungen entgegengenommen, bestätigt, Rechnungen ausgestellt, Speisekarten e</w:t>
            </w:r>
            <w:r>
              <w:t>r</w:t>
            </w:r>
            <w:r>
              <w:t>stellt …, ohne Computer undenkbar.</w:t>
            </w:r>
          </w:p>
        </w:tc>
      </w:tr>
      <w:tr w:rsidR="005B709D"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5B709D" w:rsidRDefault="005B709D" w:rsidP="005B709D">
            <w:pPr>
              <w:pStyle w:val="Textkrper"/>
              <w:jc w:val="center"/>
            </w:pPr>
            <w:r>
              <w:t>Kann es sein, dass ich in allen Bereichen eines Hotels eingesetzt werde?</w:t>
            </w:r>
          </w:p>
          <w:p w:rsidR="00DC33A5" w:rsidRPr="00995E19" w:rsidRDefault="00DC33A5" w:rsidP="005B709D">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5B709D" w:rsidRDefault="005B709D" w:rsidP="00DC33A5">
            <w:pPr>
              <w:pStyle w:val="Textkrper"/>
              <w:jc w:val="center"/>
            </w:pPr>
            <w:r>
              <w:t>Da Hotelfachleute im gesamten Hotel eingesetzt we</w:t>
            </w:r>
            <w:r>
              <w:t>r</w:t>
            </w:r>
            <w:r>
              <w:t>den können, ist eine hohe Flexibilität wichtig.</w:t>
            </w:r>
          </w:p>
          <w:p w:rsidR="00DC33A5" w:rsidRPr="00180F60" w:rsidRDefault="00DC33A5" w:rsidP="00DC33A5">
            <w:pPr>
              <w:pStyle w:val="Textkrper"/>
              <w:jc w:val="center"/>
            </w:pPr>
          </w:p>
        </w:tc>
      </w:tr>
      <w:tr w:rsidR="005B709D"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5B709D" w:rsidRDefault="005B709D" w:rsidP="005B709D">
            <w:pPr>
              <w:pStyle w:val="Textkrper"/>
              <w:jc w:val="center"/>
            </w:pPr>
            <w:r>
              <w:t xml:space="preserve">Was ist eine Lounge? </w:t>
            </w:r>
          </w:p>
          <w:p w:rsidR="00DC33A5" w:rsidRDefault="00DC33A5" w:rsidP="005B709D">
            <w:pPr>
              <w:pStyle w:val="Textkrper"/>
              <w:jc w:val="center"/>
            </w:pPr>
          </w:p>
          <w:p w:rsidR="00DC33A5" w:rsidRPr="00995E19" w:rsidRDefault="00DC33A5" w:rsidP="00DC33A5">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5B709D" w:rsidRDefault="005B709D" w:rsidP="00DC33A5">
            <w:pPr>
              <w:pStyle w:val="Textkrper"/>
              <w:jc w:val="center"/>
            </w:pPr>
            <w:r>
              <w:t>Unter eine Lounge versteht man z.</w:t>
            </w:r>
            <w:r w:rsidR="00FE2633">
              <w:t xml:space="preserve"> </w:t>
            </w:r>
            <w:r>
              <w:t>B. einen Teilb</w:t>
            </w:r>
            <w:r>
              <w:t>e</w:t>
            </w:r>
            <w:r>
              <w:t>reich im Hotel mit ruhiger, angenehmer Atmosphäre.</w:t>
            </w:r>
          </w:p>
          <w:p w:rsidR="005B709D" w:rsidRPr="00180F60" w:rsidRDefault="005B709D" w:rsidP="00DC33A5">
            <w:pPr>
              <w:pStyle w:val="Textkrper"/>
              <w:jc w:val="center"/>
            </w:pPr>
            <w:r>
              <w:t>(Eine Tasse Kaffee a</w:t>
            </w:r>
            <w:r w:rsidR="00DC33A5">
              <w:t>m Kaminofen im Sessel trinken).</w:t>
            </w:r>
          </w:p>
        </w:tc>
      </w:tr>
      <w:tr w:rsidR="005B709D"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5B709D" w:rsidRDefault="005B709D" w:rsidP="005B709D">
            <w:pPr>
              <w:pStyle w:val="Textkrper"/>
              <w:jc w:val="center"/>
            </w:pPr>
            <w:r>
              <w:t xml:space="preserve">Worin unterscheiden sich die Hotelfachleute zu den Fachkräften im Gastgewerbe? </w:t>
            </w:r>
          </w:p>
          <w:p w:rsidR="00DC33A5" w:rsidRPr="00995E19" w:rsidRDefault="00DC33A5" w:rsidP="005B709D">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5B709D" w:rsidRPr="00180F60" w:rsidRDefault="005B709D" w:rsidP="00904125">
            <w:pPr>
              <w:pStyle w:val="Textkrper"/>
              <w:jc w:val="center"/>
            </w:pPr>
            <w:r>
              <w:t>Im Vergleich zur Fachkraft lernen Hotelfachleute drei Jahre und benötigen den mittleren Bildungsa</w:t>
            </w:r>
            <w:r>
              <w:t>b</w:t>
            </w:r>
            <w:r>
              <w:t>schluss, die Fachkrä</w:t>
            </w:r>
            <w:r w:rsidR="00904125">
              <w:t>fte lernen zwei Jahre mit dem Hauptschulabschluss.</w:t>
            </w:r>
          </w:p>
        </w:tc>
      </w:tr>
      <w:tr w:rsidR="005B709D"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5B709D" w:rsidRDefault="005B709D" w:rsidP="005B709D">
            <w:pPr>
              <w:pStyle w:val="Textkrper"/>
              <w:jc w:val="center"/>
            </w:pPr>
            <w:r>
              <w:t>Welche Unterschiede gibt es bei der Arbeit di</w:t>
            </w:r>
            <w:r>
              <w:t>e</w:t>
            </w:r>
            <w:r>
              <w:t>ser beider Berufe?</w:t>
            </w:r>
          </w:p>
          <w:p w:rsidR="00DC33A5" w:rsidRPr="00995E19" w:rsidRDefault="00DC33A5" w:rsidP="005B709D">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5B709D" w:rsidRPr="00180F60" w:rsidRDefault="005B709D" w:rsidP="00DC33A5">
            <w:pPr>
              <w:pStyle w:val="Textkrper"/>
              <w:jc w:val="center"/>
            </w:pPr>
            <w:r>
              <w:t>Hotelfachleute haben mehr Verantwortung und mü</w:t>
            </w:r>
            <w:r>
              <w:t>s</w:t>
            </w:r>
            <w:r>
              <w:t>sen eigenständiger und vielseitiger als die Fachkräfte arbeiten. Fachkräfte werden mehr angeleitet.</w:t>
            </w:r>
          </w:p>
        </w:tc>
      </w:tr>
      <w:tr w:rsidR="005B709D"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5B709D" w:rsidRDefault="005B709D" w:rsidP="005B709D">
            <w:pPr>
              <w:pStyle w:val="Textkrper"/>
              <w:jc w:val="center"/>
            </w:pPr>
            <w:r>
              <w:t xml:space="preserve">Welche Tätigkeiten </w:t>
            </w:r>
          </w:p>
          <w:p w:rsidR="005B709D" w:rsidRDefault="005B709D" w:rsidP="005B709D">
            <w:pPr>
              <w:pStyle w:val="Textkrper"/>
              <w:jc w:val="center"/>
            </w:pPr>
            <w:r>
              <w:t>gehören zur Lagerverwaltung?</w:t>
            </w:r>
            <w:r w:rsidRPr="00995E19">
              <w:t xml:space="preserve"> </w:t>
            </w:r>
          </w:p>
          <w:p w:rsidR="00DC33A5" w:rsidRPr="00995E19" w:rsidRDefault="00DC33A5" w:rsidP="005B709D">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5B709D" w:rsidRPr="00180F60" w:rsidRDefault="005B709D" w:rsidP="00DC33A5">
            <w:pPr>
              <w:pStyle w:val="Textkrper"/>
              <w:jc w:val="center"/>
            </w:pPr>
            <w:r>
              <w:t>Hotelfachleute können beispielsweise für das Geträ</w:t>
            </w:r>
            <w:r>
              <w:t>n</w:t>
            </w:r>
            <w:r>
              <w:t>kelager verantwortlich sein, indem sie den Bestand ständig kontrollieren und Bestellungen tätigen.</w:t>
            </w:r>
          </w:p>
        </w:tc>
      </w:tr>
      <w:tr w:rsidR="005B709D" w:rsidTr="005B709D">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5B709D" w:rsidRDefault="005B709D" w:rsidP="005B709D">
            <w:pPr>
              <w:pStyle w:val="Textkrper"/>
              <w:jc w:val="center"/>
            </w:pPr>
            <w:r>
              <w:t>Ist es richtig, dass man mehrsprachig sein sol</w:t>
            </w:r>
            <w:r>
              <w:t>l</w:t>
            </w:r>
            <w:r>
              <w:t>te?</w:t>
            </w:r>
          </w:p>
          <w:p w:rsidR="00DC33A5" w:rsidRPr="00995E19" w:rsidRDefault="00DC33A5" w:rsidP="005B709D">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5B709D" w:rsidRDefault="005B709D" w:rsidP="00DC33A5">
            <w:pPr>
              <w:pStyle w:val="Textkrper"/>
              <w:jc w:val="center"/>
            </w:pPr>
            <w:r>
              <w:t>Besonders am Empfang ist es sehr vorteilhaft, mehr</w:t>
            </w:r>
            <w:r>
              <w:t>e</w:t>
            </w:r>
            <w:r>
              <w:t>re Sprachen zu beherrschen. (Englisch unbedingt)</w:t>
            </w:r>
          </w:p>
          <w:p w:rsidR="00DC33A5" w:rsidRPr="00180F60" w:rsidRDefault="00DC33A5" w:rsidP="00DC33A5">
            <w:pPr>
              <w:pStyle w:val="Textkrper"/>
              <w:jc w:val="center"/>
            </w:pPr>
          </w:p>
        </w:tc>
      </w:tr>
    </w:tbl>
    <w:p w:rsidR="006F0249" w:rsidRDefault="006F0249" w:rsidP="006F0249">
      <w:pPr>
        <w:pStyle w:val="Textkrper"/>
        <w:ind w:left="2124" w:firstLine="708"/>
        <w:jc w:val="left"/>
        <w:rPr>
          <w:b/>
        </w:rPr>
      </w:pPr>
    </w:p>
    <w:p w:rsidR="006F0249" w:rsidRDefault="006F0249" w:rsidP="006F0249">
      <w:pPr>
        <w:tabs>
          <w:tab w:val="left" w:pos="566"/>
        </w:tabs>
        <w:rPr>
          <w:lang w:eastAsia="de-DE"/>
        </w:rPr>
      </w:pPr>
    </w:p>
    <w:p w:rsidR="006F0249" w:rsidRDefault="006F0249" w:rsidP="006F0249">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6F0249" w:rsidRPr="009B4760" w:rsidTr="00D477E1">
        <w:trPr>
          <w:trHeight w:val="523"/>
        </w:trPr>
        <w:tc>
          <w:tcPr>
            <w:tcW w:w="3119" w:type="dxa"/>
            <w:shd w:val="clear" w:color="auto" w:fill="D9D9D9"/>
          </w:tcPr>
          <w:p w:rsidR="006F0249" w:rsidRPr="009B4760" w:rsidRDefault="006F0249" w:rsidP="00D477E1">
            <w:pPr>
              <w:spacing w:before="40" w:after="60" w:line="160" w:lineRule="exact"/>
              <w:rPr>
                <w:color w:val="000000"/>
                <w:sz w:val="12"/>
              </w:rPr>
            </w:pPr>
            <w:r w:rsidRPr="009B4760">
              <w:rPr>
                <w:sz w:val="12"/>
              </w:rPr>
              <w:lastRenderedPageBreak/>
              <w:br w:type="page"/>
              <w:t>Lernfeld</w:t>
            </w:r>
          </w:p>
          <w:p w:rsidR="006F0249" w:rsidRPr="009B4760" w:rsidRDefault="006F0249" w:rsidP="00D477E1">
            <w:pPr>
              <w:rPr>
                <w:b/>
              </w:rPr>
            </w:pPr>
            <w:r w:rsidRPr="009B4760">
              <w:rPr>
                <w:b/>
              </w:rPr>
              <w:t>LF 1</w:t>
            </w:r>
          </w:p>
        </w:tc>
        <w:tc>
          <w:tcPr>
            <w:tcW w:w="4229" w:type="dxa"/>
            <w:shd w:val="clear" w:color="auto" w:fill="D9D9D9"/>
          </w:tcPr>
          <w:p w:rsidR="006F0249" w:rsidRPr="009B4760" w:rsidRDefault="006F0249" w:rsidP="00D477E1">
            <w:pPr>
              <w:spacing w:before="40" w:after="60" w:line="160" w:lineRule="exact"/>
              <w:rPr>
                <w:color w:val="000000"/>
                <w:sz w:val="12"/>
              </w:rPr>
            </w:pPr>
            <w:r w:rsidRPr="009B4760">
              <w:rPr>
                <w:sz w:val="12"/>
              </w:rPr>
              <w:t>Titel</w:t>
            </w:r>
          </w:p>
          <w:p w:rsidR="006F0249" w:rsidRPr="009B4760" w:rsidRDefault="006F0249" w:rsidP="00D477E1">
            <w:pPr>
              <w:rPr>
                <w:b/>
              </w:rPr>
            </w:pPr>
            <w:r w:rsidRPr="00A62608">
              <w:rPr>
                <w:b/>
              </w:rPr>
              <w:t>Berufe in der Gastronomie – Teil II</w:t>
            </w:r>
          </w:p>
        </w:tc>
        <w:tc>
          <w:tcPr>
            <w:tcW w:w="188" w:type="dxa"/>
            <w:tcBorders>
              <w:top w:val="nil"/>
              <w:bottom w:val="nil"/>
            </w:tcBorders>
            <w:shd w:val="clear" w:color="auto" w:fill="FFFFFF"/>
          </w:tcPr>
          <w:p w:rsidR="006F0249" w:rsidRPr="009B4760" w:rsidRDefault="006F0249" w:rsidP="00D477E1"/>
        </w:tc>
        <w:tc>
          <w:tcPr>
            <w:tcW w:w="2103" w:type="dxa"/>
            <w:shd w:val="clear" w:color="auto" w:fill="D9D9D9"/>
          </w:tcPr>
          <w:p w:rsidR="006F0249" w:rsidRPr="000F5789" w:rsidRDefault="006F0249" w:rsidP="00D477E1">
            <w:pPr>
              <w:jc w:val="center"/>
              <w:rPr>
                <w:rFonts w:cs="Times New Roman"/>
                <w:b/>
                <w:lang w:eastAsia="de-DE"/>
              </w:rPr>
            </w:pPr>
            <w:r w:rsidRPr="000F5789">
              <w:rPr>
                <w:rFonts w:cs="Times New Roman"/>
                <w:b/>
                <w:lang w:eastAsia="de-DE"/>
              </w:rPr>
              <w:t xml:space="preserve">Ernährung </w:t>
            </w:r>
          </w:p>
          <w:p w:rsidR="006F0249" w:rsidRPr="000F5789" w:rsidRDefault="006F0249" w:rsidP="00D477E1">
            <w:pPr>
              <w:jc w:val="center"/>
              <w:rPr>
                <w:rFonts w:cs="Times New Roman"/>
                <w:b/>
                <w:lang w:eastAsia="de-DE"/>
              </w:rPr>
            </w:pPr>
            <w:r w:rsidRPr="000F5789">
              <w:rPr>
                <w:rFonts w:cs="Times New Roman"/>
                <w:b/>
                <w:lang w:eastAsia="de-DE"/>
              </w:rPr>
              <w:t>und Gastronomie</w:t>
            </w:r>
          </w:p>
          <w:p w:rsidR="006F0249" w:rsidRPr="009A3177" w:rsidRDefault="006F0249" w:rsidP="00D477E1">
            <w:pPr>
              <w:jc w:val="center"/>
              <w:rPr>
                <w:rFonts w:cs="Times New Roman"/>
                <w:b/>
                <w:lang w:eastAsia="de-DE"/>
              </w:rPr>
            </w:pPr>
            <w:r>
              <w:rPr>
                <w:b/>
              </w:rPr>
              <w:t>EG1.01.04.02</w:t>
            </w:r>
          </w:p>
        </w:tc>
      </w:tr>
    </w:tbl>
    <w:p w:rsidR="006F0249" w:rsidRDefault="006A0779" w:rsidP="006F0249">
      <w:pPr>
        <w:rPr>
          <w:lang w:eastAsia="de-DE"/>
        </w:rPr>
      </w:pPr>
      <w:r w:rsidRPr="00CB5D90">
        <w:rPr>
          <w:i/>
          <w:noProof/>
          <w:lang w:eastAsia="de-DE"/>
        </w:rPr>
        <mc:AlternateContent>
          <mc:Choice Requires="wps">
            <w:drawing>
              <wp:anchor distT="0" distB="0" distL="114300" distR="114300" simplePos="0" relativeHeight="252034048" behindDoc="0" locked="0" layoutInCell="1" allowOverlap="1" wp14:anchorId="2EB9718F" wp14:editId="1B463CF7">
                <wp:simplePos x="0" y="0"/>
                <wp:positionH relativeFrom="column">
                  <wp:posOffset>-13847</wp:posOffset>
                </wp:positionH>
                <wp:positionV relativeFrom="paragraph">
                  <wp:posOffset>116757</wp:posOffset>
                </wp:positionV>
                <wp:extent cx="1778000" cy="942340"/>
                <wp:effectExtent l="57150" t="38100" r="0" b="67310"/>
                <wp:wrapNone/>
                <wp:docPr id="4743" name="Pfeil nach rechts 47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00" cy="942340"/>
                        </a:xfrm>
                        <a:prstGeom prst="rightArrow">
                          <a:avLst/>
                        </a:prstGeom>
                        <a:gradFill flip="none" rotWithShape="1">
                          <a:gsLst>
                            <a:gs pos="0">
                              <a:srgbClr val="8064A2">
                                <a:tint val="50000"/>
                                <a:satMod val="300000"/>
                              </a:srgbClr>
                            </a:gs>
                            <a:gs pos="61000">
                              <a:srgbClr val="8064A2">
                                <a:tint val="37000"/>
                                <a:satMod val="300000"/>
                              </a:srgbClr>
                            </a:gs>
                            <a:gs pos="88000">
                              <a:srgbClr val="F79646">
                                <a:lumMod val="40000"/>
                                <a:lumOff val="60000"/>
                              </a:srgbClr>
                            </a:gs>
                          </a:gsLst>
                          <a:path path="circle">
                            <a:fillToRect l="100000" t="100000"/>
                          </a:path>
                          <a:tileRect r="-100000" b="-100000"/>
                        </a:gradFill>
                        <a:ln w="9525" cap="flat" cmpd="sng" algn="ctr">
                          <a:noFill/>
                          <a:prstDash val="solid"/>
                        </a:ln>
                        <a:effectLst>
                          <a:outerShdw blurRad="40000" dist="20000" dir="5400000" rotWithShape="0">
                            <a:srgbClr val="000000">
                              <a:alpha val="38000"/>
                            </a:srgbClr>
                          </a:outerShdw>
                        </a:effectLst>
                      </wps:spPr>
                      <wps:txbx>
                        <w:txbxContent>
                          <w:p w:rsidR="00333930" w:rsidRPr="00952DC1" w:rsidRDefault="00333930" w:rsidP="006F0249">
                            <w:pPr>
                              <w:jc w:val="center"/>
                              <w:rPr>
                                <w:b/>
                                <w:sz w:val="24"/>
                                <w:szCs w:val="24"/>
                              </w:rPr>
                            </w:pPr>
                            <w:r w:rsidRPr="00952DC1">
                              <w:rPr>
                                <w:b/>
                                <w:color w:val="00B050"/>
                                <w:sz w:val="24"/>
                                <w:szCs w:val="24"/>
                              </w:rPr>
                              <w:t>Fragen</w:t>
                            </w:r>
                            <w:r>
                              <w:rPr>
                                <w:b/>
                                <w:sz w:val="24"/>
                                <w:szCs w:val="24"/>
                              </w:rPr>
                              <w:t xml:space="preserve"> – </w:t>
                            </w:r>
                            <w:r w:rsidRPr="00952DC1">
                              <w:rPr>
                                <w:b/>
                                <w:color w:val="7030A0"/>
                                <w:sz w:val="24"/>
                                <w:szCs w:val="24"/>
                              </w:rPr>
                              <w:t>Helfen</w:t>
                            </w:r>
                            <w:r>
                              <w:rPr>
                                <w:b/>
                                <w:sz w:val="24"/>
                                <w:szCs w:val="24"/>
                              </w:rPr>
                              <w:t xml:space="preserve"> –</w:t>
                            </w:r>
                          </w:p>
                          <w:p w:rsidR="00333930" w:rsidRPr="00952DC1" w:rsidRDefault="00333930" w:rsidP="006F0249">
                            <w:pPr>
                              <w:jc w:val="center"/>
                              <w:rPr>
                                <w:b/>
                                <w:color w:val="E36C0A" w:themeColor="accent6" w:themeShade="BF"/>
                                <w:sz w:val="24"/>
                                <w:szCs w:val="24"/>
                              </w:rPr>
                            </w:pPr>
                            <w:r w:rsidRPr="00952DC1">
                              <w:rPr>
                                <w:b/>
                                <w:color w:val="E36C0A" w:themeColor="accent6" w:themeShade="BF"/>
                                <w:sz w:val="24"/>
                                <w:szCs w:val="24"/>
                              </w:rPr>
                              <w:t>Verstehen</w:t>
                            </w:r>
                          </w:p>
                          <w:p w:rsidR="00333930" w:rsidRPr="00843480" w:rsidRDefault="00333930" w:rsidP="006F0249">
                            <w:pPr>
                              <w:jc w:val="center"/>
                              <w:rPr>
                                <w:b/>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743" o:spid="_x0000_s1216" type="#_x0000_t13" style="position:absolute;margin-left:-1.1pt;margin-top:9.2pt;width:140pt;height:74.2pt;z-index:25203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" adj="15876" fillcolor="#c9b5e8" stroked="f">
                <v:fill color2="#fcd5b5" rotate="t" focusposition="1,1" focussize="" colors="0 #c9b5e8;39977f #d9cbee;57672f #fcd5b5" focus="100%" type="gradientRadial"/>
                <v:shadow on="t" color="black" opacity="24903f" origin=",.5" offset="0,.55556mm"/>
                <v:path arrowok="t"/>
                <v:textbox>
                  <w:txbxContent>
                    <w:p w:rsidR="00333930" w:rsidRPr="00952DC1" w:rsidRDefault="00333930" w:rsidP="006F0249">
                      <w:pPr>
                        <w:jc w:val="center"/>
                        <w:rPr>
                          <w:b/>
                          <w:sz w:val="24"/>
                          <w:szCs w:val="24"/>
                        </w:rPr>
                      </w:pPr>
                      <w:r w:rsidRPr="00952DC1">
                        <w:rPr>
                          <w:b/>
                          <w:color w:val="00B050"/>
                          <w:sz w:val="24"/>
                          <w:szCs w:val="24"/>
                        </w:rPr>
                        <w:t>Fragen</w:t>
                      </w:r>
                      <w:r>
                        <w:rPr>
                          <w:b/>
                          <w:sz w:val="24"/>
                          <w:szCs w:val="24"/>
                        </w:rPr>
                        <w:t xml:space="preserve"> – </w:t>
                      </w:r>
                      <w:r w:rsidRPr="00952DC1">
                        <w:rPr>
                          <w:b/>
                          <w:color w:val="7030A0"/>
                          <w:sz w:val="24"/>
                          <w:szCs w:val="24"/>
                        </w:rPr>
                        <w:t>Helfen</w:t>
                      </w:r>
                      <w:r>
                        <w:rPr>
                          <w:b/>
                          <w:sz w:val="24"/>
                          <w:szCs w:val="24"/>
                        </w:rPr>
                        <w:t xml:space="preserve"> –</w:t>
                      </w:r>
                    </w:p>
                    <w:p w:rsidR="00333930" w:rsidRPr="00952DC1" w:rsidRDefault="00333930" w:rsidP="006F0249">
                      <w:pPr>
                        <w:jc w:val="center"/>
                        <w:rPr>
                          <w:b/>
                          <w:color w:val="E36C0A" w:themeColor="accent6" w:themeShade="BF"/>
                          <w:sz w:val="24"/>
                          <w:szCs w:val="24"/>
                        </w:rPr>
                      </w:pPr>
                      <w:r w:rsidRPr="00952DC1">
                        <w:rPr>
                          <w:b/>
                          <w:color w:val="E36C0A" w:themeColor="accent6" w:themeShade="BF"/>
                          <w:sz w:val="24"/>
                          <w:szCs w:val="24"/>
                        </w:rPr>
                        <w:t>Verstehen</w:t>
                      </w:r>
                    </w:p>
                    <w:p w:rsidR="00333930" w:rsidRPr="00843480" w:rsidRDefault="00333930" w:rsidP="006F0249">
                      <w:pPr>
                        <w:jc w:val="center"/>
                        <w:rPr>
                          <w:b/>
                          <w:sz w:val="24"/>
                          <w:szCs w:val="24"/>
                        </w:rPr>
                      </w:pPr>
                    </w:p>
                  </w:txbxContent>
                </v:textbox>
              </v:shape>
            </w:pict>
          </mc:Fallback>
        </mc:AlternateContent>
      </w:r>
      <w:r w:rsidRPr="005857E9">
        <w:rPr>
          <w:noProof/>
          <w:sz w:val="24"/>
          <w:lang w:eastAsia="de-DE"/>
        </w:rPr>
        <w:drawing>
          <wp:anchor distT="0" distB="0" distL="114300" distR="114300" simplePos="0" relativeHeight="252044288" behindDoc="0" locked="0" layoutInCell="0" allowOverlap="1" wp14:anchorId="709D842D" wp14:editId="65E4B83E">
            <wp:simplePos x="0" y="0"/>
            <wp:positionH relativeFrom="rightMargin">
              <wp:posOffset>105410</wp:posOffset>
            </wp:positionH>
            <wp:positionV relativeFrom="paragraph">
              <wp:posOffset>119380</wp:posOffset>
            </wp:positionV>
            <wp:extent cx="345440" cy="323850"/>
            <wp:effectExtent l="0" t="0" r="0" b="0"/>
            <wp:wrapNone/>
            <wp:docPr id="475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F0249" w:rsidRDefault="006F0249" w:rsidP="006F0249">
      <w:pPr>
        <w:rPr>
          <w:lang w:eastAsia="de-DE"/>
        </w:rPr>
      </w:pPr>
      <w:r w:rsidRPr="00CB5D90">
        <w:rPr>
          <w:i/>
          <w:noProof/>
          <w:lang w:eastAsia="de-DE"/>
        </w:rPr>
        <mc:AlternateContent>
          <mc:Choice Requires="wps">
            <w:drawing>
              <wp:anchor distT="0" distB="0" distL="114300" distR="114300" simplePos="0" relativeHeight="252035072" behindDoc="0" locked="1" layoutInCell="1" allowOverlap="1" wp14:anchorId="127D1325" wp14:editId="63542624">
                <wp:simplePos x="0" y="0"/>
                <wp:positionH relativeFrom="column">
                  <wp:posOffset>1903730</wp:posOffset>
                </wp:positionH>
                <wp:positionV relativeFrom="paragraph">
                  <wp:posOffset>-40005</wp:posOffset>
                </wp:positionV>
                <wp:extent cx="2713355" cy="719455"/>
                <wp:effectExtent l="0" t="0" r="10795" b="23495"/>
                <wp:wrapNone/>
                <wp:docPr id="4744" name="Flussdiagramm: Alternativer Prozess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13355" cy="719455"/>
                        </a:xfrm>
                        <a:prstGeom prst="flowChartAlternateProcess">
                          <a:avLst/>
                        </a:prstGeom>
                        <a:gradFill rotWithShape="1">
                          <a:gsLst>
                            <a:gs pos="0">
                              <a:srgbClr val="FF6600"/>
                            </a:gs>
                            <a:gs pos="85000">
                              <a:srgbClr val="FAC090"/>
                            </a:gs>
                            <a:gs pos="98000">
                              <a:srgbClr val="E46C0A"/>
                            </a:gs>
                          </a:gsLst>
                          <a:path path="shape">
                            <a:fillToRect l="50000" t="50000" r="50000" b="50000"/>
                          </a:path>
                        </a:gradFill>
                        <a:ln w="25400">
                          <a:solidFill>
                            <a:srgbClr val="F79646"/>
                          </a:solidFill>
                          <a:miter lim="800000"/>
                          <a:headEnd/>
                          <a:tailEnd/>
                        </a:ln>
                      </wps:spPr>
                      <wps:txbx>
                        <w:txbxContent>
                          <w:p w:rsidR="00333930" w:rsidRPr="007434EC" w:rsidRDefault="00333930" w:rsidP="006F0249">
                            <w:pPr>
                              <w:jc w:val="center"/>
                              <w:rPr>
                                <w:rStyle w:val="Fett"/>
                                <w:bCs w:val="0"/>
                                <w:color w:val="7030A0"/>
                              </w:rPr>
                            </w:pPr>
                            <w:r w:rsidRPr="007434EC">
                              <w:rPr>
                                <w:rStyle w:val="Fett"/>
                                <w:bCs w:val="0"/>
                                <w:color w:val="005426"/>
                              </w:rPr>
                              <w:t>C</w:t>
                            </w:r>
                            <w:r w:rsidRPr="007434EC">
                              <w:rPr>
                                <w:rStyle w:val="Fett"/>
                                <w:bCs w:val="0"/>
                                <w:color w:val="7030A0"/>
                              </w:rPr>
                              <w:t>R</w:t>
                            </w:r>
                          </w:p>
                          <w:p w:rsidR="00333930" w:rsidRDefault="00333930" w:rsidP="006F0249">
                            <w:pPr>
                              <w:jc w:val="center"/>
                              <w:rPr>
                                <w:rStyle w:val="Fett"/>
                                <w:bCs w:val="0"/>
                                <w:color w:val="005426"/>
                              </w:rPr>
                            </w:pPr>
                            <w:r w:rsidRPr="007434EC">
                              <w:rPr>
                                <w:rStyle w:val="Fett"/>
                                <w:bCs w:val="0"/>
                                <w:color w:val="005426"/>
                              </w:rPr>
                              <w:t>Fachfrau/Fachmann</w:t>
                            </w:r>
                            <w:r>
                              <w:rPr>
                                <w:rStyle w:val="Fett"/>
                                <w:bCs w:val="0"/>
                                <w:color w:val="005426"/>
                              </w:rPr>
                              <w:t xml:space="preserve"> </w:t>
                            </w:r>
                          </w:p>
                          <w:p w:rsidR="00333930" w:rsidRPr="005A5D2E" w:rsidRDefault="00333930" w:rsidP="006F0249">
                            <w:pPr>
                              <w:jc w:val="center"/>
                              <w:rPr>
                                <w:rStyle w:val="Fett"/>
                                <w:bCs w:val="0"/>
                                <w:color w:val="005426"/>
                              </w:rPr>
                            </w:pPr>
                            <w:r w:rsidRPr="007434EC">
                              <w:rPr>
                                <w:rStyle w:val="Fett"/>
                                <w:bCs w:val="0"/>
                                <w:color w:val="005426"/>
                              </w:rPr>
                              <w:t>für</w:t>
                            </w:r>
                            <w:r>
                              <w:rPr>
                                <w:rStyle w:val="Fett"/>
                                <w:bCs w:val="0"/>
                                <w:color w:val="005426"/>
                              </w:rPr>
                              <w:t xml:space="preserve"> </w:t>
                            </w:r>
                            <w:r w:rsidRPr="007434EC">
                              <w:rPr>
                                <w:rStyle w:val="Fett"/>
                                <w:bCs w:val="0"/>
                                <w:color w:val="7030A0"/>
                              </w:rPr>
                              <w:t>Systemgastronomie</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217" type="#_x0000_t176" style="position:absolute;margin-left:149.9pt;margin-top:-3.15pt;width:213.65pt;height:56.65pt;z-index:25203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" fillcolor="#f60" strokecolor="#f79646" strokeweight="2pt">
                <v:fill color2="#e46c0a" rotate="t" focusposition=".5,.5" focussize="" colors="0 #f60;55706f #fac090;64225f #e46c0a" focus="100%" type="gradientRadial"/>
                <v:textbox>
                  <w:txbxContent>
                    <w:p w:rsidR="00333930" w:rsidRPr="007434EC" w:rsidRDefault="00333930" w:rsidP="006F0249">
                      <w:pPr>
                        <w:jc w:val="center"/>
                        <w:rPr>
                          <w:rStyle w:val="Fett"/>
                          <w:bCs w:val="0"/>
                          <w:color w:val="7030A0"/>
                        </w:rPr>
                      </w:pPr>
                      <w:r w:rsidRPr="007434EC">
                        <w:rPr>
                          <w:rStyle w:val="Fett"/>
                          <w:bCs w:val="0"/>
                          <w:color w:val="005426"/>
                        </w:rPr>
                        <w:t>C</w:t>
                      </w:r>
                      <w:r w:rsidRPr="007434EC">
                        <w:rPr>
                          <w:rStyle w:val="Fett"/>
                          <w:bCs w:val="0"/>
                          <w:color w:val="7030A0"/>
                        </w:rPr>
                        <w:t>R</w:t>
                      </w:r>
                    </w:p>
                    <w:p w:rsidR="00333930" w:rsidRDefault="00333930" w:rsidP="006F0249">
                      <w:pPr>
                        <w:jc w:val="center"/>
                        <w:rPr>
                          <w:rStyle w:val="Fett"/>
                          <w:bCs w:val="0"/>
                          <w:color w:val="005426"/>
                        </w:rPr>
                      </w:pPr>
                      <w:r w:rsidRPr="007434EC">
                        <w:rPr>
                          <w:rStyle w:val="Fett"/>
                          <w:bCs w:val="0"/>
                          <w:color w:val="005426"/>
                        </w:rPr>
                        <w:t>Fachfrau/Fachmann</w:t>
                      </w:r>
                      <w:r>
                        <w:rPr>
                          <w:rStyle w:val="Fett"/>
                          <w:bCs w:val="0"/>
                          <w:color w:val="005426"/>
                        </w:rPr>
                        <w:t xml:space="preserve"> </w:t>
                      </w:r>
                    </w:p>
                    <w:p w:rsidR="00333930" w:rsidRPr="005A5D2E" w:rsidRDefault="00333930" w:rsidP="006F0249">
                      <w:pPr>
                        <w:jc w:val="center"/>
                        <w:rPr>
                          <w:rStyle w:val="Fett"/>
                          <w:bCs w:val="0"/>
                          <w:color w:val="005426"/>
                        </w:rPr>
                      </w:pPr>
                      <w:r w:rsidRPr="007434EC">
                        <w:rPr>
                          <w:rStyle w:val="Fett"/>
                          <w:bCs w:val="0"/>
                          <w:color w:val="005426"/>
                        </w:rPr>
                        <w:t>für</w:t>
                      </w:r>
                      <w:r>
                        <w:rPr>
                          <w:rStyle w:val="Fett"/>
                          <w:bCs w:val="0"/>
                          <w:color w:val="005426"/>
                        </w:rPr>
                        <w:t xml:space="preserve"> </w:t>
                      </w:r>
                      <w:r w:rsidRPr="007434EC">
                        <w:rPr>
                          <w:rStyle w:val="Fett"/>
                          <w:bCs w:val="0"/>
                          <w:color w:val="7030A0"/>
                        </w:rPr>
                        <w:t>Systemgastronomie</w:t>
                      </w:r>
                    </w:p>
                  </w:txbxContent>
                </v:textbox>
                <w10:anchorlock/>
              </v:shape>
            </w:pict>
          </mc:Fallback>
        </mc:AlternateContent>
      </w:r>
    </w:p>
    <w:p w:rsidR="006F0249" w:rsidRDefault="006F0249" w:rsidP="006F0249">
      <w:pPr>
        <w:rPr>
          <w:lang w:eastAsia="de-DE"/>
        </w:rPr>
      </w:pPr>
    </w:p>
    <w:p w:rsidR="006F0249" w:rsidRDefault="006F0249" w:rsidP="006F0249">
      <w:pPr>
        <w:rPr>
          <w:lang w:eastAsia="de-DE"/>
        </w:rPr>
      </w:pPr>
    </w:p>
    <w:p w:rsidR="006F0249" w:rsidRDefault="006F0249" w:rsidP="006F0249">
      <w:pPr>
        <w:rPr>
          <w:lang w:eastAsia="de-DE"/>
        </w:rPr>
      </w:pPr>
    </w:p>
    <w:p w:rsidR="006F0249" w:rsidRDefault="006F0249" w:rsidP="006F0249">
      <w:pPr>
        <w:rPr>
          <w:lang w:eastAsia="de-DE"/>
        </w:rPr>
      </w:pPr>
    </w:p>
    <w:p w:rsidR="006F0249" w:rsidRDefault="006F0249" w:rsidP="006F0249">
      <w:pPr>
        <w:rPr>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5"/>
        <w:gridCol w:w="1056"/>
        <w:gridCol w:w="4850"/>
      </w:tblGrid>
      <w:tr w:rsidR="006F0249" w:rsidRPr="00DE4890" w:rsidTr="006A0779">
        <w:trPr>
          <w:trHeight w:val="397"/>
        </w:trPr>
        <w:tc>
          <w:tcPr>
            <w:tcW w:w="1465" w:type="dxa"/>
            <w:shd w:val="clear" w:color="auto" w:fill="D9D9D9" w:themeFill="background1" w:themeFillShade="D9"/>
            <w:vAlign w:val="center"/>
          </w:tcPr>
          <w:p w:rsidR="006F0249" w:rsidRPr="00DE4890" w:rsidRDefault="006F0249" w:rsidP="00D477E1">
            <w:pPr>
              <w:pStyle w:val="TabelleKopfmitte"/>
            </w:pPr>
            <w:r>
              <w:t>Phase</w:t>
            </w:r>
          </w:p>
        </w:tc>
        <w:tc>
          <w:tcPr>
            <w:tcW w:w="1056" w:type="dxa"/>
            <w:shd w:val="clear" w:color="auto" w:fill="D9D9D9" w:themeFill="background1" w:themeFillShade="D9"/>
            <w:vAlign w:val="center"/>
          </w:tcPr>
          <w:p w:rsidR="006F0249" w:rsidRPr="00DE4890" w:rsidRDefault="006F0249" w:rsidP="00D477E1">
            <w:pPr>
              <w:pStyle w:val="TabelleKopfmitte"/>
            </w:pPr>
            <w:r>
              <w:t>Zeit</w:t>
            </w:r>
          </w:p>
        </w:tc>
        <w:tc>
          <w:tcPr>
            <w:tcW w:w="4850" w:type="dxa"/>
            <w:shd w:val="clear" w:color="auto" w:fill="D9D9D9" w:themeFill="background1" w:themeFillShade="D9"/>
            <w:vAlign w:val="center"/>
          </w:tcPr>
          <w:p w:rsidR="006F0249" w:rsidRPr="00DE4890" w:rsidRDefault="006F0249" w:rsidP="00D477E1">
            <w:pPr>
              <w:pStyle w:val="TabelleKopfmitte"/>
            </w:pPr>
            <w:r>
              <w:t>Aufgabe</w:t>
            </w:r>
          </w:p>
        </w:tc>
      </w:tr>
      <w:tr w:rsidR="006F0249" w:rsidRPr="00DE4890" w:rsidTr="006A0779">
        <w:trPr>
          <w:trHeight w:val="624"/>
        </w:trPr>
        <w:tc>
          <w:tcPr>
            <w:tcW w:w="1465" w:type="dxa"/>
            <w:shd w:val="clear" w:color="auto" w:fill="auto"/>
            <w:vAlign w:val="center"/>
          </w:tcPr>
          <w:p w:rsidR="006F0249" w:rsidRPr="00F0156F" w:rsidRDefault="006F0249" w:rsidP="00D477E1">
            <w:pPr>
              <w:pStyle w:val="Textkrpermitte"/>
            </w:pPr>
            <w:r w:rsidRPr="00FC0F56">
              <w:rPr>
                <w:noProof/>
              </w:rPr>
              <w:drawing>
                <wp:inline distT="0" distB="0" distL="0" distR="0" wp14:anchorId="2E4819A8" wp14:editId="1F0D0F0F">
                  <wp:extent cx="302701" cy="324000"/>
                  <wp:effectExtent l="0" t="0" r="2540" b="0"/>
                  <wp:docPr id="475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6F0249" w:rsidRDefault="006F0249" w:rsidP="00D477E1">
            <w:pPr>
              <w:pStyle w:val="Textkrper"/>
              <w:jc w:val="center"/>
            </w:pPr>
            <w:r>
              <w:t>10</w:t>
            </w:r>
          </w:p>
          <w:p w:rsidR="006F0249" w:rsidRPr="00DE4890" w:rsidRDefault="001B46C5" w:rsidP="00D477E1">
            <w:pPr>
              <w:pStyle w:val="Textkrper"/>
              <w:jc w:val="center"/>
            </w:pPr>
            <w:r>
              <w:t>Min.</w:t>
            </w:r>
          </w:p>
        </w:tc>
        <w:tc>
          <w:tcPr>
            <w:tcW w:w="4850" w:type="dxa"/>
            <w:shd w:val="clear" w:color="auto" w:fill="auto"/>
          </w:tcPr>
          <w:p w:rsidR="006F0249" w:rsidRPr="003A4AC0" w:rsidRDefault="006F0249" w:rsidP="00D477E1">
            <w:pPr>
              <w:pStyle w:val="Textkrper"/>
              <w:jc w:val="left"/>
              <w:rPr>
                <w:b/>
              </w:rPr>
            </w:pPr>
            <w:r w:rsidRPr="005A5D2E">
              <w:t>Welche Fragen kön</w:t>
            </w:r>
            <w:r>
              <w:t xml:space="preserve">nten von den Besuchern gestellt </w:t>
            </w:r>
            <w:r w:rsidRPr="005A5D2E">
              <w:t xml:space="preserve">werden? </w:t>
            </w:r>
            <w:r>
              <w:br/>
            </w:r>
            <w:r w:rsidRPr="005A5D2E">
              <w:t>Überlegen Sie eine mögliche Frage passend zur An</w:t>
            </w:r>
            <w:r w:rsidRPr="005A5D2E">
              <w:t>t</w:t>
            </w:r>
            <w:r w:rsidRPr="005A5D2E">
              <w:t>wort.</w:t>
            </w:r>
          </w:p>
        </w:tc>
      </w:tr>
    </w:tbl>
    <w:p w:rsidR="006F0249" w:rsidRDefault="006F0249" w:rsidP="006F0249">
      <w:pPr>
        <w:rPr>
          <w:lang w:eastAsia="de-DE"/>
        </w:rPr>
      </w:pPr>
    </w:p>
    <w:tbl>
      <w:tblPr>
        <w:tblStyle w:val="Tabellenraster"/>
        <w:tblW w:w="8931" w:type="dxa"/>
        <w:tblInd w:w="108" w:type="dxa"/>
        <w:tblLook w:val="04A0" w:firstRow="1" w:lastRow="0" w:firstColumn="1" w:lastColumn="0" w:noHBand="0" w:noVBand="1"/>
      </w:tblPr>
      <w:tblGrid>
        <w:gridCol w:w="4214"/>
        <w:gridCol w:w="4717"/>
      </w:tblGrid>
      <w:tr w:rsidR="006F0249" w:rsidRPr="00E8252E" w:rsidTr="00D477E1">
        <w:trPr>
          <w:trHeight w:val="567"/>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shd w:val="clear" w:color="auto" w:fill="FDE9D9" w:themeFill="accent6" w:themeFillTint="33"/>
            <w:vAlign w:val="center"/>
          </w:tcPr>
          <w:p w:rsidR="006F0249" w:rsidRPr="00E8252E" w:rsidRDefault="006F0249" w:rsidP="00D477E1">
            <w:pPr>
              <w:pStyle w:val="Textkrper"/>
              <w:jc w:val="center"/>
              <w:rPr>
                <w:b/>
                <w:sz w:val="32"/>
                <w:szCs w:val="32"/>
              </w:rPr>
            </w:pPr>
            <w:r>
              <w:rPr>
                <w:b/>
                <w:sz w:val="32"/>
                <w:szCs w:val="32"/>
              </w:rPr>
              <w:t xml:space="preserve">? </w:t>
            </w:r>
            <w:r w:rsidRPr="00E8252E">
              <w:rPr>
                <w:b/>
                <w:sz w:val="32"/>
                <w:szCs w:val="32"/>
              </w:rPr>
              <w:t>Frage</w:t>
            </w:r>
            <w:r>
              <w:rPr>
                <w:b/>
                <w:sz w:val="32"/>
                <w:szCs w:val="32"/>
              </w:rPr>
              <w:t xml:space="preserve"> </w:t>
            </w:r>
            <w:r w:rsidRPr="00E06864">
              <w:rPr>
                <w:sz w:val="40"/>
                <w:szCs w:val="40"/>
              </w:rPr>
              <w:sym w:font="Wingdings" w:char="F021"/>
            </w:r>
          </w:p>
        </w:tc>
        <w:tc>
          <w:tcPr>
            <w:tcW w:w="4717" w:type="dxa"/>
            <w:tcBorders>
              <w:top w:val="dashSmallGap" w:sz="12" w:space="0" w:color="00B050"/>
              <w:left w:val="dashSmallGap" w:sz="12" w:space="0" w:color="00B050"/>
              <w:bottom w:val="dashSmallGap" w:sz="12" w:space="0" w:color="00B050"/>
              <w:right w:val="dashSmallGap" w:sz="12" w:space="0" w:color="00B050"/>
            </w:tcBorders>
            <w:shd w:val="clear" w:color="auto" w:fill="FDE9D9" w:themeFill="accent6" w:themeFillTint="33"/>
            <w:vAlign w:val="center"/>
          </w:tcPr>
          <w:p w:rsidR="006F0249" w:rsidRPr="00E8252E" w:rsidRDefault="006F0249" w:rsidP="00DC33A5">
            <w:pPr>
              <w:pStyle w:val="Textkrper"/>
              <w:jc w:val="center"/>
              <w:rPr>
                <w:b/>
                <w:sz w:val="32"/>
                <w:szCs w:val="32"/>
              </w:rPr>
            </w:pPr>
            <w:r w:rsidRPr="00E8252E">
              <w:rPr>
                <w:b/>
                <w:sz w:val="32"/>
                <w:szCs w:val="32"/>
              </w:rPr>
              <w:t>Antwort</w:t>
            </w: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Default="006F0249" w:rsidP="00DC33A5">
            <w:pPr>
              <w:pStyle w:val="Textkrper"/>
              <w:jc w:val="center"/>
            </w:pPr>
            <w:r>
              <w:t>Bei einem festgelegten Konzept gibt eine Zentrale vor, wie und in welcher Form etwas angeboten wird.</w:t>
            </w:r>
          </w:p>
          <w:p w:rsidR="00DC33A5" w:rsidRPr="00180F60" w:rsidRDefault="00DC33A5" w:rsidP="00DC33A5">
            <w:pPr>
              <w:pStyle w:val="Textkrper"/>
              <w:jc w:val="center"/>
            </w:pP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C33A5">
            <w:pPr>
              <w:pStyle w:val="Textkrper"/>
              <w:jc w:val="center"/>
            </w:pPr>
            <w:r>
              <w:t>Ein Beispiel: Ein Kunde betritt das Lokal und weiß sofort, was ihn erwartet, denn das System funkti</w:t>
            </w:r>
            <w:r>
              <w:t>o</w:t>
            </w:r>
            <w:r>
              <w:t>niert überall in den dazugehörigen Filialen gleich.</w:t>
            </w: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E708F9">
            <w:pPr>
              <w:pStyle w:val="Textkrper"/>
              <w:jc w:val="center"/>
            </w:pPr>
            <w:r>
              <w:t xml:space="preserve">Bei den </w:t>
            </w:r>
            <w:proofErr w:type="spellStart"/>
            <w:r>
              <w:rPr>
                <w:b/>
              </w:rPr>
              <w:t>Be</w:t>
            </w:r>
            <w:r w:rsidRPr="008A2B0F">
              <w:rPr>
                <w:b/>
                <w:highlight w:val="green"/>
              </w:rPr>
              <w:t>S</w:t>
            </w:r>
            <w:r>
              <w:rPr>
                <w:b/>
              </w:rPr>
              <w:t>ev</w:t>
            </w:r>
            <w:proofErr w:type="spellEnd"/>
            <w:r w:rsidR="00E708F9">
              <w:rPr>
                <w:b/>
              </w:rPr>
              <w:t>-</w:t>
            </w:r>
            <w:r>
              <w:rPr>
                <w:b/>
              </w:rPr>
              <w:t xml:space="preserve">Ketten </w:t>
            </w:r>
            <w:r>
              <w:t>(</w:t>
            </w:r>
            <w:proofErr w:type="spellStart"/>
            <w:r w:rsidRPr="00AB2DE6">
              <w:rPr>
                <w:b/>
              </w:rPr>
              <w:t>be</w:t>
            </w:r>
            <w:proofErr w:type="spellEnd"/>
            <w:r w:rsidRPr="00AB2DE6">
              <w:rPr>
                <w:b/>
              </w:rPr>
              <w:t xml:space="preserve"> smart </w:t>
            </w:r>
            <w:proofErr w:type="spellStart"/>
            <w:r w:rsidRPr="00AB2DE6">
              <w:rPr>
                <w:b/>
              </w:rPr>
              <w:t>eat</w:t>
            </w:r>
            <w:proofErr w:type="spellEnd"/>
            <w:r w:rsidRPr="00AB2DE6">
              <w:rPr>
                <w:b/>
              </w:rPr>
              <w:t xml:space="preserve"> </w:t>
            </w:r>
            <w:proofErr w:type="spellStart"/>
            <w:r w:rsidRPr="00AB2DE6">
              <w:rPr>
                <w:b/>
              </w:rPr>
              <w:t>veggie</w:t>
            </w:r>
            <w:proofErr w:type="spellEnd"/>
            <w:r w:rsidRPr="00CD0BFD">
              <w:t>)</w:t>
            </w:r>
            <w:r>
              <w:t>ist die Einrichtung überall gleich. Die Shirts sind grün, der vegetarische Newcomer der Woche ist überall gleich.</w:t>
            </w: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Default="006F0249" w:rsidP="00DC33A5">
            <w:pPr>
              <w:pStyle w:val="Textkrper"/>
              <w:jc w:val="center"/>
            </w:pPr>
            <w:r>
              <w:t>Viele Kunden kommen oft zu Stoßzeiten, besonders dann muss man unbedingt den Überblick bewahren.</w:t>
            </w:r>
          </w:p>
          <w:p w:rsidR="00DC33A5" w:rsidRPr="00180F60" w:rsidRDefault="00DC33A5" w:rsidP="00DC33A5">
            <w:pPr>
              <w:pStyle w:val="Textkrper"/>
              <w:jc w:val="center"/>
            </w:pP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C33A5">
            <w:pPr>
              <w:pStyle w:val="Textkrper"/>
              <w:jc w:val="center"/>
            </w:pPr>
            <w:r>
              <w:t>Ist eine Speise ausgegangen, wird schnellstmöglich für Ersatz gesorgt und dies den Kunden freundlich erklärt, bzw. eine Alternative angeboten.</w:t>
            </w: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C33A5">
            <w:pPr>
              <w:pStyle w:val="Textkrper"/>
              <w:jc w:val="center"/>
            </w:pPr>
            <w:r>
              <w:t>Arbeiten nach System kann sehr interessant für Me</w:t>
            </w:r>
            <w:r>
              <w:t>n</w:t>
            </w:r>
            <w:r>
              <w:t>schen sein, die gerne Abläufe organisieren und opt</w:t>
            </w:r>
            <w:r>
              <w:t>i</w:t>
            </w:r>
            <w:r>
              <w:t>mieren wollen.</w:t>
            </w: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Default="006F0249" w:rsidP="00DC33A5">
            <w:pPr>
              <w:pStyle w:val="Textkrper"/>
              <w:jc w:val="center"/>
            </w:pPr>
            <w:r>
              <w:t>Eigene Ideen sind sehr gefragt, wenn sie sinnvoll und bereichernd für die Arbeitsabläufe sind.</w:t>
            </w:r>
          </w:p>
          <w:p w:rsidR="00DC33A5" w:rsidRPr="00180F60" w:rsidRDefault="00DC33A5" w:rsidP="00DC33A5">
            <w:pPr>
              <w:pStyle w:val="Textkrper"/>
              <w:jc w:val="center"/>
            </w:pP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Default="006F0249" w:rsidP="00DC33A5">
            <w:pPr>
              <w:pStyle w:val="Textkrper"/>
              <w:jc w:val="center"/>
            </w:pPr>
            <w:r>
              <w:t>Wie in allen gastronomischen Berufen wird eine hohe körperliche Belastbarkeit vorausgesetzt.</w:t>
            </w:r>
          </w:p>
          <w:p w:rsidR="00DC33A5" w:rsidRPr="00180F60" w:rsidRDefault="00DC33A5" w:rsidP="00DC33A5">
            <w:pPr>
              <w:pStyle w:val="Textkrper"/>
              <w:jc w:val="center"/>
            </w:pP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C33A5">
            <w:pPr>
              <w:pStyle w:val="Textkrper"/>
              <w:jc w:val="center"/>
            </w:pPr>
            <w:r>
              <w:t>Der Kontakt zu den Kunden ist zum Beispiel bei Aut</w:t>
            </w:r>
            <w:r>
              <w:t>o</w:t>
            </w:r>
            <w:r>
              <w:t>bahnraststätten nicht so eng, kürzer, jedoch nicht weniger wichtig. Der Kunde soll sich wohlfühlen!</w:t>
            </w: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995E19" w:rsidRDefault="006F0249"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C33A5">
            <w:pPr>
              <w:pStyle w:val="Textkrper"/>
              <w:jc w:val="center"/>
            </w:pPr>
            <w:r>
              <w:t>Weil die Standards überall gleich sind, bedeutet dies für den Kunden eine gewisse Verlässlichkeit. Überall auf der Welt weiß man, was einen bei</w:t>
            </w:r>
            <w:r>
              <w:rPr>
                <w:b/>
              </w:rPr>
              <w:t xml:space="preserve"> </w:t>
            </w:r>
            <w:proofErr w:type="spellStart"/>
            <w:r>
              <w:rPr>
                <w:b/>
              </w:rPr>
              <w:t>Be</w:t>
            </w:r>
            <w:r w:rsidRPr="008A2B0F">
              <w:rPr>
                <w:b/>
                <w:highlight w:val="green"/>
              </w:rPr>
              <w:t>S</w:t>
            </w:r>
            <w:r>
              <w:rPr>
                <w:b/>
              </w:rPr>
              <w:t>ev</w:t>
            </w:r>
            <w:proofErr w:type="spellEnd"/>
            <w:r>
              <w:rPr>
                <w:b/>
              </w:rPr>
              <w:t xml:space="preserve"> </w:t>
            </w:r>
            <w:r w:rsidRPr="00913728">
              <w:t>erwartet, das erspart die Suche nach einem Lokal und wir g</w:t>
            </w:r>
            <w:r w:rsidRPr="00913728">
              <w:t>e</w:t>
            </w:r>
            <w:r w:rsidRPr="00913728">
              <w:t>winnen Kunden.</w:t>
            </w:r>
          </w:p>
        </w:tc>
      </w:tr>
    </w:tbl>
    <w:p w:rsidR="006F0249" w:rsidRDefault="006F0249" w:rsidP="006F0249">
      <w:pPr>
        <w:rPr>
          <w:lang w:eastAsia="de-DE"/>
        </w:rPr>
      </w:pPr>
    </w:p>
    <w:p w:rsidR="006F0249" w:rsidRDefault="006F0249" w:rsidP="006F0249">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6F0249"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6F0249" w:rsidRPr="009B4760" w:rsidRDefault="006F0249" w:rsidP="00D477E1">
            <w:pPr>
              <w:spacing w:before="40" w:after="60" w:line="160" w:lineRule="exact"/>
              <w:rPr>
                <w:color w:val="000000"/>
                <w:sz w:val="12"/>
              </w:rPr>
            </w:pPr>
            <w:r w:rsidRPr="009B4760">
              <w:rPr>
                <w:sz w:val="12"/>
              </w:rPr>
              <w:lastRenderedPageBreak/>
              <w:br w:type="page"/>
              <w:t>Lernfeld</w:t>
            </w:r>
          </w:p>
          <w:p w:rsidR="006F0249" w:rsidRPr="009B4760" w:rsidRDefault="006F0249" w:rsidP="00D477E1">
            <w:pPr>
              <w:rPr>
                <w:b/>
              </w:rPr>
            </w:pPr>
            <w:r w:rsidRPr="009B4760">
              <w:rPr>
                <w:b/>
              </w:rPr>
              <w:t>LF 1</w:t>
            </w:r>
          </w:p>
        </w:tc>
        <w:tc>
          <w:tcPr>
            <w:tcW w:w="4229" w:type="dxa"/>
            <w:tcBorders>
              <w:left w:val="single" w:sz="4" w:space="0" w:color="auto"/>
              <w:bottom w:val="single" w:sz="4" w:space="0" w:color="auto"/>
              <w:right w:val="single" w:sz="4" w:space="0" w:color="auto"/>
            </w:tcBorders>
            <w:shd w:val="clear" w:color="auto" w:fill="D9D9D9"/>
            <w:hideMark/>
          </w:tcPr>
          <w:p w:rsidR="006F0249" w:rsidRPr="009B4760" w:rsidRDefault="006F0249" w:rsidP="00D477E1">
            <w:pPr>
              <w:spacing w:before="40" w:after="60" w:line="160" w:lineRule="exact"/>
              <w:rPr>
                <w:color w:val="000000"/>
                <w:sz w:val="12"/>
              </w:rPr>
            </w:pPr>
            <w:r w:rsidRPr="009B4760">
              <w:rPr>
                <w:sz w:val="12"/>
              </w:rPr>
              <w:t>Titel</w:t>
            </w:r>
          </w:p>
          <w:p w:rsidR="006F0249" w:rsidRPr="009B4760" w:rsidRDefault="006F0249" w:rsidP="00D477E1">
            <w:pPr>
              <w:rPr>
                <w:b/>
              </w:rPr>
            </w:pPr>
            <w:r w:rsidRPr="00A62608">
              <w:rPr>
                <w:b/>
              </w:rPr>
              <w:t>Berufe in der Gastronomie – Teil II</w:t>
            </w:r>
          </w:p>
        </w:tc>
        <w:tc>
          <w:tcPr>
            <w:tcW w:w="188" w:type="dxa"/>
            <w:vMerge w:val="restart"/>
            <w:tcBorders>
              <w:top w:val="nil"/>
              <w:left w:val="single" w:sz="4" w:space="0" w:color="auto"/>
              <w:bottom w:val="nil"/>
              <w:right w:val="single" w:sz="4" w:space="0" w:color="auto"/>
            </w:tcBorders>
            <w:shd w:val="clear" w:color="auto" w:fill="FFFFFF"/>
          </w:tcPr>
          <w:p w:rsidR="006F0249" w:rsidRPr="009B4760" w:rsidRDefault="006F0249" w:rsidP="00D477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F0249" w:rsidRPr="000F5789" w:rsidRDefault="006F0249" w:rsidP="00D477E1">
            <w:pPr>
              <w:jc w:val="center"/>
              <w:rPr>
                <w:rFonts w:cs="Times New Roman"/>
                <w:b/>
                <w:lang w:eastAsia="de-DE"/>
              </w:rPr>
            </w:pPr>
            <w:r w:rsidRPr="000F5789">
              <w:rPr>
                <w:rFonts w:cs="Times New Roman"/>
                <w:b/>
                <w:lang w:eastAsia="de-DE"/>
              </w:rPr>
              <w:t xml:space="preserve">Ernährung </w:t>
            </w:r>
          </w:p>
          <w:p w:rsidR="006F0249" w:rsidRPr="000F5789" w:rsidRDefault="006F0249" w:rsidP="00D477E1">
            <w:pPr>
              <w:jc w:val="center"/>
              <w:rPr>
                <w:rFonts w:cs="Times New Roman"/>
                <w:b/>
                <w:lang w:eastAsia="de-DE"/>
              </w:rPr>
            </w:pPr>
            <w:r w:rsidRPr="000F5789">
              <w:rPr>
                <w:rFonts w:cs="Times New Roman"/>
                <w:b/>
                <w:lang w:eastAsia="de-DE"/>
              </w:rPr>
              <w:t>und Gastronomie</w:t>
            </w:r>
          </w:p>
          <w:p w:rsidR="006F0249" w:rsidRPr="009A3177" w:rsidRDefault="006F0249" w:rsidP="00D477E1">
            <w:pPr>
              <w:jc w:val="center"/>
              <w:rPr>
                <w:rFonts w:cs="Times New Roman"/>
                <w:b/>
                <w:lang w:eastAsia="de-DE"/>
              </w:rPr>
            </w:pPr>
            <w:r>
              <w:rPr>
                <w:b/>
              </w:rPr>
              <w:t>EG1.01.04.02</w:t>
            </w:r>
          </w:p>
        </w:tc>
      </w:tr>
      <w:tr w:rsidR="006F0249" w:rsidRPr="00B51DE9" w:rsidTr="00D477E1">
        <w:tc>
          <w:tcPr>
            <w:tcW w:w="7348" w:type="dxa"/>
            <w:gridSpan w:val="2"/>
            <w:tcBorders>
              <w:left w:val="single" w:sz="4" w:space="0" w:color="auto"/>
              <w:bottom w:val="single" w:sz="4" w:space="0" w:color="auto"/>
              <w:right w:val="single" w:sz="4" w:space="0" w:color="auto"/>
            </w:tcBorders>
            <w:hideMark/>
          </w:tcPr>
          <w:p w:rsidR="006F0249" w:rsidRDefault="006F0249" w:rsidP="006F0249">
            <w:pPr>
              <w:pStyle w:val="Kopf8ptafz"/>
              <w:ind w:left="227" w:hanging="170"/>
            </w:pPr>
          </w:p>
        </w:tc>
        <w:tc>
          <w:tcPr>
            <w:tcW w:w="188" w:type="dxa"/>
            <w:vMerge/>
            <w:tcBorders>
              <w:left w:val="single" w:sz="4" w:space="0" w:color="auto"/>
              <w:bottom w:val="nil"/>
              <w:right w:val="nil"/>
            </w:tcBorders>
            <w:vAlign w:val="center"/>
            <w:hideMark/>
          </w:tcPr>
          <w:p w:rsidR="006F0249" w:rsidRDefault="006F0249" w:rsidP="00D477E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F0249" w:rsidRPr="00B51DE9" w:rsidTr="00D477E1">
              <w:trPr>
                <w:trHeight w:val="284"/>
              </w:trPr>
              <w:tc>
                <w:tcPr>
                  <w:tcW w:w="2090" w:type="dxa"/>
                  <w:shd w:val="clear" w:color="auto" w:fill="D9D9D9" w:themeFill="background1" w:themeFillShade="D9"/>
                </w:tcPr>
                <w:p w:rsidR="006F0249" w:rsidRPr="00B51DE9" w:rsidRDefault="006F0249" w:rsidP="00D477E1">
                  <w:pPr>
                    <w:pStyle w:val="TabelleKopfmitte"/>
                  </w:pPr>
                  <w:r w:rsidRPr="00B51DE9">
                    <w:t>L</w:t>
                  </w:r>
                  <w:r>
                    <w:t>ösung</w:t>
                  </w:r>
                </w:p>
              </w:tc>
            </w:tr>
          </w:tbl>
          <w:p w:rsidR="006F0249" w:rsidRPr="00B51DE9" w:rsidRDefault="006F0249" w:rsidP="00D477E1"/>
        </w:tc>
      </w:tr>
    </w:tbl>
    <w:p w:rsidR="006F0249" w:rsidRPr="00DB2724" w:rsidRDefault="006F0249" w:rsidP="00DB2724">
      <w:pPr>
        <w:pStyle w:val="Abstandszeile"/>
      </w:pPr>
      <w:r w:rsidRPr="00F14506">
        <w:rPr>
          <w:noProof/>
          <w:sz w:val="24"/>
        </w:rPr>
        <w:drawing>
          <wp:anchor distT="0" distB="0" distL="114300" distR="114300" simplePos="0" relativeHeight="252045312" behindDoc="0" locked="0" layoutInCell="0" allowOverlap="1" wp14:anchorId="530781CC" wp14:editId="620B56A9">
            <wp:simplePos x="0" y="0"/>
            <wp:positionH relativeFrom="rightMargin">
              <wp:posOffset>97734</wp:posOffset>
            </wp:positionH>
            <wp:positionV relativeFrom="paragraph">
              <wp:posOffset>99060</wp:posOffset>
            </wp:positionV>
            <wp:extent cx="345440" cy="323850"/>
            <wp:effectExtent l="0" t="0" r="0" b="0"/>
            <wp:wrapNone/>
            <wp:docPr id="47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F0249" w:rsidRPr="00DB2724" w:rsidRDefault="006F0249" w:rsidP="00DB2724">
      <w:pPr>
        <w:pStyle w:val="Abstandszeile"/>
      </w:pPr>
      <w:r w:rsidRPr="00DB2724">
        <w:rPr>
          <w:noProof/>
        </w:rPr>
        <mc:AlternateContent>
          <mc:Choice Requires="wps">
            <w:drawing>
              <wp:anchor distT="0" distB="0" distL="114300" distR="114300" simplePos="0" relativeHeight="252036096" behindDoc="0" locked="1" layoutInCell="1" allowOverlap="1" wp14:anchorId="68086C48" wp14:editId="262EECA9">
                <wp:simplePos x="0" y="0"/>
                <wp:positionH relativeFrom="column">
                  <wp:posOffset>763270</wp:posOffset>
                </wp:positionH>
                <wp:positionV relativeFrom="paragraph">
                  <wp:posOffset>22225</wp:posOffset>
                </wp:positionV>
                <wp:extent cx="3419475" cy="719455"/>
                <wp:effectExtent l="0" t="0" r="28575" b="23495"/>
                <wp:wrapNone/>
                <wp:docPr id="4745" name="Flussdiagramm: Alternativer Prozess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19475" cy="719455"/>
                        </a:xfrm>
                        <a:prstGeom prst="flowChartAlternateProcess">
                          <a:avLst/>
                        </a:prstGeom>
                        <a:gradFill rotWithShape="1">
                          <a:gsLst>
                            <a:gs pos="0">
                              <a:srgbClr val="FF6600"/>
                            </a:gs>
                            <a:gs pos="85000">
                              <a:srgbClr val="FAC090"/>
                            </a:gs>
                            <a:gs pos="98000">
                              <a:srgbClr val="E46C0A"/>
                            </a:gs>
                          </a:gsLst>
                          <a:path path="shape">
                            <a:fillToRect l="50000" t="50000" r="50000" b="50000"/>
                          </a:path>
                        </a:gradFill>
                        <a:ln w="25400">
                          <a:solidFill>
                            <a:srgbClr val="F79646"/>
                          </a:solidFill>
                          <a:miter lim="800000"/>
                          <a:headEnd/>
                          <a:tailEnd/>
                        </a:ln>
                      </wps:spPr>
                      <wps:txbx>
                        <w:txbxContent>
                          <w:p w:rsidR="00333930" w:rsidRPr="00C80BDE" w:rsidRDefault="00333930" w:rsidP="006F0249">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2F7426" w:rsidRDefault="00333930" w:rsidP="006F0249">
                            <w:pPr>
                              <w:jc w:val="center"/>
                              <w:rPr>
                                <w:rStyle w:val="Fett"/>
                                <w:bCs w:val="0"/>
                                <w:color w:val="7030A0"/>
                                <w:sz w:val="24"/>
                              </w:rPr>
                            </w:pPr>
                            <w:r>
                              <w:rPr>
                                <w:rStyle w:val="Fett"/>
                                <w:bCs w:val="0"/>
                                <w:color w:val="005426"/>
                                <w:sz w:val="24"/>
                              </w:rPr>
                              <w:t>Fachfrau/</w:t>
                            </w:r>
                            <w:r w:rsidRPr="002F7426">
                              <w:rPr>
                                <w:rStyle w:val="Fett"/>
                                <w:bCs w:val="0"/>
                                <w:color w:val="005426"/>
                                <w:sz w:val="24"/>
                              </w:rPr>
                              <w:t>Fachmann</w:t>
                            </w:r>
                            <w:r>
                              <w:rPr>
                                <w:rStyle w:val="Fett"/>
                                <w:bCs w:val="0"/>
                                <w:color w:val="005426"/>
                                <w:sz w:val="24"/>
                              </w:rPr>
                              <w:t xml:space="preserve"> </w:t>
                            </w:r>
                            <w:r w:rsidRPr="002F7426">
                              <w:rPr>
                                <w:rStyle w:val="Fett"/>
                                <w:bCs w:val="0"/>
                                <w:color w:val="005426"/>
                                <w:sz w:val="24"/>
                              </w:rPr>
                              <w:t>für</w:t>
                            </w:r>
                            <w:r>
                              <w:rPr>
                                <w:rStyle w:val="Fett"/>
                                <w:bCs w:val="0"/>
                                <w:color w:val="005426"/>
                                <w:sz w:val="24"/>
                              </w:rPr>
                              <w:t xml:space="preserve"> </w:t>
                            </w:r>
                            <w:r w:rsidRPr="002F7426">
                              <w:rPr>
                                <w:rStyle w:val="Fett"/>
                                <w:bCs w:val="0"/>
                                <w:color w:val="7030A0"/>
                                <w:sz w:val="24"/>
                              </w:rPr>
                              <w:t>Systemgastronomie</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218" type="#_x0000_t176" style="position:absolute;margin-left:60.1pt;margin-top:1.75pt;width:269.25pt;height:56.65pt;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" fillcolor="#f60" strokecolor="#f79646" strokeweight="2pt">
                <v:fill color2="#e46c0a" rotate="t" focusposition=".5,.5" focussize="" colors="0 #f60;55706f #fac090;64225f #e46c0a" focus="100%" type="gradientRadial"/>
                <v:textbox>
                  <w:txbxContent>
                    <w:p w:rsidR="00333930" w:rsidRPr="00C80BDE" w:rsidRDefault="00333930" w:rsidP="006F0249">
                      <w:pPr>
                        <w:jc w:val="center"/>
                        <w:rPr>
                          <w:rStyle w:val="Fett"/>
                          <w:bCs w:val="0"/>
                          <w:color w:val="7030A0"/>
                          <w:sz w:val="36"/>
                          <w:szCs w:val="36"/>
                        </w:rPr>
                      </w:pPr>
                      <w:r w:rsidRPr="00C80BDE">
                        <w:rPr>
                          <w:rStyle w:val="Fett"/>
                          <w:bCs w:val="0"/>
                          <w:color w:val="005426"/>
                          <w:sz w:val="36"/>
                          <w:szCs w:val="36"/>
                        </w:rPr>
                        <w:t>C</w:t>
                      </w:r>
                      <w:r w:rsidRPr="00C80BDE">
                        <w:rPr>
                          <w:rStyle w:val="Fett"/>
                          <w:bCs w:val="0"/>
                          <w:color w:val="7030A0"/>
                          <w:sz w:val="36"/>
                          <w:szCs w:val="36"/>
                        </w:rPr>
                        <w:t>R</w:t>
                      </w:r>
                    </w:p>
                    <w:p w:rsidR="00333930" w:rsidRPr="002F7426" w:rsidRDefault="00333930" w:rsidP="006F0249">
                      <w:pPr>
                        <w:jc w:val="center"/>
                        <w:rPr>
                          <w:rStyle w:val="Fett"/>
                          <w:bCs w:val="0"/>
                          <w:color w:val="7030A0"/>
                          <w:sz w:val="24"/>
                        </w:rPr>
                      </w:pPr>
                      <w:r>
                        <w:rPr>
                          <w:rStyle w:val="Fett"/>
                          <w:bCs w:val="0"/>
                          <w:color w:val="005426"/>
                          <w:sz w:val="24"/>
                        </w:rPr>
                        <w:t>Fachfrau/</w:t>
                      </w:r>
                      <w:r w:rsidRPr="002F7426">
                        <w:rPr>
                          <w:rStyle w:val="Fett"/>
                          <w:bCs w:val="0"/>
                          <w:color w:val="005426"/>
                          <w:sz w:val="24"/>
                        </w:rPr>
                        <w:t>Fachmann</w:t>
                      </w:r>
                      <w:r>
                        <w:rPr>
                          <w:rStyle w:val="Fett"/>
                          <w:bCs w:val="0"/>
                          <w:color w:val="005426"/>
                          <w:sz w:val="24"/>
                        </w:rPr>
                        <w:t xml:space="preserve"> </w:t>
                      </w:r>
                      <w:r w:rsidRPr="002F7426">
                        <w:rPr>
                          <w:rStyle w:val="Fett"/>
                          <w:bCs w:val="0"/>
                          <w:color w:val="005426"/>
                          <w:sz w:val="24"/>
                        </w:rPr>
                        <w:t>für</w:t>
                      </w:r>
                      <w:r>
                        <w:rPr>
                          <w:rStyle w:val="Fett"/>
                          <w:bCs w:val="0"/>
                          <w:color w:val="005426"/>
                          <w:sz w:val="24"/>
                        </w:rPr>
                        <w:t xml:space="preserve"> </w:t>
                      </w:r>
                      <w:r w:rsidRPr="002F7426">
                        <w:rPr>
                          <w:rStyle w:val="Fett"/>
                          <w:bCs w:val="0"/>
                          <w:color w:val="7030A0"/>
                          <w:sz w:val="24"/>
                        </w:rPr>
                        <w:t>Systemgastronomie</w:t>
                      </w:r>
                    </w:p>
                  </w:txbxContent>
                </v:textbox>
                <w10:anchorlock/>
              </v:shape>
            </w:pict>
          </mc:Fallback>
        </mc:AlternateContent>
      </w:r>
    </w:p>
    <w:p w:rsidR="006F0249" w:rsidRPr="00DB2724" w:rsidRDefault="006F0249" w:rsidP="00DB2724">
      <w:pPr>
        <w:pStyle w:val="Abstandszeile"/>
      </w:pPr>
    </w:p>
    <w:p w:rsidR="006F0249" w:rsidRDefault="006F0249" w:rsidP="00DB2724">
      <w:pPr>
        <w:pStyle w:val="Abstandszeile"/>
      </w:pPr>
    </w:p>
    <w:p w:rsidR="00DB2724" w:rsidRDefault="00DB2724" w:rsidP="00DB2724">
      <w:pPr>
        <w:pStyle w:val="Abstandszeile"/>
      </w:pPr>
    </w:p>
    <w:p w:rsidR="00DB2724" w:rsidRDefault="00DB2724" w:rsidP="00DB2724">
      <w:pPr>
        <w:pStyle w:val="Abstandszeile"/>
      </w:pPr>
    </w:p>
    <w:p w:rsidR="00DB2724" w:rsidRPr="00DB2724" w:rsidRDefault="00DB2724" w:rsidP="00DB2724">
      <w:pPr>
        <w:pStyle w:val="Abstandszeile"/>
      </w:pPr>
    </w:p>
    <w:p w:rsidR="006F0249" w:rsidRPr="00DB2724" w:rsidRDefault="006F0249" w:rsidP="00DB2724">
      <w:pPr>
        <w:pStyle w:val="Abstandszeile"/>
      </w:pPr>
    </w:p>
    <w:tbl>
      <w:tblPr>
        <w:tblStyle w:val="Tabellenraster"/>
        <w:tblW w:w="8931" w:type="dxa"/>
        <w:tblInd w:w="108" w:type="dxa"/>
        <w:tblLook w:val="04A0" w:firstRow="1" w:lastRow="0" w:firstColumn="1" w:lastColumn="0" w:noHBand="0" w:noVBand="1"/>
      </w:tblPr>
      <w:tblGrid>
        <w:gridCol w:w="4214"/>
        <w:gridCol w:w="4717"/>
      </w:tblGrid>
      <w:tr w:rsidR="006F0249" w:rsidRPr="00E8252E" w:rsidTr="00D477E1">
        <w:trPr>
          <w:trHeight w:val="567"/>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shd w:val="clear" w:color="auto" w:fill="FDE9D9" w:themeFill="accent6" w:themeFillTint="33"/>
            <w:vAlign w:val="center"/>
          </w:tcPr>
          <w:p w:rsidR="006F0249" w:rsidRPr="00E8252E" w:rsidRDefault="006F0249" w:rsidP="00D477E1">
            <w:pPr>
              <w:pStyle w:val="Textkrper"/>
              <w:jc w:val="center"/>
              <w:rPr>
                <w:b/>
                <w:sz w:val="32"/>
                <w:szCs w:val="32"/>
              </w:rPr>
            </w:pPr>
            <w:r>
              <w:rPr>
                <w:b/>
                <w:sz w:val="32"/>
                <w:szCs w:val="32"/>
              </w:rPr>
              <w:t xml:space="preserve">? </w:t>
            </w:r>
            <w:r w:rsidRPr="00E8252E">
              <w:rPr>
                <w:b/>
                <w:sz w:val="32"/>
                <w:szCs w:val="32"/>
              </w:rPr>
              <w:t>Frage</w:t>
            </w:r>
            <w:r>
              <w:rPr>
                <w:b/>
                <w:sz w:val="32"/>
                <w:szCs w:val="32"/>
              </w:rPr>
              <w:t xml:space="preserve"> </w:t>
            </w:r>
            <w:r w:rsidRPr="00E06864">
              <w:rPr>
                <w:sz w:val="40"/>
                <w:szCs w:val="40"/>
              </w:rPr>
              <w:sym w:font="Wingdings" w:char="F021"/>
            </w:r>
          </w:p>
        </w:tc>
        <w:tc>
          <w:tcPr>
            <w:tcW w:w="4717" w:type="dxa"/>
            <w:tcBorders>
              <w:top w:val="dashSmallGap" w:sz="12" w:space="0" w:color="00B050"/>
              <w:left w:val="dashSmallGap" w:sz="12" w:space="0" w:color="00B050"/>
              <w:bottom w:val="dashSmallGap" w:sz="12" w:space="0" w:color="00B050"/>
              <w:right w:val="dashSmallGap" w:sz="12" w:space="0" w:color="00B050"/>
            </w:tcBorders>
            <w:shd w:val="clear" w:color="auto" w:fill="FDE9D9" w:themeFill="accent6" w:themeFillTint="33"/>
            <w:vAlign w:val="center"/>
          </w:tcPr>
          <w:p w:rsidR="006F0249" w:rsidRPr="00E8252E" w:rsidRDefault="006F0249" w:rsidP="00DB2724">
            <w:pPr>
              <w:pStyle w:val="Textkrper"/>
              <w:jc w:val="center"/>
              <w:rPr>
                <w:b/>
                <w:sz w:val="32"/>
                <w:szCs w:val="32"/>
              </w:rPr>
            </w:pPr>
            <w:r w:rsidRPr="00E8252E">
              <w:rPr>
                <w:b/>
                <w:sz w:val="32"/>
                <w:szCs w:val="32"/>
              </w:rPr>
              <w:t>Antwort</w:t>
            </w: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Default="006F0249" w:rsidP="00D477E1">
            <w:pPr>
              <w:pStyle w:val="Textkrper"/>
              <w:jc w:val="center"/>
            </w:pPr>
            <w:r>
              <w:t xml:space="preserve">Können Sie mir bitte erklären, was ein </w:t>
            </w:r>
          </w:p>
          <w:p w:rsidR="006F0249" w:rsidRDefault="006F0249" w:rsidP="00D477E1">
            <w:pPr>
              <w:pStyle w:val="Textkrper"/>
              <w:jc w:val="center"/>
            </w:pPr>
            <w:r>
              <w:t>festgelegtes Konzept ist?</w:t>
            </w:r>
          </w:p>
          <w:p w:rsidR="00DB2724" w:rsidRPr="00995E19" w:rsidRDefault="00DB2724"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Default="006F0249" w:rsidP="00DB2724">
            <w:pPr>
              <w:pStyle w:val="Textkrper"/>
              <w:jc w:val="center"/>
            </w:pPr>
            <w:r>
              <w:t>Bei einem festgelegten Konzept gibt eine Zentrale vor, wie und in welcher Form etwas angeboten wird.</w:t>
            </w:r>
          </w:p>
          <w:p w:rsidR="00DB2724" w:rsidRPr="00180F60" w:rsidRDefault="00DB2724" w:rsidP="00DB2724">
            <w:pPr>
              <w:pStyle w:val="Textkrper"/>
              <w:jc w:val="center"/>
            </w:pP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Default="006F0249" w:rsidP="00D477E1">
            <w:pPr>
              <w:pStyle w:val="Textkrper"/>
              <w:jc w:val="center"/>
            </w:pPr>
            <w:r>
              <w:t>Können Sie mir ein Beispiel nennen?</w:t>
            </w:r>
          </w:p>
          <w:p w:rsidR="00DB2724" w:rsidRDefault="00DB2724" w:rsidP="00D477E1">
            <w:pPr>
              <w:pStyle w:val="Textkrper"/>
              <w:jc w:val="center"/>
            </w:pPr>
          </w:p>
          <w:p w:rsidR="00DB2724" w:rsidRPr="00995E19" w:rsidRDefault="00DB2724"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B2724">
            <w:pPr>
              <w:pStyle w:val="Textkrper"/>
              <w:jc w:val="center"/>
            </w:pPr>
            <w:r>
              <w:t>Ein Beispiel: Ein Kunde betritt das Lokal und weiß sofort, was ihn erwartet, denn das System funkti</w:t>
            </w:r>
            <w:r>
              <w:t>o</w:t>
            </w:r>
            <w:r>
              <w:t>niert  überall in den dazugehörigen Filialen gleich.</w:t>
            </w: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Pr="00405CCC" w:rsidRDefault="006F0249" w:rsidP="00D477E1">
            <w:pPr>
              <w:pStyle w:val="Textkrper"/>
              <w:jc w:val="center"/>
            </w:pPr>
            <w:r>
              <w:t xml:space="preserve">Spricht man bei den </w:t>
            </w:r>
            <w:proofErr w:type="spellStart"/>
            <w:r>
              <w:rPr>
                <w:b/>
              </w:rPr>
              <w:t>Be</w:t>
            </w:r>
            <w:r w:rsidRPr="008A2B0F">
              <w:rPr>
                <w:b/>
                <w:highlight w:val="green"/>
              </w:rPr>
              <w:t>S</w:t>
            </w:r>
            <w:r>
              <w:rPr>
                <w:b/>
              </w:rPr>
              <w:t>ev</w:t>
            </w:r>
            <w:proofErr w:type="spellEnd"/>
            <w:r w:rsidR="00E708F9">
              <w:rPr>
                <w:b/>
              </w:rPr>
              <w:t>-</w:t>
            </w:r>
            <w:r>
              <w:rPr>
                <w:b/>
              </w:rPr>
              <w:t xml:space="preserve">Ketten </w:t>
            </w:r>
            <w:r w:rsidRPr="00405CCC">
              <w:t>auch von Systemgastronomie?</w:t>
            </w: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B2724">
            <w:pPr>
              <w:pStyle w:val="Textkrper"/>
              <w:jc w:val="center"/>
            </w:pPr>
            <w:r>
              <w:t xml:space="preserve">Bei den </w:t>
            </w:r>
            <w:proofErr w:type="spellStart"/>
            <w:r>
              <w:rPr>
                <w:b/>
              </w:rPr>
              <w:t>Be</w:t>
            </w:r>
            <w:r w:rsidRPr="008A2B0F">
              <w:rPr>
                <w:b/>
                <w:highlight w:val="green"/>
              </w:rPr>
              <w:t>S</w:t>
            </w:r>
            <w:r w:rsidR="00E708F9">
              <w:rPr>
                <w:b/>
              </w:rPr>
              <w:t>ev</w:t>
            </w:r>
            <w:proofErr w:type="spellEnd"/>
            <w:r w:rsidR="00E708F9">
              <w:rPr>
                <w:b/>
              </w:rPr>
              <w:t>-</w:t>
            </w:r>
            <w:r>
              <w:rPr>
                <w:b/>
              </w:rPr>
              <w:t xml:space="preserve">Ketten </w:t>
            </w:r>
            <w:r>
              <w:t>(</w:t>
            </w:r>
            <w:proofErr w:type="spellStart"/>
            <w:r w:rsidRPr="00AB2DE6">
              <w:rPr>
                <w:b/>
              </w:rPr>
              <w:t>be</w:t>
            </w:r>
            <w:proofErr w:type="spellEnd"/>
            <w:r w:rsidRPr="00AB2DE6">
              <w:rPr>
                <w:b/>
              </w:rPr>
              <w:t xml:space="preserve"> smart </w:t>
            </w:r>
            <w:proofErr w:type="spellStart"/>
            <w:r w:rsidRPr="00AB2DE6">
              <w:rPr>
                <w:b/>
              </w:rPr>
              <w:t>eat</w:t>
            </w:r>
            <w:proofErr w:type="spellEnd"/>
            <w:r w:rsidRPr="00AB2DE6">
              <w:rPr>
                <w:b/>
              </w:rPr>
              <w:t xml:space="preserve"> </w:t>
            </w:r>
            <w:proofErr w:type="spellStart"/>
            <w:r w:rsidRPr="00AB2DE6">
              <w:rPr>
                <w:b/>
              </w:rPr>
              <w:t>veggie</w:t>
            </w:r>
            <w:proofErr w:type="spellEnd"/>
            <w:r w:rsidRPr="00AB2DE6">
              <w:t>)</w:t>
            </w:r>
            <w:r>
              <w:t>ist die Einrichtung überall gleich. Die Shirts sind grün, der vegetarische Newcomer der Woche ist überall gleich.</w:t>
            </w: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Default="006F0249" w:rsidP="00D477E1">
            <w:pPr>
              <w:pStyle w:val="Textkrper"/>
              <w:jc w:val="center"/>
            </w:pPr>
            <w:r>
              <w:t>Stimmt es, dass die Arbeit in Fast-Food-Ketten sehr stressig ist?</w:t>
            </w:r>
          </w:p>
          <w:p w:rsidR="00DB2724" w:rsidRPr="00995E19" w:rsidRDefault="00DB2724"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Default="006F0249" w:rsidP="00DB2724">
            <w:pPr>
              <w:pStyle w:val="Textkrper"/>
              <w:jc w:val="center"/>
            </w:pPr>
            <w:r>
              <w:t>Viele Kunden kommen oft zu Stoßzeiten, besonders dann muss man unbedingt den Überblick bewahren.</w:t>
            </w:r>
          </w:p>
          <w:p w:rsidR="00DB2724" w:rsidRPr="00180F60" w:rsidRDefault="00DB2724" w:rsidP="00DB2724">
            <w:pPr>
              <w:pStyle w:val="Textkrper"/>
              <w:jc w:val="center"/>
            </w:pP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Default="006F0249" w:rsidP="00D477E1">
            <w:pPr>
              <w:pStyle w:val="Textkrper"/>
              <w:jc w:val="center"/>
            </w:pPr>
            <w:r>
              <w:t xml:space="preserve">Wenn einmal etwas ausgegangen ist, </w:t>
            </w:r>
          </w:p>
          <w:p w:rsidR="006F0249" w:rsidRDefault="006F0249" w:rsidP="00D477E1">
            <w:pPr>
              <w:pStyle w:val="Textkrper"/>
              <w:jc w:val="center"/>
            </w:pPr>
            <w:r>
              <w:t>wie verhalte ich mich den Kunden gegenüber?</w:t>
            </w:r>
          </w:p>
          <w:p w:rsidR="00DB2724" w:rsidRPr="00995E19" w:rsidRDefault="00DB2724"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B2724">
            <w:pPr>
              <w:pStyle w:val="Textkrper"/>
              <w:jc w:val="center"/>
            </w:pPr>
            <w:r>
              <w:t>Ist eine Speise ausgegangen, wird schnellstmöglich für Ersatz gesorgt und dies den Kunden freundlich erklärt, bzw. eine Alternative angeboten.</w:t>
            </w: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Default="006F0249" w:rsidP="00D477E1">
            <w:pPr>
              <w:pStyle w:val="Textkrper"/>
              <w:jc w:val="center"/>
            </w:pPr>
            <w:r>
              <w:t>Ist das nicht langweilig, immer nach einem</w:t>
            </w:r>
          </w:p>
          <w:p w:rsidR="006F0249" w:rsidRDefault="006F0249" w:rsidP="00D477E1">
            <w:pPr>
              <w:pStyle w:val="Textkrper"/>
              <w:jc w:val="center"/>
            </w:pPr>
            <w:r>
              <w:t>vorgegebenem System arbeiten zu müssen?</w:t>
            </w:r>
          </w:p>
          <w:p w:rsidR="00DB2724" w:rsidRPr="00995E19" w:rsidRDefault="00DB2724"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B2724">
            <w:pPr>
              <w:pStyle w:val="Textkrper"/>
              <w:jc w:val="center"/>
            </w:pPr>
            <w:r>
              <w:t>Arbeiten nach System kann sehr interessant für Me</w:t>
            </w:r>
            <w:r>
              <w:t>n</w:t>
            </w:r>
            <w:r>
              <w:t>schen sein, die gerne Abläufe organisieren und opt</w:t>
            </w:r>
            <w:r>
              <w:t>i</w:t>
            </w:r>
            <w:r>
              <w:t>mieren wollen.</w:t>
            </w: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Default="006F0249" w:rsidP="00D477E1">
            <w:pPr>
              <w:pStyle w:val="Textkrper"/>
              <w:jc w:val="center"/>
            </w:pPr>
            <w:r>
              <w:t>Kann ich meine eigenen Ideen einbringen?</w:t>
            </w:r>
          </w:p>
          <w:p w:rsidR="00DB2724" w:rsidRDefault="00DB2724" w:rsidP="00D477E1">
            <w:pPr>
              <w:pStyle w:val="Textkrper"/>
              <w:jc w:val="center"/>
            </w:pPr>
          </w:p>
          <w:p w:rsidR="00DB2724" w:rsidRPr="00995E19" w:rsidRDefault="00DB2724"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Default="006F0249" w:rsidP="00DB2724">
            <w:pPr>
              <w:pStyle w:val="Textkrper"/>
              <w:jc w:val="center"/>
            </w:pPr>
            <w:r>
              <w:t>Eigene Ideen sind sehr gefragt, wenn sie sinnvoll und bereichernd für die Arbeitsabläufe sind.</w:t>
            </w:r>
          </w:p>
          <w:p w:rsidR="00DB2724" w:rsidRPr="00180F60" w:rsidRDefault="00DB2724" w:rsidP="00DB2724">
            <w:pPr>
              <w:pStyle w:val="Textkrper"/>
              <w:jc w:val="center"/>
            </w:pP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Default="006F0249" w:rsidP="00D477E1">
            <w:pPr>
              <w:pStyle w:val="Textkrper"/>
              <w:jc w:val="center"/>
            </w:pPr>
            <w:r>
              <w:t xml:space="preserve">Ist man bei dieser Arbeit den ganzen </w:t>
            </w:r>
          </w:p>
          <w:p w:rsidR="006F0249" w:rsidRDefault="006F0249" w:rsidP="00D477E1">
            <w:pPr>
              <w:pStyle w:val="Textkrper"/>
              <w:jc w:val="center"/>
            </w:pPr>
            <w:r>
              <w:t>Tag auf den Beinen?</w:t>
            </w:r>
          </w:p>
          <w:p w:rsidR="00DB2724" w:rsidRPr="00995E19" w:rsidRDefault="00DB2724"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Default="006F0249" w:rsidP="00DB2724">
            <w:pPr>
              <w:pStyle w:val="Textkrper"/>
              <w:jc w:val="center"/>
            </w:pPr>
            <w:r>
              <w:t>Wie in allen gastronomischen Berufen wird eine hohe körperliche Belastbarkeit vorausgesetzt.</w:t>
            </w:r>
          </w:p>
          <w:p w:rsidR="00DB2724" w:rsidRPr="00180F60" w:rsidRDefault="00DB2724" w:rsidP="00DB2724">
            <w:pPr>
              <w:pStyle w:val="Textkrper"/>
              <w:jc w:val="center"/>
            </w:pP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Default="006F0249" w:rsidP="00D477E1">
            <w:pPr>
              <w:pStyle w:val="Textkrper"/>
              <w:jc w:val="center"/>
            </w:pPr>
            <w:r>
              <w:t xml:space="preserve">Habe ich überhaupt Kontakt zu Kunden, wenn viele in kurzer Zeit bedient werden wollen? </w:t>
            </w:r>
          </w:p>
          <w:p w:rsidR="00DB2724" w:rsidRPr="00995E19" w:rsidRDefault="00DB2724"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B2724">
            <w:pPr>
              <w:pStyle w:val="Textkrper"/>
              <w:jc w:val="center"/>
            </w:pPr>
            <w:r>
              <w:t>Der Kontakt zu den Kunden ist zum Beispiel bei Aut</w:t>
            </w:r>
            <w:r>
              <w:t>o</w:t>
            </w:r>
            <w:r>
              <w:t>bahnraststätten nicht so eng, kürzer, jedoch nicht weniger wichtig. Der Kunde soll sich wohlfühlen!</w:t>
            </w:r>
          </w:p>
        </w:tc>
      </w:tr>
      <w:tr w:rsidR="006F0249" w:rsidTr="00D477E1">
        <w:trPr>
          <w:trHeight w:val="680"/>
        </w:trPr>
        <w:tc>
          <w:tcPr>
            <w:tcW w:w="4214" w:type="dxa"/>
            <w:tcBorders>
              <w:top w:val="dashSmallGap" w:sz="12" w:space="0" w:color="FABF8F" w:themeColor="accent6" w:themeTint="99"/>
              <w:left w:val="dashSmallGap" w:sz="12" w:space="0" w:color="FABF8F" w:themeColor="accent6" w:themeTint="99"/>
              <w:bottom w:val="dashSmallGap" w:sz="12" w:space="0" w:color="FABF8F" w:themeColor="accent6" w:themeTint="99"/>
              <w:right w:val="dashSmallGap" w:sz="12" w:space="0" w:color="00B050"/>
            </w:tcBorders>
            <w:vAlign w:val="center"/>
          </w:tcPr>
          <w:p w:rsidR="006F0249" w:rsidRDefault="006F0249" w:rsidP="00D477E1">
            <w:pPr>
              <w:pStyle w:val="Textkrper"/>
              <w:jc w:val="center"/>
            </w:pPr>
            <w:r>
              <w:t>Warum sind die Standards überall gleich?</w:t>
            </w:r>
          </w:p>
          <w:p w:rsidR="00DB2724" w:rsidRDefault="00DB2724" w:rsidP="00D477E1">
            <w:pPr>
              <w:pStyle w:val="Textkrper"/>
              <w:jc w:val="center"/>
            </w:pPr>
          </w:p>
          <w:p w:rsidR="00DB2724" w:rsidRDefault="00DB2724" w:rsidP="00D477E1">
            <w:pPr>
              <w:pStyle w:val="Textkrper"/>
              <w:jc w:val="center"/>
            </w:pPr>
          </w:p>
          <w:p w:rsidR="00DB2724" w:rsidRDefault="00DB2724" w:rsidP="00D477E1">
            <w:pPr>
              <w:pStyle w:val="Textkrper"/>
              <w:jc w:val="center"/>
            </w:pPr>
          </w:p>
          <w:p w:rsidR="00DB2724" w:rsidRPr="00995E19" w:rsidRDefault="00DB2724" w:rsidP="00D477E1">
            <w:pPr>
              <w:pStyle w:val="Textkrper"/>
              <w:jc w:val="center"/>
            </w:pPr>
          </w:p>
        </w:tc>
        <w:tc>
          <w:tcPr>
            <w:tcW w:w="4717" w:type="dxa"/>
            <w:tcBorders>
              <w:top w:val="dashSmallGap" w:sz="12" w:space="0" w:color="00B050"/>
              <w:left w:val="dashSmallGap" w:sz="12" w:space="0" w:color="00B050"/>
              <w:bottom w:val="dashSmallGap" w:sz="12" w:space="0" w:color="00B050"/>
              <w:right w:val="dashSmallGap" w:sz="12" w:space="0" w:color="00B050"/>
            </w:tcBorders>
            <w:vAlign w:val="center"/>
          </w:tcPr>
          <w:p w:rsidR="006F0249" w:rsidRPr="00180F60" w:rsidRDefault="006F0249" w:rsidP="00DB2724">
            <w:pPr>
              <w:pStyle w:val="Textkrper"/>
              <w:jc w:val="center"/>
            </w:pPr>
            <w:r>
              <w:t>Weil die Standards überall gleich sind, bedeutet dies für den Kunden eine Verlässlichkeit. Überall auf der Welt weiß man, was einen bei</w:t>
            </w:r>
            <w:r>
              <w:rPr>
                <w:b/>
              </w:rPr>
              <w:t xml:space="preserve"> </w:t>
            </w:r>
            <w:proofErr w:type="spellStart"/>
            <w:r>
              <w:rPr>
                <w:b/>
              </w:rPr>
              <w:t>Be</w:t>
            </w:r>
            <w:r w:rsidRPr="008A2B0F">
              <w:rPr>
                <w:b/>
                <w:highlight w:val="green"/>
              </w:rPr>
              <w:t>S</w:t>
            </w:r>
            <w:r>
              <w:rPr>
                <w:b/>
              </w:rPr>
              <w:t>ev</w:t>
            </w:r>
            <w:proofErr w:type="spellEnd"/>
            <w:r>
              <w:rPr>
                <w:b/>
              </w:rPr>
              <w:t xml:space="preserve"> </w:t>
            </w:r>
            <w:r w:rsidRPr="00913728">
              <w:t>erwartet, das erspart die Suche nach einem Lokal und wir gewi</w:t>
            </w:r>
            <w:r w:rsidRPr="00913728">
              <w:t>n</w:t>
            </w:r>
            <w:r w:rsidRPr="00913728">
              <w:t>nen Kunden.</w:t>
            </w:r>
          </w:p>
        </w:tc>
      </w:tr>
    </w:tbl>
    <w:p w:rsidR="006F0249" w:rsidRDefault="006F0249" w:rsidP="006F0249">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6F0249" w:rsidRPr="009B4760" w:rsidTr="00D477E1">
        <w:trPr>
          <w:trHeight w:val="523"/>
        </w:trPr>
        <w:tc>
          <w:tcPr>
            <w:tcW w:w="3119" w:type="dxa"/>
            <w:shd w:val="clear" w:color="auto" w:fill="D9D9D9"/>
          </w:tcPr>
          <w:p w:rsidR="006F0249" w:rsidRPr="009B4760" w:rsidRDefault="006F0249" w:rsidP="00D477E1">
            <w:pPr>
              <w:spacing w:before="40" w:after="60" w:line="160" w:lineRule="exact"/>
              <w:rPr>
                <w:color w:val="000000"/>
                <w:sz w:val="12"/>
              </w:rPr>
            </w:pPr>
            <w:r w:rsidRPr="009B4760">
              <w:rPr>
                <w:sz w:val="12"/>
              </w:rPr>
              <w:lastRenderedPageBreak/>
              <w:br w:type="page"/>
              <w:t>Lernfeld</w:t>
            </w:r>
          </w:p>
          <w:p w:rsidR="006F0249" w:rsidRPr="009B4760" w:rsidRDefault="006F0249" w:rsidP="00D477E1">
            <w:pPr>
              <w:rPr>
                <w:b/>
              </w:rPr>
            </w:pPr>
            <w:r w:rsidRPr="009B4760">
              <w:rPr>
                <w:b/>
              </w:rPr>
              <w:t>LF 1</w:t>
            </w:r>
          </w:p>
        </w:tc>
        <w:tc>
          <w:tcPr>
            <w:tcW w:w="4229" w:type="dxa"/>
            <w:gridSpan w:val="2"/>
            <w:shd w:val="clear" w:color="auto" w:fill="D9D9D9"/>
          </w:tcPr>
          <w:p w:rsidR="006F0249" w:rsidRPr="009B4760" w:rsidRDefault="006F0249" w:rsidP="00D477E1">
            <w:pPr>
              <w:spacing w:before="40" w:after="60" w:line="160" w:lineRule="exact"/>
              <w:rPr>
                <w:color w:val="000000"/>
                <w:sz w:val="12"/>
              </w:rPr>
            </w:pPr>
            <w:r w:rsidRPr="009B4760">
              <w:rPr>
                <w:sz w:val="12"/>
              </w:rPr>
              <w:t>Titel</w:t>
            </w:r>
          </w:p>
          <w:p w:rsidR="006F0249" w:rsidRPr="009B4760" w:rsidRDefault="006F0249" w:rsidP="00D477E1">
            <w:pPr>
              <w:rPr>
                <w:b/>
              </w:rPr>
            </w:pPr>
            <w:r w:rsidRPr="00A62608">
              <w:rPr>
                <w:b/>
              </w:rPr>
              <w:t>Berufe in der Gastronomie – Teil II</w:t>
            </w:r>
          </w:p>
        </w:tc>
        <w:tc>
          <w:tcPr>
            <w:tcW w:w="188" w:type="dxa"/>
            <w:vMerge w:val="restart"/>
            <w:tcBorders>
              <w:top w:val="nil"/>
              <w:bottom w:val="nil"/>
            </w:tcBorders>
            <w:shd w:val="clear" w:color="auto" w:fill="FFFFFF"/>
          </w:tcPr>
          <w:p w:rsidR="006F0249" w:rsidRPr="009B4760" w:rsidRDefault="006F0249" w:rsidP="00D477E1"/>
        </w:tc>
        <w:tc>
          <w:tcPr>
            <w:tcW w:w="2103" w:type="dxa"/>
            <w:gridSpan w:val="2"/>
            <w:shd w:val="clear" w:color="auto" w:fill="D9D9D9"/>
          </w:tcPr>
          <w:p w:rsidR="006F0249" w:rsidRPr="000F5789" w:rsidRDefault="006F0249" w:rsidP="00D477E1">
            <w:pPr>
              <w:jc w:val="center"/>
              <w:rPr>
                <w:rFonts w:cs="Times New Roman"/>
                <w:b/>
                <w:lang w:eastAsia="de-DE"/>
              </w:rPr>
            </w:pPr>
            <w:r w:rsidRPr="000F5789">
              <w:rPr>
                <w:rFonts w:cs="Times New Roman"/>
                <w:b/>
                <w:lang w:eastAsia="de-DE"/>
              </w:rPr>
              <w:t xml:space="preserve">Ernährung </w:t>
            </w:r>
          </w:p>
          <w:p w:rsidR="006F0249" w:rsidRPr="000F5789" w:rsidRDefault="006F0249" w:rsidP="00D477E1">
            <w:pPr>
              <w:jc w:val="center"/>
              <w:rPr>
                <w:rFonts w:cs="Times New Roman"/>
                <w:b/>
                <w:lang w:eastAsia="de-DE"/>
              </w:rPr>
            </w:pPr>
            <w:r w:rsidRPr="000F5789">
              <w:rPr>
                <w:rFonts w:cs="Times New Roman"/>
                <w:b/>
                <w:lang w:eastAsia="de-DE"/>
              </w:rPr>
              <w:t>und Gastronomie</w:t>
            </w:r>
          </w:p>
          <w:p w:rsidR="006F0249" w:rsidRPr="009A3177" w:rsidRDefault="006F0249" w:rsidP="00D477E1">
            <w:pPr>
              <w:jc w:val="center"/>
              <w:rPr>
                <w:rFonts w:cs="Times New Roman"/>
                <w:b/>
                <w:lang w:eastAsia="de-DE"/>
              </w:rPr>
            </w:pPr>
            <w:r>
              <w:rPr>
                <w:b/>
              </w:rPr>
              <w:t>EG1.01.04.03</w:t>
            </w:r>
          </w:p>
        </w:tc>
      </w:tr>
      <w:tr w:rsidR="006F0249" w:rsidRPr="009B4760" w:rsidTr="00D477E1">
        <w:tc>
          <w:tcPr>
            <w:tcW w:w="7348" w:type="dxa"/>
            <w:gridSpan w:val="3"/>
          </w:tcPr>
          <w:p w:rsidR="006F0249" w:rsidRPr="009B4760" w:rsidRDefault="006F0249" w:rsidP="00D477E1">
            <w:pPr>
              <w:spacing w:before="40" w:after="60" w:line="160" w:lineRule="exact"/>
              <w:rPr>
                <w:sz w:val="12"/>
              </w:rPr>
            </w:pPr>
            <w:r w:rsidRPr="009B4760">
              <w:rPr>
                <w:sz w:val="12"/>
              </w:rPr>
              <w:t>Kompetenzbereiche:</w:t>
            </w:r>
          </w:p>
          <w:p w:rsidR="006F0249" w:rsidRPr="00D43B26" w:rsidRDefault="006F0249" w:rsidP="006F0249">
            <w:pPr>
              <w:pStyle w:val="Kopf8ptafz"/>
              <w:ind w:left="227" w:hanging="170"/>
              <w:rPr>
                <w:szCs w:val="16"/>
              </w:rPr>
            </w:pPr>
            <w:r w:rsidRPr="00D43B26">
              <w:rPr>
                <w:szCs w:val="16"/>
              </w:rPr>
              <w:t>Ich kann die Aufgaben als Dienstleister und Gastgeber wahrnehmen und Aufgaben eigenverantwortlich und selbstständig durchführen.</w:t>
            </w:r>
          </w:p>
          <w:p w:rsidR="006F0249" w:rsidRPr="00D43B26" w:rsidRDefault="006F0249" w:rsidP="006F0249">
            <w:pPr>
              <w:pStyle w:val="Kopf8ptafz"/>
              <w:ind w:left="227" w:hanging="170"/>
              <w:rPr>
                <w:szCs w:val="16"/>
              </w:rPr>
            </w:pPr>
            <w:r w:rsidRPr="00D43B26">
              <w:rPr>
                <w:szCs w:val="16"/>
              </w:rPr>
              <w:t>Ich kann in der Gruppe kommunizieren und vereinbarte Regeln einhalten.</w:t>
            </w:r>
          </w:p>
          <w:p w:rsidR="006F0249" w:rsidRPr="009B4760" w:rsidRDefault="006F0249" w:rsidP="006F0249">
            <w:pPr>
              <w:numPr>
                <w:ilvl w:val="0"/>
                <w:numId w:val="6"/>
              </w:numPr>
              <w:ind w:left="227" w:hanging="170"/>
              <w:rPr>
                <w:sz w:val="16"/>
              </w:rPr>
            </w:pPr>
            <w:r w:rsidRPr="00D43B26">
              <w:rPr>
                <w:sz w:val="16"/>
                <w:szCs w:val="16"/>
              </w:rPr>
              <w:t>Ich kann Arbeitsabläufe lesen und verstehen.</w:t>
            </w:r>
          </w:p>
        </w:tc>
        <w:tc>
          <w:tcPr>
            <w:tcW w:w="188" w:type="dxa"/>
            <w:vMerge/>
            <w:tcBorders>
              <w:bottom w:val="nil"/>
              <w:right w:val="nil"/>
            </w:tcBorders>
            <w:vAlign w:val="center"/>
          </w:tcPr>
          <w:p w:rsidR="006F0249" w:rsidRPr="009B4760" w:rsidRDefault="006F0249" w:rsidP="00D477E1">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6F0249"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6F0249" w:rsidRPr="009A3177" w:rsidRDefault="006F0249" w:rsidP="00D477E1">
                  <w:pPr>
                    <w:jc w:val="center"/>
                    <w:rPr>
                      <w:lang w:eastAsia="de-DE"/>
                    </w:rPr>
                  </w:pPr>
                  <w:proofErr w:type="spellStart"/>
                  <w:r w:rsidRPr="009A3177">
                    <w:rPr>
                      <w:lang w:eastAsia="de-DE"/>
                    </w:rPr>
                    <w:t>LernPROJEKT</w:t>
                  </w:r>
                  <w:proofErr w:type="spellEnd"/>
                </w:p>
              </w:tc>
            </w:tr>
            <w:tr w:rsidR="006F0249"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6F0249" w:rsidRPr="009A3177" w:rsidRDefault="006F0249" w:rsidP="00D477E1">
                  <w:pPr>
                    <w:jc w:val="center"/>
                    <w:rPr>
                      <w:lang w:eastAsia="de-DE"/>
                    </w:rPr>
                  </w:pPr>
                  <w:proofErr w:type="spellStart"/>
                  <w:r w:rsidRPr="009A3177">
                    <w:rPr>
                      <w:lang w:eastAsia="de-DE"/>
                    </w:rPr>
                    <w:t>LernTHEMA</w:t>
                  </w:r>
                  <w:proofErr w:type="spellEnd"/>
                </w:p>
              </w:tc>
            </w:tr>
            <w:tr w:rsidR="006F0249" w:rsidRPr="009B4760" w:rsidTr="00D477E1">
              <w:trPr>
                <w:trHeight w:val="284"/>
              </w:trPr>
              <w:tc>
                <w:tcPr>
                  <w:tcW w:w="2090" w:type="dxa"/>
                  <w:tcBorders>
                    <w:top w:val="single" w:sz="4" w:space="0" w:color="auto"/>
                    <w:left w:val="single" w:sz="4" w:space="0" w:color="auto"/>
                    <w:bottom w:val="nil"/>
                    <w:right w:val="single" w:sz="4" w:space="0" w:color="auto"/>
                  </w:tcBorders>
                  <w:shd w:val="clear" w:color="auto" w:fill="D9D9D9"/>
                </w:tcPr>
                <w:p w:rsidR="006F0249" w:rsidRPr="009B4760" w:rsidRDefault="006F0249" w:rsidP="00D477E1">
                  <w:pPr>
                    <w:jc w:val="center"/>
                    <w:rPr>
                      <w:rFonts w:cs="Times New Roman"/>
                      <w:b/>
                      <w:lang w:eastAsia="de-DE"/>
                    </w:rPr>
                  </w:pPr>
                  <w:proofErr w:type="spellStart"/>
                  <w:r w:rsidRPr="009B4760">
                    <w:rPr>
                      <w:rFonts w:cs="Times New Roman"/>
                      <w:b/>
                      <w:lang w:eastAsia="de-DE"/>
                    </w:rPr>
                    <w:t>LernSCHRITT</w:t>
                  </w:r>
                  <w:proofErr w:type="spellEnd"/>
                </w:p>
              </w:tc>
            </w:tr>
          </w:tbl>
          <w:p w:rsidR="006F0249" w:rsidRPr="009B4760" w:rsidRDefault="006F0249" w:rsidP="00D477E1"/>
        </w:tc>
      </w:tr>
      <w:tr w:rsidR="006F0249" w:rsidRPr="009B4760" w:rsidTr="00D477E1">
        <w:trPr>
          <w:trHeight w:val="149"/>
        </w:trPr>
        <w:tc>
          <w:tcPr>
            <w:tcW w:w="7348" w:type="dxa"/>
            <w:gridSpan w:val="3"/>
            <w:tcBorders>
              <w:left w:val="nil"/>
              <w:right w:val="nil"/>
            </w:tcBorders>
          </w:tcPr>
          <w:p w:rsidR="006F0249" w:rsidRPr="009B4760" w:rsidRDefault="006F0249" w:rsidP="00D477E1"/>
        </w:tc>
        <w:tc>
          <w:tcPr>
            <w:tcW w:w="196" w:type="dxa"/>
            <w:gridSpan w:val="2"/>
            <w:tcBorders>
              <w:top w:val="nil"/>
              <w:left w:val="nil"/>
              <w:right w:val="nil"/>
            </w:tcBorders>
          </w:tcPr>
          <w:p w:rsidR="006F0249" w:rsidRPr="009B4760" w:rsidRDefault="006F0249" w:rsidP="00D477E1"/>
        </w:tc>
        <w:tc>
          <w:tcPr>
            <w:tcW w:w="2095" w:type="dxa"/>
            <w:tcBorders>
              <w:left w:val="nil"/>
              <w:right w:val="nil"/>
            </w:tcBorders>
          </w:tcPr>
          <w:p w:rsidR="006F0249" w:rsidRPr="009B4760" w:rsidRDefault="006F0249" w:rsidP="00D477E1"/>
        </w:tc>
      </w:tr>
      <w:tr w:rsidR="006F0249" w:rsidRPr="009B4760" w:rsidTr="00D477E1">
        <w:trPr>
          <w:trHeight w:val="443"/>
        </w:trPr>
        <w:tc>
          <w:tcPr>
            <w:tcW w:w="4818" w:type="dxa"/>
            <w:gridSpan w:val="2"/>
            <w:vMerge w:val="restart"/>
          </w:tcPr>
          <w:p w:rsidR="006F0249" w:rsidRPr="002956AD" w:rsidRDefault="006F0249" w:rsidP="00D477E1">
            <w:pPr>
              <w:spacing w:before="40" w:after="60" w:line="160" w:lineRule="exact"/>
              <w:rPr>
                <w:sz w:val="12"/>
              </w:rPr>
            </w:pPr>
            <w:r>
              <w:rPr>
                <w:sz w:val="12"/>
              </w:rPr>
              <w:t>Kompetenzen:</w:t>
            </w:r>
          </w:p>
          <w:p w:rsidR="006F0249" w:rsidRDefault="006F0249" w:rsidP="006F0249">
            <w:pPr>
              <w:numPr>
                <w:ilvl w:val="0"/>
                <w:numId w:val="6"/>
              </w:numPr>
              <w:ind w:left="227" w:hanging="170"/>
              <w:rPr>
                <w:sz w:val="16"/>
              </w:rPr>
            </w:pPr>
            <w:r>
              <w:rPr>
                <w:sz w:val="16"/>
              </w:rPr>
              <w:t>Ich kann einfache Begrüßungssätze mit Hilfe von Satzbausteinen formulieren.</w:t>
            </w:r>
          </w:p>
          <w:p w:rsidR="006F0249" w:rsidRPr="002956AD" w:rsidRDefault="006F0249" w:rsidP="006F0249">
            <w:pPr>
              <w:numPr>
                <w:ilvl w:val="0"/>
                <w:numId w:val="6"/>
              </w:numPr>
              <w:ind w:left="227" w:hanging="170"/>
              <w:rPr>
                <w:sz w:val="16"/>
              </w:rPr>
            </w:pPr>
            <w:r>
              <w:rPr>
                <w:sz w:val="16"/>
              </w:rPr>
              <w:t>Ich kann mit meiner Gruppe eine gemeinsame Begrüßungsrede planen.</w:t>
            </w:r>
          </w:p>
        </w:tc>
        <w:tc>
          <w:tcPr>
            <w:tcW w:w="4821" w:type="dxa"/>
            <w:gridSpan w:val="4"/>
          </w:tcPr>
          <w:p w:rsidR="006F0249" w:rsidRPr="009B4760" w:rsidRDefault="006F0249" w:rsidP="00D477E1">
            <w:pPr>
              <w:spacing w:before="40" w:after="60" w:line="160" w:lineRule="exact"/>
              <w:rPr>
                <w:sz w:val="12"/>
              </w:rPr>
            </w:pPr>
            <w:r w:rsidRPr="009B4760">
              <w:rPr>
                <w:sz w:val="12"/>
              </w:rPr>
              <w:t>Was Sie schon können sollten:</w:t>
            </w:r>
          </w:p>
          <w:p w:rsidR="006F0249" w:rsidRPr="009B4760" w:rsidRDefault="006F0249" w:rsidP="00D477E1">
            <w:pPr>
              <w:ind w:left="227"/>
              <w:rPr>
                <w:sz w:val="16"/>
              </w:rPr>
            </w:pPr>
          </w:p>
        </w:tc>
      </w:tr>
      <w:tr w:rsidR="006F0249" w:rsidRPr="009B4760" w:rsidTr="00D477E1">
        <w:trPr>
          <w:trHeight w:val="443"/>
        </w:trPr>
        <w:tc>
          <w:tcPr>
            <w:tcW w:w="4818" w:type="dxa"/>
            <w:gridSpan w:val="2"/>
            <w:vMerge/>
          </w:tcPr>
          <w:p w:rsidR="006F0249" w:rsidRPr="009B4760" w:rsidRDefault="006F0249" w:rsidP="00D477E1">
            <w:pPr>
              <w:spacing w:before="40" w:after="60" w:line="160" w:lineRule="exact"/>
              <w:rPr>
                <w:sz w:val="12"/>
              </w:rPr>
            </w:pPr>
          </w:p>
        </w:tc>
        <w:tc>
          <w:tcPr>
            <w:tcW w:w="4821" w:type="dxa"/>
            <w:gridSpan w:val="4"/>
          </w:tcPr>
          <w:p w:rsidR="006F0249" w:rsidRPr="009B4760" w:rsidRDefault="006F0249" w:rsidP="00D477E1">
            <w:pPr>
              <w:spacing w:before="40" w:after="60" w:line="160" w:lineRule="exact"/>
              <w:rPr>
                <w:sz w:val="12"/>
              </w:rPr>
            </w:pPr>
            <w:r w:rsidRPr="009B4760">
              <w:rPr>
                <w:sz w:val="12"/>
              </w:rPr>
              <w:t>Wofür Sie das benötigen:</w:t>
            </w:r>
          </w:p>
          <w:p w:rsidR="006F0249" w:rsidRPr="009B4760" w:rsidRDefault="006F0249" w:rsidP="006F0249">
            <w:pPr>
              <w:numPr>
                <w:ilvl w:val="0"/>
                <w:numId w:val="6"/>
              </w:numPr>
              <w:ind w:left="227" w:hanging="170"/>
              <w:rPr>
                <w:sz w:val="16"/>
              </w:rPr>
            </w:pPr>
            <w:r>
              <w:rPr>
                <w:sz w:val="16"/>
              </w:rPr>
              <w:t>Berufsorientierung</w:t>
            </w:r>
          </w:p>
        </w:tc>
      </w:tr>
      <w:tr w:rsidR="006F0249" w:rsidRPr="009B4760" w:rsidTr="00D477E1">
        <w:trPr>
          <w:trHeight w:val="443"/>
        </w:trPr>
        <w:tc>
          <w:tcPr>
            <w:tcW w:w="4818" w:type="dxa"/>
            <w:gridSpan w:val="2"/>
            <w:vMerge/>
          </w:tcPr>
          <w:p w:rsidR="006F0249" w:rsidRPr="009B4760" w:rsidRDefault="006F0249" w:rsidP="00D477E1">
            <w:pPr>
              <w:spacing w:before="40" w:after="60" w:line="160" w:lineRule="exact"/>
              <w:rPr>
                <w:sz w:val="12"/>
              </w:rPr>
            </w:pPr>
          </w:p>
        </w:tc>
        <w:tc>
          <w:tcPr>
            <w:tcW w:w="4821" w:type="dxa"/>
            <w:gridSpan w:val="4"/>
          </w:tcPr>
          <w:p w:rsidR="006F0249" w:rsidRPr="009B4760" w:rsidRDefault="006F0249" w:rsidP="00D477E1">
            <w:pPr>
              <w:spacing w:before="40" w:after="60" w:line="160" w:lineRule="exact"/>
              <w:rPr>
                <w:sz w:val="12"/>
              </w:rPr>
            </w:pPr>
            <w:r w:rsidRPr="009B4760">
              <w:rPr>
                <w:sz w:val="12"/>
              </w:rPr>
              <w:t>Wie Sie Ihr Können prüfen können:</w:t>
            </w:r>
          </w:p>
          <w:p w:rsidR="006F0249" w:rsidRPr="009B4760" w:rsidRDefault="006F0249" w:rsidP="006F0249">
            <w:pPr>
              <w:numPr>
                <w:ilvl w:val="0"/>
                <w:numId w:val="6"/>
              </w:numPr>
              <w:ind w:left="227" w:hanging="170"/>
              <w:rPr>
                <w:sz w:val="16"/>
              </w:rPr>
            </w:pPr>
          </w:p>
        </w:tc>
      </w:tr>
    </w:tbl>
    <w:p w:rsidR="006F0249" w:rsidRDefault="00DB2724" w:rsidP="00DB2724">
      <w:pPr>
        <w:pStyle w:val="Abstandszeile"/>
      </w:pPr>
      <w:r w:rsidRPr="00CB5D90">
        <w:rPr>
          <w:i/>
          <w:noProof/>
        </w:rPr>
        <mc:AlternateContent>
          <mc:Choice Requires="wps">
            <w:drawing>
              <wp:anchor distT="0" distB="0" distL="114300" distR="114300" simplePos="0" relativeHeight="252037120" behindDoc="0" locked="0" layoutInCell="1" allowOverlap="1" wp14:anchorId="7139D573" wp14:editId="52BE969C">
                <wp:simplePos x="0" y="0"/>
                <wp:positionH relativeFrom="column">
                  <wp:posOffset>5080</wp:posOffset>
                </wp:positionH>
                <wp:positionV relativeFrom="paragraph">
                  <wp:posOffset>13169</wp:posOffset>
                </wp:positionV>
                <wp:extent cx="2113280" cy="939800"/>
                <wp:effectExtent l="57150" t="38100" r="1270" b="69850"/>
                <wp:wrapNone/>
                <wp:docPr id="4746" name="Pfeil nach rechts 47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13280" cy="939800"/>
                        </a:xfrm>
                        <a:prstGeom prst="rightArrow">
                          <a:avLst/>
                        </a:prstGeom>
                        <a:gradFill flip="none" rotWithShape="1">
                          <a:gsLst>
                            <a:gs pos="0">
                              <a:srgbClr val="8064A2">
                                <a:tint val="50000"/>
                                <a:satMod val="300000"/>
                              </a:srgbClr>
                            </a:gs>
                            <a:gs pos="61000">
                              <a:srgbClr val="8064A2">
                                <a:tint val="37000"/>
                                <a:satMod val="300000"/>
                              </a:srgbClr>
                            </a:gs>
                            <a:gs pos="88000">
                              <a:srgbClr val="F79646">
                                <a:lumMod val="40000"/>
                                <a:lumOff val="60000"/>
                              </a:srgbClr>
                            </a:gs>
                          </a:gsLst>
                          <a:path path="circle">
                            <a:fillToRect l="100000" t="100000"/>
                          </a:path>
                          <a:tileRect r="-100000" b="-100000"/>
                        </a:gradFill>
                        <a:ln w="9525" cap="flat" cmpd="sng" algn="ctr">
                          <a:noFill/>
                          <a:prstDash val="solid"/>
                        </a:ln>
                        <a:effectLst>
                          <a:outerShdw blurRad="40000" dist="20000" dir="5400000" rotWithShape="0">
                            <a:srgbClr val="000000">
                              <a:alpha val="38000"/>
                            </a:srgbClr>
                          </a:outerShdw>
                        </a:effectLst>
                      </wps:spPr>
                      <wps:txbx>
                        <w:txbxContent>
                          <w:p w:rsidR="00333930" w:rsidRDefault="00333930" w:rsidP="006F0249">
                            <w:pPr>
                              <w:jc w:val="center"/>
                              <w:rPr>
                                <w:b/>
                                <w:color w:val="00B050"/>
                              </w:rPr>
                            </w:pPr>
                            <w:r>
                              <w:rPr>
                                <w:b/>
                                <w:color w:val="00B050"/>
                              </w:rPr>
                              <w:t xml:space="preserve">In der </w:t>
                            </w:r>
                            <w:r w:rsidRPr="00B65201">
                              <w:rPr>
                                <w:b/>
                                <w:color w:val="7030A0"/>
                              </w:rPr>
                              <w:t xml:space="preserve">Gruppe </w:t>
                            </w:r>
                            <w:r>
                              <w:rPr>
                                <w:b/>
                                <w:color w:val="00B050"/>
                              </w:rPr>
                              <w:t>eine</w:t>
                            </w:r>
                          </w:p>
                          <w:p w:rsidR="00333930" w:rsidRPr="008B076E" w:rsidRDefault="00333930" w:rsidP="006F0249">
                            <w:pPr>
                              <w:jc w:val="center"/>
                              <w:rPr>
                                <w:b/>
                                <w:color w:val="E36C0A" w:themeColor="accent6" w:themeShade="BF"/>
                              </w:rPr>
                            </w:pPr>
                            <w:r w:rsidRPr="00B65201">
                              <w:rPr>
                                <w:b/>
                                <w:color w:val="7030A0"/>
                              </w:rPr>
                              <w:t xml:space="preserve">gemeinsame </w:t>
                            </w:r>
                            <w:r>
                              <w:rPr>
                                <w:b/>
                                <w:color w:val="00B050"/>
                              </w:rPr>
                              <w:t xml:space="preserve">Rede </w:t>
                            </w:r>
                            <w:r w:rsidRPr="00B65201">
                              <w:rPr>
                                <w:b/>
                                <w:color w:val="7030A0"/>
                              </w:rPr>
                              <w:t>planen</w:t>
                            </w:r>
                            <w:r>
                              <w:rPr>
                                <w:b/>
                                <w:color w:val="7030A0"/>
                              </w:rPr>
                              <w:t>.</w:t>
                            </w:r>
                          </w:p>
                          <w:p w:rsidR="00333930" w:rsidRPr="00843480" w:rsidRDefault="00333930" w:rsidP="006F0249">
                            <w:pPr>
                              <w:jc w:val="center"/>
                              <w:rPr>
                                <w:b/>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746" o:spid="_x0000_s1219" type="#_x0000_t13" style="position:absolute;margin-left:.4pt;margin-top:1.05pt;width:166.4pt;height:74pt;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" adj="16797" fillcolor="#c9b5e8" stroked="f">
                <v:fill color2="#fcd5b5" rotate="t" focusposition="1,1" focussize="" colors="0 #c9b5e8;39977f #d9cbee;57672f #fcd5b5" focus="100%" type="gradientRadial"/>
                <v:shadow on="t" color="black" opacity="24903f" origin=",.5" offset="0,.55556mm"/>
                <v:path arrowok="t"/>
                <v:textbox>
                  <w:txbxContent>
                    <w:p w:rsidR="00333930" w:rsidRDefault="00333930" w:rsidP="006F0249">
                      <w:pPr>
                        <w:jc w:val="center"/>
                        <w:rPr>
                          <w:b/>
                          <w:color w:val="00B050"/>
                        </w:rPr>
                      </w:pPr>
                      <w:r>
                        <w:rPr>
                          <w:b/>
                          <w:color w:val="00B050"/>
                        </w:rPr>
                        <w:t xml:space="preserve">In der </w:t>
                      </w:r>
                      <w:r w:rsidRPr="00B65201">
                        <w:rPr>
                          <w:b/>
                          <w:color w:val="7030A0"/>
                        </w:rPr>
                        <w:t xml:space="preserve">Gruppe </w:t>
                      </w:r>
                      <w:r>
                        <w:rPr>
                          <w:b/>
                          <w:color w:val="00B050"/>
                        </w:rPr>
                        <w:t>eine</w:t>
                      </w:r>
                    </w:p>
                    <w:p w:rsidR="00333930" w:rsidRPr="008B076E" w:rsidRDefault="00333930" w:rsidP="006F0249">
                      <w:pPr>
                        <w:jc w:val="center"/>
                        <w:rPr>
                          <w:b/>
                          <w:color w:val="E36C0A" w:themeColor="accent6" w:themeShade="BF"/>
                        </w:rPr>
                      </w:pPr>
                      <w:r w:rsidRPr="00B65201">
                        <w:rPr>
                          <w:b/>
                          <w:color w:val="7030A0"/>
                        </w:rPr>
                        <w:t xml:space="preserve">gemeinsame </w:t>
                      </w:r>
                      <w:r>
                        <w:rPr>
                          <w:b/>
                          <w:color w:val="00B050"/>
                        </w:rPr>
                        <w:t xml:space="preserve">Rede </w:t>
                      </w:r>
                      <w:r w:rsidRPr="00B65201">
                        <w:rPr>
                          <w:b/>
                          <w:color w:val="7030A0"/>
                        </w:rPr>
                        <w:t>planen</w:t>
                      </w:r>
                      <w:r>
                        <w:rPr>
                          <w:b/>
                          <w:color w:val="7030A0"/>
                        </w:rPr>
                        <w:t>.</w:t>
                      </w:r>
                    </w:p>
                    <w:p w:rsidR="00333930" w:rsidRPr="00843480" w:rsidRDefault="00333930" w:rsidP="006F0249">
                      <w:pPr>
                        <w:jc w:val="center"/>
                        <w:rPr>
                          <w:b/>
                          <w:sz w:val="24"/>
                          <w:szCs w:val="24"/>
                        </w:rPr>
                      </w:pPr>
                    </w:p>
                  </w:txbxContent>
                </v:textbox>
              </v:shape>
            </w:pict>
          </mc:Fallback>
        </mc:AlternateContent>
      </w:r>
      <w:r w:rsidR="00712F55" w:rsidRPr="00487F34">
        <w:rPr>
          <w:noProof/>
          <w:sz w:val="24"/>
        </w:rPr>
        <w:drawing>
          <wp:anchor distT="0" distB="0" distL="114300" distR="114300" simplePos="0" relativeHeight="252046336" behindDoc="0" locked="0" layoutInCell="0" allowOverlap="1" wp14:anchorId="74A4C5D8" wp14:editId="7046F43D">
            <wp:simplePos x="0" y="0"/>
            <wp:positionH relativeFrom="rightMargin">
              <wp:posOffset>674370</wp:posOffset>
            </wp:positionH>
            <wp:positionV relativeFrom="paragraph">
              <wp:posOffset>99060</wp:posOffset>
            </wp:positionV>
            <wp:extent cx="345440" cy="323850"/>
            <wp:effectExtent l="0" t="0" r="0" b="0"/>
            <wp:wrapNone/>
            <wp:docPr id="475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2724" w:rsidRDefault="00DB2724" w:rsidP="00DB2724">
      <w:pPr>
        <w:pStyle w:val="Abstandszeile"/>
      </w:pPr>
    </w:p>
    <w:p w:rsidR="00DB2724" w:rsidRDefault="00DB2724" w:rsidP="00DB2724">
      <w:pPr>
        <w:pStyle w:val="Abstandszeile"/>
      </w:pPr>
    </w:p>
    <w:p w:rsidR="006F0249" w:rsidRDefault="006F0249" w:rsidP="00DB2724">
      <w:pPr>
        <w:pStyle w:val="Abstandszeile"/>
      </w:pPr>
      <w:r w:rsidRPr="00CB5D90">
        <w:rPr>
          <w:i/>
          <w:noProof/>
        </w:rPr>
        <mc:AlternateContent>
          <mc:Choice Requires="wps">
            <w:drawing>
              <wp:anchor distT="0" distB="0" distL="114300" distR="114300" simplePos="0" relativeHeight="252038144" behindDoc="0" locked="1" layoutInCell="1" allowOverlap="1" wp14:anchorId="6D14C344" wp14:editId="5093F253">
                <wp:simplePos x="0" y="0"/>
                <wp:positionH relativeFrom="column">
                  <wp:posOffset>2270760</wp:posOffset>
                </wp:positionH>
                <wp:positionV relativeFrom="paragraph">
                  <wp:posOffset>-269240</wp:posOffset>
                </wp:positionV>
                <wp:extent cx="2355215" cy="719455"/>
                <wp:effectExtent l="0" t="0" r="26035" b="23495"/>
                <wp:wrapNone/>
                <wp:docPr id="4747" name="Flussdiagramm: Alternativer Prozess 5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55215" cy="719455"/>
                        </a:xfrm>
                        <a:prstGeom prst="flowChartAlternateProcess">
                          <a:avLst/>
                        </a:prstGeom>
                        <a:gradFill rotWithShape="1">
                          <a:gsLst>
                            <a:gs pos="0">
                              <a:srgbClr val="FF6600"/>
                            </a:gs>
                            <a:gs pos="85000">
                              <a:srgbClr val="FAC090"/>
                            </a:gs>
                            <a:gs pos="98000">
                              <a:srgbClr val="E46C0A"/>
                            </a:gs>
                          </a:gsLst>
                          <a:path path="shape">
                            <a:fillToRect l="50000" t="50000" r="50000" b="50000"/>
                          </a:path>
                        </a:gradFill>
                        <a:ln w="25400">
                          <a:solidFill>
                            <a:srgbClr val="F79646"/>
                          </a:solidFill>
                          <a:miter lim="800000"/>
                          <a:headEnd/>
                          <a:tailEnd/>
                        </a:ln>
                      </wps:spPr>
                      <wps:txbx>
                        <w:txbxContent>
                          <w:p w:rsidR="00333930" w:rsidRPr="00C80BDE" w:rsidRDefault="00333930" w:rsidP="006F0249">
                            <w:pPr>
                              <w:jc w:val="center"/>
                              <w:rPr>
                                <w:rStyle w:val="Fett"/>
                                <w:bCs w:val="0"/>
                                <w:color w:val="7030A0"/>
                                <w:sz w:val="36"/>
                                <w:szCs w:val="36"/>
                              </w:rPr>
                            </w:pPr>
                            <w:r w:rsidRPr="00B65201">
                              <w:rPr>
                                <w:rStyle w:val="Fett"/>
                                <w:bCs w:val="0"/>
                                <w:color w:val="005426"/>
                                <w:sz w:val="36"/>
                                <w:szCs w:val="36"/>
                              </w:rPr>
                              <w:t>C</w:t>
                            </w:r>
                            <w:r w:rsidRPr="00C80BDE">
                              <w:rPr>
                                <w:rStyle w:val="Fett"/>
                                <w:bCs w:val="0"/>
                                <w:color w:val="7030A0"/>
                                <w:sz w:val="36"/>
                                <w:szCs w:val="36"/>
                              </w:rPr>
                              <w:t>R</w:t>
                            </w:r>
                          </w:p>
                          <w:p w:rsidR="00333930" w:rsidRPr="00FD5372" w:rsidRDefault="00333930" w:rsidP="006F0249">
                            <w:pPr>
                              <w:jc w:val="center"/>
                              <w:rPr>
                                <w:b/>
                                <w:bCs/>
                                <w:color w:val="7030A0"/>
                                <w:sz w:val="24"/>
                                <w:szCs w:val="24"/>
                              </w:rPr>
                            </w:pPr>
                            <w:r>
                              <w:rPr>
                                <w:rStyle w:val="Fett"/>
                                <w:bCs w:val="0"/>
                                <w:color w:val="7030A0"/>
                                <w:sz w:val="24"/>
                              </w:rPr>
                              <w:t xml:space="preserve">Wir </w:t>
                            </w:r>
                            <w:r w:rsidRPr="00B65201">
                              <w:rPr>
                                <w:rStyle w:val="Fett"/>
                                <w:bCs w:val="0"/>
                                <w:color w:val="005426"/>
                                <w:sz w:val="24"/>
                              </w:rPr>
                              <w:t>begrüßen</w:t>
                            </w:r>
                            <w:r>
                              <w:rPr>
                                <w:rStyle w:val="Fett"/>
                                <w:bCs w:val="0"/>
                                <w:color w:val="7030A0"/>
                                <w:sz w:val="24"/>
                              </w:rPr>
                              <w:t xml:space="preserve"> Gäste.</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_x0000_s1220" type="#_x0000_t176" style="position:absolute;margin-left:178.8pt;margin-top:-21.2pt;width:185.45pt;height:56.65pt;z-index:25203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" fillcolor="#f60" strokecolor="#f79646" strokeweight="2pt">
                <v:fill color2="#e46c0a" rotate="t" focusposition=".5,.5" focussize="" colors="0 #f60;55706f #fac090;64225f #e46c0a" focus="100%" type="gradientRadial"/>
                <v:textbox>
                  <w:txbxContent>
                    <w:p w:rsidR="00333930" w:rsidRPr="00C80BDE" w:rsidRDefault="00333930" w:rsidP="006F0249">
                      <w:pPr>
                        <w:jc w:val="center"/>
                        <w:rPr>
                          <w:rStyle w:val="Fett"/>
                          <w:bCs w:val="0"/>
                          <w:color w:val="7030A0"/>
                          <w:sz w:val="36"/>
                          <w:szCs w:val="36"/>
                        </w:rPr>
                      </w:pPr>
                      <w:r w:rsidRPr="00B65201">
                        <w:rPr>
                          <w:rStyle w:val="Fett"/>
                          <w:bCs w:val="0"/>
                          <w:color w:val="005426"/>
                          <w:sz w:val="36"/>
                          <w:szCs w:val="36"/>
                        </w:rPr>
                        <w:t>C</w:t>
                      </w:r>
                      <w:r w:rsidRPr="00C80BDE">
                        <w:rPr>
                          <w:rStyle w:val="Fett"/>
                          <w:bCs w:val="0"/>
                          <w:color w:val="7030A0"/>
                          <w:sz w:val="36"/>
                          <w:szCs w:val="36"/>
                        </w:rPr>
                        <w:t>R</w:t>
                      </w:r>
                    </w:p>
                    <w:p w:rsidR="00333930" w:rsidRPr="00FD5372" w:rsidRDefault="00333930" w:rsidP="006F0249">
                      <w:pPr>
                        <w:jc w:val="center"/>
                        <w:rPr>
                          <w:b/>
                          <w:bCs/>
                          <w:color w:val="7030A0"/>
                          <w:sz w:val="24"/>
                          <w:szCs w:val="24"/>
                        </w:rPr>
                      </w:pPr>
                      <w:r>
                        <w:rPr>
                          <w:rStyle w:val="Fett"/>
                          <w:bCs w:val="0"/>
                          <w:color w:val="7030A0"/>
                          <w:sz w:val="24"/>
                        </w:rPr>
                        <w:t xml:space="preserve">Wir </w:t>
                      </w:r>
                      <w:r w:rsidRPr="00B65201">
                        <w:rPr>
                          <w:rStyle w:val="Fett"/>
                          <w:bCs w:val="0"/>
                          <w:color w:val="005426"/>
                          <w:sz w:val="24"/>
                        </w:rPr>
                        <w:t>begrüßen</w:t>
                      </w:r>
                      <w:r>
                        <w:rPr>
                          <w:rStyle w:val="Fett"/>
                          <w:bCs w:val="0"/>
                          <w:color w:val="7030A0"/>
                          <w:sz w:val="24"/>
                        </w:rPr>
                        <w:t xml:space="preserve"> Gäste.</w:t>
                      </w:r>
                    </w:p>
                  </w:txbxContent>
                </v:textbox>
                <w10:anchorlock/>
              </v:shape>
            </w:pict>
          </mc:Fallback>
        </mc:AlternateContent>
      </w:r>
    </w:p>
    <w:p w:rsidR="006F0249" w:rsidRPr="00BC661E" w:rsidRDefault="006F0249" w:rsidP="00DB2724">
      <w:pPr>
        <w:pStyle w:val="Abstandszeile"/>
      </w:pPr>
    </w:p>
    <w:p w:rsidR="006F0249" w:rsidRPr="00BC661E" w:rsidRDefault="006F0249" w:rsidP="00DB2724">
      <w:pPr>
        <w:pStyle w:val="Abstandszeile"/>
      </w:pPr>
    </w:p>
    <w:p w:rsidR="00DB2724" w:rsidRDefault="00DB2724" w:rsidP="00DB2724">
      <w:pPr>
        <w:pStyle w:val="Abstandszeile"/>
      </w:pPr>
    </w:p>
    <w:p w:rsidR="006F0249" w:rsidRDefault="00712F55" w:rsidP="00DB2724">
      <w:pPr>
        <w:pStyle w:val="Abstandszeile"/>
      </w:pPr>
      <w:r w:rsidRPr="00AA18D1">
        <w:rPr>
          <w:noProof/>
        </w:rPr>
        <w:drawing>
          <wp:anchor distT="0" distB="0" distL="114300" distR="114300" simplePos="0" relativeHeight="252215296" behindDoc="0" locked="0" layoutInCell="1" allowOverlap="1" wp14:anchorId="56C44646" wp14:editId="42C8C964">
            <wp:simplePos x="0" y="0"/>
            <wp:positionH relativeFrom="column">
              <wp:posOffset>5384165</wp:posOffset>
            </wp:positionH>
            <wp:positionV relativeFrom="paragraph">
              <wp:posOffset>560070</wp:posOffset>
            </wp:positionV>
            <wp:extent cx="314325" cy="314325"/>
            <wp:effectExtent l="0" t="0" r="9525" b="9525"/>
            <wp:wrapNone/>
            <wp:docPr id="291" name="Grafik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41" w:rightFromText="141" w:vertAnchor="text" w:horzAnchor="margin" w:tblpX="108" w:tblpY="137"/>
        <w:tblW w:w="8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A0" w:firstRow="1" w:lastRow="0" w:firstColumn="1" w:lastColumn="0" w:noHBand="0" w:noVBand="0"/>
      </w:tblPr>
      <w:tblGrid>
        <w:gridCol w:w="1200"/>
        <w:gridCol w:w="728"/>
        <w:gridCol w:w="4384"/>
        <w:gridCol w:w="2052"/>
      </w:tblGrid>
      <w:tr w:rsidR="006F0249" w:rsidRPr="009B4760" w:rsidTr="00D477E1">
        <w:trPr>
          <w:trHeight w:val="397"/>
        </w:trPr>
        <w:tc>
          <w:tcPr>
            <w:tcW w:w="1200" w:type="dxa"/>
            <w:shd w:val="clear" w:color="auto" w:fill="D9D9D9"/>
            <w:vAlign w:val="center"/>
          </w:tcPr>
          <w:p w:rsidR="006F0249" w:rsidRPr="009A3177" w:rsidRDefault="006F0249" w:rsidP="00D477E1">
            <w:pPr>
              <w:jc w:val="center"/>
              <w:rPr>
                <w:rFonts w:cs="Times New Roman"/>
                <w:b/>
                <w:lang w:eastAsia="de-DE"/>
              </w:rPr>
            </w:pPr>
            <w:r w:rsidRPr="009A3177">
              <w:rPr>
                <w:rFonts w:cs="Times New Roman"/>
                <w:b/>
                <w:lang w:eastAsia="de-DE"/>
              </w:rPr>
              <w:t>Phase</w:t>
            </w:r>
          </w:p>
        </w:tc>
        <w:tc>
          <w:tcPr>
            <w:tcW w:w="728" w:type="dxa"/>
            <w:shd w:val="clear" w:color="auto" w:fill="D9D9D9"/>
            <w:vAlign w:val="center"/>
          </w:tcPr>
          <w:p w:rsidR="006F0249" w:rsidRPr="009A3177" w:rsidRDefault="006F0249" w:rsidP="00D477E1">
            <w:pPr>
              <w:jc w:val="center"/>
              <w:rPr>
                <w:rFonts w:cs="Times New Roman"/>
                <w:b/>
                <w:lang w:eastAsia="de-DE"/>
              </w:rPr>
            </w:pPr>
            <w:r w:rsidRPr="009A3177">
              <w:rPr>
                <w:rFonts w:cs="Times New Roman"/>
                <w:b/>
                <w:lang w:eastAsia="de-DE"/>
              </w:rPr>
              <w:t>Zeit</w:t>
            </w:r>
          </w:p>
        </w:tc>
        <w:tc>
          <w:tcPr>
            <w:tcW w:w="4384" w:type="dxa"/>
            <w:shd w:val="clear" w:color="auto" w:fill="D9D9D9"/>
            <w:vAlign w:val="center"/>
          </w:tcPr>
          <w:p w:rsidR="006F0249" w:rsidRPr="009A3177" w:rsidRDefault="006F0249" w:rsidP="00D477E1">
            <w:pPr>
              <w:jc w:val="center"/>
              <w:rPr>
                <w:rFonts w:cs="Times New Roman"/>
                <w:b/>
                <w:lang w:eastAsia="de-DE"/>
              </w:rPr>
            </w:pPr>
            <w:r w:rsidRPr="009A3177">
              <w:rPr>
                <w:rFonts w:cs="Times New Roman"/>
                <w:b/>
                <w:lang w:eastAsia="de-DE"/>
              </w:rPr>
              <w:t>Aufgabe</w:t>
            </w:r>
          </w:p>
        </w:tc>
        <w:tc>
          <w:tcPr>
            <w:tcW w:w="2052" w:type="dxa"/>
            <w:shd w:val="clear" w:color="auto" w:fill="D9D9D9"/>
            <w:vAlign w:val="center"/>
          </w:tcPr>
          <w:p w:rsidR="006F0249" w:rsidRPr="009A3177" w:rsidRDefault="006F0249" w:rsidP="00D477E1">
            <w:pPr>
              <w:jc w:val="center"/>
              <w:rPr>
                <w:rFonts w:cs="Times New Roman"/>
                <w:b/>
                <w:lang w:eastAsia="de-DE"/>
              </w:rPr>
            </w:pPr>
            <w:r>
              <w:rPr>
                <w:rFonts w:cs="Times New Roman"/>
                <w:b/>
                <w:lang w:eastAsia="de-DE"/>
              </w:rPr>
              <w:t>Hinweis</w:t>
            </w:r>
          </w:p>
        </w:tc>
      </w:tr>
      <w:tr w:rsidR="006F0249" w:rsidRPr="009B4760" w:rsidTr="00D477E1">
        <w:trPr>
          <w:trHeight w:val="624"/>
        </w:trPr>
        <w:tc>
          <w:tcPr>
            <w:tcW w:w="1200" w:type="dxa"/>
            <w:vAlign w:val="center"/>
          </w:tcPr>
          <w:p w:rsidR="006F0249" w:rsidRPr="00C85331" w:rsidRDefault="006F0249" w:rsidP="00D477E1">
            <w:pPr>
              <w:jc w:val="center"/>
              <w:rPr>
                <w:b/>
                <w:lang w:eastAsia="de-DE"/>
              </w:rPr>
            </w:pPr>
            <w:r>
              <w:rPr>
                <w:noProof/>
                <w:lang w:eastAsia="de-DE"/>
              </w:rPr>
              <w:drawing>
                <wp:inline distT="0" distB="0" distL="0" distR="0" wp14:anchorId="2BE2D2A0" wp14:editId="37B72109">
                  <wp:extent cx="532800" cy="324000"/>
                  <wp:effectExtent l="0" t="0" r="635" b="0"/>
                  <wp:docPr id="4757" name="Bild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pic:spPr>
                      </pic:pic>
                    </a:graphicData>
                  </a:graphic>
                </wp:inline>
              </w:drawing>
            </w:r>
            <w:r>
              <w:rPr>
                <w:noProof/>
                <w:lang w:eastAsia="de-DE"/>
              </w:rPr>
              <w:drawing>
                <wp:anchor distT="0" distB="0" distL="114300" distR="114300" simplePos="0" relativeHeight="252039168" behindDoc="0" locked="1" layoutInCell="1" allowOverlap="1" wp14:anchorId="077B391B" wp14:editId="1D4A6454">
                  <wp:simplePos x="0" y="0"/>
                  <wp:positionH relativeFrom="rightMargin">
                    <wp:posOffset>-3341370</wp:posOffset>
                  </wp:positionH>
                  <wp:positionV relativeFrom="paragraph">
                    <wp:posOffset>463550</wp:posOffset>
                  </wp:positionV>
                  <wp:extent cx="532765" cy="323850"/>
                  <wp:effectExtent l="0" t="0" r="635" b="0"/>
                  <wp:wrapNone/>
                  <wp:docPr id="4758" name="Bild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pic:spPr>
                      </pic:pic>
                    </a:graphicData>
                  </a:graphic>
                  <wp14:sizeRelH relativeFrom="page">
                    <wp14:pctWidth>0</wp14:pctWidth>
                  </wp14:sizeRelH>
                  <wp14:sizeRelV relativeFrom="page">
                    <wp14:pctHeight>0</wp14:pctHeight>
                  </wp14:sizeRelV>
                </wp:anchor>
              </w:drawing>
            </w:r>
          </w:p>
        </w:tc>
        <w:tc>
          <w:tcPr>
            <w:tcW w:w="728" w:type="dxa"/>
            <w:vAlign w:val="center"/>
          </w:tcPr>
          <w:p w:rsidR="006F0249" w:rsidRPr="00827285" w:rsidRDefault="006F0249" w:rsidP="00D477E1">
            <w:pPr>
              <w:jc w:val="center"/>
              <w:rPr>
                <w:lang w:eastAsia="de-DE"/>
              </w:rPr>
            </w:pPr>
            <w:r w:rsidRPr="00827285">
              <w:rPr>
                <w:lang w:eastAsia="de-DE"/>
              </w:rPr>
              <w:t xml:space="preserve">20 </w:t>
            </w:r>
            <w:r w:rsidR="001B46C5">
              <w:rPr>
                <w:lang w:eastAsia="de-DE"/>
              </w:rPr>
              <w:t>Min.</w:t>
            </w:r>
          </w:p>
        </w:tc>
        <w:tc>
          <w:tcPr>
            <w:tcW w:w="4384" w:type="dxa"/>
            <w:vAlign w:val="center"/>
          </w:tcPr>
          <w:p w:rsidR="006F0249" w:rsidRDefault="006F0249" w:rsidP="00D477E1">
            <w:pPr>
              <w:rPr>
                <w:noProof/>
                <w:lang w:eastAsia="de-DE"/>
              </w:rPr>
            </w:pPr>
            <w:r>
              <w:rPr>
                <w:noProof/>
                <w:lang w:eastAsia="de-DE"/>
              </w:rPr>
              <w:t xml:space="preserve">Treffen Sie sich erneut in Ihrer Gruppe. </w:t>
            </w:r>
            <w:r>
              <w:rPr>
                <w:noProof/>
                <w:lang w:eastAsia="de-DE"/>
              </w:rPr>
              <w:br/>
            </w:r>
            <w:r w:rsidRPr="00BC6F59">
              <w:rPr>
                <w:b/>
                <w:noProof/>
                <w:lang w:eastAsia="de-DE"/>
              </w:rPr>
              <w:t>Planen</w:t>
            </w:r>
            <w:r>
              <w:rPr>
                <w:noProof/>
                <w:lang w:eastAsia="de-DE"/>
              </w:rPr>
              <w:t xml:space="preserve"> Sie eine kleine Begrüßungsrede an die Messebesucher. Es sollen mindestens zwei, höchstens vier Sätze pro Person gesprochen werden. </w:t>
            </w:r>
            <w:r>
              <w:rPr>
                <w:noProof/>
                <w:lang w:eastAsia="de-DE"/>
              </w:rPr>
              <w:br/>
            </w:r>
            <w:r w:rsidRPr="000E3EEC">
              <w:rPr>
                <w:b/>
                <w:noProof/>
                <w:lang w:eastAsia="de-DE"/>
              </w:rPr>
              <w:t>Bauen</w:t>
            </w:r>
            <w:r>
              <w:rPr>
                <w:noProof/>
                <w:lang w:eastAsia="de-DE"/>
              </w:rPr>
              <w:t xml:space="preserve"> Sie die vorgegebenen </w:t>
            </w:r>
            <w:r w:rsidRPr="00BB64CD">
              <w:rPr>
                <w:b/>
                <w:noProof/>
                <w:lang w:eastAsia="de-DE"/>
              </w:rPr>
              <w:t>Satzbausteine</w:t>
            </w:r>
            <w:r>
              <w:rPr>
                <w:noProof/>
                <w:lang w:eastAsia="de-DE"/>
              </w:rPr>
              <w:t xml:space="preserve"> mit </w:t>
            </w:r>
            <w:r w:rsidRPr="002F08E1">
              <w:rPr>
                <w:b/>
                <w:noProof/>
                <w:lang w:eastAsia="de-DE"/>
              </w:rPr>
              <w:t>ein</w:t>
            </w:r>
            <w:r>
              <w:rPr>
                <w:noProof/>
                <w:lang w:eastAsia="de-DE"/>
              </w:rPr>
              <w:t xml:space="preserve"> und </w:t>
            </w:r>
            <w:r w:rsidRPr="000E3EEC">
              <w:rPr>
                <w:b/>
                <w:noProof/>
                <w:lang w:eastAsia="de-DE"/>
              </w:rPr>
              <w:t>e</w:t>
            </w:r>
            <w:r>
              <w:rPr>
                <w:b/>
                <w:noProof/>
                <w:lang w:eastAsia="de-DE"/>
              </w:rPr>
              <w:t>r</w:t>
            </w:r>
            <w:r w:rsidRPr="000E3EEC">
              <w:rPr>
                <w:b/>
                <w:noProof/>
                <w:lang w:eastAsia="de-DE"/>
              </w:rPr>
              <w:t>gänzen</w:t>
            </w:r>
            <w:r>
              <w:rPr>
                <w:noProof/>
                <w:lang w:eastAsia="de-DE"/>
              </w:rPr>
              <w:t xml:space="preserve"> Sie diese mit eigenen Ideen. </w:t>
            </w:r>
            <w:r w:rsidRPr="00576701">
              <w:rPr>
                <w:b/>
                <w:noProof/>
                <w:lang w:eastAsia="de-DE"/>
              </w:rPr>
              <w:t>Notieren</w:t>
            </w:r>
            <w:r w:rsidR="00E708F9">
              <w:rPr>
                <w:noProof/>
                <w:lang w:eastAsia="de-DE"/>
              </w:rPr>
              <w:t xml:space="preserve"> Sie Ihre Sätze auf einem</w:t>
            </w:r>
            <w:r>
              <w:rPr>
                <w:noProof/>
                <w:lang w:eastAsia="de-DE"/>
              </w:rPr>
              <w:t xml:space="preserve"> Handzettel.</w:t>
            </w:r>
          </w:p>
          <w:p w:rsidR="006F0249" w:rsidRDefault="006F0249" w:rsidP="00D477E1">
            <w:pPr>
              <w:rPr>
                <w:noProof/>
                <w:lang w:eastAsia="de-DE"/>
              </w:rPr>
            </w:pPr>
          </w:p>
          <w:p w:rsidR="006F0249" w:rsidRDefault="006F0249" w:rsidP="00D477E1">
            <w:pPr>
              <w:rPr>
                <w:noProof/>
                <w:lang w:eastAsia="de-DE"/>
              </w:rPr>
            </w:pPr>
            <w:r>
              <w:rPr>
                <w:noProof/>
                <w:lang w:eastAsia="de-DE"/>
              </w:rPr>
              <w:t xml:space="preserve">Die Begriffe sollen nicht auf jedem Zettel stehen, sondern in der </w:t>
            </w:r>
            <w:r w:rsidRPr="00E6690F">
              <w:rPr>
                <w:b/>
                <w:noProof/>
                <w:lang w:eastAsia="de-DE"/>
              </w:rPr>
              <w:t>Gesamtrede</w:t>
            </w:r>
            <w:r>
              <w:rPr>
                <w:noProof/>
                <w:lang w:eastAsia="de-DE"/>
              </w:rPr>
              <w:t xml:space="preserve"> </w:t>
            </w:r>
            <w:r w:rsidRPr="00E6690F">
              <w:rPr>
                <w:b/>
                <w:noProof/>
                <w:lang w:eastAsia="de-DE"/>
              </w:rPr>
              <w:t>aller</w:t>
            </w:r>
            <w:r>
              <w:rPr>
                <w:noProof/>
                <w:lang w:eastAsia="de-DE"/>
              </w:rPr>
              <w:t xml:space="preserve"> </w:t>
            </w:r>
            <w:r w:rsidRPr="00E6690F">
              <w:rPr>
                <w:b/>
                <w:noProof/>
                <w:lang w:eastAsia="de-DE"/>
              </w:rPr>
              <w:t>„Redner“</w:t>
            </w:r>
            <w:r>
              <w:rPr>
                <w:noProof/>
                <w:lang w:eastAsia="de-DE"/>
              </w:rPr>
              <w:t xml:space="preserve"> </w:t>
            </w:r>
            <w:r w:rsidRPr="00E6690F">
              <w:rPr>
                <w:b/>
                <w:noProof/>
                <w:lang w:eastAsia="de-DE"/>
              </w:rPr>
              <w:t>einmal</w:t>
            </w:r>
            <w:r>
              <w:rPr>
                <w:noProof/>
                <w:lang w:eastAsia="de-DE"/>
              </w:rPr>
              <w:t xml:space="preserve"> vorkommen. </w:t>
            </w:r>
            <w:r>
              <w:rPr>
                <w:noProof/>
                <w:lang w:eastAsia="de-DE"/>
              </w:rPr>
              <w:br/>
            </w:r>
            <w:r w:rsidRPr="00602252">
              <w:rPr>
                <w:b/>
                <w:noProof/>
                <w:lang w:eastAsia="de-DE"/>
              </w:rPr>
              <w:t>Kontrollieren</w:t>
            </w:r>
            <w:r>
              <w:rPr>
                <w:noProof/>
                <w:lang w:eastAsia="de-DE"/>
              </w:rPr>
              <w:t xml:space="preserve"> Sie gemeinsam, ob alle Satzbausteine vorkommen.</w:t>
            </w:r>
          </w:p>
          <w:p w:rsidR="006F0249" w:rsidRDefault="006F0249" w:rsidP="00D477E1">
            <w:pPr>
              <w:rPr>
                <w:noProof/>
                <w:lang w:eastAsia="de-DE"/>
              </w:rPr>
            </w:pPr>
          </w:p>
          <w:p w:rsidR="006F0249" w:rsidRPr="009B4760" w:rsidRDefault="006F0249" w:rsidP="00D477E1">
            <w:pPr>
              <w:rPr>
                <w:noProof/>
                <w:lang w:eastAsia="de-DE"/>
              </w:rPr>
            </w:pPr>
            <w:r w:rsidRPr="00576701">
              <w:rPr>
                <w:b/>
                <w:noProof/>
                <w:lang w:eastAsia="de-DE"/>
              </w:rPr>
              <w:t>Proben</w:t>
            </w:r>
            <w:r>
              <w:rPr>
                <w:noProof/>
                <w:lang w:eastAsia="de-DE"/>
              </w:rPr>
              <w:t xml:space="preserve"> Sie </w:t>
            </w:r>
            <w:r w:rsidRPr="002714E8">
              <w:rPr>
                <w:b/>
                <w:noProof/>
                <w:lang w:eastAsia="de-DE"/>
              </w:rPr>
              <w:t>einmal</w:t>
            </w:r>
            <w:r>
              <w:rPr>
                <w:noProof/>
                <w:lang w:eastAsia="de-DE"/>
              </w:rPr>
              <w:t xml:space="preserve"> Ihre Begrüßung. </w:t>
            </w:r>
          </w:p>
        </w:tc>
        <w:tc>
          <w:tcPr>
            <w:tcW w:w="2052" w:type="dxa"/>
          </w:tcPr>
          <w:p w:rsidR="006F0249" w:rsidRDefault="006F0249" w:rsidP="00D477E1">
            <w:pPr>
              <w:rPr>
                <w:noProof/>
                <w:lang w:eastAsia="de-DE"/>
              </w:rPr>
            </w:pPr>
            <w:r w:rsidRPr="008C12CB">
              <w:rPr>
                <w:b/>
                <w:noProof/>
                <w:lang w:eastAsia="de-DE"/>
              </w:rPr>
              <w:t>Gruppengröße</w:t>
            </w:r>
            <w:r w:rsidRPr="00BC661E">
              <w:rPr>
                <w:noProof/>
                <w:lang w:eastAsia="de-DE"/>
              </w:rPr>
              <w:t xml:space="preserve">: </w:t>
            </w:r>
          </w:p>
          <w:p w:rsidR="006F0249" w:rsidRDefault="006F0249" w:rsidP="00D477E1">
            <w:pPr>
              <w:rPr>
                <w:noProof/>
                <w:lang w:eastAsia="de-DE"/>
              </w:rPr>
            </w:pPr>
            <w:r w:rsidRPr="00BC661E">
              <w:rPr>
                <w:noProof/>
                <w:lang w:eastAsia="de-DE"/>
              </w:rPr>
              <w:t>Fünf Personen</w:t>
            </w:r>
          </w:p>
          <w:p w:rsidR="006F0249" w:rsidRDefault="006F0249" w:rsidP="00D477E1">
            <w:pPr>
              <w:rPr>
                <w:noProof/>
                <w:lang w:eastAsia="de-DE"/>
              </w:rPr>
            </w:pPr>
          </w:p>
          <w:p w:rsidR="006F0249" w:rsidRDefault="006F0249" w:rsidP="00D477E1">
            <w:pPr>
              <w:rPr>
                <w:noProof/>
                <w:lang w:eastAsia="de-DE"/>
              </w:rPr>
            </w:pPr>
          </w:p>
          <w:p w:rsidR="006F0249" w:rsidRDefault="006F0249" w:rsidP="00D477E1">
            <w:pPr>
              <w:rPr>
                <w:noProof/>
                <w:lang w:eastAsia="de-DE"/>
              </w:rPr>
            </w:pPr>
            <w:r>
              <w:rPr>
                <w:noProof/>
                <w:lang w:eastAsia="de-DE"/>
              </w:rPr>
              <w:t>EG1.01.04.03</w:t>
            </w:r>
          </w:p>
          <w:p w:rsidR="006F0249" w:rsidRPr="00BC661E" w:rsidRDefault="006F0249" w:rsidP="00D477E1">
            <w:pPr>
              <w:rPr>
                <w:noProof/>
                <w:lang w:eastAsia="de-DE"/>
              </w:rPr>
            </w:pPr>
          </w:p>
        </w:tc>
      </w:tr>
    </w:tbl>
    <w:p w:rsidR="006F0249" w:rsidRPr="00827285" w:rsidRDefault="006F0249" w:rsidP="00DB2724">
      <w:pPr>
        <w:pStyle w:val="Abstandszeile"/>
      </w:pPr>
    </w:p>
    <w:p w:rsidR="006F0249" w:rsidRPr="000A7449" w:rsidRDefault="006F0249" w:rsidP="006F0249">
      <w:pPr>
        <w:rPr>
          <w:b/>
          <w:color w:val="E36C0A" w:themeColor="accent6" w:themeShade="BF"/>
          <w:lang w:eastAsia="de-DE"/>
        </w:rPr>
      </w:pPr>
      <w:r w:rsidRPr="00AF021F">
        <w:rPr>
          <w:b/>
          <w:color w:val="E36C0A" w:themeColor="accent6" w:themeShade="BF"/>
          <w:lang w:eastAsia="de-DE"/>
        </w:rPr>
        <w:t>Diese Begriffe sollen in der Begrüßungsrede vorkommen.</w:t>
      </w:r>
    </w:p>
    <w:tbl>
      <w:tblPr>
        <w:tblStyle w:val="Tabellenraster"/>
        <w:tblW w:w="0" w:type="auto"/>
        <w:tblInd w:w="108" w:type="dxa"/>
        <w:tblBorders>
          <w:top w:val="dashed" w:sz="12" w:space="0" w:color="7030A0"/>
          <w:left w:val="dashed" w:sz="12" w:space="0" w:color="7030A0"/>
          <w:bottom w:val="dashed" w:sz="12" w:space="0" w:color="7030A0"/>
          <w:right w:val="dashed" w:sz="12" w:space="0" w:color="7030A0"/>
          <w:insideH w:val="dashed" w:sz="12" w:space="0" w:color="7030A0"/>
          <w:insideV w:val="dashed" w:sz="12" w:space="0" w:color="7030A0"/>
        </w:tblBorders>
        <w:tblLook w:val="04A0" w:firstRow="1" w:lastRow="0" w:firstColumn="1" w:lastColumn="0" w:noHBand="0" w:noVBand="1"/>
      </w:tblPr>
      <w:tblGrid>
        <w:gridCol w:w="1470"/>
        <w:gridCol w:w="1461"/>
        <w:gridCol w:w="1253"/>
        <w:gridCol w:w="1778"/>
        <w:gridCol w:w="1516"/>
      </w:tblGrid>
      <w:tr w:rsidR="006F0249" w:rsidTr="00D477E1">
        <w:trPr>
          <w:trHeight w:val="851"/>
        </w:trPr>
        <w:tc>
          <w:tcPr>
            <w:tcW w:w="1438" w:type="dxa"/>
            <w:vAlign w:val="center"/>
          </w:tcPr>
          <w:p w:rsidR="006F0249" w:rsidRDefault="006F0249" w:rsidP="00D477E1">
            <w:pPr>
              <w:jc w:val="center"/>
              <w:rPr>
                <w:b/>
              </w:rPr>
            </w:pPr>
            <w:r w:rsidRPr="00E6690F">
              <w:rPr>
                <w:b/>
              </w:rPr>
              <w:t xml:space="preserve">gut </w:t>
            </w:r>
          </w:p>
          <w:p w:rsidR="006F0249" w:rsidRPr="00E6690F" w:rsidRDefault="006F0249" w:rsidP="00D477E1">
            <w:pPr>
              <w:jc w:val="center"/>
              <w:rPr>
                <w:b/>
              </w:rPr>
            </w:pPr>
            <w:r w:rsidRPr="00E6690F">
              <w:rPr>
                <w:b/>
              </w:rPr>
              <w:t>angekommen</w:t>
            </w:r>
          </w:p>
        </w:tc>
        <w:tc>
          <w:tcPr>
            <w:tcW w:w="1470" w:type="dxa"/>
            <w:vAlign w:val="center"/>
          </w:tcPr>
          <w:p w:rsidR="006F0249" w:rsidRPr="00E6690F" w:rsidRDefault="006F0249" w:rsidP="00D477E1">
            <w:pPr>
              <w:jc w:val="center"/>
              <w:rPr>
                <w:b/>
              </w:rPr>
            </w:pPr>
            <w:r w:rsidRPr="00E6690F">
              <w:rPr>
                <w:b/>
              </w:rPr>
              <w:t>hergefunden</w:t>
            </w:r>
          </w:p>
        </w:tc>
        <w:tc>
          <w:tcPr>
            <w:tcW w:w="1269" w:type="dxa"/>
            <w:vAlign w:val="center"/>
          </w:tcPr>
          <w:p w:rsidR="006F0249" w:rsidRDefault="006F0249" w:rsidP="00D477E1">
            <w:pPr>
              <w:jc w:val="center"/>
              <w:rPr>
                <w:b/>
              </w:rPr>
            </w:pPr>
            <w:r w:rsidRPr="00E6690F">
              <w:rPr>
                <w:b/>
              </w:rPr>
              <w:t xml:space="preserve">fühlt euch wohl auf unserer </w:t>
            </w:r>
          </w:p>
          <w:p w:rsidR="006F0249" w:rsidRPr="00E6690F" w:rsidRDefault="006F0249" w:rsidP="00D477E1">
            <w:pPr>
              <w:jc w:val="center"/>
              <w:rPr>
                <w:b/>
              </w:rPr>
            </w:pPr>
            <w:r w:rsidRPr="00E6690F">
              <w:rPr>
                <w:b/>
              </w:rPr>
              <w:t>Messe</w:t>
            </w:r>
          </w:p>
        </w:tc>
        <w:tc>
          <w:tcPr>
            <w:tcW w:w="1778" w:type="dxa"/>
            <w:vAlign w:val="center"/>
          </w:tcPr>
          <w:p w:rsidR="006F0249" w:rsidRPr="00E6690F" w:rsidRDefault="006F0249" w:rsidP="00D477E1">
            <w:pPr>
              <w:jc w:val="center"/>
              <w:rPr>
                <w:b/>
              </w:rPr>
            </w:pPr>
            <w:r w:rsidRPr="00E6690F">
              <w:rPr>
                <w:b/>
              </w:rPr>
              <w:t>wir haben uns sehr bemüht</w:t>
            </w:r>
          </w:p>
        </w:tc>
        <w:tc>
          <w:tcPr>
            <w:tcW w:w="1523" w:type="dxa"/>
            <w:vAlign w:val="center"/>
          </w:tcPr>
          <w:p w:rsidR="006F0249" w:rsidRPr="00E6690F" w:rsidRDefault="00E708F9" w:rsidP="00D477E1">
            <w:pPr>
              <w:jc w:val="center"/>
              <w:rPr>
                <w:b/>
              </w:rPr>
            </w:pPr>
            <w:r>
              <w:rPr>
                <w:b/>
              </w:rPr>
              <w:t>W</w:t>
            </w:r>
            <w:r w:rsidR="006F0249" w:rsidRPr="00E6690F">
              <w:rPr>
                <w:b/>
              </w:rPr>
              <w:t xml:space="preserve">ir möchten </w:t>
            </w:r>
            <w:r w:rsidR="006F0249">
              <w:rPr>
                <w:b/>
              </w:rPr>
              <w:t>mit euch ins Gespräch kommen d</w:t>
            </w:r>
            <w:r w:rsidR="006F0249">
              <w:rPr>
                <w:b/>
              </w:rPr>
              <w:t>a</w:t>
            </w:r>
            <w:r>
              <w:rPr>
                <w:b/>
              </w:rPr>
              <w:t>mit,</w:t>
            </w:r>
          </w:p>
        </w:tc>
      </w:tr>
      <w:tr w:rsidR="006F0249" w:rsidTr="00D477E1">
        <w:trPr>
          <w:trHeight w:val="851"/>
        </w:trPr>
        <w:tc>
          <w:tcPr>
            <w:tcW w:w="1438" w:type="dxa"/>
            <w:vAlign w:val="center"/>
          </w:tcPr>
          <w:p w:rsidR="006F0249" w:rsidRPr="00E6690F" w:rsidRDefault="00E708F9" w:rsidP="00D477E1">
            <w:pPr>
              <w:jc w:val="center"/>
              <w:rPr>
                <w:b/>
              </w:rPr>
            </w:pPr>
            <w:r>
              <w:rPr>
                <w:b/>
              </w:rPr>
              <w:t>W</w:t>
            </w:r>
            <w:r w:rsidR="006F0249">
              <w:rPr>
                <w:b/>
              </w:rPr>
              <w:t>ir möchten auf eure Fr</w:t>
            </w:r>
            <w:r w:rsidR="006F0249">
              <w:rPr>
                <w:b/>
              </w:rPr>
              <w:t>a</w:t>
            </w:r>
            <w:r w:rsidR="006F0249">
              <w:rPr>
                <w:b/>
              </w:rPr>
              <w:t>gen eingehen</w:t>
            </w:r>
            <w:r>
              <w:rPr>
                <w:b/>
              </w:rPr>
              <w:t>.</w:t>
            </w:r>
          </w:p>
        </w:tc>
        <w:tc>
          <w:tcPr>
            <w:tcW w:w="1470" w:type="dxa"/>
            <w:vAlign w:val="center"/>
          </w:tcPr>
          <w:p w:rsidR="006F0249" w:rsidRPr="00E6690F" w:rsidRDefault="006F0249" w:rsidP="00D477E1">
            <w:pPr>
              <w:jc w:val="center"/>
              <w:rPr>
                <w:b/>
              </w:rPr>
            </w:pPr>
            <w:r>
              <w:rPr>
                <w:b/>
              </w:rPr>
              <w:t>erklären</w:t>
            </w:r>
          </w:p>
        </w:tc>
        <w:tc>
          <w:tcPr>
            <w:tcW w:w="1269" w:type="dxa"/>
            <w:vAlign w:val="center"/>
          </w:tcPr>
          <w:p w:rsidR="006F0249" w:rsidRPr="00E6690F" w:rsidRDefault="006F0249" w:rsidP="00D477E1">
            <w:pPr>
              <w:jc w:val="center"/>
              <w:rPr>
                <w:b/>
              </w:rPr>
            </w:pPr>
            <w:r>
              <w:rPr>
                <w:b/>
              </w:rPr>
              <w:t>Stärken</w:t>
            </w:r>
          </w:p>
        </w:tc>
        <w:tc>
          <w:tcPr>
            <w:tcW w:w="1778" w:type="dxa"/>
            <w:vAlign w:val="center"/>
          </w:tcPr>
          <w:p w:rsidR="006F0249" w:rsidRPr="00E6690F" w:rsidRDefault="006F0249" w:rsidP="00D477E1">
            <w:pPr>
              <w:jc w:val="center"/>
              <w:rPr>
                <w:b/>
              </w:rPr>
            </w:pPr>
            <w:r>
              <w:rPr>
                <w:b/>
              </w:rPr>
              <w:t>informativen Tag</w:t>
            </w:r>
          </w:p>
        </w:tc>
        <w:tc>
          <w:tcPr>
            <w:tcW w:w="1523" w:type="dxa"/>
            <w:vAlign w:val="center"/>
          </w:tcPr>
          <w:p w:rsidR="006F0249" w:rsidRPr="00E6690F" w:rsidRDefault="006F0249" w:rsidP="00D477E1">
            <w:pPr>
              <w:jc w:val="center"/>
              <w:rPr>
                <w:b/>
              </w:rPr>
            </w:pPr>
            <w:r>
              <w:rPr>
                <w:b/>
              </w:rPr>
              <w:t>Rückmeldung</w:t>
            </w:r>
          </w:p>
        </w:tc>
      </w:tr>
      <w:tr w:rsidR="006F0249" w:rsidTr="00D477E1">
        <w:trPr>
          <w:trHeight w:val="851"/>
        </w:trPr>
        <w:tc>
          <w:tcPr>
            <w:tcW w:w="1438" w:type="dxa"/>
            <w:vAlign w:val="center"/>
          </w:tcPr>
          <w:p w:rsidR="006F0249" w:rsidRDefault="006F0249" w:rsidP="00D477E1">
            <w:pPr>
              <w:jc w:val="center"/>
              <w:rPr>
                <w:b/>
              </w:rPr>
            </w:pPr>
            <w:r>
              <w:rPr>
                <w:b/>
              </w:rPr>
              <w:t>Möglichkeiten</w:t>
            </w:r>
          </w:p>
        </w:tc>
        <w:tc>
          <w:tcPr>
            <w:tcW w:w="1470" w:type="dxa"/>
            <w:vAlign w:val="center"/>
          </w:tcPr>
          <w:p w:rsidR="006F0249" w:rsidRDefault="006F0249" w:rsidP="00D477E1">
            <w:pPr>
              <w:jc w:val="center"/>
              <w:rPr>
                <w:b/>
              </w:rPr>
            </w:pPr>
            <w:r>
              <w:rPr>
                <w:b/>
              </w:rPr>
              <w:t>Vorteile von Berufen der Gastronomie</w:t>
            </w:r>
          </w:p>
        </w:tc>
        <w:tc>
          <w:tcPr>
            <w:tcW w:w="1269" w:type="dxa"/>
            <w:vAlign w:val="center"/>
          </w:tcPr>
          <w:p w:rsidR="006F0249" w:rsidRDefault="006F0249" w:rsidP="00D477E1">
            <w:pPr>
              <w:jc w:val="center"/>
              <w:rPr>
                <w:b/>
              </w:rPr>
            </w:pPr>
            <w:r>
              <w:rPr>
                <w:b/>
              </w:rPr>
              <w:t>… worauf es a</w:t>
            </w:r>
            <w:r>
              <w:rPr>
                <w:b/>
              </w:rPr>
              <w:t>n</w:t>
            </w:r>
            <w:r>
              <w:rPr>
                <w:b/>
              </w:rPr>
              <w:t>kommt</w:t>
            </w:r>
          </w:p>
        </w:tc>
        <w:tc>
          <w:tcPr>
            <w:tcW w:w="1778" w:type="dxa"/>
            <w:vAlign w:val="center"/>
          </w:tcPr>
          <w:p w:rsidR="006F0249" w:rsidRDefault="006F0249" w:rsidP="00D477E1">
            <w:pPr>
              <w:rPr>
                <w:b/>
              </w:rPr>
            </w:pPr>
            <w:r>
              <w:rPr>
                <w:b/>
              </w:rPr>
              <w:t>Wir bieten Mi</w:t>
            </w:r>
            <w:r>
              <w:rPr>
                <w:b/>
              </w:rPr>
              <w:t>t</w:t>
            </w:r>
            <w:r>
              <w:rPr>
                <w:b/>
              </w:rPr>
              <w:t>machaktionen an, lasst Euch überraschen.</w:t>
            </w:r>
          </w:p>
        </w:tc>
        <w:tc>
          <w:tcPr>
            <w:tcW w:w="1523" w:type="dxa"/>
            <w:vAlign w:val="center"/>
          </w:tcPr>
          <w:p w:rsidR="006F0249" w:rsidRDefault="006F0249" w:rsidP="00D477E1">
            <w:pPr>
              <w:jc w:val="center"/>
              <w:rPr>
                <w:b/>
              </w:rPr>
            </w:pPr>
            <w:r>
              <w:rPr>
                <w:b/>
              </w:rPr>
              <w:t>Freude</w:t>
            </w:r>
          </w:p>
        </w:tc>
      </w:tr>
    </w:tbl>
    <w:p w:rsidR="006F0249" w:rsidRDefault="006F0249" w:rsidP="006F0249">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6F0249" w:rsidRPr="009B4760" w:rsidTr="00D477E1">
        <w:trPr>
          <w:trHeight w:val="523"/>
        </w:trPr>
        <w:tc>
          <w:tcPr>
            <w:tcW w:w="3119" w:type="dxa"/>
            <w:shd w:val="clear" w:color="auto" w:fill="D9D9D9"/>
          </w:tcPr>
          <w:p w:rsidR="006F0249" w:rsidRPr="009B4760" w:rsidRDefault="006F0249" w:rsidP="00D477E1">
            <w:pPr>
              <w:spacing w:before="40" w:after="60" w:line="160" w:lineRule="exact"/>
              <w:rPr>
                <w:color w:val="000000"/>
                <w:sz w:val="12"/>
              </w:rPr>
            </w:pPr>
            <w:r w:rsidRPr="009B4760">
              <w:rPr>
                <w:sz w:val="12"/>
              </w:rPr>
              <w:lastRenderedPageBreak/>
              <w:br w:type="page"/>
              <w:t>Lernfeld</w:t>
            </w:r>
          </w:p>
          <w:p w:rsidR="006F0249" w:rsidRPr="009B4760" w:rsidRDefault="006F0249" w:rsidP="00D477E1">
            <w:pPr>
              <w:rPr>
                <w:b/>
              </w:rPr>
            </w:pPr>
            <w:r w:rsidRPr="009B4760">
              <w:rPr>
                <w:b/>
              </w:rPr>
              <w:t>LF 1</w:t>
            </w:r>
          </w:p>
        </w:tc>
        <w:tc>
          <w:tcPr>
            <w:tcW w:w="4229" w:type="dxa"/>
            <w:shd w:val="clear" w:color="auto" w:fill="D9D9D9"/>
          </w:tcPr>
          <w:p w:rsidR="006F0249" w:rsidRPr="009B4760" w:rsidRDefault="006F0249" w:rsidP="00D477E1">
            <w:pPr>
              <w:spacing w:before="40" w:after="60" w:line="160" w:lineRule="exact"/>
              <w:rPr>
                <w:color w:val="000000"/>
                <w:sz w:val="12"/>
              </w:rPr>
            </w:pPr>
            <w:r w:rsidRPr="009B4760">
              <w:rPr>
                <w:sz w:val="12"/>
              </w:rPr>
              <w:t>Titel</w:t>
            </w:r>
          </w:p>
          <w:p w:rsidR="006F0249" w:rsidRPr="009E4C06" w:rsidRDefault="006F0249" w:rsidP="00D477E1">
            <w:pPr>
              <w:rPr>
                <w:b/>
                <w:sz w:val="24"/>
                <w:szCs w:val="32"/>
                <w:lang w:eastAsia="de-DE"/>
              </w:rPr>
            </w:pPr>
            <w:r w:rsidRPr="00A62608">
              <w:rPr>
                <w:b/>
              </w:rPr>
              <w:t xml:space="preserve">Berufe in der Gastronomie – </w:t>
            </w:r>
            <w:r w:rsidRPr="009E4C06">
              <w:rPr>
                <w:b/>
              </w:rPr>
              <w:t>Teil II</w:t>
            </w:r>
            <w:r w:rsidRPr="009E4C06">
              <w:rPr>
                <w:b/>
                <w:sz w:val="24"/>
                <w:szCs w:val="32"/>
                <w:lang w:eastAsia="de-DE"/>
              </w:rPr>
              <w:t xml:space="preserve"> </w:t>
            </w:r>
          </w:p>
          <w:p w:rsidR="006F0249" w:rsidRPr="009B4760" w:rsidRDefault="006F0249" w:rsidP="00D477E1">
            <w:pPr>
              <w:rPr>
                <w:b/>
              </w:rPr>
            </w:pPr>
            <w:r w:rsidRPr="009E4C06">
              <w:rPr>
                <w:b/>
              </w:rPr>
              <w:t>Handzettel</w:t>
            </w:r>
          </w:p>
        </w:tc>
        <w:tc>
          <w:tcPr>
            <w:tcW w:w="188" w:type="dxa"/>
            <w:tcBorders>
              <w:top w:val="nil"/>
              <w:bottom w:val="nil"/>
            </w:tcBorders>
            <w:shd w:val="clear" w:color="auto" w:fill="FFFFFF"/>
          </w:tcPr>
          <w:p w:rsidR="006F0249" w:rsidRPr="009B4760" w:rsidRDefault="006F0249" w:rsidP="00D477E1"/>
        </w:tc>
        <w:tc>
          <w:tcPr>
            <w:tcW w:w="2103" w:type="dxa"/>
            <w:shd w:val="clear" w:color="auto" w:fill="D9D9D9"/>
          </w:tcPr>
          <w:p w:rsidR="006F0249" w:rsidRPr="000F5789" w:rsidRDefault="006F0249" w:rsidP="00D477E1">
            <w:pPr>
              <w:jc w:val="center"/>
              <w:rPr>
                <w:rFonts w:cs="Times New Roman"/>
                <w:b/>
                <w:lang w:eastAsia="de-DE"/>
              </w:rPr>
            </w:pPr>
            <w:r w:rsidRPr="000F5789">
              <w:rPr>
                <w:rFonts w:cs="Times New Roman"/>
                <w:b/>
                <w:lang w:eastAsia="de-DE"/>
              </w:rPr>
              <w:t xml:space="preserve">Ernährung </w:t>
            </w:r>
          </w:p>
          <w:p w:rsidR="006F0249" w:rsidRPr="000F5789" w:rsidRDefault="006F0249" w:rsidP="00D477E1">
            <w:pPr>
              <w:jc w:val="center"/>
              <w:rPr>
                <w:rFonts w:cs="Times New Roman"/>
                <w:b/>
                <w:lang w:eastAsia="de-DE"/>
              </w:rPr>
            </w:pPr>
            <w:r w:rsidRPr="000F5789">
              <w:rPr>
                <w:rFonts w:cs="Times New Roman"/>
                <w:b/>
                <w:lang w:eastAsia="de-DE"/>
              </w:rPr>
              <w:t>und Gastronomie</w:t>
            </w:r>
          </w:p>
          <w:p w:rsidR="006F0249" w:rsidRPr="009A3177" w:rsidRDefault="006F0249" w:rsidP="00D477E1">
            <w:pPr>
              <w:jc w:val="center"/>
              <w:rPr>
                <w:rFonts w:cs="Times New Roman"/>
                <w:b/>
                <w:lang w:eastAsia="de-DE"/>
              </w:rPr>
            </w:pPr>
            <w:r>
              <w:rPr>
                <w:b/>
              </w:rPr>
              <w:t>EG1.01.04.03</w:t>
            </w:r>
          </w:p>
        </w:tc>
      </w:tr>
    </w:tbl>
    <w:p w:rsidR="006F0249" w:rsidRDefault="006F0249" w:rsidP="00DB2724">
      <w:pPr>
        <w:pStyle w:val="Abstandszeile"/>
      </w:pPr>
      <w:r w:rsidRPr="006737DF">
        <w:rPr>
          <w:noProof/>
          <w:sz w:val="24"/>
        </w:rPr>
        <w:drawing>
          <wp:anchor distT="0" distB="0" distL="114300" distR="114300" simplePos="0" relativeHeight="252048384" behindDoc="0" locked="0" layoutInCell="0" allowOverlap="1" wp14:anchorId="49F7A1BD" wp14:editId="3C04A47B">
            <wp:simplePos x="0" y="0"/>
            <wp:positionH relativeFrom="rightMargin">
              <wp:posOffset>107950</wp:posOffset>
            </wp:positionH>
            <wp:positionV relativeFrom="paragraph">
              <wp:posOffset>99391</wp:posOffset>
            </wp:positionV>
            <wp:extent cx="345440" cy="323850"/>
            <wp:effectExtent l="0" t="0" r="0" b="0"/>
            <wp:wrapNone/>
            <wp:docPr id="47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5"/>
        <w:gridCol w:w="1056"/>
        <w:gridCol w:w="4850"/>
      </w:tblGrid>
      <w:tr w:rsidR="006F0249" w:rsidRPr="00DE4890" w:rsidTr="00DB2724">
        <w:trPr>
          <w:trHeight w:val="397"/>
        </w:trPr>
        <w:tc>
          <w:tcPr>
            <w:tcW w:w="1465" w:type="dxa"/>
            <w:shd w:val="clear" w:color="auto" w:fill="D9D9D9" w:themeFill="background1" w:themeFillShade="D9"/>
            <w:vAlign w:val="center"/>
          </w:tcPr>
          <w:p w:rsidR="006F0249" w:rsidRPr="00DE4890" w:rsidRDefault="006F0249" w:rsidP="00D477E1">
            <w:pPr>
              <w:pStyle w:val="TabelleKopfmitte"/>
            </w:pPr>
            <w:r>
              <w:t>Phase</w:t>
            </w:r>
          </w:p>
        </w:tc>
        <w:tc>
          <w:tcPr>
            <w:tcW w:w="1056" w:type="dxa"/>
            <w:shd w:val="clear" w:color="auto" w:fill="D9D9D9" w:themeFill="background1" w:themeFillShade="D9"/>
            <w:vAlign w:val="center"/>
          </w:tcPr>
          <w:p w:rsidR="006F0249" w:rsidRPr="00DE4890" w:rsidRDefault="006F0249" w:rsidP="00D477E1">
            <w:pPr>
              <w:pStyle w:val="TabelleKopfmitte"/>
            </w:pPr>
            <w:r>
              <w:t>Zeit</w:t>
            </w:r>
          </w:p>
        </w:tc>
        <w:tc>
          <w:tcPr>
            <w:tcW w:w="4850" w:type="dxa"/>
            <w:shd w:val="clear" w:color="auto" w:fill="D9D9D9" w:themeFill="background1" w:themeFillShade="D9"/>
            <w:vAlign w:val="center"/>
          </w:tcPr>
          <w:p w:rsidR="006F0249" w:rsidRPr="00DE4890" w:rsidRDefault="006F0249" w:rsidP="00D477E1">
            <w:pPr>
              <w:pStyle w:val="TabelleKopfmitte"/>
            </w:pPr>
            <w:r>
              <w:t>Aufgabe</w:t>
            </w:r>
          </w:p>
        </w:tc>
      </w:tr>
      <w:tr w:rsidR="006F0249" w:rsidRPr="003A4AC0" w:rsidTr="00DB2724">
        <w:trPr>
          <w:trHeight w:val="624"/>
        </w:trPr>
        <w:tc>
          <w:tcPr>
            <w:tcW w:w="1465" w:type="dxa"/>
            <w:shd w:val="clear" w:color="auto" w:fill="auto"/>
            <w:vAlign w:val="center"/>
          </w:tcPr>
          <w:p w:rsidR="006F0249" w:rsidRPr="00F0156F" w:rsidRDefault="006F0249" w:rsidP="00D477E1">
            <w:pPr>
              <w:pStyle w:val="Textkrpermitte"/>
            </w:pPr>
            <w:r w:rsidRPr="00FC0F56">
              <w:rPr>
                <w:noProof/>
              </w:rPr>
              <w:drawing>
                <wp:inline distT="0" distB="0" distL="0" distR="0" wp14:anchorId="1926CDD7" wp14:editId="00B36BB4">
                  <wp:extent cx="532800" cy="324000"/>
                  <wp:effectExtent l="0" t="0" r="635" b="0"/>
                  <wp:docPr id="476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1056" w:type="dxa"/>
            <w:shd w:val="clear" w:color="auto" w:fill="auto"/>
            <w:vAlign w:val="center"/>
          </w:tcPr>
          <w:p w:rsidR="006F0249" w:rsidRDefault="006F0249" w:rsidP="00D477E1">
            <w:pPr>
              <w:pStyle w:val="Textkrper"/>
              <w:jc w:val="center"/>
            </w:pPr>
            <w:r>
              <w:t>15</w:t>
            </w:r>
          </w:p>
          <w:p w:rsidR="006F0249" w:rsidRPr="00DE4890" w:rsidRDefault="001B46C5" w:rsidP="00D477E1">
            <w:pPr>
              <w:pStyle w:val="Textkrper"/>
              <w:jc w:val="center"/>
            </w:pPr>
            <w:r>
              <w:t>Min.</w:t>
            </w:r>
          </w:p>
        </w:tc>
        <w:tc>
          <w:tcPr>
            <w:tcW w:w="4850" w:type="dxa"/>
            <w:shd w:val="clear" w:color="auto" w:fill="auto"/>
          </w:tcPr>
          <w:p w:rsidR="006F0249" w:rsidRPr="00827285" w:rsidRDefault="006F0249" w:rsidP="00DB2724">
            <w:pPr>
              <w:rPr>
                <w:lang w:eastAsia="de-DE"/>
              </w:rPr>
            </w:pPr>
            <w:r w:rsidRPr="00827285">
              <w:rPr>
                <w:lang w:eastAsia="de-DE"/>
              </w:rPr>
              <w:t xml:space="preserve">Schreiben Sie Ihre Sätze auf den Handzettel. </w:t>
            </w:r>
          </w:p>
          <w:p w:rsidR="006F0249" w:rsidRPr="006737DF" w:rsidRDefault="006F0249" w:rsidP="00DB2724">
            <w:pPr>
              <w:rPr>
                <w:b/>
                <w:lang w:eastAsia="de-DE"/>
              </w:rPr>
            </w:pPr>
            <w:r w:rsidRPr="00827285">
              <w:rPr>
                <w:lang w:eastAsia="de-DE"/>
              </w:rPr>
              <w:t xml:space="preserve">Planen Sie gemeinsam den </w:t>
            </w:r>
            <w:r w:rsidRPr="00DB2724">
              <w:rPr>
                <w:rStyle w:val="Fett"/>
                <w:bCs w:val="0"/>
              </w:rPr>
              <w:t>Gesprächsverlauf</w:t>
            </w:r>
            <w:r w:rsidRPr="00827285">
              <w:rPr>
                <w:lang w:eastAsia="de-DE"/>
              </w:rPr>
              <w:t>.</w:t>
            </w:r>
          </w:p>
        </w:tc>
      </w:tr>
    </w:tbl>
    <w:p w:rsidR="006F0249" w:rsidRDefault="006F0249" w:rsidP="00EF7F33">
      <w:pPr>
        <w:pStyle w:val="Abstandszeile"/>
      </w:pPr>
    </w:p>
    <w:p w:rsidR="006F0249" w:rsidRDefault="006F0249" w:rsidP="00EF7F33">
      <w:pPr>
        <w:pStyle w:val="Abstandszeile"/>
      </w:pPr>
    </w:p>
    <w:p w:rsidR="006F0249" w:rsidRDefault="006F0249" w:rsidP="00EF7F33">
      <w:pPr>
        <w:pStyle w:val="Abstandszeile"/>
      </w:pPr>
    </w:p>
    <w:p w:rsidR="00EF7F33" w:rsidRDefault="00EF7F33" w:rsidP="00EF7F33">
      <w:pPr>
        <w:pStyle w:val="Abstandszeile"/>
      </w:pPr>
    </w:p>
    <w:p w:rsidR="006F0249" w:rsidRDefault="006F0249" w:rsidP="00EF7F33">
      <w:pPr>
        <w:pStyle w:val="Abstandszeile"/>
      </w:pPr>
    </w:p>
    <w:p w:rsidR="006F0249" w:rsidRDefault="006F0249" w:rsidP="00EF7F33">
      <w:pPr>
        <w:pStyle w:val="Abstandszeile"/>
      </w:pPr>
    </w:p>
    <w:p w:rsidR="006F0249" w:rsidRDefault="006F0249" w:rsidP="00EF7F33">
      <w:pPr>
        <w:pStyle w:val="Abstandszeile"/>
      </w:pPr>
    </w:p>
    <w:p w:rsidR="006F0249" w:rsidRDefault="006F0249" w:rsidP="00EF7F33">
      <w:pPr>
        <w:pStyle w:val="Abstandszeile"/>
      </w:pPr>
    </w:p>
    <w:p w:rsidR="006F0249" w:rsidRDefault="006F0249" w:rsidP="00EF7F33">
      <w:pPr>
        <w:pStyle w:val="Abstandszeile"/>
      </w:pPr>
    </w:p>
    <w:p w:rsidR="006F0249" w:rsidRDefault="006F0249" w:rsidP="00EF7F33">
      <w:pPr>
        <w:pStyle w:val="Abstandszeile"/>
      </w:pPr>
      <w:r w:rsidRPr="00A51A2F">
        <w:rPr>
          <w:noProof/>
        </w:rPr>
        <mc:AlternateContent>
          <mc:Choice Requires="wps">
            <w:drawing>
              <wp:anchor distT="0" distB="0" distL="114300" distR="114300" simplePos="0" relativeHeight="252041216" behindDoc="0" locked="1" layoutInCell="1" allowOverlap="1" wp14:anchorId="7E378D83" wp14:editId="343CD27A">
                <wp:simplePos x="0" y="0"/>
                <wp:positionH relativeFrom="column">
                  <wp:posOffset>3351530</wp:posOffset>
                </wp:positionH>
                <wp:positionV relativeFrom="paragraph">
                  <wp:posOffset>-957580</wp:posOffset>
                </wp:positionV>
                <wp:extent cx="3099600" cy="4669200"/>
                <wp:effectExtent l="19050" t="19050" r="43815" b="36195"/>
                <wp:wrapNone/>
                <wp:docPr id="1020" name="Textfeld 1020"/>
                <wp:cNvGraphicFramePr/>
                <a:graphic xmlns:a="http://schemas.openxmlformats.org/drawingml/2006/main">
                  <a:graphicData uri="http://schemas.microsoft.com/office/word/2010/wordprocessingShape">
                    <wps:wsp>
                      <wps:cNvSpPr txBox="1"/>
                      <wps:spPr>
                        <a:xfrm>
                          <a:off x="0" y="0"/>
                          <a:ext cx="3099600" cy="4669200"/>
                        </a:xfrm>
                        <a:prstGeom prst="rect">
                          <a:avLst/>
                        </a:prstGeom>
                        <a:solidFill>
                          <a:sysClr val="window" lastClr="FFFFFF"/>
                        </a:solidFill>
                        <a:ln w="50800">
                          <a:solidFill>
                            <a:srgbClr val="F79646">
                              <a:lumMod val="60000"/>
                              <a:lumOff val="40000"/>
                            </a:srgbClr>
                          </a:solidFill>
                          <a:prstDash val="solid"/>
                        </a:ln>
                        <a:effectLst/>
                      </wps:spPr>
                      <wps:txbx>
                        <w:txbxContent>
                          <w:p w:rsidR="00333930" w:rsidRPr="00C80BDE" w:rsidRDefault="00333930" w:rsidP="006F0249">
                            <w:pPr>
                              <w:jc w:val="center"/>
                              <w:rPr>
                                <w:rStyle w:val="Fett"/>
                                <w:bCs w:val="0"/>
                                <w:color w:val="7030A0"/>
                                <w:sz w:val="36"/>
                                <w:szCs w:val="36"/>
                              </w:rPr>
                            </w:pPr>
                            <w:r w:rsidRPr="00B65201">
                              <w:rPr>
                                <w:rStyle w:val="Fett"/>
                                <w:bCs w:val="0"/>
                                <w:color w:val="005426"/>
                                <w:sz w:val="36"/>
                                <w:szCs w:val="36"/>
                              </w:rPr>
                              <w:t>C</w:t>
                            </w:r>
                            <w:r w:rsidRPr="00C80BDE">
                              <w:rPr>
                                <w:rStyle w:val="Fett"/>
                                <w:bCs w:val="0"/>
                                <w:color w:val="7030A0"/>
                                <w:sz w:val="36"/>
                                <w:szCs w:val="36"/>
                              </w:rPr>
                              <w:t>R</w:t>
                            </w:r>
                          </w:p>
                          <w:p w:rsidR="00333930" w:rsidRDefault="00333930" w:rsidP="006F0249">
                            <w:pPr>
                              <w:jc w:val="center"/>
                              <w:rPr>
                                <w:rStyle w:val="Fett"/>
                                <w:bCs w:val="0"/>
                                <w:color w:val="7030A0"/>
                                <w:sz w:val="24"/>
                              </w:rPr>
                            </w:pPr>
                            <w:r>
                              <w:rPr>
                                <w:rStyle w:val="Fett"/>
                                <w:bCs w:val="0"/>
                                <w:color w:val="7030A0"/>
                                <w:sz w:val="24"/>
                              </w:rPr>
                              <w:t xml:space="preserve">Wir </w:t>
                            </w:r>
                            <w:r w:rsidRPr="00B65201">
                              <w:rPr>
                                <w:rStyle w:val="Fett"/>
                                <w:bCs w:val="0"/>
                                <w:color w:val="005426"/>
                                <w:sz w:val="24"/>
                              </w:rPr>
                              <w:t>begrüßen</w:t>
                            </w:r>
                            <w:r>
                              <w:rPr>
                                <w:rStyle w:val="Fett"/>
                                <w:bCs w:val="0"/>
                                <w:color w:val="005426"/>
                                <w:sz w:val="24"/>
                              </w:rPr>
                              <w:t xml:space="preserve"> </w:t>
                            </w:r>
                            <w:r>
                              <w:rPr>
                                <w:rStyle w:val="Fett"/>
                                <w:bCs w:val="0"/>
                                <w:color w:val="7030A0"/>
                                <w:sz w:val="24"/>
                              </w:rPr>
                              <w:t>Gäste.</w:t>
                            </w:r>
                          </w:p>
                          <w:p w:rsidR="00333930" w:rsidRDefault="00333930" w:rsidP="006F0249">
                            <w:pPr>
                              <w:jc w:val="center"/>
                              <w:rPr>
                                <w:rStyle w:val="Fett"/>
                                <w:bCs w:val="0"/>
                                <w:color w:val="7030A0"/>
                                <w:sz w:val="24"/>
                              </w:rPr>
                            </w:pPr>
                          </w:p>
                          <w:p w:rsidR="00333930" w:rsidRDefault="00333930" w:rsidP="006F0249">
                            <w:pPr>
                              <w:rPr>
                                <w:rStyle w:val="Fett"/>
                                <w:bCs w:val="0"/>
                                <w:color w:val="7030A0"/>
                                <w:sz w:val="24"/>
                              </w:rPr>
                            </w:pPr>
                            <w:r w:rsidRPr="00AB78B1">
                              <w:rPr>
                                <w:rStyle w:val="Fett"/>
                                <w:bCs w:val="0"/>
                                <w:color w:val="E36C0A" w:themeColor="accent6" w:themeShade="BF"/>
                                <w:sz w:val="24"/>
                              </w:rPr>
                              <w:t xml:space="preserve">Was </w:t>
                            </w:r>
                            <w:r>
                              <w:rPr>
                                <w:rStyle w:val="Fett"/>
                                <w:bCs w:val="0"/>
                                <w:color w:val="7030A0"/>
                                <w:sz w:val="24"/>
                              </w:rPr>
                              <w:t>sage ich?</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E36C0A" w:themeColor="accent6" w:themeShade="BF"/>
                                <w:sz w:val="24"/>
                              </w:rPr>
                            </w:pPr>
                          </w:p>
                          <w:p w:rsidR="00333930" w:rsidRDefault="00333930" w:rsidP="006F0249">
                            <w:pPr>
                              <w:rPr>
                                <w:rStyle w:val="Fett"/>
                                <w:bCs w:val="0"/>
                                <w:color w:val="E36C0A" w:themeColor="accent6" w:themeShade="BF"/>
                                <w:sz w:val="24"/>
                              </w:rPr>
                            </w:pPr>
                          </w:p>
                          <w:p w:rsidR="00333930" w:rsidRDefault="00333930" w:rsidP="006F0249">
                            <w:pPr>
                              <w:rPr>
                                <w:rStyle w:val="Fett"/>
                                <w:bCs w:val="0"/>
                                <w:color w:val="7030A0"/>
                                <w:sz w:val="24"/>
                              </w:rPr>
                            </w:pPr>
                            <w:r w:rsidRPr="00AB78B1">
                              <w:rPr>
                                <w:rStyle w:val="Fett"/>
                                <w:bCs w:val="0"/>
                                <w:color w:val="E36C0A" w:themeColor="accent6" w:themeShade="BF"/>
                                <w:sz w:val="24"/>
                              </w:rPr>
                              <w:t xml:space="preserve">Wann </w:t>
                            </w:r>
                            <w:r>
                              <w:rPr>
                                <w:rStyle w:val="Fett"/>
                                <w:bCs w:val="0"/>
                                <w:color w:val="7030A0"/>
                                <w:sz w:val="24"/>
                              </w:rPr>
                              <w:t>spreche ich?</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Pr="00595015" w:rsidRDefault="00333930" w:rsidP="006F0249">
                            <w:pPr>
                              <w:rPr>
                                <w:rStyle w:val="Fett"/>
                                <w:bCs w:val="0"/>
                                <w:color w:val="7030A0"/>
                                <w:sz w:val="24"/>
                              </w:rPr>
                            </w:pPr>
                          </w:p>
                          <w:p w:rsidR="00333930" w:rsidRPr="00595015" w:rsidRDefault="00333930" w:rsidP="006F0249">
                            <w:pPr>
                              <w:jc w:val="cente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20" o:spid="_x0000_s1221" type="#_x0000_t202" style="position:absolute;margin-left:263.9pt;margin-top:-75.4pt;width:244.05pt;height:367.65pt;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" fillcolor="window" strokecolor="#fac090" strokeweight="4pt">
                <v:textbox>
                  <w:txbxContent>
                    <w:p w:rsidR="00333930" w:rsidRPr="00C80BDE" w:rsidRDefault="00333930" w:rsidP="006F0249">
                      <w:pPr>
                        <w:jc w:val="center"/>
                        <w:rPr>
                          <w:rStyle w:val="Fett"/>
                          <w:bCs w:val="0"/>
                          <w:color w:val="7030A0"/>
                          <w:sz w:val="36"/>
                          <w:szCs w:val="36"/>
                        </w:rPr>
                      </w:pPr>
                      <w:r w:rsidRPr="00B65201">
                        <w:rPr>
                          <w:rStyle w:val="Fett"/>
                          <w:bCs w:val="0"/>
                          <w:color w:val="005426"/>
                          <w:sz w:val="36"/>
                          <w:szCs w:val="36"/>
                        </w:rPr>
                        <w:t>C</w:t>
                      </w:r>
                      <w:r w:rsidRPr="00C80BDE">
                        <w:rPr>
                          <w:rStyle w:val="Fett"/>
                          <w:bCs w:val="0"/>
                          <w:color w:val="7030A0"/>
                          <w:sz w:val="36"/>
                          <w:szCs w:val="36"/>
                        </w:rPr>
                        <w:t>R</w:t>
                      </w:r>
                    </w:p>
                    <w:p w:rsidR="00333930" w:rsidRDefault="00333930" w:rsidP="006F0249">
                      <w:pPr>
                        <w:jc w:val="center"/>
                        <w:rPr>
                          <w:rStyle w:val="Fett"/>
                          <w:bCs w:val="0"/>
                          <w:color w:val="7030A0"/>
                          <w:sz w:val="24"/>
                        </w:rPr>
                      </w:pPr>
                      <w:r>
                        <w:rPr>
                          <w:rStyle w:val="Fett"/>
                          <w:bCs w:val="0"/>
                          <w:color w:val="7030A0"/>
                          <w:sz w:val="24"/>
                        </w:rPr>
                        <w:t xml:space="preserve">Wir </w:t>
                      </w:r>
                      <w:r w:rsidRPr="00B65201">
                        <w:rPr>
                          <w:rStyle w:val="Fett"/>
                          <w:bCs w:val="0"/>
                          <w:color w:val="005426"/>
                          <w:sz w:val="24"/>
                        </w:rPr>
                        <w:t>begrüßen</w:t>
                      </w:r>
                      <w:r>
                        <w:rPr>
                          <w:rStyle w:val="Fett"/>
                          <w:bCs w:val="0"/>
                          <w:color w:val="005426"/>
                          <w:sz w:val="24"/>
                        </w:rPr>
                        <w:t xml:space="preserve"> </w:t>
                      </w:r>
                      <w:r>
                        <w:rPr>
                          <w:rStyle w:val="Fett"/>
                          <w:bCs w:val="0"/>
                          <w:color w:val="7030A0"/>
                          <w:sz w:val="24"/>
                        </w:rPr>
                        <w:t>Gäste.</w:t>
                      </w:r>
                    </w:p>
                    <w:p w:rsidR="00333930" w:rsidRDefault="00333930" w:rsidP="006F0249">
                      <w:pPr>
                        <w:jc w:val="center"/>
                        <w:rPr>
                          <w:rStyle w:val="Fett"/>
                          <w:bCs w:val="0"/>
                          <w:color w:val="7030A0"/>
                          <w:sz w:val="24"/>
                        </w:rPr>
                      </w:pPr>
                    </w:p>
                    <w:p w:rsidR="00333930" w:rsidRDefault="00333930" w:rsidP="006F0249">
                      <w:pPr>
                        <w:rPr>
                          <w:rStyle w:val="Fett"/>
                          <w:bCs w:val="0"/>
                          <w:color w:val="7030A0"/>
                          <w:sz w:val="24"/>
                        </w:rPr>
                      </w:pPr>
                      <w:r w:rsidRPr="00AB78B1">
                        <w:rPr>
                          <w:rStyle w:val="Fett"/>
                          <w:bCs w:val="0"/>
                          <w:color w:val="E36C0A" w:themeColor="accent6" w:themeShade="BF"/>
                          <w:sz w:val="24"/>
                        </w:rPr>
                        <w:t xml:space="preserve">Was </w:t>
                      </w:r>
                      <w:r>
                        <w:rPr>
                          <w:rStyle w:val="Fett"/>
                          <w:bCs w:val="0"/>
                          <w:color w:val="7030A0"/>
                          <w:sz w:val="24"/>
                        </w:rPr>
                        <w:t>sage ich?</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E36C0A" w:themeColor="accent6" w:themeShade="BF"/>
                          <w:sz w:val="24"/>
                        </w:rPr>
                      </w:pPr>
                    </w:p>
                    <w:p w:rsidR="00333930" w:rsidRDefault="00333930" w:rsidP="006F0249">
                      <w:pPr>
                        <w:rPr>
                          <w:rStyle w:val="Fett"/>
                          <w:bCs w:val="0"/>
                          <w:color w:val="E36C0A" w:themeColor="accent6" w:themeShade="BF"/>
                          <w:sz w:val="24"/>
                        </w:rPr>
                      </w:pPr>
                    </w:p>
                    <w:p w:rsidR="00333930" w:rsidRDefault="00333930" w:rsidP="006F0249">
                      <w:pPr>
                        <w:rPr>
                          <w:rStyle w:val="Fett"/>
                          <w:bCs w:val="0"/>
                          <w:color w:val="7030A0"/>
                          <w:sz w:val="24"/>
                        </w:rPr>
                      </w:pPr>
                      <w:r w:rsidRPr="00AB78B1">
                        <w:rPr>
                          <w:rStyle w:val="Fett"/>
                          <w:bCs w:val="0"/>
                          <w:color w:val="E36C0A" w:themeColor="accent6" w:themeShade="BF"/>
                          <w:sz w:val="24"/>
                        </w:rPr>
                        <w:t xml:space="preserve">Wann </w:t>
                      </w:r>
                      <w:r>
                        <w:rPr>
                          <w:rStyle w:val="Fett"/>
                          <w:bCs w:val="0"/>
                          <w:color w:val="7030A0"/>
                          <w:sz w:val="24"/>
                        </w:rPr>
                        <w:t>spreche ich?</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Pr="00595015" w:rsidRDefault="00333930" w:rsidP="006F0249">
                      <w:pPr>
                        <w:rPr>
                          <w:rStyle w:val="Fett"/>
                          <w:bCs w:val="0"/>
                          <w:color w:val="7030A0"/>
                          <w:sz w:val="24"/>
                        </w:rPr>
                      </w:pPr>
                    </w:p>
                    <w:p w:rsidR="00333930" w:rsidRPr="00595015" w:rsidRDefault="00333930" w:rsidP="006F0249">
                      <w:pPr>
                        <w:jc w:val="center"/>
                        <w:rPr>
                          <w:sz w:val="22"/>
                          <w:szCs w:val="22"/>
                        </w:rPr>
                      </w:pPr>
                    </w:p>
                  </w:txbxContent>
                </v:textbox>
                <w10:anchorlock/>
              </v:shape>
            </w:pict>
          </mc:Fallback>
        </mc:AlternateContent>
      </w:r>
      <w:r>
        <w:rPr>
          <w:noProof/>
        </w:rPr>
        <mc:AlternateContent>
          <mc:Choice Requires="wps">
            <w:drawing>
              <wp:anchor distT="0" distB="0" distL="114300" distR="114300" simplePos="0" relativeHeight="252040192" behindDoc="0" locked="1" layoutInCell="1" allowOverlap="1" wp14:anchorId="1C636951" wp14:editId="2CCBF77B">
                <wp:simplePos x="0" y="0"/>
                <wp:positionH relativeFrom="column">
                  <wp:posOffset>66178</wp:posOffset>
                </wp:positionH>
                <wp:positionV relativeFrom="paragraph">
                  <wp:posOffset>-957580</wp:posOffset>
                </wp:positionV>
                <wp:extent cx="3099600" cy="4669200"/>
                <wp:effectExtent l="19050" t="19050" r="43815" b="36195"/>
                <wp:wrapNone/>
                <wp:docPr id="4748" name="Textfeld 4748"/>
                <wp:cNvGraphicFramePr/>
                <a:graphic xmlns:a="http://schemas.openxmlformats.org/drawingml/2006/main">
                  <a:graphicData uri="http://schemas.microsoft.com/office/word/2010/wordprocessingShape">
                    <wps:wsp>
                      <wps:cNvSpPr txBox="1"/>
                      <wps:spPr>
                        <a:xfrm>
                          <a:off x="0" y="0"/>
                          <a:ext cx="3099600" cy="4669200"/>
                        </a:xfrm>
                        <a:prstGeom prst="rect">
                          <a:avLst/>
                        </a:prstGeom>
                        <a:solidFill>
                          <a:schemeClr val="lt1"/>
                        </a:solidFill>
                        <a:ln w="50800">
                          <a:solidFill>
                            <a:schemeClr val="accent6">
                              <a:lumMod val="60000"/>
                              <a:lumOff val="40000"/>
                            </a:schemeClr>
                          </a:solidFill>
                          <a:prstDash val="solid"/>
                        </a:ln>
                        <a:effectLst/>
                      </wps:spPr>
                      <wps:style>
                        <a:lnRef idx="0">
                          <a:schemeClr val="accent1"/>
                        </a:lnRef>
                        <a:fillRef idx="0">
                          <a:schemeClr val="accent1"/>
                        </a:fillRef>
                        <a:effectRef idx="0">
                          <a:schemeClr val="accent1"/>
                        </a:effectRef>
                        <a:fontRef idx="minor">
                          <a:schemeClr val="dk1"/>
                        </a:fontRef>
                      </wps:style>
                      <wps:txbx>
                        <w:txbxContent>
                          <w:p w:rsidR="00333930" w:rsidRPr="00C80BDE" w:rsidRDefault="00333930" w:rsidP="006F0249">
                            <w:pPr>
                              <w:jc w:val="center"/>
                              <w:rPr>
                                <w:rStyle w:val="Fett"/>
                                <w:bCs w:val="0"/>
                                <w:color w:val="7030A0"/>
                                <w:sz w:val="36"/>
                                <w:szCs w:val="36"/>
                              </w:rPr>
                            </w:pPr>
                            <w:r w:rsidRPr="00B65201">
                              <w:rPr>
                                <w:rStyle w:val="Fett"/>
                                <w:bCs w:val="0"/>
                                <w:color w:val="005426"/>
                                <w:sz w:val="36"/>
                                <w:szCs w:val="36"/>
                              </w:rPr>
                              <w:t>C</w:t>
                            </w:r>
                            <w:r w:rsidRPr="00C80BDE">
                              <w:rPr>
                                <w:rStyle w:val="Fett"/>
                                <w:bCs w:val="0"/>
                                <w:color w:val="7030A0"/>
                                <w:sz w:val="36"/>
                                <w:szCs w:val="36"/>
                              </w:rPr>
                              <w:t>R</w:t>
                            </w:r>
                          </w:p>
                          <w:p w:rsidR="00333930" w:rsidRDefault="00333930" w:rsidP="006F0249">
                            <w:pPr>
                              <w:jc w:val="center"/>
                              <w:rPr>
                                <w:rStyle w:val="Fett"/>
                                <w:bCs w:val="0"/>
                                <w:color w:val="7030A0"/>
                                <w:sz w:val="24"/>
                              </w:rPr>
                            </w:pPr>
                            <w:r>
                              <w:rPr>
                                <w:rStyle w:val="Fett"/>
                                <w:bCs w:val="0"/>
                                <w:color w:val="7030A0"/>
                                <w:sz w:val="24"/>
                              </w:rPr>
                              <w:t xml:space="preserve">Wir </w:t>
                            </w:r>
                            <w:r w:rsidRPr="00B65201">
                              <w:rPr>
                                <w:rStyle w:val="Fett"/>
                                <w:bCs w:val="0"/>
                                <w:color w:val="005426"/>
                                <w:sz w:val="24"/>
                              </w:rPr>
                              <w:t>begrüßen</w:t>
                            </w:r>
                            <w:r>
                              <w:rPr>
                                <w:rStyle w:val="Fett"/>
                                <w:bCs w:val="0"/>
                                <w:color w:val="005426"/>
                                <w:sz w:val="24"/>
                              </w:rPr>
                              <w:t xml:space="preserve"> </w:t>
                            </w:r>
                            <w:r>
                              <w:rPr>
                                <w:rStyle w:val="Fett"/>
                                <w:bCs w:val="0"/>
                                <w:color w:val="7030A0"/>
                                <w:sz w:val="24"/>
                              </w:rPr>
                              <w:t>Gäste.</w:t>
                            </w:r>
                          </w:p>
                          <w:p w:rsidR="00333930" w:rsidRDefault="00333930" w:rsidP="006F0249">
                            <w:pPr>
                              <w:jc w:val="center"/>
                              <w:rPr>
                                <w:rStyle w:val="Fett"/>
                                <w:bCs w:val="0"/>
                                <w:color w:val="7030A0"/>
                                <w:sz w:val="24"/>
                              </w:rPr>
                            </w:pPr>
                          </w:p>
                          <w:p w:rsidR="00333930" w:rsidRDefault="00333930" w:rsidP="006F0249">
                            <w:pPr>
                              <w:rPr>
                                <w:rStyle w:val="Fett"/>
                                <w:bCs w:val="0"/>
                                <w:color w:val="7030A0"/>
                                <w:sz w:val="24"/>
                              </w:rPr>
                            </w:pPr>
                            <w:r w:rsidRPr="00AB78B1">
                              <w:rPr>
                                <w:rStyle w:val="Fett"/>
                                <w:bCs w:val="0"/>
                                <w:color w:val="E36C0A" w:themeColor="accent6" w:themeShade="BF"/>
                                <w:sz w:val="24"/>
                              </w:rPr>
                              <w:t xml:space="preserve">Was </w:t>
                            </w:r>
                            <w:r>
                              <w:rPr>
                                <w:rStyle w:val="Fett"/>
                                <w:bCs w:val="0"/>
                                <w:color w:val="7030A0"/>
                                <w:sz w:val="24"/>
                              </w:rPr>
                              <w:t>sage ich?</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E36C0A" w:themeColor="accent6" w:themeShade="BF"/>
                                <w:sz w:val="24"/>
                              </w:rPr>
                            </w:pPr>
                          </w:p>
                          <w:p w:rsidR="00333930" w:rsidRDefault="00333930" w:rsidP="006F0249">
                            <w:pPr>
                              <w:rPr>
                                <w:rStyle w:val="Fett"/>
                                <w:bCs w:val="0"/>
                                <w:color w:val="E36C0A" w:themeColor="accent6" w:themeShade="BF"/>
                                <w:sz w:val="24"/>
                              </w:rPr>
                            </w:pPr>
                          </w:p>
                          <w:p w:rsidR="00333930" w:rsidRDefault="00333930" w:rsidP="006F0249">
                            <w:pPr>
                              <w:rPr>
                                <w:rStyle w:val="Fett"/>
                                <w:bCs w:val="0"/>
                                <w:color w:val="7030A0"/>
                                <w:sz w:val="24"/>
                              </w:rPr>
                            </w:pPr>
                            <w:r w:rsidRPr="00AB78B1">
                              <w:rPr>
                                <w:rStyle w:val="Fett"/>
                                <w:bCs w:val="0"/>
                                <w:color w:val="E36C0A" w:themeColor="accent6" w:themeShade="BF"/>
                                <w:sz w:val="24"/>
                              </w:rPr>
                              <w:t xml:space="preserve">Wann </w:t>
                            </w:r>
                            <w:r>
                              <w:rPr>
                                <w:rStyle w:val="Fett"/>
                                <w:bCs w:val="0"/>
                                <w:color w:val="7030A0"/>
                                <w:sz w:val="24"/>
                              </w:rPr>
                              <w:t>spreche ich?</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Pr="00595015" w:rsidRDefault="00333930" w:rsidP="006F0249">
                            <w:pPr>
                              <w:rPr>
                                <w:rStyle w:val="Fett"/>
                                <w:bCs w:val="0"/>
                                <w:color w:val="7030A0"/>
                                <w:sz w:val="24"/>
                              </w:rPr>
                            </w:pPr>
                          </w:p>
                          <w:p w:rsidR="00333930" w:rsidRPr="00595015" w:rsidRDefault="00333930" w:rsidP="006F0249">
                            <w:pPr>
                              <w:jc w:val="center"/>
                              <w:rPr>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748" o:spid="_x0000_s1222" type="#_x0000_t202" style="position:absolute;margin-left:5.2pt;margin-top:-75.4pt;width:244.05pt;height:367.65pt;z-index:25204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" fillcolor="white [3201]" strokecolor="#fabf8f [1945]" strokeweight="4pt">
                <v:textbox>
                  <w:txbxContent>
                    <w:p w:rsidR="00333930" w:rsidRPr="00C80BDE" w:rsidRDefault="00333930" w:rsidP="006F0249">
                      <w:pPr>
                        <w:jc w:val="center"/>
                        <w:rPr>
                          <w:rStyle w:val="Fett"/>
                          <w:bCs w:val="0"/>
                          <w:color w:val="7030A0"/>
                          <w:sz w:val="36"/>
                          <w:szCs w:val="36"/>
                        </w:rPr>
                      </w:pPr>
                      <w:r w:rsidRPr="00B65201">
                        <w:rPr>
                          <w:rStyle w:val="Fett"/>
                          <w:bCs w:val="0"/>
                          <w:color w:val="005426"/>
                          <w:sz w:val="36"/>
                          <w:szCs w:val="36"/>
                        </w:rPr>
                        <w:t>C</w:t>
                      </w:r>
                      <w:r w:rsidRPr="00C80BDE">
                        <w:rPr>
                          <w:rStyle w:val="Fett"/>
                          <w:bCs w:val="0"/>
                          <w:color w:val="7030A0"/>
                          <w:sz w:val="36"/>
                          <w:szCs w:val="36"/>
                        </w:rPr>
                        <w:t>R</w:t>
                      </w:r>
                    </w:p>
                    <w:p w:rsidR="00333930" w:rsidRDefault="00333930" w:rsidP="006F0249">
                      <w:pPr>
                        <w:jc w:val="center"/>
                        <w:rPr>
                          <w:rStyle w:val="Fett"/>
                          <w:bCs w:val="0"/>
                          <w:color w:val="7030A0"/>
                          <w:sz w:val="24"/>
                        </w:rPr>
                      </w:pPr>
                      <w:r>
                        <w:rPr>
                          <w:rStyle w:val="Fett"/>
                          <w:bCs w:val="0"/>
                          <w:color w:val="7030A0"/>
                          <w:sz w:val="24"/>
                        </w:rPr>
                        <w:t xml:space="preserve">Wir </w:t>
                      </w:r>
                      <w:r w:rsidRPr="00B65201">
                        <w:rPr>
                          <w:rStyle w:val="Fett"/>
                          <w:bCs w:val="0"/>
                          <w:color w:val="005426"/>
                          <w:sz w:val="24"/>
                        </w:rPr>
                        <w:t>begrüßen</w:t>
                      </w:r>
                      <w:r>
                        <w:rPr>
                          <w:rStyle w:val="Fett"/>
                          <w:bCs w:val="0"/>
                          <w:color w:val="005426"/>
                          <w:sz w:val="24"/>
                        </w:rPr>
                        <w:t xml:space="preserve"> </w:t>
                      </w:r>
                      <w:r>
                        <w:rPr>
                          <w:rStyle w:val="Fett"/>
                          <w:bCs w:val="0"/>
                          <w:color w:val="7030A0"/>
                          <w:sz w:val="24"/>
                        </w:rPr>
                        <w:t>Gäste.</w:t>
                      </w:r>
                    </w:p>
                    <w:p w:rsidR="00333930" w:rsidRDefault="00333930" w:rsidP="006F0249">
                      <w:pPr>
                        <w:jc w:val="center"/>
                        <w:rPr>
                          <w:rStyle w:val="Fett"/>
                          <w:bCs w:val="0"/>
                          <w:color w:val="7030A0"/>
                          <w:sz w:val="24"/>
                        </w:rPr>
                      </w:pPr>
                    </w:p>
                    <w:p w:rsidR="00333930" w:rsidRDefault="00333930" w:rsidP="006F0249">
                      <w:pPr>
                        <w:rPr>
                          <w:rStyle w:val="Fett"/>
                          <w:bCs w:val="0"/>
                          <w:color w:val="7030A0"/>
                          <w:sz w:val="24"/>
                        </w:rPr>
                      </w:pPr>
                      <w:r w:rsidRPr="00AB78B1">
                        <w:rPr>
                          <w:rStyle w:val="Fett"/>
                          <w:bCs w:val="0"/>
                          <w:color w:val="E36C0A" w:themeColor="accent6" w:themeShade="BF"/>
                          <w:sz w:val="24"/>
                        </w:rPr>
                        <w:t xml:space="preserve">Was </w:t>
                      </w:r>
                      <w:r>
                        <w:rPr>
                          <w:rStyle w:val="Fett"/>
                          <w:bCs w:val="0"/>
                          <w:color w:val="7030A0"/>
                          <w:sz w:val="24"/>
                        </w:rPr>
                        <w:t>sage ich?</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Default="00333930" w:rsidP="006F0249">
                      <w:pPr>
                        <w:rPr>
                          <w:rStyle w:val="Fett"/>
                          <w:bCs w:val="0"/>
                          <w:color w:val="E36C0A" w:themeColor="accent6" w:themeShade="BF"/>
                          <w:sz w:val="24"/>
                        </w:rPr>
                      </w:pPr>
                    </w:p>
                    <w:p w:rsidR="00333930" w:rsidRDefault="00333930" w:rsidP="006F0249">
                      <w:pPr>
                        <w:rPr>
                          <w:rStyle w:val="Fett"/>
                          <w:bCs w:val="0"/>
                          <w:color w:val="E36C0A" w:themeColor="accent6" w:themeShade="BF"/>
                          <w:sz w:val="24"/>
                        </w:rPr>
                      </w:pPr>
                    </w:p>
                    <w:p w:rsidR="00333930" w:rsidRDefault="00333930" w:rsidP="006F0249">
                      <w:pPr>
                        <w:rPr>
                          <w:rStyle w:val="Fett"/>
                          <w:bCs w:val="0"/>
                          <w:color w:val="7030A0"/>
                          <w:sz w:val="24"/>
                        </w:rPr>
                      </w:pPr>
                      <w:r w:rsidRPr="00AB78B1">
                        <w:rPr>
                          <w:rStyle w:val="Fett"/>
                          <w:bCs w:val="0"/>
                          <w:color w:val="E36C0A" w:themeColor="accent6" w:themeShade="BF"/>
                          <w:sz w:val="24"/>
                        </w:rPr>
                        <w:t xml:space="preserve">Wann </w:t>
                      </w:r>
                      <w:r>
                        <w:rPr>
                          <w:rStyle w:val="Fett"/>
                          <w:bCs w:val="0"/>
                          <w:color w:val="7030A0"/>
                          <w:sz w:val="24"/>
                        </w:rPr>
                        <w:t>spreche ich?</w:t>
                      </w:r>
                    </w:p>
                    <w:p w:rsidR="00333930" w:rsidRDefault="00333930" w:rsidP="006F0249">
                      <w:pPr>
                        <w:rPr>
                          <w:rStyle w:val="Fett"/>
                          <w:bCs w:val="0"/>
                          <w:color w:val="7030A0"/>
                          <w:sz w:val="24"/>
                        </w:rPr>
                      </w:pPr>
                    </w:p>
                    <w:p w:rsidR="00333930" w:rsidRDefault="00333930" w:rsidP="006F0249">
                      <w:pPr>
                        <w:rPr>
                          <w:rStyle w:val="Fett"/>
                          <w:bCs w:val="0"/>
                          <w:color w:val="7030A0"/>
                          <w:sz w:val="24"/>
                        </w:rPr>
                      </w:pPr>
                      <w:r>
                        <w:rPr>
                          <w:rStyle w:val="Fett"/>
                          <w:bCs w:val="0"/>
                          <w:color w:val="7030A0"/>
                          <w:sz w:val="24"/>
                        </w:rPr>
                        <w:t>…………………………………………………</w:t>
                      </w:r>
                    </w:p>
                    <w:p w:rsidR="00333930" w:rsidRPr="00595015" w:rsidRDefault="00333930" w:rsidP="006F0249">
                      <w:pPr>
                        <w:rPr>
                          <w:rStyle w:val="Fett"/>
                          <w:bCs w:val="0"/>
                          <w:color w:val="7030A0"/>
                          <w:sz w:val="24"/>
                        </w:rPr>
                      </w:pPr>
                    </w:p>
                    <w:p w:rsidR="00333930" w:rsidRPr="00595015" w:rsidRDefault="00333930" w:rsidP="006F0249">
                      <w:pPr>
                        <w:jc w:val="center"/>
                        <w:rPr>
                          <w:sz w:val="22"/>
                          <w:szCs w:val="22"/>
                        </w:rPr>
                      </w:pPr>
                    </w:p>
                  </w:txbxContent>
                </v:textbox>
                <w10:anchorlock/>
              </v:shape>
            </w:pict>
          </mc:Fallback>
        </mc:AlternateContent>
      </w:r>
    </w:p>
    <w:p w:rsidR="006F0249" w:rsidRDefault="006F0249" w:rsidP="00EF7F33">
      <w:pPr>
        <w:pStyle w:val="Abstandszeile"/>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2E246B" w:rsidRPr="009B4760" w:rsidTr="00D477E1">
        <w:trPr>
          <w:trHeight w:val="523"/>
        </w:trPr>
        <w:tc>
          <w:tcPr>
            <w:tcW w:w="3119" w:type="dxa"/>
            <w:shd w:val="clear" w:color="auto" w:fill="D9D9D9"/>
          </w:tcPr>
          <w:p w:rsidR="002E246B" w:rsidRPr="009B4760" w:rsidRDefault="002E246B" w:rsidP="00D477E1">
            <w:pPr>
              <w:spacing w:before="40" w:after="60" w:line="160" w:lineRule="exact"/>
              <w:rPr>
                <w:color w:val="000000"/>
                <w:sz w:val="12"/>
              </w:rPr>
            </w:pPr>
            <w:r w:rsidRPr="009B4760">
              <w:rPr>
                <w:sz w:val="12"/>
              </w:rPr>
              <w:lastRenderedPageBreak/>
              <w:br w:type="page"/>
              <w:t>Lernfeld</w:t>
            </w:r>
          </w:p>
          <w:p w:rsidR="002E246B" w:rsidRPr="009B4760" w:rsidRDefault="002E246B" w:rsidP="00D477E1">
            <w:pPr>
              <w:rPr>
                <w:b/>
              </w:rPr>
            </w:pPr>
            <w:r w:rsidRPr="009B4760">
              <w:rPr>
                <w:b/>
              </w:rPr>
              <w:t>LF 1</w:t>
            </w:r>
          </w:p>
        </w:tc>
        <w:tc>
          <w:tcPr>
            <w:tcW w:w="4229" w:type="dxa"/>
            <w:gridSpan w:val="2"/>
            <w:shd w:val="clear" w:color="auto" w:fill="D9D9D9"/>
          </w:tcPr>
          <w:p w:rsidR="002E246B" w:rsidRPr="009B4760" w:rsidRDefault="002E246B" w:rsidP="00D477E1">
            <w:pPr>
              <w:spacing w:before="40" w:after="60" w:line="160" w:lineRule="exact"/>
              <w:rPr>
                <w:color w:val="000000"/>
                <w:sz w:val="12"/>
              </w:rPr>
            </w:pPr>
            <w:r w:rsidRPr="009B4760">
              <w:rPr>
                <w:sz w:val="12"/>
              </w:rPr>
              <w:t>Titel</w:t>
            </w:r>
          </w:p>
          <w:p w:rsidR="002E246B" w:rsidRPr="009B4760" w:rsidRDefault="002E246B" w:rsidP="00D477E1">
            <w:pPr>
              <w:rPr>
                <w:b/>
              </w:rPr>
            </w:pPr>
            <w:r w:rsidRPr="00A62608">
              <w:rPr>
                <w:b/>
              </w:rPr>
              <w:t>Berufe in der Gastronomie – Teil II</w:t>
            </w:r>
          </w:p>
        </w:tc>
        <w:tc>
          <w:tcPr>
            <w:tcW w:w="188" w:type="dxa"/>
            <w:vMerge w:val="restart"/>
            <w:tcBorders>
              <w:top w:val="nil"/>
              <w:bottom w:val="nil"/>
            </w:tcBorders>
            <w:shd w:val="clear" w:color="auto" w:fill="FFFFFF"/>
          </w:tcPr>
          <w:p w:rsidR="002E246B" w:rsidRPr="009B4760" w:rsidRDefault="002E246B" w:rsidP="00D477E1"/>
        </w:tc>
        <w:tc>
          <w:tcPr>
            <w:tcW w:w="2103" w:type="dxa"/>
            <w:gridSpan w:val="2"/>
            <w:shd w:val="clear" w:color="auto" w:fill="D9D9D9"/>
          </w:tcPr>
          <w:p w:rsidR="002E246B" w:rsidRPr="000F5789" w:rsidRDefault="002E246B" w:rsidP="00D477E1">
            <w:pPr>
              <w:jc w:val="center"/>
              <w:rPr>
                <w:rFonts w:cs="Times New Roman"/>
                <w:b/>
                <w:lang w:eastAsia="de-DE"/>
              </w:rPr>
            </w:pPr>
            <w:r w:rsidRPr="000F5789">
              <w:rPr>
                <w:rFonts w:cs="Times New Roman"/>
                <w:b/>
                <w:lang w:eastAsia="de-DE"/>
              </w:rPr>
              <w:t xml:space="preserve">Ernährung </w:t>
            </w:r>
          </w:p>
          <w:p w:rsidR="002E246B" w:rsidRPr="000F5789" w:rsidRDefault="002E246B" w:rsidP="00D477E1">
            <w:pPr>
              <w:jc w:val="center"/>
              <w:rPr>
                <w:rFonts w:cs="Times New Roman"/>
                <w:b/>
                <w:lang w:eastAsia="de-DE"/>
              </w:rPr>
            </w:pPr>
            <w:r w:rsidRPr="000F5789">
              <w:rPr>
                <w:rFonts w:cs="Times New Roman"/>
                <w:b/>
                <w:lang w:eastAsia="de-DE"/>
              </w:rPr>
              <w:t>und Gastronomie</w:t>
            </w:r>
          </w:p>
          <w:p w:rsidR="002E246B" w:rsidRPr="009A3177" w:rsidRDefault="002E246B" w:rsidP="00D477E1">
            <w:pPr>
              <w:jc w:val="center"/>
              <w:rPr>
                <w:rFonts w:cs="Times New Roman"/>
                <w:b/>
                <w:lang w:eastAsia="de-DE"/>
              </w:rPr>
            </w:pPr>
            <w:r>
              <w:rPr>
                <w:b/>
              </w:rPr>
              <w:t>EG1.01.04.03</w:t>
            </w:r>
          </w:p>
        </w:tc>
      </w:tr>
      <w:tr w:rsidR="002E246B" w:rsidRPr="009B4760" w:rsidTr="00D477E1">
        <w:tc>
          <w:tcPr>
            <w:tcW w:w="7348" w:type="dxa"/>
            <w:gridSpan w:val="3"/>
          </w:tcPr>
          <w:p w:rsidR="002E246B" w:rsidRPr="009B4760" w:rsidRDefault="002E246B" w:rsidP="00D477E1">
            <w:pPr>
              <w:spacing w:before="40" w:after="60" w:line="160" w:lineRule="exact"/>
              <w:rPr>
                <w:sz w:val="12"/>
              </w:rPr>
            </w:pPr>
            <w:r w:rsidRPr="009B4760">
              <w:rPr>
                <w:sz w:val="12"/>
              </w:rPr>
              <w:t>Kompetenzbereiche:</w:t>
            </w:r>
          </w:p>
          <w:p w:rsidR="002E246B" w:rsidRPr="00D43B26" w:rsidRDefault="002E246B" w:rsidP="002E246B">
            <w:pPr>
              <w:pStyle w:val="Kopf8ptafz"/>
              <w:ind w:left="227" w:hanging="170"/>
              <w:rPr>
                <w:szCs w:val="16"/>
              </w:rPr>
            </w:pPr>
            <w:r w:rsidRPr="00D43B26">
              <w:rPr>
                <w:szCs w:val="16"/>
              </w:rPr>
              <w:t>Ich kann die Aufgaben als Dienstleister und Gastgeber wahrnehmen und Aufgaben eigenverantwortlich und selbstständig durchführen.</w:t>
            </w:r>
          </w:p>
          <w:p w:rsidR="002E246B" w:rsidRPr="00D43B26" w:rsidRDefault="002E246B" w:rsidP="002E246B">
            <w:pPr>
              <w:pStyle w:val="Kopf8ptafz"/>
              <w:ind w:left="227" w:hanging="170"/>
              <w:rPr>
                <w:szCs w:val="16"/>
              </w:rPr>
            </w:pPr>
            <w:r w:rsidRPr="00D43B26">
              <w:rPr>
                <w:szCs w:val="16"/>
              </w:rPr>
              <w:t>Ich kann in der Gruppe kommunizieren und vereinbarte Regeln einhalten.</w:t>
            </w:r>
          </w:p>
          <w:p w:rsidR="002E246B" w:rsidRPr="009B4760" w:rsidRDefault="002E246B" w:rsidP="002E246B">
            <w:pPr>
              <w:numPr>
                <w:ilvl w:val="0"/>
                <w:numId w:val="6"/>
              </w:numPr>
              <w:ind w:left="227" w:hanging="170"/>
              <w:rPr>
                <w:sz w:val="16"/>
              </w:rPr>
            </w:pPr>
            <w:r w:rsidRPr="00D43B26">
              <w:rPr>
                <w:sz w:val="16"/>
                <w:szCs w:val="16"/>
              </w:rPr>
              <w:t>Ich kann Arbeitsabläufe lesen und verstehen.</w:t>
            </w:r>
          </w:p>
        </w:tc>
        <w:tc>
          <w:tcPr>
            <w:tcW w:w="188" w:type="dxa"/>
            <w:vMerge/>
            <w:tcBorders>
              <w:bottom w:val="nil"/>
              <w:right w:val="nil"/>
            </w:tcBorders>
            <w:vAlign w:val="center"/>
          </w:tcPr>
          <w:p w:rsidR="002E246B" w:rsidRPr="009B4760" w:rsidRDefault="002E246B" w:rsidP="00D477E1">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2E246B"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2E246B" w:rsidRPr="009A3177" w:rsidRDefault="002E246B" w:rsidP="00D477E1">
                  <w:pPr>
                    <w:jc w:val="center"/>
                    <w:rPr>
                      <w:lang w:eastAsia="de-DE"/>
                    </w:rPr>
                  </w:pPr>
                  <w:proofErr w:type="spellStart"/>
                  <w:r w:rsidRPr="009A3177">
                    <w:rPr>
                      <w:lang w:eastAsia="de-DE"/>
                    </w:rPr>
                    <w:t>LernPROJEKT</w:t>
                  </w:r>
                  <w:proofErr w:type="spellEnd"/>
                </w:p>
              </w:tc>
            </w:tr>
            <w:tr w:rsidR="002E246B"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2E246B" w:rsidRPr="009A3177" w:rsidRDefault="002E246B" w:rsidP="00D477E1">
                  <w:pPr>
                    <w:jc w:val="center"/>
                    <w:rPr>
                      <w:lang w:eastAsia="de-DE"/>
                    </w:rPr>
                  </w:pPr>
                  <w:proofErr w:type="spellStart"/>
                  <w:r w:rsidRPr="009A3177">
                    <w:rPr>
                      <w:lang w:eastAsia="de-DE"/>
                    </w:rPr>
                    <w:t>LernTHEMA</w:t>
                  </w:r>
                  <w:proofErr w:type="spellEnd"/>
                </w:p>
              </w:tc>
            </w:tr>
            <w:tr w:rsidR="002E246B" w:rsidRPr="009B4760" w:rsidTr="00D477E1">
              <w:trPr>
                <w:trHeight w:val="284"/>
              </w:trPr>
              <w:tc>
                <w:tcPr>
                  <w:tcW w:w="2090" w:type="dxa"/>
                  <w:tcBorders>
                    <w:top w:val="single" w:sz="4" w:space="0" w:color="auto"/>
                    <w:left w:val="single" w:sz="4" w:space="0" w:color="auto"/>
                    <w:bottom w:val="nil"/>
                    <w:right w:val="single" w:sz="4" w:space="0" w:color="auto"/>
                  </w:tcBorders>
                  <w:shd w:val="clear" w:color="auto" w:fill="D9D9D9"/>
                </w:tcPr>
                <w:p w:rsidR="002E246B" w:rsidRPr="009B4760" w:rsidRDefault="002E246B" w:rsidP="00D477E1">
                  <w:pPr>
                    <w:jc w:val="center"/>
                    <w:rPr>
                      <w:rFonts w:cs="Times New Roman"/>
                      <w:b/>
                      <w:lang w:eastAsia="de-DE"/>
                    </w:rPr>
                  </w:pPr>
                  <w:proofErr w:type="spellStart"/>
                  <w:r w:rsidRPr="009B4760">
                    <w:rPr>
                      <w:rFonts w:cs="Times New Roman"/>
                      <w:b/>
                      <w:lang w:eastAsia="de-DE"/>
                    </w:rPr>
                    <w:t>LernSCHRITT</w:t>
                  </w:r>
                  <w:proofErr w:type="spellEnd"/>
                </w:p>
              </w:tc>
            </w:tr>
          </w:tbl>
          <w:p w:rsidR="002E246B" w:rsidRPr="009B4760" w:rsidRDefault="002E246B" w:rsidP="00D477E1"/>
        </w:tc>
      </w:tr>
      <w:tr w:rsidR="002E246B" w:rsidRPr="009B4760" w:rsidTr="00D477E1">
        <w:trPr>
          <w:trHeight w:val="149"/>
        </w:trPr>
        <w:tc>
          <w:tcPr>
            <w:tcW w:w="7348" w:type="dxa"/>
            <w:gridSpan w:val="3"/>
            <w:tcBorders>
              <w:left w:val="nil"/>
              <w:right w:val="nil"/>
            </w:tcBorders>
          </w:tcPr>
          <w:p w:rsidR="002E246B" w:rsidRPr="009B4760" w:rsidRDefault="002E246B" w:rsidP="00D477E1"/>
        </w:tc>
        <w:tc>
          <w:tcPr>
            <w:tcW w:w="196" w:type="dxa"/>
            <w:gridSpan w:val="2"/>
            <w:tcBorders>
              <w:top w:val="nil"/>
              <w:left w:val="nil"/>
              <w:right w:val="nil"/>
            </w:tcBorders>
          </w:tcPr>
          <w:p w:rsidR="002E246B" w:rsidRPr="009B4760" w:rsidRDefault="002E246B" w:rsidP="00D477E1"/>
        </w:tc>
        <w:tc>
          <w:tcPr>
            <w:tcW w:w="2095" w:type="dxa"/>
            <w:tcBorders>
              <w:left w:val="nil"/>
              <w:right w:val="nil"/>
            </w:tcBorders>
          </w:tcPr>
          <w:p w:rsidR="002E246B" w:rsidRPr="009B4760" w:rsidRDefault="002E246B" w:rsidP="00D477E1"/>
        </w:tc>
      </w:tr>
      <w:tr w:rsidR="002E246B" w:rsidRPr="009B4760" w:rsidTr="00D477E1">
        <w:trPr>
          <w:trHeight w:val="443"/>
        </w:trPr>
        <w:tc>
          <w:tcPr>
            <w:tcW w:w="4818" w:type="dxa"/>
            <w:gridSpan w:val="2"/>
            <w:vMerge w:val="restart"/>
          </w:tcPr>
          <w:p w:rsidR="002E246B" w:rsidRPr="009B4760" w:rsidRDefault="002E246B" w:rsidP="00D477E1">
            <w:pPr>
              <w:spacing w:before="40" w:after="60" w:line="160" w:lineRule="exact"/>
              <w:rPr>
                <w:sz w:val="12"/>
              </w:rPr>
            </w:pPr>
            <w:r w:rsidRPr="009B4760">
              <w:rPr>
                <w:sz w:val="12"/>
              </w:rPr>
              <w:t>Kompetenzen:</w:t>
            </w:r>
          </w:p>
          <w:p w:rsidR="002E246B" w:rsidRPr="006E127F" w:rsidRDefault="002E246B" w:rsidP="002E246B">
            <w:pPr>
              <w:numPr>
                <w:ilvl w:val="0"/>
                <w:numId w:val="6"/>
              </w:numPr>
              <w:ind w:left="227" w:hanging="170"/>
              <w:rPr>
                <w:sz w:val="16"/>
              </w:rPr>
            </w:pPr>
            <w:r>
              <w:rPr>
                <w:sz w:val="16"/>
              </w:rPr>
              <w:t>Ich kann die Begrüßungsrede in Bezug auf Satzbausteine kontrolli</w:t>
            </w:r>
            <w:r>
              <w:rPr>
                <w:sz w:val="16"/>
              </w:rPr>
              <w:t>e</w:t>
            </w:r>
            <w:r>
              <w:rPr>
                <w:sz w:val="16"/>
              </w:rPr>
              <w:t>ren.</w:t>
            </w:r>
          </w:p>
          <w:p w:rsidR="002E246B" w:rsidRPr="009B4760" w:rsidRDefault="002E246B" w:rsidP="00D477E1">
            <w:pPr>
              <w:rPr>
                <w:sz w:val="16"/>
              </w:rPr>
            </w:pPr>
          </w:p>
        </w:tc>
        <w:tc>
          <w:tcPr>
            <w:tcW w:w="4821" w:type="dxa"/>
            <w:gridSpan w:val="4"/>
          </w:tcPr>
          <w:p w:rsidR="002E246B" w:rsidRPr="009B4760" w:rsidRDefault="002E246B" w:rsidP="00D477E1">
            <w:pPr>
              <w:spacing w:before="40" w:after="60" w:line="160" w:lineRule="exact"/>
              <w:rPr>
                <w:sz w:val="12"/>
              </w:rPr>
            </w:pPr>
            <w:r w:rsidRPr="009B4760">
              <w:rPr>
                <w:sz w:val="12"/>
              </w:rPr>
              <w:t>Was Sie schon können sollten:</w:t>
            </w:r>
          </w:p>
          <w:p w:rsidR="002E246B" w:rsidRPr="009B4760" w:rsidRDefault="002E246B" w:rsidP="00D477E1">
            <w:pPr>
              <w:ind w:left="227"/>
              <w:rPr>
                <w:sz w:val="16"/>
              </w:rPr>
            </w:pPr>
          </w:p>
        </w:tc>
      </w:tr>
      <w:tr w:rsidR="002E246B" w:rsidRPr="009B4760" w:rsidTr="00D477E1">
        <w:trPr>
          <w:trHeight w:val="443"/>
        </w:trPr>
        <w:tc>
          <w:tcPr>
            <w:tcW w:w="4818" w:type="dxa"/>
            <w:gridSpan w:val="2"/>
            <w:vMerge/>
          </w:tcPr>
          <w:p w:rsidR="002E246B" w:rsidRPr="009B4760" w:rsidRDefault="002E246B" w:rsidP="00D477E1">
            <w:pPr>
              <w:spacing w:before="40" w:after="60" w:line="160" w:lineRule="exact"/>
              <w:rPr>
                <w:sz w:val="12"/>
              </w:rPr>
            </w:pPr>
          </w:p>
        </w:tc>
        <w:tc>
          <w:tcPr>
            <w:tcW w:w="4821" w:type="dxa"/>
            <w:gridSpan w:val="4"/>
          </w:tcPr>
          <w:p w:rsidR="002E246B" w:rsidRPr="009B4760" w:rsidRDefault="002E246B" w:rsidP="00D477E1">
            <w:pPr>
              <w:spacing w:before="40" w:after="60" w:line="160" w:lineRule="exact"/>
              <w:rPr>
                <w:sz w:val="12"/>
              </w:rPr>
            </w:pPr>
            <w:r w:rsidRPr="009B4760">
              <w:rPr>
                <w:sz w:val="12"/>
              </w:rPr>
              <w:t>Wofür Sie das benötigen:</w:t>
            </w:r>
          </w:p>
          <w:p w:rsidR="002E246B" w:rsidRPr="009B4760" w:rsidRDefault="002E246B" w:rsidP="002E246B">
            <w:pPr>
              <w:numPr>
                <w:ilvl w:val="0"/>
                <w:numId w:val="6"/>
              </w:numPr>
              <w:ind w:left="227" w:hanging="170"/>
              <w:rPr>
                <w:sz w:val="16"/>
              </w:rPr>
            </w:pPr>
            <w:r>
              <w:rPr>
                <w:sz w:val="16"/>
              </w:rPr>
              <w:t>Berufsorientierung</w:t>
            </w:r>
          </w:p>
        </w:tc>
      </w:tr>
      <w:tr w:rsidR="002E246B" w:rsidRPr="009B4760" w:rsidTr="00D477E1">
        <w:trPr>
          <w:trHeight w:val="443"/>
        </w:trPr>
        <w:tc>
          <w:tcPr>
            <w:tcW w:w="4818" w:type="dxa"/>
            <w:gridSpan w:val="2"/>
            <w:vMerge/>
          </w:tcPr>
          <w:p w:rsidR="002E246B" w:rsidRPr="009B4760" w:rsidRDefault="002E246B" w:rsidP="00D477E1">
            <w:pPr>
              <w:spacing w:before="40" w:after="60" w:line="160" w:lineRule="exact"/>
              <w:rPr>
                <w:sz w:val="12"/>
              </w:rPr>
            </w:pPr>
          </w:p>
        </w:tc>
        <w:tc>
          <w:tcPr>
            <w:tcW w:w="4821" w:type="dxa"/>
            <w:gridSpan w:val="4"/>
          </w:tcPr>
          <w:p w:rsidR="002E246B" w:rsidRPr="009B4760" w:rsidRDefault="002E246B" w:rsidP="00D477E1">
            <w:pPr>
              <w:spacing w:before="40" w:after="60" w:line="160" w:lineRule="exact"/>
              <w:rPr>
                <w:sz w:val="12"/>
              </w:rPr>
            </w:pPr>
            <w:r w:rsidRPr="009B4760">
              <w:rPr>
                <w:sz w:val="12"/>
              </w:rPr>
              <w:t>Wie Sie Ihr Können prüfen können:</w:t>
            </w:r>
          </w:p>
          <w:p w:rsidR="002E246B" w:rsidRPr="009B4760" w:rsidRDefault="002E246B" w:rsidP="00EF7F33">
            <w:pPr>
              <w:ind w:left="227"/>
              <w:rPr>
                <w:sz w:val="16"/>
              </w:rPr>
            </w:pPr>
          </w:p>
        </w:tc>
      </w:tr>
    </w:tbl>
    <w:p w:rsidR="002E246B" w:rsidRDefault="00BA3B96" w:rsidP="002E246B">
      <w:pPr>
        <w:rPr>
          <w:lang w:eastAsia="de-DE"/>
        </w:rPr>
      </w:pPr>
      <w:r w:rsidRPr="006737DF">
        <w:rPr>
          <w:noProof/>
          <w:sz w:val="24"/>
          <w:lang w:eastAsia="de-DE"/>
        </w:rPr>
        <w:drawing>
          <wp:anchor distT="0" distB="0" distL="114300" distR="114300" simplePos="0" relativeHeight="252056576" behindDoc="0" locked="0" layoutInCell="0" allowOverlap="1" wp14:anchorId="27E20639" wp14:editId="251578B3">
            <wp:simplePos x="0" y="0"/>
            <wp:positionH relativeFrom="rightMargin">
              <wp:posOffset>214933</wp:posOffset>
            </wp:positionH>
            <wp:positionV relativeFrom="paragraph">
              <wp:posOffset>124460</wp:posOffset>
            </wp:positionV>
            <wp:extent cx="345440" cy="323850"/>
            <wp:effectExtent l="0" t="0" r="0" b="0"/>
            <wp:wrapNone/>
            <wp:docPr id="57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5"/>
        <w:gridCol w:w="1056"/>
        <w:gridCol w:w="4850"/>
      </w:tblGrid>
      <w:tr w:rsidR="002E246B" w:rsidRPr="00DE4890" w:rsidTr="00B36733">
        <w:trPr>
          <w:trHeight w:val="397"/>
        </w:trPr>
        <w:tc>
          <w:tcPr>
            <w:tcW w:w="1465" w:type="dxa"/>
            <w:shd w:val="clear" w:color="auto" w:fill="D9D9D9" w:themeFill="background1" w:themeFillShade="D9"/>
            <w:vAlign w:val="center"/>
          </w:tcPr>
          <w:p w:rsidR="002E246B" w:rsidRPr="00DE4890" w:rsidRDefault="002E246B" w:rsidP="00D477E1">
            <w:pPr>
              <w:pStyle w:val="TabelleKopfmitte"/>
            </w:pPr>
            <w:r>
              <w:t>Phase</w:t>
            </w:r>
          </w:p>
        </w:tc>
        <w:tc>
          <w:tcPr>
            <w:tcW w:w="1056" w:type="dxa"/>
            <w:shd w:val="clear" w:color="auto" w:fill="D9D9D9" w:themeFill="background1" w:themeFillShade="D9"/>
            <w:vAlign w:val="center"/>
          </w:tcPr>
          <w:p w:rsidR="002E246B" w:rsidRPr="00DE4890" w:rsidRDefault="002E246B" w:rsidP="00D477E1">
            <w:pPr>
              <w:pStyle w:val="TabelleKopfmitte"/>
            </w:pPr>
            <w:r>
              <w:t>Zeit</w:t>
            </w:r>
          </w:p>
        </w:tc>
        <w:tc>
          <w:tcPr>
            <w:tcW w:w="4850" w:type="dxa"/>
            <w:shd w:val="clear" w:color="auto" w:fill="D9D9D9" w:themeFill="background1" w:themeFillShade="D9"/>
            <w:vAlign w:val="center"/>
          </w:tcPr>
          <w:p w:rsidR="002E246B" w:rsidRPr="00DE4890" w:rsidRDefault="002E246B" w:rsidP="00D477E1">
            <w:pPr>
              <w:pStyle w:val="TabelleKopfmitte"/>
            </w:pPr>
            <w:r>
              <w:t>Aufgabe</w:t>
            </w:r>
          </w:p>
        </w:tc>
      </w:tr>
      <w:tr w:rsidR="002E246B" w:rsidRPr="003A4AC0" w:rsidTr="00B36733">
        <w:trPr>
          <w:trHeight w:val="624"/>
        </w:trPr>
        <w:tc>
          <w:tcPr>
            <w:tcW w:w="1465" w:type="dxa"/>
            <w:shd w:val="clear" w:color="auto" w:fill="auto"/>
            <w:vAlign w:val="center"/>
          </w:tcPr>
          <w:p w:rsidR="002E246B" w:rsidRPr="00F0156F" w:rsidRDefault="002E246B" w:rsidP="00D477E1">
            <w:pPr>
              <w:pStyle w:val="Textkrpermitte"/>
            </w:pPr>
            <w:r w:rsidRPr="00FC0F56">
              <w:rPr>
                <w:noProof/>
              </w:rPr>
              <w:drawing>
                <wp:inline distT="0" distB="0" distL="0" distR="0" wp14:anchorId="43C42326" wp14:editId="56854484">
                  <wp:extent cx="532800" cy="324000"/>
                  <wp:effectExtent l="0" t="0" r="635" b="0"/>
                  <wp:docPr id="571"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1056" w:type="dxa"/>
            <w:shd w:val="clear" w:color="auto" w:fill="auto"/>
            <w:vAlign w:val="center"/>
          </w:tcPr>
          <w:p w:rsidR="002E246B" w:rsidRDefault="002E246B" w:rsidP="00D477E1">
            <w:pPr>
              <w:pStyle w:val="Textkrper"/>
              <w:jc w:val="center"/>
            </w:pPr>
            <w:r>
              <w:t>5</w:t>
            </w:r>
          </w:p>
          <w:p w:rsidR="002E246B" w:rsidRPr="00DE4890" w:rsidRDefault="001B46C5" w:rsidP="00D477E1">
            <w:pPr>
              <w:pStyle w:val="Textkrper"/>
              <w:jc w:val="center"/>
            </w:pPr>
            <w:r>
              <w:t>Min.</w:t>
            </w:r>
          </w:p>
        </w:tc>
        <w:tc>
          <w:tcPr>
            <w:tcW w:w="4850" w:type="dxa"/>
            <w:shd w:val="clear" w:color="auto" w:fill="auto"/>
          </w:tcPr>
          <w:p w:rsidR="002E246B" w:rsidRPr="00827285" w:rsidRDefault="002E246B" w:rsidP="00D477E1">
            <w:pPr>
              <w:rPr>
                <w:sz w:val="24"/>
                <w:szCs w:val="24"/>
                <w:lang w:eastAsia="de-DE"/>
              </w:rPr>
            </w:pPr>
            <w:r w:rsidRPr="00827285">
              <w:rPr>
                <w:sz w:val="24"/>
                <w:szCs w:val="24"/>
                <w:lang w:eastAsia="de-DE"/>
              </w:rPr>
              <w:t>Bearbeiten Sie gemeinsam das Kontrollblatt.</w:t>
            </w:r>
          </w:p>
          <w:p w:rsidR="002E246B" w:rsidRPr="006737DF" w:rsidRDefault="002E246B" w:rsidP="00D477E1">
            <w:pPr>
              <w:rPr>
                <w:b/>
                <w:sz w:val="22"/>
                <w:szCs w:val="22"/>
                <w:lang w:eastAsia="de-DE"/>
              </w:rPr>
            </w:pPr>
            <w:r w:rsidRPr="00827285">
              <w:rPr>
                <w:sz w:val="24"/>
                <w:szCs w:val="24"/>
                <w:lang w:eastAsia="de-DE"/>
              </w:rPr>
              <w:t>Setzen Sie einen Haken für „erledigt“.</w:t>
            </w:r>
            <w:r w:rsidRPr="00827285">
              <w:rPr>
                <w:noProof/>
                <w:lang w:eastAsia="de-DE"/>
              </w:rPr>
              <w:t xml:space="preserve"> </w:t>
            </w:r>
            <w:r w:rsidRPr="00827285">
              <w:rPr>
                <w:noProof/>
                <w:lang w:eastAsia="de-DE"/>
              </w:rPr>
              <w:drawing>
                <wp:inline distT="0" distB="0" distL="0" distR="0" wp14:anchorId="51A26261" wp14:editId="5DA508B1">
                  <wp:extent cx="320040" cy="320040"/>
                  <wp:effectExtent l="0" t="0" r="3810" b="3810"/>
                  <wp:docPr id="112"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inline>
              </w:drawing>
            </w:r>
          </w:p>
        </w:tc>
      </w:tr>
    </w:tbl>
    <w:p w:rsidR="002E246B" w:rsidRDefault="002E246B" w:rsidP="00B36733">
      <w:pPr>
        <w:pStyle w:val="Abstandszeile"/>
      </w:pPr>
    </w:p>
    <w:p w:rsidR="002E246B" w:rsidRDefault="002E246B" w:rsidP="00B36733">
      <w:pPr>
        <w:pStyle w:val="Abstandszeile"/>
      </w:pPr>
    </w:p>
    <w:tbl>
      <w:tblPr>
        <w:tblStyle w:val="Tabellenraster"/>
        <w:tblW w:w="9861" w:type="dxa"/>
        <w:tblInd w:w="108" w:type="dxa"/>
        <w:tblBorders>
          <w:top w:val="dashed" w:sz="12" w:space="0" w:color="7030A0"/>
          <w:left w:val="dashed" w:sz="12" w:space="0" w:color="7030A0"/>
          <w:bottom w:val="dashed" w:sz="12" w:space="0" w:color="7030A0"/>
          <w:right w:val="dashed" w:sz="12" w:space="0" w:color="7030A0"/>
          <w:insideH w:val="dashed" w:sz="12" w:space="0" w:color="7030A0"/>
          <w:insideV w:val="dashed" w:sz="12" w:space="0" w:color="7030A0"/>
        </w:tblBorders>
        <w:tblLayout w:type="fixed"/>
        <w:tblLook w:val="04A0" w:firstRow="1" w:lastRow="0" w:firstColumn="1" w:lastColumn="0" w:noHBand="0" w:noVBand="1"/>
      </w:tblPr>
      <w:tblGrid>
        <w:gridCol w:w="1362"/>
        <w:gridCol w:w="567"/>
        <w:gridCol w:w="1364"/>
        <w:gridCol w:w="567"/>
        <w:gridCol w:w="1082"/>
        <w:gridCol w:w="567"/>
        <w:gridCol w:w="1778"/>
        <w:gridCol w:w="567"/>
        <w:gridCol w:w="1440"/>
        <w:gridCol w:w="567"/>
      </w:tblGrid>
      <w:tr w:rsidR="002E246B" w:rsidTr="00D477E1">
        <w:trPr>
          <w:trHeight w:val="1134"/>
        </w:trPr>
        <w:tc>
          <w:tcPr>
            <w:tcW w:w="1362" w:type="dxa"/>
            <w:tcBorders>
              <w:right w:val="dashed" w:sz="12" w:space="0" w:color="E36C0A" w:themeColor="accent6" w:themeShade="BF"/>
            </w:tcBorders>
            <w:vAlign w:val="center"/>
          </w:tcPr>
          <w:p w:rsidR="002E246B" w:rsidRDefault="002E246B" w:rsidP="00D477E1">
            <w:pPr>
              <w:jc w:val="center"/>
              <w:rPr>
                <w:b/>
              </w:rPr>
            </w:pPr>
            <w:r w:rsidRPr="00E6690F">
              <w:rPr>
                <w:b/>
              </w:rPr>
              <w:t xml:space="preserve">gut </w:t>
            </w:r>
          </w:p>
          <w:p w:rsidR="002E246B" w:rsidRPr="00E6690F" w:rsidRDefault="002E246B" w:rsidP="00D477E1">
            <w:pPr>
              <w:jc w:val="center"/>
              <w:rPr>
                <w:b/>
              </w:rPr>
            </w:pPr>
            <w:r w:rsidRPr="00E6690F">
              <w:rPr>
                <w:b/>
              </w:rPr>
              <w:t>angeko</w:t>
            </w:r>
            <w:r w:rsidRPr="00E6690F">
              <w:rPr>
                <w:b/>
              </w:rPr>
              <w:t>m</w:t>
            </w:r>
            <w:r w:rsidRPr="00E6690F">
              <w:rPr>
                <w:b/>
              </w:rPr>
              <w:t>men</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vAlign w:val="center"/>
          </w:tcPr>
          <w:p w:rsidR="002E246B" w:rsidRPr="00E6690F" w:rsidRDefault="002E246B" w:rsidP="00D477E1">
            <w:pPr>
              <w:jc w:val="center"/>
              <w:rPr>
                <w:b/>
              </w:rPr>
            </w:pPr>
          </w:p>
        </w:tc>
        <w:tc>
          <w:tcPr>
            <w:tcW w:w="1364" w:type="dxa"/>
            <w:tcBorders>
              <w:left w:val="dashed" w:sz="12" w:space="0" w:color="E36C0A" w:themeColor="accent6" w:themeShade="BF"/>
              <w:right w:val="dashed" w:sz="12" w:space="0" w:color="E36C0A" w:themeColor="accent6" w:themeShade="BF"/>
            </w:tcBorders>
            <w:vAlign w:val="center"/>
          </w:tcPr>
          <w:p w:rsidR="002E246B" w:rsidRPr="00E6690F" w:rsidRDefault="002E246B" w:rsidP="00D477E1">
            <w:pPr>
              <w:jc w:val="center"/>
              <w:rPr>
                <w:b/>
              </w:rPr>
            </w:pPr>
            <w:r w:rsidRPr="00E6690F">
              <w:rPr>
                <w:b/>
              </w:rPr>
              <w:t>hergefunden</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vAlign w:val="center"/>
          </w:tcPr>
          <w:p w:rsidR="002E246B" w:rsidRPr="00E6690F" w:rsidRDefault="002E246B" w:rsidP="00D477E1">
            <w:pPr>
              <w:jc w:val="center"/>
              <w:rPr>
                <w:b/>
              </w:rPr>
            </w:pPr>
          </w:p>
        </w:tc>
        <w:tc>
          <w:tcPr>
            <w:tcW w:w="1082" w:type="dxa"/>
            <w:tcBorders>
              <w:left w:val="dashed" w:sz="12" w:space="0" w:color="E36C0A" w:themeColor="accent6" w:themeShade="BF"/>
              <w:right w:val="dashed" w:sz="12" w:space="0" w:color="E36C0A" w:themeColor="accent6" w:themeShade="BF"/>
            </w:tcBorders>
            <w:vAlign w:val="center"/>
          </w:tcPr>
          <w:p w:rsidR="002E246B" w:rsidRDefault="002E246B" w:rsidP="00D477E1">
            <w:pPr>
              <w:jc w:val="center"/>
              <w:rPr>
                <w:b/>
              </w:rPr>
            </w:pPr>
            <w:r w:rsidRPr="00E6690F">
              <w:rPr>
                <w:b/>
              </w:rPr>
              <w:t xml:space="preserve">fühlt euch wohl auf unserer </w:t>
            </w:r>
          </w:p>
          <w:p w:rsidR="002E246B" w:rsidRPr="00E6690F" w:rsidRDefault="002E246B" w:rsidP="00D477E1">
            <w:pPr>
              <w:jc w:val="center"/>
              <w:rPr>
                <w:b/>
              </w:rPr>
            </w:pPr>
            <w:r w:rsidRPr="00E6690F">
              <w:rPr>
                <w:b/>
              </w:rPr>
              <w:t>Messe</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vAlign w:val="center"/>
          </w:tcPr>
          <w:p w:rsidR="002E246B" w:rsidRPr="00E6690F" w:rsidRDefault="002E246B" w:rsidP="00D477E1">
            <w:pPr>
              <w:jc w:val="center"/>
              <w:rPr>
                <w:b/>
              </w:rPr>
            </w:pPr>
          </w:p>
        </w:tc>
        <w:tc>
          <w:tcPr>
            <w:tcW w:w="1778" w:type="dxa"/>
            <w:tcBorders>
              <w:left w:val="dashed" w:sz="12" w:space="0" w:color="E36C0A" w:themeColor="accent6" w:themeShade="BF"/>
              <w:right w:val="dashed" w:sz="12" w:space="0" w:color="E36C0A" w:themeColor="accent6" w:themeShade="BF"/>
            </w:tcBorders>
            <w:vAlign w:val="center"/>
          </w:tcPr>
          <w:p w:rsidR="002E246B" w:rsidRPr="00E6690F" w:rsidRDefault="002E246B" w:rsidP="00D477E1">
            <w:pPr>
              <w:jc w:val="center"/>
              <w:rPr>
                <w:b/>
              </w:rPr>
            </w:pPr>
            <w:r w:rsidRPr="00E6690F">
              <w:rPr>
                <w:b/>
              </w:rPr>
              <w:t>wir haben uns sehr bemüht</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vAlign w:val="center"/>
          </w:tcPr>
          <w:p w:rsidR="002E246B" w:rsidRDefault="002E246B" w:rsidP="00D477E1">
            <w:pPr>
              <w:jc w:val="center"/>
              <w:rPr>
                <w:b/>
              </w:rPr>
            </w:pPr>
          </w:p>
        </w:tc>
        <w:tc>
          <w:tcPr>
            <w:tcW w:w="1440" w:type="dxa"/>
            <w:tcBorders>
              <w:left w:val="dashed" w:sz="12" w:space="0" w:color="E36C0A" w:themeColor="accent6" w:themeShade="BF"/>
              <w:right w:val="dashed" w:sz="12" w:space="0" w:color="E36C0A" w:themeColor="accent6" w:themeShade="BF"/>
            </w:tcBorders>
            <w:vAlign w:val="center"/>
          </w:tcPr>
          <w:p w:rsidR="002E246B" w:rsidRPr="00E6690F" w:rsidRDefault="00E708F9" w:rsidP="00D477E1">
            <w:pPr>
              <w:jc w:val="center"/>
              <w:rPr>
                <w:b/>
              </w:rPr>
            </w:pPr>
            <w:r>
              <w:rPr>
                <w:b/>
              </w:rPr>
              <w:t>W</w:t>
            </w:r>
            <w:r w:rsidR="002E246B" w:rsidRPr="00E6690F">
              <w:rPr>
                <w:b/>
              </w:rPr>
              <w:t xml:space="preserve">ir möchten </w:t>
            </w:r>
            <w:r w:rsidR="002E246B">
              <w:rPr>
                <w:b/>
              </w:rPr>
              <w:t xml:space="preserve">mit </w:t>
            </w:r>
            <w:r w:rsidR="0005381A">
              <w:rPr>
                <w:b/>
              </w:rPr>
              <w:t>euch ins Gespräch kommen damit</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tcPr>
          <w:p w:rsidR="002E246B" w:rsidRDefault="002E246B" w:rsidP="00D477E1">
            <w:pPr>
              <w:jc w:val="center"/>
              <w:rPr>
                <w:b/>
              </w:rPr>
            </w:pPr>
          </w:p>
        </w:tc>
      </w:tr>
      <w:tr w:rsidR="002E246B" w:rsidTr="00D477E1">
        <w:trPr>
          <w:trHeight w:val="1134"/>
        </w:trPr>
        <w:tc>
          <w:tcPr>
            <w:tcW w:w="1362" w:type="dxa"/>
            <w:tcBorders>
              <w:right w:val="dashed" w:sz="12" w:space="0" w:color="E36C0A" w:themeColor="accent6" w:themeShade="BF"/>
            </w:tcBorders>
            <w:vAlign w:val="center"/>
          </w:tcPr>
          <w:p w:rsidR="002E246B" w:rsidRPr="00E6690F" w:rsidRDefault="00E708F9" w:rsidP="00D477E1">
            <w:pPr>
              <w:jc w:val="center"/>
              <w:rPr>
                <w:b/>
              </w:rPr>
            </w:pPr>
            <w:r>
              <w:rPr>
                <w:b/>
              </w:rPr>
              <w:t>W</w:t>
            </w:r>
            <w:r w:rsidR="002E246B">
              <w:rPr>
                <w:b/>
              </w:rPr>
              <w:t>ir möchten auf eure Fragen ei</w:t>
            </w:r>
            <w:r w:rsidR="002E246B">
              <w:rPr>
                <w:b/>
              </w:rPr>
              <w:t>n</w:t>
            </w:r>
            <w:r w:rsidR="002E246B">
              <w:rPr>
                <w:b/>
              </w:rPr>
              <w:t>gehen</w:t>
            </w:r>
            <w:r>
              <w:rPr>
                <w:b/>
              </w:rPr>
              <w:t>.</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vAlign w:val="center"/>
          </w:tcPr>
          <w:p w:rsidR="002E246B" w:rsidRDefault="002E246B" w:rsidP="00D477E1">
            <w:pPr>
              <w:jc w:val="center"/>
              <w:rPr>
                <w:b/>
              </w:rPr>
            </w:pPr>
          </w:p>
        </w:tc>
        <w:tc>
          <w:tcPr>
            <w:tcW w:w="1364" w:type="dxa"/>
            <w:tcBorders>
              <w:left w:val="dashed" w:sz="12" w:space="0" w:color="E36C0A" w:themeColor="accent6" w:themeShade="BF"/>
              <w:right w:val="dashed" w:sz="12" w:space="0" w:color="E36C0A" w:themeColor="accent6" w:themeShade="BF"/>
            </w:tcBorders>
            <w:vAlign w:val="center"/>
          </w:tcPr>
          <w:p w:rsidR="002E246B" w:rsidRPr="00E6690F" w:rsidRDefault="002E246B" w:rsidP="00D477E1">
            <w:pPr>
              <w:jc w:val="center"/>
              <w:rPr>
                <w:b/>
              </w:rPr>
            </w:pPr>
            <w:r>
              <w:rPr>
                <w:b/>
              </w:rPr>
              <w:t>erklären</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vAlign w:val="center"/>
          </w:tcPr>
          <w:p w:rsidR="002E246B" w:rsidRDefault="002E246B" w:rsidP="00D477E1">
            <w:pPr>
              <w:jc w:val="center"/>
              <w:rPr>
                <w:b/>
              </w:rPr>
            </w:pPr>
          </w:p>
        </w:tc>
        <w:tc>
          <w:tcPr>
            <w:tcW w:w="1082" w:type="dxa"/>
            <w:tcBorders>
              <w:left w:val="dashed" w:sz="12" w:space="0" w:color="E36C0A" w:themeColor="accent6" w:themeShade="BF"/>
              <w:right w:val="dashed" w:sz="12" w:space="0" w:color="E36C0A" w:themeColor="accent6" w:themeShade="BF"/>
            </w:tcBorders>
            <w:vAlign w:val="center"/>
          </w:tcPr>
          <w:p w:rsidR="002E246B" w:rsidRPr="00E6690F" w:rsidRDefault="002E246B" w:rsidP="00D477E1">
            <w:pPr>
              <w:jc w:val="center"/>
              <w:rPr>
                <w:b/>
              </w:rPr>
            </w:pPr>
            <w:r>
              <w:rPr>
                <w:b/>
              </w:rPr>
              <w:t>Stärken</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vAlign w:val="center"/>
          </w:tcPr>
          <w:p w:rsidR="002E246B" w:rsidRDefault="002E246B" w:rsidP="00D477E1">
            <w:pPr>
              <w:jc w:val="center"/>
              <w:rPr>
                <w:b/>
              </w:rPr>
            </w:pPr>
          </w:p>
        </w:tc>
        <w:tc>
          <w:tcPr>
            <w:tcW w:w="1778" w:type="dxa"/>
            <w:tcBorders>
              <w:left w:val="dashed" w:sz="12" w:space="0" w:color="E36C0A" w:themeColor="accent6" w:themeShade="BF"/>
              <w:right w:val="dashed" w:sz="12" w:space="0" w:color="E36C0A" w:themeColor="accent6" w:themeShade="BF"/>
            </w:tcBorders>
            <w:vAlign w:val="center"/>
          </w:tcPr>
          <w:p w:rsidR="002E246B" w:rsidRPr="00E6690F" w:rsidRDefault="002E246B" w:rsidP="00D477E1">
            <w:pPr>
              <w:jc w:val="center"/>
              <w:rPr>
                <w:b/>
              </w:rPr>
            </w:pPr>
            <w:r>
              <w:rPr>
                <w:b/>
              </w:rPr>
              <w:t>informativen Tag</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vAlign w:val="center"/>
          </w:tcPr>
          <w:p w:rsidR="002E246B" w:rsidRDefault="002E246B" w:rsidP="00D477E1">
            <w:pPr>
              <w:jc w:val="center"/>
              <w:rPr>
                <w:b/>
              </w:rPr>
            </w:pPr>
          </w:p>
        </w:tc>
        <w:tc>
          <w:tcPr>
            <w:tcW w:w="1440" w:type="dxa"/>
            <w:tcBorders>
              <w:left w:val="dashed" w:sz="12" w:space="0" w:color="E36C0A" w:themeColor="accent6" w:themeShade="BF"/>
              <w:right w:val="dashed" w:sz="12" w:space="0" w:color="E36C0A" w:themeColor="accent6" w:themeShade="BF"/>
            </w:tcBorders>
            <w:vAlign w:val="center"/>
          </w:tcPr>
          <w:p w:rsidR="002E246B" w:rsidRPr="00E6690F" w:rsidRDefault="002E246B" w:rsidP="00D477E1">
            <w:pPr>
              <w:jc w:val="center"/>
              <w:rPr>
                <w:b/>
              </w:rPr>
            </w:pPr>
            <w:r>
              <w:rPr>
                <w:b/>
              </w:rPr>
              <w:t>Rückmeldung</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tcPr>
          <w:p w:rsidR="002E246B" w:rsidRDefault="002E246B" w:rsidP="00D477E1">
            <w:pPr>
              <w:jc w:val="center"/>
              <w:rPr>
                <w:b/>
              </w:rPr>
            </w:pPr>
          </w:p>
        </w:tc>
      </w:tr>
      <w:tr w:rsidR="002E246B" w:rsidTr="00D477E1">
        <w:trPr>
          <w:trHeight w:val="1134"/>
        </w:trPr>
        <w:tc>
          <w:tcPr>
            <w:tcW w:w="1362" w:type="dxa"/>
            <w:tcBorders>
              <w:right w:val="dashed" w:sz="12" w:space="0" w:color="E36C0A" w:themeColor="accent6" w:themeShade="BF"/>
            </w:tcBorders>
            <w:vAlign w:val="center"/>
          </w:tcPr>
          <w:p w:rsidR="002E246B" w:rsidRDefault="002E246B" w:rsidP="00D477E1">
            <w:pPr>
              <w:jc w:val="center"/>
              <w:rPr>
                <w:b/>
              </w:rPr>
            </w:pPr>
            <w:r>
              <w:rPr>
                <w:b/>
              </w:rPr>
              <w:t>Möglichke</w:t>
            </w:r>
            <w:r>
              <w:rPr>
                <w:b/>
              </w:rPr>
              <w:t>i</w:t>
            </w:r>
            <w:r>
              <w:rPr>
                <w:b/>
              </w:rPr>
              <w:t>ten</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vAlign w:val="center"/>
          </w:tcPr>
          <w:p w:rsidR="002E246B" w:rsidRDefault="002E246B" w:rsidP="00D477E1">
            <w:pPr>
              <w:jc w:val="center"/>
              <w:rPr>
                <w:b/>
              </w:rPr>
            </w:pPr>
          </w:p>
        </w:tc>
        <w:tc>
          <w:tcPr>
            <w:tcW w:w="1364" w:type="dxa"/>
            <w:tcBorders>
              <w:left w:val="dashed" w:sz="12" w:space="0" w:color="E36C0A" w:themeColor="accent6" w:themeShade="BF"/>
              <w:right w:val="dashed" w:sz="12" w:space="0" w:color="E36C0A" w:themeColor="accent6" w:themeShade="BF"/>
            </w:tcBorders>
            <w:vAlign w:val="center"/>
          </w:tcPr>
          <w:p w:rsidR="002E246B" w:rsidRDefault="002E246B" w:rsidP="00D477E1">
            <w:pPr>
              <w:jc w:val="center"/>
              <w:rPr>
                <w:b/>
              </w:rPr>
            </w:pPr>
            <w:r>
              <w:rPr>
                <w:b/>
              </w:rPr>
              <w:t>Vorteile von Berufen der Gastronomie</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vAlign w:val="center"/>
          </w:tcPr>
          <w:p w:rsidR="002E246B" w:rsidRDefault="002E246B" w:rsidP="00D477E1">
            <w:pPr>
              <w:jc w:val="center"/>
              <w:rPr>
                <w:b/>
              </w:rPr>
            </w:pPr>
          </w:p>
        </w:tc>
        <w:tc>
          <w:tcPr>
            <w:tcW w:w="1082" w:type="dxa"/>
            <w:tcBorders>
              <w:left w:val="dashed" w:sz="12" w:space="0" w:color="E36C0A" w:themeColor="accent6" w:themeShade="BF"/>
              <w:right w:val="dashed" w:sz="12" w:space="0" w:color="E36C0A" w:themeColor="accent6" w:themeShade="BF"/>
            </w:tcBorders>
            <w:vAlign w:val="center"/>
          </w:tcPr>
          <w:p w:rsidR="002E246B" w:rsidRDefault="002E246B" w:rsidP="00D477E1">
            <w:pPr>
              <w:rPr>
                <w:b/>
              </w:rPr>
            </w:pPr>
          </w:p>
          <w:p w:rsidR="002E246B" w:rsidRDefault="002E246B" w:rsidP="00D477E1">
            <w:pPr>
              <w:jc w:val="center"/>
              <w:rPr>
                <w:b/>
              </w:rPr>
            </w:pPr>
            <w:r>
              <w:rPr>
                <w:b/>
              </w:rPr>
              <w:t xml:space="preserve">worauf es </w:t>
            </w:r>
          </w:p>
          <w:p w:rsidR="002E246B" w:rsidRDefault="002E246B" w:rsidP="00D477E1">
            <w:pPr>
              <w:jc w:val="center"/>
              <w:rPr>
                <w:b/>
              </w:rPr>
            </w:pPr>
            <w:r>
              <w:rPr>
                <w:b/>
              </w:rPr>
              <w:t>ankommt</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vAlign w:val="center"/>
          </w:tcPr>
          <w:p w:rsidR="002E246B" w:rsidRDefault="002E246B" w:rsidP="00D477E1">
            <w:pPr>
              <w:rPr>
                <w:b/>
              </w:rPr>
            </w:pPr>
          </w:p>
        </w:tc>
        <w:tc>
          <w:tcPr>
            <w:tcW w:w="1778" w:type="dxa"/>
            <w:tcBorders>
              <w:left w:val="dashed" w:sz="12" w:space="0" w:color="E36C0A" w:themeColor="accent6" w:themeShade="BF"/>
              <w:right w:val="dashed" w:sz="12" w:space="0" w:color="E36C0A" w:themeColor="accent6" w:themeShade="BF"/>
            </w:tcBorders>
            <w:vAlign w:val="center"/>
          </w:tcPr>
          <w:p w:rsidR="002E246B" w:rsidRDefault="002E246B" w:rsidP="00D477E1">
            <w:pPr>
              <w:rPr>
                <w:b/>
              </w:rPr>
            </w:pPr>
            <w:r>
              <w:rPr>
                <w:b/>
              </w:rPr>
              <w:t>Wir bieten Mi</w:t>
            </w:r>
            <w:r>
              <w:rPr>
                <w:b/>
              </w:rPr>
              <w:t>t</w:t>
            </w:r>
            <w:r>
              <w:rPr>
                <w:b/>
              </w:rPr>
              <w:t>machaktionen an, lasst Euch überraschen.</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vAlign w:val="center"/>
          </w:tcPr>
          <w:p w:rsidR="002E246B" w:rsidRDefault="002E246B" w:rsidP="00D477E1">
            <w:pPr>
              <w:jc w:val="center"/>
              <w:rPr>
                <w:b/>
              </w:rPr>
            </w:pPr>
          </w:p>
        </w:tc>
        <w:tc>
          <w:tcPr>
            <w:tcW w:w="1440" w:type="dxa"/>
            <w:tcBorders>
              <w:left w:val="dashed" w:sz="12" w:space="0" w:color="E36C0A" w:themeColor="accent6" w:themeShade="BF"/>
              <w:right w:val="dashed" w:sz="12" w:space="0" w:color="E36C0A" w:themeColor="accent6" w:themeShade="BF"/>
            </w:tcBorders>
            <w:vAlign w:val="center"/>
          </w:tcPr>
          <w:p w:rsidR="002E246B" w:rsidRDefault="002E246B" w:rsidP="00D477E1">
            <w:pPr>
              <w:jc w:val="center"/>
              <w:rPr>
                <w:b/>
              </w:rPr>
            </w:pPr>
            <w:r>
              <w:rPr>
                <w:b/>
              </w:rPr>
              <w:t>Freude</w:t>
            </w:r>
          </w:p>
        </w:tc>
        <w:tc>
          <w:tcPr>
            <w:tcW w:w="567" w:type="dxa"/>
            <w:tcBorders>
              <w:top w:val="dashed" w:sz="12" w:space="0" w:color="E36C0A" w:themeColor="accent6" w:themeShade="BF"/>
              <w:left w:val="dashed" w:sz="12" w:space="0" w:color="E36C0A" w:themeColor="accent6" w:themeShade="BF"/>
              <w:bottom w:val="dashed" w:sz="12" w:space="0" w:color="E36C0A" w:themeColor="accent6" w:themeShade="BF"/>
              <w:right w:val="dashed" w:sz="12" w:space="0" w:color="E36C0A" w:themeColor="accent6" w:themeShade="BF"/>
            </w:tcBorders>
          </w:tcPr>
          <w:p w:rsidR="002E246B" w:rsidRDefault="002E246B" w:rsidP="00D477E1">
            <w:pPr>
              <w:jc w:val="center"/>
              <w:rPr>
                <w:b/>
              </w:rPr>
            </w:pPr>
          </w:p>
        </w:tc>
      </w:tr>
    </w:tbl>
    <w:p w:rsidR="002E246B" w:rsidRDefault="002E246B" w:rsidP="002E246B">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2E246B" w:rsidRPr="009B4760" w:rsidTr="00D477E1">
        <w:trPr>
          <w:trHeight w:val="523"/>
        </w:trPr>
        <w:tc>
          <w:tcPr>
            <w:tcW w:w="3119" w:type="dxa"/>
            <w:shd w:val="clear" w:color="auto" w:fill="D9D9D9"/>
          </w:tcPr>
          <w:p w:rsidR="002E246B" w:rsidRPr="009B4760" w:rsidRDefault="002E246B" w:rsidP="00D477E1">
            <w:pPr>
              <w:spacing w:before="40" w:after="60" w:line="160" w:lineRule="exact"/>
              <w:rPr>
                <w:color w:val="000000"/>
                <w:sz w:val="12"/>
              </w:rPr>
            </w:pPr>
            <w:r w:rsidRPr="009B4760">
              <w:rPr>
                <w:sz w:val="12"/>
              </w:rPr>
              <w:lastRenderedPageBreak/>
              <w:br w:type="page"/>
              <w:t>Lernfeld</w:t>
            </w:r>
          </w:p>
          <w:p w:rsidR="002E246B" w:rsidRPr="009B4760" w:rsidRDefault="002E246B" w:rsidP="00D477E1">
            <w:pPr>
              <w:rPr>
                <w:b/>
              </w:rPr>
            </w:pPr>
            <w:r w:rsidRPr="009B4760">
              <w:rPr>
                <w:b/>
              </w:rPr>
              <w:t>LF 1</w:t>
            </w:r>
          </w:p>
        </w:tc>
        <w:tc>
          <w:tcPr>
            <w:tcW w:w="4229" w:type="dxa"/>
            <w:gridSpan w:val="2"/>
            <w:shd w:val="clear" w:color="auto" w:fill="D9D9D9"/>
          </w:tcPr>
          <w:p w:rsidR="002E246B" w:rsidRPr="009B4760" w:rsidRDefault="002E246B" w:rsidP="00D477E1">
            <w:pPr>
              <w:spacing w:before="40" w:after="60" w:line="160" w:lineRule="exact"/>
              <w:rPr>
                <w:color w:val="000000"/>
                <w:sz w:val="12"/>
              </w:rPr>
            </w:pPr>
            <w:r w:rsidRPr="009B4760">
              <w:rPr>
                <w:sz w:val="12"/>
              </w:rPr>
              <w:t>Titel</w:t>
            </w:r>
          </w:p>
          <w:p w:rsidR="002E246B" w:rsidRPr="009B4760" w:rsidRDefault="002E246B" w:rsidP="00D477E1">
            <w:pPr>
              <w:rPr>
                <w:b/>
              </w:rPr>
            </w:pPr>
            <w:r w:rsidRPr="00A62608">
              <w:rPr>
                <w:b/>
              </w:rPr>
              <w:t>Berufe in der Gastronomie – Teil II</w:t>
            </w:r>
          </w:p>
        </w:tc>
        <w:tc>
          <w:tcPr>
            <w:tcW w:w="188" w:type="dxa"/>
            <w:vMerge w:val="restart"/>
            <w:tcBorders>
              <w:top w:val="nil"/>
              <w:bottom w:val="nil"/>
            </w:tcBorders>
            <w:shd w:val="clear" w:color="auto" w:fill="FFFFFF"/>
          </w:tcPr>
          <w:p w:rsidR="002E246B" w:rsidRPr="009B4760" w:rsidRDefault="002E246B" w:rsidP="00D477E1"/>
        </w:tc>
        <w:tc>
          <w:tcPr>
            <w:tcW w:w="2103" w:type="dxa"/>
            <w:gridSpan w:val="2"/>
            <w:shd w:val="clear" w:color="auto" w:fill="D9D9D9"/>
          </w:tcPr>
          <w:p w:rsidR="002E246B" w:rsidRPr="000F5789" w:rsidRDefault="002E246B" w:rsidP="00D477E1">
            <w:pPr>
              <w:jc w:val="center"/>
              <w:rPr>
                <w:rFonts w:cs="Times New Roman"/>
                <w:b/>
                <w:lang w:eastAsia="de-DE"/>
              </w:rPr>
            </w:pPr>
            <w:r w:rsidRPr="000F5789">
              <w:rPr>
                <w:rFonts w:cs="Times New Roman"/>
                <w:b/>
                <w:lang w:eastAsia="de-DE"/>
              </w:rPr>
              <w:t xml:space="preserve">Ernährung </w:t>
            </w:r>
          </w:p>
          <w:p w:rsidR="002E246B" w:rsidRPr="000F5789" w:rsidRDefault="002E246B" w:rsidP="00D477E1">
            <w:pPr>
              <w:jc w:val="center"/>
              <w:rPr>
                <w:rFonts w:cs="Times New Roman"/>
                <w:b/>
                <w:lang w:eastAsia="de-DE"/>
              </w:rPr>
            </w:pPr>
            <w:r w:rsidRPr="000F5789">
              <w:rPr>
                <w:rFonts w:cs="Times New Roman"/>
                <w:b/>
                <w:lang w:eastAsia="de-DE"/>
              </w:rPr>
              <w:t>und Gastronomie</w:t>
            </w:r>
          </w:p>
          <w:p w:rsidR="002E246B" w:rsidRPr="009A3177" w:rsidRDefault="002E246B" w:rsidP="00D477E1">
            <w:pPr>
              <w:jc w:val="center"/>
              <w:rPr>
                <w:rFonts w:cs="Times New Roman"/>
                <w:b/>
                <w:lang w:eastAsia="de-DE"/>
              </w:rPr>
            </w:pPr>
            <w:r w:rsidRPr="000F5789">
              <w:rPr>
                <w:b/>
              </w:rPr>
              <w:t>EG</w:t>
            </w:r>
            <w:r>
              <w:rPr>
                <w:b/>
              </w:rPr>
              <w:t>1.01.04.04</w:t>
            </w:r>
          </w:p>
        </w:tc>
      </w:tr>
      <w:tr w:rsidR="002E246B" w:rsidRPr="009B4760" w:rsidTr="00D477E1">
        <w:tc>
          <w:tcPr>
            <w:tcW w:w="7348" w:type="dxa"/>
            <w:gridSpan w:val="3"/>
          </w:tcPr>
          <w:p w:rsidR="002E246B" w:rsidRPr="009B4760" w:rsidRDefault="002E246B" w:rsidP="00D477E1">
            <w:pPr>
              <w:spacing w:before="40" w:after="60" w:line="160" w:lineRule="exact"/>
              <w:rPr>
                <w:sz w:val="12"/>
              </w:rPr>
            </w:pPr>
            <w:r w:rsidRPr="009B4760">
              <w:rPr>
                <w:sz w:val="12"/>
              </w:rPr>
              <w:t>Kompetenzbereiche:</w:t>
            </w:r>
          </w:p>
          <w:p w:rsidR="002E246B" w:rsidRPr="00D43B26" w:rsidRDefault="002E246B" w:rsidP="002E246B">
            <w:pPr>
              <w:pStyle w:val="Kopf8ptafz"/>
              <w:ind w:left="227" w:hanging="170"/>
              <w:rPr>
                <w:szCs w:val="16"/>
              </w:rPr>
            </w:pPr>
            <w:r w:rsidRPr="00D43B26">
              <w:rPr>
                <w:szCs w:val="16"/>
              </w:rPr>
              <w:t>Ich kann die Aufgaben als Dienstleister und Gastgeber wahrnehmen und Aufgaben eigenverantwortlich und selbstständig durchführen.</w:t>
            </w:r>
          </w:p>
          <w:p w:rsidR="002E246B" w:rsidRPr="00D43B26" w:rsidRDefault="002E246B" w:rsidP="002E246B">
            <w:pPr>
              <w:pStyle w:val="Kopf8ptafz"/>
              <w:ind w:left="227" w:hanging="170"/>
              <w:rPr>
                <w:szCs w:val="16"/>
              </w:rPr>
            </w:pPr>
            <w:r w:rsidRPr="00D43B26">
              <w:rPr>
                <w:szCs w:val="16"/>
              </w:rPr>
              <w:t>Ich kann in der Gruppe kommunizieren und vereinbarte Regeln einhalten.</w:t>
            </w:r>
          </w:p>
          <w:p w:rsidR="002E246B" w:rsidRPr="009B4760" w:rsidRDefault="002E246B" w:rsidP="002E246B">
            <w:pPr>
              <w:numPr>
                <w:ilvl w:val="0"/>
                <w:numId w:val="6"/>
              </w:numPr>
              <w:ind w:left="227" w:hanging="170"/>
              <w:rPr>
                <w:sz w:val="16"/>
              </w:rPr>
            </w:pPr>
            <w:r w:rsidRPr="00D43B26">
              <w:rPr>
                <w:sz w:val="16"/>
                <w:szCs w:val="16"/>
              </w:rPr>
              <w:t>Ich kann Arbeitsabläufe lesen und verstehen.</w:t>
            </w:r>
          </w:p>
        </w:tc>
        <w:tc>
          <w:tcPr>
            <w:tcW w:w="188" w:type="dxa"/>
            <w:vMerge/>
            <w:tcBorders>
              <w:bottom w:val="nil"/>
              <w:right w:val="nil"/>
            </w:tcBorders>
            <w:vAlign w:val="center"/>
          </w:tcPr>
          <w:p w:rsidR="002E246B" w:rsidRPr="009B4760" w:rsidRDefault="002E246B" w:rsidP="00D477E1">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2E246B"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2E246B" w:rsidRPr="009A3177" w:rsidRDefault="002E246B" w:rsidP="00D477E1">
                  <w:pPr>
                    <w:jc w:val="center"/>
                    <w:rPr>
                      <w:lang w:eastAsia="de-DE"/>
                    </w:rPr>
                  </w:pPr>
                  <w:proofErr w:type="spellStart"/>
                  <w:r w:rsidRPr="009A3177">
                    <w:rPr>
                      <w:lang w:eastAsia="de-DE"/>
                    </w:rPr>
                    <w:t>LernPROJEKT</w:t>
                  </w:r>
                  <w:proofErr w:type="spellEnd"/>
                </w:p>
              </w:tc>
            </w:tr>
            <w:tr w:rsidR="002E246B"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2E246B" w:rsidRPr="009A3177" w:rsidRDefault="002E246B" w:rsidP="00D477E1">
                  <w:pPr>
                    <w:jc w:val="center"/>
                    <w:rPr>
                      <w:lang w:eastAsia="de-DE"/>
                    </w:rPr>
                  </w:pPr>
                  <w:proofErr w:type="spellStart"/>
                  <w:r w:rsidRPr="009A3177">
                    <w:rPr>
                      <w:lang w:eastAsia="de-DE"/>
                    </w:rPr>
                    <w:t>LernTHEMA</w:t>
                  </w:r>
                  <w:proofErr w:type="spellEnd"/>
                </w:p>
              </w:tc>
            </w:tr>
            <w:tr w:rsidR="002E246B" w:rsidRPr="009B4760" w:rsidTr="00D477E1">
              <w:trPr>
                <w:trHeight w:val="284"/>
              </w:trPr>
              <w:tc>
                <w:tcPr>
                  <w:tcW w:w="2090" w:type="dxa"/>
                  <w:tcBorders>
                    <w:top w:val="single" w:sz="4" w:space="0" w:color="auto"/>
                    <w:left w:val="single" w:sz="4" w:space="0" w:color="auto"/>
                    <w:bottom w:val="nil"/>
                    <w:right w:val="single" w:sz="4" w:space="0" w:color="auto"/>
                  </w:tcBorders>
                  <w:shd w:val="clear" w:color="auto" w:fill="D9D9D9"/>
                </w:tcPr>
                <w:p w:rsidR="002E246B" w:rsidRPr="009B4760" w:rsidRDefault="002E246B" w:rsidP="00D477E1">
                  <w:pPr>
                    <w:jc w:val="center"/>
                    <w:rPr>
                      <w:rFonts w:cs="Times New Roman"/>
                      <w:b/>
                      <w:lang w:eastAsia="de-DE"/>
                    </w:rPr>
                  </w:pPr>
                  <w:proofErr w:type="spellStart"/>
                  <w:r w:rsidRPr="009B4760">
                    <w:rPr>
                      <w:rFonts w:cs="Times New Roman"/>
                      <w:b/>
                      <w:lang w:eastAsia="de-DE"/>
                    </w:rPr>
                    <w:t>LernSCHRITT</w:t>
                  </w:r>
                  <w:proofErr w:type="spellEnd"/>
                </w:p>
              </w:tc>
            </w:tr>
          </w:tbl>
          <w:p w:rsidR="002E246B" w:rsidRPr="009B4760" w:rsidRDefault="002E246B" w:rsidP="00D477E1"/>
        </w:tc>
      </w:tr>
      <w:tr w:rsidR="002E246B" w:rsidRPr="009B4760" w:rsidTr="00D477E1">
        <w:trPr>
          <w:trHeight w:val="149"/>
        </w:trPr>
        <w:tc>
          <w:tcPr>
            <w:tcW w:w="7348" w:type="dxa"/>
            <w:gridSpan w:val="3"/>
            <w:tcBorders>
              <w:left w:val="nil"/>
              <w:right w:val="nil"/>
            </w:tcBorders>
          </w:tcPr>
          <w:p w:rsidR="002E246B" w:rsidRPr="009B4760" w:rsidRDefault="002E246B" w:rsidP="00D477E1"/>
        </w:tc>
        <w:tc>
          <w:tcPr>
            <w:tcW w:w="196" w:type="dxa"/>
            <w:gridSpan w:val="2"/>
            <w:tcBorders>
              <w:top w:val="nil"/>
              <w:left w:val="nil"/>
              <w:right w:val="nil"/>
            </w:tcBorders>
          </w:tcPr>
          <w:p w:rsidR="002E246B" w:rsidRPr="009B4760" w:rsidRDefault="002E246B" w:rsidP="00D477E1"/>
        </w:tc>
        <w:tc>
          <w:tcPr>
            <w:tcW w:w="2095" w:type="dxa"/>
            <w:tcBorders>
              <w:left w:val="nil"/>
              <w:right w:val="nil"/>
            </w:tcBorders>
          </w:tcPr>
          <w:p w:rsidR="002E246B" w:rsidRPr="009B4760" w:rsidRDefault="002E246B" w:rsidP="00D477E1"/>
        </w:tc>
      </w:tr>
      <w:tr w:rsidR="002E246B" w:rsidRPr="009B4760" w:rsidTr="00D477E1">
        <w:trPr>
          <w:trHeight w:val="443"/>
        </w:trPr>
        <w:tc>
          <w:tcPr>
            <w:tcW w:w="4818" w:type="dxa"/>
            <w:gridSpan w:val="2"/>
            <w:vMerge w:val="restart"/>
          </w:tcPr>
          <w:p w:rsidR="002E246B" w:rsidRPr="00786BE4" w:rsidRDefault="002E246B" w:rsidP="00D477E1">
            <w:pPr>
              <w:spacing w:before="40" w:after="60" w:line="160" w:lineRule="exact"/>
              <w:rPr>
                <w:sz w:val="12"/>
              </w:rPr>
            </w:pPr>
            <w:r w:rsidRPr="00786BE4">
              <w:rPr>
                <w:sz w:val="12"/>
              </w:rPr>
              <w:t>Kompetenzen:</w:t>
            </w:r>
          </w:p>
          <w:p w:rsidR="002E246B" w:rsidRPr="00786BE4" w:rsidRDefault="002E246B" w:rsidP="002E246B">
            <w:pPr>
              <w:numPr>
                <w:ilvl w:val="0"/>
                <w:numId w:val="6"/>
              </w:numPr>
              <w:ind w:left="227" w:hanging="170"/>
              <w:rPr>
                <w:sz w:val="16"/>
              </w:rPr>
            </w:pPr>
            <w:r w:rsidRPr="00786BE4">
              <w:rPr>
                <w:sz w:val="16"/>
              </w:rPr>
              <w:t>Ich kann mit meiner Gruppe eine gemeinsame Begrüßungsrede halten.</w:t>
            </w:r>
          </w:p>
          <w:p w:rsidR="002E246B" w:rsidRDefault="002E246B" w:rsidP="002E246B">
            <w:pPr>
              <w:numPr>
                <w:ilvl w:val="0"/>
                <w:numId w:val="6"/>
              </w:numPr>
              <w:ind w:left="227" w:hanging="170"/>
              <w:rPr>
                <w:sz w:val="16"/>
              </w:rPr>
            </w:pPr>
            <w:r w:rsidRPr="00786BE4">
              <w:rPr>
                <w:sz w:val="16"/>
              </w:rPr>
              <w:t xml:space="preserve">Ich kann mich über die Berufe der Gastronomie informieren. </w:t>
            </w:r>
          </w:p>
          <w:p w:rsidR="002E246B" w:rsidRPr="006A1789" w:rsidRDefault="002E246B" w:rsidP="002E246B">
            <w:pPr>
              <w:numPr>
                <w:ilvl w:val="0"/>
                <w:numId w:val="6"/>
              </w:numPr>
              <w:ind w:left="227" w:hanging="170"/>
              <w:rPr>
                <w:sz w:val="16"/>
              </w:rPr>
            </w:pPr>
            <w:r>
              <w:rPr>
                <w:sz w:val="16"/>
              </w:rPr>
              <w:t xml:space="preserve">Ich kann Besucher über einen Beruf der Gastronomie informieren. </w:t>
            </w:r>
          </w:p>
          <w:p w:rsidR="002E246B" w:rsidRPr="00786BE4" w:rsidRDefault="002E246B" w:rsidP="002E246B">
            <w:pPr>
              <w:numPr>
                <w:ilvl w:val="0"/>
                <w:numId w:val="6"/>
              </w:numPr>
              <w:ind w:left="227" w:hanging="170"/>
              <w:rPr>
                <w:sz w:val="16"/>
              </w:rPr>
            </w:pPr>
            <w:r w:rsidRPr="00786BE4">
              <w:rPr>
                <w:sz w:val="16"/>
              </w:rPr>
              <w:t>Ich kann meinen Fragebogen einsetzen.</w:t>
            </w:r>
          </w:p>
          <w:p w:rsidR="002E246B" w:rsidRPr="00786BE4" w:rsidRDefault="002E246B" w:rsidP="002E246B">
            <w:pPr>
              <w:numPr>
                <w:ilvl w:val="0"/>
                <w:numId w:val="6"/>
              </w:numPr>
              <w:ind w:left="227" w:hanging="170"/>
              <w:rPr>
                <w:sz w:val="16"/>
              </w:rPr>
            </w:pPr>
            <w:r w:rsidRPr="00786BE4">
              <w:rPr>
                <w:sz w:val="16"/>
              </w:rPr>
              <w:t xml:space="preserve"> Ich kann meine Fragen kontrollieren. </w:t>
            </w:r>
          </w:p>
          <w:p w:rsidR="002E246B" w:rsidRPr="00786BE4" w:rsidRDefault="002E246B" w:rsidP="002E246B">
            <w:pPr>
              <w:numPr>
                <w:ilvl w:val="0"/>
                <w:numId w:val="6"/>
              </w:numPr>
              <w:ind w:left="227" w:hanging="170"/>
              <w:rPr>
                <w:sz w:val="16"/>
              </w:rPr>
            </w:pPr>
            <w:r w:rsidRPr="00786BE4">
              <w:rPr>
                <w:sz w:val="16"/>
              </w:rPr>
              <w:t>Ich kann meine Gespräche kontrollieren.</w:t>
            </w:r>
          </w:p>
          <w:p w:rsidR="002E246B" w:rsidRPr="00786BE4" w:rsidRDefault="002E246B" w:rsidP="002E246B">
            <w:pPr>
              <w:numPr>
                <w:ilvl w:val="0"/>
                <w:numId w:val="6"/>
              </w:numPr>
              <w:ind w:left="227" w:hanging="170"/>
              <w:rPr>
                <w:sz w:val="16"/>
              </w:rPr>
            </w:pPr>
            <w:r w:rsidRPr="00786BE4">
              <w:rPr>
                <w:sz w:val="16"/>
              </w:rPr>
              <w:t>Ich kann Berufe vergleichen.</w:t>
            </w:r>
          </w:p>
          <w:p w:rsidR="002E246B" w:rsidRPr="00786BE4" w:rsidRDefault="002E246B" w:rsidP="002E246B">
            <w:pPr>
              <w:numPr>
                <w:ilvl w:val="0"/>
                <w:numId w:val="6"/>
              </w:numPr>
              <w:ind w:left="227" w:hanging="170"/>
              <w:rPr>
                <w:sz w:val="16"/>
              </w:rPr>
            </w:pPr>
            <w:r w:rsidRPr="00786BE4">
              <w:rPr>
                <w:sz w:val="16"/>
              </w:rPr>
              <w:t>Ich kann eine Papiertüte nach Anleitung herstellen.</w:t>
            </w:r>
          </w:p>
          <w:p w:rsidR="002E246B" w:rsidRPr="00786BE4" w:rsidRDefault="002E246B" w:rsidP="002E246B">
            <w:pPr>
              <w:numPr>
                <w:ilvl w:val="0"/>
                <w:numId w:val="6"/>
              </w:numPr>
              <w:ind w:left="227" w:hanging="170"/>
              <w:rPr>
                <w:sz w:val="16"/>
              </w:rPr>
            </w:pPr>
            <w:r w:rsidRPr="00786BE4">
              <w:rPr>
                <w:i/>
                <w:sz w:val="16"/>
              </w:rPr>
              <w:t>Ich kann aktiv zuhören.</w:t>
            </w:r>
          </w:p>
        </w:tc>
        <w:tc>
          <w:tcPr>
            <w:tcW w:w="4821" w:type="dxa"/>
            <w:gridSpan w:val="4"/>
          </w:tcPr>
          <w:p w:rsidR="002E246B" w:rsidRPr="009B4760" w:rsidRDefault="002E246B" w:rsidP="00D477E1">
            <w:pPr>
              <w:spacing w:before="40" w:after="60" w:line="160" w:lineRule="exact"/>
              <w:rPr>
                <w:sz w:val="12"/>
              </w:rPr>
            </w:pPr>
            <w:r w:rsidRPr="009B4760">
              <w:rPr>
                <w:sz w:val="12"/>
              </w:rPr>
              <w:t>Was Sie schon können sollten:</w:t>
            </w:r>
          </w:p>
          <w:p w:rsidR="002E246B" w:rsidRPr="009B4760" w:rsidRDefault="00E708F9" w:rsidP="00D477E1">
            <w:pPr>
              <w:ind w:left="227"/>
              <w:rPr>
                <w:sz w:val="16"/>
              </w:rPr>
            </w:pPr>
            <w:r>
              <w:rPr>
                <w:sz w:val="16"/>
              </w:rPr>
              <w:t>Anweisungen lesen und verstehen</w:t>
            </w:r>
          </w:p>
        </w:tc>
      </w:tr>
      <w:tr w:rsidR="002E246B" w:rsidRPr="009B4760" w:rsidTr="00D477E1">
        <w:trPr>
          <w:trHeight w:val="443"/>
        </w:trPr>
        <w:tc>
          <w:tcPr>
            <w:tcW w:w="4818" w:type="dxa"/>
            <w:gridSpan w:val="2"/>
            <w:vMerge/>
          </w:tcPr>
          <w:p w:rsidR="002E246B" w:rsidRPr="009B4760" w:rsidRDefault="002E246B" w:rsidP="00D477E1">
            <w:pPr>
              <w:spacing w:before="40" w:after="60" w:line="160" w:lineRule="exact"/>
              <w:rPr>
                <w:sz w:val="12"/>
              </w:rPr>
            </w:pPr>
          </w:p>
        </w:tc>
        <w:tc>
          <w:tcPr>
            <w:tcW w:w="4821" w:type="dxa"/>
            <w:gridSpan w:val="4"/>
          </w:tcPr>
          <w:p w:rsidR="002E246B" w:rsidRPr="009B4760" w:rsidRDefault="002E246B" w:rsidP="00D477E1">
            <w:pPr>
              <w:spacing w:before="40" w:after="60" w:line="160" w:lineRule="exact"/>
              <w:rPr>
                <w:sz w:val="12"/>
              </w:rPr>
            </w:pPr>
            <w:r w:rsidRPr="009B4760">
              <w:rPr>
                <w:sz w:val="12"/>
              </w:rPr>
              <w:t>Wofür Sie das benötigen:</w:t>
            </w:r>
          </w:p>
          <w:p w:rsidR="002E246B" w:rsidRPr="009B4760" w:rsidRDefault="002E246B" w:rsidP="002E246B">
            <w:pPr>
              <w:numPr>
                <w:ilvl w:val="0"/>
                <w:numId w:val="6"/>
              </w:numPr>
              <w:ind w:left="227" w:hanging="170"/>
              <w:rPr>
                <w:sz w:val="16"/>
              </w:rPr>
            </w:pPr>
            <w:r>
              <w:rPr>
                <w:sz w:val="16"/>
              </w:rPr>
              <w:t>Berufsorientierung</w:t>
            </w:r>
          </w:p>
        </w:tc>
      </w:tr>
      <w:tr w:rsidR="002E246B" w:rsidRPr="009B4760" w:rsidTr="00D477E1">
        <w:trPr>
          <w:trHeight w:val="443"/>
        </w:trPr>
        <w:tc>
          <w:tcPr>
            <w:tcW w:w="4818" w:type="dxa"/>
            <w:gridSpan w:val="2"/>
            <w:vMerge/>
          </w:tcPr>
          <w:p w:rsidR="002E246B" w:rsidRPr="009B4760" w:rsidRDefault="002E246B" w:rsidP="00D477E1">
            <w:pPr>
              <w:spacing w:before="40" w:after="60" w:line="160" w:lineRule="exact"/>
              <w:rPr>
                <w:sz w:val="12"/>
              </w:rPr>
            </w:pPr>
          </w:p>
        </w:tc>
        <w:tc>
          <w:tcPr>
            <w:tcW w:w="4821" w:type="dxa"/>
            <w:gridSpan w:val="4"/>
          </w:tcPr>
          <w:p w:rsidR="002E246B" w:rsidRPr="009B4760" w:rsidRDefault="002E246B" w:rsidP="00D477E1">
            <w:pPr>
              <w:spacing w:before="40" w:after="60" w:line="160" w:lineRule="exact"/>
              <w:rPr>
                <w:sz w:val="12"/>
              </w:rPr>
            </w:pPr>
            <w:r w:rsidRPr="009B4760">
              <w:rPr>
                <w:sz w:val="12"/>
              </w:rPr>
              <w:t>Wie Sie Ihr Können prüfen können:</w:t>
            </w:r>
          </w:p>
          <w:p w:rsidR="002E246B" w:rsidRPr="009B4760" w:rsidRDefault="002E246B" w:rsidP="002E246B">
            <w:pPr>
              <w:numPr>
                <w:ilvl w:val="0"/>
                <w:numId w:val="6"/>
              </w:numPr>
              <w:ind w:left="227" w:hanging="170"/>
              <w:rPr>
                <w:sz w:val="16"/>
              </w:rPr>
            </w:pPr>
          </w:p>
        </w:tc>
      </w:tr>
    </w:tbl>
    <w:p w:rsidR="00BA3B96" w:rsidRDefault="00B36733" w:rsidP="00B36733">
      <w:pPr>
        <w:pStyle w:val="Abstandszeile"/>
      </w:pPr>
      <w:r w:rsidRPr="006737DF">
        <w:rPr>
          <w:b/>
          <w:bCs/>
          <w:noProof/>
          <w:color w:val="7030A0"/>
          <w:sz w:val="24"/>
          <w:szCs w:val="28"/>
        </w:rPr>
        <w:drawing>
          <wp:anchor distT="0" distB="0" distL="114300" distR="114300" simplePos="0" relativeHeight="252059648" behindDoc="0" locked="0" layoutInCell="0" allowOverlap="1" wp14:anchorId="1F4B45E5" wp14:editId="25C522A2">
            <wp:simplePos x="0" y="0"/>
            <wp:positionH relativeFrom="rightMargin">
              <wp:posOffset>836930</wp:posOffset>
            </wp:positionH>
            <wp:positionV relativeFrom="paragraph">
              <wp:posOffset>42545</wp:posOffset>
            </wp:positionV>
            <wp:extent cx="348615" cy="320040"/>
            <wp:effectExtent l="0" t="0" r="0" b="3810"/>
            <wp:wrapNone/>
            <wp:docPr id="476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737DF">
        <w:rPr>
          <w:b/>
          <w:bCs/>
          <w:noProof/>
          <w:color w:val="7030A0"/>
          <w:sz w:val="24"/>
          <w:szCs w:val="28"/>
        </w:rPr>
        <w:drawing>
          <wp:anchor distT="0" distB="0" distL="114300" distR="114300" simplePos="0" relativeHeight="252058624" behindDoc="0" locked="0" layoutInCell="0" allowOverlap="1" wp14:anchorId="16CE5C6C" wp14:editId="05BC5E39">
            <wp:simplePos x="0" y="0"/>
            <wp:positionH relativeFrom="rightMargin">
              <wp:posOffset>476885</wp:posOffset>
            </wp:positionH>
            <wp:positionV relativeFrom="paragraph">
              <wp:posOffset>42545</wp:posOffset>
            </wp:positionV>
            <wp:extent cx="349885" cy="320675"/>
            <wp:effectExtent l="0" t="0" r="0" b="3175"/>
            <wp:wrapNone/>
            <wp:docPr id="476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737DF">
        <w:rPr>
          <w:b/>
          <w:bCs/>
          <w:noProof/>
          <w:color w:val="7030A0"/>
          <w:sz w:val="24"/>
          <w:szCs w:val="28"/>
        </w:rPr>
        <w:drawing>
          <wp:anchor distT="0" distB="0" distL="114300" distR="114300" simplePos="0" relativeHeight="252057600" behindDoc="0" locked="0" layoutInCell="0" allowOverlap="1" wp14:anchorId="26777305" wp14:editId="4F845724">
            <wp:simplePos x="0" y="0"/>
            <wp:positionH relativeFrom="rightMargin">
              <wp:posOffset>116840</wp:posOffset>
            </wp:positionH>
            <wp:positionV relativeFrom="paragraph">
              <wp:posOffset>42959</wp:posOffset>
            </wp:positionV>
            <wp:extent cx="349885" cy="320675"/>
            <wp:effectExtent l="0" t="0" r="0" b="3175"/>
            <wp:wrapNone/>
            <wp:docPr id="47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2BBA">
        <w:rPr>
          <w:noProof/>
        </w:rPr>
        <mc:AlternateContent>
          <mc:Choice Requires="wps">
            <w:drawing>
              <wp:anchor distT="0" distB="0" distL="114300" distR="114300" simplePos="0" relativeHeight="252051456" behindDoc="0" locked="0" layoutInCell="1" allowOverlap="1" wp14:anchorId="230FCF21" wp14:editId="3089F0AB">
                <wp:simplePos x="0" y="0"/>
                <wp:positionH relativeFrom="column">
                  <wp:posOffset>2211705</wp:posOffset>
                </wp:positionH>
                <wp:positionV relativeFrom="paragraph">
                  <wp:posOffset>105189</wp:posOffset>
                </wp:positionV>
                <wp:extent cx="2395220" cy="923290"/>
                <wp:effectExtent l="57150" t="57150" r="62230" b="67310"/>
                <wp:wrapNone/>
                <wp:docPr id="115" name="Flussdiagramm: Alternativer Prozess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95220" cy="923290"/>
                        </a:xfrm>
                        <a:prstGeom prst="flowChartAlternateProcess">
                          <a:avLst/>
                        </a:prstGeom>
                        <a:gradFill flip="none" rotWithShape="1">
                          <a:gsLst>
                            <a:gs pos="0">
                              <a:srgbClr val="FF6600"/>
                            </a:gs>
                            <a:gs pos="50000">
                              <a:srgbClr val="F79646">
                                <a:lumMod val="60000"/>
                                <a:lumOff val="40000"/>
                              </a:srgbClr>
                            </a:gs>
                            <a:gs pos="100000">
                              <a:srgbClr val="F79646">
                                <a:lumMod val="75000"/>
                              </a:srgbClr>
                            </a:gs>
                          </a:gsLst>
                          <a:path path="circle">
                            <a:fillToRect l="50000" t="50000" r="50000" b="50000"/>
                          </a:path>
                          <a:tileRect/>
                        </a:gradFill>
                        <a:ln w="25400" cap="flat" cmpd="sng" algn="ctr">
                          <a:solidFill>
                            <a:srgbClr val="F79646"/>
                          </a:solidFill>
                          <a:prstDash val="solid"/>
                        </a:ln>
                        <a:effectLst/>
                        <a:scene3d>
                          <a:camera prst="orthographicFront"/>
                          <a:lightRig rig="threePt" dir="t"/>
                        </a:scene3d>
                        <a:sp3d>
                          <a:bevelT/>
                        </a:sp3d>
                      </wps:spPr>
                      <wps:txbx>
                        <w:txbxContent>
                          <w:p w:rsidR="00333930" w:rsidRPr="00FD5372" w:rsidRDefault="00333930" w:rsidP="002E246B">
                            <w:pPr>
                              <w:jc w:val="center"/>
                              <w:rPr>
                                <w:rStyle w:val="Fett"/>
                                <w:bCs w:val="0"/>
                                <w:color w:val="7030A0"/>
                                <w:sz w:val="44"/>
                                <w:szCs w:val="44"/>
                              </w:rPr>
                            </w:pPr>
                            <w:r w:rsidRPr="00161509">
                              <w:rPr>
                                <w:rStyle w:val="Fett"/>
                                <w:bCs w:val="0"/>
                                <w:color w:val="005426"/>
                                <w:sz w:val="44"/>
                                <w:szCs w:val="44"/>
                              </w:rPr>
                              <w:t>C</w:t>
                            </w:r>
                            <w:r>
                              <w:rPr>
                                <w:rStyle w:val="Fett"/>
                                <w:bCs w:val="0"/>
                                <w:color w:val="7030A0"/>
                                <w:sz w:val="44"/>
                                <w:szCs w:val="44"/>
                              </w:rPr>
                              <w:t>R</w:t>
                            </w:r>
                          </w:p>
                          <w:p w:rsidR="00333930" w:rsidRDefault="00333930" w:rsidP="002E246B">
                            <w:pPr>
                              <w:pStyle w:val="Abstandszeile"/>
                              <w:jc w:val="center"/>
                              <w:rPr>
                                <w:rStyle w:val="Fett"/>
                                <w:bCs w:val="0"/>
                                <w:sz w:val="24"/>
                              </w:rPr>
                            </w:pPr>
                            <w:r w:rsidRPr="00161509">
                              <w:rPr>
                                <w:rStyle w:val="Fett"/>
                                <w:bCs w:val="0"/>
                                <w:color w:val="00642D"/>
                                <w:sz w:val="24"/>
                              </w:rPr>
                              <w:t>C</w:t>
                            </w:r>
                            <w:r w:rsidRPr="00161509">
                              <w:rPr>
                                <w:rStyle w:val="Fett"/>
                                <w:bCs w:val="0"/>
                                <w:sz w:val="24"/>
                              </w:rPr>
                              <w:t>hance</w:t>
                            </w:r>
                            <w:r w:rsidRPr="00161509">
                              <w:rPr>
                                <w:rStyle w:val="Fett"/>
                                <w:bCs w:val="0"/>
                                <w:color w:val="7030A0"/>
                                <w:sz w:val="24"/>
                              </w:rPr>
                              <w:t xml:space="preserve"> </w:t>
                            </w:r>
                            <w:r w:rsidRPr="00161509">
                              <w:rPr>
                                <w:rStyle w:val="Fett"/>
                                <w:bCs w:val="0"/>
                                <w:sz w:val="24"/>
                              </w:rPr>
                              <w:t xml:space="preserve">– </w:t>
                            </w:r>
                            <w:r w:rsidRPr="00161509">
                              <w:rPr>
                                <w:rStyle w:val="Fett"/>
                                <w:bCs w:val="0"/>
                                <w:color w:val="7030A0"/>
                                <w:sz w:val="24"/>
                              </w:rPr>
                              <w:t>R</w:t>
                            </w:r>
                            <w:r w:rsidRPr="00161509">
                              <w:rPr>
                                <w:rStyle w:val="Fett"/>
                                <w:bCs w:val="0"/>
                                <w:sz w:val="24"/>
                              </w:rPr>
                              <w:t>egional</w:t>
                            </w:r>
                            <w:r>
                              <w:rPr>
                                <w:rStyle w:val="Fett"/>
                                <w:bCs w:val="0"/>
                                <w:sz w:val="24"/>
                              </w:rPr>
                              <w:t xml:space="preserve"> </w:t>
                            </w:r>
                          </w:p>
                          <w:p w:rsidR="00333930" w:rsidRDefault="00333930" w:rsidP="00B36733">
                            <w:pPr>
                              <w:pStyle w:val="Abstandszeile"/>
                              <w:jc w:val="center"/>
                            </w:pPr>
                            <w:r w:rsidRPr="00FD5372">
                              <w:rPr>
                                <w:rStyle w:val="Fett"/>
                                <w:bCs w:val="0"/>
                                <w:sz w:val="24"/>
                              </w:rPr>
                              <w:sym w:font="Wingdings" w:char="F0E8"/>
                            </w:r>
                            <w:r>
                              <w:rPr>
                                <w:rStyle w:val="Fett"/>
                                <w:bCs w:val="0"/>
                                <w:sz w:val="24"/>
                              </w:rPr>
                              <w:t xml:space="preserve"> </w:t>
                            </w:r>
                            <w:r w:rsidRPr="00161509">
                              <w:rPr>
                                <w:rStyle w:val="Fett"/>
                                <w:bCs w:val="0"/>
                                <w:sz w:val="24"/>
                              </w:rPr>
                              <w:t xml:space="preserve">Finde </w:t>
                            </w:r>
                            <w:r w:rsidRPr="00161509">
                              <w:rPr>
                                <w:rStyle w:val="Fett"/>
                                <w:bCs w:val="0"/>
                                <w:color w:val="00642D"/>
                                <w:sz w:val="24"/>
                              </w:rPr>
                              <w:t>Deinen</w:t>
                            </w:r>
                            <w:r w:rsidRPr="00161509">
                              <w:rPr>
                                <w:rStyle w:val="Fett"/>
                                <w:bCs w:val="0"/>
                                <w:color w:val="00B050"/>
                                <w:sz w:val="24"/>
                              </w:rPr>
                              <w:t xml:space="preserve"> </w:t>
                            </w:r>
                            <w:r>
                              <w:rPr>
                                <w:rStyle w:val="Fett"/>
                                <w:bCs w:val="0"/>
                                <w:sz w:val="24"/>
                              </w:rPr>
                              <w:t>Beruf.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Flussdiagramm: Alternativer Prozess 115" o:spid="_x0000_s1223" type="#_x0000_t176" style="position:absolute;margin-left:174.15pt;margin-top:8.3pt;width:188.6pt;height:72.7pt;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" fillcolor="#f60" strokecolor="#f79646" strokeweight="2pt">
                <v:fill color2="#e46c0a" rotate="t" focusposition=".5,.5" focussize="" colors="0 #f60;.5 #fac090;1 #e46c0a" focus="100%" type="gradientRadial"/>
                <v:path arrowok="t"/>
                <v:textbox>
                  <w:txbxContent>
                    <w:p w:rsidR="00333930" w:rsidRPr="00FD5372" w:rsidRDefault="00333930" w:rsidP="002E246B">
                      <w:pPr>
                        <w:jc w:val="center"/>
                        <w:rPr>
                          <w:rStyle w:val="Fett"/>
                          <w:bCs w:val="0"/>
                          <w:color w:val="7030A0"/>
                          <w:sz w:val="44"/>
                          <w:szCs w:val="44"/>
                        </w:rPr>
                      </w:pPr>
                      <w:r w:rsidRPr="00161509">
                        <w:rPr>
                          <w:rStyle w:val="Fett"/>
                          <w:bCs w:val="0"/>
                          <w:color w:val="005426"/>
                          <w:sz w:val="44"/>
                          <w:szCs w:val="44"/>
                        </w:rPr>
                        <w:t>C</w:t>
                      </w:r>
                      <w:r>
                        <w:rPr>
                          <w:rStyle w:val="Fett"/>
                          <w:bCs w:val="0"/>
                          <w:color w:val="7030A0"/>
                          <w:sz w:val="44"/>
                          <w:szCs w:val="44"/>
                        </w:rPr>
                        <w:t>R</w:t>
                      </w:r>
                    </w:p>
                    <w:p w:rsidR="00333930" w:rsidRDefault="00333930" w:rsidP="002E246B">
                      <w:pPr>
                        <w:pStyle w:val="Abstandszeile"/>
                        <w:jc w:val="center"/>
                        <w:rPr>
                          <w:rStyle w:val="Fett"/>
                          <w:bCs w:val="0"/>
                          <w:sz w:val="24"/>
                        </w:rPr>
                      </w:pPr>
                      <w:r w:rsidRPr="00161509">
                        <w:rPr>
                          <w:rStyle w:val="Fett"/>
                          <w:bCs w:val="0"/>
                          <w:color w:val="00642D"/>
                          <w:sz w:val="24"/>
                        </w:rPr>
                        <w:t>C</w:t>
                      </w:r>
                      <w:r w:rsidRPr="00161509">
                        <w:rPr>
                          <w:rStyle w:val="Fett"/>
                          <w:bCs w:val="0"/>
                          <w:sz w:val="24"/>
                        </w:rPr>
                        <w:t>hance</w:t>
                      </w:r>
                      <w:r w:rsidRPr="00161509">
                        <w:rPr>
                          <w:rStyle w:val="Fett"/>
                          <w:bCs w:val="0"/>
                          <w:color w:val="7030A0"/>
                          <w:sz w:val="24"/>
                        </w:rPr>
                        <w:t xml:space="preserve"> </w:t>
                      </w:r>
                      <w:r w:rsidRPr="00161509">
                        <w:rPr>
                          <w:rStyle w:val="Fett"/>
                          <w:bCs w:val="0"/>
                          <w:sz w:val="24"/>
                        </w:rPr>
                        <w:t xml:space="preserve">– </w:t>
                      </w:r>
                      <w:r w:rsidRPr="00161509">
                        <w:rPr>
                          <w:rStyle w:val="Fett"/>
                          <w:bCs w:val="0"/>
                          <w:color w:val="7030A0"/>
                          <w:sz w:val="24"/>
                        </w:rPr>
                        <w:t>R</w:t>
                      </w:r>
                      <w:r w:rsidRPr="00161509">
                        <w:rPr>
                          <w:rStyle w:val="Fett"/>
                          <w:bCs w:val="0"/>
                          <w:sz w:val="24"/>
                        </w:rPr>
                        <w:t>egional</w:t>
                      </w:r>
                      <w:r>
                        <w:rPr>
                          <w:rStyle w:val="Fett"/>
                          <w:bCs w:val="0"/>
                          <w:sz w:val="24"/>
                        </w:rPr>
                        <w:t xml:space="preserve"> </w:t>
                      </w:r>
                    </w:p>
                    <w:p w:rsidR="00333930" w:rsidRDefault="00333930" w:rsidP="00B36733">
                      <w:pPr>
                        <w:pStyle w:val="Abstandszeile"/>
                        <w:jc w:val="center"/>
                      </w:pPr>
                      <w:r w:rsidRPr="00FD5372">
                        <w:rPr>
                          <w:rStyle w:val="Fett"/>
                          <w:bCs w:val="0"/>
                          <w:sz w:val="24"/>
                        </w:rPr>
                        <w:sym w:font="Wingdings" w:char="F0E8"/>
                      </w:r>
                      <w:r>
                        <w:rPr>
                          <w:rStyle w:val="Fett"/>
                          <w:bCs w:val="0"/>
                          <w:sz w:val="24"/>
                        </w:rPr>
                        <w:t xml:space="preserve"> </w:t>
                      </w:r>
                      <w:r w:rsidRPr="00161509">
                        <w:rPr>
                          <w:rStyle w:val="Fett"/>
                          <w:bCs w:val="0"/>
                          <w:sz w:val="24"/>
                        </w:rPr>
                        <w:t xml:space="preserve">Finde </w:t>
                      </w:r>
                      <w:r w:rsidRPr="00161509">
                        <w:rPr>
                          <w:rStyle w:val="Fett"/>
                          <w:bCs w:val="0"/>
                          <w:color w:val="00642D"/>
                          <w:sz w:val="24"/>
                        </w:rPr>
                        <w:t>Deinen</w:t>
                      </w:r>
                      <w:r w:rsidRPr="00161509">
                        <w:rPr>
                          <w:rStyle w:val="Fett"/>
                          <w:bCs w:val="0"/>
                          <w:color w:val="00B050"/>
                          <w:sz w:val="24"/>
                        </w:rPr>
                        <w:t xml:space="preserve"> </w:t>
                      </w:r>
                      <w:r>
                        <w:rPr>
                          <w:rStyle w:val="Fett"/>
                          <w:bCs w:val="0"/>
                          <w:sz w:val="24"/>
                        </w:rPr>
                        <w:t>Beruf.</w:t>
                      </w:r>
                    </w:p>
                  </w:txbxContent>
                </v:textbox>
              </v:shape>
            </w:pict>
          </mc:Fallback>
        </mc:AlternateContent>
      </w:r>
    </w:p>
    <w:p w:rsidR="002E246B" w:rsidRDefault="00B36733" w:rsidP="00B36733">
      <w:pPr>
        <w:pStyle w:val="Abstandszeile"/>
      </w:pPr>
      <w:r w:rsidRPr="00A42BBA">
        <w:rPr>
          <w:noProof/>
        </w:rPr>
        <mc:AlternateContent>
          <mc:Choice Requires="wps">
            <w:drawing>
              <wp:anchor distT="0" distB="0" distL="114300" distR="114300" simplePos="0" relativeHeight="252050432" behindDoc="0" locked="0" layoutInCell="1" allowOverlap="1" wp14:anchorId="36E29522" wp14:editId="2D7FF7FE">
                <wp:simplePos x="0" y="0"/>
                <wp:positionH relativeFrom="column">
                  <wp:posOffset>-8890</wp:posOffset>
                </wp:positionH>
                <wp:positionV relativeFrom="paragraph">
                  <wp:posOffset>5080</wp:posOffset>
                </wp:positionV>
                <wp:extent cx="2052955" cy="701675"/>
                <wp:effectExtent l="57150" t="38100" r="23495" b="79375"/>
                <wp:wrapNone/>
                <wp:docPr id="114" name="Pfeil nach rechts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52955" cy="701675"/>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1A6705" w:rsidRDefault="00333930" w:rsidP="002E246B">
                            <w:pPr>
                              <w:jc w:val="center"/>
                              <w:rPr>
                                <w:b/>
                                <w:sz w:val="24"/>
                                <w:szCs w:val="24"/>
                              </w:rPr>
                            </w:pPr>
                            <w:r>
                              <w:rPr>
                                <w:b/>
                                <w:color w:val="7030A0"/>
                                <w:sz w:val="24"/>
                                <w:szCs w:val="24"/>
                              </w:rPr>
                              <w:t xml:space="preserve">Die </w:t>
                            </w:r>
                            <w:r w:rsidRPr="007A5ED1">
                              <w:rPr>
                                <w:rStyle w:val="Fett"/>
                                <w:bCs w:val="0"/>
                                <w:color w:val="00642D"/>
                                <w:sz w:val="24"/>
                              </w:rPr>
                              <w:t>Messe</w:t>
                            </w:r>
                            <w:r>
                              <w:rPr>
                                <w:b/>
                                <w:color w:val="7030A0"/>
                                <w:sz w:val="24"/>
                                <w:szCs w:val="24"/>
                              </w:rPr>
                              <w:t xml:space="preserve"> ist </w:t>
                            </w:r>
                            <w:r w:rsidRPr="007A5ED1">
                              <w:rPr>
                                <w:rStyle w:val="Fett"/>
                                <w:bCs w:val="0"/>
                                <w:color w:val="00642D"/>
                                <w:sz w:val="24"/>
                              </w:rPr>
                              <w:t>eröffnet</w:t>
                            </w:r>
                            <w:r>
                              <w:rPr>
                                <w:b/>
                                <w:color w:val="7030A0"/>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114" o:spid="_x0000_s1224" type="#_x0000_t13" style="position:absolute;margin-left:-.7pt;margin-top:.4pt;width:161.65pt;height:55.25pt;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" adj="17909" fillcolor="#c9b5e8" stroked="f">
                <v:fill color2="#f0eaf9" rotate="t" angle="180" colors="0 #c9b5e8;22938f #d9cbee;1 #f0eaf9" focus="100%" type="gradient"/>
                <v:shadow on="t" color="black" opacity="24903f" origin=",.5" offset="0,.55556mm"/>
                <v:path arrowok="t"/>
                <v:textbox>
                  <w:txbxContent>
                    <w:p w:rsidR="00333930" w:rsidRPr="001A6705" w:rsidRDefault="00333930" w:rsidP="002E246B">
                      <w:pPr>
                        <w:jc w:val="center"/>
                        <w:rPr>
                          <w:b/>
                          <w:sz w:val="24"/>
                          <w:szCs w:val="24"/>
                        </w:rPr>
                      </w:pPr>
                      <w:r>
                        <w:rPr>
                          <w:b/>
                          <w:color w:val="7030A0"/>
                          <w:sz w:val="24"/>
                          <w:szCs w:val="24"/>
                        </w:rPr>
                        <w:t xml:space="preserve">Die </w:t>
                      </w:r>
                      <w:r w:rsidRPr="007A5ED1">
                        <w:rPr>
                          <w:rStyle w:val="Fett"/>
                          <w:bCs w:val="0"/>
                          <w:color w:val="00642D"/>
                          <w:sz w:val="24"/>
                        </w:rPr>
                        <w:t>Messe</w:t>
                      </w:r>
                      <w:r>
                        <w:rPr>
                          <w:b/>
                          <w:color w:val="7030A0"/>
                          <w:sz w:val="24"/>
                          <w:szCs w:val="24"/>
                        </w:rPr>
                        <w:t xml:space="preserve"> ist </w:t>
                      </w:r>
                      <w:r w:rsidRPr="007A5ED1">
                        <w:rPr>
                          <w:rStyle w:val="Fett"/>
                          <w:bCs w:val="0"/>
                          <w:color w:val="00642D"/>
                          <w:sz w:val="24"/>
                        </w:rPr>
                        <w:t>eröffnet</w:t>
                      </w:r>
                      <w:r>
                        <w:rPr>
                          <w:b/>
                          <w:color w:val="7030A0"/>
                          <w:sz w:val="24"/>
                          <w:szCs w:val="24"/>
                        </w:rPr>
                        <w:t>.</w:t>
                      </w:r>
                    </w:p>
                  </w:txbxContent>
                </v:textbox>
              </v:shape>
            </w:pict>
          </mc:Fallback>
        </mc:AlternateContent>
      </w:r>
    </w:p>
    <w:p w:rsidR="002E246B" w:rsidRDefault="002E246B" w:rsidP="00B36733">
      <w:pPr>
        <w:pStyle w:val="Abstandszeile"/>
      </w:pPr>
    </w:p>
    <w:p w:rsidR="002E246B" w:rsidRDefault="002E246B" w:rsidP="00B36733">
      <w:pPr>
        <w:pStyle w:val="Abstandszeile"/>
      </w:pPr>
    </w:p>
    <w:p w:rsidR="002E246B" w:rsidRDefault="002E246B" w:rsidP="00B36733">
      <w:pPr>
        <w:pStyle w:val="Abstandszeile"/>
      </w:pPr>
    </w:p>
    <w:p w:rsidR="002E246B" w:rsidRDefault="002E246B" w:rsidP="00B36733">
      <w:pPr>
        <w:pStyle w:val="Abstandszeile"/>
      </w:pPr>
    </w:p>
    <w:p w:rsidR="002E246B" w:rsidRDefault="002E246B" w:rsidP="00B36733">
      <w:pPr>
        <w:pStyle w:val="Abstandszeile"/>
      </w:pPr>
    </w:p>
    <w:p w:rsidR="002E246B" w:rsidRDefault="002E246B" w:rsidP="00B36733">
      <w:pPr>
        <w:pStyle w:val="Abstandszeile"/>
      </w:pPr>
    </w:p>
    <w:p w:rsidR="00B36733" w:rsidRDefault="00B36733" w:rsidP="00B36733">
      <w:pPr>
        <w:pStyle w:val="Abstandszeile"/>
      </w:pPr>
    </w:p>
    <w:tbl>
      <w:tblPr>
        <w:tblW w:w="86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134"/>
        <w:gridCol w:w="851"/>
        <w:gridCol w:w="4394"/>
        <w:gridCol w:w="2233"/>
      </w:tblGrid>
      <w:tr w:rsidR="002E246B" w:rsidRPr="00DE4890" w:rsidTr="00D477E1">
        <w:trPr>
          <w:trHeight w:val="397"/>
        </w:trPr>
        <w:tc>
          <w:tcPr>
            <w:tcW w:w="1134" w:type="dxa"/>
            <w:shd w:val="clear" w:color="auto" w:fill="D9D9D9" w:themeFill="background1" w:themeFillShade="D9"/>
            <w:vAlign w:val="center"/>
          </w:tcPr>
          <w:p w:rsidR="002E246B" w:rsidRPr="00DE4890" w:rsidRDefault="002E246B" w:rsidP="00D477E1">
            <w:pPr>
              <w:pStyle w:val="TabelleKopfmitte"/>
            </w:pPr>
            <w:r>
              <w:t>Phase</w:t>
            </w:r>
          </w:p>
        </w:tc>
        <w:tc>
          <w:tcPr>
            <w:tcW w:w="851" w:type="dxa"/>
            <w:shd w:val="clear" w:color="auto" w:fill="D9D9D9" w:themeFill="background1" w:themeFillShade="D9"/>
            <w:vAlign w:val="center"/>
          </w:tcPr>
          <w:p w:rsidR="002E246B" w:rsidRPr="00DE4890" w:rsidRDefault="002E246B" w:rsidP="00D477E1">
            <w:pPr>
              <w:pStyle w:val="TabelleKopfmitte"/>
            </w:pPr>
            <w:r>
              <w:t>Zeit</w:t>
            </w:r>
          </w:p>
        </w:tc>
        <w:tc>
          <w:tcPr>
            <w:tcW w:w="4394" w:type="dxa"/>
            <w:shd w:val="clear" w:color="auto" w:fill="D9D9D9" w:themeFill="background1" w:themeFillShade="D9"/>
            <w:vAlign w:val="center"/>
          </w:tcPr>
          <w:p w:rsidR="002E246B" w:rsidRPr="00DE4890" w:rsidRDefault="002E246B" w:rsidP="00D477E1">
            <w:pPr>
              <w:pStyle w:val="TabelleKopfmitte"/>
            </w:pPr>
            <w:r>
              <w:t>Aufgabe</w:t>
            </w:r>
          </w:p>
        </w:tc>
        <w:tc>
          <w:tcPr>
            <w:tcW w:w="2233" w:type="dxa"/>
            <w:shd w:val="clear" w:color="auto" w:fill="D9D9D9" w:themeFill="background1" w:themeFillShade="D9"/>
            <w:vAlign w:val="center"/>
          </w:tcPr>
          <w:p w:rsidR="002E246B" w:rsidRDefault="002E246B" w:rsidP="00D477E1">
            <w:pPr>
              <w:pStyle w:val="TabelleKopfmitte"/>
            </w:pPr>
            <w:r>
              <w:t>Hinweis – WER?</w:t>
            </w:r>
          </w:p>
        </w:tc>
      </w:tr>
      <w:tr w:rsidR="002E246B" w:rsidRPr="00DE4890" w:rsidTr="00D477E1">
        <w:trPr>
          <w:trHeight w:val="624"/>
        </w:trPr>
        <w:tc>
          <w:tcPr>
            <w:tcW w:w="1134" w:type="dxa"/>
            <w:shd w:val="clear" w:color="auto" w:fill="auto"/>
            <w:vAlign w:val="center"/>
          </w:tcPr>
          <w:p w:rsidR="002E246B" w:rsidRPr="00F0156F" w:rsidRDefault="002E246B" w:rsidP="00D477E1">
            <w:pPr>
              <w:pStyle w:val="Textkrpermitte"/>
            </w:pPr>
            <w:r w:rsidRPr="00F0156F">
              <w:rPr>
                <w:noProof/>
              </w:rPr>
              <w:drawing>
                <wp:inline distT="0" distB="0" distL="0" distR="0" wp14:anchorId="21599F6C" wp14:editId="0645A50A">
                  <wp:extent cx="318770" cy="318770"/>
                  <wp:effectExtent l="0" t="0" r="0" b="0"/>
                  <wp:docPr id="476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851" w:type="dxa"/>
            <w:shd w:val="clear" w:color="auto" w:fill="auto"/>
            <w:vAlign w:val="center"/>
          </w:tcPr>
          <w:p w:rsidR="002E246B" w:rsidRPr="00820EE1" w:rsidRDefault="002E246B" w:rsidP="00D477E1">
            <w:pPr>
              <w:pStyle w:val="Textkrper"/>
              <w:jc w:val="center"/>
            </w:pPr>
            <w:r w:rsidRPr="00820EE1">
              <w:t>10</w:t>
            </w:r>
          </w:p>
          <w:p w:rsidR="002E246B" w:rsidRPr="00820EE1" w:rsidRDefault="001B46C5" w:rsidP="00D477E1">
            <w:pPr>
              <w:pStyle w:val="Textkrper"/>
              <w:jc w:val="center"/>
            </w:pPr>
            <w:r>
              <w:t>Min.</w:t>
            </w:r>
          </w:p>
        </w:tc>
        <w:tc>
          <w:tcPr>
            <w:tcW w:w="4394" w:type="dxa"/>
            <w:shd w:val="clear" w:color="auto" w:fill="auto"/>
            <w:vAlign w:val="center"/>
          </w:tcPr>
          <w:p w:rsidR="002E246B" w:rsidRPr="003E3B6E" w:rsidRDefault="002E246B" w:rsidP="00D477E1">
            <w:pPr>
              <w:pStyle w:val="Textkrper"/>
              <w:jc w:val="left"/>
              <w:rPr>
                <w:noProof/>
              </w:rPr>
            </w:pPr>
            <w:r w:rsidRPr="003E3B6E">
              <w:rPr>
                <w:noProof/>
              </w:rPr>
              <w:t>Die Messe beginnt. Nehmen Sie Platz, Sie werden von den Mitarbeiterinnen und Mitarbeiter der Messe persönlich begrüßt.</w:t>
            </w:r>
          </w:p>
        </w:tc>
        <w:tc>
          <w:tcPr>
            <w:tcW w:w="2233" w:type="dxa"/>
            <w:vAlign w:val="center"/>
          </w:tcPr>
          <w:p w:rsidR="002E246B" w:rsidRPr="00D4218D" w:rsidRDefault="002E246B" w:rsidP="00D477E1">
            <w:pPr>
              <w:pStyle w:val="Textkrper"/>
              <w:rPr>
                <w:b/>
                <w:noProof/>
              </w:rPr>
            </w:pPr>
            <w:r w:rsidRPr="006737DF">
              <w:rPr>
                <w:b/>
                <w:bCs/>
                <w:noProof/>
                <w:color w:val="7030A0"/>
                <w:sz w:val="24"/>
                <w:szCs w:val="28"/>
              </w:rPr>
              <w:drawing>
                <wp:inline distT="0" distB="0" distL="0" distR="0" wp14:anchorId="38D929F4" wp14:editId="7E2B4DC1">
                  <wp:extent cx="349885" cy="320675"/>
                  <wp:effectExtent l="0" t="0" r="0" b="3175"/>
                  <wp:docPr id="476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inline>
              </w:drawing>
            </w:r>
            <w:r w:rsidRPr="006737DF">
              <w:rPr>
                <w:b/>
                <w:bCs/>
                <w:noProof/>
                <w:color w:val="7030A0"/>
                <w:sz w:val="24"/>
                <w:szCs w:val="28"/>
              </w:rPr>
              <w:drawing>
                <wp:inline distT="0" distB="0" distL="0" distR="0" wp14:anchorId="5E52D654" wp14:editId="2AF5400A">
                  <wp:extent cx="349885" cy="320675"/>
                  <wp:effectExtent l="0" t="0" r="0" b="3175"/>
                  <wp:docPr id="476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inline>
              </w:drawing>
            </w:r>
          </w:p>
        </w:tc>
      </w:tr>
      <w:tr w:rsidR="002E246B" w:rsidRPr="00DE4890" w:rsidTr="00D477E1">
        <w:trPr>
          <w:trHeight w:val="624"/>
        </w:trPr>
        <w:tc>
          <w:tcPr>
            <w:tcW w:w="1134" w:type="dxa"/>
            <w:shd w:val="clear" w:color="auto" w:fill="auto"/>
            <w:vAlign w:val="center"/>
          </w:tcPr>
          <w:p w:rsidR="002E246B" w:rsidRPr="00F0156F" w:rsidRDefault="002E246B" w:rsidP="00D477E1">
            <w:pPr>
              <w:pStyle w:val="Textkrpermitte"/>
            </w:pPr>
            <w:r w:rsidRPr="00F0156F">
              <w:rPr>
                <w:noProof/>
              </w:rPr>
              <w:drawing>
                <wp:inline distT="0" distB="0" distL="0" distR="0" wp14:anchorId="1DA68C36" wp14:editId="195DBF86">
                  <wp:extent cx="329565" cy="318770"/>
                  <wp:effectExtent l="0" t="0" r="0" b="0"/>
                  <wp:docPr id="4769"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9565" cy="318770"/>
                          </a:xfrm>
                          <a:prstGeom prst="rect">
                            <a:avLst/>
                          </a:prstGeom>
                          <a:noFill/>
                          <a:ln>
                            <a:noFill/>
                          </a:ln>
                        </pic:spPr>
                      </pic:pic>
                    </a:graphicData>
                  </a:graphic>
                </wp:inline>
              </w:drawing>
            </w:r>
          </w:p>
        </w:tc>
        <w:tc>
          <w:tcPr>
            <w:tcW w:w="851" w:type="dxa"/>
            <w:shd w:val="clear" w:color="auto" w:fill="auto"/>
            <w:vAlign w:val="center"/>
          </w:tcPr>
          <w:p w:rsidR="002E246B" w:rsidRPr="00820EE1" w:rsidRDefault="002E246B" w:rsidP="00D477E1">
            <w:pPr>
              <w:pStyle w:val="Textkrper"/>
              <w:jc w:val="center"/>
            </w:pPr>
            <w:r w:rsidRPr="00820EE1">
              <w:t>10</w:t>
            </w:r>
          </w:p>
          <w:p w:rsidR="002E246B" w:rsidRPr="00820EE1" w:rsidRDefault="001B46C5" w:rsidP="00D477E1">
            <w:pPr>
              <w:pStyle w:val="Textkrper"/>
              <w:jc w:val="center"/>
            </w:pPr>
            <w:r>
              <w:t>Min.</w:t>
            </w:r>
          </w:p>
        </w:tc>
        <w:tc>
          <w:tcPr>
            <w:tcW w:w="4394" w:type="dxa"/>
            <w:shd w:val="clear" w:color="auto" w:fill="auto"/>
            <w:vAlign w:val="center"/>
          </w:tcPr>
          <w:p w:rsidR="002E246B" w:rsidRPr="003E3B6E" w:rsidRDefault="002E246B" w:rsidP="00D477E1">
            <w:pPr>
              <w:pStyle w:val="Textkrper"/>
              <w:rPr>
                <w:noProof/>
              </w:rPr>
            </w:pPr>
            <w:r w:rsidRPr="003E3B6E">
              <w:rPr>
                <w:noProof/>
              </w:rPr>
              <w:t>Halten Sie Ihre gemeinsame Begrüßungsrede.</w:t>
            </w:r>
          </w:p>
          <w:p w:rsidR="002E246B" w:rsidRPr="003E3B6E" w:rsidRDefault="002E246B" w:rsidP="00D477E1">
            <w:pPr>
              <w:pStyle w:val="Textkrper"/>
              <w:rPr>
                <w:noProof/>
              </w:rPr>
            </w:pPr>
            <w:r w:rsidRPr="003E3B6E">
              <w:rPr>
                <w:noProof/>
              </w:rPr>
              <w:t>Wer den letzten Satz spricht, wünscht allen Besuchern einen schönen, lehrreichen und interessanten Tag.</w:t>
            </w:r>
          </w:p>
        </w:tc>
        <w:tc>
          <w:tcPr>
            <w:tcW w:w="2233" w:type="dxa"/>
            <w:vAlign w:val="center"/>
          </w:tcPr>
          <w:p w:rsidR="002E246B" w:rsidRDefault="002E246B" w:rsidP="00D477E1">
            <w:pPr>
              <w:pStyle w:val="Textkrper"/>
              <w:rPr>
                <w:b/>
                <w:noProof/>
              </w:rPr>
            </w:pPr>
            <w:r w:rsidRPr="006737DF">
              <w:rPr>
                <w:b/>
                <w:bCs/>
                <w:noProof/>
                <w:color w:val="7030A0"/>
                <w:sz w:val="24"/>
                <w:szCs w:val="28"/>
              </w:rPr>
              <w:drawing>
                <wp:inline distT="0" distB="0" distL="0" distR="0" wp14:anchorId="3C892B3B" wp14:editId="754C4F12">
                  <wp:extent cx="349200" cy="320400"/>
                  <wp:effectExtent l="0" t="0" r="0" b="3810"/>
                  <wp:docPr id="477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inline>
              </w:drawing>
            </w:r>
          </w:p>
          <w:p w:rsidR="002E246B" w:rsidRPr="00820EE1" w:rsidRDefault="002E246B" w:rsidP="00D477E1">
            <w:pPr>
              <w:rPr>
                <w:lang w:eastAsia="de-DE"/>
              </w:rPr>
            </w:pPr>
            <w:r w:rsidRPr="00820EE1">
              <w:t>EG1.01.04.03</w:t>
            </w:r>
          </w:p>
        </w:tc>
      </w:tr>
      <w:tr w:rsidR="002E246B" w:rsidRPr="00DE4890" w:rsidTr="00D477E1">
        <w:trPr>
          <w:trHeight w:val="624"/>
        </w:trPr>
        <w:tc>
          <w:tcPr>
            <w:tcW w:w="1134" w:type="dxa"/>
            <w:shd w:val="clear" w:color="auto" w:fill="auto"/>
            <w:vAlign w:val="center"/>
          </w:tcPr>
          <w:p w:rsidR="002E246B" w:rsidRPr="00FB6B7A" w:rsidRDefault="002E246B" w:rsidP="00D477E1">
            <w:pPr>
              <w:pStyle w:val="Textkrpermitte"/>
              <w:rPr>
                <w:noProof/>
                <w:sz w:val="24"/>
              </w:rPr>
            </w:pPr>
            <w:r w:rsidRPr="00FB6B7A">
              <w:rPr>
                <w:noProof/>
                <w:sz w:val="24"/>
              </w:rPr>
              <w:drawing>
                <wp:inline distT="0" distB="0" distL="0" distR="0" wp14:anchorId="0B82612D" wp14:editId="23D6A396">
                  <wp:extent cx="267736" cy="302607"/>
                  <wp:effectExtent l="0" t="0" r="0" b="2540"/>
                  <wp:docPr id="47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6289" cy="312274"/>
                          </a:xfrm>
                          <a:prstGeom prst="rect">
                            <a:avLst/>
                          </a:prstGeom>
                          <a:noFill/>
                          <a:ln>
                            <a:noFill/>
                          </a:ln>
                        </pic:spPr>
                      </pic:pic>
                    </a:graphicData>
                  </a:graphic>
                </wp:inline>
              </w:drawing>
            </w:r>
          </w:p>
        </w:tc>
        <w:tc>
          <w:tcPr>
            <w:tcW w:w="851" w:type="dxa"/>
            <w:shd w:val="clear" w:color="auto" w:fill="auto"/>
            <w:vAlign w:val="center"/>
          </w:tcPr>
          <w:p w:rsidR="002E246B" w:rsidRPr="00820EE1" w:rsidRDefault="002E246B" w:rsidP="00D477E1">
            <w:pPr>
              <w:pStyle w:val="Textkrper"/>
              <w:jc w:val="center"/>
            </w:pPr>
            <w:r w:rsidRPr="00820EE1">
              <w:t>5</w:t>
            </w:r>
          </w:p>
          <w:p w:rsidR="002E246B" w:rsidRPr="00820EE1" w:rsidRDefault="001B46C5" w:rsidP="00D477E1">
            <w:pPr>
              <w:pStyle w:val="Textkrper"/>
              <w:jc w:val="center"/>
            </w:pPr>
            <w:r>
              <w:t>Min.</w:t>
            </w:r>
          </w:p>
        </w:tc>
        <w:tc>
          <w:tcPr>
            <w:tcW w:w="4394" w:type="dxa"/>
            <w:shd w:val="clear" w:color="auto" w:fill="auto"/>
            <w:vAlign w:val="center"/>
          </w:tcPr>
          <w:p w:rsidR="002E246B" w:rsidRPr="003E3B6E" w:rsidRDefault="002E246B" w:rsidP="00D477E1">
            <w:pPr>
              <w:pStyle w:val="Textkrper"/>
              <w:rPr>
                <w:noProof/>
              </w:rPr>
            </w:pPr>
            <w:r w:rsidRPr="003E3B6E">
              <w:rPr>
                <w:noProof/>
              </w:rPr>
              <w:t>Überlegen Sie, über welchen Beruf Sie zuerst informiert werden möchten und verteilen Sie sich möglichst gleichmäßig an allen Stationen.</w:t>
            </w:r>
          </w:p>
        </w:tc>
        <w:tc>
          <w:tcPr>
            <w:tcW w:w="2233" w:type="dxa"/>
            <w:vAlign w:val="center"/>
          </w:tcPr>
          <w:p w:rsidR="002E246B" w:rsidRPr="00820EE1" w:rsidRDefault="002E246B" w:rsidP="00D477E1">
            <w:pPr>
              <w:pStyle w:val="Textkrper"/>
              <w:jc w:val="left"/>
              <w:rPr>
                <w:noProof/>
              </w:rPr>
            </w:pPr>
            <w:r w:rsidRPr="006737DF">
              <w:rPr>
                <w:b/>
                <w:bCs/>
                <w:noProof/>
                <w:color w:val="7030A0"/>
                <w:sz w:val="24"/>
                <w:szCs w:val="28"/>
              </w:rPr>
              <w:drawing>
                <wp:inline distT="0" distB="0" distL="0" distR="0" wp14:anchorId="7C4E79B8" wp14:editId="69A08BF1">
                  <wp:extent cx="349885" cy="320675"/>
                  <wp:effectExtent l="0" t="0" r="0" b="3175"/>
                  <wp:docPr id="477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inline>
              </w:drawing>
            </w:r>
            <w:r w:rsidRPr="006737DF">
              <w:rPr>
                <w:b/>
                <w:bCs/>
                <w:noProof/>
                <w:color w:val="7030A0"/>
                <w:sz w:val="24"/>
                <w:szCs w:val="28"/>
              </w:rPr>
              <w:drawing>
                <wp:inline distT="0" distB="0" distL="0" distR="0" wp14:anchorId="4F257F61" wp14:editId="6C949C7A">
                  <wp:extent cx="349885" cy="320675"/>
                  <wp:effectExtent l="0" t="0" r="0" b="3175"/>
                  <wp:docPr id="477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inline>
              </w:drawing>
            </w:r>
          </w:p>
        </w:tc>
      </w:tr>
      <w:tr w:rsidR="002E246B" w:rsidRPr="00DE4890" w:rsidTr="00D477E1">
        <w:trPr>
          <w:trHeight w:val="624"/>
        </w:trPr>
        <w:tc>
          <w:tcPr>
            <w:tcW w:w="1134" w:type="dxa"/>
            <w:shd w:val="clear" w:color="auto" w:fill="auto"/>
            <w:vAlign w:val="center"/>
          </w:tcPr>
          <w:p w:rsidR="002E246B" w:rsidRPr="00F0156F" w:rsidRDefault="002E246B" w:rsidP="00D477E1">
            <w:pPr>
              <w:pStyle w:val="Textkrpermitte"/>
              <w:rPr>
                <w:noProof/>
              </w:rPr>
            </w:pPr>
            <w:r w:rsidRPr="00FB6B7A">
              <w:rPr>
                <w:noProof/>
                <w:sz w:val="24"/>
              </w:rPr>
              <w:drawing>
                <wp:inline distT="0" distB="0" distL="0" distR="0" wp14:anchorId="1C43F846" wp14:editId="769843F5">
                  <wp:extent cx="267736" cy="302607"/>
                  <wp:effectExtent l="0" t="0" r="0" b="2540"/>
                  <wp:docPr id="477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6289" cy="312274"/>
                          </a:xfrm>
                          <a:prstGeom prst="rect">
                            <a:avLst/>
                          </a:prstGeom>
                          <a:noFill/>
                          <a:ln>
                            <a:noFill/>
                          </a:ln>
                        </pic:spPr>
                      </pic:pic>
                    </a:graphicData>
                  </a:graphic>
                </wp:inline>
              </w:drawing>
            </w:r>
          </w:p>
        </w:tc>
        <w:tc>
          <w:tcPr>
            <w:tcW w:w="851" w:type="dxa"/>
            <w:shd w:val="clear" w:color="auto" w:fill="auto"/>
            <w:vAlign w:val="center"/>
          </w:tcPr>
          <w:p w:rsidR="002E246B" w:rsidRPr="00820EE1" w:rsidRDefault="002E246B" w:rsidP="00D477E1">
            <w:pPr>
              <w:pStyle w:val="Textkrper"/>
              <w:jc w:val="center"/>
            </w:pPr>
            <w:r w:rsidRPr="00820EE1">
              <w:t>5</w:t>
            </w:r>
          </w:p>
          <w:p w:rsidR="002E246B" w:rsidRPr="00820EE1" w:rsidRDefault="001B46C5" w:rsidP="00D477E1">
            <w:pPr>
              <w:pStyle w:val="Textkrper"/>
              <w:jc w:val="center"/>
            </w:pPr>
            <w:r>
              <w:t>Min.</w:t>
            </w:r>
          </w:p>
        </w:tc>
        <w:tc>
          <w:tcPr>
            <w:tcW w:w="4394" w:type="dxa"/>
            <w:shd w:val="clear" w:color="auto" w:fill="auto"/>
            <w:vAlign w:val="center"/>
          </w:tcPr>
          <w:p w:rsidR="002E246B" w:rsidRPr="003E3B6E" w:rsidRDefault="002E246B" w:rsidP="00D477E1">
            <w:pPr>
              <w:pStyle w:val="Textkrper"/>
              <w:rPr>
                <w:noProof/>
              </w:rPr>
            </w:pPr>
            <w:r w:rsidRPr="003E3B6E">
              <w:rPr>
                <w:noProof/>
              </w:rPr>
              <w:t>Nehmen Sie Ihren Platz an den Messetischen ein. Gleich kommen die Gäste.</w:t>
            </w:r>
          </w:p>
        </w:tc>
        <w:tc>
          <w:tcPr>
            <w:tcW w:w="2233" w:type="dxa"/>
            <w:vAlign w:val="center"/>
          </w:tcPr>
          <w:p w:rsidR="002E246B" w:rsidRPr="00D4218D" w:rsidRDefault="002E246B" w:rsidP="00D477E1">
            <w:pPr>
              <w:pStyle w:val="Textkrper"/>
              <w:rPr>
                <w:b/>
                <w:noProof/>
              </w:rPr>
            </w:pPr>
            <w:r w:rsidRPr="006737DF">
              <w:rPr>
                <w:b/>
                <w:bCs/>
                <w:noProof/>
                <w:color w:val="7030A0"/>
                <w:sz w:val="24"/>
                <w:szCs w:val="28"/>
              </w:rPr>
              <w:drawing>
                <wp:inline distT="0" distB="0" distL="0" distR="0" wp14:anchorId="4A74067D" wp14:editId="6029C63F">
                  <wp:extent cx="349200" cy="320400"/>
                  <wp:effectExtent l="0" t="0" r="0" b="3810"/>
                  <wp:docPr id="477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inline>
              </w:drawing>
            </w:r>
          </w:p>
        </w:tc>
      </w:tr>
      <w:tr w:rsidR="002E246B" w:rsidRPr="00DE4890" w:rsidTr="00D477E1">
        <w:trPr>
          <w:trHeight w:val="624"/>
        </w:trPr>
        <w:tc>
          <w:tcPr>
            <w:tcW w:w="1134" w:type="dxa"/>
            <w:vMerge w:val="restart"/>
            <w:shd w:val="clear" w:color="auto" w:fill="auto"/>
            <w:vAlign w:val="center"/>
          </w:tcPr>
          <w:p w:rsidR="002E246B" w:rsidRPr="00FB6B7A" w:rsidRDefault="002E246B" w:rsidP="00D477E1">
            <w:pPr>
              <w:pStyle w:val="Textkrpermitte"/>
              <w:rPr>
                <w:noProof/>
                <w:sz w:val="24"/>
              </w:rPr>
            </w:pPr>
            <w:r w:rsidRPr="00FB6B7A">
              <w:rPr>
                <w:noProof/>
                <w:sz w:val="24"/>
              </w:rPr>
              <w:drawing>
                <wp:inline distT="0" distB="0" distL="0" distR="0" wp14:anchorId="3DA73AC0" wp14:editId="5385A5C0">
                  <wp:extent cx="267736" cy="302607"/>
                  <wp:effectExtent l="0" t="0" r="0" b="2540"/>
                  <wp:docPr id="477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6289" cy="312274"/>
                          </a:xfrm>
                          <a:prstGeom prst="rect">
                            <a:avLst/>
                          </a:prstGeom>
                          <a:noFill/>
                          <a:ln>
                            <a:noFill/>
                          </a:ln>
                        </pic:spPr>
                      </pic:pic>
                    </a:graphicData>
                  </a:graphic>
                </wp:inline>
              </w:drawing>
            </w:r>
          </w:p>
        </w:tc>
        <w:tc>
          <w:tcPr>
            <w:tcW w:w="851" w:type="dxa"/>
            <w:vMerge w:val="restart"/>
            <w:shd w:val="clear" w:color="auto" w:fill="auto"/>
            <w:vAlign w:val="center"/>
          </w:tcPr>
          <w:p w:rsidR="002E246B" w:rsidRPr="00820EE1" w:rsidRDefault="002E246B" w:rsidP="00D477E1">
            <w:pPr>
              <w:pStyle w:val="Textkrper"/>
              <w:jc w:val="center"/>
            </w:pPr>
            <w:r w:rsidRPr="00820EE1">
              <w:t>60 - 90</w:t>
            </w:r>
          </w:p>
          <w:p w:rsidR="002E246B" w:rsidRPr="00820EE1" w:rsidRDefault="001B46C5" w:rsidP="00D477E1">
            <w:pPr>
              <w:pStyle w:val="Textkrper"/>
              <w:jc w:val="center"/>
            </w:pPr>
            <w:r>
              <w:t>Min.</w:t>
            </w:r>
          </w:p>
        </w:tc>
        <w:tc>
          <w:tcPr>
            <w:tcW w:w="4394" w:type="dxa"/>
            <w:shd w:val="clear" w:color="auto" w:fill="auto"/>
          </w:tcPr>
          <w:p w:rsidR="002E246B" w:rsidRPr="003E3B6E" w:rsidRDefault="002E246B" w:rsidP="00D477E1">
            <w:pPr>
              <w:pStyle w:val="Textkrper"/>
              <w:jc w:val="left"/>
              <w:rPr>
                <w:noProof/>
              </w:rPr>
            </w:pPr>
            <w:r w:rsidRPr="003E3B6E">
              <w:rPr>
                <w:noProof/>
              </w:rPr>
              <w:t xml:space="preserve">Besuchen Sie alle Messetische und informieren Sie sich über fünf Berufe der Gastronomie. Verwenden Sie zum Gespräch Ihre erstellte Frageliste. Stellen Sie weitere Fragen, die Ihnen in dieser Situation einfallen. </w:t>
            </w:r>
          </w:p>
          <w:p w:rsidR="002E246B" w:rsidRPr="003E3B6E" w:rsidRDefault="002E246B" w:rsidP="00D477E1">
            <w:pPr>
              <w:pStyle w:val="Textkrper"/>
              <w:jc w:val="left"/>
              <w:rPr>
                <w:noProof/>
              </w:rPr>
            </w:pPr>
          </w:p>
          <w:p w:rsidR="002E246B" w:rsidRPr="003E3B6E" w:rsidRDefault="002E246B" w:rsidP="00D477E1">
            <w:pPr>
              <w:pStyle w:val="Textkrper"/>
              <w:jc w:val="left"/>
              <w:rPr>
                <w:noProof/>
              </w:rPr>
            </w:pPr>
          </w:p>
          <w:p w:rsidR="002E246B" w:rsidRPr="003E3B6E" w:rsidRDefault="002E246B" w:rsidP="00D477E1">
            <w:pPr>
              <w:pStyle w:val="Textkrper"/>
              <w:jc w:val="left"/>
              <w:rPr>
                <w:noProof/>
              </w:rPr>
            </w:pPr>
          </w:p>
          <w:p w:rsidR="002E246B" w:rsidRPr="003E3B6E" w:rsidRDefault="002E246B" w:rsidP="00D477E1">
            <w:pPr>
              <w:pStyle w:val="Textkrper"/>
              <w:jc w:val="left"/>
              <w:rPr>
                <w:noProof/>
              </w:rPr>
            </w:pPr>
            <w:r w:rsidRPr="003E3B6E">
              <w:rPr>
                <w:noProof/>
              </w:rPr>
              <w:t>Kontrollieren Sie nach jedem Beruf, ob Sie Ihre geplanten Fragen gestellt haben bzw. ob Sie noch mehr über den Beruf erfahren haben.</w:t>
            </w:r>
          </w:p>
        </w:tc>
        <w:tc>
          <w:tcPr>
            <w:tcW w:w="2233" w:type="dxa"/>
          </w:tcPr>
          <w:p w:rsidR="002E246B" w:rsidRPr="00820EE1" w:rsidRDefault="00BA3B96" w:rsidP="00D477E1">
            <w:pPr>
              <w:pStyle w:val="Textkrper"/>
              <w:jc w:val="left"/>
              <w:rPr>
                <w:rFonts w:cs="Times New Roman"/>
              </w:rPr>
            </w:pPr>
            <w:r w:rsidRPr="00AA18D1">
              <w:rPr>
                <w:noProof/>
              </w:rPr>
              <w:drawing>
                <wp:anchor distT="0" distB="0" distL="114300" distR="114300" simplePos="0" relativeHeight="252217344" behindDoc="0" locked="0" layoutInCell="1" allowOverlap="1" wp14:anchorId="493493F6" wp14:editId="011D1CB6">
                  <wp:simplePos x="0" y="0"/>
                  <wp:positionH relativeFrom="column">
                    <wp:posOffset>1433830</wp:posOffset>
                  </wp:positionH>
                  <wp:positionV relativeFrom="paragraph">
                    <wp:posOffset>5080</wp:posOffset>
                  </wp:positionV>
                  <wp:extent cx="314325" cy="314325"/>
                  <wp:effectExtent l="0" t="0" r="9525" b="9525"/>
                  <wp:wrapNone/>
                  <wp:docPr id="292" name="Grafik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2E246B" w:rsidRPr="006737DF">
              <w:rPr>
                <w:b/>
                <w:bCs/>
                <w:noProof/>
                <w:color w:val="7030A0"/>
                <w:sz w:val="24"/>
                <w:szCs w:val="28"/>
              </w:rPr>
              <w:drawing>
                <wp:inline distT="0" distB="0" distL="0" distR="0" wp14:anchorId="54E32B83" wp14:editId="2A091FAD">
                  <wp:extent cx="349885" cy="320675"/>
                  <wp:effectExtent l="0" t="0" r="0" b="3175"/>
                  <wp:docPr id="477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inline>
              </w:drawing>
            </w:r>
            <w:r w:rsidR="002E246B" w:rsidRPr="006737DF">
              <w:rPr>
                <w:b/>
                <w:bCs/>
                <w:noProof/>
                <w:color w:val="7030A0"/>
                <w:sz w:val="24"/>
                <w:szCs w:val="28"/>
              </w:rPr>
              <w:drawing>
                <wp:inline distT="0" distB="0" distL="0" distR="0" wp14:anchorId="3B11020B" wp14:editId="168843CE">
                  <wp:extent cx="349885" cy="320675"/>
                  <wp:effectExtent l="0" t="0" r="0" b="3175"/>
                  <wp:docPr id="477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inline>
              </w:drawing>
            </w:r>
          </w:p>
          <w:p w:rsidR="002E246B" w:rsidRPr="003E3B6E" w:rsidRDefault="002E246B" w:rsidP="00D477E1">
            <w:pPr>
              <w:pStyle w:val="Textkrper"/>
              <w:jc w:val="left"/>
              <w:rPr>
                <w:rFonts w:cs="Times New Roman"/>
              </w:rPr>
            </w:pPr>
            <w:r>
              <w:rPr>
                <w:rFonts w:cs="Times New Roman"/>
              </w:rPr>
              <w:t>EG1.01.04</w:t>
            </w:r>
            <w:r w:rsidRPr="003E3B6E">
              <w:rPr>
                <w:rFonts w:cs="Times New Roman"/>
              </w:rPr>
              <w:t>.01</w:t>
            </w:r>
          </w:p>
          <w:p w:rsidR="002E246B" w:rsidRDefault="002E246B" w:rsidP="00D477E1">
            <w:pPr>
              <w:pStyle w:val="Textkrper"/>
              <w:jc w:val="left"/>
              <w:rPr>
                <w:noProof/>
              </w:rPr>
            </w:pPr>
            <w:r w:rsidRPr="00820EE1">
              <w:rPr>
                <w:noProof/>
              </w:rPr>
              <w:t>Achten Sie darauf, dass immer nur zwei Personen miteinander sprechen. Hören Sie zu.</w:t>
            </w:r>
          </w:p>
          <w:p w:rsidR="002E246B" w:rsidRDefault="002E246B" w:rsidP="00D477E1">
            <w:pPr>
              <w:pStyle w:val="Textkrper"/>
              <w:jc w:val="left"/>
              <w:rPr>
                <w:rFonts w:cs="Times New Roman"/>
              </w:rPr>
            </w:pPr>
          </w:p>
          <w:p w:rsidR="002E246B" w:rsidRPr="003E3B6E" w:rsidRDefault="002E246B" w:rsidP="00D477E1">
            <w:pPr>
              <w:pStyle w:val="Textkrper"/>
              <w:jc w:val="left"/>
              <w:rPr>
                <w:rFonts w:cs="Times New Roman"/>
              </w:rPr>
            </w:pPr>
            <w:r>
              <w:rPr>
                <w:rFonts w:cs="Times New Roman"/>
              </w:rPr>
              <w:t>EG1.01.04</w:t>
            </w:r>
            <w:r w:rsidRPr="003E3B6E">
              <w:rPr>
                <w:rFonts w:cs="Times New Roman"/>
              </w:rPr>
              <w:t>.04</w:t>
            </w:r>
          </w:p>
          <w:p w:rsidR="002E246B" w:rsidRPr="00820EE1" w:rsidRDefault="002E246B" w:rsidP="00D477E1">
            <w:pPr>
              <w:pStyle w:val="Textkrper"/>
              <w:jc w:val="left"/>
              <w:rPr>
                <w:noProof/>
              </w:rPr>
            </w:pPr>
          </w:p>
        </w:tc>
      </w:tr>
      <w:tr w:rsidR="002E246B" w:rsidRPr="00DE4890" w:rsidTr="00D477E1">
        <w:trPr>
          <w:trHeight w:val="624"/>
        </w:trPr>
        <w:tc>
          <w:tcPr>
            <w:tcW w:w="1134" w:type="dxa"/>
            <w:vMerge/>
            <w:shd w:val="clear" w:color="auto" w:fill="auto"/>
            <w:vAlign w:val="center"/>
          </w:tcPr>
          <w:p w:rsidR="002E246B" w:rsidRPr="00FB6B7A" w:rsidRDefault="002E246B" w:rsidP="00D477E1">
            <w:pPr>
              <w:pStyle w:val="Textkrpermitte"/>
              <w:rPr>
                <w:noProof/>
                <w:sz w:val="24"/>
              </w:rPr>
            </w:pPr>
          </w:p>
        </w:tc>
        <w:tc>
          <w:tcPr>
            <w:tcW w:w="851" w:type="dxa"/>
            <w:vMerge/>
            <w:shd w:val="clear" w:color="auto" w:fill="auto"/>
            <w:vAlign w:val="center"/>
          </w:tcPr>
          <w:p w:rsidR="002E246B" w:rsidRPr="00820EE1" w:rsidRDefault="002E246B" w:rsidP="00D477E1">
            <w:pPr>
              <w:pStyle w:val="Textkrper"/>
              <w:jc w:val="center"/>
            </w:pPr>
          </w:p>
        </w:tc>
        <w:tc>
          <w:tcPr>
            <w:tcW w:w="4394" w:type="dxa"/>
            <w:shd w:val="clear" w:color="auto" w:fill="auto"/>
            <w:vAlign w:val="center"/>
          </w:tcPr>
          <w:p w:rsidR="002E246B" w:rsidRPr="003E3B6E" w:rsidRDefault="002E246B" w:rsidP="00D477E1">
            <w:pPr>
              <w:pStyle w:val="Textkrper"/>
              <w:jc w:val="left"/>
              <w:rPr>
                <w:noProof/>
              </w:rPr>
            </w:pPr>
            <w:r w:rsidRPr="003E3B6E">
              <w:rPr>
                <w:noProof/>
              </w:rPr>
              <w:t>Füllen Sie zwischen den Gesprächen das Gesprächskontrollblatt aus.</w:t>
            </w:r>
          </w:p>
        </w:tc>
        <w:tc>
          <w:tcPr>
            <w:tcW w:w="2233" w:type="dxa"/>
            <w:vAlign w:val="center"/>
          </w:tcPr>
          <w:p w:rsidR="002E246B" w:rsidRPr="00521021" w:rsidRDefault="002E246B" w:rsidP="00D477E1">
            <w:pPr>
              <w:pStyle w:val="Textkrper"/>
              <w:rPr>
                <w:b/>
                <w:bCs/>
                <w:noProof/>
                <w:sz w:val="24"/>
                <w:szCs w:val="28"/>
              </w:rPr>
            </w:pPr>
            <w:r w:rsidRPr="003E3B6E">
              <w:rPr>
                <w:b/>
                <w:bCs/>
                <w:noProof/>
                <w:sz w:val="24"/>
                <w:szCs w:val="28"/>
              </w:rPr>
              <w:drawing>
                <wp:inline distT="0" distB="0" distL="0" distR="0" wp14:anchorId="049DE738" wp14:editId="38BBF75B">
                  <wp:extent cx="349200" cy="320400"/>
                  <wp:effectExtent l="0" t="0" r="0" b="3810"/>
                  <wp:docPr id="478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inline>
              </w:drawing>
            </w:r>
            <w:r w:rsidRPr="003E3B6E">
              <w:rPr>
                <w:rFonts w:cs="Times New Roman"/>
              </w:rPr>
              <w:t>EG1.01.04.04</w:t>
            </w:r>
          </w:p>
        </w:tc>
      </w:tr>
      <w:tr w:rsidR="002E246B" w:rsidRPr="00DE4890" w:rsidTr="00D477E1">
        <w:trPr>
          <w:trHeight w:val="624"/>
        </w:trPr>
        <w:tc>
          <w:tcPr>
            <w:tcW w:w="1134" w:type="dxa"/>
            <w:vMerge/>
            <w:shd w:val="clear" w:color="auto" w:fill="auto"/>
            <w:vAlign w:val="center"/>
          </w:tcPr>
          <w:p w:rsidR="002E246B" w:rsidRPr="00FB6B7A" w:rsidRDefault="002E246B" w:rsidP="00D477E1">
            <w:pPr>
              <w:pStyle w:val="Textkrpermitte"/>
              <w:rPr>
                <w:noProof/>
                <w:sz w:val="24"/>
              </w:rPr>
            </w:pPr>
          </w:p>
        </w:tc>
        <w:tc>
          <w:tcPr>
            <w:tcW w:w="851" w:type="dxa"/>
            <w:vMerge/>
            <w:shd w:val="clear" w:color="auto" w:fill="auto"/>
            <w:vAlign w:val="center"/>
          </w:tcPr>
          <w:p w:rsidR="002E246B" w:rsidRPr="00820EE1" w:rsidRDefault="002E246B" w:rsidP="00D477E1">
            <w:pPr>
              <w:pStyle w:val="Textkrper"/>
              <w:jc w:val="center"/>
            </w:pPr>
          </w:p>
        </w:tc>
        <w:tc>
          <w:tcPr>
            <w:tcW w:w="4394" w:type="dxa"/>
            <w:shd w:val="clear" w:color="auto" w:fill="auto"/>
            <w:vAlign w:val="center"/>
          </w:tcPr>
          <w:p w:rsidR="002E246B" w:rsidRPr="00B9585F" w:rsidRDefault="002E246B" w:rsidP="00D477E1">
            <w:pPr>
              <w:pStyle w:val="Textkrper"/>
              <w:jc w:val="left"/>
              <w:rPr>
                <w:noProof/>
              </w:rPr>
            </w:pPr>
            <w:r w:rsidRPr="00B9585F">
              <w:rPr>
                <w:noProof/>
              </w:rPr>
              <w:t>Sie selbst haben intensivere Kenntnisse über einen Beruf der Gastronomie gewonnen. Nun informieren Sie sich bei Ihren Kolleginnen und Kollegen an den anderen Messetischen über die Berufe, die Sie selbst nicht berarbeitet haben.</w:t>
            </w:r>
          </w:p>
          <w:p w:rsidR="002E246B" w:rsidRPr="00B9585F" w:rsidRDefault="002E246B" w:rsidP="00D477E1">
            <w:pPr>
              <w:pStyle w:val="Textkrper"/>
              <w:jc w:val="left"/>
              <w:rPr>
                <w:noProof/>
              </w:rPr>
            </w:pPr>
          </w:p>
          <w:p w:rsidR="002E246B" w:rsidRPr="00B9585F" w:rsidRDefault="002E246B" w:rsidP="00D477E1">
            <w:pPr>
              <w:pStyle w:val="Textkrper"/>
              <w:jc w:val="left"/>
              <w:rPr>
                <w:noProof/>
              </w:rPr>
            </w:pPr>
            <w:r w:rsidRPr="00B9585F">
              <w:rPr>
                <w:noProof/>
              </w:rPr>
              <w:t>Notieren Sie mit Hilfe eines Informationsbogens Gemeinsamkeiten/</w:t>
            </w:r>
            <w:r>
              <w:rPr>
                <w:noProof/>
              </w:rPr>
              <w:t xml:space="preserve"> </w:t>
            </w:r>
            <w:r w:rsidRPr="00B9585F">
              <w:rPr>
                <w:noProof/>
              </w:rPr>
              <w:t xml:space="preserve">Unterschiede zu dem von Ihnen bearbeiteten Beruf. </w:t>
            </w:r>
          </w:p>
          <w:p w:rsidR="002E246B" w:rsidRPr="00B9585F" w:rsidRDefault="002E246B" w:rsidP="00D477E1">
            <w:pPr>
              <w:pStyle w:val="Textkrper"/>
              <w:jc w:val="left"/>
              <w:rPr>
                <w:noProof/>
              </w:rPr>
            </w:pPr>
          </w:p>
          <w:p w:rsidR="002E246B" w:rsidRPr="003E3B6E" w:rsidRDefault="002E246B" w:rsidP="00D477E1">
            <w:pPr>
              <w:pStyle w:val="Textkrper"/>
              <w:jc w:val="left"/>
              <w:rPr>
                <w:noProof/>
              </w:rPr>
            </w:pPr>
            <w:r w:rsidRPr="00B9585F">
              <w:rPr>
                <w:noProof/>
              </w:rPr>
              <w:t>Kontrollieren Sie mindestens ein Lösungsbeispiel.</w:t>
            </w:r>
          </w:p>
        </w:tc>
        <w:tc>
          <w:tcPr>
            <w:tcW w:w="2233" w:type="dxa"/>
            <w:vAlign w:val="center"/>
          </w:tcPr>
          <w:p w:rsidR="002E246B" w:rsidRDefault="002E246B" w:rsidP="00D477E1">
            <w:pPr>
              <w:pStyle w:val="Textkrper"/>
              <w:rPr>
                <w:b/>
                <w:noProof/>
              </w:rPr>
            </w:pPr>
            <w:r w:rsidRPr="003E3B6E">
              <w:rPr>
                <w:b/>
                <w:bCs/>
                <w:noProof/>
                <w:sz w:val="24"/>
                <w:szCs w:val="28"/>
              </w:rPr>
              <w:drawing>
                <wp:inline distT="0" distB="0" distL="0" distR="0" wp14:anchorId="1E0D37C0" wp14:editId="7C20847B">
                  <wp:extent cx="349200" cy="320400"/>
                  <wp:effectExtent l="0" t="0" r="0" b="3810"/>
                  <wp:docPr id="478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inline>
              </w:drawing>
            </w:r>
            <w:r w:rsidRPr="003E3B6E">
              <w:rPr>
                <w:rFonts w:cs="Times New Roman"/>
              </w:rPr>
              <w:t xml:space="preserve"> EG1.01.04.</w:t>
            </w:r>
            <w:r>
              <w:rPr>
                <w:rFonts w:cs="Times New Roman"/>
              </w:rPr>
              <w:t>05</w:t>
            </w:r>
          </w:p>
          <w:p w:rsidR="002E246B" w:rsidRPr="00A578D9" w:rsidRDefault="002E246B" w:rsidP="00D477E1">
            <w:pPr>
              <w:pStyle w:val="Textkrper"/>
              <w:rPr>
                <w:b/>
                <w:noProof/>
              </w:rPr>
            </w:pPr>
            <w:r w:rsidRPr="00A578D9">
              <w:rPr>
                <w:b/>
                <w:noProof/>
              </w:rPr>
              <w:t xml:space="preserve">Hinweis: </w:t>
            </w:r>
          </w:p>
          <w:p w:rsidR="002E246B" w:rsidRPr="00521021" w:rsidRDefault="002E246B" w:rsidP="00904125">
            <w:pPr>
              <w:pStyle w:val="Textkrper"/>
              <w:jc w:val="left"/>
              <w:rPr>
                <w:noProof/>
              </w:rPr>
            </w:pPr>
            <w:r w:rsidRPr="00521021">
              <w:rPr>
                <w:noProof/>
              </w:rPr>
              <w:t>So lange Sie unterwegs sind ist Ihr Messetisch nicht besetzt.</w:t>
            </w:r>
            <w:r>
              <w:rPr>
                <w:noProof/>
              </w:rPr>
              <w:t xml:space="preserve"> Sprechen Sie sich mit Ihren Kolleginnen und Kollegen ab, wer wann den eigenen Arbeitsplatz verlassen kann.</w:t>
            </w:r>
          </w:p>
        </w:tc>
      </w:tr>
      <w:tr w:rsidR="002E246B" w:rsidRPr="00786BE4" w:rsidTr="00D477E1">
        <w:trPr>
          <w:trHeight w:val="624"/>
        </w:trPr>
        <w:tc>
          <w:tcPr>
            <w:tcW w:w="1134" w:type="dxa"/>
            <w:vMerge/>
            <w:shd w:val="clear" w:color="auto" w:fill="auto"/>
            <w:vAlign w:val="center"/>
          </w:tcPr>
          <w:p w:rsidR="002E246B" w:rsidRPr="00FB6B7A" w:rsidRDefault="002E246B" w:rsidP="00D477E1">
            <w:pPr>
              <w:pStyle w:val="Textkrpermitte"/>
              <w:rPr>
                <w:noProof/>
                <w:sz w:val="24"/>
              </w:rPr>
            </w:pPr>
          </w:p>
        </w:tc>
        <w:tc>
          <w:tcPr>
            <w:tcW w:w="851" w:type="dxa"/>
            <w:vMerge/>
            <w:shd w:val="clear" w:color="auto" w:fill="auto"/>
            <w:vAlign w:val="center"/>
          </w:tcPr>
          <w:p w:rsidR="002E246B" w:rsidRPr="00820EE1" w:rsidRDefault="002E246B" w:rsidP="00D477E1">
            <w:pPr>
              <w:pStyle w:val="Textkrper"/>
              <w:jc w:val="center"/>
            </w:pPr>
          </w:p>
        </w:tc>
        <w:tc>
          <w:tcPr>
            <w:tcW w:w="4394" w:type="dxa"/>
            <w:shd w:val="clear" w:color="auto" w:fill="auto"/>
            <w:vAlign w:val="center"/>
          </w:tcPr>
          <w:p w:rsidR="002E246B" w:rsidRPr="00786BE4" w:rsidRDefault="002E246B" w:rsidP="00D477E1">
            <w:pPr>
              <w:pStyle w:val="Textkrper"/>
              <w:jc w:val="left"/>
              <w:rPr>
                <w:b/>
                <w:noProof/>
              </w:rPr>
            </w:pPr>
            <w:r w:rsidRPr="00786BE4">
              <w:rPr>
                <w:b/>
                <w:noProof/>
              </w:rPr>
              <w:t>MITMACHSTATION</w:t>
            </w:r>
          </w:p>
          <w:p w:rsidR="002E246B" w:rsidRPr="00786BE4" w:rsidRDefault="002E246B" w:rsidP="00D477E1">
            <w:pPr>
              <w:pStyle w:val="Textkrper"/>
              <w:jc w:val="left"/>
              <w:rPr>
                <w:noProof/>
              </w:rPr>
            </w:pPr>
            <w:r w:rsidRPr="00786BE4">
              <w:rPr>
                <w:noProof/>
              </w:rPr>
              <w:t xml:space="preserve">Stellen Sie nach den Vorgaben eine </w:t>
            </w:r>
            <w:r w:rsidRPr="00786BE4">
              <w:rPr>
                <w:b/>
                <w:noProof/>
              </w:rPr>
              <w:t>Papiertüte</w:t>
            </w:r>
            <w:r w:rsidRPr="00786BE4">
              <w:rPr>
                <w:noProof/>
              </w:rPr>
              <w:t xml:space="preserve"> zur Probe her. Sobald Sie die Vorgehensweise verstanden haben, verwenden Sie ein bereit liegendes Originalpapier und stellen eine Originaltüte her.</w:t>
            </w:r>
          </w:p>
        </w:tc>
        <w:tc>
          <w:tcPr>
            <w:tcW w:w="2233" w:type="dxa"/>
            <w:vAlign w:val="center"/>
          </w:tcPr>
          <w:p w:rsidR="002E246B" w:rsidRPr="00786BE4" w:rsidRDefault="002E246B" w:rsidP="00D477E1">
            <w:pPr>
              <w:pStyle w:val="Textkrper"/>
              <w:jc w:val="left"/>
              <w:rPr>
                <w:noProof/>
              </w:rPr>
            </w:pPr>
            <w:r w:rsidRPr="00786BE4">
              <w:rPr>
                <w:bCs/>
                <w:noProof/>
                <w:sz w:val="24"/>
                <w:szCs w:val="28"/>
              </w:rPr>
              <w:drawing>
                <wp:inline distT="0" distB="0" distL="0" distR="0" wp14:anchorId="06876AAF" wp14:editId="141462C4">
                  <wp:extent cx="349885" cy="320675"/>
                  <wp:effectExtent l="0" t="0" r="0" b="3175"/>
                  <wp:docPr id="478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inline>
              </w:drawing>
            </w:r>
            <w:r w:rsidRPr="00786BE4">
              <w:rPr>
                <w:bCs/>
                <w:noProof/>
                <w:sz w:val="24"/>
                <w:szCs w:val="28"/>
              </w:rPr>
              <w:drawing>
                <wp:inline distT="0" distB="0" distL="0" distR="0" wp14:anchorId="6D1DAC9A" wp14:editId="26738104">
                  <wp:extent cx="349885" cy="320675"/>
                  <wp:effectExtent l="0" t="0" r="0" b="3175"/>
                  <wp:docPr id="478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inline>
              </w:drawing>
            </w:r>
            <w:r w:rsidRPr="00786BE4">
              <w:rPr>
                <w:bCs/>
                <w:noProof/>
                <w:sz w:val="24"/>
                <w:szCs w:val="28"/>
              </w:rPr>
              <w:drawing>
                <wp:inline distT="0" distB="0" distL="0" distR="0" wp14:anchorId="38292DAD" wp14:editId="1ECA1AAB">
                  <wp:extent cx="349200" cy="320400"/>
                  <wp:effectExtent l="0" t="0" r="0" b="3810"/>
                  <wp:docPr id="478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inline>
              </w:drawing>
            </w:r>
          </w:p>
          <w:p w:rsidR="002E246B" w:rsidRPr="00786BE4" w:rsidRDefault="002E246B" w:rsidP="00D477E1">
            <w:pPr>
              <w:pStyle w:val="Textkrper"/>
              <w:jc w:val="left"/>
            </w:pPr>
            <w:r w:rsidRPr="00786BE4">
              <w:t>EG1.01.04.06</w:t>
            </w:r>
          </w:p>
          <w:p w:rsidR="002E246B" w:rsidRPr="00786BE4" w:rsidRDefault="002E246B" w:rsidP="00D477E1">
            <w:pPr>
              <w:pStyle w:val="Textkrper"/>
              <w:jc w:val="left"/>
              <w:rPr>
                <w:noProof/>
              </w:rPr>
            </w:pPr>
            <w:r w:rsidRPr="00521021">
              <w:rPr>
                <w:b/>
                <w:noProof/>
              </w:rPr>
              <w:t>Zusatzstation</w:t>
            </w:r>
            <w:r w:rsidR="00904125">
              <w:rPr>
                <w:noProof/>
              </w:rPr>
              <w:t xml:space="preserve"> während der Berufsmesse</w:t>
            </w:r>
          </w:p>
        </w:tc>
      </w:tr>
    </w:tbl>
    <w:p w:rsidR="002E246B" w:rsidRDefault="002E246B" w:rsidP="002E246B">
      <w:pPr>
        <w:rPr>
          <w:lang w:eastAsia="de-DE"/>
        </w:rPr>
      </w:pPr>
      <w:r>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2E246B" w:rsidRPr="009B4760" w:rsidTr="00D477E1">
        <w:trPr>
          <w:trHeight w:val="523"/>
        </w:trPr>
        <w:tc>
          <w:tcPr>
            <w:tcW w:w="3119" w:type="dxa"/>
            <w:shd w:val="clear" w:color="auto" w:fill="D9D9D9"/>
          </w:tcPr>
          <w:p w:rsidR="002E246B" w:rsidRPr="009B4760" w:rsidRDefault="002E246B" w:rsidP="00D477E1">
            <w:pPr>
              <w:spacing w:before="40" w:after="60" w:line="160" w:lineRule="exact"/>
              <w:rPr>
                <w:color w:val="000000"/>
                <w:sz w:val="12"/>
              </w:rPr>
            </w:pPr>
            <w:r w:rsidRPr="009B4760">
              <w:rPr>
                <w:sz w:val="12"/>
              </w:rPr>
              <w:lastRenderedPageBreak/>
              <w:br w:type="page"/>
              <w:t>Lernfeld</w:t>
            </w:r>
          </w:p>
          <w:p w:rsidR="002E246B" w:rsidRPr="009B4760" w:rsidRDefault="002E246B" w:rsidP="00D477E1">
            <w:pPr>
              <w:rPr>
                <w:b/>
              </w:rPr>
            </w:pPr>
            <w:r w:rsidRPr="009B4760">
              <w:rPr>
                <w:b/>
              </w:rPr>
              <w:t>LF 1</w:t>
            </w:r>
          </w:p>
        </w:tc>
        <w:tc>
          <w:tcPr>
            <w:tcW w:w="4229" w:type="dxa"/>
            <w:shd w:val="clear" w:color="auto" w:fill="D9D9D9"/>
          </w:tcPr>
          <w:p w:rsidR="002E246B" w:rsidRPr="009B4760" w:rsidRDefault="002E246B" w:rsidP="00D477E1">
            <w:pPr>
              <w:spacing w:before="40" w:after="60" w:line="160" w:lineRule="exact"/>
              <w:rPr>
                <w:color w:val="000000"/>
                <w:sz w:val="12"/>
              </w:rPr>
            </w:pPr>
            <w:r w:rsidRPr="009B4760">
              <w:rPr>
                <w:sz w:val="12"/>
              </w:rPr>
              <w:t>Titel</w:t>
            </w:r>
          </w:p>
          <w:p w:rsidR="002E246B" w:rsidRDefault="002E246B" w:rsidP="00D477E1">
            <w:pPr>
              <w:rPr>
                <w:b/>
                <w:lang w:eastAsia="de-DE"/>
              </w:rPr>
            </w:pPr>
            <w:r w:rsidRPr="00A62608">
              <w:rPr>
                <w:b/>
              </w:rPr>
              <w:t>Berufe in der Gastronomie – Teil II</w:t>
            </w:r>
          </w:p>
          <w:p w:rsidR="002E246B" w:rsidRPr="009B4760" w:rsidRDefault="002E246B" w:rsidP="00D477E1">
            <w:pPr>
              <w:rPr>
                <w:b/>
              </w:rPr>
            </w:pPr>
            <w:r>
              <w:rPr>
                <w:b/>
                <w:lang w:eastAsia="de-DE"/>
              </w:rPr>
              <w:t>Kontrollbogen</w:t>
            </w:r>
          </w:p>
        </w:tc>
        <w:tc>
          <w:tcPr>
            <w:tcW w:w="188" w:type="dxa"/>
            <w:tcBorders>
              <w:top w:val="nil"/>
              <w:bottom w:val="nil"/>
            </w:tcBorders>
            <w:shd w:val="clear" w:color="auto" w:fill="FFFFFF"/>
          </w:tcPr>
          <w:p w:rsidR="002E246B" w:rsidRPr="009B4760" w:rsidRDefault="002E246B" w:rsidP="00D477E1"/>
        </w:tc>
        <w:tc>
          <w:tcPr>
            <w:tcW w:w="2103" w:type="dxa"/>
            <w:shd w:val="clear" w:color="auto" w:fill="D9D9D9"/>
          </w:tcPr>
          <w:p w:rsidR="002E246B" w:rsidRPr="000F5789" w:rsidRDefault="002E246B" w:rsidP="00D477E1">
            <w:pPr>
              <w:jc w:val="center"/>
              <w:rPr>
                <w:rFonts w:cs="Times New Roman"/>
                <w:b/>
                <w:lang w:eastAsia="de-DE"/>
              </w:rPr>
            </w:pPr>
            <w:r w:rsidRPr="000F5789">
              <w:rPr>
                <w:rFonts w:cs="Times New Roman"/>
                <w:b/>
                <w:lang w:eastAsia="de-DE"/>
              </w:rPr>
              <w:t xml:space="preserve">Ernährung </w:t>
            </w:r>
          </w:p>
          <w:p w:rsidR="002E246B" w:rsidRPr="000F5789" w:rsidRDefault="002E246B" w:rsidP="00D477E1">
            <w:pPr>
              <w:jc w:val="center"/>
              <w:rPr>
                <w:rFonts w:cs="Times New Roman"/>
                <w:b/>
                <w:lang w:eastAsia="de-DE"/>
              </w:rPr>
            </w:pPr>
            <w:r w:rsidRPr="000F5789">
              <w:rPr>
                <w:rFonts w:cs="Times New Roman"/>
                <w:b/>
                <w:lang w:eastAsia="de-DE"/>
              </w:rPr>
              <w:t>und Gastronomie</w:t>
            </w:r>
          </w:p>
          <w:p w:rsidR="002E246B" w:rsidRPr="009A3177" w:rsidRDefault="002E246B" w:rsidP="00D477E1">
            <w:pPr>
              <w:jc w:val="center"/>
              <w:rPr>
                <w:rFonts w:cs="Times New Roman"/>
                <w:b/>
                <w:lang w:eastAsia="de-DE"/>
              </w:rPr>
            </w:pPr>
            <w:r>
              <w:rPr>
                <w:b/>
              </w:rPr>
              <w:t>EG1.01.04.04</w:t>
            </w:r>
          </w:p>
        </w:tc>
      </w:tr>
    </w:tbl>
    <w:p w:rsidR="002E246B" w:rsidRDefault="002E246B" w:rsidP="00D80647">
      <w:pPr>
        <w:pStyle w:val="Abstandszeile"/>
      </w:pPr>
      <w:r w:rsidRPr="006737DF">
        <w:rPr>
          <w:noProof/>
          <w:sz w:val="24"/>
        </w:rPr>
        <w:drawing>
          <wp:anchor distT="0" distB="0" distL="114300" distR="114300" simplePos="0" relativeHeight="252060672" behindDoc="0" locked="0" layoutInCell="0" allowOverlap="1" wp14:anchorId="4A6DDD46" wp14:editId="73CEA762">
            <wp:simplePos x="0" y="0"/>
            <wp:positionH relativeFrom="rightMargin">
              <wp:posOffset>107950</wp:posOffset>
            </wp:positionH>
            <wp:positionV relativeFrom="paragraph">
              <wp:posOffset>19464</wp:posOffset>
            </wp:positionV>
            <wp:extent cx="345440" cy="323850"/>
            <wp:effectExtent l="0" t="0" r="0" b="0"/>
            <wp:wrapNone/>
            <wp:docPr id="478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2BBA">
        <w:rPr>
          <w:noProof/>
        </w:rPr>
        <mc:AlternateContent>
          <mc:Choice Requires="wps">
            <w:drawing>
              <wp:anchor distT="0" distB="0" distL="114300" distR="114300" simplePos="0" relativeHeight="252052480" behindDoc="0" locked="0" layoutInCell="1" allowOverlap="1" wp14:anchorId="59F85C73" wp14:editId="27FF9FBD">
                <wp:simplePos x="0" y="0"/>
                <wp:positionH relativeFrom="column">
                  <wp:posOffset>-3043</wp:posOffset>
                </wp:positionH>
                <wp:positionV relativeFrom="paragraph">
                  <wp:posOffset>53719</wp:posOffset>
                </wp:positionV>
                <wp:extent cx="1934055" cy="701675"/>
                <wp:effectExtent l="57150" t="38100" r="28575" b="79375"/>
                <wp:wrapNone/>
                <wp:docPr id="4761" name="Pfeil nach rechts 47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34055" cy="701675"/>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055760" w:rsidRDefault="00333930" w:rsidP="002E246B">
                            <w:pPr>
                              <w:jc w:val="center"/>
                              <w:rPr>
                                <w:rStyle w:val="Fett"/>
                                <w:bCs w:val="0"/>
                                <w:color w:val="005426"/>
                                <w:sz w:val="24"/>
                              </w:rPr>
                            </w:pPr>
                            <w:r w:rsidRPr="00055760">
                              <w:rPr>
                                <w:rStyle w:val="Fett"/>
                                <w:bCs w:val="0"/>
                                <w:color w:val="005426"/>
                                <w:sz w:val="24"/>
                              </w:rPr>
                              <w:t xml:space="preserve">Habe </w:t>
                            </w:r>
                            <w:r w:rsidRPr="00055760">
                              <w:rPr>
                                <w:rStyle w:val="Fett"/>
                                <w:bCs w:val="0"/>
                                <w:color w:val="F79646" w:themeColor="accent6"/>
                                <w:sz w:val="24"/>
                              </w:rPr>
                              <w:t xml:space="preserve">ich </w:t>
                            </w:r>
                            <w:r w:rsidRPr="00055760">
                              <w:rPr>
                                <w:rStyle w:val="Fett"/>
                                <w:bCs w:val="0"/>
                                <w:color w:val="005426"/>
                                <w:sz w:val="24"/>
                              </w:rPr>
                              <w:t xml:space="preserve">alles </w:t>
                            </w:r>
                            <w:r w:rsidRPr="00055760">
                              <w:rPr>
                                <w:rStyle w:val="Fett"/>
                                <w:bCs w:val="0"/>
                                <w:color w:val="F79646" w:themeColor="accent6"/>
                                <w:sz w:val="24"/>
                              </w:rPr>
                              <w:t>gefragt</w:t>
                            </w:r>
                            <w:r w:rsidRPr="00055760">
                              <w:rPr>
                                <w:rStyle w:val="Fett"/>
                                <w:bCs w:val="0"/>
                                <w:color w:val="005426"/>
                                <w:sz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761" o:spid="_x0000_s1225" type="#_x0000_t13" style="position:absolute;margin-left:-.25pt;margin-top:4.25pt;width:152.3pt;height:55.25pt;z-index:25205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" adj="17682" fillcolor="#c9b5e8" stroked="f">
                <v:fill color2="#f0eaf9" rotate="t" angle="180" colors="0 #c9b5e8;22938f #d9cbee;1 #f0eaf9" focus="100%" type="gradient"/>
                <v:shadow on="t" color="black" opacity="24903f" origin=",.5" offset="0,.55556mm"/>
                <v:path arrowok="t"/>
                <v:textbox>
                  <w:txbxContent>
                    <w:p w:rsidR="00333930" w:rsidRPr="00055760" w:rsidRDefault="00333930" w:rsidP="002E246B">
                      <w:pPr>
                        <w:jc w:val="center"/>
                        <w:rPr>
                          <w:rStyle w:val="Fett"/>
                          <w:bCs w:val="0"/>
                          <w:color w:val="005426"/>
                          <w:sz w:val="24"/>
                        </w:rPr>
                      </w:pPr>
                      <w:r w:rsidRPr="00055760">
                        <w:rPr>
                          <w:rStyle w:val="Fett"/>
                          <w:bCs w:val="0"/>
                          <w:color w:val="005426"/>
                          <w:sz w:val="24"/>
                        </w:rPr>
                        <w:t xml:space="preserve">Habe </w:t>
                      </w:r>
                      <w:r w:rsidRPr="00055760">
                        <w:rPr>
                          <w:rStyle w:val="Fett"/>
                          <w:bCs w:val="0"/>
                          <w:color w:val="F79646" w:themeColor="accent6"/>
                          <w:sz w:val="24"/>
                        </w:rPr>
                        <w:t xml:space="preserve">ich </w:t>
                      </w:r>
                      <w:r w:rsidRPr="00055760">
                        <w:rPr>
                          <w:rStyle w:val="Fett"/>
                          <w:bCs w:val="0"/>
                          <w:color w:val="005426"/>
                          <w:sz w:val="24"/>
                        </w:rPr>
                        <w:t xml:space="preserve">alles </w:t>
                      </w:r>
                      <w:r w:rsidRPr="00055760">
                        <w:rPr>
                          <w:rStyle w:val="Fett"/>
                          <w:bCs w:val="0"/>
                          <w:color w:val="F79646" w:themeColor="accent6"/>
                          <w:sz w:val="24"/>
                        </w:rPr>
                        <w:t>gefragt</w:t>
                      </w:r>
                      <w:r w:rsidRPr="00055760">
                        <w:rPr>
                          <w:rStyle w:val="Fett"/>
                          <w:bCs w:val="0"/>
                          <w:color w:val="005426"/>
                          <w:sz w:val="24"/>
                        </w:rPr>
                        <w:t>?</w:t>
                      </w:r>
                    </w:p>
                  </w:txbxContent>
                </v:textbox>
              </v:shape>
            </w:pict>
          </mc:Fallback>
        </mc:AlternateContent>
      </w:r>
    </w:p>
    <w:p w:rsidR="002E246B" w:rsidRDefault="002E246B" w:rsidP="00D80647">
      <w:pPr>
        <w:pStyle w:val="Abstandszeile"/>
      </w:pPr>
    </w:p>
    <w:p w:rsidR="002E246B" w:rsidRDefault="002E246B" w:rsidP="002E246B">
      <w:pPr>
        <w:rPr>
          <w:lang w:eastAsia="de-DE"/>
        </w:rPr>
      </w:pPr>
    </w:p>
    <w:p w:rsidR="00D80647" w:rsidRPr="00B7076F" w:rsidRDefault="00D80647" w:rsidP="00D80647">
      <w:pPr>
        <w:pStyle w:val="MaginaliegrauIcon"/>
        <w:framePr w:wrap="around" w:x="8725" w:y="30"/>
      </w:pPr>
      <w:r w:rsidRPr="00B7076F">
        <w:t>Kopie auf die Rückseite EG1.01.04.01</w:t>
      </w:r>
    </w:p>
    <w:p w:rsidR="002E246B" w:rsidRDefault="002E246B" w:rsidP="002E246B">
      <w:pPr>
        <w:rPr>
          <w:lang w:eastAsia="de-DE"/>
        </w:rPr>
      </w:pPr>
    </w:p>
    <w:p w:rsidR="002E246B" w:rsidRDefault="002E246B" w:rsidP="00D80647">
      <w:pPr>
        <w:pStyle w:val="Abstandszeile"/>
      </w:pPr>
    </w:p>
    <w:p w:rsidR="002E246B" w:rsidRPr="00D80647" w:rsidRDefault="002E246B" w:rsidP="00D80647">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5"/>
        <w:gridCol w:w="1056"/>
        <w:gridCol w:w="4850"/>
      </w:tblGrid>
      <w:tr w:rsidR="002E246B" w:rsidRPr="00DE4890" w:rsidTr="00D80647">
        <w:trPr>
          <w:trHeight w:val="397"/>
        </w:trPr>
        <w:tc>
          <w:tcPr>
            <w:tcW w:w="1465" w:type="dxa"/>
            <w:shd w:val="clear" w:color="auto" w:fill="D9D9D9" w:themeFill="background1" w:themeFillShade="D9"/>
            <w:vAlign w:val="center"/>
          </w:tcPr>
          <w:p w:rsidR="002E246B" w:rsidRPr="00DE4890" w:rsidRDefault="002E246B" w:rsidP="00D477E1">
            <w:pPr>
              <w:pStyle w:val="TabelleKopfmitte"/>
            </w:pPr>
            <w:r>
              <w:t>Phase</w:t>
            </w:r>
          </w:p>
        </w:tc>
        <w:tc>
          <w:tcPr>
            <w:tcW w:w="1056" w:type="dxa"/>
            <w:shd w:val="clear" w:color="auto" w:fill="D9D9D9" w:themeFill="background1" w:themeFillShade="D9"/>
            <w:vAlign w:val="center"/>
          </w:tcPr>
          <w:p w:rsidR="002E246B" w:rsidRPr="00DE4890" w:rsidRDefault="002E246B" w:rsidP="00D477E1">
            <w:pPr>
              <w:pStyle w:val="TabelleKopfmitte"/>
            </w:pPr>
            <w:r>
              <w:t>Zeit</w:t>
            </w:r>
          </w:p>
        </w:tc>
        <w:tc>
          <w:tcPr>
            <w:tcW w:w="4850" w:type="dxa"/>
            <w:shd w:val="clear" w:color="auto" w:fill="D9D9D9" w:themeFill="background1" w:themeFillShade="D9"/>
            <w:vAlign w:val="center"/>
          </w:tcPr>
          <w:p w:rsidR="002E246B" w:rsidRPr="00DE4890" w:rsidRDefault="002E246B" w:rsidP="00D477E1">
            <w:pPr>
              <w:pStyle w:val="TabelleKopfmitte"/>
            </w:pPr>
            <w:r>
              <w:t>Aufgabe</w:t>
            </w:r>
          </w:p>
        </w:tc>
      </w:tr>
      <w:tr w:rsidR="002E246B" w:rsidRPr="003A4AC0" w:rsidTr="00D80647">
        <w:trPr>
          <w:trHeight w:val="624"/>
        </w:trPr>
        <w:tc>
          <w:tcPr>
            <w:tcW w:w="1465" w:type="dxa"/>
            <w:shd w:val="clear" w:color="auto" w:fill="auto"/>
            <w:vAlign w:val="center"/>
          </w:tcPr>
          <w:p w:rsidR="002E246B" w:rsidRPr="00F0156F" w:rsidRDefault="002E246B" w:rsidP="00D477E1">
            <w:pPr>
              <w:pStyle w:val="Textkrpermitte"/>
            </w:pPr>
            <w:r w:rsidRPr="00FC0F56">
              <w:rPr>
                <w:noProof/>
              </w:rPr>
              <w:drawing>
                <wp:inline distT="0" distB="0" distL="0" distR="0" wp14:anchorId="149FE816" wp14:editId="55973FF9">
                  <wp:extent cx="302701" cy="324000"/>
                  <wp:effectExtent l="0" t="0" r="2540" b="0"/>
                  <wp:docPr id="478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2E246B" w:rsidRPr="00DE4890" w:rsidRDefault="002E246B" w:rsidP="00D477E1">
            <w:pPr>
              <w:pStyle w:val="Textkrper"/>
            </w:pPr>
          </w:p>
        </w:tc>
        <w:tc>
          <w:tcPr>
            <w:tcW w:w="4850" w:type="dxa"/>
            <w:shd w:val="clear" w:color="auto" w:fill="auto"/>
          </w:tcPr>
          <w:p w:rsidR="002E246B" w:rsidRPr="00E94DAB" w:rsidRDefault="002E246B" w:rsidP="00D477E1">
            <w:pPr>
              <w:rPr>
                <w:b/>
                <w:lang w:eastAsia="de-DE"/>
              </w:rPr>
            </w:pPr>
            <w:r w:rsidRPr="003E3B6E">
              <w:rPr>
                <w:noProof/>
              </w:rPr>
              <w:t>Kontrollieren Sie nach jedem Beruf, ob Sie Ihre geplanten Fragen gestellt haben bzw. ob Sie noch mehr über den Beruf erfahren haben.</w:t>
            </w:r>
          </w:p>
        </w:tc>
      </w:tr>
    </w:tbl>
    <w:p w:rsidR="002E246B" w:rsidRDefault="002E246B" w:rsidP="00D80647">
      <w:pPr>
        <w:pStyle w:val="Abstandszeile"/>
      </w:pPr>
    </w:p>
    <w:tbl>
      <w:tblPr>
        <w:tblStyle w:val="Tabellenraster"/>
        <w:tblW w:w="0" w:type="auto"/>
        <w:jc w:val="center"/>
        <w:tblInd w:w="108" w:type="dxa"/>
        <w:tblLook w:val="04A0" w:firstRow="1" w:lastRow="0" w:firstColumn="1" w:lastColumn="0" w:noHBand="0" w:noVBand="1"/>
      </w:tblPr>
      <w:tblGrid>
        <w:gridCol w:w="2472"/>
        <w:gridCol w:w="904"/>
        <w:gridCol w:w="738"/>
        <w:gridCol w:w="905"/>
        <w:gridCol w:w="761"/>
        <w:gridCol w:w="905"/>
        <w:gridCol w:w="793"/>
      </w:tblGrid>
      <w:tr w:rsidR="002E246B" w:rsidRPr="00A43412" w:rsidTr="00D477E1">
        <w:trPr>
          <w:trHeight w:val="567"/>
          <w:jc w:val="center"/>
        </w:trPr>
        <w:tc>
          <w:tcPr>
            <w:tcW w:w="2364" w:type="dxa"/>
            <w:tcBorders>
              <w:top w:val="dashSmallGap" w:sz="12" w:space="0" w:color="7030A0"/>
              <w:left w:val="dashSmallGap" w:sz="12" w:space="0" w:color="7030A0"/>
              <w:bottom w:val="dashSmallGap" w:sz="12" w:space="0" w:color="7030A0"/>
              <w:right w:val="dashSmallGap" w:sz="12" w:space="0" w:color="7030A0"/>
            </w:tcBorders>
            <w:shd w:val="clear" w:color="auto" w:fill="FABF8F" w:themeFill="accent6" w:themeFillTint="99"/>
            <w:vAlign w:val="center"/>
          </w:tcPr>
          <w:p w:rsidR="002E246B" w:rsidRPr="00A43412" w:rsidRDefault="002E246B" w:rsidP="00D477E1">
            <w:pPr>
              <w:jc w:val="center"/>
              <w:rPr>
                <w:b/>
                <w:sz w:val="24"/>
                <w:szCs w:val="24"/>
              </w:rPr>
            </w:pPr>
            <w:r w:rsidRPr="00A43412">
              <w:rPr>
                <w:b/>
                <w:sz w:val="24"/>
                <w:szCs w:val="24"/>
              </w:rPr>
              <w:t>Beruf</w:t>
            </w:r>
          </w:p>
        </w:tc>
        <w:tc>
          <w:tcPr>
            <w:tcW w:w="930" w:type="dxa"/>
            <w:tcBorders>
              <w:top w:val="dashSmallGap" w:sz="12" w:space="0" w:color="7030A0"/>
              <w:left w:val="dashSmallGap" w:sz="12" w:space="0" w:color="7030A0"/>
              <w:bottom w:val="dashSmallGap" w:sz="12" w:space="0" w:color="7030A0"/>
            </w:tcBorders>
            <w:shd w:val="clear" w:color="auto" w:fill="FABF8F" w:themeFill="accent6" w:themeFillTint="99"/>
            <w:vAlign w:val="center"/>
          </w:tcPr>
          <w:p w:rsidR="002E246B" w:rsidRPr="00A43412" w:rsidRDefault="002E246B" w:rsidP="00D477E1">
            <w:pPr>
              <w:jc w:val="center"/>
              <w:rPr>
                <w:b/>
                <w:sz w:val="24"/>
                <w:szCs w:val="24"/>
              </w:rPr>
            </w:pPr>
          </w:p>
        </w:tc>
        <w:tc>
          <w:tcPr>
            <w:tcW w:w="741" w:type="dxa"/>
            <w:tcBorders>
              <w:top w:val="dashSmallGap" w:sz="12" w:space="0" w:color="7030A0"/>
              <w:bottom w:val="dashSmallGap" w:sz="12" w:space="0" w:color="7030A0"/>
            </w:tcBorders>
            <w:shd w:val="clear" w:color="auto" w:fill="FABF8F" w:themeFill="accent6" w:themeFillTint="99"/>
            <w:vAlign w:val="center"/>
          </w:tcPr>
          <w:p w:rsidR="002E246B" w:rsidRDefault="002E246B" w:rsidP="00D477E1">
            <w:pPr>
              <w:jc w:val="center"/>
              <w:rPr>
                <w:b/>
                <w:sz w:val="24"/>
                <w:szCs w:val="24"/>
              </w:rPr>
            </w:pPr>
            <w:r>
              <w:rPr>
                <w:noProof/>
              </w:rPr>
              <w:drawing>
                <wp:inline distT="0" distB="0" distL="0" distR="0" wp14:anchorId="267E2533" wp14:editId="5065E507">
                  <wp:extent cx="320040" cy="320040"/>
                  <wp:effectExtent l="0" t="0" r="3810" b="3810"/>
                  <wp:docPr id="478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inline>
              </w:drawing>
            </w:r>
          </w:p>
        </w:tc>
        <w:tc>
          <w:tcPr>
            <w:tcW w:w="930" w:type="dxa"/>
            <w:tcBorders>
              <w:top w:val="dashSmallGap" w:sz="12" w:space="0" w:color="7030A0"/>
              <w:bottom w:val="dashSmallGap" w:sz="12" w:space="0" w:color="7030A0"/>
            </w:tcBorders>
            <w:shd w:val="clear" w:color="auto" w:fill="FABF8F" w:themeFill="accent6" w:themeFillTint="99"/>
            <w:vAlign w:val="center"/>
          </w:tcPr>
          <w:p w:rsidR="002E246B" w:rsidRPr="00A43412" w:rsidRDefault="002E246B" w:rsidP="00D477E1">
            <w:pPr>
              <w:jc w:val="center"/>
              <w:rPr>
                <w:b/>
                <w:sz w:val="24"/>
                <w:szCs w:val="24"/>
              </w:rPr>
            </w:pPr>
          </w:p>
        </w:tc>
        <w:tc>
          <w:tcPr>
            <w:tcW w:w="771" w:type="dxa"/>
            <w:tcBorders>
              <w:top w:val="dashSmallGap" w:sz="12" w:space="0" w:color="7030A0"/>
              <w:bottom w:val="dashSmallGap" w:sz="12" w:space="0" w:color="7030A0"/>
            </w:tcBorders>
            <w:shd w:val="clear" w:color="auto" w:fill="FABF8F" w:themeFill="accent6" w:themeFillTint="99"/>
            <w:vAlign w:val="center"/>
          </w:tcPr>
          <w:p w:rsidR="002E246B" w:rsidRDefault="002E246B" w:rsidP="00D477E1">
            <w:pPr>
              <w:jc w:val="center"/>
              <w:rPr>
                <w:b/>
                <w:sz w:val="24"/>
                <w:szCs w:val="24"/>
              </w:rPr>
            </w:pPr>
            <w:r>
              <w:rPr>
                <w:noProof/>
              </w:rPr>
              <w:drawing>
                <wp:inline distT="0" distB="0" distL="0" distR="0" wp14:anchorId="70100CAA" wp14:editId="32C2CEC5">
                  <wp:extent cx="320040" cy="320040"/>
                  <wp:effectExtent l="0" t="0" r="3810" b="3810"/>
                  <wp:docPr id="4788"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inline>
              </w:drawing>
            </w:r>
          </w:p>
        </w:tc>
        <w:tc>
          <w:tcPr>
            <w:tcW w:w="930" w:type="dxa"/>
            <w:tcBorders>
              <w:top w:val="dashSmallGap" w:sz="12" w:space="0" w:color="7030A0"/>
              <w:bottom w:val="dashSmallGap" w:sz="12" w:space="0" w:color="7030A0"/>
              <w:right w:val="dashSmallGap" w:sz="12" w:space="0" w:color="7030A0"/>
            </w:tcBorders>
            <w:shd w:val="clear" w:color="auto" w:fill="FABF8F" w:themeFill="accent6" w:themeFillTint="99"/>
            <w:vAlign w:val="center"/>
          </w:tcPr>
          <w:p w:rsidR="002E246B" w:rsidRPr="00A43412" w:rsidRDefault="002E246B" w:rsidP="00D477E1">
            <w:pPr>
              <w:jc w:val="center"/>
              <w:rPr>
                <w:b/>
                <w:sz w:val="24"/>
                <w:szCs w:val="24"/>
              </w:rPr>
            </w:pPr>
          </w:p>
        </w:tc>
        <w:tc>
          <w:tcPr>
            <w:tcW w:w="812" w:type="dxa"/>
            <w:tcBorders>
              <w:top w:val="dashSmallGap" w:sz="12" w:space="0" w:color="7030A0"/>
              <w:bottom w:val="dashSmallGap" w:sz="12" w:space="0" w:color="7030A0"/>
              <w:right w:val="dashSmallGap" w:sz="12" w:space="0" w:color="7030A0"/>
            </w:tcBorders>
            <w:shd w:val="clear" w:color="auto" w:fill="FABF8F" w:themeFill="accent6" w:themeFillTint="99"/>
            <w:vAlign w:val="center"/>
          </w:tcPr>
          <w:p w:rsidR="002E246B" w:rsidRDefault="002E246B" w:rsidP="00D477E1">
            <w:pPr>
              <w:jc w:val="center"/>
              <w:rPr>
                <w:b/>
                <w:sz w:val="24"/>
                <w:szCs w:val="24"/>
              </w:rPr>
            </w:pPr>
            <w:r>
              <w:rPr>
                <w:noProof/>
              </w:rPr>
              <w:drawing>
                <wp:inline distT="0" distB="0" distL="0" distR="0" wp14:anchorId="76831C87" wp14:editId="1EEA5364">
                  <wp:extent cx="320040" cy="320040"/>
                  <wp:effectExtent l="0" t="0" r="3810" b="3810"/>
                  <wp:docPr id="4789"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inline>
              </w:drawing>
            </w:r>
          </w:p>
        </w:tc>
      </w:tr>
      <w:tr w:rsidR="002E246B" w:rsidTr="00D477E1">
        <w:trPr>
          <w:trHeight w:val="851"/>
          <w:jc w:val="center"/>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2E246B" w:rsidRDefault="002E246B" w:rsidP="00D477E1">
            <w:pPr>
              <w:jc w:val="center"/>
              <w:rPr>
                <w:b/>
                <w:sz w:val="24"/>
                <w:szCs w:val="24"/>
              </w:rPr>
            </w:pPr>
            <w:r>
              <w:rPr>
                <w:b/>
                <w:sz w:val="24"/>
                <w:szCs w:val="24"/>
              </w:rPr>
              <w:t>Fachkraft im</w:t>
            </w:r>
          </w:p>
          <w:p w:rsidR="002E246B" w:rsidRPr="00BF53B3" w:rsidRDefault="002E246B" w:rsidP="00D477E1">
            <w:pPr>
              <w:jc w:val="center"/>
              <w:rPr>
                <w:b/>
                <w:sz w:val="24"/>
                <w:szCs w:val="24"/>
              </w:rPr>
            </w:pPr>
            <w:r>
              <w:rPr>
                <w:b/>
                <w:sz w:val="24"/>
                <w:szCs w:val="24"/>
              </w:rPr>
              <w:t>Gastgewerbe</w:t>
            </w:r>
          </w:p>
        </w:tc>
        <w:tc>
          <w:tcPr>
            <w:tcW w:w="930" w:type="dxa"/>
            <w:tcBorders>
              <w:top w:val="dashSmallGap" w:sz="12" w:space="0" w:color="7030A0"/>
              <w:left w:val="dashSmallGap" w:sz="12" w:space="0" w:color="7030A0"/>
            </w:tcBorders>
            <w:vAlign w:val="center"/>
          </w:tcPr>
          <w:p w:rsidR="002E246B" w:rsidRDefault="002E246B" w:rsidP="00D477E1">
            <w:r>
              <w:rPr>
                <w:b/>
                <w:sz w:val="24"/>
                <w:szCs w:val="24"/>
              </w:rPr>
              <w:t>Frage 1</w:t>
            </w:r>
          </w:p>
        </w:tc>
        <w:tc>
          <w:tcPr>
            <w:tcW w:w="741" w:type="dxa"/>
            <w:tcBorders>
              <w:top w:val="dashSmallGap" w:sz="12" w:space="0" w:color="7030A0"/>
            </w:tcBorders>
            <w:vAlign w:val="center"/>
          </w:tcPr>
          <w:p w:rsidR="002E246B" w:rsidRDefault="002E246B" w:rsidP="00D477E1"/>
        </w:tc>
        <w:tc>
          <w:tcPr>
            <w:tcW w:w="930" w:type="dxa"/>
            <w:tcBorders>
              <w:top w:val="dashSmallGap" w:sz="12" w:space="0" w:color="7030A0"/>
            </w:tcBorders>
            <w:vAlign w:val="center"/>
          </w:tcPr>
          <w:p w:rsidR="002E246B" w:rsidRDefault="002E246B" w:rsidP="00D477E1">
            <w:r>
              <w:rPr>
                <w:b/>
                <w:sz w:val="24"/>
                <w:szCs w:val="24"/>
              </w:rPr>
              <w:t>Frage 2</w:t>
            </w:r>
          </w:p>
        </w:tc>
        <w:tc>
          <w:tcPr>
            <w:tcW w:w="771" w:type="dxa"/>
            <w:tcBorders>
              <w:top w:val="dashSmallGap" w:sz="12" w:space="0" w:color="7030A0"/>
            </w:tcBorders>
            <w:vAlign w:val="center"/>
          </w:tcPr>
          <w:p w:rsidR="002E246B" w:rsidRDefault="002E246B" w:rsidP="00D477E1"/>
        </w:tc>
        <w:tc>
          <w:tcPr>
            <w:tcW w:w="930" w:type="dxa"/>
            <w:tcBorders>
              <w:top w:val="dashSmallGap" w:sz="12" w:space="0" w:color="7030A0"/>
            </w:tcBorders>
            <w:vAlign w:val="center"/>
          </w:tcPr>
          <w:p w:rsidR="002E246B" w:rsidRDefault="002E246B" w:rsidP="00D477E1">
            <w:r>
              <w:rPr>
                <w:b/>
                <w:sz w:val="24"/>
                <w:szCs w:val="24"/>
              </w:rPr>
              <w:t>Frage 3</w:t>
            </w:r>
          </w:p>
        </w:tc>
        <w:tc>
          <w:tcPr>
            <w:tcW w:w="812" w:type="dxa"/>
            <w:tcBorders>
              <w:top w:val="dashSmallGap" w:sz="12" w:space="0" w:color="7030A0"/>
            </w:tcBorders>
            <w:vAlign w:val="center"/>
          </w:tcPr>
          <w:p w:rsidR="002E246B" w:rsidRDefault="002E246B" w:rsidP="00D477E1"/>
        </w:tc>
      </w:tr>
      <w:tr w:rsidR="002E246B" w:rsidTr="00D477E1">
        <w:trPr>
          <w:trHeight w:val="851"/>
          <w:jc w:val="center"/>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2E246B" w:rsidRDefault="002E246B" w:rsidP="00D477E1">
            <w:pPr>
              <w:jc w:val="center"/>
              <w:rPr>
                <w:b/>
                <w:sz w:val="24"/>
                <w:szCs w:val="24"/>
              </w:rPr>
            </w:pPr>
            <w:r>
              <w:rPr>
                <w:b/>
                <w:sz w:val="24"/>
                <w:szCs w:val="24"/>
              </w:rPr>
              <w:t>Köchin</w:t>
            </w:r>
          </w:p>
          <w:p w:rsidR="002E246B" w:rsidRPr="00BF53B3" w:rsidRDefault="002E246B" w:rsidP="00D477E1">
            <w:pPr>
              <w:jc w:val="center"/>
              <w:rPr>
                <w:b/>
                <w:sz w:val="24"/>
                <w:szCs w:val="24"/>
              </w:rPr>
            </w:pPr>
            <w:r>
              <w:rPr>
                <w:b/>
                <w:sz w:val="24"/>
                <w:szCs w:val="24"/>
              </w:rPr>
              <w:t>Koch</w:t>
            </w:r>
          </w:p>
        </w:tc>
        <w:tc>
          <w:tcPr>
            <w:tcW w:w="930" w:type="dxa"/>
            <w:tcBorders>
              <w:left w:val="dashSmallGap" w:sz="12" w:space="0" w:color="7030A0"/>
            </w:tcBorders>
            <w:vAlign w:val="center"/>
          </w:tcPr>
          <w:p w:rsidR="002E246B" w:rsidRDefault="002E246B" w:rsidP="00D477E1">
            <w:r>
              <w:rPr>
                <w:b/>
                <w:sz w:val="24"/>
                <w:szCs w:val="24"/>
              </w:rPr>
              <w:t>Frage 1</w:t>
            </w:r>
          </w:p>
        </w:tc>
        <w:tc>
          <w:tcPr>
            <w:tcW w:w="741" w:type="dxa"/>
            <w:vAlign w:val="center"/>
          </w:tcPr>
          <w:p w:rsidR="002E246B" w:rsidRDefault="002E246B" w:rsidP="00D477E1"/>
        </w:tc>
        <w:tc>
          <w:tcPr>
            <w:tcW w:w="930" w:type="dxa"/>
            <w:vAlign w:val="center"/>
          </w:tcPr>
          <w:p w:rsidR="002E246B" w:rsidRDefault="002E246B" w:rsidP="00D477E1">
            <w:r>
              <w:rPr>
                <w:b/>
                <w:sz w:val="24"/>
                <w:szCs w:val="24"/>
              </w:rPr>
              <w:t>Frage 2</w:t>
            </w:r>
          </w:p>
        </w:tc>
        <w:tc>
          <w:tcPr>
            <w:tcW w:w="771" w:type="dxa"/>
            <w:vAlign w:val="center"/>
          </w:tcPr>
          <w:p w:rsidR="002E246B" w:rsidRDefault="002E246B" w:rsidP="00D477E1"/>
        </w:tc>
        <w:tc>
          <w:tcPr>
            <w:tcW w:w="930" w:type="dxa"/>
            <w:vAlign w:val="center"/>
          </w:tcPr>
          <w:p w:rsidR="002E246B" w:rsidRDefault="002E246B" w:rsidP="00D477E1">
            <w:r>
              <w:rPr>
                <w:b/>
                <w:sz w:val="24"/>
                <w:szCs w:val="24"/>
              </w:rPr>
              <w:t>Frage 3</w:t>
            </w:r>
          </w:p>
        </w:tc>
        <w:tc>
          <w:tcPr>
            <w:tcW w:w="812" w:type="dxa"/>
            <w:vAlign w:val="center"/>
          </w:tcPr>
          <w:p w:rsidR="002E246B" w:rsidRDefault="002E246B" w:rsidP="00D477E1"/>
        </w:tc>
      </w:tr>
      <w:tr w:rsidR="002E246B" w:rsidTr="00D477E1">
        <w:trPr>
          <w:trHeight w:val="851"/>
          <w:jc w:val="center"/>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2E246B" w:rsidRDefault="002E246B" w:rsidP="00D477E1">
            <w:pPr>
              <w:jc w:val="center"/>
              <w:rPr>
                <w:b/>
                <w:sz w:val="24"/>
                <w:szCs w:val="24"/>
              </w:rPr>
            </w:pPr>
            <w:r>
              <w:rPr>
                <w:b/>
                <w:sz w:val="24"/>
                <w:szCs w:val="24"/>
              </w:rPr>
              <w:t>Restaurantfachfrau Restaurantfachmann</w:t>
            </w:r>
          </w:p>
          <w:p w:rsidR="002E246B" w:rsidRPr="00BF53B3" w:rsidRDefault="002E246B" w:rsidP="00D477E1">
            <w:pPr>
              <w:rPr>
                <w:b/>
                <w:sz w:val="24"/>
                <w:szCs w:val="24"/>
              </w:rPr>
            </w:pPr>
          </w:p>
        </w:tc>
        <w:tc>
          <w:tcPr>
            <w:tcW w:w="930" w:type="dxa"/>
            <w:tcBorders>
              <w:left w:val="dashSmallGap" w:sz="12" w:space="0" w:color="7030A0"/>
            </w:tcBorders>
            <w:vAlign w:val="center"/>
          </w:tcPr>
          <w:p w:rsidR="002E246B" w:rsidRDefault="002E246B" w:rsidP="00D477E1">
            <w:r>
              <w:rPr>
                <w:b/>
                <w:sz w:val="24"/>
                <w:szCs w:val="24"/>
              </w:rPr>
              <w:t>Frage 1</w:t>
            </w:r>
          </w:p>
        </w:tc>
        <w:tc>
          <w:tcPr>
            <w:tcW w:w="741" w:type="dxa"/>
            <w:vAlign w:val="center"/>
          </w:tcPr>
          <w:p w:rsidR="002E246B" w:rsidRDefault="002E246B" w:rsidP="00D477E1"/>
        </w:tc>
        <w:tc>
          <w:tcPr>
            <w:tcW w:w="930" w:type="dxa"/>
            <w:vAlign w:val="center"/>
          </w:tcPr>
          <w:p w:rsidR="002E246B" w:rsidRDefault="002E246B" w:rsidP="00D477E1">
            <w:r>
              <w:rPr>
                <w:b/>
                <w:sz w:val="24"/>
                <w:szCs w:val="24"/>
              </w:rPr>
              <w:t>Frage 2</w:t>
            </w:r>
          </w:p>
        </w:tc>
        <w:tc>
          <w:tcPr>
            <w:tcW w:w="771" w:type="dxa"/>
            <w:vAlign w:val="center"/>
          </w:tcPr>
          <w:p w:rsidR="002E246B" w:rsidRDefault="002E246B" w:rsidP="00D477E1"/>
        </w:tc>
        <w:tc>
          <w:tcPr>
            <w:tcW w:w="930" w:type="dxa"/>
            <w:vAlign w:val="center"/>
          </w:tcPr>
          <w:p w:rsidR="002E246B" w:rsidRDefault="002E246B" w:rsidP="00D477E1">
            <w:r>
              <w:rPr>
                <w:b/>
                <w:sz w:val="24"/>
                <w:szCs w:val="24"/>
              </w:rPr>
              <w:t>Frage 3</w:t>
            </w:r>
          </w:p>
        </w:tc>
        <w:tc>
          <w:tcPr>
            <w:tcW w:w="812" w:type="dxa"/>
            <w:vAlign w:val="center"/>
          </w:tcPr>
          <w:p w:rsidR="002E246B" w:rsidRDefault="002E246B" w:rsidP="00D477E1"/>
        </w:tc>
      </w:tr>
      <w:tr w:rsidR="002E246B" w:rsidTr="00D477E1">
        <w:trPr>
          <w:trHeight w:val="851"/>
          <w:jc w:val="center"/>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2E246B" w:rsidRDefault="002E246B" w:rsidP="00D477E1">
            <w:pPr>
              <w:jc w:val="center"/>
              <w:rPr>
                <w:b/>
                <w:sz w:val="24"/>
                <w:szCs w:val="24"/>
              </w:rPr>
            </w:pPr>
            <w:r>
              <w:rPr>
                <w:b/>
                <w:sz w:val="24"/>
                <w:szCs w:val="24"/>
              </w:rPr>
              <w:t>Hotelfachfrau</w:t>
            </w:r>
          </w:p>
          <w:p w:rsidR="002E246B" w:rsidRPr="00BF53B3" w:rsidRDefault="002E246B" w:rsidP="00D477E1">
            <w:pPr>
              <w:jc w:val="center"/>
              <w:rPr>
                <w:b/>
                <w:sz w:val="24"/>
                <w:szCs w:val="24"/>
              </w:rPr>
            </w:pPr>
            <w:r>
              <w:rPr>
                <w:b/>
                <w:sz w:val="24"/>
                <w:szCs w:val="24"/>
              </w:rPr>
              <w:t>Hotelfachmann</w:t>
            </w:r>
          </w:p>
        </w:tc>
        <w:tc>
          <w:tcPr>
            <w:tcW w:w="930" w:type="dxa"/>
            <w:tcBorders>
              <w:left w:val="dashSmallGap" w:sz="12" w:space="0" w:color="7030A0"/>
            </w:tcBorders>
            <w:vAlign w:val="center"/>
          </w:tcPr>
          <w:p w:rsidR="002E246B" w:rsidRDefault="002E246B" w:rsidP="00D477E1">
            <w:r>
              <w:rPr>
                <w:b/>
                <w:sz w:val="24"/>
                <w:szCs w:val="24"/>
              </w:rPr>
              <w:t>Frage 1</w:t>
            </w:r>
          </w:p>
        </w:tc>
        <w:tc>
          <w:tcPr>
            <w:tcW w:w="741" w:type="dxa"/>
            <w:vAlign w:val="center"/>
          </w:tcPr>
          <w:p w:rsidR="002E246B" w:rsidRDefault="002E246B" w:rsidP="00D477E1"/>
        </w:tc>
        <w:tc>
          <w:tcPr>
            <w:tcW w:w="930" w:type="dxa"/>
            <w:vAlign w:val="center"/>
          </w:tcPr>
          <w:p w:rsidR="002E246B" w:rsidRDefault="002E246B" w:rsidP="00D477E1">
            <w:r>
              <w:rPr>
                <w:b/>
                <w:sz w:val="24"/>
                <w:szCs w:val="24"/>
              </w:rPr>
              <w:t>Frage 2</w:t>
            </w:r>
          </w:p>
        </w:tc>
        <w:tc>
          <w:tcPr>
            <w:tcW w:w="771" w:type="dxa"/>
            <w:vAlign w:val="center"/>
          </w:tcPr>
          <w:p w:rsidR="002E246B" w:rsidRDefault="002E246B" w:rsidP="00D477E1"/>
        </w:tc>
        <w:tc>
          <w:tcPr>
            <w:tcW w:w="930" w:type="dxa"/>
            <w:vAlign w:val="center"/>
          </w:tcPr>
          <w:p w:rsidR="002E246B" w:rsidRDefault="002E246B" w:rsidP="00D477E1">
            <w:r>
              <w:rPr>
                <w:b/>
                <w:sz w:val="24"/>
                <w:szCs w:val="24"/>
              </w:rPr>
              <w:t>Frage 3</w:t>
            </w:r>
          </w:p>
        </w:tc>
        <w:tc>
          <w:tcPr>
            <w:tcW w:w="812" w:type="dxa"/>
            <w:vAlign w:val="center"/>
          </w:tcPr>
          <w:p w:rsidR="002E246B" w:rsidRDefault="002E246B" w:rsidP="00D477E1"/>
        </w:tc>
      </w:tr>
      <w:tr w:rsidR="002E246B" w:rsidTr="00D477E1">
        <w:trPr>
          <w:trHeight w:val="851"/>
          <w:jc w:val="center"/>
        </w:trPr>
        <w:tc>
          <w:tcPr>
            <w:tcW w:w="2364" w:type="dxa"/>
            <w:tcBorders>
              <w:top w:val="dashSmallGap" w:sz="12" w:space="0" w:color="7030A0"/>
              <w:left w:val="dashSmallGap" w:sz="12" w:space="0" w:color="7030A0"/>
              <w:bottom w:val="dashSmallGap" w:sz="12" w:space="0" w:color="7030A0"/>
              <w:right w:val="dashSmallGap" w:sz="12" w:space="0" w:color="7030A0"/>
            </w:tcBorders>
            <w:vAlign w:val="center"/>
          </w:tcPr>
          <w:p w:rsidR="002E246B" w:rsidRDefault="002E246B" w:rsidP="00D477E1">
            <w:pPr>
              <w:jc w:val="center"/>
              <w:rPr>
                <w:b/>
                <w:sz w:val="24"/>
                <w:szCs w:val="24"/>
              </w:rPr>
            </w:pPr>
            <w:r>
              <w:rPr>
                <w:b/>
                <w:sz w:val="24"/>
                <w:szCs w:val="24"/>
              </w:rPr>
              <w:t>Fachfrau/Fachmann für</w:t>
            </w:r>
          </w:p>
          <w:p w:rsidR="002E246B" w:rsidRPr="00BF53B3" w:rsidRDefault="002E246B" w:rsidP="00D477E1">
            <w:pPr>
              <w:rPr>
                <w:b/>
                <w:sz w:val="24"/>
                <w:szCs w:val="24"/>
              </w:rPr>
            </w:pPr>
            <w:r>
              <w:rPr>
                <w:b/>
                <w:sz w:val="24"/>
                <w:szCs w:val="24"/>
              </w:rPr>
              <w:t>Systemgastronomie</w:t>
            </w:r>
          </w:p>
        </w:tc>
        <w:tc>
          <w:tcPr>
            <w:tcW w:w="930" w:type="dxa"/>
            <w:tcBorders>
              <w:left w:val="dashSmallGap" w:sz="12" w:space="0" w:color="7030A0"/>
            </w:tcBorders>
            <w:vAlign w:val="center"/>
          </w:tcPr>
          <w:p w:rsidR="002E246B" w:rsidRDefault="002E246B" w:rsidP="00D477E1">
            <w:r>
              <w:rPr>
                <w:b/>
                <w:sz w:val="24"/>
                <w:szCs w:val="24"/>
              </w:rPr>
              <w:t>Frage 1</w:t>
            </w:r>
          </w:p>
        </w:tc>
        <w:tc>
          <w:tcPr>
            <w:tcW w:w="741" w:type="dxa"/>
            <w:vAlign w:val="center"/>
          </w:tcPr>
          <w:p w:rsidR="002E246B" w:rsidRDefault="002E246B" w:rsidP="00D477E1"/>
        </w:tc>
        <w:tc>
          <w:tcPr>
            <w:tcW w:w="930" w:type="dxa"/>
            <w:vAlign w:val="center"/>
          </w:tcPr>
          <w:p w:rsidR="002E246B" w:rsidRDefault="002E246B" w:rsidP="00D477E1">
            <w:r>
              <w:rPr>
                <w:b/>
                <w:sz w:val="24"/>
                <w:szCs w:val="24"/>
              </w:rPr>
              <w:t>Frage 2</w:t>
            </w:r>
          </w:p>
        </w:tc>
        <w:tc>
          <w:tcPr>
            <w:tcW w:w="771" w:type="dxa"/>
            <w:vAlign w:val="center"/>
          </w:tcPr>
          <w:p w:rsidR="002E246B" w:rsidRDefault="002E246B" w:rsidP="00D477E1"/>
        </w:tc>
        <w:tc>
          <w:tcPr>
            <w:tcW w:w="930" w:type="dxa"/>
            <w:vAlign w:val="center"/>
          </w:tcPr>
          <w:p w:rsidR="002E246B" w:rsidRDefault="002E246B" w:rsidP="00D477E1">
            <w:r>
              <w:rPr>
                <w:b/>
                <w:sz w:val="24"/>
                <w:szCs w:val="24"/>
              </w:rPr>
              <w:t>Frage 3</w:t>
            </w:r>
          </w:p>
        </w:tc>
        <w:tc>
          <w:tcPr>
            <w:tcW w:w="812" w:type="dxa"/>
            <w:vAlign w:val="center"/>
          </w:tcPr>
          <w:p w:rsidR="002E246B" w:rsidRDefault="002E246B" w:rsidP="00D477E1"/>
        </w:tc>
      </w:tr>
    </w:tbl>
    <w:p w:rsidR="002E246B" w:rsidRDefault="002E246B" w:rsidP="002E246B">
      <w:pPr>
        <w:rPr>
          <w:lang w:eastAsia="de-DE"/>
        </w:rPr>
      </w:pPr>
    </w:p>
    <w:p w:rsidR="002E246B" w:rsidRDefault="002E246B" w:rsidP="002E246B">
      <w:pPr>
        <w:rPr>
          <w:lang w:eastAsia="de-DE"/>
        </w:rPr>
      </w:pPr>
      <w:r w:rsidRPr="00A42BBA">
        <w:rPr>
          <w:noProof/>
          <w:lang w:eastAsia="de-DE"/>
        </w:rPr>
        <mc:AlternateContent>
          <mc:Choice Requires="wps">
            <w:drawing>
              <wp:anchor distT="0" distB="0" distL="114300" distR="114300" simplePos="0" relativeHeight="252053504" behindDoc="0" locked="0" layoutInCell="1" allowOverlap="1" wp14:anchorId="1E8DEFD5" wp14:editId="46368350">
                <wp:simplePos x="0" y="0"/>
                <wp:positionH relativeFrom="column">
                  <wp:posOffset>-73254</wp:posOffset>
                </wp:positionH>
                <wp:positionV relativeFrom="paragraph">
                  <wp:posOffset>19913</wp:posOffset>
                </wp:positionV>
                <wp:extent cx="1933575" cy="701675"/>
                <wp:effectExtent l="57150" t="38100" r="28575" b="79375"/>
                <wp:wrapNone/>
                <wp:docPr id="136" name="Pfeil nach rechts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33575" cy="701675"/>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495A08" w:rsidRDefault="00333930" w:rsidP="002E246B">
                            <w:pPr>
                              <w:jc w:val="center"/>
                              <w:rPr>
                                <w:rStyle w:val="Fett"/>
                                <w:bCs w:val="0"/>
                                <w:color w:val="005426"/>
                                <w:sz w:val="24"/>
                              </w:rPr>
                            </w:pPr>
                            <w:r w:rsidRPr="00F81C8F">
                              <w:rPr>
                                <w:rStyle w:val="Fett"/>
                                <w:bCs w:val="0"/>
                                <w:color w:val="E36C0A" w:themeColor="accent6" w:themeShade="BF"/>
                                <w:sz w:val="28"/>
                                <w:szCs w:val="28"/>
                              </w:rPr>
                              <w:t>I</w:t>
                            </w:r>
                            <w:r w:rsidRPr="00495A08">
                              <w:rPr>
                                <w:rStyle w:val="Fett"/>
                                <w:bCs w:val="0"/>
                                <w:color w:val="005426"/>
                                <w:sz w:val="24"/>
                              </w:rPr>
                              <w:t xml:space="preserve">nteressantes?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136" o:spid="_x0000_s1226" type="#_x0000_t13" style="position:absolute;margin-left:-5.75pt;margin-top:1.55pt;width:152.25pt;height:55.25pt;z-index:25205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" adj="17681" fillcolor="#c9b5e8" stroked="f">
                <v:fill color2="#f0eaf9" rotate="t" angle="180" colors="0 #c9b5e8;22938f #d9cbee;1 #f0eaf9" focus="100%" type="gradient"/>
                <v:shadow on="t" color="black" opacity="24903f" origin=",.5" offset="0,.55556mm"/>
                <v:path arrowok="t"/>
                <v:textbox>
                  <w:txbxContent>
                    <w:p w:rsidR="00333930" w:rsidRPr="00495A08" w:rsidRDefault="00333930" w:rsidP="002E246B">
                      <w:pPr>
                        <w:jc w:val="center"/>
                        <w:rPr>
                          <w:rStyle w:val="Fett"/>
                          <w:bCs w:val="0"/>
                          <w:color w:val="005426"/>
                          <w:sz w:val="24"/>
                        </w:rPr>
                      </w:pPr>
                      <w:r w:rsidRPr="00F81C8F">
                        <w:rPr>
                          <w:rStyle w:val="Fett"/>
                          <w:bCs w:val="0"/>
                          <w:color w:val="E36C0A" w:themeColor="accent6" w:themeShade="BF"/>
                          <w:sz w:val="28"/>
                          <w:szCs w:val="28"/>
                        </w:rPr>
                        <w:t>I</w:t>
                      </w:r>
                      <w:r w:rsidRPr="00495A08">
                        <w:rPr>
                          <w:rStyle w:val="Fett"/>
                          <w:bCs w:val="0"/>
                          <w:color w:val="005426"/>
                          <w:sz w:val="24"/>
                        </w:rPr>
                        <w:t xml:space="preserve">nteressantes? </w:t>
                      </w:r>
                    </w:p>
                  </w:txbxContent>
                </v:textbox>
              </v:shape>
            </w:pict>
          </mc:Fallback>
        </mc:AlternateContent>
      </w:r>
    </w:p>
    <w:p w:rsidR="002E246B" w:rsidRDefault="002E246B" w:rsidP="002E246B">
      <w:pPr>
        <w:rPr>
          <w:lang w:eastAsia="de-DE"/>
        </w:rPr>
      </w:pPr>
    </w:p>
    <w:p w:rsidR="002E246B" w:rsidRDefault="002E246B" w:rsidP="002E246B">
      <w:pPr>
        <w:rPr>
          <w:lang w:eastAsia="de-DE"/>
        </w:rPr>
      </w:pPr>
    </w:p>
    <w:p w:rsidR="002E246B" w:rsidRDefault="002E246B" w:rsidP="002E246B">
      <w:pPr>
        <w:rPr>
          <w:lang w:eastAsia="de-DE"/>
        </w:rPr>
      </w:pPr>
    </w:p>
    <w:p w:rsidR="002E246B" w:rsidRDefault="002E246B" w:rsidP="002E246B">
      <w:pPr>
        <w:rPr>
          <w:lang w:eastAsia="de-DE"/>
        </w:rPr>
      </w:pPr>
    </w:p>
    <w:p w:rsidR="002E246B" w:rsidRDefault="002E246B" w:rsidP="00D80647">
      <w:pPr>
        <w:pStyle w:val="Abstandszeile"/>
      </w:pPr>
    </w:p>
    <w:p w:rsidR="002E246B" w:rsidRPr="003A7092" w:rsidRDefault="002E246B" w:rsidP="002E246B">
      <w:pPr>
        <w:rPr>
          <w:b/>
          <w:sz w:val="28"/>
          <w:szCs w:val="28"/>
          <w:lang w:eastAsia="de-DE"/>
        </w:rPr>
      </w:pPr>
      <w:r w:rsidRPr="00FE6683">
        <w:rPr>
          <w:rStyle w:val="Fett"/>
          <w:bCs w:val="0"/>
          <w:color w:val="005426"/>
          <w:sz w:val="28"/>
          <w:szCs w:val="28"/>
        </w:rPr>
        <w:t>Zwei</w:t>
      </w:r>
      <w:r w:rsidRPr="003A7092">
        <w:rPr>
          <w:b/>
          <w:sz w:val="28"/>
          <w:szCs w:val="28"/>
          <w:lang w:eastAsia="de-DE"/>
        </w:rPr>
        <w:t xml:space="preserve"> </w:t>
      </w:r>
      <w:r>
        <w:rPr>
          <w:b/>
          <w:color w:val="7030A0"/>
          <w:sz w:val="28"/>
          <w:szCs w:val="28"/>
          <w:lang w:eastAsia="de-DE"/>
        </w:rPr>
        <w:t>i</w:t>
      </w:r>
      <w:r w:rsidRPr="003A7092">
        <w:rPr>
          <w:b/>
          <w:color w:val="7030A0"/>
          <w:sz w:val="28"/>
          <w:szCs w:val="28"/>
          <w:lang w:eastAsia="de-DE"/>
        </w:rPr>
        <w:t xml:space="preserve">nteressante </w:t>
      </w:r>
      <w:r w:rsidRPr="003A7092">
        <w:rPr>
          <w:b/>
          <w:color w:val="E36C0A" w:themeColor="accent6" w:themeShade="BF"/>
          <w:sz w:val="28"/>
          <w:szCs w:val="28"/>
          <w:lang w:eastAsia="de-DE"/>
        </w:rPr>
        <w:t xml:space="preserve">Informationen </w:t>
      </w:r>
      <w:r w:rsidRPr="003A7092">
        <w:rPr>
          <w:b/>
          <w:sz w:val="28"/>
          <w:szCs w:val="28"/>
          <w:lang w:eastAsia="de-DE"/>
        </w:rPr>
        <w:t>waren für mich:</w:t>
      </w:r>
    </w:p>
    <w:p w:rsidR="002E246B" w:rsidRDefault="002E246B" w:rsidP="002E246B">
      <w:pPr>
        <w:rPr>
          <w:b/>
          <w:sz w:val="24"/>
          <w:szCs w:val="24"/>
          <w:lang w:eastAsia="de-DE"/>
        </w:rPr>
      </w:pPr>
    </w:p>
    <w:p w:rsidR="002E246B" w:rsidRDefault="002E246B" w:rsidP="002E246B">
      <w:pPr>
        <w:rPr>
          <w:b/>
          <w:sz w:val="24"/>
          <w:szCs w:val="24"/>
          <w:lang w:eastAsia="de-DE"/>
        </w:rPr>
      </w:pPr>
      <w:r>
        <w:rPr>
          <w:b/>
          <w:sz w:val="24"/>
          <w:szCs w:val="24"/>
          <w:lang w:eastAsia="de-DE"/>
        </w:rPr>
        <w:t>…………………………………………………………………………………</w:t>
      </w:r>
    </w:p>
    <w:p w:rsidR="002E246B" w:rsidRDefault="002E246B" w:rsidP="002E246B">
      <w:pPr>
        <w:rPr>
          <w:b/>
          <w:sz w:val="24"/>
          <w:szCs w:val="24"/>
          <w:lang w:eastAsia="de-DE"/>
        </w:rPr>
      </w:pPr>
    </w:p>
    <w:p w:rsidR="002E246B" w:rsidRDefault="002E246B" w:rsidP="002E246B">
      <w:pPr>
        <w:rPr>
          <w:b/>
          <w:sz w:val="24"/>
          <w:szCs w:val="24"/>
          <w:lang w:eastAsia="de-DE"/>
        </w:rPr>
      </w:pPr>
      <w:r>
        <w:rPr>
          <w:b/>
          <w:sz w:val="24"/>
          <w:szCs w:val="24"/>
          <w:lang w:eastAsia="de-DE"/>
        </w:rPr>
        <w:t>…………………………………………………………………………………</w:t>
      </w:r>
    </w:p>
    <w:p w:rsidR="002E246B" w:rsidRDefault="002E246B" w:rsidP="002E246B">
      <w:pPr>
        <w:rPr>
          <w:b/>
          <w:sz w:val="24"/>
          <w:szCs w:val="24"/>
          <w:lang w:eastAsia="de-DE"/>
        </w:rPr>
      </w:pPr>
    </w:p>
    <w:p w:rsidR="002E246B" w:rsidRDefault="002E246B" w:rsidP="002E246B">
      <w:pPr>
        <w:rPr>
          <w:b/>
          <w:sz w:val="24"/>
          <w:szCs w:val="24"/>
          <w:lang w:eastAsia="de-DE"/>
        </w:rPr>
      </w:pPr>
      <w:r>
        <w:rPr>
          <w:b/>
          <w:sz w:val="24"/>
          <w:szCs w:val="24"/>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2E246B" w:rsidRPr="009B4760" w:rsidTr="00D477E1">
        <w:trPr>
          <w:trHeight w:val="523"/>
        </w:trPr>
        <w:tc>
          <w:tcPr>
            <w:tcW w:w="3119" w:type="dxa"/>
            <w:shd w:val="clear" w:color="auto" w:fill="D9D9D9"/>
          </w:tcPr>
          <w:p w:rsidR="002E246B" w:rsidRPr="009B4760" w:rsidRDefault="002E246B" w:rsidP="00D477E1">
            <w:pPr>
              <w:spacing w:before="40" w:after="60" w:line="160" w:lineRule="exact"/>
              <w:rPr>
                <w:color w:val="000000"/>
                <w:sz w:val="12"/>
              </w:rPr>
            </w:pPr>
            <w:r w:rsidRPr="009B4760">
              <w:rPr>
                <w:sz w:val="12"/>
              </w:rPr>
              <w:lastRenderedPageBreak/>
              <w:br w:type="page"/>
              <w:t>Lernfeld</w:t>
            </w:r>
          </w:p>
          <w:p w:rsidR="002E246B" w:rsidRPr="009B4760" w:rsidRDefault="002E246B" w:rsidP="00D477E1">
            <w:pPr>
              <w:rPr>
                <w:b/>
              </w:rPr>
            </w:pPr>
            <w:r w:rsidRPr="009B4760">
              <w:rPr>
                <w:b/>
              </w:rPr>
              <w:t>LF 1</w:t>
            </w:r>
          </w:p>
        </w:tc>
        <w:tc>
          <w:tcPr>
            <w:tcW w:w="4229" w:type="dxa"/>
            <w:shd w:val="clear" w:color="auto" w:fill="D9D9D9"/>
          </w:tcPr>
          <w:p w:rsidR="002E246B" w:rsidRPr="009B4760" w:rsidRDefault="002E246B" w:rsidP="00D477E1">
            <w:pPr>
              <w:spacing w:before="40" w:after="60" w:line="160" w:lineRule="exact"/>
              <w:rPr>
                <w:color w:val="000000"/>
                <w:sz w:val="12"/>
              </w:rPr>
            </w:pPr>
            <w:r w:rsidRPr="009B4760">
              <w:rPr>
                <w:sz w:val="12"/>
              </w:rPr>
              <w:t>Titel</w:t>
            </w:r>
          </w:p>
          <w:p w:rsidR="002E246B" w:rsidRDefault="002E246B" w:rsidP="00D477E1">
            <w:pPr>
              <w:rPr>
                <w:b/>
              </w:rPr>
            </w:pPr>
            <w:r w:rsidRPr="00A62608">
              <w:rPr>
                <w:b/>
              </w:rPr>
              <w:t>Berufe in der Gastronomie – Teil II</w:t>
            </w:r>
          </w:p>
          <w:p w:rsidR="002E246B" w:rsidRPr="009B4760" w:rsidRDefault="002E246B" w:rsidP="00D477E1">
            <w:pPr>
              <w:jc w:val="both"/>
              <w:rPr>
                <w:b/>
              </w:rPr>
            </w:pPr>
            <w:r>
              <w:rPr>
                <w:b/>
                <w:lang w:eastAsia="de-DE"/>
              </w:rPr>
              <w:t xml:space="preserve">Kontrollbogen </w:t>
            </w:r>
          </w:p>
        </w:tc>
        <w:tc>
          <w:tcPr>
            <w:tcW w:w="188" w:type="dxa"/>
            <w:tcBorders>
              <w:top w:val="nil"/>
              <w:bottom w:val="nil"/>
            </w:tcBorders>
            <w:shd w:val="clear" w:color="auto" w:fill="FFFFFF"/>
          </w:tcPr>
          <w:p w:rsidR="002E246B" w:rsidRPr="009B4760" w:rsidRDefault="002E246B" w:rsidP="00D477E1"/>
        </w:tc>
        <w:tc>
          <w:tcPr>
            <w:tcW w:w="2103" w:type="dxa"/>
            <w:shd w:val="clear" w:color="auto" w:fill="D9D9D9"/>
          </w:tcPr>
          <w:p w:rsidR="002E246B" w:rsidRPr="000F5789" w:rsidRDefault="002E246B" w:rsidP="00D477E1">
            <w:pPr>
              <w:jc w:val="center"/>
              <w:rPr>
                <w:rFonts w:cs="Times New Roman"/>
                <w:b/>
                <w:lang w:eastAsia="de-DE"/>
              </w:rPr>
            </w:pPr>
            <w:r w:rsidRPr="000F5789">
              <w:rPr>
                <w:rFonts w:cs="Times New Roman"/>
                <w:b/>
                <w:lang w:eastAsia="de-DE"/>
              </w:rPr>
              <w:t xml:space="preserve">Ernährung </w:t>
            </w:r>
          </w:p>
          <w:p w:rsidR="002E246B" w:rsidRPr="000F5789" w:rsidRDefault="002E246B" w:rsidP="00D477E1">
            <w:pPr>
              <w:jc w:val="center"/>
              <w:rPr>
                <w:rFonts w:cs="Times New Roman"/>
                <w:b/>
                <w:lang w:eastAsia="de-DE"/>
              </w:rPr>
            </w:pPr>
            <w:r w:rsidRPr="000F5789">
              <w:rPr>
                <w:rFonts w:cs="Times New Roman"/>
                <w:b/>
                <w:lang w:eastAsia="de-DE"/>
              </w:rPr>
              <w:t>und Gastronomie</w:t>
            </w:r>
          </w:p>
          <w:p w:rsidR="002E246B" w:rsidRPr="009A3177" w:rsidRDefault="002E246B" w:rsidP="00D477E1">
            <w:pPr>
              <w:jc w:val="center"/>
              <w:rPr>
                <w:rFonts w:cs="Times New Roman"/>
                <w:b/>
                <w:lang w:eastAsia="de-DE"/>
              </w:rPr>
            </w:pPr>
            <w:r>
              <w:rPr>
                <w:b/>
              </w:rPr>
              <w:t>EG1.01.04.04</w:t>
            </w:r>
          </w:p>
        </w:tc>
      </w:tr>
    </w:tbl>
    <w:p w:rsidR="002E246B" w:rsidRDefault="00D80647" w:rsidP="00D80647">
      <w:pPr>
        <w:pStyle w:val="Abstandszeile"/>
      </w:pPr>
      <w:r w:rsidRPr="006737DF">
        <w:rPr>
          <w:noProof/>
        </w:rPr>
        <w:drawing>
          <wp:anchor distT="0" distB="0" distL="114300" distR="114300" simplePos="0" relativeHeight="252061696" behindDoc="0" locked="0" layoutInCell="0" allowOverlap="1" wp14:anchorId="34587219" wp14:editId="401E0159">
            <wp:simplePos x="0" y="0"/>
            <wp:positionH relativeFrom="rightMargin">
              <wp:posOffset>107950</wp:posOffset>
            </wp:positionH>
            <wp:positionV relativeFrom="paragraph">
              <wp:posOffset>19464</wp:posOffset>
            </wp:positionV>
            <wp:extent cx="345440" cy="323850"/>
            <wp:effectExtent l="0" t="0" r="0" b="0"/>
            <wp:wrapNone/>
            <wp:docPr id="479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E246B" w:rsidRPr="00A42BBA">
        <w:rPr>
          <w:noProof/>
        </w:rPr>
        <mc:AlternateContent>
          <mc:Choice Requires="wps">
            <w:drawing>
              <wp:anchor distT="0" distB="0" distL="114300" distR="114300" simplePos="0" relativeHeight="252054528" behindDoc="0" locked="0" layoutInCell="1" allowOverlap="1" wp14:anchorId="5A268C1F" wp14:editId="13DA6478">
                <wp:simplePos x="0" y="0"/>
                <wp:positionH relativeFrom="column">
                  <wp:posOffset>-6548</wp:posOffset>
                </wp:positionH>
                <wp:positionV relativeFrom="paragraph">
                  <wp:posOffset>73660</wp:posOffset>
                </wp:positionV>
                <wp:extent cx="1933575" cy="701675"/>
                <wp:effectExtent l="57150" t="38100" r="28575" b="79375"/>
                <wp:wrapNone/>
                <wp:docPr id="137" name="Pfeil nach rechts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33575" cy="701675"/>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055760" w:rsidRDefault="00333930" w:rsidP="002E246B">
                            <w:pPr>
                              <w:jc w:val="center"/>
                              <w:rPr>
                                <w:rStyle w:val="Fett"/>
                                <w:bCs w:val="0"/>
                                <w:color w:val="005426"/>
                                <w:sz w:val="24"/>
                              </w:rPr>
                            </w:pPr>
                            <w:r w:rsidRPr="00055760">
                              <w:rPr>
                                <w:rStyle w:val="Fett"/>
                                <w:bCs w:val="0"/>
                                <w:color w:val="005426"/>
                                <w:sz w:val="24"/>
                              </w:rPr>
                              <w:t xml:space="preserve">Habe </w:t>
                            </w:r>
                            <w:r w:rsidRPr="00055760">
                              <w:rPr>
                                <w:rStyle w:val="Fett"/>
                                <w:bCs w:val="0"/>
                                <w:color w:val="F79646" w:themeColor="accent6"/>
                                <w:sz w:val="24"/>
                              </w:rPr>
                              <w:t xml:space="preserve">ich </w:t>
                            </w:r>
                            <w:r w:rsidRPr="00055760">
                              <w:rPr>
                                <w:rStyle w:val="Fett"/>
                                <w:bCs w:val="0"/>
                                <w:color w:val="005426"/>
                                <w:sz w:val="24"/>
                              </w:rPr>
                              <w:t xml:space="preserve">alles </w:t>
                            </w:r>
                            <w:r w:rsidRPr="00055760">
                              <w:rPr>
                                <w:rStyle w:val="Fett"/>
                                <w:bCs w:val="0"/>
                                <w:color w:val="F79646" w:themeColor="accent6"/>
                                <w:sz w:val="24"/>
                              </w:rPr>
                              <w:t>gefragt</w:t>
                            </w:r>
                            <w:r w:rsidRPr="00055760">
                              <w:rPr>
                                <w:rStyle w:val="Fett"/>
                                <w:bCs w:val="0"/>
                                <w:color w:val="005426"/>
                                <w:sz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137" o:spid="_x0000_s1227" type="#_x0000_t13" style="position:absolute;margin-left:-.5pt;margin-top:5.8pt;width:152.25pt;height:55.25pt;z-index:25205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" adj="17681" fillcolor="#c9b5e8" stroked="f">
                <v:fill color2="#f0eaf9" rotate="t" angle="180" colors="0 #c9b5e8;22938f #d9cbee;1 #f0eaf9" focus="100%" type="gradient"/>
                <v:shadow on="t" color="black" opacity="24903f" origin=",.5" offset="0,.55556mm"/>
                <v:path arrowok="t"/>
                <v:textbox>
                  <w:txbxContent>
                    <w:p w:rsidR="00333930" w:rsidRPr="00055760" w:rsidRDefault="00333930" w:rsidP="002E246B">
                      <w:pPr>
                        <w:jc w:val="center"/>
                        <w:rPr>
                          <w:rStyle w:val="Fett"/>
                          <w:bCs w:val="0"/>
                          <w:color w:val="005426"/>
                          <w:sz w:val="24"/>
                        </w:rPr>
                      </w:pPr>
                      <w:r w:rsidRPr="00055760">
                        <w:rPr>
                          <w:rStyle w:val="Fett"/>
                          <w:bCs w:val="0"/>
                          <w:color w:val="005426"/>
                          <w:sz w:val="24"/>
                        </w:rPr>
                        <w:t xml:space="preserve">Habe </w:t>
                      </w:r>
                      <w:r w:rsidRPr="00055760">
                        <w:rPr>
                          <w:rStyle w:val="Fett"/>
                          <w:bCs w:val="0"/>
                          <w:color w:val="F79646" w:themeColor="accent6"/>
                          <w:sz w:val="24"/>
                        </w:rPr>
                        <w:t xml:space="preserve">ich </w:t>
                      </w:r>
                      <w:r w:rsidRPr="00055760">
                        <w:rPr>
                          <w:rStyle w:val="Fett"/>
                          <w:bCs w:val="0"/>
                          <w:color w:val="005426"/>
                          <w:sz w:val="24"/>
                        </w:rPr>
                        <w:t xml:space="preserve">alles </w:t>
                      </w:r>
                      <w:r w:rsidRPr="00055760">
                        <w:rPr>
                          <w:rStyle w:val="Fett"/>
                          <w:bCs w:val="0"/>
                          <w:color w:val="F79646" w:themeColor="accent6"/>
                          <w:sz w:val="24"/>
                        </w:rPr>
                        <w:t>gefragt</w:t>
                      </w:r>
                      <w:r w:rsidRPr="00055760">
                        <w:rPr>
                          <w:rStyle w:val="Fett"/>
                          <w:bCs w:val="0"/>
                          <w:color w:val="005426"/>
                          <w:sz w:val="24"/>
                        </w:rPr>
                        <w:t>?</w:t>
                      </w:r>
                    </w:p>
                  </w:txbxContent>
                </v:textbox>
              </v:shape>
            </w:pict>
          </mc:Fallback>
        </mc:AlternateContent>
      </w:r>
    </w:p>
    <w:p w:rsidR="002E246B" w:rsidRDefault="002E246B" w:rsidP="002E246B">
      <w:pPr>
        <w:rPr>
          <w:b/>
          <w:sz w:val="24"/>
          <w:szCs w:val="24"/>
          <w:lang w:eastAsia="de-DE"/>
        </w:rPr>
      </w:pPr>
    </w:p>
    <w:p w:rsidR="002E246B" w:rsidRPr="00B7076F" w:rsidRDefault="002E246B" w:rsidP="002E246B">
      <w:pPr>
        <w:pStyle w:val="MaginaliegrauIcon"/>
        <w:framePr w:wrap="around" w:x="8812" w:y="164"/>
      </w:pPr>
      <w:r w:rsidRPr="00B7076F">
        <w:t>Kopie auf die Rückseite EG1.01.04.01</w:t>
      </w:r>
    </w:p>
    <w:p w:rsidR="002E246B" w:rsidRDefault="002E246B" w:rsidP="002E246B">
      <w:pPr>
        <w:rPr>
          <w:b/>
          <w:sz w:val="24"/>
          <w:szCs w:val="24"/>
          <w:lang w:eastAsia="de-DE"/>
        </w:rPr>
      </w:pPr>
    </w:p>
    <w:p w:rsidR="002E246B" w:rsidRDefault="002E246B" w:rsidP="00D80647">
      <w:pPr>
        <w:pStyle w:val="Abstandszeile"/>
      </w:pPr>
    </w:p>
    <w:p w:rsidR="00D80647" w:rsidRDefault="00D80647" w:rsidP="00D80647">
      <w:pPr>
        <w:pStyle w:val="Abstandszeile"/>
      </w:pPr>
    </w:p>
    <w:p w:rsidR="002E246B" w:rsidRDefault="002E246B" w:rsidP="00D80647">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65"/>
        <w:gridCol w:w="1056"/>
        <w:gridCol w:w="4850"/>
      </w:tblGrid>
      <w:tr w:rsidR="002E246B" w:rsidRPr="00DE4890" w:rsidTr="00D80647">
        <w:trPr>
          <w:trHeight w:val="397"/>
        </w:trPr>
        <w:tc>
          <w:tcPr>
            <w:tcW w:w="1465" w:type="dxa"/>
            <w:shd w:val="clear" w:color="auto" w:fill="D9D9D9" w:themeFill="background1" w:themeFillShade="D9"/>
            <w:vAlign w:val="center"/>
          </w:tcPr>
          <w:p w:rsidR="002E246B" w:rsidRPr="00DE4890" w:rsidRDefault="002E246B" w:rsidP="00D477E1">
            <w:pPr>
              <w:pStyle w:val="TabelleKopfmitte"/>
            </w:pPr>
            <w:r>
              <w:t>Phase</w:t>
            </w:r>
          </w:p>
        </w:tc>
        <w:tc>
          <w:tcPr>
            <w:tcW w:w="1056" w:type="dxa"/>
            <w:shd w:val="clear" w:color="auto" w:fill="D9D9D9" w:themeFill="background1" w:themeFillShade="D9"/>
            <w:vAlign w:val="center"/>
          </w:tcPr>
          <w:p w:rsidR="002E246B" w:rsidRPr="00DE4890" w:rsidRDefault="002E246B" w:rsidP="00D477E1">
            <w:pPr>
              <w:pStyle w:val="TabelleKopfmitte"/>
            </w:pPr>
            <w:r>
              <w:t>Zeit</w:t>
            </w:r>
          </w:p>
        </w:tc>
        <w:tc>
          <w:tcPr>
            <w:tcW w:w="4850" w:type="dxa"/>
            <w:shd w:val="clear" w:color="auto" w:fill="D9D9D9" w:themeFill="background1" w:themeFillShade="D9"/>
            <w:vAlign w:val="center"/>
          </w:tcPr>
          <w:p w:rsidR="002E246B" w:rsidRPr="00DE4890" w:rsidRDefault="002E246B" w:rsidP="00D477E1">
            <w:pPr>
              <w:pStyle w:val="TabelleKopfmitte"/>
            </w:pPr>
            <w:r>
              <w:t>Aufgabe</w:t>
            </w:r>
          </w:p>
        </w:tc>
      </w:tr>
      <w:tr w:rsidR="002E246B" w:rsidRPr="003A4AC0" w:rsidTr="00D80647">
        <w:trPr>
          <w:trHeight w:val="624"/>
        </w:trPr>
        <w:tc>
          <w:tcPr>
            <w:tcW w:w="1465" w:type="dxa"/>
            <w:shd w:val="clear" w:color="auto" w:fill="auto"/>
            <w:vAlign w:val="center"/>
          </w:tcPr>
          <w:p w:rsidR="002E246B" w:rsidRPr="00F0156F" w:rsidRDefault="002E246B" w:rsidP="00D477E1">
            <w:pPr>
              <w:pStyle w:val="Textkrpermitte"/>
            </w:pPr>
            <w:r w:rsidRPr="00FC0F56">
              <w:rPr>
                <w:noProof/>
              </w:rPr>
              <w:drawing>
                <wp:inline distT="0" distB="0" distL="0" distR="0" wp14:anchorId="3C4D15F4" wp14:editId="744FFA9E">
                  <wp:extent cx="302701" cy="324000"/>
                  <wp:effectExtent l="0" t="0" r="2540" b="0"/>
                  <wp:docPr id="479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56" w:type="dxa"/>
            <w:shd w:val="clear" w:color="auto" w:fill="auto"/>
            <w:vAlign w:val="center"/>
          </w:tcPr>
          <w:p w:rsidR="002E246B" w:rsidRPr="00DE4890" w:rsidRDefault="002E246B" w:rsidP="00D477E1">
            <w:pPr>
              <w:pStyle w:val="Textkrper"/>
            </w:pPr>
          </w:p>
        </w:tc>
        <w:tc>
          <w:tcPr>
            <w:tcW w:w="4850" w:type="dxa"/>
            <w:shd w:val="clear" w:color="auto" w:fill="auto"/>
          </w:tcPr>
          <w:p w:rsidR="002E246B" w:rsidRPr="00E94DAB" w:rsidRDefault="002E246B" w:rsidP="00D477E1">
            <w:pPr>
              <w:rPr>
                <w:b/>
                <w:lang w:eastAsia="de-DE"/>
              </w:rPr>
            </w:pPr>
            <w:r w:rsidRPr="003E3B6E">
              <w:rPr>
                <w:noProof/>
              </w:rPr>
              <w:t>Kontrollieren Sie nach jedem Beruf, ob Sie Ihre geplanten Fragen gestellt haben bzw. ob Sie noch mehr über den Beruf erfahren haben.</w:t>
            </w:r>
          </w:p>
        </w:tc>
      </w:tr>
    </w:tbl>
    <w:p w:rsidR="002E246B" w:rsidRDefault="002E246B" w:rsidP="00D80647">
      <w:pPr>
        <w:pStyle w:val="Abstandszeile"/>
      </w:pPr>
    </w:p>
    <w:tbl>
      <w:tblPr>
        <w:tblStyle w:val="Tabellenraster"/>
        <w:tblW w:w="0" w:type="auto"/>
        <w:tblInd w:w="108" w:type="dxa"/>
        <w:tblLook w:val="04A0" w:firstRow="1" w:lastRow="0" w:firstColumn="1" w:lastColumn="0" w:noHBand="0" w:noVBand="1"/>
      </w:tblPr>
      <w:tblGrid>
        <w:gridCol w:w="2472"/>
        <w:gridCol w:w="904"/>
        <w:gridCol w:w="738"/>
        <w:gridCol w:w="905"/>
        <w:gridCol w:w="761"/>
        <w:gridCol w:w="905"/>
        <w:gridCol w:w="726"/>
      </w:tblGrid>
      <w:tr w:rsidR="002E246B" w:rsidRPr="00A43412" w:rsidTr="00D80647">
        <w:trPr>
          <w:trHeight w:val="567"/>
        </w:trPr>
        <w:tc>
          <w:tcPr>
            <w:tcW w:w="2472" w:type="dxa"/>
            <w:tcBorders>
              <w:top w:val="dashSmallGap" w:sz="12" w:space="0" w:color="7030A0"/>
              <w:left w:val="dashSmallGap" w:sz="12" w:space="0" w:color="7030A0"/>
              <w:bottom w:val="dashSmallGap" w:sz="12" w:space="0" w:color="7030A0"/>
              <w:right w:val="dashSmallGap" w:sz="12" w:space="0" w:color="7030A0"/>
            </w:tcBorders>
            <w:shd w:val="clear" w:color="auto" w:fill="FABF8F" w:themeFill="accent6" w:themeFillTint="99"/>
            <w:vAlign w:val="center"/>
          </w:tcPr>
          <w:p w:rsidR="002E246B" w:rsidRPr="00A43412" w:rsidRDefault="002E246B" w:rsidP="00D477E1">
            <w:pPr>
              <w:jc w:val="center"/>
              <w:rPr>
                <w:b/>
                <w:sz w:val="24"/>
                <w:szCs w:val="24"/>
              </w:rPr>
            </w:pPr>
            <w:r w:rsidRPr="00A43412">
              <w:rPr>
                <w:b/>
                <w:sz w:val="24"/>
                <w:szCs w:val="24"/>
              </w:rPr>
              <w:t>Beruf</w:t>
            </w:r>
          </w:p>
        </w:tc>
        <w:tc>
          <w:tcPr>
            <w:tcW w:w="904" w:type="dxa"/>
            <w:tcBorders>
              <w:top w:val="dashSmallGap" w:sz="12" w:space="0" w:color="7030A0"/>
              <w:left w:val="dashSmallGap" w:sz="12" w:space="0" w:color="7030A0"/>
              <w:bottom w:val="dashSmallGap" w:sz="12" w:space="0" w:color="7030A0"/>
            </w:tcBorders>
            <w:shd w:val="clear" w:color="auto" w:fill="FABF8F" w:themeFill="accent6" w:themeFillTint="99"/>
            <w:vAlign w:val="center"/>
          </w:tcPr>
          <w:p w:rsidR="002E246B" w:rsidRPr="00A43412" w:rsidRDefault="002E246B" w:rsidP="00D477E1">
            <w:pPr>
              <w:jc w:val="center"/>
              <w:rPr>
                <w:b/>
                <w:sz w:val="24"/>
                <w:szCs w:val="24"/>
              </w:rPr>
            </w:pPr>
          </w:p>
        </w:tc>
        <w:tc>
          <w:tcPr>
            <w:tcW w:w="738" w:type="dxa"/>
            <w:tcBorders>
              <w:top w:val="dashSmallGap" w:sz="12" w:space="0" w:color="7030A0"/>
              <w:bottom w:val="dashSmallGap" w:sz="12" w:space="0" w:color="7030A0"/>
            </w:tcBorders>
            <w:shd w:val="clear" w:color="auto" w:fill="FABF8F" w:themeFill="accent6" w:themeFillTint="99"/>
            <w:vAlign w:val="center"/>
          </w:tcPr>
          <w:p w:rsidR="002E246B" w:rsidRDefault="002E246B" w:rsidP="00D477E1">
            <w:pPr>
              <w:jc w:val="center"/>
              <w:rPr>
                <w:b/>
                <w:sz w:val="24"/>
                <w:szCs w:val="24"/>
              </w:rPr>
            </w:pPr>
            <w:r>
              <w:rPr>
                <w:noProof/>
              </w:rPr>
              <w:drawing>
                <wp:inline distT="0" distB="0" distL="0" distR="0" wp14:anchorId="3B4E7C74" wp14:editId="4D094E20">
                  <wp:extent cx="320040" cy="320040"/>
                  <wp:effectExtent l="0" t="0" r="3810" b="3810"/>
                  <wp:docPr id="138"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inline>
              </w:drawing>
            </w:r>
          </w:p>
        </w:tc>
        <w:tc>
          <w:tcPr>
            <w:tcW w:w="905" w:type="dxa"/>
            <w:tcBorders>
              <w:top w:val="dashSmallGap" w:sz="12" w:space="0" w:color="7030A0"/>
              <w:bottom w:val="dashSmallGap" w:sz="12" w:space="0" w:color="7030A0"/>
            </w:tcBorders>
            <w:shd w:val="clear" w:color="auto" w:fill="FABF8F" w:themeFill="accent6" w:themeFillTint="99"/>
            <w:vAlign w:val="center"/>
          </w:tcPr>
          <w:p w:rsidR="002E246B" w:rsidRPr="00A43412" w:rsidRDefault="002E246B" w:rsidP="00D477E1">
            <w:pPr>
              <w:jc w:val="center"/>
              <w:rPr>
                <w:b/>
                <w:sz w:val="24"/>
                <w:szCs w:val="24"/>
              </w:rPr>
            </w:pPr>
          </w:p>
        </w:tc>
        <w:tc>
          <w:tcPr>
            <w:tcW w:w="761" w:type="dxa"/>
            <w:tcBorders>
              <w:top w:val="dashSmallGap" w:sz="12" w:space="0" w:color="7030A0"/>
              <w:bottom w:val="dashSmallGap" w:sz="12" w:space="0" w:color="7030A0"/>
            </w:tcBorders>
            <w:shd w:val="clear" w:color="auto" w:fill="FABF8F" w:themeFill="accent6" w:themeFillTint="99"/>
            <w:vAlign w:val="center"/>
          </w:tcPr>
          <w:p w:rsidR="002E246B" w:rsidRDefault="002E246B" w:rsidP="00D477E1">
            <w:pPr>
              <w:jc w:val="center"/>
              <w:rPr>
                <w:b/>
                <w:sz w:val="24"/>
                <w:szCs w:val="24"/>
              </w:rPr>
            </w:pPr>
            <w:r>
              <w:rPr>
                <w:noProof/>
              </w:rPr>
              <w:drawing>
                <wp:inline distT="0" distB="0" distL="0" distR="0" wp14:anchorId="7906EF3F" wp14:editId="1A154AFC">
                  <wp:extent cx="320040" cy="320040"/>
                  <wp:effectExtent l="0" t="0" r="3810" b="3810"/>
                  <wp:docPr id="139"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inline>
              </w:drawing>
            </w:r>
          </w:p>
        </w:tc>
        <w:tc>
          <w:tcPr>
            <w:tcW w:w="905" w:type="dxa"/>
            <w:tcBorders>
              <w:top w:val="dashSmallGap" w:sz="12" w:space="0" w:color="7030A0"/>
              <w:bottom w:val="dashSmallGap" w:sz="12" w:space="0" w:color="7030A0"/>
              <w:right w:val="dashSmallGap" w:sz="12" w:space="0" w:color="7030A0"/>
            </w:tcBorders>
            <w:shd w:val="clear" w:color="auto" w:fill="FABF8F" w:themeFill="accent6" w:themeFillTint="99"/>
            <w:vAlign w:val="center"/>
          </w:tcPr>
          <w:p w:rsidR="002E246B" w:rsidRPr="00A43412" w:rsidRDefault="002E246B" w:rsidP="00D477E1">
            <w:pPr>
              <w:jc w:val="center"/>
              <w:rPr>
                <w:b/>
                <w:sz w:val="24"/>
                <w:szCs w:val="24"/>
              </w:rPr>
            </w:pPr>
          </w:p>
        </w:tc>
        <w:tc>
          <w:tcPr>
            <w:tcW w:w="726" w:type="dxa"/>
            <w:tcBorders>
              <w:top w:val="dashSmallGap" w:sz="12" w:space="0" w:color="7030A0"/>
              <w:bottom w:val="dashSmallGap" w:sz="12" w:space="0" w:color="7030A0"/>
              <w:right w:val="dashSmallGap" w:sz="12" w:space="0" w:color="7030A0"/>
            </w:tcBorders>
            <w:shd w:val="clear" w:color="auto" w:fill="FABF8F" w:themeFill="accent6" w:themeFillTint="99"/>
            <w:vAlign w:val="center"/>
          </w:tcPr>
          <w:p w:rsidR="002E246B" w:rsidRDefault="002E246B" w:rsidP="00D477E1">
            <w:pPr>
              <w:jc w:val="center"/>
              <w:rPr>
                <w:b/>
                <w:sz w:val="24"/>
                <w:szCs w:val="24"/>
              </w:rPr>
            </w:pPr>
            <w:r>
              <w:rPr>
                <w:noProof/>
              </w:rPr>
              <w:drawing>
                <wp:inline distT="0" distB="0" distL="0" distR="0" wp14:anchorId="3DEA6C34" wp14:editId="6545EBBE">
                  <wp:extent cx="320040" cy="320040"/>
                  <wp:effectExtent l="0" t="0" r="3810" b="3810"/>
                  <wp:docPr id="140"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inline>
              </w:drawing>
            </w:r>
          </w:p>
        </w:tc>
      </w:tr>
      <w:tr w:rsidR="002E246B" w:rsidTr="00D80647">
        <w:trPr>
          <w:trHeight w:val="851"/>
        </w:trPr>
        <w:tc>
          <w:tcPr>
            <w:tcW w:w="2472" w:type="dxa"/>
            <w:tcBorders>
              <w:top w:val="dashSmallGap" w:sz="12" w:space="0" w:color="7030A0"/>
              <w:left w:val="dashSmallGap" w:sz="12" w:space="0" w:color="7030A0"/>
              <w:bottom w:val="dashSmallGap" w:sz="12" w:space="0" w:color="7030A0"/>
              <w:right w:val="dashSmallGap" w:sz="12" w:space="0" w:color="7030A0"/>
            </w:tcBorders>
            <w:vAlign w:val="center"/>
          </w:tcPr>
          <w:p w:rsidR="002E246B" w:rsidRDefault="002E246B" w:rsidP="00D477E1">
            <w:pPr>
              <w:jc w:val="center"/>
              <w:rPr>
                <w:b/>
                <w:sz w:val="24"/>
                <w:szCs w:val="24"/>
              </w:rPr>
            </w:pPr>
            <w:r>
              <w:rPr>
                <w:b/>
                <w:sz w:val="24"/>
                <w:szCs w:val="24"/>
              </w:rPr>
              <w:t>Fachkraft im</w:t>
            </w:r>
          </w:p>
          <w:p w:rsidR="002E246B" w:rsidRPr="00BF53B3" w:rsidRDefault="002E246B" w:rsidP="00D477E1">
            <w:pPr>
              <w:jc w:val="center"/>
              <w:rPr>
                <w:b/>
                <w:sz w:val="24"/>
                <w:szCs w:val="24"/>
              </w:rPr>
            </w:pPr>
            <w:r>
              <w:rPr>
                <w:b/>
                <w:sz w:val="24"/>
                <w:szCs w:val="24"/>
              </w:rPr>
              <w:t>Gastgewerbe</w:t>
            </w:r>
          </w:p>
        </w:tc>
        <w:tc>
          <w:tcPr>
            <w:tcW w:w="904" w:type="dxa"/>
            <w:tcBorders>
              <w:top w:val="dashSmallGap" w:sz="12" w:space="0" w:color="7030A0"/>
              <w:left w:val="dashSmallGap" w:sz="12" w:space="0" w:color="7030A0"/>
            </w:tcBorders>
            <w:vAlign w:val="center"/>
          </w:tcPr>
          <w:p w:rsidR="002E246B" w:rsidRDefault="002E246B" w:rsidP="00D477E1">
            <w:r>
              <w:rPr>
                <w:b/>
                <w:sz w:val="24"/>
                <w:szCs w:val="24"/>
              </w:rPr>
              <w:t>Frage 1</w:t>
            </w:r>
          </w:p>
        </w:tc>
        <w:tc>
          <w:tcPr>
            <w:tcW w:w="738" w:type="dxa"/>
            <w:tcBorders>
              <w:top w:val="dashSmallGap" w:sz="12" w:space="0" w:color="7030A0"/>
            </w:tcBorders>
            <w:vAlign w:val="center"/>
          </w:tcPr>
          <w:p w:rsidR="002E246B" w:rsidRDefault="002E246B" w:rsidP="00D477E1"/>
        </w:tc>
        <w:tc>
          <w:tcPr>
            <w:tcW w:w="905" w:type="dxa"/>
            <w:tcBorders>
              <w:top w:val="dashSmallGap" w:sz="12" w:space="0" w:color="7030A0"/>
            </w:tcBorders>
            <w:vAlign w:val="center"/>
          </w:tcPr>
          <w:p w:rsidR="002E246B" w:rsidRDefault="002E246B" w:rsidP="00D477E1">
            <w:r>
              <w:rPr>
                <w:b/>
                <w:sz w:val="24"/>
                <w:szCs w:val="24"/>
              </w:rPr>
              <w:t>Frage 2</w:t>
            </w:r>
          </w:p>
        </w:tc>
        <w:tc>
          <w:tcPr>
            <w:tcW w:w="761" w:type="dxa"/>
            <w:tcBorders>
              <w:top w:val="dashSmallGap" w:sz="12" w:space="0" w:color="7030A0"/>
            </w:tcBorders>
            <w:vAlign w:val="center"/>
          </w:tcPr>
          <w:p w:rsidR="002E246B" w:rsidRDefault="002E246B" w:rsidP="00D477E1"/>
        </w:tc>
        <w:tc>
          <w:tcPr>
            <w:tcW w:w="905" w:type="dxa"/>
            <w:tcBorders>
              <w:top w:val="dashSmallGap" w:sz="12" w:space="0" w:color="7030A0"/>
            </w:tcBorders>
            <w:vAlign w:val="center"/>
          </w:tcPr>
          <w:p w:rsidR="002E246B" w:rsidRDefault="002E246B" w:rsidP="00D477E1">
            <w:r>
              <w:rPr>
                <w:b/>
                <w:sz w:val="24"/>
                <w:szCs w:val="24"/>
              </w:rPr>
              <w:t>Frage 3</w:t>
            </w:r>
          </w:p>
        </w:tc>
        <w:tc>
          <w:tcPr>
            <w:tcW w:w="726" w:type="dxa"/>
            <w:tcBorders>
              <w:top w:val="dashSmallGap" w:sz="12" w:space="0" w:color="7030A0"/>
            </w:tcBorders>
            <w:vAlign w:val="center"/>
          </w:tcPr>
          <w:p w:rsidR="002E246B" w:rsidRDefault="002E246B" w:rsidP="00D477E1"/>
        </w:tc>
      </w:tr>
      <w:tr w:rsidR="002E246B" w:rsidTr="00D80647">
        <w:trPr>
          <w:trHeight w:val="851"/>
        </w:trPr>
        <w:tc>
          <w:tcPr>
            <w:tcW w:w="2472" w:type="dxa"/>
            <w:tcBorders>
              <w:top w:val="dashSmallGap" w:sz="12" w:space="0" w:color="7030A0"/>
              <w:left w:val="dashSmallGap" w:sz="12" w:space="0" w:color="7030A0"/>
              <w:bottom w:val="dashSmallGap" w:sz="12" w:space="0" w:color="7030A0"/>
              <w:right w:val="dashSmallGap" w:sz="12" w:space="0" w:color="7030A0"/>
            </w:tcBorders>
            <w:vAlign w:val="center"/>
          </w:tcPr>
          <w:p w:rsidR="002E246B" w:rsidRDefault="002E246B" w:rsidP="00D477E1">
            <w:pPr>
              <w:jc w:val="center"/>
              <w:rPr>
                <w:b/>
                <w:sz w:val="24"/>
                <w:szCs w:val="24"/>
              </w:rPr>
            </w:pPr>
            <w:r>
              <w:rPr>
                <w:b/>
                <w:sz w:val="24"/>
                <w:szCs w:val="24"/>
              </w:rPr>
              <w:t>Köchin</w:t>
            </w:r>
          </w:p>
          <w:p w:rsidR="002E246B" w:rsidRPr="00BF53B3" w:rsidRDefault="002E246B" w:rsidP="00D477E1">
            <w:pPr>
              <w:jc w:val="center"/>
              <w:rPr>
                <w:b/>
                <w:sz w:val="24"/>
                <w:szCs w:val="24"/>
              </w:rPr>
            </w:pPr>
            <w:r>
              <w:rPr>
                <w:b/>
                <w:sz w:val="24"/>
                <w:szCs w:val="24"/>
              </w:rPr>
              <w:t>Koch</w:t>
            </w:r>
          </w:p>
        </w:tc>
        <w:tc>
          <w:tcPr>
            <w:tcW w:w="904" w:type="dxa"/>
            <w:tcBorders>
              <w:left w:val="dashSmallGap" w:sz="12" w:space="0" w:color="7030A0"/>
            </w:tcBorders>
            <w:vAlign w:val="center"/>
          </w:tcPr>
          <w:p w:rsidR="002E246B" w:rsidRDefault="002E246B" w:rsidP="00D477E1">
            <w:r>
              <w:rPr>
                <w:b/>
                <w:sz w:val="24"/>
                <w:szCs w:val="24"/>
              </w:rPr>
              <w:t>Frage 1</w:t>
            </w:r>
          </w:p>
        </w:tc>
        <w:tc>
          <w:tcPr>
            <w:tcW w:w="738" w:type="dxa"/>
            <w:vAlign w:val="center"/>
          </w:tcPr>
          <w:p w:rsidR="002E246B" w:rsidRDefault="002E246B" w:rsidP="00D477E1"/>
        </w:tc>
        <w:tc>
          <w:tcPr>
            <w:tcW w:w="905" w:type="dxa"/>
            <w:vAlign w:val="center"/>
          </w:tcPr>
          <w:p w:rsidR="002E246B" w:rsidRDefault="002E246B" w:rsidP="00D477E1">
            <w:r>
              <w:rPr>
                <w:b/>
                <w:sz w:val="24"/>
                <w:szCs w:val="24"/>
              </w:rPr>
              <w:t>Frage 2</w:t>
            </w:r>
          </w:p>
        </w:tc>
        <w:tc>
          <w:tcPr>
            <w:tcW w:w="761" w:type="dxa"/>
            <w:vAlign w:val="center"/>
          </w:tcPr>
          <w:p w:rsidR="002E246B" w:rsidRDefault="002E246B" w:rsidP="00D477E1"/>
        </w:tc>
        <w:tc>
          <w:tcPr>
            <w:tcW w:w="905" w:type="dxa"/>
            <w:vAlign w:val="center"/>
          </w:tcPr>
          <w:p w:rsidR="002E246B" w:rsidRDefault="002E246B" w:rsidP="00D477E1">
            <w:r>
              <w:rPr>
                <w:b/>
                <w:sz w:val="24"/>
                <w:szCs w:val="24"/>
              </w:rPr>
              <w:t>Frage 3</w:t>
            </w:r>
          </w:p>
        </w:tc>
        <w:tc>
          <w:tcPr>
            <w:tcW w:w="726" w:type="dxa"/>
            <w:vAlign w:val="center"/>
          </w:tcPr>
          <w:p w:rsidR="002E246B" w:rsidRDefault="002E246B" w:rsidP="00D477E1"/>
        </w:tc>
      </w:tr>
      <w:tr w:rsidR="002E246B" w:rsidTr="00D80647">
        <w:trPr>
          <w:trHeight w:val="851"/>
        </w:trPr>
        <w:tc>
          <w:tcPr>
            <w:tcW w:w="2472" w:type="dxa"/>
            <w:tcBorders>
              <w:top w:val="dashSmallGap" w:sz="12" w:space="0" w:color="7030A0"/>
              <w:left w:val="dashSmallGap" w:sz="12" w:space="0" w:color="7030A0"/>
              <w:bottom w:val="dashSmallGap" w:sz="12" w:space="0" w:color="7030A0"/>
              <w:right w:val="dashSmallGap" w:sz="12" w:space="0" w:color="7030A0"/>
            </w:tcBorders>
            <w:vAlign w:val="center"/>
          </w:tcPr>
          <w:p w:rsidR="002E246B" w:rsidRDefault="002E246B" w:rsidP="00D477E1">
            <w:pPr>
              <w:jc w:val="center"/>
              <w:rPr>
                <w:b/>
                <w:sz w:val="24"/>
                <w:szCs w:val="24"/>
              </w:rPr>
            </w:pPr>
            <w:r>
              <w:rPr>
                <w:b/>
                <w:sz w:val="24"/>
                <w:szCs w:val="24"/>
              </w:rPr>
              <w:t>Restaurantfachfrau Restaurantfachmann</w:t>
            </w:r>
          </w:p>
          <w:p w:rsidR="002E246B" w:rsidRPr="00BF53B3" w:rsidRDefault="002E246B" w:rsidP="00D477E1">
            <w:pPr>
              <w:rPr>
                <w:b/>
                <w:sz w:val="24"/>
                <w:szCs w:val="24"/>
              </w:rPr>
            </w:pPr>
          </w:p>
        </w:tc>
        <w:tc>
          <w:tcPr>
            <w:tcW w:w="904" w:type="dxa"/>
            <w:tcBorders>
              <w:left w:val="dashSmallGap" w:sz="12" w:space="0" w:color="7030A0"/>
            </w:tcBorders>
            <w:vAlign w:val="center"/>
          </w:tcPr>
          <w:p w:rsidR="002E246B" w:rsidRDefault="002E246B" w:rsidP="00D477E1">
            <w:r>
              <w:rPr>
                <w:b/>
                <w:sz w:val="24"/>
                <w:szCs w:val="24"/>
              </w:rPr>
              <w:t>Frage 1</w:t>
            </w:r>
          </w:p>
        </w:tc>
        <w:tc>
          <w:tcPr>
            <w:tcW w:w="738" w:type="dxa"/>
            <w:vAlign w:val="center"/>
          </w:tcPr>
          <w:p w:rsidR="002E246B" w:rsidRDefault="002E246B" w:rsidP="00D477E1"/>
        </w:tc>
        <w:tc>
          <w:tcPr>
            <w:tcW w:w="905" w:type="dxa"/>
            <w:vAlign w:val="center"/>
          </w:tcPr>
          <w:p w:rsidR="002E246B" w:rsidRDefault="002E246B" w:rsidP="00D477E1">
            <w:r>
              <w:rPr>
                <w:b/>
                <w:sz w:val="24"/>
                <w:szCs w:val="24"/>
              </w:rPr>
              <w:t>Frage 2</w:t>
            </w:r>
          </w:p>
        </w:tc>
        <w:tc>
          <w:tcPr>
            <w:tcW w:w="761" w:type="dxa"/>
            <w:vAlign w:val="center"/>
          </w:tcPr>
          <w:p w:rsidR="002E246B" w:rsidRDefault="002E246B" w:rsidP="00D477E1"/>
        </w:tc>
        <w:tc>
          <w:tcPr>
            <w:tcW w:w="905" w:type="dxa"/>
            <w:vAlign w:val="center"/>
          </w:tcPr>
          <w:p w:rsidR="002E246B" w:rsidRDefault="002E246B" w:rsidP="00D477E1">
            <w:r>
              <w:rPr>
                <w:b/>
                <w:sz w:val="24"/>
                <w:szCs w:val="24"/>
              </w:rPr>
              <w:t>Frage 3</w:t>
            </w:r>
          </w:p>
        </w:tc>
        <w:tc>
          <w:tcPr>
            <w:tcW w:w="726" w:type="dxa"/>
            <w:vAlign w:val="center"/>
          </w:tcPr>
          <w:p w:rsidR="002E246B" w:rsidRDefault="002E246B" w:rsidP="00D477E1"/>
        </w:tc>
      </w:tr>
      <w:tr w:rsidR="002E246B" w:rsidTr="00D80647">
        <w:trPr>
          <w:trHeight w:val="851"/>
        </w:trPr>
        <w:tc>
          <w:tcPr>
            <w:tcW w:w="2472" w:type="dxa"/>
            <w:tcBorders>
              <w:top w:val="dashSmallGap" w:sz="12" w:space="0" w:color="7030A0"/>
              <w:left w:val="dashSmallGap" w:sz="12" w:space="0" w:color="7030A0"/>
              <w:bottom w:val="dashSmallGap" w:sz="12" w:space="0" w:color="7030A0"/>
              <w:right w:val="dashSmallGap" w:sz="12" w:space="0" w:color="7030A0"/>
            </w:tcBorders>
            <w:vAlign w:val="center"/>
          </w:tcPr>
          <w:p w:rsidR="002E246B" w:rsidRDefault="002E246B" w:rsidP="00D477E1">
            <w:pPr>
              <w:jc w:val="center"/>
              <w:rPr>
                <w:b/>
                <w:sz w:val="24"/>
                <w:szCs w:val="24"/>
              </w:rPr>
            </w:pPr>
            <w:r>
              <w:rPr>
                <w:b/>
                <w:sz w:val="24"/>
                <w:szCs w:val="24"/>
              </w:rPr>
              <w:t>Hotelfachfrau</w:t>
            </w:r>
          </w:p>
          <w:p w:rsidR="002E246B" w:rsidRPr="00BF53B3" w:rsidRDefault="002E246B" w:rsidP="00D477E1">
            <w:pPr>
              <w:jc w:val="center"/>
              <w:rPr>
                <w:b/>
                <w:sz w:val="24"/>
                <w:szCs w:val="24"/>
              </w:rPr>
            </w:pPr>
            <w:r>
              <w:rPr>
                <w:b/>
                <w:sz w:val="24"/>
                <w:szCs w:val="24"/>
              </w:rPr>
              <w:t>Hotelfachmann</w:t>
            </w:r>
          </w:p>
        </w:tc>
        <w:tc>
          <w:tcPr>
            <w:tcW w:w="904" w:type="dxa"/>
            <w:tcBorders>
              <w:left w:val="dashSmallGap" w:sz="12" w:space="0" w:color="7030A0"/>
            </w:tcBorders>
            <w:vAlign w:val="center"/>
          </w:tcPr>
          <w:p w:rsidR="002E246B" w:rsidRDefault="002E246B" w:rsidP="00D477E1">
            <w:r>
              <w:rPr>
                <w:b/>
                <w:sz w:val="24"/>
                <w:szCs w:val="24"/>
              </w:rPr>
              <w:t>Frage 1</w:t>
            </w:r>
          </w:p>
        </w:tc>
        <w:tc>
          <w:tcPr>
            <w:tcW w:w="738" w:type="dxa"/>
            <w:vAlign w:val="center"/>
          </w:tcPr>
          <w:p w:rsidR="002E246B" w:rsidRDefault="002E246B" w:rsidP="00D477E1"/>
        </w:tc>
        <w:tc>
          <w:tcPr>
            <w:tcW w:w="905" w:type="dxa"/>
            <w:vAlign w:val="center"/>
          </w:tcPr>
          <w:p w:rsidR="002E246B" w:rsidRDefault="002E246B" w:rsidP="00D477E1">
            <w:r>
              <w:rPr>
                <w:b/>
                <w:sz w:val="24"/>
                <w:szCs w:val="24"/>
              </w:rPr>
              <w:t>Frage 2</w:t>
            </w:r>
          </w:p>
        </w:tc>
        <w:tc>
          <w:tcPr>
            <w:tcW w:w="761" w:type="dxa"/>
            <w:vAlign w:val="center"/>
          </w:tcPr>
          <w:p w:rsidR="002E246B" w:rsidRDefault="002E246B" w:rsidP="00D477E1"/>
        </w:tc>
        <w:tc>
          <w:tcPr>
            <w:tcW w:w="905" w:type="dxa"/>
            <w:vAlign w:val="center"/>
          </w:tcPr>
          <w:p w:rsidR="002E246B" w:rsidRDefault="002E246B" w:rsidP="00D477E1">
            <w:r>
              <w:rPr>
                <w:b/>
                <w:sz w:val="24"/>
                <w:szCs w:val="24"/>
              </w:rPr>
              <w:t>Frage 3</w:t>
            </w:r>
          </w:p>
        </w:tc>
        <w:tc>
          <w:tcPr>
            <w:tcW w:w="726" w:type="dxa"/>
            <w:vAlign w:val="center"/>
          </w:tcPr>
          <w:p w:rsidR="002E246B" w:rsidRDefault="002E246B" w:rsidP="00D477E1"/>
        </w:tc>
      </w:tr>
      <w:tr w:rsidR="002E246B" w:rsidTr="00D80647">
        <w:trPr>
          <w:trHeight w:val="851"/>
        </w:trPr>
        <w:tc>
          <w:tcPr>
            <w:tcW w:w="2472" w:type="dxa"/>
            <w:tcBorders>
              <w:top w:val="dashSmallGap" w:sz="12" w:space="0" w:color="7030A0"/>
              <w:left w:val="dashSmallGap" w:sz="12" w:space="0" w:color="7030A0"/>
              <w:bottom w:val="dashSmallGap" w:sz="12" w:space="0" w:color="7030A0"/>
              <w:right w:val="dashSmallGap" w:sz="12" w:space="0" w:color="7030A0"/>
            </w:tcBorders>
            <w:vAlign w:val="center"/>
          </w:tcPr>
          <w:p w:rsidR="002E246B" w:rsidRDefault="002E246B" w:rsidP="00D477E1">
            <w:pPr>
              <w:jc w:val="center"/>
              <w:rPr>
                <w:b/>
                <w:sz w:val="24"/>
                <w:szCs w:val="24"/>
              </w:rPr>
            </w:pPr>
            <w:r>
              <w:rPr>
                <w:b/>
                <w:sz w:val="24"/>
                <w:szCs w:val="24"/>
              </w:rPr>
              <w:t>Fachfrau/Fachmann für</w:t>
            </w:r>
          </w:p>
          <w:p w:rsidR="002E246B" w:rsidRPr="00BF53B3" w:rsidRDefault="002E246B" w:rsidP="00D477E1">
            <w:pPr>
              <w:rPr>
                <w:b/>
                <w:sz w:val="24"/>
                <w:szCs w:val="24"/>
              </w:rPr>
            </w:pPr>
            <w:r>
              <w:rPr>
                <w:b/>
                <w:sz w:val="24"/>
                <w:szCs w:val="24"/>
              </w:rPr>
              <w:t>Systemgastronomie</w:t>
            </w:r>
          </w:p>
        </w:tc>
        <w:tc>
          <w:tcPr>
            <w:tcW w:w="904" w:type="dxa"/>
            <w:tcBorders>
              <w:left w:val="dashSmallGap" w:sz="12" w:space="0" w:color="7030A0"/>
            </w:tcBorders>
            <w:vAlign w:val="center"/>
          </w:tcPr>
          <w:p w:rsidR="002E246B" w:rsidRDefault="002E246B" w:rsidP="00D477E1">
            <w:r>
              <w:rPr>
                <w:b/>
                <w:sz w:val="24"/>
                <w:szCs w:val="24"/>
              </w:rPr>
              <w:t>Frage 1</w:t>
            </w:r>
          </w:p>
        </w:tc>
        <w:tc>
          <w:tcPr>
            <w:tcW w:w="738" w:type="dxa"/>
            <w:vAlign w:val="center"/>
          </w:tcPr>
          <w:p w:rsidR="002E246B" w:rsidRDefault="002E246B" w:rsidP="00D477E1"/>
        </w:tc>
        <w:tc>
          <w:tcPr>
            <w:tcW w:w="905" w:type="dxa"/>
            <w:vAlign w:val="center"/>
          </w:tcPr>
          <w:p w:rsidR="002E246B" w:rsidRDefault="002E246B" w:rsidP="00D477E1">
            <w:r>
              <w:rPr>
                <w:b/>
                <w:sz w:val="24"/>
                <w:szCs w:val="24"/>
              </w:rPr>
              <w:t>Frage 2</w:t>
            </w:r>
          </w:p>
        </w:tc>
        <w:tc>
          <w:tcPr>
            <w:tcW w:w="761" w:type="dxa"/>
            <w:vAlign w:val="center"/>
          </w:tcPr>
          <w:p w:rsidR="002E246B" w:rsidRDefault="002E246B" w:rsidP="00D477E1"/>
        </w:tc>
        <w:tc>
          <w:tcPr>
            <w:tcW w:w="905" w:type="dxa"/>
            <w:vAlign w:val="center"/>
          </w:tcPr>
          <w:p w:rsidR="002E246B" w:rsidRDefault="002E246B" w:rsidP="00D477E1">
            <w:r>
              <w:rPr>
                <w:b/>
                <w:sz w:val="24"/>
                <w:szCs w:val="24"/>
              </w:rPr>
              <w:t>Frage 3</w:t>
            </w:r>
          </w:p>
        </w:tc>
        <w:tc>
          <w:tcPr>
            <w:tcW w:w="726" w:type="dxa"/>
            <w:vAlign w:val="center"/>
          </w:tcPr>
          <w:p w:rsidR="002E246B" w:rsidRDefault="002E246B" w:rsidP="00D477E1"/>
        </w:tc>
      </w:tr>
    </w:tbl>
    <w:p w:rsidR="002E246B" w:rsidRDefault="002E246B" w:rsidP="002E246B">
      <w:pPr>
        <w:rPr>
          <w:b/>
          <w:sz w:val="28"/>
          <w:szCs w:val="28"/>
          <w:lang w:eastAsia="de-DE"/>
        </w:rPr>
      </w:pPr>
      <w:r w:rsidRPr="00A42BBA">
        <w:rPr>
          <w:noProof/>
          <w:lang w:eastAsia="de-DE"/>
        </w:rPr>
        <mc:AlternateContent>
          <mc:Choice Requires="wps">
            <w:drawing>
              <wp:anchor distT="0" distB="0" distL="114300" distR="114300" simplePos="0" relativeHeight="252055552" behindDoc="0" locked="0" layoutInCell="1" allowOverlap="1" wp14:anchorId="4671C498" wp14:editId="158FDCA1">
                <wp:simplePos x="0" y="0"/>
                <wp:positionH relativeFrom="column">
                  <wp:posOffset>-92075</wp:posOffset>
                </wp:positionH>
                <wp:positionV relativeFrom="paragraph">
                  <wp:posOffset>111125</wp:posOffset>
                </wp:positionV>
                <wp:extent cx="1933575" cy="701675"/>
                <wp:effectExtent l="57150" t="38100" r="28575" b="79375"/>
                <wp:wrapNone/>
                <wp:docPr id="4762" name="Pfeil nach rechts 47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33575" cy="701675"/>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055760" w:rsidRDefault="00333930" w:rsidP="002E246B">
                            <w:pPr>
                              <w:jc w:val="center"/>
                              <w:rPr>
                                <w:rStyle w:val="Fett"/>
                                <w:bCs w:val="0"/>
                                <w:color w:val="005426"/>
                                <w:sz w:val="24"/>
                              </w:rPr>
                            </w:pPr>
                            <w:r w:rsidRPr="002B5ED6">
                              <w:rPr>
                                <w:rStyle w:val="Fett"/>
                                <w:bCs w:val="0"/>
                                <w:color w:val="E36C0A" w:themeColor="accent6" w:themeShade="BF"/>
                                <w:sz w:val="32"/>
                                <w:szCs w:val="32"/>
                              </w:rPr>
                              <w:t>I</w:t>
                            </w:r>
                            <w:r>
                              <w:rPr>
                                <w:rStyle w:val="Fett"/>
                                <w:bCs w:val="0"/>
                                <w:color w:val="005426"/>
                                <w:sz w:val="24"/>
                              </w:rPr>
                              <w:t>nteressantes?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762" o:spid="_x0000_s1228" type="#_x0000_t13" style="position:absolute;margin-left:-7.25pt;margin-top:8.75pt;width:152.25pt;height:55.25pt;z-index:25205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" adj="17681" fillcolor="#c9b5e8" stroked="f">
                <v:fill color2="#f0eaf9" rotate="t" angle="180" colors="0 #c9b5e8;22938f #d9cbee;1 #f0eaf9" focus="100%" type="gradient"/>
                <v:shadow on="t" color="black" opacity="24903f" origin=",.5" offset="0,.55556mm"/>
                <v:path arrowok="t"/>
                <v:textbox>
                  <w:txbxContent>
                    <w:p w:rsidR="00333930" w:rsidRPr="00055760" w:rsidRDefault="00333930" w:rsidP="002E246B">
                      <w:pPr>
                        <w:jc w:val="center"/>
                        <w:rPr>
                          <w:rStyle w:val="Fett"/>
                          <w:bCs w:val="0"/>
                          <w:color w:val="005426"/>
                          <w:sz w:val="24"/>
                        </w:rPr>
                      </w:pPr>
                      <w:r w:rsidRPr="002B5ED6">
                        <w:rPr>
                          <w:rStyle w:val="Fett"/>
                          <w:bCs w:val="0"/>
                          <w:color w:val="E36C0A" w:themeColor="accent6" w:themeShade="BF"/>
                          <w:sz w:val="32"/>
                          <w:szCs w:val="32"/>
                        </w:rPr>
                        <w:t>I</w:t>
                      </w:r>
                      <w:r>
                        <w:rPr>
                          <w:rStyle w:val="Fett"/>
                          <w:bCs w:val="0"/>
                          <w:color w:val="005426"/>
                          <w:sz w:val="24"/>
                        </w:rPr>
                        <w:t>nteressantes?</w:t>
                      </w:r>
                    </w:p>
                  </w:txbxContent>
                </v:textbox>
              </v:shape>
            </w:pict>
          </mc:Fallback>
        </mc:AlternateContent>
      </w:r>
    </w:p>
    <w:p w:rsidR="002E246B" w:rsidRDefault="002E246B" w:rsidP="002E246B">
      <w:pPr>
        <w:rPr>
          <w:b/>
          <w:sz w:val="28"/>
          <w:szCs w:val="28"/>
          <w:lang w:eastAsia="de-DE"/>
        </w:rPr>
      </w:pPr>
    </w:p>
    <w:p w:rsidR="002E246B" w:rsidRDefault="002E246B" w:rsidP="002E246B">
      <w:pPr>
        <w:rPr>
          <w:rStyle w:val="Fett"/>
          <w:bCs w:val="0"/>
          <w:color w:val="005426"/>
          <w:sz w:val="28"/>
          <w:szCs w:val="28"/>
        </w:rPr>
      </w:pPr>
    </w:p>
    <w:p w:rsidR="002E246B" w:rsidRDefault="002E246B" w:rsidP="002E246B">
      <w:pPr>
        <w:rPr>
          <w:rStyle w:val="Fett"/>
          <w:bCs w:val="0"/>
          <w:color w:val="005426"/>
          <w:sz w:val="28"/>
          <w:szCs w:val="28"/>
        </w:rPr>
      </w:pPr>
    </w:p>
    <w:p w:rsidR="002E246B" w:rsidRPr="003A7092" w:rsidRDefault="002E246B" w:rsidP="002E246B">
      <w:pPr>
        <w:rPr>
          <w:b/>
          <w:sz w:val="28"/>
          <w:szCs w:val="28"/>
          <w:lang w:eastAsia="de-DE"/>
        </w:rPr>
      </w:pPr>
      <w:r w:rsidRPr="00FE6683">
        <w:rPr>
          <w:rStyle w:val="Fett"/>
          <w:bCs w:val="0"/>
          <w:color w:val="005426"/>
          <w:sz w:val="28"/>
          <w:szCs w:val="28"/>
        </w:rPr>
        <w:t>Vier</w:t>
      </w:r>
      <w:r w:rsidRPr="003A7092">
        <w:rPr>
          <w:b/>
          <w:sz w:val="28"/>
          <w:szCs w:val="28"/>
          <w:lang w:eastAsia="de-DE"/>
        </w:rPr>
        <w:t xml:space="preserve"> </w:t>
      </w:r>
      <w:r>
        <w:rPr>
          <w:b/>
          <w:color w:val="7030A0"/>
          <w:sz w:val="28"/>
          <w:szCs w:val="28"/>
          <w:lang w:eastAsia="de-DE"/>
        </w:rPr>
        <w:t>i</w:t>
      </w:r>
      <w:r w:rsidRPr="003A7092">
        <w:rPr>
          <w:b/>
          <w:color w:val="7030A0"/>
          <w:sz w:val="28"/>
          <w:szCs w:val="28"/>
          <w:lang w:eastAsia="de-DE"/>
        </w:rPr>
        <w:t xml:space="preserve">nteressante </w:t>
      </w:r>
      <w:r w:rsidRPr="003A7092">
        <w:rPr>
          <w:b/>
          <w:color w:val="E36C0A" w:themeColor="accent6" w:themeShade="BF"/>
          <w:sz w:val="28"/>
          <w:szCs w:val="28"/>
          <w:lang w:eastAsia="de-DE"/>
        </w:rPr>
        <w:t xml:space="preserve">Informationen </w:t>
      </w:r>
      <w:r w:rsidRPr="003A7092">
        <w:rPr>
          <w:b/>
          <w:sz w:val="28"/>
          <w:szCs w:val="28"/>
          <w:lang w:eastAsia="de-DE"/>
        </w:rPr>
        <w:t>waren für mich:</w:t>
      </w:r>
    </w:p>
    <w:p w:rsidR="002E246B" w:rsidRDefault="002E246B" w:rsidP="002E246B">
      <w:pPr>
        <w:rPr>
          <w:b/>
          <w:sz w:val="24"/>
          <w:szCs w:val="24"/>
          <w:lang w:eastAsia="de-DE"/>
        </w:rPr>
      </w:pPr>
    </w:p>
    <w:p w:rsidR="002E246B" w:rsidRDefault="002E246B" w:rsidP="002E246B">
      <w:pPr>
        <w:rPr>
          <w:b/>
          <w:sz w:val="24"/>
          <w:szCs w:val="24"/>
          <w:lang w:eastAsia="de-DE"/>
        </w:rPr>
      </w:pPr>
      <w:r>
        <w:rPr>
          <w:b/>
          <w:sz w:val="24"/>
          <w:szCs w:val="24"/>
          <w:lang w:eastAsia="de-DE"/>
        </w:rPr>
        <w:t>…………………………………………………………………………………</w:t>
      </w:r>
    </w:p>
    <w:p w:rsidR="002E246B" w:rsidRDefault="002E246B" w:rsidP="002E246B">
      <w:pPr>
        <w:rPr>
          <w:b/>
          <w:sz w:val="24"/>
          <w:szCs w:val="24"/>
          <w:lang w:eastAsia="de-DE"/>
        </w:rPr>
      </w:pPr>
    </w:p>
    <w:p w:rsidR="002E246B" w:rsidRDefault="002E246B" w:rsidP="002E246B">
      <w:pPr>
        <w:rPr>
          <w:b/>
          <w:sz w:val="24"/>
          <w:szCs w:val="24"/>
          <w:lang w:eastAsia="de-DE"/>
        </w:rPr>
      </w:pPr>
      <w:r>
        <w:rPr>
          <w:b/>
          <w:sz w:val="24"/>
          <w:szCs w:val="24"/>
          <w:lang w:eastAsia="de-DE"/>
        </w:rPr>
        <w:t>…………………………………………………………………………………</w:t>
      </w:r>
    </w:p>
    <w:p w:rsidR="002E246B" w:rsidRDefault="002E246B" w:rsidP="002E246B">
      <w:pPr>
        <w:rPr>
          <w:b/>
          <w:sz w:val="24"/>
          <w:szCs w:val="24"/>
          <w:lang w:eastAsia="de-DE"/>
        </w:rPr>
      </w:pPr>
    </w:p>
    <w:p w:rsidR="002E246B" w:rsidRDefault="002E246B" w:rsidP="002E246B">
      <w:pPr>
        <w:rPr>
          <w:b/>
          <w:sz w:val="24"/>
          <w:szCs w:val="24"/>
          <w:lang w:eastAsia="de-DE"/>
        </w:rPr>
      </w:pPr>
      <w:r>
        <w:rPr>
          <w:b/>
          <w:sz w:val="24"/>
          <w:szCs w:val="24"/>
          <w:lang w:eastAsia="de-DE"/>
        </w:rPr>
        <w:t>…………………………………………………………………………………</w:t>
      </w:r>
    </w:p>
    <w:p w:rsidR="002E246B" w:rsidRDefault="002E246B" w:rsidP="002E246B">
      <w:pPr>
        <w:rPr>
          <w:b/>
          <w:sz w:val="24"/>
          <w:szCs w:val="24"/>
          <w:lang w:eastAsia="de-DE"/>
        </w:rPr>
      </w:pPr>
    </w:p>
    <w:p w:rsidR="002E246B" w:rsidRDefault="002E246B" w:rsidP="002E246B">
      <w:pPr>
        <w:rPr>
          <w:b/>
          <w:sz w:val="24"/>
          <w:szCs w:val="24"/>
          <w:lang w:eastAsia="de-DE"/>
        </w:rPr>
      </w:pPr>
      <w:r>
        <w:rPr>
          <w:b/>
          <w:sz w:val="24"/>
          <w:szCs w:val="24"/>
          <w:lang w:eastAsia="de-DE"/>
        </w:rPr>
        <w:t>…………………………………………………………………………………</w:t>
      </w:r>
    </w:p>
    <w:p w:rsidR="002E246B" w:rsidRDefault="002E246B" w:rsidP="002E246B">
      <w:pPr>
        <w:rPr>
          <w:sz w:val="24"/>
          <w:szCs w:val="24"/>
          <w:lang w:eastAsia="de-DE"/>
        </w:rPr>
      </w:pPr>
      <w:r>
        <w:rPr>
          <w:sz w:val="24"/>
          <w:szCs w:val="24"/>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2E246B" w:rsidRPr="009B4760" w:rsidTr="00D477E1">
        <w:trPr>
          <w:trHeight w:val="523"/>
        </w:trPr>
        <w:tc>
          <w:tcPr>
            <w:tcW w:w="3119" w:type="dxa"/>
            <w:shd w:val="clear" w:color="auto" w:fill="D9D9D9"/>
          </w:tcPr>
          <w:p w:rsidR="002E246B" w:rsidRPr="009B4760" w:rsidRDefault="002E246B" w:rsidP="00D477E1">
            <w:pPr>
              <w:spacing w:before="40" w:after="60" w:line="160" w:lineRule="exact"/>
              <w:rPr>
                <w:color w:val="000000"/>
                <w:sz w:val="12"/>
              </w:rPr>
            </w:pPr>
            <w:r w:rsidRPr="009B4760">
              <w:rPr>
                <w:sz w:val="12"/>
              </w:rPr>
              <w:lastRenderedPageBreak/>
              <w:br w:type="page"/>
              <w:t>Lernfeld</w:t>
            </w:r>
          </w:p>
          <w:p w:rsidR="002E246B" w:rsidRPr="009B4760" w:rsidRDefault="002E246B" w:rsidP="00D477E1">
            <w:pPr>
              <w:rPr>
                <w:b/>
              </w:rPr>
            </w:pPr>
            <w:r w:rsidRPr="009B4760">
              <w:rPr>
                <w:b/>
              </w:rPr>
              <w:t>LF 1</w:t>
            </w:r>
          </w:p>
        </w:tc>
        <w:tc>
          <w:tcPr>
            <w:tcW w:w="4229" w:type="dxa"/>
            <w:shd w:val="clear" w:color="auto" w:fill="D9D9D9"/>
          </w:tcPr>
          <w:p w:rsidR="002E246B" w:rsidRPr="009B4760" w:rsidRDefault="002E246B" w:rsidP="00D477E1">
            <w:pPr>
              <w:spacing w:before="40" w:after="60" w:line="160" w:lineRule="exact"/>
              <w:rPr>
                <w:color w:val="000000"/>
                <w:sz w:val="12"/>
              </w:rPr>
            </w:pPr>
            <w:r w:rsidRPr="009B4760">
              <w:rPr>
                <w:sz w:val="12"/>
              </w:rPr>
              <w:t>Titel</w:t>
            </w:r>
          </w:p>
          <w:p w:rsidR="002E246B" w:rsidRPr="00A9269D" w:rsidRDefault="002E246B" w:rsidP="00D477E1">
            <w:pPr>
              <w:rPr>
                <w:b/>
                <w:sz w:val="24"/>
                <w:szCs w:val="32"/>
                <w:lang w:eastAsia="de-DE"/>
              </w:rPr>
            </w:pPr>
            <w:r w:rsidRPr="00A62608">
              <w:rPr>
                <w:b/>
              </w:rPr>
              <w:t xml:space="preserve">Berufe in </w:t>
            </w:r>
            <w:r w:rsidRPr="00A9269D">
              <w:rPr>
                <w:b/>
              </w:rPr>
              <w:t>der Gastronomie – Teil II</w:t>
            </w:r>
            <w:r w:rsidRPr="00A9269D">
              <w:rPr>
                <w:b/>
                <w:sz w:val="24"/>
                <w:szCs w:val="32"/>
                <w:lang w:eastAsia="de-DE"/>
              </w:rPr>
              <w:t xml:space="preserve"> </w:t>
            </w:r>
          </w:p>
          <w:p w:rsidR="002E246B" w:rsidRPr="009B4760" w:rsidRDefault="002E246B" w:rsidP="00D477E1">
            <w:pPr>
              <w:rPr>
                <w:b/>
              </w:rPr>
            </w:pPr>
            <w:r w:rsidRPr="00A9269D">
              <w:rPr>
                <w:b/>
              </w:rPr>
              <w:t>Kontrollliste für Gespräche</w:t>
            </w:r>
          </w:p>
        </w:tc>
        <w:tc>
          <w:tcPr>
            <w:tcW w:w="188" w:type="dxa"/>
            <w:tcBorders>
              <w:top w:val="nil"/>
              <w:bottom w:val="nil"/>
            </w:tcBorders>
            <w:shd w:val="clear" w:color="auto" w:fill="FFFFFF"/>
          </w:tcPr>
          <w:p w:rsidR="002E246B" w:rsidRPr="009B4760" w:rsidRDefault="002E246B" w:rsidP="00D477E1"/>
        </w:tc>
        <w:tc>
          <w:tcPr>
            <w:tcW w:w="2103" w:type="dxa"/>
            <w:shd w:val="clear" w:color="auto" w:fill="D9D9D9"/>
          </w:tcPr>
          <w:p w:rsidR="002E246B" w:rsidRPr="000F5789" w:rsidRDefault="002E246B" w:rsidP="00D477E1">
            <w:pPr>
              <w:jc w:val="center"/>
              <w:rPr>
                <w:rFonts w:cs="Times New Roman"/>
                <w:b/>
                <w:lang w:eastAsia="de-DE"/>
              </w:rPr>
            </w:pPr>
            <w:r w:rsidRPr="000F5789">
              <w:rPr>
                <w:rFonts w:cs="Times New Roman"/>
                <w:b/>
                <w:lang w:eastAsia="de-DE"/>
              </w:rPr>
              <w:t xml:space="preserve">Ernährung </w:t>
            </w:r>
          </w:p>
          <w:p w:rsidR="002E246B" w:rsidRPr="000F5789" w:rsidRDefault="002E246B" w:rsidP="00D477E1">
            <w:pPr>
              <w:jc w:val="center"/>
              <w:rPr>
                <w:rFonts w:cs="Times New Roman"/>
                <w:b/>
                <w:lang w:eastAsia="de-DE"/>
              </w:rPr>
            </w:pPr>
            <w:r w:rsidRPr="000F5789">
              <w:rPr>
                <w:rFonts w:cs="Times New Roman"/>
                <w:b/>
                <w:lang w:eastAsia="de-DE"/>
              </w:rPr>
              <w:t>und Gastronomie</w:t>
            </w:r>
          </w:p>
          <w:p w:rsidR="002E246B" w:rsidRPr="009A3177" w:rsidRDefault="002E246B" w:rsidP="00D477E1">
            <w:pPr>
              <w:jc w:val="center"/>
              <w:rPr>
                <w:rFonts w:cs="Times New Roman"/>
                <w:b/>
                <w:lang w:eastAsia="de-DE"/>
              </w:rPr>
            </w:pPr>
            <w:r>
              <w:rPr>
                <w:b/>
              </w:rPr>
              <w:t>EG1.01.04.04</w:t>
            </w:r>
          </w:p>
        </w:tc>
      </w:tr>
    </w:tbl>
    <w:p w:rsidR="002E246B" w:rsidRDefault="00D80647" w:rsidP="002E246B">
      <w:pPr>
        <w:rPr>
          <w:sz w:val="24"/>
          <w:szCs w:val="24"/>
          <w:lang w:eastAsia="de-DE"/>
        </w:rPr>
      </w:pPr>
      <w:r w:rsidRPr="00BF5F73">
        <w:rPr>
          <w:noProof/>
          <w:sz w:val="24"/>
          <w:szCs w:val="24"/>
          <w:lang w:eastAsia="de-DE"/>
        </w:rPr>
        <w:drawing>
          <wp:anchor distT="0" distB="0" distL="114300" distR="114300" simplePos="0" relativeHeight="252089344" behindDoc="0" locked="0" layoutInCell="0" allowOverlap="1" wp14:anchorId="4B0FC50F" wp14:editId="3707AF9C">
            <wp:simplePos x="0" y="0"/>
            <wp:positionH relativeFrom="rightMargin">
              <wp:posOffset>107950</wp:posOffset>
            </wp:positionH>
            <wp:positionV relativeFrom="paragraph">
              <wp:posOffset>69215</wp:posOffset>
            </wp:positionV>
            <wp:extent cx="345440" cy="323850"/>
            <wp:effectExtent l="0" t="0" r="0" b="0"/>
            <wp:wrapNone/>
            <wp:docPr id="126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E246B" w:rsidRPr="00A42BBA">
        <w:rPr>
          <w:noProof/>
          <w:lang w:eastAsia="de-DE"/>
        </w:rPr>
        <mc:AlternateContent>
          <mc:Choice Requires="wps">
            <w:drawing>
              <wp:anchor distT="0" distB="0" distL="114300" distR="114300" simplePos="0" relativeHeight="252064768" behindDoc="0" locked="0" layoutInCell="1" allowOverlap="1" wp14:anchorId="3CE8C15F" wp14:editId="484F4136">
                <wp:simplePos x="0" y="0"/>
                <wp:positionH relativeFrom="column">
                  <wp:posOffset>-3810</wp:posOffset>
                </wp:positionH>
                <wp:positionV relativeFrom="paragraph">
                  <wp:posOffset>120650</wp:posOffset>
                </wp:positionV>
                <wp:extent cx="2764790" cy="701675"/>
                <wp:effectExtent l="57150" t="38100" r="16510" b="79375"/>
                <wp:wrapNone/>
                <wp:docPr id="4792" name="Pfeil nach rechts 47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64790" cy="701675"/>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055760" w:rsidRDefault="00333930" w:rsidP="002E246B">
                            <w:pPr>
                              <w:jc w:val="center"/>
                              <w:rPr>
                                <w:rStyle w:val="Fett"/>
                                <w:bCs w:val="0"/>
                                <w:color w:val="005426"/>
                                <w:sz w:val="24"/>
                              </w:rPr>
                            </w:pPr>
                            <w:r w:rsidRPr="008167C3">
                              <w:rPr>
                                <w:rStyle w:val="Fett"/>
                                <w:bCs w:val="0"/>
                                <w:color w:val="E36C0A" w:themeColor="accent6" w:themeShade="BF"/>
                                <w:sz w:val="24"/>
                              </w:rPr>
                              <w:t xml:space="preserve">Ich </w:t>
                            </w:r>
                            <w:r>
                              <w:rPr>
                                <w:rStyle w:val="Fett"/>
                                <w:bCs w:val="0"/>
                                <w:color w:val="005426"/>
                                <w:sz w:val="24"/>
                              </w:rPr>
                              <w:t xml:space="preserve">kontrolliere </w:t>
                            </w:r>
                            <w:r>
                              <w:rPr>
                                <w:rStyle w:val="Fett"/>
                                <w:bCs w:val="0"/>
                                <w:color w:val="7030A0"/>
                                <w:sz w:val="24"/>
                              </w:rPr>
                              <w:t>Gespräche</w:t>
                            </w:r>
                            <w:r w:rsidRPr="008167C3">
                              <w:rPr>
                                <w:rStyle w:val="Fett"/>
                                <w:bCs w:val="0"/>
                                <w:color w:val="7030A0"/>
                                <w:sz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792" o:spid="_x0000_s1229" type="#_x0000_t13" style="position:absolute;margin-left:-.3pt;margin-top:9.5pt;width:217.7pt;height:55.25pt;z-index:25206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" adj="18859" fillcolor="#c9b5e8" stroked="f">
                <v:fill color2="#f0eaf9" rotate="t" angle="180" colors="0 #c9b5e8;22938f #d9cbee;1 #f0eaf9" focus="100%" type="gradient"/>
                <v:shadow on="t" color="black" opacity="24903f" origin=",.5" offset="0,.55556mm"/>
                <v:path arrowok="t"/>
                <v:textbox>
                  <w:txbxContent>
                    <w:p w:rsidR="00333930" w:rsidRPr="00055760" w:rsidRDefault="00333930" w:rsidP="002E246B">
                      <w:pPr>
                        <w:jc w:val="center"/>
                        <w:rPr>
                          <w:rStyle w:val="Fett"/>
                          <w:bCs w:val="0"/>
                          <w:color w:val="005426"/>
                          <w:sz w:val="24"/>
                        </w:rPr>
                      </w:pPr>
                      <w:r w:rsidRPr="008167C3">
                        <w:rPr>
                          <w:rStyle w:val="Fett"/>
                          <w:bCs w:val="0"/>
                          <w:color w:val="E36C0A" w:themeColor="accent6" w:themeShade="BF"/>
                          <w:sz w:val="24"/>
                        </w:rPr>
                        <w:t xml:space="preserve">Ich </w:t>
                      </w:r>
                      <w:r>
                        <w:rPr>
                          <w:rStyle w:val="Fett"/>
                          <w:bCs w:val="0"/>
                          <w:color w:val="005426"/>
                          <w:sz w:val="24"/>
                        </w:rPr>
                        <w:t xml:space="preserve">kontrolliere </w:t>
                      </w:r>
                      <w:r>
                        <w:rPr>
                          <w:rStyle w:val="Fett"/>
                          <w:bCs w:val="0"/>
                          <w:color w:val="7030A0"/>
                          <w:sz w:val="24"/>
                        </w:rPr>
                        <w:t>Gespräche</w:t>
                      </w:r>
                      <w:r w:rsidRPr="008167C3">
                        <w:rPr>
                          <w:rStyle w:val="Fett"/>
                          <w:bCs w:val="0"/>
                          <w:color w:val="7030A0"/>
                          <w:sz w:val="24"/>
                        </w:rPr>
                        <w:t>.</w:t>
                      </w:r>
                    </w:p>
                  </w:txbxContent>
                </v:textbox>
              </v:shape>
            </w:pict>
          </mc:Fallback>
        </mc:AlternateContent>
      </w:r>
    </w:p>
    <w:p w:rsidR="002E246B" w:rsidRDefault="002E246B" w:rsidP="002E246B">
      <w:pPr>
        <w:rPr>
          <w:sz w:val="24"/>
          <w:szCs w:val="24"/>
          <w:lang w:eastAsia="de-DE"/>
        </w:rPr>
      </w:pPr>
    </w:p>
    <w:p w:rsidR="002E246B" w:rsidRDefault="002E246B" w:rsidP="002E246B">
      <w:pPr>
        <w:rPr>
          <w:sz w:val="24"/>
          <w:szCs w:val="24"/>
          <w:lang w:eastAsia="de-DE"/>
        </w:rPr>
      </w:pPr>
    </w:p>
    <w:p w:rsidR="002E246B" w:rsidRDefault="002E246B" w:rsidP="002E246B">
      <w:pPr>
        <w:rPr>
          <w:sz w:val="24"/>
          <w:szCs w:val="24"/>
          <w:lang w:eastAsia="de-DE"/>
        </w:rPr>
      </w:pPr>
    </w:p>
    <w:p w:rsidR="002E246B" w:rsidRDefault="002E246B" w:rsidP="002E246B">
      <w:pPr>
        <w:rPr>
          <w:sz w:val="24"/>
          <w:szCs w:val="24"/>
          <w:lang w:eastAsia="de-DE"/>
        </w:rPr>
      </w:pPr>
    </w:p>
    <w:tbl>
      <w:tblPr>
        <w:tblStyle w:val="Tabellenraster"/>
        <w:tblW w:w="0" w:type="auto"/>
        <w:jc w:val="center"/>
        <w:tblInd w:w="108" w:type="dxa"/>
        <w:tblLook w:val="04A0" w:firstRow="1" w:lastRow="0" w:firstColumn="1" w:lastColumn="0" w:noHBand="0" w:noVBand="1"/>
      </w:tblPr>
      <w:tblGrid>
        <w:gridCol w:w="3593"/>
        <w:gridCol w:w="3885"/>
      </w:tblGrid>
      <w:tr w:rsidR="002E246B" w:rsidRPr="00DA2DEB" w:rsidTr="00201FAE">
        <w:trPr>
          <w:trHeight w:val="567"/>
          <w:jc w:val="center"/>
        </w:trPr>
        <w:tc>
          <w:tcPr>
            <w:tcW w:w="3593" w:type="dxa"/>
            <w:tcBorders>
              <w:top w:val="dashSmallGap" w:sz="12" w:space="0" w:color="7030A0"/>
              <w:left w:val="dashSmallGap" w:sz="12" w:space="0" w:color="7030A0"/>
              <w:bottom w:val="dashSmallGap" w:sz="12" w:space="0" w:color="7030A0"/>
              <w:right w:val="dashSmallGap" w:sz="12" w:space="0" w:color="E36C0A" w:themeColor="accent6" w:themeShade="BF"/>
            </w:tcBorders>
            <w:shd w:val="clear" w:color="auto" w:fill="FDE9D9" w:themeFill="accent6" w:themeFillTint="33"/>
            <w:vAlign w:val="center"/>
          </w:tcPr>
          <w:p w:rsidR="002E246B" w:rsidRPr="00EA4054" w:rsidRDefault="002E246B" w:rsidP="00D477E1">
            <w:pPr>
              <w:jc w:val="center"/>
              <w:rPr>
                <w:rStyle w:val="Fett"/>
                <w:b w:val="0"/>
                <w:bCs w:val="0"/>
                <w:color w:val="005426"/>
                <w:sz w:val="32"/>
                <w:szCs w:val="32"/>
              </w:rPr>
            </w:pPr>
            <w:r w:rsidRPr="00EA4054">
              <w:rPr>
                <w:rStyle w:val="Fett"/>
                <w:bCs w:val="0"/>
                <w:color w:val="005426"/>
                <w:sz w:val="32"/>
                <w:szCs w:val="32"/>
              </w:rPr>
              <w:t>Gesprächseindrücke</w:t>
            </w:r>
          </w:p>
        </w:tc>
        <w:tc>
          <w:tcPr>
            <w:tcW w:w="3885"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shd w:val="clear" w:color="auto" w:fill="FDE9D9" w:themeFill="accent6" w:themeFillTint="33"/>
            <w:vAlign w:val="center"/>
          </w:tcPr>
          <w:p w:rsidR="002E246B" w:rsidRPr="00EA4054" w:rsidRDefault="002E246B" w:rsidP="00D477E1">
            <w:pPr>
              <w:jc w:val="center"/>
              <w:rPr>
                <w:b/>
                <w:sz w:val="32"/>
                <w:szCs w:val="32"/>
              </w:rPr>
            </w:pPr>
            <w:r w:rsidRPr="00066F95">
              <w:rPr>
                <w:rStyle w:val="Fett"/>
                <w:bCs w:val="0"/>
                <w:color w:val="7030A0"/>
                <w:sz w:val="32"/>
                <w:szCs w:val="32"/>
              </w:rPr>
              <w:t>Erläuterung</w:t>
            </w:r>
          </w:p>
        </w:tc>
      </w:tr>
      <w:tr w:rsidR="002E246B" w:rsidTr="00201FAE">
        <w:trPr>
          <w:trHeight w:val="1418"/>
          <w:jc w:val="center"/>
        </w:trPr>
        <w:tc>
          <w:tcPr>
            <w:tcW w:w="3593" w:type="dxa"/>
            <w:tcBorders>
              <w:top w:val="dashSmallGap" w:sz="12" w:space="0" w:color="7030A0"/>
              <w:left w:val="dashSmallGap" w:sz="12" w:space="0" w:color="7030A0"/>
              <w:bottom w:val="dashSmallGap" w:sz="12" w:space="0" w:color="7030A0"/>
              <w:right w:val="dashSmallGap" w:sz="12" w:space="0" w:color="E36C0A" w:themeColor="accent6" w:themeShade="BF"/>
            </w:tcBorders>
            <w:vAlign w:val="center"/>
          </w:tcPr>
          <w:p w:rsidR="002E246B" w:rsidRPr="00496D30" w:rsidRDefault="002E246B" w:rsidP="00D477E1">
            <w:pPr>
              <w:rPr>
                <w:sz w:val="24"/>
                <w:szCs w:val="24"/>
              </w:rPr>
            </w:pPr>
            <w:r w:rsidRPr="00496D30">
              <w:rPr>
                <w:sz w:val="24"/>
                <w:szCs w:val="24"/>
              </w:rPr>
              <w:t xml:space="preserve">Gibt es </w:t>
            </w:r>
            <w:r>
              <w:rPr>
                <w:sz w:val="24"/>
                <w:szCs w:val="24"/>
              </w:rPr>
              <w:t xml:space="preserve">eine Frage </w:t>
            </w:r>
            <w:r w:rsidRPr="00496D30">
              <w:rPr>
                <w:sz w:val="24"/>
                <w:szCs w:val="24"/>
              </w:rPr>
              <w:t>die häufig g</w:t>
            </w:r>
            <w:r w:rsidRPr="00496D30">
              <w:rPr>
                <w:sz w:val="24"/>
                <w:szCs w:val="24"/>
              </w:rPr>
              <w:t>e</w:t>
            </w:r>
            <w:r w:rsidRPr="00496D30">
              <w:rPr>
                <w:sz w:val="24"/>
                <w:szCs w:val="24"/>
              </w:rPr>
              <w:t>stellt wurde? (1 Beispiel)</w:t>
            </w:r>
          </w:p>
        </w:tc>
        <w:tc>
          <w:tcPr>
            <w:tcW w:w="3885"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vAlign w:val="center"/>
          </w:tcPr>
          <w:p w:rsidR="002E246B" w:rsidRDefault="002E246B" w:rsidP="00D477E1">
            <w:pPr>
              <w:rPr>
                <w:sz w:val="24"/>
                <w:szCs w:val="24"/>
              </w:rPr>
            </w:pPr>
          </w:p>
        </w:tc>
      </w:tr>
      <w:tr w:rsidR="002E246B" w:rsidTr="00201FAE">
        <w:trPr>
          <w:trHeight w:val="1418"/>
          <w:jc w:val="center"/>
        </w:trPr>
        <w:tc>
          <w:tcPr>
            <w:tcW w:w="3593" w:type="dxa"/>
            <w:tcBorders>
              <w:top w:val="dashSmallGap" w:sz="12" w:space="0" w:color="7030A0"/>
              <w:left w:val="dashSmallGap" w:sz="12" w:space="0" w:color="7030A0"/>
              <w:bottom w:val="dashSmallGap" w:sz="12" w:space="0" w:color="7030A0"/>
              <w:right w:val="dashSmallGap" w:sz="12" w:space="0" w:color="E36C0A" w:themeColor="accent6" w:themeShade="BF"/>
            </w:tcBorders>
            <w:vAlign w:val="center"/>
          </w:tcPr>
          <w:p w:rsidR="002E246B" w:rsidRPr="00496D30" w:rsidRDefault="002E246B" w:rsidP="00D477E1">
            <w:pPr>
              <w:rPr>
                <w:sz w:val="24"/>
                <w:szCs w:val="24"/>
              </w:rPr>
            </w:pPr>
            <w:r>
              <w:rPr>
                <w:sz w:val="24"/>
                <w:szCs w:val="24"/>
              </w:rPr>
              <w:t>Gibt es eine Frage</w:t>
            </w:r>
            <w:r w:rsidRPr="00496D30">
              <w:rPr>
                <w:sz w:val="24"/>
                <w:szCs w:val="24"/>
              </w:rPr>
              <w:t xml:space="preserve">, mit </w:t>
            </w:r>
            <w:r>
              <w:rPr>
                <w:sz w:val="24"/>
                <w:szCs w:val="24"/>
              </w:rPr>
              <w:t>der</w:t>
            </w:r>
            <w:r w:rsidRPr="00496D30">
              <w:rPr>
                <w:sz w:val="24"/>
                <w:szCs w:val="24"/>
              </w:rPr>
              <w:t xml:space="preserve"> Sie nicht gerechnet hätten? (1 Be</w:t>
            </w:r>
            <w:r w:rsidRPr="00496D30">
              <w:rPr>
                <w:sz w:val="24"/>
                <w:szCs w:val="24"/>
              </w:rPr>
              <w:t>i</w:t>
            </w:r>
            <w:r w:rsidRPr="00496D30">
              <w:rPr>
                <w:sz w:val="24"/>
                <w:szCs w:val="24"/>
              </w:rPr>
              <w:t>spiel)</w:t>
            </w:r>
          </w:p>
        </w:tc>
        <w:tc>
          <w:tcPr>
            <w:tcW w:w="3885"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vAlign w:val="center"/>
          </w:tcPr>
          <w:p w:rsidR="002E246B" w:rsidRDefault="002E246B" w:rsidP="00D477E1">
            <w:pPr>
              <w:rPr>
                <w:sz w:val="24"/>
                <w:szCs w:val="24"/>
              </w:rPr>
            </w:pPr>
          </w:p>
        </w:tc>
      </w:tr>
      <w:tr w:rsidR="002E246B" w:rsidTr="00201FAE">
        <w:trPr>
          <w:trHeight w:val="1418"/>
          <w:jc w:val="center"/>
        </w:trPr>
        <w:tc>
          <w:tcPr>
            <w:tcW w:w="3593" w:type="dxa"/>
            <w:tcBorders>
              <w:top w:val="dashSmallGap" w:sz="12" w:space="0" w:color="7030A0"/>
              <w:left w:val="dashSmallGap" w:sz="12" w:space="0" w:color="7030A0"/>
              <w:bottom w:val="dashSmallGap" w:sz="12" w:space="0" w:color="7030A0"/>
              <w:right w:val="dashSmallGap" w:sz="12" w:space="0" w:color="E36C0A" w:themeColor="accent6" w:themeShade="BF"/>
            </w:tcBorders>
            <w:vAlign w:val="center"/>
          </w:tcPr>
          <w:p w:rsidR="002E246B" w:rsidRPr="00496D30" w:rsidRDefault="002E246B" w:rsidP="00D477E1">
            <w:pPr>
              <w:rPr>
                <w:sz w:val="24"/>
                <w:szCs w:val="24"/>
              </w:rPr>
            </w:pPr>
            <w:r w:rsidRPr="00496D30">
              <w:rPr>
                <w:sz w:val="24"/>
                <w:szCs w:val="24"/>
              </w:rPr>
              <w:t>Welche</w:t>
            </w:r>
            <w:r>
              <w:rPr>
                <w:sz w:val="24"/>
                <w:szCs w:val="24"/>
              </w:rPr>
              <w:t>s Erlebnis</w:t>
            </w:r>
            <w:r w:rsidRPr="00496D30">
              <w:rPr>
                <w:sz w:val="24"/>
                <w:szCs w:val="24"/>
              </w:rPr>
              <w:t xml:space="preserve"> </w:t>
            </w:r>
            <w:r>
              <w:rPr>
                <w:sz w:val="24"/>
                <w:szCs w:val="24"/>
              </w:rPr>
              <w:t>hat</w:t>
            </w:r>
            <w:r w:rsidRPr="00496D30">
              <w:rPr>
                <w:sz w:val="24"/>
                <w:szCs w:val="24"/>
              </w:rPr>
              <w:t xml:space="preserve"> Sie positiv überrascht?</w:t>
            </w:r>
            <w:r>
              <w:rPr>
                <w:sz w:val="24"/>
                <w:szCs w:val="24"/>
              </w:rPr>
              <w:t xml:space="preserve"> </w:t>
            </w:r>
          </w:p>
        </w:tc>
        <w:tc>
          <w:tcPr>
            <w:tcW w:w="3885"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vAlign w:val="center"/>
          </w:tcPr>
          <w:p w:rsidR="002E246B" w:rsidRDefault="002E246B" w:rsidP="00D477E1">
            <w:pPr>
              <w:rPr>
                <w:sz w:val="24"/>
                <w:szCs w:val="24"/>
              </w:rPr>
            </w:pPr>
          </w:p>
        </w:tc>
      </w:tr>
      <w:tr w:rsidR="002E246B" w:rsidTr="00201FAE">
        <w:trPr>
          <w:trHeight w:val="1418"/>
          <w:jc w:val="center"/>
        </w:trPr>
        <w:tc>
          <w:tcPr>
            <w:tcW w:w="3593" w:type="dxa"/>
            <w:tcBorders>
              <w:top w:val="dashSmallGap" w:sz="12" w:space="0" w:color="7030A0"/>
              <w:left w:val="dashSmallGap" w:sz="12" w:space="0" w:color="7030A0"/>
              <w:bottom w:val="dashSmallGap" w:sz="12" w:space="0" w:color="7030A0"/>
              <w:right w:val="dashSmallGap" w:sz="12" w:space="0" w:color="E36C0A" w:themeColor="accent6" w:themeShade="BF"/>
            </w:tcBorders>
            <w:vAlign w:val="center"/>
          </w:tcPr>
          <w:p w:rsidR="002E246B" w:rsidRPr="00496D30" w:rsidRDefault="002E246B" w:rsidP="00D477E1">
            <w:pPr>
              <w:rPr>
                <w:sz w:val="24"/>
                <w:szCs w:val="24"/>
              </w:rPr>
            </w:pPr>
            <w:r w:rsidRPr="00496D30">
              <w:rPr>
                <w:sz w:val="24"/>
                <w:szCs w:val="24"/>
              </w:rPr>
              <w:t>Welche</w:t>
            </w:r>
            <w:r>
              <w:rPr>
                <w:sz w:val="24"/>
                <w:szCs w:val="24"/>
              </w:rPr>
              <w:t>s Erlebnis</w:t>
            </w:r>
            <w:r w:rsidRPr="00496D30">
              <w:rPr>
                <w:sz w:val="24"/>
                <w:szCs w:val="24"/>
              </w:rPr>
              <w:t xml:space="preserve"> haben Sie </w:t>
            </w:r>
            <w:r>
              <w:rPr>
                <w:sz w:val="24"/>
                <w:szCs w:val="24"/>
              </w:rPr>
              <w:t>eher</w:t>
            </w:r>
            <w:r w:rsidRPr="00496D30">
              <w:rPr>
                <w:sz w:val="24"/>
                <w:szCs w:val="24"/>
              </w:rPr>
              <w:t xml:space="preserve"> negativ empfunden?</w:t>
            </w:r>
          </w:p>
        </w:tc>
        <w:tc>
          <w:tcPr>
            <w:tcW w:w="3885"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vAlign w:val="center"/>
          </w:tcPr>
          <w:p w:rsidR="002E246B" w:rsidRDefault="002E246B" w:rsidP="00D477E1">
            <w:pPr>
              <w:rPr>
                <w:sz w:val="24"/>
                <w:szCs w:val="24"/>
              </w:rPr>
            </w:pPr>
          </w:p>
        </w:tc>
      </w:tr>
      <w:tr w:rsidR="002E246B" w:rsidTr="00201FAE">
        <w:trPr>
          <w:trHeight w:val="1418"/>
          <w:jc w:val="center"/>
        </w:trPr>
        <w:tc>
          <w:tcPr>
            <w:tcW w:w="3593" w:type="dxa"/>
            <w:tcBorders>
              <w:top w:val="dashSmallGap" w:sz="12" w:space="0" w:color="7030A0"/>
              <w:left w:val="dashSmallGap" w:sz="12" w:space="0" w:color="7030A0"/>
              <w:bottom w:val="dashSmallGap" w:sz="12" w:space="0" w:color="7030A0"/>
              <w:right w:val="dashSmallGap" w:sz="12" w:space="0" w:color="E36C0A" w:themeColor="accent6" w:themeShade="BF"/>
            </w:tcBorders>
            <w:vAlign w:val="center"/>
          </w:tcPr>
          <w:p w:rsidR="002E246B" w:rsidRPr="00496D30" w:rsidRDefault="002E246B" w:rsidP="00D477E1">
            <w:pPr>
              <w:rPr>
                <w:sz w:val="24"/>
                <w:szCs w:val="24"/>
              </w:rPr>
            </w:pPr>
            <w:r>
              <w:rPr>
                <w:sz w:val="24"/>
                <w:szCs w:val="24"/>
              </w:rPr>
              <w:t>Waren Sie gut vorbereitet?</w:t>
            </w:r>
          </w:p>
        </w:tc>
        <w:tc>
          <w:tcPr>
            <w:tcW w:w="3885"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vAlign w:val="center"/>
          </w:tcPr>
          <w:p w:rsidR="002E246B" w:rsidRDefault="002E246B" w:rsidP="00D477E1">
            <w:pPr>
              <w:rPr>
                <w:sz w:val="24"/>
                <w:szCs w:val="24"/>
              </w:rPr>
            </w:pPr>
          </w:p>
        </w:tc>
      </w:tr>
      <w:tr w:rsidR="002E246B" w:rsidTr="00201FAE">
        <w:trPr>
          <w:trHeight w:val="1418"/>
          <w:jc w:val="center"/>
        </w:trPr>
        <w:tc>
          <w:tcPr>
            <w:tcW w:w="3593" w:type="dxa"/>
            <w:tcBorders>
              <w:top w:val="dashSmallGap" w:sz="12" w:space="0" w:color="7030A0"/>
              <w:left w:val="dashSmallGap" w:sz="12" w:space="0" w:color="7030A0"/>
              <w:bottom w:val="dashSmallGap" w:sz="12" w:space="0" w:color="7030A0"/>
              <w:right w:val="dashSmallGap" w:sz="12" w:space="0" w:color="E36C0A" w:themeColor="accent6" w:themeShade="BF"/>
            </w:tcBorders>
            <w:vAlign w:val="center"/>
          </w:tcPr>
          <w:p w:rsidR="002E246B" w:rsidRPr="00496D30" w:rsidRDefault="002E246B" w:rsidP="00D477E1">
            <w:pPr>
              <w:rPr>
                <w:sz w:val="24"/>
                <w:szCs w:val="24"/>
              </w:rPr>
            </w:pPr>
            <w:r>
              <w:rPr>
                <w:sz w:val="24"/>
                <w:szCs w:val="24"/>
              </w:rPr>
              <w:t>Begründen Sie Ihre Annahme.</w:t>
            </w:r>
          </w:p>
        </w:tc>
        <w:tc>
          <w:tcPr>
            <w:tcW w:w="3885"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vAlign w:val="center"/>
          </w:tcPr>
          <w:p w:rsidR="002E246B" w:rsidRDefault="002E246B" w:rsidP="00D477E1">
            <w:pPr>
              <w:rPr>
                <w:sz w:val="24"/>
                <w:szCs w:val="24"/>
              </w:rPr>
            </w:pPr>
          </w:p>
        </w:tc>
      </w:tr>
      <w:tr w:rsidR="002E246B" w:rsidTr="00201FAE">
        <w:trPr>
          <w:trHeight w:val="1418"/>
          <w:jc w:val="center"/>
        </w:trPr>
        <w:tc>
          <w:tcPr>
            <w:tcW w:w="3593" w:type="dxa"/>
            <w:tcBorders>
              <w:top w:val="dashSmallGap" w:sz="12" w:space="0" w:color="7030A0"/>
              <w:left w:val="dashSmallGap" w:sz="12" w:space="0" w:color="7030A0"/>
              <w:bottom w:val="dashSmallGap" w:sz="12" w:space="0" w:color="7030A0"/>
              <w:right w:val="dashSmallGap" w:sz="12" w:space="0" w:color="E36C0A" w:themeColor="accent6" w:themeShade="BF"/>
            </w:tcBorders>
            <w:vAlign w:val="center"/>
          </w:tcPr>
          <w:p w:rsidR="002E246B" w:rsidRDefault="002E246B" w:rsidP="00D477E1">
            <w:pPr>
              <w:rPr>
                <w:sz w:val="24"/>
                <w:szCs w:val="24"/>
              </w:rPr>
            </w:pPr>
            <w:r>
              <w:rPr>
                <w:sz w:val="24"/>
                <w:szCs w:val="24"/>
              </w:rPr>
              <w:t>Waren die Gäste interessiert?</w:t>
            </w:r>
          </w:p>
          <w:p w:rsidR="002E246B" w:rsidRPr="00496D30" w:rsidRDefault="002E246B" w:rsidP="00D477E1">
            <w:pPr>
              <w:rPr>
                <w:sz w:val="24"/>
                <w:szCs w:val="24"/>
              </w:rPr>
            </w:pPr>
            <w:r>
              <w:rPr>
                <w:sz w:val="24"/>
                <w:szCs w:val="24"/>
              </w:rPr>
              <w:t>(1 Beispiel) In welchen Bere</w:t>
            </w:r>
            <w:r>
              <w:rPr>
                <w:sz w:val="24"/>
                <w:szCs w:val="24"/>
              </w:rPr>
              <w:t>i</w:t>
            </w:r>
            <w:r>
              <w:rPr>
                <w:sz w:val="24"/>
                <w:szCs w:val="24"/>
              </w:rPr>
              <w:t>chen?</w:t>
            </w:r>
          </w:p>
        </w:tc>
        <w:tc>
          <w:tcPr>
            <w:tcW w:w="3885"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vAlign w:val="center"/>
          </w:tcPr>
          <w:p w:rsidR="002E246B" w:rsidRDefault="002E246B" w:rsidP="00D477E1">
            <w:pPr>
              <w:rPr>
                <w:sz w:val="24"/>
                <w:szCs w:val="24"/>
              </w:rPr>
            </w:pPr>
          </w:p>
        </w:tc>
      </w:tr>
    </w:tbl>
    <w:p w:rsidR="002E246B" w:rsidRDefault="002E246B" w:rsidP="002E246B">
      <w:pPr>
        <w:rPr>
          <w:sz w:val="24"/>
          <w:szCs w:val="24"/>
          <w:lang w:eastAsia="de-DE"/>
        </w:rPr>
      </w:pPr>
      <w:r>
        <w:rPr>
          <w:sz w:val="24"/>
          <w:szCs w:val="24"/>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2E246B" w:rsidRPr="009B4760" w:rsidTr="00D477E1">
        <w:trPr>
          <w:trHeight w:val="523"/>
        </w:trPr>
        <w:tc>
          <w:tcPr>
            <w:tcW w:w="3119" w:type="dxa"/>
            <w:shd w:val="clear" w:color="auto" w:fill="D9D9D9"/>
          </w:tcPr>
          <w:p w:rsidR="002E246B" w:rsidRPr="009B4760" w:rsidRDefault="002E246B" w:rsidP="00D477E1">
            <w:pPr>
              <w:spacing w:before="40" w:after="60" w:line="160" w:lineRule="exact"/>
              <w:rPr>
                <w:color w:val="000000"/>
                <w:sz w:val="12"/>
              </w:rPr>
            </w:pPr>
            <w:r w:rsidRPr="009B4760">
              <w:rPr>
                <w:sz w:val="12"/>
              </w:rPr>
              <w:lastRenderedPageBreak/>
              <w:br w:type="page"/>
              <w:t>Lernfeld</w:t>
            </w:r>
          </w:p>
          <w:p w:rsidR="002E246B" w:rsidRPr="009B4760" w:rsidRDefault="002E246B" w:rsidP="00D477E1">
            <w:pPr>
              <w:rPr>
                <w:b/>
              </w:rPr>
            </w:pPr>
            <w:r w:rsidRPr="009B4760">
              <w:rPr>
                <w:b/>
              </w:rPr>
              <w:t>LF 1</w:t>
            </w:r>
          </w:p>
        </w:tc>
        <w:tc>
          <w:tcPr>
            <w:tcW w:w="4229" w:type="dxa"/>
            <w:shd w:val="clear" w:color="auto" w:fill="D9D9D9"/>
          </w:tcPr>
          <w:p w:rsidR="002E246B" w:rsidRPr="00A9269D" w:rsidRDefault="002E246B" w:rsidP="00D477E1">
            <w:pPr>
              <w:spacing w:before="40" w:after="60" w:line="160" w:lineRule="exact"/>
              <w:rPr>
                <w:sz w:val="12"/>
              </w:rPr>
            </w:pPr>
            <w:r w:rsidRPr="009B4760">
              <w:rPr>
                <w:sz w:val="12"/>
              </w:rPr>
              <w:t>Titel</w:t>
            </w:r>
          </w:p>
          <w:p w:rsidR="002E246B" w:rsidRPr="00A9269D" w:rsidRDefault="002E246B" w:rsidP="00D477E1">
            <w:pPr>
              <w:rPr>
                <w:b/>
                <w:sz w:val="24"/>
                <w:szCs w:val="32"/>
                <w:lang w:eastAsia="de-DE"/>
              </w:rPr>
            </w:pPr>
            <w:r w:rsidRPr="00A9269D">
              <w:rPr>
                <w:b/>
              </w:rPr>
              <w:t>Berufe in der Gastronomie – Teil II</w:t>
            </w:r>
            <w:r w:rsidRPr="00A9269D">
              <w:rPr>
                <w:b/>
                <w:sz w:val="24"/>
                <w:szCs w:val="32"/>
                <w:lang w:eastAsia="de-DE"/>
              </w:rPr>
              <w:t xml:space="preserve"> </w:t>
            </w:r>
          </w:p>
          <w:p w:rsidR="002E246B" w:rsidRPr="009B4760" w:rsidRDefault="002E246B" w:rsidP="00D477E1">
            <w:pPr>
              <w:rPr>
                <w:b/>
              </w:rPr>
            </w:pPr>
            <w:r w:rsidRPr="00A9269D">
              <w:rPr>
                <w:b/>
              </w:rPr>
              <w:t>Informationsbogen zum Vergleich von Berufen</w:t>
            </w:r>
          </w:p>
        </w:tc>
        <w:tc>
          <w:tcPr>
            <w:tcW w:w="188" w:type="dxa"/>
            <w:tcBorders>
              <w:top w:val="nil"/>
              <w:bottom w:val="nil"/>
            </w:tcBorders>
            <w:shd w:val="clear" w:color="auto" w:fill="FFFFFF"/>
          </w:tcPr>
          <w:p w:rsidR="002E246B" w:rsidRPr="009B4760" w:rsidRDefault="002E246B" w:rsidP="00D477E1"/>
        </w:tc>
        <w:tc>
          <w:tcPr>
            <w:tcW w:w="2103" w:type="dxa"/>
            <w:shd w:val="clear" w:color="auto" w:fill="D9D9D9"/>
          </w:tcPr>
          <w:p w:rsidR="002E246B" w:rsidRPr="000F5789" w:rsidRDefault="002E246B" w:rsidP="00D477E1">
            <w:pPr>
              <w:jc w:val="center"/>
              <w:rPr>
                <w:rFonts w:cs="Times New Roman"/>
                <w:b/>
                <w:lang w:eastAsia="de-DE"/>
              </w:rPr>
            </w:pPr>
            <w:r w:rsidRPr="000F5789">
              <w:rPr>
                <w:rFonts w:cs="Times New Roman"/>
                <w:b/>
                <w:lang w:eastAsia="de-DE"/>
              </w:rPr>
              <w:t xml:space="preserve">Ernährung </w:t>
            </w:r>
          </w:p>
          <w:p w:rsidR="002E246B" w:rsidRPr="000F5789" w:rsidRDefault="002E246B" w:rsidP="00D477E1">
            <w:pPr>
              <w:jc w:val="center"/>
              <w:rPr>
                <w:rFonts w:cs="Times New Roman"/>
                <w:b/>
                <w:lang w:eastAsia="de-DE"/>
              </w:rPr>
            </w:pPr>
            <w:r w:rsidRPr="000F5789">
              <w:rPr>
                <w:rFonts w:cs="Times New Roman"/>
                <w:b/>
                <w:lang w:eastAsia="de-DE"/>
              </w:rPr>
              <w:t>und Gastronomie</w:t>
            </w:r>
          </w:p>
          <w:p w:rsidR="002E246B" w:rsidRPr="009A3177" w:rsidRDefault="002E246B" w:rsidP="00D477E1">
            <w:pPr>
              <w:jc w:val="center"/>
              <w:rPr>
                <w:rFonts w:cs="Times New Roman"/>
                <w:b/>
                <w:lang w:eastAsia="de-DE"/>
              </w:rPr>
            </w:pPr>
            <w:r>
              <w:rPr>
                <w:b/>
              </w:rPr>
              <w:t>EG1.01.04.05</w:t>
            </w:r>
          </w:p>
        </w:tc>
      </w:tr>
    </w:tbl>
    <w:p w:rsidR="002E246B" w:rsidRDefault="002E246B" w:rsidP="002E246B">
      <w:pPr>
        <w:rPr>
          <w:b/>
          <w:color w:val="7030A0"/>
          <w:sz w:val="28"/>
          <w:szCs w:val="28"/>
          <w:lang w:eastAsia="de-DE"/>
        </w:rPr>
      </w:pPr>
      <w:r w:rsidRPr="00BF5F73">
        <w:rPr>
          <w:noProof/>
          <w:sz w:val="24"/>
          <w:szCs w:val="24"/>
          <w:lang w:eastAsia="de-DE"/>
        </w:rPr>
        <w:drawing>
          <wp:anchor distT="0" distB="0" distL="114300" distR="114300" simplePos="0" relativeHeight="252090368" behindDoc="0" locked="0" layoutInCell="0" allowOverlap="1" wp14:anchorId="23859D72" wp14:editId="57F5D64F">
            <wp:simplePos x="0" y="0"/>
            <wp:positionH relativeFrom="rightMargin">
              <wp:posOffset>107950</wp:posOffset>
            </wp:positionH>
            <wp:positionV relativeFrom="paragraph">
              <wp:posOffset>40318</wp:posOffset>
            </wp:positionV>
            <wp:extent cx="345440" cy="323850"/>
            <wp:effectExtent l="0" t="0" r="0" b="0"/>
            <wp:wrapNone/>
            <wp:docPr id="126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2BBA">
        <w:rPr>
          <w:noProof/>
          <w:lang w:eastAsia="de-DE"/>
        </w:rPr>
        <mc:AlternateContent>
          <mc:Choice Requires="wps">
            <w:drawing>
              <wp:anchor distT="0" distB="0" distL="114300" distR="114300" simplePos="0" relativeHeight="252085248" behindDoc="0" locked="0" layoutInCell="1" allowOverlap="1" wp14:anchorId="0D2B81E0" wp14:editId="59221470">
                <wp:simplePos x="0" y="0"/>
                <wp:positionH relativeFrom="column">
                  <wp:posOffset>0</wp:posOffset>
                </wp:positionH>
                <wp:positionV relativeFrom="paragraph">
                  <wp:posOffset>195580</wp:posOffset>
                </wp:positionV>
                <wp:extent cx="1933575" cy="701675"/>
                <wp:effectExtent l="57150" t="38100" r="28575" b="79375"/>
                <wp:wrapNone/>
                <wp:docPr id="4793" name="Pfeil nach rechts 47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33575" cy="701675"/>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055760" w:rsidRDefault="00333930" w:rsidP="002E246B">
                            <w:pPr>
                              <w:jc w:val="center"/>
                              <w:rPr>
                                <w:rStyle w:val="Fett"/>
                                <w:bCs w:val="0"/>
                                <w:color w:val="005426"/>
                                <w:sz w:val="24"/>
                              </w:rPr>
                            </w:pPr>
                            <w:r>
                              <w:rPr>
                                <w:rStyle w:val="Fett"/>
                                <w:bCs w:val="0"/>
                                <w:color w:val="E36C0A" w:themeColor="accent6" w:themeShade="BF"/>
                                <w:sz w:val="24"/>
                              </w:rPr>
                              <w:t xml:space="preserve">Ich </w:t>
                            </w:r>
                            <w:r w:rsidRPr="006609E3">
                              <w:rPr>
                                <w:rStyle w:val="Fett"/>
                                <w:bCs w:val="0"/>
                                <w:color w:val="7030A0"/>
                                <w:sz w:val="24"/>
                              </w:rPr>
                              <w:t xml:space="preserve">vergleiche </w:t>
                            </w:r>
                            <w:r>
                              <w:rPr>
                                <w:rStyle w:val="Fett"/>
                                <w:bCs w:val="0"/>
                                <w:color w:val="E36C0A" w:themeColor="accent6" w:themeShade="BF"/>
                                <w:sz w:val="24"/>
                              </w:rPr>
                              <w:t>Berufe.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793" o:spid="_x0000_s1230" type="#_x0000_t13" style="position:absolute;margin-left:0;margin-top:15.4pt;width:152.25pt;height:55.25pt;z-index:25208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" adj="17681" fillcolor="#c9b5e8" stroked="f">
                <v:fill color2="#f0eaf9" rotate="t" angle="180" colors="0 #c9b5e8;22938f #d9cbee;1 #f0eaf9" focus="100%" type="gradient"/>
                <v:shadow on="t" color="black" opacity="24903f" origin=",.5" offset="0,.55556mm"/>
                <v:path arrowok="t"/>
                <v:textbox>
                  <w:txbxContent>
                    <w:p w:rsidR="00333930" w:rsidRPr="00055760" w:rsidRDefault="00333930" w:rsidP="002E246B">
                      <w:pPr>
                        <w:jc w:val="center"/>
                        <w:rPr>
                          <w:rStyle w:val="Fett"/>
                          <w:bCs w:val="0"/>
                          <w:color w:val="005426"/>
                          <w:sz w:val="24"/>
                        </w:rPr>
                      </w:pPr>
                      <w:r>
                        <w:rPr>
                          <w:rStyle w:val="Fett"/>
                          <w:bCs w:val="0"/>
                          <w:color w:val="E36C0A" w:themeColor="accent6" w:themeShade="BF"/>
                          <w:sz w:val="24"/>
                        </w:rPr>
                        <w:t xml:space="preserve">Ich </w:t>
                      </w:r>
                      <w:r w:rsidRPr="006609E3">
                        <w:rPr>
                          <w:rStyle w:val="Fett"/>
                          <w:bCs w:val="0"/>
                          <w:color w:val="7030A0"/>
                          <w:sz w:val="24"/>
                        </w:rPr>
                        <w:t xml:space="preserve">vergleiche </w:t>
                      </w:r>
                      <w:r>
                        <w:rPr>
                          <w:rStyle w:val="Fett"/>
                          <w:bCs w:val="0"/>
                          <w:color w:val="E36C0A" w:themeColor="accent6" w:themeShade="BF"/>
                          <w:sz w:val="24"/>
                        </w:rPr>
                        <w:t>Berufe.</w:t>
                      </w:r>
                    </w:p>
                  </w:txbxContent>
                </v:textbox>
              </v:shape>
            </w:pict>
          </mc:Fallback>
        </mc:AlternateContent>
      </w:r>
    </w:p>
    <w:p w:rsidR="002E246B" w:rsidRDefault="002E246B" w:rsidP="002E246B">
      <w:pPr>
        <w:rPr>
          <w:b/>
          <w:color w:val="7030A0"/>
          <w:sz w:val="28"/>
          <w:szCs w:val="28"/>
          <w:lang w:eastAsia="de-DE"/>
        </w:rPr>
      </w:pPr>
    </w:p>
    <w:p w:rsidR="002E246B" w:rsidRDefault="002E246B" w:rsidP="002E246B">
      <w:pPr>
        <w:rPr>
          <w:b/>
          <w:color w:val="7030A0"/>
          <w:sz w:val="28"/>
          <w:szCs w:val="28"/>
          <w:lang w:eastAsia="de-DE"/>
        </w:rPr>
      </w:pPr>
    </w:p>
    <w:p w:rsidR="002E246B" w:rsidRDefault="002E246B" w:rsidP="002E246B">
      <w:pPr>
        <w:rPr>
          <w:b/>
          <w:color w:val="7030A0"/>
          <w:sz w:val="28"/>
          <w:szCs w:val="28"/>
          <w:lang w:eastAsia="de-DE"/>
        </w:rPr>
      </w:pPr>
    </w:p>
    <w:p w:rsidR="002E246B" w:rsidRPr="007E3189" w:rsidRDefault="002E246B" w:rsidP="002E246B">
      <w:pPr>
        <w:rPr>
          <w:b/>
          <w:color w:val="7030A0"/>
          <w:sz w:val="28"/>
          <w:szCs w:val="28"/>
          <w:lang w:eastAsia="de-DE"/>
        </w:rPr>
      </w:pPr>
      <w:r w:rsidRPr="007E3189">
        <w:rPr>
          <w:b/>
          <w:color w:val="7030A0"/>
          <w:sz w:val="28"/>
          <w:szCs w:val="28"/>
          <w:lang w:eastAsia="de-DE"/>
        </w:rPr>
        <w:t xml:space="preserve">Der </w:t>
      </w:r>
      <w:r w:rsidRPr="007E3189">
        <w:rPr>
          <w:b/>
          <w:color w:val="00B050"/>
          <w:sz w:val="28"/>
          <w:szCs w:val="28"/>
          <w:lang w:eastAsia="de-DE"/>
        </w:rPr>
        <w:t>Beruf</w:t>
      </w:r>
      <w:r w:rsidRPr="007E3189">
        <w:rPr>
          <w:b/>
          <w:color w:val="7030A0"/>
          <w:sz w:val="28"/>
          <w:szCs w:val="28"/>
          <w:lang w:eastAsia="de-DE"/>
        </w:rPr>
        <w:t xml:space="preserve">, über den ich die </w:t>
      </w:r>
      <w:r>
        <w:rPr>
          <w:b/>
          <w:color w:val="7030A0"/>
          <w:sz w:val="28"/>
          <w:szCs w:val="28"/>
          <w:lang w:eastAsia="de-DE"/>
        </w:rPr>
        <w:t>A</w:t>
      </w:r>
      <w:r w:rsidRPr="007E3189">
        <w:rPr>
          <w:b/>
          <w:color w:val="7030A0"/>
          <w:sz w:val="28"/>
          <w:szCs w:val="28"/>
          <w:lang w:eastAsia="de-DE"/>
        </w:rPr>
        <w:t xml:space="preserve">nderen </w:t>
      </w:r>
      <w:r w:rsidRPr="007E3189">
        <w:rPr>
          <w:b/>
          <w:color w:val="E36C0A" w:themeColor="accent6" w:themeShade="BF"/>
          <w:sz w:val="28"/>
          <w:szCs w:val="28"/>
          <w:lang w:eastAsia="de-DE"/>
        </w:rPr>
        <w:t xml:space="preserve">informiere </w:t>
      </w:r>
      <w:r w:rsidRPr="007E3189">
        <w:rPr>
          <w:b/>
          <w:color w:val="7030A0"/>
          <w:sz w:val="28"/>
          <w:szCs w:val="28"/>
          <w:lang w:eastAsia="de-DE"/>
        </w:rPr>
        <w:t xml:space="preserve">heißt: </w:t>
      </w:r>
    </w:p>
    <w:p w:rsidR="002E246B" w:rsidRDefault="002E246B" w:rsidP="002E246B">
      <w:pPr>
        <w:rPr>
          <w:sz w:val="24"/>
          <w:szCs w:val="24"/>
          <w:lang w:eastAsia="de-DE"/>
        </w:rPr>
      </w:pPr>
    </w:p>
    <w:p w:rsidR="002E246B" w:rsidRDefault="002E246B" w:rsidP="002E246B">
      <w:pPr>
        <w:rPr>
          <w:sz w:val="24"/>
          <w:szCs w:val="24"/>
          <w:lang w:eastAsia="de-DE"/>
        </w:rPr>
      </w:pPr>
      <w:r>
        <w:rPr>
          <w:sz w:val="24"/>
          <w:szCs w:val="24"/>
          <w:lang w:eastAsia="de-DE"/>
        </w:rPr>
        <w:t>……………………………………………………………………………………</w:t>
      </w:r>
    </w:p>
    <w:p w:rsidR="002E246B" w:rsidRDefault="002E246B" w:rsidP="002E246B">
      <w:pPr>
        <w:rPr>
          <w:sz w:val="24"/>
          <w:szCs w:val="24"/>
          <w:lang w:eastAsia="de-DE"/>
        </w:rPr>
      </w:pPr>
    </w:p>
    <w:tbl>
      <w:tblPr>
        <w:tblStyle w:val="Tabellenraster"/>
        <w:tblW w:w="9639" w:type="dxa"/>
        <w:tblInd w:w="108" w:type="dxa"/>
        <w:tblLayout w:type="fixed"/>
        <w:tblLook w:val="04A0" w:firstRow="1" w:lastRow="0" w:firstColumn="1" w:lastColumn="0" w:noHBand="0" w:noVBand="1"/>
      </w:tblPr>
      <w:tblGrid>
        <w:gridCol w:w="1560"/>
        <w:gridCol w:w="2551"/>
        <w:gridCol w:w="2977"/>
        <w:gridCol w:w="2551"/>
      </w:tblGrid>
      <w:tr w:rsidR="002E246B" w:rsidTr="00D80647">
        <w:trPr>
          <w:trHeight w:val="1370"/>
        </w:trPr>
        <w:tc>
          <w:tcPr>
            <w:tcW w:w="1560"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shd w:val="clear" w:color="auto" w:fill="FDE9D9" w:themeFill="accent6" w:themeFillTint="33"/>
            <w:vAlign w:val="center"/>
          </w:tcPr>
          <w:p w:rsidR="002E246B" w:rsidRDefault="002E246B" w:rsidP="00D477E1">
            <w:pPr>
              <w:jc w:val="center"/>
              <w:rPr>
                <w:b/>
                <w:sz w:val="22"/>
                <w:szCs w:val="22"/>
              </w:rPr>
            </w:pPr>
            <w:r w:rsidRPr="009C563D">
              <w:rPr>
                <w:b/>
                <w:sz w:val="22"/>
                <w:szCs w:val="22"/>
              </w:rPr>
              <w:t>Die vier</w:t>
            </w:r>
          </w:p>
          <w:p w:rsidR="002E246B" w:rsidRDefault="002E246B" w:rsidP="00D477E1">
            <w:pPr>
              <w:jc w:val="center"/>
              <w:rPr>
                <w:b/>
                <w:sz w:val="22"/>
                <w:szCs w:val="22"/>
              </w:rPr>
            </w:pPr>
            <w:r w:rsidRPr="009C563D">
              <w:rPr>
                <w:b/>
                <w:sz w:val="22"/>
                <w:szCs w:val="22"/>
              </w:rPr>
              <w:t>anderen</w:t>
            </w:r>
          </w:p>
          <w:p w:rsidR="002E246B" w:rsidRDefault="002E246B" w:rsidP="00D477E1">
            <w:pPr>
              <w:jc w:val="center"/>
              <w:rPr>
                <w:b/>
                <w:sz w:val="22"/>
                <w:szCs w:val="22"/>
              </w:rPr>
            </w:pPr>
            <w:r w:rsidRPr="009C563D">
              <w:rPr>
                <w:b/>
                <w:sz w:val="22"/>
                <w:szCs w:val="22"/>
              </w:rPr>
              <w:t>Berufe der</w:t>
            </w:r>
          </w:p>
          <w:p w:rsidR="002E246B" w:rsidRPr="009C563D" w:rsidRDefault="002E246B" w:rsidP="00D477E1">
            <w:pPr>
              <w:jc w:val="center"/>
              <w:rPr>
                <w:b/>
                <w:sz w:val="22"/>
                <w:szCs w:val="22"/>
              </w:rPr>
            </w:pPr>
            <w:r w:rsidRPr="009C563D">
              <w:rPr>
                <w:b/>
                <w:sz w:val="22"/>
                <w:szCs w:val="22"/>
              </w:rPr>
              <w:t>Gastronomie sind:</w:t>
            </w:r>
          </w:p>
        </w:tc>
        <w:tc>
          <w:tcPr>
            <w:tcW w:w="2551"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shd w:val="clear" w:color="auto" w:fill="FDE9D9" w:themeFill="accent6" w:themeFillTint="33"/>
            <w:vAlign w:val="center"/>
          </w:tcPr>
          <w:p w:rsidR="002E246B" w:rsidRDefault="002E246B" w:rsidP="00D477E1">
            <w:pPr>
              <w:jc w:val="center"/>
              <w:rPr>
                <w:b/>
                <w:sz w:val="22"/>
                <w:szCs w:val="22"/>
              </w:rPr>
            </w:pPr>
            <w:r w:rsidRPr="009C563D">
              <w:rPr>
                <w:b/>
                <w:sz w:val="22"/>
                <w:szCs w:val="22"/>
              </w:rPr>
              <w:t>Persönliche</w:t>
            </w:r>
          </w:p>
          <w:p w:rsidR="002E246B" w:rsidRPr="009C563D" w:rsidRDefault="002E246B" w:rsidP="00D477E1">
            <w:pPr>
              <w:jc w:val="center"/>
              <w:rPr>
                <w:b/>
                <w:sz w:val="22"/>
                <w:szCs w:val="22"/>
              </w:rPr>
            </w:pPr>
            <w:r w:rsidRPr="009C563D">
              <w:rPr>
                <w:b/>
                <w:sz w:val="22"/>
                <w:szCs w:val="22"/>
              </w:rPr>
              <w:t>Voraussetzung</w:t>
            </w:r>
          </w:p>
        </w:tc>
        <w:tc>
          <w:tcPr>
            <w:tcW w:w="2977"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shd w:val="clear" w:color="auto" w:fill="FDE9D9" w:themeFill="accent6" w:themeFillTint="33"/>
            <w:vAlign w:val="center"/>
          </w:tcPr>
          <w:p w:rsidR="002E246B" w:rsidRPr="009C563D" w:rsidRDefault="002E246B" w:rsidP="00D477E1">
            <w:pPr>
              <w:jc w:val="center"/>
              <w:rPr>
                <w:b/>
                <w:sz w:val="22"/>
                <w:szCs w:val="22"/>
              </w:rPr>
            </w:pPr>
            <w:r>
              <w:rPr>
                <w:b/>
                <w:sz w:val="22"/>
                <w:szCs w:val="22"/>
              </w:rPr>
              <w:t>Einsatzgebiet</w:t>
            </w:r>
          </w:p>
        </w:tc>
        <w:tc>
          <w:tcPr>
            <w:tcW w:w="2551"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shd w:val="clear" w:color="auto" w:fill="FDE9D9" w:themeFill="accent6" w:themeFillTint="33"/>
            <w:vAlign w:val="center"/>
          </w:tcPr>
          <w:p w:rsidR="00D80647" w:rsidRDefault="00D80647" w:rsidP="00D477E1">
            <w:pPr>
              <w:jc w:val="center"/>
              <w:rPr>
                <w:b/>
                <w:sz w:val="22"/>
                <w:szCs w:val="22"/>
              </w:rPr>
            </w:pPr>
            <w:r>
              <w:rPr>
                <w:b/>
                <w:sz w:val="22"/>
                <w:szCs w:val="22"/>
              </w:rPr>
              <w:t>Wesentliche</w:t>
            </w:r>
          </w:p>
          <w:p w:rsidR="002E246B" w:rsidRPr="009C563D" w:rsidRDefault="002E246B" w:rsidP="00D477E1">
            <w:pPr>
              <w:jc w:val="center"/>
              <w:rPr>
                <w:b/>
                <w:sz w:val="22"/>
                <w:szCs w:val="22"/>
              </w:rPr>
            </w:pPr>
            <w:r>
              <w:rPr>
                <w:b/>
                <w:sz w:val="22"/>
                <w:szCs w:val="22"/>
              </w:rPr>
              <w:t>Tätigkeiten</w:t>
            </w:r>
          </w:p>
        </w:tc>
      </w:tr>
      <w:tr w:rsidR="002E246B" w:rsidTr="00D80647">
        <w:trPr>
          <w:trHeight w:val="1701"/>
        </w:trPr>
        <w:tc>
          <w:tcPr>
            <w:tcW w:w="1560"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vAlign w:val="center"/>
          </w:tcPr>
          <w:p w:rsidR="002E246B" w:rsidRDefault="002E246B" w:rsidP="00D477E1">
            <w:pPr>
              <w:rPr>
                <w:sz w:val="24"/>
                <w:szCs w:val="24"/>
              </w:rPr>
            </w:pPr>
          </w:p>
        </w:tc>
        <w:tc>
          <w:tcPr>
            <w:tcW w:w="2551" w:type="dxa"/>
            <w:tcBorders>
              <w:top w:val="dashSmallGap" w:sz="12" w:space="0" w:color="E36C0A" w:themeColor="accent6" w:themeShade="BF"/>
              <w:left w:val="dashSmallGap" w:sz="12" w:space="0" w:color="E36C0A" w:themeColor="accent6" w:themeShade="BF"/>
            </w:tcBorders>
            <w:vAlign w:val="center"/>
          </w:tcPr>
          <w:p w:rsidR="002E246B" w:rsidRDefault="002E246B" w:rsidP="00D477E1">
            <w:pPr>
              <w:rPr>
                <w:sz w:val="24"/>
                <w:szCs w:val="24"/>
              </w:rPr>
            </w:pPr>
          </w:p>
        </w:tc>
        <w:tc>
          <w:tcPr>
            <w:tcW w:w="2977" w:type="dxa"/>
            <w:tcBorders>
              <w:top w:val="dashSmallGap" w:sz="12" w:space="0" w:color="E36C0A" w:themeColor="accent6" w:themeShade="BF"/>
            </w:tcBorders>
            <w:vAlign w:val="center"/>
          </w:tcPr>
          <w:p w:rsidR="002E246B" w:rsidRDefault="002E246B" w:rsidP="00D477E1">
            <w:pPr>
              <w:rPr>
                <w:sz w:val="24"/>
                <w:szCs w:val="24"/>
              </w:rPr>
            </w:pPr>
          </w:p>
        </w:tc>
        <w:tc>
          <w:tcPr>
            <w:tcW w:w="2551" w:type="dxa"/>
            <w:tcBorders>
              <w:top w:val="dashSmallGap" w:sz="12" w:space="0" w:color="E36C0A" w:themeColor="accent6" w:themeShade="BF"/>
            </w:tcBorders>
            <w:vAlign w:val="center"/>
          </w:tcPr>
          <w:p w:rsidR="002E246B" w:rsidRDefault="002E246B" w:rsidP="00D477E1">
            <w:pPr>
              <w:rPr>
                <w:sz w:val="24"/>
                <w:szCs w:val="24"/>
              </w:rPr>
            </w:pPr>
          </w:p>
        </w:tc>
      </w:tr>
      <w:tr w:rsidR="002E246B" w:rsidTr="00D80647">
        <w:trPr>
          <w:trHeight w:val="1701"/>
        </w:trPr>
        <w:tc>
          <w:tcPr>
            <w:tcW w:w="1560"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vAlign w:val="center"/>
          </w:tcPr>
          <w:p w:rsidR="002E246B" w:rsidRDefault="002E246B" w:rsidP="00D477E1">
            <w:pPr>
              <w:rPr>
                <w:sz w:val="24"/>
                <w:szCs w:val="24"/>
              </w:rPr>
            </w:pPr>
          </w:p>
        </w:tc>
        <w:tc>
          <w:tcPr>
            <w:tcW w:w="2551" w:type="dxa"/>
            <w:tcBorders>
              <w:left w:val="dashSmallGap" w:sz="12" w:space="0" w:color="E36C0A" w:themeColor="accent6" w:themeShade="BF"/>
            </w:tcBorders>
            <w:vAlign w:val="center"/>
          </w:tcPr>
          <w:p w:rsidR="002E246B" w:rsidRDefault="002E246B" w:rsidP="00D477E1">
            <w:pPr>
              <w:rPr>
                <w:sz w:val="24"/>
                <w:szCs w:val="24"/>
              </w:rPr>
            </w:pPr>
          </w:p>
        </w:tc>
        <w:tc>
          <w:tcPr>
            <w:tcW w:w="2977" w:type="dxa"/>
            <w:vAlign w:val="center"/>
          </w:tcPr>
          <w:p w:rsidR="002E246B" w:rsidRDefault="002E246B" w:rsidP="00D477E1">
            <w:pPr>
              <w:rPr>
                <w:sz w:val="24"/>
                <w:szCs w:val="24"/>
              </w:rPr>
            </w:pPr>
          </w:p>
        </w:tc>
        <w:tc>
          <w:tcPr>
            <w:tcW w:w="2551" w:type="dxa"/>
            <w:vAlign w:val="center"/>
          </w:tcPr>
          <w:p w:rsidR="002E246B" w:rsidRDefault="002E246B" w:rsidP="00D477E1">
            <w:pPr>
              <w:rPr>
                <w:sz w:val="24"/>
                <w:szCs w:val="24"/>
              </w:rPr>
            </w:pPr>
          </w:p>
        </w:tc>
      </w:tr>
      <w:tr w:rsidR="002E246B" w:rsidTr="00D80647">
        <w:trPr>
          <w:trHeight w:val="1701"/>
        </w:trPr>
        <w:tc>
          <w:tcPr>
            <w:tcW w:w="1560"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vAlign w:val="center"/>
          </w:tcPr>
          <w:p w:rsidR="002E246B" w:rsidRDefault="002E246B" w:rsidP="00D477E1">
            <w:pPr>
              <w:rPr>
                <w:sz w:val="24"/>
                <w:szCs w:val="24"/>
              </w:rPr>
            </w:pPr>
          </w:p>
        </w:tc>
        <w:tc>
          <w:tcPr>
            <w:tcW w:w="2551" w:type="dxa"/>
            <w:tcBorders>
              <w:left w:val="dashSmallGap" w:sz="12" w:space="0" w:color="E36C0A" w:themeColor="accent6" w:themeShade="BF"/>
            </w:tcBorders>
            <w:vAlign w:val="center"/>
          </w:tcPr>
          <w:p w:rsidR="002E246B" w:rsidRDefault="002E246B" w:rsidP="00D477E1">
            <w:pPr>
              <w:rPr>
                <w:sz w:val="24"/>
                <w:szCs w:val="24"/>
              </w:rPr>
            </w:pPr>
          </w:p>
        </w:tc>
        <w:tc>
          <w:tcPr>
            <w:tcW w:w="2977" w:type="dxa"/>
            <w:vAlign w:val="center"/>
          </w:tcPr>
          <w:p w:rsidR="002E246B" w:rsidRDefault="002E246B" w:rsidP="00D477E1">
            <w:pPr>
              <w:rPr>
                <w:sz w:val="24"/>
                <w:szCs w:val="24"/>
              </w:rPr>
            </w:pPr>
          </w:p>
        </w:tc>
        <w:tc>
          <w:tcPr>
            <w:tcW w:w="2551" w:type="dxa"/>
            <w:vAlign w:val="center"/>
          </w:tcPr>
          <w:p w:rsidR="002E246B" w:rsidRDefault="002E246B" w:rsidP="00D477E1">
            <w:pPr>
              <w:rPr>
                <w:sz w:val="24"/>
                <w:szCs w:val="24"/>
              </w:rPr>
            </w:pPr>
          </w:p>
        </w:tc>
      </w:tr>
      <w:tr w:rsidR="002E246B" w:rsidTr="00D80647">
        <w:trPr>
          <w:trHeight w:val="1701"/>
        </w:trPr>
        <w:tc>
          <w:tcPr>
            <w:tcW w:w="1560"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vAlign w:val="center"/>
          </w:tcPr>
          <w:p w:rsidR="002E246B" w:rsidRDefault="002E246B" w:rsidP="00D477E1">
            <w:pPr>
              <w:rPr>
                <w:sz w:val="24"/>
                <w:szCs w:val="24"/>
              </w:rPr>
            </w:pPr>
          </w:p>
        </w:tc>
        <w:tc>
          <w:tcPr>
            <w:tcW w:w="2551" w:type="dxa"/>
            <w:tcBorders>
              <w:left w:val="dashSmallGap" w:sz="12" w:space="0" w:color="E36C0A" w:themeColor="accent6" w:themeShade="BF"/>
            </w:tcBorders>
            <w:vAlign w:val="center"/>
          </w:tcPr>
          <w:p w:rsidR="002E246B" w:rsidRDefault="002E246B" w:rsidP="00D477E1">
            <w:pPr>
              <w:rPr>
                <w:sz w:val="24"/>
                <w:szCs w:val="24"/>
              </w:rPr>
            </w:pPr>
          </w:p>
        </w:tc>
        <w:tc>
          <w:tcPr>
            <w:tcW w:w="2977" w:type="dxa"/>
            <w:vAlign w:val="center"/>
          </w:tcPr>
          <w:p w:rsidR="002E246B" w:rsidRDefault="002E246B" w:rsidP="00D477E1">
            <w:pPr>
              <w:rPr>
                <w:sz w:val="24"/>
                <w:szCs w:val="24"/>
              </w:rPr>
            </w:pPr>
          </w:p>
        </w:tc>
        <w:tc>
          <w:tcPr>
            <w:tcW w:w="2551" w:type="dxa"/>
            <w:vAlign w:val="center"/>
          </w:tcPr>
          <w:p w:rsidR="002E246B" w:rsidRDefault="002E246B" w:rsidP="00D477E1">
            <w:pPr>
              <w:rPr>
                <w:sz w:val="24"/>
                <w:szCs w:val="24"/>
              </w:rPr>
            </w:pPr>
          </w:p>
        </w:tc>
      </w:tr>
      <w:tr w:rsidR="002E246B" w:rsidTr="00D80647">
        <w:trPr>
          <w:trHeight w:val="397"/>
        </w:trPr>
        <w:tc>
          <w:tcPr>
            <w:tcW w:w="1560"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shd w:val="clear" w:color="auto" w:fill="FBD4B4" w:themeFill="accent6" w:themeFillTint="66"/>
            <w:vAlign w:val="center"/>
          </w:tcPr>
          <w:p w:rsidR="002E246B" w:rsidRPr="00BB7DDF" w:rsidRDefault="002E246B" w:rsidP="00D477E1">
            <w:pPr>
              <w:jc w:val="center"/>
              <w:rPr>
                <w:b/>
                <w:sz w:val="24"/>
                <w:szCs w:val="24"/>
              </w:rPr>
            </w:pPr>
            <w:r w:rsidRPr="00BB7DDF">
              <w:rPr>
                <w:b/>
                <w:sz w:val="24"/>
                <w:szCs w:val="24"/>
              </w:rPr>
              <w:t>Beispiel:</w:t>
            </w:r>
          </w:p>
        </w:tc>
        <w:tc>
          <w:tcPr>
            <w:tcW w:w="2551" w:type="dxa"/>
            <w:tcBorders>
              <w:left w:val="dashSmallGap" w:sz="12" w:space="0" w:color="E36C0A" w:themeColor="accent6" w:themeShade="BF"/>
            </w:tcBorders>
            <w:shd w:val="clear" w:color="auto" w:fill="FBD4B4" w:themeFill="accent6" w:themeFillTint="66"/>
            <w:vAlign w:val="center"/>
          </w:tcPr>
          <w:p w:rsidR="002E246B" w:rsidRDefault="002E246B" w:rsidP="00D477E1">
            <w:pPr>
              <w:jc w:val="center"/>
              <w:rPr>
                <w:sz w:val="24"/>
                <w:szCs w:val="24"/>
              </w:rPr>
            </w:pPr>
          </w:p>
        </w:tc>
        <w:tc>
          <w:tcPr>
            <w:tcW w:w="2977" w:type="dxa"/>
            <w:shd w:val="clear" w:color="auto" w:fill="FBD4B4" w:themeFill="accent6" w:themeFillTint="66"/>
            <w:vAlign w:val="center"/>
          </w:tcPr>
          <w:p w:rsidR="002E246B" w:rsidRDefault="002E246B" w:rsidP="00D477E1">
            <w:pPr>
              <w:jc w:val="center"/>
              <w:rPr>
                <w:sz w:val="24"/>
                <w:szCs w:val="24"/>
              </w:rPr>
            </w:pPr>
          </w:p>
        </w:tc>
        <w:tc>
          <w:tcPr>
            <w:tcW w:w="2551" w:type="dxa"/>
            <w:shd w:val="clear" w:color="auto" w:fill="FBD4B4" w:themeFill="accent6" w:themeFillTint="66"/>
            <w:vAlign w:val="center"/>
          </w:tcPr>
          <w:p w:rsidR="002E246B" w:rsidRDefault="002E246B" w:rsidP="00D477E1">
            <w:pPr>
              <w:jc w:val="center"/>
              <w:rPr>
                <w:sz w:val="24"/>
                <w:szCs w:val="24"/>
              </w:rPr>
            </w:pPr>
          </w:p>
        </w:tc>
      </w:tr>
      <w:tr w:rsidR="002E246B" w:rsidTr="00D80647">
        <w:trPr>
          <w:trHeight w:val="567"/>
        </w:trPr>
        <w:tc>
          <w:tcPr>
            <w:tcW w:w="1560" w:type="dxa"/>
            <w:tcBorders>
              <w:top w:val="dashSmallGap" w:sz="12" w:space="0" w:color="E36C0A" w:themeColor="accent6" w:themeShade="BF"/>
              <w:left w:val="dashSmallGap" w:sz="12" w:space="0" w:color="E36C0A" w:themeColor="accent6" w:themeShade="BF"/>
              <w:bottom w:val="dashSmallGap" w:sz="12" w:space="0" w:color="E36C0A" w:themeColor="accent6" w:themeShade="BF"/>
              <w:right w:val="dashSmallGap" w:sz="12" w:space="0" w:color="E36C0A" w:themeColor="accent6" w:themeShade="BF"/>
            </w:tcBorders>
            <w:shd w:val="clear" w:color="auto" w:fill="auto"/>
            <w:vAlign w:val="center"/>
          </w:tcPr>
          <w:p w:rsidR="002E246B" w:rsidRPr="00E339FC" w:rsidRDefault="002E246B" w:rsidP="00D477E1">
            <w:pPr>
              <w:jc w:val="center"/>
              <w:rPr>
                <w:b/>
                <w:sz w:val="24"/>
                <w:szCs w:val="24"/>
              </w:rPr>
            </w:pPr>
            <w:r w:rsidRPr="00E339FC">
              <w:rPr>
                <w:b/>
                <w:sz w:val="24"/>
                <w:szCs w:val="24"/>
              </w:rPr>
              <w:t>Koch</w:t>
            </w:r>
          </w:p>
        </w:tc>
        <w:tc>
          <w:tcPr>
            <w:tcW w:w="2551" w:type="dxa"/>
            <w:tcBorders>
              <w:left w:val="dashSmallGap" w:sz="12" w:space="0" w:color="E36C0A" w:themeColor="accent6" w:themeShade="BF"/>
            </w:tcBorders>
            <w:shd w:val="clear" w:color="auto" w:fill="auto"/>
            <w:vAlign w:val="center"/>
          </w:tcPr>
          <w:p w:rsidR="002E246B" w:rsidRDefault="002E246B" w:rsidP="00D477E1">
            <w:pPr>
              <w:rPr>
                <w:sz w:val="22"/>
                <w:szCs w:val="22"/>
              </w:rPr>
            </w:pPr>
            <w:r w:rsidRPr="00015F59">
              <w:rPr>
                <w:sz w:val="22"/>
                <w:szCs w:val="22"/>
              </w:rPr>
              <w:t xml:space="preserve">Sehr gute </w:t>
            </w:r>
          </w:p>
          <w:p w:rsidR="002E246B" w:rsidRDefault="002E246B" w:rsidP="00D477E1">
            <w:pPr>
              <w:rPr>
                <w:sz w:val="22"/>
                <w:szCs w:val="22"/>
              </w:rPr>
            </w:pPr>
            <w:r w:rsidRPr="00015F59">
              <w:rPr>
                <w:sz w:val="22"/>
                <w:szCs w:val="22"/>
              </w:rPr>
              <w:t xml:space="preserve">körperliche </w:t>
            </w:r>
          </w:p>
          <w:p w:rsidR="002E246B" w:rsidRDefault="002E246B" w:rsidP="00D477E1">
            <w:pPr>
              <w:rPr>
                <w:sz w:val="22"/>
                <w:szCs w:val="22"/>
              </w:rPr>
            </w:pPr>
            <w:r w:rsidRPr="00015F59">
              <w:rPr>
                <w:sz w:val="22"/>
                <w:szCs w:val="22"/>
              </w:rPr>
              <w:t xml:space="preserve">Verfassung und </w:t>
            </w:r>
          </w:p>
          <w:p w:rsidR="002E246B" w:rsidRPr="00015F59" w:rsidRDefault="002E246B" w:rsidP="00D477E1">
            <w:pPr>
              <w:rPr>
                <w:sz w:val="22"/>
                <w:szCs w:val="22"/>
              </w:rPr>
            </w:pPr>
            <w:r w:rsidRPr="00015F59">
              <w:rPr>
                <w:sz w:val="22"/>
                <w:szCs w:val="22"/>
              </w:rPr>
              <w:t>Durchhaltevermögen</w:t>
            </w:r>
          </w:p>
        </w:tc>
        <w:tc>
          <w:tcPr>
            <w:tcW w:w="2977" w:type="dxa"/>
            <w:shd w:val="clear" w:color="auto" w:fill="auto"/>
            <w:vAlign w:val="center"/>
          </w:tcPr>
          <w:p w:rsidR="002E246B" w:rsidRPr="00015F59" w:rsidRDefault="002E246B" w:rsidP="00D477E1">
            <w:pPr>
              <w:rPr>
                <w:sz w:val="22"/>
                <w:szCs w:val="22"/>
              </w:rPr>
            </w:pPr>
            <w:r w:rsidRPr="00015F59">
              <w:rPr>
                <w:sz w:val="22"/>
                <w:szCs w:val="22"/>
              </w:rPr>
              <w:t xml:space="preserve">Kantine, </w:t>
            </w:r>
          </w:p>
          <w:p w:rsidR="002E246B" w:rsidRDefault="002E246B" w:rsidP="00D477E1">
            <w:pPr>
              <w:rPr>
                <w:sz w:val="22"/>
                <w:szCs w:val="22"/>
              </w:rPr>
            </w:pPr>
            <w:r w:rsidRPr="00015F59">
              <w:rPr>
                <w:sz w:val="22"/>
                <w:szCs w:val="22"/>
              </w:rPr>
              <w:t>Restaurant</w:t>
            </w:r>
            <w:r>
              <w:rPr>
                <w:sz w:val="22"/>
                <w:szCs w:val="22"/>
              </w:rPr>
              <w:t xml:space="preserve">, </w:t>
            </w:r>
          </w:p>
          <w:p w:rsidR="002E246B" w:rsidRPr="00015F59" w:rsidRDefault="002E246B" w:rsidP="00D477E1">
            <w:pPr>
              <w:rPr>
                <w:sz w:val="22"/>
                <w:szCs w:val="22"/>
              </w:rPr>
            </w:pPr>
            <w:r>
              <w:rPr>
                <w:sz w:val="22"/>
                <w:szCs w:val="22"/>
              </w:rPr>
              <w:t>(weitere Beispiele …)</w:t>
            </w:r>
          </w:p>
        </w:tc>
        <w:tc>
          <w:tcPr>
            <w:tcW w:w="2551" w:type="dxa"/>
            <w:shd w:val="clear" w:color="auto" w:fill="auto"/>
            <w:vAlign w:val="center"/>
          </w:tcPr>
          <w:p w:rsidR="002E246B" w:rsidRPr="00015F59" w:rsidRDefault="002E246B" w:rsidP="00D477E1">
            <w:pPr>
              <w:rPr>
                <w:sz w:val="22"/>
                <w:szCs w:val="22"/>
              </w:rPr>
            </w:pPr>
            <w:r>
              <w:rPr>
                <w:sz w:val="22"/>
                <w:szCs w:val="22"/>
              </w:rPr>
              <w:t>Speisen zubereiten, W</w:t>
            </w:r>
            <w:r>
              <w:rPr>
                <w:sz w:val="22"/>
                <w:szCs w:val="22"/>
              </w:rPr>
              <w:t>a</w:t>
            </w:r>
            <w:r>
              <w:rPr>
                <w:sz w:val="22"/>
                <w:szCs w:val="22"/>
              </w:rPr>
              <w:t>ren einkaufen, Lagerha</w:t>
            </w:r>
            <w:r>
              <w:rPr>
                <w:sz w:val="22"/>
                <w:szCs w:val="22"/>
              </w:rPr>
              <w:t>l</w:t>
            </w:r>
            <w:r>
              <w:rPr>
                <w:sz w:val="22"/>
                <w:szCs w:val="22"/>
              </w:rPr>
              <w:t>tung, Kalkulation</w:t>
            </w:r>
          </w:p>
        </w:tc>
      </w:tr>
    </w:tbl>
    <w:p w:rsidR="002E246B" w:rsidRDefault="002E246B" w:rsidP="002E246B">
      <w:pPr>
        <w:rPr>
          <w:sz w:val="24"/>
          <w:szCs w:val="24"/>
          <w:lang w:eastAsia="de-DE"/>
        </w:rPr>
      </w:pPr>
      <w:r>
        <w:rPr>
          <w:sz w:val="24"/>
          <w:szCs w:val="24"/>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2E246B" w:rsidRPr="009B4760" w:rsidTr="00D477E1">
        <w:trPr>
          <w:trHeight w:val="523"/>
        </w:trPr>
        <w:tc>
          <w:tcPr>
            <w:tcW w:w="3119" w:type="dxa"/>
            <w:shd w:val="clear" w:color="auto" w:fill="D9D9D9"/>
          </w:tcPr>
          <w:p w:rsidR="002E246B" w:rsidRPr="009B4760" w:rsidRDefault="002E246B" w:rsidP="00D477E1">
            <w:pPr>
              <w:spacing w:before="40" w:after="60" w:line="160" w:lineRule="exact"/>
              <w:rPr>
                <w:color w:val="000000"/>
                <w:sz w:val="12"/>
              </w:rPr>
            </w:pPr>
            <w:r w:rsidRPr="009B4760">
              <w:rPr>
                <w:sz w:val="12"/>
              </w:rPr>
              <w:lastRenderedPageBreak/>
              <w:br w:type="page"/>
              <w:t>Lernfeld</w:t>
            </w:r>
          </w:p>
          <w:p w:rsidR="002E246B" w:rsidRPr="009B4760" w:rsidRDefault="002E246B" w:rsidP="00D477E1">
            <w:pPr>
              <w:rPr>
                <w:b/>
              </w:rPr>
            </w:pPr>
            <w:r w:rsidRPr="009B4760">
              <w:rPr>
                <w:b/>
              </w:rPr>
              <w:t>LF 1</w:t>
            </w:r>
          </w:p>
        </w:tc>
        <w:tc>
          <w:tcPr>
            <w:tcW w:w="4229" w:type="dxa"/>
            <w:gridSpan w:val="2"/>
            <w:shd w:val="clear" w:color="auto" w:fill="D9D9D9"/>
          </w:tcPr>
          <w:p w:rsidR="002E246B" w:rsidRDefault="002E246B" w:rsidP="00D477E1">
            <w:pPr>
              <w:rPr>
                <w:sz w:val="12"/>
              </w:rPr>
            </w:pPr>
            <w:r>
              <w:rPr>
                <w:sz w:val="12"/>
              </w:rPr>
              <w:t>Titel</w:t>
            </w:r>
          </w:p>
          <w:p w:rsidR="002E246B" w:rsidRPr="00A9269D" w:rsidRDefault="002E246B" w:rsidP="00D477E1">
            <w:pPr>
              <w:rPr>
                <w:b/>
                <w:sz w:val="24"/>
                <w:szCs w:val="32"/>
                <w:lang w:eastAsia="de-DE"/>
              </w:rPr>
            </w:pPr>
            <w:r w:rsidRPr="00A9269D">
              <w:rPr>
                <w:b/>
              </w:rPr>
              <w:t>Berufe in der Gastronomie – Teil II</w:t>
            </w:r>
            <w:r w:rsidRPr="00A9269D">
              <w:rPr>
                <w:b/>
                <w:sz w:val="24"/>
                <w:szCs w:val="32"/>
                <w:lang w:eastAsia="de-DE"/>
              </w:rPr>
              <w:t xml:space="preserve"> </w:t>
            </w:r>
          </w:p>
          <w:p w:rsidR="002E246B" w:rsidRPr="009B4760" w:rsidRDefault="002E246B" w:rsidP="00D477E1">
            <w:pPr>
              <w:rPr>
                <w:b/>
              </w:rPr>
            </w:pPr>
            <w:r w:rsidRPr="00A9269D">
              <w:rPr>
                <w:b/>
              </w:rPr>
              <w:t>Anleitung: Papiertüte</w:t>
            </w:r>
          </w:p>
        </w:tc>
        <w:tc>
          <w:tcPr>
            <w:tcW w:w="188" w:type="dxa"/>
            <w:vMerge w:val="restart"/>
            <w:tcBorders>
              <w:top w:val="nil"/>
              <w:bottom w:val="nil"/>
            </w:tcBorders>
            <w:shd w:val="clear" w:color="auto" w:fill="FFFFFF"/>
          </w:tcPr>
          <w:p w:rsidR="002E246B" w:rsidRPr="009B4760" w:rsidRDefault="002E246B" w:rsidP="00D477E1"/>
        </w:tc>
        <w:tc>
          <w:tcPr>
            <w:tcW w:w="2103" w:type="dxa"/>
            <w:gridSpan w:val="2"/>
            <w:shd w:val="clear" w:color="auto" w:fill="D9D9D9"/>
          </w:tcPr>
          <w:p w:rsidR="002E246B" w:rsidRPr="000F5789" w:rsidRDefault="002E246B" w:rsidP="00D477E1">
            <w:pPr>
              <w:jc w:val="center"/>
              <w:rPr>
                <w:rFonts w:cs="Times New Roman"/>
                <w:b/>
                <w:lang w:eastAsia="de-DE"/>
              </w:rPr>
            </w:pPr>
            <w:r w:rsidRPr="000F5789">
              <w:rPr>
                <w:rFonts w:cs="Times New Roman"/>
                <w:b/>
                <w:lang w:eastAsia="de-DE"/>
              </w:rPr>
              <w:t xml:space="preserve">Ernährung </w:t>
            </w:r>
          </w:p>
          <w:p w:rsidR="002E246B" w:rsidRPr="000F5789" w:rsidRDefault="002E246B" w:rsidP="00D477E1">
            <w:pPr>
              <w:jc w:val="center"/>
              <w:rPr>
                <w:rFonts w:cs="Times New Roman"/>
                <w:b/>
                <w:lang w:eastAsia="de-DE"/>
              </w:rPr>
            </w:pPr>
            <w:r w:rsidRPr="000F5789">
              <w:rPr>
                <w:rFonts w:cs="Times New Roman"/>
                <w:b/>
                <w:lang w:eastAsia="de-DE"/>
              </w:rPr>
              <w:t>und Gastronomie</w:t>
            </w:r>
          </w:p>
          <w:p w:rsidR="002E246B" w:rsidRPr="009A3177" w:rsidRDefault="002E246B" w:rsidP="00D477E1">
            <w:pPr>
              <w:jc w:val="center"/>
              <w:rPr>
                <w:rFonts w:cs="Times New Roman"/>
                <w:b/>
                <w:lang w:eastAsia="de-DE"/>
              </w:rPr>
            </w:pPr>
            <w:r>
              <w:rPr>
                <w:b/>
              </w:rPr>
              <w:t>EG1.01.04.06</w:t>
            </w:r>
          </w:p>
        </w:tc>
      </w:tr>
      <w:tr w:rsidR="002E246B" w:rsidRPr="009B4760" w:rsidTr="00D477E1">
        <w:tc>
          <w:tcPr>
            <w:tcW w:w="7348" w:type="dxa"/>
            <w:gridSpan w:val="3"/>
          </w:tcPr>
          <w:p w:rsidR="002E246B" w:rsidRPr="009B4760" w:rsidRDefault="002E246B" w:rsidP="00D477E1">
            <w:pPr>
              <w:spacing w:before="40" w:after="60" w:line="160" w:lineRule="exact"/>
              <w:rPr>
                <w:sz w:val="12"/>
              </w:rPr>
            </w:pPr>
            <w:r w:rsidRPr="009B4760">
              <w:rPr>
                <w:sz w:val="12"/>
              </w:rPr>
              <w:t>Kompetenzbereiche:</w:t>
            </w:r>
          </w:p>
          <w:p w:rsidR="002E246B" w:rsidRPr="00D43B26" w:rsidRDefault="002E246B" w:rsidP="002E246B">
            <w:pPr>
              <w:pStyle w:val="Kopf8ptafz"/>
              <w:ind w:left="227" w:hanging="170"/>
              <w:rPr>
                <w:szCs w:val="16"/>
              </w:rPr>
            </w:pPr>
            <w:r w:rsidRPr="00D43B26">
              <w:rPr>
                <w:szCs w:val="16"/>
              </w:rPr>
              <w:t>Ich kann in der Gruppe kommunizieren und vereinbarte Regeln einhalten.</w:t>
            </w:r>
          </w:p>
          <w:p w:rsidR="002E246B" w:rsidRPr="009B4760" w:rsidRDefault="002E246B" w:rsidP="002E246B">
            <w:pPr>
              <w:numPr>
                <w:ilvl w:val="0"/>
                <w:numId w:val="6"/>
              </w:numPr>
              <w:ind w:left="227" w:hanging="170"/>
              <w:rPr>
                <w:sz w:val="16"/>
              </w:rPr>
            </w:pPr>
            <w:r w:rsidRPr="00D43B26">
              <w:rPr>
                <w:sz w:val="16"/>
                <w:szCs w:val="16"/>
              </w:rPr>
              <w:t>Ich kann Arbeitsabläufe lesen und verstehen.</w:t>
            </w:r>
          </w:p>
        </w:tc>
        <w:tc>
          <w:tcPr>
            <w:tcW w:w="188" w:type="dxa"/>
            <w:vMerge/>
            <w:tcBorders>
              <w:bottom w:val="nil"/>
              <w:right w:val="nil"/>
            </w:tcBorders>
            <w:vAlign w:val="center"/>
          </w:tcPr>
          <w:p w:rsidR="002E246B" w:rsidRPr="009B4760" w:rsidRDefault="002E246B" w:rsidP="00D477E1">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2E246B"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2E246B" w:rsidRPr="009A3177" w:rsidRDefault="002E246B" w:rsidP="00D477E1">
                  <w:pPr>
                    <w:jc w:val="center"/>
                    <w:rPr>
                      <w:lang w:eastAsia="de-DE"/>
                    </w:rPr>
                  </w:pPr>
                  <w:proofErr w:type="spellStart"/>
                  <w:r w:rsidRPr="009A3177">
                    <w:rPr>
                      <w:lang w:eastAsia="de-DE"/>
                    </w:rPr>
                    <w:t>LernPROJEKT</w:t>
                  </w:r>
                  <w:proofErr w:type="spellEnd"/>
                </w:p>
              </w:tc>
            </w:tr>
            <w:tr w:rsidR="002E246B"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2E246B" w:rsidRPr="009A3177" w:rsidRDefault="002E246B" w:rsidP="00D477E1">
                  <w:pPr>
                    <w:jc w:val="center"/>
                    <w:rPr>
                      <w:lang w:eastAsia="de-DE"/>
                    </w:rPr>
                  </w:pPr>
                  <w:proofErr w:type="spellStart"/>
                  <w:r w:rsidRPr="009A3177">
                    <w:rPr>
                      <w:lang w:eastAsia="de-DE"/>
                    </w:rPr>
                    <w:t>LernTHEMA</w:t>
                  </w:r>
                  <w:proofErr w:type="spellEnd"/>
                </w:p>
              </w:tc>
            </w:tr>
            <w:tr w:rsidR="002E246B" w:rsidRPr="009B4760" w:rsidTr="00D477E1">
              <w:trPr>
                <w:trHeight w:val="284"/>
              </w:trPr>
              <w:tc>
                <w:tcPr>
                  <w:tcW w:w="2090" w:type="dxa"/>
                  <w:tcBorders>
                    <w:top w:val="single" w:sz="4" w:space="0" w:color="auto"/>
                    <w:left w:val="single" w:sz="4" w:space="0" w:color="auto"/>
                    <w:bottom w:val="nil"/>
                    <w:right w:val="single" w:sz="4" w:space="0" w:color="auto"/>
                  </w:tcBorders>
                  <w:shd w:val="clear" w:color="auto" w:fill="D9D9D9"/>
                </w:tcPr>
                <w:p w:rsidR="002E246B" w:rsidRPr="009B4760" w:rsidRDefault="002E246B" w:rsidP="00D477E1">
                  <w:pPr>
                    <w:jc w:val="center"/>
                    <w:rPr>
                      <w:rFonts w:cs="Times New Roman"/>
                      <w:b/>
                      <w:lang w:eastAsia="de-DE"/>
                    </w:rPr>
                  </w:pPr>
                  <w:proofErr w:type="spellStart"/>
                  <w:r w:rsidRPr="009B4760">
                    <w:rPr>
                      <w:rFonts w:cs="Times New Roman"/>
                      <w:b/>
                      <w:lang w:eastAsia="de-DE"/>
                    </w:rPr>
                    <w:t>LernSCHRITT</w:t>
                  </w:r>
                  <w:proofErr w:type="spellEnd"/>
                </w:p>
              </w:tc>
            </w:tr>
          </w:tbl>
          <w:p w:rsidR="002E246B" w:rsidRPr="009B4760" w:rsidRDefault="002E246B" w:rsidP="00D477E1"/>
        </w:tc>
      </w:tr>
      <w:tr w:rsidR="002E246B" w:rsidRPr="009B4760" w:rsidTr="00D477E1">
        <w:trPr>
          <w:trHeight w:val="149"/>
        </w:trPr>
        <w:tc>
          <w:tcPr>
            <w:tcW w:w="7348" w:type="dxa"/>
            <w:gridSpan w:val="3"/>
            <w:tcBorders>
              <w:left w:val="nil"/>
              <w:right w:val="nil"/>
            </w:tcBorders>
          </w:tcPr>
          <w:p w:rsidR="002E246B" w:rsidRPr="009B4760" w:rsidRDefault="002E246B" w:rsidP="00D477E1"/>
        </w:tc>
        <w:tc>
          <w:tcPr>
            <w:tcW w:w="196" w:type="dxa"/>
            <w:gridSpan w:val="2"/>
            <w:tcBorders>
              <w:top w:val="nil"/>
              <w:left w:val="nil"/>
              <w:right w:val="nil"/>
            </w:tcBorders>
          </w:tcPr>
          <w:p w:rsidR="002E246B" w:rsidRPr="009B4760" w:rsidRDefault="002E246B" w:rsidP="00D477E1"/>
        </w:tc>
        <w:tc>
          <w:tcPr>
            <w:tcW w:w="2095" w:type="dxa"/>
            <w:tcBorders>
              <w:left w:val="nil"/>
              <w:right w:val="nil"/>
            </w:tcBorders>
          </w:tcPr>
          <w:p w:rsidR="002E246B" w:rsidRPr="009B4760" w:rsidRDefault="002E246B" w:rsidP="00D477E1"/>
        </w:tc>
      </w:tr>
      <w:tr w:rsidR="002E246B" w:rsidRPr="009B4760" w:rsidTr="00D477E1">
        <w:trPr>
          <w:trHeight w:val="443"/>
        </w:trPr>
        <w:tc>
          <w:tcPr>
            <w:tcW w:w="4818" w:type="dxa"/>
            <w:gridSpan w:val="2"/>
            <w:vMerge w:val="restart"/>
          </w:tcPr>
          <w:p w:rsidR="002E246B" w:rsidRPr="00A9269D" w:rsidRDefault="002E246B" w:rsidP="00D477E1">
            <w:pPr>
              <w:spacing w:before="40" w:after="60" w:line="160" w:lineRule="exact"/>
              <w:rPr>
                <w:sz w:val="12"/>
              </w:rPr>
            </w:pPr>
            <w:r w:rsidRPr="009B4760">
              <w:rPr>
                <w:sz w:val="12"/>
              </w:rPr>
              <w:t>Kompetenzen</w:t>
            </w:r>
            <w:r>
              <w:rPr>
                <w:sz w:val="12"/>
              </w:rPr>
              <w:t>:</w:t>
            </w:r>
          </w:p>
          <w:p w:rsidR="002E246B" w:rsidRPr="00786BE4" w:rsidRDefault="002E246B" w:rsidP="002E246B">
            <w:pPr>
              <w:numPr>
                <w:ilvl w:val="0"/>
                <w:numId w:val="6"/>
              </w:numPr>
              <w:ind w:left="227" w:hanging="170"/>
              <w:rPr>
                <w:sz w:val="16"/>
              </w:rPr>
            </w:pPr>
            <w:r>
              <w:rPr>
                <w:sz w:val="16"/>
              </w:rPr>
              <w:t>Ich kann eine Papiertüte nach Anleitung herstellen.</w:t>
            </w:r>
          </w:p>
        </w:tc>
        <w:tc>
          <w:tcPr>
            <w:tcW w:w="4821" w:type="dxa"/>
            <w:gridSpan w:val="4"/>
          </w:tcPr>
          <w:p w:rsidR="002E246B" w:rsidRPr="009B4760" w:rsidRDefault="002E246B" w:rsidP="00D477E1">
            <w:pPr>
              <w:spacing w:before="40" w:after="60" w:line="160" w:lineRule="exact"/>
              <w:rPr>
                <w:sz w:val="12"/>
              </w:rPr>
            </w:pPr>
            <w:r w:rsidRPr="009B4760">
              <w:rPr>
                <w:sz w:val="12"/>
              </w:rPr>
              <w:t>Was Sie schon können sollten:</w:t>
            </w:r>
          </w:p>
          <w:p w:rsidR="002E246B" w:rsidRPr="009B4760" w:rsidRDefault="002E246B" w:rsidP="00D477E1">
            <w:pPr>
              <w:ind w:left="227"/>
              <w:rPr>
                <w:sz w:val="16"/>
              </w:rPr>
            </w:pPr>
            <w:r>
              <w:rPr>
                <w:sz w:val="16"/>
              </w:rPr>
              <w:t>Ich kann eine Anleitung lesen.</w:t>
            </w:r>
          </w:p>
        </w:tc>
      </w:tr>
      <w:tr w:rsidR="002E246B" w:rsidRPr="009B4760" w:rsidTr="00D477E1">
        <w:trPr>
          <w:trHeight w:val="443"/>
        </w:trPr>
        <w:tc>
          <w:tcPr>
            <w:tcW w:w="4818" w:type="dxa"/>
            <w:gridSpan w:val="2"/>
            <w:vMerge/>
          </w:tcPr>
          <w:p w:rsidR="002E246B" w:rsidRPr="009B4760" w:rsidRDefault="002E246B" w:rsidP="00D477E1">
            <w:pPr>
              <w:spacing w:before="40" w:after="60" w:line="160" w:lineRule="exact"/>
              <w:rPr>
                <w:sz w:val="12"/>
              </w:rPr>
            </w:pPr>
          </w:p>
        </w:tc>
        <w:tc>
          <w:tcPr>
            <w:tcW w:w="4821" w:type="dxa"/>
            <w:gridSpan w:val="4"/>
          </w:tcPr>
          <w:p w:rsidR="002E246B" w:rsidRPr="009B4760" w:rsidRDefault="002E246B" w:rsidP="00D477E1">
            <w:pPr>
              <w:spacing w:before="40" w:after="60" w:line="160" w:lineRule="exact"/>
              <w:rPr>
                <w:sz w:val="12"/>
              </w:rPr>
            </w:pPr>
            <w:r w:rsidRPr="009B4760">
              <w:rPr>
                <w:sz w:val="12"/>
              </w:rPr>
              <w:t>Wofür Sie das benötigen:</w:t>
            </w:r>
          </w:p>
          <w:p w:rsidR="002E246B" w:rsidRPr="009B4760" w:rsidRDefault="002E246B" w:rsidP="002E246B">
            <w:pPr>
              <w:numPr>
                <w:ilvl w:val="0"/>
                <w:numId w:val="6"/>
              </w:numPr>
              <w:ind w:left="227" w:hanging="170"/>
              <w:rPr>
                <w:sz w:val="16"/>
              </w:rPr>
            </w:pPr>
            <w:r>
              <w:rPr>
                <w:sz w:val="16"/>
              </w:rPr>
              <w:t>Berufsorientierung</w:t>
            </w:r>
          </w:p>
        </w:tc>
      </w:tr>
      <w:tr w:rsidR="002E246B" w:rsidRPr="009B4760" w:rsidTr="00D477E1">
        <w:trPr>
          <w:trHeight w:val="443"/>
        </w:trPr>
        <w:tc>
          <w:tcPr>
            <w:tcW w:w="4818" w:type="dxa"/>
            <w:gridSpan w:val="2"/>
            <w:vMerge/>
          </w:tcPr>
          <w:p w:rsidR="002E246B" w:rsidRPr="009B4760" w:rsidRDefault="002E246B" w:rsidP="00D477E1">
            <w:pPr>
              <w:spacing w:before="40" w:after="60" w:line="160" w:lineRule="exact"/>
              <w:rPr>
                <w:sz w:val="12"/>
              </w:rPr>
            </w:pPr>
          </w:p>
        </w:tc>
        <w:tc>
          <w:tcPr>
            <w:tcW w:w="4821" w:type="dxa"/>
            <w:gridSpan w:val="4"/>
          </w:tcPr>
          <w:p w:rsidR="002E246B" w:rsidRPr="009B4760" w:rsidRDefault="002E246B" w:rsidP="00D477E1">
            <w:pPr>
              <w:spacing w:before="40" w:after="60" w:line="160" w:lineRule="exact"/>
              <w:rPr>
                <w:sz w:val="12"/>
              </w:rPr>
            </w:pPr>
            <w:r w:rsidRPr="009B4760">
              <w:rPr>
                <w:sz w:val="12"/>
              </w:rPr>
              <w:t>Wie Sie Ihr Können prüfen können:</w:t>
            </w:r>
          </w:p>
          <w:p w:rsidR="002E246B" w:rsidRPr="009B4760" w:rsidRDefault="002E246B" w:rsidP="00B81186">
            <w:pPr>
              <w:ind w:left="227"/>
              <w:rPr>
                <w:sz w:val="16"/>
              </w:rPr>
            </w:pPr>
          </w:p>
        </w:tc>
      </w:tr>
    </w:tbl>
    <w:p w:rsidR="002E246B" w:rsidRDefault="00A44744" w:rsidP="002E246B">
      <w:pPr>
        <w:rPr>
          <w:sz w:val="24"/>
          <w:szCs w:val="24"/>
          <w:lang w:eastAsia="de-DE"/>
        </w:rPr>
      </w:pPr>
      <w:r w:rsidRPr="00032DEA">
        <w:rPr>
          <w:noProof/>
          <w:sz w:val="24"/>
          <w:szCs w:val="24"/>
          <w:lang w:eastAsia="de-DE"/>
        </w:rPr>
        <w:drawing>
          <wp:anchor distT="0" distB="0" distL="114300" distR="114300" simplePos="0" relativeHeight="252093440" behindDoc="0" locked="0" layoutInCell="0" allowOverlap="1" wp14:anchorId="0B76F105" wp14:editId="6D09089B">
            <wp:simplePos x="0" y="0"/>
            <wp:positionH relativeFrom="rightMargin">
              <wp:posOffset>828040</wp:posOffset>
            </wp:positionH>
            <wp:positionV relativeFrom="paragraph">
              <wp:posOffset>68580</wp:posOffset>
            </wp:positionV>
            <wp:extent cx="348615" cy="320040"/>
            <wp:effectExtent l="0" t="0" r="0" b="3810"/>
            <wp:wrapNone/>
            <wp:docPr id="479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2DEA">
        <w:rPr>
          <w:noProof/>
          <w:sz w:val="24"/>
          <w:szCs w:val="24"/>
          <w:lang w:eastAsia="de-DE"/>
        </w:rPr>
        <w:drawing>
          <wp:anchor distT="0" distB="0" distL="114300" distR="114300" simplePos="0" relativeHeight="252092416" behindDoc="0" locked="0" layoutInCell="0" allowOverlap="1" wp14:anchorId="0E9C2091" wp14:editId="169A10B4">
            <wp:simplePos x="0" y="0"/>
            <wp:positionH relativeFrom="rightMargin">
              <wp:posOffset>467995</wp:posOffset>
            </wp:positionH>
            <wp:positionV relativeFrom="paragraph">
              <wp:posOffset>68580</wp:posOffset>
            </wp:positionV>
            <wp:extent cx="349885" cy="320675"/>
            <wp:effectExtent l="0" t="0" r="0" b="3175"/>
            <wp:wrapNone/>
            <wp:docPr id="47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2DEA">
        <w:rPr>
          <w:noProof/>
          <w:sz w:val="24"/>
          <w:szCs w:val="24"/>
          <w:lang w:eastAsia="de-DE"/>
        </w:rPr>
        <w:drawing>
          <wp:anchor distT="0" distB="0" distL="114300" distR="114300" simplePos="0" relativeHeight="252091392" behindDoc="0" locked="0" layoutInCell="0" allowOverlap="1" wp14:anchorId="2F7F7B72" wp14:editId="48AF84C7">
            <wp:simplePos x="0" y="0"/>
            <wp:positionH relativeFrom="rightMargin">
              <wp:posOffset>107950</wp:posOffset>
            </wp:positionH>
            <wp:positionV relativeFrom="paragraph">
              <wp:posOffset>68893</wp:posOffset>
            </wp:positionV>
            <wp:extent cx="349885" cy="320675"/>
            <wp:effectExtent l="0" t="0" r="0" b="3175"/>
            <wp:wrapNone/>
            <wp:docPr id="48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201FAE" w:rsidRPr="00A42BBA">
        <w:rPr>
          <w:noProof/>
          <w:lang w:eastAsia="de-DE"/>
        </w:rPr>
        <mc:AlternateContent>
          <mc:Choice Requires="wps">
            <w:drawing>
              <wp:anchor distT="0" distB="0" distL="114300" distR="114300" simplePos="0" relativeHeight="252065792" behindDoc="0" locked="0" layoutInCell="1" allowOverlap="1" wp14:anchorId="1085A142" wp14:editId="71882815">
                <wp:simplePos x="0" y="0"/>
                <wp:positionH relativeFrom="column">
                  <wp:posOffset>-4445</wp:posOffset>
                </wp:positionH>
                <wp:positionV relativeFrom="paragraph">
                  <wp:posOffset>-6985</wp:posOffset>
                </wp:positionV>
                <wp:extent cx="1933575" cy="701675"/>
                <wp:effectExtent l="57150" t="38100" r="28575" b="79375"/>
                <wp:wrapNone/>
                <wp:docPr id="116" name="Pfeil nach rechts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33575" cy="701675"/>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055760" w:rsidRDefault="00333930" w:rsidP="002E246B">
                            <w:pPr>
                              <w:jc w:val="center"/>
                              <w:rPr>
                                <w:rStyle w:val="Fett"/>
                                <w:bCs w:val="0"/>
                                <w:color w:val="005426"/>
                                <w:sz w:val="24"/>
                              </w:rPr>
                            </w:pPr>
                            <w:r w:rsidRPr="004D0984">
                              <w:rPr>
                                <w:rStyle w:val="Fett"/>
                                <w:bCs w:val="0"/>
                                <w:color w:val="7030A0"/>
                                <w:sz w:val="24"/>
                              </w:rPr>
                              <w:t>Mit</w:t>
                            </w:r>
                            <w:r>
                              <w:rPr>
                                <w:rStyle w:val="Fett"/>
                                <w:bCs w:val="0"/>
                                <w:color w:val="E36C0A" w:themeColor="accent6" w:themeShade="BF"/>
                                <w:sz w:val="24"/>
                              </w:rPr>
                              <w:t>mach</w:t>
                            </w:r>
                            <w:r>
                              <w:rPr>
                                <w:rStyle w:val="Fett"/>
                                <w:bCs w:val="0"/>
                                <w:color w:val="00B050"/>
                                <w:sz w:val="24"/>
                              </w:rPr>
                              <w:t>station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116" o:spid="_x0000_s1231" type="#_x0000_t13" style="position:absolute;margin-left:-.35pt;margin-top:-.55pt;width:152.25pt;height:55.25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" adj="17681" fillcolor="#c9b5e8" stroked="f">
                <v:fill color2="#f0eaf9" rotate="t" angle="180" colors="0 #c9b5e8;22938f #d9cbee;1 #f0eaf9" focus="100%" type="gradient"/>
                <v:shadow on="t" color="black" opacity="24903f" origin=",.5" offset="0,.55556mm"/>
                <v:path arrowok="t"/>
                <v:textbox>
                  <w:txbxContent>
                    <w:p w:rsidR="00333930" w:rsidRPr="00055760" w:rsidRDefault="00333930" w:rsidP="002E246B">
                      <w:pPr>
                        <w:jc w:val="center"/>
                        <w:rPr>
                          <w:rStyle w:val="Fett"/>
                          <w:bCs w:val="0"/>
                          <w:color w:val="005426"/>
                          <w:sz w:val="24"/>
                        </w:rPr>
                      </w:pPr>
                      <w:r w:rsidRPr="004D0984">
                        <w:rPr>
                          <w:rStyle w:val="Fett"/>
                          <w:bCs w:val="0"/>
                          <w:color w:val="7030A0"/>
                          <w:sz w:val="24"/>
                        </w:rPr>
                        <w:t>Mit</w:t>
                      </w:r>
                      <w:r>
                        <w:rPr>
                          <w:rStyle w:val="Fett"/>
                          <w:bCs w:val="0"/>
                          <w:color w:val="E36C0A" w:themeColor="accent6" w:themeShade="BF"/>
                          <w:sz w:val="24"/>
                        </w:rPr>
                        <w:t>mach</w:t>
                      </w:r>
                      <w:r>
                        <w:rPr>
                          <w:rStyle w:val="Fett"/>
                          <w:bCs w:val="0"/>
                          <w:color w:val="00B050"/>
                          <w:sz w:val="24"/>
                        </w:rPr>
                        <w:t>station</w:t>
                      </w:r>
                    </w:p>
                  </w:txbxContent>
                </v:textbox>
              </v:shape>
            </w:pict>
          </mc:Fallback>
        </mc:AlternateContent>
      </w:r>
    </w:p>
    <w:p w:rsidR="002E246B" w:rsidRDefault="002E246B" w:rsidP="002E246B">
      <w:pPr>
        <w:rPr>
          <w:sz w:val="24"/>
          <w:szCs w:val="24"/>
          <w:lang w:eastAsia="de-DE"/>
        </w:rPr>
      </w:pPr>
    </w:p>
    <w:p w:rsidR="002E246B" w:rsidRDefault="002E246B" w:rsidP="002E246B">
      <w:pPr>
        <w:tabs>
          <w:tab w:val="left" w:pos="3572"/>
        </w:tabs>
        <w:rPr>
          <w:sz w:val="24"/>
          <w:szCs w:val="24"/>
          <w:lang w:eastAsia="de-DE"/>
        </w:rPr>
      </w:pPr>
    </w:p>
    <w:p w:rsidR="002E246B" w:rsidRDefault="002E246B" w:rsidP="00201FAE">
      <w:pPr>
        <w:pStyle w:val="Abstandszeile"/>
        <w:rPr>
          <w:sz w:val="24"/>
          <w:szCs w:val="24"/>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134"/>
        <w:gridCol w:w="1033"/>
        <w:gridCol w:w="2936"/>
        <w:gridCol w:w="2268"/>
      </w:tblGrid>
      <w:tr w:rsidR="002E246B" w:rsidRPr="00DE4890" w:rsidTr="00D80647">
        <w:trPr>
          <w:trHeight w:val="397"/>
        </w:trPr>
        <w:tc>
          <w:tcPr>
            <w:tcW w:w="1134" w:type="dxa"/>
            <w:shd w:val="clear" w:color="auto" w:fill="D9D9D9" w:themeFill="background1" w:themeFillShade="D9"/>
            <w:vAlign w:val="center"/>
          </w:tcPr>
          <w:p w:rsidR="002E246B" w:rsidRPr="00DE4890" w:rsidRDefault="002E246B" w:rsidP="00D477E1">
            <w:pPr>
              <w:pStyle w:val="TabelleKopfmitte"/>
            </w:pPr>
            <w:r>
              <w:t>Phase</w:t>
            </w:r>
          </w:p>
        </w:tc>
        <w:tc>
          <w:tcPr>
            <w:tcW w:w="1033" w:type="dxa"/>
            <w:shd w:val="clear" w:color="auto" w:fill="D9D9D9" w:themeFill="background1" w:themeFillShade="D9"/>
            <w:vAlign w:val="center"/>
          </w:tcPr>
          <w:p w:rsidR="002E246B" w:rsidRPr="00DE4890" w:rsidRDefault="002E246B" w:rsidP="00D477E1">
            <w:pPr>
              <w:pStyle w:val="TabelleKopfmitte"/>
            </w:pPr>
            <w:r>
              <w:t>Zeit</w:t>
            </w:r>
          </w:p>
        </w:tc>
        <w:tc>
          <w:tcPr>
            <w:tcW w:w="2936" w:type="dxa"/>
            <w:shd w:val="clear" w:color="auto" w:fill="D9D9D9" w:themeFill="background1" w:themeFillShade="D9"/>
            <w:vAlign w:val="center"/>
          </w:tcPr>
          <w:p w:rsidR="002E246B" w:rsidRPr="00DE4890" w:rsidRDefault="002E246B" w:rsidP="00D477E1">
            <w:pPr>
              <w:pStyle w:val="TabelleKopfmitte"/>
            </w:pPr>
            <w:r>
              <w:t>Aufgabe</w:t>
            </w:r>
          </w:p>
        </w:tc>
        <w:tc>
          <w:tcPr>
            <w:tcW w:w="2268" w:type="dxa"/>
            <w:shd w:val="clear" w:color="auto" w:fill="D9D9D9" w:themeFill="background1" w:themeFillShade="D9"/>
            <w:vAlign w:val="center"/>
          </w:tcPr>
          <w:p w:rsidR="002E246B" w:rsidRDefault="002E246B" w:rsidP="00D477E1">
            <w:pPr>
              <w:pStyle w:val="TabelleKopfmitte"/>
            </w:pPr>
            <w:r>
              <w:t>Hinweis</w:t>
            </w:r>
          </w:p>
        </w:tc>
      </w:tr>
      <w:tr w:rsidR="002E246B" w:rsidRPr="00DE4890" w:rsidTr="00D80647">
        <w:trPr>
          <w:trHeight w:val="624"/>
        </w:trPr>
        <w:tc>
          <w:tcPr>
            <w:tcW w:w="1134" w:type="dxa"/>
            <w:shd w:val="clear" w:color="auto" w:fill="auto"/>
            <w:vAlign w:val="center"/>
          </w:tcPr>
          <w:p w:rsidR="002E246B" w:rsidRPr="00F0156F" w:rsidRDefault="002E246B" w:rsidP="00D477E1">
            <w:pPr>
              <w:pStyle w:val="Textkrpermitte"/>
            </w:pPr>
            <w:r>
              <w:rPr>
                <w:noProof/>
                <w:sz w:val="24"/>
              </w:rPr>
              <w:drawing>
                <wp:inline distT="0" distB="0" distL="0" distR="0" wp14:anchorId="0F7695EF" wp14:editId="53629F4E">
                  <wp:extent cx="302701" cy="324000"/>
                  <wp:effectExtent l="0" t="0" r="2540" b="0"/>
                  <wp:docPr id="10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1033" w:type="dxa"/>
            <w:shd w:val="clear" w:color="auto" w:fill="auto"/>
            <w:vAlign w:val="center"/>
          </w:tcPr>
          <w:p w:rsidR="002E246B" w:rsidRPr="00A9269D" w:rsidRDefault="002E246B" w:rsidP="00D477E1">
            <w:pPr>
              <w:pStyle w:val="Textkrper"/>
              <w:jc w:val="center"/>
            </w:pPr>
            <w:r w:rsidRPr="00A9269D">
              <w:t>30</w:t>
            </w:r>
          </w:p>
          <w:p w:rsidR="002E246B" w:rsidRPr="00A9269D" w:rsidRDefault="001B46C5" w:rsidP="00D477E1">
            <w:pPr>
              <w:pStyle w:val="Textkrper"/>
              <w:jc w:val="center"/>
            </w:pPr>
            <w:r>
              <w:t>Min.</w:t>
            </w:r>
          </w:p>
        </w:tc>
        <w:tc>
          <w:tcPr>
            <w:tcW w:w="2936" w:type="dxa"/>
            <w:shd w:val="clear" w:color="auto" w:fill="auto"/>
            <w:vAlign w:val="center"/>
          </w:tcPr>
          <w:p w:rsidR="002E246B" w:rsidRPr="00674551" w:rsidRDefault="002E246B" w:rsidP="00D477E1">
            <w:pPr>
              <w:pStyle w:val="Textkrper"/>
              <w:jc w:val="left"/>
              <w:rPr>
                <w:noProof/>
              </w:rPr>
            </w:pPr>
            <w:r>
              <w:rPr>
                <w:noProof/>
              </w:rPr>
              <w:t xml:space="preserve">Stellen Sie nach den Vorgaben eine </w:t>
            </w:r>
            <w:r w:rsidRPr="000F1B21">
              <w:rPr>
                <w:b/>
                <w:noProof/>
              </w:rPr>
              <w:t>Papiertüte</w:t>
            </w:r>
            <w:r>
              <w:rPr>
                <w:noProof/>
              </w:rPr>
              <w:t xml:space="preserve"> zur Probe her. Sobald Sie die Vorgehensweise verstanden haben, verwenden Sie ein bereit liegendes </w:t>
            </w:r>
            <w:r w:rsidRPr="00B96B29">
              <w:rPr>
                <w:b/>
                <w:noProof/>
              </w:rPr>
              <w:t>Originalpapier</w:t>
            </w:r>
            <w:r>
              <w:rPr>
                <w:noProof/>
              </w:rPr>
              <w:t xml:space="preserve"> und stellen </w:t>
            </w:r>
            <w:r w:rsidRPr="00B96B29">
              <w:rPr>
                <w:b/>
                <w:noProof/>
              </w:rPr>
              <w:t>eine</w:t>
            </w:r>
            <w:r>
              <w:rPr>
                <w:noProof/>
              </w:rPr>
              <w:t xml:space="preserve"> </w:t>
            </w:r>
            <w:r w:rsidRPr="00B96B29">
              <w:rPr>
                <w:b/>
                <w:noProof/>
              </w:rPr>
              <w:t>Originaltüte</w:t>
            </w:r>
            <w:r>
              <w:rPr>
                <w:noProof/>
              </w:rPr>
              <w:t xml:space="preserve"> her.</w:t>
            </w:r>
          </w:p>
        </w:tc>
        <w:tc>
          <w:tcPr>
            <w:tcW w:w="2268" w:type="dxa"/>
          </w:tcPr>
          <w:p w:rsidR="002E246B" w:rsidRPr="00A9269D" w:rsidRDefault="00B81186" w:rsidP="00D477E1">
            <w:pPr>
              <w:pStyle w:val="Textkrper"/>
              <w:jc w:val="left"/>
              <w:rPr>
                <w:b/>
                <w:noProof/>
              </w:rPr>
            </w:pPr>
            <w:r w:rsidRPr="00AA18D1">
              <w:rPr>
                <w:noProof/>
              </w:rPr>
              <w:drawing>
                <wp:anchor distT="0" distB="0" distL="114300" distR="114300" simplePos="0" relativeHeight="252218368" behindDoc="0" locked="0" layoutInCell="1" allowOverlap="1" wp14:anchorId="098656FF" wp14:editId="01C41815">
                  <wp:simplePos x="0" y="0"/>
                  <wp:positionH relativeFrom="column">
                    <wp:posOffset>1819275</wp:posOffset>
                  </wp:positionH>
                  <wp:positionV relativeFrom="paragraph">
                    <wp:posOffset>15240</wp:posOffset>
                  </wp:positionV>
                  <wp:extent cx="314325" cy="314325"/>
                  <wp:effectExtent l="0" t="0" r="9525" b="9525"/>
                  <wp:wrapNone/>
                  <wp:docPr id="293" name="Grafik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2E246B" w:rsidRPr="00786BE4">
              <w:rPr>
                <w:noProof/>
              </w:rPr>
              <w:t>Zusatzstation während der Berufsmesse.</w:t>
            </w:r>
            <w:r w:rsidRPr="00AA18D1">
              <w:rPr>
                <w:noProof/>
              </w:rPr>
              <w:t xml:space="preserve"> </w:t>
            </w:r>
          </w:p>
        </w:tc>
      </w:tr>
    </w:tbl>
    <w:p w:rsidR="002E246B" w:rsidRPr="00D80647" w:rsidRDefault="00D80647" w:rsidP="00D80647">
      <w:pPr>
        <w:pStyle w:val="berschrift1"/>
      </w:pPr>
      <w:r>
        <w:t>So sieht das Ergebnis aus.</w:t>
      </w:r>
    </w:p>
    <w:p w:rsidR="002E246B" w:rsidRDefault="00D80647" w:rsidP="002E246B">
      <w:pPr>
        <w:rPr>
          <w:sz w:val="24"/>
          <w:szCs w:val="24"/>
          <w:lang w:eastAsia="de-DE"/>
        </w:rPr>
      </w:pPr>
      <w:r>
        <w:rPr>
          <w:noProof/>
          <w:sz w:val="24"/>
          <w:szCs w:val="24"/>
          <w:lang w:eastAsia="de-DE"/>
        </w:rPr>
        <w:drawing>
          <wp:anchor distT="0" distB="0" distL="114300" distR="114300" simplePos="0" relativeHeight="252066816" behindDoc="0" locked="0" layoutInCell="1" allowOverlap="1" wp14:anchorId="5ADC8DE2" wp14:editId="5A3BF00B">
            <wp:simplePos x="0" y="0"/>
            <wp:positionH relativeFrom="column">
              <wp:posOffset>1720215</wp:posOffset>
            </wp:positionH>
            <wp:positionV relativeFrom="paragraph">
              <wp:posOffset>136525</wp:posOffset>
            </wp:positionV>
            <wp:extent cx="2224405" cy="2560320"/>
            <wp:effectExtent l="0" t="0" r="4445" b="0"/>
            <wp:wrapNone/>
            <wp:docPr id="148" name="Grafik 148" descr="E:\Bilder Biberach\Tüte-gan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ilder Biberach\Tüte-ganz.jpg"/>
                    <pic:cNvPicPr>
                      <a:picLocks noChangeAspect="1" noChangeArrowheads="1"/>
                    </pic:cNvPicPr>
                  </pic:nvPicPr>
                  <pic:blipFill rotWithShape="1">
                    <a:blip r:embed="rId168" cstate="print">
                      <a:extLst>
                        <a:ext uri="{28A0092B-C50C-407E-A947-70E740481C1C}">
                          <a14:useLocalDpi xmlns:a14="http://schemas.microsoft.com/office/drawing/2010/main" val="0"/>
                        </a:ext>
                      </a:extLst>
                    </a:blip>
                    <a:srcRect l="10784" t="-759" r="19797" b="1"/>
                    <a:stretch/>
                  </pic:blipFill>
                  <pic:spPr bwMode="auto">
                    <a:xfrm>
                      <a:off x="0" y="0"/>
                      <a:ext cx="2224405" cy="25603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E246B">
        <w:rPr>
          <w:sz w:val="24"/>
          <w:szCs w:val="24"/>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4229"/>
        <w:gridCol w:w="188"/>
        <w:gridCol w:w="2103"/>
      </w:tblGrid>
      <w:tr w:rsidR="002E246B" w:rsidRPr="009B4760" w:rsidTr="00D477E1">
        <w:trPr>
          <w:trHeight w:val="523"/>
        </w:trPr>
        <w:tc>
          <w:tcPr>
            <w:tcW w:w="3119" w:type="dxa"/>
            <w:shd w:val="clear" w:color="auto" w:fill="D9D9D9"/>
          </w:tcPr>
          <w:p w:rsidR="002E246B" w:rsidRPr="009B4760" w:rsidRDefault="002E246B" w:rsidP="00D477E1">
            <w:pPr>
              <w:spacing w:before="40" w:after="60" w:line="160" w:lineRule="exact"/>
              <w:rPr>
                <w:color w:val="000000"/>
                <w:sz w:val="12"/>
              </w:rPr>
            </w:pPr>
            <w:r w:rsidRPr="009B4760">
              <w:rPr>
                <w:sz w:val="12"/>
              </w:rPr>
              <w:lastRenderedPageBreak/>
              <w:br w:type="page"/>
              <w:t>Lernfeld</w:t>
            </w:r>
          </w:p>
          <w:p w:rsidR="002E246B" w:rsidRPr="009B4760" w:rsidRDefault="002E246B" w:rsidP="00D477E1">
            <w:pPr>
              <w:rPr>
                <w:b/>
              </w:rPr>
            </w:pPr>
            <w:r w:rsidRPr="009B4760">
              <w:rPr>
                <w:b/>
              </w:rPr>
              <w:t>LF 1</w:t>
            </w:r>
          </w:p>
        </w:tc>
        <w:tc>
          <w:tcPr>
            <w:tcW w:w="4229" w:type="dxa"/>
            <w:shd w:val="clear" w:color="auto" w:fill="D9D9D9"/>
          </w:tcPr>
          <w:p w:rsidR="002E246B" w:rsidRDefault="002E246B" w:rsidP="00D477E1">
            <w:pPr>
              <w:rPr>
                <w:sz w:val="12"/>
              </w:rPr>
            </w:pPr>
            <w:r>
              <w:rPr>
                <w:sz w:val="12"/>
              </w:rPr>
              <w:t>Titel</w:t>
            </w:r>
          </w:p>
          <w:p w:rsidR="002E246B" w:rsidRPr="009B4760" w:rsidRDefault="002E246B" w:rsidP="00904125">
            <w:pPr>
              <w:rPr>
                <w:b/>
              </w:rPr>
            </w:pPr>
            <w:r w:rsidRPr="009B4760">
              <w:rPr>
                <w:b/>
              </w:rPr>
              <w:t xml:space="preserve"> Meine ersten Schritte in der Schule</w:t>
            </w:r>
            <w:r w:rsidR="00904125">
              <w:rPr>
                <w:b/>
              </w:rPr>
              <w:t xml:space="preserve"> im Bereich Gastronomie – </w:t>
            </w:r>
            <w:r w:rsidRPr="000D57D4">
              <w:rPr>
                <w:b/>
              </w:rPr>
              <w:t>Berufe Anleitung: Papiertüte</w:t>
            </w:r>
          </w:p>
        </w:tc>
        <w:tc>
          <w:tcPr>
            <w:tcW w:w="188" w:type="dxa"/>
            <w:tcBorders>
              <w:top w:val="nil"/>
              <w:bottom w:val="nil"/>
            </w:tcBorders>
            <w:shd w:val="clear" w:color="auto" w:fill="FFFFFF"/>
          </w:tcPr>
          <w:p w:rsidR="002E246B" w:rsidRPr="009B4760" w:rsidRDefault="002E246B" w:rsidP="00D477E1"/>
        </w:tc>
        <w:tc>
          <w:tcPr>
            <w:tcW w:w="2103" w:type="dxa"/>
            <w:shd w:val="clear" w:color="auto" w:fill="D9D9D9"/>
          </w:tcPr>
          <w:p w:rsidR="002E246B" w:rsidRPr="000F5789" w:rsidRDefault="002E246B" w:rsidP="00D477E1">
            <w:pPr>
              <w:jc w:val="center"/>
              <w:rPr>
                <w:rFonts w:cs="Times New Roman"/>
                <w:b/>
                <w:lang w:eastAsia="de-DE"/>
              </w:rPr>
            </w:pPr>
            <w:r w:rsidRPr="000F5789">
              <w:rPr>
                <w:rFonts w:cs="Times New Roman"/>
                <w:b/>
                <w:lang w:eastAsia="de-DE"/>
              </w:rPr>
              <w:t xml:space="preserve">Ernährung </w:t>
            </w:r>
          </w:p>
          <w:p w:rsidR="002E246B" w:rsidRPr="000F5789" w:rsidRDefault="002E246B" w:rsidP="00D477E1">
            <w:pPr>
              <w:jc w:val="center"/>
              <w:rPr>
                <w:rFonts w:cs="Times New Roman"/>
                <w:b/>
                <w:lang w:eastAsia="de-DE"/>
              </w:rPr>
            </w:pPr>
            <w:r w:rsidRPr="000F5789">
              <w:rPr>
                <w:rFonts w:cs="Times New Roman"/>
                <w:b/>
                <w:lang w:eastAsia="de-DE"/>
              </w:rPr>
              <w:t>und Gastronomie</w:t>
            </w:r>
          </w:p>
          <w:p w:rsidR="002E246B" w:rsidRPr="009A3177" w:rsidRDefault="002E246B" w:rsidP="00D477E1">
            <w:pPr>
              <w:jc w:val="center"/>
              <w:rPr>
                <w:rFonts w:cs="Times New Roman"/>
                <w:b/>
                <w:lang w:eastAsia="de-DE"/>
              </w:rPr>
            </w:pPr>
            <w:r>
              <w:rPr>
                <w:b/>
              </w:rPr>
              <w:t>EG1.01.04.06</w:t>
            </w:r>
          </w:p>
        </w:tc>
      </w:tr>
    </w:tbl>
    <w:p w:rsidR="002E246B" w:rsidRDefault="002E246B" w:rsidP="002E246B">
      <w:pPr>
        <w:tabs>
          <w:tab w:val="left" w:pos="942"/>
        </w:tabs>
        <w:rPr>
          <w:sz w:val="24"/>
          <w:szCs w:val="24"/>
          <w:lang w:eastAsia="de-DE"/>
        </w:rPr>
      </w:pPr>
    </w:p>
    <w:p w:rsidR="002E246B" w:rsidRDefault="002E246B" w:rsidP="002E246B">
      <w:pPr>
        <w:tabs>
          <w:tab w:val="left" w:pos="2268"/>
        </w:tabs>
        <w:rPr>
          <w:sz w:val="24"/>
          <w:szCs w:val="24"/>
          <w:lang w:eastAsia="de-DE"/>
        </w:rPr>
      </w:pPr>
      <w:r>
        <w:rPr>
          <w:noProof/>
          <w:sz w:val="24"/>
          <w:szCs w:val="24"/>
          <w:lang w:eastAsia="de-DE"/>
        </w:rPr>
        <mc:AlternateContent>
          <mc:Choice Requires="wps">
            <w:drawing>
              <wp:anchor distT="0" distB="0" distL="114300" distR="114300" simplePos="0" relativeHeight="252067840" behindDoc="0" locked="1" layoutInCell="1" allowOverlap="1" wp14:anchorId="4874B7C7" wp14:editId="40BB28B5">
                <wp:simplePos x="0" y="0"/>
                <wp:positionH relativeFrom="column">
                  <wp:posOffset>3155315</wp:posOffset>
                </wp:positionH>
                <wp:positionV relativeFrom="paragraph">
                  <wp:posOffset>144145</wp:posOffset>
                </wp:positionV>
                <wp:extent cx="2159635" cy="1439545"/>
                <wp:effectExtent l="0" t="0" r="12065" b="27305"/>
                <wp:wrapNone/>
                <wp:docPr id="151" name="Textfeld 151"/>
                <wp:cNvGraphicFramePr/>
                <a:graphic xmlns:a="http://schemas.openxmlformats.org/drawingml/2006/main">
                  <a:graphicData uri="http://schemas.microsoft.com/office/word/2010/wordprocessingShape">
                    <wps:wsp>
                      <wps:cNvSpPr txBox="1"/>
                      <wps:spPr>
                        <a:xfrm>
                          <a:off x="0" y="0"/>
                          <a:ext cx="2159635" cy="1439545"/>
                        </a:xfrm>
                        <a:prstGeom prst="rect">
                          <a:avLst/>
                        </a:prstGeom>
                        <a:solidFill>
                          <a:schemeClr val="lt1"/>
                        </a:solidFill>
                        <a:ln w="25400">
                          <a:solidFill>
                            <a:schemeClr val="accent6">
                              <a:lumMod val="60000"/>
                              <a:lumOff val="40000"/>
                            </a:schemeClr>
                          </a:solidFill>
                          <a:prstDash val="sysDash"/>
                        </a:ln>
                        <a:effectLst/>
                      </wps:spPr>
                      <wps:style>
                        <a:lnRef idx="0">
                          <a:schemeClr val="accent1"/>
                        </a:lnRef>
                        <a:fillRef idx="0">
                          <a:schemeClr val="accent1"/>
                        </a:fillRef>
                        <a:effectRef idx="0">
                          <a:schemeClr val="accent1"/>
                        </a:effectRef>
                        <a:fontRef idx="minor">
                          <a:schemeClr val="dk1"/>
                        </a:fontRef>
                      </wps:style>
                      <wps:txbx>
                        <w:txbxContent>
                          <w:p w:rsidR="00333930" w:rsidRDefault="00333930" w:rsidP="002E246B">
                            <w:r>
                              <w:t xml:space="preserve">Klebeunterlage aus Papier bereit legen. </w:t>
                            </w:r>
                          </w:p>
                          <w:p w:rsidR="00333930" w:rsidRDefault="00333930" w:rsidP="002E246B"/>
                          <w:p w:rsidR="00333930" w:rsidRDefault="00333930" w:rsidP="002E246B">
                            <w:r>
                              <w:t>Obere Längskante 2 cm breit a</w:t>
                            </w:r>
                            <w:r>
                              <w:t>b</w:t>
                            </w:r>
                            <w:r>
                              <w:t>messen, auf die Unterseite falten und kleben. Genau arbeiten, damit sich die Kanten nicht lösen.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51" o:spid="_x0000_s1232" type="#_x0000_t202" style="position:absolute;margin-left:248.45pt;margin-top:11.35pt;width:170.05pt;height:113.35pt;z-index:25206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" fillcolor="white [3201]" strokecolor="#fabf8f [1945]" strokeweight="2pt">
                <v:stroke dashstyle="3 1"/>
                <v:textbox>
                  <w:txbxContent>
                    <w:p w:rsidR="00333930" w:rsidRDefault="00333930" w:rsidP="002E246B">
                      <w:r>
                        <w:t xml:space="preserve">Klebeunterlage aus Papier bereit legen. </w:t>
                      </w:r>
                    </w:p>
                    <w:p w:rsidR="00333930" w:rsidRDefault="00333930" w:rsidP="002E246B"/>
                    <w:p w:rsidR="00333930" w:rsidRDefault="00333930" w:rsidP="002E246B">
                      <w:r>
                        <w:t>Obere Längskante 2 cm breit a</w:t>
                      </w:r>
                      <w:r>
                        <w:t>b</w:t>
                      </w:r>
                      <w:r>
                        <w:t>messen, auf die Unterseite falten und kleben. Genau arbeiten, damit sich die Kanten nicht lösen.</w:t>
                      </w:r>
                    </w:p>
                  </w:txbxContent>
                </v:textbox>
                <w10:anchorlock/>
              </v:shape>
            </w:pict>
          </mc:Fallback>
        </mc:AlternateContent>
      </w:r>
      <w:r>
        <w:rPr>
          <w:noProof/>
          <w:sz w:val="24"/>
          <w:szCs w:val="24"/>
          <w:lang w:eastAsia="de-DE"/>
        </w:rPr>
        <mc:AlternateContent>
          <mc:Choice Requires="wps">
            <w:drawing>
              <wp:anchor distT="0" distB="0" distL="114300" distR="114300" simplePos="0" relativeHeight="252069888" behindDoc="0" locked="1" layoutInCell="1" allowOverlap="1" wp14:anchorId="6715724E" wp14:editId="3CCF1046">
                <wp:simplePos x="0" y="0"/>
                <wp:positionH relativeFrom="column">
                  <wp:posOffset>3158531</wp:posOffset>
                </wp:positionH>
                <wp:positionV relativeFrom="paragraph">
                  <wp:posOffset>2462420</wp:posOffset>
                </wp:positionV>
                <wp:extent cx="2160000" cy="1764000"/>
                <wp:effectExtent l="0" t="0" r="12065" b="27305"/>
                <wp:wrapNone/>
                <wp:docPr id="153" name="Textfeld 153"/>
                <wp:cNvGraphicFramePr/>
                <a:graphic xmlns:a="http://schemas.openxmlformats.org/drawingml/2006/main">
                  <a:graphicData uri="http://schemas.microsoft.com/office/word/2010/wordprocessingShape">
                    <wps:wsp>
                      <wps:cNvSpPr txBox="1"/>
                      <wps:spPr>
                        <a:xfrm>
                          <a:off x="0" y="0"/>
                          <a:ext cx="2160000" cy="1764000"/>
                        </a:xfrm>
                        <a:prstGeom prst="rect">
                          <a:avLst/>
                        </a:prstGeom>
                        <a:solidFill>
                          <a:sysClr val="window" lastClr="FFFFFF"/>
                        </a:solidFill>
                        <a:ln w="25400">
                          <a:solidFill>
                            <a:srgbClr val="F79646">
                              <a:lumMod val="60000"/>
                              <a:lumOff val="40000"/>
                            </a:srgbClr>
                          </a:solidFill>
                          <a:prstDash val="sysDash"/>
                        </a:ln>
                        <a:effectLst/>
                      </wps:spPr>
                      <wps:txbx>
                        <w:txbxContent>
                          <w:p w:rsidR="00333930" w:rsidRDefault="00333930" w:rsidP="002E246B">
                            <w:r>
                              <w:t>Papier so zusammenlegen, dass an einer Seite ein überstehender Rand von 1,5 cm übrig bleibt. Papier auf der rechten Seite mit der Hand sor</w:t>
                            </w:r>
                            <w:r>
                              <w:t>g</w:t>
                            </w:r>
                            <w:r>
                              <w:t xml:space="preserve">fältig glatt streichen. Rand von 1,5 cm mit Klebestoff einstreichen, nach oben knicken und festkleben. </w:t>
                            </w:r>
                          </w:p>
                          <w:p w:rsidR="00333930" w:rsidRDefault="00333930" w:rsidP="002E246B">
                            <w:r>
                              <w:t>Obere und untere Seite geduldig festdrücken, damit sich die Kanten nicht öffnen.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53" o:spid="_x0000_s1233" type="#_x0000_t202" style="position:absolute;margin-left:248.7pt;margin-top:193.9pt;width:170.1pt;height:138.9pt;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" fillcolor="window" strokecolor="#fac090" strokeweight="2pt">
                <v:stroke dashstyle="3 1"/>
                <v:textbox>
                  <w:txbxContent>
                    <w:p w:rsidR="00333930" w:rsidRDefault="00333930" w:rsidP="002E246B">
                      <w:r>
                        <w:t>Papier so zusammenlegen, dass an einer Seite ein überstehender Rand von 1,5 cm übrig bleibt. Papier auf der rechten Seite mit der Hand sor</w:t>
                      </w:r>
                      <w:r>
                        <w:t>g</w:t>
                      </w:r>
                      <w:r>
                        <w:t xml:space="preserve">fältig glatt streichen. Rand von 1,5 cm mit Klebestoff einstreichen, nach oben knicken und festkleben. </w:t>
                      </w:r>
                    </w:p>
                    <w:p w:rsidR="00333930" w:rsidRDefault="00333930" w:rsidP="002E246B">
                      <w:r>
                        <w:t>Obere und untere Seite geduldig festdrücken, damit sich die Kanten nicht öffnen.</w:t>
                      </w:r>
                    </w:p>
                  </w:txbxContent>
                </v:textbox>
                <w10:anchorlock/>
              </v:shape>
            </w:pict>
          </mc:Fallback>
        </mc:AlternateContent>
      </w:r>
      <w:r>
        <w:rPr>
          <w:noProof/>
          <w:sz w:val="24"/>
          <w:szCs w:val="24"/>
          <w:lang w:eastAsia="de-DE"/>
        </w:rPr>
        <w:drawing>
          <wp:anchor distT="0" distB="0" distL="114300" distR="114300" simplePos="0" relativeHeight="252070912" behindDoc="0" locked="1" layoutInCell="1" allowOverlap="1" wp14:anchorId="6EB02385" wp14:editId="764F9A34">
            <wp:simplePos x="0" y="0"/>
            <wp:positionH relativeFrom="column">
              <wp:posOffset>601403</wp:posOffset>
            </wp:positionH>
            <wp:positionV relativeFrom="paragraph">
              <wp:posOffset>3495887</wp:posOffset>
            </wp:positionV>
            <wp:extent cx="2160000" cy="1440000"/>
            <wp:effectExtent l="0" t="0" r="0" b="8255"/>
            <wp:wrapNone/>
            <wp:docPr id="156" name="Grafik 156" descr="E:\Bilder Biberach\Tüte-Seie kleb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Bilder Biberach\Tüte-Seie kleben.jpg"/>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2160000" cy="1440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szCs w:val="24"/>
          <w:lang w:eastAsia="de-DE"/>
        </w:rPr>
        <w:drawing>
          <wp:anchor distT="0" distB="0" distL="114300" distR="114300" simplePos="0" relativeHeight="252071936" behindDoc="0" locked="1" layoutInCell="1" allowOverlap="1" wp14:anchorId="66DBA484" wp14:editId="13433DE3">
            <wp:simplePos x="0" y="0"/>
            <wp:positionH relativeFrom="column">
              <wp:posOffset>595630</wp:posOffset>
            </wp:positionH>
            <wp:positionV relativeFrom="paragraph">
              <wp:posOffset>142875</wp:posOffset>
            </wp:positionV>
            <wp:extent cx="2160000" cy="1440000"/>
            <wp:effectExtent l="0" t="0" r="0" b="8255"/>
            <wp:wrapNone/>
            <wp:docPr id="150" name="Grafik 150" descr="E:\Bilder Biberach\Tüte-obere Kan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Bilder Biberach\Tüte-obere Kante.jpg"/>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2160000" cy="144000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4"/>
          <w:szCs w:val="24"/>
          <w:lang w:eastAsia="de-DE"/>
        </w:rPr>
        <w:tab/>
      </w:r>
    </w:p>
    <w:p w:rsidR="002E246B" w:rsidRPr="004E0072" w:rsidRDefault="002E246B" w:rsidP="002E246B">
      <w:pPr>
        <w:rPr>
          <w:sz w:val="24"/>
          <w:szCs w:val="24"/>
          <w:lang w:eastAsia="de-DE"/>
        </w:rPr>
      </w:pPr>
      <w:r>
        <w:rPr>
          <w:noProof/>
          <w:sz w:val="24"/>
          <w:szCs w:val="24"/>
          <w:lang w:eastAsia="de-DE"/>
        </w:rPr>
        <mc:AlternateContent>
          <mc:Choice Requires="wps">
            <w:drawing>
              <wp:anchor distT="0" distB="0" distL="114300" distR="114300" simplePos="0" relativeHeight="252086272" behindDoc="0" locked="1" layoutInCell="1" allowOverlap="1" wp14:anchorId="15A9F074" wp14:editId="337A5474">
                <wp:simplePos x="0" y="0"/>
                <wp:positionH relativeFrom="column">
                  <wp:posOffset>1816735</wp:posOffset>
                </wp:positionH>
                <wp:positionV relativeFrom="paragraph">
                  <wp:posOffset>179070</wp:posOffset>
                </wp:positionV>
                <wp:extent cx="302400" cy="198000"/>
                <wp:effectExtent l="0" t="0" r="21590" b="12065"/>
                <wp:wrapNone/>
                <wp:docPr id="544" name="Nach unten gekrümmter Pfeil 544"/>
                <wp:cNvGraphicFramePr/>
                <a:graphic xmlns:a="http://schemas.openxmlformats.org/drawingml/2006/main">
                  <a:graphicData uri="http://schemas.microsoft.com/office/word/2010/wordprocessingShape">
                    <wps:wsp>
                      <wps:cNvSpPr/>
                      <wps:spPr>
                        <a:xfrm>
                          <a:off x="0" y="0"/>
                          <a:ext cx="302400" cy="198000"/>
                        </a:xfrm>
                        <a:prstGeom prst="curvedDownArrow">
                          <a:avLst/>
                        </a:prstGeom>
                        <a:solidFill>
                          <a:sysClr val="window" lastClr="FFFFFF"/>
                        </a:solidFill>
                        <a:ln w="3175"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5" coordsize="21600,21600" o:spt="105" adj="12960,19440,14400" path="wr,0@3@23,0@22@4,0@15,0@1@23@7,0@13@2l@14@2@8@22@12@2at,0@3@23@11@2@17@26@15,0@1@23@17@26@15@22xewr,0@3@23@4,0@17@26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17,0;@16,@22;@12,@2;@8,@22;@14,@2" o:connectangles="270,90,90,90,0" textboxrect="@45,@47,@46,@48"/>
                <v:handles>
                  <v:h position="#0,bottomRight" xrange="@40,@29"/>
                  <v:h position="#1,bottomRight" xrange="@27,@21"/>
                  <v:h position="bottomRight,#2" yrange="@44,@22"/>
                </v:handles>
                <o:complex v:ext="view"/>
              </v:shapetype>
              <v:shape id="Nach unten gekrümmter Pfeil 544" o:spid="_x0000_s1026" type="#_x0000_t105" style="position:absolute;margin-left:143.05pt;margin-top:14.1pt;width:23.8pt;height:15.6pt;z-index:25208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" adj="14529,19832,16200" fillcolor="window" strokecolor="#f79646" strokeweight=".25pt">
                <w10:anchorlock/>
              </v:shape>
            </w:pict>
          </mc:Fallback>
        </mc:AlternateContent>
      </w: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r>
        <w:rPr>
          <w:noProof/>
          <w:sz w:val="24"/>
          <w:szCs w:val="24"/>
          <w:lang w:eastAsia="de-DE"/>
        </w:rPr>
        <w:drawing>
          <wp:anchor distT="0" distB="0" distL="114300" distR="114300" simplePos="0" relativeHeight="252068864" behindDoc="0" locked="0" layoutInCell="1" allowOverlap="1" wp14:anchorId="7706B676" wp14:editId="5792C247">
            <wp:simplePos x="0" y="0"/>
            <wp:positionH relativeFrom="column">
              <wp:posOffset>601980</wp:posOffset>
            </wp:positionH>
            <wp:positionV relativeFrom="paragraph">
              <wp:posOffset>107950</wp:posOffset>
            </wp:positionV>
            <wp:extent cx="2159635" cy="1439545"/>
            <wp:effectExtent l="0" t="0" r="0" b="8255"/>
            <wp:wrapNone/>
            <wp:docPr id="152" name="Grafik 152" descr="E:\Bilder Biberach\Tüte-Se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Bilder Biberach\Tüte-Seite.jpg"/>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2159635"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r>
        <w:rPr>
          <w:noProof/>
          <w:sz w:val="24"/>
          <w:szCs w:val="24"/>
          <w:lang w:eastAsia="de-DE"/>
        </w:rPr>
        <mc:AlternateContent>
          <mc:Choice Requires="wps">
            <w:drawing>
              <wp:anchor distT="0" distB="0" distL="114300" distR="114300" simplePos="0" relativeHeight="252082176" behindDoc="0" locked="0" layoutInCell="1" allowOverlap="1" wp14:anchorId="34340FE9" wp14:editId="4C53299F">
                <wp:simplePos x="0" y="0"/>
                <wp:positionH relativeFrom="column">
                  <wp:posOffset>1101725</wp:posOffset>
                </wp:positionH>
                <wp:positionV relativeFrom="paragraph">
                  <wp:posOffset>10732</wp:posOffset>
                </wp:positionV>
                <wp:extent cx="302653" cy="199623"/>
                <wp:effectExtent l="0" t="0" r="21590" b="10160"/>
                <wp:wrapNone/>
                <wp:docPr id="548" name="Nach unten gekrümmter Pfeil 548"/>
                <wp:cNvGraphicFramePr/>
                <a:graphic xmlns:a="http://schemas.openxmlformats.org/drawingml/2006/main">
                  <a:graphicData uri="http://schemas.microsoft.com/office/word/2010/wordprocessingShape">
                    <wps:wsp>
                      <wps:cNvSpPr/>
                      <wps:spPr>
                        <a:xfrm>
                          <a:off x="0" y="0"/>
                          <a:ext cx="302653" cy="199623"/>
                        </a:xfrm>
                        <a:prstGeom prst="curvedDownArrow">
                          <a:avLst/>
                        </a:prstGeom>
                        <a:ln w="3175"/>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Nach unten gekrümmter Pfeil 548" o:spid="_x0000_s1026" type="#_x0000_t105" style="position:absolute;margin-left:86.75pt;margin-top:.85pt;width:23.85pt;height:15.7pt;z-index:252082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" adj="14477,19819,16200" fillcolor="white [3201]" strokecolor="#f79646 [3209]" strokeweight=".25pt"/>
            </w:pict>
          </mc:Fallback>
        </mc:AlternateContent>
      </w: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Pr="004E0072" w:rsidRDefault="002E246B" w:rsidP="002E246B">
      <w:pPr>
        <w:rPr>
          <w:sz w:val="24"/>
          <w:szCs w:val="24"/>
          <w:lang w:eastAsia="de-DE"/>
        </w:rPr>
      </w:pPr>
    </w:p>
    <w:p w:rsidR="002E246B" w:rsidRDefault="002E246B" w:rsidP="002E246B">
      <w:pPr>
        <w:tabs>
          <w:tab w:val="left" w:pos="7228"/>
        </w:tabs>
        <w:rPr>
          <w:sz w:val="24"/>
          <w:szCs w:val="24"/>
          <w:lang w:eastAsia="de-DE"/>
        </w:rPr>
      </w:pPr>
    </w:p>
    <w:p w:rsidR="002E246B" w:rsidRDefault="002E246B" w:rsidP="002E246B">
      <w:pPr>
        <w:tabs>
          <w:tab w:val="left" w:pos="5888"/>
        </w:tabs>
        <w:rPr>
          <w:sz w:val="24"/>
          <w:szCs w:val="24"/>
          <w:lang w:eastAsia="de-DE"/>
        </w:rPr>
      </w:pPr>
    </w:p>
    <w:p w:rsidR="002E246B" w:rsidRDefault="002E246B" w:rsidP="002E246B">
      <w:pPr>
        <w:tabs>
          <w:tab w:val="left" w:pos="5888"/>
        </w:tabs>
        <w:rPr>
          <w:sz w:val="24"/>
          <w:szCs w:val="24"/>
          <w:lang w:eastAsia="de-DE"/>
        </w:rPr>
      </w:pPr>
      <w:r>
        <w:rPr>
          <w:noProof/>
          <w:sz w:val="24"/>
          <w:szCs w:val="24"/>
          <w:lang w:eastAsia="de-DE"/>
        </w:rPr>
        <w:drawing>
          <wp:anchor distT="0" distB="0" distL="114300" distR="114300" simplePos="0" relativeHeight="252077056" behindDoc="0" locked="1" layoutInCell="1" allowOverlap="1" wp14:anchorId="2D7099A5" wp14:editId="53C32376">
            <wp:simplePos x="0" y="0"/>
            <wp:positionH relativeFrom="column">
              <wp:posOffset>4363720</wp:posOffset>
            </wp:positionH>
            <wp:positionV relativeFrom="paragraph">
              <wp:posOffset>131445</wp:posOffset>
            </wp:positionV>
            <wp:extent cx="1661795" cy="1444625"/>
            <wp:effectExtent l="0" t="0" r="0" b="3175"/>
            <wp:wrapNone/>
            <wp:docPr id="4801" name="Grafik 4801" descr="E:\Bilder Biberach\Tüte-Bod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Bilder Biberach\Tüte-Boden.jpg"/>
                    <pic:cNvPicPr>
                      <a:picLocks noChangeAspect="1" noChangeArrowheads="1"/>
                    </pic:cNvPicPr>
                  </pic:nvPicPr>
                  <pic:blipFill rotWithShape="1">
                    <a:blip r:embed="rId172" cstate="print">
                      <a:extLst>
                        <a:ext uri="{28A0092B-C50C-407E-A947-70E740481C1C}">
                          <a14:useLocalDpi xmlns:a14="http://schemas.microsoft.com/office/drawing/2010/main" val="0"/>
                        </a:ext>
                      </a:extLst>
                    </a:blip>
                    <a:srcRect l="8575" t="11029" r="16441" b="275"/>
                    <a:stretch/>
                  </pic:blipFill>
                  <pic:spPr bwMode="auto">
                    <a:xfrm>
                      <a:off x="0" y="0"/>
                      <a:ext cx="1661795" cy="14446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24"/>
          <w:szCs w:val="24"/>
          <w:lang w:eastAsia="de-DE"/>
        </w:rPr>
        <w:drawing>
          <wp:anchor distT="0" distB="0" distL="114300" distR="114300" simplePos="0" relativeHeight="252075008" behindDoc="0" locked="1" layoutInCell="1" allowOverlap="1" wp14:anchorId="00343B84" wp14:editId="6EDBDBAA">
            <wp:simplePos x="0" y="0"/>
            <wp:positionH relativeFrom="column">
              <wp:posOffset>2483222</wp:posOffset>
            </wp:positionH>
            <wp:positionV relativeFrom="paragraph">
              <wp:posOffset>133350</wp:posOffset>
            </wp:positionV>
            <wp:extent cx="1688400" cy="1440000"/>
            <wp:effectExtent l="0" t="0" r="7620" b="8255"/>
            <wp:wrapNone/>
            <wp:docPr id="4802" name="Grafik 4802" descr="E:\Bilder Biberach\Tüte-Dreie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Bilder Biberach\Tüte-Dreieck.jpg"/>
                    <pic:cNvPicPr>
                      <a:picLocks noChangeAspect="1" noChangeArrowheads="1"/>
                    </pic:cNvPicPr>
                  </pic:nvPicPr>
                  <pic:blipFill rotWithShape="1">
                    <a:blip r:embed="rId173" cstate="print">
                      <a:extLst>
                        <a:ext uri="{28A0092B-C50C-407E-A947-70E740481C1C}">
                          <a14:useLocalDpi xmlns:a14="http://schemas.microsoft.com/office/drawing/2010/main" val="0"/>
                        </a:ext>
                      </a:extLst>
                    </a:blip>
                    <a:srcRect l="5661" r="11051"/>
                    <a:stretch/>
                  </pic:blipFill>
                  <pic:spPr bwMode="auto">
                    <a:xfrm>
                      <a:off x="0" y="0"/>
                      <a:ext cx="1688400" cy="1440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sz w:val="24"/>
          <w:szCs w:val="24"/>
          <w:lang w:eastAsia="de-DE"/>
        </w:rPr>
        <w:drawing>
          <wp:anchor distT="0" distB="0" distL="114300" distR="114300" simplePos="0" relativeHeight="252072960" behindDoc="0" locked="1" layoutInCell="1" allowOverlap="1" wp14:anchorId="0387091E" wp14:editId="6E756517">
            <wp:simplePos x="0" y="0"/>
            <wp:positionH relativeFrom="column">
              <wp:posOffset>626745</wp:posOffset>
            </wp:positionH>
            <wp:positionV relativeFrom="paragraph">
              <wp:posOffset>133350</wp:posOffset>
            </wp:positionV>
            <wp:extent cx="1666800" cy="1591200"/>
            <wp:effectExtent l="0" t="0" r="0" b="0"/>
            <wp:wrapNone/>
            <wp:docPr id="159" name="Grafik 159" descr="E:\Bilder Biberach\Tüte-rechter Wink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Bilder Biberach\Tüte-rechter Winkel.jpg"/>
                    <pic:cNvPicPr>
                      <a:picLocks noChangeAspect="1" noChangeArrowheads="1"/>
                    </pic:cNvPicPr>
                  </pic:nvPicPr>
                  <pic:blipFill rotWithShape="1">
                    <a:blip r:embed="rId174" cstate="print">
                      <a:extLst>
                        <a:ext uri="{28A0092B-C50C-407E-A947-70E740481C1C}">
                          <a14:useLocalDpi xmlns:a14="http://schemas.microsoft.com/office/drawing/2010/main" val="0"/>
                        </a:ext>
                      </a:extLst>
                    </a:blip>
                    <a:srcRect l="16981" t="3638" r="11860" b="-5515"/>
                    <a:stretch/>
                  </pic:blipFill>
                  <pic:spPr bwMode="auto">
                    <a:xfrm>
                      <a:off x="0" y="0"/>
                      <a:ext cx="1666800" cy="1591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E246B" w:rsidRDefault="002E246B" w:rsidP="002E246B">
      <w:pPr>
        <w:tabs>
          <w:tab w:val="left" w:pos="1440"/>
        </w:tabs>
        <w:rPr>
          <w:sz w:val="24"/>
          <w:szCs w:val="24"/>
          <w:lang w:eastAsia="de-DE"/>
        </w:rPr>
      </w:pPr>
    </w:p>
    <w:p w:rsidR="002E246B" w:rsidRPr="00081752" w:rsidRDefault="002E246B" w:rsidP="002E246B">
      <w:pPr>
        <w:rPr>
          <w:sz w:val="24"/>
          <w:szCs w:val="24"/>
          <w:lang w:eastAsia="de-DE"/>
        </w:rPr>
      </w:pPr>
    </w:p>
    <w:p w:rsidR="002E246B" w:rsidRPr="00081752" w:rsidRDefault="002E246B" w:rsidP="002E246B">
      <w:pPr>
        <w:rPr>
          <w:sz w:val="24"/>
          <w:szCs w:val="24"/>
          <w:lang w:eastAsia="de-DE"/>
        </w:rPr>
      </w:pPr>
    </w:p>
    <w:p w:rsidR="002E246B" w:rsidRPr="00081752" w:rsidRDefault="002E246B" w:rsidP="002E246B">
      <w:pPr>
        <w:rPr>
          <w:sz w:val="24"/>
          <w:szCs w:val="24"/>
          <w:lang w:eastAsia="de-DE"/>
        </w:rPr>
      </w:pPr>
    </w:p>
    <w:p w:rsidR="002E246B" w:rsidRPr="00081752" w:rsidRDefault="002E246B" w:rsidP="002E246B">
      <w:pPr>
        <w:rPr>
          <w:sz w:val="24"/>
          <w:szCs w:val="24"/>
          <w:lang w:eastAsia="de-DE"/>
        </w:rPr>
      </w:pPr>
      <w:r>
        <w:rPr>
          <w:noProof/>
          <w:sz w:val="24"/>
          <w:szCs w:val="24"/>
          <w:lang w:eastAsia="de-DE"/>
        </w:rPr>
        <mc:AlternateContent>
          <mc:Choice Requires="wps">
            <w:drawing>
              <wp:anchor distT="0" distB="0" distL="114300" distR="114300" simplePos="0" relativeHeight="252088320" behindDoc="0" locked="0" layoutInCell="1" allowOverlap="1" wp14:anchorId="28B40F1B" wp14:editId="1EB439EE">
                <wp:simplePos x="0" y="0"/>
                <wp:positionH relativeFrom="column">
                  <wp:posOffset>5125974</wp:posOffset>
                </wp:positionH>
                <wp:positionV relativeFrom="paragraph">
                  <wp:posOffset>143002</wp:posOffset>
                </wp:positionV>
                <wp:extent cx="448853" cy="0"/>
                <wp:effectExtent l="0" t="0" r="27940" b="19050"/>
                <wp:wrapNone/>
                <wp:docPr id="1223" name="Gerade Verbindung 1223"/>
                <wp:cNvGraphicFramePr/>
                <a:graphic xmlns:a="http://schemas.openxmlformats.org/drawingml/2006/main">
                  <a:graphicData uri="http://schemas.microsoft.com/office/word/2010/wordprocessingShape">
                    <wps:wsp>
                      <wps:cNvCnPr/>
                      <wps:spPr>
                        <a:xfrm>
                          <a:off x="0" y="0"/>
                          <a:ext cx="448853" cy="0"/>
                        </a:xfrm>
                        <a:prstGeom prst="line">
                          <a:avLst/>
                        </a:prstGeom>
                        <a:ln>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Gerade Verbindung 1223" o:spid="_x0000_s1026" style="position:absolute;z-index:252088320;visibility:visible;mso-wrap-style:square;mso-wrap-distance-left:9pt;mso-wrap-distance-top:0;mso-wrap-distance-right:9pt;mso-wrap-distance-bottom:0;mso-position-horizontal:absolute;mso-position-horizontal-relative:text;mso-position-vertical:absolute;mso-position-vertical-relative:text" from="403.6pt,11.25pt" to="438.9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" strokecolor="#bfbfbf [2412]"/>
            </w:pict>
          </mc:Fallback>
        </mc:AlternateContent>
      </w:r>
    </w:p>
    <w:p w:rsidR="002E246B" w:rsidRPr="00081752" w:rsidRDefault="002E246B" w:rsidP="002E246B">
      <w:pPr>
        <w:tabs>
          <w:tab w:val="left" w:pos="7750"/>
        </w:tabs>
        <w:rPr>
          <w:sz w:val="24"/>
          <w:szCs w:val="24"/>
          <w:lang w:eastAsia="de-DE"/>
        </w:rPr>
      </w:pPr>
      <w:r>
        <w:rPr>
          <w:sz w:val="24"/>
          <w:szCs w:val="24"/>
          <w:lang w:eastAsia="de-DE"/>
        </w:rPr>
        <w:tab/>
      </w:r>
    </w:p>
    <w:p w:rsidR="002E246B" w:rsidRPr="00081752" w:rsidRDefault="002E246B" w:rsidP="002E246B">
      <w:pPr>
        <w:rPr>
          <w:sz w:val="24"/>
          <w:szCs w:val="24"/>
          <w:lang w:eastAsia="de-DE"/>
        </w:rPr>
      </w:pPr>
    </w:p>
    <w:p w:rsidR="002E246B" w:rsidRPr="00081752" w:rsidRDefault="002E246B" w:rsidP="002E246B">
      <w:pPr>
        <w:rPr>
          <w:sz w:val="24"/>
          <w:szCs w:val="24"/>
          <w:lang w:eastAsia="de-DE"/>
        </w:rPr>
      </w:pPr>
    </w:p>
    <w:p w:rsidR="002E246B" w:rsidRPr="00081752" w:rsidRDefault="002E246B" w:rsidP="002E246B">
      <w:pPr>
        <w:rPr>
          <w:sz w:val="24"/>
          <w:szCs w:val="24"/>
          <w:lang w:eastAsia="de-DE"/>
        </w:rPr>
      </w:pPr>
      <w:r>
        <w:rPr>
          <w:noProof/>
          <w:sz w:val="24"/>
          <w:szCs w:val="24"/>
          <w:lang w:eastAsia="de-DE"/>
        </w:rPr>
        <mc:AlternateContent>
          <mc:Choice Requires="wps">
            <w:drawing>
              <wp:anchor distT="0" distB="0" distL="114300" distR="114300" simplePos="0" relativeHeight="252078080" behindDoc="0" locked="0" layoutInCell="1" allowOverlap="1" wp14:anchorId="031F1F01" wp14:editId="5BF51E09">
                <wp:simplePos x="0" y="0"/>
                <wp:positionH relativeFrom="column">
                  <wp:posOffset>4373880</wp:posOffset>
                </wp:positionH>
                <wp:positionV relativeFrom="paragraph">
                  <wp:posOffset>17780</wp:posOffset>
                </wp:positionV>
                <wp:extent cx="1664335" cy="751205"/>
                <wp:effectExtent l="0" t="0" r="12065" b="10795"/>
                <wp:wrapNone/>
                <wp:docPr id="1211" name="Textfeld 1211"/>
                <wp:cNvGraphicFramePr/>
                <a:graphic xmlns:a="http://schemas.openxmlformats.org/drawingml/2006/main">
                  <a:graphicData uri="http://schemas.microsoft.com/office/word/2010/wordprocessingShape">
                    <wps:wsp>
                      <wps:cNvSpPr txBox="1"/>
                      <wps:spPr>
                        <a:xfrm>
                          <a:off x="0" y="0"/>
                          <a:ext cx="1664335" cy="751205"/>
                        </a:xfrm>
                        <a:prstGeom prst="rect">
                          <a:avLst/>
                        </a:prstGeom>
                        <a:solidFill>
                          <a:sysClr val="window" lastClr="FFFFFF"/>
                        </a:solidFill>
                        <a:ln w="25400">
                          <a:solidFill>
                            <a:srgbClr val="F79646">
                              <a:lumMod val="60000"/>
                              <a:lumOff val="40000"/>
                            </a:srgbClr>
                          </a:solidFill>
                          <a:prstDash val="sysDash"/>
                        </a:ln>
                        <a:effectLst/>
                      </wps:spPr>
                      <wps:txbx>
                        <w:txbxContent>
                          <w:p w:rsidR="00333930" w:rsidRDefault="00333930" w:rsidP="002E246B">
                            <w:r>
                              <w:t>Jede Spitze vom Dreieck ca. 1 cm über die Mittellinie von der Tüte knicken und festkleben.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234" type="#_x0000_t202" style="position:absolute;margin-left:344.4pt;margin-top:1.4pt;width:131.05pt;height:59.15pt;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" fillcolor="window" strokecolor="#fac090" strokeweight="2pt">
                <v:stroke dashstyle="3 1"/>
                <v:textbox>
                  <w:txbxContent>
                    <w:p w:rsidR="00333930" w:rsidRDefault="00333930" w:rsidP="002E246B">
                      <w:r>
                        <w:t>Jede Spitze vom Dreieck ca. 1 cm über die Mittellinie von der Tüte knicken und festkleben.</w:t>
                      </w:r>
                    </w:p>
                  </w:txbxContent>
                </v:textbox>
              </v:shape>
            </w:pict>
          </mc:Fallback>
        </mc:AlternateContent>
      </w:r>
      <w:r>
        <w:rPr>
          <w:noProof/>
          <w:sz w:val="24"/>
          <w:szCs w:val="24"/>
          <w:lang w:eastAsia="de-DE"/>
        </w:rPr>
        <mc:AlternateContent>
          <mc:Choice Requires="wps">
            <w:drawing>
              <wp:anchor distT="0" distB="0" distL="114300" distR="114300" simplePos="0" relativeHeight="252076032" behindDoc="0" locked="0" layoutInCell="1" allowOverlap="1" wp14:anchorId="658E33B5" wp14:editId="1B62A1F0">
                <wp:simplePos x="0" y="0"/>
                <wp:positionH relativeFrom="column">
                  <wp:posOffset>2500104</wp:posOffset>
                </wp:positionH>
                <wp:positionV relativeFrom="paragraph">
                  <wp:posOffset>24979</wp:posOffset>
                </wp:positionV>
                <wp:extent cx="1664335" cy="1251585"/>
                <wp:effectExtent l="0" t="0" r="12065" b="24765"/>
                <wp:wrapNone/>
                <wp:docPr id="4794" name="Textfeld 4794"/>
                <wp:cNvGraphicFramePr/>
                <a:graphic xmlns:a="http://schemas.openxmlformats.org/drawingml/2006/main">
                  <a:graphicData uri="http://schemas.microsoft.com/office/word/2010/wordprocessingShape">
                    <wps:wsp>
                      <wps:cNvSpPr txBox="1"/>
                      <wps:spPr>
                        <a:xfrm>
                          <a:off x="0" y="0"/>
                          <a:ext cx="1664335" cy="1251585"/>
                        </a:xfrm>
                        <a:prstGeom prst="rect">
                          <a:avLst/>
                        </a:prstGeom>
                        <a:solidFill>
                          <a:sysClr val="window" lastClr="FFFFFF"/>
                        </a:solidFill>
                        <a:ln w="25400">
                          <a:solidFill>
                            <a:srgbClr val="F79646">
                              <a:lumMod val="60000"/>
                              <a:lumOff val="40000"/>
                            </a:srgbClr>
                          </a:solidFill>
                          <a:prstDash val="sysDash"/>
                        </a:ln>
                        <a:effectLst/>
                      </wps:spPr>
                      <wps:txbx>
                        <w:txbxContent>
                          <w:p w:rsidR="00333930" w:rsidRDefault="00333930" w:rsidP="002E246B">
                            <w:r>
                              <w:t>Mit der Hand von oben in die Öffnung greifen, die Knicklinien nach innen legen. Oberes Dreieck nach oben klappen, es entsteht ein Quadrat.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794" o:spid="_x0000_s1235" type="#_x0000_t202" style="position:absolute;margin-left:196.85pt;margin-top:1.95pt;width:131.05pt;height:98.55pt;z-index:25207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" fillcolor="window" strokecolor="#fac090" strokeweight="2pt">
                <v:stroke dashstyle="3 1"/>
                <v:textbox>
                  <w:txbxContent>
                    <w:p w:rsidR="00333930" w:rsidRDefault="00333930" w:rsidP="002E246B">
                      <w:r>
                        <w:t>Mit der Hand von oben in die Öffnung greifen, die Knicklinien nach innen legen. Oberes Dreieck nach oben klappen, es entsteht ein Quadrat.</w:t>
                      </w:r>
                    </w:p>
                  </w:txbxContent>
                </v:textbox>
              </v:shape>
            </w:pict>
          </mc:Fallback>
        </mc:AlternateContent>
      </w:r>
      <w:r>
        <w:rPr>
          <w:noProof/>
          <w:sz w:val="24"/>
          <w:szCs w:val="24"/>
          <w:lang w:eastAsia="de-DE"/>
        </w:rPr>
        <mc:AlternateContent>
          <mc:Choice Requires="wps">
            <w:drawing>
              <wp:anchor distT="0" distB="0" distL="114300" distR="114300" simplePos="0" relativeHeight="252073984" behindDoc="0" locked="1" layoutInCell="1" allowOverlap="1" wp14:anchorId="31EB3F57" wp14:editId="28E9CD90">
                <wp:simplePos x="0" y="0"/>
                <wp:positionH relativeFrom="column">
                  <wp:posOffset>626745</wp:posOffset>
                </wp:positionH>
                <wp:positionV relativeFrom="paragraph">
                  <wp:posOffset>78740</wp:posOffset>
                </wp:positionV>
                <wp:extent cx="1663200" cy="745200"/>
                <wp:effectExtent l="0" t="0" r="13335" b="17145"/>
                <wp:wrapNone/>
                <wp:docPr id="4795" name="Textfeld 4795"/>
                <wp:cNvGraphicFramePr/>
                <a:graphic xmlns:a="http://schemas.openxmlformats.org/drawingml/2006/main">
                  <a:graphicData uri="http://schemas.microsoft.com/office/word/2010/wordprocessingShape">
                    <wps:wsp>
                      <wps:cNvSpPr txBox="1"/>
                      <wps:spPr>
                        <a:xfrm>
                          <a:off x="0" y="0"/>
                          <a:ext cx="1663200" cy="745200"/>
                        </a:xfrm>
                        <a:prstGeom prst="rect">
                          <a:avLst/>
                        </a:prstGeom>
                        <a:solidFill>
                          <a:sysClr val="window" lastClr="FFFFFF"/>
                        </a:solidFill>
                        <a:ln w="25400">
                          <a:solidFill>
                            <a:srgbClr val="F79646">
                              <a:lumMod val="60000"/>
                              <a:lumOff val="40000"/>
                            </a:srgbClr>
                          </a:solidFill>
                          <a:prstDash val="sysDash"/>
                        </a:ln>
                        <a:effectLst/>
                      </wps:spPr>
                      <wps:txbx>
                        <w:txbxContent>
                          <w:p w:rsidR="00333930" w:rsidRDefault="00333930" w:rsidP="002E246B">
                            <w:r>
                              <w:t>Untere Seiten im rechten Winkel nach oben klappen. Es entstehen Knicklinien.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795" o:spid="_x0000_s1236" type="#_x0000_t202" style="position:absolute;margin-left:49.35pt;margin-top:6.2pt;width:130.95pt;height:58.7pt;z-index:252073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" fillcolor="window" strokecolor="#fac090" strokeweight="2pt">
                <v:stroke dashstyle="3 1"/>
                <v:textbox>
                  <w:txbxContent>
                    <w:p w:rsidR="00333930" w:rsidRDefault="00333930" w:rsidP="002E246B">
                      <w:r>
                        <w:t>Untere Seiten im rechten Winkel nach oben klappen. Es entstehen Knicklinien.</w:t>
                      </w:r>
                    </w:p>
                  </w:txbxContent>
                </v:textbox>
                <w10:anchorlock/>
              </v:shape>
            </w:pict>
          </mc:Fallback>
        </mc:AlternateContent>
      </w:r>
    </w:p>
    <w:p w:rsidR="002E246B" w:rsidRDefault="002E246B" w:rsidP="002E246B">
      <w:pPr>
        <w:rPr>
          <w:sz w:val="24"/>
          <w:szCs w:val="24"/>
          <w:lang w:eastAsia="de-DE"/>
        </w:rPr>
      </w:pPr>
    </w:p>
    <w:p w:rsidR="002E246B" w:rsidRDefault="002E246B" w:rsidP="002E246B">
      <w:pPr>
        <w:tabs>
          <w:tab w:val="left" w:pos="1367"/>
        </w:tabs>
        <w:rPr>
          <w:sz w:val="24"/>
          <w:szCs w:val="24"/>
          <w:lang w:eastAsia="de-DE"/>
        </w:rPr>
      </w:pPr>
      <w:r>
        <w:rPr>
          <w:noProof/>
          <w:sz w:val="24"/>
          <w:szCs w:val="24"/>
          <w:lang w:eastAsia="de-DE"/>
        </w:rPr>
        <mc:AlternateContent>
          <mc:Choice Requires="wps">
            <w:drawing>
              <wp:anchor distT="0" distB="0" distL="114300" distR="114300" simplePos="0" relativeHeight="252080128" behindDoc="0" locked="0" layoutInCell="1" allowOverlap="1" wp14:anchorId="2C7FE8CD" wp14:editId="4212D1FF">
                <wp:simplePos x="0" y="0"/>
                <wp:positionH relativeFrom="column">
                  <wp:posOffset>3787775</wp:posOffset>
                </wp:positionH>
                <wp:positionV relativeFrom="paragraph">
                  <wp:posOffset>692150</wp:posOffset>
                </wp:positionV>
                <wp:extent cx="359410" cy="5715"/>
                <wp:effectExtent l="0" t="0" r="21590" b="32385"/>
                <wp:wrapNone/>
                <wp:docPr id="4796" name="Gerade Verbindung 4796"/>
                <wp:cNvGraphicFramePr/>
                <a:graphic xmlns:a="http://schemas.openxmlformats.org/drawingml/2006/main">
                  <a:graphicData uri="http://schemas.microsoft.com/office/word/2010/wordprocessingShape">
                    <wps:wsp>
                      <wps:cNvCnPr/>
                      <wps:spPr>
                        <a:xfrm flipV="1">
                          <a:off x="0" y="0"/>
                          <a:ext cx="359410" cy="571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4796" o:spid="_x0000_s1026" style="position:absolute;flip:y;z-index:252080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8.25pt,54.5pt" to="326.55pt,5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" strokecolor="#4579b8 [3044]"/>
            </w:pict>
          </mc:Fallback>
        </mc:AlternateContent>
      </w:r>
      <w:r>
        <w:rPr>
          <w:noProof/>
          <w:sz w:val="24"/>
          <w:szCs w:val="24"/>
          <w:lang w:eastAsia="de-DE"/>
        </w:rPr>
        <mc:AlternateContent>
          <mc:Choice Requires="wps">
            <w:drawing>
              <wp:anchor distT="0" distB="0" distL="114300" distR="114300" simplePos="0" relativeHeight="252081152" behindDoc="0" locked="1" layoutInCell="1" allowOverlap="1" wp14:anchorId="670EEF16" wp14:editId="42F71BD3">
                <wp:simplePos x="0" y="0"/>
                <wp:positionH relativeFrom="column">
                  <wp:posOffset>3963035</wp:posOffset>
                </wp:positionH>
                <wp:positionV relativeFrom="paragraph">
                  <wp:posOffset>523240</wp:posOffset>
                </wp:positionV>
                <wp:extent cx="21590" cy="391795"/>
                <wp:effectExtent l="0" t="0" r="35560" b="27305"/>
                <wp:wrapNone/>
                <wp:docPr id="546" name="Gerade Verbindung 546"/>
                <wp:cNvGraphicFramePr/>
                <a:graphic xmlns:a="http://schemas.openxmlformats.org/drawingml/2006/main">
                  <a:graphicData uri="http://schemas.microsoft.com/office/word/2010/wordprocessingShape">
                    <wps:wsp>
                      <wps:cNvCnPr/>
                      <wps:spPr>
                        <a:xfrm>
                          <a:off x="0" y="0"/>
                          <a:ext cx="21590" cy="39179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Gerade Verbindung 546" o:spid="_x0000_s1026" style="position:absolute;z-index:25208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2.05pt,41.2pt" to="313.75pt,7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" strokecolor="#4579b8 [3044]">
                <w10:anchorlock/>
              </v:line>
            </w:pict>
          </mc:Fallback>
        </mc:AlternateContent>
      </w:r>
      <w:r>
        <w:rPr>
          <w:noProof/>
          <w:sz w:val="24"/>
          <w:szCs w:val="24"/>
          <w:lang w:eastAsia="de-DE"/>
        </w:rPr>
        <mc:AlternateContent>
          <mc:Choice Requires="wps">
            <w:drawing>
              <wp:anchor distT="0" distB="0" distL="114300" distR="114300" simplePos="0" relativeHeight="252079104" behindDoc="0" locked="1" layoutInCell="1" allowOverlap="1" wp14:anchorId="1CF338A8" wp14:editId="39D1580D">
                <wp:simplePos x="0" y="0"/>
                <wp:positionH relativeFrom="column">
                  <wp:posOffset>3831590</wp:posOffset>
                </wp:positionH>
                <wp:positionV relativeFrom="paragraph">
                  <wp:posOffset>572770</wp:posOffset>
                </wp:positionV>
                <wp:extent cx="266700" cy="266065"/>
                <wp:effectExtent l="76200" t="76200" r="57150" b="76835"/>
                <wp:wrapNone/>
                <wp:docPr id="1212" name="Rechteck 1212"/>
                <wp:cNvGraphicFramePr/>
                <a:graphic xmlns:a="http://schemas.openxmlformats.org/drawingml/2006/main">
                  <a:graphicData uri="http://schemas.microsoft.com/office/word/2010/wordprocessingShape">
                    <wps:wsp>
                      <wps:cNvSpPr/>
                      <wps:spPr>
                        <a:xfrm rot="2696217">
                          <a:off x="0" y="0"/>
                          <a:ext cx="266700" cy="26606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eck 1212" o:spid="_x0000_s1026" style="position:absolute;margin-left:301.7pt;margin-top:45.1pt;width:21pt;height:20.95pt;rotation:2944988fd;z-index:25207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" fillcolor="white [3201]" strokecolor="#f79646 [3209]" strokeweight="2pt">
                <w10:anchorlock/>
              </v:rect>
            </w:pict>
          </mc:Fallback>
        </mc:AlternateContent>
      </w:r>
    </w:p>
    <w:p w:rsidR="002E246B" w:rsidRPr="000C6DDF" w:rsidRDefault="002E246B" w:rsidP="002E246B">
      <w:pPr>
        <w:rPr>
          <w:sz w:val="24"/>
          <w:szCs w:val="24"/>
          <w:lang w:eastAsia="de-DE"/>
        </w:rPr>
      </w:pPr>
    </w:p>
    <w:p w:rsidR="002E246B" w:rsidRDefault="002E246B" w:rsidP="002E246B">
      <w:pPr>
        <w:rPr>
          <w:sz w:val="24"/>
          <w:szCs w:val="24"/>
          <w:lang w:eastAsia="de-DE"/>
        </w:rPr>
      </w:pPr>
      <w:r>
        <w:rPr>
          <w:noProof/>
          <w:sz w:val="24"/>
          <w:szCs w:val="24"/>
          <w:lang w:eastAsia="de-DE"/>
        </w:rPr>
        <w:drawing>
          <wp:anchor distT="0" distB="0" distL="114300" distR="114300" simplePos="0" relativeHeight="252083200" behindDoc="0" locked="0" layoutInCell="1" allowOverlap="1" wp14:anchorId="2F2BCE74" wp14:editId="3E9C08EA">
            <wp:simplePos x="0" y="0"/>
            <wp:positionH relativeFrom="column">
              <wp:posOffset>4791710</wp:posOffset>
            </wp:positionH>
            <wp:positionV relativeFrom="paragraph">
              <wp:posOffset>134620</wp:posOffset>
            </wp:positionV>
            <wp:extent cx="546100" cy="629285"/>
            <wp:effectExtent l="0" t="0" r="6350" b="0"/>
            <wp:wrapNone/>
            <wp:docPr id="4803" name="Grafik 4803" descr="E:\Bilder Biberach\Tüte-gan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ilder Biberach\Tüte-ganz.jpg"/>
                    <pic:cNvPicPr>
                      <a:picLocks noChangeAspect="1" noChangeArrowheads="1"/>
                    </pic:cNvPicPr>
                  </pic:nvPicPr>
                  <pic:blipFill rotWithShape="1">
                    <a:blip r:embed="rId175" cstate="print">
                      <a:extLst>
                        <a:ext uri="{28A0092B-C50C-407E-A947-70E740481C1C}">
                          <a14:useLocalDpi xmlns:a14="http://schemas.microsoft.com/office/drawing/2010/main" val="0"/>
                        </a:ext>
                      </a:extLst>
                    </a:blip>
                    <a:srcRect l="10784" t="-759" r="19797" b="1"/>
                    <a:stretch/>
                  </pic:blipFill>
                  <pic:spPr bwMode="auto">
                    <a:xfrm>
                      <a:off x="0" y="0"/>
                      <a:ext cx="546100" cy="6292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E246B" w:rsidRDefault="002E246B" w:rsidP="002E246B">
      <w:pPr>
        <w:rPr>
          <w:sz w:val="24"/>
          <w:szCs w:val="24"/>
          <w:lang w:eastAsia="de-DE"/>
        </w:rPr>
      </w:pPr>
    </w:p>
    <w:p w:rsidR="002E246B" w:rsidRDefault="002E246B" w:rsidP="002E246B">
      <w:pPr>
        <w:rPr>
          <w:sz w:val="24"/>
          <w:szCs w:val="24"/>
          <w:lang w:eastAsia="de-DE"/>
        </w:rPr>
      </w:pPr>
      <w:r w:rsidRPr="00A42BBA">
        <w:rPr>
          <w:noProof/>
          <w:lang w:eastAsia="de-DE"/>
        </w:rPr>
        <mc:AlternateContent>
          <mc:Choice Requires="wps">
            <w:drawing>
              <wp:anchor distT="0" distB="0" distL="114300" distR="114300" simplePos="0" relativeHeight="252084224" behindDoc="0" locked="0" layoutInCell="1" allowOverlap="1" wp14:anchorId="030ECB82" wp14:editId="69A1ED2D">
                <wp:simplePos x="0" y="0"/>
                <wp:positionH relativeFrom="column">
                  <wp:posOffset>4363085</wp:posOffset>
                </wp:positionH>
                <wp:positionV relativeFrom="paragraph">
                  <wp:posOffset>292100</wp:posOffset>
                </wp:positionV>
                <wp:extent cx="1480820" cy="495300"/>
                <wp:effectExtent l="57150" t="38100" r="43180" b="76200"/>
                <wp:wrapNone/>
                <wp:docPr id="4797" name="Pfeil nach rechts 47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0820" cy="495300"/>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022A9A" w:rsidRDefault="00333930" w:rsidP="002E246B">
                            <w:pPr>
                              <w:rPr>
                                <w:rStyle w:val="Fett"/>
                                <w:bCs w:val="0"/>
                                <w:color w:val="005426"/>
                              </w:rPr>
                            </w:pPr>
                            <w:r>
                              <w:rPr>
                                <w:rStyle w:val="Fett"/>
                                <w:bCs w:val="0"/>
                                <w:color w:val="7030A0"/>
                              </w:rPr>
                              <w:t xml:space="preserve">Bitte </w:t>
                            </w:r>
                            <w:r w:rsidRPr="00FB4F58">
                              <w:rPr>
                                <w:rStyle w:val="Fett"/>
                                <w:bCs w:val="0"/>
                                <w:color w:val="E36C0A" w:themeColor="accent6" w:themeShade="BF"/>
                              </w:rPr>
                              <w:t>mitnehmen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797" o:spid="_x0000_s1237" type="#_x0000_t13" style="position:absolute;margin-left:343.55pt;margin-top:23pt;width:116.6pt;height:39pt;z-index:25208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" adj="17988" fillcolor="#c9b5e8" stroked="f">
                <v:fill color2="#f0eaf9" rotate="t" angle="180" colors="0 #c9b5e8;22938f #d9cbee;1 #f0eaf9" focus="100%" type="gradient"/>
                <v:shadow on="t" color="black" opacity="24903f" origin=",.5" offset="0,.55556mm"/>
                <v:path arrowok="t"/>
                <v:textbox>
                  <w:txbxContent>
                    <w:p w:rsidR="00333930" w:rsidRPr="00022A9A" w:rsidRDefault="00333930" w:rsidP="002E246B">
                      <w:pPr>
                        <w:rPr>
                          <w:rStyle w:val="Fett"/>
                          <w:bCs w:val="0"/>
                          <w:color w:val="005426"/>
                        </w:rPr>
                      </w:pPr>
                      <w:r>
                        <w:rPr>
                          <w:rStyle w:val="Fett"/>
                          <w:bCs w:val="0"/>
                          <w:color w:val="7030A0"/>
                        </w:rPr>
                        <w:t xml:space="preserve">Bitte </w:t>
                      </w:r>
                      <w:r w:rsidRPr="00FB4F58">
                        <w:rPr>
                          <w:rStyle w:val="Fett"/>
                          <w:bCs w:val="0"/>
                          <w:color w:val="E36C0A" w:themeColor="accent6" w:themeShade="BF"/>
                        </w:rPr>
                        <w:t>mitnehmen</w:t>
                      </w:r>
                    </w:p>
                  </w:txbxContent>
                </v:textbox>
              </v:shape>
            </w:pict>
          </mc:Fallback>
        </mc:AlternateContent>
      </w:r>
      <w:r>
        <w:rPr>
          <w:sz w:val="24"/>
          <w:szCs w:val="24"/>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6E680E"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6E680E" w:rsidRPr="009B4760" w:rsidRDefault="006E680E" w:rsidP="00D477E1">
            <w:pPr>
              <w:spacing w:before="40" w:after="60" w:line="160" w:lineRule="exact"/>
              <w:rPr>
                <w:color w:val="000000"/>
                <w:sz w:val="12"/>
              </w:rPr>
            </w:pPr>
            <w:r w:rsidRPr="009B4760">
              <w:rPr>
                <w:sz w:val="12"/>
              </w:rPr>
              <w:lastRenderedPageBreak/>
              <w:br w:type="page"/>
              <w:t>Lernfeld</w:t>
            </w:r>
          </w:p>
          <w:p w:rsidR="006E680E" w:rsidRPr="009B4760" w:rsidRDefault="006E680E" w:rsidP="00D477E1">
            <w:pPr>
              <w:rPr>
                <w:b/>
              </w:rPr>
            </w:pPr>
            <w:r w:rsidRPr="009B4760">
              <w:rPr>
                <w:b/>
              </w:rPr>
              <w:t>LF 1</w:t>
            </w:r>
          </w:p>
        </w:tc>
        <w:tc>
          <w:tcPr>
            <w:tcW w:w="4229" w:type="dxa"/>
            <w:tcBorders>
              <w:left w:val="single" w:sz="4" w:space="0" w:color="auto"/>
              <w:bottom w:val="single" w:sz="4" w:space="0" w:color="auto"/>
              <w:right w:val="single" w:sz="4" w:space="0" w:color="auto"/>
            </w:tcBorders>
            <w:shd w:val="clear" w:color="auto" w:fill="D9D9D9"/>
            <w:hideMark/>
          </w:tcPr>
          <w:p w:rsidR="006E680E" w:rsidRDefault="006E680E" w:rsidP="00D477E1">
            <w:pPr>
              <w:rPr>
                <w:sz w:val="12"/>
              </w:rPr>
            </w:pPr>
            <w:r>
              <w:rPr>
                <w:sz w:val="12"/>
              </w:rPr>
              <w:t>Titel</w:t>
            </w:r>
          </w:p>
          <w:p w:rsidR="006E680E" w:rsidRPr="000D57D4" w:rsidRDefault="006E680E" w:rsidP="00D477E1">
            <w:pPr>
              <w:tabs>
                <w:tab w:val="left" w:pos="1454"/>
              </w:tabs>
              <w:rPr>
                <w:b/>
                <w:sz w:val="24"/>
                <w:szCs w:val="32"/>
                <w:lang w:eastAsia="de-DE"/>
              </w:rPr>
            </w:pPr>
            <w:r w:rsidRPr="00A62608">
              <w:rPr>
                <w:b/>
              </w:rPr>
              <w:t xml:space="preserve">Berufe in der </w:t>
            </w:r>
            <w:r w:rsidRPr="000D57D4">
              <w:rPr>
                <w:b/>
              </w:rPr>
              <w:t>Gastronomie – Teil II</w:t>
            </w:r>
          </w:p>
          <w:p w:rsidR="006E680E" w:rsidRPr="006D5F29" w:rsidRDefault="006E680E" w:rsidP="00D477E1">
            <w:pPr>
              <w:tabs>
                <w:tab w:val="left" w:pos="1454"/>
              </w:tabs>
              <w:rPr>
                <w:b/>
                <w:lang w:eastAsia="de-DE"/>
              </w:rPr>
            </w:pPr>
            <w:r w:rsidRPr="000D57D4">
              <w:rPr>
                <w:b/>
              </w:rPr>
              <w:t>Arbeitsanleitung für Papiertüte</w:t>
            </w:r>
          </w:p>
        </w:tc>
        <w:tc>
          <w:tcPr>
            <w:tcW w:w="188" w:type="dxa"/>
            <w:tcBorders>
              <w:top w:val="nil"/>
              <w:left w:val="single" w:sz="4" w:space="0" w:color="auto"/>
              <w:bottom w:val="nil"/>
              <w:right w:val="single" w:sz="4" w:space="0" w:color="auto"/>
            </w:tcBorders>
            <w:shd w:val="clear" w:color="auto" w:fill="FFFFFF"/>
          </w:tcPr>
          <w:p w:rsidR="006E680E" w:rsidRPr="009B4760" w:rsidRDefault="006E680E" w:rsidP="00D477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E680E" w:rsidRPr="000F5789" w:rsidRDefault="006E680E" w:rsidP="00D477E1">
            <w:pPr>
              <w:jc w:val="center"/>
              <w:rPr>
                <w:rFonts w:cs="Times New Roman"/>
                <w:b/>
                <w:lang w:eastAsia="de-DE"/>
              </w:rPr>
            </w:pPr>
            <w:r w:rsidRPr="000F5789">
              <w:rPr>
                <w:rFonts w:cs="Times New Roman"/>
                <w:b/>
                <w:lang w:eastAsia="de-DE"/>
              </w:rPr>
              <w:t xml:space="preserve">Ernährung </w:t>
            </w:r>
          </w:p>
          <w:p w:rsidR="006E680E" w:rsidRPr="000F5789" w:rsidRDefault="006E680E" w:rsidP="00D477E1">
            <w:pPr>
              <w:jc w:val="center"/>
              <w:rPr>
                <w:rFonts w:cs="Times New Roman"/>
                <w:b/>
                <w:lang w:eastAsia="de-DE"/>
              </w:rPr>
            </w:pPr>
            <w:r w:rsidRPr="000F5789">
              <w:rPr>
                <w:rFonts w:cs="Times New Roman"/>
                <w:b/>
                <w:lang w:eastAsia="de-DE"/>
              </w:rPr>
              <w:t>und Gastronomie</w:t>
            </w:r>
          </w:p>
          <w:p w:rsidR="006E680E" w:rsidRPr="009A3177" w:rsidRDefault="006E680E" w:rsidP="00D477E1">
            <w:pPr>
              <w:jc w:val="center"/>
              <w:rPr>
                <w:rFonts w:cs="Times New Roman"/>
                <w:b/>
                <w:lang w:eastAsia="de-DE"/>
              </w:rPr>
            </w:pPr>
            <w:r>
              <w:rPr>
                <w:b/>
              </w:rPr>
              <w:t>EG1.01.04.06</w:t>
            </w:r>
          </w:p>
        </w:tc>
      </w:tr>
    </w:tbl>
    <w:p w:rsidR="006E680E" w:rsidRDefault="00D80647" w:rsidP="00D80647">
      <w:pPr>
        <w:pStyle w:val="berschrift2"/>
      </w:pPr>
      <w:r w:rsidRPr="006D5F29">
        <w:rPr>
          <w:noProof/>
        </w:rPr>
        <w:drawing>
          <wp:anchor distT="0" distB="0" distL="114300" distR="114300" simplePos="0" relativeHeight="252109824" behindDoc="0" locked="0" layoutInCell="0" allowOverlap="1" wp14:anchorId="0414C4F9" wp14:editId="2BD544F9">
            <wp:simplePos x="0" y="0"/>
            <wp:positionH relativeFrom="rightMargin">
              <wp:posOffset>107950</wp:posOffset>
            </wp:positionH>
            <wp:positionV relativeFrom="paragraph">
              <wp:posOffset>28575</wp:posOffset>
            </wp:positionV>
            <wp:extent cx="349885" cy="320675"/>
            <wp:effectExtent l="0" t="0" r="0" b="3175"/>
            <wp:wrapNone/>
            <wp:docPr id="128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5F29">
        <w:rPr>
          <w:noProof/>
        </w:rPr>
        <w:drawing>
          <wp:anchor distT="0" distB="0" distL="114300" distR="114300" simplePos="0" relativeHeight="252110848" behindDoc="0" locked="0" layoutInCell="0" allowOverlap="1" wp14:anchorId="2FC3C6FF" wp14:editId="04B5E381">
            <wp:simplePos x="0" y="0"/>
            <wp:positionH relativeFrom="rightMargin">
              <wp:posOffset>467995</wp:posOffset>
            </wp:positionH>
            <wp:positionV relativeFrom="paragraph">
              <wp:posOffset>28575</wp:posOffset>
            </wp:positionV>
            <wp:extent cx="349885" cy="320675"/>
            <wp:effectExtent l="0" t="0" r="0" b="3175"/>
            <wp:wrapNone/>
            <wp:docPr id="48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5F29">
        <w:rPr>
          <w:noProof/>
        </w:rPr>
        <w:drawing>
          <wp:anchor distT="0" distB="0" distL="114300" distR="114300" simplePos="0" relativeHeight="252111872" behindDoc="0" locked="0" layoutInCell="0" allowOverlap="1" wp14:anchorId="50E58E8C" wp14:editId="119A8407">
            <wp:simplePos x="0" y="0"/>
            <wp:positionH relativeFrom="rightMargin">
              <wp:posOffset>828040</wp:posOffset>
            </wp:positionH>
            <wp:positionV relativeFrom="paragraph">
              <wp:posOffset>28989</wp:posOffset>
            </wp:positionV>
            <wp:extent cx="348615" cy="320040"/>
            <wp:effectExtent l="0" t="0" r="0" b="3810"/>
            <wp:wrapNone/>
            <wp:docPr id="128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6E680E" w:rsidRPr="006F44B6">
        <w:t>Zusatzaufgabe:</w:t>
      </w:r>
    </w:p>
    <w:p w:rsidR="006E680E" w:rsidRPr="00C27069" w:rsidRDefault="006E680E" w:rsidP="00D80647">
      <w:pPr>
        <w:pStyle w:val="berschrift3"/>
      </w:pPr>
      <w:r w:rsidRPr="00C27069">
        <w:t>Hinweis:</w:t>
      </w:r>
    </w:p>
    <w:p w:rsidR="006E680E" w:rsidRPr="00C27069" w:rsidRDefault="006E680E" w:rsidP="00D80647">
      <w:pPr>
        <w:pStyle w:val="Abstandszeile"/>
      </w:pPr>
    </w:p>
    <w:p w:rsidR="006E680E" w:rsidRPr="00C27069" w:rsidRDefault="006E680E" w:rsidP="006E680E">
      <w:pPr>
        <w:tabs>
          <w:tab w:val="left" w:pos="1454"/>
        </w:tabs>
        <w:rPr>
          <w:lang w:eastAsia="de-DE"/>
        </w:rPr>
      </w:pPr>
      <w:r>
        <w:rPr>
          <w:lang w:eastAsia="de-DE"/>
        </w:rPr>
        <w:t>Für den Arbeitsauftrag werden Papiertüten benötigt. Diese Tüten könnte evtl. im Unte</w:t>
      </w:r>
      <w:r>
        <w:rPr>
          <w:lang w:eastAsia="de-DE"/>
        </w:rPr>
        <w:t>r</w:t>
      </w:r>
      <w:r>
        <w:rPr>
          <w:lang w:eastAsia="de-DE"/>
        </w:rPr>
        <w:t>richt am PC erstellt werden.</w:t>
      </w:r>
    </w:p>
    <w:p w:rsidR="006E680E" w:rsidRPr="00C27069" w:rsidRDefault="006E680E" w:rsidP="00D80647">
      <w:pPr>
        <w:pStyle w:val="berschrift3"/>
      </w:pPr>
      <w:r w:rsidRPr="00C27069">
        <w:t>Arbeitsanleitung:</w:t>
      </w:r>
    </w:p>
    <w:p w:rsidR="006E680E" w:rsidRPr="00BA0C15" w:rsidRDefault="006E680E" w:rsidP="006E680E">
      <w:pPr>
        <w:tabs>
          <w:tab w:val="left" w:pos="1454"/>
        </w:tabs>
        <w:rPr>
          <w:lang w:eastAsia="de-DE"/>
        </w:rPr>
      </w:pPr>
      <w:r>
        <w:rPr>
          <w:lang w:eastAsia="de-DE"/>
        </w:rPr>
        <w:t xml:space="preserve">Seite im Querformat einrichten </w:t>
      </w:r>
      <w:r w:rsidRPr="003D25B4">
        <w:rPr>
          <w:color w:val="E36C0A" w:themeColor="accent6" w:themeShade="BF"/>
          <w:sz w:val="36"/>
          <w:szCs w:val="36"/>
          <w:lang w:eastAsia="de-DE"/>
        </w:rPr>
        <w:sym w:font="Wingdings" w:char="F03A"/>
      </w:r>
      <w:r>
        <w:rPr>
          <w:lang w:eastAsia="de-DE"/>
        </w:rPr>
        <w:t>alle Seitenränder 4 cm breit einste</w:t>
      </w:r>
      <w:r>
        <w:rPr>
          <w:lang w:eastAsia="de-DE"/>
        </w:rPr>
        <w:t>l</w:t>
      </w:r>
      <w:r>
        <w:rPr>
          <w:lang w:eastAsia="de-DE"/>
        </w:rPr>
        <w:t>len</w:t>
      </w:r>
      <w:r w:rsidRPr="003D25B4">
        <w:rPr>
          <w:color w:val="E36C0A" w:themeColor="accent6" w:themeShade="BF"/>
          <w:sz w:val="36"/>
          <w:szCs w:val="36"/>
          <w:lang w:eastAsia="de-DE"/>
        </w:rPr>
        <w:sym w:font="Wingdings" w:char="F03A"/>
      </w:r>
      <w:r>
        <w:rPr>
          <w:lang w:eastAsia="de-DE"/>
        </w:rPr>
        <w:t>Seitenlayout, weitere Spalten, zwei Spalten</w:t>
      </w:r>
      <w:r w:rsidRPr="003D25B4">
        <w:rPr>
          <w:color w:val="E36C0A" w:themeColor="accent6" w:themeShade="BF"/>
          <w:sz w:val="36"/>
          <w:szCs w:val="36"/>
          <w:lang w:eastAsia="de-DE"/>
        </w:rPr>
        <w:sym w:font="Wingdings" w:char="F03A"/>
      </w:r>
      <w:r>
        <w:rPr>
          <w:lang w:eastAsia="de-DE"/>
        </w:rPr>
        <w:t>Abstand:  4 cm</w:t>
      </w:r>
      <w:r w:rsidRPr="003D25B4">
        <w:rPr>
          <w:color w:val="E36C0A" w:themeColor="accent6" w:themeShade="BF"/>
          <w:sz w:val="36"/>
          <w:szCs w:val="36"/>
          <w:lang w:eastAsia="de-DE"/>
        </w:rPr>
        <w:sym w:font="Wingdings" w:char="F03A"/>
      </w:r>
      <w:r>
        <w:rPr>
          <w:lang w:eastAsia="de-DE"/>
        </w:rPr>
        <w:t>Text in beide Spalten zentriert einfügen.</w:t>
      </w:r>
    </w:p>
    <w:p w:rsidR="006E680E" w:rsidRPr="003D25B4" w:rsidRDefault="006E680E" w:rsidP="006E680E">
      <w:pPr>
        <w:tabs>
          <w:tab w:val="left" w:pos="1454"/>
        </w:tabs>
        <w:rPr>
          <w:lang w:eastAsia="de-DE"/>
        </w:rPr>
      </w:pPr>
    </w:p>
    <w:p w:rsidR="006E680E" w:rsidRPr="006B5DC3" w:rsidRDefault="006E680E" w:rsidP="006E680E">
      <w:pPr>
        <w:jc w:val="center"/>
        <w:rPr>
          <w:b/>
          <w:color w:val="FABF8F" w:themeColor="accent6" w:themeTint="99"/>
          <w:sz w:val="24"/>
          <w:szCs w:val="24"/>
          <w:shd w:val="clear" w:color="auto" w:fill="7030A0"/>
        </w:rPr>
      </w:pPr>
    </w:p>
    <w:p w:rsidR="006E680E" w:rsidRPr="00FE09A9" w:rsidRDefault="006E680E" w:rsidP="006E680E">
      <w:pPr>
        <w:jc w:val="center"/>
        <w:rPr>
          <w:b/>
          <w:color w:val="FABF8F" w:themeColor="accent6" w:themeTint="99"/>
          <w:sz w:val="56"/>
          <w:szCs w:val="56"/>
          <w:shd w:val="clear" w:color="auto" w:fill="7030A0"/>
        </w:rPr>
      </w:pPr>
    </w:p>
    <w:p w:rsidR="006E680E" w:rsidRPr="00D33EC0" w:rsidRDefault="006E680E" w:rsidP="006E680E">
      <w:pPr>
        <w:spacing w:line="360" w:lineRule="auto"/>
        <w:jc w:val="center"/>
        <w:rPr>
          <w:b/>
          <w:color w:val="7030A0"/>
          <w:sz w:val="96"/>
          <w:szCs w:val="96"/>
        </w:rPr>
      </w:pPr>
      <w:r w:rsidRPr="007F5E61">
        <w:rPr>
          <w:b/>
          <w:color w:val="FABF8F" w:themeColor="accent6" w:themeTint="99"/>
          <w:sz w:val="96"/>
          <w:szCs w:val="96"/>
          <w:shd w:val="clear" w:color="auto" w:fill="7030A0"/>
        </w:rPr>
        <w:t>C</w:t>
      </w:r>
      <w:r w:rsidRPr="00D33EC0">
        <w:rPr>
          <w:b/>
          <w:color w:val="7030A0"/>
          <w:sz w:val="96"/>
          <w:szCs w:val="96"/>
        </w:rPr>
        <w:t>R</w:t>
      </w:r>
    </w:p>
    <w:p w:rsidR="006E680E" w:rsidRDefault="006E680E" w:rsidP="006E680E">
      <w:pPr>
        <w:spacing w:line="360" w:lineRule="auto"/>
        <w:jc w:val="center"/>
        <w:rPr>
          <w:b/>
          <w:color w:val="7030A0"/>
          <w:sz w:val="40"/>
          <w:szCs w:val="40"/>
        </w:rPr>
      </w:pPr>
      <w:r>
        <w:rPr>
          <w:b/>
          <w:color w:val="7030A0"/>
          <w:sz w:val="40"/>
          <w:szCs w:val="40"/>
        </w:rPr>
        <w:t xml:space="preserve">Chance </w:t>
      </w:r>
      <w:r w:rsidRPr="00205917">
        <w:rPr>
          <w:b/>
          <w:color w:val="FF0000"/>
          <w:sz w:val="40"/>
          <w:szCs w:val="40"/>
        </w:rPr>
        <w:t>Regional</w:t>
      </w:r>
    </w:p>
    <w:p w:rsidR="006E680E" w:rsidRPr="00D33EC0" w:rsidRDefault="006E680E" w:rsidP="006E680E">
      <w:pPr>
        <w:spacing w:line="360" w:lineRule="auto"/>
        <w:jc w:val="center"/>
        <w:rPr>
          <w:b/>
          <w:color w:val="7030A0"/>
          <w:sz w:val="56"/>
          <w:szCs w:val="56"/>
        </w:rPr>
      </w:pPr>
      <w:r w:rsidRPr="00D33EC0">
        <w:rPr>
          <w:b/>
          <w:color w:val="FABF8F" w:themeColor="accent6" w:themeTint="99"/>
          <w:sz w:val="56"/>
          <w:szCs w:val="56"/>
        </w:rPr>
        <w:t xml:space="preserve">Finde </w:t>
      </w:r>
      <w:r w:rsidRPr="00D33EC0">
        <w:rPr>
          <w:b/>
          <w:color w:val="00B050"/>
          <w:sz w:val="56"/>
          <w:szCs w:val="56"/>
        </w:rPr>
        <w:t xml:space="preserve">Deinen </w:t>
      </w:r>
      <w:r w:rsidRPr="00D33EC0">
        <w:rPr>
          <w:b/>
          <w:color w:val="7030A0"/>
          <w:sz w:val="56"/>
          <w:szCs w:val="56"/>
        </w:rPr>
        <w:t>Beruf</w:t>
      </w:r>
    </w:p>
    <w:p w:rsidR="006E680E" w:rsidRDefault="006E680E" w:rsidP="006E680E">
      <w:pPr>
        <w:spacing w:line="360" w:lineRule="auto"/>
        <w:jc w:val="center"/>
        <w:rPr>
          <w:b/>
          <w:color w:val="7030A0"/>
          <w:sz w:val="40"/>
          <w:szCs w:val="40"/>
        </w:rPr>
      </w:pPr>
      <w:r>
        <w:rPr>
          <w:b/>
          <w:color w:val="7030A0"/>
          <w:sz w:val="40"/>
          <w:szCs w:val="40"/>
        </w:rPr>
        <w:t xml:space="preserve">Chance </w:t>
      </w:r>
      <w:r w:rsidRPr="00205917">
        <w:rPr>
          <w:b/>
          <w:color w:val="FF0000"/>
          <w:sz w:val="40"/>
          <w:szCs w:val="40"/>
        </w:rPr>
        <w:t>Regional</w:t>
      </w:r>
    </w:p>
    <w:p w:rsidR="006E680E" w:rsidRPr="00D33EC0" w:rsidRDefault="006E680E" w:rsidP="006E680E">
      <w:pPr>
        <w:spacing w:line="360" w:lineRule="auto"/>
        <w:jc w:val="center"/>
        <w:rPr>
          <w:b/>
          <w:color w:val="7030A0"/>
          <w:sz w:val="56"/>
          <w:szCs w:val="56"/>
        </w:rPr>
      </w:pPr>
      <w:r w:rsidRPr="00D33EC0">
        <w:rPr>
          <w:b/>
          <w:color w:val="FABF8F" w:themeColor="accent6" w:themeTint="99"/>
          <w:sz w:val="56"/>
          <w:szCs w:val="56"/>
        </w:rPr>
        <w:t xml:space="preserve">Finde </w:t>
      </w:r>
      <w:r w:rsidRPr="00D33EC0">
        <w:rPr>
          <w:b/>
          <w:color w:val="00B050"/>
          <w:sz w:val="56"/>
          <w:szCs w:val="56"/>
        </w:rPr>
        <w:t xml:space="preserve">Deinen </w:t>
      </w:r>
      <w:r w:rsidRPr="00D33EC0">
        <w:rPr>
          <w:b/>
          <w:color w:val="7030A0"/>
          <w:sz w:val="56"/>
          <w:szCs w:val="56"/>
        </w:rPr>
        <w:t>Beruf</w:t>
      </w:r>
    </w:p>
    <w:p w:rsidR="006E680E" w:rsidRDefault="006E680E" w:rsidP="006E680E">
      <w:pPr>
        <w:tabs>
          <w:tab w:val="left" w:pos="1454"/>
        </w:tabs>
        <w:spacing w:line="360" w:lineRule="auto"/>
        <w:jc w:val="center"/>
        <w:rPr>
          <w:b/>
          <w:color w:val="7030A0"/>
          <w:sz w:val="96"/>
          <w:szCs w:val="96"/>
          <w:shd w:val="clear" w:color="auto" w:fill="FABF8F" w:themeFill="accent6" w:themeFillTint="99"/>
        </w:rPr>
      </w:pPr>
      <w:r w:rsidRPr="00D33EC0">
        <w:rPr>
          <w:b/>
          <w:color w:val="FABF8F" w:themeColor="accent6" w:themeTint="99"/>
          <w:sz w:val="96"/>
          <w:szCs w:val="96"/>
        </w:rPr>
        <w:t>C</w:t>
      </w:r>
      <w:r w:rsidRPr="007F5E61">
        <w:rPr>
          <w:b/>
          <w:color w:val="7030A0"/>
          <w:sz w:val="96"/>
          <w:szCs w:val="96"/>
          <w:shd w:val="clear" w:color="auto" w:fill="FABF8F" w:themeFill="accent6" w:themeFillTint="99"/>
        </w:rPr>
        <w:t>R</w:t>
      </w:r>
    </w:p>
    <w:p w:rsidR="006E680E" w:rsidRDefault="006E680E" w:rsidP="006E680E">
      <w:pPr>
        <w:rPr>
          <w:sz w:val="24"/>
          <w:szCs w:val="24"/>
          <w:lang w:eastAsia="de-DE"/>
        </w:rPr>
      </w:pPr>
      <w:r>
        <w:rPr>
          <w:sz w:val="24"/>
          <w:szCs w:val="24"/>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6E680E" w:rsidRPr="009B4760" w:rsidTr="00D477E1">
        <w:trPr>
          <w:trHeight w:val="523"/>
        </w:trPr>
        <w:tc>
          <w:tcPr>
            <w:tcW w:w="3119" w:type="dxa"/>
            <w:shd w:val="clear" w:color="auto" w:fill="D9D9D9"/>
          </w:tcPr>
          <w:p w:rsidR="006E680E" w:rsidRPr="009B4760" w:rsidRDefault="006E680E" w:rsidP="00D477E1">
            <w:pPr>
              <w:spacing w:before="40" w:after="60" w:line="160" w:lineRule="exact"/>
              <w:rPr>
                <w:color w:val="000000"/>
                <w:sz w:val="12"/>
              </w:rPr>
            </w:pPr>
            <w:r w:rsidRPr="009B4760">
              <w:rPr>
                <w:sz w:val="12"/>
              </w:rPr>
              <w:lastRenderedPageBreak/>
              <w:br w:type="page"/>
              <w:t>Lernfeld</w:t>
            </w:r>
          </w:p>
          <w:p w:rsidR="006E680E" w:rsidRPr="009B4760" w:rsidRDefault="006E680E" w:rsidP="00D477E1">
            <w:pPr>
              <w:rPr>
                <w:b/>
              </w:rPr>
            </w:pPr>
            <w:r w:rsidRPr="009B4760">
              <w:rPr>
                <w:b/>
              </w:rPr>
              <w:t>LF 1</w:t>
            </w:r>
          </w:p>
        </w:tc>
        <w:tc>
          <w:tcPr>
            <w:tcW w:w="4229" w:type="dxa"/>
            <w:gridSpan w:val="2"/>
            <w:shd w:val="clear" w:color="auto" w:fill="D9D9D9"/>
          </w:tcPr>
          <w:p w:rsidR="006E680E" w:rsidRDefault="006E680E" w:rsidP="00D477E1">
            <w:pPr>
              <w:rPr>
                <w:sz w:val="12"/>
              </w:rPr>
            </w:pPr>
            <w:r>
              <w:rPr>
                <w:sz w:val="12"/>
              </w:rPr>
              <w:t>Titel</w:t>
            </w:r>
          </w:p>
          <w:p w:rsidR="006E680E" w:rsidRPr="009B4760" w:rsidRDefault="006E680E" w:rsidP="00D477E1">
            <w:pPr>
              <w:rPr>
                <w:b/>
              </w:rPr>
            </w:pPr>
            <w:r w:rsidRPr="00A62608">
              <w:rPr>
                <w:b/>
              </w:rPr>
              <w:t>Berufe in der Gastronomie – Teil II</w:t>
            </w:r>
          </w:p>
        </w:tc>
        <w:tc>
          <w:tcPr>
            <w:tcW w:w="188" w:type="dxa"/>
            <w:vMerge w:val="restart"/>
            <w:tcBorders>
              <w:top w:val="nil"/>
              <w:bottom w:val="nil"/>
            </w:tcBorders>
            <w:shd w:val="clear" w:color="auto" w:fill="FFFFFF"/>
          </w:tcPr>
          <w:p w:rsidR="006E680E" w:rsidRPr="009B4760" w:rsidRDefault="006E680E" w:rsidP="00D477E1"/>
        </w:tc>
        <w:tc>
          <w:tcPr>
            <w:tcW w:w="2103" w:type="dxa"/>
            <w:gridSpan w:val="2"/>
            <w:shd w:val="clear" w:color="auto" w:fill="D9D9D9"/>
          </w:tcPr>
          <w:p w:rsidR="006E680E" w:rsidRPr="000F5789" w:rsidRDefault="006E680E" w:rsidP="00D477E1">
            <w:pPr>
              <w:jc w:val="center"/>
              <w:rPr>
                <w:rFonts w:cs="Times New Roman"/>
                <w:b/>
                <w:lang w:eastAsia="de-DE"/>
              </w:rPr>
            </w:pPr>
            <w:r w:rsidRPr="000F5789">
              <w:rPr>
                <w:rFonts w:cs="Times New Roman"/>
                <w:b/>
                <w:lang w:eastAsia="de-DE"/>
              </w:rPr>
              <w:t xml:space="preserve">Ernährung </w:t>
            </w:r>
          </w:p>
          <w:p w:rsidR="006E680E" w:rsidRPr="000F5789" w:rsidRDefault="006E680E" w:rsidP="00D477E1">
            <w:pPr>
              <w:jc w:val="center"/>
              <w:rPr>
                <w:rFonts w:cs="Times New Roman"/>
                <w:b/>
                <w:lang w:eastAsia="de-DE"/>
              </w:rPr>
            </w:pPr>
            <w:r w:rsidRPr="000F5789">
              <w:rPr>
                <w:rFonts w:cs="Times New Roman"/>
                <w:b/>
                <w:lang w:eastAsia="de-DE"/>
              </w:rPr>
              <w:t>und Gastronomie</w:t>
            </w:r>
          </w:p>
          <w:p w:rsidR="006E680E" w:rsidRPr="009A3177" w:rsidRDefault="006E680E" w:rsidP="00D477E1">
            <w:pPr>
              <w:jc w:val="center"/>
              <w:rPr>
                <w:rFonts w:cs="Times New Roman"/>
                <w:b/>
                <w:lang w:eastAsia="de-DE"/>
              </w:rPr>
            </w:pPr>
            <w:r>
              <w:rPr>
                <w:b/>
              </w:rPr>
              <w:t>EG1.01.04.07</w:t>
            </w:r>
          </w:p>
        </w:tc>
      </w:tr>
      <w:tr w:rsidR="006E680E" w:rsidRPr="009B4760" w:rsidTr="00D477E1">
        <w:tc>
          <w:tcPr>
            <w:tcW w:w="7348" w:type="dxa"/>
            <w:gridSpan w:val="3"/>
          </w:tcPr>
          <w:p w:rsidR="006E680E" w:rsidRPr="009B4760" w:rsidRDefault="006E680E" w:rsidP="00D477E1">
            <w:pPr>
              <w:spacing w:before="40" w:after="60" w:line="160" w:lineRule="exact"/>
              <w:rPr>
                <w:sz w:val="12"/>
              </w:rPr>
            </w:pPr>
            <w:r w:rsidRPr="009B4760">
              <w:rPr>
                <w:sz w:val="12"/>
              </w:rPr>
              <w:t>Kompetenzbereiche:</w:t>
            </w:r>
          </w:p>
          <w:p w:rsidR="006E680E" w:rsidRPr="00D43B26" w:rsidRDefault="006E680E" w:rsidP="006E680E">
            <w:pPr>
              <w:pStyle w:val="Kopf8ptafz"/>
              <w:ind w:left="227" w:hanging="170"/>
              <w:rPr>
                <w:szCs w:val="16"/>
              </w:rPr>
            </w:pPr>
            <w:r w:rsidRPr="00D43B26">
              <w:rPr>
                <w:szCs w:val="16"/>
              </w:rPr>
              <w:t>Ich kann die Aufgaben als Dienstleister und Gastgeber wahrnehmen und Aufgaben eigenverantwortlich und selbstständig durchführen.</w:t>
            </w:r>
          </w:p>
          <w:p w:rsidR="006E680E" w:rsidRPr="00D43B26" w:rsidRDefault="006E680E" w:rsidP="006E680E">
            <w:pPr>
              <w:pStyle w:val="Kopf8ptafz"/>
              <w:ind w:left="227" w:hanging="170"/>
              <w:rPr>
                <w:szCs w:val="16"/>
              </w:rPr>
            </w:pPr>
            <w:r w:rsidRPr="00D43B26">
              <w:rPr>
                <w:szCs w:val="16"/>
              </w:rPr>
              <w:t>Ich kann in der Gruppe kommunizieren und vereinbarte Regeln einhalten.</w:t>
            </w:r>
          </w:p>
          <w:p w:rsidR="006E680E" w:rsidRPr="009B4760" w:rsidRDefault="006E680E" w:rsidP="006E680E">
            <w:pPr>
              <w:numPr>
                <w:ilvl w:val="0"/>
                <w:numId w:val="6"/>
              </w:numPr>
              <w:ind w:left="227" w:hanging="170"/>
              <w:rPr>
                <w:sz w:val="16"/>
              </w:rPr>
            </w:pPr>
            <w:r w:rsidRPr="00D43B26">
              <w:rPr>
                <w:sz w:val="16"/>
                <w:szCs w:val="16"/>
              </w:rPr>
              <w:t>Ich kann Arbeitsabläufe lesen und verstehen.</w:t>
            </w:r>
          </w:p>
        </w:tc>
        <w:tc>
          <w:tcPr>
            <w:tcW w:w="188" w:type="dxa"/>
            <w:vMerge/>
            <w:tcBorders>
              <w:bottom w:val="nil"/>
              <w:right w:val="nil"/>
            </w:tcBorders>
            <w:vAlign w:val="center"/>
          </w:tcPr>
          <w:p w:rsidR="006E680E" w:rsidRPr="009B4760" w:rsidRDefault="006E680E" w:rsidP="00D477E1">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6E680E"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6E680E" w:rsidRPr="009A3177" w:rsidRDefault="006E680E" w:rsidP="00D477E1">
                  <w:pPr>
                    <w:jc w:val="center"/>
                    <w:rPr>
                      <w:lang w:eastAsia="de-DE"/>
                    </w:rPr>
                  </w:pPr>
                  <w:proofErr w:type="spellStart"/>
                  <w:r w:rsidRPr="009A3177">
                    <w:rPr>
                      <w:lang w:eastAsia="de-DE"/>
                    </w:rPr>
                    <w:t>LernPROJEKT</w:t>
                  </w:r>
                  <w:proofErr w:type="spellEnd"/>
                </w:p>
              </w:tc>
            </w:tr>
            <w:tr w:rsidR="006E680E"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6E680E" w:rsidRPr="009A3177" w:rsidRDefault="006E680E" w:rsidP="00D477E1">
                  <w:pPr>
                    <w:jc w:val="center"/>
                    <w:rPr>
                      <w:lang w:eastAsia="de-DE"/>
                    </w:rPr>
                  </w:pPr>
                  <w:proofErr w:type="spellStart"/>
                  <w:r w:rsidRPr="009A3177">
                    <w:rPr>
                      <w:lang w:eastAsia="de-DE"/>
                    </w:rPr>
                    <w:t>LernTHEMA</w:t>
                  </w:r>
                  <w:proofErr w:type="spellEnd"/>
                </w:p>
              </w:tc>
            </w:tr>
            <w:tr w:rsidR="006E680E" w:rsidRPr="009B4760" w:rsidTr="00D477E1">
              <w:trPr>
                <w:trHeight w:val="284"/>
              </w:trPr>
              <w:tc>
                <w:tcPr>
                  <w:tcW w:w="2090" w:type="dxa"/>
                  <w:tcBorders>
                    <w:top w:val="single" w:sz="4" w:space="0" w:color="auto"/>
                    <w:left w:val="single" w:sz="4" w:space="0" w:color="auto"/>
                    <w:bottom w:val="nil"/>
                    <w:right w:val="single" w:sz="4" w:space="0" w:color="auto"/>
                  </w:tcBorders>
                  <w:shd w:val="clear" w:color="auto" w:fill="D9D9D9"/>
                </w:tcPr>
                <w:p w:rsidR="006E680E" w:rsidRPr="009B4760" w:rsidRDefault="006E680E" w:rsidP="00D477E1">
                  <w:pPr>
                    <w:jc w:val="center"/>
                    <w:rPr>
                      <w:rFonts w:cs="Times New Roman"/>
                      <w:b/>
                      <w:lang w:eastAsia="de-DE"/>
                    </w:rPr>
                  </w:pPr>
                  <w:proofErr w:type="spellStart"/>
                  <w:r w:rsidRPr="009B4760">
                    <w:rPr>
                      <w:rFonts w:cs="Times New Roman"/>
                      <w:b/>
                      <w:lang w:eastAsia="de-DE"/>
                    </w:rPr>
                    <w:t>LernSCHRITT</w:t>
                  </w:r>
                  <w:proofErr w:type="spellEnd"/>
                </w:p>
              </w:tc>
            </w:tr>
          </w:tbl>
          <w:p w:rsidR="006E680E" w:rsidRPr="009B4760" w:rsidRDefault="006E680E" w:rsidP="00D477E1"/>
        </w:tc>
      </w:tr>
      <w:tr w:rsidR="006E680E" w:rsidRPr="009B4760" w:rsidTr="00D477E1">
        <w:trPr>
          <w:trHeight w:val="149"/>
        </w:trPr>
        <w:tc>
          <w:tcPr>
            <w:tcW w:w="7348" w:type="dxa"/>
            <w:gridSpan w:val="3"/>
            <w:tcBorders>
              <w:left w:val="nil"/>
              <w:right w:val="nil"/>
            </w:tcBorders>
          </w:tcPr>
          <w:p w:rsidR="006E680E" w:rsidRPr="009B4760" w:rsidRDefault="006E680E" w:rsidP="00D477E1"/>
        </w:tc>
        <w:tc>
          <w:tcPr>
            <w:tcW w:w="196" w:type="dxa"/>
            <w:gridSpan w:val="2"/>
            <w:tcBorders>
              <w:top w:val="nil"/>
              <w:left w:val="nil"/>
              <w:right w:val="nil"/>
            </w:tcBorders>
          </w:tcPr>
          <w:p w:rsidR="006E680E" w:rsidRPr="009B4760" w:rsidRDefault="006E680E" w:rsidP="00D477E1"/>
        </w:tc>
        <w:tc>
          <w:tcPr>
            <w:tcW w:w="2095" w:type="dxa"/>
            <w:tcBorders>
              <w:left w:val="nil"/>
              <w:right w:val="nil"/>
            </w:tcBorders>
          </w:tcPr>
          <w:p w:rsidR="006E680E" w:rsidRPr="009B4760" w:rsidRDefault="006E680E" w:rsidP="00D477E1"/>
        </w:tc>
      </w:tr>
      <w:tr w:rsidR="006E680E" w:rsidRPr="009B4760" w:rsidTr="00D477E1">
        <w:trPr>
          <w:trHeight w:val="443"/>
        </w:trPr>
        <w:tc>
          <w:tcPr>
            <w:tcW w:w="4818" w:type="dxa"/>
            <w:gridSpan w:val="2"/>
            <w:vMerge w:val="restart"/>
          </w:tcPr>
          <w:p w:rsidR="006E680E" w:rsidRPr="000D57D4" w:rsidRDefault="006E680E" w:rsidP="00D477E1">
            <w:pPr>
              <w:spacing w:before="40" w:after="60" w:line="160" w:lineRule="exact"/>
              <w:rPr>
                <w:sz w:val="12"/>
              </w:rPr>
            </w:pPr>
            <w:r>
              <w:rPr>
                <w:sz w:val="12"/>
              </w:rPr>
              <w:t>Kompetenzen:</w:t>
            </w:r>
          </w:p>
          <w:p w:rsidR="006E680E" w:rsidRPr="009B4760" w:rsidRDefault="006E680E" w:rsidP="006E680E">
            <w:pPr>
              <w:numPr>
                <w:ilvl w:val="0"/>
                <w:numId w:val="6"/>
              </w:numPr>
              <w:ind w:left="227" w:hanging="170"/>
              <w:rPr>
                <w:sz w:val="16"/>
              </w:rPr>
            </w:pPr>
            <w:r w:rsidRPr="000D57D4">
              <w:rPr>
                <w:sz w:val="16"/>
              </w:rPr>
              <w:t xml:space="preserve">Ich kann typische Merkmale </w:t>
            </w:r>
            <w:r>
              <w:rPr>
                <w:sz w:val="16"/>
              </w:rPr>
              <w:t xml:space="preserve">und Gemeinsamkeiten </w:t>
            </w:r>
            <w:r w:rsidRPr="000D57D4">
              <w:rPr>
                <w:sz w:val="16"/>
              </w:rPr>
              <w:t>den Berufen der Gastronomie zuordnen.</w:t>
            </w:r>
          </w:p>
        </w:tc>
        <w:tc>
          <w:tcPr>
            <w:tcW w:w="4821" w:type="dxa"/>
            <w:gridSpan w:val="4"/>
          </w:tcPr>
          <w:p w:rsidR="006E680E" w:rsidRPr="009B4760" w:rsidRDefault="006E680E" w:rsidP="00D477E1">
            <w:pPr>
              <w:spacing w:before="40" w:after="60" w:line="160" w:lineRule="exact"/>
              <w:rPr>
                <w:sz w:val="12"/>
              </w:rPr>
            </w:pPr>
            <w:r w:rsidRPr="009B4760">
              <w:rPr>
                <w:sz w:val="12"/>
              </w:rPr>
              <w:t>Was Sie schon können sollten:</w:t>
            </w:r>
          </w:p>
          <w:p w:rsidR="006E680E" w:rsidRPr="009B4760" w:rsidRDefault="006E680E" w:rsidP="00D477E1">
            <w:pPr>
              <w:ind w:left="227"/>
              <w:rPr>
                <w:sz w:val="16"/>
              </w:rPr>
            </w:pPr>
            <w:r>
              <w:rPr>
                <w:sz w:val="16"/>
              </w:rPr>
              <w:t>Arbeits</w:t>
            </w:r>
            <w:r w:rsidR="00904125">
              <w:rPr>
                <w:sz w:val="16"/>
              </w:rPr>
              <w:t>anweisungen lesen und verstehen</w:t>
            </w:r>
          </w:p>
        </w:tc>
      </w:tr>
      <w:tr w:rsidR="006E680E" w:rsidRPr="009B4760" w:rsidTr="00D477E1">
        <w:trPr>
          <w:trHeight w:val="443"/>
        </w:trPr>
        <w:tc>
          <w:tcPr>
            <w:tcW w:w="4818" w:type="dxa"/>
            <w:gridSpan w:val="2"/>
            <w:vMerge/>
          </w:tcPr>
          <w:p w:rsidR="006E680E" w:rsidRPr="009B4760" w:rsidRDefault="006E680E" w:rsidP="00D477E1">
            <w:pPr>
              <w:spacing w:before="40" w:after="60" w:line="160" w:lineRule="exact"/>
              <w:rPr>
                <w:sz w:val="12"/>
              </w:rPr>
            </w:pPr>
          </w:p>
        </w:tc>
        <w:tc>
          <w:tcPr>
            <w:tcW w:w="4821" w:type="dxa"/>
            <w:gridSpan w:val="4"/>
          </w:tcPr>
          <w:p w:rsidR="006E680E" w:rsidRPr="009B4760" w:rsidRDefault="006E680E" w:rsidP="00D477E1">
            <w:pPr>
              <w:spacing w:before="40" w:after="60" w:line="160" w:lineRule="exact"/>
              <w:rPr>
                <w:sz w:val="12"/>
              </w:rPr>
            </w:pPr>
            <w:r w:rsidRPr="009B4760">
              <w:rPr>
                <w:sz w:val="12"/>
              </w:rPr>
              <w:t>Wofür Sie das benötigen:</w:t>
            </w:r>
          </w:p>
          <w:p w:rsidR="006E680E" w:rsidRPr="009B4760" w:rsidRDefault="006E680E" w:rsidP="006E680E">
            <w:pPr>
              <w:numPr>
                <w:ilvl w:val="0"/>
                <w:numId w:val="6"/>
              </w:numPr>
              <w:ind w:left="227" w:hanging="170"/>
              <w:rPr>
                <w:sz w:val="16"/>
              </w:rPr>
            </w:pPr>
            <w:r>
              <w:rPr>
                <w:sz w:val="16"/>
              </w:rPr>
              <w:t>Berufsorientierung</w:t>
            </w:r>
          </w:p>
        </w:tc>
      </w:tr>
      <w:tr w:rsidR="006E680E" w:rsidRPr="009B4760" w:rsidTr="00D477E1">
        <w:trPr>
          <w:trHeight w:val="443"/>
        </w:trPr>
        <w:tc>
          <w:tcPr>
            <w:tcW w:w="4818" w:type="dxa"/>
            <w:gridSpan w:val="2"/>
            <w:vMerge/>
          </w:tcPr>
          <w:p w:rsidR="006E680E" w:rsidRPr="009B4760" w:rsidRDefault="006E680E" w:rsidP="00D477E1">
            <w:pPr>
              <w:spacing w:before="40" w:after="60" w:line="160" w:lineRule="exact"/>
              <w:rPr>
                <w:sz w:val="12"/>
              </w:rPr>
            </w:pPr>
          </w:p>
        </w:tc>
        <w:tc>
          <w:tcPr>
            <w:tcW w:w="4821" w:type="dxa"/>
            <w:gridSpan w:val="4"/>
          </w:tcPr>
          <w:p w:rsidR="006E680E" w:rsidRPr="009B4760" w:rsidRDefault="006E680E" w:rsidP="00D477E1">
            <w:pPr>
              <w:spacing w:before="40" w:after="60" w:line="160" w:lineRule="exact"/>
              <w:rPr>
                <w:sz w:val="12"/>
              </w:rPr>
            </w:pPr>
            <w:r w:rsidRPr="009B4760">
              <w:rPr>
                <w:sz w:val="12"/>
              </w:rPr>
              <w:t>Wie Sie Ihr Können prüfen können:</w:t>
            </w:r>
          </w:p>
          <w:p w:rsidR="006E680E" w:rsidRPr="009B4760" w:rsidRDefault="006E680E" w:rsidP="00B81186">
            <w:pPr>
              <w:ind w:left="227"/>
              <w:rPr>
                <w:sz w:val="16"/>
              </w:rPr>
            </w:pPr>
          </w:p>
        </w:tc>
      </w:tr>
    </w:tbl>
    <w:p w:rsidR="006E680E" w:rsidRDefault="00D80647" w:rsidP="006E680E">
      <w:pPr>
        <w:tabs>
          <w:tab w:val="left" w:pos="2190"/>
        </w:tabs>
        <w:rPr>
          <w:sz w:val="24"/>
          <w:szCs w:val="24"/>
          <w:lang w:eastAsia="de-DE"/>
        </w:rPr>
      </w:pPr>
      <w:r w:rsidRPr="00032DEA">
        <w:rPr>
          <w:noProof/>
          <w:sz w:val="24"/>
          <w:szCs w:val="24"/>
          <w:lang w:eastAsia="de-DE"/>
        </w:rPr>
        <w:drawing>
          <wp:anchor distT="0" distB="0" distL="114300" distR="114300" simplePos="0" relativeHeight="252102656" behindDoc="0" locked="0" layoutInCell="0" allowOverlap="1" wp14:anchorId="6FC7BAFC" wp14:editId="5C5D4976">
            <wp:simplePos x="0" y="0"/>
            <wp:positionH relativeFrom="rightMargin">
              <wp:posOffset>828040</wp:posOffset>
            </wp:positionH>
            <wp:positionV relativeFrom="paragraph">
              <wp:posOffset>38100</wp:posOffset>
            </wp:positionV>
            <wp:extent cx="348615" cy="320040"/>
            <wp:effectExtent l="0" t="0" r="0" b="3810"/>
            <wp:wrapNone/>
            <wp:docPr id="480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2DEA">
        <w:rPr>
          <w:noProof/>
          <w:sz w:val="24"/>
          <w:szCs w:val="24"/>
          <w:lang w:eastAsia="de-DE"/>
        </w:rPr>
        <w:drawing>
          <wp:anchor distT="0" distB="0" distL="114300" distR="114300" simplePos="0" relativeHeight="252101632" behindDoc="0" locked="0" layoutInCell="0" allowOverlap="1" wp14:anchorId="01D80DB6" wp14:editId="5892AA6D">
            <wp:simplePos x="0" y="0"/>
            <wp:positionH relativeFrom="rightMargin">
              <wp:posOffset>467995</wp:posOffset>
            </wp:positionH>
            <wp:positionV relativeFrom="paragraph">
              <wp:posOffset>38100</wp:posOffset>
            </wp:positionV>
            <wp:extent cx="349885" cy="320675"/>
            <wp:effectExtent l="0" t="0" r="0" b="3175"/>
            <wp:wrapNone/>
            <wp:docPr id="480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2DEA">
        <w:rPr>
          <w:noProof/>
          <w:sz w:val="24"/>
          <w:szCs w:val="24"/>
          <w:lang w:eastAsia="de-DE"/>
        </w:rPr>
        <w:drawing>
          <wp:anchor distT="0" distB="0" distL="114300" distR="114300" simplePos="0" relativeHeight="252100608" behindDoc="0" locked="0" layoutInCell="0" allowOverlap="1" wp14:anchorId="0DA0F0FE" wp14:editId="7249FF23">
            <wp:simplePos x="0" y="0"/>
            <wp:positionH relativeFrom="rightMargin">
              <wp:posOffset>107950</wp:posOffset>
            </wp:positionH>
            <wp:positionV relativeFrom="paragraph">
              <wp:posOffset>38514</wp:posOffset>
            </wp:positionV>
            <wp:extent cx="349885" cy="320675"/>
            <wp:effectExtent l="0" t="0" r="0" b="3175"/>
            <wp:wrapNone/>
            <wp:docPr id="480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680E" w:rsidRDefault="006E680E" w:rsidP="006E680E">
      <w:pPr>
        <w:tabs>
          <w:tab w:val="left" w:pos="2190"/>
        </w:tabs>
        <w:rPr>
          <w:sz w:val="24"/>
          <w:szCs w:val="24"/>
          <w:lang w:eastAsia="de-DE"/>
        </w:rPr>
      </w:pPr>
      <w:r w:rsidRPr="00A42BBA">
        <w:rPr>
          <w:noProof/>
          <w:lang w:eastAsia="de-DE"/>
        </w:rPr>
        <mc:AlternateContent>
          <mc:Choice Requires="wps">
            <w:drawing>
              <wp:anchor distT="0" distB="0" distL="114300" distR="114300" simplePos="0" relativeHeight="252095488" behindDoc="0" locked="1" layoutInCell="1" allowOverlap="1" wp14:anchorId="1BCDCAC4" wp14:editId="40E88E01">
                <wp:simplePos x="0" y="0"/>
                <wp:positionH relativeFrom="column">
                  <wp:posOffset>-8255</wp:posOffset>
                </wp:positionH>
                <wp:positionV relativeFrom="paragraph">
                  <wp:posOffset>-163195</wp:posOffset>
                </wp:positionV>
                <wp:extent cx="1932940" cy="650240"/>
                <wp:effectExtent l="57150" t="38100" r="48260" b="73660"/>
                <wp:wrapNone/>
                <wp:docPr id="561" name="Pfeil nach rechts 5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32940" cy="650240"/>
                        </a:xfrm>
                        <a:prstGeom prst="rightArrow">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055760" w:rsidRDefault="00333930" w:rsidP="006E680E">
                            <w:pPr>
                              <w:jc w:val="center"/>
                              <w:rPr>
                                <w:rStyle w:val="Fett"/>
                                <w:bCs w:val="0"/>
                                <w:color w:val="005426"/>
                                <w:sz w:val="24"/>
                              </w:rPr>
                            </w:pPr>
                            <w:r>
                              <w:rPr>
                                <w:rStyle w:val="Fett"/>
                                <w:bCs w:val="0"/>
                                <w:color w:val="E36C0A" w:themeColor="accent6" w:themeShade="BF"/>
                                <w:sz w:val="24"/>
                              </w:rPr>
                              <w:t xml:space="preserve">5 </w:t>
                            </w:r>
                            <w:r w:rsidRPr="00313420">
                              <w:rPr>
                                <w:rStyle w:val="Fett"/>
                                <w:bCs w:val="0"/>
                                <w:color w:val="7030A0"/>
                                <w:sz w:val="24"/>
                              </w:rPr>
                              <w:t xml:space="preserve">Berufe </w:t>
                            </w:r>
                            <w:r>
                              <w:rPr>
                                <w:rStyle w:val="Fett"/>
                                <w:bCs w:val="0"/>
                                <w:color w:val="E36C0A" w:themeColor="accent6" w:themeShade="BF"/>
                                <w:sz w:val="24"/>
                              </w:rPr>
                              <w:t xml:space="preserve">– 5 </w:t>
                            </w:r>
                            <w:r w:rsidRPr="00313420">
                              <w:rPr>
                                <w:rStyle w:val="Fett"/>
                                <w:bCs w:val="0"/>
                                <w:color w:val="7030A0"/>
                                <w:sz w:val="24"/>
                              </w:rPr>
                              <w:t>Tüten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561" o:spid="_x0000_s1238" type="#_x0000_t13" style="position:absolute;margin-left:-.65pt;margin-top:-12.85pt;width:152.2pt;height:51.2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" adj="17967" fillcolor="#c9b5e8" stroked="f">
                <v:fill color2="#f0eaf9" rotate="t" angle="180" colors="0 #c9b5e8;22938f #d9cbee;1 #f0eaf9" focus="100%" type="gradient"/>
                <v:shadow on="t" color="black" opacity="24903f" origin=",.5" offset="0,.55556mm"/>
                <v:path arrowok="t"/>
                <v:textbox>
                  <w:txbxContent>
                    <w:p w:rsidR="00333930" w:rsidRPr="00055760" w:rsidRDefault="00333930" w:rsidP="006E680E">
                      <w:pPr>
                        <w:jc w:val="center"/>
                        <w:rPr>
                          <w:rStyle w:val="Fett"/>
                          <w:bCs w:val="0"/>
                          <w:color w:val="005426"/>
                          <w:sz w:val="24"/>
                        </w:rPr>
                      </w:pPr>
                      <w:r>
                        <w:rPr>
                          <w:rStyle w:val="Fett"/>
                          <w:bCs w:val="0"/>
                          <w:color w:val="E36C0A" w:themeColor="accent6" w:themeShade="BF"/>
                          <w:sz w:val="24"/>
                        </w:rPr>
                        <w:t xml:space="preserve">5 </w:t>
                      </w:r>
                      <w:r w:rsidRPr="00313420">
                        <w:rPr>
                          <w:rStyle w:val="Fett"/>
                          <w:bCs w:val="0"/>
                          <w:color w:val="7030A0"/>
                          <w:sz w:val="24"/>
                        </w:rPr>
                        <w:t xml:space="preserve">Berufe </w:t>
                      </w:r>
                      <w:r>
                        <w:rPr>
                          <w:rStyle w:val="Fett"/>
                          <w:bCs w:val="0"/>
                          <w:color w:val="E36C0A" w:themeColor="accent6" w:themeShade="BF"/>
                          <w:sz w:val="24"/>
                        </w:rPr>
                        <w:t xml:space="preserve">– 5 </w:t>
                      </w:r>
                      <w:r w:rsidRPr="00313420">
                        <w:rPr>
                          <w:rStyle w:val="Fett"/>
                          <w:bCs w:val="0"/>
                          <w:color w:val="7030A0"/>
                          <w:sz w:val="24"/>
                        </w:rPr>
                        <w:t>Tüten</w:t>
                      </w:r>
                    </w:p>
                  </w:txbxContent>
                </v:textbox>
                <w10:anchorlock/>
              </v:shape>
            </w:pict>
          </mc:Fallback>
        </mc:AlternateContent>
      </w:r>
    </w:p>
    <w:p w:rsidR="006E680E" w:rsidRDefault="006E680E" w:rsidP="006E680E">
      <w:pPr>
        <w:rPr>
          <w:sz w:val="24"/>
          <w:szCs w:val="24"/>
          <w:lang w:eastAsia="de-DE"/>
        </w:rPr>
      </w:pPr>
    </w:p>
    <w:p w:rsidR="006E680E" w:rsidRDefault="006E680E" w:rsidP="00D80647">
      <w:pPr>
        <w:pStyle w:val="berschrift3"/>
      </w:pPr>
      <w:r w:rsidRPr="006F44B6">
        <w:t>Übungsaufgabe</w:t>
      </w:r>
    </w:p>
    <w:p w:rsidR="00D80647" w:rsidRPr="00D80647" w:rsidRDefault="00D80647" w:rsidP="00D80647">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1378"/>
        <w:gridCol w:w="789"/>
        <w:gridCol w:w="3078"/>
        <w:gridCol w:w="2126"/>
      </w:tblGrid>
      <w:tr w:rsidR="006E680E" w:rsidRPr="00DE4890" w:rsidTr="00D80647">
        <w:trPr>
          <w:trHeight w:val="397"/>
        </w:trPr>
        <w:tc>
          <w:tcPr>
            <w:tcW w:w="1378" w:type="dxa"/>
            <w:shd w:val="clear" w:color="auto" w:fill="D9D9D9" w:themeFill="background1" w:themeFillShade="D9"/>
            <w:vAlign w:val="center"/>
          </w:tcPr>
          <w:p w:rsidR="006E680E" w:rsidRPr="00DE4890" w:rsidRDefault="006E680E" w:rsidP="00D477E1">
            <w:pPr>
              <w:pStyle w:val="TabelleKopfmitte"/>
            </w:pPr>
            <w:r>
              <w:t>Phase</w:t>
            </w:r>
          </w:p>
        </w:tc>
        <w:tc>
          <w:tcPr>
            <w:tcW w:w="789" w:type="dxa"/>
            <w:shd w:val="clear" w:color="auto" w:fill="D9D9D9" w:themeFill="background1" w:themeFillShade="D9"/>
            <w:vAlign w:val="center"/>
          </w:tcPr>
          <w:p w:rsidR="006E680E" w:rsidRPr="00DE4890" w:rsidRDefault="006E680E" w:rsidP="00D477E1">
            <w:pPr>
              <w:pStyle w:val="TabelleKopfmitte"/>
            </w:pPr>
            <w:r>
              <w:t>Zeit</w:t>
            </w:r>
          </w:p>
        </w:tc>
        <w:tc>
          <w:tcPr>
            <w:tcW w:w="3078" w:type="dxa"/>
            <w:shd w:val="clear" w:color="auto" w:fill="D9D9D9" w:themeFill="background1" w:themeFillShade="D9"/>
            <w:vAlign w:val="center"/>
          </w:tcPr>
          <w:p w:rsidR="006E680E" w:rsidRPr="00DE4890" w:rsidRDefault="006E680E" w:rsidP="00D477E1">
            <w:pPr>
              <w:pStyle w:val="TabelleKopfmitte"/>
            </w:pPr>
            <w:r>
              <w:t>Aufgabe</w:t>
            </w:r>
          </w:p>
        </w:tc>
        <w:tc>
          <w:tcPr>
            <w:tcW w:w="2126" w:type="dxa"/>
            <w:shd w:val="clear" w:color="auto" w:fill="D9D9D9" w:themeFill="background1" w:themeFillShade="D9"/>
            <w:vAlign w:val="center"/>
          </w:tcPr>
          <w:p w:rsidR="006E680E" w:rsidRDefault="006E680E" w:rsidP="00D477E1">
            <w:pPr>
              <w:pStyle w:val="TabelleKopfmitte"/>
            </w:pPr>
            <w:r>
              <w:t>Hinweis</w:t>
            </w:r>
          </w:p>
        </w:tc>
      </w:tr>
      <w:tr w:rsidR="006E680E" w:rsidRPr="00DE4890" w:rsidTr="00D80647">
        <w:trPr>
          <w:trHeight w:val="3963"/>
        </w:trPr>
        <w:tc>
          <w:tcPr>
            <w:tcW w:w="1378" w:type="dxa"/>
            <w:shd w:val="clear" w:color="auto" w:fill="auto"/>
            <w:vAlign w:val="center"/>
          </w:tcPr>
          <w:p w:rsidR="006E680E" w:rsidRPr="00F0156F" w:rsidRDefault="006E680E" w:rsidP="00D477E1">
            <w:pPr>
              <w:pStyle w:val="Textkrpermitte"/>
            </w:pPr>
            <w:r>
              <w:rPr>
                <w:noProof/>
              </w:rPr>
              <w:drawing>
                <wp:inline distT="0" distB="0" distL="0" distR="0" wp14:anchorId="349C9D2C" wp14:editId="77466E88">
                  <wp:extent cx="532800" cy="324000"/>
                  <wp:effectExtent l="0" t="0" r="635" b="0"/>
                  <wp:docPr id="15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789" w:type="dxa"/>
            <w:shd w:val="clear" w:color="auto" w:fill="auto"/>
            <w:vAlign w:val="center"/>
          </w:tcPr>
          <w:p w:rsidR="006E680E" w:rsidRPr="006F4B0B" w:rsidRDefault="006E680E" w:rsidP="00D477E1">
            <w:pPr>
              <w:pStyle w:val="Textkrper"/>
              <w:jc w:val="center"/>
            </w:pPr>
            <w:r w:rsidRPr="006F4B0B">
              <w:t>45</w:t>
            </w:r>
          </w:p>
          <w:p w:rsidR="006E680E" w:rsidRPr="006F4B0B" w:rsidRDefault="001B46C5" w:rsidP="00D477E1">
            <w:pPr>
              <w:pStyle w:val="Textkrper"/>
              <w:jc w:val="center"/>
            </w:pPr>
            <w:r>
              <w:t>Min.</w:t>
            </w:r>
          </w:p>
        </w:tc>
        <w:tc>
          <w:tcPr>
            <w:tcW w:w="3078" w:type="dxa"/>
            <w:shd w:val="clear" w:color="auto" w:fill="auto"/>
            <w:vAlign w:val="center"/>
          </w:tcPr>
          <w:p w:rsidR="006E680E" w:rsidRDefault="006E680E" w:rsidP="00D477E1">
            <w:pPr>
              <w:pStyle w:val="Textkrper"/>
              <w:jc w:val="left"/>
              <w:rPr>
                <w:b/>
                <w:noProof/>
              </w:rPr>
            </w:pPr>
            <w:r w:rsidRPr="006D1B48">
              <w:rPr>
                <w:b/>
                <w:noProof/>
              </w:rPr>
              <w:t>„Das kommt mir in die Tüte.“</w:t>
            </w:r>
          </w:p>
          <w:p w:rsidR="006E680E" w:rsidRDefault="006E680E" w:rsidP="00D477E1">
            <w:pPr>
              <w:pStyle w:val="Textkrper"/>
              <w:jc w:val="left"/>
              <w:rPr>
                <w:b/>
                <w:noProof/>
              </w:rPr>
            </w:pPr>
          </w:p>
          <w:p w:rsidR="006E680E" w:rsidRDefault="006E680E" w:rsidP="00D477E1">
            <w:pPr>
              <w:pStyle w:val="Textkrper"/>
              <w:jc w:val="left"/>
              <w:rPr>
                <w:b/>
                <w:noProof/>
              </w:rPr>
            </w:pPr>
            <w:r>
              <w:rPr>
                <w:b/>
                <w:noProof/>
              </w:rPr>
              <w:t>Bilden Sie eine Gruppe aus 3 – 4 Personen.</w:t>
            </w:r>
          </w:p>
          <w:p w:rsidR="006E680E" w:rsidRDefault="006E680E" w:rsidP="00D477E1">
            <w:pPr>
              <w:pStyle w:val="Textkrper"/>
              <w:jc w:val="left"/>
              <w:rPr>
                <w:noProof/>
              </w:rPr>
            </w:pPr>
            <w:r w:rsidRPr="00DC2DE9">
              <w:rPr>
                <w:b/>
                <w:noProof/>
              </w:rPr>
              <w:t>Sortieren</w:t>
            </w:r>
            <w:r>
              <w:rPr>
                <w:noProof/>
              </w:rPr>
              <w:t xml:space="preserve"> Sie die </w:t>
            </w:r>
            <w:r w:rsidRPr="00DC2DE9">
              <w:rPr>
                <w:b/>
                <w:noProof/>
              </w:rPr>
              <w:t>Begriffe</w:t>
            </w:r>
            <w:r>
              <w:rPr>
                <w:noProof/>
              </w:rPr>
              <w:t xml:space="preserve"> passend zu den gelernten Berufen in </w:t>
            </w:r>
            <w:r w:rsidRPr="00DC2DE9">
              <w:rPr>
                <w:b/>
                <w:noProof/>
              </w:rPr>
              <w:t>5 Papiertüten</w:t>
            </w:r>
            <w:r>
              <w:rPr>
                <w:noProof/>
              </w:rPr>
              <w:t>. Es kann vorkommen, dass Begriffe für verschiedene Berufe passend sind.</w:t>
            </w:r>
          </w:p>
          <w:p w:rsidR="006E680E" w:rsidRDefault="006E680E" w:rsidP="00D477E1">
            <w:pPr>
              <w:pStyle w:val="Textkrper"/>
              <w:jc w:val="left"/>
              <w:rPr>
                <w:noProof/>
              </w:rPr>
            </w:pPr>
          </w:p>
          <w:p w:rsidR="006E680E" w:rsidRPr="00674551" w:rsidRDefault="006E680E" w:rsidP="00D477E1">
            <w:pPr>
              <w:pStyle w:val="Textkrper"/>
              <w:jc w:val="left"/>
              <w:rPr>
                <w:noProof/>
              </w:rPr>
            </w:pPr>
            <w:r w:rsidRPr="00DC2DE9">
              <w:rPr>
                <w:b/>
                <w:noProof/>
              </w:rPr>
              <w:t>Tauschen</w:t>
            </w:r>
            <w:r>
              <w:rPr>
                <w:noProof/>
              </w:rPr>
              <w:t xml:space="preserve"> Sie Ihre </w:t>
            </w:r>
            <w:r w:rsidRPr="00DC2DE9">
              <w:rPr>
                <w:b/>
                <w:noProof/>
              </w:rPr>
              <w:t>Tüten</w:t>
            </w:r>
            <w:r>
              <w:rPr>
                <w:noProof/>
              </w:rPr>
              <w:t xml:space="preserve"> mit einer anderen Gruppe aus. Jede Gruppe soll herausfinden um welchen Beruf es sich handelt und kontrolliert anschließend</w:t>
            </w:r>
            <w:r w:rsidR="00904125">
              <w:rPr>
                <w:noProof/>
              </w:rPr>
              <w:t>,</w:t>
            </w:r>
            <w:r>
              <w:rPr>
                <w:noProof/>
              </w:rPr>
              <w:t xml:space="preserve"> ob die richtigen Begriffe in der Tüte sind. </w:t>
            </w:r>
            <w:r>
              <w:rPr>
                <w:noProof/>
              </w:rPr>
              <w:br/>
              <w:t>(Es können mehrere Lösungen gelten, im Kontrollblatt ist ein Lösungsbeispiel pro Begriff in Farbe dargestellt.)</w:t>
            </w:r>
          </w:p>
        </w:tc>
        <w:tc>
          <w:tcPr>
            <w:tcW w:w="2126" w:type="dxa"/>
            <w:vAlign w:val="center"/>
          </w:tcPr>
          <w:p w:rsidR="006E680E" w:rsidRPr="00032CCE" w:rsidRDefault="006E680E" w:rsidP="00D477E1">
            <w:pPr>
              <w:pStyle w:val="Textkrper"/>
              <w:jc w:val="left"/>
              <w:rPr>
                <w:b/>
                <w:noProof/>
              </w:rPr>
            </w:pPr>
            <w:r w:rsidRPr="00032CCE">
              <w:rPr>
                <w:noProof/>
                <w:sz w:val="24"/>
                <w:szCs w:val="24"/>
              </w:rPr>
              <w:drawing>
                <wp:inline distT="0" distB="0" distL="0" distR="0" wp14:anchorId="640B5788" wp14:editId="2229ED7A">
                  <wp:extent cx="349885" cy="320675"/>
                  <wp:effectExtent l="0" t="0" r="0" b="3175"/>
                  <wp:docPr id="48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inline>
              </w:drawing>
            </w:r>
          </w:p>
          <w:p w:rsidR="006E680E" w:rsidRPr="00032CCE" w:rsidRDefault="006E680E" w:rsidP="00D477E1">
            <w:pPr>
              <w:pStyle w:val="Textkrper"/>
              <w:jc w:val="left"/>
              <w:rPr>
                <w:noProof/>
              </w:rPr>
            </w:pPr>
            <w:r w:rsidRPr="00032CCE">
              <w:rPr>
                <w:noProof/>
              </w:rPr>
              <w:t>Je 5</w:t>
            </w:r>
            <w:r w:rsidRPr="00032CCE">
              <w:rPr>
                <w:b/>
                <w:noProof/>
              </w:rPr>
              <w:t xml:space="preserve"> </w:t>
            </w:r>
            <w:r w:rsidRPr="00032CCE">
              <w:rPr>
                <w:noProof/>
              </w:rPr>
              <w:t>Begriffe, die typisch für den Beruf sind.</w:t>
            </w:r>
          </w:p>
          <w:p w:rsidR="006E680E" w:rsidRPr="00032CCE" w:rsidRDefault="006E680E" w:rsidP="00D477E1">
            <w:pPr>
              <w:pStyle w:val="Textkrper"/>
              <w:jc w:val="left"/>
              <w:rPr>
                <w:b/>
                <w:noProof/>
              </w:rPr>
            </w:pPr>
            <w:r w:rsidRPr="00032CCE">
              <w:rPr>
                <w:noProof/>
                <w:sz w:val="24"/>
                <w:szCs w:val="24"/>
              </w:rPr>
              <w:drawing>
                <wp:inline distT="0" distB="0" distL="0" distR="0" wp14:anchorId="3D881878" wp14:editId="291F8172">
                  <wp:extent cx="349885" cy="320675"/>
                  <wp:effectExtent l="0" t="0" r="0" b="3175"/>
                  <wp:docPr id="48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inline>
              </w:drawing>
            </w:r>
          </w:p>
          <w:p w:rsidR="006E680E" w:rsidRPr="00032CCE" w:rsidRDefault="006E680E" w:rsidP="00D477E1">
            <w:pPr>
              <w:pStyle w:val="Textkrper"/>
              <w:jc w:val="left"/>
              <w:rPr>
                <w:noProof/>
              </w:rPr>
            </w:pPr>
            <w:r w:rsidRPr="00032CCE">
              <w:rPr>
                <w:noProof/>
              </w:rPr>
              <w:t>Je</w:t>
            </w:r>
            <w:r w:rsidRPr="00032CCE">
              <w:rPr>
                <w:b/>
                <w:noProof/>
              </w:rPr>
              <w:t xml:space="preserve"> </w:t>
            </w:r>
            <w:r w:rsidRPr="00032CCE">
              <w:rPr>
                <w:noProof/>
              </w:rPr>
              <w:t>10 Begriffe (fachliche und persönliche Begriffe)</w:t>
            </w:r>
          </w:p>
          <w:p w:rsidR="006E680E" w:rsidRPr="00032CCE" w:rsidRDefault="006E680E" w:rsidP="00D477E1">
            <w:pPr>
              <w:pStyle w:val="Textkrper"/>
              <w:jc w:val="left"/>
              <w:rPr>
                <w:b/>
                <w:noProof/>
              </w:rPr>
            </w:pPr>
            <w:r w:rsidRPr="00032CCE">
              <w:rPr>
                <w:noProof/>
                <w:sz w:val="24"/>
                <w:szCs w:val="24"/>
              </w:rPr>
              <w:drawing>
                <wp:inline distT="0" distB="0" distL="0" distR="0" wp14:anchorId="38B5C1B0" wp14:editId="2FD45D85">
                  <wp:extent cx="349200" cy="320400"/>
                  <wp:effectExtent l="0" t="0" r="0" b="3810"/>
                  <wp:docPr id="481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inline>
              </w:drawing>
            </w:r>
          </w:p>
          <w:p w:rsidR="006E680E" w:rsidRPr="00032CCE" w:rsidRDefault="006E680E" w:rsidP="00D477E1">
            <w:pPr>
              <w:pStyle w:val="Textkrper"/>
              <w:jc w:val="left"/>
              <w:rPr>
                <w:noProof/>
              </w:rPr>
            </w:pPr>
            <w:r w:rsidRPr="00032CCE">
              <w:rPr>
                <w:noProof/>
              </w:rPr>
              <w:t>Je 15 Begriffe</w:t>
            </w:r>
          </w:p>
          <w:p w:rsidR="006E680E" w:rsidRPr="00032CCE" w:rsidRDefault="006E680E" w:rsidP="00D477E1">
            <w:pPr>
              <w:pStyle w:val="Textkrper"/>
              <w:jc w:val="left"/>
              <w:rPr>
                <w:noProof/>
              </w:rPr>
            </w:pPr>
            <w:r w:rsidRPr="00032CCE">
              <w:rPr>
                <w:noProof/>
              </w:rPr>
              <w:t>(fachliche und überfachliche/ persönliche Begriffe)</w:t>
            </w:r>
          </w:p>
          <w:p w:rsidR="006E680E" w:rsidRDefault="006E680E" w:rsidP="00D477E1">
            <w:pPr>
              <w:pStyle w:val="Textkrper"/>
              <w:jc w:val="left"/>
              <w:rPr>
                <w:noProof/>
              </w:rPr>
            </w:pPr>
          </w:p>
          <w:p w:rsidR="006E680E" w:rsidRPr="00032CCE" w:rsidRDefault="006E680E" w:rsidP="00D477E1">
            <w:pPr>
              <w:pStyle w:val="Textkrper"/>
              <w:jc w:val="left"/>
              <w:rPr>
                <w:noProof/>
              </w:rPr>
            </w:pPr>
            <w:r w:rsidRPr="00032CCE">
              <w:rPr>
                <w:rFonts w:cs="Times New Roman"/>
              </w:rPr>
              <w:t>EG1.01.04.07</w:t>
            </w:r>
          </w:p>
        </w:tc>
      </w:tr>
    </w:tbl>
    <w:p w:rsidR="006E680E" w:rsidRDefault="006E680E" w:rsidP="006E680E">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6E680E" w:rsidRPr="009B4760" w:rsidTr="00D477E1">
        <w:trPr>
          <w:trHeight w:val="523"/>
        </w:trPr>
        <w:tc>
          <w:tcPr>
            <w:tcW w:w="3119" w:type="dxa"/>
            <w:shd w:val="clear" w:color="auto" w:fill="D9D9D9"/>
          </w:tcPr>
          <w:p w:rsidR="006E680E" w:rsidRPr="009B4760" w:rsidRDefault="006E680E" w:rsidP="00D477E1">
            <w:pPr>
              <w:spacing w:before="40" w:after="60" w:line="160" w:lineRule="exact"/>
              <w:rPr>
                <w:color w:val="000000"/>
                <w:sz w:val="12"/>
              </w:rPr>
            </w:pPr>
            <w:r w:rsidRPr="009B4760">
              <w:rPr>
                <w:sz w:val="12"/>
              </w:rPr>
              <w:lastRenderedPageBreak/>
              <w:br w:type="page"/>
              <w:t>Lernfeld</w:t>
            </w:r>
          </w:p>
          <w:p w:rsidR="006E680E" w:rsidRPr="009B4760" w:rsidRDefault="006E680E" w:rsidP="00D477E1">
            <w:pPr>
              <w:rPr>
                <w:b/>
              </w:rPr>
            </w:pPr>
            <w:r w:rsidRPr="009B4760">
              <w:rPr>
                <w:b/>
              </w:rPr>
              <w:t>LF 1</w:t>
            </w:r>
          </w:p>
        </w:tc>
        <w:tc>
          <w:tcPr>
            <w:tcW w:w="4229" w:type="dxa"/>
            <w:gridSpan w:val="2"/>
            <w:shd w:val="clear" w:color="auto" w:fill="D9D9D9"/>
          </w:tcPr>
          <w:p w:rsidR="006E680E" w:rsidRDefault="006E680E" w:rsidP="00D477E1">
            <w:pPr>
              <w:rPr>
                <w:sz w:val="12"/>
              </w:rPr>
            </w:pPr>
            <w:r>
              <w:rPr>
                <w:sz w:val="12"/>
              </w:rPr>
              <w:t>Titel</w:t>
            </w:r>
          </w:p>
          <w:p w:rsidR="006E680E" w:rsidRPr="009B4760" w:rsidRDefault="006E680E" w:rsidP="00D477E1">
            <w:pPr>
              <w:rPr>
                <w:b/>
              </w:rPr>
            </w:pPr>
            <w:r w:rsidRPr="00A62608">
              <w:rPr>
                <w:b/>
              </w:rPr>
              <w:t>Berufe in der Gastronomie – Teil II</w:t>
            </w:r>
          </w:p>
        </w:tc>
        <w:tc>
          <w:tcPr>
            <w:tcW w:w="188" w:type="dxa"/>
            <w:vMerge w:val="restart"/>
            <w:tcBorders>
              <w:top w:val="nil"/>
              <w:bottom w:val="nil"/>
            </w:tcBorders>
            <w:shd w:val="clear" w:color="auto" w:fill="FFFFFF"/>
          </w:tcPr>
          <w:p w:rsidR="006E680E" w:rsidRPr="009B4760" w:rsidRDefault="006E680E" w:rsidP="00D477E1"/>
        </w:tc>
        <w:tc>
          <w:tcPr>
            <w:tcW w:w="2103" w:type="dxa"/>
            <w:gridSpan w:val="2"/>
            <w:shd w:val="clear" w:color="auto" w:fill="D9D9D9"/>
          </w:tcPr>
          <w:p w:rsidR="006E680E" w:rsidRPr="000F5789" w:rsidRDefault="006E680E" w:rsidP="00D477E1">
            <w:pPr>
              <w:jc w:val="center"/>
              <w:rPr>
                <w:rFonts w:cs="Times New Roman"/>
                <w:b/>
                <w:lang w:eastAsia="de-DE"/>
              </w:rPr>
            </w:pPr>
            <w:r w:rsidRPr="000F5789">
              <w:rPr>
                <w:rFonts w:cs="Times New Roman"/>
                <w:b/>
                <w:lang w:eastAsia="de-DE"/>
              </w:rPr>
              <w:t xml:space="preserve">Ernährung </w:t>
            </w:r>
          </w:p>
          <w:p w:rsidR="006E680E" w:rsidRPr="000F5789" w:rsidRDefault="006E680E" w:rsidP="00D477E1">
            <w:pPr>
              <w:jc w:val="center"/>
              <w:rPr>
                <w:rFonts w:cs="Times New Roman"/>
                <w:b/>
                <w:lang w:eastAsia="de-DE"/>
              </w:rPr>
            </w:pPr>
            <w:r w:rsidRPr="000F5789">
              <w:rPr>
                <w:rFonts w:cs="Times New Roman"/>
                <w:b/>
                <w:lang w:eastAsia="de-DE"/>
              </w:rPr>
              <w:t>und Gastronomie</w:t>
            </w:r>
          </w:p>
          <w:p w:rsidR="006E680E" w:rsidRPr="009A3177" w:rsidRDefault="006E680E" w:rsidP="00D477E1">
            <w:pPr>
              <w:jc w:val="center"/>
              <w:rPr>
                <w:rFonts w:cs="Times New Roman"/>
                <w:b/>
                <w:lang w:eastAsia="de-DE"/>
              </w:rPr>
            </w:pPr>
            <w:r>
              <w:rPr>
                <w:b/>
              </w:rPr>
              <w:t>EG1.01.04.07</w:t>
            </w:r>
          </w:p>
        </w:tc>
      </w:tr>
      <w:tr w:rsidR="006E680E" w:rsidRPr="009B4760" w:rsidTr="00D477E1">
        <w:tc>
          <w:tcPr>
            <w:tcW w:w="7348" w:type="dxa"/>
            <w:gridSpan w:val="3"/>
          </w:tcPr>
          <w:p w:rsidR="006E680E" w:rsidRPr="009B4760" w:rsidRDefault="006E680E" w:rsidP="00D477E1">
            <w:pPr>
              <w:spacing w:before="40" w:after="60" w:line="160" w:lineRule="exact"/>
              <w:rPr>
                <w:sz w:val="12"/>
              </w:rPr>
            </w:pPr>
            <w:r w:rsidRPr="009B4760">
              <w:rPr>
                <w:sz w:val="12"/>
              </w:rPr>
              <w:t>Kompetenzbereiche:</w:t>
            </w:r>
          </w:p>
          <w:p w:rsidR="006E680E" w:rsidRPr="00D43B26" w:rsidRDefault="006E680E" w:rsidP="006E680E">
            <w:pPr>
              <w:pStyle w:val="Kopf8ptafz"/>
              <w:ind w:left="227" w:hanging="170"/>
              <w:rPr>
                <w:szCs w:val="16"/>
              </w:rPr>
            </w:pPr>
            <w:r w:rsidRPr="00D43B26">
              <w:rPr>
                <w:szCs w:val="16"/>
              </w:rPr>
              <w:t>Ich kann die Aufgaben als Dienstleister und Gastgeber wahrnehmen und Aufgaben eigenverantwortlich und selbstständig durchführen.</w:t>
            </w:r>
          </w:p>
          <w:p w:rsidR="006E680E" w:rsidRPr="00D43B26" w:rsidRDefault="006E680E" w:rsidP="006E680E">
            <w:pPr>
              <w:pStyle w:val="Kopf8ptafz"/>
              <w:ind w:left="227" w:hanging="170"/>
              <w:rPr>
                <w:szCs w:val="16"/>
              </w:rPr>
            </w:pPr>
            <w:r w:rsidRPr="00D43B26">
              <w:rPr>
                <w:szCs w:val="16"/>
              </w:rPr>
              <w:t>Ich kann in der Gruppe kommunizieren und vereinbarte Regeln einhalten.</w:t>
            </w:r>
          </w:p>
          <w:p w:rsidR="006E680E" w:rsidRPr="009B4760" w:rsidRDefault="006E680E" w:rsidP="006E680E">
            <w:pPr>
              <w:numPr>
                <w:ilvl w:val="0"/>
                <w:numId w:val="6"/>
              </w:numPr>
              <w:ind w:left="227" w:hanging="170"/>
              <w:rPr>
                <w:sz w:val="16"/>
              </w:rPr>
            </w:pPr>
            <w:r w:rsidRPr="00D43B26">
              <w:rPr>
                <w:sz w:val="16"/>
                <w:szCs w:val="16"/>
              </w:rPr>
              <w:t>Ich kann Arbeitsabläufe lesen und verstehen.</w:t>
            </w:r>
          </w:p>
        </w:tc>
        <w:tc>
          <w:tcPr>
            <w:tcW w:w="188" w:type="dxa"/>
            <w:vMerge/>
            <w:tcBorders>
              <w:bottom w:val="nil"/>
              <w:right w:val="nil"/>
            </w:tcBorders>
            <w:vAlign w:val="center"/>
          </w:tcPr>
          <w:p w:rsidR="006E680E" w:rsidRPr="009B4760" w:rsidRDefault="006E680E" w:rsidP="00D477E1">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A0" w:firstRow="1" w:lastRow="0" w:firstColumn="1" w:lastColumn="0" w:noHBand="0" w:noVBand="0"/>
            </w:tblPr>
            <w:tblGrid>
              <w:gridCol w:w="2090"/>
            </w:tblGrid>
            <w:tr w:rsidR="006E680E"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6E680E" w:rsidRPr="009A3177" w:rsidRDefault="006E680E" w:rsidP="00D477E1">
                  <w:pPr>
                    <w:jc w:val="center"/>
                    <w:rPr>
                      <w:lang w:eastAsia="de-DE"/>
                    </w:rPr>
                  </w:pPr>
                  <w:proofErr w:type="spellStart"/>
                  <w:r w:rsidRPr="009A3177">
                    <w:rPr>
                      <w:lang w:eastAsia="de-DE"/>
                    </w:rPr>
                    <w:t>LernPROJEKT</w:t>
                  </w:r>
                  <w:proofErr w:type="spellEnd"/>
                </w:p>
              </w:tc>
            </w:tr>
            <w:tr w:rsidR="006E680E"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6E680E" w:rsidRPr="009A3177" w:rsidRDefault="006E680E" w:rsidP="00D477E1">
                  <w:pPr>
                    <w:jc w:val="center"/>
                    <w:rPr>
                      <w:lang w:eastAsia="de-DE"/>
                    </w:rPr>
                  </w:pPr>
                  <w:proofErr w:type="spellStart"/>
                  <w:r w:rsidRPr="009A3177">
                    <w:rPr>
                      <w:lang w:eastAsia="de-DE"/>
                    </w:rPr>
                    <w:t>LernTHEMA</w:t>
                  </w:r>
                  <w:proofErr w:type="spellEnd"/>
                </w:p>
              </w:tc>
            </w:tr>
            <w:tr w:rsidR="006E680E" w:rsidRPr="009B4760" w:rsidTr="00D477E1">
              <w:trPr>
                <w:trHeight w:val="284"/>
              </w:trPr>
              <w:tc>
                <w:tcPr>
                  <w:tcW w:w="2090" w:type="dxa"/>
                  <w:tcBorders>
                    <w:top w:val="single" w:sz="4" w:space="0" w:color="auto"/>
                    <w:left w:val="single" w:sz="4" w:space="0" w:color="auto"/>
                    <w:bottom w:val="nil"/>
                    <w:right w:val="single" w:sz="4" w:space="0" w:color="auto"/>
                  </w:tcBorders>
                  <w:shd w:val="clear" w:color="auto" w:fill="D9D9D9"/>
                </w:tcPr>
                <w:p w:rsidR="006E680E" w:rsidRPr="009B4760" w:rsidRDefault="006E680E" w:rsidP="00D477E1">
                  <w:pPr>
                    <w:jc w:val="center"/>
                    <w:rPr>
                      <w:rFonts w:cs="Times New Roman"/>
                      <w:b/>
                      <w:lang w:eastAsia="de-DE"/>
                    </w:rPr>
                  </w:pPr>
                  <w:proofErr w:type="spellStart"/>
                  <w:r w:rsidRPr="009B4760">
                    <w:rPr>
                      <w:rFonts w:cs="Times New Roman"/>
                      <w:b/>
                      <w:lang w:eastAsia="de-DE"/>
                    </w:rPr>
                    <w:t>LernSCHRITT</w:t>
                  </w:r>
                  <w:proofErr w:type="spellEnd"/>
                </w:p>
              </w:tc>
            </w:tr>
          </w:tbl>
          <w:p w:rsidR="006E680E" w:rsidRPr="009B4760" w:rsidRDefault="006E680E" w:rsidP="00D477E1"/>
        </w:tc>
      </w:tr>
      <w:tr w:rsidR="006E680E" w:rsidRPr="009B4760" w:rsidTr="00D477E1">
        <w:trPr>
          <w:trHeight w:val="149"/>
        </w:trPr>
        <w:tc>
          <w:tcPr>
            <w:tcW w:w="7348" w:type="dxa"/>
            <w:gridSpan w:val="3"/>
            <w:tcBorders>
              <w:left w:val="nil"/>
              <w:right w:val="nil"/>
            </w:tcBorders>
          </w:tcPr>
          <w:p w:rsidR="006E680E" w:rsidRPr="009B4760" w:rsidRDefault="006E680E" w:rsidP="00D477E1"/>
        </w:tc>
        <w:tc>
          <w:tcPr>
            <w:tcW w:w="196" w:type="dxa"/>
            <w:gridSpan w:val="2"/>
            <w:tcBorders>
              <w:top w:val="nil"/>
              <w:left w:val="nil"/>
              <w:right w:val="nil"/>
            </w:tcBorders>
          </w:tcPr>
          <w:p w:rsidR="006E680E" w:rsidRPr="009B4760" w:rsidRDefault="006E680E" w:rsidP="00D477E1"/>
        </w:tc>
        <w:tc>
          <w:tcPr>
            <w:tcW w:w="2095" w:type="dxa"/>
            <w:tcBorders>
              <w:left w:val="nil"/>
              <w:right w:val="nil"/>
            </w:tcBorders>
          </w:tcPr>
          <w:p w:rsidR="006E680E" w:rsidRPr="009B4760" w:rsidRDefault="006E680E" w:rsidP="00D477E1"/>
        </w:tc>
      </w:tr>
      <w:tr w:rsidR="006E680E" w:rsidRPr="009B4760" w:rsidTr="00D477E1">
        <w:trPr>
          <w:trHeight w:val="443"/>
        </w:trPr>
        <w:tc>
          <w:tcPr>
            <w:tcW w:w="4818" w:type="dxa"/>
            <w:gridSpan w:val="2"/>
            <w:vMerge w:val="restart"/>
          </w:tcPr>
          <w:p w:rsidR="006E680E" w:rsidRPr="000D57D4" w:rsidRDefault="006E680E" w:rsidP="00D477E1">
            <w:pPr>
              <w:spacing w:before="40" w:after="60" w:line="160" w:lineRule="exact"/>
              <w:rPr>
                <w:sz w:val="12"/>
              </w:rPr>
            </w:pPr>
            <w:r>
              <w:rPr>
                <w:sz w:val="12"/>
              </w:rPr>
              <w:t>Kompetenzen:</w:t>
            </w:r>
          </w:p>
          <w:p w:rsidR="006E680E" w:rsidRPr="006A1789" w:rsidRDefault="006E680E" w:rsidP="006E680E">
            <w:pPr>
              <w:numPr>
                <w:ilvl w:val="0"/>
                <w:numId w:val="6"/>
              </w:numPr>
              <w:ind w:left="227" w:hanging="170"/>
              <w:rPr>
                <w:sz w:val="16"/>
              </w:rPr>
            </w:pPr>
            <w:r>
              <w:rPr>
                <w:sz w:val="16"/>
              </w:rPr>
              <w:t>Ich kann typische Merkmale und Gemeinsamkeiten den Berufen der Gastronomie zuordnen.</w:t>
            </w:r>
          </w:p>
        </w:tc>
        <w:tc>
          <w:tcPr>
            <w:tcW w:w="4821" w:type="dxa"/>
            <w:gridSpan w:val="4"/>
          </w:tcPr>
          <w:p w:rsidR="006E680E" w:rsidRPr="009B4760" w:rsidRDefault="006E680E" w:rsidP="00D477E1">
            <w:pPr>
              <w:spacing w:before="40" w:after="60" w:line="160" w:lineRule="exact"/>
              <w:rPr>
                <w:sz w:val="12"/>
              </w:rPr>
            </w:pPr>
            <w:r w:rsidRPr="009B4760">
              <w:rPr>
                <w:sz w:val="12"/>
              </w:rPr>
              <w:t>Was Sie schon können sollten:</w:t>
            </w:r>
          </w:p>
          <w:p w:rsidR="006E680E" w:rsidRPr="009B4760" w:rsidRDefault="006E680E" w:rsidP="00D477E1">
            <w:pPr>
              <w:ind w:left="227"/>
              <w:rPr>
                <w:sz w:val="16"/>
              </w:rPr>
            </w:pPr>
          </w:p>
        </w:tc>
      </w:tr>
      <w:tr w:rsidR="006E680E" w:rsidRPr="009B4760" w:rsidTr="00D477E1">
        <w:trPr>
          <w:trHeight w:val="443"/>
        </w:trPr>
        <w:tc>
          <w:tcPr>
            <w:tcW w:w="4818" w:type="dxa"/>
            <w:gridSpan w:val="2"/>
            <w:vMerge/>
          </w:tcPr>
          <w:p w:rsidR="006E680E" w:rsidRPr="009B4760" w:rsidRDefault="006E680E" w:rsidP="00D477E1">
            <w:pPr>
              <w:spacing w:before="40" w:after="60" w:line="160" w:lineRule="exact"/>
              <w:rPr>
                <w:sz w:val="12"/>
              </w:rPr>
            </w:pPr>
          </w:p>
        </w:tc>
        <w:tc>
          <w:tcPr>
            <w:tcW w:w="4821" w:type="dxa"/>
            <w:gridSpan w:val="4"/>
          </w:tcPr>
          <w:p w:rsidR="006E680E" w:rsidRPr="009B4760" w:rsidRDefault="006E680E" w:rsidP="00D477E1">
            <w:pPr>
              <w:spacing w:before="40" w:after="60" w:line="160" w:lineRule="exact"/>
              <w:rPr>
                <w:sz w:val="12"/>
              </w:rPr>
            </w:pPr>
            <w:r w:rsidRPr="009B4760">
              <w:rPr>
                <w:sz w:val="12"/>
              </w:rPr>
              <w:t>Wofür Sie das benötigen:</w:t>
            </w:r>
          </w:p>
          <w:p w:rsidR="006E680E" w:rsidRPr="009B4760" w:rsidRDefault="006E680E" w:rsidP="006E680E">
            <w:pPr>
              <w:numPr>
                <w:ilvl w:val="0"/>
                <w:numId w:val="6"/>
              </w:numPr>
              <w:ind w:left="227" w:hanging="170"/>
              <w:rPr>
                <w:sz w:val="16"/>
              </w:rPr>
            </w:pPr>
            <w:r>
              <w:rPr>
                <w:sz w:val="16"/>
              </w:rPr>
              <w:t>Berufsorientierung</w:t>
            </w:r>
          </w:p>
        </w:tc>
      </w:tr>
      <w:tr w:rsidR="006E680E" w:rsidRPr="009B4760" w:rsidTr="00D477E1">
        <w:trPr>
          <w:trHeight w:val="443"/>
        </w:trPr>
        <w:tc>
          <w:tcPr>
            <w:tcW w:w="4818" w:type="dxa"/>
            <w:gridSpan w:val="2"/>
            <w:vMerge/>
          </w:tcPr>
          <w:p w:rsidR="006E680E" w:rsidRPr="009B4760" w:rsidRDefault="006E680E" w:rsidP="00D477E1">
            <w:pPr>
              <w:spacing w:before="40" w:after="60" w:line="160" w:lineRule="exact"/>
              <w:rPr>
                <w:sz w:val="12"/>
              </w:rPr>
            </w:pPr>
          </w:p>
        </w:tc>
        <w:tc>
          <w:tcPr>
            <w:tcW w:w="4821" w:type="dxa"/>
            <w:gridSpan w:val="4"/>
          </w:tcPr>
          <w:p w:rsidR="006E680E" w:rsidRPr="009B4760" w:rsidRDefault="006E680E" w:rsidP="00D477E1">
            <w:pPr>
              <w:spacing w:before="40" w:after="60" w:line="160" w:lineRule="exact"/>
              <w:rPr>
                <w:sz w:val="12"/>
              </w:rPr>
            </w:pPr>
            <w:r w:rsidRPr="009B4760">
              <w:rPr>
                <w:sz w:val="12"/>
              </w:rPr>
              <w:t>Wie Sie Ihr Können prüfen können:</w:t>
            </w:r>
          </w:p>
          <w:p w:rsidR="006E680E" w:rsidRPr="009B4760" w:rsidRDefault="006E680E" w:rsidP="00B81186">
            <w:pPr>
              <w:ind w:left="227"/>
              <w:rPr>
                <w:sz w:val="16"/>
              </w:rPr>
            </w:pPr>
          </w:p>
        </w:tc>
      </w:tr>
    </w:tbl>
    <w:p w:rsidR="006E680E" w:rsidRDefault="00D80647" w:rsidP="006E680E">
      <w:pPr>
        <w:rPr>
          <w:sz w:val="24"/>
          <w:szCs w:val="24"/>
          <w:lang w:eastAsia="de-DE"/>
        </w:rPr>
      </w:pPr>
      <w:r w:rsidRPr="00032DEA">
        <w:rPr>
          <w:noProof/>
          <w:sz w:val="24"/>
          <w:szCs w:val="24"/>
          <w:lang w:eastAsia="de-DE"/>
        </w:rPr>
        <w:drawing>
          <wp:anchor distT="0" distB="0" distL="114300" distR="114300" simplePos="0" relativeHeight="252103680" behindDoc="0" locked="0" layoutInCell="0" allowOverlap="1" wp14:anchorId="01149654" wp14:editId="0DD7D448">
            <wp:simplePos x="0" y="0"/>
            <wp:positionH relativeFrom="rightMargin">
              <wp:posOffset>107315</wp:posOffset>
            </wp:positionH>
            <wp:positionV relativeFrom="paragraph">
              <wp:posOffset>66675</wp:posOffset>
            </wp:positionV>
            <wp:extent cx="349885" cy="320675"/>
            <wp:effectExtent l="0" t="0" r="0" b="3175"/>
            <wp:wrapNone/>
            <wp:docPr id="127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2DEA">
        <w:rPr>
          <w:noProof/>
          <w:sz w:val="24"/>
          <w:szCs w:val="24"/>
          <w:lang w:eastAsia="de-DE"/>
        </w:rPr>
        <w:drawing>
          <wp:anchor distT="0" distB="0" distL="114300" distR="114300" simplePos="0" relativeHeight="252104704" behindDoc="0" locked="0" layoutInCell="0" allowOverlap="1" wp14:anchorId="2BF797BD" wp14:editId="5484FADF">
            <wp:simplePos x="0" y="0"/>
            <wp:positionH relativeFrom="rightMargin">
              <wp:posOffset>467360</wp:posOffset>
            </wp:positionH>
            <wp:positionV relativeFrom="paragraph">
              <wp:posOffset>66675</wp:posOffset>
            </wp:positionV>
            <wp:extent cx="349885" cy="320675"/>
            <wp:effectExtent l="0" t="0" r="0" b="3175"/>
            <wp:wrapNone/>
            <wp:docPr id="127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2DEA">
        <w:rPr>
          <w:noProof/>
          <w:sz w:val="24"/>
          <w:szCs w:val="24"/>
          <w:lang w:eastAsia="de-DE"/>
        </w:rPr>
        <w:drawing>
          <wp:anchor distT="0" distB="0" distL="114300" distR="114300" simplePos="0" relativeHeight="252105728" behindDoc="0" locked="0" layoutInCell="0" allowOverlap="1" wp14:anchorId="0C9930F7" wp14:editId="6BF83DD5">
            <wp:simplePos x="0" y="0"/>
            <wp:positionH relativeFrom="rightMargin">
              <wp:posOffset>827405</wp:posOffset>
            </wp:positionH>
            <wp:positionV relativeFrom="paragraph">
              <wp:posOffset>67089</wp:posOffset>
            </wp:positionV>
            <wp:extent cx="348615" cy="320040"/>
            <wp:effectExtent l="0" t="0" r="0" b="3810"/>
            <wp:wrapNone/>
            <wp:docPr id="127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6E680E" w:rsidRPr="00A42BBA">
        <w:rPr>
          <w:noProof/>
          <w:lang w:eastAsia="de-DE"/>
        </w:rPr>
        <mc:AlternateContent>
          <mc:Choice Requires="wps">
            <w:drawing>
              <wp:anchor distT="0" distB="0" distL="114300" distR="114300" simplePos="0" relativeHeight="252096512" behindDoc="0" locked="1" layoutInCell="1" allowOverlap="1" wp14:anchorId="2D6906DF" wp14:editId="31396178">
                <wp:simplePos x="0" y="0"/>
                <wp:positionH relativeFrom="column">
                  <wp:posOffset>-19685</wp:posOffset>
                </wp:positionH>
                <wp:positionV relativeFrom="paragraph">
                  <wp:posOffset>-41275</wp:posOffset>
                </wp:positionV>
                <wp:extent cx="2382520" cy="791210"/>
                <wp:effectExtent l="57150" t="38100" r="0" b="85090"/>
                <wp:wrapNone/>
                <wp:docPr id="158" name="Pfeil nach rechts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2520" cy="791210"/>
                        </a:xfrm>
                        <a:prstGeom prst="rightArrow">
                          <a:avLst/>
                        </a:prstGeom>
                        <a:gradFill rotWithShape="1">
                          <a:gsLst>
                            <a:gs pos="0">
                              <a:schemeClr val="accent6">
                                <a:lumMod val="60000"/>
                                <a:lumOff val="40000"/>
                              </a:schemeClr>
                            </a:gs>
                            <a:gs pos="35000">
                              <a:srgbClr val="8064A2">
                                <a:tint val="37000"/>
                                <a:satMod val="300000"/>
                              </a:srgbClr>
                            </a:gs>
                            <a:gs pos="67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347AF4" w:rsidRDefault="00333930" w:rsidP="006E680E">
                            <w:pPr>
                              <w:jc w:val="center"/>
                              <w:rPr>
                                <w:rStyle w:val="Fett"/>
                                <w:bCs w:val="0"/>
                                <w:color w:val="005426"/>
                                <w:sz w:val="22"/>
                                <w:szCs w:val="22"/>
                              </w:rPr>
                            </w:pPr>
                            <w:r w:rsidRPr="00631706">
                              <w:rPr>
                                <w:rStyle w:val="Fett"/>
                                <w:bCs w:val="0"/>
                                <w:color w:val="7030A0"/>
                                <w:sz w:val="22"/>
                                <w:szCs w:val="22"/>
                              </w:rPr>
                              <w:t xml:space="preserve">Das </w:t>
                            </w:r>
                            <w:r w:rsidRPr="00631706">
                              <w:rPr>
                                <w:rStyle w:val="Fett"/>
                                <w:bCs w:val="0"/>
                                <w:color w:val="E36C0A" w:themeColor="accent6" w:themeShade="BF"/>
                                <w:sz w:val="22"/>
                                <w:szCs w:val="22"/>
                              </w:rPr>
                              <w:t xml:space="preserve">kommt </w:t>
                            </w:r>
                            <w:r>
                              <w:rPr>
                                <w:rStyle w:val="Fett"/>
                                <w:bCs w:val="0"/>
                                <w:color w:val="00B050"/>
                                <w:sz w:val="22"/>
                                <w:szCs w:val="22"/>
                              </w:rPr>
                              <w:t xml:space="preserve">in </w:t>
                            </w:r>
                            <w:r w:rsidRPr="00631706">
                              <w:rPr>
                                <w:rStyle w:val="Fett"/>
                                <w:bCs w:val="0"/>
                                <w:color w:val="E36C0A" w:themeColor="accent6" w:themeShade="BF"/>
                                <w:sz w:val="22"/>
                                <w:szCs w:val="22"/>
                              </w:rPr>
                              <w:t xml:space="preserve">die </w:t>
                            </w:r>
                            <w:r w:rsidRPr="00631706">
                              <w:rPr>
                                <w:rStyle w:val="Fett"/>
                                <w:bCs w:val="0"/>
                                <w:color w:val="7030A0"/>
                                <w:sz w:val="22"/>
                                <w:szCs w:val="22"/>
                              </w:rPr>
                              <w:t>Tüte</w:t>
                            </w:r>
                            <w:r>
                              <w:rPr>
                                <w:rStyle w:val="Fett"/>
                                <w:bCs w:val="0"/>
                                <w:color w:val="7030A0"/>
                                <w:sz w:val="22"/>
                                <w:szCs w:val="22"/>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158" o:spid="_x0000_s1239" type="#_x0000_t13" style="position:absolute;margin-left:-1.55pt;margin-top:-3.25pt;width:187.6pt;height:62.3pt;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" adj="18013" fillcolor="#fabf8f [1945]" stroked="f">
                <v:fill color2="#f0eaf9" rotate="t" angle="180" colors="0 #fac090;22938f #d9cbee;43909f #f0eaf9" focus="100%" type="gradient"/>
                <v:shadow on="t" color="black" opacity="24903f" origin=",.5" offset="0,.55556mm"/>
                <v:path arrowok="t"/>
                <v:textbox>
                  <w:txbxContent>
                    <w:p w:rsidR="00333930" w:rsidRPr="00347AF4" w:rsidRDefault="00333930" w:rsidP="006E680E">
                      <w:pPr>
                        <w:jc w:val="center"/>
                        <w:rPr>
                          <w:rStyle w:val="Fett"/>
                          <w:bCs w:val="0"/>
                          <w:color w:val="005426"/>
                          <w:sz w:val="22"/>
                          <w:szCs w:val="22"/>
                        </w:rPr>
                      </w:pPr>
                      <w:r w:rsidRPr="00631706">
                        <w:rPr>
                          <w:rStyle w:val="Fett"/>
                          <w:bCs w:val="0"/>
                          <w:color w:val="7030A0"/>
                          <w:sz w:val="22"/>
                          <w:szCs w:val="22"/>
                        </w:rPr>
                        <w:t xml:space="preserve">Das </w:t>
                      </w:r>
                      <w:r w:rsidRPr="00631706">
                        <w:rPr>
                          <w:rStyle w:val="Fett"/>
                          <w:bCs w:val="0"/>
                          <w:color w:val="E36C0A" w:themeColor="accent6" w:themeShade="BF"/>
                          <w:sz w:val="22"/>
                          <w:szCs w:val="22"/>
                        </w:rPr>
                        <w:t xml:space="preserve">kommt </w:t>
                      </w:r>
                      <w:r>
                        <w:rPr>
                          <w:rStyle w:val="Fett"/>
                          <w:bCs w:val="0"/>
                          <w:color w:val="00B050"/>
                          <w:sz w:val="22"/>
                          <w:szCs w:val="22"/>
                        </w:rPr>
                        <w:t xml:space="preserve">in </w:t>
                      </w:r>
                      <w:r w:rsidRPr="00631706">
                        <w:rPr>
                          <w:rStyle w:val="Fett"/>
                          <w:bCs w:val="0"/>
                          <w:color w:val="E36C0A" w:themeColor="accent6" w:themeShade="BF"/>
                          <w:sz w:val="22"/>
                          <w:szCs w:val="22"/>
                        </w:rPr>
                        <w:t xml:space="preserve">die </w:t>
                      </w:r>
                      <w:r w:rsidRPr="00631706">
                        <w:rPr>
                          <w:rStyle w:val="Fett"/>
                          <w:bCs w:val="0"/>
                          <w:color w:val="7030A0"/>
                          <w:sz w:val="22"/>
                          <w:szCs w:val="22"/>
                        </w:rPr>
                        <w:t>Tüte</w:t>
                      </w:r>
                      <w:r>
                        <w:rPr>
                          <w:rStyle w:val="Fett"/>
                          <w:bCs w:val="0"/>
                          <w:color w:val="7030A0"/>
                          <w:sz w:val="22"/>
                          <w:szCs w:val="22"/>
                        </w:rPr>
                        <w:t>.</w:t>
                      </w:r>
                    </w:p>
                  </w:txbxContent>
                </v:textbox>
                <w10:anchorlock/>
              </v:shape>
            </w:pict>
          </mc:Fallback>
        </mc:AlternateContent>
      </w:r>
    </w:p>
    <w:p w:rsidR="006E680E" w:rsidRPr="00622647" w:rsidRDefault="006E680E" w:rsidP="006E680E">
      <w:pPr>
        <w:ind w:left="3540" w:firstLine="708"/>
        <w:rPr>
          <w:b/>
          <w:sz w:val="28"/>
          <w:szCs w:val="28"/>
          <w:lang w:eastAsia="de-DE"/>
        </w:rPr>
      </w:pPr>
      <w:r w:rsidRPr="00622647">
        <w:rPr>
          <w:b/>
          <w:sz w:val="28"/>
          <w:szCs w:val="28"/>
          <w:lang w:eastAsia="de-DE"/>
        </w:rPr>
        <w:t xml:space="preserve">Begriffe </w:t>
      </w:r>
      <w:r>
        <w:rPr>
          <w:b/>
          <w:sz w:val="28"/>
          <w:szCs w:val="28"/>
          <w:lang w:eastAsia="de-DE"/>
        </w:rPr>
        <w:t>passend wählen</w:t>
      </w:r>
    </w:p>
    <w:p w:rsidR="006E680E" w:rsidRDefault="006E680E" w:rsidP="006E680E">
      <w:pPr>
        <w:rPr>
          <w:sz w:val="24"/>
          <w:szCs w:val="24"/>
          <w:lang w:eastAsia="de-DE"/>
        </w:rPr>
      </w:pPr>
    </w:p>
    <w:p w:rsidR="006E680E" w:rsidRDefault="006E680E" w:rsidP="006E680E">
      <w:pPr>
        <w:rPr>
          <w:sz w:val="24"/>
          <w:szCs w:val="24"/>
          <w:lang w:eastAsia="de-DE"/>
        </w:rPr>
      </w:pPr>
      <w:r>
        <w:rPr>
          <w:noProof/>
          <w:sz w:val="24"/>
          <w:szCs w:val="24"/>
          <w:lang w:eastAsia="de-DE"/>
        </w:rPr>
        <w:drawing>
          <wp:anchor distT="0" distB="0" distL="114300" distR="114300" simplePos="0" relativeHeight="252097536" behindDoc="0" locked="0" layoutInCell="1" allowOverlap="1" wp14:anchorId="015D04E0" wp14:editId="6890B567">
            <wp:simplePos x="0" y="0"/>
            <wp:positionH relativeFrom="column">
              <wp:posOffset>5392420</wp:posOffset>
            </wp:positionH>
            <wp:positionV relativeFrom="paragraph">
              <wp:posOffset>123825</wp:posOffset>
            </wp:positionV>
            <wp:extent cx="932815" cy="1075055"/>
            <wp:effectExtent l="152400" t="133350" r="153035" b="125095"/>
            <wp:wrapNone/>
            <wp:docPr id="555" name="Grafik 555" descr="E:\Bilder Biberach\Tüte-gan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ilder Biberach\Tüte-ganz.jpg"/>
                    <pic:cNvPicPr>
                      <a:picLocks noChangeAspect="1" noChangeArrowheads="1"/>
                    </pic:cNvPicPr>
                  </pic:nvPicPr>
                  <pic:blipFill rotWithShape="1">
                    <a:blip r:embed="rId176" cstate="print">
                      <a:extLst>
                        <a:ext uri="{28A0092B-C50C-407E-A947-70E740481C1C}">
                          <a14:useLocalDpi xmlns:a14="http://schemas.microsoft.com/office/drawing/2010/main" val="0"/>
                        </a:ext>
                      </a:extLst>
                    </a:blip>
                    <a:srcRect l="10784" t="-759" r="19797" b="1"/>
                    <a:stretch/>
                  </pic:blipFill>
                  <pic:spPr bwMode="auto">
                    <a:xfrm rot="1092821">
                      <a:off x="0" y="0"/>
                      <a:ext cx="932815" cy="10750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ellenraster"/>
        <w:tblW w:w="8397" w:type="dxa"/>
        <w:tblInd w:w="108" w:type="dxa"/>
        <w:tblBorders>
          <w:top w:val="single" w:sz="12" w:space="0" w:color="FABF8F" w:themeColor="accent6" w:themeTint="99"/>
          <w:left w:val="single" w:sz="12" w:space="0" w:color="FABF8F" w:themeColor="accent6" w:themeTint="99"/>
          <w:bottom w:val="single" w:sz="12" w:space="0" w:color="FABF8F" w:themeColor="accent6" w:themeTint="99"/>
          <w:right w:val="single" w:sz="12" w:space="0" w:color="FABF8F" w:themeColor="accent6" w:themeTint="99"/>
          <w:insideH w:val="single" w:sz="12" w:space="0" w:color="FABF8F" w:themeColor="accent6" w:themeTint="99"/>
          <w:insideV w:val="single" w:sz="12" w:space="0" w:color="FABF8F" w:themeColor="accent6" w:themeTint="99"/>
        </w:tblBorders>
        <w:tblLook w:val="04A0" w:firstRow="1" w:lastRow="0" w:firstColumn="1" w:lastColumn="0" w:noHBand="0" w:noVBand="1"/>
      </w:tblPr>
      <w:tblGrid>
        <w:gridCol w:w="2727"/>
        <w:gridCol w:w="2835"/>
        <w:gridCol w:w="2835"/>
      </w:tblGrid>
      <w:tr w:rsidR="006E680E" w:rsidTr="00D80647">
        <w:trPr>
          <w:trHeight w:val="907"/>
        </w:trPr>
        <w:tc>
          <w:tcPr>
            <w:tcW w:w="2727" w:type="dxa"/>
            <w:vAlign w:val="center"/>
          </w:tcPr>
          <w:p w:rsidR="006E680E" w:rsidRDefault="006E680E" w:rsidP="00D477E1">
            <w:pPr>
              <w:jc w:val="center"/>
              <w:rPr>
                <w:sz w:val="22"/>
                <w:szCs w:val="22"/>
              </w:rPr>
            </w:pPr>
            <w:r>
              <w:rPr>
                <w:sz w:val="22"/>
                <w:szCs w:val="22"/>
              </w:rPr>
              <w:t>Herrichten und</w:t>
            </w:r>
          </w:p>
          <w:p w:rsidR="006E680E" w:rsidRDefault="006E680E" w:rsidP="00D477E1">
            <w:pPr>
              <w:jc w:val="center"/>
              <w:rPr>
                <w:sz w:val="22"/>
                <w:szCs w:val="22"/>
              </w:rPr>
            </w:pPr>
            <w:r>
              <w:rPr>
                <w:sz w:val="22"/>
                <w:szCs w:val="22"/>
              </w:rPr>
              <w:t>Abräumen vom</w:t>
            </w:r>
          </w:p>
          <w:p w:rsidR="006E680E" w:rsidRPr="002F4B4D" w:rsidRDefault="006E680E" w:rsidP="00D477E1">
            <w:pPr>
              <w:jc w:val="center"/>
              <w:rPr>
                <w:sz w:val="22"/>
                <w:szCs w:val="22"/>
              </w:rPr>
            </w:pPr>
            <w:r>
              <w:rPr>
                <w:sz w:val="22"/>
                <w:szCs w:val="22"/>
              </w:rPr>
              <w:t>Frühstücksbuffet</w:t>
            </w:r>
          </w:p>
        </w:tc>
        <w:tc>
          <w:tcPr>
            <w:tcW w:w="2835" w:type="dxa"/>
            <w:vAlign w:val="center"/>
          </w:tcPr>
          <w:p w:rsidR="006E680E" w:rsidRPr="002F4B4D" w:rsidRDefault="006E680E" w:rsidP="00D477E1">
            <w:pPr>
              <w:jc w:val="center"/>
              <w:rPr>
                <w:sz w:val="22"/>
                <w:szCs w:val="22"/>
              </w:rPr>
            </w:pPr>
            <w:r>
              <w:rPr>
                <w:sz w:val="22"/>
                <w:szCs w:val="22"/>
              </w:rPr>
              <w:t>Alle Arbeitsschritte in kle</w:t>
            </w:r>
            <w:r>
              <w:rPr>
                <w:sz w:val="22"/>
                <w:szCs w:val="22"/>
              </w:rPr>
              <w:t>i</w:t>
            </w:r>
            <w:r>
              <w:rPr>
                <w:sz w:val="22"/>
                <w:szCs w:val="22"/>
              </w:rPr>
              <w:t>neren Küchen</w:t>
            </w:r>
          </w:p>
        </w:tc>
        <w:tc>
          <w:tcPr>
            <w:tcW w:w="2835" w:type="dxa"/>
            <w:vAlign w:val="center"/>
          </w:tcPr>
          <w:p w:rsidR="006E680E" w:rsidRDefault="006E680E" w:rsidP="00D477E1">
            <w:pPr>
              <w:jc w:val="center"/>
              <w:rPr>
                <w:sz w:val="22"/>
                <w:szCs w:val="22"/>
              </w:rPr>
            </w:pPr>
            <w:r>
              <w:rPr>
                <w:sz w:val="22"/>
                <w:szCs w:val="22"/>
              </w:rPr>
              <w:t>Guter</w:t>
            </w:r>
          </w:p>
          <w:p w:rsidR="006E680E" w:rsidRPr="002F4B4D" w:rsidRDefault="006E680E" w:rsidP="00D477E1">
            <w:pPr>
              <w:jc w:val="center"/>
              <w:rPr>
                <w:sz w:val="22"/>
                <w:szCs w:val="22"/>
              </w:rPr>
            </w:pPr>
            <w:r>
              <w:rPr>
                <w:sz w:val="22"/>
                <w:szCs w:val="22"/>
              </w:rPr>
              <w:t>Hauptschulabschluss</w:t>
            </w:r>
          </w:p>
        </w:tc>
      </w:tr>
      <w:tr w:rsidR="006E680E" w:rsidTr="00D80647">
        <w:trPr>
          <w:trHeight w:val="907"/>
        </w:trPr>
        <w:tc>
          <w:tcPr>
            <w:tcW w:w="2727" w:type="dxa"/>
            <w:vAlign w:val="center"/>
          </w:tcPr>
          <w:p w:rsidR="006E680E" w:rsidRDefault="006E680E" w:rsidP="00D477E1">
            <w:pPr>
              <w:jc w:val="center"/>
              <w:rPr>
                <w:sz w:val="22"/>
                <w:szCs w:val="22"/>
              </w:rPr>
            </w:pPr>
            <w:r>
              <w:rPr>
                <w:sz w:val="22"/>
                <w:szCs w:val="22"/>
              </w:rPr>
              <w:t>Gute</w:t>
            </w:r>
          </w:p>
          <w:p w:rsidR="006E680E" w:rsidRDefault="006E680E" w:rsidP="00D477E1">
            <w:pPr>
              <w:jc w:val="center"/>
              <w:rPr>
                <w:sz w:val="22"/>
                <w:szCs w:val="22"/>
              </w:rPr>
            </w:pPr>
            <w:r>
              <w:rPr>
                <w:sz w:val="22"/>
                <w:szCs w:val="22"/>
              </w:rPr>
              <w:t>körperliche</w:t>
            </w:r>
          </w:p>
          <w:p w:rsidR="006E680E" w:rsidRPr="002F4B4D" w:rsidRDefault="006E680E" w:rsidP="00D477E1">
            <w:pPr>
              <w:jc w:val="center"/>
              <w:rPr>
                <w:sz w:val="22"/>
                <w:szCs w:val="22"/>
              </w:rPr>
            </w:pPr>
            <w:r>
              <w:rPr>
                <w:sz w:val="22"/>
                <w:szCs w:val="22"/>
              </w:rPr>
              <w:t>Verfassung</w:t>
            </w:r>
          </w:p>
        </w:tc>
        <w:tc>
          <w:tcPr>
            <w:tcW w:w="2835" w:type="dxa"/>
            <w:vAlign w:val="center"/>
          </w:tcPr>
          <w:p w:rsidR="006E680E" w:rsidRDefault="006E680E" w:rsidP="00D477E1">
            <w:pPr>
              <w:jc w:val="center"/>
              <w:rPr>
                <w:sz w:val="22"/>
                <w:szCs w:val="22"/>
              </w:rPr>
            </w:pPr>
            <w:r>
              <w:rPr>
                <w:sz w:val="22"/>
                <w:szCs w:val="22"/>
              </w:rPr>
              <w:t>Sorgfältige und</w:t>
            </w:r>
          </w:p>
          <w:p w:rsidR="006E680E" w:rsidRPr="002F4B4D" w:rsidRDefault="006E680E" w:rsidP="00D477E1">
            <w:pPr>
              <w:jc w:val="center"/>
              <w:rPr>
                <w:sz w:val="22"/>
                <w:szCs w:val="22"/>
              </w:rPr>
            </w:pPr>
            <w:r>
              <w:rPr>
                <w:sz w:val="22"/>
                <w:szCs w:val="22"/>
              </w:rPr>
              <w:t>korrekte Zubereitung</w:t>
            </w:r>
          </w:p>
        </w:tc>
        <w:tc>
          <w:tcPr>
            <w:tcW w:w="2835" w:type="dxa"/>
            <w:vAlign w:val="center"/>
          </w:tcPr>
          <w:p w:rsidR="006E680E" w:rsidRPr="002F4B4D" w:rsidRDefault="006E680E" w:rsidP="00D477E1">
            <w:pPr>
              <w:jc w:val="center"/>
              <w:rPr>
                <w:sz w:val="22"/>
                <w:szCs w:val="22"/>
              </w:rPr>
            </w:pPr>
            <w:r>
              <w:rPr>
                <w:sz w:val="22"/>
                <w:szCs w:val="22"/>
              </w:rPr>
              <w:t>Experimentierfreudig sein</w:t>
            </w:r>
          </w:p>
        </w:tc>
      </w:tr>
      <w:tr w:rsidR="006E680E" w:rsidTr="00D80647">
        <w:trPr>
          <w:trHeight w:val="907"/>
        </w:trPr>
        <w:tc>
          <w:tcPr>
            <w:tcW w:w="2727" w:type="dxa"/>
            <w:vAlign w:val="center"/>
          </w:tcPr>
          <w:p w:rsidR="006E680E" w:rsidRDefault="006E680E" w:rsidP="00D477E1">
            <w:pPr>
              <w:jc w:val="center"/>
              <w:rPr>
                <w:sz w:val="22"/>
                <w:szCs w:val="22"/>
              </w:rPr>
            </w:pPr>
            <w:r>
              <w:rPr>
                <w:sz w:val="22"/>
                <w:szCs w:val="22"/>
              </w:rPr>
              <w:t>Bei Bedarf:</w:t>
            </w:r>
          </w:p>
          <w:p w:rsidR="006E680E" w:rsidRDefault="006E680E" w:rsidP="00D477E1">
            <w:pPr>
              <w:jc w:val="center"/>
              <w:rPr>
                <w:sz w:val="22"/>
                <w:szCs w:val="22"/>
              </w:rPr>
            </w:pPr>
            <w:r>
              <w:rPr>
                <w:sz w:val="22"/>
                <w:szCs w:val="22"/>
              </w:rPr>
              <w:t>Mithilfe in der Küche</w:t>
            </w:r>
          </w:p>
          <w:p w:rsidR="006E680E" w:rsidRPr="002F4B4D" w:rsidRDefault="006E680E" w:rsidP="00D477E1">
            <w:pPr>
              <w:jc w:val="center"/>
              <w:rPr>
                <w:sz w:val="22"/>
                <w:szCs w:val="22"/>
              </w:rPr>
            </w:pPr>
            <w:r>
              <w:rPr>
                <w:sz w:val="22"/>
                <w:szCs w:val="22"/>
              </w:rPr>
              <w:t>unter Anleitung</w:t>
            </w:r>
          </w:p>
        </w:tc>
        <w:tc>
          <w:tcPr>
            <w:tcW w:w="2835" w:type="dxa"/>
            <w:vAlign w:val="center"/>
          </w:tcPr>
          <w:p w:rsidR="006E680E" w:rsidRDefault="006E680E" w:rsidP="00D477E1">
            <w:pPr>
              <w:jc w:val="center"/>
              <w:rPr>
                <w:sz w:val="22"/>
                <w:szCs w:val="22"/>
              </w:rPr>
            </w:pPr>
            <w:r>
              <w:rPr>
                <w:sz w:val="22"/>
                <w:szCs w:val="22"/>
              </w:rPr>
              <w:t>Größere Küchen:</w:t>
            </w:r>
          </w:p>
          <w:p w:rsidR="006E680E" w:rsidRPr="002F4B4D" w:rsidRDefault="006E680E" w:rsidP="00D477E1">
            <w:pPr>
              <w:jc w:val="center"/>
              <w:rPr>
                <w:sz w:val="22"/>
                <w:szCs w:val="22"/>
              </w:rPr>
            </w:pPr>
            <w:r>
              <w:rPr>
                <w:sz w:val="22"/>
                <w:szCs w:val="22"/>
              </w:rPr>
              <w:t>Verschiedene Posten</w:t>
            </w:r>
          </w:p>
        </w:tc>
        <w:tc>
          <w:tcPr>
            <w:tcW w:w="2835" w:type="dxa"/>
            <w:vAlign w:val="center"/>
          </w:tcPr>
          <w:p w:rsidR="006E680E" w:rsidRDefault="006E680E" w:rsidP="00D477E1">
            <w:pPr>
              <w:jc w:val="center"/>
              <w:rPr>
                <w:sz w:val="22"/>
                <w:szCs w:val="22"/>
              </w:rPr>
            </w:pPr>
            <w:r>
              <w:rPr>
                <w:sz w:val="22"/>
                <w:szCs w:val="22"/>
              </w:rPr>
              <w:t>Preise</w:t>
            </w:r>
          </w:p>
          <w:p w:rsidR="006E680E" w:rsidRPr="002F4B4D" w:rsidRDefault="006E680E" w:rsidP="00D477E1">
            <w:pPr>
              <w:jc w:val="center"/>
              <w:rPr>
                <w:sz w:val="22"/>
                <w:szCs w:val="22"/>
              </w:rPr>
            </w:pPr>
            <w:r>
              <w:rPr>
                <w:sz w:val="22"/>
                <w:szCs w:val="22"/>
              </w:rPr>
              <w:t>kalkulieren können</w:t>
            </w:r>
          </w:p>
        </w:tc>
      </w:tr>
      <w:tr w:rsidR="006E680E" w:rsidTr="00D80647">
        <w:trPr>
          <w:trHeight w:val="907"/>
        </w:trPr>
        <w:tc>
          <w:tcPr>
            <w:tcW w:w="2727" w:type="dxa"/>
            <w:vAlign w:val="center"/>
          </w:tcPr>
          <w:p w:rsidR="006E680E" w:rsidRDefault="006E680E" w:rsidP="00D477E1">
            <w:pPr>
              <w:jc w:val="center"/>
              <w:rPr>
                <w:sz w:val="22"/>
                <w:szCs w:val="22"/>
              </w:rPr>
            </w:pPr>
            <w:r>
              <w:rPr>
                <w:sz w:val="22"/>
                <w:szCs w:val="22"/>
              </w:rPr>
              <w:t>Hauptaufgabe:</w:t>
            </w:r>
          </w:p>
          <w:p w:rsidR="006E680E" w:rsidRPr="002F4B4D" w:rsidRDefault="006E680E" w:rsidP="00D477E1">
            <w:pPr>
              <w:jc w:val="center"/>
              <w:rPr>
                <w:sz w:val="22"/>
                <w:szCs w:val="22"/>
              </w:rPr>
            </w:pPr>
            <w:r>
              <w:rPr>
                <w:sz w:val="22"/>
                <w:szCs w:val="22"/>
              </w:rPr>
              <w:t>Eindecken von Tischen und Servieren</w:t>
            </w:r>
          </w:p>
        </w:tc>
        <w:tc>
          <w:tcPr>
            <w:tcW w:w="2835" w:type="dxa"/>
            <w:vAlign w:val="center"/>
          </w:tcPr>
          <w:p w:rsidR="006E680E" w:rsidRPr="002F4B4D" w:rsidRDefault="006E680E" w:rsidP="00D477E1">
            <w:pPr>
              <w:jc w:val="center"/>
              <w:rPr>
                <w:sz w:val="22"/>
                <w:szCs w:val="22"/>
              </w:rPr>
            </w:pPr>
            <w:r>
              <w:rPr>
                <w:sz w:val="22"/>
                <w:szCs w:val="22"/>
              </w:rPr>
              <w:t>Speisepläne erstellen</w:t>
            </w:r>
          </w:p>
        </w:tc>
        <w:tc>
          <w:tcPr>
            <w:tcW w:w="2835" w:type="dxa"/>
            <w:vAlign w:val="center"/>
          </w:tcPr>
          <w:p w:rsidR="006E680E" w:rsidRDefault="006E680E" w:rsidP="00D477E1">
            <w:pPr>
              <w:jc w:val="center"/>
              <w:rPr>
                <w:sz w:val="22"/>
                <w:szCs w:val="22"/>
              </w:rPr>
            </w:pPr>
            <w:r>
              <w:rPr>
                <w:sz w:val="22"/>
                <w:szCs w:val="22"/>
              </w:rPr>
              <w:t>Keine geregelten</w:t>
            </w:r>
          </w:p>
          <w:p w:rsidR="006E680E" w:rsidRPr="002F4B4D" w:rsidRDefault="006E680E" w:rsidP="00D477E1">
            <w:pPr>
              <w:jc w:val="center"/>
              <w:rPr>
                <w:sz w:val="22"/>
                <w:szCs w:val="22"/>
              </w:rPr>
            </w:pPr>
            <w:r>
              <w:rPr>
                <w:sz w:val="22"/>
                <w:szCs w:val="22"/>
              </w:rPr>
              <w:t>Arbeitszeiten</w:t>
            </w:r>
          </w:p>
        </w:tc>
      </w:tr>
      <w:tr w:rsidR="006E680E" w:rsidTr="00D80647">
        <w:trPr>
          <w:trHeight w:val="907"/>
        </w:trPr>
        <w:tc>
          <w:tcPr>
            <w:tcW w:w="2727" w:type="dxa"/>
            <w:vAlign w:val="center"/>
          </w:tcPr>
          <w:p w:rsidR="006E680E" w:rsidRDefault="006E680E" w:rsidP="00D477E1">
            <w:pPr>
              <w:jc w:val="center"/>
              <w:rPr>
                <w:sz w:val="22"/>
                <w:szCs w:val="22"/>
              </w:rPr>
            </w:pPr>
            <w:r>
              <w:rPr>
                <w:sz w:val="22"/>
                <w:szCs w:val="22"/>
              </w:rPr>
              <w:t>Ausbildungsdauer:</w:t>
            </w:r>
          </w:p>
          <w:p w:rsidR="006E680E" w:rsidRPr="002F4B4D" w:rsidRDefault="006E680E" w:rsidP="00D477E1">
            <w:pPr>
              <w:jc w:val="center"/>
              <w:rPr>
                <w:sz w:val="22"/>
                <w:szCs w:val="22"/>
              </w:rPr>
            </w:pPr>
            <w:r>
              <w:rPr>
                <w:sz w:val="22"/>
                <w:szCs w:val="22"/>
              </w:rPr>
              <w:t>2 Jahre</w:t>
            </w:r>
          </w:p>
        </w:tc>
        <w:tc>
          <w:tcPr>
            <w:tcW w:w="2835" w:type="dxa"/>
            <w:vAlign w:val="center"/>
          </w:tcPr>
          <w:p w:rsidR="006E680E" w:rsidRPr="002F4B4D" w:rsidRDefault="006E680E" w:rsidP="00D477E1">
            <w:pPr>
              <w:jc w:val="center"/>
              <w:rPr>
                <w:sz w:val="22"/>
                <w:szCs w:val="22"/>
              </w:rPr>
            </w:pPr>
            <w:r>
              <w:rPr>
                <w:sz w:val="22"/>
                <w:szCs w:val="22"/>
              </w:rPr>
              <w:t>Waren einkaufen und ve</w:t>
            </w:r>
            <w:r>
              <w:rPr>
                <w:sz w:val="22"/>
                <w:szCs w:val="22"/>
              </w:rPr>
              <w:t>r</w:t>
            </w:r>
            <w:r>
              <w:rPr>
                <w:sz w:val="22"/>
                <w:szCs w:val="22"/>
              </w:rPr>
              <w:t>walten</w:t>
            </w:r>
          </w:p>
        </w:tc>
        <w:tc>
          <w:tcPr>
            <w:tcW w:w="2835" w:type="dxa"/>
            <w:vAlign w:val="center"/>
          </w:tcPr>
          <w:p w:rsidR="006E680E" w:rsidRPr="002F4B4D" w:rsidRDefault="006E680E" w:rsidP="00D477E1">
            <w:pPr>
              <w:jc w:val="center"/>
              <w:rPr>
                <w:sz w:val="22"/>
                <w:szCs w:val="22"/>
              </w:rPr>
            </w:pPr>
            <w:r>
              <w:rPr>
                <w:sz w:val="22"/>
                <w:szCs w:val="22"/>
              </w:rPr>
              <w:t>Den ganzen Tag auf den Beinen stehen und sich b</w:t>
            </w:r>
            <w:r>
              <w:rPr>
                <w:sz w:val="22"/>
                <w:szCs w:val="22"/>
              </w:rPr>
              <w:t>e</w:t>
            </w:r>
            <w:r w:rsidR="00904125">
              <w:rPr>
                <w:sz w:val="22"/>
                <w:szCs w:val="22"/>
              </w:rPr>
              <w:t>wegen</w:t>
            </w:r>
          </w:p>
        </w:tc>
      </w:tr>
      <w:tr w:rsidR="006E680E" w:rsidTr="00D80647">
        <w:trPr>
          <w:trHeight w:val="907"/>
        </w:trPr>
        <w:tc>
          <w:tcPr>
            <w:tcW w:w="2727" w:type="dxa"/>
            <w:vAlign w:val="center"/>
          </w:tcPr>
          <w:p w:rsidR="006E680E" w:rsidRPr="002F4B4D" w:rsidRDefault="006E680E" w:rsidP="00D477E1">
            <w:pPr>
              <w:jc w:val="center"/>
              <w:rPr>
                <w:sz w:val="22"/>
                <w:szCs w:val="22"/>
              </w:rPr>
            </w:pPr>
            <w:r>
              <w:rPr>
                <w:sz w:val="22"/>
                <w:szCs w:val="22"/>
              </w:rPr>
              <w:t>Reinigung und Pflege der Gasträume</w:t>
            </w:r>
          </w:p>
        </w:tc>
        <w:tc>
          <w:tcPr>
            <w:tcW w:w="2835" w:type="dxa"/>
            <w:vAlign w:val="center"/>
          </w:tcPr>
          <w:p w:rsidR="006E680E" w:rsidRDefault="006E680E" w:rsidP="00D477E1">
            <w:pPr>
              <w:jc w:val="center"/>
              <w:rPr>
                <w:sz w:val="22"/>
                <w:szCs w:val="22"/>
              </w:rPr>
            </w:pPr>
            <w:r>
              <w:rPr>
                <w:sz w:val="22"/>
                <w:szCs w:val="22"/>
              </w:rPr>
              <w:t>Sehr harte</w:t>
            </w:r>
          </w:p>
          <w:p w:rsidR="006E680E" w:rsidRPr="002F4B4D" w:rsidRDefault="006E680E" w:rsidP="00D477E1">
            <w:pPr>
              <w:jc w:val="center"/>
              <w:rPr>
                <w:sz w:val="22"/>
                <w:szCs w:val="22"/>
              </w:rPr>
            </w:pPr>
            <w:r>
              <w:rPr>
                <w:sz w:val="22"/>
                <w:szCs w:val="22"/>
              </w:rPr>
              <w:t>Arbeitsbedingungen</w:t>
            </w:r>
          </w:p>
        </w:tc>
        <w:tc>
          <w:tcPr>
            <w:tcW w:w="2835" w:type="dxa"/>
            <w:vAlign w:val="center"/>
          </w:tcPr>
          <w:p w:rsidR="006E680E" w:rsidRPr="002F4B4D" w:rsidRDefault="006E680E" w:rsidP="00D477E1">
            <w:pPr>
              <w:jc w:val="center"/>
              <w:rPr>
                <w:sz w:val="22"/>
                <w:szCs w:val="22"/>
              </w:rPr>
            </w:pPr>
            <w:r>
              <w:rPr>
                <w:sz w:val="22"/>
                <w:szCs w:val="22"/>
              </w:rPr>
              <w:t xml:space="preserve">Bei </w:t>
            </w:r>
            <w:r w:rsidR="00904125">
              <w:rPr>
                <w:sz w:val="22"/>
                <w:szCs w:val="22"/>
              </w:rPr>
              <w:t>Stress nicht die Ruhe verlieren</w:t>
            </w:r>
          </w:p>
        </w:tc>
      </w:tr>
      <w:tr w:rsidR="006E680E" w:rsidTr="00D80647">
        <w:trPr>
          <w:trHeight w:val="907"/>
        </w:trPr>
        <w:tc>
          <w:tcPr>
            <w:tcW w:w="2727" w:type="dxa"/>
            <w:vAlign w:val="center"/>
          </w:tcPr>
          <w:p w:rsidR="006E680E" w:rsidRPr="002F4B4D" w:rsidRDefault="006E680E" w:rsidP="00D477E1">
            <w:pPr>
              <w:jc w:val="center"/>
              <w:rPr>
                <w:sz w:val="22"/>
                <w:szCs w:val="22"/>
              </w:rPr>
            </w:pPr>
            <w:r>
              <w:rPr>
                <w:sz w:val="22"/>
                <w:szCs w:val="22"/>
              </w:rPr>
              <w:t>Gäste mit verschiedenen Anliegen beraten</w:t>
            </w:r>
          </w:p>
        </w:tc>
        <w:tc>
          <w:tcPr>
            <w:tcW w:w="2835" w:type="dxa"/>
            <w:vAlign w:val="center"/>
          </w:tcPr>
          <w:p w:rsidR="006E680E" w:rsidRPr="002F4B4D" w:rsidRDefault="006E680E" w:rsidP="00D477E1">
            <w:pPr>
              <w:jc w:val="center"/>
              <w:rPr>
                <w:sz w:val="22"/>
                <w:szCs w:val="22"/>
              </w:rPr>
            </w:pPr>
            <w:r>
              <w:rPr>
                <w:sz w:val="22"/>
                <w:szCs w:val="22"/>
              </w:rPr>
              <w:t>Ausgeprägte Feinmotorik mit viel Geduld wichtig</w:t>
            </w:r>
          </w:p>
        </w:tc>
        <w:tc>
          <w:tcPr>
            <w:tcW w:w="2835" w:type="dxa"/>
            <w:vAlign w:val="center"/>
          </w:tcPr>
          <w:p w:rsidR="006E680E" w:rsidRPr="002F4B4D" w:rsidRDefault="006E680E" w:rsidP="00D477E1">
            <w:pPr>
              <w:jc w:val="center"/>
              <w:rPr>
                <w:sz w:val="22"/>
                <w:szCs w:val="22"/>
              </w:rPr>
            </w:pPr>
            <w:r>
              <w:rPr>
                <w:sz w:val="22"/>
                <w:szCs w:val="22"/>
              </w:rPr>
              <w:t>Gute Merkfähigkeit, m</w:t>
            </w:r>
            <w:r>
              <w:rPr>
                <w:sz w:val="22"/>
                <w:szCs w:val="22"/>
              </w:rPr>
              <w:t>a</w:t>
            </w:r>
            <w:r>
              <w:rPr>
                <w:sz w:val="22"/>
                <w:szCs w:val="22"/>
              </w:rPr>
              <w:t>thematische Kenntnisse</w:t>
            </w:r>
          </w:p>
        </w:tc>
      </w:tr>
      <w:tr w:rsidR="006E680E" w:rsidTr="00D80647">
        <w:trPr>
          <w:trHeight w:val="907"/>
        </w:trPr>
        <w:tc>
          <w:tcPr>
            <w:tcW w:w="2727" w:type="dxa"/>
            <w:vAlign w:val="center"/>
          </w:tcPr>
          <w:p w:rsidR="006E680E" w:rsidRPr="002F4B4D" w:rsidRDefault="006E680E" w:rsidP="00D477E1">
            <w:pPr>
              <w:jc w:val="center"/>
              <w:rPr>
                <w:sz w:val="22"/>
                <w:szCs w:val="22"/>
              </w:rPr>
            </w:pPr>
            <w:r>
              <w:rPr>
                <w:sz w:val="22"/>
                <w:szCs w:val="22"/>
              </w:rPr>
              <w:t>Ständige Bereitschaft zur Weiterbildung</w:t>
            </w:r>
          </w:p>
        </w:tc>
        <w:tc>
          <w:tcPr>
            <w:tcW w:w="2835" w:type="dxa"/>
            <w:vAlign w:val="center"/>
          </w:tcPr>
          <w:p w:rsidR="006E680E" w:rsidRDefault="006E680E" w:rsidP="00D477E1">
            <w:pPr>
              <w:jc w:val="center"/>
              <w:rPr>
                <w:sz w:val="22"/>
                <w:szCs w:val="22"/>
              </w:rPr>
            </w:pPr>
            <w:r>
              <w:rPr>
                <w:sz w:val="22"/>
                <w:szCs w:val="22"/>
              </w:rPr>
              <w:t>Ausbildungsdauer:</w:t>
            </w:r>
          </w:p>
          <w:p w:rsidR="006E680E" w:rsidRPr="002F4B4D" w:rsidRDefault="006E680E" w:rsidP="00D477E1">
            <w:pPr>
              <w:jc w:val="center"/>
              <w:rPr>
                <w:sz w:val="22"/>
                <w:szCs w:val="22"/>
              </w:rPr>
            </w:pPr>
            <w:r>
              <w:rPr>
                <w:sz w:val="22"/>
                <w:szCs w:val="22"/>
              </w:rPr>
              <w:t>3 Jahre</w:t>
            </w:r>
          </w:p>
        </w:tc>
        <w:tc>
          <w:tcPr>
            <w:tcW w:w="2835" w:type="dxa"/>
            <w:vAlign w:val="center"/>
          </w:tcPr>
          <w:p w:rsidR="006E680E" w:rsidRPr="002F4B4D" w:rsidRDefault="006E680E" w:rsidP="00D477E1">
            <w:pPr>
              <w:jc w:val="center"/>
              <w:rPr>
                <w:sz w:val="22"/>
                <w:szCs w:val="22"/>
              </w:rPr>
            </w:pPr>
            <w:r>
              <w:rPr>
                <w:sz w:val="22"/>
                <w:szCs w:val="22"/>
              </w:rPr>
              <w:t>Freundlich und offen sein, Freude am Umgang mit Menschen haben</w:t>
            </w:r>
          </w:p>
        </w:tc>
      </w:tr>
      <w:tr w:rsidR="006E680E" w:rsidTr="00D80647">
        <w:trPr>
          <w:trHeight w:val="907"/>
        </w:trPr>
        <w:tc>
          <w:tcPr>
            <w:tcW w:w="2727" w:type="dxa"/>
            <w:vAlign w:val="center"/>
          </w:tcPr>
          <w:p w:rsidR="006E680E" w:rsidRPr="002F4B4D" w:rsidRDefault="00904125" w:rsidP="00D477E1">
            <w:pPr>
              <w:jc w:val="center"/>
              <w:rPr>
                <w:sz w:val="22"/>
                <w:szCs w:val="22"/>
              </w:rPr>
            </w:pPr>
            <w:r>
              <w:rPr>
                <w:sz w:val="22"/>
                <w:szCs w:val="22"/>
              </w:rPr>
              <w:t>Vielseitige Einsatz</w:t>
            </w:r>
            <w:r w:rsidR="006E680E">
              <w:rPr>
                <w:sz w:val="22"/>
                <w:szCs w:val="22"/>
              </w:rPr>
              <w:t xml:space="preserve">gebiete, auch im Ausland </w:t>
            </w:r>
            <w:r w:rsidR="006E680E">
              <w:rPr>
                <w:sz w:val="22"/>
                <w:szCs w:val="22"/>
              </w:rPr>
              <w:br/>
              <w:t>gute Chancen</w:t>
            </w:r>
          </w:p>
        </w:tc>
        <w:tc>
          <w:tcPr>
            <w:tcW w:w="2835" w:type="dxa"/>
            <w:vAlign w:val="center"/>
          </w:tcPr>
          <w:p w:rsidR="006E680E" w:rsidRDefault="006E680E" w:rsidP="00D477E1">
            <w:pPr>
              <w:jc w:val="center"/>
              <w:rPr>
                <w:sz w:val="22"/>
                <w:szCs w:val="22"/>
              </w:rPr>
            </w:pPr>
            <w:r>
              <w:rPr>
                <w:sz w:val="22"/>
                <w:szCs w:val="22"/>
              </w:rPr>
              <w:t>Organisation von</w:t>
            </w:r>
          </w:p>
          <w:p w:rsidR="006E680E" w:rsidRDefault="006E680E" w:rsidP="00D477E1">
            <w:pPr>
              <w:jc w:val="center"/>
              <w:rPr>
                <w:sz w:val="22"/>
                <w:szCs w:val="22"/>
              </w:rPr>
            </w:pPr>
            <w:r>
              <w:rPr>
                <w:sz w:val="22"/>
                <w:szCs w:val="22"/>
              </w:rPr>
              <w:t>privaten oder</w:t>
            </w:r>
          </w:p>
          <w:p w:rsidR="006E680E" w:rsidRPr="002F4B4D" w:rsidRDefault="006E680E" w:rsidP="00D477E1">
            <w:pPr>
              <w:jc w:val="center"/>
              <w:rPr>
                <w:sz w:val="22"/>
                <w:szCs w:val="22"/>
              </w:rPr>
            </w:pPr>
            <w:r>
              <w:rPr>
                <w:sz w:val="22"/>
                <w:szCs w:val="22"/>
              </w:rPr>
              <w:t>betrieblichen  Festen</w:t>
            </w:r>
          </w:p>
        </w:tc>
        <w:tc>
          <w:tcPr>
            <w:tcW w:w="2835" w:type="dxa"/>
            <w:vAlign w:val="center"/>
          </w:tcPr>
          <w:p w:rsidR="006E680E" w:rsidRDefault="006E680E" w:rsidP="00D477E1">
            <w:pPr>
              <w:jc w:val="center"/>
              <w:rPr>
                <w:sz w:val="22"/>
                <w:szCs w:val="22"/>
              </w:rPr>
            </w:pPr>
            <w:r>
              <w:rPr>
                <w:sz w:val="22"/>
                <w:szCs w:val="22"/>
              </w:rPr>
              <w:t>Mittlerer</w:t>
            </w:r>
          </w:p>
          <w:p w:rsidR="006E680E" w:rsidRPr="002F4B4D" w:rsidRDefault="006E680E" w:rsidP="00D477E1">
            <w:pPr>
              <w:jc w:val="center"/>
              <w:rPr>
                <w:sz w:val="22"/>
                <w:szCs w:val="22"/>
              </w:rPr>
            </w:pPr>
            <w:r>
              <w:rPr>
                <w:sz w:val="22"/>
                <w:szCs w:val="22"/>
              </w:rPr>
              <w:t>Bildungsabschluss</w:t>
            </w:r>
          </w:p>
        </w:tc>
      </w:tr>
    </w:tbl>
    <w:p w:rsidR="006E680E" w:rsidRDefault="006E680E" w:rsidP="006E680E">
      <w:pPr>
        <w:rPr>
          <w:sz w:val="24"/>
          <w:szCs w:val="24"/>
          <w:lang w:eastAsia="de-DE"/>
        </w:rPr>
      </w:pPr>
      <w:r>
        <w:rPr>
          <w:sz w:val="24"/>
          <w:szCs w:val="24"/>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right w:w="28" w:type="dxa"/>
        </w:tblCellMar>
        <w:tblLook w:val="00A0" w:firstRow="1" w:lastRow="0" w:firstColumn="1" w:lastColumn="0" w:noHBand="0" w:noVBand="0"/>
      </w:tblPr>
      <w:tblGrid>
        <w:gridCol w:w="3119"/>
        <w:gridCol w:w="4229"/>
        <w:gridCol w:w="188"/>
        <w:gridCol w:w="2103"/>
      </w:tblGrid>
      <w:tr w:rsidR="006E680E" w:rsidRPr="009B4760" w:rsidTr="00D477E1">
        <w:trPr>
          <w:trHeight w:val="523"/>
        </w:trPr>
        <w:tc>
          <w:tcPr>
            <w:tcW w:w="3119" w:type="dxa"/>
            <w:shd w:val="clear" w:color="auto" w:fill="D9D9D9"/>
          </w:tcPr>
          <w:p w:rsidR="006E680E" w:rsidRPr="009B4760" w:rsidRDefault="006E680E" w:rsidP="00D477E1">
            <w:pPr>
              <w:spacing w:before="40" w:after="60" w:line="160" w:lineRule="exact"/>
              <w:rPr>
                <w:color w:val="000000"/>
                <w:sz w:val="12"/>
              </w:rPr>
            </w:pPr>
            <w:r w:rsidRPr="009B4760">
              <w:rPr>
                <w:sz w:val="12"/>
              </w:rPr>
              <w:lastRenderedPageBreak/>
              <w:br w:type="page"/>
              <w:t>Lernfeld</w:t>
            </w:r>
          </w:p>
          <w:p w:rsidR="006E680E" w:rsidRPr="009B4760" w:rsidRDefault="006E680E" w:rsidP="00D477E1">
            <w:pPr>
              <w:rPr>
                <w:b/>
              </w:rPr>
            </w:pPr>
            <w:r w:rsidRPr="009B4760">
              <w:rPr>
                <w:b/>
              </w:rPr>
              <w:t>LF 1</w:t>
            </w:r>
          </w:p>
        </w:tc>
        <w:tc>
          <w:tcPr>
            <w:tcW w:w="4229" w:type="dxa"/>
            <w:shd w:val="clear" w:color="auto" w:fill="D9D9D9"/>
          </w:tcPr>
          <w:p w:rsidR="006E680E" w:rsidRDefault="006E680E" w:rsidP="00D477E1">
            <w:pPr>
              <w:rPr>
                <w:sz w:val="12"/>
              </w:rPr>
            </w:pPr>
            <w:r>
              <w:rPr>
                <w:sz w:val="12"/>
              </w:rPr>
              <w:t>Titel</w:t>
            </w:r>
          </w:p>
          <w:p w:rsidR="006E680E" w:rsidRPr="000D57D4" w:rsidRDefault="006E680E" w:rsidP="00D477E1">
            <w:pPr>
              <w:rPr>
                <w:b/>
                <w:sz w:val="24"/>
                <w:szCs w:val="32"/>
                <w:lang w:eastAsia="de-DE"/>
              </w:rPr>
            </w:pPr>
            <w:r w:rsidRPr="000D57D4">
              <w:rPr>
                <w:b/>
              </w:rPr>
              <w:t>Berufe in der Gastronomie – Teil II</w:t>
            </w:r>
            <w:r w:rsidRPr="000D57D4">
              <w:rPr>
                <w:b/>
                <w:sz w:val="24"/>
                <w:szCs w:val="32"/>
                <w:lang w:eastAsia="de-DE"/>
              </w:rPr>
              <w:t xml:space="preserve"> </w:t>
            </w:r>
          </w:p>
          <w:p w:rsidR="006E680E" w:rsidRPr="009B4760" w:rsidRDefault="006E680E" w:rsidP="00D477E1">
            <w:pPr>
              <w:rPr>
                <w:b/>
              </w:rPr>
            </w:pPr>
            <w:r w:rsidRPr="000D57D4">
              <w:rPr>
                <w:b/>
              </w:rPr>
              <w:t>Fortsetzung: Begriffe</w:t>
            </w:r>
          </w:p>
        </w:tc>
        <w:tc>
          <w:tcPr>
            <w:tcW w:w="188" w:type="dxa"/>
            <w:tcBorders>
              <w:top w:val="nil"/>
              <w:bottom w:val="nil"/>
            </w:tcBorders>
            <w:shd w:val="clear" w:color="auto" w:fill="FFFFFF"/>
          </w:tcPr>
          <w:p w:rsidR="006E680E" w:rsidRPr="009B4760" w:rsidRDefault="006E680E" w:rsidP="00D477E1"/>
        </w:tc>
        <w:tc>
          <w:tcPr>
            <w:tcW w:w="2103" w:type="dxa"/>
            <w:shd w:val="clear" w:color="auto" w:fill="D9D9D9"/>
          </w:tcPr>
          <w:p w:rsidR="006E680E" w:rsidRPr="000F5789" w:rsidRDefault="006E680E" w:rsidP="00D477E1">
            <w:pPr>
              <w:jc w:val="center"/>
              <w:rPr>
                <w:rFonts w:cs="Times New Roman"/>
                <w:b/>
                <w:lang w:eastAsia="de-DE"/>
              </w:rPr>
            </w:pPr>
            <w:r w:rsidRPr="000F5789">
              <w:rPr>
                <w:rFonts w:cs="Times New Roman"/>
                <w:b/>
                <w:lang w:eastAsia="de-DE"/>
              </w:rPr>
              <w:t xml:space="preserve">Ernährung </w:t>
            </w:r>
          </w:p>
          <w:p w:rsidR="006E680E" w:rsidRPr="000F5789" w:rsidRDefault="006E680E" w:rsidP="00D477E1">
            <w:pPr>
              <w:jc w:val="center"/>
              <w:rPr>
                <w:rFonts w:cs="Times New Roman"/>
                <w:b/>
                <w:lang w:eastAsia="de-DE"/>
              </w:rPr>
            </w:pPr>
            <w:r w:rsidRPr="000F5789">
              <w:rPr>
                <w:rFonts w:cs="Times New Roman"/>
                <w:b/>
                <w:lang w:eastAsia="de-DE"/>
              </w:rPr>
              <w:t>und Gastronomie</w:t>
            </w:r>
          </w:p>
          <w:p w:rsidR="006E680E" w:rsidRPr="009A3177" w:rsidRDefault="006E680E" w:rsidP="00D477E1">
            <w:pPr>
              <w:jc w:val="center"/>
              <w:rPr>
                <w:rFonts w:cs="Times New Roman"/>
                <w:b/>
                <w:lang w:eastAsia="de-DE"/>
              </w:rPr>
            </w:pPr>
            <w:r>
              <w:rPr>
                <w:b/>
              </w:rPr>
              <w:t>EG1.01.04.07</w:t>
            </w:r>
          </w:p>
        </w:tc>
      </w:tr>
    </w:tbl>
    <w:p w:rsidR="006E680E" w:rsidRPr="00A74952" w:rsidRDefault="006E680E" w:rsidP="00D80647">
      <w:pPr>
        <w:pStyle w:val="Abstandszeile"/>
      </w:pPr>
    </w:p>
    <w:tbl>
      <w:tblPr>
        <w:tblStyle w:val="Tabellenraster"/>
        <w:tblW w:w="8397" w:type="dxa"/>
        <w:tblInd w:w="108" w:type="dxa"/>
        <w:tblBorders>
          <w:top w:val="single" w:sz="12" w:space="0" w:color="FABF8F" w:themeColor="accent6" w:themeTint="99"/>
          <w:left w:val="single" w:sz="12" w:space="0" w:color="FABF8F" w:themeColor="accent6" w:themeTint="99"/>
          <w:bottom w:val="single" w:sz="12" w:space="0" w:color="FABF8F" w:themeColor="accent6" w:themeTint="99"/>
          <w:right w:val="single" w:sz="12" w:space="0" w:color="FABF8F" w:themeColor="accent6" w:themeTint="99"/>
          <w:insideH w:val="single" w:sz="12" w:space="0" w:color="FABF8F" w:themeColor="accent6" w:themeTint="99"/>
          <w:insideV w:val="single" w:sz="12" w:space="0" w:color="FABF8F" w:themeColor="accent6" w:themeTint="99"/>
        </w:tblBorders>
        <w:tblLook w:val="04A0" w:firstRow="1" w:lastRow="0" w:firstColumn="1" w:lastColumn="0" w:noHBand="0" w:noVBand="1"/>
      </w:tblPr>
      <w:tblGrid>
        <w:gridCol w:w="2727"/>
        <w:gridCol w:w="2835"/>
        <w:gridCol w:w="2835"/>
      </w:tblGrid>
      <w:tr w:rsidR="006E680E" w:rsidTr="00D80647">
        <w:trPr>
          <w:trHeight w:val="1077"/>
        </w:trPr>
        <w:tc>
          <w:tcPr>
            <w:tcW w:w="2727" w:type="dxa"/>
            <w:vAlign w:val="center"/>
          </w:tcPr>
          <w:p w:rsidR="006E680E" w:rsidRPr="002F4B4D" w:rsidRDefault="006E680E" w:rsidP="00D477E1">
            <w:pPr>
              <w:jc w:val="center"/>
              <w:rPr>
                <w:sz w:val="22"/>
                <w:szCs w:val="22"/>
              </w:rPr>
            </w:pPr>
            <w:r>
              <w:rPr>
                <w:sz w:val="22"/>
                <w:szCs w:val="22"/>
              </w:rPr>
              <w:t>Einsatz überall da, wo e</w:t>
            </w:r>
            <w:r>
              <w:rPr>
                <w:sz w:val="22"/>
                <w:szCs w:val="22"/>
              </w:rPr>
              <w:t>t</w:t>
            </w:r>
            <w:r>
              <w:rPr>
                <w:sz w:val="22"/>
                <w:szCs w:val="22"/>
              </w:rPr>
              <w:t>was serviert wird</w:t>
            </w:r>
          </w:p>
        </w:tc>
        <w:tc>
          <w:tcPr>
            <w:tcW w:w="2835" w:type="dxa"/>
            <w:vAlign w:val="center"/>
          </w:tcPr>
          <w:p w:rsidR="006E680E" w:rsidRPr="002F4B4D" w:rsidRDefault="006E680E" w:rsidP="00D477E1">
            <w:pPr>
              <w:jc w:val="center"/>
              <w:rPr>
                <w:sz w:val="22"/>
                <w:szCs w:val="22"/>
              </w:rPr>
            </w:pPr>
            <w:r>
              <w:rPr>
                <w:sz w:val="22"/>
                <w:szCs w:val="22"/>
              </w:rPr>
              <w:t>Sehr höflich und zuvo</w:t>
            </w:r>
            <w:r>
              <w:rPr>
                <w:sz w:val="22"/>
                <w:szCs w:val="22"/>
              </w:rPr>
              <w:t>r</w:t>
            </w:r>
            <w:r>
              <w:rPr>
                <w:sz w:val="22"/>
                <w:szCs w:val="22"/>
              </w:rPr>
              <w:t>kommend</w:t>
            </w:r>
            <w:r w:rsidR="0005381A">
              <w:rPr>
                <w:sz w:val="22"/>
                <w:szCs w:val="22"/>
              </w:rPr>
              <w:t xml:space="preserve"> sein</w:t>
            </w:r>
          </w:p>
        </w:tc>
        <w:tc>
          <w:tcPr>
            <w:tcW w:w="2835" w:type="dxa"/>
            <w:vAlign w:val="center"/>
          </w:tcPr>
          <w:p w:rsidR="006E680E" w:rsidRPr="002F4B4D" w:rsidRDefault="006E680E" w:rsidP="00D477E1">
            <w:pPr>
              <w:jc w:val="center"/>
              <w:rPr>
                <w:sz w:val="22"/>
                <w:szCs w:val="22"/>
              </w:rPr>
            </w:pPr>
            <w:r>
              <w:rPr>
                <w:sz w:val="22"/>
                <w:szCs w:val="22"/>
              </w:rPr>
              <w:t>Einsatz in allen Bereichen eines Hotels</w:t>
            </w:r>
          </w:p>
        </w:tc>
      </w:tr>
      <w:tr w:rsidR="006E680E" w:rsidTr="00D80647">
        <w:trPr>
          <w:trHeight w:val="1077"/>
        </w:trPr>
        <w:tc>
          <w:tcPr>
            <w:tcW w:w="2727" w:type="dxa"/>
            <w:vAlign w:val="center"/>
          </w:tcPr>
          <w:p w:rsidR="006E680E" w:rsidRPr="002F4B4D" w:rsidRDefault="006E680E" w:rsidP="00D477E1">
            <w:pPr>
              <w:jc w:val="center"/>
              <w:rPr>
                <w:sz w:val="22"/>
                <w:szCs w:val="22"/>
              </w:rPr>
            </w:pPr>
            <w:r>
              <w:rPr>
                <w:sz w:val="22"/>
                <w:szCs w:val="22"/>
              </w:rPr>
              <w:t>Bar, Restaurant, Frü</w:t>
            </w:r>
            <w:r>
              <w:rPr>
                <w:sz w:val="22"/>
                <w:szCs w:val="22"/>
              </w:rPr>
              <w:t>h</w:t>
            </w:r>
            <w:r>
              <w:rPr>
                <w:sz w:val="22"/>
                <w:szCs w:val="22"/>
              </w:rPr>
              <w:t>stücksraum, Veransta</w:t>
            </w:r>
            <w:r>
              <w:rPr>
                <w:sz w:val="22"/>
                <w:szCs w:val="22"/>
              </w:rPr>
              <w:t>l</w:t>
            </w:r>
            <w:r>
              <w:rPr>
                <w:sz w:val="22"/>
                <w:szCs w:val="22"/>
              </w:rPr>
              <w:t>tungsraum</w:t>
            </w:r>
          </w:p>
        </w:tc>
        <w:tc>
          <w:tcPr>
            <w:tcW w:w="2835" w:type="dxa"/>
            <w:vAlign w:val="center"/>
          </w:tcPr>
          <w:p w:rsidR="006E680E" w:rsidRPr="002F4B4D" w:rsidRDefault="006E680E" w:rsidP="00D477E1">
            <w:pPr>
              <w:jc w:val="center"/>
              <w:rPr>
                <w:sz w:val="22"/>
                <w:szCs w:val="22"/>
              </w:rPr>
            </w:pPr>
            <w:r>
              <w:rPr>
                <w:sz w:val="22"/>
                <w:szCs w:val="22"/>
              </w:rPr>
              <w:t>Bereitschaft zur ständigen Kontaktaufnahme</w:t>
            </w:r>
          </w:p>
        </w:tc>
        <w:tc>
          <w:tcPr>
            <w:tcW w:w="2835" w:type="dxa"/>
            <w:vAlign w:val="center"/>
          </w:tcPr>
          <w:p w:rsidR="006E680E" w:rsidRPr="002F4B4D" w:rsidRDefault="00904125" w:rsidP="00D477E1">
            <w:pPr>
              <w:jc w:val="center"/>
              <w:rPr>
                <w:sz w:val="22"/>
                <w:szCs w:val="22"/>
              </w:rPr>
            </w:pPr>
            <w:r>
              <w:rPr>
                <w:sz w:val="22"/>
                <w:szCs w:val="22"/>
              </w:rPr>
              <w:t>S</w:t>
            </w:r>
            <w:r w:rsidR="006E680E">
              <w:rPr>
                <w:sz w:val="22"/>
                <w:szCs w:val="22"/>
              </w:rPr>
              <w:t>prachbegabt sein, minde</w:t>
            </w:r>
            <w:r w:rsidR="006E680E">
              <w:rPr>
                <w:sz w:val="22"/>
                <w:szCs w:val="22"/>
              </w:rPr>
              <w:t>s</w:t>
            </w:r>
            <w:r w:rsidR="006E680E">
              <w:rPr>
                <w:sz w:val="22"/>
                <w:szCs w:val="22"/>
              </w:rPr>
              <w:t>tens Englisch sprechen kö</w:t>
            </w:r>
            <w:r w:rsidR="006E680E">
              <w:rPr>
                <w:sz w:val="22"/>
                <w:szCs w:val="22"/>
              </w:rPr>
              <w:t>n</w:t>
            </w:r>
            <w:r w:rsidR="006E680E">
              <w:rPr>
                <w:sz w:val="22"/>
                <w:szCs w:val="22"/>
              </w:rPr>
              <w:t>nen</w:t>
            </w:r>
          </w:p>
        </w:tc>
      </w:tr>
      <w:tr w:rsidR="006E680E" w:rsidTr="00D80647">
        <w:trPr>
          <w:trHeight w:val="1077"/>
        </w:trPr>
        <w:tc>
          <w:tcPr>
            <w:tcW w:w="2727" w:type="dxa"/>
            <w:vAlign w:val="center"/>
          </w:tcPr>
          <w:p w:rsidR="006E680E" w:rsidRPr="002F4B4D" w:rsidRDefault="006E680E" w:rsidP="00D477E1">
            <w:pPr>
              <w:jc w:val="center"/>
              <w:rPr>
                <w:sz w:val="22"/>
                <w:szCs w:val="22"/>
              </w:rPr>
            </w:pPr>
            <w:r>
              <w:rPr>
                <w:sz w:val="22"/>
                <w:szCs w:val="22"/>
              </w:rPr>
              <w:t>Etagenservice</w:t>
            </w:r>
          </w:p>
        </w:tc>
        <w:tc>
          <w:tcPr>
            <w:tcW w:w="2835" w:type="dxa"/>
            <w:vAlign w:val="center"/>
          </w:tcPr>
          <w:p w:rsidR="006E680E" w:rsidRPr="002F4B4D" w:rsidRDefault="006E680E" w:rsidP="00D477E1">
            <w:pPr>
              <w:jc w:val="center"/>
              <w:rPr>
                <w:sz w:val="22"/>
                <w:szCs w:val="22"/>
              </w:rPr>
            </w:pPr>
            <w:r>
              <w:rPr>
                <w:sz w:val="22"/>
                <w:szCs w:val="22"/>
              </w:rPr>
              <w:t>Offener Blickkontakt und Freude am Gespräch mit Menschen</w:t>
            </w:r>
          </w:p>
        </w:tc>
        <w:tc>
          <w:tcPr>
            <w:tcW w:w="2835" w:type="dxa"/>
            <w:vAlign w:val="center"/>
          </w:tcPr>
          <w:p w:rsidR="006E680E" w:rsidRPr="002F4B4D" w:rsidRDefault="006E680E" w:rsidP="00D477E1">
            <w:pPr>
              <w:jc w:val="center"/>
              <w:rPr>
                <w:sz w:val="22"/>
                <w:szCs w:val="22"/>
              </w:rPr>
            </w:pPr>
            <w:r>
              <w:rPr>
                <w:sz w:val="22"/>
                <w:szCs w:val="22"/>
              </w:rPr>
              <w:t>Ansprechpartner für das Hauspersonal (z. B. Rein</w:t>
            </w:r>
            <w:r>
              <w:rPr>
                <w:sz w:val="22"/>
                <w:szCs w:val="22"/>
              </w:rPr>
              <w:t>i</w:t>
            </w:r>
            <w:r>
              <w:rPr>
                <w:sz w:val="22"/>
                <w:szCs w:val="22"/>
              </w:rPr>
              <w:t>gungskräfte)</w:t>
            </w:r>
          </w:p>
        </w:tc>
      </w:tr>
      <w:tr w:rsidR="006E680E" w:rsidTr="00D80647">
        <w:trPr>
          <w:trHeight w:val="1077"/>
        </w:trPr>
        <w:tc>
          <w:tcPr>
            <w:tcW w:w="2727" w:type="dxa"/>
            <w:vAlign w:val="center"/>
          </w:tcPr>
          <w:p w:rsidR="006E680E" w:rsidRPr="002F4B4D" w:rsidRDefault="006E680E" w:rsidP="00D477E1">
            <w:pPr>
              <w:jc w:val="center"/>
              <w:rPr>
                <w:sz w:val="22"/>
                <w:szCs w:val="22"/>
              </w:rPr>
            </w:pPr>
            <w:r>
              <w:rPr>
                <w:sz w:val="22"/>
                <w:szCs w:val="22"/>
              </w:rPr>
              <w:t>Inhalte der Speisekarte genau kennen</w:t>
            </w:r>
          </w:p>
        </w:tc>
        <w:tc>
          <w:tcPr>
            <w:tcW w:w="2835" w:type="dxa"/>
            <w:vAlign w:val="center"/>
          </w:tcPr>
          <w:p w:rsidR="006E680E" w:rsidRDefault="006E680E" w:rsidP="00D477E1">
            <w:pPr>
              <w:jc w:val="center"/>
              <w:rPr>
                <w:sz w:val="22"/>
                <w:szCs w:val="22"/>
              </w:rPr>
            </w:pPr>
            <w:r>
              <w:rPr>
                <w:sz w:val="22"/>
                <w:szCs w:val="22"/>
              </w:rPr>
              <w:t>Gute körperliche</w:t>
            </w:r>
          </w:p>
          <w:p w:rsidR="006E680E" w:rsidRPr="002F4B4D" w:rsidRDefault="006E680E" w:rsidP="00D477E1">
            <w:pPr>
              <w:jc w:val="center"/>
              <w:rPr>
                <w:sz w:val="22"/>
                <w:szCs w:val="22"/>
              </w:rPr>
            </w:pPr>
            <w:r>
              <w:rPr>
                <w:sz w:val="22"/>
                <w:szCs w:val="22"/>
              </w:rPr>
              <w:t>Verfassung</w:t>
            </w:r>
          </w:p>
        </w:tc>
        <w:tc>
          <w:tcPr>
            <w:tcW w:w="2835" w:type="dxa"/>
            <w:vAlign w:val="center"/>
          </w:tcPr>
          <w:p w:rsidR="006E680E" w:rsidRPr="002F4B4D" w:rsidRDefault="006E680E" w:rsidP="00D477E1">
            <w:pPr>
              <w:jc w:val="center"/>
              <w:rPr>
                <w:sz w:val="22"/>
                <w:szCs w:val="22"/>
              </w:rPr>
            </w:pPr>
            <w:r>
              <w:rPr>
                <w:sz w:val="22"/>
                <w:szCs w:val="22"/>
              </w:rPr>
              <w:t>Wochenenddienst ist keine Seltenheit</w:t>
            </w:r>
            <w:r w:rsidR="00904125">
              <w:rPr>
                <w:sz w:val="22"/>
                <w:szCs w:val="22"/>
              </w:rPr>
              <w:t>.</w:t>
            </w:r>
          </w:p>
        </w:tc>
      </w:tr>
      <w:tr w:rsidR="006E680E" w:rsidTr="00D80647">
        <w:trPr>
          <w:trHeight w:val="1077"/>
        </w:trPr>
        <w:tc>
          <w:tcPr>
            <w:tcW w:w="2727" w:type="dxa"/>
            <w:vAlign w:val="center"/>
          </w:tcPr>
          <w:p w:rsidR="006E680E" w:rsidRPr="002F4B4D" w:rsidRDefault="006E680E" w:rsidP="00D477E1">
            <w:pPr>
              <w:jc w:val="center"/>
              <w:rPr>
                <w:sz w:val="22"/>
                <w:szCs w:val="22"/>
              </w:rPr>
            </w:pPr>
            <w:r>
              <w:rPr>
                <w:sz w:val="22"/>
                <w:szCs w:val="22"/>
              </w:rPr>
              <w:t>Aufbau von Buffets</w:t>
            </w:r>
          </w:p>
        </w:tc>
        <w:tc>
          <w:tcPr>
            <w:tcW w:w="2835" w:type="dxa"/>
            <w:vAlign w:val="center"/>
          </w:tcPr>
          <w:p w:rsidR="006E680E" w:rsidRPr="002F4B4D" w:rsidRDefault="006E680E" w:rsidP="00D477E1">
            <w:pPr>
              <w:jc w:val="center"/>
              <w:rPr>
                <w:sz w:val="22"/>
                <w:szCs w:val="22"/>
              </w:rPr>
            </w:pPr>
            <w:r>
              <w:rPr>
                <w:sz w:val="22"/>
                <w:szCs w:val="22"/>
              </w:rPr>
              <w:t>Die Gäste sollen sich woh</w:t>
            </w:r>
            <w:r>
              <w:rPr>
                <w:sz w:val="22"/>
                <w:szCs w:val="22"/>
              </w:rPr>
              <w:t>l</w:t>
            </w:r>
            <w:r>
              <w:rPr>
                <w:sz w:val="22"/>
                <w:szCs w:val="22"/>
              </w:rPr>
              <w:t>fühlen.</w:t>
            </w:r>
          </w:p>
        </w:tc>
        <w:tc>
          <w:tcPr>
            <w:tcW w:w="2835" w:type="dxa"/>
            <w:vAlign w:val="center"/>
          </w:tcPr>
          <w:p w:rsidR="006E680E" w:rsidRPr="002F4B4D" w:rsidRDefault="006E680E" w:rsidP="00D477E1">
            <w:pPr>
              <w:jc w:val="center"/>
              <w:rPr>
                <w:sz w:val="22"/>
                <w:szCs w:val="22"/>
              </w:rPr>
            </w:pPr>
            <w:r>
              <w:rPr>
                <w:sz w:val="22"/>
                <w:szCs w:val="22"/>
              </w:rPr>
              <w:t>Hohe Flexibilität</w:t>
            </w:r>
          </w:p>
        </w:tc>
      </w:tr>
      <w:tr w:rsidR="006E680E" w:rsidTr="00D80647">
        <w:trPr>
          <w:trHeight w:val="1077"/>
        </w:trPr>
        <w:tc>
          <w:tcPr>
            <w:tcW w:w="2727" w:type="dxa"/>
            <w:vAlign w:val="center"/>
          </w:tcPr>
          <w:p w:rsidR="006E680E" w:rsidRPr="002F4B4D" w:rsidRDefault="006E680E" w:rsidP="00D477E1">
            <w:pPr>
              <w:jc w:val="center"/>
              <w:rPr>
                <w:sz w:val="22"/>
                <w:szCs w:val="22"/>
              </w:rPr>
            </w:pPr>
            <w:r>
              <w:rPr>
                <w:sz w:val="22"/>
                <w:szCs w:val="22"/>
              </w:rPr>
              <w:t>Mitarbeit bei Planung von Banketten, Hochzeiten, Geburtstagsfeiern …</w:t>
            </w:r>
          </w:p>
        </w:tc>
        <w:tc>
          <w:tcPr>
            <w:tcW w:w="2835" w:type="dxa"/>
            <w:vAlign w:val="center"/>
          </w:tcPr>
          <w:p w:rsidR="006E680E" w:rsidRDefault="006E680E" w:rsidP="00D477E1">
            <w:pPr>
              <w:jc w:val="center"/>
              <w:rPr>
                <w:sz w:val="22"/>
                <w:szCs w:val="22"/>
              </w:rPr>
            </w:pPr>
            <w:r>
              <w:rPr>
                <w:sz w:val="22"/>
                <w:szCs w:val="22"/>
              </w:rPr>
              <w:t>Organisatorische</w:t>
            </w:r>
          </w:p>
          <w:p w:rsidR="006E680E" w:rsidRPr="002F4B4D" w:rsidRDefault="006E680E" w:rsidP="00D477E1">
            <w:pPr>
              <w:jc w:val="center"/>
              <w:rPr>
                <w:sz w:val="22"/>
                <w:szCs w:val="22"/>
              </w:rPr>
            </w:pPr>
            <w:r>
              <w:rPr>
                <w:sz w:val="22"/>
                <w:szCs w:val="22"/>
              </w:rPr>
              <w:t>Fähigkeiten</w:t>
            </w:r>
          </w:p>
        </w:tc>
        <w:tc>
          <w:tcPr>
            <w:tcW w:w="2835" w:type="dxa"/>
            <w:vAlign w:val="center"/>
          </w:tcPr>
          <w:p w:rsidR="006E680E" w:rsidRDefault="006E680E" w:rsidP="00D477E1">
            <w:pPr>
              <w:jc w:val="center"/>
              <w:rPr>
                <w:sz w:val="22"/>
                <w:szCs w:val="22"/>
              </w:rPr>
            </w:pPr>
            <w:r>
              <w:rPr>
                <w:sz w:val="22"/>
                <w:szCs w:val="22"/>
              </w:rPr>
              <w:t>Empfang, Etage,</w:t>
            </w:r>
          </w:p>
          <w:p w:rsidR="006E680E" w:rsidRPr="002F4B4D" w:rsidRDefault="006E680E" w:rsidP="00D477E1">
            <w:pPr>
              <w:jc w:val="center"/>
              <w:rPr>
                <w:sz w:val="22"/>
                <w:szCs w:val="22"/>
              </w:rPr>
            </w:pPr>
            <w:r>
              <w:rPr>
                <w:sz w:val="22"/>
                <w:szCs w:val="22"/>
              </w:rPr>
              <w:t>Verwaltung, Küche, Bar, Restaurant</w:t>
            </w:r>
          </w:p>
        </w:tc>
      </w:tr>
      <w:tr w:rsidR="006E680E" w:rsidTr="00D80647">
        <w:trPr>
          <w:trHeight w:val="1077"/>
        </w:trPr>
        <w:tc>
          <w:tcPr>
            <w:tcW w:w="2727" w:type="dxa"/>
            <w:vAlign w:val="center"/>
          </w:tcPr>
          <w:p w:rsidR="006E680E" w:rsidRPr="002F4B4D" w:rsidRDefault="006E680E" w:rsidP="00D477E1">
            <w:pPr>
              <w:jc w:val="center"/>
              <w:rPr>
                <w:sz w:val="22"/>
                <w:szCs w:val="22"/>
              </w:rPr>
            </w:pPr>
            <w:r>
              <w:rPr>
                <w:sz w:val="22"/>
                <w:szCs w:val="22"/>
              </w:rPr>
              <w:t>Planungsarbeiten im Team z.</w:t>
            </w:r>
            <w:r w:rsidR="00FE2633">
              <w:rPr>
                <w:sz w:val="22"/>
                <w:szCs w:val="22"/>
              </w:rPr>
              <w:t xml:space="preserve"> </w:t>
            </w:r>
            <w:r>
              <w:rPr>
                <w:sz w:val="22"/>
                <w:szCs w:val="22"/>
              </w:rPr>
              <w:t>B. für ein Event</w:t>
            </w:r>
          </w:p>
        </w:tc>
        <w:tc>
          <w:tcPr>
            <w:tcW w:w="2835" w:type="dxa"/>
            <w:vAlign w:val="center"/>
          </w:tcPr>
          <w:p w:rsidR="006E680E" w:rsidRPr="002F4B4D" w:rsidRDefault="006E680E" w:rsidP="00D477E1">
            <w:pPr>
              <w:jc w:val="center"/>
              <w:rPr>
                <w:sz w:val="22"/>
                <w:szCs w:val="22"/>
              </w:rPr>
            </w:pPr>
            <w:r>
              <w:rPr>
                <w:sz w:val="22"/>
                <w:szCs w:val="22"/>
              </w:rPr>
              <w:t>Höflich bleiben, auch wenn man mal etwas nicht weiß</w:t>
            </w:r>
          </w:p>
        </w:tc>
        <w:tc>
          <w:tcPr>
            <w:tcW w:w="2835" w:type="dxa"/>
            <w:vAlign w:val="center"/>
          </w:tcPr>
          <w:p w:rsidR="006E680E" w:rsidRDefault="006E680E" w:rsidP="00D477E1">
            <w:pPr>
              <w:jc w:val="center"/>
              <w:rPr>
                <w:sz w:val="22"/>
                <w:szCs w:val="22"/>
              </w:rPr>
            </w:pPr>
            <w:r>
              <w:rPr>
                <w:sz w:val="22"/>
                <w:szCs w:val="22"/>
              </w:rPr>
              <w:t>Überwachung</w:t>
            </w:r>
          </w:p>
          <w:p w:rsidR="006E680E" w:rsidRPr="002F4B4D" w:rsidRDefault="006E680E" w:rsidP="00D477E1">
            <w:pPr>
              <w:jc w:val="center"/>
              <w:rPr>
                <w:sz w:val="22"/>
                <w:szCs w:val="22"/>
              </w:rPr>
            </w:pPr>
            <w:r>
              <w:rPr>
                <w:sz w:val="22"/>
                <w:szCs w:val="22"/>
              </w:rPr>
              <w:t>von Standards</w:t>
            </w:r>
          </w:p>
        </w:tc>
      </w:tr>
      <w:tr w:rsidR="006E680E" w:rsidTr="00D80647">
        <w:trPr>
          <w:trHeight w:val="1077"/>
        </w:trPr>
        <w:tc>
          <w:tcPr>
            <w:tcW w:w="2727" w:type="dxa"/>
            <w:vAlign w:val="center"/>
          </w:tcPr>
          <w:p w:rsidR="006E680E" w:rsidRDefault="006E680E" w:rsidP="00D477E1">
            <w:pPr>
              <w:jc w:val="center"/>
              <w:rPr>
                <w:sz w:val="22"/>
                <w:szCs w:val="22"/>
              </w:rPr>
            </w:pPr>
            <w:r>
              <w:rPr>
                <w:sz w:val="22"/>
                <w:szCs w:val="22"/>
              </w:rPr>
              <w:t>Gestaltung</w:t>
            </w:r>
          </w:p>
          <w:p w:rsidR="006E680E" w:rsidRPr="002F4B4D" w:rsidRDefault="006E680E" w:rsidP="00D477E1">
            <w:pPr>
              <w:jc w:val="center"/>
              <w:rPr>
                <w:sz w:val="22"/>
                <w:szCs w:val="22"/>
              </w:rPr>
            </w:pPr>
            <w:r>
              <w:rPr>
                <w:sz w:val="22"/>
                <w:szCs w:val="22"/>
              </w:rPr>
              <w:t>der Gasträume</w:t>
            </w:r>
          </w:p>
        </w:tc>
        <w:tc>
          <w:tcPr>
            <w:tcW w:w="2835" w:type="dxa"/>
            <w:vAlign w:val="center"/>
          </w:tcPr>
          <w:p w:rsidR="006E680E" w:rsidRDefault="006E680E" w:rsidP="00D477E1">
            <w:pPr>
              <w:jc w:val="center"/>
              <w:rPr>
                <w:sz w:val="22"/>
                <w:szCs w:val="22"/>
              </w:rPr>
            </w:pPr>
            <w:r>
              <w:rPr>
                <w:sz w:val="22"/>
                <w:szCs w:val="22"/>
              </w:rPr>
              <w:t>Ausbildungsdauer:</w:t>
            </w:r>
          </w:p>
          <w:p w:rsidR="006E680E" w:rsidRPr="002F4B4D" w:rsidRDefault="006E680E" w:rsidP="00D477E1">
            <w:pPr>
              <w:jc w:val="center"/>
              <w:rPr>
                <w:sz w:val="22"/>
                <w:szCs w:val="22"/>
              </w:rPr>
            </w:pPr>
            <w:r>
              <w:rPr>
                <w:sz w:val="22"/>
                <w:szCs w:val="22"/>
              </w:rPr>
              <w:t>3 Jahre</w:t>
            </w:r>
          </w:p>
        </w:tc>
        <w:tc>
          <w:tcPr>
            <w:tcW w:w="2835" w:type="dxa"/>
            <w:vAlign w:val="center"/>
          </w:tcPr>
          <w:p w:rsidR="006E680E" w:rsidRDefault="006E680E" w:rsidP="00D477E1">
            <w:pPr>
              <w:jc w:val="center"/>
              <w:rPr>
                <w:sz w:val="22"/>
                <w:szCs w:val="22"/>
              </w:rPr>
            </w:pPr>
            <w:r>
              <w:rPr>
                <w:sz w:val="22"/>
                <w:szCs w:val="22"/>
              </w:rPr>
              <w:t>Arbeiten nach</w:t>
            </w:r>
          </w:p>
          <w:p w:rsidR="006E680E" w:rsidRDefault="006E680E" w:rsidP="00D477E1">
            <w:pPr>
              <w:jc w:val="center"/>
              <w:rPr>
                <w:sz w:val="22"/>
                <w:szCs w:val="22"/>
              </w:rPr>
            </w:pPr>
            <w:r>
              <w:rPr>
                <w:sz w:val="22"/>
                <w:szCs w:val="22"/>
              </w:rPr>
              <w:t>einer zentral</w:t>
            </w:r>
          </w:p>
          <w:p w:rsidR="006E680E" w:rsidRPr="002F4B4D" w:rsidRDefault="006E680E" w:rsidP="00D477E1">
            <w:pPr>
              <w:jc w:val="center"/>
              <w:rPr>
                <w:sz w:val="22"/>
                <w:szCs w:val="22"/>
              </w:rPr>
            </w:pPr>
            <w:r>
              <w:rPr>
                <w:sz w:val="22"/>
                <w:szCs w:val="22"/>
              </w:rPr>
              <w:t>gesteuerten Vorgabe</w:t>
            </w:r>
          </w:p>
        </w:tc>
      </w:tr>
      <w:tr w:rsidR="006E680E" w:rsidTr="00D80647">
        <w:trPr>
          <w:trHeight w:val="1077"/>
        </w:trPr>
        <w:tc>
          <w:tcPr>
            <w:tcW w:w="2727" w:type="dxa"/>
            <w:vAlign w:val="center"/>
          </w:tcPr>
          <w:p w:rsidR="006E680E" w:rsidRPr="002F4B4D" w:rsidRDefault="006E680E" w:rsidP="00D477E1">
            <w:pPr>
              <w:jc w:val="center"/>
              <w:rPr>
                <w:sz w:val="22"/>
                <w:szCs w:val="22"/>
              </w:rPr>
            </w:pPr>
            <w:r>
              <w:rPr>
                <w:sz w:val="22"/>
                <w:szCs w:val="22"/>
              </w:rPr>
              <w:t>Eindecken, Servieren, A</w:t>
            </w:r>
            <w:r>
              <w:rPr>
                <w:sz w:val="22"/>
                <w:szCs w:val="22"/>
              </w:rPr>
              <w:t>b</w:t>
            </w:r>
            <w:r>
              <w:rPr>
                <w:sz w:val="22"/>
                <w:szCs w:val="22"/>
              </w:rPr>
              <w:t>räumen, Reinigung der Gasträume</w:t>
            </w:r>
          </w:p>
        </w:tc>
        <w:tc>
          <w:tcPr>
            <w:tcW w:w="2835" w:type="dxa"/>
            <w:vAlign w:val="center"/>
          </w:tcPr>
          <w:p w:rsidR="006E680E" w:rsidRDefault="006E680E" w:rsidP="00D477E1">
            <w:pPr>
              <w:jc w:val="center"/>
              <w:rPr>
                <w:sz w:val="22"/>
                <w:szCs w:val="22"/>
              </w:rPr>
            </w:pPr>
            <w:r>
              <w:rPr>
                <w:sz w:val="22"/>
                <w:szCs w:val="22"/>
              </w:rPr>
              <w:t>Gu</w:t>
            </w:r>
            <w:r w:rsidR="00904125">
              <w:rPr>
                <w:sz w:val="22"/>
                <w:szCs w:val="22"/>
              </w:rPr>
              <w:t>ter Hauptschulabschluss</w:t>
            </w:r>
            <w:r>
              <w:rPr>
                <w:sz w:val="22"/>
                <w:szCs w:val="22"/>
              </w:rPr>
              <w:t xml:space="preserve"> oder</w:t>
            </w:r>
            <w:r w:rsidR="00904125">
              <w:rPr>
                <w:sz w:val="22"/>
                <w:szCs w:val="22"/>
              </w:rPr>
              <w:t xml:space="preserve"> </w:t>
            </w:r>
            <w:r>
              <w:rPr>
                <w:sz w:val="22"/>
                <w:szCs w:val="22"/>
              </w:rPr>
              <w:t>mittlerer</w:t>
            </w:r>
          </w:p>
          <w:p w:rsidR="006E680E" w:rsidRPr="002F4B4D" w:rsidRDefault="006E680E" w:rsidP="00D477E1">
            <w:pPr>
              <w:jc w:val="center"/>
              <w:rPr>
                <w:sz w:val="22"/>
                <w:szCs w:val="22"/>
              </w:rPr>
            </w:pPr>
            <w:r>
              <w:rPr>
                <w:sz w:val="22"/>
                <w:szCs w:val="22"/>
              </w:rPr>
              <w:t>Bildungsabschluss</w:t>
            </w:r>
          </w:p>
        </w:tc>
        <w:tc>
          <w:tcPr>
            <w:tcW w:w="2835" w:type="dxa"/>
            <w:vAlign w:val="center"/>
          </w:tcPr>
          <w:p w:rsidR="006E680E" w:rsidRDefault="006E680E" w:rsidP="00D477E1">
            <w:pPr>
              <w:jc w:val="center"/>
              <w:rPr>
                <w:sz w:val="22"/>
                <w:szCs w:val="22"/>
              </w:rPr>
            </w:pPr>
            <w:r>
              <w:rPr>
                <w:sz w:val="22"/>
                <w:szCs w:val="22"/>
              </w:rPr>
              <w:t>Überwachung</w:t>
            </w:r>
          </w:p>
          <w:p w:rsidR="006E680E" w:rsidRDefault="006E680E" w:rsidP="00D477E1">
            <w:pPr>
              <w:jc w:val="center"/>
              <w:rPr>
                <w:sz w:val="22"/>
                <w:szCs w:val="22"/>
              </w:rPr>
            </w:pPr>
            <w:r>
              <w:rPr>
                <w:sz w:val="22"/>
                <w:szCs w:val="22"/>
              </w:rPr>
              <w:t>von Qualitäts- und</w:t>
            </w:r>
          </w:p>
          <w:p w:rsidR="006E680E" w:rsidRPr="002F4B4D" w:rsidRDefault="006E680E" w:rsidP="00D477E1">
            <w:pPr>
              <w:jc w:val="center"/>
              <w:rPr>
                <w:sz w:val="22"/>
                <w:szCs w:val="22"/>
              </w:rPr>
            </w:pPr>
            <w:r>
              <w:rPr>
                <w:sz w:val="22"/>
                <w:szCs w:val="22"/>
              </w:rPr>
              <w:t>Hygienevorschriften</w:t>
            </w:r>
          </w:p>
        </w:tc>
      </w:tr>
      <w:tr w:rsidR="006E680E" w:rsidTr="00D80647">
        <w:trPr>
          <w:trHeight w:val="1077"/>
        </w:trPr>
        <w:tc>
          <w:tcPr>
            <w:tcW w:w="2727" w:type="dxa"/>
            <w:vAlign w:val="center"/>
          </w:tcPr>
          <w:p w:rsidR="006E680E" w:rsidRDefault="006E680E" w:rsidP="00D477E1">
            <w:pPr>
              <w:jc w:val="center"/>
              <w:rPr>
                <w:sz w:val="22"/>
                <w:szCs w:val="22"/>
              </w:rPr>
            </w:pPr>
            <w:r>
              <w:rPr>
                <w:sz w:val="22"/>
                <w:szCs w:val="22"/>
              </w:rPr>
              <w:t>Mitarbeit bei Marketin</w:t>
            </w:r>
            <w:r>
              <w:rPr>
                <w:sz w:val="22"/>
                <w:szCs w:val="22"/>
              </w:rPr>
              <w:t>g</w:t>
            </w:r>
            <w:r>
              <w:rPr>
                <w:sz w:val="22"/>
                <w:szCs w:val="22"/>
              </w:rPr>
              <w:t>maßnahmen für</w:t>
            </w:r>
          </w:p>
          <w:p w:rsidR="006E680E" w:rsidRDefault="006E680E" w:rsidP="00D477E1">
            <w:pPr>
              <w:jc w:val="center"/>
              <w:rPr>
                <w:sz w:val="22"/>
                <w:szCs w:val="22"/>
              </w:rPr>
            </w:pPr>
            <w:r>
              <w:rPr>
                <w:sz w:val="22"/>
                <w:szCs w:val="22"/>
              </w:rPr>
              <w:t>das Unternehmen</w:t>
            </w:r>
          </w:p>
        </w:tc>
        <w:tc>
          <w:tcPr>
            <w:tcW w:w="2835" w:type="dxa"/>
            <w:vAlign w:val="center"/>
          </w:tcPr>
          <w:p w:rsidR="006E680E" w:rsidRDefault="006E680E" w:rsidP="00D477E1">
            <w:pPr>
              <w:jc w:val="center"/>
              <w:rPr>
                <w:sz w:val="22"/>
                <w:szCs w:val="22"/>
              </w:rPr>
            </w:pPr>
            <w:r>
              <w:rPr>
                <w:sz w:val="22"/>
                <w:szCs w:val="22"/>
              </w:rPr>
              <w:t>Autobahnraststätten, Fast-Food-Ketten,</w:t>
            </w:r>
          </w:p>
          <w:p w:rsidR="006E680E" w:rsidRDefault="006E680E" w:rsidP="00D477E1">
            <w:pPr>
              <w:jc w:val="center"/>
              <w:rPr>
                <w:sz w:val="22"/>
                <w:szCs w:val="22"/>
              </w:rPr>
            </w:pPr>
            <w:r>
              <w:rPr>
                <w:sz w:val="22"/>
                <w:szCs w:val="22"/>
              </w:rPr>
              <w:t>Kantinen, Cateringunte</w:t>
            </w:r>
            <w:r>
              <w:rPr>
                <w:sz w:val="22"/>
                <w:szCs w:val="22"/>
              </w:rPr>
              <w:t>r</w:t>
            </w:r>
            <w:r>
              <w:rPr>
                <w:sz w:val="22"/>
                <w:szCs w:val="22"/>
              </w:rPr>
              <w:t>nehmen</w:t>
            </w:r>
          </w:p>
        </w:tc>
        <w:tc>
          <w:tcPr>
            <w:tcW w:w="2835" w:type="dxa"/>
            <w:vAlign w:val="center"/>
          </w:tcPr>
          <w:p w:rsidR="006E680E" w:rsidRDefault="006E680E" w:rsidP="00D477E1">
            <w:pPr>
              <w:jc w:val="center"/>
              <w:rPr>
                <w:sz w:val="22"/>
                <w:szCs w:val="22"/>
              </w:rPr>
            </w:pPr>
            <w:r>
              <w:rPr>
                <w:sz w:val="22"/>
                <w:szCs w:val="22"/>
              </w:rPr>
              <w:t>Begabung für Symmetrie,</w:t>
            </w:r>
          </w:p>
          <w:p w:rsidR="006E680E" w:rsidRDefault="006E680E" w:rsidP="00D477E1">
            <w:pPr>
              <w:jc w:val="center"/>
              <w:rPr>
                <w:sz w:val="22"/>
                <w:szCs w:val="22"/>
              </w:rPr>
            </w:pPr>
            <w:r>
              <w:rPr>
                <w:noProof/>
                <w:sz w:val="24"/>
                <w:szCs w:val="24"/>
              </w:rPr>
              <w:drawing>
                <wp:anchor distT="0" distB="0" distL="114300" distR="114300" simplePos="0" relativeHeight="252098560" behindDoc="0" locked="1" layoutInCell="1" allowOverlap="1" wp14:anchorId="128C1AD2" wp14:editId="23EDA689">
                  <wp:simplePos x="0" y="0"/>
                  <wp:positionH relativeFrom="column">
                    <wp:posOffset>1702435</wp:posOffset>
                  </wp:positionH>
                  <wp:positionV relativeFrom="paragraph">
                    <wp:posOffset>876300</wp:posOffset>
                  </wp:positionV>
                  <wp:extent cx="932180" cy="1076325"/>
                  <wp:effectExtent l="152400" t="133350" r="153670" b="123825"/>
                  <wp:wrapNone/>
                  <wp:docPr id="557" name="Grafik 557" descr="E:\Bilder Biberach\Tüte-gan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ilder Biberach\Tüte-ganz.jpg"/>
                          <pic:cNvPicPr>
                            <a:picLocks noChangeAspect="1" noChangeArrowheads="1"/>
                          </pic:cNvPicPr>
                        </pic:nvPicPr>
                        <pic:blipFill rotWithShape="1">
                          <a:blip r:embed="rId176" cstate="print">
                            <a:extLst>
                              <a:ext uri="{28A0092B-C50C-407E-A947-70E740481C1C}">
                                <a14:useLocalDpi xmlns:a14="http://schemas.microsoft.com/office/drawing/2010/main" val="0"/>
                              </a:ext>
                            </a:extLst>
                          </a:blip>
                          <a:srcRect l="10784" t="-759" r="19797" b="1"/>
                          <a:stretch/>
                        </pic:blipFill>
                        <pic:spPr bwMode="auto">
                          <a:xfrm rot="1092821">
                            <a:off x="0" y="0"/>
                            <a:ext cx="932180" cy="1076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2"/>
                <w:szCs w:val="22"/>
              </w:rPr>
              <w:t>gute Merkfähigkeit</w:t>
            </w:r>
          </w:p>
        </w:tc>
      </w:tr>
      <w:tr w:rsidR="006E680E" w:rsidTr="00D80647">
        <w:trPr>
          <w:trHeight w:val="1077"/>
        </w:trPr>
        <w:tc>
          <w:tcPr>
            <w:tcW w:w="2727" w:type="dxa"/>
            <w:vAlign w:val="center"/>
          </w:tcPr>
          <w:p w:rsidR="006E680E" w:rsidRDefault="006E680E" w:rsidP="00D477E1">
            <w:pPr>
              <w:jc w:val="center"/>
              <w:rPr>
                <w:sz w:val="22"/>
                <w:szCs w:val="22"/>
              </w:rPr>
            </w:pPr>
            <w:r>
              <w:rPr>
                <w:sz w:val="22"/>
                <w:szCs w:val="22"/>
              </w:rPr>
              <w:t>Auch ein Kunde, der nur einmal kommt,</w:t>
            </w:r>
          </w:p>
          <w:p w:rsidR="006E680E" w:rsidRDefault="006E680E" w:rsidP="00D477E1">
            <w:pPr>
              <w:jc w:val="center"/>
              <w:rPr>
                <w:sz w:val="22"/>
                <w:szCs w:val="22"/>
              </w:rPr>
            </w:pPr>
            <w:r>
              <w:rPr>
                <w:sz w:val="22"/>
                <w:szCs w:val="22"/>
              </w:rPr>
              <w:t>ist wichtig.</w:t>
            </w:r>
          </w:p>
        </w:tc>
        <w:tc>
          <w:tcPr>
            <w:tcW w:w="2835" w:type="dxa"/>
            <w:vAlign w:val="center"/>
          </w:tcPr>
          <w:p w:rsidR="006E680E" w:rsidRDefault="006E680E" w:rsidP="00D477E1">
            <w:pPr>
              <w:jc w:val="center"/>
              <w:rPr>
                <w:sz w:val="22"/>
                <w:szCs w:val="22"/>
              </w:rPr>
            </w:pPr>
            <w:r>
              <w:rPr>
                <w:sz w:val="22"/>
                <w:szCs w:val="22"/>
              </w:rPr>
              <w:t>In jeder Filiale gibt es ein möglichst einheitliches A</w:t>
            </w:r>
            <w:r>
              <w:rPr>
                <w:sz w:val="22"/>
                <w:szCs w:val="22"/>
              </w:rPr>
              <w:t>n</w:t>
            </w:r>
            <w:r>
              <w:rPr>
                <w:sz w:val="22"/>
                <w:szCs w:val="22"/>
              </w:rPr>
              <w:t>gebot.</w:t>
            </w:r>
          </w:p>
        </w:tc>
        <w:tc>
          <w:tcPr>
            <w:tcW w:w="2835" w:type="dxa"/>
            <w:vAlign w:val="center"/>
          </w:tcPr>
          <w:p w:rsidR="006E680E" w:rsidRDefault="006E680E" w:rsidP="00D477E1">
            <w:pPr>
              <w:jc w:val="center"/>
              <w:rPr>
                <w:sz w:val="22"/>
                <w:szCs w:val="22"/>
              </w:rPr>
            </w:pPr>
            <w:r>
              <w:rPr>
                <w:sz w:val="22"/>
                <w:szCs w:val="22"/>
              </w:rPr>
              <w:t>Zum Teil hoher Andrang bei der Essensausgabe, in Sto</w:t>
            </w:r>
            <w:r>
              <w:rPr>
                <w:sz w:val="22"/>
                <w:szCs w:val="22"/>
              </w:rPr>
              <w:t>ß</w:t>
            </w:r>
            <w:r w:rsidR="00904125">
              <w:rPr>
                <w:sz w:val="22"/>
                <w:szCs w:val="22"/>
              </w:rPr>
              <w:t>zeiten ruhig bleiben</w:t>
            </w:r>
          </w:p>
        </w:tc>
      </w:tr>
    </w:tbl>
    <w:p w:rsidR="006E680E" w:rsidRDefault="006E680E" w:rsidP="006E680E">
      <w:pPr>
        <w:rPr>
          <w:sz w:val="24"/>
          <w:szCs w:val="24"/>
          <w:lang w:eastAsia="de-DE"/>
        </w:rPr>
      </w:pPr>
      <w:r>
        <w:rPr>
          <w:sz w:val="24"/>
          <w:szCs w:val="24"/>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6E680E"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6E680E" w:rsidRPr="009B4760" w:rsidRDefault="006E680E" w:rsidP="00D477E1">
            <w:pPr>
              <w:spacing w:before="40" w:after="60" w:line="160" w:lineRule="exact"/>
              <w:rPr>
                <w:color w:val="000000"/>
                <w:sz w:val="12"/>
              </w:rPr>
            </w:pPr>
            <w:r w:rsidRPr="009B4760">
              <w:rPr>
                <w:sz w:val="12"/>
              </w:rPr>
              <w:lastRenderedPageBreak/>
              <w:br w:type="page"/>
              <w:t>Lernfeld</w:t>
            </w:r>
          </w:p>
          <w:p w:rsidR="006E680E" w:rsidRPr="009B4760" w:rsidRDefault="006E680E" w:rsidP="00D477E1">
            <w:pPr>
              <w:rPr>
                <w:b/>
              </w:rPr>
            </w:pPr>
            <w:r w:rsidRPr="009B4760">
              <w:rPr>
                <w:b/>
              </w:rPr>
              <w:t>LF 1</w:t>
            </w:r>
          </w:p>
        </w:tc>
        <w:tc>
          <w:tcPr>
            <w:tcW w:w="4229" w:type="dxa"/>
            <w:tcBorders>
              <w:left w:val="single" w:sz="4" w:space="0" w:color="auto"/>
              <w:bottom w:val="single" w:sz="4" w:space="0" w:color="auto"/>
              <w:right w:val="single" w:sz="4" w:space="0" w:color="auto"/>
            </w:tcBorders>
            <w:shd w:val="clear" w:color="auto" w:fill="D9D9D9"/>
            <w:hideMark/>
          </w:tcPr>
          <w:p w:rsidR="006E680E" w:rsidRPr="00802557" w:rsidRDefault="006E680E" w:rsidP="00D477E1">
            <w:pPr>
              <w:rPr>
                <w:b/>
              </w:rPr>
            </w:pPr>
            <w:r w:rsidRPr="00802557">
              <w:rPr>
                <w:sz w:val="12"/>
              </w:rPr>
              <w:t>Titel</w:t>
            </w:r>
            <w:r w:rsidRPr="00802557">
              <w:rPr>
                <w:b/>
              </w:rPr>
              <w:t xml:space="preserve"> </w:t>
            </w:r>
          </w:p>
          <w:p w:rsidR="006E680E" w:rsidRPr="00802557" w:rsidRDefault="006E680E" w:rsidP="00D477E1">
            <w:pPr>
              <w:rPr>
                <w:b/>
              </w:rPr>
            </w:pPr>
            <w:r w:rsidRPr="00802557">
              <w:rPr>
                <w:b/>
              </w:rPr>
              <w:t>Berufe in der Gastronomie – Teil II</w:t>
            </w:r>
          </w:p>
          <w:p w:rsidR="006E680E" w:rsidRPr="00802557" w:rsidRDefault="006E680E" w:rsidP="00D477E1">
            <w:pPr>
              <w:rPr>
                <w:b/>
                <w:sz w:val="24"/>
              </w:rPr>
            </w:pPr>
            <w:r w:rsidRPr="00A271BF">
              <w:rPr>
                <w:b/>
                <w:szCs w:val="32"/>
                <w:lang w:eastAsia="de-DE"/>
              </w:rPr>
              <w:t>Kontrollblatt 1</w:t>
            </w:r>
          </w:p>
        </w:tc>
        <w:tc>
          <w:tcPr>
            <w:tcW w:w="188" w:type="dxa"/>
            <w:vMerge w:val="restart"/>
            <w:tcBorders>
              <w:top w:val="nil"/>
              <w:left w:val="single" w:sz="4" w:space="0" w:color="auto"/>
              <w:bottom w:val="nil"/>
              <w:right w:val="single" w:sz="4" w:space="0" w:color="auto"/>
            </w:tcBorders>
            <w:shd w:val="clear" w:color="auto" w:fill="FFFFFF"/>
          </w:tcPr>
          <w:p w:rsidR="006E680E" w:rsidRPr="009B4760" w:rsidRDefault="006E680E" w:rsidP="00D477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E680E" w:rsidRPr="000F5789" w:rsidRDefault="006E680E" w:rsidP="00D477E1">
            <w:pPr>
              <w:jc w:val="center"/>
              <w:rPr>
                <w:rFonts w:cs="Times New Roman"/>
                <w:b/>
                <w:lang w:eastAsia="de-DE"/>
              </w:rPr>
            </w:pPr>
            <w:r w:rsidRPr="000F5789">
              <w:rPr>
                <w:rFonts w:cs="Times New Roman"/>
                <w:b/>
                <w:lang w:eastAsia="de-DE"/>
              </w:rPr>
              <w:t xml:space="preserve">Ernährung </w:t>
            </w:r>
          </w:p>
          <w:p w:rsidR="006E680E" w:rsidRPr="000F5789" w:rsidRDefault="006E680E" w:rsidP="00D477E1">
            <w:pPr>
              <w:jc w:val="center"/>
              <w:rPr>
                <w:rFonts w:cs="Times New Roman"/>
                <w:b/>
                <w:lang w:eastAsia="de-DE"/>
              </w:rPr>
            </w:pPr>
            <w:r w:rsidRPr="000F5789">
              <w:rPr>
                <w:rFonts w:cs="Times New Roman"/>
                <w:b/>
                <w:lang w:eastAsia="de-DE"/>
              </w:rPr>
              <w:t>und Gastronomie</w:t>
            </w:r>
          </w:p>
          <w:p w:rsidR="006E680E" w:rsidRPr="009A3177" w:rsidRDefault="006E680E" w:rsidP="00D477E1">
            <w:pPr>
              <w:jc w:val="center"/>
              <w:rPr>
                <w:rFonts w:cs="Times New Roman"/>
                <w:b/>
                <w:lang w:eastAsia="de-DE"/>
              </w:rPr>
            </w:pPr>
            <w:r>
              <w:rPr>
                <w:b/>
              </w:rPr>
              <w:t>EG1.01.04.07</w:t>
            </w:r>
          </w:p>
        </w:tc>
      </w:tr>
      <w:tr w:rsidR="006E680E" w:rsidRPr="00B51DE9" w:rsidTr="00D477E1">
        <w:tc>
          <w:tcPr>
            <w:tcW w:w="7348" w:type="dxa"/>
            <w:gridSpan w:val="2"/>
            <w:tcBorders>
              <w:left w:val="single" w:sz="4" w:space="0" w:color="auto"/>
              <w:bottom w:val="single" w:sz="4" w:space="0" w:color="auto"/>
              <w:right w:val="single" w:sz="4" w:space="0" w:color="auto"/>
            </w:tcBorders>
            <w:hideMark/>
          </w:tcPr>
          <w:p w:rsidR="006E680E" w:rsidRPr="004B658C" w:rsidRDefault="006E680E" w:rsidP="00D477E1">
            <w:pPr>
              <w:pStyle w:val="Tabelle6pt"/>
            </w:pPr>
            <w:r>
              <w:t>Kompetenzbereiche:</w:t>
            </w:r>
          </w:p>
          <w:p w:rsidR="006E680E" w:rsidRPr="00802557" w:rsidRDefault="006E680E" w:rsidP="006E680E">
            <w:pPr>
              <w:pStyle w:val="Kopf8ptafz"/>
              <w:ind w:left="227" w:hanging="170"/>
              <w:rPr>
                <w:szCs w:val="16"/>
              </w:rPr>
            </w:pPr>
            <w:r w:rsidRPr="00802557">
              <w:rPr>
                <w:szCs w:val="16"/>
              </w:rPr>
              <w:t>Ich kann die Aufgaben als Dienstleister und Gastgeber wahrnehmen und Aufgaben eigenverantwortlich und selbstständig durchführen.</w:t>
            </w:r>
          </w:p>
          <w:p w:rsidR="006E680E" w:rsidRPr="00D43B26" w:rsidRDefault="006E680E" w:rsidP="006E680E">
            <w:pPr>
              <w:pStyle w:val="Kopf8ptafz"/>
              <w:ind w:left="227" w:hanging="170"/>
              <w:rPr>
                <w:szCs w:val="16"/>
              </w:rPr>
            </w:pPr>
            <w:r w:rsidRPr="00D43B26">
              <w:rPr>
                <w:szCs w:val="16"/>
              </w:rPr>
              <w:t>Ich kann in der Gruppe kommunizieren und vereinbarte Regeln einhalten.</w:t>
            </w:r>
          </w:p>
          <w:p w:rsidR="006E680E" w:rsidRDefault="006E680E" w:rsidP="006E680E">
            <w:pPr>
              <w:pStyle w:val="Kopf8ptafz"/>
              <w:ind w:left="227" w:hanging="170"/>
            </w:pPr>
            <w:r w:rsidRPr="00D43B26">
              <w:rPr>
                <w:szCs w:val="16"/>
              </w:rPr>
              <w:t>Ich kann Arbeitsabläufe lesen und verstehen.</w:t>
            </w:r>
          </w:p>
        </w:tc>
        <w:tc>
          <w:tcPr>
            <w:tcW w:w="188" w:type="dxa"/>
            <w:vMerge/>
            <w:tcBorders>
              <w:left w:val="single" w:sz="4" w:space="0" w:color="auto"/>
              <w:bottom w:val="nil"/>
              <w:right w:val="nil"/>
            </w:tcBorders>
            <w:vAlign w:val="center"/>
            <w:hideMark/>
          </w:tcPr>
          <w:p w:rsidR="006E680E" w:rsidRDefault="006E680E" w:rsidP="00D477E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E680E" w:rsidRPr="00B51DE9" w:rsidTr="00D477E1">
              <w:trPr>
                <w:trHeight w:val="284"/>
              </w:trPr>
              <w:tc>
                <w:tcPr>
                  <w:tcW w:w="2090" w:type="dxa"/>
                  <w:shd w:val="clear" w:color="auto" w:fill="D9D9D9" w:themeFill="background1" w:themeFillShade="D9"/>
                </w:tcPr>
                <w:p w:rsidR="006E680E" w:rsidRPr="00B51DE9" w:rsidRDefault="006E680E" w:rsidP="00D477E1">
                  <w:pPr>
                    <w:pStyle w:val="TabelleKopfmitte"/>
                  </w:pPr>
                  <w:r w:rsidRPr="00B51DE9">
                    <w:t>L</w:t>
                  </w:r>
                  <w:r>
                    <w:t>ösung</w:t>
                  </w:r>
                </w:p>
              </w:tc>
            </w:tr>
          </w:tbl>
          <w:p w:rsidR="006E680E" w:rsidRPr="00B51DE9" w:rsidRDefault="006E680E" w:rsidP="00D477E1"/>
        </w:tc>
      </w:tr>
    </w:tbl>
    <w:p w:rsidR="00904125" w:rsidRDefault="00904125" w:rsidP="006E680E">
      <w:pPr>
        <w:tabs>
          <w:tab w:val="left" w:pos="1454"/>
        </w:tabs>
        <w:rPr>
          <w:sz w:val="24"/>
          <w:szCs w:val="24"/>
          <w:lang w:eastAsia="de-DE"/>
        </w:rPr>
      </w:pPr>
    </w:p>
    <w:p w:rsidR="006E680E" w:rsidRDefault="00D80647" w:rsidP="006E680E">
      <w:pPr>
        <w:tabs>
          <w:tab w:val="left" w:pos="1454"/>
        </w:tabs>
        <w:rPr>
          <w:sz w:val="24"/>
          <w:szCs w:val="24"/>
          <w:lang w:eastAsia="de-DE"/>
        </w:rPr>
      </w:pPr>
      <w:r w:rsidRPr="00EB3C72">
        <w:rPr>
          <w:noProof/>
          <w:sz w:val="24"/>
          <w:szCs w:val="24"/>
          <w:lang w:eastAsia="de-DE"/>
        </w:rPr>
        <w:drawing>
          <wp:anchor distT="0" distB="0" distL="114300" distR="114300" simplePos="0" relativeHeight="252106752" behindDoc="0" locked="0" layoutInCell="0" allowOverlap="1" wp14:anchorId="6F1A8ABE" wp14:editId="684984F8">
            <wp:simplePos x="0" y="0"/>
            <wp:positionH relativeFrom="rightMargin">
              <wp:posOffset>107950</wp:posOffset>
            </wp:positionH>
            <wp:positionV relativeFrom="paragraph">
              <wp:posOffset>28575</wp:posOffset>
            </wp:positionV>
            <wp:extent cx="349885" cy="320675"/>
            <wp:effectExtent l="0" t="0" r="0" b="3175"/>
            <wp:wrapNone/>
            <wp:docPr id="128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3C72">
        <w:rPr>
          <w:noProof/>
          <w:sz w:val="24"/>
          <w:szCs w:val="24"/>
          <w:lang w:eastAsia="de-DE"/>
        </w:rPr>
        <w:drawing>
          <wp:anchor distT="0" distB="0" distL="114300" distR="114300" simplePos="0" relativeHeight="252107776" behindDoc="0" locked="0" layoutInCell="0" allowOverlap="1" wp14:anchorId="677F1826" wp14:editId="11CE65E4">
            <wp:simplePos x="0" y="0"/>
            <wp:positionH relativeFrom="rightMargin">
              <wp:posOffset>467995</wp:posOffset>
            </wp:positionH>
            <wp:positionV relativeFrom="paragraph">
              <wp:posOffset>28575</wp:posOffset>
            </wp:positionV>
            <wp:extent cx="349885" cy="320675"/>
            <wp:effectExtent l="0" t="0" r="0" b="3175"/>
            <wp:wrapNone/>
            <wp:docPr id="128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3C72">
        <w:rPr>
          <w:noProof/>
          <w:sz w:val="24"/>
          <w:szCs w:val="24"/>
          <w:lang w:eastAsia="de-DE"/>
        </w:rPr>
        <w:drawing>
          <wp:anchor distT="0" distB="0" distL="114300" distR="114300" simplePos="0" relativeHeight="252108800" behindDoc="0" locked="0" layoutInCell="0" allowOverlap="1" wp14:anchorId="36278783" wp14:editId="25868276">
            <wp:simplePos x="0" y="0"/>
            <wp:positionH relativeFrom="rightMargin">
              <wp:posOffset>828040</wp:posOffset>
            </wp:positionH>
            <wp:positionV relativeFrom="paragraph">
              <wp:posOffset>28989</wp:posOffset>
            </wp:positionV>
            <wp:extent cx="348615" cy="320040"/>
            <wp:effectExtent l="0" t="0" r="0" b="3810"/>
            <wp:wrapNone/>
            <wp:docPr id="127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E680E" w:rsidRPr="00930767" w:rsidRDefault="006E680E" w:rsidP="00904125">
      <w:pPr>
        <w:ind w:firstLine="4111"/>
        <w:rPr>
          <w:sz w:val="24"/>
          <w:szCs w:val="24"/>
          <w:lang w:eastAsia="de-DE"/>
        </w:rPr>
      </w:pPr>
      <w:r w:rsidRPr="0061442A">
        <w:rPr>
          <w:b/>
          <w:color w:val="E36C0A" w:themeColor="accent6" w:themeShade="BF"/>
          <w:sz w:val="36"/>
          <w:szCs w:val="36"/>
          <w:lang w:eastAsia="de-DE"/>
        </w:rPr>
        <w:t>F</w:t>
      </w:r>
      <w:r>
        <w:rPr>
          <w:color w:val="E36C0A" w:themeColor="accent6" w:themeShade="BF"/>
          <w:sz w:val="22"/>
          <w:szCs w:val="22"/>
          <w:lang w:eastAsia="de-DE"/>
        </w:rPr>
        <w:sym w:font="Wingdings" w:char="F06C"/>
      </w:r>
      <w:r w:rsidRPr="0061442A">
        <w:rPr>
          <w:b/>
          <w:sz w:val="36"/>
          <w:szCs w:val="36"/>
          <w:lang w:eastAsia="de-DE"/>
        </w:rPr>
        <w:t xml:space="preserve"> – </w:t>
      </w:r>
      <w:r w:rsidRPr="0061442A">
        <w:rPr>
          <w:b/>
          <w:color w:val="7030A0"/>
          <w:sz w:val="36"/>
          <w:szCs w:val="36"/>
          <w:lang w:eastAsia="de-DE"/>
        </w:rPr>
        <w:t>K</w:t>
      </w:r>
      <w:r w:rsidRPr="00AB58C3">
        <w:rPr>
          <w:color w:val="7030A0"/>
          <w:sz w:val="22"/>
          <w:szCs w:val="22"/>
          <w:lang w:eastAsia="de-DE"/>
        </w:rPr>
        <w:sym w:font="Wingdings" w:char="F06C"/>
      </w:r>
      <w:r w:rsidRPr="0061442A">
        <w:rPr>
          <w:b/>
          <w:sz w:val="36"/>
          <w:szCs w:val="36"/>
          <w:lang w:eastAsia="de-DE"/>
        </w:rPr>
        <w:t xml:space="preserve"> – </w:t>
      </w:r>
      <w:r w:rsidRPr="0061442A">
        <w:rPr>
          <w:b/>
          <w:color w:val="00B050"/>
          <w:sz w:val="36"/>
          <w:szCs w:val="36"/>
          <w:lang w:eastAsia="de-DE"/>
        </w:rPr>
        <w:t>R</w:t>
      </w:r>
      <w:r w:rsidRPr="00105FF2">
        <w:rPr>
          <w:color w:val="00B050"/>
          <w:sz w:val="22"/>
          <w:szCs w:val="22"/>
          <w:lang w:eastAsia="de-DE"/>
        </w:rPr>
        <w:sym w:font="Wingdings" w:char="F06C"/>
      </w:r>
      <w:r w:rsidRPr="0061442A">
        <w:rPr>
          <w:b/>
          <w:sz w:val="36"/>
          <w:szCs w:val="36"/>
          <w:lang w:eastAsia="de-DE"/>
        </w:rPr>
        <w:t xml:space="preserve"> – </w:t>
      </w:r>
      <w:r w:rsidRPr="0061442A">
        <w:rPr>
          <w:b/>
          <w:color w:val="FF0000"/>
          <w:sz w:val="36"/>
          <w:szCs w:val="36"/>
          <w:lang w:eastAsia="de-DE"/>
        </w:rPr>
        <w:t>H</w:t>
      </w:r>
      <w:r w:rsidRPr="0075698A">
        <w:rPr>
          <w:color w:val="FF0000"/>
          <w:sz w:val="22"/>
          <w:szCs w:val="22"/>
          <w:lang w:eastAsia="de-DE"/>
        </w:rPr>
        <w:sym w:font="Wingdings" w:char="F06C"/>
      </w:r>
      <w:r w:rsidRPr="0061442A">
        <w:rPr>
          <w:b/>
          <w:color w:val="FF0000"/>
          <w:sz w:val="36"/>
          <w:szCs w:val="36"/>
          <w:lang w:eastAsia="de-DE"/>
        </w:rPr>
        <w:t xml:space="preserve"> </w:t>
      </w:r>
      <w:r w:rsidRPr="0061442A">
        <w:rPr>
          <w:b/>
          <w:sz w:val="36"/>
          <w:szCs w:val="36"/>
          <w:lang w:eastAsia="de-DE"/>
        </w:rPr>
        <w:t xml:space="preserve">- </w:t>
      </w:r>
      <w:r w:rsidRPr="0061442A">
        <w:rPr>
          <w:b/>
          <w:color w:val="92D050"/>
          <w:sz w:val="36"/>
          <w:szCs w:val="36"/>
          <w:lang w:eastAsia="de-DE"/>
        </w:rPr>
        <w:t>S</w:t>
      </w:r>
      <w:r w:rsidRPr="00F277BC">
        <w:rPr>
          <w:color w:val="92D050"/>
          <w:sz w:val="22"/>
          <w:szCs w:val="22"/>
          <w:lang w:eastAsia="de-DE"/>
        </w:rPr>
        <w:sym w:font="Wingdings" w:char="F06C"/>
      </w:r>
      <w:r w:rsidRPr="00437D02">
        <w:rPr>
          <w:noProof/>
          <w:lang w:eastAsia="de-DE"/>
        </w:rPr>
        <mc:AlternateContent>
          <mc:Choice Requires="wps">
            <w:drawing>
              <wp:anchor distT="0" distB="0" distL="114300" distR="114300" simplePos="0" relativeHeight="252099584" behindDoc="0" locked="1" layoutInCell="1" allowOverlap="1" wp14:anchorId="3447A27D" wp14:editId="3B316309">
                <wp:simplePos x="0" y="0"/>
                <wp:positionH relativeFrom="column">
                  <wp:posOffset>41275</wp:posOffset>
                </wp:positionH>
                <wp:positionV relativeFrom="paragraph">
                  <wp:posOffset>-353695</wp:posOffset>
                </wp:positionV>
                <wp:extent cx="2479040" cy="842010"/>
                <wp:effectExtent l="57150" t="38100" r="0" b="72390"/>
                <wp:wrapNone/>
                <wp:docPr id="563" name="Pfeil nach rechts 5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79040" cy="842010"/>
                        </a:xfrm>
                        <a:prstGeom prst="rightArrow">
                          <a:avLst/>
                        </a:prstGeom>
                        <a:gradFill rotWithShape="1">
                          <a:gsLst>
                            <a:gs pos="0">
                              <a:srgbClr val="F79646">
                                <a:lumMod val="60000"/>
                                <a:lumOff val="40000"/>
                              </a:srgbClr>
                            </a:gs>
                            <a:gs pos="35000">
                              <a:srgbClr val="8064A2">
                                <a:tint val="37000"/>
                                <a:satMod val="300000"/>
                              </a:srgbClr>
                            </a:gs>
                            <a:gs pos="67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347AF4" w:rsidRDefault="00333930" w:rsidP="006E680E">
                            <w:pPr>
                              <w:jc w:val="center"/>
                              <w:rPr>
                                <w:rStyle w:val="Fett"/>
                                <w:bCs w:val="0"/>
                                <w:color w:val="005426"/>
                                <w:sz w:val="22"/>
                                <w:szCs w:val="22"/>
                              </w:rPr>
                            </w:pPr>
                            <w:r w:rsidRPr="00437D02">
                              <w:rPr>
                                <w:rStyle w:val="Fett"/>
                                <w:bCs w:val="0"/>
                                <w:color w:val="E36C0A" w:themeColor="accent6" w:themeShade="BF"/>
                                <w:sz w:val="22"/>
                                <w:szCs w:val="22"/>
                              </w:rPr>
                              <w:t xml:space="preserve">Begriffe </w:t>
                            </w:r>
                            <w:r>
                              <w:rPr>
                                <w:rStyle w:val="Fett"/>
                                <w:bCs w:val="0"/>
                                <w:color w:val="7030A0"/>
                                <w:sz w:val="22"/>
                                <w:szCs w:val="22"/>
                              </w:rPr>
                              <w:t xml:space="preserve">zu den </w:t>
                            </w:r>
                            <w:r w:rsidRPr="00437D02">
                              <w:rPr>
                                <w:rStyle w:val="Fett"/>
                                <w:bCs w:val="0"/>
                                <w:color w:val="00B050"/>
                                <w:sz w:val="22"/>
                                <w:szCs w:val="22"/>
                              </w:rPr>
                              <w:t>Berufen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563" o:spid="_x0000_s1240" type="#_x0000_t13" style="position:absolute;left:0;text-align:left;margin-left:3.25pt;margin-top:-27.85pt;width:195.2pt;height:66.3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" adj="17932" fillcolor="#fac090" stroked="f">
                <v:fill color2="#f0eaf9" rotate="t" angle="180" colors="0 #fac090;22938f #d9cbee;43909f #f0eaf9" focus="100%" type="gradient"/>
                <v:shadow on="t" color="black" opacity="24903f" origin=",.5" offset="0,.55556mm"/>
                <v:path arrowok="t"/>
                <v:textbox>
                  <w:txbxContent>
                    <w:p w:rsidR="00333930" w:rsidRPr="00347AF4" w:rsidRDefault="00333930" w:rsidP="006E680E">
                      <w:pPr>
                        <w:jc w:val="center"/>
                        <w:rPr>
                          <w:rStyle w:val="Fett"/>
                          <w:bCs w:val="0"/>
                          <w:color w:val="005426"/>
                          <w:sz w:val="22"/>
                          <w:szCs w:val="22"/>
                        </w:rPr>
                      </w:pPr>
                      <w:r w:rsidRPr="00437D02">
                        <w:rPr>
                          <w:rStyle w:val="Fett"/>
                          <w:bCs w:val="0"/>
                          <w:color w:val="E36C0A" w:themeColor="accent6" w:themeShade="BF"/>
                          <w:sz w:val="22"/>
                          <w:szCs w:val="22"/>
                        </w:rPr>
                        <w:t xml:space="preserve">Begriffe </w:t>
                      </w:r>
                      <w:r>
                        <w:rPr>
                          <w:rStyle w:val="Fett"/>
                          <w:bCs w:val="0"/>
                          <w:color w:val="7030A0"/>
                          <w:sz w:val="22"/>
                          <w:szCs w:val="22"/>
                        </w:rPr>
                        <w:t xml:space="preserve">zu den </w:t>
                      </w:r>
                      <w:r w:rsidRPr="00437D02">
                        <w:rPr>
                          <w:rStyle w:val="Fett"/>
                          <w:bCs w:val="0"/>
                          <w:color w:val="00B050"/>
                          <w:sz w:val="22"/>
                          <w:szCs w:val="22"/>
                        </w:rPr>
                        <w:t>Berufen</w:t>
                      </w:r>
                    </w:p>
                  </w:txbxContent>
                </v:textbox>
                <w10:anchorlock/>
              </v:shape>
            </w:pict>
          </mc:Fallback>
        </mc:AlternateContent>
      </w:r>
    </w:p>
    <w:p w:rsidR="006E680E" w:rsidRPr="00930767" w:rsidRDefault="006E680E" w:rsidP="006E680E">
      <w:pPr>
        <w:tabs>
          <w:tab w:val="left" w:pos="1454"/>
        </w:tabs>
        <w:rPr>
          <w:b/>
          <w:sz w:val="24"/>
          <w:szCs w:val="24"/>
          <w:lang w:eastAsia="de-DE"/>
        </w:rPr>
      </w:pPr>
    </w:p>
    <w:tbl>
      <w:tblPr>
        <w:tblStyle w:val="Tabellenraster"/>
        <w:tblW w:w="8397" w:type="dxa"/>
        <w:tblInd w:w="108" w:type="dxa"/>
        <w:tblBorders>
          <w:top w:val="single" w:sz="12" w:space="0" w:color="FABF8F" w:themeColor="accent6" w:themeTint="99"/>
          <w:left w:val="single" w:sz="12" w:space="0" w:color="FABF8F" w:themeColor="accent6" w:themeTint="99"/>
          <w:bottom w:val="single" w:sz="12" w:space="0" w:color="FABF8F" w:themeColor="accent6" w:themeTint="99"/>
          <w:right w:val="single" w:sz="12" w:space="0" w:color="FABF8F" w:themeColor="accent6" w:themeTint="99"/>
          <w:insideH w:val="single" w:sz="12" w:space="0" w:color="FABF8F" w:themeColor="accent6" w:themeTint="99"/>
          <w:insideV w:val="single" w:sz="12" w:space="0" w:color="FABF8F" w:themeColor="accent6" w:themeTint="99"/>
        </w:tblBorders>
        <w:tblLook w:val="04A0" w:firstRow="1" w:lastRow="0" w:firstColumn="1" w:lastColumn="0" w:noHBand="0" w:noVBand="1"/>
      </w:tblPr>
      <w:tblGrid>
        <w:gridCol w:w="2727"/>
        <w:gridCol w:w="2835"/>
        <w:gridCol w:w="2835"/>
      </w:tblGrid>
      <w:tr w:rsidR="006E680E" w:rsidTr="00D80647">
        <w:trPr>
          <w:trHeight w:val="1077"/>
        </w:trPr>
        <w:tc>
          <w:tcPr>
            <w:tcW w:w="2727" w:type="dxa"/>
            <w:vAlign w:val="center"/>
          </w:tcPr>
          <w:p w:rsidR="006E680E" w:rsidRDefault="006E680E" w:rsidP="00D477E1">
            <w:pPr>
              <w:jc w:val="center"/>
              <w:rPr>
                <w:sz w:val="22"/>
                <w:szCs w:val="22"/>
              </w:rPr>
            </w:pPr>
            <w:r>
              <w:rPr>
                <w:sz w:val="22"/>
                <w:szCs w:val="22"/>
              </w:rPr>
              <w:t>Herrichten und</w:t>
            </w:r>
          </w:p>
          <w:p w:rsidR="006E680E" w:rsidRDefault="006E680E" w:rsidP="00D477E1">
            <w:pPr>
              <w:jc w:val="center"/>
              <w:rPr>
                <w:sz w:val="22"/>
                <w:szCs w:val="22"/>
              </w:rPr>
            </w:pPr>
            <w:r>
              <w:rPr>
                <w:sz w:val="22"/>
                <w:szCs w:val="22"/>
              </w:rPr>
              <w:t>Abräumen vom</w:t>
            </w:r>
          </w:p>
          <w:p w:rsidR="006E680E" w:rsidRPr="00FE2638" w:rsidRDefault="006E680E" w:rsidP="00D477E1">
            <w:pPr>
              <w:tabs>
                <w:tab w:val="left" w:pos="1454"/>
              </w:tabs>
              <w:jc w:val="center"/>
              <w:rPr>
                <w:color w:val="00B050"/>
                <w:sz w:val="24"/>
                <w:szCs w:val="24"/>
              </w:rPr>
            </w:pPr>
            <w:r>
              <w:rPr>
                <w:sz w:val="22"/>
                <w:szCs w:val="22"/>
              </w:rPr>
              <w:t xml:space="preserve">Frühstücksbuffet </w:t>
            </w:r>
            <w:r>
              <w:rPr>
                <w:color w:val="E36C0A" w:themeColor="accent6" w:themeShade="BF"/>
                <w:sz w:val="22"/>
                <w:szCs w:val="22"/>
              </w:rPr>
              <w:sym w:font="Wingdings" w:char="F06C"/>
            </w:r>
            <w:r w:rsidRPr="00105FF2">
              <w:rPr>
                <w:color w:val="00B050"/>
                <w:sz w:val="22"/>
                <w:szCs w:val="22"/>
              </w:rPr>
              <w:sym w:font="Wingdings" w:char="F06C"/>
            </w:r>
            <w:r w:rsidRPr="0075698A">
              <w:rPr>
                <w:color w:val="FF0000"/>
                <w:sz w:val="22"/>
                <w:szCs w:val="22"/>
              </w:rPr>
              <w:sym w:font="Wingdings" w:char="F06C"/>
            </w:r>
          </w:p>
        </w:tc>
        <w:tc>
          <w:tcPr>
            <w:tcW w:w="2835" w:type="dxa"/>
            <w:vAlign w:val="center"/>
          </w:tcPr>
          <w:p w:rsidR="006E680E" w:rsidRPr="00FE2638" w:rsidRDefault="006E680E" w:rsidP="00D477E1">
            <w:pPr>
              <w:tabs>
                <w:tab w:val="left" w:pos="1454"/>
              </w:tabs>
              <w:jc w:val="center"/>
              <w:rPr>
                <w:color w:val="7030A0"/>
                <w:sz w:val="24"/>
                <w:szCs w:val="24"/>
              </w:rPr>
            </w:pPr>
            <w:r>
              <w:rPr>
                <w:sz w:val="22"/>
                <w:szCs w:val="22"/>
              </w:rPr>
              <w:t>Alle Arbeitsschritte in kle</w:t>
            </w:r>
            <w:r>
              <w:rPr>
                <w:sz w:val="22"/>
                <w:szCs w:val="22"/>
              </w:rPr>
              <w:t>i</w:t>
            </w:r>
            <w:r>
              <w:rPr>
                <w:sz w:val="22"/>
                <w:szCs w:val="22"/>
              </w:rPr>
              <w:t>neren Küchen</w:t>
            </w:r>
            <w:r w:rsidR="0005381A">
              <w:rPr>
                <w:sz w:val="22"/>
                <w:szCs w:val="22"/>
              </w:rPr>
              <w:t xml:space="preserve"> </w:t>
            </w:r>
            <w:r w:rsidRPr="00AB58C3">
              <w:rPr>
                <w:color w:val="7030A0"/>
                <w:sz w:val="22"/>
                <w:szCs w:val="22"/>
              </w:rPr>
              <w:sym w:font="Wingdings" w:char="F06C"/>
            </w:r>
          </w:p>
        </w:tc>
        <w:tc>
          <w:tcPr>
            <w:tcW w:w="2835" w:type="dxa"/>
            <w:vAlign w:val="center"/>
          </w:tcPr>
          <w:p w:rsidR="006E680E" w:rsidRDefault="006E680E" w:rsidP="00D477E1">
            <w:pPr>
              <w:jc w:val="center"/>
              <w:rPr>
                <w:sz w:val="22"/>
                <w:szCs w:val="22"/>
              </w:rPr>
            </w:pPr>
            <w:r>
              <w:rPr>
                <w:sz w:val="22"/>
                <w:szCs w:val="22"/>
              </w:rPr>
              <w:t>Guter</w:t>
            </w:r>
          </w:p>
          <w:p w:rsidR="006E680E" w:rsidRPr="00FE2638" w:rsidRDefault="006E680E" w:rsidP="00D477E1">
            <w:pPr>
              <w:tabs>
                <w:tab w:val="left" w:pos="1454"/>
              </w:tabs>
              <w:jc w:val="center"/>
              <w:rPr>
                <w:color w:val="7030A0"/>
                <w:sz w:val="24"/>
                <w:szCs w:val="24"/>
              </w:rPr>
            </w:pPr>
            <w:r>
              <w:rPr>
                <w:sz w:val="22"/>
                <w:szCs w:val="22"/>
              </w:rPr>
              <w:t>Hauptschulabschluss</w:t>
            </w:r>
            <w:r w:rsidR="0005381A">
              <w:rPr>
                <w:sz w:val="22"/>
                <w:szCs w:val="22"/>
              </w:rPr>
              <w:t xml:space="preserve"> </w:t>
            </w:r>
            <w:r w:rsidRPr="00AB58C3">
              <w:rPr>
                <w:color w:val="7030A0"/>
                <w:sz w:val="22"/>
                <w:szCs w:val="22"/>
              </w:rPr>
              <w:sym w:font="Wingdings" w:char="F06C"/>
            </w:r>
          </w:p>
        </w:tc>
      </w:tr>
      <w:tr w:rsidR="006E680E" w:rsidTr="00D80647">
        <w:trPr>
          <w:trHeight w:val="1077"/>
        </w:trPr>
        <w:tc>
          <w:tcPr>
            <w:tcW w:w="2727" w:type="dxa"/>
            <w:vAlign w:val="center"/>
          </w:tcPr>
          <w:p w:rsidR="006E680E" w:rsidRDefault="006E680E" w:rsidP="00D477E1">
            <w:pPr>
              <w:jc w:val="center"/>
              <w:rPr>
                <w:sz w:val="22"/>
                <w:szCs w:val="22"/>
              </w:rPr>
            </w:pPr>
            <w:r>
              <w:rPr>
                <w:sz w:val="22"/>
                <w:szCs w:val="22"/>
              </w:rPr>
              <w:t>Gute</w:t>
            </w:r>
          </w:p>
          <w:p w:rsidR="006E680E" w:rsidRDefault="006E680E" w:rsidP="00D477E1">
            <w:pPr>
              <w:jc w:val="center"/>
              <w:rPr>
                <w:sz w:val="22"/>
                <w:szCs w:val="22"/>
              </w:rPr>
            </w:pPr>
            <w:r>
              <w:rPr>
                <w:sz w:val="22"/>
                <w:szCs w:val="22"/>
              </w:rPr>
              <w:t>körperliche</w:t>
            </w:r>
          </w:p>
          <w:p w:rsidR="006E680E" w:rsidRPr="00FE2638" w:rsidRDefault="006E680E" w:rsidP="00D477E1">
            <w:pPr>
              <w:tabs>
                <w:tab w:val="left" w:pos="1454"/>
              </w:tabs>
              <w:jc w:val="center"/>
              <w:rPr>
                <w:color w:val="00B050"/>
                <w:sz w:val="24"/>
                <w:szCs w:val="24"/>
              </w:rPr>
            </w:pPr>
            <w:r>
              <w:rPr>
                <w:sz w:val="22"/>
                <w:szCs w:val="22"/>
              </w:rPr>
              <w:t>Verfassung</w:t>
            </w:r>
            <w:r w:rsidR="0005381A">
              <w:rPr>
                <w:sz w:val="22"/>
                <w:szCs w:val="22"/>
              </w:rPr>
              <w:t xml:space="preserve"> </w:t>
            </w:r>
            <w:r>
              <w:rPr>
                <w:color w:val="E36C0A" w:themeColor="accent6" w:themeShade="BF"/>
                <w:sz w:val="22"/>
                <w:szCs w:val="22"/>
              </w:rPr>
              <w:sym w:font="Wingdings" w:char="F06C"/>
            </w:r>
            <w:r w:rsidRPr="00105FF2">
              <w:rPr>
                <w:color w:val="00B050"/>
                <w:sz w:val="22"/>
                <w:szCs w:val="22"/>
              </w:rPr>
              <w:sym w:font="Wingdings" w:char="F06C"/>
            </w:r>
          </w:p>
        </w:tc>
        <w:tc>
          <w:tcPr>
            <w:tcW w:w="2835" w:type="dxa"/>
            <w:vAlign w:val="center"/>
          </w:tcPr>
          <w:p w:rsidR="006E680E" w:rsidRDefault="006E680E" w:rsidP="00D477E1">
            <w:pPr>
              <w:jc w:val="center"/>
              <w:rPr>
                <w:sz w:val="22"/>
                <w:szCs w:val="22"/>
              </w:rPr>
            </w:pPr>
            <w:r>
              <w:rPr>
                <w:sz w:val="22"/>
                <w:szCs w:val="22"/>
              </w:rPr>
              <w:t>Sorgfältige und</w:t>
            </w:r>
          </w:p>
          <w:p w:rsidR="006E680E" w:rsidRPr="00FE2638" w:rsidRDefault="006E680E" w:rsidP="00D477E1">
            <w:pPr>
              <w:tabs>
                <w:tab w:val="left" w:pos="1454"/>
              </w:tabs>
              <w:jc w:val="center"/>
              <w:rPr>
                <w:color w:val="7030A0"/>
                <w:sz w:val="24"/>
                <w:szCs w:val="24"/>
              </w:rPr>
            </w:pPr>
            <w:r>
              <w:rPr>
                <w:sz w:val="22"/>
                <w:szCs w:val="22"/>
              </w:rPr>
              <w:t>korrekte Zubereitung</w:t>
            </w:r>
            <w:r w:rsidR="0005381A">
              <w:rPr>
                <w:sz w:val="22"/>
                <w:szCs w:val="22"/>
              </w:rPr>
              <w:t xml:space="preserve"> </w:t>
            </w:r>
            <w:r w:rsidRPr="00AB58C3">
              <w:rPr>
                <w:color w:val="7030A0"/>
                <w:sz w:val="22"/>
                <w:szCs w:val="22"/>
              </w:rPr>
              <w:sym w:font="Wingdings" w:char="F06C"/>
            </w:r>
          </w:p>
        </w:tc>
        <w:tc>
          <w:tcPr>
            <w:tcW w:w="2835" w:type="dxa"/>
            <w:vAlign w:val="center"/>
          </w:tcPr>
          <w:p w:rsidR="006E680E" w:rsidRPr="00FE2638" w:rsidRDefault="006E680E" w:rsidP="00D477E1">
            <w:pPr>
              <w:tabs>
                <w:tab w:val="left" w:pos="1454"/>
              </w:tabs>
              <w:jc w:val="center"/>
              <w:rPr>
                <w:color w:val="7030A0"/>
                <w:sz w:val="24"/>
                <w:szCs w:val="24"/>
              </w:rPr>
            </w:pPr>
            <w:r>
              <w:rPr>
                <w:sz w:val="22"/>
                <w:szCs w:val="22"/>
              </w:rPr>
              <w:t>Experimentierfreudig sein</w:t>
            </w:r>
            <w:r w:rsidR="0005381A">
              <w:rPr>
                <w:sz w:val="22"/>
                <w:szCs w:val="22"/>
              </w:rPr>
              <w:t xml:space="preserve"> </w:t>
            </w:r>
            <w:r w:rsidRPr="00AB58C3">
              <w:rPr>
                <w:color w:val="7030A0"/>
                <w:sz w:val="22"/>
                <w:szCs w:val="22"/>
              </w:rPr>
              <w:sym w:font="Wingdings" w:char="F06C"/>
            </w:r>
          </w:p>
        </w:tc>
      </w:tr>
      <w:tr w:rsidR="006E680E" w:rsidTr="00D80647">
        <w:trPr>
          <w:trHeight w:val="1077"/>
        </w:trPr>
        <w:tc>
          <w:tcPr>
            <w:tcW w:w="2727" w:type="dxa"/>
            <w:vAlign w:val="center"/>
          </w:tcPr>
          <w:p w:rsidR="006E680E" w:rsidRDefault="006E680E" w:rsidP="00D477E1">
            <w:pPr>
              <w:jc w:val="center"/>
              <w:rPr>
                <w:sz w:val="22"/>
                <w:szCs w:val="22"/>
              </w:rPr>
            </w:pPr>
            <w:r>
              <w:rPr>
                <w:sz w:val="22"/>
                <w:szCs w:val="22"/>
              </w:rPr>
              <w:t>Bei Bedarf:</w:t>
            </w:r>
          </w:p>
          <w:p w:rsidR="006E680E" w:rsidRDefault="006E680E" w:rsidP="00D477E1">
            <w:pPr>
              <w:jc w:val="center"/>
              <w:rPr>
                <w:sz w:val="22"/>
                <w:szCs w:val="22"/>
              </w:rPr>
            </w:pPr>
            <w:r>
              <w:rPr>
                <w:sz w:val="22"/>
                <w:szCs w:val="22"/>
              </w:rPr>
              <w:t>Mithilfe in der Küche</w:t>
            </w:r>
          </w:p>
          <w:p w:rsidR="006E680E" w:rsidRPr="002F4B4D" w:rsidRDefault="006E680E" w:rsidP="00D477E1">
            <w:pPr>
              <w:jc w:val="center"/>
              <w:rPr>
                <w:sz w:val="22"/>
                <w:szCs w:val="22"/>
              </w:rPr>
            </w:pPr>
            <w:r>
              <w:rPr>
                <w:sz w:val="22"/>
                <w:szCs w:val="22"/>
              </w:rPr>
              <w:t>unter Anleitung</w:t>
            </w:r>
            <w:r w:rsidR="0005381A">
              <w:rPr>
                <w:sz w:val="22"/>
                <w:szCs w:val="22"/>
              </w:rPr>
              <w:t xml:space="preserve"> </w:t>
            </w:r>
            <w:r>
              <w:rPr>
                <w:color w:val="E36C0A" w:themeColor="accent6" w:themeShade="BF"/>
                <w:sz w:val="22"/>
                <w:szCs w:val="22"/>
              </w:rPr>
              <w:sym w:font="Wingdings" w:char="F06C"/>
            </w:r>
          </w:p>
        </w:tc>
        <w:tc>
          <w:tcPr>
            <w:tcW w:w="2835" w:type="dxa"/>
            <w:vAlign w:val="center"/>
          </w:tcPr>
          <w:p w:rsidR="006E680E" w:rsidRDefault="006E680E" w:rsidP="00D477E1">
            <w:pPr>
              <w:jc w:val="center"/>
              <w:rPr>
                <w:sz w:val="22"/>
                <w:szCs w:val="22"/>
              </w:rPr>
            </w:pPr>
            <w:r>
              <w:rPr>
                <w:sz w:val="22"/>
                <w:szCs w:val="22"/>
              </w:rPr>
              <w:t>Größere Küchen:</w:t>
            </w:r>
          </w:p>
          <w:p w:rsidR="006E680E" w:rsidRPr="00FE2638" w:rsidRDefault="006E680E" w:rsidP="00D477E1">
            <w:pPr>
              <w:tabs>
                <w:tab w:val="left" w:pos="1454"/>
              </w:tabs>
              <w:jc w:val="center"/>
              <w:rPr>
                <w:color w:val="7030A0"/>
                <w:sz w:val="24"/>
                <w:szCs w:val="24"/>
              </w:rPr>
            </w:pPr>
            <w:r>
              <w:rPr>
                <w:sz w:val="22"/>
                <w:szCs w:val="22"/>
              </w:rPr>
              <w:t>Verschiedene Posten</w:t>
            </w:r>
            <w:r w:rsidR="0005381A">
              <w:rPr>
                <w:sz w:val="22"/>
                <w:szCs w:val="22"/>
              </w:rPr>
              <w:t xml:space="preserve"> </w:t>
            </w:r>
            <w:r w:rsidRPr="00AB58C3">
              <w:rPr>
                <w:color w:val="7030A0"/>
                <w:sz w:val="22"/>
                <w:szCs w:val="22"/>
              </w:rPr>
              <w:sym w:font="Wingdings" w:char="F06C"/>
            </w:r>
          </w:p>
        </w:tc>
        <w:tc>
          <w:tcPr>
            <w:tcW w:w="2835" w:type="dxa"/>
            <w:vAlign w:val="center"/>
          </w:tcPr>
          <w:p w:rsidR="006E680E" w:rsidRDefault="006E680E" w:rsidP="00D477E1">
            <w:pPr>
              <w:jc w:val="center"/>
              <w:rPr>
                <w:sz w:val="22"/>
                <w:szCs w:val="22"/>
              </w:rPr>
            </w:pPr>
            <w:r>
              <w:rPr>
                <w:sz w:val="22"/>
                <w:szCs w:val="22"/>
              </w:rPr>
              <w:t>Preise</w:t>
            </w:r>
          </w:p>
          <w:p w:rsidR="006E680E" w:rsidRPr="00FE2638" w:rsidRDefault="006E680E" w:rsidP="00D477E1">
            <w:pPr>
              <w:tabs>
                <w:tab w:val="left" w:pos="1454"/>
              </w:tabs>
              <w:jc w:val="center"/>
              <w:rPr>
                <w:color w:val="7030A0"/>
                <w:sz w:val="24"/>
                <w:szCs w:val="24"/>
              </w:rPr>
            </w:pPr>
            <w:r>
              <w:rPr>
                <w:sz w:val="22"/>
                <w:szCs w:val="22"/>
              </w:rPr>
              <w:t>kalkulieren können</w:t>
            </w:r>
            <w:r w:rsidR="0005381A">
              <w:rPr>
                <w:sz w:val="22"/>
                <w:szCs w:val="22"/>
              </w:rPr>
              <w:t xml:space="preserve"> </w:t>
            </w:r>
            <w:r w:rsidRPr="00AB58C3">
              <w:rPr>
                <w:color w:val="7030A0"/>
                <w:sz w:val="22"/>
                <w:szCs w:val="22"/>
              </w:rPr>
              <w:sym w:font="Wingdings" w:char="F06C"/>
            </w:r>
          </w:p>
        </w:tc>
      </w:tr>
      <w:tr w:rsidR="006E680E" w:rsidTr="00D80647">
        <w:trPr>
          <w:trHeight w:val="1077"/>
        </w:trPr>
        <w:tc>
          <w:tcPr>
            <w:tcW w:w="2727" w:type="dxa"/>
            <w:vAlign w:val="center"/>
          </w:tcPr>
          <w:p w:rsidR="006E680E" w:rsidRDefault="006E680E" w:rsidP="00D477E1">
            <w:pPr>
              <w:jc w:val="center"/>
              <w:rPr>
                <w:sz w:val="22"/>
                <w:szCs w:val="22"/>
              </w:rPr>
            </w:pPr>
            <w:r>
              <w:rPr>
                <w:sz w:val="22"/>
                <w:szCs w:val="22"/>
              </w:rPr>
              <w:t>Hauptaufgabe:</w:t>
            </w:r>
          </w:p>
          <w:p w:rsidR="006E680E" w:rsidRPr="00FE2638" w:rsidRDefault="006E680E" w:rsidP="00D477E1">
            <w:pPr>
              <w:tabs>
                <w:tab w:val="left" w:pos="1454"/>
              </w:tabs>
              <w:jc w:val="center"/>
              <w:rPr>
                <w:color w:val="00B050"/>
                <w:sz w:val="24"/>
                <w:szCs w:val="24"/>
              </w:rPr>
            </w:pPr>
            <w:r>
              <w:rPr>
                <w:sz w:val="22"/>
                <w:szCs w:val="22"/>
              </w:rPr>
              <w:t>Eindecken von Tischen und Servieren</w:t>
            </w:r>
            <w:r w:rsidR="0005381A">
              <w:rPr>
                <w:sz w:val="22"/>
                <w:szCs w:val="22"/>
              </w:rPr>
              <w:t xml:space="preserve"> </w:t>
            </w:r>
            <w:r w:rsidRPr="00105FF2">
              <w:rPr>
                <w:color w:val="00B050"/>
                <w:sz w:val="22"/>
                <w:szCs w:val="22"/>
              </w:rPr>
              <w:sym w:font="Wingdings" w:char="F06C"/>
            </w:r>
          </w:p>
        </w:tc>
        <w:tc>
          <w:tcPr>
            <w:tcW w:w="2835" w:type="dxa"/>
            <w:vAlign w:val="center"/>
          </w:tcPr>
          <w:p w:rsidR="006E680E" w:rsidRPr="00FE2638" w:rsidRDefault="006E680E" w:rsidP="00D477E1">
            <w:pPr>
              <w:tabs>
                <w:tab w:val="left" w:pos="1454"/>
              </w:tabs>
              <w:jc w:val="center"/>
              <w:rPr>
                <w:color w:val="7030A0"/>
                <w:sz w:val="24"/>
                <w:szCs w:val="24"/>
              </w:rPr>
            </w:pPr>
            <w:r>
              <w:rPr>
                <w:sz w:val="22"/>
                <w:szCs w:val="22"/>
              </w:rPr>
              <w:t>Speisepläne erstellen</w:t>
            </w:r>
            <w:r w:rsidR="0005381A">
              <w:rPr>
                <w:sz w:val="22"/>
                <w:szCs w:val="22"/>
              </w:rPr>
              <w:t xml:space="preserve"> </w:t>
            </w:r>
            <w:r w:rsidRPr="00AB58C3">
              <w:rPr>
                <w:color w:val="7030A0"/>
                <w:sz w:val="22"/>
                <w:szCs w:val="22"/>
              </w:rPr>
              <w:sym w:font="Wingdings" w:char="F06C"/>
            </w:r>
          </w:p>
        </w:tc>
        <w:tc>
          <w:tcPr>
            <w:tcW w:w="2835" w:type="dxa"/>
            <w:vAlign w:val="center"/>
          </w:tcPr>
          <w:p w:rsidR="006E680E" w:rsidRDefault="006E680E" w:rsidP="00D477E1">
            <w:pPr>
              <w:jc w:val="center"/>
              <w:rPr>
                <w:sz w:val="22"/>
                <w:szCs w:val="22"/>
              </w:rPr>
            </w:pPr>
            <w:r>
              <w:rPr>
                <w:sz w:val="22"/>
                <w:szCs w:val="22"/>
              </w:rPr>
              <w:t>Keine geregelten</w:t>
            </w:r>
          </w:p>
          <w:p w:rsidR="006E680E" w:rsidRPr="00FE2638" w:rsidRDefault="006E680E" w:rsidP="00D477E1">
            <w:pPr>
              <w:tabs>
                <w:tab w:val="left" w:pos="1454"/>
              </w:tabs>
              <w:jc w:val="center"/>
              <w:rPr>
                <w:color w:val="00B050"/>
                <w:sz w:val="24"/>
                <w:szCs w:val="24"/>
              </w:rPr>
            </w:pPr>
            <w:r>
              <w:rPr>
                <w:sz w:val="22"/>
                <w:szCs w:val="22"/>
              </w:rPr>
              <w:t>Arbeitszeiten</w:t>
            </w:r>
            <w:r w:rsidR="0005381A">
              <w:rPr>
                <w:sz w:val="22"/>
                <w:szCs w:val="22"/>
              </w:rPr>
              <w:t xml:space="preserve"> </w:t>
            </w:r>
            <w:r>
              <w:rPr>
                <w:color w:val="E36C0A" w:themeColor="accent6" w:themeShade="BF"/>
                <w:sz w:val="22"/>
                <w:szCs w:val="22"/>
              </w:rPr>
              <w:sym w:font="Wingdings" w:char="F06C"/>
            </w:r>
            <w:r w:rsidRPr="00105FF2">
              <w:rPr>
                <w:color w:val="00B050"/>
                <w:sz w:val="22"/>
                <w:szCs w:val="22"/>
              </w:rPr>
              <w:sym w:font="Wingdings" w:char="F06C"/>
            </w:r>
          </w:p>
        </w:tc>
      </w:tr>
      <w:tr w:rsidR="006E680E" w:rsidTr="00D80647">
        <w:trPr>
          <w:trHeight w:val="1077"/>
        </w:trPr>
        <w:tc>
          <w:tcPr>
            <w:tcW w:w="2727" w:type="dxa"/>
            <w:vAlign w:val="center"/>
          </w:tcPr>
          <w:p w:rsidR="006E680E" w:rsidRDefault="006E680E" w:rsidP="00D477E1">
            <w:pPr>
              <w:jc w:val="center"/>
              <w:rPr>
                <w:sz w:val="22"/>
                <w:szCs w:val="22"/>
              </w:rPr>
            </w:pPr>
            <w:r>
              <w:rPr>
                <w:sz w:val="22"/>
                <w:szCs w:val="22"/>
              </w:rPr>
              <w:t>Ausbildungsdauer:</w:t>
            </w:r>
          </w:p>
          <w:p w:rsidR="006E680E" w:rsidRPr="002F4B4D" w:rsidRDefault="006E680E" w:rsidP="00D477E1">
            <w:pPr>
              <w:jc w:val="center"/>
              <w:rPr>
                <w:sz w:val="22"/>
                <w:szCs w:val="22"/>
              </w:rPr>
            </w:pPr>
            <w:r>
              <w:rPr>
                <w:sz w:val="22"/>
                <w:szCs w:val="22"/>
              </w:rPr>
              <w:t>2 Jahre</w:t>
            </w:r>
            <w:r w:rsidR="0005381A">
              <w:rPr>
                <w:sz w:val="22"/>
                <w:szCs w:val="22"/>
              </w:rPr>
              <w:t xml:space="preserve"> </w:t>
            </w:r>
            <w:r>
              <w:rPr>
                <w:color w:val="E36C0A" w:themeColor="accent6" w:themeShade="BF"/>
                <w:sz w:val="22"/>
                <w:szCs w:val="22"/>
              </w:rPr>
              <w:sym w:font="Wingdings" w:char="F06C"/>
            </w:r>
          </w:p>
        </w:tc>
        <w:tc>
          <w:tcPr>
            <w:tcW w:w="2835" w:type="dxa"/>
            <w:vAlign w:val="center"/>
          </w:tcPr>
          <w:p w:rsidR="006E680E" w:rsidRPr="00FE2638" w:rsidRDefault="006E680E" w:rsidP="00D477E1">
            <w:pPr>
              <w:tabs>
                <w:tab w:val="left" w:pos="1454"/>
              </w:tabs>
              <w:jc w:val="center"/>
              <w:rPr>
                <w:color w:val="7030A0"/>
                <w:sz w:val="24"/>
                <w:szCs w:val="24"/>
              </w:rPr>
            </w:pPr>
            <w:r>
              <w:rPr>
                <w:sz w:val="22"/>
                <w:szCs w:val="22"/>
              </w:rPr>
              <w:t>Waren einkaufen und ve</w:t>
            </w:r>
            <w:r>
              <w:rPr>
                <w:sz w:val="22"/>
                <w:szCs w:val="22"/>
              </w:rPr>
              <w:t>r</w:t>
            </w:r>
            <w:r>
              <w:rPr>
                <w:sz w:val="22"/>
                <w:szCs w:val="22"/>
              </w:rPr>
              <w:t>walten</w:t>
            </w:r>
            <w:r w:rsidR="0005381A">
              <w:rPr>
                <w:sz w:val="22"/>
                <w:szCs w:val="22"/>
              </w:rPr>
              <w:t xml:space="preserve"> </w:t>
            </w:r>
            <w:r w:rsidRPr="00AB58C3">
              <w:rPr>
                <w:color w:val="7030A0"/>
                <w:sz w:val="22"/>
                <w:szCs w:val="22"/>
              </w:rPr>
              <w:sym w:font="Wingdings" w:char="F06C"/>
            </w:r>
          </w:p>
        </w:tc>
        <w:tc>
          <w:tcPr>
            <w:tcW w:w="2835" w:type="dxa"/>
            <w:vAlign w:val="center"/>
          </w:tcPr>
          <w:p w:rsidR="006E680E" w:rsidRPr="00FE2638" w:rsidRDefault="006E680E" w:rsidP="00D477E1">
            <w:pPr>
              <w:tabs>
                <w:tab w:val="left" w:pos="1454"/>
              </w:tabs>
              <w:jc w:val="center"/>
              <w:rPr>
                <w:color w:val="00B050"/>
                <w:sz w:val="24"/>
                <w:szCs w:val="24"/>
              </w:rPr>
            </w:pPr>
            <w:r>
              <w:rPr>
                <w:sz w:val="22"/>
                <w:szCs w:val="22"/>
              </w:rPr>
              <w:t>Den ganzen Tag auf den Beinen stehen und sich b</w:t>
            </w:r>
            <w:r>
              <w:rPr>
                <w:sz w:val="22"/>
                <w:szCs w:val="22"/>
              </w:rPr>
              <w:t>e</w:t>
            </w:r>
            <w:r w:rsidR="00904125">
              <w:rPr>
                <w:sz w:val="22"/>
                <w:szCs w:val="22"/>
              </w:rPr>
              <w:t>wegen</w:t>
            </w:r>
            <w:r w:rsidRPr="00105FF2">
              <w:rPr>
                <w:color w:val="00B050"/>
                <w:sz w:val="22"/>
                <w:szCs w:val="22"/>
              </w:rPr>
              <w:t xml:space="preserve"> </w:t>
            </w:r>
            <w:r w:rsidRPr="00105FF2">
              <w:rPr>
                <w:color w:val="00B050"/>
                <w:sz w:val="22"/>
                <w:szCs w:val="22"/>
              </w:rPr>
              <w:sym w:font="Wingdings" w:char="F06C"/>
            </w:r>
          </w:p>
        </w:tc>
      </w:tr>
      <w:tr w:rsidR="006E680E" w:rsidTr="00D80647">
        <w:trPr>
          <w:trHeight w:val="1077"/>
        </w:trPr>
        <w:tc>
          <w:tcPr>
            <w:tcW w:w="2727" w:type="dxa"/>
            <w:vAlign w:val="center"/>
          </w:tcPr>
          <w:p w:rsidR="006E680E" w:rsidRPr="002F4B4D" w:rsidRDefault="006E680E" w:rsidP="00D477E1">
            <w:pPr>
              <w:jc w:val="center"/>
              <w:rPr>
                <w:sz w:val="22"/>
                <w:szCs w:val="22"/>
              </w:rPr>
            </w:pPr>
            <w:r>
              <w:rPr>
                <w:sz w:val="22"/>
                <w:szCs w:val="22"/>
              </w:rPr>
              <w:t>Reinigung und Pflege der Gasträume</w:t>
            </w:r>
            <w:r w:rsidR="0005381A">
              <w:rPr>
                <w:sz w:val="22"/>
                <w:szCs w:val="22"/>
              </w:rPr>
              <w:t xml:space="preserve"> </w:t>
            </w:r>
            <w:r>
              <w:rPr>
                <w:color w:val="E36C0A" w:themeColor="accent6" w:themeShade="BF"/>
                <w:sz w:val="22"/>
                <w:szCs w:val="22"/>
              </w:rPr>
              <w:sym w:font="Wingdings" w:char="F06C"/>
            </w:r>
            <w:r w:rsidRPr="0075698A">
              <w:rPr>
                <w:color w:val="FF0000"/>
                <w:sz w:val="22"/>
                <w:szCs w:val="22"/>
              </w:rPr>
              <w:sym w:font="Wingdings" w:char="F06C"/>
            </w:r>
          </w:p>
        </w:tc>
        <w:tc>
          <w:tcPr>
            <w:tcW w:w="2835" w:type="dxa"/>
            <w:vAlign w:val="center"/>
          </w:tcPr>
          <w:p w:rsidR="006E680E" w:rsidRDefault="006E680E" w:rsidP="00D477E1">
            <w:pPr>
              <w:jc w:val="center"/>
              <w:rPr>
                <w:sz w:val="22"/>
                <w:szCs w:val="22"/>
              </w:rPr>
            </w:pPr>
            <w:r>
              <w:rPr>
                <w:sz w:val="22"/>
                <w:szCs w:val="22"/>
              </w:rPr>
              <w:t>Sehr harte</w:t>
            </w:r>
          </w:p>
          <w:p w:rsidR="006E680E" w:rsidRPr="00FE2638" w:rsidRDefault="006E680E" w:rsidP="00D477E1">
            <w:pPr>
              <w:tabs>
                <w:tab w:val="left" w:pos="1454"/>
              </w:tabs>
              <w:jc w:val="center"/>
              <w:rPr>
                <w:color w:val="7030A0"/>
                <w:sz w:val="24"/>
                <w:szCs w:val="24"/>
              </w:rPr>
            </w:pPr>
            <w:r>
              <w:rPr>
                <w:sz w:val="22"/>
                <w:szCs w:val="22"/>
              </w:rPr>
              <w:t>Arbeitsbedingungen</w:t>
            </w:r>
            <w:r w:rsidR="0005381A">
              <w:rPr>
                <w:sz w:val="22"/>
                <w:szCs w:val="22"/>
              </w:rPr>
              <w:t xml:space="preserve"> </w:t>
            </w:r>
            <w:r w:rsidRPr="00AB58C3">
              <w:rPr>
                <w:color w:val="7030A0"/>
                <w:sz w:val="22"/>
                <w:szCs w:val="22"/>
              </w:rPr>
              <w:sym w:font="Wingdings" w:char="F06C"/>
            </w:r>
          </w:p>
        </w:tc>
        <w:tc>
          <w:tcPr>
            <w:tcW w:w="2835" w:type="dxa"/>
            <w:vAlign w:val="center"/>
          </w:tcPr>
          <w:p w:rsidR="006E680E" w:rsidRPr="00FE2638" w:rsidRDefault="006E680E" w:rsidP="00904125">
            <w:pPr>
              <w:tabs>
                <w:tab w:val="left" w:pos="1454"/>
              </w:tabs>
              <w:jc w:val="center"/>
              <w:rPr>
                <w:color w:val="7030A0"/>
                <w:sz w:val="24"/>
                <w:szCs w:val="24"/>
              </w:rPr>
            </w:pPr>
            <w:r>
              <w:rPr>
                <w:sz w:val="22"/>
                <w:szCs w:val="22"/>
              </w:rPr>
              <w:t>Bei Stress nicht die Ruhe verlieren</w:t>
            </w:r>
            <w:r w:rsidRPr="00AB58C3">
              <w:rPr>
                <w:color w:val="7030A0"/>
                <w:sz w:val="22"/>
                <w:szCs w:val="22"/>
              </w:rPr>
              <w:t xml:space="preserve"> </w:t>
            </w:r>
            <w:r w:rsidRPr="00AB58C3">
              <w:rPr>
                <w:color w:val="7030A0"/>
                <w:sz w:val="22"/>
                <w:szCs w:val="22"/>
              </w:rPr>
              <w:sym w:font="Wingdings" w:char="F06C"/>
            </w:r>
            <w:r w:rsidRPr="00F277BC">
              <w:rPr>
                <w:color w:val="92D050"/>
                <w:sz w:val="22"/>
                <w:szCs w:val="22"/>
              </w:rPr>
              <w:sym w:font="Wingdings" w:char="F06C"/>
            </w:r>
          </w:p>
        </w:tc>
      </w:tr>
      <w:tr w:rsidR="006E680E" w:rsidTr="00D80647">
        <w:trPr>
          <w:trHeight w:val="1077"/>
        </w:trPr>
        <w:tc>
          <w:tcPr>
            <w:tcW w:w="2727" w:type="dxa"/>
            <w:vAlign w:val="center"/>
          </w:tcPr>
          <w:p w:rsidR="006E680E" w:rsidRPr="002F4B4D" w:rsidRDefault="006E680E" w:rsidP="00D477E1">
            <w:pPr>
              <w:jc w:val="center"/>
              <w:rPr>
                <w:sz w:val="22"/>
                <w:szCs w:val="22"/>
              </w:rPr>
            </w:pPr>
            <w:r>
              <w:rPr>
                <w:sz w:val="22"/>
                <w:szCs w:val="22"/>
              </w:rPr>
              <w:t>Gäste mit verschiedenen Anliegen beraten</w:t>
            </w:r>
            <w:r w:rsidR="0005381A">
              <w:rPr>
                <w:sz w:val="22"/>
                <w:szCs w:val="22"/>
              </w:rPr>
              <w:t xml:space="preserve"> </w:t>
            </w:r>
            <w:r>
              <w:rPr>
                <w:color w:val="E36C0A" w:themeColor="accent6" w:themeShade="BF"/>
                <w:sz w:val="22"/>
                <w:szCs w:val="22"/>
              </w:rPr>
              <w:sym w:font="Wingdings" w:char="F06C"/>
            </w:r>
            <w:r w:rsidRPr="0075698A">
              <w:rPr>
                <w:color w:val="FF0000"/>
                <w:sz w:val="22"/>
                <w:szCs w:val="22"/>
              </w:rPr>
              <w:sym w:font="Wingdings" w:char="F06C"/>
            </w:r>
          </w:p>
        </w:tc>
        <w:tc>
          <w:tcPr>
            <w:tcW w:w="2835" w:type="dxa"/>
            <w:vAlign w:val="center"/>
          </w:tcPr>
          <w:p w:rsidR="006E680E" w:rsidRPr="00FE2638" w:rsidRDefault="006E680E" w:rsidP="00D477E1">
            <w:pPr>
              <w:tabs>
                <w:tab w:val="left" w:pos="1454"/>
              </w:tabs>
              <w:jc w:val="center"/>
              <w:rPr>
                <w:color w:val="7030A0"/>
                <w:sz w:val="24"/>
                <w:szCs w:val="24"/>
              </w:rPr>
            </w:pPr>
            <w:r>
              <w:rPr>
                <w:sz w:val="22"/>
                <w:szCs w:val="22"/>
              </w:rPr>
              <w:t>Ausgeprägte Feinmotorik mit viel Geduld wichtig</w:t>
            </w:r>
            <w:r w:rsidR="0005381A">
              <w:rPr>
                <w:sz w:val="22"/>
                <w:szCs w:val="22"/>
              </w:rPr>
              <w:t xml:space="preserve"> </w:t>
            </w:r>
            <w:r w:rsidRPr="00AB58C3">
              <w:rPr>
                <w:color w:val="7030A0"/>
                <w:sz w:val="22"/>
                <w:szCs w:val="22"/>
              </w:rPr>
              <w:sym w:font="Wingdings" w:char="F06C"/>
            </w:r>
          </w:p>
        </w:tc>
        <w:tc>
          <w:tcPr>
            <w:tcW w:w="2835" w:type="dxa"/>
            <w:vAlign w:val="center"/>
          </w:tcPr>
          <w:p w:rsidR="00945D26" w:rsidRDefault="006E680E" w:rsidP="00D477E1">
            <w:pPr>
              <w:tabs>
                <w:tab w:val="left" w:pos="1454"/>
              </w:tabs>
              <w:jc w:val="center"/>
              <w:rPr>
                <w:sz w:val="22"/>
                <w:szCs w:val="22"/>
              </w:rPr>
            </w:pPr>
            <w:r>
              <w:rPr>
                <w:sz w:val="22"/>
                <w:szCs w:val="22"/>
              </w:rPr>
              <w:t>Gute Merkfähigkeit, m</w:t>
            </w:r>
            <w:r>
              <w:rPr>
                <w:sz w:val="22"/>
                <w:szCs w:val="22"/>
              </w:rPr>
              <w:t>a</w:t>
            </w:r>
            <w:r>
              <w:rPr>
                <w:sz w:val="22"/>
                <w:szCs w:val="22"/>
              </w:rPr>
              <w:t xml:space="preserve">thematische </w:t>
            </w:r>
          </w:p>
          <w:p w:rsidR="006E680E" w:rsidRPr="00FE2638" w:rsidRDefault="006E680E" w:rsidP="00D477E1">
            <w:pPr>
              <w:tabs>
                <w:tab w:val="left" w:pos="1454"/>
              </w:tabs>
              <w:jc w:val="center"/>
              <w:rPr>
                <w:color w:val="00B050"/>
                <w:sz w:val="24"/>
                <w:szCs w:val="24"/>
              </w:rPr>
            </w:pPr>
            <w:r>
              <w:rPr>
                <w:sz w:val="22"/>
                <w:szCs w:val="22"/>
              </w:rPr>
              <w:t>Kenntnisse</w:t>
            </w:r>
            <w:r w:rsidR="0005381A">
              <w:rPr>
                <w:sz w:val="22"/>
                <w:szCs w:val="22"/>
              </w:rPr>
              <w:t xml:space="preserve"> </w:t>
            </w:r>
            <w:r w:rsidRPr="00105FF2">
              <w:rPr>
                <w:color w:val="00B050"/>
                <w:sz w:val="22"/>
                <w:szCs w:val="22"/>
              </w:rPr>
              <w:sym w:font="Wingdings" w:char="F06C"/>
            </w:r>
            <w:r w:rsidRPr="00F277BC">
              <w:rPr>
                <w:color w:val="92D050"/>
                <w:sz w:val="22"/>
                <w:szCs w:val="22"/>
              </w:rPr>
              <w:sym w:font="Wingdings" w:char="F06C"/>
            </w:r>
            <w:r w:rsidRPr="0075698A">
              <w:rPr>
                <w:color w:val="FF0000"/>
                <w:sz w:val="22"/>
                <w:szCs w:val="22"/>
              </w:rPr>
              <w:sym w:font="Wingdings" w:char="F06C"/>
            </w:r>
          </w:p>
        </w:tc>
      </w:tr>
      <w:tr w:rsidR="006E680E" w:rsidTr="00D80647">
        <w:trPr>
          <w:trHeight w:val="1077"/>
        </w:trPr>
        <w:tc>
          <w:tcPr>
            <w:tcW w:w="2727" w:type="dxa"/>
            <w:vAlign w:val="center"/>
          </w:tcPr>
          <w:p w:rsidR="006E680E" w:rsidRPr="00FE2638" w:rsidRDefault="006E680E" w:rsidP="00D477E1">
            <w:pPr>
              <w:tabs>
                <w:tab w:val="left" w:pos="1454"/>
              </w:tabs>
              <w:jc w:val="center"/>
              <w:rPr>
                <w:color w:val="7030A0"/>
                <w:sz w:val="24"/>
                <w:szCs w:val="24"/>
              </w:rPr>
            </w:pPr>
            <w:r>
              <w:rPr>
                <w:sz w:val="22"/>
                <w:szCs w:val="22"/>
              </w:rPr>
              <w:t>Ständige Bereitschaft zur Weiterbildung</w:t>
            </w:r>
            <w:r w:rsidR="0005381A">
              <w:rPr>
                <w:sz w:val="22"/>
                <w:szCs w:val="22"/>
              </w:rPr>
              <w:t xml:space="preserve"> </w:t>
            </w:r>
            <w:r w:rsidRPr="00AB58C3">
              <w:rPr>
                <w:color w:val="7030A0"/>
                <w:sz w:val="22"/>
                <w:szCs w:val="22"/>
              </w:rPr>
              <w:sym w:font="Wingdings" w:char="F06C"/>
            </w:r>
            <w:r w:rsidRPr="0075698A">
              <w:rPr>
                <w:color w:val="FF0000"/>
                <w:sz w:val="22"/>
                <w:szCs w:val="22"/>
              </w:rPr>
              <w:sym w:font="Wingdings" w:char="F06C"/>
            </w:r>
          </w:p>
        </w:tc>
        <w:tc>
          <w:tcPr>
            <w:tcW w:w="2835" w:type="dxa"/>
            <w:vAlign w:val="center"/>
          </w:tcPr>
          <w:p w:rsidR="006E680E" w:rsidRDefault="006E680E" w:rsidP="00D477E1">
            <w:pPr>
              <w:jc w:val="center"/>
              <w:rPr>
                <w:sz w:val="22"/>
                <w:szCs w:val="22"/>
              </w:rPr>
            </w:pPr>
            <w:r>
              <w:rPr>
                <w:sz w:val="22"/>
                <w:szCs w:val="22"/>
              </w:rPr>
              <w:t>Ausbildungsdauer:</w:t>
            </w:r>
          </w:p>
          <w:p w:rsidR="006E680E" w:rsidRPr="00FE2638" w:rsidRDefault="006E680E" w:rsidP="00D477E1">
            <w:pPr>
              <w:tabs>
                <w:tab w:val="left" w:pos="1454"/>
              </w:tabs>
              <w:jc w:val="center"/>
              <w:rPr>
                <w:color w:val="00B050"/>
                <w:sz w:val="24"/>
                <w:szCs w:val="24"/>
              </w:rPr>
            </w:pPr>
            <w:r>
              <w:rPr>
                <w:sz w:val="22"/>
                <w:szCs w:val="22"/>
              </w:rPr>
              <w:t>3 Jahre</w:t>
            </w:r>
            <w:r w:rsidR="0005381A">
              <w:rPr>
                <w:sz w:val="22"/>
                <w:szCs w:val="22"/>
              </w:rPr>
              <w:t xml:space="preserve"> </w:t>
            </w:r>
            <w:r w:rsidRPr="00AB58C3">
              <w:rPr>
                <w:color w:val="7030A0"/>
                <w:sz w:val="22"/>
                <w:szCs w:val="22"/>
              </w:rPr>
              <w:sym w:font="Wingdings" w:char="F06C"/>
            </w:r>
            <w:r w:rsidRPr="00105FF2">
              <w:rPr>
                <w:color w:val="00B050"/>
                <w:sz w:val="22"/>
                <w:szCs w:val="22"/>
              </w:rPr>
              <w:sym w:font="Wingdings" w:char="F06C"/>
            </w:r>
          </w:p>
        </w:tc>
        <w:tc>
          <w:tcPr>
            <w:tcW w:w="2835" w:type="dxa"/>
            <w:vAlign w:val="center"/>
          </w:tcPr>
          <w:p w:rsidR="006E680E" w:rsidRPr="00FE2638" w:rsidRDefault="006E680E" w:rsidP="00D477E1">
            <w:pPr>
              <w:tabs>
                <w:tab w:val="left" w:pos="1454"/>
              </w:tabs>
              <w:jc w:val="center"/>
              <w:rPr>
                <w:color w:val="00B050"/>
                <w:sz w:val="24"/>
                <w:szCs w:val="24"/>
              </w:rPr>
            </w:pPr>
            <w:r>
              <w:rPr>
                <w:sz w:val="22"/>
                <w:szCs w:val="22"/>
              </w:rPr>
              <w:t>Freundlich und offen sein, Freude am Umgang mit Menschen haben</w:t>
            </w:r>
            <w:r w:rsidR="0005381A">
              <w:rPr>
                <w:sz w:val="22"/>
                <w:szCs w:val="22"/>
              </w:rPr>
              <w:t xml:space="preserve"> </w:t>
            </w:r>
            <w:r>
              <w:rPr>
                <w:color w:val="E36C0A" w:themeColor="accent6" w:themeShade="BF"/>
                <w:sz w:val="22"/>
                <w:szCs w:val="22"/>
              </w:rPr>
              <w:sym w:font="Wingdings" w:char="F06C"/>
            </w:r>
            <w:r w:rsidRPr="00105FF2">
              <w:rPr>
                <w:color w:val="00B050"/>
                <w:sz w:val="22"/>
                <w:szCs w:val="22"/>
              </w:rPr>
              <w:sym w:font="Wingdings" w:char="F06C"/>
            </w:r>
            <w:r w:rsidRPr="00F277BC">
              <w:rPr>
                <w:color w:val="92D050"/>
                <w:sz w:val="22"/>
                <w:szCs w:val="22"/>
              </w:rPr>
              <w:sym w:font="Wingdings" w:char="F06C"/>
            </w:r>
          </w:p>
        </w:tc>
      </w:tr>
      <w:tr w:rsidR="006E680E" w:rsidTr="00D80647">
        <w:trPr>
          <w:trHeight w:val="1077"/>
        </w:trPr>
        <w:tc>
          <w:tcPr>
            <w:tcW w:w="2727" w:type="dxa"/>
            <w:vAlign w:val="center"/>
          </w:tcPr>
          <w:p w:rsidR="006E680E" w:rsidRDefault="00D51DF3" w:rsidP="00D477E1">
            <w:pPr>
              <w:tabs>
                <w:tab w:val="left" w:pos="1454"/>
              </w:tabs>
              <w:jc w:val="center"/>
              <w:rPr>
                <w:sz w:val="22"/>
                <w:szCs w:val="22"/>
              </w:rPr>
            </w:pPr>
            <w:r>
              <w:rPr>
                <w:sz w:val="22"/>
                <w:szCs w:val="22"/>
              </w:rPr>
              <w:t>Vielseitige Einsatz</w:t>
            </w:r>
            <w:r w:rsidR="006E680E">
              <w:rPr>
                <w:sz w:val="22"/>
                <w:szCs w:val="22"/>
              </w:rPr>
              <w:t xml:space="preserve">gebiete, auch im Ausland gute </w:t>
            </w:r>
          </w:p>
          <w:p w:rsidR="006E680E" w:rsidRPr="00FE2638" w:rsidRDefault="006E680E" w:rsidP="0005381A">
            <w:pPr>
              <w:tabs>
                <w:tab w:val="left" w:pos="1454"/>
              </w:tabs>
              <w:jc w:val="center"/>
              <w:rPr>
                <w:color w:val="7030A0"/>
                <w:sz w:val="24"/>
                <w:szCs w:val="24"/>
              </w:rPr>
            </w:pPr>
            <w:r>
              <w:rPr>
                <w:sz w:val="22"/>
                <w:szCs w:val="22"/>
              </w:rPr>
              <w:t>Chancen</w:t>
            </w:r>
            <w:r w:rsidR="0005381A">
              <w:rPr>
                <w:sz w:val="22"/>
                <w:szCs w:val="22"/>
              </w:rPr>
              <w:t xml:space="preserve"> </w:t>
            </w:r>
            <w:r w:rsidRPr="00AB58C3">
              <w:rPr>
                <w:color w:val="7030A0"/>
                <w:sz w:val="22"/>
                <w:szCs w:val="22"/>
              </w:rPr>
              <w:sym w:font="Wingdings" w:char="F06C"/>
            </w:r>
            <w:r w:rsidRPr="0075698A">
              <w:rPr>
                <w:color w:val="FF0000"/>
                <w:sz w:val="22"/>
                <w:szCs w:val="22"/>
              </w:rPr>
              <w:sym w:font="Wingdings" w:char="F06C"/>
            </w:r>
          </w:p>
        </w:tc>
        <w:tc>
          <w:tcPr>
            <w:tcW w:w="2835" w:type="dxa"/>
            <w:vAlign w:val="center"/>
          </w:tcPr>
          <w:p w:rsidR="006E680E" w:rsidRDefault="006E680E" w:rsidP="00D477E1">
            <w:pPr>
              <w:jc w:val="center"/>
              <w:rPr>
                <w:sz w:val="22"/>
                <w:szCs w:val="22"/>
              </w:rPr>
            </w:pPr>
            <w:r>
              <w:rPr>
                <w:sz w:val="22"/>
                <w:szCs w:val="22"/>
              </w:rPr>
              <w:t>Organisation von</w:t>
            </w:r>
          </w:p>
          <w:p w:rsidR="006E680E" w:rsidRDefault="006E680E" w:rsidP="00D477E1">
            <w:pPr>
              <w:jc w:val="center"/>
              <w:rPr>
                <w:sz w:val="22"/>
                <w:szCs w:val="22"/>
              </w:rPr>
            </w:pPr>
            <w:r>
              <w:rPr>
                <w:sz w:val="22"/>
                <w:szCs w:val="22"/>
              </w:rPr>
              <w:t>privaten oder</w:t>
            </w:r>
          </w:p>
          <w:p w:rsidR="006E680E" w:rsidRPr="00FE2638" w:rsidRDefault="006E680E" w:rsidP="00D477E1">
            <w:pPr>
              <w:tabs>
                <w:tab w:val="left" w:pos="1454"/>
              </w:tabs>
              <w:jc w:val="center"/>
              <w:rPr>
                <w:color w:val="7030A0"/>
                <w:sz w:val="24"/>
                <w:szCs w:val="24"/>
              </w:rPr>
            </w:pPr>
            <w:r>
              <w:rPr>
                <w:sz w:val="22"/>
                <w:szCs w:val="22"/>
              </w:rPr>
              <w:t>betrieblichen Festen</w:t>
            </w:r>
            <w:r w:rsidR="0005381A">
              <w:rPr>
                <w:sz w:val="22"/>
                <w:szCs w:val="22"/>
              </w:rPr>
              <w:t xml:space="preserve"> </w:t>
            </w:r>
            <w:r w:rsidRPr="00AB58C3">
              <w:rPr>
                <w:color w:val="7030A0"/>
                <w:sz w:val="22"/>
                <w:szCs w:val="22"/>
              </w:rPr>
              <w:sym w:font="Wingdings" w:char="F06C"/>
            </w:r>
          </w:p>
        </w:tc>
        <w:tc>
          <w:tcPr>
            <w:tcW w:w="2835" w:type="dxa"/>
            <w:vAlign w:val="center"/>
          </w:tcPr>
          <w:p w:rsidR="006E680E" w:rsidRDefault="006E680E" w:rsidP="00D477E1">
            <w:pPr>
              <w:jc w:val="center"/>
              <w:rPr>
                <w:sz w:val="22"/>
                <w:szCs w:val="22"/>
              </w:rPr>
            </w:pPr>
            <w:r>
              <w:rPr>
                <w:sz w:val="22"/>
                <w:szCs w:val="22"/>
              </w:rPr>
              <w:t>Mittlerer</w:t>
            </w:r>
          </w:p>
          <w:p w:rsidR="006E680E" w:rsidRPr="002F4B4D" w:rsidRDefault="006E680E" w:rsidP="00D477E1">
            <w:pPr>
              <w:jc w:val="center"/>
              <w:rPr>
                <w:sz w:val="22"/>
                <w:szCs w:val="22"/>
              </w:rPr>
            </w:pPr>
            <w:r>
              <w:rPr>
                <w:sz w:val="22"/>
                <w:szCs w:val="22"/>
              </w:rPr>
              <w:t>Bildungsabschluss</w:t>
            </w:r>
            <w:r w:rsidR="0005381A">
              <w:rPr>
                <w:sz w:val="22"/>
                <w:szCs w:val="22"/>
              </w:rPr>
              <w:t xml:space="preserve"> </w:t>
            </w:r>
            <w:r w:rsidRPr="0075698A">
              <w:rPr>
                <w:color w:val="FF0000"/>
                <w:sz w:val="22"/>
                <w:szCs w:val="22"/>
              </w:rPr>
              <w:sym w:font="Wingdings" w:char="F06C"/>
            </w:r>
          </w:p>
        </w:tc>
      </w:tr>
    </w:tbl>
    <w:p w:rsidR="006E680E" w:rsidRDefault="006E680E" w:rsidP="006E680E">
      <w:pPr>
        <w:rPr>
          <w:color w:val="7030A0"/>
          <w:sz w:val="24"/>
          <w:szCs w:val="24"/>
          <w:lang w:eastAsia="de-DE"/>
        </w:rPr>
      </w:pPr>
      <w:r>
        <w:rPr>
          <w:color w:val="7030A0"/>
          <w:sz w:val="24"/>
          <w:szCs w:val="24"/>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B70491"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B70491" w:rsidRPr="009B4760" w:rsidRDefault="00B70491" w:rsidP="00D477E1">
            <w:pPr>
              <w:spacing w:before="40" w:after="60" w:line="160" w:lineRule="exact"/>
              <w:rPr>
                <w:color w:val="000000"/>
                <w:sz w:val="12"/>
              </w:rPr>
            </w:pPr>
            <w:r w:rsidRPr="009B4760">
              <w:rPr>
                <w:sz w:val="12"/>
              </w:rPr>
              <w:lastRenderedPageBreak/>
              <w:br w:type="page"/>
              <w:t>Lernfeld</w:t>
            </w:r>
          </w:p>
          <w:p w:rsidR="00B70491" w:rsidRPr="009B4760" w:rsidRDefault="00B70491" w:rsidP="00D477E1">
            <w:pPr>
              <w:rPr>
                <w:b/>
              </w:rPr>
            </w:pPr>
            <w:r w:rsidRPr="009B4760">
              <w:rPr>
                <w:b/>
              </w:rPr>
              <w:t>LF 1</w:t>
            </w:r>
          </w:p>
        </w:tc>
        <w:tc>
          <w:tcPr>
            <w:tcW w:w="4229" w:type="dxa"/>
            <w:tcBorders>
              <w:left w:val="single" w:sz="4" w:space="0" w:color="auto"/>
              <w:bottom w:val="single" w:sz="4" w:space="0" w:color="auto"/>
              <w:right w:val="single" w:sz="4" w:space="0" w:color="auto"/>
            </w:tcBorders>
            <w:shd w:val="clear" w:color="auto" w:fill="D9D9D9"/>
            <w:hideMark/>
          </w:tcPr>
          <w:p w:rsidR="00B70491" w:rsidRPr="00802557" w:rsidRDefault="00B70491" w:rsidP="00D477E1">
            <w:pPr>
              <w:rPr>
                <w:sz w:val="12"/>
              </w:rPr>
            </w:pPr>
            <w:r w:rsidRPr="00802557">
              <w:rPr>
                <w:sz w:val="12"/>
              </w:rPr>
              <w:t>Titel</w:t>
            </w:r>
          </w:p>
          <w:p w:rsidR="00B70491" w:rsidRPr="00802557" w:rsidRDefault="00B70491" w:rsidP="00D477E1">
            <w:pPr>
              <w:rPr>
                <w:b/>
                <w:sz w:val="24"/>
              </w:rPr>
            </w:pPr>
            <w:r w:rsidRPr="00802557">
              <w:rPr>
                <w:b/>
              </w:rPr>
              <w:t>Berufe in der Gastronomie – Teil II</w:t>
            </w:r>
            <w:r w:rsidRPr="00802557">
              <w:rPr>
                <w:b/>
                <w:sz w:val="24"/>
                <w:szCs w:val="32"/>
                <w:lang w:eastAsia="de-DE"/>
              </w:rPr>
              <w:t xml:space="preserve"> </w:t>
            </w:r>
            <w:r w:rsidRPr="00802557">
              <w:rPr>
                <w:b/>
                <w:sz w:val="24"/>
                <w:szCs w:val="32"/>
                <w:lang w:eastAsia="de-DE"/>
              </w:rPr>
              <w:br/>
              <w:t>Kontrollblatt 2</w:t>
            </w:r>
          </w:p>
        </w:tc>
        <w:tc>
          <w:tcPr>
            <w:tcW w:w="188" w:type="dxa"/>
            <w:vMerge w:val="restart"/>
            <w:tcBorders>
              <w:top w:val="nil"/>
              <w:left w:val="single" w:sz="4" w:space="0" w:color="auto"/>
              <w:bottom w:val="nil"/>
              <w:right w:val="single" w:sz="4" w:space="0" w:color="auto"/>
            </w:tcBorders>
            <w:shd w:val="clear" w:color="auto" w:fill="FFFFFF"/>
          </w:tcPr>
          <w:p w:rsidR="00B70491" w:rsidRPr="009B4760" w:rsidRDefault="00B70491" w:rsidP="00D477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B70491" w:rsidRPr="000F5789" w:rsidRDefault="00B70491" w:rsidP="00D477E1">
            <w:pPr>
              <w:jc w:val="center"/>
              <w:rPr>
                <w:rFonts w:cs="Times New Roman"/>
                <w:b/>
                <w:lang w:eastAsia="de-DE"/>
              </w:rPr>
            </w:pPr>
            <w:r w:rsidRPr="000F5789">
              <w:rPr>
                <w:rFonts w:cs="Times New Roman"/>
                <w:b/>
                <w:lang w:eastAsia="de-DE"/>
              </w:rPr>
              <w:t xml:space="preserve">Ernährung </w:t>
            </w:r>
          </w:p>
          <w:p w:rsidR="00B70491" w:rsidRPr="000F5789" w:rsidRDefault="00B70491" w:rsidP="00D477E1">
            <w:pPr>
              <w:jc w:val="center"/>
              <w:rPr>
                <w:rFonts w:cs="Times New Roman"/>
                <w:b/>
                <w:lang w:eastAsia="de-DE"/>
              </w:rPr>
            </w:pPr>
            <w:r w:rsidRPr="000F5789">
              <w:rPr>
                <w:rFonts w:cs="Times New Roman"/>
                <w:b/>
                <w:lang w:eastAsia="de-DE"/>
              </w:rPr>
              <w:t>und Gastronomie</w:t>
            </w:r>
          </w:p>
          <w:p w:rsidR="00B70491" w:rsidRPr="009A3177" w:rsidRDefault="00B70491" w:rsidP="00D477E1">
            <w:pPr>
              <w:jc w:val="center"/>
              <w:rPr>
                <w:rFonts w:cs="Times New Roman"/>
                <w:b/>
                <w:lang w:eastAsia="de-DE"/>
              </w:rPr>
            </w:pPr>
            <w:r>
              <w:rPr>
                <w:b/>
              </w:rPr>
              <w:t>EG1.01.04.07</w:t>
            </w:r>
          </w:p>
        </w:tc>
      </w:tr>
      <w:tr w:rsidR="00B70491" w:rsidRPr="00B51DE9" w:rsidTr="00D477E1">
        <w:tc>
          <w:tcPr>
            <w:tcW w:w="7348" w:type="dxa"/>
            <w:gridSpan w:val="2"/>
            <w:tcBorders>
              <w:left w:val="single" w:sz="4" w:space="0" w:color="auto"/>
              <w:bottom w:val="single" w:sz="4" w:space="0" w:color="auto"/>
              <w:right w:val="single" w:sz="4" w:space="0" w:color="auto"/>
            </w:tcBorders>
            <w:hideMark/>
          </w:tcPr>
          <w:p w:rsidR="00B70491" w:rsidRPr="004B658C" w:rsidRDefault="00B70491" w:rsidP="00D477E1">
            <w:pPr>
              <w:pStyle w:val="Tabelle6pt"/>
            </w:pPr>
            <w:r>
              <w:t>Kompetenzbereiche:</w:t>
            </w:r>
          </w:p>
          <w:p w:rsidR="00B70491" w:rsidRPr="00D43B26" w:rsidRDefault="00B70491" w:rsidP="00B70491">
            <w:pPr>
              <w:pStyle w:val="Kopf8ptafz"/>
              <w:ind w:left="227" w:hanging="170"/>
              <w:rPr>
                <w:szCs w:val="16"/>
              </w:rPr>
            </w:pPr>
            <w:r w:rsidRPr="00D43B26">
              <w:rPr>
                <w:szCs w:val="16"/>
              </w:rPr>
              <w:t>Ich kann die Aufgaben als Dienstleister und Gastgeber wahrnehmen und Aufgaben eigenverantwortlich und selbstständig durchführen.</w:t>
            </w:r>
          </w:p>
          <w:p w:rsidR="00B70491" w:rsidRPr="00D43B26" w:rsidRDefault="00B70491" w:rsidP="00B70491">
            <w:pPr>
              <w:pStyle w:val="Kopf8ptafz"/>
              <w:ind w:left="227" w:hanging="170"/>
              <w:rPr>
                <w:szCs w:val="16"/>
              </w:rPr>
            </w:pPr>
            <w:r w:rsidRPr="00D43B26">
              <w:rPr>
                <w:szCs w:val="16"/>
              </w:rPr>
              <w:t>Ich kann in der Gruppe kommunizieren und vereinbarte Regeln einhalten.</w:t>
            </w:r>
          </w:p>
          <w:p w:rsidR="00B70491" w:rsidRDefault="00B70491" w:rsidP="00B70491">
            <w:pPr>
              <w:pStyle w:val="Kopf8ptafz"/>
              <w:ind w:left="227" w:hanging="170"/>
            </w:pPr>
            <w:r w:rsidRPr="00D43B26">
              <w:rPr>
                <w:szCs w:val="16"/>
              </w:rPr>
              <w:t>Ich kann Arbeitsabläufe lesen und verstehen.</w:t>
            </w:r>
          </w:p>
        </w:tc>
        <w:tc>
          <w:tcPr>
            <w:tcW w:w="188" w:type="dxa"/>
            <w:vMerge/>
            <w:tcBorders>
              <w:left w:val="single" w:sz="4" w:space="0" w:color="auto"/>
              <w:bottom w:val="nil"/>
              <w:right w:val="nil"/>
            </w:tcBorders>
            <w:vAlign w:val="center"/>
            <w:hideMark/>
          </w:tcPr>
          <w:p w:rsidR="00B70491" w:rsidRDefault="00B70491" w:rsidP="00D477E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0491" w:rsidRPr="00B51DE9" w:rsidTr="00D477E1">
              <w:trPr>
                <w:trHeight w:val="284"/>
              </w:trPr>
              <w:tc>
                <w:tcPr>
                  <w:tcW w:w="2090" w:type="dxa"/>
                  <w:shd w:val="clear" w:color="auto" w:fill="D9D9D9" w:themeFill="background1" w:themeFillShade="D9"/>
                </w:tcPr>
                <w:p w:rsidR="00B70491" w:rsidRPr="00B51DE9" w:rsidRDefault="00B70491" w:rsidP="00D477E1">
                  <w:pPr>
                    <w:pStyle w:val="TabelleKopfmitte"/>
                  </w:pPr>
                  <w:r w:rsidRPr="00B51DE9">
                    <w:t>L</w:t>
                  </w:r>
                  <w:r>
                    <w:t>ösung</w:t>
                  </w:r>
                </w:p>
              </w:tc>
            </w:tr>
          </w:tbl>
          <w:p w:rsidR="00B70491" w:rsidRPr="00B51DE9" w:rsidRDefault="00B70491" w:rsidP="00D477E1"/>
        </w:tc>
      </w:tr>
    </w:tbl>
    <w:p w:rsidR="00B70491" w:rsidRDefault="00D80647" w:rsidP="00B70491">
      <w:pPr>
        <w:tabs>
          <w:tab w:val="left" w:pos="1454"/>
        </w:tabs>
        <w:rPr>
          <w:b/>
          <w:color w:val="E36C0A" w:themeColor="accent6" w:themeShade="BF"/>
          <w:sz w:val="36"/>
          <w:szCs w:val="36"/>
          <w:lang w:eastAsia="de-DE"/>
        </w:rPr>
      </w:pPr>
      <w:r w:rsidRPr="00FE2638">
        <w:rPr>
          <w:b/>
          <w:noProof/>
          <w:color w:val="E36C0A" w:themeColor="accent6" w:themeShade="BF"/>
          <w:sz w:val="24"/>
          <w:szCs w:val="36"/>
          <w:lang w:eastAsia="de-DE"/>
        </w:rPr>
        <w:drawing>
          <wp:anchor distT="0" distB="0" distL="114300" distR="114300" simplePos="0" relativeHeight="252118016" behindDoc="0" locked="0" layoutInCell="0" allowOverlap="1" wp14:anchorId="70B13100" wp14:editId="58B1B9F2">
            <wp:simplePos x="0" y="0"/>
            <wp:positionH relativeFrom="rightMargin">
              <wp:posOffset>828040</wp:posOffset>
            </wp:positionH>
            <wp:positionV relativeFrom="paragraph">
              <wp:posOffset>38100</wp:posOffset>
            </wp:positionV>
            <wp:extent cx="348615" cy="320040"/>
            <wp:effectExtent l="0" t="0" r="0" b="3810"/>
            <wp:wrapNone/>
            <wp:docPr id="128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E2638">
        <w:rPr>
          <w:b/>
          <w:noProof/>
          <w:color w:val="E36C0A" w:themeColor="accent6" w:themeShade="BF"/>
          <w:sz w:val="24"/>
          <w:szCs w:val="36"/>
          <w:lang w:eastAsia="de-DE"/>
        </w:rPr>
        <w:drawing>
          <wp:anchor distT="0" distB="0" distL="114300" distR="114300" simplePos="0" relativeHeight="252116992" behindDoc="0" locked="0" layoutInCell="0" allowOverlap="1" wp14:anchorId="353756CD" wp14:editId="2709C0CE">
            <wp:simplePos x="0" y="0"/>
            <wp:positionH relativeFrom="rightMargin">
              <wp:posOffset>467995</wp:posOffset>
            </wp:positionH>
            <wp:positionV relativeFrom="paragraph">
              <wp:posOffset>38100</wp:posOffset>
            </wp:positionV>
            <wp:extent cx="349885" cy="320675"/>
            <wp:effectExtent l="0" t="0" r="0" b="3175"/>
            <wp:wrapNone/>
            <wp:docPr id="128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E2638">
        <w:rPr>
          <w:b/>
          <w:noProof/>
          <w:color w:val="E36C0A" w:themeColor="accent6" w:themeShade="BF"/>
          <w:sz w:val="24"/>
          <w:szCs w:val="36"/>
          <w:lang w:eastAsia="de-DE"/>
        </w:rPr>
        <w:drawing>
          <wp:anchor distT="0" distB="0" distL="114300" distR="114300" simplePos="0" relativeHeight="252115968" behindDoc="0" locked="0" layoutInCell="0" allowOverlap="1" wp14:anchorId="3C365981" wp14:editId="0C148C53">
            <wp:simplePos x="0" y="0"/>
            <wp:positionH relativeFrom="rightMargin">
              <wp:posOffset>107950</wp:posOffset>
            </wp:positionH>
            <wp:positionV relativeFrom="paragraph">
              <wp:posOffset>38514</wp:posOffset>
            </wp:positionV>
            <wp:extent cx="349885" cy="320675"/>
            <wp:effectExtent l="0" t="0" r="0" b="3175"/>
            <wp:wrapNone/>
            <wp:docPr id="483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B70491" w:rsidRPr="00437D02">
        <w:rPr>
          <w:noProof/>
          <w:lang w:eastAsia="de-DE"/>
        </w:rPr>
        <mc:AlternateContent>
          <mc:Choice Requires="wps">
            <w:drawing>
              <wp:anchor distT="0" distB="0" distL="114300" distR="114300" simplePos="0" relativeHeight="252114944" behindDoc="0" locked="1" layoutInCell="1" allowOverlap="1" wp14:anchorId="0B57F332" wp14:editId="48196AA1">
                <wp:simplePos x="0" y="0"/>
                <wp:positionH relativeFrom="column">
                  <wp:posOffset>318135</wp:posOffset>
                </wp:positionH>
                <wp:positionV relativeFrom="paragraph">
                  <wp:posOffset>41910</wp:posOffset>
                </wp:positionV>
                <wp:extent cx="1914525" cy="706755"/>
                <wp:effectExtent l="57150" t="38100" r="28575" b="74295"/>
                <wp:wrapNone/>
                <wp:docPr id="4811" name="Pfeil nach rechts 48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14525" cy="706755"/>
                        </a:xfrm>
                        <a:prstGeom prst="rightArrow">
                          <a:avLst/>
                        </a:prstGeom>
                        <a:gradFill rotWithShape="1">
                          <a:gsLst>
                            <a:gs pos="0">
                              <a:srgbClr val="F79646">
                                <a:lumMod val="60000"/>
                                <a:lumOff val="40000"/>
                              </a:srgbClr>
                            </a:gs>
                            <a:gs pos="35000">
                              <a:srgbClr val="8064A2">
                                <a:tint val="37000"/>
                                <a:satMod val="300000"/>
                              </a:srgbClr>
                            </a:gs>
                            <a:gs pos="67000">
                              <a:srgbClr val="8064A2">
                                <a:tint val="15000"/>
                                <a:satMod val="350000"/>
                              </a:srgbClr>
                            </a:gs>
                          </a:gsLst>
                          <a:lin ang="16200000" scaled="1"/>
                        </a:gradFill>
                        <a:ln w="9525" cap="flat" cmpd="sng" algn="ctr">
                          <a:noFill/>
                          <a:prstDash val="solid"/>
                        </a:ln>
                        <a:effectLst>
                          <a:outerShdw blurRad="40000" dist="20000" dir="5400000" rotWithShape="0">
                            <a:srgbClr val="000000">
                              <a:alpha val="38000"/>
                            </a:srgbClr>
                          </a:outerShdw>
                        </a:effectLst>
                      </wps:spPr>
                      <wps:txbx>
                        <w:txbxContent>
                          <w:p w:rsidR="00333930" w:rsidRPr="00347AF4" w:rsidRDefault="00333930" w:rsidP="00B70491">
                            <w:pPr>
                              <w:jc w:val="center"/>
                              <w:rPr>
                                <w:rStyle w:val="Fett"/>
                                <w:bCs w:val="0"/>
                                <w:color w:val="005426"/>
                                <w:sz w:val="22"/>
                                <w:szCs w:val="22"/>
                              </w:rPr>
                            </w:pPr>
                            <w:r w:rsidRPr="00437D02">
                              <w:rPr>
                                <w:rStyle w:val="Fett"/>
                                <w:bCs w:val="0"/>
                                <w:color w:val="E36C0A" w:themeColor="accent6" w:themeShade="BF"/>
                                <w:sz w:val="22"/>
                                <w:szCs w:val="22"/>
                              </w:rPr>
                              <w:t xml:space="preserve">Begriffe </w:t>
                            </w:r>
                            <w:r>
                              <w:rPr>
                                <w:rStyle w:val="Fett"/>
                                <w:bCs w:val="0"/>
                                <w:color w:val="7030A0"/>
                                <w:sz w:val="22"/>
                                <w:szCs w:val="22"/>
                              </w:rPr>
                              <w:t xml:space="preserve">zu den </w:t>
                            </w:r>
                            <w:r w:rsidRPr="00437D02">
                              <w:rPr>
                                <w:rStyle w:val="Fett"/>
                                <w:bCs w:val="0"/>
                                <w:color w:val="00B050"/>
                                <w:sz w:val="22"/>
                                <w:szCs w:val="22"/>
                              </w:rPr>
                              <w:t>Berufen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811" o:spid="_x0000_s1241" type="#_x0000_t13" style="position:absolute;margin-left:25.05pt;margin-top:3.3pt;width:150.75pt;height:55.65pt;z-index:25211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" adj="17613" fillcolor="#fac090" stroked="f">
                <v:fill color2="#f0eaf9" rotate="t" angle="180" colors="0 #fac090;22938f #d9cbee;43909f #f0eaf9" focus="100%" type="gradient"/>
                <v:shadow on="t" color="black" opacity="24903f" origin=",.5" offset="0,.55556mm"/>
                <v:path arrowok="t"/>
                <v:textbox>
                  <w:txbxContent>
                    <w:p w:rsidR="00333930" w:rsidRPr="00347AF4" w:rsidRDefault="00333930" w:rsidP="00B70491">
                      <w:pPr>
                        <w:jc w:val="center"/>
                        <w:rPr>
                          <w:rStyle w:val="Fett"/>
                          <w:bCs w:val="0"/>
                          <w:color w:val="005426"/>
                          <w:sz w:val="22"/>
                          <w:szCs w:val="22"/>
                        </w:rPr>
                      </w:pPr>
                      <w:r w:rsidRPr="00437D02">
                        <w:rPr>
                          <w:rStyle w:val="Fett"/>
                          <w:bCs w:val="0"/>
                          <w:color w:val="E36C0A" w:themeColor="accent6" w:themeShade="BF"/>
                          <w:sz w:val="22"/>
                          <w:szCs w:val="22"/>
                        </w:rPr>
                        <w:t xml:space="preserve">Begriffe </w:t>
                      </w:r>
                      <w:r>
                        <w:rPr>
                          <w:rStyle w:val="Fett"/>
                          <w:bCs w:val="0"/>
                          <w:color w:val="7030A0"/>
                          <w:sz w:val="22"/>
                          <w:szCs w:val="22"/>
                        </w:rPr>
                        <w:t xml:space="preserve">zu den </w:t>
                      </w:r>
                      <w:r w:rsidRPr="00437D02">
                        <w:rPr>
                          <w:rStyle w:val="Fett"/>
                          <w:bCs w:val="0"/>
                          <w:color w:val="00B050"/>
                          <w:sz w:val="22"/>
                          <w:szCs w:val="22"/>
                        </w:rPr>
                        <w:t>Berufen</w:t>
                      </w:r>
                    </w:p>
                  </w:txbxContent>
                </v:textbox>
                <w10:anchorlock/>
              </v:shape>
            </w:pict>
          </mc:Fallback>
        </mc:AlternateContent>
      </w:r>
    </w:p>
    <w:p w:rsidR="00B70491" w:rsidRPr="0061442A" w:rsidRDefault="00B70491" w:rsidP="00B70491">
      <w:pPr>
        <w:tabs>
          <w:tab w:val="left" w:pos="1454"/>
        </w:tabs>
        <w:jc w:val="center"/>
        <w:rPr>
          <w:b/>
          <w:sz w:val="36"/>
          <w:szCs w:val="36"/>
          <w:lang w:eastAsia="de-DE"/>
        </w:rPr>
      </w:pPr>
      <w:r>
        <w:rPr>
          <w:b/>
          <w:color w:val="E36C0A" w:themeColor="accent6" w:themeShade="BF"/>
          <w:sz w:val="36"/>
          <w:szCs w:val="36"/>
          <w:lang w:eastAsia="de-DE"/>
        </w:rPr>
        <w:tab/>
      </w:r>
      <w:r>
        <w:rPr>
          <w:b/>
          <w:color w:val="E36C0A" w:themeColor="accent6" w:themeShade="BF"/>
          <w:sz w:val="36"/>
          <w:szCs w:val="36"/>
          <w:lang w:eastAsia="de-DE"/>
        </w:rPr>
        <w:tab/>
      </w:r>
      <w:r>
        <w:rPr>
          <w:b/>
          <w:color w:val="E36C0A" w:themeColor="accent6" w:themeShade="BF"/>
          <w:sz w:val="36"/>
          <w:szCs w:val="36"/>
          <w:lang w:eastAsia="de-DE"/>
        </w:rPr>
        <w:tab/>
      </w:r>
      <w:r>
        <w:rPr>
          <w:b/>
          <w:color w:val="E36C0A" w:themeColor="accent6" w:themeShade="BF"/>
          <w:sz w:val="36"/>
          <w:szCs w:val="36"/>
          <w:lang w:eastAsia="de-DE"/>
        </w:rPr>
        <w:tab/>
      </w:r>
      <w:r w:rsidRPr="0061442A">
        <w:rPr>
          <w:b/>
          <w:color w:val="E36C0A" w:themeColor="accent6" w:themeShade="BF"/>
          <w:sz w:val="36"/>
          <w:szCs w:val="36"/>
          <w:lang w:eastAsia="de-DE"/>
        </w:rPr>
        <w:t>F</w:t>
      </w:r>
      <w:r>
        <w:rPr>
          <w:color w:val="E36C0A" w:themeColor="accent6" w:themeShade="BF"/>
          <w:sz w:val="22"/>
          <w:szCs w:val="22"/>
          <w:lang w:eastAsia="de-DE"/>
        </w:rPr>
        <w:sym w:font="Wingdings" w:char="F06C"/>
      </w:r>
      <w:r w:rsidRPr="0061442A">
        <w:rPr>
          <w:b/>
          <w:sz w:val="36"/>
          <w:szCs w:val="36"/>
          <w:lang w:eastAsia="de-DE"/>
        </w:rPr>
        <w:t xml:space="preserve"> – </w:t>
      </w:r>
      <w:r w:rsidRPr="0061442A">
        <w:rPr>
          <w:b/>
          <w:color w:val="7030A0"/>
          <w:sz w:val="36"/>
          <w:szCs w:val="36"/>
          <w:lang w:eastAsia="de-DE"/>
        </w:rPr>
        <w:t>K</w:t>
      </w:r>
      <w:r w:rsidRPr="00AB58C3">
        <w:rPr>
          <w:color w:val="7030A0"/>
          <w:sz w:val="22"/>
          <w:szCs w:val="22"/>
          <w:lang w:eastAsia="de-DE"/>
        </w:rPr>
        <w:sym w:font="Wingdings" w:char="F06C"/>
      </w:r>
      <w:r w:rsidRPr="0061442A">
        <w:rPr>
          <w:b/>
          <w:sz w:val="36"/>
          <w:szCs w:val="36"/>
          <w:lang w:eastAsia="de-DE"/>
        </w:rPr>
        <w:t xml:space="preserve"> – </w:t>
      </w:r>
      <w:r w:rsidRPr="0061442A">
        <w:rPr>
          <w:b/>
          <w:color w:val="00B050"/>
          <w:sz w:val="36"/>
          <w:szCs w:val="36"/>
          <w:lang w:eastAsia="de-DE"/>
        </w:rPr>
        <w:t>R</w:t>
      </w:r>
      <w:r w:rsidRPr="00105FF2">
        <w:rPr>
          <w:color w:val="00B050"/>
          <w:sz w:val="22"/>
          <w:szCs w:val="22"/>
          <w:lang w:eastAsia="de-DE"/>
        </w:rPr>
        <w:sym w:font="Wingdings" w:char="F06C"/>
      </w:r>
      <w:r w:rsidRPr="0061442A">
        <w:rPr>
          <w:b/>
          <w:sz w:val="36"/>
          <w:szCs w:val="36"/>
          <w:lang w:eastAsia="de-DE"/>
        </w:rPr>
        <w:t xml:space="preserve"> – </w:t>
      </w:r>
      <w:r w:rsidRPr="0061442A">
        <w:rPr>
          <w:b/>
          <w:color w:val="FF0000"/>
          <w:sz w:val="36"/>
          <w:szCs w:val="36"/>
          <w:lang w:eastAsia="de-DE"/>
        </w:rPr>
        <w:t>H</w:t>
      </w:r>
      <w:r w:rsidRPr="0075698A">
        <w:rPr>
          <w:color w:val="FF0000"/>
          <w:sz w:val="22"/>
          <w:szCs w:val="22"/>
          <w:lang w:eastAsia="de-DE"/>
        </w:rPr>
        <w:sym w:font="Wingdings" w:char="F06C"/>
      </w:r>
      <w:r w:rsidRPr="0061442A">
        <w:rPr>
          <w:b/>
          <w:color w:val="FF0000"/>
          <w:sz w:val="36"/>
          <w:szCs w:val="36"/>
          <w:lang w:eastAsia="de-DE"/>
        </w:rPr>
        <w:t xml:space="preserve"> </w:t>
      </w:r>
      <w:r w:rsidRPr="0061442A">
        <w:rPr>
          <w:b/>
          <w:sz w:val="36"/>
          <w:szCs w:val="36"/>
          <w:lang w:eastAsia="de-DE"/>
        </w:rPr>
        <w:t xml:space="preserve">- </w:t>
      </w:r>
      <w:r w:rsidRPr="0061442A">
        <w:rPr>
          <w:b/>
          <w:color w:val="92D050"/>
          <w:sz w:val="36"/>
          <w:szCs w:val="36"/>
          <w:lang w:eastAsia="de-DE"/>
        </w:rPr>
        <w:t>S</w:t>
      </w:r>
      <w:r w:rsidRPr="00F277BC">
        <w:rPr>
          <w:color w:val="92D050"/>
          <w:sz w:val="22"/>
          <w:szCs w:val="22"/>
          <w:lang w:eastAsia="de-DE"/>
        </w:rPr>
        <w:sym w:font="Wingdings" w:char="F06C"/>
      </w:r>
    </w:p>
    <w:p w:rsidR="00B70491" w:rsidRDefault="00B70491" w:rsidP="00B70491">
      <w:pPr>
        <w:tabs>
          <w:tab w:val="left" w:pos="1454"/>
        </w:tabs>
        <w:rPr>
          <w:sz w:val="24"/>
          <w:szCs w:val="24"/>
          <w:lang w:eastAsia="de-DE"/>
        </w:rPr>
      </w:pPr>
    </w:p>
    <w:tbl>
      <w:tblPr>
        <w:tblStyle w:val="Tabellenraster"/>
        <w:tblW w:w="8397" w:type="dxa"/>
        <w:tblInd w:w="108" w:type="dxa"/>
        <w:tblBorders>
          <w:top w:val="single" w:sz="12" w:space="0" w:color="FABF8F" w:themeColor="accent6" w:themeTint="99"/>
          <w:left w:val="single" w:sz="12" w:space="0" w:color="FABF8F" w:themeColor="accent6" w:themeTint="99"/>
          <w:bottom w:val="single" w:sz="12" w:space="0" w:color="FABF8F" w:themeColor="accent6" w:themeTint="99"/>
          <w:right w:val="single" w:sz="12" w:space="0" w:color="FABF8F" w:themeColor="accent6" w:themeTint="99"/>
          <w:insideH w:val="single" w:sz="12" w:space="0" w:color="FABF8F" w:themeColor="accent6" w:themeTint="99"/>
          <w:insideV w:val="single" w:sz="12" w:space="0" w:color="FABF8F" w:themeColor="accent6" w:themeTint="99"/>
        </w:tblBorders>
        <w:tblLook w:val="04A0" w:firstRow="1" w:lastRow="0" w:firstColumn="1" w:lastColumn="0" w:noHBand="0" w:noVBand="1"/>
      </w:tblPr>
      <w:tblGrid>
        <w:gridCol w:w="2727"/>
        <w:gridCol w:w="2835"/>
        <w:gridCol w:w="2835"/>
      </w:tblGrid>
      <w:tr w:rsidR="00B70491" w:rsidTr="00D80647">
        <w:trPr>
          <w:trHeight w:val="851"/>
        </w:trPr>
        <w:tc>
          <w:tcPr>
            <w:tcW w:w="2727" w:type="dxa"/>
            <w:vAlign w:val="center"/>
          </w:tcPr>
          <w:p w:rsidR="00B70491" w:rsidRPr="00FE2638" w:rsidRDefault="00B70491" w:rsidP="00D477E1">
            <w:pPr>
              <w:tabs>
                <w:tab w:val="left" w:pos="1454"/>
              </w:tabs>
              <w:jc w:val="center"/>
              <w:rPr>
                <w:color w:val="00B050"/>
                <w:sz w:val="24"/>
                <w:szCs w:val="24"/>
              </w:rPr>
            </w:pPr>
            <w:r>
              <w:rPr>
                <w:sz w:val="22"/>
                <w:szCs w:val="22"/>
              </w:rPr>
              <w:t>Einsatz überall da, wo e</w:t>
            </w:r>
            <w:r>
              <w:rPr>
                <w:sz w:val="22"/>
                <w:szCs w:val="22"/>
              </w:rPr>
              <w:t>t</w:t>
            </w:r>
            <w:r>
              <w:rPr>
                <w:sz w:val="22"/>
                <w:szCs w:val="22"/>
              </w:rPr>
              <w:t>was serviert wird</w:t>
            </w:r>
            <w:r w:rsidR="00D51DF3">
              <w:rPr>
                <w:sz w:val="22"/>
                <w:szCs w:val="22"/>
              </w:rPr>
              <w:t xml:space="preserve"> </w:t>
            </w:r>
            <w:r w:rsidRPr="00105FF2">
              <w:rPr>
                <w:color w:val="00B050"/>
                <w:sz w:val="22"/>
                <w:szCs w:val="22"/>
              </w:rPr>
              <w:sym w:font="Wingdings" w:char="F06C"/>
            </w:r>
          </w:p>
        </w:tc>
        <w:tc>
          <w:tcPr>
            <w:tcW w:w="2835" w:type="dxa"/>
            <w:vAlign w:val="center"/>
          </w:tcPr>
          <w:p w:rsidR="00B70491" w:rsidRPr="00FE2638" w:rsidRDefault="00B70491" w:rsidP="00D477E1">
            <w:pPr>
              <w:tabs>
                <w:tab w:val="left" w:pos="1454"/>
              </w:tabs>
              <w:jc w:val="center"/>
              <w:rPr>
                <w:color w:val="00B050"/>
                <w:sz w:val="24"/>
                <w:szCs w:val="24"/>
              </w:rPr>
            </w:pPr>
            <w:r>
              <w:rPr>
                <w:sz w:val="22"/>
                <w:szCs w:val="22"/>
              </w:rPr>
              <w:t>Sehr höflich und zuvo</w:t>
            </w:r>
            <w:r>
              <w:rPr>
                <w:sz w:val="22"/>
                <w:szCs w:val="22"/>
              </w:rPr>
              <w:t>r</w:t>
            </w:r>
            <w:r>
              <w:rPr>
                <w:sz w:val="22"/>
                <w:szCs w:val="22"/>
              </w:rPr>
              <w:t>kommend</w:t>
            </w:r>
            <w:r w:rsidR="00945D26">
              <w:rPr>
                <w:sz w:val="22"/>
                <w:szCs w:val="22"/>
              </w:rPr>
              <w:t xml:space="preserve"> sein</w:t>
            </w:r>
            <w:r w:rsidR="00D51DF3">
              <w:rPr>
                <w:sz w:val="22"/>
                <w:szCs w:val="22"/>
              </w:rPr>
              <w:t xml:space="preserve"> </w:t>
            </w:r>
            <w:r>
              <w:rPr>
                <w:color w:val="E36C0A" w:themeColor="accent6" w:themeShade="BF"/>
                <w:sz w:val="22"/>
                <w:szCs w:val="22"/>
              </w:rPr>
              <w:sym w:font="Wingdings" w:char="F06C"/>
            </w:r>
            <w:r w:rsidRPr="00105FF2">
              <w:rPr>
                <w:color w:val="00B050"/>
                <w:sz w:val="22"/>
                <w:szCs w:val="22"/>
              </w:rPr>
              <w:sym w:font="Wingdings" w:char="F06C"/>
            </w:r>
            <w:r w:rsidRPr="0075698A">
              <w:rPr>
                <w:color w:val="FF0000"/>
                <w:sz w:val="22"/>
                <w:szCs w:val="22"/>
              </w:rPr>
              <w:sym w:font="Wingdings" w:char="F06C"/>
            </w:r>
          </w:p>
        </w:tc>
        <w:tc>
          <w:tcPr>
            <w:tcW w:w="2835" w:type="dxa"/>
            <w:vAlign w:val="center"/>
          </w:tcPr>
          <w:p w:rsidR="00B70491" w:rsidRPr="00FE2638" w:rsidRDefault="00B70491" w:rsidP="00D477E1">
            <w:pPr>
              <w:tabs>
                <w:tab w:val="left" w:pos="1454"/>
              </w:tabs>
              <w:jc w:val="center"/>
              <w:rPr>
                <w:b/>
                <w:color w:val="FF0000"/>
                <w:sz w:val="36"/>
                <w:szCs w:val="36"/>
              </w:rPr>
            </w:pPr>
            <w:r>
              <w:rPr>
                <w:sz w:val="22"/>
                <w:szCs w:val="22"/>
              </w:rPr>
              <w:t xml:space="preserve">Einsatz in allen Bereichen eines Hotels </w:t>
            </w:r>
            <w:r w:rsidRPr="0075698A">
              <w:rPr>
                <w:color w:val="FF0000"/>
                <w:sz w:val="22"/>
                <w:szCs w:val="22"/>
              </w:rPr>
              <w:sym w:font="Wingdings" w:char="F06C"/>
            </w:r>
          </w:p>
        </w:tc>
      </w:tr>
      <w:tr w:rsidR="00B70491" w:rsidTr="00D80647">
        <w:trPr>
          <w:trHeight w:val="851"/>
        </w:trPr>
        <w:tc>
          <w:tcPr>
            <w:tcW w:w="2727" w:type="dxa"/>
            <w:vAlign w:val="center"/>
          </w:tcPr>
          <w:p w:rsidR="00B70491" w:rsidRPr="002F4B4D" w:rsidRDefault="00B70491" w:rsidP="00D477E1">
            <w:pPr>
              <w:jc w:val="center"/>
              <w:rPr>
                <w:sz w:val="22"/>
                <w:szCs w:val="22"/>
              </w:rPr>
            </w:pPr>
            <w:r>
              <w:rPr>
                <w:sz w:val="22"/>
                <w:szCs w:val="22"/>
              </w:rPr>
              <w:t>Bar, Restaurant, Frü</w:t>
            </w:r>
            <w:r>
              <w:rPr>
                <w:sz w:val="22"/>
                <w:szCs w:val="22"/>
              </w:rPr>
              <w:t>h</w:t>
            </w:r>
            <w:r>
              <w:rPr>
                <w:sz w:val="22"/>
                <w:szCs w:val="22"/>
              </w:rPr>
              <w:t>stücksraum, Veransta</w:t>
            </w:r>
            <w:r>
              <w:rPr>
                <w:sz w:val="22"/>
                <w:szCs w:val="22"/>
              </w:rPr>
              <w:t>l</w:t>
            </w:r>
            <w:r>
              <w:rPr>
                <w:sz w:val="22"/>
                <w:szCs w:val="22"/>
              </w:rPr>
              <w:t>tungsraum</w:t>
            </w:r>
            <w:r w:rsidR="00D51DF3">
              <w:rPr>
                <w:sz w:val="22"/>
                <w:szCs w:val="22"/>
              </w:rPr>
              <w:t xml:space="preserve"> </w:t>
            </w:r>
            <w:r>
              <w:rPr>
                <w:color w:val="E36C0A" w:themeColor="accent6" w:themeShade="BF"/>
                <w:sz w:val="22"/>
                <w:szCs w:val="22"/>
              </w:rPr>
              <w:sym w:font="Wingdings" w:char="F06C"/>
            </w:r>
            <w:r w:rsidRPr="0075698A">
              <w:rPr>
                <w:color w:val="FF0000"/>
                <w:sz w:val="22"/>
                <w:szCs w:val="22"/>
              </w:rPr>
              <w:sym w:font="Wingdings" w:char="F06C"/>
            </w:r>
          </w:p>
        </w:tc>
        <w:tc>
          <w:tcPr>
            <w:tcW w:w="2835" w:type="dxa"/>
            <w:vAlign w:val="center"/>
          </w:tcPr>
          <w:p w:rsidR="00B70491" w:rsidRPr="00FE2638" w:rsidRDefault="00B70491" w:rsidP="00D477E1">
            <w:pPr>
              <w:tabs>
                <w:tab w:val="left" w:pos="1454"/>
              </w:tabs>
              <w:jc w:val="center"/>
              <w:rPr>
                <w:color w:val="00B050"/>
                <w:sz w:val="24"/>
                <w:szCs w:val="24"/>
              </w:rPr>
            </w:pPr>
            <w:r>
              <w:rPr>
                <w:sz w:val="22"/>
                <w:szCs w:val="22"/>
              </w:rPr>
              <w:t>Bereitschaft zur ständigen Kontaktaufnahme</w:t>
            </w:r>
            <w:r w:rsidR="00D51DF3">
              <w:rPr>
                <w:sz w:val="22"/>
                <w:szCs w:val="22"/>
              </w:rPr>
              <w:t xml:space="preserve"> </w:t>
            </w:r>
            <w:r>
              <w:rPr>
                <w:color w:val="E36C0A" w:themeColor="accent6" w:themeShade="BF"/>
                <w:sz w:val="22"/>
                <w:szCs w:val="22"/>
              </w:rPr>
              <w:sym w:font="Wingdings" w:char="F06C"/>
            </w:r>
            <w:r w:rsidRPr="00105FF2">
              <w:rPr>
                <w:color w:val="00B050"/>
                <w:sz w:val="22"/>
                <w:szCs w:val="22"/>
              </w:rPr>
              <w:sym w:font="Wingdings" w:char="F06C"/>
            </w:r>
          </w:p>
        </w:tc>
        <w:tc>
          <w:tcPr>
            <w:tcW w:w="2835" w:type="dxa"/>
            <w:vAlign w:val="center"/>
          </w:tcPr>
          <w:p w:rsidR="00B70491" w:rsidRDefault="00945D26" w:rsidP="00D477E1">
            <w:pPr>
              <w:jc w:val="center"/>
              <w:rPr>
                <w:sz w:val="22"/>
                <w:szCs w:val="22"/>
              </w:rPr>
            </w:pPr>
            <w:r>
              <w:rPr>
                <w:sz w:val="22"/>
                <w:szCs w:val="22"/>
              </w:rPr>
              <w:t>S</w:t>
            </w:r>
            <w:r w:rsidR="00B70491">
              <w:rPr>
                <w:sz w:val="22"/>
                <w:szCs w:val="22"/>
              </w:rPr>
              <w:t>prachbegabt sein, minde</w:t>
            </w:r>
            <w:r w:rsidR="00B70491">
              <w:rPr>
                <w:sz w:val="22"/>
                <w:szCs w:val="22"/>
              </w:rPr>
              <w:t>s</w:t>
            </w:r>
            <w:r w:rsidR="00B70491">
              <w:rPr>
                <w:sz w:val="22"/>
                <w:szCs w:val="22"/>
              </w:rPr>
              <w:t>tens Englisch</w:t>
            </w:r>
          </w:p>
          <w:p w:rsidR="00B70491" w:rsidRPr="002F4B4D" w:rsidRDefault="00B70491" w:rsidP="00D477E1">
            <w:pPr>
              <w:jc w:val="center"/>
              <w:rPr>
                <w:sz w:val="22"/>
                <w:szCs w:val="22"/>
              </w:rPr>
            </w:pPr>
            <w:r>
              <w:rPr>
                <w:sz w:val="22"/>
                <w:szCs w:val="22"/>
              </w:rPr>
              <w:t>sprechen können</w:t>
            </w:r>
          </w:p>
        </w:tc>
      </w:tr>
      <w:tr w:rsidR="00B70491" w:rsidTr="00D80647">
        <w:trPr>
          <w:trHeight w:val="851"/>
        </w:trPr>
        <w:tc>
          <w:tcPr>
            <w:tcW w:w="2727" w:type="dxa"/>
            <w:vAlign w:val="center"/>
          </w:tcPr>
          <w:p w:rsidR="00B70491" w:rsidRPr="00FE2638" w:rsidRDefault="00B70491" w:rsidP="00D477E1">
            <w:pPr>
              <w:tabs>
                <w:tab w:val="left" w:pos="1454"/>
              </w:tabs>
              <w:jc w:val="center"/>
              <w:rPr>
                <w:b/>
                <w:color w:val="FF0000"/>
                <w:sz w:val="36"/>
                <w:szCs w:val="36"/>
              </w:rPr>
            </w:pPr>
            <w:r>
              <w:rPr>
                <w:sz w:val="22"/>
                <w:szCs w:val="22"/>
              </w:rPr>
              <w:t>Etagenservice</w:t>
            </w:r>
            <w:r w:rsidR="00D51DF3">
              <w:rPr>
                <w:sz w:val="22"/>
                <w:szCs w:val="22"/>
              </w:rPr>
              <w:t xml:space="preserve"> </w:t>
            </w:r>
            <w:r w:rsidRPr="0075698A">
              <w:rPr>
                <w:color w:val="FF0000"/>
                <w:sz w:val="22"/>
                <w:szCs w:val="22"/>
              </w:rPr>
              <w:sym w:font="Wingdings" w:char="F06C"/>
            </w:r>
            <w:r w:rsidRPr="00105FF2">
              <w:rPr>
                <w:color w:val="00B050"/>
                <w:sz w:val="22"/>
                <w:szCs w:val="22"/>
              </w:rPr>
              <w:sym w:font="Wingdings" w:char="F06C"/>
            </w:r>
          </w:p>
        </w:tc>
        <w:tc>
          <w:tcPr>
            <w:tcW w:w="2835" w:type="dxa"/>
            <w:vAlign w:val="center"/>
          </w:tcPr>
          <w:p w:rsidR="00B70491" w:rsidRPr="00FE2638" w:rsidRDefault="00B70491" w:rsidP="00D477E1">
            <w:pPr>
              <w:tabs>
                <w:tab w:val="left" w:pos="1454"/>
              </w:tabs>
              <w:jc w:val="center"/>
              <w:rPr>
                <w:b/>
                <w:color w:val="FF0000"/>
                <w:sz w:val="36"/>
                <w:szCs w:val="36"/>
              </w:rPr>
            </w:pPr>
            <w:r>
              <w:rPr>
                <w:sz w:val="22"/>
                <w:szCs w:val="22"/>
              </w:rPr>
              <w:t>Offener Blickkontakt und Freude am Gespräch mit Menschen</w:t>
            </w:r>
            <w:r w:rsidR="00D51DF3">
              <w:rPr>
                <w:sz w:val="22"/>
                <w:szCs w:val="22"/>
              </w:rPr>
              <w:t xml:space="preserve"> </w:t>
            </w:r>
            <w:r w:rsidRPr="0075698A">
              <w:rPr>
                <w:color w:val="FF0000"/>
                <w:sz w:val="22"/>
                <w:szCs w:val="22"/>
              </w:rPr>
              <w:sym w:font="Wingdings" w:char="F06C"/>
            </w:r>
            <w:r w:rsidRPr="00F277BC">
              <w:rPr>
                <w:color w:val="92D050"/>
                <w:sz w:val="22"/>
                <w:szCs w:val="22"/>
              </w:rPr>
              <w:sym w:font="Wingdings" w:char="F06C"/>
            </w:r>
          </w:p>
        </w:tc>
        <w:tc>
          <w:tcPr>
            <w:tcW w:w="2835" w:type="dxa"/>
            <w:vAlign w:val="center"/>
          </w:tcPr>
          <w:p w:rsidR="00B70491" w:rsidRPr="00FE2638" w:rsidRDefault="00B70491" w:rsidP="00D477E1">
            <w:pPr>
              <w:tabs>
                <w:tab w:val="left" w:pos="1454"/>
              </w:tabs>
              <w:jc w:val="center"/>
              <w:rPr>
                <w:b/>
                <w:color w:val="FF0000"/>
                <w:sz w:val="36"/>
                <w:szCs w:val="36"/>
              </w:rPr>
            </w:pPr>
            <w:r>
              <w:rPr>
                <w:sz w:val="22"/>
                <w:szCs w:val="22"/>
              </w:rPr>
              <w:t>Ansprechpartner für das Hauspersonal (z. B. Rein</w:t>
            </w:r>
            <w:r>
              <w:rPr>
                <w:sz w:val="22"/>
                <w:szCs w:val="22"/>
              </w:rPr>
              <w:t>i</w:t>
            </w:r>
            <w:r>
              <w:rPr>
                <w:sz w:val="22"/>
                <w:szCs w:val="22"/>
              </w:rPr>
              <w:t xml:space="preserve">gungskräfte) </w:t>
            </w:r>
            <w:r w:rsidRPr="0075698A">
              <w:rPr>
                <w:color w:val="FF0000"/>
                <w:sz w:val="22"/>
                <w:szCs w:val="22"/>
              </w:rPr>
              <w:sym w:font="Wingdings" w:char="F06C"/>
            </w:r>
          </w:p>
        </w:tc>
      </w:tr>
      <w:tr w:rsidR="00B70491" w:rsidTr="00D80647">
        <w:trPr>
          <w:trHeight w:val="851"/>
        </w:trPr>
        <w:tc>
          <w:tcPr>
            <w:tcW w:w="2727" w:type="dxa"/>
            <w:vAlign w:val="center"/>
          </w:tcPr>
          <w:p w:rsidR="00B70491" w:rsidRPr="00FE2638" w:rsidRDefault="00B70491" w:rsidP="00D477E1">
            <w:pPr>
              <w:tabs>
                <w:tab w:val="left" w:pos="1454"/>
              </w:tabs>
              <w:jc w:val="center"/>
              <w:rPr>
                <w:color w:val="00B050"/>
                <w:sz w:val="24"/>
                <w:szCs w:val="24"/>
              </w:rPr>
            </w:pPr>
            <w:r>
              <w:rPr>
                <w:sz w:val="22"/>
                <w:szCs w:val="22"/>
              </w:rPr>
              <w:t>Inhalte der Speisekarte genau kennen</w:t>
            </w:r>
            <w:r w:rsidR="00D51DF3">
              <w:rPr>
                <w:sz w:val="22"/>
                <w:szCs w:val="22"/>
              </w:rPr>
              <w:t xml:space="preserve"> </w:t>
            </w:r>
            <w:r w:rsidRPr="00105FF2">
              <w:rPr>
                <w:color w:val="00B050"/>
                <w:sz w:val="22"/>
                <w:szCs w:val="22"/>
              </w:rPr>
              <w:sym w:font="Wingdings" w:char="F06C"/>
            </w:r>
          </w:p>
        </w:tc>
        <w:tc>
          <w:tcPr>
            <w:tcW w:w="2835" w:type="dxa"/>
            <w:vAlign w:val="center"/>
          </w:tcPr>
          <w:p w:rsidR="00B70491" w:rsidRDefault="00B70491" w:rsidP="00D477E1">
            <w:pPr>
              <w:jc w:val="center"/>
              <w:rPr>
                <w:sz w:val="22"/>
                <w:szCs w:val="22"/>
              </w:rPr>
            </w:pPr>
            <w:r>
              <w:rPr>
                <w:sz w:val="22"/>
                <w:szCs w:val="22"/>
              </w:rPr>
              <w:t>Gute körperliche</w:t>
            </w:r>
          </w:p>
          <w:p w:rsidR="00B70491" w:rsidRPr="002F4B4D" w:rsidRDefault="00B70491" w:rsidP="00D477E1">
            <w:pPr>
              <w:jc w:val="center"/>
              <w:rPr>
                <w:sz w:val="22"/>
                <w:szCs w:val="22"/>
              </w:rPr>
            </w:pPr>
            <w:r>
              <w:rPr>
                <w:sz w:val="22"/>
                <w:szCs w:val="22"/>
              </w:rPr>
              <w:t>Verfassung</w:t>
            </w:r>
            <w:r w:rsidR="00D51DF3">
              <w:rPr>
                <w:sz w:val="22"/>
                <w:szCs w:val="22"/>
              </w:rPr>
              <w:t xml:space="preserve"> </w:t>
            </w:r>
            <w:r>
              <w:rPr>
                <w:color w:val="E36C0A" w:themeColor="accent6" w:themeShade="BF"/>
                <w:sz w:val="22"/>
                <w:szCs w:val="22"/>
              </w:rPr>
              <w:sym w:font="Wingdings" w:char="F06C"/>
            </w:r>
          </w:p>
        </w:tc>
        <w:tc>
          <w:tcPr>
            <w:tcW w:w="2835" w:type="dxa"/>
            <w:vAlign w:val="center"/>
          </w:tcPr>
          <w:p w:rsidR="00B70491" w:rsidRPr="00FE2638" w:rsidRDefault="00B70491" w:rsidP="00D477E1">
            <w:pPr>
              <w:tabs>
                <w:tab w:val="left" w:pos="1454"/>
              </w:tabs>
              <w:jc w:val="center"/>
              <w:rPr>
                <w:color w:val="00B050"/>
                <w:sz w:val="24"/>
                <w:szCs w:val="24"/>
              </w:rPr>
            </w:pPr>
            <w:r>
              <w:rPr>
                <w:sz w:val="22"/>
                <w:szCs w:val="22"/>
              </w:rPr>
              <w:t>Wochenenddienst ist keine Seltenheit</w:t>
            </w:r>
            <w:r w:rsidR="00945D26">
              <w:rPr>
                <w:sz w:val="22"/>
                <w:szCs w:val="22"/>
              </w:rPr>
              <w:t>.</w:t>
            </w:r>
            <w:r>
              <w:rPr>
                <w:color w:val="E36C0A" w:themeColor="accent6" w:themeShade="BF"/>
                <w:sz w:val="22"/>
                <w:szCs w:val="22"/>
              </w:rPr>
              <w:t xml:space="preserve"> </w:t>
            </w:r>
            <w:r>
              <w:rPr>
                <w:color w:val="E36C0A" w:themeColor="accent6" w:themeShade="BF"/>
                <w:sz w:val="22"/>
                <w:szCs w:val="22"/>
              </w:rPr>
              <w:sym w:font="Wingdings" w:char="F06C"/>
            </w:r>
            <w:r w:rsidRPr="00105FF2">
              <w:rPr>
                <w:color w:val="00B050"/>
                <w:sz w:val="22"/>
                <w:szCs w:val="22"/>
              </w:rPr>
              <w:sym w:font="Wingdings" w:char="F06C"/>
            </w:r>
            <w:r w:rsidRPr="0075698A">
              <w:rPr>
                <w:color w:val="FF0000"/>
                <w:sz w:val="22"/>
                <w:szCs w:val="22"/>
              </w:rPr>
              <w:sym w:font="Wingdings" w:char="F06C"/>
            </w:r>
          </w:p>
        </w:tc>
      </w:tr>
      <w:tr w:rsidR="00B70491" w:rsidTr="00D80647">
        <w:trPr>
          <w:trHeight w:val="851"/>
        </w:trPr>
        <w:tc>
          <w:tcPr>
            <w:tcW w:w="2727" w:type="dxa"/>
            <w:vAlign w:val="center"/>
          </w:tcPr>
          <w:p w:rsidR="00B70491" w:rsidRPr="00FE2638" w:rsidRDefault="00B70491" w:rsidP="00D477E1">
            <w:pPr>
              <w:tabs>
                <w:tab w:val="left" w:pos="1454"/>
              </w:tabs>
              <w:jc w:val="center"/>
              <w:rPr>
                <w:color w:val="00B050"/>
                <w:sz w:val="24"/>
                <w:szCs w:val="24"/>
              </w:rPr>
            </w:pPr>
            <w:r>
              <w:rPr>
                <w:sz w:val="22"/>
                <w:szCs w:val="22"/>
              </w:rPr>
              <w:t>Aufbau von Buffets</w:t>
            </w:r>
            <w:r w:rsidR="00D51DF3">
              <w:rPr>
                <w:sz w:val="22"/>
                <w:szCs w:val="22"/>
              </w:rPr>
              <w:t xml:space="preserve"> </w:t>
            </w:r>
            <w:r w:rsidRPr="00105FF2">
              <w:rPr>
                <w:color w:val="00B050"/>
                <w:sz w:val="22"/>
                <w:szCs w:val="22"/>
              </w:rPr>
              <w:sym w:font="Wingdings" w:char="F06C"/>
            </w:r>
            <w:r w:rsidRPr="00F277BC">
              <w:rPr>
                <w:color w:val="92D050"/>
                <w:sz w:val="22"/>
                <w:szCs w:val="22"/>
              </w:rPr>
              <w:sym w:font="Wingdings" w:char="F06C"/>
            </w:r>
          </w:p>
        </w:tc>
        <w:tc>
          <w:tcPr>
            <w:tcW w:w="2835" w:type="dxa"/>
            <w:vAlign w:val="center"/>
          </w:tcPr>
          <w:p w:rsidR="00B70491" w:rsidRPr="00FE2638" w:rsidRDefault="00B70491" w:rsidP="00D477E1">
            <w:pPr>
              <w:tabs>
                <w:tab w:val="left" w:pos="1454"/>
              </w:tabs>
              <w:jc w:val="center"/>
              <w:rPr>
                <w:color w:val="00B050"/>
                <w:sz w:val="24"/>
                <w:szCs w:val="24"/>
              </w:rPr>
            </w:pPr>
            <w:r>
              <w:rPr>
                <w:sz w:val="22"/>
                <w:szCs w:val="22"/>
              </w:rPr>
              <w:t>Die Gäste sollen sich woh</w:t>
            </w:r>
            <w:r>
              <w:rPr>
                <w:sz w:val="22"/>
                <w:szCs w:val="22"/>
              </w:rPr>
              <w:t>l</w:t>
            </w:r>
            <w:r>
              <w:rPr>
                <w:sz w:val="22"/>
                <w:szCs w:val="22"/>
              </w:rPr>
              <w:t>fühlen.</w:t>
            </w:r>
            <w:r>
              <w:rPr>
                <w:color w:val="E36C0A" w:themeColor="accent6" w:themeShade="BF"/>
                <w:sz w:val="22"/>
                <w:szCs w:val="22"/>
              </w:rPr>
              <w:t xml:space="preserve"> </w:t>
            </w:r>
            <w:r>
              <w:rPr>
                <w:color w:val="E36C0A" w:themeColor="accent6" w:themeShade="BF"/>
                <w:sz w:val="22"/>
                <w:szCs w:val="22"/>
              </w:rPr>
              <w:sym w:font="Wingdings" w:char="F06C"/>
            </w:r>
            <w:r w:rsidRPr="00105FF2">
              <w:rPr>
                <w:color w:val="00B050"/>
                <w:sz w:val="22"/>
                <w:szCs w:val="22"/>
              </w:rPr>
              <w:sym w:font="Wingdings" w:char="F06C"/>
            </w:r>
          </w:p>
        </w:tc>
        <w:tc>
          <w:tcPr>
            <w:tcW w:w="2835" w:type="dxa"/>
            <w:vAlign w:val="center"/>
          </w:tcPr>
          <w:p w:rsidR="00B70491" w:rsidRPr="002F4B4D" w:rsidRDefault="00B70491" w:rsidP="00D477E1">
            <w:pPr>
              <w:jc w:val="center"/>
              <w:rPr>
                <w:sz w:val="22"/>
                <w:szCs w:val="22"/>
              </w:rPr>
            </w:pPr>
            <w:r>
              <w:rPr>
                <w:sz w:val="22"/>
                <w:szCs w:val="22"/>
              </w:rPr>
              <w:t xml:space="preserve">Hohe Flexibilität </w:t>
            </w:r>
            <w:r w:rsidRPr="0075698A">
              <w:rPr>
                <w:color w:val="FF0000"/>
                <w:sz w:val="22"/>
                <w:szCs w:val="22"/>
              </w:rPr>
              <w:sym w:font="Wingdings" w:char="F06C"/>
            </w:r>
            <w:r w:rsidRPr="00F277BC">
              <w:rPr>
                <w:color w:val="92D050"/>
                <w:sz w:val="22"/>
                <w:szCs w:val="22"/>
              </w:rPr>
              <w:sym w:font="Wingdings" w:char="F06C"/>
            </w:r>
          </w:p>
        </w:tc>
      </w:tr>
      <w:tr w:rsidR="00B70491" w:rsidTr="00D80647">
        <w:trPr>
          <w:trHeight w:val="851"/>
        </w:trPr>
        <w:tc>
          <w:tcPr>
            <w:tcW w:w="2727" w:type="dxa"/>
            <w:vAlign w:val="center"/>
          </w:tcPr>
          <w:p w:rsidR="00B70491" w:rsidRPr="00FE2638" w:rsidRDefault="00B70491" w:rsidP="00D477E1">
            <w:pPr>
              <w:tabs>
                <w:tab w:val="left" w:pos="1454"/>
              </w:tabs>
              <w:jc w:val="center"/>
              <w:rPr>
                <w:b/>
                <w:color w:val="FF0000"/>
                <w:sz w:val="36"/>
                <w:szCs w:val="36"/>
              </w:rPr>
            </w:pPr>
            <w:r>
              <w:rPr>
                <w:sz w:val="22"/>
                <w:szCs w:val="22"/>
              </w:rPr>
              <w:t>Mitarbeit bei Planung von Banketten, Hochzeiten, Geburtstagsfeiern …</w:t>
            </w:r>
            <w:r w:rsidR="00D51DF3">
              <w:rPr>
                <w:sz w:val="22"/>
                <w:szCs w:val="22"/>
              </w:rPr>
              <w:t xml:space="preserve"> </w:t>
            </w:r>
            <w:r w:rsidRPr="0075698A">
              <w:rPr>
                <w:color w:val="FF0000"/>
                <w:sz w:val="22"/>
                <w:szCs w:val="22"/>
              </w:rPr>
              <w:sym w:font="Wingdings" w:char="F06C"/>
            </w:r>
          </w:p>
        </w:tc>
        <w:tc>
          <w:tcPr>
            <w:tcW w:w="2835" w:type="dxa"/>
            <w:vAlign w:val="center"/>
          </w:tcPr>
          <w:p w:rsidR="00B70491" w:rsidRDefault="00B70491" w:rsidP="00D477E1">
            <w:pPr>
              <w:jc w:val="center"/>
              <w:rPr>
                <w:sz w:val="22"/>
                <w:szCs w:val="22"/>
              </w:rPr>
            </w:pPr>
            <w:r>
              <w:rPr>
                <w:sz w:val="22"/>
                <w:szCs w:val="22"/>
              </w:rPr>
              <w:t>Organisatorische</w:t>
            </w:r>
          </w:p>
          <w:p w:rsidR="00B70491" w:rsidRPr="002F4B4D" w:rsidRDefault="00B70491" w:rsidP="00D477E1">
            <w:pPr>
              <w:jc w:val="center"/>
              <w:rPr>
                <w:sz w:val="22"/>
                <w:szCs w:val="22"/>
              </w:rPr>
            </w:pPr>
            <w:r>
              <w:rPr>
                <w:sz w:val="22"/>
                <w:szCs w:val="22"/>
              </w:rPr>
              <w:t>Fähigkeiten</w:t>
            </w:r>
            <w:r w:rsidR="00D51DF3">
              <w:rPr>
                <w:sz w:val="22"/>
                <w:szCs w:val="22"/>
              </w:rPr>
              <w:t xml:space="preserve"> </w:t>
            </w:r>
            <w:r w:rsidRPr="0075698A">
              <w:rPr>
                <w:color w:val="FF0000"/>
                <w:sz w:val="22"/>
                <w:szCs w:val="22"/>
              </w:rPr>
              <w:sym w:font="Wingdings" w:char="F06C"/>
            </w:r>
            <w:r w:rsidRPr="00F277BC">
              <w:rPr>
                <w:color w:val="92D050"/>
                <w:sz w:val="22"/>
                <w:szCs w:val="22"/>
              </w:rPr>
              <w:sym w:font="Wingdings" w:char="F06C"/>
            </w:r>
          </w:p>
        </w:tc>
        <w:tc>
          <w:tcPr>
            <w:tcW w:w="2835" w:type="dxa"/>
            <w:vAlign w:val="center"/>
          </w:tcPr>
          <w:p w:rsidR="00B70491" w:rsidRDefault="00B70491" w:rsidP="00D477E1">
            <w:pPr>
              <w:jc w:val="center"/>
              <w:rPr>
                <w:sz w:val="22"/>
                <w:szCs w:val="22"/>
              </w:rPr>
            </w:pPr>
            <w:r>
              <w:rPr>
                <w:sz w:val="22"/>
                <w:szCs w:val="22"/>
              </w:rPr>
              <w:t>Empfang, Etage,</w:t>
            </w:r>
          </w:p>
          <w:p w:rsidR="00B70491" w:rsidRPr="00FE2638" w:rsidRDefault="00B70491" w:rsidP="00D477E1">
            <w:pPr>
              <w:tabs>
                <w:tab w:val="left" w:pos="1454"/>
              </w:tabs>
              <w:jc w:val="center"/>
              <w:rPr>
                <w:b/>
                <w:color w:val="FF0000"/>
                <w:sz w:val="36"/>
                <w:szCs w:val="36"/>
              </w:rPr>
            </w:pPr>
            <w:r>
              <w:rPr>
                <w:sz w:val="22"/>
                <w:szCs w:val="22"/>
              </w:rPr>
              <w:t>Verwaltung, Küche, Bar, Restaurant</w:t>
            </w:r>
            <w:r w:rsidR="00D51DF3">
              <w:rPr>
                <w:sz w:val="22"/>
                <w:szCs w:val="22"/>
              </w:rPr>
              <w:t xml:space="preserve"> </w:t>
            </w:r>
            <w:r w:rsidRPr="0075698A">
              <w:rPr>
                <w:color w:val="FF0000"/>
                <w:sz w:val="22"/>
                <w:szCs w:val="22"/>
              </w:rPr>
              <w:sym w:font="Wingdings" w:char="F06C"/>
            </w:r>
          </w:p>
        </w:tc>
      </w:tr>
      <w:tr w:rsidR="00B70491" w:rsidTr="00D80647">
        <w:trPr>
          <w:trHeight w:val="851"/>
        </w:trPr>
        <w:tc>
          <w:tcPr>
            <w:tcW w:w="2727" w:type="dxa"/>
            <w:vAlign w:val="center"/>
          </w:tcPr>
          <w:p w:rsidR="00B70491" w:rsidRPr="002F4B4D" w:rsidRDefault="00B70491" w:rsidP="00D477E1">
            <w:pPr>
              <w:jc w:val="center"/>
              <w:rPr>
                <w:sz w:val="22"/>
                <w:szCs w:val="22"/>
              </w:rPr>
            </w:pPr>
            <w:r>
              <w:rPr>
                <w:sz w:val="22"/>
                <w:szCs w:val="22"/>
              </w:rPr>
              <w:t>Planungsarbeiten im Team z.</w:t>
            </w:r>
            <w:r w:rsidR="00FE2633">
              <w:rPr>
                <w:sz w:val="22"/>
                <w:szCs w:val="22"/>
              </w:rPr>
              <w:t xml:space="preserve"> </w:t>
            </w:r>
            <w:r>
              <w:rPr>
                <w:sz w:val="22"/>
                <w:szCs w:val="22"/>
              </w:rPr>
              <w:t>B. für ein Event</w:t>
            </w:r>
            <w:r w:rsidR="00D51DF3">
              <w:rPr>
                <w:sz w:val="22"/>
                <w:szCs w:val="22"/>
              </w:rPr>
              <w:t xml:space="preserve"> </w:t>
            </w:r>
            <w:r w:rsidRPr="0075698A">
              <w:rPr>
                <w:color w:val="FF0000"/>
                <w:sz w:val="22"/>
                <w:szCs w:val="22"/>
              </w:rPr>
              <w:sym w:font="Wingdings" w:char="F06C"/>
            </w:r>
          </w:p>
        </w:tc>
        <w:tc>
          <w:tcPr>
            <w:tcW w:w="2835" w:type="dxa"/>
            <w:vAlign w:val="center"/>
          </w:tcPr>
          <w:p w:rsidR="00B70491" w:rsidRPr="002F4B4D" w:rsidRDefault="00B70491" w:rsidP="00D477E1">
            <w:pPr>
              <w:jc w:val="center"/>
              <w:rPr>
                <w:sz w:val="22"/>
                <w:szCs w:val="22"/>
              </w:rPr>
            </w:pPr>
            <w:r>
              <w:rPr>
                <w:sz w:val="22"/>
                <w:szCs w:val="22"/>
              </w:rPr>
              <w:t>Höflich bleiben, auch wenn man mal etwas nicht weiß</w:t>
            </w:r>
            <w:r w:rsidR="00D51DF3">
              <w:rPr>
                <w:sz w:val="22"/>
                <w:szCs w:val="22"/>
              </w:rPr>
              <w:t xml:space="preserve"> </w:t>
            </w:r>
            <w:r>
              <w:rPr>
                <w:color w:val="E36C0A" w:themeColor="accent6" w:themeShade="BF"/>
                <w:sz w:val="22"/>
                <w:szCs w:val="22"/>
              </w:rPr>
              <w:sym w:font="Wingdings" w:char="F06C"/>
            </w:r>
            <w:r w:rsidRPr="00F277BC">
              <w:rPr>
                <w:color w:val="92D050"/>
                <w:sz w:val="22"/>
                <w:szCs w:val="22"/>
              </w:rPr>
              <w:sym w:font="Wingdings" w:char="F06C"/>
            </w:r>
          </w:p>
        </w:tc>
        <w:tc>
          <w:tcPr>
            <w:tcW w:w="2835" w:type="dxa"/>
            <w:vAlign w:val="center"/>
          </w:tcPr>
          <w:p w:rsidR="00B70491" w:rsidRDefault="00B70491" w:rsidP="00D477E1">
            <w:pPr>
              <w:jc w:val="center"/>
              <w:rPr>
                <w:sz w:val="22"/>
                <w:szCs w:val="22"/>
              </w:rPr>
            </w:pPr>
            <w:r>
              <w:rPr>
                <w:sz w:val="22"/>
                <w:szCs w:val="22"/>
              </w:rPr>
              <w:t>Überwachung</w:t>
            </w:r>
          </w:p>
          <w:p w:rsidR="00B70491" w:rsidRPr="002F4B4D" w:rsidRDefault="00B70491" w:rsidP="00D477E1">
            <w:pPr>
              <w:jc w:val="center"/>
              <w:rPr>
                <w:sz w:val="22"/>
                <w:szCs w:val="22"/>
              </w:rPr>
            </w:pPr>
            <w:r>
              <w:rPr>
                <w:sz w:val="22"/>
                <w:szCs w:val="22"/>
              </w:rPr>
              <w:t>von Standards</w:t>
            </w:r>
            <w:r w:rsidR="00D51DF3">
              <w:rPr>
                <w:sz w:val="22"/>
                <w:szCs w:val="22"/>
              </w:rPr>
              <w:t xml:space="preserve"> </w:t>
            </w:r>
            <w:r w:rsidRPr="00F277BC">
              <w:rPr>
                <w:color w:val="92D050"/>
                <w:sz w:val="22"/>
                <w:szCs w:val="22"/>
              </w:rPr>
              <w:sym w:font="Wingdings" w:char="F06C"/>
            </w:r>
          </w:p>
        </w:tc>
      </w:tr>
      <w:tr w:rsidR="00B70491" w:rsidTr="00D80647">
        <w:trPr>
          <w:trHeight w:val="851"/>
        </w:trPr>
        <w:tc>
          <w:tcPr>
            <w:tcW w:w="2727" w:type="dxa"/>
            <w:vAlign w:val="center"/>
          </w:tcPr>
          <w:p w:rsidR="00B70491" w:rsidRDefault="00B70491" w:rsidP="00D477E1">
            <w:pPr>
              <w:jc w:val="center"/>
              <w:rPr>
                <w:sz w:val="22"/>
                <w:szCs w:val="22"/>
              </w:rPr>
            </w:pPr>
            <w:r>
              <w:rPr>
                <w:sz w:val="22"/>
                <w:szCs w:val="22"/>
              </w:rPr>
              <w:t>Gestaltung</w:t>
            </w:r>
          </w:p>
          <w:p w:rsidR="00B70491" w:rsidRPr="00FE2638" w:rsidRDefault="00B70491" w:rsidP="00D477E1">
            <w:pPr>
              <w:tabs>
                <w:tab w:val="left" w:pos="1454"/>
              </w:tabs>
              <w:jc w:val="center"/>
              <w:rPr>
                <w:color w:val="00B050"/>
                <w:sz w:val="24"/>
                <w:szCs w:val="24"/>
              </w:rPr>
            </w:pPr>
            <w:r>
              <w:rPr>
                <w:sz w:val="22"/>
                <w:szCs w:val="22"/>
              </w:rPr>
              <w:t>der Gasträume</w:t>
            </w:r>
            <w:r w:rsidR="00D51DF3">
              <w:rPr>
                <w:sz w:val="22"/>
                <w:szCs w:val="22"/>
              </w:rPr>
              <w:t xml:space="preserve"> </w:t>
            </w:r>
            <w:r w:rsidRPr="00105FF2">
              <w:rPr>
                <w:color w:val="00B050"/>
                <w:sz w:val="22"/>
                <w:szCs w:val="22"/>
              </w:rPr>
              <w:sym w:font="Wingdings" w:char="F06C"/>
            </w:r>
          </w:p>
        </w:tc>
        <w:tc>
          <w:tcPr>
            <w:tcW w:w="2835" w:type="dxa"/>
            <w:vAlign w:val="center"/>
          </w:tcPr>
          <w:p w:rsidR="00B70491" w:rsidRDefault="00B70491" w:rsidP="00D477E1">
            <w:pPr>
              <w:jc w:val="center"/>
              <w:rPr>
                <w:sz w:val="22"/>
                <w:szCs w:val="22"/>
              </w:rPr>
            </w:pPr>
            <w:r>
              <w:rPr>
                <w:sz w:val="22"/>
                <w:szCs w:val="22"/>
              </w:rPr>
              <w:t>Ausbildungsdauer:</w:t>
            </w:r>
          </w:p>
          <w:p w:rsidR="00B70491" w:rsidRPr="00FE2638" w:rsidRDefault="00B70491" w:rsidP="00D477E1">
            <w:pPr>
              <w:tabs>
                <w:tab w:val="left" w:pos="1454"/>
              </w:tabs>
              <w:jc w:val="center"/>
              <w:rPr>
                <w:color w:val="00B050"/>
                <w:sz w:val="24"/>
                <w:szCs w:val="24"/>
              </w:rPr>
            </w:pPr>
            <w:r>
              <w:rPr>
                <w:sz w:val="22"/>
                <w:szCs w:val="22"/>
              </w:rPr>
              <w:t>3 Jahre</w:t>
            </w:r>
            <w:r w:rsidR="00D51DF3">
              <w:rPr>
                <w:sz w:val="22"/>
                <w:szCs w:val="22"/>
              </w:rPr>
              <w:t xml:space="preserve"> </w:t>
            </w:r>
            <w:r w:rsidRPr="00105FF2">
              <w:rPr>
                <w:color w:val="00B050"/>
                <w:sz w:val="22"/>
                <w:szCs w:val="22"/>
              </w:rPr>
              <w:sym w:font="Wingdings" w:char="F06C"/>
            </w:r>
            <w:r w:rsidRPr="0075698A">
              <w:rPr>
                <w:color w:val="FF0000"/>
                <w:sz w:val="22"/>
                <w:szCs w:val="22"/>
              </w:rPr>
              <w:sym w:font="Wingdings" w:char="F06C"/>
            </w:r>
            <w:r w:rsidRPr="00F277BC">
              <w:rPr>
                <w:color w:val="92D050"/>
                <w:sz w:val="22"/>
                <w:szCs w:val="22"/>
              </w:rPr>
              <w:sym w:font="Wingdings" w:char="F06C"/>
            </w:r>
          </w:p>
        </w:tc>
        <w:tc>
          <w:tcPr>
            <w:tcW w:w="2835" w:type="dxa"/>
            <w:vAlign w:val="center"/>
          </w:tcPr>
          <w:p w:rsidR="00B70491" w:rsidRDefault="00B70491" w:rsidP="00D477E1">
            <w:pPr>
              <w:jc w:val="center"/>
              <w:rPr>
                <w:sz w:val="22"/>
                <w:szCs w:val="22"/>
              </w:rPr>
            </w:pPr>
            <w:r>
              <w:rPr>
                <w:sz w:val="22"/>
                <w:szCs w:val="22"/>
              </w:rPr>
              <w:t>Arbeiten nach</w:t>
            </w:r>
          </w:p>
          <w:p w:rsidR="00B70491" w:rsidRDefault="00B70491" w:rsidP="00D477E1">
            <w:pPr>
              <w:jc w:val="center"/>
              <w:rPr>
                <w:sz w:val="22"/>
                <w:szCs w:val="22"/>
              </w:rPr>
            </w:pPr>
            <w:r>
              <w:rPr>
                <w:sz w:val="22"/>
                <w:szCs w:val="22"/>
              </w:rPr>
              <w:t>einer</w:t>
            </w:r>
          </w:p>
          <w:p w:rsidR="00B70491" w:rsidRDefault="00B70491" w:rsidP="00D477E1">
            <w:pPr>
              <w:jc w:val="center"/>
              <w:rPr>
                <w:sz w:val="22"/>
                <w:szCs w:val="22"/>
              </w:rPr>
            </w:pPr>
            <w:r>
              <w:rPr>
                <w:sz w:val="22"/>
                <w:szCs w:val="22"/>
              </w:rPr>
              <w:t>zentral</w:t>
            </w:r>
          </w:p>
          <w:p w:rsidR="00B70491" w:rsidRPr="002F4B4D" w:rsidRDefault="00B70491" w:rsidP="00D477E1">
            <w:pPr>
              <w:jc w:val="center"/>
              <w:rPr>
                <w:sz w:val="22"/>
                <w:szCs w:val="22"/>
              </w:rPr>
            </w:pPr>
            <w:r>
              <w:rPr>
                <w:sz w:val="22"/>
                <w:szCs w:val="22"/>
              </w:rPr>
              <w:t>gesteuerten Vorgabe</w:t>
            </w:r>
            <w:r w:rsidR="00D51DF3">
              <w:rPr>
                <w:sz w:val="22"/>
                <w:szCs w:val="22"/>
              </w:rPr>
              <w:t xml:space="preserve"> </w:t>
            </w:r>
            <w:r w:rsidRPr="00F277BC">
              <w:rPr>
                <w:color w:val="92D050"/>
                <w:sz w:val="22"/>
                <w:szCs w:val="22"/>
              </w:rPr>
              <w:sym w:font="Wingdings" w:char="F06C"/>
            </w:r>
          </w:p>
        </w:tc>
      </w:tr>
      <w:tr w:rsidR="00B70491" w:rsidTr="00D80647">
        <w:trPr>
          <w:trHeight w:val="851"/>
        </w:trPr>
        <w:tc>
          <w:tcPr>
            <w:tcW w:w="2727" w:type="dxa"/>
            <w:vAlign w:val="center"/>
          </w:tcPr>
          <w:p w:rsidR="00B70491" w:rsidRPr="00FE2638" w:rsidRDefault="00B70491" w:rsidP="00D477E1">
            <w:pPr>
              <w:tabs>
                <w:tab w:val="left" w:pos="1454"/>
              </w:tabs>
              <w:jc w:val="center"/>
              <w:rPr>
                <w:color w:val="00B050"/>
                <w:sz w:val="24"/>
                <w:szCs w:val="24"/>
              </w:rPr>
            </w:pPr>
            <w:r>
              <w:rPr>
                <w:sz w:val="22"/>
                <w:szCs w:val="22"/>
              </w:rPr>
              <w:t>Eindecken, Servieren, A</w:t>
            </w:r>
            <w:r>
              <w:rPr>
                <w:sz w:val="22"/>
                <w:szCs w:val="22"/>
              </w:rPr>
              <w:t>b</w:t>
            </w:r>
            <w:r>
              <w:rPr>
                <w:sz w:val="22"/>
                <w:szCs w:val="22"/>
              </w:rPr>
              <w:t>räumen, Reinigung der Gasträume</w:t>
            </w:r>
            <w:r w:rsidR="00D51DF3">
              <w:rPr>
                <w:sz w:val="22"/>
                <w:szCs w:val="22"/>
              </w:rPr>
              <w:t xml:space="preserve"> </w:t>
            </w:r>
            <w:r w:rsidRPr="00105FF2">
              <w:rPr>
                <w:color w:val="00B050"/>
                <w:sz w:val="22"/>
                <w:szCs w:val="22"/>
              </w:rPr>
              <w:sym w:font="Wingdings" w:char="F06C"/>
            </w:r>
            <w:r w:rsidRPr="0075698A">
              <w:rPr>
                <w:color w:val="FF0000"/>
                <w:sz w:val="22"/>
                <w:szCs w:val="22"/>
              </w:rPr>
              <w:sym w:font="Wingdings" w:char="F06C"/>
            </w:r>
          </w:p>
        </w:tc>
        <w:tc>
          <w:tcPr>
            <w:tcW w:w="2835" w:type="dxa"/>
            <w:vAlign w:val="center"/>
          </w:tcPr>
          <w:p w:rsidR="00B70491" w:rsidRDefault="00945D26" w:rsidP="00D477E1">
            <w:pPr>
              <w:jc w:val="center"/>
              <w:rPr>
                <w:sz w:val="22"/>
                <w:szCs w:val="22"/>
              </w:rPr>
            </w:pPr>
            <w:r>
              <w:rPr>
                <w:sz w:val="22"/>
                <w:szCs w:val="22"/>
              </w:rPr>
              <w:t xml:space="preserve">Guter Hauptschulabschluss </w:t>
            </w:r>
            <w:r w:rsidR="00B70491">
              <w:rPr>
                <w:sz w:val="22"/>
                <w:szCs w:val="22"/>
              </w:rPr>
              <w:t>oder</w:t>
            </w:r>
            <w:r>
              <w:rPr>
                <w:sz w:val="22"/>
                <w:szCs w:val="22"/>
              </w:rPr>
              <w:t xml:space="preserve"> </w:t>
            </w:r>
            <w:r w:rsidR="00B70491">
              <w:rPr>
                <w:sz w:val="22"/>
                <w:szCs w:val="22"/>
              </w:rPr>
              <w:t>mittlerer</w:t>
            </w:r>
          </w:p>
          <w:p w:rsidR="00B70491" w:rsidRPr="00FE2638" w:rsidRDefault="00B70491" w:rsidP="00D477E1">
            <w:pPr>
              <w:tabs>
                <w:tab w:val="left" w:pos="1454"/>
              </w:tabs>
              <w:jc w:val="center"/>
              <w:rPr>
                <w:color w:val="00B050"/>
                <w:sz w:val="24"/>
                <w:szCs w:val="24"/>
              </w:rPr>
            </w:pPr>
            <w:r>
              <w:rPr>
                <w:sz w:val="22"/>
                <w:szCs w:val="22"/>
              </w:rPr>
              <w:t>Bildungsabschluss</w:t>
            </w:r>
            <w:r w:rsidR="00D51DF3">
              <w:rPr>
                <w:sz w:val="22"/>
                <w:szCs w:val="22"/>
              </w:rPr>
              <w:t xml:space="preserve"> </w:t>
            </w:r>
            <w:r w:rsidRPr="00105FF2">
              <w:rPr>
                <w:color w:val="00B050"/>
                <w:sz w:val="22"/>
                <w:szCs w:val="22"/>
              </w:rPr>
              <w:sym w:font="Wingdings" w:char="F06C"/>
            </w:r>
            <w:r w:rsidRPr="00F277BC">
              <w:rPr>
                <w:color w:val="92D050"/>
                <w:sz w:val="22"/>
                <w:szCs w:val="22"/>
              </w:rPr>
              <w:sym w:font="Wingdings" w:char="F06C"/>
            </w:r>
          </w:p>
        </w:tc>
        <w:tc>
          <w:tcPr>
            <w:tcW w:w="2835" w:type="dxa"/>
            <w:vAlign w:val="center"/>
          </w:tcPr>
          <w:p w:rsidR="00B70491" w:rsidRDefault="00B70491" w:rsidP="00D477E1">
            <w:pPr>
              <w:jc w:val="center"/>
              <w:rPr>
                <w:sz w:val="22"/>
                <w:szCs w:val="22"/>
              </w:rPr>
            </w:pPr>
            <w:r>
              <w:rPr>
                <w:sz w:val="22"/>
                <w:szCs w:val="22"/>
              </w:rPr>
              <w:t>Überwachung</w:t>
            </w:r>
          </w:p>
          <w:p w:rsidR="00B70491" w:rsidRDefault="00B70491" w:rsidP="00D477E1">
            <w:pPr>
              <w:jc w:val="center"/>
              <w:rPr>
                <w:sz w:val="22"/>
                <w:szCs w:val="22"/>
              </w:rPr>
            </w:pPr>
            <w:r>
              <w:rPr>
                <w:sz w:val="22"/>
                <w:szCs w:val="22"/>
              </w:rPr>
              <w:t>von Qualitäts- und</w:t>
            </w:r>
          </w:p>
          <w:p w:rsidR="00B70491" w:rsidRPr="002F4B4D" w:rsidRDefault="00B70491" w:rsidP="00D477E1">
            <w:pPr>
              <w:jc w:val="center"/>
              <w:rPr>
                <w:sz w:val="22"/>
                <w:szCs w:val="22"/>
              </w:rPr>
            </w:pPr>
            <w:r>
              <w:rPr>
                <w:sz w:val="22"/>
                <w:szCs w:val="22"/>
              </w:rPr>
              <w:t xml:space="preserve">Hygienevorschriften </w:t>
            </w:r>
            <w:r w:rsidRPr="00F277BC">
              <w:rPr>
                <w:color w:val="92D050"/>
                <w:sz w:val="22"/>
                <w:szCs w:val="22"/>
              </w:rPr>
              <w:sym w:font="Wingdings" w:char="F06C"/>
            </w:r>
          </w:p>
        </w:tc>
      </w:tr>
      <w:tr w:rsidR="00B70491" w:rsidTr="00D80647">
        <w:trPr>
          <w:trHeight w:val="851"/>
        </w:trPr>
        <w:tc>
          <w:tcPr>
            <w:tcW w:w="2727" w:type="dxa"/>
            <w:vAlign w:val="center"/>
          </w:tcPr>
          <w:p w:rsidR="00B70491" w:rsidRDefault="00B70491" w:rsidP="00D477E1">
            <w:pPr>
              <w:jc w:val="center"/>
              <w:rPr>
                <w:sz w:val="22"/>
                <w:szCs w:val="22"/>
              </w:rPr>
            </w:pPr>
            <w:r>
              <w:rPr>
                <w:sz w:val="22"/>
                <w:szCs w:val="22"/>
              </w:rPr>
              <w:t>Mitarbeit bei Marketin</w:t>
            </w:r>
            <w:r>
              <w:rPr>
                <w:sz w:val="22"/>
                <w:szCs w:val="22"/>
              </w:rPr>
              <w:t>g</w:t>
            </w:r>
            <w:r>
              <w:rPr>
                <w:sz w:val="22"/>
                <w:szCs w:val="22"/>
              </w:rPr>
              <w:t>maßnahmen für</w:t>
            </w:r>
          </w:p>
          <w:p w:rsidR="00B70491" w:rsidRDefault="00B70491" w:rsidP="00D477E1">
            <w:pPr>
              <w:jc w:val="center"/>
              <w:rPr>
                <w:sz w:val="22"/>
                <w:szCs w:val="22"/>
              </w:rPr>
            </w:pPr>
            <w:r>
              <w:rPr>
                <w:sz w:val="22"/>
                <w:szCs w:val="22"/>
              </w:rPr>
              <w:t>das Unternehmen</w:t>
            </w:r>
            <w:r w:rsidR="00D51DF3">
              <w:rPr>
                <w:sz w:val="22"/>
                <w:szCs w:val="22"/>
              </w:rPr>
              <w:t xml:space="preserve"> </w:t>
            </w:r>
            <w:r w:rsidRPr="00F277BC">
              <w:rPr>
                <w:color w:val="92D050"/>
                <w:sz w:val="22"/>
                <w:szCs w:val="22"/>
              </w:rPr>
              <w:sym w:font="Wingdings" w:char="F06C"/>
            </w:r>
            <w:r w:rsidRPr="0075698A">
              <w:rPr>
                <w:color w:val="FF0000"/>
                <w:sz w:val="22"/>
                <w:szCs w:val="22"/>
              </w:rPr>
              <w:sym w:font="Wingdings" w:char="F06C"/>
            </w:r>
          </w:p>
        </w:tc>
        <w:tc>
          <w:tcPr>
            <w:tcW w:w="2835" w:type="dxa"/>
            <w:vAlign w:val="center"/>
          </w:tcPr>
          <w:p w:rsidR="00B70491" w:rsidRDefault="00B70491" w:rsidP="00D477E1">
            <w:pPr>
              <w:jc w:val="center"/>
              <w:rPr>
                <w:sz w:val="22"/>
                <w:szCs w:val="22"/>
              </w:rPr>
            </w:pPr>
            <w:r>
              <w:rPr>
                <w:sz w:val="22"/>
                <w:szCs w:val="22"/>
              </w:rPr>
              <w:t>Autobahnraststätten, Fast-Food-Ketten,</w:t>
            </w:r>
          </w:p>
          <w:p w:rsidR="00B70491" w:rsidRDefault="00B70491" w:rsidP="00D477E1">
            <w:pPr>
              <w:jc w:val="center"/>
              <w:rPr>
                <w:sz w:val="22"/>
                <w:szCs w:val="22"/>
              </w:rPr>
            </w:pPr>
            <w:r>
              <w:rPr>
                <w:sz w:val="22"/>
                <w:szCs w:val="22"/>
              </w:rPr>
              <w:t>Kantinen, Cateringunte</w:t>
            </w:r>
            <w:r>
              <w:rPr>
                <w:sz w:val="22"/>
                <w:szCs w:val="22"/>
              </w:rPr>
              <w:t>r</w:t>
            </w:r>
            <w:r>
              <w:rPr>
                <w:sz w:val="22"/>
                <w:szCs w:val="22"/>
              </w:rPr>
              <w:t>nehmen</w:t>
            </w:r>
            <w:r w:rsidR="00D51DF3">
              <w:rPr>
                <w:sz w:val="22"/>
                <w:szCs w:val="22"/>
              </w:rPr>
              <w:t xml:space="preserve"> </w:t>
            </w:r>
            <w:r w:rsidRPr="00F277BC">
              <w:rPr>
                <w:color w:val="92D050"/>
                <w:sz w:val="22"/>
                <w:szCs w:val="22"/>
              </w:rPr>
              <w:sym w:font="Wingdings" w:char="F06C"/>
            </w:r>
          </w:p>
        </w:tc>
        <w:tc>
          <w:tcPr>
            <w:tcW w:w="2835" w:type="dxa"/>
            <w:vAlign w:val="center"/>
          </w:tcPr>
          <w:p w:rsidR="00B70491" w:rsidRDefault="00B70491" w:rsidP="00D477E1">
            <w:pPr>
              <w:jc w:val="center"/>
              <w:rPr>
                <w:sz w:val="22"/>
                <w:szCs w:val="22"/>
              </w:rPr>
            </w:pPr>
            <w:r>
              <w:rPr>
                <w:sz w:val="22"/>
                <w:szCs w:val="22"/>
              </w:rPr>
              <w:t>Begabung für Symmetrie,</w:t>
            </w:r>
          </w:p>
          <w:p w:rsidR="00B70491" w:rsidRDefault="00B70491" w:rsidP="00D477E1">
            <w:pPr>
              <w:jc w:val="center"/>
              <w:rPr>
                <w:sz w:val="22"/>
                <w:szCs w:val="22"/>
              </w:rPr>
            </w:pPr>
            <w:r>
              <w:rPr>
                <w:noProof/>
                <w:sz w:val="24"/>
                <w:szCs w:val="24"/>
              </w:rPr>
              <w:drawing>
                <wp:anchor distT="0" distB="0" distL="114300" distR="114300" simplePos="0" relativeHeight="252113920" behindDoc="0" locked="1" layoutInCell="1" allowOverlap="1" wp14:anchorId="121C7570" wp14:editId="68D20015">
                  <wp:simplePos x="0" y="0"/>
                  <wp:positionH relativeFrom="column">
                    <wp:posOffset>1890395</wp:posOffset>
                  </wp:positionH>
                  <wp:positionV relativeFrom="paragraph">
                    <wp:posOffset>311150</wp:posOffset>
                  </wp:positionV>
                  <wp:extent cx="932180" cy="1076325"/>
                  <wp:effectExtent l="152400" t="133350" r="153670" b="123825"/>
                  <wp:wrapNone/>
                  <wp:docPr id="4832" name="Grafik 4832" descr="E:\Bilder Biberach\Tüte-gan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ilder Biberach\Tüte-ganz.jpg"/>
                          <pic:cNvPicPr>
                            <a:picLocks noChangeAspect="1" noChangeArrowheads="1"/>
                          </pic:cNvPicPr>
                        </pic:nvPicPr>
                        <pic:blipFill rotWithShape="1">
                          <a:blip r:embed="rId176" cstate="print">
                            <a:extLst>
                              <a:ext uri="{28A0092B-C50C-407E-A947-70E740481C1C}">
                                <a14:useLocalDpi xmlns:a14="http://schemas.microsoft.com/office/drawing/2010/main" val="0"/>
                              </a:ext>
                            </a:extLst>
                          </a:blip>
                          <a:srcRect l="10784" t="-759" r="19797" b="1"/>
                          <a:stretch/>
                        </pic:blipFill>
                        <pic:spPr bwMode="auto">
                          <a:xfrm rot="1092821">
                            <a:off x="0" y="0"/>
                            <a:ext cx="932180" cy="1076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sz w:val="22"/>
                <w:szCs w:val="22"/>
              </w:rPr>
              <w:t>gute Merkfähigkeit</w:t>
            </w:r>
            <w:r w:rsidR="00D51DF3">
              <w:rPr>
                <w:sz w:val="22"/>
                <w:szCs w:val="22"/>
              </w:rPr>
              <w:t xml:space="preserve"> </w:t>
            </w:r>
            <w:r w:rsidRPr="00F277BC">
              <w:rPr>
                <w:color w:val="92D050"/>
                <w:sz w:val="22"/>
                <w:szCs w:val="22"/>
              </w:rPr>
              <w:sym w:font="Wingdings" w:char="F06C"/>
            </w:r>
          </w:p>
        </w:tc>
      </w:tr>
      <w:tr w:rsidR="00B70491" w:rsidTr="00D80647">
        <w:trPr>
          <w:trHeight w:val="851"/>
        </w:trPr>
        <w:tc>
          <w:tcPr>
            <w:tcW w:w="2727" w:type="dxa"/>
            <w:vAlign w:val="center"/>
          </w:tcPr>
          <w:p w:rsidR="00B70491" w:rsidRDefault="00B70491" w:rsidP="00D477E1">
            <w:pPr>
              <w:jc w:val="center"/>
              <w:rPr>
                <w:sz w:val="22"/>
                <w:szCs w:val="22"/>
              </w:rPr>
            </w:pPr>
            <w:r>
              <w:rPr>
                <w:sz w:val="22"/>
                <w:szCs w:val="22"/>
              </w:rPr>
              <w:t>Auch ein Kunde, der nur einmal kommt,</w:t>
            </w:r>
          </w:p>
          <w:p w:rsidR="00B70491" w:rsidRDefault="00B70491" w:rsidP="00D477E1">
            <w:pPr>
              <w:jc w:val="center"/>
              <w:rPr>
                <w:sz w:val="22"/>
                <w:szCs w:val="22"/>
              </w:rPr>
            </w:pPr>
            <w:r>
              <w:rPr>
                <w:sz w:val="22"/>
                <w:szCs w:val="22"/>
              </w:rPr>
              <w:t>ist wichtig.</w:t>
            </w:r>
            <w:r w:rsidRPr="00F277BC">
              <w:rPr>
                <w:color w:val="92D050"/>
                <w:sz w:val="22"/>
                <w:szCs w:val="22"/>
              </w:rPr>
              <w:t xml:space="preserve"> </w:t>
            </w:r>
            <w:r w:rsidRPr="00F277BC">
              <w:rPr>
                <w:color w:val="92D050"/>
                <w:sz w:val="22"/>
                <w:szCs w:val="22"/>
              </w:rPr>
              <w:sym w:font="Wingdings" w:char="F06C"/>
            </w:r>
          </w:p>
        </w:tc>
        <w:tc>
          <w:tcPr>
            <w:tcW w:w="2835" w:type="dxa"/>
            <w:vAlign w:val="center"/>
          </w:tcPr>
          <w:p w:rsidR="00B70491" w:rsidRDefault="00B70491" w:rsidP="00D477E1">
            <w:pPr>
              <w:jc w:val="center"/>
              <w:rPr>
                <w:sz w:val="22"/>
                <w:szCs w:val="22"/>
              </w:rPr>
            </w:pPr>
            <w:r>
              <w:rPr>
                <w:sz w:val="22"/>
                <w:szCs w:val="22"/>
              </w:rPr>
              <w:t>In jeder Filiale gibt es ein möglichst einheitliches A</w:t>
            </w:r>
            <w:r>
              <w:rPr>
                <w:sz w:val="22"/>
                <w:szCs w:val="22"/>
              </w:rPr>
              <w:t>n</w:t>
            </w:r>
            <w:r>
              <w:rPr>
                <w:sz w:val="22"/>
                <w:szCs w:val="22"/>
              </w:rPr>
              <w:t>gebot.</w:t>
            </w:r>
            <w:r w:rsidRPr="00F277BC">
              <w:rPr>
                <w:color w:val="92D050"/>
                <w:sz w:val="22"/>
                <w:szCs w:val="22"/>
              </w:rPr>
              <w:t xml:space="preserve"> </w:t>
            </w:r>
            <w:r w:rsidRPr="00F277BC">
              <w:rPr>
                <w:color w:val="92D050"/>
                <w:sz w:val="22"/>
                <w:szCs w:val="22"/>
              </w:rPr>
              <w:sym w:font="Wingdings" w:char="F06C"/>
            </w:r>
          </w:p>
        </w:tc>
        <w:tc>
          <w:tcPr>
            <w:tcW w:w="2835" w:type="dxa"/>
            <w:vAlign w:val="center"/>
          </w:tcPr>
          <w:p w:rsidR="00B70491" w:rsidRDefault="00B70491" w:rsidP="00D51DF3">
            <w:pPr>
              <w:jc w:val="center"/>
              <w:rPr>
                <w:sz w:val="22"/>
                <w:szCs w:val="22"/>
              </w:rPr>
            </w:pPr>
            <w:r>
              <w:rPr>
                <w:sz w:val="22"/>
                <w:szCs w:val="22"/>
              </w:rPr>
              <w:t>Zum Teil hoher Andrang bei der Essensausgabe, in Sto</w:t>
            </w:r>
            <w:r>
              <w:rPr>
                <w:sz w:val="22"/>
                <w:szCs w:val="22"/>
              </w:rPr>
              <w:t>ß</w:t>
            </w:r>
            <w:r>
              <w:rPr>
                <w:sz w:val="22"/>
                <w:szCs w:val="22"/>
              </w:rPr>
              <w:t>zeiten ruhig bleiben</w:t>
            </w:r>
            <w:r w:rsidR="00D51DF3">
              <w:rPr>
                <w:sz w:val="22"/>
                <w:szCs w:val="22"/>
              </w:rPr>
              <w:t xml:space="preserve"> </w:t>
            </w:r>
            <w:r w:rsidRPr="00F277BC">
              <w:rPr>
                <w:color w:val="92D050"/>
                <w:sz w:val="22"/>
                <w:szCs w:val="22"/>
              </w:rPr>
              <w:sym w:font="Wingdings" w:char="F06C"/>
            </w:r>
          </w:p>
        </w:tc>
      </w:tr>
    </w:tbl>
    <w:p w:rsidR="00B70491" w:rsidRDefault="00B70491" w:rsidP="00B70491"/>
    <w:p w:rsidR="00B70491" w:rsidRDefault="00B70491" w:rsidP="00B7049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0491"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B70491" w:rsidRDefault="00B70491" w:rsidP="00D477E1">
            <w:pPr>
              <w:pStyle w:val="Tabelle6pt"/>
              <w:rPr>
                <w:color w:val="000000"/>
              </w:rPr>
            </w:pPr>
            <w:r>
              <w:lastRenderedPageBreak/>
              <w:br w:type="page"/>
              <w:t>Lernfeld</w:t>
            </w:r>
          </w:p>
          <w:p w:rsidR="00B70491" w:rsidRDefault="00B70491" w:rsidP="00D477E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70491" w:rsidRDefault="00B70491" w:rsidP="00D477E1">
            <w:pPr>
              <w:pStyle w:val="Tabelle6pt"/>
              <w:rPr>
                <w:color w:val="000000"/>
              </w:rPr>
            </w:pPr>
            <w:r>
              <w:t>Titel</w:t>
            </w:r>
          </w:p>
          <w:p w:rsidR="00B70491" w:rsidRDefault="00B70491" w:rsidP="00D477E1">
            <w:pPr>
              <w:pStyle w:val="TabelleKopflinks"/>
            </w:pPr>
            <w:r>
              <w:t>Berufe in der Gastronomie – Teil II</w:t>
            </w:r>
          </w:p>
        </w:tc>
        <w:tc>
          <w:tcPr>
            <w:tcW w:w="188" w:type="dxa"/>
            <w:vMerge w:val="restart"/>
            <w:tcBorders>
              <w:top w:val="nil"/>
              <w:left w:val="single" w:sz="4" w:space="0" w:color="auto"/>
              <w:bottom w:val="nil"/>
              <w:right w:val="single" w:sz="4" w:space="0" w:color="auto"/>
            </w:tcBorders>
            <w:shd w:val="clear" w:color="auto" w:fill="FFFFFF"/>
          </w:tcPr>
          <w:p w:rsidR="00B70491" w:rsidRPr="004B658C" w:rsidRDefault="00B70491" w:rsidP="00D477E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0491" w:rsidRPr="009A3177" w:rsidRDefault="00B70491" w:rsidP="00D477E1">
            <w:pPr>
              <w:jc w:val="center"/>
              <w:rPr>
                <w:rFonts w:cs="Times New Roman"/>
                <w:b/>
                <w:lang w:eastAsia="de-DE"/>
              </w:rPr>
            </w:pPr>
            <w:r w:rsidRPr="009A3177">
              <w:rPr>
                <w:rFonts w:cs="Times New Roman"/>
                <w:b/>
                <w:lang w:eastAsia="de-DE"/>
              </w:rPr>
              <w:t xml:space="preserve">Ernährung </w:t>
            </w:r>
          </w:p>
          <w:p w:rsidR="00B70491" w:rsidRPr="009A3177" w:rsidRDefault="00B70491" w:rsidP="00D477E1">
            <w:pPr>
              <w:jc w:val="center"/>
              <w:rPr>
                <w:rFonts w:cs="Times New Roman"/>
                <w:b/>
                <w:lang w:eastAsia="de-DE"/>
              </w:rPr>
            </w:pPr>
            <w:r w:rsidRPr="009A3177">
              <w:rPr>
                <w:rFonts w:cs="Times New Roman"/>
                <w:b/>
                <w:lang w:eastAsia="de-DE"/>
              </w:rPr>
              <w:t>und Gastronomie</w:t>
            </w:r>
          </w:p>
          <w:p w:rsidR="00B70491" w:rsidRPr="00B51DE9" w:rsidRDefault="00B70491" w:rsidP="00D477E1">
            <w:pPr>
              <w:pStyle w:val="TabelleKopfmitte"/>
              <w:rPr>
                <w:rFonts w:eastAsia="Calibri"/>
              </w:rPr>
            </w:pPr>
            <w:r>
              <w:t>EG1.01.04.08</w:t>
            </w:r>
          </w:p>
        </w:tc>
      </w:tr>
      <w:tr w:rsidR="00B70491" w:rsidRPr="00B51DE9" w:rsidTr="00D477E1">
        <w:tc>
          <w:tcPr>
            <w:tcW w:w="7348" w:type="dxa"/>
            <w:gridSpan w:val="3"/>
            <w:tcBorders>
              <w:left w:val="single" w:sz="4" w:space="0" w:color="auto"/>
              <w:bottom w:val="single" w:sz="4" w:space="0" w:color="auto"/>
              <w:right w:val="single" w:sz="4" w:space="0" w:color="auto"/>
            </w:tcBorders>
            <w:shd w:val="clear" w:color="auto" w:fill="auto"/>
            <w:hideMark/>
          </w:tcPr>
          <w:p w:rsidR="00B70491" w:rsidRPr="004B658C" w:rsidRDefault="00B70491" w:rsidP="00D477E1">
            <w:pPr>
              <w:pStyle w:val="Tabelle6pt"/>
            </w:pPr>
            <w:r>
              <w:t>Kompetenzbereiche:</w:t>
            </w:r>
          </w:p>
          <w:p w:rsidR="00B70491" w:rsidRPr="00D43B26" w:rsidRDefault="00B70491" w:rsidP="00B70491">
            <w:pPr>
              <w:pStyle w:val="Kopf8ptafz"/>
              <w:ind w:left="227" w:hanging="170"/>
              <w:rPr>
                <w:szCs w:val="16"/>
              </w:rPr>
            </w:pPr>
            <w:r w:rsidRPr="00D43B26">
              <w:rPr>
                <w:szCs w:val="16"/>
              </w:rPr>
              <w:t>Ich kann mich in de</w:t>
            </w:r>
            <w:r>
              <w:rPr>
                <w:szCs w:val="16"/>
              </w:rPr>
              <w:t>n Fachräumen der Schule zurecht</w:t>
            </w:r>
            <w:r w:rsidRPr="00D43B26">
              <w:rPr>
                <w:szCs w:val="16"/>
              </w:rPr>
              <w:t>finden und habe einen Überblick über die unte</w:t>
            </w:r>
            <w:r w:rsidRPr="00D43B26">
              <w:rPr>
                <w:szCs w:val="16"/>
              </w:rPr>
              <w:t>r</w:t>
            </w:r>
            <w:r w:rsidRPr="00D43B26">
              <w:rPr>
                <w:szCs w:val="16"/>
              </w:rPr>
              <w:t>schiedlichen Arbeitsmaterialien und deren Einsatzmöglichkeiten.</w:t>
            </w:r>
          </w:p>
          <w:p w:rsidR="00B70491" w:rsidRPr="00D43B26" w:rsidRDefault="00B70491" w:rsidP="00B70491">
            <w:pPr>
              <w:pStyle w:val="Kopf8ptafz"/>
              <w:ind w:left="227" w:hanging="170"/>
              <w:rPr>
                <w:szCs w:val="16"/>
              </w:rPr>
            </w:pPr>
            <w:r w:rsidRPr="00D43B26">
              <w:rPr>
                <w:szCs w:val="16"/>
              </w:rPr>
              <w:t>Ich kann die Aufgaben als Dienstleister und Gastgeber wahrnehmen und Aufgaben eigenverantwortlich und selbstständig durchführen.</w:t>
            </w:r>
          </w:p>
          <w:p w:rsidR="00B70491" w:rsidRPr="00D43B26" w:rsidRDefault="00B70491" w:rsidP="00B70491">
            <w:pPr>
              <w:pStyle w:val="Kopf8ptafz"/>
              <w:ind w:left="227" w:hanging="170"/>
              <w:rPr>
                <w:szCs w:val="16"/>
              </w:rPr>
            </w:pPr>
            <w:r w:rsidRPr="00D43B26">
              <w:rPr>
                <w:szCs w:val="16"/>
              </w:rPr>
              <w:t>Ich kann in der Gruppe kommunizieren und vereinbarte Regeln einhalten.</w:t>
            </w:r>
          </w:p>
          <w:p w:rsidR="00B70491" w:rsidRPr="00390422" w:rsidRDefault="00B70491" w:rsidP="00B70491">
            <w:pPr>
              <w:pStyle w:val="Kopf8ptafz"/>
              <w:ind w:left="227" w:hanging="170"/>
            </w:pPr>
            <w:r w:rsidRPr="00D43B26">
              <w:rPr>
                <w:szCs w:val="16"/>
              </w:rPr>
              <w:t>Ich kann Arbeitsabläufe lesen und verstehen.</w:t>
            </w:r>
          </w:p>
        </w:tc>
        <w:tc>
          <w:tcPr>
            <w:tcW w:w="188" w:type="dxa"/>
            <w:vMerge/>
            <w:tcBorders>
              <w:left w:val="single" w:sz="4" w:space="0" w:color="auto"/>
              <w:bottom w:val="nil"/>
              <w:right w:val="nil"/>
            </w:tcBorders>
            <w:vAlign w:val="center"/>
            <w:hideMark/>
          </w:tcPr>
          <w:p w:rsidR="00B70491" w:rsidRDefault="00B70491" w:rsidP="00D477E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0491" w:rsidRPr="00B51DE9" w:rsidTr="00D477E1">
              <w:trPr>
                <w:trHeight w:val="284"/>
              </w:trPr>
              <w:tc>
                <w:tcPr>
                  <w:tcW w:w="2090" w:type="dxa"/>
                  <w:shd w:val="clear" w:color="auto" w:fill="auto"/>
                </w:tcPr>
                <w:p w:rsidR="00B70491" w:rsidRPr="00B51DE9" w:rsidRDefault="00B70491" w:rsidP="00D477E1">
                  <w:pPr>
                    <w:pStyle w:val="Textkrpermitte"/>
                  </w:pPr>
                  <w:proofErr w:type="spellStart"/>
                  <w:r w:rsidRPr="00B51DE9">
                    <w:t>LernPROJEKT</w:t>
                  </w:r>
                  <w:proofErr w:type="spellEnd"/>
                </w:p>
              </w:tc>
            </w:tr>
            <w:tr w:rsidR="00B70491" w:rsidRPr="00B51DE9" w:rsidTr="00D477E1">
              <w:trPr>
                <w:trHeight w:val="284"/>
              </w:trPr>
              <w:tc>
                <w:tcPr>
                  <w:tcW w:w="2090" w:type="dxa"/>
                  <w:tcBorders>
                    <w:bottom w:val="single" w:sz="4" w:space="0" w:color="auto"/>
                  </w:tcBorders>
                  <w:shd w:val="clear" w:color="auto" w:fill="auto"/>
                </w:tcPr>
                <w:p w:rsidR="00B70491" w:rsidRPr="00B51DE9" w:rsidRDefault="00B70491" w:rsidP="00D477E1">
                  <w:pPr>
                    <w:pStyle w:val="Textkrpermitte"/>
                  </w:pPr>
                  <w:proofErr w:type="spellStart"/>
                  <w:r w:rsidRPr="00B51DE9">
                    <w:t>LernTHEMA</w:t>
                  </w:r>
                  <w:proofErr w:type="spellEnd"/>
                </w:p>
              </w:tc>
            </w:tr>
            <w:tr w:rsidR="00B70491" w:rsidRPr="00B51DE9" w:rsidTr="00D477E1">
              <w:trPr>
                <w:trHeight w:val="284"/>
              </w:trPr>
              <w:tc>
                <w:tcPr>
                  <w:tcW w:w="2090" w:type="dxa"/>
                  <w:tcBorders>
                    <w:bottom w:val="nil"/>
                  </w:tcBorders>
                  <w:shd w:val="clear" w:color="auto" w:fill="D9D9D9" w:themeFill="background1" w:themeFillShade="D9"/>
                </w:tcPr>
                <w:p w:rsidR="00B70491" w:rsidRPr="00B51DE9" w:rsidRDefault="00B70491" w:rsidP="00D477E1">
                  <w:pPr>
                    <w:pStyle w:val="TabelleKopfmitte"/>
                  </w:pPr>
                  <w:proofErr w:type="spellStart"/>
                  <w:r w:rsidRPr="00B51DE9">
                    <w:t>LernSCHRITT</w:t>
                  </w:r>
                  <w:proofErr w:type="spellEnd"/>
                </w:p>
              </w:tc>
            </w:tr>
          </w:tbl>
          <w:p w:rsidR="00B70491" w:rsidRPr="00B51DE9" w:rsidRDefault="00B70491" w:rsidP="00D477E1"/>
        </w:tc>
      </w:tr>
      <w:tr w:rsidR="00B70491" w:rsidRPr="00B51DE9" w:rsidTr="00D477E1">
        <w:trPr>
          <w:trHeight w:val="149"/>
        </w:trPr>
        <w:tc>
          <w:tcPr>
            <w:tcW w:w="7348" w:type="dxa"/>
            <w:gridSpan w:val="3"/>
            <w:tcBorders>
              <w:top w:val="single" w:sz="4" w:space="0" w:color="auto"/>
              <w:left w:val="nil"/>
              <w:right w:val="nil"/>
            </w:tcBorders>
          </w:tcPr>
          <w:p w:rsidR="00B70491" w:rsidRPr="00B51DE9" w:rsidRDefault="00B70491" w:rsidP="00D477E1"/>
        </w:tc>
        <w:tc>
          <w:tcPr>
            <w:tcW w:w="196" w:type="dxa"/>
            <w:gridSpan w:val="2"/>
            <w:tcBorders>
              <w:top w:val="nil"/>
              <w:left w:val="nil"/>
              <w:right w:val="nil"/>
            </w:tcBorders>
          </w:tcPr>
          <w:p w:rsidR="00B70491" w:rsidRPr="00B51DE9" w:rsidRDefault="00B70491" w:rsidP="00D477E1"/>
        </w:tc>
        <w:tc>
          <w:tcPr>
            <w:tcW w:w="2095" w:type="dxa"/>
            <w:tcBorders>
              <w:top w:val="single" w:sz="4" w:space="0" w:color="auto"/>
              <w:left w:val="nil"/>
              <w:right w:val="nil"/>
            </w:tcBorders>
          </w:tcPr>
          <w:p w:rsidR="00B70491" w:rsidRPr="00B51DE9" w:rsidRDefault="00B70491" w:rsidP="00D477E1"/>
        </w:tc>
      </w:tr>
      <w:tr w:rsidR="00B70491" w:rsidRPr="00B51DE9" w:rsidTr="00D477E1">
        <w:trPr>
          <w:trHeight w:val="443"/>
        </w:trPr>
        <w:tc>
          <w:tcPr>
            <w:tcW w:w="4818" w:type="dxa"/>
            <w:gridSpan w:val="2"/>
            <w:vMerge w:val="restart"/>
            <w:tcBorders>
              <w:left w:val="single" w:sz="4" w:space="0" w:color="auto"/>
              <w:right w:val="single" w:sz="4" w:space="0" w:color="auto"/>
            </w:tcBorders>
          </w:tcPr>
          <w:p w:rsidR="00B70491" w:rsidRPr="004B658C" w:rsidRDefault="00B70491" w:rsidP="00D477E1">
            <w:pPr>
              <w:pStyle w:val="Tabelle6pt"/>
            </w:pPr>
            <w:r>
              <w:t>Kompetenzen:</w:t>
            </w:r>
          </w:p>
          <w:p w:rsidR="00B70491" w:rsidRDefault="00B70491" w:rsidP="00B70491">
            <w:pPr>
              <w:pStyle w:val="Kopf8ptafz"/>
              <w:ind w:left="227" w:hanging="170"/>
            </w:pPr>
            <w:r>
              <w:t>Ich kann Aufgaben der Berufe in der Gastronomie in der Praxis an einem Beispiel durchführen.</w:t>
            </w:r>
          </w:p>
          <w:p w:rsidR="00B70491" w:rsidRDefault="00B70491" w:rsidP="00B70491">
            <w:pPr>
              <w:pStyle w:val="Kopf8ptafz"/>
              <w:ind w:left="227" w:hanging="170"/>
            </w:pPr>
            <w:r w:rsidRPr="00571E74">
              <w:rPr>
                <w:i/>
              </w:rPr>
              <w:t>Ich kann mich auf meine Aufgabe konzentrieren.</w:t>
            </w:r>
          </w:p>
        </w:tc>
        <w:tc>
          <w:tcPr>
            <w:tcW w:w="4821" w:type="dxa"/>
            <w:gridSpan w:val="4"/>
            <w:tcBorders>
              <w:left w:val="single" w:sz="4" w:space="0" w:color="auto"/>
              <w:right w:val="single" w:sz="4" w:space="0" w:color="auto"/>
            </w:tcBorders>
          </w:tcPr>
          <w:p w:rsidR="00B70491" w:rsidRDefault="00B70491" w:rsidP="00D477E1">
            <w:pPr>
              <w:pStyle w:val="Tabelle6pt"/>
            </w:pPr>
            <w:r>
              <w:t>Was Sie schon können sollten:</w:t>
            </w:r>
          </w:p>
          <w:p w:rsidR="00B70491" w:rsidRPr="00234B66" w:rsidRDefault="00B70491" w:rsidP="00B81186">
            <w:pPr>
              <w:pStyle w:val="Kopf8ptafz"/>
              <w:numPr>
                <w:ilvl w:val="0"/>
                <w:numId w:val="0"/>
              </w:numPr>
              <w:ind w:left="227"/>
            </w:pPr>
          </w:p>
        </w:tc>
      </w:tr>
      <w:tr w:rsidR="00B70491" w:rsidRPr="00B51DE9" w:rsidTr="00D477E1">
        <w:trPr>
          <w:trHeight w:val="443"/>
        </w:trPr>
        <w:tc>
          <w:tcPr>
            <w:tcW w:w="4818" w:type="dxa"/>
            <w:gridSpan w:val="2"/>
            <w:vMerge/>
            <w:tcBorders>
              <w:left w:val="single" w:sz="4" w:space="0" w:color="auto"/>
              <w:right w:val="single" w:sz="4" w:space="0" w:color="auto"/>
            </w:tcBorders>
          </w:tcPr>
          <w:p w:rsidR="00B70491" w:rsidRDefault="00B70491" w:rsidP="00D477E1">
            <w:pPr>
              <w:pStyle w:val="Tabelle6pt"/>
            </w:pPr>
          </w:p>
        </w:tc>
        <w:tc>
          <w:tcPr>
            <w:tcW w:w="4821" w:type="dxa"/>
            <w:gridSpan w:val="4"/>
            <w:tcBorders>
              <w:left w:val="single" w:sz="4" w:space="0" w:color="auto"/>
              <w:right w:val="single" w:sz="4" w:space="0" w:color="auto"/>
            </w:tcBorders>
          </w:tcPr>
          <w:p w:rsidR="00B70491" w:rsidRDefault="00B70491" w:rsidP="00D477E1">
            <w:pPr>
              <w:pStyle w:val="Tabelle6pt"/>
            </w:pPr>
            <w:r>
              <w:t>Wofür Sie das benötigen:</w:t>
            </w:r>
          </w:p>
          <w:p w:rsidR="00B70491" w:rsidRDefault="00B70491" w:rsidP="00B70491">
            <w:pPr>
              <w:pStyle w:val="Kopf8ptafz"/>
              <w:ind w:left="227" w:hanging="170"/>
            </w:pPr>
            <w:r>
              <w:t>Berufsorientierung</w:t>
            </w:r>
          </w:p>
        </w:tc>
      </w:tr>
      <w:tr w:rsidR="00B70491" w:rsidRPr="00B51DE9" w:rsidTr="00D477E1">
        <w:trPr>
          <w:trHeight w:val="443"/>
        </w:trPr>
        <w:tc>
          <w:tcPr>
            <w:tcW w:w="4818" w:type="dxa"/>
            <w:gridSpan w:val="2"/>
            <w:vMerge/>
            <w:tcBorders>
              <w:left w:val="single" w:sz="4" w:space="0" w:color="auto"/>
              <w:right w:val="single" w:sz="4" w:space="0" w:color="auto"/>
            </w:tcBorders>
          </w:tcPr>
          <w:p w:rsidR="00B70491" w:rsidRDefault="00B70491" w:rsidP="00D477E1">
            <w:pPr>
              <w:pStyle w:val="Tabelle6pt"/>
            </w:pPr>
          </w:p>
        </w:tc>
        <w:tc>
          <w:tcPr>
            <w:tcW w:w="4821" w:type="dxa"/>
            <w:gridSpan w:val="4"/>
            <w:tcBorders>
              <w:left w:val="single" w:sz="4" w:space="0" w:color="auto"/>
              <w:right w:val="single" w:sz="4" w:space="0" w:color="auto"/>
            </w:tcBorders>
          </w:tcPr>
          <w:p w:rsidR="00B70491" w:rsidRDefault="00B70491" w:rsidP="00D477E1">
            <w:pPr>
              <w:pStyle w:val="Tabelle6pt"/>
            </w:pPr>
            <w:r>
              <w:t>Wie Sie Ihr Können prüfen können:</w:t>
            </w:r>
          </w:p>
          <w:p w:rsidR="00B70491" w:rsidRPr="00234B66" w:rsidRDefault="00B70491" w:rsidP="00B81186">
            <w:pPr>
              <w:pStyle w:val="Kopf8ptafz"/>
              <w:numPr>
                <w:ilvl w:val="0"/>
                <w:numId w:val="0"/>
              </w:numPr>
              <w:ind w:left="227"/>
            </w:pPr>
          </w:p>
        </w:tc>
      </w:tr>
    </w:tbl>
    <w:p w:rsidR="00B70491" w:rsidRDefault="00D80647" w:rsidP="00B70491">
      <w:pPr>
        <w:pStyle w:val="Abstandszeile"/>
      </w:pPr>
      <w:r>
        <w:rPr>
          <w:noProof/>
          <w:sz w:val="24"/>
        </w:rPr>
        <w:drawing>
          <wp:anchor distT="0" distB="0" distL="114300" distR="114300" simplePos="0" relativeHeight="252119040" behindDoc="0" locked="0" layoutInCell="0" allowOverlap="1" wp14:anchorId="5B5A20E2" wp14:editId="2BAC7696">
            <wp:simplePos x="0" y="0"/>
            <wp:positionH relativeFrom="rightMargin">
              <wp:posOffset>107950</wp:posOffset>
            </wp:positionH>
            <wp:positionV relativeFrom="paragraph">
              <wp:posOffset>74295</wp:posOffset>
            </wp:positionV>
            <wp:extent cx="349885" cy="320675"/>
            <wp:effectExtent l="0" t="0" r="0" b="3175"/>
            <wp:wrapNone/>
            <wp:docPr id="483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20064" behindDoc="0" locked="0" layoutInCell="0" allowOverlap="1" wp14:anchorId="124E3555" wp14:editId="5D60B360">
            <wp:simplePos x="0" y="0"/>
            <wp:positionH relativeFrom="rightMargin">
              <wp:posOffset>467995</wp:posOffset>
            </wp:positionH>
            <wp:positionV relativeFrom="paragraph">
              <wp:posOffset>73660</wp:posOffset>
            </wp:positionV>
            <wp:extent cx="349885" cy="320675"/>
            <wp:effectExtent l="0" t="0" r="0" b="3175"/>
            <wp:wrapNone/>
            <wp:docPr id="483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121088" behindDoc="0" locked="0" layoutInCell="0" allowOverlap="1" wp14:anchorId="61CE5E3D" wp14:editId="4502275F">
            <wp:simplePos x="0" y="0"/>
            <wp:positionH relativeFrom="rightMargin">
              <wp:posOffset>828040</wp:posOffset>
            </wp:positionH>
            <wp:positionV relativeFrom="paragraph">
              <wp:posOffset>73881</wp:posOffset>
            </wp:positionV>
            <wp:extent cx="348615" cy="320040"/>
            <wp:effectExtent l="0" t="0" r="0" b="3810"/>
            <wp:wrapNone/>
            <wp:docPr id="483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0491" w:rsidRPr="00E54A29" w:rsidRDefault="00B70491" w:rsidP="00B70491">
      <w:pPr>
        <w:pStyle w:val="Abstandszeile"/>
        <w:rPr>
          <w:rStyle w:val="Fett"/>
          <w:b w:val="0"/>
          <w:bCs w:val="0"/>
          <w:noProof/>
          <w:sz w:val="28"/>
          <w:szCs w:val="28"/>
        </w:rPr>
      </w:pPr>
      <w:r w:rsidRPr="001713D5">
        <w:rPr>
          <w:rStyle w:val="Fett"/>
          <w:sz w:val="20"/>
        </w:rPr>
        <w:t>Impuls für den Einstieg:</w:t>
      </w:r>
      <w:r w:rsidRPr="008636F2">
        <w:rPr>
          <w:noProof/>
          <w:sz w:val="28"/>
          <w:szCs w:val="28"/>
        </w:rPr>
        <w:t xml:space="preserve"> </w:t>
      </w:r>
    </w:p>
    <w:p w:rsidR="00B70491" w:rsidRPr="00E54A29" w:rsidRDefault="00B70491" w:rsidP="00B70491">
      <w:pPr>
        <w:pStyle w:val="Abstandszeile"/>
        <w:rPr>
          <w:sz w:val="20"/>
        </w:rPr>
      </w:pPr>
      <w:r w:rsidRPr="002C24E1">
        <w:rPr>
          <w:noProof/>
          <w:sz w:val="24"/>
          <w:szCs w:val="24"/>
        </w:rPr>
        <mc:AlternateContent>
          <mc:Choice Requires="wps">
            <w:drawing>
              <wp:inline distT="0" distB="0" distL="0" distR="0" wp14:anchorId="7EAD3FD9" wp14:editId="57776DF4">
                <wp:extent cx="2095500" cy="1358900"/>
                <wp:effectExtent l="57150" t="57150" r="38100" b="50800"/>
                <wp:docPr id="4812" name="Abgerundetes Rechteck 4812"/>
                <wp:cNvGraphicFramePr/>
                <a:graphic xmlns:a="http://schemas.openxmlformats.org/drawingml/2006/main">
                  <a:graphicData uri="http://schemas.microsoft.com/office/word/2010/wordprocessingShape">
                    <wps:wsp>
                      <wps:cNvSpPr/>
                      <wps:spPr>
                        <a:xfrm>
                          <a:off x="0" y="0"/>
                          <a:ext cx="2095500" cy="1358900"/>
                        </a:xfrm>
                        <a:prstGeom prst="roundRect">
                          <a:avLst/>
                        </a:prstGeom>
                        <a:gradFill flip="none" rotWithShape="1">
                          <a:gsLst>
                            <a:gs pos="17000">
                              <a:schemeClr val="accent3">
                                <a:lumMod val="20000"/>
                                <a:lumOff val="80000"/>
                              </a:schemeClr>
                            </a:gs>
                            <a:gs pos="73000">
                              <a:srgbClr val="CCFFCC"/>
                            </a:gs>
                            <a:gs pos="94000">
                              <a:schemeClr val="accent2">
                                <a:lumMod val="60000"/>
                                <a:lumOff val="40000"/>
                              </a:schemeClr>
                            </a:gs>
                          </a:gsLst>
                          <a:path path="circle">
                            <a:fillToRect l="100000" t="100000"/>
                          </a:path>
                          <a:tileRect r="-100000" b="-100000"/>
                        </a:gradFill>
                        <a:ln w="25400" cap="flat" cmpd="sng" algn="ctr">
                          <a:noFill/>
                          <a:prstDash val="solid"/>
                        </a:ln>
                        <a:effectLst/>
                        <a:scene3d>
                          <a:camera prst="orthographicFront"/>
                          <a:lightRig rig="threePt" dir="t"/>
                        </a:scene3d>
                        <a:sp3d>
                          <a:bevelT w="152400" h="50800" prst="softRound"/>
                        </a:sp3d>
                      </wps:spPr>
                      <wps:txbx>
                        <w:txbxContent>
                          <w:p w:rsidR="00333930" w:rsidRDefault="00333930" w:rsidP="00B70491">
                            <w:pPr>
                              <w:rPr>
                                <w:rStyle w:val="Fett"/>
                                <w:color w:val="943634" w:themeColor="accent2" w:themeShade="BF"/>
                                <w:sz w:val="40"/>
                                <w:szCs w:val="40"/>
                              </w:rPr>
                            </w:pPr>
                            <w:r w:rsidRPr="00F74496">
                              <w:rPr>
                                <w:rStyle w:val="Fett"/>
                                <w:color w:val="943634" w:themeColor="accent2" w:themeShade="BF"/>
                                <w:sz w:val="40"/>
                                <w:szCs w:val="40"/>
                              </w:rPr>
                              <w:t xml:space="preserve">5 </w:t>
                            </w:r>
                            <w:r w:rsidRPr="0088551E">
                              <w:rPr>
                                <w:rStyle w:val="Fett"/>
                                <w:color w:val="00B050"/>
                                <w:sz w:val="40"/>
                                <w:szCs w:val="40"/>
                              </w:rPr>
                              <w:t>Berufe</w:t>
                            </w:r>
                          </w:p>
                          <w:p w:rsidR="00333930" w:rsidRPr="0088551E" w:rsidRDefault="00333930" w:rsidP="00B70491">
                            <w:pPr>
                              <w:jc w:val="center"/>
                              <w:rPr>
                                <w:rStyle w:val="Fett"/>
                                <w:color w:val="943634" w:themeColor="accent2" w:themeShade="BF"/>
                                <w:sz w:val="32"/>
                                <w:szCs w:val="32"/>
                              </w:rPr>
                            </w:pPr>
                            <w:r>
                              <w:rPr>
                                <w:rStyle w:val="Fett"/>
                                <w:color w:val="943634" w:themeColor="accent2" w:themeShade="BF"/>
                                <w:sz w:val="32"/>
                                <w:szCs w:val="32"/>
                              </w:rPr>
                              <w:t>p</w:t>
                            </w:r>
                            <w:r w:rsidRPr="0088551E">
                              <w:rPr>
                                <w:rStyle w:val="Fett"/>
                                <w:color w:val="943634" w:themeColor="accent2" w:themeShade="BF"/>
                                <w:sz w:val="32"/>
                                <w:szCs w:val="32"/>
                              </w:rPr>
                              <w:t xml:space="preserve">raktisch </w:t>
                            </w:r>
                          </w:p>
                          <w:p w:rsidR="00333930" w:rsidRPr="0088551E" w:rsidRDefault="00333930" w:rsidP="00B70491">
                            <w:pPr>
                              <w:jc w:val="right"/>
                              <w:rPr>
                                <w:rStyle w:val="Fett"/>
                                <w:color w:val="00B050"/>
                                <w:sz w:val="32"/>
                                <w:szCs w:val="32"/>
                              </w:rPr>
                            </w:pPr>
                            <w:r w:rsidRPr="0088551E">
                              <w:rPr>
                                <w:rStyle w:val="Fett"/>
                                <w:color w:val="00B050"/>
                                <w:sz w:val="32"/>
                                <w:szCs w:val="32"/>
                              </w:rPr>
                              <w:t>erleben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id="Abgerundetes Rechteck 4812" o:spid="_x0000_s1242" style="width:165pt;height:107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" fillcolor="#eaf1dd [662]" stroked="f" strokeweight="2pt">
                <v:fill color2="#d99594 [1941]" rotate="t" focusposition="1,1" focussize="" colors="0 #ebf1de;11141f #ebf1de;47841f #cfc" focus="100%" type="gradientRadial"/>
                <v:textbox>
                  <w:txbxContent>
                    <w:p w:rsidR="00333930" w:rsidRDefault="00333930" w:rsidP="00B70491">
                      <w:pPr>
                        <w:rPr>
                          <w:rStyle w:val="Fett"/>
                          <w:color w:val="943634" w:themeColor="accent2" w:themeShade="BF"/>
                          <w:sz w:val="40"/>
                          <w:szCs w:val="40"/>
                        </w:rPr>
                      </w:pPr>
                      <w:r w:rsidRPr="00F74496">
                        <w:rPr>
                          <w:rStyle w:val="Fett"/>
                          <w:color w:val="943634" w:themeColor="accent2" w:themeShade="BF"/>
                          <w:sz w:val="40"/>
                          <w:szCs w:val="40"/>
                        </w:rPr>
                        <w:t xml:space="preserve">5 </w:t>
                      </w:r>
                      <w:r w:rsidRPr="0088551E">
                        <w:rPr>
                          <w:rStyle w:val="Fett"/>
                          <w:color w:val="00B050"/>
                          <w:sz w:val="40"/>
                          <w:szCs w:val="40"/>
                        </w:rPr>
                        <w:t>Berufe</w:t>
                      </w:r>
                    </w:p>
                    <w:p w:rsidR="00333930" w:rsidRPr="0088551E" w:rsidRDefault="00333930" w:rsidP="00B70491">
                      <w:pPr>
                        <w:jc w:val="center"/>
                        <w:rPr>
                          <w:rStyle w:val="Fett"/>
                          <w:color w:val="943634" w:themeColor="accent2" w:themeShade="BF"/>
                          <w:sz w:val="32"/>
                          <w:szCs w:val="32"/>
                        </w:rPr>
                      </w:pPr>
                      <w:r>
                        <w:rPr>
                          <w:rStyle w:val="Fett"/>
                          <w:color w:val="943634" w:themeColor="accent2" w:themeShade="BF"/>
                          <w:sz w:val="32"/>
                          <w:szCs w:val="32"/>
                        </w:rPr>
                        <w:t>p</w:t>
                      </w:r>
                      <w:r w:rsidRPr="0088551E">
                        <w:rPr>
                          <w:rStyle w:val="Fett"/>
                          <w:color w:val="943634" w:themeColor="accent2" w:themeShade="BF"/>
                          <w:sz w:val="32"/>
                          <w:szCs w:val="32"/>
                        </w:rPr>
                        <w:t xml:space="preserve">raktisch </w:t>
                      </w:r>
                    </w:p>
                    <w:p w:rsidR="00333930" w:rsidRPr="0088551E" w:rsidRDefault="00333930" w:rsidP="00B70491">
                      <w:pPr>
                        <w:jc w:val="right"/>
                        <w:rPr>
                          <w:rStyle w:val="Fett"/>
                          <w:color w:val="00B050"/>
                          <w:sz w:val="32"/>
                          <w:szCs w:val="32"/>
                        </w:rPr>
                      </w:pPr>
                      <w:r w:rsidRPr="0088551E">
                        <w:rPr>
                          <w:rStyle w:val="Fett"/>
                          <w:color w:val="00B050"/>
                          <w:sz w:val="32"/>
                          <w:szCs w:val="32"/>
                        </w:rPr>
                        <w:t>erleben</w:t>
                      </w:r>
                    </w:p>
                  </w:txbxContent>
                </v:textbox>
                <w10:anchorlock/>
              </v:roundrect>
            </w:pict>
          </mc:Fallback>
        </mc:AlternateContent>
      </w:r>
    </w:p>
    <w:p w:rsidR="00B70491" w:rsidRPr="001713D5" w:rsidRDefault="00B70491" w:rsidP="00B70491">
      <w:pPr>
        <w:pStyle w:val="Abstandszeile"/>
      </w:pPr>
    </w:p>
    <w:p w:rsidR="00B70491" w:rsidRDefault="00B70491" w:rsidP="00B70491">
      <w:pPr>
        <w:pStyle w:val="Abstandszeile"/>
      </w:pPr>
      <w:r>
        <w:rPr>
          <w:noProof/>
        </w:rPr>
        <mc:AlternateContent>
          <mc:Choice Requires="wps">
            <w:drawing>
              <wp:inline distT="0" distB="0" distL="0" distR="0" wp14:anchorId="1BC208BA" wp14:editId="7DD58E4D">
                <wp:extent cx="6051550" cy="1460310"/>
                <wp:effectExtent l="19050" t="19050" r="25400" b="26035"/>
                <wp:docPr id="4813" name="Textfeld 4813"/>
                <wp:cNvGraphicFramePr/>
                <a:graphic xmlns:a="http://schemas.openxmlformats.org/drawingml/2006/main">
                  <a:graphicData uri="http://schemas.microsoft.com/office/word/2010/wordprocessingShape">
                    <wps:wsp>
                      <wps:cNvSpPr txBox="1"/>
                      <wps:spPr>
                        <a:xfrm>
                          <a:off x="0" y="0"/>
                          <a:ext cx="6051550" cy="1460310"/>
                        </a:xfrm>
                        <a:prstGeom prst="rect">
                          <a:avLst/>
                        </a:prstGeom>
                        <a:noFill/>
                        <a:ln w="31750">
                          <a:solidFill>
                            <a:srgbClr val="C0504D">
                              <a:lumMod val="75000"/>
                            </a:srgbClr>
                          </a:solidFill>
                          <a:prstDash val="sysDash"/>
                        </a:ln>
                        <a:effectLst/>
                      </wps:spPr>
                      <wps:txbx>
                        <w:txbxContent>
                          <w:p w:rsidR="00333930" w:rsidRDefault="00333930" w:rsidP="00B70491">
                            <w:pPr>
                              <w:rPr>
                                <w:sz w:val="28"/>
                                <w:szCs w:val="28"/>
                              </w:rPr>
                            </w:pPr>
                            <w:r w:rsidRPr="001A778F">
                              <w:rPr>
                                <w:sz w:val="28"/>
                                <w:szCs w:val="28"/>
                              </w:rPr>
                              <w:t xml:space="preserve">Heute bereiten Sie gemeinsam einen Mittagsimbiss zu. Serviert werden </w:t>
                            </w:r>
                          </w:p>
                          <w:p w:rsidR="00333930" w:rsidRPr="00E54A29" w:rsidRDefault="00333930" w:rsidP="00B70491">
                            <w:pPr>
                              <w:rPr>
                                <w:sz w:val="28"/>
                                <w:szCs w:val="28"/>
                              </w:rPr>
                            </w:pPr>
                            <w:r w:rsidRPr="001A778F">
                              <w:rPr>
                                <w:sz w:val="28"/>
                                <w:szCs w:val="28"/>
                              </w:rPr>
                              <w:t xml:space="preserve">Pizzavariationen mit Salaten der Saison. Am Salatbuffet bedienen Sie sich selbst. Ihre Pizza stellen Sie nach eigenem Wunsch zusammen. Während die Pizzen im Ofen knusprig gebacken werden, entspannen Sie </w:t>
                            </w:r>
                            <w:r>
                              <w:rPr>
                                <w:sz w:val="28"/>
                                <w:szCs w:val="28"/>
                              </w:rPr>
                              <w:t xml:space="preserve">sich </w:t>
                            </w:r>
                            <w:r w:rsidRPr="001A778F">
                              <w:rPr>
                                <w:sz w:val="28"/>
                                <w:szCs w:val="28"/>
                              </w:rPr>
                              <w:t>bei einem a</w:t>
                            </w:r>
                            <w:r w:rsidRPr="001A778F">
                              <w:rPr>
                                <w:sz w:val="28"/>
                                <w:szCs w:val="28"/>
                              </w:rPr>
                              <w:t>l</w:t>
                            </w:r>
                            <w:r w:rsidRPr="001A778F">
                              <w:rPr>
                                <w:sz w:val="28"/>
                                <w:szCs w:val="28"/>
                              </w:rPr>
                              <w:t>koholfreien Cocktail</w:t>
                            </w:r>
                            <w:r>
                              <w:rPr>
                                <w:sz w:val="28"/>
                                <w:szCs w:val="28"/>
                              </w:rPr>
                              <w:t xml:space="preserve"> am schön gedeckten Tisch.</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shape id="Textfeld 4813" o:spid="_x0000_s1243" type="#_x0000_t202" style="width:476.5pt;height:1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" filled="f" strokecolor="#953735" strokeweight="2.5pt">
                <v:stroke dashstyle="3 1"/>
                <v:textbox inset=",0,,0">
                  <w:txbxContent>
                    <w:p w:rsidR="00333930" w:rsidRDefault="00333930" w:rsidP="00B70491">
                      <w:pPr>
                        <w:rPr>
                          <w:sz w:val="28"/>
                          <w:szCs w:val="28"/>
                        </w:rPr>
                      </w:pPr>
                      <w:r w:rsidRPr="001A778F">
                        <w:rPr>
                          <w:sz w:val="28"/>
                          <w:szCs w:val="28"/>
                        </w:rPr>
                        <w:t xml:space="preserve">Heute bereiten Sie gemeinsam einen Mittagsimbiss zu. Serviert werden </w:t>
                      </w:r>
                    </w:p>
                    <w:p w:rsidR="00333930" w:rsidRPr="00E54A29" w:rsidRDefault="00333930" w:rsidP="00B70491">
                      <w:pPr>
                        <w:rPr>
                          <w:sz w:val="28"/>
                          <w:szCs w:val="28"/>
                        </w:rPr>
                      </w:pPr>
                      <w:r w:rsidRPr="001A778F">
                        <w:rPr>
                          <w:sz w:val="28"/>
                          <w:szCs w:val="28"/>
                        </w:rPr>
                        <w:t xml:space="preserve">Pizzavariationen mit Salaten der Saison. Am Salatbuffet bedienen Sie sich selbst. Ihre Pizza stellen Sie nach eigenem Wunsch zusammen. Während die Pizzen im Ofen knusprig gebacken werden, entspannen Sie </w:t>
                      </w:r>
                      <w:r>
                        <w:rPr>
                          <w:sz w:val="28"/>
                          <w:szCs w:val="28"/>
                        </w:rPr>
                        <w:t xml:space="preserve">sich </w:t>
                      </w:r>
                      <w:r w:rsidRPr="001A778F">
                        <w:rPr>
                          <w:sz w:val="28"/>
                          <w:szCs w:val="28"/>
                        </w:rPr>
                        <w:t>bei einem a</w:t>
                      </w:r>
                      <w:r w:rsidRPr="001A778F">
                        <w:rPr>
                          <w:sz w:val="28"/>
                          <w:szCs w:val="28"/>
                        </w:rPr>
                        <w:t>l</w:t>
                      </w:r>
                      <w:r w:rsidRPr="001A778F">
                        <w:rPr>
                          <w:sz w:val="28"/>
                          <w:szCs w:val="28"/>
                        </w:rPr>
                        <w:t>koholfreien Cocktail</w:t>
                      </w:r>
                      <w:r>
                        <w:rPr>
                          <w:sz w:val="28"/>
                          <w:szCs w:val="28"/>
                        </w:rPr>
                        <w:t xml:space="preserve"> am schön gedeckten Tisch.</w:t>
                      </w:r>
                    </w:p>
                  </w:txbxContent>
                </v:textbox>
                <w10:anchorlock/>
              </v:shape>
            </w:pict>
          </mc:Fallback>
        </mc:AlternateContent>
      </w:r>
    </w:p>
    <w:p w:rsidR="00B70491" w:rsidRDefault="00B70491" w:rsidP="00B70491">
      <w:pPr>
        <w:spacing w:line="240" w:lineRule="exact"/>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0491" w:rsidRPr="00DE4890" w:rsidTr="00D477E1">
        <w:trPr>
          <w:trHeight w:val="397"/>
        </w:trPr>
        <w:tc>
          <w:tcPr>
            <w:tcW w:w="1470" w:type="dxa"/>
            <w:shd w:val="clear" w:color="auto" w:fill="D9D9D9" w:themeFill="background1" w:themeFillShade="D9"/>
            <w:vAlign w:val="center"/>
          </w:tcPr>
          <w:p w:rsidR="00B70491" w:rsidRPr="00DE4890" w:rsidRDefault="00B70491" w:rsidP="00D477E1">
            <w:pPr>
              <w:pStyle w:val="TabelleKopfmitte"/>
            </w:pPr>
            <w:r>
              <w:t>Phase</w:t>
            </w:r>
          </w:p>
        </w:tc>
        <w:tc>
          <w:tcPr>
            <w:tcW w:w="940" w:type="dxa"/>
            <w:shd w:val="clear" w:color="auto" w:fill="D9D9D9" w:themeFill="background1" w:themeFillShade="D9"/>
            <w:vAlign w:val="center"/>
          </w:tcPr>
          <w:p w:rsidR="00B70491" w:rsidRPr="00DE4890" w:rsidRDefault="00B70491" w:rsidP="00D477E1">
            <w:pPr>
              <w:pStyle w:val="TabelleKopfmitte"/>
            </w:pPr>
            <w:r>
              <w:t>Zeit</w:t>
            </w:r>
          </w:p>
        </w:tc>
        <w:tc>
          <w:tcPr>
            <w:tcW w:w="4961" w:type="dxa"/>
            <w:shd w:val="clear" w:color="auto" w:fill="D9D9D9" w:themeFill="background1" w:themeFillShade="D9"/>
            <w:vAlign w:val="center"/>
          </w:tcPr>
          <w:p w:rsidR="00B70491" w:rsidRPr="00DE4890" w:rsidRDefault="00B70491" w:rsidP="00D477E1">
            <w:pPr>
              <w:pStyle w:val="TabelleKopfmitte"/>
            </w:pPr>
            <w:r>
              <w:t>Aufgabe</w:t>
            </w:r>
          </w:p>
        </w:tc>
      </w:tr>
      <w:tr w:rsidR="00B70491" w:rsidRPr="00DE4890" w:rsidTr="00D477E1">
        <w:trPr>
          <w:trHeight w:val="624"/>
        </w:trPr>
        <w:tc>
          <w:tcPr>
            <w:tcW w:w="1470" w:type="dxa"/>
            <w:shd w:val="clear" w:color="auto" w:fill="auto"/>
            <w:vAlign w:val="center"/>
          </w:tcPr>
          <w:p w:rsidR="00B70491" w:rsidRPr="00F0156F" w:rsidRDefault="00B70491" w:rsidP="00D477E1">
            <w:pPr>
              <w:pStyle w:val="Textkrpermitte"/>
            </w:pPr>
            <w:r w:rsidRPr="00F0156F">
              <w:rPr>
                <w:noProof/>
              </w:rPr>
              <w:drawing>
                <wp:inline distT="0" distB="0" distL="0" distR="0" wp14:anchorId="04C10BCC" wp14:editId="7CEE5345">
                  <wp:extent cx="318770" cy="318770"/>
                  <wp:effectExtent l="0" t="0" r="0" b="0"/>
                  <wp:docPr id="4836"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B70491" w:rsidRPr="00C77AFF" w:rsidRDefault="00B70491" w:rsidP="00D477E1">
            <w:pPr>
              <w:pStyle w:val="Textkrper"/>
              <w:jc w:val="center"/>
              <w:rPr>
                <w:rStyle w:val="Fett"/>
                <w:b w:val="0"/>
              </w:rPr>
            </w:pPr>
            <w:r w:rsidRPr="00C77AFF">
              <w:rPr>
                <w:rStyle w:val="Fett"/>
                <w:b w:val="0"/>
              </w:rPr>
              <w:t>15</w:t>
            </w:r>
          </w:p>
          <w:p w:rsidR="00B70491" w:rsidRPr="00DE4890" w:rsidRDefault="001B46C5" w:rsidP="00D477E1">
            <w:pPr>
              <w:pStyle w:val="Textkrper"/>
              <w:jc w:val="center"/>
            </w:pPr>
            <w:r w:rsidRPr="00C77AFF">
              <w:rPr>
                <w:rStyle w:val="Fett"/>
                <w:b w:val="0"/>
              </w:rPr>
              <w:t>Min</w:t>
            </w:r>
            <w:r>
              <w:rPr>
                <w:rStyle w:val="Fett"/>
              </w:rPr>
              <w:t>.</w:t>
            </w:r>
          </w:p>
        </w:tc>
        <w:tc>
          <w:tcPr>
            <w:tcW w:w="4961" w:type="dxa"/>
            <w:shd w:val="clear" w:color="auto" w:fill="auto"/>
            <w:vAlign w:val="center"/>
          </w:tcPr>
          <w:p w:rsidR="00B70491" w:rsidRDefault="00B70491" w:rsidP="00D477E1">
            <w:pPr>
              <w:pStyle w:val="Textkrper"/>
              <w:rPr>
                <w:noProof/>
              </w:rPr>
            </w:pPr>
            <w:r>
              <w:rPr>
                <w:noProof/>
              </w:rPr>
              <w:t xml:space="preserve">Erleben Sie heute nochmals die fünf Berufe der Gastronomie. Teilen Sie sich untereinander möglichst so auf, dass Sie Tätigkeiten eines anderen Berufes als in der vergangenen Einheit durchführen. </w:t>
            </w:r>
          </w:p>
          <w:p w:rsidR="00B70491" w:rsidRDefault="00B70491" w:rsidP="00D477E1">
            <w:pPr>
              <w:pStyle w:val="Textkrper"/>
              <w:rPr>
                <w:noProof/>
              </w:rPr>
            </w:pPr>
          </w:p>
          <w:p w:rsidR="00B70491" w:rsidRPr="001061E0" w:rsidRDefault="00B70491" w:rsidP="00D477E1">
            <w:pPr>
              <w:pStyle w:val="Textkrper"/>
              <w:rPr>
                <w:rStyle w:val="Fett"/>
              </w:rPr>
            </w:pPr>
            <w:r w:rsidRPr="001061E0">
              <w:rPr>
                <w:rStyle w:val="Fett"/>
              </w:rPr>
              <w:t xml:space="preserve">Benötigt werden: </w:t>
            </w:r>
          </w:p>
          <w:p w:rsidR="00B70491" w:rsidRDefault="00B70491" w:rsidP="00D477E1">
            <w:pPr>
              <w:pStyle w:val="Textkrper"/>
              <w:rPr>
                <w:noProof/>
              </w:rPr>
            </w:pPr>
            <w:r>
              <w:rPr>
                <w:noProof/>
              </w:rPr>
              <w:t xml:space="preserve">4 Systemgastronomen, </w:t>
            </w:r>
            <w:r w:rsidRPr="00CD056D">
              <w:rPr>
                <w:noProof/>
                <w:sz w:val="24"/>
              </w:rPr>
              <w:drawing>
                <wp:inline distT="0" distB="0" distL="0" distR="0" wp14:anchorId="5DFD66D1" wp14:editId="5D5E3737">
                  <wp:extent cx="227753" cy="213519"/>
                  <wp:effectExtent l="0" t="0" r="1270" b="0"/>
                  <wp:docPr id="483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229440" cy="215101"/>
                          </a:xfrm>
                          <a:prstGeom prst="rect">
                            <a:avLst/>
                          </a:prstGeom>
                          <a:noFill/>
                          <a:ln>
                            <a:noFill/>
                          </a:ln>
                        </pic:spPr>
                      </pic:pic>
                    </a:graphicData>
                  </a:graphic>
                </wp:inline>
              </w:drawing>
            </w:r>
          </w:p>
          <w:p w:rsidR="00B70491" w:rsidRDefault="00B70491" w:rsidP="00D477E1">
            <w:pPr>
              <w:pStyle w:val="Textkrper"/>
              <w:rPr>
                <w:noProof/>
              </w:rPr>
            </w:pPr>
            <w:r>
              <w:rPr>
                <w:noProof/>
              </w:rPr>
              <w:t xml:space="preserve">2 Fachkräfte im Gastgewerbe, </w:t>
            </w:r>
            <w:r w:rsidRPr="00CD056D">
              <w:rPr>
                <w:noProof/>
                <w:sz w:val="24"/>
              </w:rPr>
              <w:drawing>
                <wp:inline distT="0" distB="0" distL="0" distR="0" wp14:anchorId="02792A47" wp14:editId="7D578B7A">
                  <wp:extent cx="203200" cy="190500"/>
                  <wp:effectExtent l="0" t="0" r="6350" b="0"/>
                  <wp:docPr id="483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204705" cy="191911"/>
                          </a:xfrm>
                          <a:prstGeom prst="rect">
                            <a:avLst/>
                          </a:prstGeom>
                          <a:noFill/>
                          <a:ln>
                            <a:noFill/>
                          </a:ln>
                        </pic:spPr>
                      </pic:pic>
                    </a:graphicData>
                  </a:graphic>
                </wp:inline>
              </w:drawing>
            </w:r>
            <w:r w:rsidRPr="00CD056D">
              <w:rPr>
                <w:noProof/>
                <w:sz w:val="24"/>
              </w:rPr>
              <w:drawing>
                <wp:inline distT="0" distB="0" distL="0" distR="0" wp14:anchorId="228ED58A" wp14:editId="5CA2D018">
                  <wp:extent cx="200660" cy="188119"/>
                  <wp:effectExtent l="0" t="0" r="8890" b="2540"/>
                  <wp:docPr id="483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202146" cy="189512"/>
                          </a:xfrm>
                          <a:prstGeom prst="rect">
                            <a:avLst/>
                          </a:prstGeom>
                          <a:noFill/>
                          <a:ln>
                            <a:noFill/>
                          </a:ln>
                        </pic:spPr>
                      </pic:pic>
                    </a:graphicData>
                  </a:graphic>
                </wp:inline>
              </w:drawing>
            </w:r>
          </w:p>
          <w:p w:rsidR="00B70491" w:rsidRDefault="00B70491" w:rsidP="00D477E1">
            <w:pPr>
              <w:pStyle w:val="Textkrper"/>
              <w:rPr>
                <w:noProof/>
              </w:rPr>
            </w:pPr>
            <w:r>
              <w:rPr>
                <w:noProof/>
              </w:rPr>
              <w:t xml:space="preserve">2 Köchinnen/Köche, </w:t>
            </w:r>
            <w:r w:rsidRPr="00CD056D">
              <w:rPr>
                <w:noProof/>
                <w:sz w:val="24"/>
              </w:rPr>
              <w:drawing>
                <wp:inline distT="0" distB="0" distL="0" distR="0" wp14:anchorId="6D161510" wp14:editId="0332F9AE">
                  <wp:extent cx="215900" cy="202407"/>
                  <wp:effectExtent l="0" t="0" r="0" b="7620"/>
                  <wp:docPr id="484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59" cstate="print">
                            <a:extLst>
                              <a:ext uri="{28A0092B-C50C-407E-A947-70E740481C1C}">
                                <a14:useLocalDpi xmlns:a14="http://schemas.microsoft.com/office/drawing/2010/main" val="0"/>
                              </a:ext>
                            </a:extLst>
                          </a:blip>
                          <a:srcRect/>
                          <a:stretch>
                            <a:fillRect/>
                          </a:stretch>
                        </pic:blipFill>
                        <pic:spPr bwMode="auto">
                          <a:xfrm>
                            <a:off x="0" y="0"/>
                            <a:ext cx="219010" cy="205323"/>
                          </a:xfrm>
                          <a:prstGeom prst="rect">
                            <a:avLst/>
                          </a:prstGeom>
                          <a:noFill/>
                          <a:ln>
                            <a:noFill/>
                          </a:ln>
                        </pic:spPr>
                      </pic:pic>
                    </a:graphicData>
                  </a:graphic>
                </wp:inline>
              </w:drawing>
            </w:r>
          </w:p>
          <w:p w:rsidR="00B70491" w:rsidRDefault="00B70491" w:rsidP="00D477E1">
            <w:pPr>
              <w:pStyle w:val="Textkrper"/>
              <w:rPr>
                <w:noProof/>
              </w:rPr>
            </w:pPr>
            <w:r>
              <w:rPr>
                <w:noProof/>
              </w:rPr>
              <w:t xml:space="preserve">2 Restaurantfachleute, </w:t>
            </w:r>
            <w:r w:rsidRPr="00CD056D">
              <w:rPr>
                <w:noProof/>
                <w:sz w:val="24"/>
              </w:rPr>
              <w:drawing>
                <wp:inline distT="0" distB="0" distL="0" distR="0" wp14:anchorId="55A14D38" wp14:editId="281C425A">
                  <wp:extent cx="188615" cy="172311"/>
                  <wp:effectExtent l="0" t="0" r="1905" b="0"/>
                  <wp:docPr id="484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191457" cy="174907"/>
                          </a:xfrm>
                          <a:prstGeom prst="rect">
                            <a:avLst/>
                          </a:prstGeom>
                          <a:noFill/>
                          <a:ln>
                            <a:noFill/>
                          </a:ln>
                        </pic:spPr>
                      </pic:pic>
                    </a:graphicData>
                  </a:graphic>
                </wp:inline>
              </w:drawing>
            </w:r>
            <w:r w:rsidRPr="00CD056D">
              <w:rPr>
                <w:noProof/>
                <w:sz w:val="24"/>
              </w:rPr>
              <w:drawing>
                <wp:inline distT="0" distB="0" distL="0" distR="0" wp14:anchorId="5F2A3B7A" wp14:editId="7238ADC7">
                  <wp:extent cx="196850" cy="180414"/>
                  <wp:effectExtent l="0" t="0" r="0" b="0"/>
                  <wp:docPr id="484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205709" cy="188533"/>
                          </a:xfrm>
                          <a:prstGeom prst="rect">
                            <a:avLst/>
                          </a:prstGeom>
                          <a:noFill/>
                          <a:ln>
                            <a:noFill/>
                          </a:ln>
                        </pic:spPr>
                      </pic:pic>
                    </a:graphicData>
                  </a:graphic>
                </wp:inline>
              </w:drawing>
            </w:r>
            <w:r w:rsidRPr="00CD056D">
              <w:rPr>
                <w:noProof/>
                <w:sz w:val="24"/>
              </w:rPr>
              <w:drawing>
                <wp:inline distT="0" distB="0" distL="0" distR="0" wp14:anchorId="036FB22B" wp14:editId="6F12CD4C">
                  <wp:extent cx="179584" cy="164772"/>
                  <wp:effectExtent l="0" t="0" r="0" b="6985"/>
                  <wp:docPr id="484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183646" cy="168499"/>
                          </a:xfrm>
                          <a:prstGeom prst="rect">
                            <a:avLst/>
                          </a:prstGeom>
                          <a:noFill/>
                          <a:ln>
                            <a:noFill/>
                          </a:ln>
                        </pic:spPr>
                      </pic:pic>
                    </a:graphicData>
                  </a:graphic>
                </wp:inline>
              </w:drawing>
            </w:r>
          </w:p>
          <w:p w:rsidR="00B70491" w:rsidRPr="00DE4890" w:rsidRDefault="00B70491" w:rsidP="00D51DF3">
            <w:pPr>
              <w:pStyle w:val="Textkrper"/>
              <w:rPr>
                <w:noProof/>
              </w:rPr>
            </w:pPr>
            <w:r>
              <w:rPr>
                <w:noProof/>
              </w:rPr>
              <w:t xml:space="preserve">2 Hotelfachleute </w:t>
            </w:r>
            <w:r w:rsidRPr="001061E0">
              <w:rPr>
                <w:noProof/>
                <w:sz w:val="24"/>
              </w:rPr>
              <w:drawing>
                <wp:inline distT="0" distB="0" distL="0" distR="0" wp14:anchorId="7F2AA37B" wp14:editId="21CE981A">
                  <wp:extent cx="199729" cy="183055"/>
                  <wp:effectExtent l="0" t="0" r="0" b="7620"/>
                  <wp:docPr id="484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202725" cy="185801"/>
                          </a:xfrm>
                          <a:prstGeom prst="rect">
                            <a:avLst/>
                          </a:prstGeom>
                          <a:noFill/>
                          <a:ln>
                            <a:noFill/>
                          </a:ln>
                        </pic:spPr>
                      </pic:pic>
                    </a:graphicData>
                  </a:graphic>
                </wp:inline>
              </w:drawing>
            </w:r>
            <w:r w:rsidRPr="001061E0">
              <w:rPr>
                <w:noProof/>
                <w:sz w:val="24"/>
              </w:rPr>
              <w:drawing>
                <wp:inline distT="0" distB="0" distL="0" distR="0" wp14:anchorId="0DADDF03" wp14:editId="62512717">
                  <wp:extent cx="200924" cy="184150"/>
                  <wp:effectExtent l="0" t="0" r="8890" b="6350"/>
                  <wp:docPr id="484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207958" cy="190597"/>
                          </a:xfrm>
                          <a:prstGeom prst="rect">
                            <a:avLst/>
                          </a:prstGeom>
                          <a:noFill/>
                          <a:ln>
                            <a:noFill/>
                          </a:ln>
                        </pic:spPr>
                      </pic:pic>
                    </a:graphicData>
                  </a:graphic>
                </wp:inline>
              </w:drawing>
            </w:r>
            <w:r w:rsidRPr="001061E0">
              <w:rPr>
                <w:noProof/>
                <w:sz w:val="24"/>
              </w:rPr>
              <w:drawing>
                <wp:inline distT="0" distB="0" distL="0" distR="0" wp14:anchorId="5E55959D" wp14:editId="14599655">
                  <wp:extent cx="206696" cy="189650"/>
                  <wp:effectExtent l="0" t="0" r="3175" b="1270"/>
                  <wp:docPr id="484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209385" cy="192117"/>
                          </a:xfrm>
                          <a:prstGeom prst="rect">
                            <a:avLst/>
                          </a:prstGeom>
                          <a:noFill/>
                          <a:ln>
                            <a:noFill/>
                          </a:ln>
                        </pic:spPr>
                      </pic:pic>
                    </a:graphicData>
                  </a:graphic>
                </wp:inline>
              </w:drawing>
            </w:r>
          </w:p>
        </w:tc>
      </w:tr>
    </w:tbl>
    <w:p w:rsidR="00B70491" w:rsidRPr="00611CA3" w:rsidRDefault="00B70491" w:rsidP="00B70491">
      <w:pPr>
        <w:tabs>
          <w:tab w:val="left" w:pos="1454"/>
        </w:tabs>
        <w:spacing w:line="360" w:lineRule="auto"/>
        <w:jc w:val="center"/>
        <w:rPr>
          <w:sz w:val="24"/>
          <w:szCs w:val="24"/>
          <w:lang w:eastAsia="de-D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0491"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B70491" w:rsidRDefault="00B70491" w:rsidP="00D477E1">
            <w:pPr>
              <w:pStyle w:val="Tabelle6pt"/>
              <w:rPr>
                <w:color w:val="000000"/>
              </w:rPr>
            </w:pPr>
            <w:r>
              <w:lastRenderedPageBreak/>
              <w:br w:type="page"/>
              <w:t>Lernfeld</w:t>
            </w:r>
          </w:p>
          <w:p w:rsidR="00B70491" w:rsidRDefault="00B70491" w:rsidP="00D477E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70491" w:rsidRDefault="00B70491" w:rsidP="00D477E1">
            <w:pPr>
              <w:pStyle w:val="Tabelle6pt"/>
              <w:rPr>
                <w:color w:val="000000"/>
              </w:rPr>
            </w:pPr>
            <w:r>
              <w:t>Titel</w:t>
            </w:r>
          </w:p>
          <w:p w:rsidR="00B70491" w:rsidRDefault="00B70491" w:rsidP="00D477E1">
            <w:pPr>
              <w:pStyle w:val="TabelleKopflinks"/>
            </w:pPr>
            <w:r>
              <w:t>Berufe in der Gastronomie – Teil II</w:t>
            </w:r>
          </w:p>
        </w:tc>
        <w:tc>
          <w:tcPr>
            <w:tcW w:w="188" w:type="dxa"/>
            <w:vMerge w:val="restart"/>
            <w:tcBorders>
              <w:top w:val="nil"/>
              <w:left w:val="single" w:sz="4" w:space="0" w:color="auto"/>
              <w:bottom w:val="nil"/>
              <w:right w:val="single" w:sz="4" w:space="0" w:color="auto"/>
            </w:tcBorders>
            <w:shd w:val="clear" w:color="auto" w:fill="FFFFFF"/>
          </w:tcPr>
          <w:p w:rsidR="00B70491" w:rsidRPr="004B658C" w:rsidRDefault="00B70491" w:rsidP="00D477E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0491" w:rsidRPr="009A3177" w:rsidRDefault="00B70491" w:rsidP="00D477E1">
            <w:pPr>
              <w:jc w:val="center"/>
              <w:rPr>
                <w:rFonts w:cs="Times New Roman"/>
                <w:b/>
                <w:lang w:eastAsia="de-DE"/>
              </w:rPr>
            </w:pPr>
            <w:r w:rsidRPr="009A3177">
              <w:rPr>
                <w:rFonts w:cs="Times New Roman"/>
                <w:b/>
                <w:lang w:eastAsia="de-DE"/>
              </w:rPr>
              <w:t xml:space="preserve">Ernährung </w:t>
            </w:r>
          </w:p>
          <w:p w:rsidR="00B70491" w:rsidRPr="009A3177" w:rsidRDefault="00B70491" w:rsidP="00D477E1">
            <w:pPr>
              <w:jc w:val="center"/>
              <w:rPr>
                <w:rFonts w:cs="Times New Roman"/>
                <w:b/>
                <w:lang w:eastAsia="de-DE"/>
              </w:rPr>
            </w:pPr>
            <w:r w:rsidRPr="009A3177">
              <w:rPr>
                <w:rFonts w:cs="Times New Roman"/>
                <w:b/>
                <w:lang w:eastAsia="de-DE"/>
              </w:rPr>
              <w:t>und Gastronomie</w:t>
            </w:r>
          </w:p>
          <w:p w:rsidR="00B70491" w:rsidRPr="00B51DE9" w:rsidRDefault="00B70491" w:rsidP="00D477E1">
            <w:pPr>
              <w:pStyle w:val="TabelleKopfmitte"/>
              <w:rPr>
                <w:rFonts w:eastAsia="Calibri"/>
              </w:rPr>
            </w:pPr>
            <w:r>
              <w:t>EG1.01.04.08.01</w:t>
            </w:r>
          </w:p>
        </w:tc>
      </w:tr>
      <w:tr w:rsidR="00B70491" w:rsidRPr="00B51DE9" w:rsidTr="00D477E1">
        <w:tc>
          <w:tcPr>
            <w:tcW w:w="7348" w:type="dxa"/>
            <w:gridSpan w:val="3"/>
            <w:tcBorders>
              <w:left w:val="single" w:sz="4" w:space="0" w:color="auto"/>
              <w:bottom w:val="single" w:sz="4" w:space="0" w:color="auto"/>
              <w:right w:val="single" w:sz="4" w:space="0" w:color="auto"/>
            </w:tcBorders>
            <w:shd w:val="clear" w:color="auto" w:fill="auto"/>
            <w:hideMark/>
          </w:tcPr>
          <w:p w:rsidR="00B70491" w:rsidRPr="004B658C" w:rsidRDefault="00B70491" w:rsidP="00D477E1">
            <w:pPr>
              <w:pStyle w:val="Tabelle6pt"/>
            </w:pPr>
            <w:r>
              <w:t>Kompetenzbereiche:</w:t>
            </w:r>
          </w:p>
          <w:p w:rsidR="00B70491" w:rsidRPr="00D43B26" w:rsidRDefault="00B70491" w:rsidP="00B70491">
            <w:pPr>
              <w:pStyle w:val="Kopf8ptafz"/>
              <w:ind w:left="227" w:hanging="170"/>
              <w:rPr>
                <w:szCs w:val="16"/>
              </w:rPr>
            </w:pPr>
            <w:r w:rsidRPr="00D43B26">
              <w:rPr>
                <w:szCs w:val="16"/>
              </w:rPr>
              <w:t>Ich kann mich in den Fac</w:t>
            </w:r>
            <w:r>
              <w:rPr>
                <w:szCs w:val="16"/>
              </w:rPr>
              <w:t>hräumen der Schule zurecht</w:t>
            </w:r>
            <w:r w:rsidRPr="00D43B26">
              <w:rPr>
                <w:szCs w:val="16"/>
              </w:rPr>
              <w:t>finden und habe einen Überblick über die unte</w:t>
            </w:r>
            <w:r w:rsidRPr="00D43B26">
              <w:rPr>
                <w:szCs w:val="16"/>
              </w:rPr>
              <w:t>r</w:t>
            </w:r>
            <w:r w:rsidRPr="00D43B26">
              <w:rPr>
                <w:szCs w:val="16"/>
              </w:rPr>
              <w:t>schiedlichen Arbeitsmaterialien und deren Einsatzmöglichkeiten.</w:t>
            </w:r>
          </w:p>
          <w:p w:rsidR="00B70491" w:rsidRPr="00D43B26" w:rsidRDefault="00B70491" w:rsidP="00B70491">
            <w:pPr>
              <w:pStyle w:val="Kopf8ptafz"/>
              <w:ind w:left="227" w:hanging="170"/>
              <w:rPr>
                <w:szCs w:val="16"/>
              </w:rPr>
            </w:pPr>
            <w:r w:rsidRPr="00D43B26">
              <w:rPr>
                <w:szCs w:val="16"/>
              </w:rPr>
              <w:t>Ich kann die Aufgaben als Dienstleister und Gastgeber wahrnehmen und Aufgaben eigenverantwortlich und selbstständig durchführen.</w:t>
            </w:r>
          </w:p>
          <w:p w:rsidR="00B70491" w:rsidRPr="00D43B26" w:rsidRDefault="00B70491" w:rsidP="00B70491">
            <w:pPr>
              <w:pStyle w:val="Kopf8ptafz"/>
              <w:ind w:left="227" w:hanging="170"/>
              <w:rPr>
                <w:szCs w:val="16"/>
              </w:rPr>
            </w:pPr>
            <w:r w:rsidRPr="00D43B26">
              <w:rPr>
                <w:szCs w:val="16"/>
              </w:rPr>
              <w:t>Ich kann in der Gruppe kommunizieren und vereinbarte Regeln einhalten.</w:t>
            </w:r>
          </w:p>
          <w:p w:rsidR="00B70491" w:rsidRDefault="00B70491" w:rsidP="00B70491">
            <w:pPr>
              <w:pStyle w:val="Kopf8ptafz"/>
              <w:ind w:left="227" w:hanging="170"/>
            </w:pPr>
            <w:r w:rsidRPr="00D43B26">
              <w:rPr>
                <w:szCs w:val="16"/>
              </w:rPr>
              <w:t>Ich kann Arbeitsabläufe lesen und verstehen.</w:t>
            </w:r>
          </w:p>
        </w:tc>
        <w:tc>
          <w:tcPr>
            <w:tcW w:w="188" w:type="dxa"/>
            <w:vMerge/>
            <w:tcBorders>
              <w:left w:val="single" w:sz="4" w:space="0" w:color="auto"/>
              <w:bottom w:val="nil"/>
              <w:right w:val="nil"/>
            </w:tcBorders>
            <w:vAlign w:val="center"/>
            <w:hideMark/>
          </w:tcPr>
          <w:p w:rsidR="00B70491" w:rsidRDefault="00B70491" w:rsidP="00D477E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0491" w:rsidRPr="00B51DE9" w:rsidTr="00D477E1">
              <w:trPr>
                <w:trHeight w:val="284"/>
              </w:trPr>
              <w:tc>
                <w:tcPr>
                  <w:tcW w:w="2090" w:type="dxa"/>
                  <w:shd w:val="clear" w:color="auto" w:fill="auto"/>
                </w:tcPr>
                <w:p w:rsidR="00B70491" w:rsidRPr="00B51DE9" w:rsidRDefault="00B70491" w:rsidP="00D477E1">
                  <w:pPr>
                    <w:pStyle w:val="Textkrpermitte"/>
                  </w:pPr>
                  <w:proofErr w:type="spellStart"/>
                  <w:r w:rsidRPr="00B51DE9">
                    <w:t>LernPROJEKT</w:t>
                  </w:r>
                  <w:proofErr w:type="spellEnd"/>
                </w:p>
              </w:tc>
            </w:tr>
            <w:tr w:rsidR="00B70491" w:rsidRPr="00B51DE9" w:rsidTr="00D477E1">
              <w:trPr>
                <w:trHeight w:val="284"/>
              </w:trPr>
              <w:tc>
                <w:tcPr>
                  <w:tcW w:w="2090" w:type="dxa"/>
                  <w:tcBorders>
                    <w:bottom w:val="single" w:sz="4" w:space="0" w:color="auto"/>
                  </w:tcBorders>
                  <w:shd w:val="clear" w:color="auto" w:fill="auto"/>
                </w:tcPr>
                <w:p w:rsidR="00B70491" w:rsidRPr="00B51DE9" w:rsidRDefault="00B70491" w:rsidP="00D477E1">
                  <w:pPr>
                    <w:pStyle w:val="Textkrpermitte"/>
                  </w:pPr>
                  <w:proofErr w:type="spellStart"/>
                  <w:r w:rsidRPr="00B51DE9">
                    <w:t>LernTHEMA</w:t>
                  </w:r>
                  <w:proofErr w:type="spellEnd"/>
                </w:p>
              </w:tc>
            </w:tr>
            <w:tr w:rsidR="00B70491" w:rsidRPr="00B51DE9" w:rsidTr="00D477E1">
              <w:trPr>
                <w:trHeight w:val="284"/>
              </w:trPr>
              <w:tc>
                <w:tcPr>
                  <w:tcW w:w="2090" w:type="dxa"/>
                  <w:tcBorders>
                    <w:bottom w:val="nil"/>
                  </w:tcBorders>
                  <w:shd w:val="clear" w:color="auto" w:fill="D9D9D9" w:themeFill="background1" w:themeFillShade="D9"/>
                </w:tcPr>
                <w:p w:rsidR="00B70491" w:rsidRPr="00B51DE9" w:rsidRDefault="00B70491" w:rsidP="00D477E1">
                  <w:pPr>
                    <w:pStyle w:val="TabelleKopfmitte"/>
                  </w:pPr>
                  <w:proofErr w:type="spellStart"/>
                  <w:r w:rsidRPr="00B51DE9">
                    <w:t>LernSCHRITT</w:t>
                  </w:r>
                  <w:proofErr w:type="spellEnd"/>
                </w:p>
              </w:tc>
            </w:tr>
          </w:tbl>
          <w:p w:rsidR="00B70491" w:rsidRPr="00B51DE9" w:rsidRDefault="00B70491" w:rsidP="00D477E1"/>
        </w:tc>
      </w:tr>
      <w:tr w:rsidR="00B70491" w:rsidRPr="00B51DE9" w:rsidTr="00D477E1">
        <w:trPr>
          <w:trHeight w:val="149"/>
        </w:trPr>
        <w:tc>
          <w:tcPr>
            <w:tcW w:w="7348" w:type="dxa"/>
            <w:gridSpan w:val="3"/>
            <w:tcBorders>
              <w:top w:val="single" w:sz="4" w:space="0" w:color="auto"/>
              <w:left w:val="nil"/>
              <w:right w:val="nil"/>
            </w:tcBorders>
          </w:tcPr>
          <w:p w:rsidR="00B70491" w:rsidRPr="00B51DE9" w:rsidRDefault="00B70491" w:rsidP="00D477E1"/>
        </w:tc>
        <w:tc>
          <w:tcPr>
            <w:tcW w:w="196" w:type="dxa"/>
            <w:gridSpan w:val="2"/>
            <w:tcBorders>
              <w:top w:val="nil"/>
              <w:left w:val="nil"/>
              <w:right w:val="nil"/>
            </w:tcBorders>
          </w:tcPr>
          <w:p w:rsidR="00B70491" w:rsidRPr="00B51DE9" w:rsidRDefault="00B70491" w:rsidP="00D477E1"/>
        </w:tc>
        <w:tc>
          <w:tcPr>
            <w:tcW w:w="2095" w:type="dxa"/>
            <w:tcBorders>
              <w:top w:val="single" w:sz="4" w:space="0" w:color="auto"/>
              <w:left w:val="nil"/>
              <w:right w:val="nil"/>
            </w:tcBorders>
          </w:tcPr>
          <w:p w:rsidR="00B70491" w:rsidRPr="00B51DE9" w:rsidRDefault="00B70491" w:rsidP="00D477E1"/>
        </w:tc>
      </w:tr>
      <w:tr w:rsidR="00B70491" w:rsidRPr="00B51DE9" w:rsidTr="00D477E1">
        <w:trPr>
          <w:trHeight w:val="443"/>
        </w:trPr>
        <w:tc>
          <w:tcPr>
            <w:tcW w:w="4818" w:type="dxa"/>
            <w:gridSpan w:val="2"/>
            <w:vMerge w:val="restart"/>
            <w:tcBorders>
              <w:left w:val="single" w:sz="4" w:space="0" w:color="auto"/>
              <w:right w:val="single" w:sz="4" w:space="0" w:color="auto"/>
            </w:tcBorders>
          </w:tcPr>
          <w:p w:rsidR="00B70491" w:rsidRPr="004B658C" w:rsidRDefault="00B70491" w:rsidP="00D477E1">
            <w:pPr>
              <w:pStyle w:val="Tabelle6pt"/>
            </w:pPr>
            <w:r>
              <w:t>Kompetenzen:</w:t>
            </w:r>
          </w:p>
          <w:p w:rsidR="00B70491" w:rsidRDefault="00B70491" w:rsidP="00B70491">
            <w:pPr>
              <w:pStyle w:val="Kopf8ptafz"/>
              <w:ind w:left="227" w:hanging="170"/>
            </w:pPr>
            <w:r>
              <w:t xml:space="preserve">Ich kann Aufgaben einer </w:t>
            </w:r>
            <w:r>
              <w:rPr>
                <w:b/>
              </w:rPr>
              <w:t>Fachfrau für Systemgastronomie/eines Fachmannes für Systemgastronomie</w:t>
            </w:r>
            <w:r>
              <w:t xml:space="preserve"> in der Praxis an einem Be</w:t>
            </w:r>
            <w:r>
              <w:t>i</w:t>
            </w:r>
            <w:r>
              <w:t xml:space="preserve">spiel durchführen. </w:t>
            </w:r>
          </w:p>
          <w:p w:rsidR="00B70491" w:rsidRDefault="00B70491" w:rsidP="00B70491">
            <w:pPr>
              <w:pStyle w:val="Kopf8ptafz"/>
              <w:ind w:left="227" w:hanging="170"/>
            </w:pPr>
            <w:r>
              <w:t>Ich kann mich in den Fachräumen der Schule zurechtfinden und habe einen Überblick über Arbeitsmaterialien.</w:t>
            </w:r>
          </w:p>
          <w:p w:rsidR="00B70491" w:rsidRDefault="00B70491" w:rsidP="00B70491">
            <w:pPr>
              <w:pStyle w:val="Kopf8ptafz"/>
              <w:ind w:left="227" w:hanging="170"/>
            </w:pPr>
            <w:r w:rsidRPr="00571E74">
              <w:rPr>
                <w:i/>
              </w:rPr>
              <w:t>Ich kann mich auf meine Aufgabe konzentrieren.</w:t>
            </w:r>
          </w:p>
        </w:tc>
        <w:tc>
          <w:tcPr>
            <w:tcW w:w="4821" w:type="dxa"/>
            <w:gridSpan w:val="4"/>
            <w:tcBorders>
              <w:left w:val="single" w:sz="4" w:space="0" w:color="auto"/>
              <w:right w:val="single" w:sz="4" w:space="0" w:color="auto"/>
            </w:tcBorders>
          </w:tcPr>
          <w:p w:rsidR="00B70491" w:rsidRDefault="00B70491" w:rsidP="00D477E1">
            <w:pPr>
              <w:pStyle w:val="Tabelle6pt"/>
            </w:pPr>
            <w:r>
              <w:t>Was Sie schon können sollten:</w:t>
            </w:r>
          </w:p>
          <w:p w:rsidR="00B70491" w:rsidRPr="00234B66" w:rsidRDefault="00B70491" w:rsidP="00B81186">
            <w:pPr>
              <w:pStyle w:val="Kopf8ptafz"/>
              <w:numPr>
                <w:ilvl w:val="0"/>
                <w:numId w:val="0"/>
              </w:numPr>
              <w:ind w:left="227"/>
            </w:pPr>
          </w:p>
        </w:tc>
      </w:tr>
      <w:tr w:rsidR="00B70491" w:rsidRPr="00B51DE9" w:rsidTr="00D477E1">
        <w:trPr>
          <w:trHeight w:val="443"/>
        </w:trPr>
        <w:tc>
          <w:tcPr>
            <w:tcW w:w="4818" w:type="dxa"/>
            <w:gridSpan w:val="2"/>
            <w:vMerge/>
            <w:tcBorders>
              <w:left w:val="single" w:sz="4" w:space="0" w:color="auto"/>
              <w:right w:val="single" w:sz="4" w:space="0" w:color="auto"/>
            </w:tcBorders>
          </w:tcPr>
          <w:p w:rsidR="00B70491" w:rsidRDefault="00B70491" w:rsidP="00D477E1">
            <w:pPr>
              <w:pStyle w:val="Tabelle6pt"/>
            </w:pPr>
          </w:p>
        </w:tc>
        <w:tc>
          <w:tcPr>
            <w:tcW w:w="4821" w:type="dxa"/>
            <w:gridSpan w:val="4"/>
            <w:tcBorders>
              <w:left w:val="single" w:sz="4" w:space="0" w:color="auto"/>
              <w:right w:val="single" w:sz="4" w:space="0" w:color="auto"/>
            </w:tcBorders>
          </w:tcPr>
          <w:p w:rsidR="00B70491" w:rsidRDefault="00B70491" w:rsidP="00D477E1">
            <w:pPr>
              <w:pStyle w:val="Tabelle6pt"/>
            </w:pPr>
            <w:r>
              <w:t>Wofür Sie das benötigen:</w:t>
            </w:r>
          </w:p>
          <w:p w:rsidR="00B70491" w:rsidRDefault="00B70491" w:rsidP="00B70491">
            <w:pPr>
              <w:pStyle w:val="Kopf8ptafz"/>
              <w:ind w:left="227" w:hanging="170"/>
            </w:pPr>
            <w:r>
              <w:t>Berufsorientierung</w:t>
            </w:r>
          </w:p>
        </w:tc>
      </w:tr>
      <w:tr w:rsidR="00B70491" w:rsidRPr="00B51DE9" w:rsidTr="00D477E1">
        <w:trPr>
          <w:trHeight w:val="443"/>
        </w:trPr>
        <w:tc>
          <w:tcPr>
            <w:tcW w:w="4818" w:type="dxa"/>
            <w:gridSpan w:val="2"/>
            <w:vMerge/>
            <w:tcBorders>
              <w:left w:val="single" w:sz="4" w:space="0" w:color="auto"/>
              <w:right w:val="single" w:sz="4" w:space="0" w:color="auto"/>
            </w:tcBorders>
          </w:tcPr>
          <w:p w:rsidR="00B70491" w:rsidRDefault="00B70491" w:rsidP="00D477E1">
            <w:pPr>
              <w:pStyle w:val="Tabelle6pt"/>
            </w:pPr>
          </w:p>
        </w:tc>
        <w:tc>
          <w:tcPr>
            <w:tcW w:w="4821" w:type="dxa"/>
            <w:gridSpan w:val="4"/>
            <w:tcBorders>
              <w:left w:val="single" w:sz="4" w:space="0" w:color="auto"/>
              <w:right w:val="single" w:sz="4" w:space="0" w:color="auto"/>
            </w:tcBorders>
          </w:tcPr>
          <w:p w:rsidR="00B70491" w:rsidRDefault="00B70491" w:rsidP="00D477E1">
            <w:pPr>
              <w:pStyle w:val="Tabelle6pt"/>
            </w:pPr>
            <w:r>
              <w:t>Wie Sie Ihr Können prüfen können:</w:t>
            </w:r>
          </w:p>
          <w:p w:rsidR="00B70491" w:rsidRPr="00234B66" w:rsidRDefault="00B70491" w:rsidP="00B81186">
            <w:pPr>
              <w:pStyle w:val="Kopf8ptafz"/>
              <w:numPr>
                <w:ilvl w:val="0"/>
                <w:numId w:val="0"/>
              </w:numPr>
              <w:ind w:left="227"/>
            </w:pPr>
          </w:p>
        </w:tc>
      </w:tr>
    </w:tbl>
    <w:p w:rsidR="00B70491" w:rsidRDefault="00B70491" w:rsidP="00B70491">
      <w:pPr>
        <w:spacing w:line="240" w:lineRule="exact"/>
      </w:pPr>
      <w:r>
        <w:rPr>
          <w:noProof/>
          <w:sz w:val="24"/>
          <w:lang w:eastAsia="de-DE"/>
        </w:rPr>
        <w:drawing>
          <wp:anchor distT="0" distB="0" distL="114300" distR="114300" simplePos="0" relativeHeight="252125184" behindDoc="0" locked="0" layoutInCell="0" allowOverlap="1" wp14:anchorId="486BAB4D" wp14:editId="65978FFF">
            <wp:simplePos x="0" y="0"/>
            <wp:positionH relativeFrom="rightMargin">
              <wp:posOffset>107950</wp:posOffset>
            </wp:positionH>
            <wp:positionV relativeFrom="paragraph">
              <wp:posOffset>38514</wp:posOffset>
            </wp:positionV>
            <wp:extent cx="345440" cy="323850"/>
            <wp:effectExtent l="0" t="0" r="0" b="0"/>
            <wp:wrapNone/>
            <wp:docPr id="48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2445">
        <w:rPr>
          <w:noProof/>
          <w:lang w:eastAsia="de-DE"/>
        </w:rPr>
        <mc:AlternateContent>
          <mc:Choice Requires="wps">
            <w:drawing>
              <wp:anchor distT="0" distB="0" distL="114300" distR="114300" simplePos="0" relativeHeight="252122112" behindDoc="0" locked="1" layoutInCell="1" allowOverlap="1" wp14:anchorId="027C207A" wp14:editId="6EF69EF1">
                <wp:simplePos x="0" y="0"/>
                <wp:positionH relativeFrom="column">
                  <wp:posOffset>95250</wp:posOffset>
                </wp:positionH>
                <wp:positionV relativeFrom="paragraph">
                  <wp:posOffset>33655</wp:posOffset>
                </wp:positionV>
                <wp:extent cx="1914525" cy="706755"/>
                <wp:effectExtent l="0" t="19050" r="47625" b="36195"/>
                <wp:wrapNone/>
                <wp:docPr id="4814" name="Pfeil nach rechts 48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14525" cy="706755"/>
                        </a:xfrm>
                        <a:prstGeom prst="rightArrow">
                          <a:avLst/>
                        </a:prstGeom>
                        <a:solidFill>
                          <a:sysClr val="window" lastClr="FFFFFF"/>
                        </a:solidFill>
                        <a:ln w="12700" cap="flat" cmpd="sng" algn="ctr">
                          <a:solidFill>
                            <a:srgbClr val="C0504D"/>
                          </a:solidFill>
                          <a:prstDash val="solid"/>
                        </a:ln>
                        <a:effectLst/>
                      </wps:spPr>
                      <wps:txbx>
                        <w:txbxContent>
                          <w:p w:rsidR="00333930" w:rsidRPr="00347AF4" w:rsidRDefault="00333930" w:rsidP="00B70491">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Pfeil nach rechts 4814" o:spid="_x0000_s1244" type="#_x0000_t13" style="position:absolute;margin-left:7.5pt;margin-top:2.65pt;width:150.75pt;height:55.65pt;z-index:25212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" adj="17613" fillcolor="window" strokecolor="#c0504d" strokeweight="1pt">
                <v:path arrowok="t"/>
                <v:textbox>
                  <w:txbxContent>
                    <w:p w:rsidR="00333930" w:rsidRPr="00347AF4" w:rsidRDefault="00333930" w:rsidP="00B70491">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v:textbox>
                <w10:anchorlock/>
              </v:shape>
            </w:pict>
          </mc:Fallback>
        </mc:AlternateContent>
      </w: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r w:rsidRPr="00552445">
        <w:rPr>
          <w:noProof/>
          <w:lang w:eastAsia="de-DE"/>
        </w:rPr>
        <mc:AlternateContent>
          <mc:Choice Requires="wps">
            <w:drawing>
              <wp:anchor distT="0" distB="0" distL="114300" distR="114300" simplePos="0" relativeHeight="252123136" behindDoc="0" locked="1" layoutInCell="1" allowOverlap="1" wp14:anchorId="063C6D5B" wp14:editId="573BF261">
                <wp:simplePos x="0" y="0"/>
                <wp:positionH relativeFrom="column">
                  <wp:posOffset>2124710</wp:posOffset>
                </wp:positionH>
                <wp:positionV relativeFrom="paragraph">
                  <wp:posOffset>-389890</wp:posOffset>
                </wp:positionV>
                <wp:extent cx="2391410" cy="749300"/>
                <wp:effectExtent l="57150" t="57150" r="46990" b="50800"/>
                <wp:wrapNone/>
                <wp:docPr id="4815" name="Abgerundetes Rechteck 4815"/>
                <wp:cNvGraphicFramePr/>
                <a:graphic xmlns:a="http://schemas.openxmlformats.org/drawingml/2006/main">
                  <a:graphicData uri="http://schemas.microsoft.com/office/word/2010/wordprocessingShape">
                    <wps:wsp>
                      <wps:cNvSpPr/>
                      <wps:spPr>
                        <a:xfrm>
                          <a:off x="0" y="0"/>
                          <a:ext cx="2391410" cy="749300"/>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8009F8" w:rsidRDefault="00333930" w:rsidP="00B70491">
                            <w:pPr>
                              <w:jc w:val="center"/>
                              <w:rPr>
                                <w:b/>
                                <w:color w:val="943634" w:themeColor="accent2" w:themeShade="BF"/>
                              </w:rPr>
                            </w:pPr>
                            <w:r w:rsidRPr="008009F8">
                              <w:rPr>
                                <w:b/>
                                <w:color w:val="943634" w:themeColor="accent2" w:themeShade="BF"/>
                              </w:rPr>
                              <w:t>Fachfrau für Systemgastronomie</w:t>
                            </w:r>
                            <w:r>
                              <w:rPr>
                                <w:b/>
                                <w:color w:val="943634" w:themeColor="accent2" w:themeShade="BF"/>
                              </w:rPr>
                              <w:t>/</w:t>
                            </w:r>
                          </w:p>
                          <w:p w:rsidR="00333930" w:rsidRPr="001C77EE" w:rsidRDefault="00333930" w:rsidP="00B70491">
                            <w:pPr>
                              <w:jc w:val="center"/>
                              <w:rPr>
                                <w:b/>
                                <w:color w:val="00B050"/>
                              </w:rPr>
                            </w:pPr>
                            <w:r w:rsidRPr="008009F8">
                              <w:rPr>
                                <w:b/>
                                <w:color w:val="00B050"/>
                              </w:rPr>
                              <w:t>Fachmann für Systemgastronomie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4815" o:spid="_x0000_s1245" style="position:absolute;margin-left:167.3pt;margin-top:-30.7pt;width:188.3pt;height:59pt;z-index:25212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" fillcolor="#ebf1de" stroked="f" strokeweight="2pt">
                <v:textbox>
                  <w:txbxContent>
                    <w:p w:rsidR="00333930" w:rsidRPr="008009F8" w:rsidRDefault="00333930" w:rsidP="00B70491">
                      <w:pPr>
                        <w:jc w:val="center"/>
                        <w:rPr>
                          <w:b/>
                          <w:color w:val="943634" w:themeColor="accent2" w:themeShade="BF"/>
                        </w:rPr>
                      </w:pPr>
                      <w:r w:rsidRPr="008009F8">
                        <w:rPr>
                          <w:b/>
                          <w:color w:val="943634" w:themeColor="accent2" w:themeShade="BF"/>
                        </w:rPr>
                        <w:t>Fachfrau für Systemgastronomie</w:t>
                      </w:r>
                      <w:r>
                        <w:rPr>
                          <w:b/>
                          <w:color w:val="943634" w:themeColor="accent2" w:themeShade="BF"/>
                        </w:rPr>
                        <w:t>/</w:t>
                      </w:r>
                    </w:p>
                    <w:p w:rsidR="00333930" w:rsidRPr="001C77EE" w:rsidRDefault="00333930" w:rsidP="00B70491">
                      <w:pPr>
                        <w:jc w:val="center"/>
                        <w:rPr>
                          <w:b/>
                          <w:color w:val="00B050"/>
                        </w:rPr>
                      </w:pPr>
                      <w:r w:rsidRPr="008009F8">
                        <w:rPr>
                          <w:b/>
                          <w:color w:val="00B050"/>
                        </w:rPr>
                        <w:t>Fachmann für Systemgastronomie</w:t>
                      </w:r>
                    </w:p>
                  </w:txbxContent>
                </v:textbox>
                <w10:anchorlock/>
              </v:roundrect>
            </w:pict>
          </mc:Fallback>
        </mc:AlternateContent>
      </w:r>
    </w:p>
    <w:p w:rsidR="00B70491" w:rsidRDefault="00B70491" w:rsidP="00B70491">
      <w:pPr>
        <w:spacing w:line="240" w:lineRule="exact"/>
        <w:jc w:val="center"/>
      </w:pPr>
    </w:p>
    <w:p w:rsidR="00B70491" w:rsidRDefault="00B70491" w:rsidP="00B70491">
      <w:pPr>
        <w:spacing w:line="240" w:lineRule="exact"/>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0491" w:rsidRPr="00DE4890" w:rsidTr="00D477E1">
        <w:trPr>
          <w:trHeight w:val="397"/>
        </w:trPr>
        <w:tc>
          <w:tcPr>
            <w:tcW w:w="1470" w:type="dxa"/>
            <w:shd w:val="clear" w:color="auto" w:fill="D9D9D9" w:themeFill="background1" w:themeFillShade="D9"/>
            <w:vAlign w:val="center"/>
          </w:tcPr>
          <w:p w:rsidR="00B70491" w:rsidRPr="00DE4890" w:rsidRDefault="00B70491" w:rsidP="00D477E1">
            <w:pPr>
              <w:pStyle w:val="TabelleKopfmitte"/>
            </w:pPr>
            <w:r>
              <w:t>Phase</w:t>
            </w:r>
          </w:p>
        </w:tc>
        <w:tc>
          <w:tcPr>
            <w:tcW w:w="940" w:type="dxa"/>
            <w:shd w:val="clear" w:color="auto" w:fill="D9D9D9" w:themeFill="background1" w:themeFillShade="D9"/>
            <w:vAlign w:val="center"/>
          </w:tcPr>
          <w:p w:rsidR="00B70491" w:rsidRPr="00DE4890" w:rsidRDefault="00B70491" w:rsidP="00D477E1">
            <w:pPr>
              <w:pStyle w:val="TabelleKopfmitte"/>
            </w:pPr>
            <w:r>
              <w:t>Zeit</w:t>
            </w:r>
          </w:p>
        </w:tc>
        <w:tc>
          <w:tcPr>
            <w:tcW w:w="4961" w:type="dxa"/>
            <w:shd w:val="clear" w:color="auto" w:fill="D9D9D9" w:themeFill="background1" w:themeFillShade="D9"/>
            <w:vAlign w:val="center"/>
          </w:tcPr>
          <w:p w:rsidR="00B70491" w:rsidRPr="00DE4890" w:rsidRDefault="00B70491" w:rsidP="00D477E1">
            <w:pPr>
              <w:pStyle w:val="TabelleKopfmitte"/>
            </w:pPr>
            <w:r>
              <w:t>Aufgabe</w:t>
            </w:r>
          </w:p>
        </w:tc>
      </w:tr>
      <w:tr w:rsidR="00B70491" w:rsidRPr="00DE4890" w:rsidTr="00D477E1">
        <w:trPr>
          <w:trHeight w:val="624"/>
        </w:trPr>
        <w:tc>
          <w:tcPr>
            <w:tcW w:w="1470" w:type="dxa"/>
            <w:shd w:val="clear" w:color="auto" w:fill="auto"/>
            <w:vAlign w:val="center"/>
          </w:tcPr>
          <w:p w:rsidR="00B70491" w:rsidRPr="00F0156F" w:rsidRDefault="00B70491" w:rsidP="00D477E1">
            <w:pPr>
              <w:pStyle w:val="Textkrpermitte"/>
            </w:pPr>
            <w:r w:rsidRPr="00552445">
              <w:rPr>
                <w:noProof/>
                <w:sz w:val="24"/>
              </w:rPr>
              <w:drawing>
                <wp:inline distT="0" distB="0" distL="0" distR="0" wp14:anchorId="31CE6787" wp14:editId="56667C49">
                  <wp:extent cx="503555" cy="247650"/>
                  <wp:effectExtent l="0" t="0" r="0" b="0"/>
                  <wp:docPr id="484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03555" cy="247650"/>
                          </a:xfrm>
                          <a:prstGeom prst="rect">
                            <a:avLst/>
                          </a:prstGeom>
                          <a:noFill/>
                          <a:ln>
                            <a:noFill/>
                          </a:ln>
                        </pic:spPr>
                      </pic:pic>
                    </a:graphicData>
                  </a:graphic>
                </wp:inline>
              </w:drawing>
            </w:r>
          </w:p>
        </w:tc>
        <w:tc>
          <w:tcPr>
            <w:tcW w:w="940" w:type="dxa"/>
            <w:shd w:val="clear" w:color="auto" w:fill="auto"/>
            <w:vAlign w:val="center"/>
          </w:tcPr>
          <w:p w:rsidR="00B70491" w:rsidRPr="00C77AFF" w:rsidRDefault="00B70491" w:rsidP="00D477E1">
            <w:pPr>
              <w:pStyle w:val="Textkrper"/>
              <w:jc w:val="center"/>
            </w:pPr>
            <w:r w:rsidRPr="00C77AFF">
              <w:t>45</w:t>
            </w:r>
          </w:p>
          <w:p w:rsidR="00B70491" w:rsidRPr="00DE4890" w:rsidRDefault="001B46C5" w:rsidP="00D477E1">
            <w:pPr>
              <w:pStyle w:val="Textkrper"/>
              <w:jc w:val="center"/>
            </w:pPr>
            <w:r w:rsidRPr="00C77AFF">
              <w:t>Min.</w:t>
            </w:r>
          </w:p>
        </w:tc>
        <w:tc>
          <w:tcPr>
            <w:tcW w:w="4961" w:type="dxa"/>
            <w:shd w:val="clear" w:color="auto" w:fill="auto"/>
            <w:vAlign w:val="center"/>
          </w:tcPr>
          <w:p w:rsidR="00B70491" w:rsidRPr="0044771E" w:rsidRDefault="00B70491" w:rsidP="00D477E1">
            <w:pPr>
              <w:pStyle w:val="Textkrper"/>
              <w:rPr>
                <w:b/>
                <w:noProof/>
              </w:rPr>
            </w:pPr>
            <w:r w:rsidRPr="0044771E">
              <w:rPr>
                <w:b/>
                <w:noProof/>
              </w:rPr>
              <w:t xml:space="preserve">Lesen Sie den Arbeitsauftrag. </w:t>
            </w:r>
          </w:p>
          <w:p w:rsidR="00B70491" w:rsidRDefault="00B70491" w:rsidP="00D477E1">
            <w:pPr>
              <w:pStyle w:val="Textkrper"/>
              <w:rPr>
                <w:noProof/>
              </w:rPr>
            </w:pPr>
            <w:r>
              <w:rPr>
                <w:noProof/>
              </w:rPr>
              <w:t xml:space="preserve">Vor Arbeitsbeginn waschen Sie sich bitte die Hände und verwenden Handtücher, Spültücher, Abtrockentücher aus dem dafür vorgesehenen Schrank. </w:t>
            </w:r>
          </w:p>
          <w:p w:rsidR="00B70491" w:rsidRDefault="00B70491" w:rsidP="00D477E1">
            <w:pPr>
              <w:pStyle w:val="Textkrper"/>
              <w:rPr>
                <w:noProof/>
              </w:rPr>
            </w:pPr>
            <w:r w:rsidRPr="00EB006D">
              <w:rPr>
                <w:b/>
                <w:noProof/>
              </w:rPr>
              <w:t>Führen</w:t>
            </w:r>
            <w:r>
              <w:rPr>
                <w:noProof/>
              </w:rPr>
              <w:t xml:space="preserve"> Sie den </w:t>
            </w:r>
            <w:r w:rsidRPr="00EB006D">
              <w:rPr>
                <w:b/>
                <w:noProof/>
              </w:rPr>
              <w:t>Arbeitsauftrag</w:t>
            </w:r>
            <w:r>
              <w:rPr>
                <w:noProof/>
              </w:rPr>
              <w:t xml:space="preserve"> durch.</w:t>
            </w:r>
          </w:p>
          <w:p w:rsidR="00B70491" w:rsidRPr="00DE4890" w:rsidRDefault="00B70491" w:rsidP="00D477E1">
            <w:pPr>
              <w:pStyle w:val="Textkrper"/>
              <w:rPr>
                <w:noProof/>
              </w:rPr>
            </w:pPr>
            <w:r>
              <w:rPr>
                <w:noProof/>
              </w:rPr>
              <w:t xml:space="preserve">Verwenden Sie die dafür vorgesehenen </w:t>
            </w:r>
            <w:r w:rsidRPr="00CD4FE9">
              <w:rPr>
                <w:b/>
                <w:noProof/>
              </w:rPr>
              <w:t>Bretter</w:t>
            </w:r>
            <w:r>
              <w:rPr>
                <w:noProof/>
              </w:rPr>
              <w:t>.</w:t>
            </w:r>
          </w:p>
        </w:tc>
      </w:tr>
    </w:tbl>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r w:rsidRPr="002673F0">
        <w:rPr>
          <w:noProof/>
          <w:lang w:eastAsia="de-DE"/>
        </w:rPr>
        <mc:AlternateContent>
          <mc:Choice Requires="wps">
            <w:drawing>
              <wp:anchor distT="0" distB="0" distL="114300" distR="114300" simplePos="0" relativeHeight="252124160" behindDoc="0" locked="1" layoutInCell="1" allowOverlap="1" wp14:anchorId="34BAD8FB" wp14:editId="7F22F490">
                <wp:simplePos x="0" y="0"/>
                <wp:positionH relativeFrom="column">
                  <wp:posOffset>57785</wp:posOffset>
                </wp:positionH>
                <wp:positionV relativeFrom="paragraph">
                  <wp:posOffset>-138430</wp:posOffset>
                </wp:positionV>
                <wp:extent cx="6165850" cy="3902710"/>
                <wp:effectExtent l="19050" t="19050" r="25400" b="21590"/>
                <wp:wrapNone/>
                <wp:docPr id="4816" name="Textfeld 4816"/>
                <wp:cNvGraphicFramePr/>
                <a:graphic xmlns:a="http://schemas.openxmlformats.org/drawingml/2006/main">
                  <a:graphicData uri="http://schemas.microsoft.com/office/word/2010/wordprocessingShape">
                    <wps:wsp>
                      <wps:cNvSpPr txBox="1"/>
                      <wps:spPr>
                        <a:xfrm>
                          <a:off x="0" y="0"/>
                          <a:ext cx="6165850" cy="3902710"/>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B70491">
                            <w:pPr>
                              <w:jc w:val="center"/>
                              <w:rPr>
                                <w:b/>
                              </w:rPr>
                            </w:pPr>
                            <w:r w:rsidRPr="00650BFA">
                              <w:rPr>
                                <w:b/>
                              </w:rPr>
                              <w:t xml:space="preserve">Arbeitsauftrag für </w:t>
                            </w:r>
                          </w:p>
                          <w:p w:rsidR="00333930" w:rsidRDefault="00333930" w:rsidP="00B70491">
                            <w:pPr>
                              <w:jc w:val="center"/>
                              <w:rPr>
                                <w:b/>
                              </w:rPr>
                            </w:pPr>
                            <w:r>
                              <w:rPr>
                                <w:b/>
                              </w:rPr>
                              <w:t>Fachfrau für Systemgastronomie/</w:t>
                            </w:r>
                          </w:p>
                          <w:p w:rsidR="00333930" w:rsidRDefault="00333930" w:rsidP="00B70491">
                            <w:pPr>
                              <w:jc w:val="center"/>
                              <w:rPr>
                                <w:b/>
                                <w:color w:val="00B050"/>
                              </w:rPr>
                            </w:pPr>
                            <w:r>
                              <w:rPr>
                                <w:b/>
                              </w:rPr>
                              <w:t xml:space="preserve">Fachmann für Systemgastronomie </w:t>
                            </w:r>
                          </w:p>
                          <w:p w:rsidR="00333930" w:rsidRPr="00EC32E0" w:rsidRDefault="00333930" w:rsidP="00B70491">
                            <w:pPr>
                              <w:rPr>
                                <w:b/>
                                <w:color w:val="C00000"/>
                              </w:rPr>
                            </w:pPr>
                          </w:p>
                          <w:p w:rsidR="00333930" w:rsidRPr="00603115" w:rsidRDefault="00333930" w:rsidP="00B70491">
                            <w:pPr>
                              <w:rPr>
                                <w:b/>
                                <w:color w:val="00B050"/>
                                <w:sz w:val="24"/>
                                <w:szCs w:val="24"/>
                              </w:rPr>
                            </w:pPr>
                            <w:r w:rsidRPr="00EC32E0">
                              <w:rPr>
                                <w:b/>
                                <w:color w:val="C00000"/>
                                <w:sz w:val="24"/>
                                <w:szCs w:val="24"/>
                              </w:rPr>
                              <w:t>Schüler/in 1</w:t>
                            </w:r>
                            <w:r w:rsidRPr="00603115">
                              <w:rPr>
                                <w:b/>
                                <w:color w:val="C00000"/>
                                <w:sz w:val="24"/>
                                <w:szCs w:val="24"/>
                              </w:rPr>
                              <w:t xml:space="preserve"> </w:t>
                            </w:r>
                            <w:r w:rsidRPr="00603115">
                              <w:rPr>
                                <w:b/>
                                <w:sz w:val="24"/>
                                <w:szCs w:val="24"/>
                              </w:rPr>
                              <w:t xml:space="preserve">und </w:t>
                            </w:r>
                            <w:r w:rsidRPr="00603115">
                              <w:rPr>
                                <w:b/>
                                <w:color w:val="C00000"/>
                                <w:sz w:val="24"/>
                                <w:szCs w:val="24"/>
                              </w:rPr>
                              <w:t>2</w:t>
                            </w:r>
                            <w:r w:rsidRPr="00603115">
                              <w:rPr>
                                <w:b/>
                                <w:sz w:val="24"/>
                                <w:szCs w:val="24"/>
                              </w:rPr>
                              <w:t>:</w:t>
                            </w:r>
                            <w:r w:rsidRPr="00603115">
                              <w:rPr>
                                <w:b/>
                                <w:color w:val="00B050"/>
                                <w:sz w:val="24"/>
                                <w:szCs w:val="24"/>
                              </w:rPr>
                              <w:t xml:space="preserve"> </w:t>
                            </w:r>
                            <w:r>
                              <w:rPr>
                                <w:b/>
                                <w:color w:val="00B050"/>
                                <w:sz w:val="24"/>
                                <w:szCs w:val="24"/>
                              </w:rPr>
                              <w:t>Unser</w:t>
                            </w:r>
                            <w:r w:rsidRPr="00603115">
                              <w:rPr>
                                <w:b/>
                                <w:color w:val="00B050"/>
                                <w:sz w:val="24"/>
                                <w:szCs w:val="24"/>
                              </w:rPr>
                              <w:t xml:space="preserve"> Arbeitsauftrag lautet: </w:t>
                            </w:r>
                          </w:p>
                          <w:p w:rsidR="00333930" w:rsidRDefault="00333930" w:rsidP="00B70491">
                            <w:pPr>
                              <w:rPr>
                                <w:b/>
                                <w:color w:val="00B050"/>
                              </w:rPr>
                            </w:pPr>
                          </w:p>
                          <w:p w:rsidR="00333930" w:rsidRPr="00992022" w:rsidRDefault="00333930" w:rsidP="00B70491">
                            <w:pPr>
                              <w:rPr>
                                <w:b/>
                              </w:rPr>
                            </w:pPr>
                            <w:r w:rsidRPr="00992022">
                              <w:rPr>
                                <w:b/>
                              </w:rPr>
                              <w:t xml:space="preserve">Vorbereitung und Anordnung der Zutaten für den </w:t>
                            </w:r>
                            <w:proofErr w:type="spellStart"/>
                            <w:r w:rsidRPr="00992022">
                              <w:rPr>
                                <w:b/>
                              </w:rPr>
                              <w:t>Pizzabelag</w:t>
                            </w:r>
                            <w:proofErr w:type="spellEnd"/>
                          </w:p>
                          <w:p w:rsidR="00333930" w:rsidRDefault="00333930" w:rsidP="00B70491">
                            <w:r>
                              <w:t xml:space="preserve">Ordnen Sie systematisch nach Ihrer eigenen Idee alle zur Verfügung stehenden Zutaten für den Belag von Pizzas auf geeigneten Porzellangefäßen. Manche Zutaten müssen nach dem Waschen geschnitten werden. </w:t>
                            </w:r>
                            <w:r>
                              <w:br/>
                              <w:t xml:space="preserve">Platzieren Sie diese Zutaten übersichtlich auf den dafür vorgesehenen Arbeitsflächen (Tischen). </w:t>
                            </w:r>
                            <w:r>
                              <w:br/>
                              <w:t>Die Soße für den Belag wird von den Köchinnen/Köchen zubereitet und nach Fertigstellung auf Ihrem Arbeit</w:t>
                            </w:r>
                            <w:r>
                              <w:t>s</w:t>
                            </w:r>
                            <w:r>
                              <w:t xml:space="preserve">platz ergänzt. </w:t>
                            </w:r>
                            <w:r>
                              <w:br/>
                              <w:t xml:space="preserve">Ihre Mitschülerinnen und Mitschüler wählen später eine Pizza mit Belag nach Wunsch aus. </w:t>
                            </w:r>
                          </w:p>
                          <w:p w:rsidR="00333930" w:rsidRDefault="00333930" w:rsidP="00B70491"/>
                          <w:p w:rsidR="00333930" w:rsidRPr="00603115" w:rsidRDefault="00333930" w:rsidP="00B70491">
                            <w:pPr>
                              <w:rPr>
                                <w:b/>
                                <w:color w:val="00B050"/>
                                <w:sz w:val="24"/>
                                <w:szCs w:val="24"/>
                              </w:rPr>
                            </w:pPr>
                            <w:r w:rsidRPr="00EC32E0">
                              <w:rPr>
                                <w:b/>
                                <w:color w:val="C00000"/>
                                <w:sz w:val="24"/>
                                <w:szCs w:val="24"/>
                              </w:rPr>
                              <w:t xml:space="preserve">Schüler/in </w:t>
                            </w:r>
                            <w:r w:rsidRPr="00603115">
                              <w:rPr>
                                <w:b/>
                                <w:color w:val="C00000"/>
                                <w:sz w:val="24"/>
                                <w:szCs w:val="24"/>
                              </w:rPr>
                              <w:t xml:space="preserve">3 </w:t>
                            </w:r>
                            <w:r w:rsidRPr="00603115">
                              <w:rPr>
                                <w:b/>
                                <w:sz w:val="24"/>
                                <w:szCs w:val="24"/>
                              </w:rPr>
                              <w:t xml:space="preserve">und </w:t>
                            </w:r>
                            <w:r w:rsidRPr="00603115">
                              <w:rPr>
                                <w:b/>
                                <w:color w:val="C00000"/>
                                <w:sz w:val="24"/>
                                <w:szCs w:val="24"/>
                              </w:rPr>
                              <w:t>4</w:t>
                            </w:r>
                            <w:r w:rsidRPr="00603115">
                              <w:rPr>
                                <w:b/>
                                <w:sz w:val="24"/>
                                <w:szCs w:val="24"/>
                              </w:rPr>
                              <w:t>:</w:t>
                            </w:r>
                            <w:r w:rsidRPr="00603115">
                              <w:rPr>
                                <w:b/>
                                <w:color w:val="00B050"/>
                                <w:sz w:val="24"/>
                                <w:szCs w:val="24"/>
                              </w:rPr>
                              <w:t xml:space="preserve"> </w:t>
                            </w:r>
                            <w:r>
                              <w:rPr>
                                <w:b/>
                                <w:color w:val="00B050"/>
                                <w:sz w:val="24"/>
                                <w:szCs w:val="24"/>
                              </w:rPr>
                              <w:t>Unser</w:t>
                            </w:r>
                            <w:r w:rsidRPr="00603115">
                              <w:rPr>
                                <w:b/>
                                <w:color w:val="00B050"/>
                                <w:sz w:val="24"/>
                                <w:szCs w:val="24"/>
                              </w:rPr>
                              <w:t xml:space="preserve"> Arbeitsauftrag lautet:</w:t>
                            </w:r>
                          </w:p>
                          <w:p w:rsidR="00333930" w:rsidRDefault="00333930" w:rsidP="00B70491">
                            <w:pPr>
                              <w:rPr>
                                <w:b/>
                                <w:color w:val="00B050"/>
                              </w:rPr>
                            </w:pPr>
                          </w:p>
                          <w:p w:rsidR="00333930" w:rsidRDefault="00333930" w:rsidP="00B70491">
                            <w:pPr>
                              <w:rPr>
                                <w:b/>
                              </w:rPr>
                            </w:pPr>
                            <w:r w:rsidRPr="00992022">
                              <w:rPr>
                                <w:b/>
                              </w:rPr>
                              <w:t>Vorbereitung des Arbeitsplatzes sowie Planung der Durchführung</w:t>
                            </w:r>
                            <w:r>
                              <w:rPr>
                                <w:b/>
                              </w:rPr>
                              <w:t xml:space="preserve"> zum Belegen der Pizzen.</w:t>
                            </w:r>
                          </w:p>
                          <w:p w:rsidR="00333930" w:rsidRPr="00CA3EC5" w:rsidRDefault="00333930" w:rsidP="00B70491">
                            <w:r>
                              <w:t xml:space="preserve">Informieren Sie sich über die vorhandenen Zutaten, sowie über die Aufgabenstellung von Schüler/in </w:t>
                            </w:r>
                            <w:r w:rsidRPr="00992022">
                              <w:rPr>
                                <w:b/>
                              </w:rPr>
                              <w:t>1 und 2.</w:t>
                            </w:r>
                          </w:p>
                          <w:p w:rsidR="00333930" w:rsidRPr="006E4381" w:rsidRDefault="00333930" w:rsidP="00B70491">
                            <w:r>
                              <w:t>Notieren Sie einen sinnvollen Arbeitsablauf, damit alle Pizzen schnell und wunschgemäß von Ihnen belegt we</w:t>
                            </w:r>
                            <w:r>
                              <w:t>r</w:t>
                            </w:r>
                            <w:r>
                              <w:t xml:space="preserve">den können. (Schüler/in </w:t>
                            </w:r>
                            <w:r w:rsidRPr="00992022">
                              <w:rPr>
                                <w:rStyle w:val="Fett"/>
                              </w:rPr>
                              <w:t>1, 2, 3 und 4</w:t>
                            </w:r>
                            <w:r>
                              <w:t xml:space="preserve"> arbeiten beim Belegen zusammen). </w:t>
                            </w:r>
                            <w:r>
                              <w:br/>
                              <w:t xml:space="preserve">Verändern Sie falls notwendig die von Schüler/in </w:t>
                            </w:r>
                            <w:r w:rsidRPr="00992022">
                              <w:rPr>
                                <w:rStyle w:val="Fett"/>
                              </w:rPr>
                              <w:t>1 und 2</w:t>
                            </w:r>
                            <w:r>
                              <w:t xml:space="preserve"> geordneten Zutaten. </w:t>
                            </w:r>
                            <w:r>
                              <w:br/>
                              <w:t xml:space="preserve">Planen Sie schriftlich, wer welche Aufgabe bei der Bestellung sowie beim Belegen der Pizzen übernimmt. </w:t>
                            </w:r>
                            <w:r>
                              <w:br/>
                              <w:t xml:space="preserve">Erklären Sie Schüler/in </w:t>
                            </w:r>
                            <w:r w:rsidRPr="00DA3505">
                              <w:rPr>
                                <w:rStyle w:val="Fett"/>
                              </w:rPr>
                              <w:t>1 und 2</w:t>
                            </w:r>
                            <w:r>
                              <w:t xml:space="preserve"> den geplanten Ablauf.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816" o:spid="_x0000_s1246" type="#_x0000_t202" style="position:absolute;margin-left:4.55pt;margin-top:-10.9pt;width:485.5pt;height:307.3pt;z-index:25212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" fillcolor="window" strokecolor="#953735" strokeweight="2.5pt">
                <v:stroke dashstyle="3 1"/>
                <v:textbox>
                  <w:txbxContent>
                    <w:p w:rsidR="00333930" w:rsidRDefault="00333930" w:rsidP="00B70491">
                      <w:pPr>
                        <w:jc w:val="center"/>
                        <w:rPr>
                          <w:b/>
                        </w:rPr>
                      </w:pPr>
                      <w:r w:rsidRPr="00650BFA">
                        <w:rPr>
                          <w:b/>
                        </w:rPr>
                        <w:t xml:space="preserve">Arbeitsauftrag für </w:t>
                      </w:r>
                    </w:p>
                    <w:p w:rsidR="00333930" w:rsidRDefault="00333930" w:rsidP="00B70491">
                      <w:pPr>
                        <w:jc w:val="center"/>
                        <w:rPr>
                          <w:b/>
                        </w:rPr>
                      </w:pPr>
                      <w:r>
                        <w:rPr>
                          <w:b/>
                        </w:rPr>
                        <w:t>Fachfrau für Systemgastronomie/</w:t>
                      </w:r>
                    </w:p>
                    <w:p w:rsidR="00333930" w:rsidRDefault="00333930" w:rsidP="00B70491">
                      <w:pPr>
                        <w:jc w:val="center"/>
                        <w:rPr>
                          <w:b/>
                          <w:color w:val="00B050"/>
                        </w:rPr>
                      </w:pPr>
                      <w:r>
                        <w:rPr>
                          <w:b/>
                        </w:rPr>
                        <w:t xml:space="preserve">Fachmann für Systemgastronomie </w:t>
                      </w:r>
                    </w:p>
                    <w:p w:rsidR="00333930" w:rsidRPr="00EC32E0" w:rsidRDefault="00333930" w:rsidP="00B70491">
                      <w:pPr>
                        <w:rPr>
                          <w:b/>
                          <w:color w:val="C00000"/>
                        </w:rPr>
                      </w:pPr>
                    </w:p>
                    <w:p w:rsidR="00333930" w:rsidRPr="00603115" w:rsidRDefault="00333930" w:rsidP="00B70491">
                      <w:pPr>
                        <w:rPr>
                          <w:b/>
                          <w:color w:val="00B050"/>
                          <w:sz w:val="24"/>
                          <w:szCs w:val="24"/>
                        </w:rPr>
                      </w:pPr>
                      <w:r w:rsidRPr="00EC32E0">
                        <w:rPr>
                          <w:b/>
                          <w:color w:val="C00000"/>
                          <w:sz w:val="24"/>
                          <w:szCs w:val="24"/>
                        </w:rPr>
                        <w:t>Schüler/in 1</w:t>
                      </w:r>
                      <w:r w:rsidRPr="00603115">
                        <w:rPr>
                          <w:b/>
                          <w:color w:val="C00000"/>
                          <w:sz w:val="24"/>
                          <w:szCs w:val="24"/>
                        </w:rPr>
                        <w:t xml:space="preserve"> </w:t>
                      </w:r>
                      <w:r w:rsidRPr="00603115">
                        <w:rPr>
                          <w:b/>
                          <w:sz w:val="24"/>
                          <w:szCs w:val="24"/>
                        </w:rPr>
                        <w:t xml:space="preserve">und </w:t>
                      </w:r>
                      <w:r w:rsidRPr="00603115">
                        <w:rPr>
                          <w:b/>
                          <w:color w:val="C00000"/>
                          <w:sz w:val="24"/>
                          <w:szCs w:val="24"/>
                        </w:rPr>
                        <w:t>2</w:t>
                      </w:r>
                      <w:r w:rsidRPr="00603115">
                        <w:rPr>
                          <w:b/>
                          <w:sz w:val="24"/>
                          <w:szCs w:val="24"/>
                        </w:rPr>
                        <w:t>:</w:t>
                      </w:r>
                      <w:r w:rsidRPr="00603115">
                        <w:rPr>
                          <w:b/>
                          <w:color w:val="00B050"/>
                          <w:sz w:val="24"/>
                          <w:szCs w:val="24"/>
                        </w:rPr>
                        <w:t xml:space="preserve"> </w:t>
                      </w:r>
                      <w:r>
                        <w:rPr>
                          <w:b/>
                          <w:color w:val="00B050"/>
                          <w:sz w:val="24"/>
                          <w:szCs w:val="24"/>
                        </w:rPr>
                        <w:t>Unser</w:t>
                      </w:r>
                      <w:r w:rsidRPr="00603115">
                        <w:rPr>
                          <w:b/>
                          <w:color w:val="00B050"/>
                          <w:sz w:val="24"/>
                          <w:szCs w:val="24"/>
                        </w:rPr>
                        <w:t xml:space="preserve"> Arbeitsauftrag lautet: </w:t>
                      </w:r>
                    </w:p>
                    <w:p w:rsidR="00333930" w:rsidRDefault="00333930" w:rsidP="00B70491">
                      <w:pPr>
                        <w:rPr>
                          <w:b/>
                          <w:color w:val="00B050"/>
                        </w:rPr>
                      </w:pPr>
                    </w:p>
                    <w:p w:rsidR="00333930" w:rsidRPr="00992022" w:rsidRDefault="00333930" w:rsidP="00B70491">
                      <w:pPr>
                        <w:rPr>
                          <w:b/>
                        </w:rPr>
                      </w:pPr>
                      <w:r w:rsidRPr="00992022">
                        <w:rPr>
                          <w:b/>
                        </w:rPr>
                        <w:t xml:space="preserve">Vorbereitung und Anordnung der Zutaten für den </w:t>
                      </w:r>
                      <w:proofErr w:type="spellStart"/>
                      <w:r w:rsidRPr="00992022">
                        <w:rPr>
                          <w:b/>
                        </w:rPr>
                        <w:t>Pizzabelag</w:t>
                      </w:r>
                      <w:proofErr w:type="spellEnd"/>
                    </w:p>
                    <w:p w:rsidR="00333930" w:rsidRDefault="00333930" w:rsidP="00B70491">
                      <w:r>
                        <w:t xml:space="preserve">Ordnen Sie systematisch nach Ihrer eigenen Idee alle zur Verfügung stehenden Zutaten für den Belag von Pizzas auf geeigneten Porzellangefäßen. Manche Zutaten müssen nach dem Waschen geschnitten werden. </w:t>
                      </w:r>
                      <w:r>
                        <w:br/>
                        <w:t xml:space="preserve">Platzieren Sie diese Zutaten übersichtlich auf den dafür vorgesehenen Arbeitsflächen (Tischen). </w:t>
                      </w:r>
                      <w:r>
                        <w:br/>
                        <w:t>Die Soße für den Belag wird von den Köchinnen/Köchen zubereitet und nach Fertigstellung auf Ihrem Arbeit</w:t>
                      </w:r>
                      <w:r>
                        <w:t>s</w:t>
                      </w:r>
                      <w:r>
                        <w:t xml:space="preserve">platz ergänzt. </w:t>
                      </w:r>
                      <w:r>
                        <w:br/>
                        <w:t xml:space="preserve">Ihre Mitschülerinnen und Mitschüler wählen später eine Pizza mit Belag nach Wunsch aus. </w:t>
                      </w:r>
                    </w:p>
                    <w:p w:rsidR="00333930" w:rsidRDefault="00333930" w:rsidP="00B70491"/>
                    <w:p w:rsidR="00333930" w:rsidRPr="00603115" w:rsidRDefault="00333930" w:rsidP="00B70491">
                      <w:pPr>
                        <w:rPr>
                          <w:b/>
                          <w:color w:val="00B050"/>
                          <w:sz w:val="24"/>
                          <w:szCs w:val="24"/>
                        </w:rPr>
                      </w:pPr>
                      <w:r w:rsidRPr="00EC32E0">
                        <w:rPr>
                          <w:b/>
                          <w:color w:val="C00000"/>
                          <w:sz w:val="24"/>
                          <w:szCs w:val="24"/>
                        </w:rPr>
                        <w:t xml:space="preserve">Schüler/in </w:t>
                      </w:r>
                      <w:r w:rsidRPr="00603115">
                        <w:rPr>
                          <w:b/>
                          <w:color w:val="C00000"/>
                          <w:sz w:val="24"/>
                          <w:szCs w:val="24"/>
                        </w:rPr>
                        <w:t xml:space="preserve">3 </w:t>
                      </w:r>
                      <w:r w:rsidRPr="00603115">
                        <w:rPr>
                          <w:b/>
                          <w:sz w:val="24"/>
                          <w:szCs w:val="24"/>
                        </w:rPr>
                        <w:t xml:space="preserve">und </w:t>
                      </w:r>
                      <w:r w:rsidRPr="00603115">
                        <w:rPr>
                          <w:b/>
                          <w:color w:val="C00000"/>
                          <w:sz w:val="24"/>
                          <w:szCs w:val="24"/>
                        </w:rPr>
                        <w:t>4</w:t>
                      </w:r>
                      <w:r w:rsidRPr="00603115">
                        <w:rPr>
                          <w:b/>
                          <w:sz w:val="24"/>
                          <w:szCs w:val="24"/>
                        </w:rPr>
                        <w:t>:</w:t>
                      </w:r>
                      <w:r w:rsidRPr="00603115">
                        <w:rPr>
                          <w:b/>
                          <w:color w:val="00B050"/>
                          <w:sz w:val="24"/>
                          <w:szCs w:val="24"/>
                        </w:rPr>
                        <w:t xml:space="preserve"> </w:t>
                      </w:r>
                      <w:r>
                        <w:rPr>
                          <w:b/>
                          <w:color w:val="00B050"/>
                          <w:sz w:val="24"/>
                          <w:szCs w:val="24"/>
                        </w:rPr>
                        <w:t>Unser</w:t>
                      </w:r>
                      <w:r w:rsidRPr="00603115">
                        <w:rPr>
                          <w:b/>
                          <w:color w:val="00B050"/>
                          <w:sz w:val="24"/>
                          <w:szCs w:val="24"/>
                        </w:rPr>
                        <w:t xml:space="preserve"> Arbeitsauftrag lautet:</w:t>
                      </w:r>
                    </w:p>
                    <w:p w:rsidR="00333930" w:rsidRDefault="00333930" w:rsidP="00B70491">
                      <w:pPr>
                        <w:rPr>
                          <w:b/>
                          <w:color w:val="00B050"/>
                        </w:rPr>
                      </w:pPr>
                    </w:p>
                    <w:p w:rsidR="00333930" w:rsidRDefault="00333930" w:rsidP="00B70491">
                      <w:pPr>
                        <w:rPr>
                          <w:b/>
                        </w:rPr>
                      </w:pPr>
                      <w:r w:rsidRPr="00992022">
                        <w:rPr>
                          <w:b/>
                        </w:rPr>
                        <w:t>Vorbereitung des Arbeitsplatzes sowie Planung der Durchführung</w:t>
                      </w:r>
                      <w:r>
                        <w:rPr>
                          <w:b/>
                        </w:rPr>
                        <w:t xml:space="preserve"> zum Belegen der Pizzen.</w:t>
                      </w:r>
                    </w:p>
                    <w:p w:rsidR="00333930" w:rsidRPr="00CA3EC5" w:rsidRDefault="00333930" w:rsidP="00B70491">
                      <w:r>
                        <w:t xml:space="preserve">Informieren Sie sich über die vorhandenen Zutaten, sowie über die Aufgabenstellung von Schüler/in </w:t>
                      </w:r>
                      <w:r w:rsidRPr="00992022">
                        <w:rPr>
                          <w:b/>
                        </w:rPr>
                        <w:t>1 und 2.</w:t>
                      </w:r>
                    </w:p>
                    <w:p w:rsidR="00333930" w:rsidRPr="006E4381" w:rsidRDefault="00333930" w:rsidP="00B70491">
                      <w:r>
                        <w:t>Notieren Sie einen sinnvollen Arbeitsablauf, damit alle Pizzen schnell und wunschgemäß von Ihnen belegt we</w:t>
                      </w:r>
                      <w:r>
                        <w:t>r</w:t>
                      </w:r>
                      <w:r>
                        <w:t xml:space="preserve">den können. (Schüler/in </w:t>
                      </w:r>
                      <w:r w:rsidRPr="00992022">
                        <w:rPr>
                          <w:rStyle w:val="Fett"/>
                        </w:rPr>
                        <w:t>1, 2, 3 und 4</w:t>
                      </w:r>
                      <w:r>
                        <w:t xml:space="preserve"> arbeiten beim Belegen zusammen). </w:t>
                      </w:r>
                      <w:r>
                        <w:br/>
                        <w:t xml:space="preserve">Verändern Sie falls notwendig die von Schüler/in </w:t>
                      </w:r>
                      <w:r w:rsidRPr="00992022">
                        <w:rPr>
                          <w:rStyle w:val="Fett"/>
                        </w:rPr>
                        <w:t>1 und 2</w:t>
                      </w:r>
                      <w:r>
                        <w:t xml:space="preserve"> geordneten Zutaten. </w:t>
                      </w:r>
                      <w:r>
                        <w:br/>
                        <w:t xml:space="preserve">Planen Sie schriftlich, wer welche Aufgabe bei der Bestellung sowie beim Belegen der Pizzen übernimmt. </w:t>
                      </w:r>
                      <w:r>
                        <w:br/>
                        <w:t xml:space="preserve">Erklären Sie Schüler/in </w:t>
                      </w:r>
                      <w:r w:rsidRPr="00DA3505">
                        <w:rPr>
                          <w:rStyle w:val="Fett"/>
                        </w:rPr>
                        <w:t>1 und 2</w:t>
                      </w:r>
                      <w:r>
                        <w:t xml:space="preserve"> den geplanten Ablauf.</w:t>
                      </w:r>
                    </w:p>
                  </w:txbxContent>
                </v:textbox>
                <w10:anchorlock/>
              </v:shape>
            </w:pict>
          </mc:Fallback>
        </mc:AlternateContent>
      </w: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pStyle w:val="Abstandszeile"/>
        <w:rPr>
          <w:sz w:val="20"/>
        </w:rPr>
      </w:pPr>
    </w:p>
    <w:p w:rsidR="00B70491" w:rsidRDefault="00B70491" w:rsidP="00B70491">
      <w:pPr>
        <w:pStyle w:val="Abstandszeile"/>
        <w:rPr>
          <w:sz w:val="20"/>
        </w:rPr>
      </w:pPr>
    </w:p>
    <w:p w:rsidR="00B70491" w:rsidRPr="00097CF6" w:rsidRDefault="00B70491" w:rsidP="00B70491">
      <w:pPr>
        <w:pStyle w:val="Abstandszeile"/>
        <w:rPr>
          <w:sz w:val="20"/>
        </w:rPr>
      </w:pPr>
    </w:p>
    <w:p w:rsidR="00B70491" w:rsidRDefault="00B70491" w:rsidP="00B70491">
      <w:pPr>
        <w:rPr>
          <w:sz w:val="24"/>
          <w:szCs w:val="24"/>
          <w:lang w:eastAsia="de-DE"/>
        </w:rPr>
      </w:pPr>
      <w:r>
        <w:rPr>
          <w:sz w:val="24"/>
          <w:szCs w:val="24"/>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0491"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B70491" w:rsidRDefault="00B70491" w:rsidP="00D477E1">
            <w:pPr>
              <w:pStyle w:val="Tabelle6pt"/>
              <w:rPr>
                <w:color w:val="000000"/>
              </w:rPr>
            </w:pPr>
            <w:r>
              <w:lastRenderedPageBreak/>
              <w:br w:type="page"/>
              <w:t>Lernfeld</w:t>
            </w:r>
          </w:p>
          <w:p w:rsidR="00B70491" w:rsidRDefault="00B70491" w:rsidP="00D477E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70491" w:rsidRDefault="00B70491" w:rsidP="00D477E1">
            <w:pPr>
              <w:pStyle w:val="Tabelle6pt"/>
              <w:rPr>
                <w:color w:val="000000"/>
              </w:rPr>
            </w:pPr>
            <w:r>
              <w:t>Titel</w:t>
            </w:r>
          </w:p>
          <w:p w:rsidR="00B70491" w:rsidRDefault="00B70491" w:rsidP="00D477E1">
            <w:pPr>
              <w:pStyle w:val="TabelleKopflinks"/>
            </w:pPr>
            <w:r>
              <w:t>Berufe in der Gastronomie – Teil II</w:t>
            </w:r>
          </w:p>
        </w:tc>
        <w:tc>
          <w:tcPr>
            <w:tcW w:w="188" w:type="dxa"/>
            <w:vMerge w:val="restart"/>
            <w:tcBorders>
              <w:top w:val="nil"/>
              <w:left w:val="single" w:sz="4" w:space="0" w:color="auto"/>
              <w:bottom w:val="nil"/>
              <w:right w:val="single" w:sz="4" w:space="0" w:color="auto"/>
            </w:tcBorders>
            <w:shd w:val="clear" w:color="auto" w:fill="FFFFFF"/>
          </w:tcPr>
          <w:p w:rsidR="00B70491" w:rsidRPr="004B658C" w:rsidRDefault="00B70491" w:rsidP="00D477E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0491" w:rsidRPr="009A3177" w:rsidRDefault="00B70491" w:rsidP="00D477E1">
            <w:pPr>
              <w:jc w:val="center"/>
              <w:rPr>
                <w:rFonts w:cs="Times New Roman"/>
                <w:b/>
                <w:lang w:eastAsia="de-DE"/>
              </w:rPr>
            </w:pPr>
            <w:r w:rsidRPr="009A3177">
              <w:rPr>
                <w:rFonts w:cs="Times New Roman"/>
                <w:b/>
                <w:lang w:eastAsia="de-DE"/>
              </w:rPr>
              <w:t xml:space="preserve">Ernährung </w:t>
            </w:r>
          </w:p>
          <w:p w:rsidR="00B70491" w:rsidRPr="009A3177" w:rsidRDefault="00B70491" w:rsidP="00D477E1">
            <w:pPr>
              <w:jc w:val="center"/>
              <w:rPr>
                <w:rFonts w:cs="Times New Roman"/>
                <w:b/>
                <w:lang w:eastAsia="de-DE"/>
              </w:rPr>
            </w:pPr>
            <w:r w:rsidRPr="009A3177">
              <w:rPr>
                <w:rFonts w:cs="Times New Roman"/>
                <w:b/>
                <w:lang w:eastAsia="de-DE"/>
              </w:rPr>
              <w:t>und Gastronomie</w:t>
            </w:r>
          </w:p>
          <w:p w:rsidR="00B70491" w:rsidRPr="00B51DE9" w:rsidRDefault="00B70491" w:rsidP="00D477E1">
            <w:pPr>
              <w:pStyle w:val="TabelleKopfmitte"/>
              <w:rPr>
                <w:rFonts w:eastAsia="Calibri"/>
              </w:rPr>
            </w:pPr>
            <w:r>
              <w:t>EG1.01.04.08.02</w:t>
            </w:r>
          </w:p>
        </w:tc>
      </w:tr>
      <w:tr w:rsidR="00B70491" w:rsidRPr="00B51DE9" w:rsidTr="00D477E1">
        <w:tc>
          <w:tcPr>
            <w:tcW w:w="7348" w:type="dxa"/>
            <w:gridSpan w:val="3"/>
            <w:tcBorders>
              <w:left w:val="single" w:sz="4" w:space="0" w:color="auto"/>
              <w:bottom w:val="single" w:sz="4" w:space="0" w:color="auto"/>
              <w:right w:val="single" w:sz="4" w:space="0" w:color="auto"/>
            </w:tcBorders>
            <w:shd w:val="clear" w:color="auto" w:fill="auto"/>
            <w:hideMark/>
          </w:tcPr>
          <w:p w:rsidR="00B70491" w:rsidRPr="004B658C" w:rsidRDefault="00B70491" w:rsidP="00D477E1">
            <w:pPr>
              <w:pStyle w:val="Tabelle6pt"/>
            </w:pPr>
            <w:r>
              <w:t>Kompetenzbereiche:</w:t>
            </w:r>
          </w:p>
          <w:p w:rsidR="00B70491" w:rsidRPr="00D43B26" w:rsidRDefault="00B70491" w:rsidP="00B70491">
            <w:pPr>
              <w:pStyle w:val="Kopf8ptafz"/>
              <w:ind w:left="227" w:hanging="170"/>
              <w:rPr>
                <w:szCs w:val="16"/>
              </w:rPr>
            </w:pPr>
            <w:r w:rsidRPr="00D43B26">
              <w:rPr>
                <w:szCs w:val="16"/>
              </w:rPr>
              <w:t>Ich kann mich in de</w:t>
            </w:r>
            <w:r>
              <w:rPr>
                <w:szCs w:val="16"/>
              </w:rPr>
              <w:t>n Fachräumen der Schule zurecht</w:t>
            </w:r>
            <w:r w:rsidRPr="00D43B26">
              <w:rPr>
                <w:szCs w:val="16"/>
              </w:rPr>
              <w:t>finden und habe einen Überblick über die unte</w:t>
            </w:r>
            <w:r w:rsidRPr="00D43B26">
              <w:rPr>
                <w:szCs w:val="16"/>
              </w:rPr>
              <w:t>r</w:t>
            </w:r>
            <w:r w:rsidRPr="00D43B26">
              <w:rPr>
                <w:szCs w:val="16"/>
              </w:rPr>
              <w:t>schiedlichen Arbeitsmaterialien und deren Einsatzmöglichkeiten.</w:t>
            </w:r>
          </w:p>
          <w:p w:rsidR="00B70491" w:rsidRPr="00D43B26" w:rsidRDefault="00B70491" w:rsidP="00B70491">
            <w:pPr>
              <w:pStyle w:val="Kopf8ptafz"/>
              <w:ind w:left="227" w:hanging="170"/>
              <w:rPr>
                <w:szCs w:val="16"/>
              </w:rPr>
            </w:pPr>
            <w:r w:rsidRPr="00D43B26">
              <w:rPr>
                <w:szCs w:val="16"/>
              </w:rPr>
              <w:t>Ich kann die Aufgaben als Dienstleister und Gastgeber wahrnehmen und Aufgaben eigenverantwortlich und selbstständig durchführen.</w:t>
            </w:r>
          </w:p>
          <w:p w:rsidR="00B70491" w:rsidRPr="00D43B26" w:rsidRDefault="00B70491" w:rsidP="00B70491">
            <w:pPr>
              <w:pStyle w:val="Kopf8ptafz"/>
              <w:ind w:left="227" w:hanging="170"/>
              <w:rPr>
                <w:szCs w:val="16"/>
              </w:rPr>
            </w:pPr>
            <w:r w:rsidRPr="00D43B26">
              <w:rPr>
                <w:szCs w:val="16"/>
              </w:rPr>
              <w:t>Ich kann in der Gruppe kommunizieren und vereinbarte Regeln einhalten.</w:t>
            </w:r>
          </w:p>
          <w:p w:rsidR="00B70491" w:rsidRDefault="00B70491" w:rsidP="00B70491">
            <w:pPr>
              <w:pStyle w:val="Kopf8ptafz"/>
              <w:ind w:left="227" w:hanging="170"/>
            </w:pPr>
            <w:r w:rsidRPr="00D43B26">
              <w:rPr>
                <w:szCs w:val="16"/>
              </w:rPr>
              <w:t>Ich kann Arbeitsabläufe lesen und verstehen.</w:t>
            </w:r>
          </w:p>
        </w:tc>
        <w:tc>
          <w:tcPr>
            <w:tcW w:w="188" w:type="dxa"/>
            <w:vMerge/>
            <w:tcBorders>
              <w:left w:val="single" w:sz="4" w:space="0" w:color="auto"/>
              <w:bottom w:val="nil"/>
              <w:right w:val="nil"/>
            </w:tcBorders>
            <w:vAlign w:val="center"/>
            <w:hideMark/>
          </w:tcPr>
          <w:p w:rsidR="00B70491" w:rsidRDefault="00B70491" w:rsidP="00D477E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0491" w:rsidRPr="00B51DE9" w:rsidTr="00D477E1">
              <w:trPr>
                <w:trHeight w:val="284"/>
              </w:trPr>
              <w:tc>
                <w:tcPr>
                  <w:tcW w:w="2090" w:type="dxa"/>
                  <w:shd w:val="clear" w:color="auto" w:fill="auto"/>
                </w:tcPr>
                <w:p w:rsidR="00B70491" w:rsidRPr="00B51DE9" w:rsidRDefault="00B70491" w:rsidP="00D477E1">
                  <w:pPr>
                    <w:pStyle w:val="Textkrpermitte"/>
                  </w:pPr>
                  <w:proofErr w:type="spellStart"/>
                  <w:r w:rsidRPr="00B51DE9">
                    <w:t>LernPROJEKT</w:t>
                  </w:r>
                  <w:proofErr w:type="spellEnd"/>
                </w:p>
              </w:tc>
            </w:tr>
            <w:tr w:rsidR="00B70491" w:rsidRPr="00B51DE9" w:rsidTr="00D477E1">
              <w:trPr>
                <w:trHeight w:val="284"/>
              </w:trPr>
              <w:tc>
                <w:tcPr>
                  <w:tcW w:w="2090" w:type="dxa"/>
                  <w:tcBorders>
                    <w:bottom w:val="single" w:sz="4" w:space="0" w:color="auto"/>
                  </w:tcBorders>
                  <w:shd w:val="clear" w:color="auto" w:fill="auto"/>
                </w:tcPr>
                <w:p w:rsidR="00B70491" w:rsidRPr="00B51DE9" w:rsidRDefault="00B70491" w:rsidP="00D477E1">
                  <w:pPr>
                    <w:pStyle w:val="Textkrpermitte"/>
                  </w:pPr>
                  <w:proofErr w:type="spellStart"/>
                  <w:r w:rsidRPr="00B51DE9">
                    <w:t>LernTHEMA</w:t>
                  </w:r>
                  <w:proofErr w:type="spellEnd"/>
                </w:p>
              </w:tc>
            </w:tr>
            <w:tr w:rsidR="00B70491" w:rsidRPr="00B51DE9" w:rsidTr="00D477E1">
              <w:trPr>
                <w:trHeight w:val="284"/>
              </w:trPr>
              <w:tc>
                <w:tcPr>
                  <w:tcW w:w="2090" w:type="dxa"/>
                  <w:tcBorders>
                    <w:bottom w:val="nil"/>
                  </w:tcBorders>
                  <w:shd w:val="clear" w:color="auto" w:fill="D9D9D9" w:themeFill="background1" w:themeFillShade="D9"/>
                </w:tcPr>
                <w:p w:rsidR="00B70491" w:rsidRPr="00B51DE9" w:rsidRDefault="00B70491" w:rsidP="00D477E1">
                  <w:pPr>
                    <w:pStyle w:val="TabelleKopfmitte"/>
                  </w:pPr>
                  <w:proofErr w:type="spellStart"/>
                  <w:r w:rsidRPr="00B51DE9">
                    <w:t>LernSCHRITT</w:t>
                  </w:r>
                  <w:proofErr w:type="spellEnd"/>
                </w:p>
              </w:tc>
            </w:tr>
          </w:tbl>
          <w:p w:rsidR="00B70491" w:rsidRPr="00B51DE9" w:rsidRDefault="00B70491" w:rsidP="00D477E1"/>
        </w:tc>
      </w:tr>
      <w:tr w:rsidR="00B70491" w:rsidRPr="00B51DE9" w:rsidTr="00D477E1">
        <w:trPr>
          <w:trHeight w:val="149"/>
        </w:trPr>
        <w:tc>
          <w:tcPr>
            <w:tcW w:w="7348" w:type="dxa"/>
            <w:gridSpan w:val="3"/>
            <w:tcBorders>
              <w:top w:val="single" w:sz="4" w:space="0" w:color="auto"/>
              <w:left w:val="nil"/>
              <w:right w:val="nil"/>
            </w:tcBorders>
          </w:tcPr>
          <w:p w:rsidR="00B70491" w:rsidRPr="00B51DE9" w:rsidRDefault="00B70491" w:rsidP="00D477E1"/>
        </w:tc>
        <w:tc>
          <w:tcPr>
            <w:tcW w:w="196" w:type="dxa"/>
            <w:gridSpan w:val="2"/>
            <w:tcBorders>
              <w:top w:val="nil"/>
              <w:left w:val="nil"/>
              <w:right w:val="nil"/>
            </w:tcBorders>
          </w:tcPr>
          <w:p w:rsidR="00B70491" w:rsidRPr="00B51DE9" w:rsidRDefault="00B70491" w:rsidP="00D477E1"/>
        </w:tc>
        <w:tc>
          <w:tcPr>
            <w:tcW w:w="2095" w:type="dxa"/>
            <w:tcBorders>
              <w:top w:val="single" w:sz="4" w:space="0" w:color="auto"/>
              <w:left w:val="nil"/>
              <w:right w:val="nil"/>
            </w:tcBorders>
          </w:tcPr>
          <w:p w:rsidR="00B70491" w:rsidRPr="00B51DE9" w:rsidRDefault="00B70491" w:rsidP="00D477E1"/>
        </w:tc>
      </w:tr>
      <w:tr w:rsidR="00B70491" w:rsidRPr="00B51DE9" w:rsidTr="00D477E1">
        <w:trPr>
          <w:trHeight w:val="443"/>
        </w:trPr>
        <w:tc>
          <w:tcPr>
            <w:tcW w:w="4818" w:type="dxa"/>
            <w:gridSpan w:val="2"/>
            <w:vMerge w:val="restart"/>
            <w:tcBorders>
              <w:left w:val="single" w:sz="4" w:space="0" w:color="auto"/>
              <w:right w:val="single" w:sz="4" w:space="0" w:color="auto"/>
            </w:tcBorders>
          </w:tcPr>
          <w:p w:rsidR="00B70491" w:rsidRPr="004B658C" w:rsidRDefault="00B70491" w:rsidP="00D477E1">
            <w:pPr>
              <w:pStyle w:val="Tabelle6pt"/>
            </w:pPr>
            <w:r>
              <w:t>Kompetenzen:</w:t>
            </w:r>
          </w:p>
          <w:p w:rsidR="00B70491" w:rsidRDefault="00B70491" w:rsidP="00B70491">
            <w:pPr>
              <w:pStyle w:val="Kopf8ptafz"/>
              <w:ind w:left="227" w:hanging="170"/>
            </w:pPr>
            <w:r>
              <w:t xml:space="preserve">Ich kann Aufgaben einer </w:t>
            </w:r>
            <w:r w:rsidR="00D51DF3">
              <w:rPr>
                <w:b/>
              </w:rPr>
              <w:t>Fachkraft i</w:t>
            </w:r>
            <w:r>
              <w:rPr>
                <w:b/>
              </w:rPr>
              <w:t>m Gastgewerbe</w:t>
            </w:r>
            <w:r>
              <w:t xml:space="preserve"> in der Praxis an einem Beispiel durchführen. </w:t>
            </w:r>
          </w:p>
          <w:p w:rsidR="00B70491" w:rsidRDefault="00B70491" w:rsidP="00B70491">
            <w:pPr>
              <w:pStyle w:val="Kopf8ptafz"/>
              <w:ind w:left="227" w:hanging="170"/>
            </w:pPr>
            <w:r>
              <w:t>Ich kann mich in den Fachräumen der Schule zurechtfinden und habe einen Überblick über Arbeitsmaterialien.</w:t>
            </w:r>
          </w:p>
          <w:p w:rsidR="00B70491" w:rsidRDefault="00B70491" w:rsidP="00B70491">
            <w:pPr>
              <w:pStyle w:val="Kopf8ptafz"/>
              <w:ind w:left="227" w:hanging="170"/>
            </w:pPr>
            <w:r w:rsidRPr="00571E74">
              <w:rPr>
                <w:i/>
              </w:rPr>
              <w:t>Ich kann mich auf meine Aufgabe konzentrieren.</w:t>
            </w:r>
          </w:p>
        </w:tc>
        <w:tc>
          <w:tcPr>
            <w:tcW w:w="4821" w:type="dxa"/>
            <w:gridSpan w:val="4"/>
            <w:tcBorders>
              <w:left w:val="single" w:sz="4" w:space="0" w:color="auto"/>
              <w:right w:val="single" w:sz="4" w:space="0" w:color="auto"/>
            </w:tcBorders>
          </w:tcPr>
          <w:p w:rsidR="00B70491" w:rsidRDefault="00B70491" w:rsidP="00D477E1">
            <w:pPr>
              <w:pStyle w:val="Tabelle6pt"/>
            </w:pPr>
            <w:r>
              <w:t>Was Sie schon können sollten:</w:t>
            </w:r>
          </w:p>
          <w:p w:rsidR="00B70491" w:rsidRPr="00234B66" w:rsidRDefault="00B70491" w:rsidP="00B81186">
            <w:pPr>
              <w:pStyle w:val="Kopf8ptafz"/>
              <w:numPr>
                <w:ilvl w:val="0"/>
                <w:numId w:val="0"/>
              </w:numPr>
              <w:ind w:left="227"/>
            </w:pPr>
          </w:p>
        </w:tc>
      </w:tr>
      <w:tr w:rsidR="00B70491" w:rsidRPr="00B51DE9" w:rsidTr="00D477E1">
        <w:trPr>
          <w:trHeight w:val="443"/>
        </w:trPr>
        <w:tc>
          <w:tcPr>
            <w:tcW w:w="4818" w:type="dxa"/>
            <w:gridSpan w:val="2"/>
            <w:vMerge/>
            <w:tcBorders>
              <w:left w:val="single" w:sz="4" w:space="0" w:color="auto"/>
              <w:right w:val="single" w:sz="4" w:space="0" w:color="auto"/>
            </w:tcBorders>
          </w:tcPr>
          <w:p w:rsidR="00B70491" w:rsidRDefault="00B70491" w:rsidP="00D477E1">
            <w:pPr>
              <w:pStyle w:val="Tabelle6pt"/>
            </w:pPr>
          </w:p>
        </w:tc>
        <w:tc>
          <w:tcPr>
            <w:tcW w:w="4821" w:type="dxa"/>
            <w:gridSpan w:val="4"/>
            <w:tcBorders>
              <w:left w:val="single" w:sz="4" w:space="0" w:color="auto"/>
              <w:right w:val="single" w:sz="4" w:space="0" w:color="auto"/>
            </w:tcBorders>
          </w:tcPr>
          <w:p w:rsidR="00B70491" w:rsidRDefault="00B70491" w:rsidP="00D477E1">
            <w:pPr>
              <w:pStyle w:val="Tabelle6pt"/>
            </w:pPr>
            <w:r>
              <w:t>Wofür Sie das benötigen:</w:t>
            </w:r>
          </w:p>
          <w:p w:rsidR="00B70491" w:rsidRDefault="00B70491" w:rsidP="00B70491">
            <w:pPr>
              <w:pStyle w:val="Kopf8ptafz"/>
              <w:ind w:left="227" w:hanging="170"/>
            </w:pPr>
            <w:r>
              <w:t>Berufsorientierung</w:t>
            </w:r>
          </w:p>
        </w:tc>
      </w:tr>
      <w:tr w:rsidR="00B70491" w:rsidRPr="00B51DE9" w:rsidTr="00D477E1">
        <w:trPr>
          <w:trHeight w:val="443"/>
        </w:trPr>
        <w:tc>
          <w:tcPr>
            <w:tcW w:w="4818" w:type="dxa"/>
            <w:gridSpan w:val="2"/>
            <w:vMerge/>
            <w:tcBorders>
              <w:left w:val="single" w:sz="4" w:space="0" w:color="auto"/>
              <w:right w:val="single" w:sz="4" w:space="0" w:color="auto"/>
            </w:tcBorders>
          </w:tcPr>
          <w:p w:rsidR="00B70491" w:rsidRDefault="00B70491" w:rsidP="00D477E1">
            <w:pPr>
              <w:pStyle w:val="Tabelle6pt"/>
            </w:pPr>
          </w:p>
        </w:tc>
        <w:tc>
          <w:tcPr>
            <w:tcW w:w="4821" w:type="dxa"/>
            <w:gridSpan w:val="4"/>
            <w:tcBorders>
              <w:left w:val="single" w:sz="4" w:space="0" w:color="auto"/>
              <w:right w:val="single" w:sz="4" w:space="0" w:color="auto"/>
            </w:tcBorders>
          </w:tcPr>
          <w:p w:rsidR="00B70491" w:rsidRDefault="00B70491" w:rsidP="00D477E1">
            <w:pPr>
              <w:pStyle w:val="Tabelle6pt"/>
            </w:pPr>
            <w:r>
              <w:t>Wie Sie Ihr Können prüfen können:</w:t>
            </w:r>
          </w:p>
          <w:p w:rsidR="00B70491" w:rsidRPr="00234B66" w:rsidRDefault="00B70491" w:rsidP="00B81186">
            <w:pPr>
              <w:pStyle w:val="Kopf8ptafz"/>
              <w:numPr>
                <w:ilvl w:val="0"/>
                <w:numId w:val="0"/>
              </w:numPr>
              <w:ind w:left="227"/>
            </w:pPr>
          </w:p>
        </w:tc>
      </w:tr>
    </w:tbl>
    <w:p w:rsidR="00B70491" w:rsidRDefault="00D80647" w:rsidP="00B70491">
      <w:pPr>
        <w:spacing w:line="240" w:lineRule="exact"/>
      </w:pPr>
      <w:r>
        <w:rPr>
          <w:noProof/>
          <w:sz w:val="24"/>
          <w:lang w:eastAsia="de-DE"/>
        </w:rPr>
        <w:drawing>
          <wp:anchor distT="0" distB="0" distL="114300" distR="114300" simplePos="0" relativeHeight="252132352" behindDoc="0" locked="0" layoutInCell="0" allowOverlap="1" wp14:anchorId="7B0D4147" wp14:editId="468E427E">
            <wp:simplePos x="0" y="0"/>
            <wp:positionH relativeFrom="rightMargin">
              <wp:posOffset>107950</wp:posOffset>
            </wp:positionH>
            <wp:positionV relativeFrom="paragraph">
              <wp:posOffset>57150</wp:posOffset>
            </wp:positionV>
            <wp:extent cx="345440" cy="323850"/>
            <wp:effectExtent l="0" t="0" r="0" b="0"/>
            <wp:wrapNone/>
            <wp:docPr id="484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133376" behindDoc="0" locked="0" layoutInCell="0" allowOverlap="1" wp14:anchorId="5A99C5CC" wp14:editId="5845FDC5">
            <wp:simplePos x="0" y="0"/>
            <wp:positionH relativeFrom="rightMargin">
              <wp:posOffset>467995</wp:posOffset>
            </wp:positionH>
            <wp:positionV relativeFrom="paragraph">
              <wp:posOffset>57564</wp:posOffset>
            </wp:positionV>
            <wp:extent cx="345440" cy="323850"/>
            <wp:effectExtent l="0" t="0" r="0" b="0"/>
            <wp:wrapNone/>
            <wp:docPr id="485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jc w:val="center"/>
      </w:pPr>
      <w:r w:rsidRPr="00552445">
        <w:rPr>
          <w:noProof/>
          <w:lang w:eastAsia="de-DE"/>
        </w:rPr>
        <mc:AlternateContent>
          <mc:Choice Requires="wps">
            <w:drawing>
              <wp:anchor distT="0" distB="0" distL="114300" distR="114300" simplePos="0" relativeHeight="252126208" behindDoc="0" locked="1" layoutInCell="1" allowOverlap="1" wp14:anchorId="10256688" wp14:editId="05DB1B78">
                <wp:simplePos x="0" y="0"/>
                <wp:positionH relativeFrom="column">
                  <wp:posOffset>2023110</wp:posOffset>
                </wp:positionH>
                <wp:positionV relativeFrom="paragraph">
                  <wp:posOffset>-551815</wp:posOffset>
                </wp:positionV>
                <wp:extent cx="1816100" cy="977900"/>
                <wp:effectExtent l="57150" t="57150" r="50800" b="50800"/>
                <wp:wrapNone/>
                <wp:docPr id="4817" name="Abgerundetes Rechteck 4817"/>
                <wp:cNvGraphicFramePr/>
                <a:graphic xmlns:a="http://schemas.openxmlformats.org/drawingml/2006/main">
                  <a:graphicData uri="http://schemas.microsoft.com/office/word/2010/wordprocessingShape">
                    <wps:wsp>
                      <wps:cNvSpPr/>
                      <wps:spPr>
                        <a:xfrm>
                          <a:off x="0" y="0"/>
                          <a:ext cx="1816100" cy="977900"/>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C84428" w:rsidRDefault="00333930" w:rsidP="00B70491">
                            <w:pPr>
                              <w:jc w:val="center"/>
                              <w:rPr>
                                <w:b/>
                                <w:color w:val="00B050"/>
                                <w:sz w:val="24"/>
                                <w:szCs w:val="24"/>
                              </w:rPr>
                            </w:pPr>
                            <w:r>
                              <w:rPr>
                                <w:b/>
                                <w:color w:val="00B050"/>
                                <w:sz w:val="24"/>
                                <w:szCs w:val="24"/>
                              </w:rPr>
                              <w:t>Fachkraft</w:t>
                            </w:r>
                          </w:p>
                          <w:p w:rsidR="00333930" w:rsidRPr="001C77EE" w:rsidRDefault="00333930" w:rsidP="00B70491">
                            <w:pPr>
                              <w:jc w:val="center"/>
                              <w:rPr>
                                <w:b/>
                                <w:color w:val="943634" w:themeColor="accent2" w:themeShade="BF"/>
                                <w:sz w:val="24"/>
                                <w:szCs w:val="24"/>
                              </w:rPr>
                            </w:pPr>
                            <w:r w:rsidRPr="001C77EE">
                              <w:rPr>
                                <w:b/>
                                <w:color w:val="943634" w:themeColor="accent2" w:themeShade="BF"/>
                                <w:sz w:val="24"/>
                                <w:szCs w:val="24"/>
                              </w:rPr>
                              <w:t>im Gastgewerbe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4817" o:spid="_x0000_s1247" style="position:absolute;left:0;text-align:left;margin-left:159.3pt;margin-top:-43.45pt;width:143pt;height:77pt;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" fillcolor="#ebf1de" stroked="f" strokeweight="2pt">
                <v:textbox>
                  <w:txbxContent>
                    <w:p w:rsidR="00333930" w:rsidRPr="00C84428" w:rsidRDefault="00333930" w:rsidP="00B70491">
                      <w:pPr>
                        <w:jc w:val="center"/>
                        <w:rPr>
                          <w:b/>
                          <w:color w:val="00B050"/>
                          <w:sz w:val="24"/>
                          <w:szCs w:val="24"/>
                        </w:rPr>
                      </w:pPr>
                      <w:r>
                        <w:rPr>
                          <w:b/>
                          <w:color w:val="00B050"/>
                          <w:sz w:val="24"/>
                          <w:szCs w:val="24"/>
                        </w:rPr>
                        <w:t>Fachkraft</w:t>
                      </w:r>
                    </w:p>
                    <w:p w:rsidR="00333930" w:rsidRPr="001C77EE" w:rsidRDefault="00333930" w:rsidP="00B70491">
                      <w:pPr>
                        <w:jc w:val="center"/>
                        <w:rPr>
                          <w:b/>
                          <w:color w:val="943634" w:themeColor="accent2" w:themeShade="BF"/>
                          <w:sz w:val="24"/>
                          <w:szCs w:val="24"/>
                        </w:rPr>
                      </w:pPr>
                      <w:r w:rsidRPr="001C77EE">
                        <w:rPr>
                          <w:b/>
                          <w:color w:val="943634" w:themeColor="accent2" w:themeShade="BF"/>
                          <w:sz w:val="24"/>
                          <w:szCs w:val="24"/>
                        </w:rPr>
                        <w:t>im Gastgewerbe</w:t>
                      </w:r>
                    </w:p>
                  </w:txbxContent>
                </v:textbox>
                <w10:anchorlock/>
              </v:roundrect>
            </w:pict>
          </mc:Fallback>
        </mc:AlternateContent>
      </w:r>
    </w:p>
    <w:p w:rsidR="00B70491" w:rsidRDefault="00B70491" w:rsidP="00B70491">
      <w:pPr>
        <w:spacing w:line="240" w:lineRule="exact"/>
      </w:pPr>
      <w:r w:rsidRPr="00552445">
        <w:rPr>
          <w:noProof/>
          <w:lang w:eastAsia="de-DE"/>
        </w:rPr>
        <mc:AlternateContent>
          <mc:Choice Requires="wps">
            <w:drawing>
              <wp:inline distT="0" distB="0" distL="0" distR="0" wp14:anchorId="41B97694" wp14:editId="0306D726">
                <wp:extent cx="1915200" cy="705600"/>
                <wp:effectExtent l="0" t="19050" r="46990" b="37465"/>
                <wp:docPr id="4818" name="Pfeil nach rechts 48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15200" cy="705600"/>
                        </a:xfrm>
                        <a:prstGeom prst="rightArrow">
                          <a:avLst/>
                        </a:prstGeom>
                        <a:solidFill>
                          <a:sysClr val="window" lastClr="FFFFFF"/>
                        </a:solidFill>
                        <a:ln w="12700" cap="flat" cmpd="sng" algn="ctr">
                          <a:solidFill>
                            <a:srgbClr val="C0504D"/>
                          </a:solidFill>
                          <a:prstDash val="solid"/>
                        </a:ln>
                        <a:effectLst/>
                      </wps:spPr>
                      <wps:txbx>
                        <w:txbxContent>
                          <w:p w:rsidR="00333930" w:rsidRPr="00347AF4" w:rsidRDefault="00333930" w:rsidP="00B70491">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Pfeil nach rechts 4818" o:spid="_x0000_s1248" type="#_x0000_t13" style="width:150.8pt;height:55.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" adj="17621" fillcolor="window" strokecolor="#c0504d" strokeweight="1pt">
                <v:path arrowok="t"/>
                <v:textbox>
                  <w:txbxContent>
                    <w:p w:rsidR="00333930" w:rsidRPr="00347AF4" w:rsidRDefault="00333930" w:rsidP="00B70491">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v:textbox>
                <w10:anchorlock/>
              </v:shape>
            </w:pict>
          </mc:Fallback>
        </mc:AlternateContent>
      </w:r>
    </w:p>
    <w:p w:rsidR="00B70491" w:rsidRDefault="00B70491" w:rsidP="00B70491">
      <w:pPr>
        <w:spacing w:line="240" w:lineRule="exact"/>
      </w:pPr>
    </w:p>
    <w:p w:rsidR="00B70491" w:rsidRDefault="00B70491" w:rsidP="00B70491">
      <w:pPr>
        <w:spacing w:line="240" w:lineRule="exact"/>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0491" w:rsidRPr="00DE4890" w:rsidTr="00D477E1">
        <w:trPr>
          <w:trHeight w:val="397"/>
        </w:trPr>
        <w:tc>
          <w:tcPr>
            <w:tcW w:w="1470" w:type="dxa"/>
            <w:shd w:val="clear" w:color="auto" w:fill="D9D9D9" w:themeFill="background1" w:themeFillShade="D9"/>
            <w:vAlign w:val="center"/>
          </w:tcPr>
          <w:p w:rsidR="00B70491" w:rsidRPr="00DE4890" w:rsidRDefault="00B70491" w:rsidP="00D477E1">
            <w:pPr>
              <w:pStyle w:val="TabelleKopfmitte"/>
            </w:pPr>
            <w:r>
              <w:t>Phase</w:t>
            </w:r>
          </w:p>
        </w:tc>
        <w:tc>
          <w:tcPr>
            <w:tcW w:w="940" w:type="dxa"/>
            <w:shd w:val="clear" w:color="auto" w:fill="D9D9D9" w:themeFill="background1" w:themeFillShade="D9"/>
            <w:vAlign w:val="center"/>
          </w:tcPr>
          <w:p w:rsidR="00B70491" w:rsidRPr="00DE4890" w:rsidRDefault="00B70491" w:rsidP="00D477E1">
            <w:pPr>
              <w:pStyle w:val="TabelleKopfmitte"/>
            </w:pPr>
            <w:r>
              <w:t>Zeit</w:t>
            </w:r>
          </w:p>
        </w:tc>
        <w:tc>
          <w:tcPr>
            <w:tcW w:w="4961" w:type="dxa"/>
            <w:shd w:val="clear" w:color="auto" w:fill="D9D9D9" w:themeFill="background1" w:themeFillShade="D9"/>
            <w:vAlign w:val="center"/>
          </w:tcPr>
          <w:p w:rsidR="00B70491" w:rsidRPr="00DE4890" w:rsidRDefault="00B70491" w:rsidP="00D477E1">
            <w:pPr>
              <w:pStyle w:val="TabelleKopfmitte"/>
            </w:pPr>
            <w:r>
              <w:t>Aufgabe</w:t>
            </w:r>
          </w:p>
        </w:tc>
      </w:tr>
      <w:tr w:rsidR="00B70491" w:rsidRPr="00DE4890" w:rsidTr="00D477E1">
        <w:trPr>
          <w:trHeight w:val="1687"/>
        </w:trPr>
        <w:tc>
          <w:tcPr>
            <w:tcW w:w="1470" w:type="dxa"/>
            <w:shd w:val="clear" w:color="auto" w:fill="auto"/>
            <w:vAlign w:val="center"/>
          </w:tcPr>
          <w:p w:rsidR="00B70491" w:rsidRDefault="00B70491" w:rsidP="00D477E1">
            <w:pPr>
              <w:pStyle w:val="Textkrpermitte"/>
            </w:pPr>
            <w:r w:rsidRPr="00C84428">
              <w:rPr>
                <w:noProof/>
                <w:sz w:val="24"/>
              </w:rPr>
              <w:drawing>
                <wp:inline distT="0" distB="0" distL="0" distR="0" wp14:anchorId="387875F1" wp14:editId="00516DAE">
                  <wp:extent cx="463550" cy="227975"/>
                  <wp:effectExtent l="0" t="0" r="0" b="635"/>
                  <wp:docPr id="485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65598" cy="228982"/>
                          </a:xfrm>
                          <a:prstGeom prst="rect">
                            <a:avLst/>
                          </a:prstGeom>
                          <a:noFill/>
                          <a:ln>
                            <a:noFill/>
                          </a:ln>
                        </pic:spPr>
                      </pic:pic>
                    </a:graphicData>
                  </a:graphic>
                </wp:inline>
              </w:drawing>
            </w:r>
          </w:p>
          <w:p w:rsidR="00B70491" w:rsidRDefault="00B70491" w:rsidP="00D477E1">
            <w:pPr>
              <w:pStyle w:val="Textkrpermitte"/>
            </w:pPr>
            <w:r w:rsidRPr="00C84428">
              <w:rPr>
                <w:rStyle w:val="Fett"/>
              </w:rPr>
              <w:t>A</w:t>
            </w:r>
            <w:r>
              <w:t xml:space="preserve"> oder </w:t>
            </w:r>
            <w:r w:rsidRPr="00C84428">
              <w:rPr>
                <w:rStyle w:val="Fett"/>
              </w:rPr>
              <w:t>B</w:t>
            </w:r>
            <w:r>
              <w:t xml:space="preserve"> </w:t>
            </w:r>
          </w:p>
          <w:p w:rsidR="00B70491" w:rsidRPr="00F0156F" w:rsidRDefault="00B70491" w:rsidP="00D477E1">
            <w:pPr>
              <w:pStyle w:val="Textkrpermitte"/>
            </w:pPr>
            <w:r>
              <w:t xml:space="preserve">arbeitet </w:t>
            </w:r>
            <w:r>
              <w:br/>
              <w:t xml:space="preserve">jeweils mit </w:t>
            </w:r>
            <w:r>
              <w:br/>
            </w:r>
            <w:r w:rsidRPr="00C84428">
              <w:rPr>
                <w:rStyle w:val="Fett"/>
              </w:rPr>
              <w:t xml:space="preserve">C </w:t>
            </w:r>
            <w:r>
              <w:t>zusammen</w:t>
            </w:r>
          </w:p>
        </w:tc>
        <w:tc>
          <w:tcPr>
            <w:tcW w:w="940" w:type="dxa"/>
            <w:shd w:val="clear" w:color="auto" w:fill="auto"/>
            <w:vAlign w:val="center"/>
          </w:tcPr>
          <w:p w:rsidR="00B70491" w:rsidRPr="00C77AFF" w:rsidRDefault="00B70491" w:rsidP="00D477E1">
            <w:pPr>
              <w:pStyle w:val="Textkrper"/>
              <w:jc w:val="center"/>
            </w:pPr>
            <w:r w:rsidRPr="00C77AFF">
              <w:t>45</w:t>
            </w:r>
          </w:p>
          <w:p w:rsidR="00B70491" w:rsidRPr="00DE4890" w:rsidRDefault="001B46C5" w:rsidP="00D477E1">
            <w:pPr>
              <w:pStyle w:val="Textkrper"/>
              <w:jc w:val="center"/>
            </w:pPr>
            <w:r w:rsidRPr="00C77AFF">
              <w:t>Min.</w:t>
            </w:r>
          </w:p>
        </w:tc>
        <w:tc>
          <w:tcPr>
            <w:tcW w:w="4961" w:type="dxa"/>
            <w:shd w:val="clear" w:color="auto" w:fill="auto"/>
            <w:vAlign w:val="center"/>
          </w:tcPr>
          <w:p w:rsidR="00B70491" w:rsidRPr="0044771E" w:rsidRDefault="00B70491" w:rsidP="00D477E1">
            <w:pPr>
              <w:pStyle w:val="Textkrper"/>
              <w:rPr>
                <w:b/>
                <w:noProof/>
              </w:rPr>
            </w:pPr>
            <w:r w:rsidRPr="0044771E">
              <w:rPr>
                <w:b/>
                <w:noProof/>
              </w:rPr>
              <w:t xml:space="preserve">Lesen Sie den Arbeitsauftrag. </w:t>
            </w:r>
          </w:p>
          <w:p w:rsidR="00B70491" w:rsidRDefault="00B70491" w:rsidP="00D477E1">
            <w:pPr>
              <w:pStyle w:val="Textkrper"/>
              <w:rPr>
                <w:noProof/>
              </w:rPr>
            </w:pPr>
            <w:r>
              <w:rPr>
                <w:noProof/>
              </w:rPr>
              <w:t xml:space="preserve">Vor Arbeitsbeginn waschen Sie sich bitte die Hände und verwenden Handtücher, Spültücher, Abtrockentücher aus dem dafür vorgesehenen Schrank. </w:t>
            </w:r>
          </w:p>
          <w:p w:rsidR="00B70491" w:rsidRDefault="00B70491" w:rsidP="00D477E1">
            <w:pPr>
              <w:pStyle w:val="Textkrper"/>
              <w:rPr>
                <w:noProof/>
              </w:rPr>
            </w:pPr>
            <w:r w:rsidRPr="00EB006D">
              <w:rPr>
                <w:b/>
                <w:noProof/>
              </w:rPr>
              <w:t>Führen</w:t>
            </w:r>
            <w:r>
              <w:rPr>
                <w:noProof/>
              </w:rPr>
              <w:t xml:space="preserve"> Sie den </w:t>
            </w:r>
            <w:r w:rsidRPr="00EB006D">
              <w:rPr>
                <w:b/>
                <w:noProof/>
              </w:rPr>
              <w:t>Arbeitsauftrag</w:t>
            </w:r>
            <w:r>
              <w:rPr>
                <w:noProof/>
              </w:rPr>
              <w:t xml:space="preserve"> durch.</w:t>
            </w:r>
          </w:p>
          <w:p w:rsidR="00B70491" w:rsidRPr="00DE4890" w:rsidRDefault="00B70491" w:rsidP="00D477E1">
            <w:pPr>
              <w:pStyle w:val="Textkrper"/>
              <w:rPr>
                <w:noProof/>
              </w:rPr>
            </w:pPr>
            <w:r>
              <w:rPr>
                <w:noProof/>
              </w:rPr>
              <w:t xml:space="preserve">Verwenden Sie die dafür vorgesehenen </w:t>
            </w:r>
            <w:r w:rsidRPr="00BA3617">
              <w:rPr>
                <w:rStyle w:val="Fett"/>
              </w:rPr>
              <w:t>Bretter</w:t>
            </w:r>
            <w:r>
              <w:rPr>
                <w:noProof/>
              </w:rPr>
              <w:t>.</w:t>
            </w:r>
          </w:p>
        </w:tc>
      </w:tr>
    </w:tbl>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r w:rsidRPr="00417A95">
        <w:rPr>
          <w:noProof/>
          <w:lang w:eastAsia="de-DE"/>
        </w:rPr>
        <mc:AlternateContent>
          <mc:Choice Requires="wps">
            <w:drawing>
              <wp:anchor distT="0" distB="0" distL="114300" distR="114300" simplePos="0" relativeHeight="252127232" behindDoc="0" locked="1" layoutInCell="1" allowOverlap="1" wp14:anchorId="4EE96F7F" wp14:editId="6C673952">
                <wp:simplePos x="0" y="0"/>
                <wp:positionH relativeFrom="column">
                  <wp:posOffset>-2540</wp:posOffset>
                </wp:positionH>
                <wp:positionV relativeFrom="paragraph">
                  <wp:posOffset>-50800</wp:posOffset>
                </wp:positionV>
                <wp:extent cx="2868930" cy="3327400"/>
                <wp:effectExtent l="19050" t="19050" r="26670" b="25400"/>
                <wp:wrapNone/>
                <wp:docPr id="4819" name="Textfeld 4819"/>
                <wp:cNvGraphicFramePr/>
                <a:graphic xmlns:a="http://schemas.openxmlformats.org/drawingml/2006/main">
                  <a:graphicData uri="http://schemas.microsoft.com/office/word/2010/wordprocessingShape">
                    <wps:wsp>
                      <wps:cNvSpPr txBox="1"/>
                      <wps:spPr>
                        <a:xfrm>
                          <a:off x="0" y="0"/>
                          <a:ext cx="2868930" cy="3327400"/>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B70491">
                            <w:pPr>
                              <w:jc w:val="center"/>
                              <w:rPr>
                                <w:b/>
                              </w:rPr>
                            </w:pPr>
                            <w:r w:rsidRPr="008D1695">
                              <w:rPr>
                                <w:b/>
                              </w:rPr>
                              <w:t xml:space="preserve">Arbeitsauftrag für </w:t>
                            </w:r>
                          </w:p>
                          <w:p w:rsidR="00333930" w:rsidRPr="008D1695" w:rsidRDefault="00333930" w:rsidP="00B70491">
                            <w:pPr>
                              <w:jc w:val="center"/>
                            </w:pPr>
                            <w:r>
                              <w:rPr>
                                <w:b/>
                              </w:rPr>
                              <w:t>Fachkraft im Gastgewerbe Nr. 1</w:t>
                            </w:r>
                          </w:p>
                          <w:p w:rsidR="00333930" w:rsidRDefault="00333930" w:rsidP="00B70491">
                            <w:pPr>
                              <w:jc w:val="center"/>
                              <w:rPr>
                                <w:b/>
                                <w:color w:val="00B050"/>
                              </w:rPr>
                            </w:pPr>
                          </w:p>
                          <w:p w:rsidR="00333930" w:rsidRPr="008D1695" w:rsidRDefault="00333930" w:rsidP="00B70491">
                            <w:pPr>
                              <w:jc w:val="center"/>
                              <w:rPr>
                                <w:b/>
                                <w:color w:val="00B050"/>
                              </w:rPr>
                            </w:pPr>
                            <w:r w:rsidRPr="008D1695">
                              <w:rPr>
                                <w:b/>
                                <w:color w:val="00B050"/>
                              </w:rPr>
                              <w:t>Mein Arbeitsauftrag lautet:</w:t>
                            </w:r>
                          </w:p>
                          <w:p w:rsidR="00333930" w:rsidRDefault="00333930" w:rsidP="00B70491">
                            <w:pPr>
                              <w:rPr>
                                <w:b/>
                              </w:rPr>
                            </w:pPr>
                          </w:p>
                          <w:p w:rsidR="00333930" w:rsidRDefault="00333930" w:rsidP="00B70491">
                            <w:r w:rsidRPr="002B6501">
                              <w:rPr>
                                <w:b/>
                              </w:rPr>
                              <w:t>Arbeiten</w:t>
                            </w:r>
                            <w:r>
                              <w:t xml:space="preserve"> Sie mit </w:t>
                            </w:r>
                            <w:r>
                              <w:rPr>
                                <w:b/>
                              </w:rPr>
                              <w:t xml:space="preserve">Koch/Köchin </w:t>
                            </w:r>
                            <w:r w:rsidRPr="002B6501">
                              <w:rPr>
                                <w:b/>
                              </w:rPr>
                              <w:t xml:space="preserve">Nr. </w:t>
                            </w:r>
                            <w:r>
                              <w:rPr>
                                <w:b/>
                              </w:rPr>
                              <w:t>1</w:t>
                            </w:r>
                            <w:r>
                              <w:t xml:space="preserve"> zusammen.</w:t>
                            </w:r>
                          </w:p>
                          <w:p w:rsidR="00333930" w:rsidRDefault="00333930" w:rsidP="00B70491"/>
                          <w:p w:rsidR="00333930" w:rsidRDefault="00333930" w:rsidP="00B70491">
                            <w:r>
                              <w:t xml:space="preserve">Bereiten Sie </w:t>
                            </w:r>
                            <w:r w:rsidRPr="008E0EC2">
                              <w:rPr>
                                <w:rStyle w:val="Fett"/>
                              </w:rPr>
                              <w:t>Tomatensoße</w:t>
                            </w:r>
                            <w:r>
                              <w:t xml:space="preserve"> für die Pizzen zu.</w:t>
                            </w:r>
                          </w:p>
                          <w:p w:rsidR="00333930" w:rsidRDefault="00333930" w:rsidP="00B70491">
                            <w:r>
                              <w:t>Stellen Sie nach Rezept einen Salat der Saison her. Verwenden Sie ggf. die Küchenmaschine.</w:t>
                            </w:r>
                          </w:p>
                          <w:p w:rsidR="00333930" w:rsidRDefault="00333930" w:rsidP="00B70491"/>
                          <w:p w:rsidR="00333930" w:rsidRDefault="00333930" w:rsidP="00B70491">
                            <w:r>
                              <w:t>Der/die für Sie zuständige Koch/Köchin leitet Sie an und erklärt die Vorgehensweise.</w:t>
                            </w:r>
                          </w:p>
                          <w:p w:rsidR="00333930" w:rsidRDefault="00333930" w:rsidP="00B70491"/>
                          <w:p w:rsidR="00333930" w:rsidRDefault="00333930" w:rsidP="00B70491">
                            <w:r>
                              <w:t>Sorgen Sie zwischendurch immer wieder für</w:t>
                            </w:r>
                          </w:p>
                          <w:p w:rsidR="00333930" w:rsidRDefault="00333930" w:rsidP="00B70491">
                            <w:r>
                              <w:t>Ordnung an Ihrem Arbeitsplatz.</w:t>
                            </w:r>
                          </w:p>
                          <w:p w:rsidR="00333930" w:rsidRDefault="00333930" w:rsidP="00B70491"/>
                          <w:p w:rsidR="00333930" w:rsidRDefault="00333930" w:rsidP="00B70491">
                            <w:r>
                              <w:t>Die fertige Soße sowie den Salat reichen Sie an die Systemgastronomen weiter.</w:t>
                            </w:r>
                          </w:p>
                          <w:p w:rsidR="00333930" w:rsidRPr="006E4381" w:rsidRDefault="00333930" w:rsidP="00B7049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819" o:spid="_x0000_s1249" type="#_x0000_t202" style="position:absolute;margin-left:-.2pt;margin-top:-4pt;width:225.9pt;height:262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" fillcolor="window" strokecolor="#953735" strokeweight="2.5pt">
                <v:stroke dashstyle="3 1"/>
                <v:textbox>
                  <w:txbxContent>
                    <w:p w:rsidR="00333930" w:rsidRDefault="00333930" w:rsidP="00B70491">
                      <w:pPr>
                        <w:jc w:val="center"/>
                        <w:rPr>
                          <w:b/>
                        </w:rPr>
                      </w:pPr>
                      <w:r w:rsidRPr="008D1695">
                        <w:rPr>
                          <w:b/>
                        </w:rPr>
                        <w:t xml:space="preserve">Arbeitsauftrag für </w:t>
                      </w:r>
                    </w:p>
                    <w:p w:rsidR="00333930" w:rsidRPr="008D1695" w:rsidRDefault="00333930" w:rsidP="00B70491">
                      <w:pPr>
                        <w:jc w:val="center"/>
                      </w:pPr>
                      <w:r>
                        <w:rPr>
                          <w:b/>
                        </w:rPr>
                        <w:t>Fachkraft im Gastgewerbe Nr. 1</w:t>
                      </w:r>
                    </w:p>
                    <w:p w:rsidR="00333930" w:rsidRDefault="00333930" w:rsidP="00B70491">
                      <w:pPr>
                        <w:jc w:val="center"/>
                        <w:rPr>
                          <w:b/>
                          <w:color w:val="00B050"/>
                        </w:rPr>
                      </w:pPr>
                    </w:p>
                    <w:p w:rsidR="00333930" w:rsidRPr="008D1695" w:rsidRDefault="00333930" w:rsidP="00B70491">
                      <w:pPr>
                        <w:jc w:val="center"/>
                        <w:rPr>
                          <w:b/>
                          <w:color w:val="00B050"/>
                        </w:rPr>
                      </w:pPr>
                      <w:r w:rsidRPr="008D1695">
                        <w:rPr>
                          <w:b/>
                          <w:color w:val="00B050"/>
                        </w:rPr>
                        <w:t>Mein Arbeitsauftrag lautet:</w:t>
                      </w:r>
                    </w:p>
                    <w:p w:rsidR="00333930" w:rsidRDefault="00333930" w:rsidP="00B70491">
                      <w:pPr>
                        <w:rPr>
                          <w:b/>
                        </w:rPr>
                      </w:pPr>
                    </w:p>
                    <w:p w:rsidR="00333930" w:rsidRDefault="00333930" w:rsidP="00B70491">
                      <w:r w:rsidRPr="002B6501">
                        <w:rPr>
                          <w:b/>
                        </w:rPr>
                        <w:t>Arbeiten</w:t>
                      </w:r>
                      <w:r>
                        <w:t xml:space="preserve"> Sie mit </w:t>
                      </w:r>
                      <w:r>
                        <w:rPr>
                          <w:b/>
                        </w:rPr>
                        <w:t xml:space="preserve">Koch/Köchin </w:t>
                      </w:r>
                      <w:r w:rsidRPr="002B6501">
                        <w:rPr>
                          <w:b/>
                        </w:rPr>
                        <w:t xml:space="preserve">Nr. </w:t>
                      </w:r>
                      <w:r>
                        <w:rPr>
                          <w:b/>
                        </w:rPr>
                        <w:t>1</w:t>
                      </w:r>
                      <w:r>
                        <w:t xml:space="preserve"> zusammen.</w:t>
                      </w:r>
                    </w:p>
                    <w:p w:rsidR="00333930" w:rsidRDefault="00333930" w:rsidP="00B70491"/>
                    <w:p w:rsidR="00333930" w:rsidRDefault="00333930" w:rsidP="00B70491">
                      <w:r>
                        <w:t xml:space="preserve">Bereiten Sie </w:t>
                      </w:r>
                      <w:r w:rsidRPr="008E0EC2">
                        <w:rPr>
                          <w:rStyle w:val="Fett"/>
                        </w:rPr>
                        <w:t>Tomatensoße</w:t>
                      </w:r>
                      <w:r>
                        <w:t xml:space="preserve"> für die Pizzen zu.</w:t>
                      </w:r>
                    </w:p>
                    <w:p w:rsidR="00333930" w:rsidRDefault="00333930" w:rsidP="00B70491">
                      <w:r>
                        <w:t>Stellen Sie nach Rezept einen Salat der Saison her. Verwenden Sie ggf. die Küchenmaschine.</w:t>
                      </w:r>
                    </w:p>
                    <w:p w:rsidR="00333930" w:rsidRDefault="00333930" w:rsidP="00B70491"/>
                    <w:p w:rsidR="00333930" w:rsidRDefault="00333930" w:rsidP="00B70491">
                      <w:r>
                        <w:t>Der/die für Sie zuständige Koch/Köchin leitet Sie an und erklärt die Vorgehensweise.</w:t>
                      </w:r>
                    </w:p>
                    <w:p w:rsidR="00333930" w:rsidRDefault="00333930" w:rsidP="00B70491"/>
                    <w:p w:rsidR="00333930" w:rsidRDefault="00333930" w:rsidP="00B70491">
                      <w:r>
                        <w:t>Sorgen Sie zwischendurch immer wieder für</w:t>
                      </w:r>
                    </w:p>
                    <w:p w:rsidR="00333930" w:rsidRDefault="00333930" w:rsidP="00B70491">
                      <w:r>
                        <w:t>Ordnung an Ihrem Arbeitsplatz.</w:t>
                      </w:r>
                    </w:p>
                    <w:p w:rsidR="00333930" w:rsidRDefault="00333930" w:rsidP="00B70491"/>
                    <w:p w:rsidR="00333930" w:rsidRDefault="00333930" w:rsidP="00B70491">
                      <w:r>
                        <w:t>Die fertige Soße sowie den Salat reichen Sie an die Systemgastronomen weiter.</w:t>
                      </w:r>
                    </w:p>
                    <w:p w:rsidR="00333930" w:rsidRPr="006E4381" w:rsidRDefault="00333930" w:rsidP="00B70491"/>
                  </w:txbxContent>
                </v:textbox>
                <w10:anchorlock/>
              </v:shape>
            </w:pict>
          </mc:Fallback>
        </mc:AlternateContent>
      </w:r>
    </w:p>
    <w:p w:rsidR="00B70491" w:rsidRDefault="00B70491" w:rsidP="00B70491">
      <w:pPr>
        <w:spacing w:line="240" w:lineRule="exact"/>
      </w:pPr>
      <w:r w:rsidRPr="00417A95">
        <w:rPr>
          <w:noProof/>
          <w:lang w:eastAsia="de-DE"/>
        </w:rPr>
        <mc:AlternateContent>
          <mc:Choice Requires="wps">
            <w:drawing>
              <wp:anchor distT="0" distB="0" distL="114300" distR="114300" simplePos="0" relativeHeight="252128256" behindDoc="0" locked="1" layoutInCell="1" allowOverlap="1" wp14:anchorId="4F0EF360" wp14:editId="0B9B9BFF">
                <wp:simplePos x="0" y="0"/>
                <wp:positionH relativeFrom="column">
                  <wp:posOffset>3121660</wp:posOffset>
                </wp:positionH>
                <wp:positionV relativeFrom="paragraph">
                  <wp:posOffset>-203200</wp:posOffset>
                </wp:positionV>
                <wp:extent cx="2868930" cy="3327400"/>
                <wp:effectExtent l="19050" t="19050" r="26670" b="25400"/>
                <wp:wrapNone/>
                <wp:docPr id="4820" name="Textfeld 4820"/>
                <wp:cNvGraphicFramePr/>
                <a:graphic xmlns:a="http://schemas.openxmlformats.org/drawingml/2006/main">
                  <a:graphicData uri="http://schemas.microsoft.com/office/word/2010/wordprocessingShape">
                    <wps:wsp>
                      <wps:cNvSpPr txBox="1"/>
                      <wps:spPr>
                        <a:xfrm>
                          <a:off x="0" y="0"/>
                          <a:ext cx="2868930" cy="3327400"/>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B70491">
                            <w:pPr>
                              <w:jc w:val="center"/>
                              <w:rPr>
                                <w:b/>
                              </w:rPr>
                            </w:pPr>
                            <w:r w:rsidRPr="008D1695">
                              <w:rPr>
                                <w:b/>
                              </w:rPr>
                              <w:t xml:space="preserve">Arbeitsauftrag für </w:t>
                            </w:r>
                          </w:p>
                          <w:p w:rsidR="00333930" w:rsidRPr="008D1695" w:rsidRDefault="00333930" w:rsidP="00B70491">
                            <w:pPr>
                              <w:jc w:val="center"/>
                            </w:pPr>
                            <w:r>
                              <w:rPr>
                                <w:b/>
                              </w:rPr>
                              <w:t>Fachkraft im Gastgewerbe Nr. 2</w:t>
                            </w:r>
                          </w:p>
                          <w:p w:rsidR="00333930" w:rsidRDefault="00333930" w:rsidP="00B70491">
                            <w:pPr>
                              <w:jc w:val="center"/>
                              <w:rPr>
                                <w:b/>
                                <w:color w:val="00B050"/>
                              </w:rPr>
                            </w:pPr>
                          </w:p>
                          <w:p w:rsidR="00333930" w:rsidRPr="008D1695" w:rsidRDefault="00333930" w:rsidP="00B70491">
                            <w:pPr>
                              <w:jc w:val="center"/>
                              <w:rPr>
                                <w:b/>
                                <w:color w:val="00B050"/>
                              </w:rPr>
                            </w:pPr>
                            <w:r w:rsidRPr="008D1695">
                              <w:rPr>
                                <w:b/>
                                <w:color w:val="00B050"/>
                              </w:rPr>
                              <w:t>Mein Arbeitsauftrag lautet:</w:t>
                            </w:r>
                          </w:p>
                          <w:p w:rsidR="00333930" w:rsidRPr="008D1695" w:rsidRDefault="00333930" w:rsidP="00B70491"/>
                          <w:p w:rsidR="00333930" w:rsidRDefault="00333930" w:rsidP="00B70491">
                            <w:r w:rsidRPr="002B6501">
                              <w:rPr>
                                <w:b/>
                              </w:rPr>
                              <w:t>Arbeiten</w:t>
                            </w:r>
                            <w:r>
                              <w:t xml:space="preserve"> Sie mit </w:t>
                            </w:r>
                            <w:r w:rsidRPr="002B6501">
                              <w:rPr>
                                <w:b/>
                              </w:rPr>
                              <w:t>Koch</w:t>
                            </w:r>
                            <w:r>
                              <w:rPr>
                                <w:b/>
                              </w:rPr>
                              <w:t>/Köchin</w:t>
                            </w:r>
                            <w:r w:rsidRPr="002B6501">
                              <w:rPr>
                                <w:b/>
                              </w:rPr>
                              <w:t xml:space="preserve"> Nr. </w:t>
                            </w:r>
                            <w:r>
                              <w:rPr>
                                <w:b/>
                              </w:rPr>
                              <w:t>2</w:t>
                            </w:r>
                            <w:r>
                              <w:t xml:space="preserve"> zusammen.</w:t>
                            </w:r>
                          </w:p>
                          <w:p w:rsidR="00333930" w:rsidRDefault="00333930" w:rsidP="00B70491"/>
                          <w:p w:rsidR="00333930" w:rsidRDefault="00333930" w:rsidP="00B70491">
                            <w:r w:rsidRPr="002B6501">
                              <w:rPr>
                                <w:b/>
                              </w:rPr>
                              <w:t>Bereiten</w:t>
                            </w:r>
                            <w:r>
                              <w:t xml:space="preserve"> Sie </w:t>
                            </w:r>
                            <w:r w:rsidRPr="008E0EC2">
                              <w:rPr>
                                <w:rStyle w:val="Fett"/>
                              </w:rPr>
                              <w:t>zwei</w:t>
                            </w:r>
                            <w:r>
                              <w:t xml:space="preserve"> </w:t>
                            </w:r>
                            <w:r w:rsidRPr="008E0EC2">
                              <w:rPr>
                                <w:rStyle w:val="Fett"/>
                              </w:rPr>
                              <w:t>Salate</w:t>
                            </w:r>
                            <w:r>
                              <w:t xml:space="preserve"> der Saison nach Rezept zu. Verwenden Sie ggf. die Küchenmaschine.</w:t>
                            </w:r>
                          </w:p>
                          <w:p w:rsidR="00333930" w:rsidRDefault="00333930" w:rsidP="00B70491"/>
                          <w:p w:rsidR="00333930" w:rsidRDefault="00333930" w:rsidP="00B70491">
                            <w:r>
                              <w:t>Der/die für Sie zuständige Koch/Köchin leitet Sie an und erklärt die Vorgehensweise.</w:t>
                            </w:r>
                          </w:p>
                          <w:p w:rsidR="00333930" w:rsidRDefault="00333930" w:rsidP="00B70491"/>
                          <w:p w:rsidR="00333930" w:rsidRDefault="00333930" w:rsidP="00B70491">
                            <w:r>
                              <w:t>Sorgen Sie zwischendurch immer wieder für</w:t>
                            </w:r>
                          </w:p>
                          <w:p w:rsidR="00333930" w:rsidRDefault="00333930" w:rsidP="00B70491">
                            <w:r>
                              <w:t>Ordnung an Ihrem Arbeitsplatz.</w:t>
                            </w:r>
                          </w:p>
                          <w:p w:rsidR="00333930" w:rsidRDefault="00333930" w:rsidP="00B70491"/>
                          <w:p w:rsidR="00333930" w:rsidRDefault="00333930" w:rsidP="00B70491">
                            <w:r>
                              <w:t>Die fertigen Salate reichen Sie an die Systemgas</w:t>
                            </w:r>
                            <w:r>
                              <w:t>t</w:t>
                            </w:r>
                            <w:r>
                              <w:t>ronomen weiter.</w:t>
                            </w:r>
                          </w:p>
                          <w:p w:rsidR="00333930" w:rsidRPr="006E4381" w:rsidRDefault="00333930" w:rsidP="00B7049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820" o:spid="_x0000_s1250" type="#_x0000_t202" style="position:absolute;margin-left:245.8pt;margin-top:-16pt;width:225.9pt;height:262pt;z-index:25212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" fillcolor="window" strokecolor="#953735" strokeweight="2.5pt">
                <v:stroke dashstyle="3 1"/>
                <v:textbox>
                  <w:txbxContent>
                    <w:p w:rsidR="00333930" w:rsidRDefault="00333930" w:rsidP="00B70491">
                      <w:pPr>
                        <w:jc w:val="center"/>
                        <w:rPr>
                          <w:b/>
                        </w:rPr>
                      </w:pPr>
                      <w:r w:rsidRPr="008D1695">
                        <w:rPr>
                          <w:b/>
                        </w:rPr>
                        <w:t xml:space="preserve">Arbeitsauftrag für </w:t>
                      </w:r>
                    </w:p>
                    <w:p w:rsidR="00333930" w:rsidRPr="008D1695" w:rsidRDefault="00333930" w:rsidP="00B70491">
                      <w:pPr>
                        <w:jc w:val="center"/>
                      </w:pPr>
                      <w:r>
                        <w:rPr>
                          <w:b/>
                        </w:rPr>
                        <w:t>Fachkraft im Gastgewerbe Nr. 2</w:t>
                      </w:r>
                    </w:p>
                    <w:p w:rsidR="00333930" w:rsidRDefault="00333930" w:rsidP="00B70491">
                      <w:pPr>
                        <w:jc w:val="center"/>
                        <w:rPr>
                          <w:b/>
                          <w:color w:val="00B050"/>
                        </w:rPr>
                      </w:pPr>
                    </w:p>
                    <w:p w:rsidR="00333930" w:rsidRPr="008D1695" w:rsidRDefault="00333930" w:rsidP="00B70491">
                      <w:pPr>
                        <w:jc w:val="center"/>
                        <w:rPr>
                          <w:b/>
                          <w:color w:val="00B050"/>
                        </w:rPr>
                      </w:pPr>
                      <w:r w:rsidRPr="008D1695">
                        <w:rPr>
                          <w:b/>
                          <w:color w:val="00B050"/>
                        </w:rPr>
                        <w:t>Mein Arbeitsauftrag lautet:</w:t>
                      </w:r>
                    </w:p>
                    <w:p w:rsidR="00333930" w:rsidRPr="008D1695" w:rsidRDefault="00333930" w:rsidP="00B70491"/>
                    <w:p w:rsidR="00333930" w:rsidRDefault="00333930" w:rsidP="00B70491">
                      <w:r w:rsidRPr="002B6501">
                        <w:rPr>
                          <w:b/>
                        </w:rPr>
                        <w:t>Arbeiten</w:t>
                      </w:r>
                      <w:r>
                        <w:t xml:space="preserve"> Sie mit </w:t>
                      </w:r>
                      <w:r w:rsidRPr="002B6501">
                        <w:rPr>
                          <w:b/>
                        </w:rPr>
                        <w:t>Koch</w:t>
                      </w:r>
                      <w:r>
                        <w:rPr>
                          <w:b/>
                        </w:rPr>
                        <w:t>/Köchin</w:t>
                      </w:r>
                      <w:r w:rsidRPr="002B6501">
                        <w:rPr>
                          <w:b/>
                        </w:rPr>
                        <w:t xml:space="preserve"> Nr. </w:t>
                      </w:r>
                      <w:r>
                        <w:rPr>
                          <w:b/>
                        </w:rPr>
                        <w:t>2</w:t>
                      </w:r>
                      <w:r>
                        <w:t xml:space="preserve"> zusammen.</w:t>
                      </w:r>
                    </w:p>
                    <w:p w:rsidR="00333930" w:rsidRDefault="00333930" w:rsidP="00B70491"/>
                    <w:p w:rsidR="00333930" w:rsidRDefault="00333930" w:rsidP="00B70491">
                      <w:r w:rsidRPr="002B6501">
                        <w:rPr>
                          <w:b/>
                        </w:rPr>
                        <w:t>Bereiten</w:t>
                      </w:r>
                      <w:r>
                        <w:t xml:space="preserve"> Sie </w:t>
                      </w:r>
                      <w:r w:rsidRPr="008E0EC2">
                        <w:rPr>
                          <w:rStyle w:val="Fett"/>
                        </w:rPr>
                        <w:t>zwei</w:t>
                      </w:r>
                      <w:r>
                        <w:t xml:space="preserve"> </w:t>
                      </w:r>
                      <w:r w:rsidRPr="008E0EC2">
                        <w:rPr>
                          <w:rStyle w:val="Fett"/>
                        </w:rPr>
                        <w:t>Salate</w:t>
                      </w:r>
                      <w:r>
                        <w:t xml:space="preserve"> der Saison nach Rezept zu. Verwenden Sie ggf. die Küchenmaschine.</w:t>
                      </w:r>
                    </w:p>
                    <w:p w:rsidR="00333930" w:rsidRDefault="00333930" w:rsidP="00B70491"/>
                    <w:p w:rsidR="00333930" w:rsidRDefault="00333930" w:rsidP="00B70491">
                      <w:r>
                        <w:t>Der/die für Sie zuständige Koch/Köchin leitet Sie an und erklärt die Vorgehensweise.</w:t>
                      </w:r>
                    </w:p>
                    <w:p w:rsidR="00333930" w:rsidRDefault="00333930" w:rsidP="00B70491"/>
                    <w:p w:rsidR="00333930" w:rsidRDefault="00333930" w:rsidP="00B70491">
                      <w:r>
                        <w:t>Sorgen Sie zwischendurch immer wieder für</w:t>
                      </w:r>
                    </w:p>
                    <w:p w:rsidR="00333930" w:rsidRDefault="00333930" w:rsidP="00B70491">
                      <w:r>
                        <w:t>Ordnung an Ihrem Arbeitsplatz.</w:t>
                      </w:r>
                    </w:p>
                    <w:p w:rsidR="00333930" w:rsidRDefault="00333930" w:rsidP="00B70491"/>
                    <w:p w:rsidR="00333930" w:rsidRDefault="00333930" w:rsidP="00B70491">
                      <w:r>
                        <w:t>Die fertigen Salate reichen Sie an die Systemgas</w:t>
                      </w:r>
                      <w:r>
                        <w:t>t</w:t>
                      </w:r>
                      <w:r>
                        <w:t>ronomen weiter.</w:t>
                      </w:r>
                    </w:p>
                    <w:p w:rsidR="00333930" w:rsidRPr="006E4381" w:rsidRDefault="00333930" w:rsidP="00B70491"/>
                  </w:txbxContent>
                </v:textbox>
                <w10:anchorlock/>
              </v:shape>
            </w:pict>
          </mc:Fallback>
        </mc:AlternateContent>
      </w:r>
    </w:p>
    <w:p w:rsidR="00B70491" w:rsidRDefault="00B70491" w:rsidP="00B70491">
      <w:pPr>
        <w:tabs>
          <w:tab w:val="left" w:pos="6120"/>
        </w:tabs>
        <w:spacing w:line="240" w:lineRule="exact"/>
      </w:pPr>
      <w:r>
        <w:tab/>
      </w: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0491"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B70491" w:rsidRDefault="00B70491" w:rsidP="00D477E1">
            <w:pPr>
              <w:pStyle w:val="Tabelle6pt"/>
              <w:rPr>
                <w:color w:val="000000"/>
              </w:rPr>
            </w:pPr>
            <w:r>
              <w:lastRenderedPageBreak/>
              <w:br w:type="page"/>
              <w:t>Lernfeld</w:t>
            </w:r>
          </w:p>
          <w:p w:rsidR="00B70491" w:rsidRDefault="00B70491" w:rsidP="00D477E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70491" w:rsidRDefault="00B70491" w:rsidP="00D477E1">
            <w:pPr>
              <w:pStyle w:val="Tabelle6pt"/>
              <w:rPr>
                <w:color w:val="000000"/>
              </w:rPr>
            </w:pPr>
            <w:r>
              <w:t>Titel</w:t>
            </w:r>
          </w:p>
          <w:p w:rsidR="00B70491" w:rsidRDefault="00B70491" w:rsidP="00D477E1">
            <w:pPr>
              <w:pStyle w:val="TabelleKopflinks"/>
            </w:pPr>
            <w:r>
              <w:t>Berufe in der Gastronomie – Teil II</w:t>
            </w:r>
          </w:p>
        </w:tc>
        <w:tc>
          <w:tcPr>
            <w:tcW w:w="188" w:type="dxa"/>
            <w:vMerge w:val="restart"/>
            <w:tcBorders>
              <w:top w:val="nil"/>
              <w:left w:val="single" w:sz="4" w:space="0" w:color="auto"/>
              <w:bottom w:val="nil"/>
              <w:right w:val="single" w:sz="4" w:space="0" w:color="auto"/>
            </w:tcBorders>
            <w:shd w:val="clear" w:color="auto" w:fill="FFFFFF"/>
          </w:tcPr>
          <w:p w:rsidR="00B70491" w:rsidRPr="004B658C" w:rsidRDefault="00B70491" w:rsidP="00D477E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0491" w:rsidRPr="009A3177" w:rsidRDefault="00B70491" w:rsidP="00D477E1">
            <w:pPr>
              <w:jc w:val="center"/>
              <w:rPr>
                <w:rFonts w:cs="Times New Roman"/>
                <w:b/>
                <w:lang w:eastAsia="de-DE"/>
              </w:rPr>
            </w:pPr>
            <w:r w:rsidRPr="009A3177">
              <w:rPr>
                <w:rFonts w:cs="Times New Roman"/>
                <w:b/>
                <w:lang w:eastAsia="de-DE"/>
              </w:rPr>
              <w:t xml:space="preserve">Ernährung </w:t>
            </w:r>
          </w:p>
          <w:p w:rsidR="00B70491" w:rsidRPr="009A3177" w:rsidRDefault="00B70491" w:rsidP="00D477E1">
            <w:pPr>
              <w:jc w:val="center"/>
              <w:rPr>
                <w:rFonts w:cs="Times New Roman"/>
                <w:b/>
                <w:lang w:eastAsia="de-DE"/>
              </w:rPr>
            </w:pPr>
            <w:r w:rsidRPr="009A3177">
              <w:rPr>
                <w:rFonts w:cs="Times New Roman"/>
                <w:b/>
                <w:lang w:eastAsia="de-DE"/>
              </w:rPr>
              <w:t>und Gastronomie</w:t>
            </w:r>
          </w:p>
          <w:p w:rsidR="00B70491" w:rsidRPr="00B51DE9" w:rsidRDefault="00B70491" w:rsidP="00D477E1">
            <w:pPr>
              <w:pStyle w:val="TabelleKopfmitte"/>
              <w:rPr>
                <w:rFonts w:eastAsia="Calibri"/>
              </w:rPr>
            </w:pPr>
            <w:r>
              <w:t>EG1.01.04.08.03</w:t>
            </w:r>
          </w:p>
        </w:tc>
      </w:tr>
      <w:tr w:rsidR="00B70491" w:rsidRPr="00B51DE9" w:rsidTr="00D477E1">
        <w:tc>
          <w:tcPr>
            <w:tcW w:w="7348" w:type="dxa"/>
            <w:gridSpan w:val="3"/>
            <w:tcBorders>
              <w:left w:val="single" w:sz="4" w:space="0" w:color="auto"/>
              <w:bottom w:val="single" w:sz="4" w:space="0" w:color="auto"/>
              <w:right w:val="single" w:sz="4" w:space="0" w:color="auto"/>
            </w:tcBorders>
            <w:shd w:val="clear" w:color="auto" w:fill="auto"/>
            <w:hideMark/>
          </w:tcPr>
          <w:p w:rsidR="00B70491" w:rsidRPr="004B658C" w:rsidRDefault="00B70491" w:rsidP="00D477E1">
            <w:pPr>
              <w:pStyle w:val="Tabelle6pt"/>
            </w:pPr>
            <w:r>
              <w:t>Kompetenzbereiche:</w:t>
            </w:r>
          </w:p>
          <w:p w:rsidR="00B70491" w:rsidRPr="00D43B26" w:rsidRDefault="00B70491" w:rsidP="00B70491">
            <w:pPr>
              <w:pStyle w:val="Kopf8ptafz"/>
              <w:ind w:left="227" w:hanging="170"/>
              <w:rPr>
                <w:szCs w:val="16"/>
              </w:rPr>
            </w:pPr>
            <w:r w:rsidRPr="00D43B26">
              <w:rPr>
                <w:szCs w:val="16"/>
              </w:rPr>
              <w:t>Ich kann mich in de</w:t>
            </w:r>
            <w:r>
              <w:rPr>
                <w:szCs w:val="16"/>
              </w:rPr>
              <w:t>n Fachräumen der Schule zurecht</w:t>
            </w:r>
            <w:r w:rsidRPr="00D43B26">
              <w:rPr>
                <w:szCs w:val="16"/>
              </w:rPr>
              <w:t>finden und habe einen Überblick über die unte</w:t>
            </w:r>
            <w:r w:rsidRPr="00D43B26">
              <w:rPr>
                <w:szCs w:val="16"/>
              </w:rPr>
              <w:t>r</w:t>
            </w:r>
            <w:r w:rsidRPr="00D43B26">
              <w:rPr>
                <w:szCs w:val="16"/>
              </w:rPr>
              <w:t>schiedlichen Arbeitsmaterialien und deren Einsatzmöglichkeiten.</w:t>
            </w:r>
          </w:p>
          <w:p w:rsidR="00B70491" w:rsidRPr="00D43B26" w:rsidRDefault="00B70491" w:rsidP="00B70491">
            <w:pPr>
              <w:pStyle w:val="Kopf8ptafz"/>
              <w:ind w:left="227" w:hanging="170"/>
              <w:rPr>
                <w:szCs w:val="16"/>
              </w:rPr>
            </w:pPr>
            <w:r w:rsidRPr="00D43B26">
              <w:rPr>
                <w:szCs w:val="16"/>
              </w:rPr>
              <w:t>Ich kann die Aufgaben als Dienstleister und Gastgeber wahrnehmen und Aufgaben eigenverantwortlich und selbstständig durchführen.</w:t>
            </w:r>
          </w:p>
          <w:p w:rsidR="00B70491" w:rsidRPr="00D43B26" w:rsidRDefault="00B70491" w:rsidP="00B70491">
            <w:pPr>
              <w:pStyle w:val="Kopf8ptafz"/>
              <w:ind w:left="227" w:hanging="170"/>
              <w:rPr>
                <w:szCs w:val="16"/>
              </w:rPr>
            </w:pPr>
            <w:r w:rsidRPr="00D43B26">
              <w:rPr>
                <w:szCs w:val="16"/>
              </w:rPr>
              <w:t>Ich kann in der Gruppe kommunizieren und vereinbarte Regeln einhalten.</w:t>
            </w:r>
          </w:p>
          <w:p w:rsidR="00B70491" w:rsidRDefault="00B70491" w:rsidP="00B70491">
            <w:pPr>
              <w:pStyle w:val="Kopf8ptafz"/>
              <w:ind w:left="227" w:hanging="170"/>
            </w:pPr>
            <w:r w:rsidRPr="00D43B26">
              <w:rPr>
                <w:szCs w:val="16"/>
              </w:rPr>
              <w:t>Ich kann Arbeitsabläufe lesen und verstehen.</w:t>
            </w:r>
          </w:p>
        </w:tc>
        <w:tc>
          <w:tcPr>
            <w:tcW w:w="188" w:type="dxa"/>
            <w:vMerge/>
            <w:tcBorders>
              <w:left w:val="single" w:sz="4" w:space="0" w:color="auto"/>
              <w:bottom w:val="nil"/>
              <w:right w:val="nil"/>
            </w:tcBorders>
            <w:vAlign w:val="center"/>
            <w:hideMark/>
          </w:tcPr>
          <w:p w:rsidR="00B70491" w:rsidRDefault="00B70491" w:rsidP="00D477E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0491" w:rsidRPr="00B51DE9" w:rsidTr="00D477E1">
              <w:trPr>
                <w:trHeight w:val="284"/>
              </w:trPr>
              <w:tc>
                <w:tcPr>
                  <w:tcW w:w="2090" w:type="dxa"/>
                  <w:shd w:val="clear" w:color="auto" w:fill="auto"/>
                </w:tcPr>
                <w:p w:rsidR="00B70491" w:rsidRPr="00B51DE9" w:rsidRDefault="00B70491" w:rsidP="00D477E1">
                  <w:pPr>
                    <w:pStyle w:val="Textkrpermitte"/>
                  </w:pPr>
                  <w:proofErr w:type="spellStart"/>
                  <w:r w:rsidRPr="00B51DE9">
                    <w:t>LernPROJEKT</w:t>
                  </w:r>
                  <w:proofErr w:type="spellEnd"/>
                </w:p>
              </w:tc>
            </w:tr>
            <w:tr w:rsidR="00B70491" w:rsidRPr="00B51DE9" w:rsidTr="00D477E1">
              <w:trPr>
                <w:trHeight w:val="284"/>
              </w:trPr>
              <w:tc>
                <w:tcPr>
                  <w:tcW w:w="2090" w:type="dxa"/>
                  <w:tcBorders>
                    <w:bottom w:val="single" w:sz="4" w:space="0" w:color="auto"/>
                  </w:tcBorders>
                  <w:shd w:val="clear" w:color="auto" w:fill="auto"/>
                </w:tcPr>
                <w:p w:rsidR="00B70491" w:rsidRPr="00B51DE9" w:rsidRDefault="00B70491" w:rsidP="00D477E1">
                  <w:pPr>
                    <w:pStyle w:val="Textkrpermitte"/>
                  </w:pPr>
                  <w:proofErr w:type="spellStart"/>
                  <w:r w:rsidRPr="00B51DE9">
                    <w:t>LernTHEMA</w:t>
                  </w:r>
                  <w:proofErr w:type="spellEnd"/>
                </w:p>
              </w:tc>
            </w:tr>
            <w:tr w:rsidR="00B70491" w:rsidRPr="00B51DE9" w:rsidTr="00D477E1">
              <w:trPr>
                <w:trHeight w:val="284"/>
              </w:trPr>
              <w:tc>
                <w:tcPr>
                  <w:tcW w:w="2090" w:type="dxa"/>
                  <w:tcBorders>
                    <w:bottom w:val="nil"/>
                  </w:tcBorders>
                  <w:shd w:val="clear" w:color="auto" w:fill="D9D9D9" w:themeFill="background1" w:themeFillShade="D9"/>
                </w:tcPr>
                <w:p w:rsidR="00B70491" w:rsidRPr="00B51DE9" w:rsidRDefault="00B70491" w:rsidP="00D477E1">
                  <w:pPr>
                    <w:pStyle w:val="TabelleKopfmitte"/>
                  </w:pPr>
                  <w:proofErr w:type="spellStart"/>
                  <w:r w:rsidRPr="00B51DE9">
                    <w:t>LernSCHRITT</w:t>
                  </w:r>
                  <w:proofErr w:type="spellEnd"/>
                </w:p>
              </w:tc>
            </w:tr>
          </w:tbl>
          <w:p w:rsidR="00B70491" w:rsidRPr="00B51DE9" w:rsidRDefault="00B70491" w:rsidP="00D477E1"/>
        </w:tc>
      </w:tr>
      <w:tr w:rsidR="00B70491" w:rsidRPr="00B51DE9" w:rsidTr="00D477E1">
        <w:trPr>
          <w:trHeight w:val="149"/>
        </w:trPr>
        <w:tc>
          <w:tcPr>
            <w:tcW w:w="7348" w:type="dxa"/>
            <w:gridSpan w:val="3"/>
            <w:tcBorders>
              <w:top w:val="single" w:sz="4" w:space="0" w:color="auto"/>
              <w:left w:val="nil"/>
              <w:right w:val="nil"/>
            </w:tcBorders>
          </w:tcPr>
          <w:p w:rsidR="00B70491" w:rsidRPr="00B51DE9" w:rsidRDefault="00B70491" w:rsidP="00D477E1"/>
        </w:tc>
        <w:tc>
          <w:tcPr>
            <w:tcW w:w="196" w:type="dxa"/>
            <w:gridSpan w:val="2"/>
            <w:tcBorders>
              <w:top w:val="nil"/>
              <w:left w:val="nil"/>
              <w:right w:val="nil"/>
            </w:tcBorders>
          </w:tcPr>
          <w:p w:rsidR="00B70491" w:rsidRPr="00B51DE9" w:rsidRDefault="00B70491" w:rsidP="00D477E1"/>
        </w:tc>
        <w:tc>
          <w:tcPr>
            <w:tcW w:w="2095" w:type="dxa"/>
            <w:tcBorders>
              <w:top w:val="single" w:sz="4" w:space="0" w:color="auto"/>
              <w:left w:val="nil"/>
              <w:right w:val="nil"/>
            </w:tcBorders>
          </w:tcPr>
          <w:p w:rsidR="00B70491" w:rsidRPr="00B51DE9" w:rsidRDefault="00B70491" w:rsidP="00D477E1"/>
        </w:tc>
      </w:tr>
      <w:tr w:rsidR="00B70491" w:rsidRPr="00B51DE9" w:rsidTr="00D477E1">
        <w:trPr>
          <w:trHeight w:val="443"/>
        </w:trPr>
        <w:tc>
          <w:tcPr>
            <w:tcW w:w="4818" w:type="dxa"/>
            <w:gridSpan w:val="2"/>
            <w:vMerge w:val="restart"/>
            <w:tcBorders>
              <w:left w:val="single" w:sz="4" w:space="0" w:color="auto"/>
              <w:right w:val="single" w:sz="4" w:space="0" w:color="auto"/>
            </w:tcBorders>
          </w:tcPr>
          <w:p w:rsidR="00B70491" w:rsidRPr="004B658C" w:rsidRDefault="00B70491" w:rsidP="00D477E1">
            <w:pPr>
              <w:pStyle w:val="Tabelle6pt"/>
            </w:pPr>
            <w:r>
              <w:t>Kompetenzen:</w:t>
            </w:r>
          </w:p>
          <w:p w:rsidR="00B70491" w:rsidRPr="00B05A90" w:rsidRDefault="00B70491" w:rsidP="00B70491">
            <w:pPr>
              <w:pStyle w:val="Kopf8ptafz"/>
              <w:ind w:left="227" w:hanging="170"/>
            </w:pPr>
            <w:r w:rsidRPr="00B05A90">
              <w:t xml:space="preserve">Ich kann Aufgaben einer </w:t>
            </w:r>
            <w:r w:rsidR="00B05A90" w:rsidRPr="00B05A90">
              <w:t>Köchin/ei</w:t>
            </w:r>
            <w:r w:rsidRPr="00B05A90">
              <w:t>nes Koches in der Praxis an e</w:t>
            </w:r>
            <w:r w:rsidRPr="00B05A90">
              <w:t>i</w:t>
            </w:r>
            <w:r w:rsidRPr="00B05A90">
              <w:t>nem Beispiel durchführen.</w:t>
            </w:r>
          </w:p>
          <w:p w:rsidR="00B70491" w:rsidRDefault="00B70491" w:rsidP="00B70491">
            <w:pPr>
              <w:pStyle w:val="Kopf8ptafz"/>
              <w:ind w:left="227" w:hanging="170"/>
            </w:pPr>
            <w:r w:rsidRPr="00C00239">
              <w:t>Ich kann eine Mitschülerin/einen Mitschüler anleiten.</w:t>
            </w:r>
          </w:p>
          <w:p w:rsidR="00B70491" w:rsidRPr="00C00239" w:rsidRDefault="00B70491" w:rsidP="00B70491">
            <w:pPr>
              <w:pStyle w:val="Kopf8ptafz"/>
              <w:ind w:left="227" w:hanging="170"/>
            </w:pPr>
            <w:r w:rsidRPr="00571E74">
              <w:rPr>
                <w:i/>
              </w:rPr>
              <w:t>Ich kann mich auf meine Aufgabe konzentrieren.</w:t>
            </w:r>
          </w:p>
          <w:p w:rsidR="00B70491" w:rsidRDefault="00B70491" w:rsidP="00D477E1">
            <w:pPr>
              <w:pStyle w:val="Kopf8ptafz"/>
              <w:numPr>
                <w:ilvl w:val="0"/>
                <w:numId w:val="0"/>
              </w:numPr>
              <w:ind w:left="57"/>
            </w:pPr>
          </w:p>
        </w:tc>
        <w:tc>
          <w:tcPr>
            <w:tcW w:w="4821" w:type="dxa"/>
            <w:gridSpan w:val="4"/>
            <w:tcBorders>
              <w:left w:val="single" w:sz="4" w:space="0" w:color="auto"/>
              <w:right w:val="single" w:sz="4" w:space="0" w:color="auto"/>
            </w:tcBorders>
          </w:tcPr>
          <w:p w:rsidR="00B70491" w:rsidRDefault="00B70491" w:rsidP="00D477E1">
            <w:pPr>
              <w:pStyle w:val="Tabelle6pt"/>
            </w:pPr>
            <w:r>
              <w:t>Was Sie schon können sollten:</w:t>
            </w:r>
          </w:p>
          <w:p w:rsidR="00B70491" w:rsidRPr="00234B66" w:rsidRDefault="00B70491" w:rsidP="00B81186">
            <w:pPr>
              <w:pStyle w:val="Kopf8ptafz"/>
              <w:numPr>
                <w:ilvl w:val="0"/>
                <w:numId w:val="0"/>
              </w:numPr>
              <w:ind w:left="227"/>
            </w:pPr>
          </w:p>
        </w:tc>
      </w:tr>
      <w:tr w:rsidR="00B70491" w:rsidRPr="00B51DE9" w:rsidTr="00D477E1">
        <w:trPr>
          <w:trHeight w:val="443"/>
        </w:trPr>
        <w:tc>
          <w:tcPr>
            <w:tcW w:w="4818" w:type="dxa"/>
            <w:gridSpan w:val="2"/>
            <w:vMerge/>
            <w:tcBorders>
              <w:left w:val="single" w:sz="4" w:space="0" w:color="auto"/>
              <w:right w:val="single" w:sz="4" w:space="0" w:color="auto"/>
            </w:tcBorders>
          </w:tcPr>
          <w:p w:rsidR="00B70491" w:rsidRDefault="00B70491" w:rsidP="00D477E1">
            <w:pPr>
              <w:pStyle w:val="Tabelle6pt"/>
            </w:pPr>
          </w:p>
        </w:tc>
        <w:tc>
          <w:tcPr>
            <w:tcW w:w="4821" w:type="dxa"/>
            <w:gridSpan w:val="4"/>
            <w:tcBorders>
              <w:left w:val="single" w:sz="4" w:space="0" w:color="auto"/>
              <w:right w:val="single" w:sz="4" w:space="0" w:color="auto"/>
            </w:tcBorders>
          </w:tcPr>
          <w:p w:rsidR="00B70491" w:rsidRDefault="00B70491" w:rsidP="00D477E1">
            <w:pPr>
              <w:pStyle w:val="Tabelle6pt"/>
            </w:pPr>
            <w:r>
              <w:t>Wofür Sie das benötigen:</w:t>
            </w:r>
          </w:p>
          <w:p w:rsidR="00B70491" w:rsidRDefault="00B70491" w:rsidP="00B70491">
            <w:pPr>
              <w:pStyle w:val="Kopf8ptafz"/>
              <w:ind w:left="227" w:hanging="170"/>
            </w:pPr>
            <w:r>
              <w:t>Berufsorientierung</w:t>
            </w:r>
          </w:p>
        </w:tc>
      </w:tr>
      <w:tr w:rsidR="00B70491" w:rsidRPr="00B51DE9" w:rsidTr="00D477E1">
        <w:trPr>
          <w:trHeight w:val="443"/>
        </w:trPr>
        <w:tc>
          <w:tcPr>
            <w:tcW w:w="4818" w:type="dxa"/>
            <w:gridSpan w:val="2"/>
            <w:vMerge/>
            <w:tcBorders>
              <w:left w:val="single" w:sz="4" w:space="0" w:color="auto"/>
              <w:right w:val="single" w:sz="4" w:space="0" w:color="auto"/>
            </w:tcBorders>
          </w:tcPr>
          <w:p w:rsidR="00B70491" w:rsidRDefault="00B70491" w:rsidP="00D477E1">
            <w:pPr>
              <w:pStyle w:val="Tabelle6pt"/>
            </w:pPr>
          </w:p>
        </w:tc>
        <w:tc>
          <w:tcPr>
            <w:tcW w:w="4821" w:type="dxa"/>
            <w:gridSpan w:val="4"/>
            <w:tcBorders>
              <w:left w:val="single" w:sz="4" w:space="0" w:color="auto"/>
              <w:right w:val="single" w:sz="4" w:space="0" w:color="auto"/>
            </w:tcBorders>
          </w:tcPr>
          <w:p w:rsidR="00B70491" w:rsidRDefault="00B70491" w:rsidP="00D477E1">
            <w:pPr>
              <w:pStyle w:val="Tabelle6pt"/>
            </w:pPr>
            <w:r>
              <w:t>Wie Sie Ihr Können prüfen können:</w:t>
            </w:r>
          </w:p>
          <w:p w:rsidR="00B70491" w:rsidRPr="00234B66" w:rsidRDefault="00B70491" w:rsidP="00B81186">
            <w:pPr>
              <w:pStyle w:val="Kopf8ptafz"/>
              <w:numPr>
                <w:ilvl w:val="0"/>
                <w:numId w:val="0"/>
              </w:numPr>
              <w:ind w:left="227"/>
            </w:pPr>
          </w:p>
        </w:tc>
      </w:tr>
    </w:tbl>
    <w:p w:rsidR="00B70491" w:rsidRDefault="00B70491" w:rsidP="00B70491">
      <w:pPr>
        <w:spacing w:line="240" w:lineRule="exact"/>
      </w:pPr>
      <w:r>
        <w:rPr>
          <w:noProof/>
          <w:sz w:val="24"/>
          <w:lang w:eastAsia="de-DE"/>
        </w:rPr>
        <w:drawing>
          <wp:anchor distT="0" distB="0" distL="114300" distR="114300" simplePos="0" relativeHeight="252134400" behindDoc="0" locked="0" layoutInCell="0" allowOverlap="1" wp14:anchorId="6BBC2B40" wp14:editId="2CD41722">
            <wp:simplePos x="0" y="0"/>
            <wp:positionH relativeFrom="rightMargin">
              <wp:posOffset>107950</wp:posOffset>
            </wp:positionH>
            <wp:positionV relativeFrom="paragraph">
              <wp:posOffset>28989</wp:posOffset>
            </wp:positionV>
            <wp:extent cx="345440" cy="323850"/>
            <wp:effectExtent l="0" t="0" r="0" b="0"/>
            <wp:wrapNone/>
            <wp:docPr id="485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jc w:val="center"/>
      </w:pPr>
      <w:r w:rsidRPr="00552445">
        <w:rPr>
          <w:noProof/>
          <w:lang w:eastAsia="de-DE"/>
        </w:rPr>
        <mc:AlternateContent>
          <mc:Choice Requires="wps">
            <w:drawing>
              <wp:anchor distT="0" distB="0" distL="114300" distR="114300" simplePos="0" relativeHeight="252129280" behindDoc="0" locked="1" layoutInCell="1" allowOverlap="1" wp14:anchorId="5F8847F2" wp14:editId="0A3CEB87">
                <wp:simplePos x="0" y="0"/>
                <wp:positionH relativeFrom="column">
                  <wp:posOffset>2313305</wp:posOffset>
                </wp:positionH>
                <wp:positionV relativeFrom="paragraph">
                  <wp:posOffset>-365125</wp:posOffset>
                </wp:positionV>
                <wp:extent cx="1631950" cy="914400"/>
                <wp:effectExtent l="38100" t="57150" r="44450" b="38100"/>
                <wp:wrapNone/>
                <wp:docPr id="4821" name="Abgerundetes Rechteck 4821"/>
                <wp:cNvGraphicFramePr/>
                <a:graphic xmlns:a="http://schemas.openxmlformats.org/drawingml/2006/main">
                  <a:graphicData uri="http://schemas.microsoft.com/office/word/2010/wordprocessingShape">
                    <wps:wsp>
                      <wps:cNvSpPr/>
                      <wps:spPr>
                        <a:xfrm>
                          <a:off x="0" y="0"/>
                          <a:ext cx="1631950" cy="914400"/>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C84428" w:rsidRDefault="00333930" w:rsidP="00B70491">
                            <w:pPr>
                              <w:jc w:val="center"/>
                              <w:rPr>
                                <w:b/>
                                <w:color w:val="00B050"/>
                                <w:sz w:val="24"/>
                                <w:szCs w:val="24"/>
                              </w:rPr>
                            </w:pPr>
                            <w:r>
                              <w:rPr>
                                <w:b/>
                                <w:color w:val="00B050"/>
                                <w:sz w:val="24"/>
                                <w:szCs w:val="24"/>
                              </w:rPr>
                              <w:t>Köchin/</w:t>
                            </w:r>
                          </w:p>
                          <w:p w:rsidR="00333930" w:rsidRPr="00952355" w:rsidRDefault="00333930" w:rsidP="00B70491">
                            <w:pPr>
                              <w:jc w:val="center"/>
                              <w:rPr>
                                <w:b/>
                                <w:color w:val="00B050"/>
                                <w:sz w:val="24"/>
                                <w:szCs w:val="24"/>
                              </w:rPr>
                            </w:pPr>
                            <w:r>
                              <w:rPr>
                                <w:b/>
                                <w:color w:val="943634" w:themeColor="accent2" w:themeShade="BF"/>
                                <w:sz w:val="24"/>
                                <w:szCs w:val="24"/>
                              </w:rPr>
                              <w:t>Koch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4821" o:spid="_x0000_s1251" style="position:absolute;left:0;text-align:left;margin-left:182.15pt;margin-top:-28.75pt;width:128.5pt;height:1in;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" fillcolor="#ebf1de" stroked="f" strokeweight="2pt">
                <v:textbox>
                  <w:txbxContent>
                    <w:p w:rsidR="00333930" w:rsidRPr="00C84428" w:rsidRDefault="00333930" w:rsidP="00B70491">
                      <w:pPr>
                        <w:jc w:val="center"/>
                        <w:rPr>
                          <w:b/>
                          <w:color w:val="00B050"/>
                          <w:sz w:val="24"/>
                          <w:szCs w:val="24"/>
                        </w:rPr>
                      </w:pPr>
                      <w:r>
                        <w:rPr>
                          <w:b/>
                          <w:color w:val="00B050"/>
                          <w:sz w:val="24"/>
                          <w:szCs w:val="24"/>
                        </w:rPr>
                        <w:t>Köchin/</w:t>
                      </w:r>
                    </w:p>
                    <w:p w:rsidR="00333930" w:rsidRPr="00952355" w:rsidRDefault="00333930" w:rsidP="00B70491">
                      <w:pPr>
                        <w:jc w:val="center"/>
                        <w:rPr>
                          <w:b/>
                          <w:color w:val="00B050"/>
                          <w:sz w:val="24"/>
                          <w:szCs w:val="24"/>
                        </w:rPr>
                      </w:pPr>
                      <w:r>
                        <w:rPr>
                          <w:b/>
                          <w:color w:val="943634" w:themeColor="accent2" w:themeShade="BF"/>
                          <w:sz w:val="24"/>
                          <w:szCs w:val="24"/>
                        </w:rPr>
                        <w:t>Koch</w:t>
                      </w:r>
                    </w:p>
                  </w:txbxContent>
                </v:textbox>
                <w10:anchorlock/>
              </v:roundrect>
            </w:pict>
          </mc:Fallback>
        </mc:AlternateContent>
      </w:r>
    </w:p>
    <w:p w:rsidR="00B70491" w:rsidRDefault="00B70491" w:rsidP="00B70491">
      <w:pPr>
        <w:spacing w:line="240" w:lineRule="exact"/>
      </w:pPr>
    </w:p>
    <w:p w:rsidR="00B70491" w:rsidRDefault="00B70491" w:rsidP="00B70491">
      <w:pPr>
        <w:spacing w:line="240" w:lineRule="exact"/>
      </w:pPr>
      <w:r w:rsidRPr="00552445">
        <w:rPr>
          <w:noProof/>
          <w:lang w:eastAsia="de-DE"/>
        </w:rPr>
        <mc:AlternateContent>
          <mc:Choice Requires="wps">
            <w:drawing>
              <wp:inline distT="0" distB="0" distL="0" distR="0" wp14:anchorId="5E246100" wp14:editId="34AA175D">
                <wp:extent cx="1915200" cy="705600"/>
                <wp:effectExtent l="0" t="19050" r="46990" b="37465"/>
                <wp:docPr id="4822" name="Pfeil nach rechts 48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15200" cy="705600"/>
                        </a:xfrm>
                        <a:prstGeom prst="rightArrow">
                          <a:avLst/>
                        </a:prstGeom>
                        <a:solidFill>
                          <a:sysClr val="window" lastClr="FFFFFF"/>
                        </a:solidFill>
                        <a:ln w="12700" cap="flat" cmpd="sng" algn="ctr">
                          <a:solidFill>
                            <a:srgbClr val="C0504D"/>
                          </a:solidFill>
                          <a:prstDash val="solid"/>
                        </a:ln>
                        <a:effectLst/>
                      </wps:spPr>
                      <wps:txbx>
                        <w:txbxContent>
                          <w:p w:rsidR="00333930" w:rsidRPr="00347AF4" w:rsidRDefault="00333930" w:rsidP="00B70491">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Pfeil nach rechts 4822" o:spid="_x0000_s1252" type="#_x0000_t13" style="width:150.8pt;height:55.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" adj="17621" fillcolor="window" strokecolor="#c0504d" strokeweight="1pt">
                <v:path arrowok="t"/>
                <v:textbox>
                  <w:txbxContent>
                    <w:p w:rsidR="00333930" w:rsidRPr="00347AF4" w:rsidRDefault="00333930" w:rsidP="00B70491">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v:textbox>
                <w10:anchorlock/>
              </v:shape>
            </w:pict>
          </mc:Fallback>
        </mc:AlternateContent>
      </w:r>
    </w:p>
    <w:p w:rsidR="00B70491" w:rsidRDefault="00B70491" w:rsidP="00B70491">
      <w:pPr>
        <w:spacing w:line="240" w:lineRule="exact"/>
      </w:pPr>
    </w:p>
    <w:p w:rsidR="00B70491" w:rsidRDefault="00B70491" w:rsidP="00B70491">
      <w:pPr>
        <w:spacing w:line="240" w:lineRule="exact"/>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0491" w:rsidRPr="00DE4890" w:rsidTr="00D477E1">
        <w:trPr>
          <w:trHeight w:val="397"/>
        </w:trPr>
        <w:tc>
          <w:tcPr>
            <w:tcW w:w="1470" w:type="dxa"/>
            <w:shd w:val="clear" w:color="auto" w:fill="D9D9D9" w:themeFill="background1" w:themeFillShade="D9"/>
            <w:vAlign w:val="center"/>
          </w:tcPr>
          <w:p w:rsidR="00B70491" w:rsidRPr="00DE4890" w:rsidRDefault="00B70491" w:rsidP="00D477E1">
            <w:pPr>
              <w:pStyle w:val="TabelleKopfmitte"/>
            </w:pPr>
            <w:r>
              <w:t>Phase</w:t>
            </w:r>
          </w:p>
        </w:tc>
        <w:tc>
          <w:tcPr>
            <w:tcW w:w="940" w:type="dxa"/>
            <w:shd w:val="clear" w:color="auto" w:fill="D9D9D9" w:themeFill="background1" w:themeFillShade="D9"/>
            <w:vAlign w:val="center"/>
          </w:tcPr>
          <w:p w:rsidR="00B70491" w:rsidRPr="00DE4890" w:rsidRDefault="00B70491" w:rsidP="00D477E1">
            <w:pPr>
              <w:pStyle w:val="TabelleKopfmitte"/>
            </w:pPr>
            <w:r>
              <w:t>Zeit</w:t>
            </w:r>
          </w:p>
        </w:tc>
        <w:tc>
          <w:tcPr>
            <w:tcW w:w="4961" w:type="dxa"/>
            <w:shd w:val="clear" w:color="auto" w:fill="D9D9D9" w:themeFill="background1" w:themeFillShade="D9"/>
            <w:vAlign w:val="center"/>
          </w:tcPr>
          <w:p w:rsidR="00B70491" w:rsidRPr="00DE4890" w:rsidRDefault="00B70491" w:rsidP="00D477E1">
            <w:pPr>
              <w:pStyle w:val="TabelleKopfmitte"/>
            </w:pPr>
            <w:r>
              <w:t>Aufgabe</w:t>
            </w:r>
          </w:p>
        </w:tc>
      </w:tr>
      <w:tr w:rsidR="00B70491" w:rsidRPr="00DE4890" w:rsidTr="00D477E1">
        <w:trPr>
          <w:trHeight w:val="1262"/>
        </w:trPr>
        <w:tc>
          <w:tcPr>
            <w:tcW w:w="1470" w:type="dxa"/>
            <w:shd w:val="clear" w:color="auto" w:fill="auto"/>
            <w:vAlign w:val="center"/>
          </w:tcPr>
          <w:p w:rsidR="00B70491" w:rsidRDefault="00B70491" w:rsidP="00D477E1">
            <w:pPr>
              <w:pStyle w:val="Textkrpermitte"/>
            </w:pPr>
            <w:r w:rsidRPr="0050789D">
              <w:rPr>
                <w:noProof/>
                <w:sz w:val="24"/>
              </w:rPr>
              <w:drawing>
                <wp:inline distT="0" distB="0" distL="0" distR="0" wp14:anchorId="7C4F26DE" wp14:editId="03931BEC">
                  <wp:extent cx="417195" cy="205178"/>
                  <wp:effectExtent l="0" t="0" r="1905" b="4445"/>
                  <wp:docPr id="485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17195" cy="205178"/>
                          </a:xfrm>
                          <a:prstGeom prst="rect">
                            <a:avLst/>
                          </a:prstGeom>
                          <a:noFill/>
                          <a:ln>
                            <a:noFill/>
                          </a:ln>
                        </pic:spPr>
                      </pic:pic>
                    </a:graphicData>
                  </a:graphic>
                </wp:inline>
              </w:drawing>
            </w:r>
          </w:p>
          <w:p w:rsidR="00B70491" w:rsidRDefault="00B70491" w:rsidP="00D477E1">
            <w:pPr>
              <w:pStyle w:val="Textkrpermitte"/>
            </w:pPr>
          </w:p>
          <w:p w:rsidR="00B70491" w:rsidRPr="00F0156F" w:rsidRDefault="00B70491" w:rsidP="00D477E1">
            <w:pPr>
              <w:pStyle w:val="Textkrpermitte"/>
            </w:pPr>
            <w:r w:rsidRPr="0050789D">
              <w:rPr>
                <w:b/>
              </w:rPr>
              <w:t>C</w:t>
            </w:r>
            <w:r>
              <w:t xml:space="preserve"> leitet </w:t>
            </w:r>
            <w:r>
              <w:br/>
            </w:r>
            <w:r w:rsidRPr="0050789D">
              <w:rPr>
                <w:b/>
              </w:rPr>
              <w:t>A</w:t>
            </w:r>
            <w:r>
              <w:t xml:space="preserve"> oder </w:t>
            </w:r>
            <w:r w:rsidRPr="0050789D">
              <w:rPr>
                <w:b/>
              </w:rPr>
              <w:t>B</w:t>
            </w:r>
            <w:r>
              <w:rPr>
                <w:b/>
              </w:rPr>
              <w:t xml:space="preserve"> </w:t>
            </w:r>
            <w:r w:rsidRPr="00E13940">
              <w:t>an</w:t>
            </w:r>
          </w:p>
        </w:tc>
        <w:tc>
          <w:tcPr>
            <w:tcW w:w="940" w:type="dxa"/>
            <w:shd w:val="clear" w:color="auto" w:fill="auto"/>
            <w:vAlign w:val="center"/>
          </w:tcPr>
          <w:p w:rsidR="00B70491" w:rsidRPr="00C77AFF" w:rsidRDefault="00B70491" w:rsidP="00D477E1">
            <w:pPr>
              <w:pStyle w:val="Textkrper"/>
              <w:jc w:val="center"/>
            </w:pPr>
            <w:r w:rsidRPr="00C77AFF">
              <w:t xml:space="preserve">45 </w:t>
            </w:r>
          </w:p>
          <w:p w:rsidR="00B70491" w:rsidRPr="00DE4890" w:rsidRDefault="001B46C5" w:rsidP="00D477E1">
            <w:pPr>
              <w:pStyle w:val="Textkrper"/>
              <w:jc w:val="center"/>
            </w:pPr>
            <w:r w:rsidRPr="00C77AFF">
              <w:t>Min.</w:t>
            </w:r>
          </w:p>
        </w:tc>
        <w:tc>
          <w:tcPr>
            <w:tcW w:w="4961" w:type="dxa"/>
            <w:shd w:val="clear" w:color="auto" w:fill="auto"/>
            <w:vAlign w:val="center"/>
          </w:tcPr>
          <w:p w:rsidR="00B70491" w:rsidRPr="0044771E" w:rsidRDefault="00B70491" w:rsidP="00D477E1">
            <w:pPr>
              <w:pStyle w:val="Textkrper"/>
              <w:rPr>
                <w:b/>
                <w:noProof/>
              </w:rPr>
            </w:pPr>
            <w:r w:rsidRPr="0044771E">
              <w:rPr>
                <w:b/>
                <w:noProof/>
              </w:rPr>
              <w:t xml:space="preserve">Lesen Sie den Arbeitsauftrag. </w:t>
            </w:r>
          </w:p>
          <w:p w:rsidR="00B70491" w:rsidRDefault="00B70491" w:rsidP="00D477E1">
            <w:pPr>
              <w:pStyle w:val="Textkrper"/>
              <w:rPr>
                <w:noProof/>
              </w:rPr>
            </w:pPr>
            <w:r>
              <w:rPr>
                <w:noProof/>
              </w:rPr>
              <w:t xml:space="preserve">Vor Arbeitsbeginn waschen Sie sich bitte die Hände und verwenden Handtücher, Spültücher, Abtrockentücher aus dem dafür vorgesehenen Schrank. </w:t>
            </w:r>
          </w:p>
          <w:p w:rsidR="00B70491" w:rsidRDefault="00B70491" w:rsidP="00D477E1">
            <w:pPr>
              <w:pStyle w:val="Textkrper"/>
              <w:rPr>
                <w:noProof/>
              </w:rPr>
            </w:pPr>
            <w:r w:rsidRPr="00EB006D">
              <w:rPr>
                <w:b/>
                <w:noProof/>
              </w:rPr>
              <w:t>Führen</w:t>
            </w:r>
            <w:r>
              <w:rPr>
                <w:noProof/>
              </w:rPr>
              <w:t xml:space="preserve"> Sie den </w:t>
            </w:r>
            <w:r w:rsidRPr="00EB006D">
              <w:rPr>
                <w:b/>
                <w:noProof/>
              </w:rPr>
              <w:t>Arbeitsauftrag</w:t>
            </w:r>
            <w:r>
              <w:rPr>
                <w:noProof/>
              </w:rPr>
              <w:t xml:space="preserve"> durch.</w:t>
            </w:r>
          </w:p>
          <w:p w:rsidR="00B70491" w:rsidRPr="00DE4890" w:rsidRDefault="00B70491" w:rsidP="00D477E1">
            <w:pPr>
              <w:pStyle w:val="Textkrper"/>
              <w:rPr>
                <w:noProof/>
              </w:rPr>
            </w:pPr>
            <w:r>
              <w:rPr>
                <w:noProof/>
              </w:rPr>
              <w:t xml:space="preserve">Verwenden Sie die dafür vorgesehenen </w:t>
            </w:r>
            <w:r w:rsidRPr="00BA3617">
              <w:rPr>
                <w:rStyle w:val="Fett"/>
              </w:rPr>
              <w:t>Bretter</w:t>
            </w:r>
            <w:r>
              <w:rPr>
                <w:noProof/>
              </w:rPr>
              <w:t>.</w:t>
            </w:r>
          </w:p>
        </w:tc>
      </w:tr>
    </w:tbl>
    <w:p w:rsidR="00B70491" w:rsidRDefault="00B70491" w:rsidP="00B70491">
      <w:pPr>
        <w:spacing w:line="240" w:lineRule="exact"/>
      </w:pPr>
    </w:p>
    <w:p w:rsidR="00B70491" w:rsidRDefault="00B70491" w:rsidP="00B70491">
      <w:pPr>
        <w:spacing w:line="240" w:lineRule="exact"/>
      </w:pPr>
      <w:r w:rsidRPr="00417A95">
        <w:rPr>
          <w:noProof/>
          <w:lang w:eastAsia="de-DE"/>
        </w:rPr>
        <mc:AlternateContent>
          <mc:Choice Requires="wps">
            <w:drawing>
              <wp:anchor distT="0" distB="0" distL="114300" distR="114300" simplePos="0" relativeHeight="252130304" behindDoc="0" locked="1" layoutInCell="1" allowOverlap="1" wp14:anchorId="3DA2D738" wp14:editId="2B2758CF">
                <wp:simplePos x="0" y="0"/>
                <wp:positionH relativeFrom="column">
                  <wp:posOffset>3121660</wp:posOffset>
                </wp:positionH>
                <wp:positionV relativeFrom="paragraph">
                  <wp:posOffset>-1270</wp:posOffset>
                </wp:positionV>
                <wp:extent cx="2868930" cy="3657600"/>
                <wp:effectExtent l="19050" t="19050" r="26670" b="19050"/>
                <wp:wrapNone/>
                <wp:docPr id="4823" name="Textfeld 4823"/>
                <wp:cNvGraphicFramePr/>
                <a:graphic xmlns:a="http://schemas.openxmlformats.org/drawingml/2006/main">
                  <a:graphicData uri="http://schemas.microsoft.com/office/word/2010/wordprocessingShape">
                    <wps:wsp>
                      <wps:cNvSpPr txBox="1"/>
                      <wps:spPr>
                        <a:xfrm>
                          <a:off x="0" y="0"/>
                          <a:ext cx="2868930" cy="3657600"/>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B70491">
                            <w:pPr>
                              <w:jc w:val="center"/>
                              <w:rPr>
                                <w:b/>
                              </w:rPr>
                            </w:pPr>
                            <w:r w:rsidRPr="008D1695">
                              <w:rPr>
                                <w:b/>
                              </w:rPr>
                              <w:t xml:space="preserve">Arbeitsauftrag für </w:t>
                            </w:r>
                          </w:p>
                          <w:p w:rsidR="00333930" w:rsidRPr="00650BFA" w:rsidRDefault="00333930" w:rsidP="00B70491">
                            <w:pPr>
                              <w:jc w:val="center"/>
                              <w:rPr>
                                <w:b/>
                              </w:rPr>
                            </w:pPr>
                            <w:r>
                              <w:rPr>
                                <w:b/>
                              </w:rPr>
                              <w:t>Schüler/in 2</w:t>
                            </w:r>
                          </w:p>
                          <w:p w:rsidR="00333930" w:rsidRDefault="00333930" w:rsidP="00B70491">
                            <w:pPr>
                              <w:jc w:val="center"/>
                              <w:rPr>
                                <w:b/>
                                <w:color w:val="00B050"/>
                              </w:rPr>
                            </w:pPr>
                          </w:p>
                          <w:p w:rsidR="00333930" w:rsidRPr="008D1695" w:rsidRDefault="00333930" w:rsidP="00B70491">
                            <w:pPr>
                              <w:jc w:val="center"/>
                              <w:rPr>
                                <w:b/>
                                <w:color w:val="00B050"/>
                              </w:rPr>
                            </w:pPr>
                            <w:r w:rsidRPr="008D1695">
                              <w:rPr>
                                <w:b/>
                                <w:color w:val="00B050"/>
                              </w:rPr>
                              <w:t>Mein Arbeitsauftrag lautet:</w:t>
                            </w:r>
                          </w:p>
                          <w:p w:rsidR="00333930" w:rsidRPr="008D1695" w:rsidRDefault="00333930" w:rsidP="00B70491"/>
                          <w:p w:rsidR="00333930" w:rsidRDefault="00333930" w:rsidP="00B70491">
                            <w:pPr>
                              <w:rPr>
                                <w:b/>
                              </w:rPr>
                            </w:pPr>
                            <w:r w:rsidRPr="002B6501">
                              <w:rPr>
                                <w:b/>
                              </w:rPr>
                              <w:t>Arbeiten</w:t>
                            </w:r>
                            <w:r>
                              <w:t xml:space="preserve"> Sie mit einer </w:t>
                            </w:r>
                            <w:r>
                              <w:rPr>
                                <w:b/>
                              </w:rPr>
                              <w:t>Fachkraft im Gastgewe</w:t>
                            </w:r>
                            <w:r>
                              <w:rPr>
                                <w:b/>
                              </w:rPr>
                              <w:t>r</w:t>
                            </w:r>
                            <w:r>
                              <w:rPr>
                                <w:b/>
                              </w:rPr>
                              <w:t>be zusammen und leiten Sie diese an.</w:t>
                            </w:r>
                            <w:r w:rsidRPr="002B6501">
                              <w:rPr>
                                <w:b/>
                              </w:rPr>
                              <w:t xml:space="preserve"> </w:t>
                            </w:r>
                          </w:p>
                          <w:p w:rsidR="00333930" w:rsidRDefault="00333930" w:rsidP="00B70491"/>
                          <w:p w:rsidR="00333930" w:rsidRDefault="00333930" w:rsidP="00B70491">
                            <w:r w:rsidRPr="002B6501">
                              <w:rPr>
                                <w:b/>
                              </w:rPr>
                              <w:t>Bereiten</w:t>
                            </w:r>
                            <w:r>
                              <w:t xml:space="preserve"> Sie </w:t>
                            </w:r>
                            <w:r>
                              <w:rPr>
                                <w:rStyle w:val="Fett"/>
                              </w:rPr>
                              <w:t>drei</w:t>
                            </w:r>
                            <w:r>
                              <w:t xml:space="preserve"> </w:t>
                            </w:r>
                            <w:r w:rsidRPr="008E0EC2">
                              <w:rPr>
                                <w:rStyle w:val="Fett"/>
                              </w:rPr>
                              <w:t>Salate</w:t>
                            </w:r>
                            <w:r>
                              <w:t xml:space="preserve"> </w:t>
                            </w:r>
                            <w:r w:rsidRPr="00B33840">
                              <w:rPr>
                                <w:rStyle w:val="Fett"/>
                              </w:rPr>
                              <w:t>der Saison für jeweils 12</w:t>
                            </w:r>
                            <w:r>
                              <w:t xml:space="preserve"> </w:t>
                            </w:r>
                            <w:r w:rsidRPr="00B33840">
                              <w:rPr>
                                <w:rStyle w:val="Fett"/>
                              </w:rPr>
                              <w:t>Personen</w:t>
                            </w:r>
                            <w:r>
                              <w:t xml:space="preserve"> nach Rezept zu. Verwenden Sie ggf. die Küchenmaschine.</w:t>
                            </w:r>
                          </w:p>
                          <w:p w:rsidR="00333930" w:rsidRDefault="00333930" w:rsidP="00B70491">
                            <w:r>
                              <w:t xml:space="preserve">Richten Sie die Salate in Schüsseln an. </w:t>
                            </w:r>
                          </w:p>
                          <w:p w:rsidR="00333930" w:rsidRDefault="00333930" w:rsidP="00B70491">
                            <w:r>
                              <w:t>Richten Sie verschiedene vorliegende Ergä</w:t>
                            </w:r>
                            <w:r>
                              <w:t>n</w:t>
                            </w:r>
                            <w:r>
                              <w:t xml:space="preserve">zungszutaten (Körner, Kräuter, Eischeiben …)in passendem Geschirr dekorativ an. </w:t>
                            </w:r>
                          </w:p>
                          <w:p w:rsidR="00333930" w:rsidRDefault="00333930" w:rsidP="00B70491">
                            <w:pPr>
                              <w:rPr>
                                <w:b/>
                              </w:rPr>
                            </w:pPr>
                          </w:p>
                          <w:p w:rsidR="00333930" w:rsidRDefault="00333930" w:rsidP="00B70491">
                            <w:r w:rsidRPr="003C5A13">
                              <w:rPr>
                                <w:rStyle w:val="Fett"/>
                              </w:rPr>
                              <w:t>Kontrollieren</w:t>
                            </w:r>
                            <w:r>
                              <w:t xml:space="preserve">  Sie zwischendurch die Arbeit der Fachkraft. Sorgen Sie gemeinsam immer wieder für Ordnung an Ihrem Arbeitsplatz. </w:t>
                            </w:r>
                          </w:p>
                          <w:p w:rsidR="00333930" w:rsidRDefault="00333930" w:rsidP="00B70491"/>
                          <w:p w:rsidR="00333930" w:rsidRDefault="00333930" w:rsidP="00B70491">
                            <w:r>
                              <w:t>Die fertigen Salate  reichen Sie an die Systemgas</w:t>
                            </w:r>
                            <w:r>
                              <w:t>t</w:t>
                            </w:r>
                            <w:r>
                              <w:t>ronomen weiter.</w:t>
                            </w:r>
                          </w:p>
                          <w:p w:rsidR="00333930" w:rsidRDefault="00333930" w:rsidP="00B70491">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xtfeld 4823" o:spid="_x0000_s1253" type="#_x0000_t202" style="position:absolute;margin-left:245.8pt;margin-top:-.1pt;width:225.9pt;height:4in;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" fillcolor="window" strokecolor="#953735" strokeweight="2.5pt">
                <v:stroke dashstyle="3 1"/>
                <v:textbox>
                  <w:txbxContent>
                    <w:p w:rsidR="00333930" w:rsidRDefault="00333930" w:rsidP="00B70491">
                      <w:pPr>
                        <w:jc w:val="center"/>
                        <w:rPr>
                          <w:b/>
                        </w:rPr>
                      </w:pPr>
                      <w:r w:rsidRPr="008D1695">
                        <w:rPr>
                          <w:b/>
                        </w:rPr>
                        <w:t xml:space="preserve">Arbeitsauftrag für </w:t>
                      </w:r>
                    </w:p>
                    <w:p w:rsidR="00333930" w:rsidRPr="00650BFA" w:rsidRDefault="00333930" w:rsidP="00B70491">
                      <w:pPr>
                        <w:jc w:val="center"/>
                        <w:rPr>
                          <w:b/>
                        </w:rPr>
                      </w:pPr>
                      <w:r>
                        <w:rPr>
                          <w:b/>
                        </w:rPr>
                        <w:t>Schüler/in 2</w:t>
                      </w:r>
                    </w:p>
                    <w:p w:rsidR="00333930" w:rsidRDefault="00333930" w:rsidP="00B70491">
                      <w:pPr>
                        <w:jc w:val="center"/>
                        <w:rPr>
                          <w:b/>
                          <w:color w:val="00B050"/>
                        </w:rPr>
                      </w:pPr>
                    </w:p>
                    <w:p w:rsidR="00333930" w:rsidRPr="008D1695" w:rsidRDefault="00333930" w:rsidP="00B70491">
                      <w:pPr>
                        <w:jc w:val="center"/>
                        <w:rPr>
                          <w:b/>
                          <w:color w:val="00B050"/>
                        </w:rPr>
                      </w:pPr>
                      <w:r w:rsidRPr="008D1695">
                        <w:rPr>
                          <w:b/>
                          <w:color w:val="00B050"/>
                        </w:rPr>
                        <w:t>Mein Arbeitsauftrag lautet:</w:t>
                      </w:r>
                    </w:p>
                    <w:p w:rsidR="00333930" w:rsidRPr="008D1695" w:rsidRDefault="00333930" w:rsidP="00B70491"/>
                    <w:p w:rsidR="00333930" w:rsidRDefault="00333930" w:rsidP="00B70491">
                      <w:pPr>
                        <w:rPr>
                          <w:b/>
                        </w:rPr>
                      </w:pPr>
                      <w:r w:rsidRPr="002B6501">
                        <w:rPr>
                          <w:b/>
                        </w:rPr>
                        <w:t>Arbeiten</w:t>
                      </w:r>
                      <w:r>
                        <w:t xml:space="preserve"> Sie mit einer </w:t>
                      </w:r>
                      <w:r>
                        <w:rPr>
                          <w:b/>
                        </w:rPr>
                        <w:t>Fachkraft im Gastgewe</w:t>
                      </w:r>
                      <w:r>
                        <w:rPr>
                          <w:b/>
                        </w:rPr>
                        <w:t>r</w:t>
                      </w:r>
                      <w:r>
                        <w:rPr>
                          <w:b/>
                        </w:rPr>
                        <w:t>be zusammen und leiten Sie diese an.</w:t>
                      </w:r>
                      <w:r w:rsidRPr="002B6501">
                        <w:rPr>
                          <w:b/>
                        </w:rPr>
                        <w:t xml:space="preserve"> </w:t>
                      </w:r>
                    </w:p>
                    <w:p w:rsidR="00333930" w:rsidRDefault="00333930" w:rsidP="00B70491"/>
                    <w:p w:rsidR="00333930" w:rsidRDefault="00333930" w:rsidP="00B70491">
                      <w:r w:rsidRPr="002B6501">
                        <w:rPr>
                          <w:b/>
                        </w:rPr>
                        <w:t>Bereiten</w:t>
                      </w:r>
                      <w:r>
                        <w:t xml:space="preserve"> Sie </w:t>
                      </w:r>
                      <w:r>
                        <w:rPr>
                          <w:rStyle w:val="Fett"/>
                        </w:rPr>
                        <w:t>drei</w:t>
                      </w:r>
                      <w:r>
                        <w:t xml:space="preserve"> </w:t>
                      </w:r>
                      <w:r w:rsidRPr="008E0EC2">
                        <w:rPr>
                          <w:rStyle w:val="Fett"/>
                        </w:rPr>
                        <w:t>Salate</w:t>
                      </w:r>
                      <w:r>
                        <w:t xml:space="preserve"> </w:t>
                      </w:r>
                      <w:r w:rsidRPr="00B33840">
                        <w:rPr>
                          <w:rStyle w:val="Fett"/>
                        </w:rPr>
                        <w:t>der Saison für jeweils 12</w:t>
                      </w:r>
                      <w:r>
                        <w:t xml:space="preserve"> </w:t>
                      </w:r>
                      <w:r w:rsidRPr="00B33840">
                        <w:rPr>
                          <w:rStyle w:val="Fett"/>
                        </w:rPr>
                        <w:t>Personen</w:t>
                      </w:r>
                      <w:r>
                        <w:t xml:space="preserve"> nach Rezept zu. Verwenden Sie ggf. die Küchenmaschine.</w:t>
                      </w:r>
                    </w:p>
                    <w:p w:rsidR="00333930" w:rsidRDefault="00333930" w:rsidP="00B70491">
                      <w:r>
                        <w:t xml:space="preserve">Richten Sie die Salate in Schüsseln an. </w:t>
                      </w:r>
                    </w:p>
                    <w:p w:rsidR="00333930" w:rsidRDefault="00333930" w:rsidP="00B70491">
                      <w:r>
                        <w:t>Richten Sie verschiedene vorliegende Ergä</w:t>
                      </w:r>
                      <w:r>
                        <w:t>n</w:t>
                      </w:r>
                      <w:r>
                        <w:t xml:space="preserve">zungszutaten (Körner, Kräuter, Eischeiben …)in passendem Geschirr dekorativ an. </w:t>
                      </w:r>
                    </w:p>
                    <w:p w:rsidR="00333930" w:rsidRDefault="00333930" w:rsidP="00B70491">
                      <w:pPr>
                        <w:rPr>
                          <w:b/>
                        </w:rPr>
                      </w:pPr>
                    </w:p>
                    <w:p w:rsidR="00333930" w:rsidRDefault="00333930" w:rsidP="00B70491">
                      <w:r w:rsidRPr="003C5A13">
                        <w:rPr>
                          <w:rStyle w:val="Fett"/>
                        </w:rPr>
                        <w:t>Kontrollieren</w:t>
                      </w:r>
                      <w:r>
                        <w:t xml:space="preserve">  Sie zwischendurch die Arbeit der Fachkraft. Sorgen Sie gemeinsam immer wieder für Ordnung an Ihrem Arbeitsplatz. </w:t>
                      </w:r>
                    </w:p>
                    <w:p w:rsidR="00333930" w:rsidRDefault="00333930" w:rsidP="00B70491"/>
                    <w:p w:rsidR="00333930" w:rsidRDefault="00333930" w:rsidP="00B70491">
                      <w:r>
                        <w:t>Die fertigen Salate  reichen Sie an die Systemgas</w:t>
                      </w:r>
                      <w:r>
                        <w:t>t</w:t>
                      </w:r>
                      <w:r>
                        <w:t>ronomen weiter.</w:t>
                      </w:r>
                    </w:p>
                    <w:p w:rsidR="00333930" w:rsidRDefault="00333930" w:rsidP="00B70491">
                      <w:pPr>
                        <w:rPr>
                          <w:b/>
                        </w:rPr>
                      </w:pPr>
                    </w:p>
                  </w:txbxContent>
                </v:textbox>
                <w10:anchorlock/>
              </v:shape>
            </w:pict>
          </mc:Fallback>
        </mc:AlternateContent>
      </w:r>
      <w:r w:rsidRPr="00417A95">
        <w:rPr>
          <w:noProof/>
          <w:lang w:eastAsia="de-DE"/>
        </w:rPr>
        <mc:AlternateContent>
          <mc:Choice Requires="wps">
            <w:drawing>
              <wp:anchor distT="0" distB="0" distL="114300" distR="114300" simplePos="0" relativeHeight="252131328" behindDoc="0" locked="1" layoutInCell="1" allowOverlap="1" wp14:anchorId="1F86D265" wp14:editId="12423453">
                <wp:simplePos x="0" y="0"/>
                <wp:positionH relativeFrom="column">
                  <wp:posOffset>16510</wp:posOffset>
                </wp:positionH>
                <wp:positionV relativeFrom="paragraph">
                  <wp:posOffset>-1270</wp:posOffset>
                </wp:positionV>
                <wp:extent cx="2868930" cy="3689350"/>
                <wp:effectExtent l="19050" t="19050" r="26670" b="25400"/>
                <wp:wrapNone/>
                <wp:docPr id="4824" name="Textfeld 4824"/>
                <wp:cNvGraphicFramePr/>
                <a:graphic xmlns:a="http://schemas.openxmlformats.org/drawingml/2006/main">
                  <a:graphicData uri="http://schemas.microsoft.com/office/word/2010/wordprocessingShape">
                    <wps:wsp>
                      <wps:cNvSpPr txBox="1"/>
                      <wps:spPr>
                        <a:xfrm>
                          <a:off x="0" y="0"/>
                          <a:ext cx="2868930" cy="3689350"/>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B70491">
                            <w:pPr>
                              <w:jc w:val="center"/>
                              <w:rPr>
                                <w:b/>
                              </w:rPr>
                            </w:pPr>
                            <w:r w:rsidRPr="008D1695">
                              <w:rPr>
                                <w:b/>
                              </w:rPr>
                              <w:t xml:space="preserve">Arbeitsauftrag für </w:t>
                            </w:r>
                          </w:p>
                          <w:p w:rsidR="00333930" w:rsidRPr="00650BFA" w:rsidRDefault="00333930" w:rsidP="00B70491">
                            <w:pPr>
                              <w:jc w:val="center"/>
                              <w:rPr>
                                <w:b/>
                              </w:rPr>
                            </w:pPr>
                            <w:r>
                              <w:rPr>
                                <w:b/>
                              </w:rPr>
                              <w:t>Schüler/in 1</w:t>
                            </w:r>
                          </w:p>
                          <w:p w:rsidR="00333930" w:rsidRDefault="00333930" w:rsidP="00B70491">
                            <w:pPr>
                              <w:jc w:val="center"/>
                              <w:rPr>
                                <w:b/>
                                <w:color w:val="00B050"/>
                              </w:rPr>
                            </w:pPr>
                          </w:p>
                          <w:p w:rsidR="00333930" w:rsidRPr="008D1695" w:rsidRDefault="00333930" w:rsidP="00B70491">
                            <w:pPr>
                              <w:jc w:val="center"/>
                              <w:rPr>
                                <w:b/>
                                <w:color w:val="00B050"/>
                              </w:rPr>
                            </w:pPr>
                            <w:r w:rsidRPr="008D1695">
                              <w:rPr>
                                <w:b/>
                                <w:color w:val="00B050"/>
                              </w:rPr>
                              <w:t>Mein Arbeitsauftrag lautet:</w:t>
                            </w:r>
                          </w:p>
                          <w:p w:rsidR="00333930" w:rsidRDefault="00333930" w:rsidP="00B70491">
                            <w:pPr>
                              <w:rPr>
                                <w:b/>
                              </w:rPr>
                            </w:pPr>
                          </w:p>
                          <w:p w:rsidR="00333930" w:rsidRDefault="00333930" w:rsidP="00B70491">
                            <w:pPr>
                              <w:rPr>
                                <w:b/>
                              </w:rPr>
                            </w:pPr>
                            <w:r w:rsidRPr="002B6501">
                              <w:rPr>
                                <w:b/>
                              </w:rPr>
                              <w:t>Arbeiten</w:t>
                            </w:r>
                            <w:r>
                              <w:t xml:space="preserve"> Sie mit einer </w:t>
                            </w:r>
                            <w:r>
                              <w:rPr>
                                <w:b/>
                              </w:rPr>
                              <w:t>Fachkraft im Gastgewe</w:t>
                            </w:r>
                            <w:r>
                              <w:rPr>
                                <w:b/>
                              </w:rPr>
                              <w:t>r</w:t>
                            </w:r>
                            <w:r>
                              <w:rPr>
                                <w:b/>
                              </w:rPr>
                              <w:t>be zusammen und leiten Sie diese an.</w:t>
                            </w:r>
                            <w:r w:rsidRPr="002B6501">
                              <w:rPr>
                                <w:b/>
                              </w:rPr>
                              <w:t xml:space="preserve"> </w:t>
                            </w:r>
                          </w:p>
                          <w:p w:rsidR="00333930" w:rsidRDefault="00333930" w:rsidP="00B70491"/>
                          <w:p w:rsidR="00333930" w:rsidRDefault="00333930" w:rsidP="00B70491">
                            <w:r>
                              <w:t xml:space="preserve">Bereiten Sie </w:t>
                            </w:r>
                            <w:r w:rsidRPr="008E0EC2">
                              <w:rPr>
                                <w:rStyle w:val="Fett"/>
                              </w:rPr>
                              <w:t>Tomatensoße</w:t>
                            </w:r>
                            <w:r>
                              <w:rPr>
                                <w:rStyle w:val="Fett"/>
                              </w:rPr>
                              <w:t xml:space="preserve"> und einen Quarkö</w:t>
                            </w:r>
                            <w:r>
                              <w:rPr>
                                <w:rStyle w:val="Fett"/>
                              </w:rPr>
                              <w:t>l</w:t>
                            </w:r>
                            <w:r>
                              <w:rPr>
                                <w:rStyle w:val="Fett"/>
                              </w:rPr>
                              <w:t>teig  für 12 Personen</w:t>
                            </w:r>
                            <w:r>
                              <w:t xml:space="preserve"> nach Rezeptanleitung  zu.</w:t>
                            </w:r>
                          </w:p>
                          <w:p w:rsidR="00333930" w:rsidRDefault="00333930" w:rsidP="00B70491"/>
                          <w:p w:rsidR="00333930" w:rsidRDefault="00333930" w:rsidP="00B70491">
                            <w:r>
                              <w:t xml:space="preserve">Stechen Sie aus dem ausgerollten </w:t>
                            </w:r>
                            <w:r w:rsidRPr="00F06E7B">
                              <w:rPr>
                                <w:b/>
                              </w:rPr>
                              <w:t>Teig</w:t>
                            </w:r>
                            <w:r>
                              <w:t xml:space="preserve"> runde </w:t>
                            </w:r>
                            <w:r w:rsidRPr="00F06E7B">
                              <w:rPr>
                                <w:b/>
                              </w:rPr>
                              <w:t>Kreise</w:t>
                            </w:r>
                            <w:r>
                              <w:t xml:space="preserve"> aus und legen Sie diese auf mit Backpapier ausgelegte </w:t>
                            </w:r>
                            <w:r w:rsidRPr="00F06E7B">
                              <w:rPr>
                                <w:b/>
                              </w:rPr>
                              <w:t>Backbleche</w:t>
                            </w:r>
                            <w:r>
                              <w:t>.</w:t>
                            </w:r>
                          </w:p>
                          <w:p w:rsidR="00333930" w:rsidRDefault="00333930" w:rsidP="00B70491"/>
                          <w:p w:rsidR="00333930" w:rsidRDefault="00333930" w:rsidP="00B70491">
                            <w:r w:rsidRPr="003C5A13">
                              <w:rPr>
                                <w:rStyle w:val="Fett"/>
                              </w:rPr>
                              <w:t>Kontrollieren</w:t>
                            </w:r>
                            <w:r>
                              <w:t xml:space="preserve">  Sie zwischendurch die Arbeit der Fachkraft. Sorgen Sie gemeinsam immer wieder für Ordnung an Ihrem Arbeitsplatz. </w:t>
                            </w:r>
                          </w:p>
                          <w:p w:rsidR="00333930" w:rsidRDefault="00333930" w:rsidP="00B70491"/>
                          <w:p w:rsidR="00333930" w:rsidRDefault="00333930" w:rsidP="00B70491">
                            <w:r>
                              <w:t>Die fertige Soße sowie die Backbleche reichen Sie an die Systemgastronomen weiter.</w:t>
                            </w:r>
                          </w:p>
                          <w:p w:rsidR="00333930" w:rsidRPr="006E4381" w:rsidRDefault="00333930" w:rsidP="00B70491"/>
                          <w:p w:rsidR="00333930" w:rsidRPr="006E4381" w:rsidRDefault="00333930" w:rsidP="00B7049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824" o:spid="_x0000_s1254" type="#_x0000_t202" style="position:absolute;margin-left:1.3pt;margin-top:-.1pt;width:225.9pt;height:290.5pt;z-index:25213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" fillcolor="window" strokecolor="#953735" strokeweight="2.5pt">
                <v:stroke dashstyle="3 1"/>
                <v:textbox>
                  <w:txbxContent>
                    <w:p w:rsidR="00333930" w:rsidRDefault="00333930" w:rsidP="00B70491">
                      <w:pPr>
                        <w:jc w:val="center"/>
                        <w:rPr>
                          <w:b/>
                        </w:rPr>
                      </w:pPr>
                      <w:r w:rsidRPr="008D1695">
                        <w:rPr>
                          <w:b/>
                        </w:rPr>
                        <w:t xml:space="preserve">Arbeitsauftrag für </w:t>
                      </w:r>
                    </w:p>
                    <w:p w:rsidR="00333930" w:rsidRPr="00650BFA" w:rsidRDefault="00333930" w:rsidP="00B70491">
                      <w:pPr>
                        <w:jc w:val="center"/>
                        <w:rPr>
                          <w:b/>
                        </w:rPr>
                      </w:pPr>
                      <w:r>
                        <w:rPr>
                          <w:b/>
                        </w:rPr>
                        <w:t>Schüler/in 1</w:t>
                      </w:r>
                    </w:p>
                    <w:p w:rsidR="00333930" w:rsidRDefault="00333930" w:rsidP="00B70491">
                      <w:pPr>
                        <w:jc w:val="center"/>
                        <w:rPr>
                          <w:b/>
                          <w:color w:val="00B050"/>
                        </w:rPr>
                      </w:pPr>
                    </w:p>
                    <w:p w:rsidR="00333930" w:rsidRPr="008D1695" w:rsidRDefault="00333930" w:rsidP="00B70491">
                      <w:pPr>
                        <w:jc w:val="center"/>
                        <w:rPr>
                          <w:b/>
                          <w:color w:val="00B050"/>
                        </w:rPr>
                      </w:pPr>
                      <w:r w:rsidRPr="008D1695">
                        <w:rPr>
                          <w:b/>
                          <w:color w:val="00B050"/>
                        </w:rPr>
                        <w:t>Mein Arbeitsauftrag lautet:</w:t>
                      </w:r>
                    </w:p>
                    <w:p w:rsidR="00333930" w:rsidRDefault="00333930" w:rsidP="00B70491">
                      <w:pPr>
                        <w:rPr>
                          <w:b/>
                        </w:rPr>
                      </w:pPr>
                    </w:p>
                    <w:p w:rsidR="00333930" w:rsidRDefault="00333930" w:rsidP="00B70491">
                      <w:pPr>
                        <w:rPr>
                          <w:b/>
                        </w:rPr>
                      </w:pPr>
                      <w:r w:rsidRPr="002B6501">
                        <w:rPr>
                          <w:b/>
                        </w:rPr>
                        <w:t>Arbeiten</w:t>
                      </w:r>
                      <w:r>
                        <w:t xml:space="preserve"> Sie mit einer </w:t>
                      </w:r>
                      <w:r>
                        <w:rPr>
                          <w:b/>
                        </w:rPr>
                        <w:t>Fachkraft im Gastgewe</w:t>
                      </w:r>
                      <w:r>
                        <w:rPr>
                          <w:b/>
                        </w:rPr>
                        <w:t>r</w:t>
                      </w:r>
                      <w:r>
                        <w:rPr>
                          <w:b/>
                        </w:rPr>
                        <w:t>be zusammen und leiten Sie diese an.</w:t>
                      </w:r>
                      <w:r w:rsidRPr="002B6501">
                        <w:rPr>
                          <w:b/>
                        </w:rPr>
                        <w:t xml:space="preserve"> </w:t>
                      </w:r>
                    </w:p>
                    <w:p w:rsidR="00333930" w:rsidRDefault="00333930" w:rsidP="00B70491"/>
                    <w:p w:rsidR="00333930" w:rsidRDefault="00333930" w:rsidP="00B70491">
                      <w:r>
                        <w:t xml:space="preserve">Bereiten Sie </w:t>
                      </w:r>
                      <w:r w:rsidRPr="008E0EC2">
                        <w:rPr>
                          <w:rStyle w:val="Fett"/>
                        </w:rPr>
                        <w:t>Tomatensoße</w:t>
                      </w:r>
                      <w:r>
                        <w:rPr>
                          <w:rStyle w:val="Fett"/>
                        </w:rPr>
                        <w:t xml:space="preserve"> und einen Quarkö</w:t>
                      </w:r>
                      <w:r>
                        <w:rPr>
                          <w:rStyle w:val="Fett"/>
                        </w:rPr>
                        <w:t>l</w:t>
                      </w:r>
                      <w:r>
                        <w:rPr>
                          <w:rStyle w:val="Fett"/>
                        </w:rPr>
                        <w:t>teig  für 12 Personen</w:t>
                      </w:r>
                      <w:r>
                        <w:t xml:space="preserve"> nach Rezeptanleitung  zu.</w:t>
                      </w:r>
                    </w:p>
                    <w:p w:rsidR="00333930" w:rsidRDefault="00333930" w:rsidP="00B70491"/>
                    <w:p w:rsidR="00333930" w:rsidRDefault="00333930" w:rsidP="00B70491">
                      <w:r>
                        <w:t xml:space="preserve">Stechen Sie aus dem ausgerollten </w:t>
                      </w:r>
                      <w:r w:rsidRPr="00F06E7B">
                        <w:rPr>
                          <w:b/>
                        </w:rPr>
                        <w:t>Teig</w:t>
                      </w:r>
                      <w:r>
                        <w:t xml:space="preserve"> runde </w:t>
                      </w:r>
                      <w:r w:rsidRPr="00F06E7B">
                        <w:rPr>
                          <w:b/>
                        </w:rPr>
                        <w:t>Kreise</w:t>
                      </w:r>
                      <w:r>
                        <w:t xml:space="preserve"> aus und legen Sie diese auf mit Backpapier ausgelegte </w:t>
                      </w:r>
                      <w:r w:rsidRPr="00F06E7B">
                        <w:rPr>
                          <w:b/>
                        </w:rPr>
                        <w:t>Backbleche</w:t>
                      </w:r>
                      <w:r>
                        <w:t>.</w:t>
                      </w:r>
                    </w:p>
                    <w:p w:rsidR="00333930" w:rsidRDefault="00333930" w:rsidP="00B70491"/>
                    <w:p w:rsidR="00333930" w:rsidRDefault="00333930" w:rsidP="00B70491">
                      <w:r w:rsidRPr="003C5A13">
                        <w:rPr>
                          <w:rStyle w:val="Fett"/>
                        </w:rPr>
                        <w:t>Kontrollieren</w:t>
                      </w:r>
                      <w:r>
                        <w:t xml:space="preserve">  Sie zwischendurch die Arbeit der Fachkraft. Sorgen Sie gemeinsam immer wieder für Ordnung an Ihrem Arbeitsplatz. </w:t>
                      </w:r>
                    </w:p>
                    <w:p w:rsidR="00333930" w:rsidRDefault="00333930" w:rsidP="00B70491"/>
                    <w:p w:rsidR="00333930" w:rsidRDefault="00333930" w:rsidP="00B70491">
                      <w:r>
                        <w:t>Die fertige Soße sowie die Backbleche reichen Sie an die Systemgastronomen weiter.</w:t>
                      </w:r>
                    </w:p>
                    <w:p w:rsidR="00333930" w:rsidRPr="006E4381" w:rsidRDefault="00333930" w:rsidP="00B70491"/>
                    <w:p w:rsidR="00333930" w:rsidRPr="006E4381" w:rsidRDefault="00333930" w:rsidP="00B70491"/>
                  </w:txbxContent>
                </v:textbox>
                <w10:anchorlock/>
              </v:shape>
            </w:pict>
          </mc:Fallback>
        </mc:AlternateContent>
      </w: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0491"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B70491" w:rsidRDefault="00B70491" w:rsidP="00D477E1">
            <w:pPr>
              <w:pStyle w:val="Tabelle6pt"/>
              <w:rPr>
                <w:color w:val="000000"/>
              </w:rPr>
            </w:pPr>
            <w:r>
              <w:lastRenderedPageBreak/>
              <w:br w:type="page"/>
              <w:t>Lernfeld</w:t>
            </w:r>
          </w:p>
          <w:p w:rsidR="00B70491" w:rsidRDefault="00B70491" w:rsidP="00D477E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70491" w:rsidRDefault="00B70491" w:rsidP="00D477E1">
            <w:pPr>
              <w:pStyle w:val="Tabelle6pt"/>
              <w:rPr>
                <w:color w:val="000000"/>
              </w:rPr>
            </w:pPr>
            <w:r>
              <w:t>Titel</w:t>
            </w:r>
          </w:p>
          <w:p w:rsidR="00B70491" w:rsidRDefault="00B70491" w:rsidP="00D477E1">
            <w:pPr>
              <w:pStyle w:val="TabelleKopflinks"/>
            </w:pPr>
            <w:r>
              <w:t>Berufe in der Gastronomie – Teil II</w:t>
            </w:r>
          </w:p>
        </w:tc>
        <w:tc>
          <w:tcPr>
            <w:tcW w:w="188" w:type="dxa"/>
            <w:vMerge w:val="restart"/>
            <w:tcBorders>
              <w:top w:val="nil"/>
              <w:left w:val="single" w:sz="4" w:space="0" w:color="auto"/>
              <w:bottom w:val="nil"/>
              <w:right w:val="single" w:sz="4" w:space="0" w:color="auto"/>
            </w:tcBorders>
            <w:shd w:val="clear" w:color="auto" w:fill="FFFFFF"/>
          </w:tcPr>
          <w:p w:rsidR="00B70491" w:rsidRPr="004B658C" w:rsidRDefault="00B70491" w:rsidP="00D477E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0491" w:rsidRPr="009A3177" w:rsidRDefault="00B70491" w:rsidP="00D477E1">
            <w:pPr>
              <w:jc w:val="center"/>
              <w:rPr>
                <w:rFonts w:cs="Times New Roman"/>
                <w:b/>
                <w:lang w:eastAsia="de-DE"/>
              </w:rPr>
            </w:pPr>
            <w:r w:rsidRPr="009A3177">
              <w:rPr>
                <w:rFonts w:cs="Times New Roman"/>
                <w:b/>
                <w:lang w:eastAsia="de-DE"/>
              </w:rPr>
              <w:t xml:space="preserve">Ernährung </w:t>
            </w:r>
          </w:p>
          <w:p w:rsidR="00B70491" w:rsidRPr="009A3177" w:rsidRDefault="00B70491" w:rsidP="00D477E1">
            <w:pPr>
              <w:jc w:val="center"/>
              <w:rPr>
                <w:rFonts w:cs="Times New Roman"/>
                <w:b/>
                <w:lang w:eastAsia="de-DE"/>
              </w:rPr>
            </w:pPr>
            <w:r w:rsidRPr="009A3177">
              <w:rPr>
                <w:rFonts w:cs="Times New Roman"/>
                <w:b/>
                <w:lang w:eastAsia="de-DE"/>
              </w:rPr>
              <w:t>und Gastronomie</w:t>
            </w:r>
          </w:p>
          <w:p w:rsidR="00B70491" w:rsidRPr="00B51DE9" w:rsidRDefault="00B70491" w:rsidP="00D477E1">
            <w:pPr>
              <w:pStyle w:val="TabelleKopfmitte"/>
              <w:rPr>
                <w:rFonts w:eastAsia="Calibri"/>
              </w:rPr>
            </w:pPr>
            <w:r>
              <w:t>EG1.01.04.08.04</w:t>
            </w:r>
          </w:p>
        </w:tc>
      </w:tr>
      <w:tr w:rsidR="00B70491" w:rsidRPr="00B51DE9" w:rsidTr="00D477E1">
        <w:tc>
          <w:tcPr>
            <w:tcW w:w="7348" w:type="dxa"/>
            <w:gridSpan w:val="3"/>
            <w:tcBorders>
              <w:left w:val="single" w:sz="4" w:space="0" w:color="auto"/>
              <w:bottom w:val="single" w:sz="4" w:space="0" w:color="auto"/>
              <w:right w:val="single" w:sz="4" w:space="0" w:color="auto"/>
            </w:tcBorders>
            <w:shd w:val="clear" w:color="auto" w:fill="auto"/>
            <w:hideMark/>
          </w:tcPr>
          <w:p w:rsidR="00B70491" w:rsidRPr="004B658C" w:rsidRDefault="00B70491" w:rsidP="00D477E1">
            <w:pPr>
              <w:pStyle w:val="Tabelle6pt"/>
            </w:pPr>
            <w:r>
              <w:t>Kompetenzbereiche:</w:t>
            </w:r>
          </w:p>
          <w:p w:rsidR="00B70491" w:rsidRPr="00D43B26" w:rsidRDefault="00B70491" w:rsidP="00B70491">
            <w:pPr>
              <w:pStyle w:val="Kopf8ptafz"/>
              <w:ind w:left="227" w:hanging="170"/>
              <w:rPr>
                <w:szCs w:val="16"/>
              </w:rPr>
            </w:pPr>
            <w:r w:rsidRPr="00D43B26">
              <w:rPr>
                <w:szCs w:val="16"/>
              </w:rPr>
              <w:t>Ich kann mich in de</w:t>
            </w:r>
            <w:r>
              <w:rPr>
                <w:szCs w:val="16"/>
              </w:rPr>
              <w:t>n Fachräumen der Schule zurecht</w:t>
            </w:r>
            <w:r w:rsidRPr="00D43B26">
              <w:rPr>
                <w:szCs w:val="16"/>
              </w:rPr>
              <w:t>finden und habe einen Überblick über die unte</w:t>
            </w:r>
            <w:r w:rsidRPr="00D43B26">
              <w:rPr>
                <w:szCs w:val="16"/>
              </w:rPr>
              <w:t>r</w:t>
            </w:r>
            <w:r w:rsidRPr="00D43B26">
              <w:rPr>
                <w:szCs w:val="16"/>
              </w:rPr>
              <w:t>schiedlichen Arbeitsmaterialien und deren Einsatzmöglichkeiten.</w:t>
            </w:r>
          </w:p>
          <w:p w:rsidR="00B70491" w:rsidRPr="00D43B26" w:rsidRDefault="00B70491" w:rsidP="00B70491">
            <w:pPr>
              <w:pStyle w:val="Kopf8ptafz"/>
              <w:ind w:left="227" w:hanging="170"/>
              <w:rPr>
                <w:szCs w:val="16"/>
              </w:rPr>
            </w:pPr>
            <w:r w:rsidRPr="00D43B26">
              <w:rPr>
                <w:szCs w:val="16"/>
              </w:rPr>
              <w:t>Ich kann die Aufgaben als Dienstleister und Gastgeber wahrnehmen und Aufgaben eigenverantwortlich und selbstständig durchführen.</w:t>
            </w:r>
          </w:p>
          <w:p w:rsidR="00B70491" w:rsidRPr="00D43B26" w:rsidRDefault="00B70491" w:rsidP="00B70491">
            <w:pPr>
              <w:pStyle w:val="Kopf8ptafz"/>
              <w:ind w:left="227" w:hanging="170"/>
              <w:rPr>
                <w:szCs w:val="16"/>
              </w:rPr>
            </w:pPr>
            <w:r w:rsidRPr="00D43B26">
              <w:rPr>
                <w:szCs w:val="16"/>
              </w:rPr>
              <w:t>Ich kann in der Gruppe kommunizieren und vereinbarte Regeln einhalten.</w:t>
            </w:r>
          </w:p>
          <w:p w:rsidR="00B70491" w:rsidRDefault="00B70491" w:rsidP="00B70491">
            <w:pPr>
              <w:pStyle w:val="Kopf8ptafz"/>
              <w:ind w:left="227" w:hanging="170"/>
            </w:pPr>
            <w:r w:rsidRPr="00D43B26">
              <w:rPr>
                <w:szCs w:val="16"/>
              </w:rPr>
              <w:t>Ich kann Arbeitsabläufe lesen und verstehen.</w:t>
            </w:r>
          </w:p>
        </w:tc>
        <w:tc>
          <w:tcPr>
            <w:tcW w:w="188" w:type="dxa"/>
            <w:vMerge/>
            <w:tcBorders>
              <w:left w:val="single" w:sz="4" w:space="0" w:color="auto"/>
              <w:bottom w:val="nil"/>
              <w:right w:val="nil"/>
            </w:tcBorders>
            <w:vAlign w:val="center"/>
            <w:hideMark/>
          </w:tcPr>
          <w:p w:rsidR="00B70491" w:rsidRDefault="00B70491" w:rsidP="00D477E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0491" w:rsidRPr="00B51DE9" w:rsidTr="00D477E1">
              <w:trPr>
                <w:trHeight w:val="284"/>
              </w:trPr>
              <w:tc>
                <w:tcPr>
                  <w:tcW w:w="2090" w:type="dxa"/>
                  <w:shd w:val="clear" w:color="auto" w:fill="auto"/>
                </w:tcPr>
                <w:p w:rsidR="00B70491" w:rsidRPr="00B51DE9" w:rsidRDefault="00B70491" w:rsidP="00D477E1">
                  <w:pPr>
                    <w:pStyle w:val="Textkrpermitte"/>
                  </w:pPr>
                  <w:proofErr w:type="spellStart"/>
                  <w:r w:rsidRPr="00B51DE9">
                    <w:t>LernPROJEKT</w:t>
                  </w:r>
                  <w:proofErr w:type="spellEnd"/>
                </w:p>
              </w:tc>
            </w:tr>
            <w:tr w:rsidR="00B70491" w:rsidRPr="00B51DE9" w:rsidTr="00D477E1">
              <w:trPr>
                <w:trHeight w:val="284"/>
              </w:trPr>
              <w:tc>
                <w:tcPr>
                  <w:tcW w:w="2090" w:type="dxa"/>
                  <w:tcBorders>
                    <w:bottom w:val="single" w:sz="4" w:space="0" w:color="auto"/>
                  </w:tcBorders>
                  <w:shd w:val="clear" w:color="auto" w:fill="auto"/>
                </w:tcPr>
                <w:p w:rsidR="00B70491" w:rsidRPr="00B51DE9" w:rsidRDefault="00B70491" w:rsidP="00D477E1">
                  <w:pPr>
                    <w:pStyle w:val="Textkrpermitte"/>
                  </w:pPr>
                  <w:proofErr w:type="spellStart"/>
                  <w:r w:rsidRPr="00B51DE9">
                    <w:t>LernTHEMA</w:t>
                  </w:r>
                  <w:proofErr w:type="spellEnd"/>
                </w:p>
              </w:tc>
            </w:tr>
            <w:tr w:rsidR="00B70491" w:rsidRPr="00B51DE9" w:rsidTr="00D477E1">
              <w:trPr>
                <w:trHeight w:val="284"/>
              </w:trPr>
              <w:tc>
                <w:tcPr>
                  <w:tcW w:w="2090" w:type="dxa"/>
                  <w:tcBorders>
                    <w:bottom w:val="nil"/>
                  </w:tcBorders>
                  <w:shd w:val="clear" w:color="auto" w:fill="D9D9D9" w:themeFill="background1" w:themeFillShade="D9"/>
                </w:tcPr>
                <w:p w:rsidR="00B70491" w:rsidRPr="00B51DE9" w:rsidRDefault="00B70491" w:rsidP="00D477E1">
                  <w:pPr>
                    <w:pStyle w:val="TabelleKopfmitte"/>
                  </w:pPr>
                  <w:proofErr w:type="spellStart"/>
                  <w:r w:rsidRPr="00B51DE9">
                    <w:t>LernSCHRITT</w:t>
                  </w:r>
                  <w:proofErr w:type="spellEnd"/>
                </w:p>
              </w:tc>
            </w:tr>
          </w:tbl>
          <w:p w:rsidR="00B70491" w:rsidRPr="00B51DE9" w:rsidRDefault="00B70491" w:rsidP="00D477E1"/>
        </w:tc>
      </w:tr>
      <w:tr w:rsidR="00B70491" w:rsidRPr="00B51DE9" w:rsidTr="00D477E1">
        <w:trPr>
          <w:trHeight w:val="149"/>
        </w:trPr>
        <w:tc>
          <w:tcPr>
            <w:tcW w:w="7348" w:type="dxa"/>
            <w:gridSpan w:val="3"/>
            <w:tcBorders>
              <w:top w:val="single" w:sz="4" w:space="0" w:color="auto"/>
              <w:left w:val="nil"/>
              <w:right w:val="nil"/>
            </w:tcBorders>
          </w:tcPr>
          <w:p w:rsidR="00B70491" w:rsidRPr="00B51DE9" w:rsidRDefault="00B70491" w:rsidP="00D477E1"/>
        </w:tc>
        <w:tc>
          <w:tcPr>
            <w:tcW w:w="196" w:type="dxa"/>
            <w:gridSpan w:val="2"/>
            <w:tcBorders>
              <w:top w:val="nil"/>
              <w:left w:val="nil"/>
              <w:right w:val="nil"/>
            </w:tcBorders>
          </w:tcPr>
          <w:p w:rsidR="00B70491" w:rsidRPr="00B51DE9" w:rsidRDefault="00B70491" w:rsidP="00D477E1"/>
        </w:tc>
        <w:tc>
          <w:tcPr>
            <w:tcW w:w="2095" w:type="dxa"/>
            <w:tcBorders>
              <w:top w:val="single" w:sz="4" w:space="0" w:color="auto"/>
              <w:left w:val="nil"/>
              <w:right w:val="nil"/>
            </w:tcBorders>
          </w:tcPr>
          <w:p w:rsidR="00B70491" w:rsidRPr="00B51DE9" w:rsidRDefault="00B70491" w:rsidP="00D477E1"/>
        </w:tc>
      </w:tr>
      <w:tr w:rsidR="00B70491" w:rsidRPr="00B51DE9" w:rsidTr="00D477E1">
        <w:trPr>
          <w:trHeight w:val="443"/>
        </w:trPr>
        <w:tc>
          <w:tcPr>
            <w:tcW w:w="4818" w:type="dxa"/>
            <w:gridSpan w:val="2"/>
            <w:vMerge w:val="restart"/>
            <w:tcBorders>
              <w:left w:val="single" w:sz="4" w:space="0" w:color="auto"/>
              <w:right w:val="single" w:sz="4" w:space="0" w:color="auto"/>
            </w:tcBorders>
          </w:tcPr>
          <w:p w:rsidR="00B70491" w:rsidRPr="004B658C" w:rsidRDefault="00B70491" w:rsidP="00D477E1">
            <w:pPr>
              <w:pStyle w:val="Tabelle6pt"/>
            </w:pPr>
            <w:r>
              <w:t>Kompetenzen:</w:t>
            </w:r>
          </w:p>
          <w:p w:rsidR="00B70491" w:rsidRDefault="00B70491" w:rsidP="00B70491">
            <w:pPr>
              <w:pStyle w:val="Kopf8ptafz"/>
              <w:ind w:left="227" w:hanging="170"/>
            </w:pPr>
            <w:r>
              <w:t xml:space="preserve">Ich kann Aufgaben einer </w:t>
            </w:r>
            <w:r>
              <w:rPr>
                <w:b/>
              </w:rPr>
              <w:t>Restaurantfachfrau/eines Restauran</w:t>
            </w:r>
            <w:r>
              <w:rPr>
                <w:b/>
              </w:rPr>
              <w:t>t</w:t>
            </w:r>
            <w:r>
              <w:rPr>
                <w:b/>
              </w:rPr>
              <w:t>fachmannes</w:t>
            </w:r>
            <w:r>
              <w:t xml:space="preserve"> in der Praxis an einem Beispiel durchführen.</w:t>
            </w:r>
          </w:p>
          <w:p w:rsidR="00B70491" w:rsidRDefault="00B70491" w:rsidP="00B70491">
            <w:pPr>
              <w:pStyle w:val="Kopf8ptafz"/>
              <w:ind w:left="227" w:hanging="170"/>
            </w:pPr>
            <w:r>
              <w:t>Ich kann mich in den Fachräumen der Schule zurechtfinden und habe einen Überblick über Arbeitsmaterialien.</w:t>
            </w:r>
          </w:p>
          <w:p w:rsidR="00B70491" w:rsidRDefault="00B70491" w:rsidP="00B70491">
            <w:pPr>
              <w:pStyle w:val="Kopf8ptafz"/>
              <w:ind w:left="227" w:hanging="170"/>
            </w:pPr>
            <w:r w:rsidRPr="00571E74">
              <w:rPr>
                <w:i/>
              </w:rPr>
              <w:t>Ich kann mich auf meine Aufgabe konzentrieren.</w:t>
            </w:r>
          </w:p>
        </w:tc>
        <w:tc>
          <w:tcPr>
            <w:tcW w:w="4821" w:type="dxa"/>
            <w:gridSpan w:val="4"/>
            <w:tcBorders>
              <w:left w:val="single" w:sz="4" w:space="0" w:color="auto"/>
              <w:right w:val="single" w:sz="4" w:space="0" w:color="auto"/>
            </w:tcBorders>
          </w:tcPr>
          <w:p w:rsidR="00B70491" w:rsidRDefault="00B70491" w:rsidP="00D477E1">
            <w:pPr>
              <w:pStyle w:val="Tabelle6pt"/>
            </w:pPr>
            <w:r>
              <w:t>Was Sie schon können sollten:</w:t>
            </w:r>
          </w:p>
          <w:p w:rsidR="00B70491" w:rsidRPr="00234B66" w:rsidRDefault="00B70491" w:rsidP="00B81186">
            <w:pPr>
              <w:pStyle w:val="Kopf8ptafz"/>
              <w:numPr>
                <w:ilvl w:val="0"/>
                <w:numId w:val="0"/>
              </w:numPr>
              <w:ind w:left="227"/>
            </w:pPr>
          </w:p>
        </w:tc>
      </w:tr>
      <w:tr w:rsidR="00B70491" w:rsidRPr="00B51DE9" w:rsidTr="00D477E1">
        <w:trPr>
          <w:trHeight w:val="443"/>
        </w:trPr>
        <w:tc>
          <w:tcPr>
            <w:tcW w:w="4818" w:type="dxa"/>
            <w:gridSpan w:val="2"/>
            <w:vMerge/>
            <w:tcBorders>
              <w:left w:val="single" w:sz="4" w:space="0" w:color="auto"/>
              <w:right w:val="single" w:sz="4" w:space="0" w:color="auto"/>
            </w:tcBorders>
          </w:tcPr>
          <w:p w:rsidR="00B70491" w:rsidRDefault="00B70491" w:rsidP="00D477E1">
            <w:pPr>
              <w:pStyle w:val="Tabelle6pt"/>
            </w:pPr>
          </w:p>
        </w:tc>
        <w:tc>
          <w:tcPr>
            <w:tcW w:w="4821" w:type="dxa"/>
            <w:gridSpan w:val="4"/>
            <w:tcBorders>
              <w:left w:val="single" w:sz="4" w:space="0" w:color="auto"/>
              <w:right w:val="single" w:sz="4" w:space="0" w:color="auto"/>
            </w:tcBorders>
          </w:tcPr>
          <w:p w:rsidR="00B70491" w:rsidRDefault="00B70491" w:rsidP="00D477E1">
            <w:pPr>
              <w:pStyle w:val="Tabelle6pt"/>
            </w:pPr>
            <w:r>
              <w:t>Wofür Sie das benötigen:</w:t>
            </w:r>
          </w:p>
          <w:p w:rsidR="00B70491" w:rsidRDefault="00B70491" w:rsidP="00B70491">
            <w:pPr>
              <w:pStyle w:val="Kopf8ptafz"/>
              <w:ind w:left="227" w:hanging="170"/>
            </w:pPr>
            <w:r>
              <w:t>Berufsorientierung</w:t>
            </w:r>
          </w:p>
        </w:tc>
      </w:tr>
      <w:tr w:rsidR="00B70491" w:rsidRPr="00B51DE9" w:rsidTr="00D477E1">
        <w:trPr>
          <w:trHeight w:val="443"/>
        </w:trPr>
        <w:tc>
          <w:tcPr>
            <w:tcW w:w="4818" w:type="dxa"/>
            <w:gridSpan w:val="2"/>
            <w:vMerge/>
            <w:tcBorders>
              <w:left w:val="single" w:sz="4" w:space="0" w:color="auto"/>
              <w:right w:val="single" w:sz="4" w:space="0" w:color="auto"/>
            </w:tcBorders>
          </w:tcPr>
          <w:p w:rsidR="00B70491" w:rsidRDefault="00B70491" w:rsidP="00D477E1">
            <w:pPr>
              <w:pStyle w:val="Tabelle6pt"/>
            </w:pPr>
          </w:p>
        </w:tc>
        <w:tc>
          <w:tcPr>
            <w:tcW w:w="4821" w:type="dxa"/>
            <w:gridSpan w:val="4"/>
            <w:tcBorders>
              <w:left w:val="single" w:sz="4" w:space="0" w:color="auto"/>
              <w:right w:val="single" w:sz="4" w:space="0" w:color="auto"/>
            </w:tcBorders>
          </w:tcPr>
          <w:p w:rsidR="00B70491" w:rsidRDefault="00B70491" w:rsidP="00D477E1">
            <w:pPr>
              <w:pStyle w:val="Tabelle6pt"/>
            </w:pPr>
            <w:r>
              <w:t>Wie Sie Ihr Können prüfen können:</w:t>
            </w:r>
          </w:p>
          <w:p w:rsidR="00B70491" w:rsidRPr="00234B66" w:rsidRDefault="00B70491" w:rsidP="00B81186">
            <w:pPr>
              <w:pStyle w:val="Kopf8ptafz"/>
              <w:numPr>
                <w:ilvl w:val="0"/>
                <w:numId w:val="0"/>
              </w:numPr>
              <w:ind w:left="227"/>
            </w:pPr>
          </w:p>
        </w:tc>
      </w:tr>
    </w:tbl>
    <w:p w:rsidR="00B70491" w:rsidRDefault="00D80647" w:rsidP="00B70491">
      <w:pPr>
        <w:spacing w:line="240" w:lineRule="exact"/>
      </w:pPr>
      <w:r>
        <w:rPr>
          <w:noProof/>
          <w:sz w:val="24"/>
          <w:lang w:eastAsia="de-DE"/>
        </w:rPr>
        <w:drawing>
          <wp:anchor distT="0" distB="0" distL="114300" distR="114300" simplePos="0" relativeHeight="252145664" behindDoc="0" locked="0" layoutInCell="0" allowOverlap="1" wp14:anchorId="10DE2082" wp14:editId="3491D23A">
            <wp:simplePos x="0" y="0"/>
            <wp:positionH relativeFrom="rightMargin">
              <wp:posOffset>828040</wp:posOffset>
            </wp:positionH>
            <wp:positionV relativeFrom="paragraph">
              <wp:posOffset>38100</wp:posOffset>
            </wp:positionV>
            <wp:extent cx="348615" cy="320040"/>
            <wp:effectExtent l="0" t="0" r="0" b="3810"/>
            <wp:wrapNone/>
            <wp:docPr id="485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144640" behindDoc="0" locked="0" layoutInCell="0" allowOverlap="1" wp14:anchorId="593ABAFC" wp14:editId="3D242D10">
            <wp:simplePos x="0" y="0"/>
            <wp:positionH relativeFrom="rightMargin">
              <wp:posOffset>467995</wp:posOffset>
            </wp:positionH>
            <wp:positionV relativeFrom="paragraph">
              <wp:posOffset>38100</wp:posOffset>
            </wp:positionV>
            <wp:extent cx="349885" cy="320675"/>
            <wp:effectExtent l="0" t="0" r="0" b="3175"/>
            <wp:wrapNone/>
            <wp:docPr id="485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143616" behindDoc="0" locked="0" layoutInCell="0" allowOverlap="1" wp14:anchorId="2FE19EA6" wp14:editId="7D9005FE">
            <wp:simplePos x="0" y="0"/>
            <wp:positionH relativeFrom="rightMargin">
              <wp:posOffset>107950</wp:posOffset>
            </wp:positionH>
            <wp:positionV relativeFrom="paragraph">
              <wp:posOffset>38514</wp:posOffset>
            </wp:positionV>
            <wp:extent cx="349885" cy="320675"/>
            <wp:effectExtent l="0" t="0" r="0" b="3175"/>
            <wp:wrapNone/>
            <wp:docPr id="485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jc w:val="center"/>
      </w:pPr>
      <w:r w:rsidRPr="00552445">
        <w:rPr>
          <w:noProof/>
          <w:lang w:eastAsia="de-DE"/>
        </w:rPr>
        <mc:AlternateContent>
          <mc:Choice Requires="wps">
            <w:drawing>
              <wp:anchor distT="0" distB="0" distL="114300" distR="114300" simplePos="0" relativeHeight="252135424" behindDoc="0" locked="1" layoutInCell="1" allowOverlap="1" wp14:anchorId="1942CA40" wp14:editId="3255BF29">
                <wp:simplePos x="0" y="0"/>
                <wp:positionH relativeFrom="column">
                  <wp:posOffset>2327910</wp:posOffset>
                </wp:positionH>
                <wp:positionV relativeFrom="paragraph">
                  <wp:posOffset>-300990</wp:posOffset>
                </wp:positionV>
                <wp:extent cx="1752600" cy="914400"/>
                <wp:effectExtent l="38100" t="57150" r="38100" b="38100"/>
                <wp:wrapNone/>
                <wp:docPr id="4825" name="Abgerundetes Rechteck 4825"/>
                <wp:cNvGraphicFramePr/>
                <a:graphic xmlns:a="http://schemas.openxmlformats.org/drawingml/2006/main">
                  <a:graphicData uri="http://schemas.microsoft.com/office/word/2010/wordprocessingShape">
                    <wps:wsp>
                      <wps:cNvSpPr/>
                      <wps:spPr>
                        <a:xfrm>
                          <a:off x="0" y="0"/>
                          <a:ext cx="1752600" cy="914400"/>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C84428" w:rsidRDefault="00333930" w:rsidP="00B70491">
                            <w:pPr>
                              <w:jc w:val="center"/>
                              <w:rPr>
                                <w:b/>
                                <w:color w:val="00B050"/>
                                <w:sz w:val="24"/>
                                <w:szCs w:val="24"/>
                              </w:rPr>
                            </w:pPr>
                            <w:r>
                              <w:rPr>
                                <w:b/>
                                <w:color w:val="00B050"/>
                                <w:sz w:val="24"/>
                                <w:szCs w:val="24"/>
                              </w:rPr>
                              <w:t>Restaurantfachfrau/</w:t>
                            </w:r>
                          </w:p>
                          <w:p w:rsidR="00333930" w:rsidRPr="00952355" w:rsidRDefault="00333930" w:rsidP="00B70491">
                            <w:pPr>
                              <w:jc w:val="center"/>
                              <w:rPr>
                                <w:b/>
                                <w:color w:val="00B050"/>
                                <w:sz w:val="24"/>
                                <w:szCs w:val="24"/>
                              </w:rPr>
                            </w:pPr>
                            <w:r>
                              <w:rPr>
                                <w:b/>
                                <w:color w:val="943634" w:themeColor="accent2" w:themeShade="BF"/>
                                <w:sz w:val="24"/>
                                <w:szCs w:val="24"/>
                              </w:rPr>
                              <w:t>Restaurantfachmann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4825" o:spid="_x0000_s1255" style="position:absolute;left:0;text-align:left;margin-left:183.3pt;margin-top:-23.7pt;width:138pt;height:1in;z-index:25213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" fillcolor="#ebf1de" stroked="f" strokeweight="2pt">
                <v:textbox>
                  <w:txbxContent>
                    <w:p w:rsidR="00333930" w:rsidRPr="00C84428" w:rsidRDefault="00333930" w:rsidP="00B70491">
                      <w:pPr>
                        <w:jc w:val="center"/>
                        <w:rPr>
                          <w:b/>
                          <w:color w:val="00B050"/>
                          <w:sz w:val="24"/>
                          <w:szCs w:val="24"/>
                        </w:rPr>
                      </w:pPr>
                      <w:r>
                        <w:rPr>
                          <w:b/>
                          <w:color w:val="00B050"/>
                          <w:sz w:val="24"/>
                          <w:szCs w:val="24"/>
                        </w:rPr>
                        <w:t>Restaurantfachfrau/</w:t>
                      </w:r>
                    </w:p>
                    <w:p w:rsidR="00333930" w:rsidRPr="00952355" w:rsidRDefault="00333930" w:rsidP="00B70491">
                      <w:pPr>
                        <w:jc w:val="center"/>
                        <w:rPr>
                          <w:b/>
                          <w:color w:val="00B050"/>
                          <w:sz w:val="24"/>
                          <w:szCs w:val="24"/>
                        </w:rPr>
                      </w:pPr>
                      <w:r>
                        <w:rPr>
                          <w:b/>
                          <w:color w:val="943634" w:themeColor="accent2" w:themeShade="BF"/>
                          <w:sz w:val="24"/>
                          <w:szCs w:val="24"/>
                        </w:rPr>
                        <w:t>Restaurantfachmann</w:t>
                      </w:r>
                    </w:p>
                  </w:txbxContent>
                </v:textbox>
                <w10:anchorlock/>
              </v:roundrect>
            </w:pict>
          </mc:Fallback>
        </mc:AlternateContent>
      </w:r>
    </w:p>
    <w:p w:rsidR="00B70491" w:rsidRDefault="00B70491" w:rsidP="00B70491">
      <w:pPr>
        <w:spacing w:line="240" w:lineRule="exact"/>
      </w:pPr>
    </w:p>
    <w:p w:rsidR="00B70491" w:rsidRDefault="00B70491" w:rsidP="00B70491">
      <w:pPr>
        <w:spacing w:line="240" w:lineRule="exact"/>
      </w:pPr>
      <w:r w:rsidRPr="00552445">
        <w:rPr>
          <w:noProof/>
          <w:lang w:eastAsia="de-DE"/>
        </w:rPr>
        <mc:AlternateContent>
          <mc:Choice Requires="wps">
            <w:drawing>
              <wp:inline distT="0" distB="0" distL="0" distR="0" wp14:anchorId="1E934D6E" wp14:editId="140E3E05">
                <wp:extent cx="1915200" cy="705600"/>
                <wp:effectExtent l="0" t="19050" r="46990" b="37465"/>
                <wp:docPr id="4826" name="Pfeil nach rechts 48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15200" cy="705600"/>
                        </a:xfrm>
                        <a:prstGeom prst="rightArrow">
                          <a:avLst/>
                        </a:prstGeom>
                        <a:solidFill>
                          <a:sysClr val="window" lastClr="FFFFFF"/>
                        </a:solidFill>
                        <a:ln w="12700" cap="flat" cmpd="sng" algn="ctr">
                          <a:solidFill>
                            <a:srgbClr val="C0504D"/>
                          </a:solidFill>
                          <a:prstDash val="solid"/>
                        </a:ln>
                        <a:effectLst/>
                      </wps:spPr>
                      <wps:txbx>
                        <w:txbxContent>
                          <w:p w:rsidR="00333930" w:rsidRPr="00347AF4" w:rsidRDefault="00333930" w:rsidP="00B70491">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Pfeil nach rechts 4826" o:spid="_x0000_s1256" type="#_x0000_t13" style="width:150.8pt;height:55.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" adj="17621" fillcolor="window" strokecolor="#c0504d" strokeweight="1pt">
                <v:path arrowok="t"/>
                <v:textbox>
                  <w:txbxContent>
                    <w:p w:rsidR="00333930" w:rsidRPr="00347AF4" w:rsidRDefault="00333930" w:rsidP="00B70491">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v:textbox>
                <w10:anchorlock/>
              </v:shape>
            </w:pict>
          </mc:Fallback>
        </mc:AlternateContent>
      </w:r>
    </w:p>
    <w:p w:rsidR="00B70491" w:rsidRDefault="00B70491" w:rsidP="00B70491">
      <w:pPr>
        <w:spacing w:line="240" w:lineRule="exact"/>
      </w:pPr>
    </w:p>
    <w:p w:rsidR="00B70491" w:rsidRDefault="00B70491" w:rsidP="00B70491">
      <w:pPr>
        <w:spacing w:line="240" w:lineRule="exact"/>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0491" w:rsidRPr="00DE4890" w:rsidTr="00D477E1">
        <w:trPr>
          <w:trHeight w:val="397"/>
        </w:trPr>
        <w:tc>
          <w:tcPr>
            <w:tcW w:w="1470" w:type="dxa"/>
            <w:shd w:val="clear" w:color="auto" w:fill="D9D9D9" w:themeFill="background1" w:themeFillShade="D9"/>
            <w:vAlign w:val="center"/>
          </w:tcPr>
          <w:p w:rsidR="00B70491" w:rsidRPr="00DE4890" w:rsidRDefault="00B70491" w:rsidP="00D477E1">
            <w:pPr>
              <w:pStyle w:val="TabelleKopfmitte"/>
            </w:pPr>
            <w:r>
              <w:t>Phase</w:t>
            </w:r>
          </w:p>
        </w:tc>
        <w:tc>
          <w:tcPr>
            <w:tcW w:w="940" w:type="dxa"/>
            <w:shd w:val="clear" w:color="auto" w:fill="D9D9D9" w:themeFill="background1" w:themeFillShade="D9"/>
            <w:vAlign w:val="center"/>
          </w:tcPr>
          <w:p w:rsidR="00B70491" w:rsidRPr="00DE4890" w:rsidRDefault="00B70491" w:rsidP="00D477E1">
            <w:pPr>
              <w:pStyle w:val="TabelleKopfmitte"/>
            </w:pPr>
            <w:r>
              <w:t>Zeit</w:t>
            </w:r>
          </w:p>
        </w:tc>
        <w:tc>
          <w:tcPr>
            <w:tcW w:w="4961" w:type="dxa"/>
            <w:shd w:val="clear" w:color="auto" w:fill="D9D9D9" w:themeFill="background1" w:themeFillShade="D9"/>
            <w:vAlign w:val="center"/>
          </w:tcPr>
          <w:p w:rsidR="00B70491" w:rsidRPr="00DE4890" w:rsidRDefault="00B70491" w:rsidP="00D477E1">
            <w:pPr>
              <w:pStyle w:val="TabelleKopfmitte"/>
            </w:pPr>
            <w:r>
              <w:t>Aufgabe</w:t>
            </w:r>
          </w:p>
        </w:tc>
      </w:tr>
      <w:tr w:rsidR="00B70491" w:rsidRPr="00DE4890" w:rsidTr="00D477E1">
        <w:trPr>
          <w:trHeight w:val="1545"/>
        </w:trPr>
        <w:tc>
          <w:tcPr>
            <w:tcW w:w="1470" w:type="dxa"/>
            <w:shd w:val="clear" w:color="auto" w:fill="auto"/>
            <w:vAlign w:val="center"/>
          </w:tcPr>
          <w:p w:rsidR="00B70491" w:rsidRPr="00F0156F" w:rsidRDefault="00B70491" w:rsidP="00D477E1">
            <w:pPr>
              <w:pStyle w:val="Textkrpermitte"/>
            </w:pPr>
            <w:r>
              <w:rPr>
                <w:noProof/>
                <w:sz w:val="24"/>
              </w:rPr>
              <w:drawing>
                <wp:inline distT="0" distB="0" distL="0" distR="0" wp14:anchorId="016DFD1E" wp14:editId="73941D52">
                  <wp:extent cx="419100" cy="206115"/>
                  <wp:effectExtent l="0" t="0" r="0" b="3810"/>
                  <wp:docPr id="4857"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17378" cy="205268"/>
                          </a:xfrm>
                          <a:prstGeom prst="rect">
                            <a:avLst/>
                          </a:prstGeom>
                          <a:noFill/>
                          <a:ln>
                            <a:noFill/>
                          </a:ln>
                        </pic:spPr>
                      </pic:pic>
                    </a:graphicData>
                  </a:graphic>
                </wp:inline>
              </w:drawing>
            </w:r>
          </w:p>
        </w:tc>
        <w:tc>
          <w:tcPr>
            <w:tcW w:w="940" w:type="dxa"/>
            <w:shd w:val="clear" w:color="auto" w:fill="auto"/>
            <w:vAlign w:val="center"/>
          </w:tcPr>
          <w:p w:rsidR="00B70491" w:rsidRPr="00C77AFF" w:rsidRDefault="00B70491" w:rsidP="00D477E1">
            <w:pPr>
              <w:pStyle w:val="Textkrper"/>
              <w:jc w:val="center"/>
            </w:pPr>
            <w:r w:rsidRPr="00C77AFF">
              <w:t>45</w:t>
            </w:r>
          </w:p>
          <w:p w:rsidR="00B70491" w:rsidRPr="00DE4890" w:rsidRDefault="001B46C5" w:rsidP="00D477E1">
            <w:pPr>
              <w:pStyle w:val="Textkrper"/>
              <w:jc w:val="center"/>
            </w:pPr>
            <w:r w:rsidRPr="00C77AFF">
              <w:t>Min.</w:t>
            </w:r>
          </w:p>
        </w:tc>
        <w:tc>
          <w:tcPr>
            <w:tcW w:w="4961" w:type="dxa"/>
            <w:shd w:val="clear" w:color="auto" w:fill="auto"/>
            <w:vAlign w:val="center"/>
          </w:tcPr>
          <w:p w:rsidR="00B70491" w:rsidRPr="0044771E" w:rsidRDefault="00B70491" w:rsidP="00D477E1">
            <w:pPr>
              <w:pStyle w:val="Textkrper"/>
              <w:rPr>
                <w:b/>
                <w:noProof/>
              </w:rPr>
            </w:pPr>
            <w:r w:rsidRPr="0044771E">
              <w:rPr>
                <w:b/>
                <w:noProof/>
              </w:rPr>
              <w:t xml:space="preserve">Lesen Sie den Arbeitsauftrag. </w:t>
            </w:r>
          </w:p>
          <w:p w:rsidR="00B70491" w:rsidRPr="00D1713C" w:rsidRDefault="00B70491" w:rsidP="00D477E1">
            <w:pPr>
              <w:pStyle w:val="Textkrper"/>
              <w:rPr>
                <w:noProof/>
              </w:rPr>
            </w:pPr>
            <w:r>
              <w:rPr>
                <w:noProof/>
              </w:rPr>
              <w:t xml:space="preserve">Vor Arbeitsbeginn waschen Sie sich bitte die Hände und verwenden Handtücher, Spültücher, Abtrockentücher </w:t>
            </w:r>
            <w:r w:rsidRPr="00D1713C">
              <w:rPr>
                <w:noProof/>
              </w:rPr>
              <w:t>aus dem dafür vorgesehenen Schrank.</w:t>
            </w:r>
          </w:p>
          <w:p w:rsidR="00B70491" w:rsidRPr="00DE4890" w:rsidRDefault="00B70491" w:rsidP="00D477E1">
            <w:pPr>
              <w:pStyle w:val="Textkrper"/>
              <w:rPr>
                <w:noProof/>
              </w:rPr>
            </w:pPr>
            <w:r w:rsidRPr="00D1713C">
              <w:rPr>
                <w:noProof/>
              </w:rPr>
              <w:t>Führen Sie den Arbeitsauftrag durch</w:t>
            </w:r>
            <w:r>
              <w:rPr>
                <w:noProof/>
              </w:rPr>
              <w:t xml:space="preserve">.  </w:t>
            </w:r>
          </w:p>
        </w:tc>
      </w:tr>
    </w:tbl>
    <w:p w:rsidR="00B70491" w:rsidRDefault="00B70491" w:rsidP="00B70491">
      <w:pPr>
        <w:spacing w:line="240" w:lineRule="exact"/>
      </w:pPr>
    </w:p>
    <w:p w:rsidR="00B70491" w:rsidRDefault="00B70491" w:rsidP="00B70491">
      <w:pPr>
        <w:spacing w:line="240" w:lineRule="exact"/>
      </w:pPr>
      <w:r>
        <w:rPr>
          <w:noProof/>
          <w:sz w:val="24"/>
          <w:szCs w:val="24"/>
          <w:lang w:eastAsia="de-DE"/>
        </w:rPr>
        <mc:AlternateContent>
          <mc:Choice Requires="wps">
            <w:drawing>
              <wp:anchor distT="0" distB="0" distL="114300" distR="114300" simplePos="0" relativeHeight="252136448" behindDoc="0" locked="1" layoutInCell="1" allowOverlap="1" wp14:anchorId="1435C030" wp14:editId="6D1AB7F1">
                <wp:simplePos x="0" y="0"/>
                <wp:positionH relativeFrom="page">
                  <wp:posOffset>717550</wp:posOffset>
                </wp:positionH>
                <wp:positionV relativeFrom="paragraph">
                  <wp:posOffset>50801</wp:posOffset>
                </wp:positionV>
                <wp:extent cx="5227200" cy="2952000"/>
                <wp:effectExtent l="19050" t="19050" r="12065" b="20320"/>
                <wp:wrapNone/>
                <wp:docPr id="4827" name="Textfeld 4827"/>
                <wp:cNvGraphicFramePr/>
                <a:graphic xmlns:a="http://schemas.openxmlformats.org/drawingml/2006/main">
                  <a:graphicData uri="http://schemas.microsoft.com/office/word/2010/wordprocessingShape">
                    <wps:wsp>
                      <wps:cNvSpPr txBox="1"/>
                      <wps:spPr>
                        <a:xfrm>
                          <a:off x="0" y="0"/>
                          <a:ext cx="5227200" cy="2952000"/>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B70491">
                            <w:pPr>
                              <w:jc w:val="center"/>
                              <w:rPr>
                                <w:b/>
                              </w:rPr>
                            </w:pPr>
                            <w:r w:rsidRPr="00650BFA">
                              <w:rPr>
                                <w:b/>
                              </w:rPr>
                              <w:t xml:space="preserve">Arbeitsauftrag für </w:t>
                            </w:r>
                          </w:p>
                          <w:p w:rsidR="00333930" w:rsidRDefault="00333930" w:rsidP="00B70491">
                            <w:pPr>
                              <w:jc w:val="center"/>
                              <w:rPr>
                                <w:b/>
                              </w:rPr>
                            </w:pPr>
                            <w:r>
                              <w:rPr>
                                <w:b/>
                              </w:rPr>
                              <w:t xml:space="preserve">Restaurantfachfrau/Restaurantfachmann </w:t>
                            </w:r>
                          </w:p>
                          <w:p w:rsidR="00333930" w:rsidRPr="00650BFA" w:rsidRDefault="00333930" w:rsidP="00B70491">
                            <w:pPr>
                              <w:jc w:val="center"/>
                              <w:rPr>
                                <w:b/>
                              </w:rPr>
                            </w:pPr>
                            <w:r>
                              <w:rPr>
                                <w:b/>
                              </w:rPr>
                              <w:t>Schüler/in 1 und 2</w:t>
                            </w:r>
                          </w:p>
                          <w:p w:rsidR="00333930" w:rsidRDefault="00333930" w:rsidP="00B70491">
                            <w:pPr>
                              <w:jc w:val="center"/>
                              <w:rPr>
                                <w:b/>
                                <w:color w:val="00B050"/>
                              </w:rPr>
                            </w:pPr>
                          </w:p>
                          <w:p w:rsidR="00333930" w:rsidRDefault="00333930" w:rsidP="00B70491">
                            <w:pPr>
                              <w:jc w:val="center"/>
                              <w:rPr>
                                <w:b/>
                                <w:color w:val="00B050"/>
                              </w:rPr>
                            </w:pPr>
                            <w:r>
                              <w:rPr>
                                <w:b/>
                                <w:color w:val="00B050"/>
                              </w:rPr>
                              <w:t>Unser</w:t>
                            </w:r>
                            <w:r w:rsidRPr="00650BFA">
                              <w:rPr>
                                <w:b/>
                                <w:color w:val="00B050"/>
                              </w:rPr>
                              <w:t xml:space="preserve"> Arbeitsauftrag lautet:</w:t>
                            </w:r>
                          </w:p>
                          <w:p w:rsidR="00333930" w:rsidRDefault="00333930" w:rsidP="00B70491">
                            <w:pPr>
                              <w:jc w:val="center"/>
                              <w:rPr>
                                <w:b/>
                                <w:color w:val="00B050"/>
                              </w:rPr>
                            </w:pPr>
                          </w:p>
                          <w:p w:rsidR="00333930" w:rsidRDefault="00333930" w:rsidP="00B70491">
                            <w:r>
                              <w:t>Zu</w:t>
                            </w:r>
                            <w:r w:rsidRPr="004D710B">
                              <w:t xml:space="preserve"> </w:t>
                            </w:r>
                            <w:r>
                              <w:rPr>
                                <w:b/>
                              </w:rPr>
                              <w:t>Beginn</w:t>
                            </w:r>
                            <w:r w:rsidRPr="004D710B">
                              <w:t xml:space="preserve"> gibt es </w:t>
                            </w:r>
                            <w:r>
                              <w:t>zwei verschiedene</w:t>
                            </w:r>
                            <w:r w:rsidRPr="004D710B">
                              <w:t xml:space="preserve"> </w:t>
                            </w:r>
                            <w:r>
                              <w:rPr>
                                <w:b/>
                              </w:rPr>
                              <w:t>alkoholfreie</w:t>
                            </w:r>
                            <w:r w:rsidRPr="004D710B">
                              <w:t xml:space="preserve"> </w:t>
                            </w:r>
                            <w:r w:rsidRPr="004D710B">
                              <w:rPr>
                                <w:b/>
                              </w:rPr>
                              <w:t>Cocktail</w:t>
                            </w:r>
                            <w:r>
                              <w:rPr>
                                <w:b/>
                              </w:rPr>
                              <w:t>s</w:t>
                            </w:r>
                            <w:r>
                              <w:t xml:space="preserve"> in Form eines Stehempfanges.</w:t>
                            </w:r>
                            <w:r w:rsidRPr="004D710B">
                              <w:t xml:space="preserve"> </w:t>
                            </w:r>
                            <w:r>
                              <w:t xml:space="preserve">Bereiten Sie für alle Mitschülerinnen und Mitschüler die Cocktails nach </w:t>
                            </w:r>
                            <w:r w:rsidRPr="004D710B">
                              <w:rPr>
                                <w:b/>
                              </w:rPr>
                              <w:t>Rezept</w:t>
                            </w:r>
                            <w:r>
                              <w:t xml:space="preserve"> zu.</w:t>
                            </w:r>
                          </w:p>
                          <w:p w:rsidR="00333930" w:rsidRDefault="00333930" w:rsidP="00B70491"/>
                          <w:p w:rsidR="00333930" w:rsidRDefault="00333930" w:rsidP="00B70491">
                            <w:r w:rsidRPr="00B75ACD">
                              <w:rPr>
                                <w:b/>
                              </w:rPr>
                              <w:t>Dekorieren</w:t>
                            </w:r>
                            <w:r>
                              <w:t xml:space="preserve"> Sie die Cocktails mit den </w:t>
                            </w:r>
                            <w:r w:rsidRPr="00B75ACD">
                              <w:rPr>
                                <w:b/>
                              </w:rPr>
                              <w:t>vorliegenden</w:t>
                            </w:r>
                            <w:r>
                              <w:t xml:space="preserve"> Zutaten.</w:t>
                            </w:r>
                          </w:p>
                          <w:p w:rsidR="00333930" w:rsidRDefault="00333930" w:rsidP="00B70491"/>
                          <w:p w:rsidR="00333930" w:rsidRDefault="00333930" w:rsidP="00B70491">
                            <w:r w:rsidRPr="00B75ACD">
                              <w:rPr>
                                <w:b/>
                              </w:rPr>
                              <w:t>Planen</w:t>
                            </w:r>
                            <w:r>
                              <w:t xml:space="preserve"> Sie, an welcher Stelle im Essraum die Cocktails serviert werden und richten Sie diesen Platz </w:t>
                            </w:r>
                            <w:r w:rsidRPr="00DB72CB">
                              <w:rPr>
                                <w:rStyle w:val="Fett"/>
                              </w:rPr>
                              <w:t>dekorativ</w:t>
                            </w:r>
                            <w:r>
                              <w:t xml:space="preserve"> her. </w:t>
                            </w:r>
                          </w:p>
                          <w:p w:rsidR="00333930" w:rsidRDefault="00333930" w:rsidP="00B70491"/>
                          <w:p w:rsidR="00333930" w:rsidRDefault="00333930" w:rsidP="00B70491">
                            <w:r w:rsidRPr="00761782">
                              <w:rPr>
                                <w:b/>
                              </w:rPr>
                              <w:t>Versorgen</w:t>
                            </w:r>
                            <w:r>
                              <w:t xml:space="preserve"> Sie falls notwendig saubere </w:t>
                            </w:r>
                            <w:r w:rsidRPr="00761782">
                              <w:rPr>
                                <w:b/>
                              </w:rPr>
                              <w:t>Wäsche</w:t>
                            </w:r>
                            <w:r>
                              <w:t xml:space="preserve"> und räumen Sie die </w:t>
                            </w:r>
                            <w:r w:rsidRPr="00761782">
                              <w:rPr>
                                <w:b/>
                              </w:rPr>
                              <w:t>Spülmaschine</w:t>
                            </w:r>
                            <w:r>
                              <w:t xml:space="preserve"> aus.</w:t>
                            </w:r>
                          </w:p>
                          <w:p w:rsidR="00333930" w:rsidRDefault="00333930" w:rsidP="00B70491"/>
                          <w:p w:rsidR="00333930" w:rsidRDefault="00333930" w:rsidP="00B70491">
                            <w:r w:rsidRPr="004965A8">
                              <w:rPr>
                                <w:rStyle w:val="Fett"/>
                              </w:rPr>
                              <w:t xml:space="preserve">Servieren </w:t>
                            </w:r>
                            <w:r>
                              <w:t>Sie später die fertige Pizza.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827" o:spid="_x0000_s1257" type="#_x0000_t202" style="position:absolute;margin-left:56.5pt;margin-top:4pt;width:411.6pt;height:232.45pt;z-index:252136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" fillcolor="window" strokecolor="#953735" strokeweight="2.5pt">
                <v:stroke dashstyle="3 1"/>
                <v:textbox>
                  <w:txbxContent>
                    <w:p w:rsidR="00333930" w:rsidRDefault="00333930" w:rsidP="00B70491">
                      <w:pPr>
                        <w:jc w:val="center"/>
                        <w:rPr>
                          <w:b/>
                        </w:rPr>
                      </w:pPr>
                      <w:r w:rsidRPr="00650BFA">
                        <w:rPr>
                          <w:b/>
                        </w:rPr>
                        <w:t xml:space="preserve">Arbeitsauftrag für </w:t>
                      </w:r>
                    </w:p>
                    <w:p w:rsidR="00333930" w:rsidRDefault="00333930" w:rsidP="00B70491">
                      <w:pPr>
                        <w:jc w:val="center"/>
                        <w:rPr>
                          <w:b/>
                        </w:rPr>
                      </w:pPr>
                      <w:r>
                        <w:rPr>
                          <w:b/>
                        </w:rPr>
                        <w:t xml:space="preserve">Restaurantfachfrau/Restaurantfachmann </w:t>
                      </w:r>
                    </w:p>
                    <w:p w:rsidR="00333930" w:rsidRPr="00650BFA" w:rsidRDefault="00333930" w:rsidP="00B70491">
                      <w:pPr>
                        <w:jc w:val="center"/>
                        <w:rPr>
                          <w:b/>
                        </w:rPr>
                      </w:pPr>
                      <w:r>
                        <w:rPr>
                          <w:b/>
                        </w:rPr>
                        <w:t>Schüler/in 1 und 2</w:t>
                      </w:r>
                    </w:p>
                    <w:p w:rsidR="00333930" w:rsidRDefault="00333930" w:rsidP="00B70491">
                      <w:pPr>
                        <w:jc w:val="center"/>
                        <w:rPr>
                          <w:b/>
                          <w:color w:val="00B050"/>
                        </w:rPr>
                      </w:pPr>
                    </w:p>
                    <w:p w:rsidR="00333930" w:rsidRDefault="00333930" w:rsidP="00B70491">
                      <w:pPr>
                        <w:jc w:val="center"/>
                        <w:rPr>
                          <w:b/>
                          <w:color w:val="00B050"/>
                        </w:rPr>
                      </w:pPr>
                      <w:r>
                        <w:rPr>
                          <w:b/>
                          <w:color w:val="00B050"/>
                        </w:rPr>
                        <w:t>Unser</w:t>
                      </w:r>
                      <w:r w:rsidRPr="00650BFA">
                        <w:rPr>
                          <w:b/>
                          <w:color w:val="00B050"/>
                        </w:rPr>
                        <w:t xml:space="preserve"> Arbeitsauftrag lautet:</w:t>
                      </w:r>
                    </w:p>
                    <w:p w:rsidR="00333930" w:rsidRDefault="00333930" w:rsidP="00B70491">
                      <w:pPr>
                        <w:jc w:val="center"/>
                        <w:rPr>
                          <w:b/>
                          <w:color w:val="00B050"/>
                        </w:rPr>
                      </w:pPr>
                    </w:p>
                    <w:p w:rsidR="00333930" w:rsidRDefault="00333930" w:rsidP="00B70491">
                      <w:r>
                        <w:t>Zu</w:t>
                      </w:r>
                      <w:r w:rsidRPr="004D710B">
                        <w:t xml:space="preserve"> </w:t>
                      </w:r>
                      <w:r>
                        <w:rPr>
                          <w:b/>
                        </w:rPr>
                        <w:t>Beginn</w:t>
                      </w:r>
                      <w:r w:rsidRPr="004D710B">
                        <w:t xml:space="preserve"> gibt es </w:t>
                      </w:r>
                      <w:r>
                        <w:t>zwei verschiedene</w:t>
                      </w:r>
                      <w:r w:rsidRPr="004D710B">
                        <w:t xml:space="preserve"> </w:t>
                      </w:r>
                      <w:r>
                        <w:rPr>
                          <w:b/>
                        </w:rPr>
                        <w:t>alkoholfreie</w:t>
                      </w:r>
                      <w:r w:rsidRPr="004D710B">
                        <w:t xml:space="preserve"> </w:t>
                      </w:r>
                      <w:r w:rsidRPr="004D710B">
                        <w:rPr>
                          <w:b/>
                        </w:rPr>
                        <w:t>Cocktail</w:t>
                      </w:r>
                      <w:r>
                        <w:rPr>
                          <w:b/>
                        </w:rPr>
                        <w:t>s</w:t>
                      </w:r>
                      <w:r>
                        <w:t xml:space="preserve"> in Form eines Stehempfanges.</w:t>
                      </w:r>
                      <w:r w:rsidRPr="004D710B">
                        <w:t xml:space="preserve"> </w:t>
                      </w:r>
                      <w:r>
                        <w:t xml:space="preserve">Bereiten Sie für alle Mitschülerinnen und Mitschüler die Cocktails nach </w:t>
                      </w:r>
                      <w:r w:rsidRPr="004D710B">
                        <w:rPr>
                          <w:b/>
                        </w:rPr>
                        <w:t>Rezept</w:t>
                      </w:r>
                      <w:r>
                        <w:t xml:space="preserve"> zu.</w:t>
                      </w:r>
                    </w:p>
                    <w:p w:rsidR="00333930" w:rsidRDefault="00333930" w:rsidP="00B70491"/>
                    <w:p w:rsidR="00333930" w:rsidRDefault="00333930" w:rsidP="00B70491">
                      <w:r w:rsidRPr="00B75ACD">
                        <w:rPr>
                          <w:b/>
                        </w:rPr>
                        <w:t>Dekorieren</w:t>
                      </w:r>
                      <w:r>
                        <w:t xml:space="preserve"> Sie die Cocktails mit den </w:t>
                      </w:r>
                      <w:r w:rsidRPr="00B75ACD">
                        <w:rPr>
                          <w:b/>
                        </w:rPr>
                        <w:t>vorliegenden</w:t>
                      </w:r>
                      <w:r>
                        <w:t xml:space="preserve"> Zutaten.</w:t>
                      </w:r>
                    </w:p>
                    <w:p w:rsidR="00333930" w:rsidRDefault="00333930" w:rsidP="00B70491"/>
                    <w:p w:rsidR="00333930" w:rsidRDefault="00333930" w:rsidP="00B70491">
                      <w:r w:rsidRPr="00B75ACD">
                        <w:rPr>
                          <w:b/>
                        </w:rPr>
                        <w:t>Planen</w:t>
                      </w:r>
                      <w:r>
                        <w:t xml:space="preserve"> Sie, an welcher Stelle im Essraum die Cocktails serviert werden und richten Sie diesen Platz </w:t>
                      </w:r>
                      <w:r w:rsidRPr="00DB72CB">
                        <w:rPr>
                          <w:rStyle w:val="Fett"/>
                        </w:rPr>
                        <w:t>dekorativ</w:t>
                      </w:r>
                      <w:r>
                        <w:t xml:space="preserve"> her. </w:t>
                      </w:r>
                    </w:p>
                    <w:p w:rsidR="00333930" w:rsidRDefault="00333930" w:rsidP="00B70491"/>
                    <w:p w:rsidR="00333930" w:rsidRDefault="00333930" w:rsidP="00B70491">
                      <w:r w:rsidRPr="00761782">
                        <w:rPr>
                          <w:b/>
                        </w:rPr>
                        <w:t>Versorgen</w:t>
                      </w:r>
                      <w:r>
                        <w:t xml:space="preserve"> Sie falls notwendig saubere </w:t>
                      </w:r>
                      <w:r w:rsidRPr="00761782">
                        <w:rPr>
                          <w:b/>
                        </w:rPr>
                        <w:t>Wäsche</w:t>
                      </w:r>
                      <w:r>
                        <w:t xml:space="preserve"> und räumen Sie die </w:t>
                      </w:r>
                      <w:r w:rsidRPr="00761782">
                        <w:rPr>
                          <w:b/>
                        </w:rPr>
                        <w:t>Spülmaschine</w:t>
                      </w:r>
                      <w:r>
                        <w:t xml:space="preserve"> aus.</w:t>
                      </w:r>
                    </w:p>
                    <w:p w:rsidR="00333930" w:rsidRDefault="00333930" w:rsidP="00B70491"/>
                    <w:p w:rsidR="00333930" w:rsidRDefault="00333930" w:rsidP="00B70491">
                      <w:r w:rsidRPr="004965A8">
                        <w:rPr>
                          <w:rStyle w:val="Fett"/>
                        </w:rPr>
                        <w:t xml:space="preserve">Servieren </w:t>
                      </w:r>
                      <w:r>
                        <w:t>Sie später die fertige Pizza.</w:t>
                      </w:r>
                    </w:p>
                  </w:txbxContent>
                </v:textbox>
                <w10:wrap anchorx="page"/>
                <w10:anchorlock/>
              </v:shape>
            </w:pict>
          </mc:Fallback>
        </mc:AlternateContent>
      </w: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B70491"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B70491" w:rsidRDefault="00B70491" w:rsidP="00D477E1">
            <w:pPr>
              <w:pStyle w:val="Tabelle6pt"/>
              <w:rPr>
                <w:color w:val="000000"/>
              </w:rPr>
            </w:pPr>
            <w:r>
              <w:lastRenderedPageBreak/>
              <w:br w:type="page"/>
              <w:t>Lernfeld</w:t>
            </w:r>
          </w:p>
          <w:p w:rsidR="00B70491" w:rsidRDefault="00B70491" w:rsidP="00D477E1">
            <w:pPr>
              <w:pStyle w:val="TabelleKopflinks"/>
            </w:pPr>
            <w:r>
              <w:t>LF 1</w:t>
            </w:r>
          </w:p>
        </w:tc>
        <w:tc>
          <w:tcPr>
            <w:tcW w:w="4229" w:type="dxa"/>
            <w:gridSpan w:val="2"/>
            <w:tcBorders>
              <w:left w:val="single" w:sz="4" w:space="0" w:color="auto"/>
              <w:bottom w:val="single" w:sz="4" w:space="0" w:color="auto"/>
              <w:right w:val="single" w:sz="4" w:space="0" w:color="auto"/>
            </w:tcBorders>
            <w:shd w:val="clear" w:color="auto" w:fill="D9D9D9"/>
            <w:hideMark/>
          </w:tcPr>
          <w:p w:rsidR="00B70491" w:rsidRDefault="00B70491" w:rsidP="00D477E1">
            <w:pPr>
              <w:pStyle w:val="Tabelle6pt"/>
              <w:rPr>
                <w:color w:val="000000"/>
              </w:rPr>
            </w:pPr>
            <w:r>
              <w:t>Titel</w:t>
            </w:r>
          </w:p>
          <w:p w:rsidR="00B70491" w:rsidRDefault="00B70491" w:rsidP="00D477E1">
            <w:pPr>
              <w:pStyle w:val="TabelleKopflinks"/>
            </w:pPr>
            <w:r>
              <w:t>Berufe in der Gastronomie – Teil II</w:t>
            </w:r>
          </w:p>
        </w:tc>
        <w:tc>
          <w:tcPr>
            <w:tcW w:w="188" w:type="dxa"/>
            <w:vMerge w:val="restart"/>
            <w:tcBorders>
              <w:top w:val="nil"/>
              <w:left w:val="single" w:sz="4" w:space="0" w:color="auto"/>
              <w:bottom w:val="nil"/>
              <w:right w:val="single" w:sz="4" w:space="0" w:color="auto"/>
            </w:tcBorders>
            <w:shd w:val="clear" w:color="auto" w:fill="FFFFFF"/>
          </w:tcPr>
          <w:p w:rsidR="00B70491" w:rsidRPr="004B658C" w:rsidRDefault="00B70491" w:rsidP="00D477E1"/>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70491" w:rsidRPr="009A3177" w:rsidRDefault="00B70491" w:rsidP="00D477E1">
            <w:pPr>
              <w:jc w:val="center"/>
              <w:rPr>
                <w:rFonts w:cs="Times New Roman"/>
                <w:b/>
                <w:lang w:eastAsia="de-DE"/>
              </w:rPr>
            </w:pPr>
            <w:r w:rsidRPr="009A3177">
              <w:rPr>
                <w:rFonts w:cs="Times New Roman"/>
                <w:b/>
                <w:lang w:eastAsia="de-DE"/>
              </w:rPr>
              <w:t xml:space="preserve">Ernährung </w:t>
            </w:r>
          </w:p>
          <w:p w:rsidR="00B70491" w:rsidRPr="009A3177" w:rsidRDefault="00B70491" w:rsidP="00D477E1">
            <w:pPr>
              <w:jc w:val="center"/>
              <w:rPr>
                <w:rFonts w:cs="Times New Roman"/>
                <w:b/>
                <w:lang w:eastAsia="de-DE"/>
              </w:rPr>
            </w:pPr>
            <w:r w:rsidRPr="009A3177">
              <w:rPr>
                <w:rFonts w:cs="Times New Roman"/>
                <w:b/>
                <w:lang w:eastAsia="de-DE"/>
              </w:rPr>
              <w:t>und Gastronomie</w:t>
            </w:r>
          </w:p>
          <w:p w:rsidR="00B70491" w:rsidRPr="00B51DE9" w:rsidRDefault="00B70491" w:rsidP="00D477E1">
            <w:pPr>
              <w:pStyle w:val="TabelleKopfmitte"/>
              <w:rPr>
                <w:rFonts w:eastAsia="Calibri"/>
              </w:rPr>
            </w:pPr>
            <w:r>
              <w:t>EG1.01.04.08.05</w:t>
            </w:r>
          </w:p>
        </w:tc>
      </w:tr>
      <w:tr w:rsidR="00B70491" w:rsidRPr="00B51DE9" w:rsidTr="00D477E1">
        <w:tc>
          <w:tcPr>
            <w:tcW w:w="7348" w:type="dxa"/>
            <w:gridSpan w:val="3"/>
            <w:tcBorders>
              <w:left w:val="single" w:sz="4" w:space="0" w:color="auto"/>
              <w:bottom w:val="single" w:sz="4" w:space="0" w:color="auto"/>
              <w:right w:val="single" w:sz="4" w:space="0" w:color="auto"/>
            </w:tcBorders>
            <w:shd w:val="clear" w:color="auto" w:fill="auto"/>
            <w:hideMark/>
          </w:tcPr>
          <w:p w:rsidR="00B70491" w:rsidRPr="004B658C" w:rsidRDefault="00B70491" w:rsidP="00D477E1">
            <w:pPr>
              <w:pStyle w:val="Tabelle6pt"/>
            </w:pPr>
            <w:r>
              <w:t>Kompetenzbereiche:</w:t>
            </w:r>
          </w:p>
          <w:p w:rsidR="00B70491" w:rsidRPr="00D43B26" w:rsidRDefault="00B70491" w:rsidP="00B70491">
            <w:pPr>
              <w:pStyle w:val="Kopf8ptafz"/>
              <w:ind w:left="227" w:hanging="170"/>
              <w:rPr>
                <w:szCs w:val="16"/>
              </w:rPr>
            </w:pPr>
            <w:r w:rsidRPr="00D43B26">
              <w:rPr>
                <w:szCs w:val="16"/>
              </w:rPr>
              <w:t>Ich kann mich in de</w:t>
            </w:r>
            <w:r>
              <w:rPr>
                <w:szCs w:val="16"/>
              </w:rPr>
              <w:t>n Fachräumen der Schule zurecht</w:t>
            </w:r>
            <w:r w:rsidRPr="00D43B26">
              <w:rPr>
                <w:szCs w:val="16"/>
              </w:rPr>
              <w:t>finden und habe einen Überblick über die unte</w:t>
            </w:r>
            <w:r w:rsidRPr="00D43B26">
              <w:rPr>
                <w:szCs w:val="16"/>
              </w:rPr>
              <w:t>r</w:t>
            </w:r>
            <w:r w:rsidRPr="00D43B26">
              <w:rPr>
                <w:szCs w:val="16"/>
              </w:rPr>
              <w:t>schiedlichen Arbeitsmaterialien und deren Einsatzmöglichkeiten.</w:t>
            </w:r>
          </w:p>
          <w:p w:rsidR="00B70491" w:rsidRPr="00D43B26" w:rsidRDefault="00B70491" w:rsidP="00B70491">
            <w:pPr>
              <w:pStyle w:val="Kopf8ptafz"/>
              <w:ind w:left="227" w:hanging="170"/>
              <w:rPr>
                <w:szCs w:val="16"/>
              </w:rPr>
            </w:pPr>
            <w:r w:rsidRPr="00D43B26">
              <w:rPr>
                <w:szCs w:val="16"/>
              </w:rPr>
              <w:t>Ich kann die Aufgaben als Dienstleister und Gastgeber wahrnehmen und Aufgaben eigenverantwortlich und selbstständig durchführen.</w:t>
            </w:r>
          </w:p>
          <w:p w:rsidR="00B70491" w:rsidRPr="00D43B26" w:rsidRDefault="00B70491" w:rsidP="00B70491">
            <w:pPr>
              <w:pStyle w:val="Kopf8ptafz"/>
              <w:ind w:left="227" w:hanging="170"/>
              <w:rPr>
                <w:szCs w:val="16"/>
              </w:rPr>
            </w:pPr>
            <w:r w:rsidRPr="00D43B26">
              <w:rPr>
                <w:szCs w:val="16"/>
              </w:rPr>
              <w:t>Ich kann in der Gruppe kommunizieren und vereinbarte Regeln einhalten.</w:t>
            </w:r>
          </w:p>
          <w:p w:rsidR="00B70491" w:rsidRDefault="00B70491" w:rsidP="00B70491">
            <w:pPr>
              <w:pStyle w:val="Kopf8ptafz"/>
              <w:ind w:left="227" w:hanging="170"/>
            </w:pPr>
            <w:r w:rsidRPr="00D43B26">
              <w:rPr>
                <w:szCs w:val="16"/>
              </w:rPr>
              <w:t>Ich kann Arbeitsabläufe lesen und verstehen.</w:t>
            </w:r>
          </w:p>
        </w:tc>
        <w:tc>
          <w:tcPr>
            <w:tcW w:w="188" w:type="dxa"/>
            <w:vMerge/>
            <w:tcBorders>
              <w:left w:val="single" w:sz="4" w:space="0" w:color="auto"/>
              <w:bottom w:val="nil"/>
              <w:right w:val="nil"/>
            </w:tcBorders>
            <w:vAlign w:val="center"/>
            <w:hideMark/>
          </w:tcPr>
          <w:p w:rsidR="00B70491" w:rsidRDefault="00B70491" w:rsidP="00D477E1">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B70491" w:rsidRPr="00B51DE9" w:rsidTr="00D477E1">
              <w:trPr>
                <w:trHeight w:val="284"/>
              </w:trPr>
              <w:tc>
                <w:tcPr>
                  <w:tcW w:w="2090" w:type="dxa"/>
                  <w:shd w:val="clear" w:color="auto" w:fill="auto"/>
                </w:tcPr>
                <w:p w:rsidR="00B70491" w:rsidRPr="00B51DE9" w:rsidRDefault="00B70491" w:rsidP="00D477E1">
                  <w:pPr>
                    <w:pStyle w:val="Textkrpermitte"/>
                  </w:pPr>
                  <w:proofErr w:type="spellStart"/>
                  <w:r w:rsidRPr="00B51DE9">
                    <w:t>LernPROJEKT</w:t>
                  </w:r>
                  <w:proofErr w:type="spellEnd"/>
                </w:p>
              </w:tc>
            </w:tr>
            <w:tr w:rsidR="00B70491" w:rsidRPr="00B51DE9" w:rsidTr="00D477E1">
              <w:trPr>
                <w:trHeight w:val="284"/>
              </w:trPr>
              <w:tc>
                <w:tcPr>
                  <w:tcW w:w="2090" w:type="dxa"/>
                  <w:tcBorders>
                    <w:bottom w:val="single" w:sz="4" w:space="0" w:color="auto"/>
                  </w:tcBorders>
                  <w:shd w:val="clear" w:color="auto" w:fill="auto"/>
                </w:tcPr>
                <w:p w:rsidR="00B70491" w:rsidRPr="00B51DE9" w:rsidRDefault="00B70491" w:rsidP="00D477E1">
                  <w:pPr>
                    <w:pStyle w:val="Textkrpermitte"/>
                  </w:pPr>
                  <w:proofErr w:type="spellStart"/>
                  <w:r w:rsidRPr="00B51DE9">
                    <w:t>LernTHEMA</w:t>
                  </w:r>
                  <w:proofErr w:type="spellEnd"/>
                </w:p>
              </w:tc>
            </w:tr>
            <w:tr w:rsidR="00B70491" w:rsidRPr="00B51DE9" w:rsidTr="00D477E1">
              <w:trPr>
                <w:trHeight w:val="284"/>
              </w:trPr>
              <w:tc>
                <w:tcPr>
                  <w:tcW w:w="2090" w:type="dxa"/>
                  <w:tcBorders>
                    <w:bottom w:val="nil"/>
                  </w:tcBorders>
                  <w:shd w:val="clear" w:color="auto" w:fill="D9D9D9" w:themeFill="background1" w:themeFillShade="D9"/>
                </w:tcPr>
                <w:p w:rsidR="00B70491" w:rsidRPr="00B51DE9" w:rsidRDefault="00B70491" w:rsidP="00D477E1">
                  <w:pPr>
                    <w:pStyle w:val="TabelleKopfmitte"/>
                  </w:pPr>
                  <w:proofErr w:type="spellStart"/>
                  <w:r w:rsidRPr="00B51DE9">
                    <w:t>LernSCHRITT</w:t>
                  </w:r>
                  <w:proofErr w:type="spellEnd"/>
                </w:p>
              </w:tc>
            </w:tr>
          </w:tbl>
          <w:p w:rsidR="00B70491" w:rsidRPr="00B51DE9" w:rsidRDefault="00B70491" w:rsidP="00D477E1"/>
        </w:tc>
      </w:tr>
      <w:tr w:rsidR="00B70491" w:rsidRPr="00B51DE9" w:rsidTr="00D477E1">
        <w:trPr>
          <w:trHeight w:val="149"/>
        </w:trPr>
        <w:tc>
          <w:tcPr>
            <w:tcW w:w="7348" w:type="dxa"/>
            <w:gridSpan w:val="3"/>
            <w:tcBorders>
              <w:top w:val="single" w:sz="4" w:space="0" w:color="auto"/>
              <w:left w:val="nil"/>
              <w:right w:val="nil"/>
            </w:tcBorders>
          </w:tcPr>
          <w:p w:rsidR="00B70491" w:rsidRPr="00B51DE9" w:rsidRDefault="00B70491" w:rsidP="00D477E1"/>
        </w:tc>
        <w:tc>
          <w:tcPr>
            <w:tcW w:w="196" w:type="dxa"/>
            <w:gridSpan w:val="2"/>
            <w:tcBorders>
              <w:top w:val="nil"/>
              <w:left w:val="nil"/>
              <w:right w:val="nil"/>
            </w:tcBorders>
          </w:tcPr>
          <w:p w:rsidR="00B70491" w:rsidRPr="00B51DE9" w:rsidRDefault="00B70491" w:rsidP="00D477E1"/>
        </w:tc>
        <w:tc>
          <w:tcPr>
            <w:tcW w:w="2095" w:type="dxa"/>
            <w:tcBorders>
              <w:top w:val="single" w:sz="4" w:space="0" w:color="auto"/>
              <w:left w:val="nil"/>
              <w:right w:val="nil"/>
            </w:tcBorders>
          </w:tcPr>
          <w:p w:rsidR="00B70491" w:rsidRPr="00B51DE9" w:rsidRDefault="00B70491" w:rsidP="00D477E1"/>
        </w:tc>
      </w:tr>
      <w:tr w:rsidR="00B70491" w:rsidRPr="00B51DE9" w:rsidTr="00D477E1">
        <w:trPr>
          <w:trHeight w:val="443"/>
        </w:trPr>
        <w:tc>
          <w:tcPr>
            <w:tcW w:w="4818" w:type="dxa"/>
            <w:gridSpan w:val="2"/>
            <w:vMerge w:val="restart"/>
            <w:tcBorders>
              <w:left w:val="single" w:sz="4" w:space="0" w:color="auto"/>
              <w:right w:val="single" w:sz="4" w:space="0" w:color="auto"/>
            </w:tcBorders>
          </w:tcPr>
          <w:p w:rsidR="00B70491" w:rsidRPr="004B658C" w:rsidRDefault="00B70491" w:rsidP="00D477E1">
            <w:pPr>
              <w:pStyle w:val="Tabelle6pt"/>
            </w:pPr>
            <w:r>
              <w:t>Kompetenzen:</w:t>
            </w:r>
          </w:p>
          <w:p w:rsidR="00B70491" w:rsidRDefault="00B70491" w:rsidP="00B70491">
            <w:pPr>
              <w:pStyle w:val="Kopf8ptafz"/>
              <w:ind w:left="227" w:hanging="170"/>
            </w:pPr>
            <w:r>
              <w:t xml:space="preserve">Ich kann Aufgaben einer </w:t>
            </w:r>
            <w:r>
              <w:rPr>
                <w:b/>
              </w:rPr>
              <w:t>Hotelfachfrau/eines Hotelfachmannes</w:t>
            </w:r>
            <w:r>
              <w:t xml:space="preserve"> in der Praxis an einem Beispiel durchführen.</w:t>
            </w:r>
          </w:p>
          <w:p w:rsidR="00B70491" w:rsidRDefault="00B70491" w:rsidP="00B70491">
            <w:pPr>
              <w:pStyle w:val="Kopf8ptafz"/>
              <w:ind w:left="227" w:hanging="170"/>
            </w:pPr>
            <w:r>
              <w:t>Ich kann mich in den Fachräumen der Schule zurechtfinden und habe einen Überblick über Arbeitsmaterialien.</w:t>
            </w:r>
          </w:p>
          <w:p w:rsidR="00B70491" w:rsidRDefault="00B70491" w:rsidP="00B70491">
            <w:pPr>
              <w:pStyle w:val="Kopf8ptafz"/>
              <w:ind w:left="227" w:hanging="170"/>
            </w:pPr>
            <w:r w:rsidRPr="00571E74">
              <w:rPr>
                <w:i/>
              </w:rPr>
              <w:t>Ich kann mich auf meine Aufgabe konzentrieren.</w:t>
            </w:r>
          </w:p>
        </w:tc>
        <w:tc>
          <w:tcPr>
            <w:tcW w:w="4821" w:type="dxa"/>
            <w:gridSpan w:val="4"/>
            <w:tcBorders>
              <w:left w:val="single" w:sz="4" w:space="0" w:color="auto"/>
              <w:right w:val="single" w:sz="4" w:space="0" w:color="auto"/>
            </w:tcBorders>
          </w:tcPr>
          <w:p w:rsidR="00B70491" w:rsidRDefault="00B70491" w:rsidP="00D477E1">
            <w:pPr>
              <w:pStyle w:val="Tabelle6pt"/>
            </w:pPr>
            <w:r>
              <w:t>Was Sie schon können sollten:</w:t>
            </w:r>
          </w:p>
          <w:p w:rsidR="00B70491" w:rsidRPr="00234B66" w:rsidRDefault="00B70491" w:rsidP="00B81186">
            <w:pPr>
              <w:pStyle w:val="Kopf8ptafz"/>
              <w:numPr>
                <w:ilvl w:val="0"/>
                <w:numId w:val="0"/>
              </w:numPr>
              <w:ind w:left="227"/>
            </w:pPr>
          </w:p>
        </w:tc>
      </w:tr>
      <w:tr w:rsidR="00B70491" w:rsidRPr="00B51DE9" w:rsidTr="00D477E1">
        <w:trPr>
          <w:trHeight w:val="443"/>
        </w:trPr>
        <w:tc>
          <w:tcPr>
            <w:tcW w:w="4818" w:type="dxa"/>
            <w:gridSpan w:val="2"/>
            <w:vMerge/>
            <w:tcBorders>
              <w:left w:val="single" w:sz="4" w:space="0" w:color="auto"/>
              <w:right w:val="single" w:sz="4" w:space="0" w:color="auto"/>
            </w:tcBorders>
          </w:tcPr>
          <w:p w:rsidR="00B70491" w:rsidRDefault="00B70491" w:rsidP="00D477E1">
            <w:pPr>
              <w:pStyle w:val="Tabelle6pt"/>
            </w:pPr>
          </w:p>
        </w:tc>
        <w:tc>
          <w:tcPr>
            <w:tcW w:w="4821" w:type="dxa"/>
            <w:gridSpan w:val="4"/>
            <w:tcBorders>
              <w:left w:val="single" w:sz="4" w:space="0" w:color="auto"/>
              <w:right w:val="single" w:sz="4" w:space="0" w:color="auto"/>
            </w:tcBorders>
          </w:tcPr>
          <w:p w:rsidR="00B70491" w:rsidRDefault="00B70491" w:rsidP="00D477E1">
            <w:pPr>
              <w:pStyle w:val="Tabelle6pt"/>
            </w:pPr>
            <w:r>
              <w:t>Wofür Sie das benötigen:</w:t>
            </w:r>
          </w:p>
          <w:p w:rsidR="00B70491" w:rsidRDefault="00B70491" w:rsidP="00B70491">
            <w:pPr>
              <w:pStyle w:val="Kopf8ptafz"/>
              <w:ind w:left="227" w:hanging="170"/>
            </w:pPr>
            <w:r>
              <w:t>Berufsorientierung</w:t>
            </w:r>
          </w:p>
        </w:tc>
      </w:tr>
      <w:tr w:rsidR="00B70491" w:rsidRPr="00B51DE9" w:rsidTr="00D477E1">
        <w:trPr>
          <w:trHeight w:val="443"/>
        </w:trPr>
        <w:tc>
          <w:tcPr>
            <w:tcW w:w="4818" w:type="dxa"/>
            <w:gridSpan w:val="2"/>
            <w:vMerge/>
            <w:tcBorders>
              <w:left w:val="single" w:sz="4" w:space="0" w:color="auto"/>
              <w:right w:val="single" w:sz="4" w:space="0" w:color="auto"/>
            </w:tcBorders>
          </w:tcPr>
          <w:p w:rsidR="00B70491" w:rsidRDefault="00B70491" w:rsidP="00D477E1">
            <w:pPr>
              <w:pStyle w:val="Tabelle6pt"/>
            </w:pPr>
          </w:p>
        </w:tc>
        <w:tc>
          <w:tcPr>
            <w:tcW w:w="4821" w:type="dxa"/>
            <w:gridSpan w:val="4"/>
            <w:tcBorders>
              <w:left w:val="single" w:sz="4" w:space="0" w:color="auto"/>
              <w:right w:val="single" w:sz="4" w:space="0" w:color="auto"/>
            </w:tcBorders>
          </w:tcPr>
          <w:p w:rsidR="00B70491" w:rsidRDefault="00B70491" w:rsidP="00D477E1">
            <w:pPr>
              <w:pStyle w:val="Tabelle6pt"/>
            </w:pPr>
            <w:r>
              <w:t>Wie Sie Ihr Können prüfen können:</w:t>
            </w:r>
          </w:p>
          <w:p w:rsidR="00B70491" w:rsidRPr="00234B66" w:rsidRDefault="00B70491" w:rsidP="00B81186">
            <w:pPr>
              <w:pStyle w:val="Kopf8ptafz"/>
              <w:numPr>
                <w:ilvl w:val="0"/>
                <w:numId w:val="0"/>
              </w:numPr>
              <w:ind w:left="227"/>
            </w:pPr>
          </w:p>
        </w:tc>
      </w:tr>
    </w:tbl>
    <w:p w:rsidR="00B70491" w:rsidRDefault="004B61DC" w:rsidP="00B70491">
      <w:pPr>
        <w:spacing w:line="240" w:lineRule="exact"/>
      </w:pPr>
      <w:r>
        <w:rPr>
          <w:noProof/>
          <w:sz w:val="24"/>
          <w:lang w:eastAsia="de-DE"/>
        </w:rPr>
        <w:drawing>
          <wp:anchor distT="0" distB="0" distL="114300" distR="114300" simplePos="0" relativeHeight="252140544" behindDoc="0" locked="0" layoutInCell="0" allowOverlap="1" wp14:anchorId="350F95D5" wp14:editId="31F3DAD4">
            <wp:simplePos x="0" y="0"/>
            <wp:positionH relativeFrom="rightMargin">
              <wp:posOffset>828040</wp:posOffset>
            </wp:positionH>
            <wp:positionV relativeFrom="paragraph">
              <wp:posOffset>38100</wp:posOffset>
            </wp:positionV>
            <wp:extent cx="348615" cy="320040"/>
            <wp:effectExtent l="0" t="0" r="0" b="3810"/>
            <wp:wrapNone/>
            <wp:docPr id="485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139520" behindDoc="0" locked="0" layoutInCell="0" allowOverlap="1" wp14:anchorId="731ED7AC" wp14:editId="0144C777">
            <wp:simplePos x="0" y="0"/>
            <wp:positionH relativeFrom="rightMargin">
              <wp:posOffset>467995</wp:posOffset>
            </wp:positionH>
            <wp:positionV relativeFrom="paragraph">
              <wp:posOffset>38100</wp:posOffset>
            </wp:positionV>
            <wp:extent cx="349885" cy="320675"/>
            <wp:effectExtent l="0" t="0" r="0" b="3175"/>
            <wp:wrapNone/>
            <wp:docPr id="485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138496" behindDoc="0" locked="0" layoutInCell="0" allowOverlap="1" wp14:anchorId="46A4DBF3" wp14:editId="3D96CA34">
            <wp:simplePos x="0" y="0"/>
            <wp:positionH relativeFrom="rightMargin">
              <wp:posOffset>107950</wp:posOffset>
            </wp:positionH>
            <wp:positionV relativeFrom="paragraph">
              <wp:posOffset>38514</wp:posOffset>
            </wp:positionV>
            <wp:extent cx="349885" cy="320675"/>
            <wp:effectExtent l="0" t="0" r="0" b="3175"/>
            <wp:wrapNone/>
            <wp:docPr id="486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jc w:val="center"/>
      </w:pPr>
      <w:r w:rsidRPr="00552445">
        <w:rPr>
          <w:noProof/>
          <w:lang w:eastAsia="de-DE"/>
        </w:rPr>
        <mc:AlternateContent>
          <mc:Choice Requires="wps">
            <w:drawing>
              <wp:anchor distT="0" distB="0" distL="114300" distR="114300" simplePos="0" relativeHeight="252137472" behindDoc="0" locked="1" layoutInCell="1" allowOverlap="1" wp14:anchorId="5CD7F26C" wp14:editId="637C08A7">
                <wp:simplePos x="0" y="0"/>
                <wp:positionH relativeFrom="column">
                  <wp:posOffset>2175510</wp:posOffset>
                </wp:positionH>
                <wp:positionV relativeFrom="paragraph">
                  <wp:posOffset>-313690</wp:posOffset>
                </wp:positionV>
                <wp:extent cx="1752600" cy="914400"/>
                <wp:effectExtent l="38100" t="57150" r="38100" b="38100"/>
                <wp:wrapNone/>
                <wp:docPr id="4828" name="Abgerundetes Rechteck 4828"/>
                <wp:cNvGraphicFramePr/>
                <a:graphic xmlns:a="http://schemas.openxmlformats.org/drawingml/2006/main">
                  <a:graphicData uri="http://schemas.microsoft.com/office/word/2010/wordprocessingShape">
                    <wps:wsp>
                      <wps:cNvSpPr/>
                      <wps:spPr>
                        <a:xfrm>
                          <a:off x="0" y="0"/>
                          <a:ext cx="1752600" cy="914400"/>
                        </a:xfrm>
                        <a:prstGeom prst="roundRect">
                          <a:avLst/>
                        </a:prstGeom>
                        <a:solidFill>
                          <a:srgbClr val="9BBB59">
                            <a:lumMod val="20000"/>
                            <a:lumOff val="80000"/>
                          </a:srgbClr>
                        </a:solidFill>
                        <a:ln w="25400" cap="flat" cmpd="sng" algn="ctr">
                          <a:noFill/>
                          <a:prstDash val="solid"/>
                        </a:ln>
                        <a:effectLst/>
                        <a:scene3d>
                          <a:camera prst="orthographicFront"/>
                          <a:lightRig rig="threePt" dir="t"/>
                        </a:scene3d>
                        <a:sp3d>
                          <a:bevelT w="152400" h="50800" prst="softRound"/>
                        </a:sp3d>
                      </wps:spPr>
                      <wps:txbx>
                        <w:txbxContent>
                          <w:p w:rsidR="00333930" w:rsidRPr="00C84428" w:rsidRDefault="00333930" w:rsidP="00B70491">
                            <w:pPr>
                              <w:jc w:val="center"/>
                              <w:rPr>
                                <w:b/>
                                <w:color w:val="00B050"/>
                                <w:sz w:val="24"/>
                                <w:szCs w:val="24"/>
                              </w:rPr>
                            </w:pPr>
                            <w:r>
                              <w:rPr>
                                <w:b/>
                                <w:color w:val="00B050"/>
                                <w:sz w:val="24"/>
                                <w:szCs w:val="24"/>
                              </w:rPr>
                              <w:t>Hotelfachfrau/</w:t>
                            </w:r>
                          </w:p>
                          <w:p w:rsidR="00333930" w:rsidRPr="00952355" w:rsidRDefault="00333930" w:rsidP="00B70491">
                            <w:pPr>
                              <w:jc w:val="center"/>
                              <w:rPr>
                                <w:b/>
                                <w:color w:val="00B050"/>
                                <w:sz w:val="24"/>
                                <w:szCs w:val="24"/>
                              </w:rPr>
                            </w:pPr>
                            <w:r>
                              <w:rPr>
                                <w:b/>
                                <w:color w:val="943634" w:themeColor="accent2" w:themeShade="BF"/>
                                <w:sz w:val="24"/>
                                <w:szCs w:val="24"/>
                              </w:rPr>
                              <w:t>Hotelfachmann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Abgerundetes Rechteck 4828" o:spid="_x0000_s1258" style="position:absolute;left:0;text-align:left;margin-left:171.3pt;margin-top:-24.7pt;width:138pt;height:1in;z-index:25213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" fillcolor="#ebf1de" stroked="f" strokeweight="2pt">
                <v:textbox>
                  <w:txbxContent>
                    <w:p w:rsidR="00333930" w:rsidRPr="00C84428" w:rsidRDefault="00333930" w:rsidP="00B70491">
                      <w:pPr>
                        <w:jc w:val="center"/>
                        <w:rPr>
                          <w:b/>
                          <w:color w:val="00B050"/>
                          <w:sz w:val="24"/>
                          <w:szCs w:val="24"/>
                        </w:rPr>
                      </w:pPr>
                      <w:r>
                        <w:rPr>
                          <w:b/>
                          <w:color w:val="00B050"/>
                          <w:sz w:val="24"/>
                          <w:szCs w:val="24"/>
                        </w:rPr>
                        <w:t>Hotelfachfrau/</w:t>
                      </w:r>
                    </w:p>
                    <w:p w:rsidR="00333930" w:rsidRPr="00952355" w:rsidRDefault="00333930" w:rsidP="00B70491">
                      <w:pPr>
                        <w:jc w:val="center"/>
                        <w:rPr>
                          <w:b/>
                          <w:color w:val="00B050"/>
                          <w:sz w:val="24"/>
                          <w:szCs w:val="24"/>
                        </w:rPr>
                      </w:pPr>
                      <w:r>
                        <w:rPr>
                          <w:b/>
                          <w:color w:val="943634" w:themeColor="accent2" w:themeShade="BF"/>
                          <w:sz w:val="24"/>
                          <w:szCs w:val="24"/>
                        </w:rPr>
                        <w:t>Hotelfachmann</w:t>
                      </w:r>
                    </w:p>
                  </w:txbxContent>
                </v:textbox>
                <w10:anchorlock/>
              </v:roundrect>
            </w:pict>
          </mc:Fallback>
        </mc:AlternateContent>
      </w:r>
    </w:p>
    <w:p w:rsidR="00B70491" w:rsidRDefault="00B70491" w:rsidP="00B70491">
      <w:pPr>
        <w:spacing w:line="240" w:lineRule="exact"/>
      </w:pPr>
    </w:p>
    <w:p w:rsidR="00B70491" w:rsidRDefault="00B70491" w:rsidP="00B70491">
      <w:pPr>
        <w:spacing w:line="240" w:lineRule="exact"/>
      </w:pPr>
      <w:r w:rsidRPr="00552445">
        <w:rPr>
          <w:noProof/>
          <w:lang w:eastAsia="de-DE"/>
        </w:rPr>
        <mc:AlternateContent>
          <mc:Choice Requires="wps">
            <w:drawing>
              <wp:inline distT="0" distB="0" distL="0" distR="0" wp14:anchorId="2864CC55" wp14:editId="3DFF8E4E">
                <wp:extent cx="1915200" cy="705600"/>
                <wp:effectExtent l="0" t="19050" r="46990" b="37465"/>
                <wp:docPr id="4829" name="Pfeil nach rechts 48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15200" cy="705600"/>
                        </a:xfrm>
                        <a:prstGeom prst="rightArrow">
                          <a:avLst/>
                        </a:prstGeom>
                        <a:solidFill>
                          <a:sysClr val="window" lastClr="FFFFFF"/>
                        </a:solidFill>
                        <a:ln w="12700" cap="flat" cmpd="sng" algn="ctr">
                          <a:solidFill>
                            <a:srgbClr val="C0504D"/>
                          </a:solidFill>
                          <a:prstDash val="solid"/>
                        </a:ln>
                        <a:effectLst/>
                      </wps:spPr>
                      <wps:txbx>
                        <w:txbxContent>
                          <w:p w:rsidR="00333930" w:rsidRPr="00347AF4" w:rsidRDefault="00333930" w:rsidP="00B70491">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Pfeil nach rechts 4829" o:spid="_x0000_s1259" type="#_x0000_t13" style="width:150.8pt;height:55.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" adj="17621" fillcolor="window" strokecolor="#c0504d" strokeweight="1pt">
                <v:path arrowok="t"/>
                <v:textbox>
                  <w:txbxContent>
                    <w:p w:rsidR="00333930" w:rsidRPr="00347AF4" w:rsidRDefault="00333930" w:rsidP="00B70491">
                      <w:pPr>
                        <w:jc w:val="center"/>
                        <w:rPr>
                          <w:rStyle w:val="Fett"/>
                          <w:bCs w:val="0"/>
                          <w:color w:val="005426"/>
                          <w:sz w:val="22"/>
                          <w:szCs w:val="22"/>
                        </w:rPr>
                      </w:pPr>
                      <w:r w:rsidRPr="00BE121E">
                        <w:rPr>
                          <w:b/>
                          <w:color w:val="943634" w:themeColor="accent2" w:themeShade="BF"/>
                          <w:sz w:val="24"/>
                          <w:szCs w:val="24"/>
                        </w:rPr>
                        <w:t>Mein</w:t>
                      </w:r>
                      <w:r>
                        <w:rPr>
                          <w:rStyle w:val="Fett"/>
                          <w:color w:val="E36C0A" w:themeColor="accent6" w:themeShade="BF"/>
                          <w:sz w:val="22"/>
                          <w:szCs w:val="22"/>
                        </w:rPr>
                        <w:t xml:space="preserve"> </w:t>
                      </w:r>
                      <w:r w:rsidRPr="00BE121E">
                        <w:rPr>
                          <w:b/>
                          <w:color w:val="00B050"/>
                          <w:sz w:val="24"/>
                          <w:szCs w:val="24"/>
                        </w:rPr>
                        <w:t>gewählter</w:t>
                      </w:r>
                      <w:r w:rsidRPr="00BE121E">
                        <w:rPr>
                          <w:rStyle w:val="Fett"/>
                          <w:color w:val="E36C0A" w:themeColor="accent6" w:themeShade="BF"/>
                          <w:sz w:val="22"/>
                          <w:szCs w:val="22"/>
                        </w:rPr>
                        <w:t xml:space="preserve"> </w:t>
                      </w:r>
                      <w:r w:rsidRPr="00BE121E">
                        <w:rPr>
                          <w:b/>
                          <w:color w:val="943634" w:themeColor="accent2" w:themeShade="BF"/>
                          <w:sz w:val="24"/>
                          <w:szCs w:val="24"/>
                        </w:rPr>
                        <w:t>Beruf</w:t>
                      </w:r>
                    </w:p>
                  </w:txbxContent>
                </v:textbox>
                <w10:anchorlock/>
              </v:shape>
            </w:pict>
          </mc:Fallback>
        </mc:AlternateContent>
      </w:r>
    </w:p>
    <w:p w:rsidR="00B70491" w:rsidRDefault="00B70491" w:rsidP="00B70491">
      <w:pPr>
        <w:spacing w:line="240" w:lineRule="exact"/>
      </w:pPr>
    </w:p>
    <w:p w:rsidR="00B70491" w:rsidRDefault="00B70491" w:rsidP="00B70491">
      <w:pPr>
        <w:spacing w:line="240" w:lineRule="exact"/>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B70491" w:rsidRPr="00DE4890" w:rsidTr="00D477E1">
        <w:trPr>
          <w:trHeight w:val="397"/>
        </w:trPr>
        <w:tc>
          <w:tcPr>
            <w:tcW w:w="1470" w:type="dxa"/>
            <w:shd w:val="clear" w:color="auto" w:fill="D9D9D9" w:themeFill="background1" w:themeFillShade="D9"/>
            <w:vAlign w:val="center"/>
          </w:tcPr>
          <w:p w:rsidR="00B70491" w:rsidRPr="00DE4890" w:rsidRDefault="00B70491" w:rsidP="00D477E1">
            <w:pPr>
              <w:pStyle w:val="TabelleKopfmitte"/>
            </w:pPr>
            <w:r>
              <w:t>Phase</w:t>
            </w:r>
          </w:p>
        </w:tc>
        <w:tc>
          <w:tcPr>
            <w:tcW w:w="940" w:type="dxa"/>
            <w:shd w:val="clear" w:color="auto" w:fill="D9D9D9" w:themeFill="background1" w:themeFillShade="D9"/>
            <w:vAlign w:val="center"/>
          </w:tcPr>
          <w:p w:rsidR="00B70491" w:rsidRPr="00DE4890" w:rsidRDefault="00B70491" w:rsidP="00D477E1">
            <w:pPr>
              <w:pStyle w:val="TabelleKopfmitte"/>
            </w:pPr>
            <w:r>
              <w:t>Zeit</w:t>
            </w:r>
          </w:p>
        </w:tc>
        <w:tc>
          <w:tcPr>
            <w:tcW w:w="4961" w:type="dxa"/>
            <w:shd w:val="clear" w:color="auto" w:fill="D9D9D9" w:themeFill="background1" w:themeFillShade="D9"/>
            <w:vAlign w:val="center"/>
          </w:tcPr>
          <w:p w:rsidR="00B70491" w:rsidRPr="00DE4890" w:rsidRDefault="00B70491" w:rsidP="00D477E1">
            <w:pPr>
              <w:pStyle w:val="TabelleKopfmitte"/>
            </w:pPr>
            <w:r>
              <w:t>Aufgabe</w:t>
            </w:r>
          </w:p>
        </w:tc>
      </w:tr>
      <w:tr w:rsidR="00B70491" w:rsidRPr="00DE4890" w:rsidTr="00D477E1">
        <w:trPr>
          <w:trHeight w:val="624"/>
        </w:trPr>
        <w:tc>
          <w:tcPr>
            <w:tcW w:w="1470" w:type="dxa"/>
            <w:shd w:val="clear" w:color="auto" w:fill="auto"/>
            <w:vAlign w:val="center"/>
          </w:tcPr>
          <w:p w:rsidR="00B70491" w:rsidRPr="00F0156F" w:rsidRDefault="00B70491" w:rsidP="00D477E1">
            <w:pPr>
              <w:pStyle w:val="Textkrpermitte"/>
            </w:pPr>
            <w:r w:rsidRPr="008A5191">
              <w:rPr>
                <w:noProof/>
                <w:sz w:val="24"/>
              </w:rPr>
              <w:drawing>
                <wp:inline distT="0" distB="0" distL="0" distR="0" wp14:anchorId="10030D5F" wp14:editId="6024B07B">
                  <wp:extent cx="658495" cy="323850"/>
                  <wp:effectExtent l="0" t="0" r="8255" b="0"/>
                  <wp:docPr id="486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940" w:type="dxa"/>
            <w:shd w:val="clear" w:color="auto" w:fill="auto"/>
            <w:vAlign w:val="center"/>
          </w:tcPr>
          <w:p w:rsidR="00B70491" w:rsidRPr="00C77AFF" w:rsidRDefault="00B70491" w:rsidP="00D477E1">
            <w:pPr>
              <w:pStyle w:val="Textkrper"/>
              <w:jc w:val="center"/>
            </w:pPr>
            <w:r w:rsidRPr="00C77AFF">
              <w:t>45</w:t>
            </w:r>
          </w:p>
          <w:p w:rsidR="00B70491" w:rsidRPr="00DE4890" w:rsidRDefault="001B46C5" w:rsidP="00D477E1">
            <w:pPr>
              <w:pStyle w:val="Textkrper"/>
              <w:jc w:val="center"/>
            </w:pPr>
            <w:r w:rsidRPr="00C77AFF">
              <w:t>Min.</w:t>
            </w:r>
          </w:p>
        </w:tc>
        <w:tc>
          <w:tcPr>
            <w:tcW w:w="4961" w:type="dxa"/>
            <w:shd w:val="clear" w:color="auto" w:fill="auto"/>
            <w:vAlign w:val="center"/>
          </w:tcPr>
          <w:p w:rsidR="00B70491" w:rsidRPr="0044771E" w:rsidRDefault="00B70491" w:rsidP="00D477E1">
            <w:pPr>
              <w:pStyle w:val="Textkrper"/>
              <w:rPr>
                <w:b/>
                <w:noProof/>
              </w:rPr>
            </w:pPr>
            <w:r>
              <w:rPr>
                <w:noProof/>
              </w:rPr>
              <w:drawing>
                <wp:anchor distT="0" distB="0" distL="114300" distR="114300" simplePos="0" relativeHeight="252142592" behindDoc="0" locked="1" layoutInCell="1" allowOverlap="1" wp14:anchorId="7A9336A5" wp14:editId="7CA46195">
                  <wp:simplePos x="0" y="0"/>
                  <wp:positionH relativeFrom="column">
                    <wp:posOffset>-401320</wp:posOffset>
                  </wp:positionH>
                  <wp:positionV relativeFrom="paragraph">
                    <wp:posOffset>3876675</wp:posOffset>
                  </wp:positionV>
                  <wp:extent cx="759460" cy="711200"/>
                  <wp:effectExtent l="0" t="0" r="2540" b="0"/>
                  <wp:wrapNone/>
                  <wp:docPr id="4862" name="Grafik 4862" descr="Boys-Girlsdeko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ys-Girlsdeko 005"/>
                          <pic:cNvPicPr>
                            <a:picLocks noChangeAspect="1" noChangeArrowheads="1"/>
                          </pic:cNvPicPr>
                        </pic:nvPicPr>
                        <pic:blipFill rotWithShape="1">
                          <a:blip r:embed="rId179" cstate="print">
                            <a:extLst>
                              <a:ext uri="{28A0092B-C50C-407E-A947-70E740481C1C}">
                                <a14:useLocalDpi xmlns:a14="http://schemas.microsoft.com/office/drawing/2010/main" val="0"/>
                              </a:ext>
                            </a:extLst>
                          </a:blip>
                          <a:srcRect l="22675" r="7800" b="13122"/>
                          <a:stretch/>
                        </pic:blipFill>
                        <pic:spPr bwMode="auto">
                          <a:xfrm>
                            <a:off x="0" y="0"/>
                            <a:ext cx="759460" cy="7112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4771E">
              <w:rPr>
                <w:b/>
                <w:noProof/>
              </w:rPr>
              <w:t xml:space="preserve">Lesen Sie den Arbeitsauftrag. </w:t>
            </w:r>
          </w:p>
          <w:p w:rsidR="00B70491" w:rsidRPr="00D1713C" w:rsidRDefault="00B70491" w:rsidP="00D477E1">
            <w:pPr>
              <w:pStyle w:val="Textkrper"/>
              <w:rPr>
                <w:noProof/>
              </w:rPr>
            </w:pPr>
            <w:r>
              <w:rPr>
                <w:noProof/>
              </w:rPr>
              <w:t xml:space="preserve">Vor Arbeitsbeginn waschen Sie sich bitte die Hände und verwenden Handtücher, Spültücher, Abtrockentücher </w:t>
            </w:r>
            <w:r w:rsidRPr="00D1713C">
              <w:rPr>
                <w:noProof/>
              </w:rPr>
              <w:t>aus dem dafür vorgesehenen Schrank.</w:t>
            </w:r>
          </w:p>
          <w:p w:rsidR="00B70491" w:rsidRPr="00DE4890" w:rsidRDefault="00B70491" w:rsidP="00D477E1">
            <w:pPr>
              <w:pStyle w:val="Textkrper"/>
              <w:rPr>
                <w:noProof/>
              </w:rPr>
            </w:pPr>
            <w:r w:rsidRPr="00D1713C">
              <w:rPr>
                <w:noProof/>
              </w:rPr>
              <w:t>Führen Sie den Arbeitsauftrag durch</w:t>
            </w:r>
            <w:r>
              <w:rPr>
                <w:noProof/>
              </w:rPr>
              <w:t xml:space="preserve">. </w:t>
            </w:r>
          </w:p>
        </w:tc>
      </w:tr>
    </w:tbl>
    <w:p w:rsidR="00B70491" w:rsidRDefault="00B70491" w:rsidP="00B76C94">
      <w:pPr>
        <w:pStyle w:val="Abstandszeile"/>
      </w:pPr>
      <w:r>
        <w:rPr>
          <w:noProof/>
        </w:rPr>
        <mc:AlternateContent>
          <mc:Choice Requires="wps">
            <w:drawing>
              <wp:anchor distT="0" distB="0" distL="114300" distR="114300" simplePos="0" relativeHeight="252141568" behindDoc="0" locked="1" layoutInCell="1" allowOverlap="1" wp14:anchorId="494084E5" wp14:editId="4B371118">
                <wp:simplePos x="0" y="0"/>
                <wp:positionH relativeFrom="column">
                  <wp:posOffset>41910</wp:posOffset>
                </wp:positionH>
                <wp:positionV relativeFrom="paragraph">
                  <wp:posOffset>133350</wp:posOffset>
                </wp:positionV>
                <wp:extent cx="5226685" cy="3517900"/>
                <wp:effectExtent l="19050" t="19050" r="12065" b="25400"/>
                <wp:wrapNone/>
                <wp:docPr id="4830" name="Textfeld 4830"/>
                <wp:cNvGraphicFramePr/>
                <a:graphic xmlns:a="http://schemas.openxmlformats.org/drawingml/2006/main">
                  <a:graphicData uri="http://schemas.microsoft.com/office/word/2010/wordprocessingShape">
                    <wps:wsp>
                      <wps:cNvSpPr txBox="1"/>
                      <wps:spPr>
                        <a:xfrm>
                          <a:off x="0" y="0"/>
                          <a:ext cx="5226685" cy="3517900"/>
                        </a:xfrm>
                        <a:prstGeom prst="rect">
                          <a:avLst/>
                        </a:prstGeom>
                        <a:solidFill>
                          <a:sysClr val="window" lastClr="FFFFFF"/>
                        </a:solidFill>
                        <a:ln w="31750">
                          <a:solidFill>
                            <a:srgbClr val="C0504D">
                              <a:lumMod val="75000"/>
                            </a:srgbClr>
                          </a:solidFill>
                          <a:prstDash val="sysDash"/>
                        </a:ln>
                        <a:effectLst/>
                      </wps:spPr>
                      <wps:txbx>
                        <w:txbxContent>
                          <w:p w:rsidR="00333930" w:rsidRDefault="00333930" w:rsidP="00B70491">
                            <w:pPr>
                              <w:jc w:val="center"/>
                              <w:rPr>
                                <w:b/>
                              </w:rPr>
                            </w:pPr>
                            <w:r w:rsidRPr="00650BFA">
                              <w:rPr>
                                <w:b/>
                              </w:rPr>
                              <w:t xml:space="preserve">Arbeitsauftrag für </w:t>
                            </w:r>
                          </w:p>
                          <w:p w:rsidR="00333930" w:rsidRDefault="00333930" w:rsidP="00B70491">
                            <w:pPr>
                              <w:jc w:val="center"/>
                              <w:rPr>
                                <w:b/>
                              </w:rPr>
                            </w:pPr>
                            <w:r>
                              <w:rPr>
                                <w:b/>
                              </w:rPr>
                              <w:t>Hotelfachfrau/Hotelfachmann</w:t>
                            </w:r>
                          </w:p>
                          <w:p w:rsidR="00333930" w:rsidRPr="00650BFA" w:rsidRDefault="00333930" w:rsidP="00B70491">
                            <w:pPr>
                              <w:jc w:val="center"/>
                              <w:rPr>
                                <w:b/>
                              </w:rPr>
                            </w:pPr>
                            <w:r>
                              <w:rPr>
                                <w:b/>
                              </w:rPr>
                              <w:t>Schüler/in 1 und 2</w:t>
                            </w:r>
                          </w:p>
                          <w:p w:rsidR="00333930" w:rsidRDefault="00333930" w:rsidP="00B70491">
                            <w:pPr>
                              <w:jc w:val="center"/>
                              <w:rPr>
                                <w:b/>
                                <w:color w:val="00B050"/>
                              </w:rPr>
                            </w:pPr>
                          </w:p>
                          <w:p w:rsidR="00333930" w:rsidRDefault="00333930" w:rsidP="00B70491">
                            <w:pPr>
                              <w:jc w:val="center"/>
                              <w:rPr>
                                <w:b/>
                                <w:color w:val="00B050"/>
                              </w:rPr>
                            </w:pPr>
                            <w:r>
                              <w:rPr>
                                <w:b/>
                                <w:color w:val="00B050"/>
                              </w:rPr>
                              <w:t>Unser</w:t>
                            </w:r>
                            <w:r w:rsidRPr="00650BFA">
                              <w:rPr>
                                <w:b/>
                                <w:color w:val="00B050"/>
                              </w:rPr>
                              <w:t xml:space="preserve"> Arbeitsauftrag lautet:</w:t>
                            </w:r>
                          </w:p>
                          <w:p w:rsidR="00333930" w:rsidRDefault="00333930" w:rsidP="00B70491">
                            <w:pPr>
                              <w:jc w:val="center"/>
                              <w:rPr>
                                <w:b/>
                                <w:color w:val="00B050"/>
                              </w:rPr>
                            </w:pPr>
                          </w:p>
                          <w:p w:rsidR="00333930" w:rsidRDefault="00333930" w:rsidP="00B70491">
                            <w:pPr>
                              <w:rPr>
                                <w:b/>
                              </w:rPr>
                            </w:pPr>
                            <w:r>
                              <w:rPr>
                                <w:b/>
                              </w:rPr>
                              <w:t>Polieren Sie Besteck und Gläser für alle. Stellen Sie Tische zu Blöcken zusammen.</w:t>
                            </w:r>
                          </w:p>
                          <w:p w:rsidR="00333930" w:rsidRDefault="00333930" w:rsidP="00B70491">
                            <w:pPr>
                              <w:rPr>
                                <w:b/>
                              </w:rPr>
                            </w:pPr>
                          </w:p>
                          <w:p w:rsidR="00333930" w:rsidRDefault="00333930" w:rsidP="00B70491">
                            <w:r>
                              <w:rPr>
                                <w:b/>
                              </w:rPr>
                              <w:t xml:space="preserve">Decken </w:t>
                            </w:r>
                            <w:r>
                              <w:t xml:space="preserve">Sie die Tische für alle ein. </w:t>
                            </w:r>
                          </w:p>
                          <w:p w:rsidR="00333930" w:rsidRDefault="00333930" w:rsidP="00B70491"/>
                          <w:p w:rsidR="00333930" w:rsidRDefault="00333930" w:rsidP="00B70491">
                            <w:r>
                              <w:t>Die Pizzen werden nach Fertigstellung serviert. Salate werden am Buffet selbst geholt.</w:t>
                            </w:r>
                          </w:p>
                          <w:p w:rsidR="00333930" w:rsidRDefault="00333930" w:rsidP="00B70491"/>
                          <w:p w:rsidR="00333930" w:rsidRDefault="00333930" w:rsidP="00B70491">
                            <w:r>
                              <w:t xml:space="preserve">Stellen Sie </w:t>
                            </w:r>
                            <w:r w:rsidRPr="00133094">
                              <w:rPr>
                                <w:rStyle w:val="Fett"/>
                              </w:rPr>
                              <w:t>Wasser</w:t>
                            </w:r>
                            <w:r>
                              <w:t xml:space="preserve"> und Wassergläser auf den Tisch.</w:t>
                            </w:r>
                          </w:p>
                          <w:p w:rsidR="00333930" w:rsidRDefault="00333930" w:rsidP="00B70491"/>
                          <w:p w:rsidR="00333930" w:rsidRDefault="00333930" w:rsidP="00B70491">
                            <w:r w:rsidRPr="00133094">
                              <w:rPr>
                                <w:rStyle w:val="Fett"/>
                              </w:rPr>
                              <w:t>Falten</w:t>
                            </w:r>
                            <w:r>
                              <w:t xml:space="preserve"> Sie nach Anleitung 3 – 4 verschiedene Serviettenarten. (Pro Tischblock eine Art)</w:t>
                            </w:r>
                          </w:p>
                          <w:p w:rsidR="00333930" w:rsidRDefault="00333930" w:rsidP="00B70491"/>
                          <w:p w:rsidR="00333930" w:rsidRDefault="00333930" w:rsidP="00B70491">
                            <w:r>
                              <w:t>Gestalten Sie aus den vorliegenden Materialien für jeden Tischblock eine schnelle, wirkung</w:t>
                            </w:r>
                            <w:r>
                              <w:t>s</w:t>
                            </w:r>
                            <w:r>
                              <w:t xml:space="preserve">volle </w:t>
                            </w:r>
                            <w:r w:rsidRPr="00133094">
                              <w:rPr>
                                <w:rStyle w:val="Fett"/>
                              </w:rPr>
                              <w:t>Dekoration</w:t>
                            </w:r>
                            <w:r>
                              <w:t>.</w:t>
                            </w:r>
                          </w:p>
                          <w:p w:rsidR="00333930" w:rsidRDefault="00333930" w:rsidP="00B70491"/>
                          <w:p w:rsidR="00333930" w:rsidRPr="00DB72CB" w:rsidRDefault="00333930" w:rsidP="00B7049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830" o:spid="_x0000_s1260" type="#_x0000_t202" style="position:absolute;margin-left:3.3pt;margin-top:10.5pt;width:411.55pt;height:277pt;z-index:25214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" fillcolor="window" strokecolor="#953735" strokeweight="2.5pt">
                <v:stroke dashstyle="3 1"/>
                <v:textbox>
                  <w:txbxContent>
                    <w:p w:rsidR="00333930" w:rsidRDefault="00333930" w:rsidP="00B70491">
                      <w:pPr>
                        <w:jc w:val="center"/>
                        <w:rPr>
                          <w:b/>
                        </w:rPr>
                      </w:pPr>
                      <w:r w:rsidRPr="00650BFA">
                        <w:rPr>
                          <w:b/>
                        </w:rPr>
                        <w:t xml:space="preserve">Arbeitsauftrag für </w:t>
                      </w:r>
                    </w:p>
                    <w:p w:rsidR="00333930" w:rsidRDefault="00333930" w:rsidP="00B70491">
                      <w:pPr>
                        <w:jc w:val="center"/>
                        <w:rPr>
                          <w:b/>
                        </w:rPr>
                      </w:pPr>
                      <w:r>
                        <w:rPr>
                          <w:b/>
                        </w:rPr>
                        <w:t>Hotelfachfrau/Hotelfachmann</w:t>
                      </w:r>
                    </w:p>
                    <w:p w:rsidR="00333930" w:rsidRPr="00650BFA" w:rsidRDefault="00333930" w:rsidP="00B70491">
                      <w:pPr>
                        <w:jc w:val="center"/>
                        <w:rPr>
                          <w:b/>
                        </w:rPr>
                      </w:pPr>
                      <w:r>
                        <w:rPr>
                          <w:b/>
                        </w:rPr>
                        <w:t>Schüler/in 1 und 2</w:t>
                      </w:r>
                    </w:p>
                    <w:p w:rsidR="00333930" w:rsidRDefault="00333930" w:rsidP="00B70491">
                      <w:pPr>
                        <w:jc w:val="center"/>
                        <w:rPr>
                          <w:b/>
                          <w:color w:val="00B050"/>
                        </w:rPr>
                      </w:pPr>
                    </w:p>
                    <w:p w:rsidR="00333930" w:rsidRDefault="00333930" w:rsidP="00B70491">
                      <w:pPr>
                        <w:jc w:val="center"/>
                        <w:rPr>
                          <w:b/>
                          <w:color w:val="00B050"/>
                        </w:rPr>
                      </w:pPr>
                      <w:r>
                        <w:rPr>
                          <w:b/>
                          <w:color w:val="00B050"/>
                        </w:rPr>
                        <w:t>Unser</w:t>
                      </w:r>
                      <w:r w:rsidRPr="00650BFA">
                        <w:rPr>
                          <w:b/>
                          <w:color w:val="00B050"/>
                        </w:rPr>
                        <w:t xml:space="preserve"> Arbeitsauftrag lautet:</w:t>
                      </w:r>
                    </w:p>
                    <w:p w:rsidR="00333930" w:rsidRDefault="00333930" w:rsidP="00B70491">
                      <w:pPr>
                        <w:jc w:val="center"/>
                        <w:rPr>
                          <w:b/>
                          <w:color w:val="00B050"/>
                        </w:rPr>
                      </w:pPr>
                    </w:p>
                    <w:p w:rsidR="00333930" w:rsidRDefault="00333930" w:rsidP="00B70491">
                      <w:pPr>
                        <w:rPr>
                          <w:b/>
                        </w:rPr>
                      </w:pPr>
                      <w:r>
                        <w:rPr>
                          <w:b/>
                        </w:rPr>
                        <w:t>Polieren Sie Besteck und Gläser für alle. Stellen Sie Tische zu Blöcken zusammen.</w:t>
                      </w:r>
                    </w:p>
                    <w:p w:rsidR="00333930" w:rsidRDefault="00333930" w:rsidP="00B70491">
                      <w:pPr>
                        <w:rPr>
                          <w:b/>
                        </w:rPr>
                      </w:pPr>
                    </w:p>
                    <w:p w:rsidR="00333930" w:rsidRDefault="00333930" w:rsidP="00B70491">
                      <w:r>
                        <w:rPr>
                          <w:b/>
                        </w:rPr>
                        <w:t xml:space="preserve">Decken </w:t>
                      </w:r>
                      <w:r>
                        <w:t xml:space="preserve">Sie die Tische für alle ein. </w:t>
                      </w:r>
                    </w:p>
                    <w:p w:rsidR="00333930" w:rsidRDefault="00333930" w:rsidP="00B70491"/>
                    <w:p w:rsidR="00333930" w:rsidRDefault="00333930" w:rsidP="00B70491">
                      <w:r>
                        <w:t>Die Pizzen werden nach Fertigstellung serviert. Salate werden am Buffet selbst geholt.</w:t>
                      </w:r>
                    </w:p>
                    <w:p w:rsidR="00333930" w:rsidRDefault="00333930" w:rsidP="00B70491"/>
                    <w:p w:rsidR="00333930" w:rsidRDefault="00333930" w:rsidP="00B70491">
                      <w:r>
                        <w:t xml:space="preserve">Stellen Sie </w:t>
                      </w:r>
                      <w:r w:rsidRPr="00133094">
                        <w:rPr>
                          <w:rStyle w:val="Fett"/>
                        </w:rPr>
                        <w:t>Wasser</w:t>
                      </w:r>
                      <w:r>
                        <w:t xml:space="preserve"> und Wassergläser auf den Tisch.</w:t>
                      </w:r>
                    </w:p>
                    <w:p w:rsidR="00333930" w:rsidRDefault="00333930" w:rsidP="00B70491"/>
                    <w:p w:rsidR="00333930" w:rsidRDefault="00333930" w:rsidP="00B70491">
                      <w:r w:rsidRPr="00133094">
                        <w:rPr>
                          <w:rStyle w:val="Fett"/>
                        </w:rPr>
                        <w:t>Falten</w:t>
                      </w:r>
                      <w:r>
                        <w:t xml:space="preserve"> Sie nach Anleitung 3 – 4 verschiedene Serviettenarten. (Pro Tischblock eine Art)</w:t>
                      </w:r>
                    </w:p>
                    <w:p w:rsidR="00333930" w:rsidRDefault="00333930" w:rsidP="00B70491"/>
                    <w:p w:rsidR="00333930" w:rsidRDefault="00333930" w:rsidP="00B70491">
                      <w:r>
                        <w:t>Gestalten Sie aus den vorliegenden Materialien für jeden Tischblock eine schnelle, wirkung</w:t>
                      </w:r>
                      <w:r>
                        <w:t>s</w:t>
                      </w:r>
                      <w:r>
                        <w:t xml:space="preserve">volle </w:t>
                      </w:r>
                      <w:r w:rsidRPr="00133094">
                        <w:rPr>
                          <w:rStyle w:val="Fett"/>
                        </w:rPr>
                        <w:t>Dekoration</w:t>
                      </w:r>
                      <w:r>
                        <w:t>.</w:t>
                      </w:r>
                    </w:p>
                    <w:p w:rsidR="00333930" w:rsidRDefault="00333930" w:rsidP="00B70491"/>
                    <w:p w:rsidR="00333930" w:rsidRPr="00DB72CB" w:rsidRDefault="00333930" w:rsidP="00B70491"/>
                  </w:txbxContent>
                </v:textbox>
                <w10:anchorlock/>
              </v:shape>
            </w:pict>
          </mc:Fallback>
        </mc:AlternateContent>
      </w: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pPr>
        <w:spacing w:line="240" w:lineRule="exact"/>
      </w:pPr>
    </w:p>
    <w:p w:rsidR="00B70491" w:rsidRDefault="00B70491" w:rsidP="00B70491">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76D9C"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776D9C" w:rsidRDefault="00776D9C" w:rsidP="00D477E1">
            <w:pPr>
              <w:pStyle w:val="Tabelle6pt"/>
              <w:rPr>
                <w:color w:val="000000"/>
              </w:rPr>
            </w:pPr>
            <w:r>
              <w:lastRenderedPageBreak/>
              <w:t>Lernfeld</w:t>
            </w:r>
          </w:p>
          <w:p w:rsidR="00776D9C" w:rsidRDefault="00776D9C" w:rsidP="00D477E1">
            <w:pPr>
              <w:pStyle w:val="TabelleKopflinks"/>
            </w:pPr>
            <w:r>
              <w:t>LF 1</w:t>
            </w:r>
          </w:p>
        </w:tc>
        <w:tc>
          <w:tcPr>
            <w:tcW w:w="4229" w:type="dxa"/>
            <w:tcBorders>
              <w:left w:val="single" w:sz="4" w:space="0" w:color="auto"/>
              <w:bottom w:val="single" w:sz="4" w:space="0" w:color="auto"/>
              <w:right w:val="single" w:sz="4" w:space="0" w:color="auto"/>
            </w:tcBorders>
            <w:shd w:val="clear" w:color="auto" w:fill="D9D9D9"/>
            <w:hideMark/>
          </w:tcPr>
          <w:p w:rsidR="00776D9C" w:rsidRDefault="00776D9C" w:rsidP="00D477E1">
            <w:pPr>
              <w:pStyle w:val="Tabelle6pt"/>
              <w:rPr>
                <w:color w:val="000000"/>
              </w:rPr>
            </w:pPr>
            <w:r>
              <w:t>Titel</w:t>
            </w:r>
          </w:p>
          <w:p w:rsidR="00776D9C" w:rsidRDefault="00776D9C" w:rsidP="00D477E1">
            <w:pPr>
              <w:pStyle w:val="TabelleKopflinks"/>
            </w:pPr>
            <w:r>
              <w:t>Berufe in der Gastronomie – Teil II</w:t>
            </w:r>
          </w:p>
        </w:tc>
        <w:tc>
          <w:tcPr>
            <w:tcW w:w="188" w:type="dxa"/>
            <w:tcBorders>
              <w:top w:val="nil"/>
              <w:left w:val="single" w:sz="4" w:space="0" w:color="auto"/>
              <w:bottom w:val="nil"/>
              <w:right w:val="single" w:sz="4" w:space="0" w:color="auto"/>
            </w:tcBorders>
            <w:shd w:val="clear" w:color="auto" w:fill="FFFFFF"/>
          </w:tcPr>
          <w:p w:rsidR="00776D9C" w:rsidRPr="004B658C" w:rsidRDefault="00776D9C" w:rsidP="00D477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76D9C" w:rsidRPr="009A3177" w:rsidRDefault="00776D9C" w:rsidP="00D477E1">
            <w:pPr>
              <w:jc w:val="center"/>
              <w:rPr>
                <w:rFonts w:cs="Times New Roman"/>
                <w:b/>
                <w:lang w:eastAsia="de-DE"/>
              </w:rPr>
            </w:pPr>
            <w:r w:rsidRPr="009A3177">
              <w:rPr>
                <w:rFonts w:cs="Times New Roman"/>
                <w:b/>
                <w:lang w:eastAsia="de-DE"/>
              </w:rPr>
              <w:t xml:space="preserve">Ernährung </w:t>
            </w:r>
          </w:p>
          <w:p w:rsidR="00776D9C" w:rsidRPr="009A3177" w:rsidRDefault="00776D9C" w:rsidP="00D477E1">
            <w:pPr>
              <w:jc w:val="center"/>
              <w:rPr>
                <w:rFonts w:cs="Times New Roman"/>
                <w:b/>
                <w:lang w:eastAsia="de-DE"/>
              </w:rPr>
            </w:pPr>
            <w:r w:rsidRPr="009A3177">
              <w:rPr>
                <w:rFonts w:cs="Times New Roman"/>
                <w:b/>
                <w:lang w:eastAsia="de-DE"/>
              </w:rPr>
              <w:t>und Gastronomie</w:t>
            </w:r>
          </w:p>
          <w:p w:rsidR="00776D9C" w:rsidRPr="00B51DE9" w:rsidRDefault="00776D9C" w:rsidP="00D477E1">
            <w:pPr>
              <w:pStyle w:val="TabelleKopfmitte"/>
              <w:rPr>
                <w:rFonts w:eastAsia="Calibri"/>
              </w:rPr>
            </w:pPr>
            <w:r>
              <w:t>EG1.01.04.09</w:t>
            </w:r>
          </w:p>
        </w:tc>
      </w:tr>
    </w:tbl>
    <w:p w:rsidR="00776D9C" w:rsidRPr="004031E8" w:rsidRDefault="00776D9C" w:rsidP="004B61DC">
      <w:pPr>
        <w:pStyle w:val="berschrift2"/>
      </w:pPr>
      <w:r w:rsidRPr="004031E8">
        <w:t>Anweisung durch Lehrkraft:</w:t>
      </w:r>
    </w:p>
    <w:p w:rsidR="00776D9C" w:rsidRDefault="00776D9C" w:rsidP="004B61DC">
      <w:pPr>
        <w:pStyle w:val="Abstandszeile"/>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76D9C" w:rsidRPr="00DE4890" w:rsidTr="00D477E1">
        <w:trPr>
          <w:trHeight w:val="397"/>
        </w:trPr>
        <w:tc>
          <w:tcPr>
            <w:tcW w:w="1470" w:type="dxa"/>
            <w:shd w:val="clear" w:color="auto" w:fill="D9D9D9" w:themeFill="background1" w:themeFillShade="D9"/>
            <w:vAlign w:val="center"/>
          </w:tcPr>
          <w:p w:rsidR="00776D9C" w:rsidRPr="00DE4890" w:rsidRDefault="00776D9C" w:rsidP="00D477E1">
            <w:pPr>
              <w:pStyle w:val="TabelleKopfmitte"/>
            </w:pPr>
            <w:r>
              <w:t>Phase</w:t>
            </w:r>
          </w:p>
        </w:tc>
        <w:tc>
          <w:tcPr>
            <w:tcW w:w="940" w:type="dxa"/>
            <w:shd w:val="clear" w:color="auto" w:fill="D9D9D9" w:themeFill="background1" w:themeFillShade="D9"/>
            <w:vAlign w:val="center"/>
          </w:tcPr>
          <w:p w:rsidR="00776D9C" w:rsidRPr="00DE4890" w:rsidRDefault="00776D9C" w:rsidP="00D477E1">
            <w:pPr>
              <w:pStyle w:val="TabelleKopfmitte"/>
            </w:pPr>
            <w:r>
              <w:t>Zeit</w:t>
            </w:r>
          </w:p>
        </w:tc>
        <w:tc>
          <w:tcPr>
            <w:tcW w:w="4961" w:type="dxa"/>
            <w:shd w:val="clear" w:color="auto" w:fill="D9D9D9" w:themeFill="background1" w:themeFillShade="D9"/>
            <w:vAlign w:val="center"/>
          </w:tcPr>
          <w:p w:rsidR="00776D9C" w:rsidRPr="00DE4890" w:rsidRDefault="00776D9C" w:rsidP="00D477E1">
            <w:pPr>
              <w:pStyle w:val="TabelleKopfmitte"/>
            </w:pPr>
            <w:r>
              <w:t>Aufgabe für Systemgastronomen</w:t>
            </w:r>
          </w:p>
        </w:tc>
      </w:tr>
      <w:tr w:rsidR="00776D9C" w:rsidRPr="00DE4890" w:rsidTr="00D477E1">
        <w:trPr>
          <w:trHeight w:val="624"/>
        </w:trPr>
        <w:tc>
          <w:tcPr>
            <w:tcW w:w="1470" w:type="dxa"/>
            <w:shd w:val="clear" w:color="auto" w:fill="auto"/>
            <w:vAlign w:val="center"/>
          </w:tcPr>
          <w:p w:rsidR="00776D9C" w:rsidRPr="00F0156F" w:rsidRDefault="00776D9C" w:rsidP="00D477E1">
            <w:pPr>
              <w:pStyle w:val="Textkrpermitte"/>
            </w:pPr>
            <w:r>
              <w:rPr>
                <w:noProof/>
                <w:sz w:val="24"/>
              </w:rPr>
              <w:drawing>
                <wp:inline distT="0" distB="0" distL="0" distR="0" wp14:anchorId="1A979FA3" wp14:editId="45D3E27E">
                  <wp:extent cx="302701" cy="324000"/>
                  <wp:effectExtent l="0" t="0" r="2540" b="0"/>
                  <wp:docPr id="48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76D9C" w:rsidRPr="00131AF1" w:rsidRDefault="00776D9C" w:rsidP="00D477E1">
            <w:pPr>
              <w:pStyle w:val="Textkrper"/>
              <w:jc w:val="center"/>
            </w:pPr>
            <w:r w:rsidRPr="00131AF1">
              <w:t>15</w:t>
            </w:r>
          </w:p>
          <w:p w:rsidR="00776D9C" w:rsidRPr="00131AF1" w:rsidRDefault="001B46C5" w:rsidP="00D477E1">
            <w:pPr>
              <w:pStyle w:val="Textkrper"/>
              <w:jc w:val="center"/>
            </w:pPr>
            <w:r>
              <w:t>Min.</w:t>
            </w:r>
          </w:p>
        </w:tc>
        <w:tc>
          <w:tcPr>
            <w:tcW w:w="4961" w:type="dxa"/>
            <w:shd w:val="clear" w:color="auto" w:fill="auto"/>
            <w:vAlign w:val="center"/>
          </w:tcPr>
          <w:p w:rsidR="00776D9C" w:rsidRPr="00DE4890" w:rsidRDefault="00776D9C" w:rsidP="00D477E1">
            <w:pPr>
              <w:pStyle w:val="Textkrper"/>
              <w:rPr>
                <w:noProof/>
              </w:rPr>
            </w:pPr>
            <w:r>
              <w:rPr>
                <w:noProof/>
              </w:rPr>
              <w:t xml:space="preserve">Ziehen Sie Einmalhandschuhe an. Belegen Sie jeweils zwei Pizzen pro Person nach Wunsch. Sobald alle Pizzen belegt sind, werden diese bei </w:t>
            </w:r>
            <w:r w:rsidRPr="00775208">
              <w:rPr>
                <w:rStyle w:val="Fett"/>
              </w:rPr>
              <w:t>220 Grad ca. 15</w:t>
            </w:r>
            <w:r>
              <w:rPr>
                <w:noProof/>
              </w:rPr>
              <w:t xml:space="preserve"> </w:t>
            </w:r>
            <w:r w:rsidRPr="00775208">
              <w:rPr>
                <w:rStyle w:val="Fett"/>
              </w:rPr>
              <w:t>Minuten</w:t>
            </w:r>
            <w:r>
              <w:rPr>
                <w:noProof/>
              </w:rPr>
              <w:t xml:space="preserve"> gebacken. </w:t>
            </w:r>
          </w:p>
        </w:tc>
      </w:tr>
    </w:tbl>
    <w:p w:rsidR="00776D9C" w:rsidRDefault="00776D9C" w:rsidP="00776D9C">
      <w:pPr>
        <w:spacing w:line="240" w:lineRule="exact"/>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76D9C" w:rsidRPr="00DE4890" w:rsidTr="00D477E1">
        <w:trPr>
          <w:trHeight w:val="397"/>
        </w:trPr>
        <w:tc>
          <w:tcPr>
            <w:tcW w:w="1470" w:type="dxa"/>
            <w:shd w:val="clear" w:color="auto" w:fill="D9D9D9" w:themeFill="background1" w:themeFillShade="D9"/>
            <w:vAlign w:val="center"/>
          </w:tcPr>
          <w:p w:rsidR="00776D9C" w:rsidRPr="00DE4890" w:rsidRDefault="00776D9C" w:rsidP="00D477E1">
            <w:pPr>
              <w:pStyle w:val="TabelleKopfmitte"/>
            </w:pPr>
            <w:r>
              <w:t>Phase</w:t>
            </w:r>
          </w:p>
        </w:tc>
        <w:tc>
          <w:tcPr>
            <w:tcW w:w="940" w:type="dxa"/>
            <w:shd w:val="clear" w:color="auto" w:fill="D9D9D9" w:themeFill="background1" w:themeFillShade="D9"/>
            <w:vAlign w:val="center"/>
          </w:tcPr>
          <w:p w:rsidR="00776D9C" w:rsidRPr="00DE4890" w:rsidRDefault="00776D9C" w:rsidP="00D477E1">
            <w:pPr>
              <w:pStyle w:val="TabelleKopfmitte"/>
            </w:pPr>
            <w:r>
              <w:t>Zeit</w:t>
            </w:r>
          </w:p>
        </w:tc>
        <w:tc>
          <w:tcPr>
            <w:tcW w:w="4961" w:type="dxa"/>
            <w:shd w:val="clear" w:color="auto" w:fill="D9D9D9" w:themeFill="background1" w:themeFillShade="D9"/>
            <w:vAlign w:val="center"/>
          </w:tcPr>
          <w:p w:rsidR="00776D9C" w:rsidRPr="00DE4890" w:rsidRDefault="00776D9C" w:rsidP="00D477E1">
            <w:pPr>
              <w:pStyle w:val="TabelleKopfmitte"/>
            </w:pPr>
            <w:r>
              <w:t>Aufgabe für Restaurantfachleute</w:t>
            </w:r>
          </w:p>
        </w:tc>
      </w:tr>
      <w:tr w:rsidR="00776D9C" w:rsidRPr="00DE4890" w:rsidTr="00D477E1">
        <w:trPr>
          <w:trHeight w:val="624"/>
        </w:trPr>
        <w:tc>
          <w:tcPr>
            <w:tcW w:w="1470" w:type="dxa"/>
            <w:shd w:val="clear" w:color="auto" w:fill="auto"/>
            <w:vAlign w:val="center"/>
          </w:tcPr>
          <w:p w:rsidR="00776D9C" w:rsidRPr="00F0156F" w:rsidRDefault="00776D9C" w:rsidP="00D477E1">
            <w:pPr>
              <w:pStyle w:val="Textkrpermitte"/>
            </w:pPr>
            <w:r>
              <w:rPr>
                <w:noProof/>
                <w:sz w:val="24"/>
              </w:rPr>
              <w:drawing>
                <wp:inline distT="0" distB="0" distL="0" distR="0" wp14:anchorId="6CA4D10A" wp14:editId="09F46199">
                  <wp:extent cx="658495" cy="323850"/>
                  <wp:effectExtent l="0" t="0" r="8255" b="0"/>
                  <wp:docPr id="486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inline>
              </w:drawing>
            </w:r>
          </w:p>
        </w:tc>
        <w:tc>
          <w:tcPr>
            <w:tcW w:w="940" w:type="dxa"/>
            <w:shd w:val="clear" w:color="auto" w:fill="auto"/>
            <w:vAlign w:val="center"/>
          </w:tcPr>
          <w:p w:rsidR="00776D9C" w:rsidRPr="0018189D" w:rsidRDefault="00776D9C" w:rsidP="00D477E1">
            <w:pPr>
              <w:pStyle w:val="Textkrper"/>
              <w:jc w:val="center"/>
              <w:rPr>
                <w:rStyle w:val="Fett"/>
                <w:b w:val="0"/>
              </w:rPr>
            </w:pPr>
            <w:r w:rsidRPr="0018189D">
              <w:rPr>
                <w:rStyle w:val="Fett"/>
                <w:b w:val="0"/>
              </w:rPr>
              <w:t>10</w:t>
            </w:r>
          </w:p>
          <w:p w:rsidR="00776D9C" w:rsidRPr="00131AF1" w:rsidRDefault="001B46C5" w:rsidP="00D477E1">
            <w:pPr>
              <w:pStyle w:val="Textkrper"/>
              <w:jc w:val="center"/>
              <w:rPr>
                <w:b/>
              </w:rPr>
            </w:pPr>
            <w:r w:rsidRPr="0018189D">
              <w:rPr>
                <w:rStyle w:val="Fett"/>
                <w:b w:val="0"/>
              </w:rPr>
              <w:t>Min.</w:t>
            </w:r>
          </w:p>
        </w:tc>
        <w:tc>
          <w:tcPr>
            <w:tcW w:w="4961" w:type="dxa"/>
            <w:shd w:val="clear" w:color="auto" w:fill="auto"/>
            <w:vAlign w:val="center"/>
          </w:tcPr>
          <w:p w:rsidR="00776D9C" w:rsidRPr="00DE4890" w:rsidRDefault="00776D9C" w:rsidP="00D477E1">
            <w:pPr>
              <w:pStyle w:val="Textkrper"/>
              <w:rPr>
                <w:noProof/>
              </w:rPr>
            </w:pPr>
            <w:r>
              <w:rPr>
                <w:noProof/>
              </w:rPr>
              <w:t>Sobald die Pizzen im Ofen sind, servieren Sie allen Mitschülerinnen und Mitschülern sowie Ihnen selbst einen Cocktail. Später servieren Sie die Pizza.</w:t>
            </w:r>
          </w:p>
        </w:tc>
      </w:tr>
    </w:tbl>
    <w:p w:rsidR="00776D9C" w:rsidRDefault="00776D9C" w:rsidP="00776D9C">
      <w:pPr>
        <w:spacing w:line="240" w:lineRule="exact"/>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76D9C" w:rsidRPr="00DE4890" w:rsidTr="00D477E1">
        <w:trPr>
          <w:trHeight w:val="397"/>
        </w:trPr>
        <w:tc>
          <w:tcPr>
            <w:tcW w:w="1470" w:type="dxa"/>
            <w:shd w:val="clear" w:color="auto" w:fill="D9D9D9" w:themeFill="background1" w:themeFillShade="D9"/>
            <w:vAlign w:val="center"/>
          </w:tcPr>
          <w:p w:rsidR="00776D9C" w:rsidRPr="00DE4890" w:rsidRDefault="00776D9C" w:rsidP="00D477E1">
            <w:pPr>
              <w:pStyle w:val="TabelleKopfmitte"/>
            </w:pPr>
            <w:r>
              <w:t>Phase</w:t>
            </w:r>
          </w:p>
        </w:tc>
        <w:tc>
          <w:tcPr>
            <w:tcW w:w="940" w:type="dxa"/>
            <w:shd w:val="clear" w:color="auto" w:fill="D9D9D9" w:themeFill="background1" w:themeFillShade="D9"/>
            <w:vAlign w:val="center"/>
          </w:tcPr>
          <w:p w:rsidR="00776D9C" w:rsidRPr="00DE4890" w:rsidRDefault="00776D9C" w:rsidP="00D477E1">
            <w:pPr>
              <w:pStyle w:val="TabelleKopfmitte"/>
            </w:pPr>
            <w:r>
              <w:t>Zeit</w:t>
            </w:r>
          </w:p>
        </w:tc>
        <w:tc>
          <w:tcPr>
            <w:tcW w:w="4961" w:type="dxa"/>
            <w:shd w:val="clear" w:color="auto" w:fill="D9D9D9" w:themeFill="background1" w:themeFillShade="D9"/>
            <w:vAlign w:val="center"/>
          </w:tcPr>
          <w:p w:rsidR="00776D9C" w:rsidRPr="00DE4890" w:rsidRDefault="00776D9C" w:rsidP="00D477E1">
            <w:pPr>
              <w:pStyle w:val="TabelleKopfmitte"/>
            </w:pPr>
            <w:r>
              <w:t>Aufgabe für alle.</w:t>
            </w:r>
          </w:p>
        </w:tc>
      </w:tr>
      <w:tr w:rsidR="00776D9C" w:rsidRPr="00DE4890" w:rsidTr="00D477E1">
        <w:trPr>
          <w:trHeight w:val="624"/>
        </w:trPr>
        <w:tc>
          <w:tcPr>
            <w:tcW w:w="1470" w:type="dxa"/>
            <w:shd w:val="clear" w:color="auto" w:fill="auto"/>
            <w:vAlign w:val="center"/>
          </w:tcPr>
          <w:p w:rsidR="00776D9C" w:rsidRPr="00F0156F" w:rsidRDefault="00776D9C" w:rsidP="00D477E1">
            <w:pPr>
              <w:pStyle w:val="Textkrpermitte"/>
            </w:pPr>
            <w:r w:rsidRPr="00F0156F">
              <w:rPr>
                <w:noProof/>
              </w:rPr>
              <w:drawing>
                <wp:inline distT="0" distB="0" distL="0" distR="0" wp14:anchorId="7F50F2E2" wp14:editId="5F82D32B">
                  <wp:extent cx="318770" cy="318770"/>
                  <wp:effectExtent l="0" t="0" r="0" b="0"/>
                  <wp:docPr id="4865" name="Grafik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8770" cy="318770"/>
                          </a:xfrm>
                          <a:prstGeom prst="rect">
                            <a:avLst/>
                          </a:prstGeom>
                          <a:noFill/>
                          <a:ln>
                            <a:noFill/>
                          </a:ln>
                        </pic:spPr>
                      </pic:pic>
                    </a:graphicData>
                  </a:graphic>
                </wp:inline>
              </w:drawing>
            </w:r>
          </w:p>
        </w:tc>
        <w:tc>
          <w:tcPr>
            <w:tcW w:w="940" w:type="dxa"/>
            <w:shd w:val="clear" w:color="auto" w:fill="auto"/>
            <w:vAlign w:val="center"/>
          </w:tcPr>
          <w:p w:rsidR="00776D9C" w:rsidRPr="0018189D" w:rsidRDefault="00776D9C" w:rsidP="00D477E1">
            <w:pPr>
              <w:pStyle w:val="Textkrper"/>
              <w:jc w:val="center"/>
              <w:rPr>
                <w:rStyle w:val="Fett"/>
                <w:b w:val="0"/>
              </w:rPr>
            </w:pPr>
            <w:r w:rsidRPr="0018189D">
              <w:rPr>
                <w:rStyle w:val="Fett"/>
                <w:b w:val="0"/>
              </w:rPr>
              <w:t>30</w:t>
            </w:r>
          </w:p>
          <w:p w:rsidR="00776D9C" w:rsidRPr="00131AF1" w:rsidRDefault="001B46C5" w:rsidP="00D477E1">
            <w:pPr>
              <w:pStyle w:val="Textkrper"/>
              <w:jc w:val="center"/>
              <w:rPr>
                <w:rStyle w:val="Fett"/>
                <w:b w:val="0"/>
              </w:rPr>
            </w:pPr>
            <w:r w:rsidRPr="0018189D">
              <w:rPr>
                <w:rStyle w:val="Fett"/>
                <w:b w:val="0"/>
              </w:rPr>
              <w:t>Min.</w:t>
            </w:r>
          </w:p>
        </w:tc>
        <w:tc>
          <w:tcPr>
            <w:tcW w:w="4961" w:type="dxa"/>
            <w:shd w:val="clear" w:color="auto" w:fill="auto"/>
            <w:vAlign w:val="center"/>
          </w:tcPr>
          <w:p w:rsidR="00776D9C" w:rsidRPr="0018189D" w:rsidRDefault="00776D9C" w:rsidP="00D477E1">
            <w:pPr>
              <w:pStyle w:val="Textkrper"/>
              <w:rPr>
                <w:rStyle w:val="Fett"/>
                <w:b w:val="0"/>
              </w:rPr>
            </w:pPr>
            <w:r w:rsidRPr="0018189D">
              <w:rPr>
                <w:rStyle w:val="Fett"/>
                <w:b w:val="0"/>
              </w:rPr>
              <w:t xml:space="preserve">Stellen Sie sich Ihren Salatteller selbst zusammen und essen Sie diesen als Vorspeise. </w:t>
            </w:r>
          </w:p>
        </w:tc>
      </w:tr>
    </w:tbl>
    <w:p w:rsidR="00776D9C" w:rsidRPr="0045502B" w:rsidRDefault="00776D9C" w:rsidP="00776D9C">
      <w:pPr>
        <w:spacing w:line="240" w:lineRule="exact"/>
      </w:pPr>
    </w:p>
    <w:p w:rsidR="00776D9C" w:rsidRDefault="00776D9C" w:rsidP="00776D9C">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0A0" w:firstRow="1" w:lastRow="0" w:firstColumn="1" w:lastColumn="0" w:noHBand="0" w:noVBand="0"/>
      </w:tblPr>
      <w:tblGrid>
        <w:gridCol w:w="3119"/>
        <w:gridCol w:w="1699"/>
        <w:gridCol w:w="2530"/>
        <w:gridCol w:w="188"/>
        <w:gridCol w:w="8"/>
        <w:gridCol w:w="2095"/>
      </w:tblGrid>
      <w:tr w:rsidR="00776D9C" w:rsidRPr="009A3177" w:rsidTr="00D477E1">
        <w:trPr>
          <w:trHeight w:val="523"/>
        </w:trPr>
        <w:tc>
          <w:tcPr>
            <w:tcW w:w="3119" w:type="dxa"/>
            <w:shd w:val="clear" w:color="auto" w:fill="D9D9D9"/>
          </w:tcPr>
          <w:p w:rsidR="00776D9C" w:rsidRPr="009B4760" w:rsidRDefault="00776D9C" w:rsidP="00D477E1">
            <w:pPr>
              <w:spacing w:before="40" w:after="60" w:line="160" w:lineRule="exact"/>
              <w:rPr>
                <w:color w:val="000000"/>
                <w:sz w:val="12"/>
              </w:rPr>
            </w:pPr>
            <w:r w:rsidRPr="009B4760">
              <w:rPr>
                <w:sz w:val="12"/>
              </w:rPr>
              <w:lastRenderedPageBreak/>
              <w:t>Lernfeld</w:t>
            </w:r>
          </w:p>
          <w:p w:rsidR="00776D9C" w:rsidRPr="009B4760" w:rsidRDefault="00776D9C" w:rsidP="00D477E1">
            <w:pPr>
              <w:rPr>
                <w:b/>
              </w:rPr>
            </w:pPr>
            <w:r w:rsidRPr="009B4760">
              <w:rPr>
                <w:b/>
              </w:rPr>
              <w:t>LF 1</w:t>
            </w:r>
          </w:p>
        </w:tc>
        <w:tc>
          <w:tcPr>
            <w:tcW w:w="4229" w:type="dxa"/>
            <w:gridSpan w:val="2"/>
            <w:shd w:val="clear" w:color="auto" w:fill="D9D9D9"/>
          </w:tcPr>
          <w:p w:rsidR="00776D9C" w:rsidRPr="009B4760" w:rsidRDefault="00776D9C" w:rsidP="00D477E1">
            <w:pPr>
              <w:spacing w:before="40" w:after="60" w:line="160" w:lineRule="exact"/>
              <w:rPr>
                <w:color w:val="000000"/>
                <w:sz w:val="12"/>
              </w:rPr>
            </w:pPr>
            <w:r w:rsidRPr="009B4760">
              <w:rPr>
                <w:sz w:val="12"/>
              </w:rPr>
              <w:t>Titel</w:t>
            </w:r>
          </w:p>
          <w:p w:rsidR="00776D9C" w:rsidRDefault="00776D9C" w:rsidP="00D477E1">
            <w:pPr>
              <w:rPr>
                <w:b/>
              </w:rPr>
            </w:pPr>
            <w:r w:rsidRPr="009B4760">
              <w:rPr>
                <w:b/>
              </w:rPr>
              <w:t>Berufe in der Gastronomie</w:t>
            </w:r>
          </w:p>
          <w:p w:rsidR="00776D9C" w:rsidRPr="009B4760" w:rsidRDefault="00776D9C" w:rsidP="00D477E1">
            <w:pPr>
              <w:rPr>
                <w:b/>
              </w:rPr>
            </w:pPr>
          </w:p>
        </w:tc>
        <w:tc>
          <w:tcPr>
            <w:tcW w:w="188" w:type="dxa"/>
            <w:vMerge w:val="restart"/>
            <w:tcBorders>
              <w:top w:val="nil"/>
              <w:bottom w:val="nil"/>
            </w:tcBorders>
            <w:shd w:val="clear" w:color="auto" w:fill="FFFFFF"/>
          </w:tcPr>
          <w:p w:rsidR="00776D9C" w:rsidRPr="009B4760" w:rsidRDefault="00776D9C" w:rsidP="00D477E1"/>
          <w:p w:rsidR="00776D9C" w:rsidRPr="009B4760" w:rsidRDefault="00776D9C" w:rsidP="00D477E1"/>
        </w:tc>
        <w:tc>
          <w:tcPr>
            <w:tcW w:w="2103" w:type="dxa"/>
            <w:gridSpan w:val="2"/>
            <w:shd w:val="clear" w:color="auto" w:fill="D9D9D9"/>
          </w:tcPr>
          <w:p w:rsidR="00776D9C" w:rsidRPr="009A3177" w:rsidRDefault="00776D9C" w:rsidP="00D477E1">
            <w:pPr>
              <w:jc w:val="center"/>
              <w:rPr>
                <w:rFonts w:cs="Times New Roman"/>
                <w:b/>
                <w:lang w:eastAsia="de-DE"/>
              </w:rPr>
            </w:pPr>
            <w:r w:rsidRPr="009A3177">
              <w:rPr>
                <w:rFonts w:cs="Times New Roman"/>
                <w:b/>
                <w:lang w:eastAsia="de-DE"/>
              </w:rPr>
              <w:t xml:space="preserve">Ernährung </w:t>
            </w:r>
          </w:p>
          <w:p w:rsidR="00776D9C" w:rsidRPr="009A3177" w:rsidRDefault="00776D9C" w:rsidP="00D477E1">
            <w:pPr>
              <w:jc w:val="center"/>
              <w:rPr>
                <w:rFonts w:cs="Times New Roman"/>
                <w:b/>
                <w:lang w:eastAsia="de-DE"/>
              </w:rPr>
            </w:pPr>
            <w:r w:rsidRPr="009A3177">
              <w:rPr>
                <w:rFonts w:cs="Times New Roman"/>
                <w:b/>
                <w:lang w:eastAsia="de-DE"/>
              </w:rPr>
              <w:t>und Gastronomie</w:t>
            </w:r>
          </w:p>
          <w:p w:rsidR="00776D9C" w:rsidRPr="009A3177" w:rsidRDefault="00776D9C" w:rsidP="00D477E1">
            <w:pPr>
              <w:jc w:val="center"/>
              <w:rPr>
                <w:rFonts w:cs="Times New Roman"/>
                <w:b/>
                <w:lang w:eastAsia="de-DE"/>
              </w:rPr>
            </w:pPr>
            <w:r w:rsidRPr="009A3177">
              <w:rPr>
                <w:rFonts w:cs="Times New Roman"/>
                <w:b/>
                <w:lang w:eastAsia="de-DE"/>
              </w:rPr>
              <w:t>EG1.</w:t>
            </w:r>
            <w:r>
              <w:rPr>
                <w:rFonts w:cs="Times New Roman"/>
                <w:b/>
                <w:lang w:eastAsia="de-DE"/>
              </w:rPr>
              <w:t>01.04.10</w:t>
            </w:r>
          </w:p>
        </w:tc>
      </w:tr>
      <w:tr w:rsidR="00776D9C" w:rsidRPr="009B4760" w:rsidTr="00D477E1">
        <w:tc>
          <w:tcPr>
            <w:tcW w:w="7348" w:type="dxa"/>
            <w:gridSpan w:val="3"/>
          </w:tcPr>
          <w:p w:rsidR="00776D9C" w:rsidRPr="009B4760" w:rsidRDefault="00776D9C" w:rsidP="00D477E1">
            <w:pPr>
              <w:spacing w:before="40" w:after="60" w:line="160" w:lineRule="exact"/>
              <w:rPr>
                <w:sz w:val="12"/>
              </w:rPr>
            </w:pPr>
            <w:r w:rsidRPr="009B4760">
              <w:rPr>
                <w:sz w:val="12"/>
              </w:rPr>
              <w:t>Kompetenzbereiche:</w:t>
            </w:r>
          </w:p>
          <w:p w:rsidR="00776D9C" w:rsidRPr="00973398" w:rsidRDefault="00776D9C" w:rsidP="00776D9C">
            <w:pPr>
              <w:numPr>
                <w:ilvl w:val="0"/>
                <w:numId w:val="6"/>
              </w:numPr>
              <w:ind w:left="227" w:hanging="170"/>
              <w:rPr>
                <w:sz w:val="12"/>
              </w:rPr>
            </w:pPr>
            <w:r w:rsidRPr="00973398">
              <w:rPr>
                <w:sz w:val="16"/>
              </w:rPr>
              <w:t>Ich kann die Aufgaben als Dienstleister und Gastgeber wahrnehmen und Aufgaben eigenverantwortlich und selbstständig durchführen.</w:t>
            </w:r>
          </w:p>
          <w:p w:rsidR="00776D9C" w:rsidRPr="009B4760" w:rsidRDefault="00776D9C" w:rsidP="00776D9C">
            <w:pPr>
              <w:numPr>
                <w:ilvl w:val="0"/>
                <w:numId w:val="6"/>
              </w:numPr>
              <w:ind w:left="227" w:hanging="170"/>
              <w:rPr>
                <w:sz w:val="16"/>
              </w:rPr>
            </w:pPr>
            <w:r w:rsidRPr="00973398">
              <w:rPr>
                <w:sz w:val="16"/>
              </w:rPr>
              <w:t>Ich kann Arbeitsabläufe lesen und verstehen.</w:t>
            </w:r>
          </w:p>
        </w:tc>
        <w:tc>
          <w:tcPr>
            <w:tcW w:w="188" w:type="dxa"/>
            <w:vMerge/>
            <w:tcBorders>
              <w:bottom w:val="nil"/>
              <w:right w:val="nil"/>
            </w:tcBorders>
            <w:vAlign w:val="center"/>
          </w:tcPr>
          <w:p w:rsidR="00776D9C" w:rsidRPr="009B4760" w:rsidRDefault="00776D9C" w:rsidP="00D477E1">
            <w:pPr>
              <w:rPr>
                <w:color w:val="000000"/>
                <w:sz w:val="22"/>
                <w:szCs w:val="22"/>
              </w:rPr>
            </w:pPr>
          </w:p>
        </w:tc>
        <w:tc>
          <w:tcPr>
            <w:tcW w:w="2103" w:type="dxa"/>
            <w:gridSpan w:val="2"/>
            <w:tcBorders>
              <w:left w:val="nil"/>
              <w:right w:val="nil"/>
            </w:tcBorders>
            <w:tcMar>
              <w:top w:w="0" w:type="dxa"/>
              <w:left w:w="0" w:type="dxa"/>
              <w:bottom w:w="0" w:type="dxa"/>
              <w:right w:w="0" w:type="dxa"/>
            </w:tcMar>
            <w:vAlign w:val="bottom"/>
          </w:tcPr>
          <w:tbl>
            <w:tblPr>
              <w:tblW w:w="2090"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A0" w:firstRow="1" w:lastRow="0" w:firstColumn="1" w:lastColumn="0" w:noHBand="0" w:noVBand="0"/>
            </w:tblPr>
            <w:tblGrid>
              <w:gridCol w:w="2090"/>
            </w:tblGrid>
            <w:tr w:rsidR="00776D9C"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776D9C" w:rsidRPr="009A3177" w:rsidRDefault="00776D9C" w:rsidP="00D477E1">
                  <w:pPr>
                    <w:jc w:val="center"/>
                    <w:rPr>
                      <w:lang w:eastAsia="de-DE"/>
                    </w:rPr>
                  </w:pPr>
                  <w:proofErr w:type="spellStart"/>
                  <w:r w:rsidRPr="009A3177">
                    <w:rPr>
                      <w:lang w:eastAsia="de-DE"/>
                    </w:rPr>
                    <w:t>LernPROJEKT</w:t>
                  </w:r>
                  <w:proofErr w:type="spellEnd"/>
                </w:p>
              </w:tc>
            </w:tr>
            <w:tr w:rsidR="00776D9C" w:rsidRPr="009B4760" w:rsidTr="00D477E1">
              <w:trPr>
                <w:trHeight w:val="284"/>
              </w:trPr>
              <w:tc>
                <w:tcPr>
                  <w:tcW w:w="2090" w:type="dxa"/>
                  <w:tcBorders>
                    <w:top w:val="single" w:sz="4" w:space="0" w:color="auto"/>
                    <w:left w:val="single" w:sz="4" w:space="0" w:color="auto"/>
                    <w:bottom w:val="single" w:sz="4" w:space="0" w:color="auto"/>
                    <w:right w:val="single" w:sz="4" w:space="0" w:color="auto"/>
                  </w:tcBorders>
                </w:tcPr>
                <w:p w:rsidR="00776D9C" w:rsidRPr="009A3177" w:rsidRDefault="00776D9C" w:rsidP="00D477E1">
                  <w:pPr>
                    <w:jc w:val="center"/>
                    <w:rPr>
                      <w:lang w:eastAsia="de-DE"/>
                    </w:rPr>
                  </w:pPr>
                  <w:proofErr w:type="spellStart"/>
                  <w:r w:rsidRPr="009A3177">
                    <w:rPr>
                      <w:lang w:eastAsia="de-DE"/>
                    </w:rPr>
                    <w:t>LernTHEMA</w:t>
                  </w:r>
                  <w:proofErr w:type="spellEnd"/>
                </w:p>
              </w:tc>
            </w:tr>
            <w:tr w:rsidR="00776D9C" w:rsidRPr="009B4760" w:rsidTr="00D477E1">
              <w:trPr>
                <w:trHeight w:val="284"/>
              </w:trPr>
              <w:tc>
                <w:tcPr>
                  <w:tcW w:w="2090" w:type="dxa"/>
                  <w:tcBorders>
                    <w:top w:val="single" w:sz="4" w:space="0" w:color="auto"/>
                    <w:left w:val="single" w:sz="4" w:space="0" w:color="auto"/>
                    <w:bottom w:val="nil"/>
                    <w:right w:val="single" w:sz="4" w:space="0" w:color="auto"/>
                  </w:tcBorders>
                  <w:shd w:val="clear" w:color="auto" w:fill="D9D9D9"/>
                </w:tcPr>
                <w:p w:rsidR="00776D9C" w:rsidRPr="009B4760" w:rsidRDefault="00776D9C" w:rsidP="00D477E1">
                  <w:pPr>
                    <w:jc w:val="center"/>
                    <w:rPr>
                      <w:rFonts w:cs="Times New Roman"/>
                      <w:b/>
                      <w:lang w:eastAsia="de-DE"/>
                    </w:rPr>
                  </w:pPr>
                  <w:proofErr w:type="spellStart"/>
                  <w:r w:rsidRPr="009B4760">
                    <w:rPr>
                      <w:rFonts w:cs="Times New Roman"/>
                      <w:b/>
                      <w:lang w:eastAsia="de-DE"/>
                    </w:rPr>
                    <w:t>LernSCHRITT</w:t>
                  </w:r>
                  <w:proofErr w:type="spellEnd"/>
                </w:p>
              </w:tc>
            </w:tr>
          </w:tbl>
          <w:p w:rsidR="00776D9C" w:rsidRPr="009B4760" w:rsidRDefault="00776D9C" w:rsidP="00D477E1"/>
        </w:tc>
      </w:tr>
      <w:tr w:rsidR="00776D9C" w:rsidRPr="00B51DE9" w:rsidTr="00D477E1">
        <w:tblPrEx>
          <w:tblLook w:val="04A0" w:firstRow="1" w:lastRow="0" w:firstColumn="1" w:lastColumn="0" w:noHBand="0" w:noVBand="1"/>
        </w:tblPrEx>
        <w:trPr>
          <w:trHeight w:val="149"/>
        </w:trPr>
        <w:tc>
          <w:tcPr>
            <w:tcW w:w="7348" w:type="dxa"/>
            <w:gridSpan w:val="3"/>
            <w:tcBorders>
              <w:top w:val="single" w:sz="4" w:space="0" w:color="auto"/>
              <w:left w:val="nil"/>
              <w:right w:val="nil"/>
            </w:tcBorders>
          </w:tcPr>
          <w:p w:rsidR="00776D9C" w:rsidRPr="00B51DE9" w:rsidRDefault="00776D9C" w:rsidP="00D477E1"/>
        </w:tc>
        <w:tc>
          <w:tcPr>
            <w:tcW w:w="196" w:type="dxa"/>
            <w:gridSpan w:val="2"/>
            <w:tcBorders>
              <w:top w:val="nil"/>
              <w:left w:val="nil"/>
              <w:right w:val="nil"/>
            </w:tcBorders>
          </w:tcPr>
          <w:p w:rsidR="00776D9C" w:rsidRPr="00B51DE9" w:rsidRDefault="00776D9C" w:rsidP="00D477E1"/>
        </w:tc>
        <w:tc>
          <w:tcPr>
            <w:tcW w:w="2095" w:type="dxa"/>
            <w:tcBorders>
              <w:top w:val="single" w:sz="4" w:space="0" w:color="auto"/>
              <w:left w:val="nil"/>
              <w:right w:val="nil"/>
            </w:tcBorders>
          </w:tcPr>
          <w:p w:rsidR="00776D9C" w:rsidRPr="00B51DE9" w:rsidRDefault="00776D9C" w:rsidP="00D477E1"/>
        </w:tc>
      </w:tr>
      <w:tr w:rsidR="00776D9C" w:rsidRPr="00234B66" w:rsidTr="00D477E1">
        <w:tblPrEx>
          <w:tblLook w:val="04A0" w:firstRow="1" w:lastRow="0" w:firstColumn="1" w:lastColumn="0" w:noHBand="0" w:noVBand="1"/>
        </w:tblPrEx>
        <w:trPr>
          <w:trHeight w:val="443"/>
        </w:trPr>
        <w:tc>
          <w:tcPr>
            <w:tcW w:w="4818" w:type="dxa"/>
            <w:gridSpan w:val="2"/>
            <w:vMerge w:val="restart"/>
            <w:tcBorders>
              <w:left w:val="single" w:sz="4" w:space="0" w:color="auto"/>
              <w:right w:val="single" w:sz="4" w:space="0" w:color="auto"/>
            </w:tcBorders>
          </w:tcPr>
          <w:p w:rsidR="00776D9C" w:rsidRPr="004B658C" w:rsidRDefault="00776D9C" w:rsidP="00D477E1">
            <w:pPr>
              <w:pStyle w:val="Tabelle6pt"/>
            </w:pPr>
            <w:r>
              <w:t>Kompetenzen:</w:t>
            </w:r>
          </w:p>
          <w:p w:rsidR="00776D9C" w:rsidRPr="005256C5" w:rsidRDefault="00776D9C" w:rsidP="00776D9C">
            <w:pPr>
              <w:pStyle w:val="Kopf8ptafz"/>
              <w:ind w:left="227" w:hanging="170"/>
              <w:rPr>
                <w:i/>
              </w:rPr>
            </w:pPr>
            <w:r>
              <w:t>Ich kann meinen Lernprozess reflektieren.</w:t>
            </w:r>
          </w:p>
          <w:p w:rsidR="00776D9C" w:rsidRPr="002B6751" w:rsidRDefault="00776D9C" w:rsidP="00776D9C">
            <w:pPr>
              <w:pStyle w:val="Kopf8ptafz"/>
              <w:ind w:left="227" w:hanging="170"/>
              <w:rPr>
                <w:i/>
              </w:rPr>
            </w:pPr>
            <w:r>
              <w:t>Ich kann Aufgaben dem Handlungskreislauf zuordnen.</w:t>
            </w:r>
          </w:p>
          <w:p w:rsidR="00776D9C" w:rsidRDefault="00776D9C" w:rsidP="00D477E1">
            <w:pPr>
              <w:pStyle w:val="Kopf8ptafz"/>
              <w:numPr>
                <w:ilvl w:val="0"/>
                <w:numId w:val="0"/>
              </w:numPr>
              <w:ind w:left="57"/>
            </w:pPr>
          </w:p>
        </w:tc>
        <w:tc>
          <w:tcPr>
            <w:tcW w:w="4821" w:type="dxa"/>
            <w:gridSpan w:val="4"/>
            <w:tcBorders>
              <w:left w:val="single" w:sz="4" w:space="0" w:color="auto"/>
              <w:right w:val="single" w:sz="4" w:space="0" w:color="auto"/>
            </w:tcBorders>
          </w:tcPr>
          <w:p w:rsidR="00776D9C" w:rsidRDefault="00776D9C" w:rsidP="00D477E1">
            <w:pPr>
              <w:pStyle w:val="Tabelle6pt"/>
            </w:pPr>
            <w:r>
              <w:t>Was Sie schon können sollten:</w:t>
            </w:r>
          </w:p>
          <w:p w:rsidR="00776D9C" w:rsidRPr="00234B66" w:rsidRDefault="00776D9C" w:rsidP="00B81186">
            <w:pPr>
              <w:pStyle w:val="Kopf8ptafz"/>
              <w:numPr>
                <w:ilvl w:val="0"/>
                <w:numId w:val="0"/>
              </w:numPr>
              <w:ind w:left="227"/>
            </w:pPr>
          </w:p>
        </w:tc>
      </w:tr>
      <w:tr w:rsidR="00776D9C" w:rsidTr="00D477E1">
        <w:tblPrEx>
          <w:tblLook w:val="04A0" w:firstRow="1" w:lastRow="0" w:firstColumn="1" w:lastColumn="0" w:noHBand="0" w:noVBand="1"/>
        </w:tblPrEx>
        <w:trPr>
          <w:trHeight w:val="443"/>
        </w:trPr>
        <w:tc>
          <w:tcPr>
            <w:tcW w:w="4818" w:type="dxa"/>
            <w:gridSpan w:val="2"/>
            <w:vMerge/>
            <w:tcBorders>
              <w:left w:val="single" w:sz="4" w:space="0" w:color="auto"/>
              <w:right w:val="single" w:sz="4" w:space="0" w:color="auto"/>
            </w:tcBorders>
          </w:tcPr>
          <w:p w:rsidR="00776D9C" w:rsidRDefault="00776D9C" w:rsidP="00D477E1">
            <w:pPr>
              <w:pStyle w:val="Tabelle6pt"/>
            </w:pPr>
          </w:p>
        </w:tc>
        <w:tc>
          <w:tcPr>
            <w:tcW w:w="4821" w:type="dxa"/>
            <w:gridSpan w:val="4"/>
            <w:tcBorders>
              <w:left w:val="single" w:sz="4" w:space="0" w:color="auto"/>
              <w:right w:val="single" w:sz="4" w:space="0" w:color="auto"/>
            </w:tcBorders>
          </w:tcPr>
          <w:p w:rsidR="00776D9C" w:rsidRDefault="00776D9C" w:rsidP="00D477E1">
            <w:pPr>
              <w:pStyle w:val="Tabelle6pt"/>
            </w:pPr>
            <w:r>
              <w:t>Wofür Sie das benötigen:</w:t>
            </w:r>
          </w:p>
          <w:p w:rsidR="00776D9C" w:rsidRDefault="00776D9C" w:rsidP="00776D9C">
            <w:pPr>
              <w:pStyle w:val="Kopf8ptafz"/>
              <w:ind w:left="227" w:hanging="170"/>
            </w:pPr>
            <w:r>
              <w:t>Projekte</w:t>
            </w:r>
          </w:p>
        </w:tc>
      </w:tr>
      <w:tr w:rsidR="00776D9C" w:rsidRPr="00234B66" w:rsidTr="00D477E1">
        <w:tblPrEx>
          <w:tblLook w:val="04A0" w:firstRow="1" w:lastRow="0" w:firstColumn="1" w:lastColumn="0" w:noHBand="0" w:noVBand="1"/>
        </w:tblPrEx>
        <w:trPr>
          <w:trHeight w:val="443"/>
        </w:trPr>
        <w:tc>
          <w:tcPr>
            <w:tcW w:w="4818" w:type="dxa"/>
            <w:gridSpan w:val="2"/>
            <w:vMerge/>
            <w:tcBorders>
              <w:left w:val="single" w:sz="4" w:space="0" w:color="auto"/>
              <w:right w:val="single" w:sz="4" w:space="0" w:color="auto"/>
            </w:tcBorders>
          </w:tcPr>
          <w:p w:rsidR="00776D9C" w:rsidRDefault="00776D9C" w:rsidP="00D477E1">
            <w:pPr>
              <w:pStyle w:val="Tabelle6pt"/>
            </w:pPr>
          </w:p>
        </w:tc>
        <w:tc>
          <w:tcPr>
            <w:tcW w:w="4821" w:type="dxa"/>
            <w:gridSpan w:val="4"/>
            <w:tcBorders>
              <w:left w:val="single" w:sz="4" w:space="0" w:color="auto"/>
              <w:right w:val="single" w:sz="4" w:space="0" w:color="auto"/>
            </w:tcBorders>
          </w:tcPr>
          <w:p w:rsidR="00776D9C" w:rsidRDefault="00776D9C" w:rsidP="00D477E1">
            <w:pPr>
              <w:pStyle w:val="Tabelle6pt"/>
            </w:pPr>
            <w:r>
              <w:t>Wie Sie Ihr Können prüfen können:</w:t>
            </w:r>
          </w:p>
          <w:p w:rsidR="00776D9C" w:rsidRPr="00234B66" w:rsidRDefault="00776D9C" w:rsidP="00776D9C">
            <w:pPr>
              <w:pStyle w:val="Kopf8ptafz"/>
              <w:ind w:left="227" w:hanging="170"/>
            </w:pPr>
            <w:r>
              <w:t>Eigene Aufgaben z.</w:t>
            </w:r>
            <w:r w:rsidR="00FE2633">
              <w:t xml:space="preserve"> </w:t>
            </w:r>
            <w:r>
              <w:t xml:space="preserve">B. Geburtstagsparty </w:t>
            </w:r>
            <w:r w:rsidR="0018189D">
              <w:t>dem Handlungskreislauf zuordnen</w:t>
            </w:r>
          </w:p>
        </w:tc>
      </w:tr>
    </w:tbl>
    <w:p w:rsidR="00776D9C" w:rsidRDefault="004B61DC" w:rsidP="00776D9C">
      <w:r>
        <w:rPr>
          <w:noProof/>
          <w:sz w:val="24"/>
          <w:lang w:eastAsia="de-DE"/>
        </w:rPr>
        <w:drawing>
          <wp:anchor distT="0" distB="0" distL="114300" distR="114300" simplePos="0" relativeHeight="252149760" behindDoc="0" locked="0" layoutInCell="0" allowOverlap="1" wp14:anchorId="38EBF742" wp14:editId="4F796243">
            <wp:simplePos x="0" y="0"/>
            <wp:positionH relativeFrom="rightMargin">
              <wp:posOffset>828040</wp:posOffset>
            </wp:positionH>
            <wp:positionV relativeFrom="paragraph">
              <wp:posOffset>38100</wp:posOffset>
            </wp:positionV>
            <wp:extent cx="348615" cy="320040"/>
            <wp:effectExtent l="0" t="0" r="0" b="3810"/>
            <wp:wrapNone/>
            <wp:docPr id="486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148736" behindDoc="0" locked="0" layoutInCell="0" allowOverlap="1" wp14:anchorId="7EBB8285" wp14:editId="7A8B34E1">
            <wp:simplePos x="0" y="0"/>
            <wp:positionH relativeFrom="rightMargin">
              <wp:posOffset>467995</wp:posOffset>
            </wp:positionH>
            <wp:positionV relativeFrom="paragraph">
              <wp:posOffset>38100</wp:posOffset>
            </wp:positionV>
            <wp:extent cx="349885" cy="320675"/>
            <wp:effectExtent l="0" t="0" r="0" b="3175"/>
            <wp:wrapNone/>
            <wp:docPr id="486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147712" behindDoc="0" locked="0" layoutInCell="0" allowOverlap="1" wp14:anchorId="497892A6" wp14:editId="319ECE56">
            <wp:simplePos x="0" y="0"/>
            <wp:positionH relativeFrom="rightMargin">
              <wp:posOffset>107950</wp:posOffset>
            </wp:positionH>
            <wp:positionV relativeFrom="paragraph">
              <wp:posOffset>38514</wp:posOffset>
            </wp:positionV>
            <wp:extent cx="349885" cy="320675"/>
            <wp:effectExtent l="0" t="0" r="0" b="3175"/>
            <wp:wrapNone/>
            <wp:docPr id="486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76D9C" w:rsidRPr="00DE4890" w:rsidTr="00D477E1">
        <w:trPr>
          <w:trHeight w:val="397"/>
        </w:trPr>
        <w:tc>
          <w:tcPr>
            <w:tcW w:w="1470" w:type="dxa"/>
            <w:shd w:val="clear" w:color="auto" w:fill="D9D9D9" w:themeFill="background1" w:themeFillShade="D9"/>
            <w:vAlign w:val="center"/>
          </w:tcPr>
          <w:p w:rsidR="00776D9C" w:rsidRPr="00DE4890" w:rsidRDefault="00776D9C" w:rsidP="00D477E1">
            <w:pPr>
              <w:pStyle w:val="TabelleKopfmitte"/>
            </w:pPr>
            <w:r>
              <w:t>Phase</w:t>
            </w:r>
          </w:p>
        </w:tc>
        <w:tc>
          <w:tcPr>
            <w:tcW w:w="940" w:type="dxa"/>
            <w:shd w:val="clear" w:color="auto" w:fill="D9D9D9" w:themeFill="background1" w:themeFillShade="D9"/>
            <w:vAlign w:val="center"/>
          </w:tcPr>
          <w:p w:rsidR="00776D9C" w:rsidRPr="00DE4890" w:rsidRDefault="00776D9C" w:rsidP="00D477E1">
            <w:pPr>
              <w:pStyle w:val="TabelleKopfmitte"/>
            </w:pPr>
            <w:r>
              <w:t>Zeit</w:t>
            </w:r>
          </w:p>
        </w:tc>
        <w:tc>
          <w:tcPr>
            <w:tcW w:w="4961" w:type="dxa"/>
            <w:shd w:val="clear" w:color="auto" w:fill="D9D9D9" w:themeFill="background1" w:themeFillShade="D9"/>
            <w:vAlign w:val="center"/>
          </w:tcPr>
          <w:p w:rsidR="00776D9C" w:rsidRPr="00DE4890" w:rsidRDefault="00776D9C" w:rsidP="00D477E1">
            <w:pPr>
              <w:pStyle w:val="TabelleKopfmitte"/>
            </w:pPr>
            <w:r>
              <w:t>Aufgabe</w:t>
            </w:r>
          </w:p>
        </w:tc>
      </w:tr>
      <w:tr w:rsidR="00776D9C" w:rsidRPr="00DE4890" w:rsidTr="00D477E1">
        <w:trPr>
          <w:trHeight w:val="624"/>
        </w:trPr>
        <w:tc>
          <w:tcPr>
            <w:tcW w:w="1470" w:type="dxa"/>
            <w:shd w:val="clear" w:color="auto" w:fill="auto"/>
            <w:vAlign w:val="center"/>
          </w:tcPr>
          <w:p w:rsidR="00776D9C" w:rsidRPr="00F0156F" w:rsidRDefault="00776D9C" w:rsidP="00D477E1">
            <w:pPr>
              <w:pStyle w:val="Textkrpermitte"/>
            </w:pPr>
            <w:r w:rsidRPr="00FC0F56">
              <w:rPr>
                <w:noProof/>
              </w:rPr>
              <w:drawing>
                <wp:inline distT="0" distB="0" distL="0" distR="0" wp14:anchorId="345E7F87" wp14:editId="284F200E">
                  <wp:extent cx="302701" cy="324000"/>
                  <wp:effectExtent l="0" t="0" r="2540" b="0"/>
                  <wp:docPr id="486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76D9C" w:rsidRDefault="00776D9C" w:rsidP="00D477E1">
            <w:pPr>
              <w:pStyle w:val="Textkrper"/>
              <w:jc w:val="center"/>
            </w:pPr>
            <w:r>
              <w:t>5</w:t>
            </w:r>
          </w:p>
          <w:p w:rsidR="00776D9C" w:rsidRPr="00DE4890" w:rsidRDefault="001B46C5" w:rsidP="00D477E1">
            <w:pPr>
              <w:pStyle w:val="Textkrper"/>
              <w:jc w:val="center"/>
            </w:pPr>
            <w:r>
              <w:t>Min.</w:t>
            </w:r>
          </w:p>
        </w:tc>
        <w:tc>
          <w:tcPr>
            <w:tcW w:w="4961" w:type="dxa"/>
            <w:shd w:val="clear" w:color="auto" w:fill="auto"/>
            <w:vAlign w:val="center"/>
          </w:tcPr>
          <w:p w:rsidR="00776D9C" w:rsidRPr="00DE4890" w:rsidRDefault="00776D9C" w:rsidP="00D477E1">
            <w:pPr>
              <w:pStyle w:val="Textkrper"/>
              <w:rPr>
                <w:noProof/>
              </w:rPr>
            </w:pPr>
            <w:r>
              <w:rPr>
                <w:noProof/>
              </w:rPr>
              <w:t>Überlegen Sie, welche Aufgaben Sie in welcher Phase des Handlungskreislaufes gemacht haben.</w:t>
            </w:r>
          </w:p>
        </w:tc>
      </w:tr>
      <w:tr w:rsidR="00776D9C" w:rsidRPr="00DE4890" w:rsidTr="00D477E1">
        <w:trPr>
          <w:trHeight w:val="624"/>
        </w:trPr>
        <w:tc>
          <w:tcPr>
            <w:tcW w:w="1470" w:type="dxa"/>
            <w:shd w:val="clear" w:color="auto" w:fill="auto"/>
            <w:vAlign w:val="center"/>
          </w:tcPr>
          <w:p w:rsidR="00776D9C" w:rsidRPr="00F0156F" w:rsidRDefault="00776D9C" w:rsidP="00D477E1">
            <w:pPr>
              <w:pStyle w:val="Textkrpermitte"/>
            </w:pPr>
            <w:r w:rsidRPr="00FC0F56">
              <w:rPr>
                <w:noProof/>
              </w:rPr>
              <w:drawing>
                <wp:inline distT="0" distB="0" distL="0" distR="0" wp14:anchorId="7E8D93E5" wp14:editId="186FBE17">
                  <wp:extent cx="532800" cy="324000"/>
                  <wp:effectExtent l="0" t="0" r="635" b="0"/>
                  <wp:docPr id="4870"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800" cy="324000"/>
                          </a:xfrm>
                          <a:prstGeom prst="rect">
                            <a:avLst/>
                          </a:prstGeom>
                          <a:noFill/>
                          <a:ln>
                            <a:noFill/>
                          </a:ln>
                        </pic:spPr>
                      </pic:pic>
                    </a:graphicData>
                  </a:graphic>
                </wp:inline>
              </w:drawing>
            </w:r>
          </w:p>
        </w:tc>
        <w:tc>
          <w:tcPr>
            <w:tcW w:w="940" w:type="dxa"/>
            <w:shd w:val="clear" w:color="auto" w:fill="auto"/>
            <w:vAlign w:val="center"/>
          </w:tcPr>
          <w:p w:rsidR="00776D9C" w:rsidRDefault="00776D9C" w:rsidP="00D477E1">
            <w:pPr>
              <w:pStyle w:val="Textkrper"/>
              <w:jc w:val="center"/>
            </w:pPr>
            <w:r>
              <w:t>15</w:t>
            </w:r>
          </w:p>
          <w:p w:rsidR="00776D9C" w:rsidRPr="00DE4890" w:rsidRDefault="001B46C5" w:rsidP="00D477E1">
            <w:pPr>
              <w:pStyle w:val="Textkrper"/>
              <w:jc w:val="center"/>
            </w:pPr>
            <w:r>
              <w:t>Min.</w:t>
            </w:r>
          </w:p>
        </w:tc>
        <w:tc>
          <w:tcPr>
            <w:tcW w:w="4961" w:type="dxa"/>
            <w:shd w:val="clear" w:color="auto" w:fill="auto"/>
            <w:vAlign w:val="center"/>
          </w:tcPr>
          <w:p w:rsidR="00776D9C" w:rsidRPr="00DE4890" w:rsidRDefault="00776D9C" w:rsidP="00D477E1">
            <w:pPr>
              <w:pStyle w:val="Textkrper"/>
              <w:rPr>
                <w:noProof/>
              </w:rPr>
            </w:pPr>
            <w:r>
              <w:rPr>
                <w:noProof/>
              </w:rPr>
              <w:t>Tragen Sie Ihre Ergebnisse zusammen und füllen Sie den leeren Handlungskreislauf aus. Schreiben Sie ggf. die verwendeten Arbeitsblätter dazu.</w:t>
            </w:r>
          </w:p>
        </w:tc>
      </w:tr>
      <w:tr w:rsidR="00776D9C" w:rsidRPr="00DE4890" w:rsidTr="00D477E1">
        <w:trPr>
          <w:trHeight w:val="624"/>
        </w:trPr>
        <w:tc>
          <w:tcPr>
            <w:tcW w:w="1470" w:type="dxa"/>
            <w:shd w:val="clear" w:color="auto" w:fill="auto"/>
            <w:vAlign w:val="center"/>
          </w:tcPr>
          <w:p w:rsidR="00776D9C" w:rsidRPr="00F0156F" w:rsidRDefault="00776D9C" w:rsidP="00D477E1">
            <w:pPr>
              <w:pStyle w:val="Textkrpermitte"/>
            </w:pPr>
            <w:r w:rsidRPr="00FC0F56">
              <w:rPr>
                <w:noProof/>
              </w:rPr>
              <w:drawing>
                <wp:inline distT="0" distB="0" distL="0" distR="0" wp14:anchorId="11DC429D" wp14:editId="49F434BC">
                  <wp:extent cx="302701" cy="324000"/>
                  <wp:effectExtent l="0" t="0" r="2540" b="0"/>
                  <wp:docPr id="4871"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776D9C" w:rsidRDefault="00776D9C" w:rsidP="00D477E1">
            <w:pPr>
              <w:pStyle w:val="Textkrper"/>
              <w:jc w:val="center"/>
            </w:pPr>
            <w:r>
              <w:t>5</w:t>
            </w:r>
          </w:p>
          <w:p w:rsidR="00776D9C" w:rsidRPr="00DE4890" w:rsidRDefault="001B46C5" w:rsidP="00D477E1">
            <w:pPr>
              <w:pStyle w:val="Textkrper"/>
              <w:jc w:val="center"/>
            </w:pPr>
            <w:r>
              <w:t>Min.</w:t>
            </w:r>
          </w:p>
        </w:tc>
        <w:tc>
          <w:tcPr>
            <w:tcW w:w="4961" w:type="dxa"/>
            <w:shd w:val="clear" w:color="auto" w:fill="auto"/>
            <w:vAlign w:val="center"/>
          </w:tcPr>
          <w:p w:rsidR="00776D9C" w:rsidRPr="00DE4890" w:rsidRDefault="00776D9C" w:rsidP="00D477E1">
            <w:pPr>
              <w:pStyle w:val="Textkrper"/>
              <w:rPr>
                <w:noProof/>
              </w:rPr>
            </w:pPr>
            <w:r>
              <w:rPr>
                <w:noProof/>
              </w:rPr>
              <w:t>Kontrollieren Sie ggf. mit der Lösung.</w:t>
            </w:r>
          </w:p>
        </w:tc>
      </w:tr>
    </w:tbl>
    <w:p w:rsidR="00776D9C" w:rsidRDefault="00776D9C" w:rsidP="00776D9C"/>
    <w:p w:rsidR="00776D9C" w:rsidRDefault="00D51DF3" w:rsidP="00776D9C">
      <w:r>
        <w:rPr>
          <w:noProof/>
          <w:lang w:eastAsia="de-DE"/>
        </w:rPr>
        <w:drawing>
          <wp:inline distT="0" distB="0" distL="0" distR="0" wp14:anchorId="05B45CEA">
            <wp:extent cx="6059342" cy="4305300"/>
            <wp:effectExtent l="0" t="0" r="0" b="0"/>
            <wp:docPr id="1273" name="Grafik 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6065451" cy="4309641"/>
                    </a:xfrm>
                    <a:prstGeom prst="rect">
                      <a:avLst/>
                    </a:prstGeom>
                    <a:noFill/>
                  </pic:spPr>
                </pic:pic>
              </a:graphicData>
            </a:graphic>
          </wp:inline>
        </w:drawing>
      </w:r>
    </w:p>
    <w:p w:rsidR="00776D9C" w:rsidRDefault="00776D9C" w:rsidP="00776D9C">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776D9C" w:rsidRPr="00B51DE9" w:rsidTr="00D477E1">
        <w:trPr>
          <w:trHeight w:val="523"/>
        </w:trPr>
        <w:tc>
          <w:tcPr>
            <w:tcW w:w="3119" w:type="dxa"/>
            <w:tcBorders>
              <w:left w:val="single" w:sz="4" w:space="0" w:color="auto"/>
              <w:bottom w:val="single" w:sz="4" w:space="0" w:color="auto"/>
              <w:right w:val="single" w:sz="4" w:space="0" w:color="auto"/>
            </w:tcBorders>
            <w:shd w:val="clear" w:color="auto" w:fill="D9D9D9"/>
            <w:hideMark/>
          </w:tcPr>
          <w:p w:rsidR="00776D9C" w:rsidRPr="009B4760" w:rsidRDefault="00776D9C" w:rsidP="00D477E1">
            <w:pPr>
              <w:spacing w:before="40" w:after="60" w:line="160" w:lineRule="exact"/>
              <w:rPr>
                <w:color w:val="000000"/>
                <w:sz w:val="12"/>
              </w:rPr>
            </w:pPr>
            <w:r w:rsidRPr="009B4760">
              <w:rPr>
                <w:sz w:val="12"/>
              </w:rPr>
              <w:lastRenderedPageBreak/>
              <w:t>Lernfeld</w:t>
            </w:r>
          </w:p>
          <w:p w:rsidR="00776D9C" w:rsidRPr="009B4760" w:rsidRDefault="00776D9C" w:rsidP="00D477E1">
            <w:pPr>
              <w:rPr>
                <w:b/>
              </w:rPr>
            </w:pPr>
            <w:r w:rsidRPr="009B4760">
              <w:rPr>
                <w:b/>
              </w:rPr>
              <w:t>LF 1</w:t>
            </w:r>
          </w:p>
        </w:tc>
        <w:tc>
          <w:tcPr>
            <w:tcW w:w="4229" w:type="dxa"/>
            <w:tcBorders>
              <w:left w:val="single" w:sz="4" w:space="0" w:color="auto"/>
              <w:bottom w:val="single" w:sz="4" w:space="0" w:color="auto"/>
              <w:right w:val="single" w:sz="4" w:space="0" w:color="auto"/>
            </w:tcBorders>
            <w:shd w:val="clear" w:color="auto" w:fill="D9D9D9"/>
            <w:hideMark/>
          </w:tcPr>
          <w:p w:rsidR="00776D9C" w:rsidRPr="009B4760" w:rsidRDefault="00776D9C" w:rsidP="00D477E1">
            <w:pPr>
              <w:spacing w:before="40" w:after="60" w:line="160" w:lineRule="exact"/>
              <w:rPr>
                <w:color w:val="000000"/>
                <w:sz w:val="12"/>
              </w:rPr>
            </w:pPr>
            <w:r w:rsidRPr="009B4760">
              <w:rPr>
                <w:sz w:val="12"/>
              </w:rPr>
              <w:t>Titel</w:t>
            </w:r>
          </w:p>
          <w:p w:rsidR="00776D9C" w:rsidRDefault="00776D9C" w:rsidP="00D477E1">
            <w:pPr>
              <w:rPr>
                <w:b/>
              </w:rPr>
            </w:pPr>
            <w:r w:rsidRPr="009B4760">
              <w:rPr>
                <w:b/>
              </w:rPr>
              <w:t>Berufe in der Gastronomie</w:t>
            </w:r>
          </w:p>
          <w:p w:rsidR="00776D9C" w:rsidRPr="009B4760" w:rsidRDefault="00776D9C" w:rsidP="00D477E1">
            <w:pPr>
              <w:rPr>
                <w:b/>
              </w:rPr>
            </w:pPr>
          </w:p>
        </w:tc>
        <w:tc>
          <w:tcPr>
            <w:tcW w:w="188" w:type="dxa"/>
            <w:vMerge w:val="restart"/>
            <w:tcBorders>
              <w:top w:val="nil"/>
              <w:left w:val="single" w:sz="4" w:space="0" w:color="auto"/>
              <w:bottom w:val="nil"/>
              <w:right w:val="single" w:sz="4" w:space="0" w:color="auto"/>
            </w:tcBorders>
            <w:shd w:val="clear" w:color="auto" w:fill="FFFFFF"/>
          </w:tcPr>
          <w:p w:rsidR="00776D9C" w:rsidRPr="009B4760" w:rsidRDefault="00776D9C" w:rsidP="00D477E1"/>
          <w:p w:rsidR="00776D9C" w:rsidRPr="009B4760" w:rsidRDefault="00776D9C" w:rsidP="00D477E1"/>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776D9C" w:rsidRPr="009A3177" w:rsidRDefault="00776D9C" w:rsidP="00D477E1">
            <w:pPr>
              <w:jc w:val="center"/>
              <w:rPr>
                <w:rFonts w:cs="Times New Roman"/>
                <w:b/>
                <w:lang w:eastAsia="de-DE"/>
              </w:rPr>
            </w:pPr>
            <w:r w:rsidRPr="009A3177">
              <w:rPr>
                <w:rFonts w:cs="Times New Roman"/>
                <w:b/>
                <w:lang w:eastAsia="de-DE"/>
              </w:rPr>
              <w:t xml:space="preserve">Ernährung </w:t>
            </w:r>
          </w:p>
          <w:p w:rsidR="00776D9C" w:rsidRPr="009A3177" w:rsidRDefault="00776D9C" w:rsidP="00D477E1">
            <w:pPr>
              <w:jc w:val="center"/>
              <w:rPr>
                <w:rFonts w:cs="Times New Roman"/>
                <w:b/>
                <w:lang w:eastAsia="de-DE"/>
              </w:rPr>
            </w:pPr>
            <w:r w:rsidRPr="009A3177">
              <w:rPr>
                <w:rFonts w:cs="Times New Roman"/>
                <w:b/>
                <w:lang w:eastAsia="de-DE"/>
              </w:rPr>
              <w:t>und Gastronomie</w:t>
            </w:r>
          </w:p>
          <w:p w:rsidR="00776D9C" w:rsidRPr="009A3177" w:rsidRDefault="00776D9C" w:rsidP="00D477E1">
            <w:pPr>
              <w:jc w:val="center"/>
              <w:rPr>
                <w:rFonts w:cs="Times New Roman"/>
                <w:b/>
                <w:lang w:eastAsia="de-DE"/>
              </w:rPr>
            </w:pPr>
            <w:r w:rsidRPr="009A3177">
              <w:rPr>
                <w:rFonts w:cs="Times New Roman"/>
                <w:b/>
                <w:lang w:eastAsia="de-DE"/>
              </w:rPr>
              <w:t>EG1.</w:t>
            </w:r>
            <w:r>
              <w:rPr>
                <w:rFonts w:cs="Times New Roman"/>
                <w:b/>
                <w:lang w:eastAsia="de-DE"/>
              </w:rPr>
              <w:t>01.04.10</w:t>
            </w:r>
          </w:p>
        </w:tc>
      </w:tr>
      <w:tr w:rsidR="00776D9C" w:rsidRPr="00B51DE9" w:rsidTr="00D477E1">
        <w:tc>
          <w:tcPr>
            <w:tcW w:w="7348" w:type="dxa"/>
            <w:gridSpan w:val="2"/>
            <w:tcBorders>
              <w:left w:val="single" w:sz="4" w:space="0" w:color="auto"/>
              <w:bottom w:val="single" w:sz="4" w:space="0" w:color="auto"/>
              <w:right w:val="single" w:sz="4" w:space="0" w:color="auto"/>
            </w:tcBorders>
            <w:hideMark/>
          </w:tcPr>
          <w:p w:rsidR="00776D9C" w:rsidRPr="009B4760" w:rsidRDefault="00776D9C" w:rsidP="00D477E1">
            <w:pPr>
              <w:spacing w:before="40" w:after="60" w:line="160" w:lineRule="exact"/>
              <w:rPr>
                <w:sz w:val="12"/>
              </w:rPr>
            </w:pPr>
            <w:r w:rsidRPr="009B4760">
              <w:rPr>
                <w:sz w:val="12"/>
              </w:rPr>
              <w:t>Kompetenzbereiche:</w:t>
            </w:r>
          </w:p>
          <w:p w:rsidR="00776D9C" w:rsidRPr="00973398" w:rsidRDefault="00776D9C" w:rsidP="00776D9C">
            <w:pPr>
              <w:numPr>
                <w:ilvl w:val="0"/>
                <w:numId w:val="6"/>
              </w:numPr>
              <w:ind w:left="227" w:hanging="170"/>
              <w:rPr>
                <w:sz w:val="12"/>
              </w:rPr>
            </w:pPr>
            <w:r w:rsidRPr="00973398">
              <w:rPr>
                <w:sz w:val="16"/>
              </w:rPr>
              <w:t>Ich kann die Aufgaben als Dienstleister und Gastgeber wahrnehmen und Aufgaben eigenverantwortlich und selbstständig durchführen.</w:t>
            </w:r>
          </w:p>
          <w:p w:rsidR="00776D9C" w:rsidRDefault="00776D9C" w:rsidP="00776D9C">
            <w:pPr>
              <w:pStyle w:val="Kopf8ptafz"/>
              <w:ind w:left="227" w:hanging="170"/>
            </w:pPr>
            <w:r w:rsidRPr="00973398">
              <w:t>Ich kann Arbeitsabläufe lesen und verstehen.</w:t>
            </w:r>
          </w:p>
        </w:tc>
        <w:tc>
          <w:tcPr>
            <w:tcW w:w="188" w:type="dxa"/>
            <w:vMerge/>
            <w:tcBorders>
              <w:left w:val="single" w:sz="4" w:space="0" w:color="auto"/>
              <w:bottom w:val="nil"/>
              <w:right w:val="nil"/>
            </w:tcBorders>
            <w:vAlign w:val="center"/>
            <w:hideMark/>
          </w:tcPr>
          <w:p w:rsidR="00776D9C" w:rsidRDefault="00776D9C" w:rsidP="00D477E1">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76D9C" w:rsidRPr="00B51DE9" w:rsidTr="00D477E1">
              <w:trPr>
                <w:trHeight w:val="284"/>
              </w:trPr>
              <w:tc>
                <w:tcPr>
                  <w:tcW w:w="2090" w:type="dxa"/>
                  <w:shd w:val="clear" w:color="auto" w:fill="D9D9D9" w:themeFill="background1" w:themeFillShade="D9"/>
                </w:tcPr>
                <w:p w:rsidR="00776D9C" w:rsidRPr="00B51DE9" w:rsidRDefault="00776D9C" w:rsidP="00D477E1">
                  <w:pPr>
                    <w:pStyle w:val="TabelleKopfmitte"/>
                  </w:pPr>
                  <w:r w:rsidRPr="00B51DE9">
                    <w:t>L</w:t>
                  </w:r>
                  <w:r>
                    <w:t>ösung</w:t>
                  </w:r>
                </w:p>
              </w:tc>
            </w:tr>
          </w:tbl>
          <w:p w:rsidR="00776D9C" w:rsidRPr="00B51DE9" w:rsidRDefault="00776D9C" w:rsidP="00D477E1"/>
        </w:tc>
      </w:tr>
    </w:tbl>
    <w:p w:rsidR="00776D9C" w:rsidRDefault="00954C85" w:rsidP="00776D9C">
      <w:pPr>
        <w:rPr>
          <w:b/>
          <w:bCs/>
          <w:color w:val="000000"/>
        </w:rPr>
      </w:pPr>
      <w:r w:rsidRPr="00954C85">
        <w:rPr>
          <w:b/>
          <w:bCs/>
          <w:noProof/>
          <w:color w:val="000000"/>
          <w:lang w:eastAsia="de-DE"/>
        </w:rPr>
        <w:drawing>
          <wp:anchor distT="0" distB="0" distL="114300" distR="114300" simplePos="0" relativeHeight="252238848" behindDoc="0" locked="0" layoutInCell="0" allowOverlap="1" wp14:anchorId="06D68AC5" wp14:editId="6F9668C0">
            <wp:simplePos x="0" y="0"/>
            <wp:positionH relativeFrom="rightMargin">
              <wp:posOffset>824865</wp:posOffset>
            </wp:positionH>
            <wp:positionV relativeFrom="paragraph">
              <wp:posOffset>35560</wp:posOffset>
            </wp:positionV>
            <wp:extent cx="348615" cy="320040"/>
            <wp:effectExtent l="0" t="0" r="0" b="3810"/>
            <wp:wrapNone/>
            <wp:docPr id="67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C85">
        <w:rPr>
          <w:b/>
          <w:bCs/>
          <w:noProof/>
          <w:color w:val="000000"/>
          <w:lang w:eastAsia="de-DE"/>
        </w:rPr>
        <w:drawing>
          <wp:anchor distT="0" distB="0" distL="114300" distR="114300" simplePos="0" relativeHeight="252237824" behindDoc="0" locked="0" layoutInCell="0" allowOverlap="1" wp14:anchorId="783D8F00" wp14:editId="6CA3D993">
            <wp:simplePos x="0" y="0"/>
            <wp:positionH relativeFrom="rightMargin">
              <wp:posOffset>464820</wp:posOffset>
            </wp:positionH>
            <wp:positionV relativeFrom="paragraph">
              <wp:posOffset>35560</wp:posOffset>
            </wp:positionV>
            <wp:extent cx="349885" cy="320675"/>
            <wp:effectExtent l="0" t="0" r="0" b="3175"/>
            <wp:wrapNone/>
            <wp:docPr id="67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C85">
        <w:rPr>
          <w:b/>
          <w:bCs/>
          <w:noProof/>
          <w:color w:val="000000"/>
          <w:lang w:eastAsia="de-DE"/>
        </w:rPr>
        <w:drawing>
          <wp:anchor distT="0" distB="0" distL="114300" distR="114300" simplePos="0" relativeHeight="252236800" behindDoc="0" locked="0" layoutInCell="0" allowOverlap="1" wp14:anchorId="64DECFDD" wp14:editId="52D94E0A">
            <wp:simplePos x="0" y="0"/>
            <wp:positionH relativeFrom="rightMargin">
              <wp:posOffset>104775</wp:posOffset>
            </wp:positionH>
            <wp:positionV relativeFrom="paragraph">
              <wp:posOffset>35560</wp:posOffset>
            </wp:positionV>
            <wp:extent cx="349885" cy="320675"/>
            <wp:effectExtent l="0" t="0" r="0" b="3175"/>
            <wp:wrapNone/>
            <wp:docPr id="67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76D9C" w:rsidRDefault="00776D9C" w:rsidP="00776D9C">
      <w:pPr>
        <w:rPr>
          <w:b/>
          <w:bCs/>
          <w:color w:val="000000"/>
        </w:rPr>
      </w:pPr>
    </w:p>
    <w:p w:rsidR="00D51DF3" w:rsidRDefault="00D51DF3" w:rsidP="00776D9C">
      <w:pPr>
        <w:rPr>
          <w:b/>
          <w:bCs/>
          <w:color w:val="000000"/>
        </w:rPr>
      </w:pPr>
    </w:p>
    <w:p w:rsidR="00776D9C" w:rsidRDefault="00D51DF3" w:rsidP="00776D9C">
      <w:r>
        <w:rPr>
          <w:noProof/>
          <w:lang w:eastAsia="de-DE"/>
        </w:rPr>
        <w:drawing>
          <wp:inline distT="0" distB="0" distL="0" distR="0" wp14:anchorId="5D863A59">
            <wp:extent cx="6114633" cy="4371975"/>
            <wp:effectExtent l="0" t="0" r="635" b="0"/>
            <wp:docPr id="1288" name="Grafik 1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6121993" cy="4377237"/>
                    </a:xfrm>
                    <a:prstGeom prst="rect">
                      <a:avLst/>
                    </a:prstGeom>
                    <a:noFill/>
                  </pic:spPr>
                </pic:pic>
              </a:graphicData>
            </a:graphic>
          </wp:inline>
        </w:drawing>
      </w:r>
    </w:p>
    <w:p w:rsidR="00776D9C" w:rsidRDefault="00776D9C" w:rsidP="00776D9C"/>
    <w:p w:rsidR="00776D9C" w:rsidRDefault="00776D9C" w:rsidP="00776D9C"/>
    <w:p w:rsidR="002B2302" w:rsidRDefault="002B2302" w:rsidP="002B2302">
      <w:pPr>
        <w:rPr>
          <w:lang w:eastAsia="de-DE"/>
        </w:rPr>
      </w:pPr>
    </w:p>
    <w:p w:rsidR="00474EFD" w:rsidRDefault="00474EFD" w:rsidP="00474EFD">
      <w:pPr>
        <w:spacing w:line="240" w:lineRule="exact"/>
      </w:pPr>
    </w:p>
    <w:sectPr w:rsidR="00474EFD" w:rsidSect="00BF4AE2">
      <w:headerReference w:type="first" r:id="rId180"/>
      <w:footerReference w:type="first" r:id="rId181"/>
      <w:pgSz w:w="11906" w:h="16838" w:code="9"/>
      <w:pgMar w:top="1418" w:right="3402"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3930" w:rsidRDefault="00333930" w:rsidP="001E03DE">
      <w:r>
        <w:separator/>
      </w:r>
    </w:p>
  </w:endnote>
  <w:endnote w:type="continuationSeparator" w:id="0">
    <w:p w:rsidR="00333930" w:rsidRDefault="00333930"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ource Sans Pro">
    <w:altName w:val="Corbel"/>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ource Sans Pro Semibold">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B0180B" w:rsidRDefault="00333930" w:rsidP="00943640">
    <w:pPr>
      <w:pStyle w:val="Fuzeile"/>
    </w:pPr>
    <w:r w:rsidRPr="004E7DBA">
      <w:rPr>
        <w:noProof/>
        <w:sz w:val="24"/>
      </w:rPr>
      <mc:AlternateContent>
        <mc:Choice Requires="wps">
          <w:drawing>
            <wp:anchor distT="0" distB="0" distL="114300" distR="114300" simplePos="0" relativeHeight="251647488" behindDoc="0" locked="0" layoutInCell="1" allowOverlap="1" wp14:anchorId="500160B5" wp14:editId="5FE7DDA3">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333930" w:rsidRPr="00E20335" w:rsidRDefault="00333930"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276" type="#_x0000_t202" style="position:absolute;margin-left:49.35pt;margin-top:792.95pt;width:56.4pt;height:27.8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333930" w:rsidRPr="00E20335" w:rsidRDefault="00333930"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CD1CB7" w:rsidRDefault="00333930" w:rsidP="00BB3C33">
    <w:pPr>
      <w:pStyle w:val="Fuzeile"/>
    </w:pPr>
    <w:r w:rsidRPr="004E7DBA">
      <w:rPr>
        <w:noProof/>
        <w:sz w:val="24"/>
      </w:rPr>
      <mc:AlternateContent>
        <mc:Choice Requires="wps">
          <w:drawing>
            <wp:anchor distT="0" distB="0" distL="114300" distR="114300" simplePos="0" relativeHeight="251668992" behindDoc="0" locked="0" layoutInCell="1" allowOverlap="1" wp14:anchorId="31975144" wp14:editId="151579CB">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333930" w:rsidRPr="00E20335" w:rsidRDefault="00333930" w:rsidP="00BB3C33">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288" type="#_x0000_t202" style="position:absolute;margin-left:5.65pt;margin-top:63.8pt;width:56.4pt;height:27.8pt;rotation:90;z-index:251668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333930" w:rsidRPr="00E20335" w:rsidRDefault="00333930" w:rsidP="00BB3C33">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BB3C33">
    <w:pPr>
      <w:pStyle w:val="Fuzeile"/>
    </w:pPr>
    <w:r w:rsidRPr="00595C5A">
      <w:t>© Landesin</w:t>
    </w:r>
    <w:r>
      <w:t>stitut für Schulentwicklung 2016</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Default="00333930">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BB3C33">
    <w:pPr>
      <w:pStyle w:val="Fuzeile"/>
    </w:pPr>
    <w:r w:rsidRPr="0083270B">
      <w:rPr>
        <w:rFonts w:eastAsiaTheme="minorHAnsi" w:cs="Arial"/>
        <w:noProof/>
        <w:sz w:val="24"/>
        <w:szCs w:val="24"/>
      </w:rPr>
      <mc:AlternateContent>
        <mc:Choice Requires="wps">
          <w:drawing>
            <wp:anchor distT="0" distB="0" distL="114300" distR="114300" simplePos="0" relativeHeight="251683328" behindDoc="0" locked="0" layoutInCell="1" allowOverlap="1" wp14:anchorId="5E7C4EA4" wp14:editId="61E1CE0E">
              <wp:simplePos x="0" y="0"/>
              <wp:positionH relativeFrom="page">
                <wp:posOffset>-1502092</wp:posOffset>
              </wp:positionH>
              <wp:positionV relativeFrom="page">
                <wp:posOffset>2712402</wp:posOffset>
              </wp:positionV>
              <wp:extent cx="4191000" cy="352425"/>
              <wp:effectExtent l="0" t="4763" r="0" b="0"/>
              <wp:wrapNone/>
              <wp:docPr id="39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333930" w:rsidRPr="00E20335" w:rsidRDefault="00333930" w:rsidP="00BB3C33">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293" type="#_x0000_t202" style="position:absolute;margin-left:-118.25pt;margin-top:213.55pt;width:330pt;height:27.75pt;rotation:90;z-index:251683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" stroked="f">
              <v:textbox>
                <w:txbxContent>
                  <w:p w:rsidR="00333930" w:rsidRPr="00E20335" w:rsidRDefault="00333930" w:rsidP="00BB3C33">
                    <w:pPr>
                      <w:pStyle w:val="Fuzeile"/>
                    </w:pPr>
                    <w:r w:rsidRPr="00595C5A">
                      <w:t>© Landesin</w:t>
                    </w:r>
                    <w:r>
                      <w:t>stitut für Schulentwicklung 2016</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BB3C33">
    <w:pPr>
      <w:pStyle w:val="Fuzeile"/>
    </w:pPr>
    <w:r w:rsidRPr="00595C5A">
      <w:t>© Landesin</w:t>
    </w:r>
    <w:r>
      <w:t>stitut für Schulentwicklung 2016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BB3C33">
    <w:pPr>
      <w:pStyle w:val="Fuzeile"/>
    </w:pPr>
    <w:r w:rsidRPr="00595C5A">
      <w:t>© Landesin</w:t>
    </w:r>
    <w:r>
      <w:t>stitut für Schulentwicklung 2016</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CD1CB7" w:rsidRDefault="00333930" w:rsidP="00BB3C33">
    <w:pPr>
      <w:pStyle w:val="Fuzeile"/>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CD1CB7" w:rsidRDefault="00333930" w:rsidP="00BB3C33">
    <w:pPr>
      <w:pStyle w:val="Fuzeile"/>
    </w:pPr>
    <w:r w:rsidRPr="004E7DBA">
      <w:rPr>
        <w:noProof/>
        <w:sz w:val="24"/>
      </w:rPr>
      <mc:AlternateContent>
        <mc:Choice Requires="wps">
          <w:drawing>
            <wp:anchor distT="0" distB="0" distL="114300" distR="114300" simplePos="0" relativeHeight="251681280" behindDoc="0" locked="0" layoutInCell="1" allowOverlap="1" wp14:anchorId="06E56FA6" wp14:editId="2AF8D5D9">
              <wp:simplePos x="0" y="0"/>
              <wp:positionH relativeFrom="page">
                <wp:posOffset>71755</wp:posOffset>
              </wp:positionH>
              <wp:positionV relativeFrom="page">
                <wp:posOffset>810260</wp:posOffset>
              </wp:positionV>
              <wp:extent cx="716400" cy="352800"/>
              <wp:effectExtent l="0" t="8573" r="0" b="0"/>
              <wp:wrapNone/>
              <wp:docPr id="1582" name="Textfeld 15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333930" w:rsidRPr="00E20335" w:rsidRDefault="00333930" w:rsidP="00BB3C33">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582" o:spid="_x0000_s1331" type="#_x0000_t202" style="position:absolute;margin-left:5.65pt;margin-top:63.8pt;width:56.4pt;height:27.8pt;rotation:90;z-index:251681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" stroked="f">
              <v:textbox>
                <w:txbxContent>
                  <w:p w:rsidR="00333930" w:rsidRPr="00E20335" w:rsidRDefault="00333930" w:rsidP="00BB3C33">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BB3C33">
    <w:pPr>
      <w:pStyle w:val="Fuzeile"/>
    </w:pPr>
    <w:r w:rsidRPr="00595C5A">
      <w:t>© Landesin</w:t>
    </w:r>
    <w:r>
      <w:t>stitut für Schulentwicklung 2016</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BB3C33">
    <w:pPr>
      <w:pStyle w:val="Fuzeile"/>
    </w:pPr>
    <w:r w:rsidRPr="00595C5A">
      <w:t>© Landesin</w:t>
    </w:r>
    <w:r>
      <w:t>stitut für Schulentwicklung 2016</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2E2050">
    <w:pPr>
      <w:pStyle w:val="Fuzeile"/>
    </w:pPr>
    <w:r w:rsidRPr="00595C5A">
      <w:t>© Landesin</w:t>
    </w:r>
    <w:r>
      <w:t>stitut für Schulentwicklung 2016</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8047E9">
    <w:pPr>
      <w:pStyle w:val="Fuzeile"/>
      <w:tabs>
        <w:tab w:val="clear" w:pos="4536"/>
        <w:tab w:val="clear" w:pos="9072"/>
        <w:tab w:val="left" w:pos="11670"/>
      </w:tabs>
    </w:pPr>
    <w:r w:rsidRPr="0083270B">
      <w:rPr>
        <w:rFonts w:eastAsiaTheme="minorHAnsi" w:cs="Arial"/>
        <w:noProof/>
        <w:sz w:val="24"/>
        <w:szCs w:val="24"/>
      </w:rPr>
      <mc:AlternateContent>
        <mc:Choice Requires="wps">
          <w:drawing>
            <wp:anchor distT="0" distB="0" distL="114300" distR="114300" simplePos="0" relativeHeight="251690496" behindDoc="0" locked="0" layoutInCell="1" allowOverlap="1" wp14:anchorId="2C476295" wp14:editId="499DC68B">
              <wp:simplePos x="0" y="0"/>
              <wp:positionH relativeFrom="page">
                <wp:posOffset>-1349692</wp:posOffset>
              </wp:positionH>
              <wp:positionV relativeFrom="page">
                <wp:posOffset>2864802</wp:posOffset>
              </wp:positionV>
              <wp:extent cx="4191000" cy="352425"/>
              <wp:effectExtent l="0" t="4763" r="0" b="0"/>
              <wp:wrapNone/>
              <wp:docPr id="471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333930" w:rsidRPr="00E20335" w:rsidRDefault="00333930" w:rsidP="004237FA">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348" type="#_x0000_t202" style="position:absolute;margin-left:-106.25pt;margin-top:225.55pt;width:330pt;height:27.75pt;rotation:90;z-index:251690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" stroked="f">
              <v:textbox>
                <w:txbxContent>
                  <w:p w:rsidR="00333930" w:rsidRPr="00E20335" w:rsidRDefault="00333930" w:rsidP="004237FA">
                    <w:pPr>
                      <w:pStyle w:val="Fuzeile"/>
                    </w:pPr>
                    <w:r w:rsidRPr="00595C5A">
                      <w:t>© Landesin</w:t>
                    </w:r>
                    <w:r>
                      <w:t>stitut für Schulentwicklung 2016</w:t>
                    </w:r>
                  </w:p>
                </w:txbxContent>
              </v:textbox>
              <w10:wrap anchorx="page" anchory="page"/>
            </v:shape>
          </w:pict>
        </mc:Fallback>
      </mc:AlternateContent>
    </w:r>
    <w:r>
      <w:tab/>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BB3C33">
    <w:pPr>
      <w:pStyle w:val="Fuzeile"/>
    </w:pPr>
    <w:r w:rsidRPr="00595C5A">
      <w:t>© Landesin</w:t>
    </w:r>
    <w:r>
      <w:t>stitut für Schulentwicklung 2016</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BB3C33">
    <w:pPr>
      <w:pStyle w:val="Fuzeile"/>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2E2050">
    <w:pPr>
      <w:pStyle w:val="Fuzeile"/>
    </w:pPr>
    <w:r w:rsidRPr="00595C5A">
      <w:t>© Landesin</w:t>
    </w:r>
    <w:r>
      <w:t>stitut für Schulentwicklung 2016</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BB3C33">
    <w:pPr>
      <w:pStyle w:val="Fuzeile"/>
    </w:pPr>
    <w:r w:rsidRPr="00595C5A">
      <w:t>© Landesin</w:t>
    </w:r>
    <w:r>
      <w:t>stitut für Schulentwicklung 2016</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BB3C33">
    <w:pPr>
      <w:pStyle w:val="Fuzeile"/>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BB3C33">
    <w:pPr>
      <w:pStyle w:val="Fuzeile"/>
    </w:pPr>
    <w:r w:rsidRPr="00595C5A">
      <w:t>© Landesin</w:t>
    </w:r>
    <w:r>
      <w:t>stitut für Schulentwicklung 2016</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BB3C33">
    <w:pPr>
      <w:pStyle w:val="Fuzeile"/>
    </w:pPr>
    <w:r w:rsidRPr="0083270B">
      <w:rPr>
        <w:rFonts w:eastAsiaTheme="minorHAnsi" w:cs="Arial"/>
        <w:noProof/>
        <w:sz w:val="24"/>
        <w:szCs w:val="24"/>
      </w:rPr>
      <mc:AlternateContent>
        <mc:Choice Requires="wps">
          <w:drawing>
            <wp:anchor distT="0" distB="0" distL="114300" distR="114300" simplePos="0" relativeHeight="251720192" behindDoc="0" locked="0" layoutInCell="1" allowOverlap="1" wp14:anchorId="35FD9744" wp14:editId="5CA0D61B">
              <wp:simplePos x="0" y="0"/>
              <wp:positionH relativeFrom="page">
                <wp:posOffset>-1435417</wp:posOffset>
              </wp:positionH>
              <wp:positionV relativeFrom="page">
                <wp:posOffset>3168967</wp:posOffset>
              </wp:positionV>
              <wp:extent cx="4191000" cy="352425"/>
              <wp:effectExtent l="0" t="4763" r="0" b="0"/>
              <wp:wrapNone/>
              <wp:docPr id="58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333930" w:rsidRPr="00E20335" w:rsidRDefault="00333930" w:rsidP="00215F41">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399" type="#_x0000_t202" style="position:absolute;margin-left:-113pt;margin-top:249.5pt;width:330pt;height:27.75pt;rotation:90;z-index:251720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" stroked="f">
              <v:textbox>
                <w:txbxContent>
                  <w:p w:rsidR="00333930" w:rsidRPr="00E20335" w:rsidRDefault="00333930" w:rsidP="00215F41">
                    <w:pPr>
                      <w:pStyle w:val="Fuzeile"/>
                    </w:pPr>
                    <w:r w:rsidRPr="00595C5A">
                      <w:t>© Landesin</w:t>
                    </w:r>
                    <w:r>
                      <w:t>stitut für Schulentwicklung 2016</w:t>
                    </w:r>
                  </w:p>
                </w:txbxContent>
              </v:textbox>
              <w10:wrap anchorx="page" anchory="page"/>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2E2050" w:rsidRDefault="00333930" w:rsidP="00BB3C33">
    <w:pPr>
      <w:pStyle w:val="Fuzeile"/>
    </w:pPr>
    <w:r w:rsidRPr="00595C5A">
      <w:t>© Landesin</w:t>
    </w:r>
    <w:r>
      <w:t>stitut für Schulentwicklung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3930" w:rsidRDefault="00333930" w:rsidP="001E03DE">
      <w:r>
        <w:separator/>
      </w:r>
    </w:p>
  </w:footnote>
  <w:footnote w:type="continuationSeparator" w:id="0">
    <w:p w:rsidR="00333930" w:rsidRDefault="00333930"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943640">
    <w:pPr>
      <w:pStyle w:val="Kopfzeile"/>
    </w:pPr>
    <w:r>
      <w:rPr>
        <w:noProof/>
      </w:rPr>
      <mc:AlternateContent>
        <mc:Choice Requires="wps">
          <w:drawing>
            <wp:anchor distT="0" distB="0" distL="114300" distR="114300" simplePos="0" relativeHeight="251644416" behindDoc="0" locked="0" layoutInCell="1" allowOverlap="1" wp14:anchorId="71F2EE1C" wp14:editId="0FA58A55">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333930" w:rsidRPr="00E20335" w:rsidRDefault="00333930"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261" type="#_x0000_t202" style="position:absolute;margin-left:210.9pt;margin-top:46.8pt;width:336.2pt;height:27.8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333930" w:rsidRPr="00E20335" w:rsidRDefault="00333930"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5440" behindDoc="0" locked="0" layoutInCell="1" allowOverlap="1" wp14:anchorId="5CB89068" wp14:editId="2F88C218">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6464" behindDoc="0" locked="0" layoutInCell="1" allowOverlap="1" wp14:anchorId="2C8AE42B" wp14:editId="67600A1A">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xmlns:w15="http://schemas.microsoft.com/office/word/2012/wordml">
          <w:pict>
            <v:line w14:anchorId="0E18B3E6" id="Gerade Verbindung 2" o:spid="_x0000_s1026" style="position:absolute;flip:x;z-index:2516464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943640">
    <w:pPr>
      <w:pStyle w:val="Kopfzeile"/>
    </w:pPr>
    <w:r w:rsidRPr="008B7133">
      <w:rPr>
        <w:noProof/>
      </w:rPr>
      <w:drawing>
        <wp:anchor distT="0" distB="0" distL="114300" distR="114300" simplePos="0" relativeHeight="251650560" behindDoc="1" locked="0" layoutInCell="1" allowOverlap="1" wp14:anchorId="6A708865" wp14:editId="7A2D7BAE">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8512" behindDoc="1" locked="0" layoutInCell="1" allowOverlap="1" wp14:anchorId="3DEEBF1E" wp14:editId="0B26B3F3">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47387AD7" id="Gruppieren 1021" o:spid="_x0000_s1026" style="position:absolute;margin-left:65.2pt;margin-top:310.2pt;width:411pt;height:470pt;z-index:-25166796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51584" behindDoc="0" locked="0" layoutInCell="1" allowOverlap="1" wp14:anchorId="66D220C8" wp14:editId="264078A4">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9536" behindDoc="1" locked="0" layoutInCell="1" allowOverlap="1" wp14:anchorId="1260F935" wp14:editId="2D4520A0">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333930" w:rsidRPr="008B7133" w:rsidRDefault="00333930"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333930" w:rsidRPr="0098402B" w:rsidRDefault="00333930"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333930" w:rsidRDefault="00333930" w:rsidP="00943640">
                              <w:pPr>
                                <w:pStyle w:val="LS-DeckblattQuatrate"/>
                              </w:pPr>
                              <w:r>
                                <w:t>Qualitätsentwicklung</w:t>
                              </w:r>
                            </w:p>
                            <w:p w:rsidR="00333930" w:rsidRPr="008B7133" w:rsidRDefault="00333930"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333930" w:rsidRPr="0098402B" w:rsidRDefault="00333930"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262" style="position:absolute;margin-left:490.45pt;margin-top:447.45pt;width:68.05pt;height:337.05pt;z-index:-25166694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263"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264"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265"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333930" w:rsidRPr="008B7133" w:rsidRDefault="00333930" w:rsidP="00943640">
                        <w:pPr>
                          <w:pStyle w:val="LS-DeckblattQuatrate"/>
                        </w:pPr>
                        <w:r w:rsidRPr="008B7133">
                          <w:t>Landesinstitut</w:t>
                        </w:r>
                        <w:r>
                          <w:t xml:space="preserve"> </w:t>
                        </w:r>
                        <w:r w:rsidRPr="008B7133">
                          <w:t>für Schulentwicklung</w:t>
                        </w:r>
                      </w:p>
                    </w:txbxContent>
                  </v:textbox>
                </v:shape>
              </v:group>
              <v:group id="Gruppieren 482" o:spid="_x0000_s1266"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267"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268"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333930" w:rsidRPr="0098402B" w:rsidRDefault="00333930" w:rsidP="00943640">
                        <w:pPr>
                          <w:pStyle w:val="LS-DeckblattQuatrate"/>
                        </w:pPr>
                        <w:r>
                          <w:t>Schulentwicklung</w:t>
                        </w:r>
                        <w:r>
                          <w:br/>
                          <w:t>und empirische Bildungsforschung</w:t>
                        </w:r>
                      </w:p>
                    </w:txbxContent>
                  </v:textbox>
                </v:shape>
              </v:group>
              <v:group id="Gruppieren 505" o:spid="_x0000_s1269"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270"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271"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333930" w:rsidRDefault="00333930" w:rsidP="00943640">
                        <w:pPr>
                          <w:pStyle w:val="LS-DeckblattQuatrate"/>
                        </w:pPr>
                        <w:r>
                          <w:t>Qualitätsentwicklung</w:t>
                        </w:r>
                      </w:p>
                      <w:p w:rsidR="00333930" w:rsidRPr="008B7133" w:rsidRDefault="00333930" w:rsidP="00943640">
                        <w:pPr>
                          <w:pStyle w:val="LS-DeckblattQuatrate"/>
                        </w:pPr>
                        <w:r>
                          <w:t>und Evaluation</w:t>
                        </w:r>
                      </w:p>
                    </w:txbxContent>
                  </v:textbox>
                </v:shape>
              </v:group>
              <v:group id="Gruppieren 623" o:spid="_x0000_s1272"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273"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274"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333930" w:rsidRPr="0098402B" w:rsidRDefault="00333930" w:rsidP="00943640">
                        <w:pPr>
                          <w:pStyle w:val="LS-DeckblattQuatrate"/>
                        </w:pPr>
                        <w:r>
                          <w:t>Bildungspläne</w:t>
                        </w:r>
                      </w:p>
                    </w:txbxContent>
                  </v:textbox>
                </v:shape>
              </v:group>
              <v:shape id="Grafik 626" o:spid="_x0000_s1275"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BB3C33">
    <w:pPr>
      <w:pStyle w:val="Kopfzeile"/>
    </w:pPr>
    <w:r>
      <w:rPr>
        <w:noProof/>
      </w:rPr>
      <mc:AlternateContent>
        <mc:Choice Requires="wpg">
          <w:drawing>
            <wp:anchor distT="0" distB="0" distL="114300" distR="114300" simplePos="0" relativeHeight="251667968" behindDoc="0" locked="0" layoutInCell="1" allowOverlap="1" wp14:anchorId="7D56450D" wp14:editId="71A3F6E2">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333930" w:rsidRPr="00E20335" w:rsidRDefault="00333930" w:rsidP="00BB3C33">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277" style="position:absolute;margin-left:786.15pt;margin-top:31.8pt;width:27.8pt;height:493.1pt;z-index:251667968;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278"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Content>
                        <w:p w:rsidR="00333930" w:rsidRPr="00E20335" w:rsidRDefault="00333930" w:rsidP="00BB3C33">
                          <w:pPr>
                            <w:pStyle w:val="NL-Kopfzeilen-Titel"/>
                          </w:pPr>
                          <w:r>
                            <w:t xml:space="preserve">     </w:t>
                          </w:r>
                        </w:p>
                      </w:sdtContent>
                    </w:sdt>
                  </w:txbxContent>
                </v:textbox>
              </v:shape>
              <v:line id="Gerade Verbindung 487" o:spid="_x0000_s1279"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BB3C33">
    <w:pPr>
      <w:pStyle w:val="Kopfzeile"/>
    </w:pPr>
    <w:r>
      <w:rPr>
        <w:noProof/>
      </w:rPr>
      <mc:AlternateContent>
        <mc:Choice Requires="wpg">
          <w:drawing>
            <wp:anchor distT="0" distB="0" distL="114300" distR="114300" simplePos="0" relativeHeight="251665920" behindDoc="0" locked="0" layoutInCell="1" allowOverlap="1" wp14:anchorId="3A434359" wp14:editId="417B81ED">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333930" w:rsidRPr="00E20335" w:rsidRDefault="00333930" w:rsidP="00BB3C33">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280" style="position:absolute;margin-left:48.75pt;margin-top:23.55pt;width:489.85pt;height:34.3pt;z-index:2516659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281"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333930" w:rsidRPr="00E20335" w:rsidRDefault="00333930" w:rsidP="00BB3C33">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28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28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64896" behindDoc="0" locked="0" layoutInCell="1" allowOverlap="1" wp14:anchorId="3A343DB6" wp14:editId="01303614">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BB3C33">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284" style="position:absolute;margin-left:784.5pt;margin-top:49.55pt;width:34.3pt;height:488.25pt;z-index:2516648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28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333930" w:rsidRPr="00E20335" w:rsidRDefault="00333930" w:rsidP="00BB3C33">
                      <w:pPr>
                        <w:pStyle w:val="NL-Kopfzeilen-Titel"/>
                      </w:pPr>
                      <w:r>
                        <w:t>Landesinstitut für Schulentwicklung</w:t>
                      </w:r>
                    </w:p>
                  </w:txbxContent>
                </v:textbox>
              </v:shape>
              <v:shape id="Grafik 449" o:spid="_x0000_s128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28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Default="00333930"/>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BB3C33">
    <w:pPr>
      <w:pStyle w:val="Kopfzeile"/>
    </w:pPr>
    <w:r>
      <w:rPr>
        <w:noProof/>
      </w:rPr>
      <mc:AlternateContent>
        <mc:Choice Requires="wpg">
          <w:drawing>
            <wp:anchor distT="0" distB="0" distL="114300" distR="114300" simplePos="0" relativeHeight="251675136" behindDoc="0" locked="0" layoutInCell="1" allowOverlap="1" wp14:anchorId="135263D1" wp14:editId="5ACBFB80">
              <wp:simplePos x="0" y="0"/>
              <wp:positionH relativeFrom="page">
                <wp:posOffset>9963302</wp:posOffset>
              </wp:positionH>
              <wp:positionV relativeFrom="page">
                <wp:posOffset>629107</wp:posOffset>
              </wp:positionV>
              <wp:extent cx="435600" cy="6200740"/>
              <wp:effectExtent l="0" t="0" r="3175" b="0"/>
              <wp:wrapNone/>
              <wp:docPr id="1436" name="Gruppieren 143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51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BB3C33">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518" name="Grafik 1518"/>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559" name="Gerade Verbindung 1559"/>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436" o:spid="_x0000_s1289" style="position:absolute;margin-left:784.5pt;margin-top:49.55pt;width:34.3pt;height:488.25pt;z-index:25167513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jFgW0bAEAADN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type id="_x0000_t202" coordsize="21600,21600" o:spt="202" path="m,l,21600r21600,l21600,xe">
                <v:stroke joinstyle="miter"/>
                <v:path gradientshapeok="t" o:connecttype="rect"/>
              </v:shapetype>
              <v:shape id="_x0000_s129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NZ4sMA&#10;AADdAAAADwAAAGRycy9kb3ducmV2LnhtbERPS2vCQBC+C/0PyxR6041Si0Y3oQhCKxSq7cHjkB2T&#10;2Oxs2F3z+PfdQsHbfHzP2eaDaURHzteWFcxnCQjiwuqaSwXfX/vpCoQPyBoby6RgJA959jDZYqpt&#10;z0fqTqEUMYR9igqqENpUSl9UZNDPbEscuYt1BkOErpTaYR/DTSMXSfIiDdYcGypsaVdR8XO6GQXo&#10;9Mfh2rlxZc7v58/bc92vzajU0+PwugERaAh38b/7Tcf5y/kC/r6JJ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DNZ4sMAAADdAAAADwAAAAAAAAAAAAAAAACYAgAAZHJzL2Rv&#10;d25yZXYueG1sUEsFBgAAAAAEAAQA9QAAAIgDAAAAAA==&#10;" stroked="f">
                <v:textbox>
                  <w:txbxContent>
                    <w:p w:rsidR="00333930" w:rsidRPr="00E20335" w:rsidRDefault="00333930" w:rsidP="00BB3C33">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518" o:spid="_x0000_s129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xRlPvHAAAA3QAAAA8AAABkcnMvZG93bnJldi54bWxEj09Lw0AQxe+C32EZwYvYTQu1ErstErDo&#10;ReifS2+T7JgNZmeX7NpEP71zELzN8N6895v1dvK9utCQusAG5rMCFHETbMetgdPx5f4RVMrIFvvA&#10;ZOCbEmw311drLG0YeU+XQ26VhHAq0YDLOZZap8aRxzQLkVi0jzB4zLIOrbYDjhLue70oigftsWNp&#10;cBipctR8Hr68gd1Prvn89j4u3bGqVvU+1ukuGnN7Mz0/gco05X/z3/WrFfzlXHDlGxlBb3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xRlPvHAAAA3QAAAA8AAAAAAAAAAAAA&#10;AAAAnwIAAGRycy9kb3ducmV2LnhtbFBLBQYAAAAABAAEAPcAAACTAwAAAAA=&#10;">
                <v:imagedata r:id="rId2" o:title=""/>
                <v:path arrowok="t"/>
                <o:lock v:ext="edit" aspectratio="f"/>
              </v:shape>
              <v:line id="Gerade Verbindung 1559" o:spid="_x0000_s129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km5sYAAADdAAAADwAAAGRycy9kb3ducmV2LnhtbESPQWvCQBCF7wX/wzJCb80mgkVT16DS&#10;Sk8FNbbXITtNgtnZsLuN8d93CwVvM7z3vXmzKkbTiYGcby0ryJIUBHFldcu1gvL09rQA4QOyxs4y&#10;KbiRh2I9eVhhru2VDzQcQy1iCPscFTQh9LmUvmrIoE9sTxy1b+sMhri6WmqH1xhuOjlL02dpsOV4&#10;ocGedg1Vl+OPiTU+tvtyN7DB28F9lYsq+3zdn5V6nI6bFxCBxnA3/9PvOnLz+RL+vokjyP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UZJubGAAAA3QAAAA8AAAAAAAAA&#10;AAAAAAAAoQIAAGRycy9kb3ducmV2LnhtbFBLBQYAAAAABAAEAPkAAACU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BB3C33">
    <w:pPr>
      <w:pStyle w:val="Kopfzeile"/>
    </w:pPr>
    <w:r>
      <w:rPr>
        <w:noProof/>
      </w:rPr>
      <mc:AlternateContent>
        <mc:Choice Requires="wpg">
          <w:drawing>
            <wp:anchor distT="0" distB="0" distL="114300" distR="114300" simplePos="0" relativeHeight="251670016" behindDoc="0" locked="0" layoutInCell="1" allowOverlap="1" wp14:anchorId="2BE7CA64" wp14:editId="764C36D1">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333930" w:rsidRPr="00E20335" w:rsidRDefault="00333930" w:rsidP="00BB3C33">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294" style="position:absolute;margin-left:48.75pt;margin-top:23.55pt;width:489.85pt;height:34.3pt;z-index:25167001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7pP6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6OlAHvRPAN0SnhNAA2DQS/UbwEaQQ+qQP96wIoEiH3gAH8RJYkVEDdJ0jyGiTpf2Z+v&#10;YF6DqyowAfLDnXGi4zO7hjK11OFm6+kjmWIGVl5dSlqX8J8OPIze0PPvhRGszMHG78V1+Ec+Bqwe&#10;D3IF2iSxoXvKqHl2Ogs1sUHxpwdaW1Dt5JzpIPOzduCWPoJuOKD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ln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N37pP6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295"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333930" w:rsidRPr="00E20335" w:rsidRDefault="00333930" w:rsidP="00BB3C33">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296"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297"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6944" behindDoc="0" locked="0" layoutInCell="1" allowOverlap="1" wp14:anchorId="64DFDD9E" wp14:editId="7B45F39A">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BB3C33">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298" style="position:absolute;margin-left:784.5pt;margin-top:49.55pt;width:34.3pt;height:488.25pt;z-index:25166694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">
              <v:shape id="_x0000_s129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333930" w:rsidRPr="00E20335" w:rsidRDefault="00333930" w:rsidP="00BB3C33">
                      <w:pPr>
                        <w:pStyle w:val="NL-Kopfzeilen-Titel"/>
                      </w:pPr>
                      <w:r>
                        <w:t>Landesinstitut für Schulentwicklung</w:t>
                      </w:r>
                    </w:p>
                  </w:txbxContent>
                </v:textbox>
              </v:shape>
              <v:shape id="Grafik 483" o:spid="_x0000_s130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30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Default="00333930"/>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BB3C33">
    <w:pPr>
      <w:pStyle w:val="Kopfzeile"/>
    </w:pPr>
    <w:r w:rsidRPr="0083270B">
      <w:rPr>
        <w:rFonts w:eastAsiaTheme="minorHAnsi" w:cs="Arial"/>
        <w:noProof/>
        <w:sz w:val="24"/>
        <w:szCs w:val="24"/>
      </w:rPr>
      <mc:AlternateContent>
        <mc:Choice Requires="wps">
          <w:drawing>
            <wp:anchor distT="0" distB="0" distL="114300" distR="114300" simplePos="0" relativeHeight="251684352" behindDoc="0" locked="0" layoutInCell="1" allowOverlap="1" wp14:anchorId="0E765F79" wp14:editId="6E395582">
              <wp:simplePos x="0" y="0"/>
              <wp:positionH relativeFrom="page">
                <wp:posOffset>-1587182</wp:posOffset>
              </wp:positionH>
              <wp:positionV relativeFrom="page">
                <wp:posOffset>2842739</wp:posOffset>
              </wp:positionV>
              <wp:extent cx="4191000" cy="352425"/>
              <wp:effectExtent l="0" t="4763" r="0" b="0"/>
              <wp:wrapNone/>
              <wp:docPr id="40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333930" w:rsidRPr="00E20335" w:rsidRDefault="00333930" w:rsidP="00BB3C33">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302" type="#_x0000_t202" style="position:absolute;margin-left:-124.95pt;margin-top:223.85pt;width:330pt;height:27.75pt;rotation:90;z-index:251684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" stroked="f">
              <v:textbox>
                <w:txbxContent>
                  <w:p w:rsidR="00333930" w:rsidRPr="00E20335" w:rsidRDefault="00333930" w:rsidP="00BB3C33">
                    <w:pPr>
                      <w:pStyle w:val="Fuzeile"/>
                    </w:pPr>
                    <w:r w:rsidRPr="00595C5A">
                      <w:t>© Landesin</w:t>
                    </w:r>
                    <w:r>
                      <w:t>stitut für Schulentwicklung 2016</w:t>
                    </w:r>
                  </w:p>
                </w:txbxContent>
              </v:textbox>
              <w10:wrap anchorx="page" anchory="page"/>
            </v:shape>
          </w:pict>
        </mc:Fallback>
      </mc:AlternateContent>
    </w:r>
    <w:r>
      <w:rPr>
        <w:noProof/>
      </w:rPr>
      <mc:AlternateContent>
        <mc:Choice Requires="wpg">
          <w:drawing>
            <wp:anchor distT="0" distB="0" distL="114300" distR="114300" simplePos="0" relativeHeight="251674112" behindDoc="0" locked="0" layoutInCell="1" allowOverlap="1" wp14:anchorId="2892510B" wp14:editId="103BCD5E">
              <wp:simplePos x="0" y="0"/>
              <wp:positionH relativeFrom="page">
                <wp:posOffset>9963302</wp:posOffset>
              </wp:positionH>
              <wp:positionV relativeFrom="page">
                <wp:posOffset>629107</wp:posOffset>
              </wp:positionV>
              <wp:extent cx="435600" cy="6200740"/>
              <wp:effectExtent l="0" t="0" r="3175" b="0"/>
              <wp:wrapNone/>
              <wp:docPr id="550" name="Gruppieren 55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6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BB3C33">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63" name="Grafik 56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64" name="Gerade Verbindung 56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50" o:spid="_x0000_s1303" style="position:absolute;margin-left:784.5pt;margin-top:49.55pt;width:34.3pt;height:488.25pt;z-index:25167411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">
              <v:shape id="_x0000_s130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axWcUA&#10;AADcAAAADwAAAGRycy9kb3ducmV2LnhtbESPT2vCQBTE7wW/w/KE3upGaUWjmyBCoS0UWvXg8ZF9&#10;JtHs27C75s+37xYKPQ4z8xtmmw+mER05X1tWMJ8lIIgLq2suFZyOr08rED4ga2wsk4KRPOTZ5GGL&#10;qbY9f1N3CKWIEPYpKqhCaFMpfVGRQT+zLXH0LtYZDFG6UmqHfYSbRi6SZCkN1hwXKmxpX1FxO9yN&#10;AnT68+PauXFlzu/nr/tz3a/NqNTjdNhtQAQawn/4r/2mFbwsF/B7Jh4Bm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JrFZxQAAANwAAAAPAAAAAAAAAAAAAAAAAJgCAABkcnMv&#10;ZG93bnJldi54bWxQSwUGAAAAAAQABAD1AAAAigMAAAAA&#10;" stroked="f">
                <v:textbox>
                  <w:txbxContent>
                    <w:p w:rsidR="00333930" w:rsidRPr="00E20335" w:rsidRDefault="00333930" w:rsidP="00BB3C33">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563" o:spid="_x0000_s130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H74HHAAAA3AAAAA8AAABkcnMvZG93bnJldi54bWxEj81qwzAQhO+BvoPYQi8hkZuSH5wooRhS&#10;2kshSS+5ra2NZWqthKXGbp++KgR6HGbmG2azG2wrrtSFxrGCx2kGgrhyuuFawcdpP1mBCBFZY+uY&#10;FHxTgN32brTBXLueD3Q9xlokCIccFZgYfS5lqAxZDFPniZN3cZ3FmGRXS91hn+C2lbMsW0iLDacF&#10;g54KQ9Xn8csqePmJJZ/f3vu5ORXFsjz4Moy9Ug/3w/MaRKQh/odv7VetYL54gr8z6QjI7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ZH74HHAAAA3AAAAA8AAAAAAAAAAAAA&#10;AAAAnwIAAGRycy9kb3ducmV2LnhtbFBLBQYAAAAABAAEAPcAAACTAwAAAAA=&#10;">
                <v:imagedata r:id="rId2" o:title=""/>
                <v:path arrowok="t"/>
                <o:lock v:ext="edit" aspectratio="f"/>
              </v:shape>
              <v:line id="Gerade Verbindung 564" o:spid="_x0000_s130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enMsQAAADcAAAADwAAAGRycy9kb3ducmV2LnhtbESPQWvCQBCF7wX/wzJCb3WjtBJSV1FR&#10;6UlQo70O2WkSmp0Nu2uM/94tFDw+3rzvzZstetOIjpyvLSsYjxIQxIXVNZcK8tP2LQXhA7LGxjIp&#10;uJOHxXzwMsNM2xsfqDuGUkQI+wwVVCG0mZS+qMigH9mWOHo/1hkMUbpSaoe3CDeNnCTJVBqsOTZU&#10;2NK6ouL3eDXxjf1ql687Nng/uO88LcaXze6s1OuwX36CCNSH5/F/+ksr+Ji+w9+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B6cyxAAAANw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BB3C33">
    <w:pPr>
      <w:pStyle w:val="Kopfzeile"/>
    </w:pPr>
    <w:r>
      <w:rPr>
        <w:noProof/>
      </w:rPr>
      <mc:AlternateContent>
        <mc:Choice Requires="wpg">
          <w:drawing>
            <wp:anchor distT="0" distB="0" distL="114300" distR="114300" simplePos="0" relativeHeight="251673088" behindDoc="0" locked="0" layoutInCell="1" allowOverlap="1" wp14:anchorId="134B5639" wp14:editId="4C3787CC">
              <wp:simplePos x="0" y="0"/>
              <wp:positionH relativeFrom="page">
                <wp:posOffset>619125</wp:posOffset>
              </wp:positionH>
              <wp:positionV relativeFrom="page">
                <wp:posOffset>299085</wp:posOffset>
              </wp:positionV>
              <wp:extent cx="6220800" cy="435600"/>
              <wp:effectExtent l="0" t="0" r="8890" b="3175"/>
              <wp:wrapNone/>
              <wp:docPr id="1532"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535"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333930" w:rsidRPr="00E20335" w:rsidRDefault="00333930" w:rsidP="00BB3C33">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620"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1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307" style="position:absolute;margin-left:48.75pt;margin-top:23.55pt;width:489.85pt;height:34.3pt;z-index:25167308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KXKyC6YBAAAvA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308"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6DxcEA&#10;AADdAAAADwAAAGRycy9kb3ducmV2LnhtbERP24rCMBB9X/Afwgi+LJq6Wi/VKKug+OrlA8ZmbIvN&#10;pDTR1r83Cwu+zeFcZ7luTSmeVLvCsoLhIAJBnFpdcKbgct71ZyCcR9ZYWiYFL3KwXnW+lpho2/CR&#10;niefiRDCLkEFufdVIqVLczLoBrYiDtzN1gZ9gHUmdY1NCDel/ImiiTRYcGjIsaJtTun99DAKbofm&#10;O543172/TI/jyQaL6dW+lOp1298FCE+t/4j/3Qcd5sejGP6+CSfI1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3+g8XBAAAA3QAAAA8AAAAAAAAAAAAAAAAAmAIAAGRycy9kb3du&#10;cmV2LnhtbFBLBQYAAAAABAAEAPUAAACGAwAAAAA=&#10;" stroked="f">
                <v:textbox>
                  <w:txbxContent>
                    <w:p w:rsidR="00333930" w:rsidRPr="00E20335" w:rsidRDefault="00333930" w:rsidP="00BB3C33">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30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5wOvFAAAA3QAAAA8AAABkcnMvZG93bnJldi54bWxEj0FrAjEQhe9C/0OYQm+a1IPIapS2KBSK&#10;FVcvvQ2b6WZxM1k2qa7/3jkUvM3w3rz3zXI9hFZdqE9NZAuvEwOKuIqu4drC6bgdz0GljOywjUwW&#10;bpRgvXoaLbFw8coHupS5VhLCqUALPueu0DpVngKmSeyIRfuNfcAsa19r1+NVwkOrp8bMdMCGpcFj&#10;Rx+eqnP5Fyw05e57fttsK/9+MPtykw1+/ZytfXke3hagMg35Yf6//nSCP5sKv3wjI+jV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OcDrxQAAAN0AAAAPAAAAAAAAAAAAAAAA&#10;AJ8CAABkcnMvZG93bnJldi54bWxQSwUGAAAAAAQABAD3AAAAkQMAAAAA&#10;">
                <v:imagedata r:id="rId2" o:title=""/>
                <v:path arrowok="t"/>
              </v:shape>
              <v:line id="Gerade Verbindung 657" o:spid="_x0000_s131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ccssQAAADcAAAADwAAAGRycy9kb3ducmV2LnhtbESPwWrCQBCG7wXfYRmht7qJhSLRVVqx&#10;0lNBTet1yI5JMDsbdrcxvn3nUOhx+Of/5pvVZnSdGijE1rOBfJaBIq68bbk2UJ7enxagYkK22Hkm&#10;A3eKsFlPHlZYWH/jAw3HVCuBcCzQQJNSX2gdq4YcxpnviSW7+OAwyRhqbQPeBO46Pc+yF+2wZbnQ&#10;YE/bhqrr8ceJxufbvtwO7PB+COdyUeXfu/2XMY/T8XUJKtGY/pf/2h/WwHMutvKMEECv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Bxyy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72064" behindDoc="0" locked="0" layoutInCell="1" allowOverlap="1" wp14:anchorId="096174B4" wp14:editId="7AC6DDD3">
              <wp:simplePos x="0" y="0"/>
              <wp:positionH relativeFrom="page">
                <wp:posOffset>9963302</wp:posOffset>
              </wp:positionH>
              <wp:positionV relativeFrom="page">
                <wp:posOffset>629107</wp:posOffset>
              </wp:positionV>
              <wp:extent cx="435600" cy="6200740"/>
              <wp:effectExtent l="0" t="0" r="3175" b="0"/>
              <wp:wrapNone/>
              <wp:docPr id="393" name="Gruppieren 39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39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BB3C33">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05" name="Grafik 405"/>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15" name="Gerade Verbindung 41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393" o:spid="_x0000_s1311" style="position:absolute;margin-left:784.5pt;margin-top:49.55pt;width:34.3pt;height:488.25pt;z-index:25167206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AYU0F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 id="_x0000_s131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0+acUA&#10;AADcAAAADwAAAGRycy9kb3ducmV2LnhtbESPW2sCMRSE3wv+h3AE32rWC0VXo4hQaAuFVn3w8bA5&#10;7q5uTpYk7uXfN4LQx2FmvmHW285UoiHnS8sKJuMEBHFmdcm5gtPx/XUBwgdkjZVlUtCTh+1m8LLG&#10;VNuWf6k5hFxECPsUFRQh1KmUPivIoB/bmjh6F+sMhihdLrXDNsJNJadJ8iYNlhwXCqxpX1B2O9yN&#10;AnT6++vauH5hzp/nn/u8bJemV2o07HYrEIG68B9+tj+0gtlyDo8z8Qj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HT5pxQAAANwAAAAPAAAAAAAAAAAAAAAAAJgCAABkcnMv&#10;ZG93bnJldi54bWxQSwUGAAAAAAQABAD1AAAAigMAAAAA&#10;" stroked="f">
                <v:textbox>
                  <w:txbxContent>
                    <w:p w:rsidR="00333930" w:rsidRPr="00E20335" w:rsidRDefault="00333930" w:rsidP="00BB3C33">
                      <w:pPr>
                        <w:pStyle w:val="NL-Kopfzeilen-Titel"/>
                      </w:pPr>
                      <w:r>
                        <w:t>Landesinstitut für Schulentwicklung</w:t>
                      </w:r>
                    </w:p>
                  </w:txbxContent>
                </v:textbox>
              </v:shape>
              <v:shape id="Grafik 405" o:spid="_x0000_s131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cOFPGAAAA3AAAAA8AAABkcnMvZG93bnJldi54bWxEj0FrAjEUhO8F/0N4gpdSs0pty9YoslBp&#10;L4LaS29vN6+bpZuXsEnd1V9vCkKPw8x8wyzXg23FibrQOFYwm2YgiCunG64VfB7fHl5AhIissXVM&#10;Cs4UYL0a3S0x167nPZ0OsRYJwiFHBSZGn0sZKkMWw9R54uR9u85iTLKrpe6wT3DbynmWPUmLDacF&#10;g54KQ9XP4dcq2F5iyV8fu35hjkXxXO59Ge69UpPxsHkFEWmI/+Fb+10reMwW8HcmHQG5ug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dw4U8YAAADcAAAADwAAAAAAAAAAAAAA&#10;AACfAgAAZHJzL2Rvd25yZXYueG1sUEsFBgAAAAAEAAQA9wAAAJIDAAAAAA==&#10;">
                <v:imagedata r:id="rId2" o:title=""/>
                <v:path arrowok="t"/>
                <o:lock v:ext="edit" aspectratio="f"/>
              </v:shape>
              <v:line id="Gerade Verbindung 415" o:spid="_x0000_s131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6x+ScQAAADcAAAADwAAAGRycy9kb3ducmV2LnhtbESPQWvCQBCF74L/YRmhN92kVJHoKq20&#10;0pOgxvY6ZMckNDsbdrcx/ntXEDw+3rzvzVuue9OIjpyvLStIJwkI4sLqmksF+fFrPAfhA7LGxjIp&#10;uJKH9Wo4WGKm7YX31B1CKSKEfYYKqhDaTEpfVGTQT2xLHL2zdQZDlK6U2uElwk0jX5NkJg3WHBsq&#10;bGlTUfF3+Dfxjd3HNt90bPC6d7/5vEh/PrcnpV5G/fsCRKA+PI8f6W+t4C2dwn1MJIB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rH5JxAAAANwAAAAPAAAAAAAAAAAA&#10;AAAAAKECAABkcnMvZG93bnJldi54bWxQSwUGAAAAAAQABAD5AAAAkgMAAAAA&#10;" strokecolor="#a6a6a6" strokeweight=".5pt"/>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BB3C33">
    <w:pPr>
      <w:pStyle w:val="Kopfzeile"/>
    </w:pPr>
    <w:r w:rsidRPr="0083270B">
      <w:rPr>
        <w:rFonts w:eastAsiaTheme="minorHAnsi" w:cs="Arial"/>
        <w:noProof/>
        <w:sz w:val="24"/>
        <w:szCs w:val="24"/>
      </w:rPr>
      <mc:AlternateContent>
        <mc:Choice Requires="wps">
          <w:drawing>
            <wp:anchor distT="0" distB="0" distL="114300" distR="114300" simplePos="0" relativeHeight="251677184" behindDoc="0" locked="0" layoutInCell="1" allowOverlap="1" wp14:anchorId="1D41C0EB" wp14:editId="7E92B017">
              <wp:simplePos x="0" y="0"/>
              <wp:positionH relativeFrom="page">
                <wp:posOffset>-1654492</wp:posOffset>
              </wp:positionH>
              <wp:positionV relativeFrom="page">
                <wp:posOffset>2560002</wp:posOffset>
              </wp:positionV>
              <wp:extent cx="4191000" cy="352425"/>
              <wp:effectExtent l="0" t="4763" r="0" b="0"/>
              <wp:wrapNone/>
              <wp:docPr id="162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333930" w:rsidRPr="00E20335" w:rsidRDefault="00333930" w:rsidP="00BB3C33">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315" type="#_x0000_t202" style="position:absolute;margin-left:-130.25pt;margin-top:201.55pt;width:330pt;height:27.75pt;rotation:90;z-index:251677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BMCBCoKwIAADQEAAAOAAAAAAAAAAAAAAAAAC4CAABkcnMv&#10;ZTJvRG9jLnhtbFBLAQItABQABgAIAAAAIQDcdYYc3gAAAAkBAAAPAAAAAAAAAAAAAAAAAIUEAABk&#10;cnMvZG93bnJldi54bWxQSwUGAAAAAAQABADzAAAAkAUAAAAA&#10;" stroked="f">
              <v:textbox>
                <w:txbxContent>
                  <w:p w:rsidR="00333930" w:rsidRPr="00E20335" w:rsidRDefault="00333930" w:rsidP="00BB3C33">
                    <w:pPr>
                      <w:pStyle w:val="Fuzeile"/>
                    </w:pPr>
                    <w:r w:rsidRPr="00595C5A">
                      <w:t>© Landesin</w:t>
                    </w:r>
                    <w:r>
                      <w:t>stitut für Schulentwicklung 2016</w:t>
                    </w:r>
                  </w:p>
                </w:txbxContent>
              </v:textbox>
              <w10:wrap anchorx="page" anchory="page"/>
            </v:shape>
          </w:pict>
        </mc:Fallback>
      </mc:AlternateContent>
    </w:r>
    <w:r>
      <w:rPr>
        <w:noProof/>
      </w:rPr>
      <mc:AlternateContent>
        <mc:Choice Requires="wpg">
          <w:drawing>
            <wp:anchor distT="0" distB="0" distL="114300" distR="114300" simplePos="0" relativeHeight="251676160" behindDoc="0" locked="0" layoutInCell="1" allowOverlap="1" wp14:anchorId="5C7A4F73" wp14:editId="5B46DA99">
              <wp:simplePos x="0" y="0"/>
              <wp:positionH relativeFrom="page">
                <wp:posOffset>9963302</wp:posOffset>
              </wp:positionH>
              <wp:positionV relativeFrom="page">
                <wp:posOffset>629107</wp:posOffset>
              </wp:positionV>
              <wp:extent cx="435600" cy="6200740"/>
              <wp:effectExtent l="0" t="0" r="3175" b="0"/>
              <wp:wrapNone/>
              <wp:docPr id="1628" name="Gruppieren 162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6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BB3C33">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263" name="Grafik 26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266" name="Gerade Verbindung 266"/>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628" o:spid="_x0000_s1316" style="position:absolute;margin-left:784.5pt;margin-top:49.55pt;width:34.3pt;height:488.25pt;z-index:25167616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GJ+pB+uBAAAyA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317"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x8PMQA&#10;AADcAAAADwAAAGRycy9kb3ducmV2LnhtbESPT2sCMRTE7wW/Q3iCt5p1EdHVKCIIbaHQqgePj81z&#10;d3XzsiRx/3z7plDocZiZ3zCbXW9q0ZLzlWUFs2kCgji3uuJCweV8fF2C8AFZY22ZFAzkYbcdvWww&#10;07bjb2pPoRARwj5DBWUITSalz0sy6Ke2IY7ezTqDIUpXSO2wi3BTyzRJFtJgxXGhxIYOJeWP09Mo&#10;QKc/P+6tG5bm+n79es6rbmUGpSbjfr8GEagP/+G/9ptWkC5S+D0Tj4D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MfDzEAAAA3AAAAA8AAAAAAAAAAAAAAAAAmAIAAGRycy9k&#10;b3ducmV2LnhtbFBLBQYAAAAABAAEAPUAAACJAwAAAAA=&#10;" stroked="f">
                <v:textbox>
                  <w:txbxContent>
                    <w:p w:rsidR="00333930" w:rsidRPr="00E20335" w:rsidRDefault="00333930" w:rsidP="00BB3C33">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263" o:spid="_x0000_s1318"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tIuTHAAAA3AAAAA8AAABkcnMvZG93bnJldi54bWxEj81qwzAQhO+FvoPYQC8lkZvSJDhRQjG0&#10;tJdCfi65ra2NZWKthKXGbp++KgRyHGbmG2a1GWwrLtSFxrGCp0kGgrhyuuFawWH/Nl6ACBFZY+uY&#10;FPxQgM36/m6FuXY9b+myi7VIEA45KjAx+lzKUBmyGCbOEyfv5DqLMcmulrrDPsFtK6dZNpMWG04L&#10;Bj0Vhqrz7tsqeP+NJR8/v/oXsy+Kebn1ZXj0Sj2MhtcliEhDvIWv7Q+tYDp7hv8z6QjI9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btIuTHAAAA3AAAAA8AAAAAAAAAAAAA&#10;AAAAnwIAAGRycy9kb3ducmV2LnhtbFBLBQYAAAAABAAEAPcAAACTAwAAAAA=&#10;">
                <v:imagedata r:id="rId2" o:title=""/>
                <v:path arrowok="t"/>
                <o:lock v:ext="edit" aspectratio="f"/>
              </v:shape>
              <v:line id="Gerade Verbindung 266" o:spid="_x0000_s1319"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NRu8MAAADcAAAADwAAAGRycy9kb3ducmV2LnhtbESPQYvCMBCF7wv+hzCCtzXVQ5FqFBVX&#10;PC2oVa9DM7bFZlKSbK3/frOw4PHx5n1v3mLVm0Z05HxtWcFknIAgLqyuuVSQn78+ZyB8QNbYWCYF&#10;L/KwWg4+Fphp++QjdadQighhn6GCKoQ2k9IXFRn0Y9sSR+9uncEQpSuldviMcNPIaZKk0mDNsaHC&#10;lrYVFY/Tj4lvfG/2+bZjg6+ju+WzYnLd7S9KjYb9eg4iUB/ex//pg1YwTVP4GxMJIJ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kzUbvDAAAA3AAAAA8AAAAAAAAAAAAA&#10;AAAAoQIAAGRycy9kb3ducmV2LnhtbFBLBQYAAAAABAAEAPkAAACRAwAAAAA=&#10;" strokecolor="#a6a6a6" strokeweight=".5pt"/>
              <w10:wrap anchorx="page" anchory="pag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BB3C33">
    <w:pPr>
      <w:pStyle w:val="Kopfzeile"/>
    </w:pPr>
    <w:r>
      <w:rPr>
        <w:noProof/>
      </w:rPr>
      <mc:AlternateContent>
        <mc:Choice Requires="wpg">
          <w:drawing>
            <wp:anchor distT="0" distB="0" distL="114300" distR="114300" simplePos="0" relativeHeight="251680256" behindDoc="0" locked="0" layoutInCell="1" allowOverlap="1" wp14:anchorId="5DBB8A20" wp14:editId="7EAEE7FB">
              <wp:simplePos x="0" y="0"/>
              <wp:positionH relativeFrom="page">
                <wp:posOffset>9983972</wp:posOffset>
              </wp:positionH>
              <wp:positionV relativeFrom="page">
                <wp:posOffset>404036</wp:posOffset>
              </wp:positionV>
              <wp:extent cx="352800" cy="6262577"/>
              <wp:effectExtent l="0" t="0" r="9525" b="5080"/>
              <wp:wrapNone/>
              <wp:docPr id="270" name="Gruppieren 270"/>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271"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497024846"/>
                              <w:showingPlcHdr/>
                              <w:dataBinding w:prefixMappings="xmlns:ns0='http://purl.org/dc/elements/1.1/' xmlns:ns1='http://schemas.openxmlformats.org/package/2006/metadata/core-properties' " w:xpath="/ns1:coreProperties[1]/ns0:title[1]" w:storeItemID="{6C3C8BC8-F283-45AE-878A-BAB7291924A1}"/>
                              <w:text/>
                            </w:sdtPr>
                            <w:sdtEndPr/>
                            <w:sdtContent>
                              <w:p w:rsidR="00333930" w:rsidRPr="00E20335" w:rsidRDefault="00333930" w:rsidP="00BB3C33">
                                <w:pPr>
                                  <w:pStyle w:val="NL-Kopfzeilen-Titel"/>
                                </w:pPr>
                                <w:r>
                                  <w:t xml:space="preserve">     </w:t>
                                </w:r>
                              </w:p>
                            </w:sdtContent>
                          </w:sdt>
                        </w:txbxContent>
                      </wps:txbx>
                      <wps:bodyPr rot="0" vert="horz" wrap="square" lIns="91440" tIns="45720" rIns="91440" bIns="45720" anchor="t" anchorCtr="0">
                        <a:noAutofit/>
                      </wps:bodyPr>
                    </wps:wsp>
                    <wps:wsp>
                      <wps:cNvPr id="273" name="Gerade Verbindung 273"/>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70" o:spid="_x0000_s1320" style="position:absolute;margin-left:786.15pt;margin-top:31.8pt;width:27.8pt;height:493.1pt;z-index:251680256;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HLOb3mgDAACQ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321"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d0lsUA&#10;AADcAAAADwAAAGRycy9kb3ducmV2LnhtbESPT2vCQBTE70K/w/IKvelGKVajm1AEoRUK1fbg8ZF9&#10;JrHZt2F3zZ9v3y0UPA4z8xtmmw+mER05X1tWMJ8lIIgLq2suFXx/7acrED4ga2wsk4KRPOTZw2SL&#10;qbY9H6k7hVJECPsUFVQhtKmUvqjIoJ/Zljh6F+sMhihdKbXDPsJNIxdJspQGa44LFba0q6j4Od2M&#10;AnT643Dt3Lgy5/fz5+257tdmVOrpcXjdgAg0hHv4v/2mFSxe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h3SWxQAAANwAAAAPAAAAAAAAAAAAAAAAAJgCAABkcnMv&#10;ZG93bnJldi54bWxQSwUGAAAAAAQABAD1AAAAigMAAAAA&#10;" stroked="f">
                <v:textbox>
                  <w:txbxContent>
                    <w:sdt>
                      <w:sdtPr>
                        <w:alias w:val="Titel"/>
                        <w:tag w:val=""/>
                        <w:id w:val="-1497024846"/>
                        <w:showingPlcHdr/>
                        <w:dataBinding w:prefixMappings="xmlns:ns0='http://purl.org/dc/elements/1.1/' xmlns:ns1='http://schemas.openxmlformats.org/package/2006/metadata/core-properties' " w:xpath="/ns1:coreProperties[1]/ns0:title[1]" w:storeItemID="{6C3C8BC8-F283-45AE-878A-BAB7291924A1}"/>
                        <w:text/>
                      </w:sdtPr>
                      <w:sdtContent>
                        <w:p w:rsidR="00333930" w:rsidRPr="00E20335" w:rsidRDefault="00333930" w:rsidP="00BB3C33">
                          <w:pPr>
                            <w:pStyle w:val="NL-Kopfzeilen-Titel"/>
                          </w:pPr>
                          <w:r>
                            <w:t xml:space="preserve">     </w:t>
                          </w:r>
                        </w:p>
                      </w:sdtContent>
                    </w:sdt>
                  </w:txbxContent>
                </v:textbox>
              </v:shape>
              <v:line id="Gerade Verbindung 273" o:spid="_x0000_s1322"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1k/sUAAADcAAAADwAAAGRycy9kb3ducmV2LnhtbESPQWvCQBCF70L/wzIFb7qJBQ2pq7Ri&#10;xVNBm7bXITtNQrOzYXdN4r93C0KPjzfve/PW29G0oifnG8sK0nkCgri0uuFKQfHxNstA+ICssbVM&#10;Cq7kYbt5mKwx13bgE/XnUIkIYZ+jgjqELpfSlzUZ9HPbEUfvxzqDIUpXSe1wiHDTykWSLKXBhmND&#10;jR3taip/zxcT33h/PRS7ng1eT+67yMr0a3/4VGr6OL48gwg0hv/je/qoFSxWT/A3JhJAb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J1k/sUAAADcAAAADwAAAAAAAAAA&#10;AAAAAAChAgAAZHJzL2Rvd25yZXYueG1sUEsFBgAAAAAEAAQA+QAAAJMDAAAAAA==&#10;" strokecolor="#a6a6a6" strokeweight=".5pt"/>
              <w10:wrap anchorx="page" anchory="page"/>
            </v:group>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BB3C33">
    <w:pPr>
      <w:pStyle w:val="Kopfzeile"/>
    </w:pPr>
    <w:r>
      <w:rPr>
        <w:noProof/>
      </w:rPr>
      <mc:AlternateContent>
        <mc:Choice Requires="wpg">
          <w:drawing>
            <wp:anchor distT="0" distB="0" distL="114300" distR="114300" simplePos="0" relativeHeight="251679232" behindDoc="0" locked="0" layoutInCell="1" allowOverlap="1" wp14:anchorId="170679C7" wp14:editId="6E7A88DA">
              <wp:simplePos x="0" y="0"/>
              <wp:positionH relativeFrom="page">
                <wp:posOffset>619125</wp:posOffset>
              </wp:positionH>
              <wp:positionV relativeFrom="page">
                <wp:posOffset>299085</wp:posOffset>
              </wp:positionV>
              <wp:extent cx="6220800" cy="435600"/>
              <wp:effectExtent l="0" t="0" r="8890" b="3175"/>
              <wp:wrapNone/>
              <wp:docPr id="1560"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561"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333930" w:rsidRPr="00E20335" w:rsidRDefault="00333930" w:rsidP="00BB3C33">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564"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5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323" style="position:absolute;margin-left:48.75pt;margin-top:23.55pt;width:489.85pt;height:34.3pt;z-index:251679232;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">
              <v:shapetype id="_x0000_t202" coordsize="21600,21600" o:spt="202" path="m,l,21600r21600,l21600,xe">
                <v:stroke joinstyle="miter"/>
                <v:path gradientshapeok="t" o:connecttype="rect"/>
              </v:shapetype>
              <v:shape id="_x0000_s1324"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aq28IA&#10;AADdAAAADwAAAGRycy9kb3ducmV2LnhtbERP24rCMBB9F/Yfwiz4IttU0bpWo6wLiq9ePmDajG3Z&#10;ZlKaaOvfbwTBtzmc66w2vanFnVpXWVYwjmIQxLnVFRcKLufd1zcI55E11pZJwYMcbNYfgxWm2nZ8&#10;pPvJFyKEsEtRQel9k0rp8pIMusg2xIG72tagD7AtpG6xC+GmlpM4TqTBikNDiQ39lpT/nW5GwfXQ&#10;jWaLLtv7y/w4TbZYzTP7UGr42f8sQXjq/Vv8ch90mD9LxvD8Jpwg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dqrbwgAAAN0AAAAPAAAAAAAAAAAAAAAAAJgCAABkcnMvZG93&#10;bnJldi54bWxQSwUGAAAAAAQABAD1AAAAhwMAAAAA&#10;" stroked="f">
                <v:textbox>
                  <w:txbxContent>
                    <w:p w:rsidR="00333930" w:rsidRPr="00E20335" w:rsidRDefault="00333930" w:rsidP="00BB3C33">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32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NHlTEAAAA3QAAAA8AAABkcnMvZG93bnJldi54bWxET99rwjAQfh/4P4QT9jaTjU2kGss2FAZD&#10;xbqXvR3N2ZQ2l9JkWv/7RRB8u4/v5y3ywbXiRH2oPWt4nigQxKU3NVcafg7rpxmIEJENtp5Jw4UC&#10;5MvRwwIz48+8p1MRK5FCOGSowcbYZVKG0pLDMPEdceKOvncYE+wraXo8p3DXyhelptJhzanBYkef&#10;lsqm+HMa6mKznV1W69J+7NWuWEWF37+N1o/j4X0OItIQ7+Kb+8uk+W/TV7h+k06Qy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VNHlTEAAAA3QAAAA8AAAAAAAAAAAAAAAAA&#10;nwIAAGRycy9kb3ducmV2LnhtbFBLBQYAAAAABAAEAPcAAACQAwAAAAA=&#10;">
                <v:imagedata r:id="rId2" o:title=""/>
                <v:path arrowok="t"/>
              </v:shape>
              <v:line id="Gerade Verbindung 657" o:spid="_x0000_s132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p4KcUAAADdAAAADwAAAGRycy9kb3ducmV2LnhtbESPQWvDMAyF74P9B6PBbouTwkLJ6oat&#10;dGWnQttsu4pYTUJjOdhemv77uVDoTeK97+lpUU6mFyM531lWkCUpCOLa6o4bBdXh82UOwgdkjb1l&#10;UnAhD+Xy8WGBhbZn3tG4D42IIewLVNCGMBRS+rolgz6xA3HUjtYZDHF1jdQOzzHc9HKWprk02HG8&#10;0OJAq5bq0/7PxBrbj021GtngZed+q3md/aw330o9P03vbyACTeFuvtFfOnKveQ7Xb+IIcvk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up4Kc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78208" behindDoc="0" locked="0" layoutInCell="1" allowOverlap="1" wp14:anchorId="6DE110EC" wp14:editId="6E5325FE">
              <wp:simplePos x="0" y="0"/>
              <wp:positionH relativeFrom="page">
                <wp:posOffset>9963302</wp:posOffset>
              </wp:positionH>
              <wp:positionV relativeFrom="page">
                <wp:posOffset>629107</wp:posOffset>
              </wp:positionV>
              <wp:extent cx="435600" cy="6200740"/>
              <wp:effectExtent l="0" t="0" r="3175" b="0"/>
              <wp:wrapNone/>
              <wp:docPr id="1570" name="Gruppieren 157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157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BB3C33">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572" name="Grafik 157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1580" name="Gerade Verbindung 158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1570" o:spid="_x0000_s1327" style="position:absolute;margin-left:784.5pt;margin-top:49.55pt;width:34.3pt;height:488.25pt;z-index:25167820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nJVPA7AEAADN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32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4iNcQA&#10;AADdAAAADwAAAGRycy9kb3ducmV2LnhtbERPS2sCMRC+F/wPYYTealZp1W6NIoWCFgRde/A4bKa7&#10;q5vJksR9/PumUOhtPr7nrDa9qUVLzleWFUwnCQji3OqKCwVf54+nJQgfkDXWlknBQB4269HDClNt&#10;Oz5Rm4VCxBD2KSooQ2hSKX1ekkE/sQ1x5L6tMxgidIXUDrsYbmo5S5K5NFhxbCixofeS8lt2NwrQ&#10;6cPntXXD0lz2l+P9uepezaDU47jfvoEI1Id/8Z97p+P8l8UUfr+JJ8j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IjXEAAAA3QAAAA8AAAAAAAAAAAAAAAAAmAIAAGRycy9k&#10;b3ducmV2LnhtbFBLBQYAAAAABAAEAPUAAACJAwAAAAA=&#10;" stroked="f">
                <v:textbox>
                  <w:txbxContent>
                    <w:p w:rsidR="00333930" w:rsidRPr="00E20335" w:rsidRDefault="00333930" w:rsidP="00BB3C33">
                      <w:pPr>
                        <w:pStyle w:val="NL-Kopfzeilen-Titel"/>
                      </w:pPr>
                      <w:r>
                        <w:t>Landesinstitut für Schulentwicklung</w:t>
                      </w:r>
                    </w:p>
                  </w:txbxContent>
                </v:textbox>
              </v:shape>
              <v:shape id="Grafik 1572" o:spid="_x0000_s132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mRrHFAAAA3QAAAA8AAABkcnMvZG93bnJldi54bWxET0trAjEQvgv9D2EKvYhmFXywNUpZsNRL&#10;Qe2lt9nNdLN0Mwmb1N3215uC4G0+vudsdoNtxYW60DhWMJtmIIgrpxuuFXyc95M1iBCRNbaOScEv&#10;BdhtH0YbzLXr+UiXU6xFCuGQowITo8+lDJUhi2HqPHHivlxnMSbY1VJ32Kdw28p5li2lxYZTg0FP&#10;haHq+/RjFbz+xZI/D+/9wpyLYlUefRnGXqmnx+HlGUSkId7FN/ebTvMXqzn8f5NOkN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ZkaxxQAAAN0AAAAPAAAAAAAAAAAAAAAA&#10;AJ8CAABkcnMvZG93bnJldi54bWxQSwUGAAAAAAQABAD3AAAAkQMAAAAA&#10;">
                <v:imagedata r:id="rId2" o:title=""/>
                <v:path arrowok="t"/>
                <o:lock v:ext="edit" aspectratio="f"/>
              </v:shape>
              <v:line id="Gerade Verbindung 1580" o:spid="_x0000_s133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OjPMUAAADdAAAADwAAAGRycy9kb3ducmV2LnhtbESPQWvCQBCF74X+h2UK3urGghJSV2ml&#10;FU+CmrbXITtNQrOzYXcb4793DoK3ecz73rxZrkfXqYFCbD0bmE0zUMSVty3XBsrT53MOKiZki51n&#10;MnChCOvV48MSC+vPfKDhmGolIRwLNNCk1Bdax6ohh3Hqe2LZ/frgMIkMtbYBzxLuOv2SZQvtsGW5&#10;0GBPm4aqv+O/kxr79225Gdjh5RB+yryafX9sv4yZPI1vr6ASjeluvtE7K9w8l/7yjYygV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kOjPMUAAADdAAAADwAAAAAAAAAA&#10;AAAAAAChAgAAZHJzL2Rvd25yZXYueG1sUEsFBgAAAAAEAAQA+QAAAJMDAAAAAA==&#10;" strokecolor="#a6a6a6" strokeweight=".5pt"/>
              <w10:wrap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Default="00333930">
    <w:r>
      <w:rPr>
        <w:noProof/>
        <w:lang w:eastAsia="de-DE"/>
      </w:rPr>
      <mc:AlternateContent>
        <mc:Choice Requires="wpg">
          <w:drawing>
            <wp:anchor distT="0" distB="0" distL="114300" distR="114300" simplePos="0" relativeHeight="251682304" behindDoc="0" locked="0" layoutInCell="1" allowOverlap="1" wp14:anchorId="2730B58F" wp14:editId="12B1EC9E">
              <wp:simplePos x="0" y="0"/>
              <wp:positionH relativeFrom="page">
                <wp:posOffset>771525</wp:posOffset>
              </wp:positionH>
              <wp:positionV relativeFrom="page">
                <wp:posOffset>451485</wp:posOffset>
              </wp:positionV>
              <wp:extent cx="6220800" cy="435600"/>
              <wp:effectExtent l="0" t="0" r="8890" b="3175"/>
              <wp:wrapNone/>
              <wp:docPr id="28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648"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333930" w:rsidRPr="00E20335" w:rsidRDefault="00333930" w:rsidP="00BB3C33">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651"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165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332" style="position:absolute;margin-left:60.75pt;margin-top:35.55pt;width:489.85pt;height:34.3pt;z-index:25168230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">
              <v:shapetype id="_x0000_t202" coordsize="21600,21600" o:spt="202" path="m,l,21600r21600,l21600,xe">
                <v:stroke joinstyle="miter"/>
                <v:path gradientshapeok="t" o:connecttype="rect"/>
              </v:shapetype>
              <v:shape id="_x0000_s1333"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w+WsUA&#10;AADdAAAADwAAAGRycy9kb3ducmV2LnhtbESPzW7CQAyE75V4h5UrcalgA6KBpiyoIIG48vMAJmuS&#10;qFlvlN2S8Pb4gNSbrRnPfF6ue1erO7Wh8mxgMk5AEefeVlwYuJx3owWoEJEt1p7JwIMCrFeDtyVm&#10;1nd8pPspFkpCOGRooIyxybQOeUkOw9g3xKLdfOswytoW2rbYSbir9TRJUu2wYmkosaFtSfnv6c8Z&#10;uB26j8+v7rqPl/lxlm6wml/9w5jhe//zDSpSH//Nr+uDFfx0JrjyjYygV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3D5axQAAAN0AAAAPAAAAAAAAAAAAAAAAAJgCAABkcnMv&#10;ZG93bnJldi54bWxQSwUGAAAAAAQABAD1AAAAigMAAAAA&#10;" stroked="f">
                <v:textbox>
                  <w:txbxContent>
                    <w:p w:rsidR="00333930" w:rsidRPr="00E20335" w:rsidRDefault="00333930" w:rsidP="00BB3C33">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334"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BzFg3CAAAA3QAAAA8AAABkcnMvZG93bnJldi54bWxET01rAjEQvRf8D2EEbzVRUGQ1ioqCUNri&#10;6sXbsBk3i5vJsom6/vumUOhtHu9zFqvO1eJBbag8axgNFQjiwpuKSw3n0/59BiJEZIO1Z9LwogCr&#10;Ze9tgZnxTz7SI4+lSCEcMtRgY2wyKUNhyWEY+oY4cVffOowJtqU0LT5TuKvlWKmpdFhxarDY0NZS&#10;ccvvTkOVf37NXrt9YTdH9Z3vosKPy03rQb9bz0FE6uK/+M99MGn+dDKC32/SCXL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wcxYNwgAAAN0AAAAPAAAAAAAAAAAAAAAAAJ8C&#10;AABkcnMvZG93bnJldi54bWxQSwUGAAAAAAQABAD3AAAAjgMAAAAA&#10;">
                <v:imagedata r:id="rId2" o:title=""/>
                <v:path arrowok="t"/>
              </v:shape>
              <v:line id="Gerade Verbindung 657" o:spid="_x0000_s1335"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PT6MUAAADdAAAADwAAAGRycy9kb3ducmV2LnhtbESPQWvDMAyF74P9B6PBbouTwkLJ6oat&#10;dGWnQttsu4pYTUJjOdhemv77uVDoTeK97+lpUU6mFyM531lWkCUpCOLa6o4bBdXh82UOwgdkjb1l&#10;UnAhD+Xy8WGBhbZn3tG4D42IIewLVNCGMBRS+rolgz6xA3HUjtYZDHF1jdQOzzHc9HKWprk02HG8&#10;0OJAq5bq0/7PxBrbj021GtngZed+q3md/aw330o9P03vbyACTeFuvtFfOnL5aw7Xb+IIcvk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6PT6MUAAADdAAAADwAAAAAAAAAA&#10;AAAAAAChAgAAZHJzL2Rvd25yZXYueG1sUEsFBgAAAAAEAAQA+QAAAJMDAAAAAA==&#10;" strokecolor="#a6a6a6" strokeweight=".5pt"/>
              <w10:wrap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A74C42">
    <w:pPr>
      <w:pStyle w:val="Kopfzeile"/>
    </w:pPr>
    <w:r>
      <w:rPr>
        <w:noProof/>
      </w:rPr>
      <mc:AlternateContent>
        <mc:Choice Requires="wpg">
          <w:drawing>
            <wp:anchor distT="0" distB="0" distL="114300" distR="114300" simplePos="0" relativeHeight="251662848" behindDoc="0" locked="0" layoutInCell="1" allowOverlap="1" wp14:anchorId="0777FC20" wp14:editId="210FFA78">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89"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33930" w:rsidRPr="00E20335" w:rsidRDefault="0033393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03"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336" style="position:absolute;margin-left:48.75pt;margin-top:23.25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">
              <v:shapetype id="_x0000_t202" coordsize="21600,21600" o:spt="202" path="m,l,21600r21600,l21600,xe">
                <v:stroke joinstyle="miter"/>
                <v:path gradientshapeok="t" o:connecttype="rect"/>
              </v:shapetype>
              <v:shape id="_x0000_s1337"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HHZ8IA&#10;AADbAAAADwAAAGRycy9kb3ducmV2LnhtbESP3YrCMBSE7xd8h3AEbxZNFVdrNcoqKN768wCnzbEt&#10;Nielydr69kYQ9nKYmW+Y1aYzlXhQ40rLCsajCARxZnXJuYLrZT+MQTiPrLGyTAqe5GCz7n2tMNG2&#10;5RM9zj4XAcIuQQWF93UipcsKMuhGtiYO3s02Bn2QTS51g22Am0pOomgmDZYcFgqsaVdQdj//GQW3&#10;Y/v9s2jTg7/OT9PZFst5ap9KDfrd7xKEp87/hz/to1YQL+D9JfwAuX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UcdnwgAAANsAAAAPAAAAAAAAAAAAAAAAAJgCAABkcnMvZG93&#10;bnJldi54bWxQSwUGAAAAAAQABAD1AAAAhwMAAAAA&#10;" stroked="f">
                <v:textbox>
                  <w:txbxContent>
                    <w:p w:rsidR="00333930" w:rsidRPr="00E20335" w:rsidRDefault="0033393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33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ZI8bCAAAA3AAAAA8AAABkcnMvZG93bnJldi54bWxET99rwjAQfh/sfwgn+DYTFYZUo2yjgiBz&#10;WH3Z29HcmtLmUpqo9b9fBsLe7uP7eavN4FpxpT7UnjVMJwoEcelNzZWG82n7sgARIrLB1jNpuFOA&#10;zfr5aYWZ8Tc+0rWIlUghHDLUYGPsMilDaclhmPiOOHE/vncYE+wraXq8pXDXyplSr9JhzanBYkcf&#10;lsqmuDgNdfF5WNzzbWnfj+qryKPC/Xej9Xg0vC1BRBriv/jh3pk0X83h75l0gVz/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hWSPGwgAAANwAAAAPAAAAAAAAAAAAAAAAAJ8C&#10;AABkcnMvZG93bnJldi54bWxQSwUGAAAAAAQABAD3AAAAjgMAAAAA&#10;">
                <v:imagedata r:id="rId2" o:title=""/>
                <v:path arrowok="t"/>
              </v:shape>
              <v:line id="Gerade Verbindung 657" o:spid="_x0000_s133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7D0892D3" wp14:editId="4CF5A28F">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340"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DuultS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34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333930" w:rsidRPr="00E20335" w:rsidRDefault="00333930" w:rsidP="00943640">
                      <w:pPr>
                        <w:pStyle w:val="NL-Kopfzeilen-Titel"/>
                      </w:pPr>
                      <w:r>
                        <w:t>Landesinstitut für Schulentwicklung</w:t>
                      </w:r>
                    </w:p>
                  </w:txbxContent>
                </v:textbox>
              </v:shape>
              <v:shape id="Grafik 502" o:spid="_x0000_s134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34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Default="00333930">
    <w:r>
      <w:rPr>
        <w:noProof/>
        <w:lang w:eastAsia="de-DE"/>
      </w:rPr>
      <mc:AlternateContent>
        <mc:Choice Requires="wpg">
          <w:drawing>
            <wp:anchor distT="0" distB="0" distL="114300" distR="114300" simplePos="0" relativeHeight="251688448" behindDoc="0" locked="0" layoutInCell="1" allowOverlap="1" wp14:anchorId="158F055E" wp14:editId="2ACD97DA">
              <wp:simplePos x="0" y="0"/>
              <wp:positionH relativeFrom="page">
                <wp:posOffset>9700460</wp:posOffset>
              </wp:positionH>
              <wp:positionV relativeFrom="page">
                <wp:posOffset>699163</wp:posOffset>
              </wp:positionV>
              <wp:extent cx="435600" cy="6200740"/>
              <wp:effectExtent l="0" t="0" r="3175" b="0"/>
              <wp:wrapNone/>
              <wp:docPr id="4662" name="Gruppieren 4662"/>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68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4237F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90" name="Grafik 469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706" name="Gerade Verbindung 4706"/>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662" o:spid="_x0000_s1344" style="position:absolute;margin-left:763.8pt;margin-top:55.05pt;width:34.3pt;height:488.25pt;z-index:25168844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">
              <v:shapetype id="_x0000_t202" coordsize="21600,21600" o:spt="202" path="m,l,21600r21600,l21600,xe">
                <v:stroke joinstyle="miter"/>
                <v:path gradientshapeok="t" o:connecttype="rect"/>
              </v:shapetype>
              <v:shape id="_x0000_s134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a4W8UA&#10;AADdAAAADwAAAGRycy9kb3ducmV2LnhtbESPT2sCMRTE74LfITyhN822iKxbo5RCoRUEtT14fGxe&#10;d1c3L0sS98+3N4LgcZiZ3zCrTW9q0ZLzlWUFr7MEBHFudcWFgr/fr2kKwgdkjbVlUjCQh816PFph&#10;pm3HB2qPoRARwj5DBWUITSalz0sy6Ge2IY7ev3UGQ5SukNphF+Gmlm9JspAGK44LJTb0WVJ+OV6N&#10;AnR6tz23bkjN6ee0v86rbmkGpV4m/cc7iEB9eIYf7W+tYL5Il3B/E5+AX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rhbxQAAAN0AAAAPAAAAAAAAAAAAAAAAAJgCAABkcnMv&#10;ZG93bnJldi54bWxQSwUGAAAAAAQABAD1AAAAigMAAAAA&#10;" stroked="f">
                <v:textbox>
                  <w:txbxContent>
                    <w:p w:rsidR="00333930" w:rsidRPr="00E20335" w:rsidRDefault="00333930" w:rsidP="004237F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90" o:spid="_x0000_s134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9vfejEAAAA3QAAAA8AAABkcnMvZG93bnJldi54bWxET89rwjAUvg/8H8ITvAxNHZtu1SijsOEu&#10;A3WX3V6bZ1NsXkITbedfvxwGO358v9fbwbbiSl1oHCuYzzIQxJXTDdcKvo5v02cQISJrbB2Tgh8K&#10;sN2M7taYa9fznq6HWIsUwiFHBSZGn0sZKkMWw8x54sSdXGcxJtjVUnfYp3DbyocsW0iLDacGg54K&#10;Q9X5cLEK3m+x5O+Pz/7JHItiWe59Ge69UpPx8LoCEWmI/+I/904reFy8pP3pTXoCcvM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9vfejEAAAA3QAAAA8AAAAAAAAAAAAAAAAA&#10;nwIAAGRycy9kb3ducmV2LnhtbFBLBQYAAAAABAAEAPcAAACQAwAAAAA=&#10;">
                <v:imagedata r:id="rId2" o:title=""/>
                <v:path arrowok="t"/>
                <o:lock v:ext="edit" aspectratio="f"/>
              </v:shape>
              <v:line id="Gerade Verbindung 4706" o:spid="_x0000_s134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90W8UAAADdAAAADwAAAGRycy9kb3ducmV2LnhtbESPQWvCQBCF7wX/wzJCb3WjFA2pq6io&#10;9CRoo70O2WkSmp0Nu2uM/74rCD0+3rzvzZsve9OIjpyvLSsYjxIQxIXVNZcK8q/dWwrCB2SNjWVS&#10;cCcPy8XgZY6Ztjc+UncKpYgQ9hkqqEJoMyl9UZFBP7ItcfR+rDMYonSl1A5vEW4aOUmSqTRYc2yo&#10;sKVNRcXv6WriG4f1Pt90bPB+dN95Wowv2/1Zqddhv/oAEagP/8fP9KdW8D5LpvBYExE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U90W8UAAADdAAAADwAAAAAAAAAA&#10;AAAAAAChAgAAZHJzL2Rvd25yZXYueG1sUEsFBgAAAAAEAAQA+QAAAJMDAAAAAA==&#10;" strokecolor="#a6a6a6" strokeweight=".5pt"/>
              <w10:wrap anchorx="page" anchory="page"/>
            </v:group>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Default="00333930">
    <w:r>
      <w:rPr>
        <w:noProof/>
        <w:lang w:eastAsia="de-DE"/>
      </w:rPr>
      <mc:AlternateContent>
        <mc:Choice Requires="wpg">
          <w:drawing>
            <wp:anchor distT="0" distB="0" distL="114300" distR="114300" simplePos="0" relativeHeight="251686400" behindDoc="0" locked="0" layoutInCell="1" allowOverlap="1" wp14:anchorId="1372A51C" wp14:editId="3034F046">
              <wp:simplePos x="0" y="0"/>
              <wp:positionH relativeFrom="page">
                <wp:posOffset>771525</wp:posOffset>
              </wp:positionH>
              <wp:positionV relativeFrom="page">
                <wp:posOffset>451485</wp:posOffset>
              </wp:positionV>
              <wp:extent cx="6220800" cy="435600"/>
              <wp:effectExtent l="0" t="0" r="8890" b="3175"/>
              <wp:wrapNone/>
              <wp:docPr id="4596"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99"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333930" w:rsidRPr="00E20335" w:rsidRDefault="00333930" w:rsidP="00BB3C33">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4"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74"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349" style="position:absolute;margin-left:60.75pt;margin-top:35.55pt;width:489.85pt;height:34.3pt;z-index:25168640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">
              <v:shapetype id="_x0000_t202" coordsize="21600,21600" o:spt="202" path="m,l,21600r21600,l21600,xe">
                <v:stroke joinstyle="miter"/>
                <v:path gradientshapeok="t" o:connecttype="rect"/>
              </v:shapetype>
              <v:shape id="_x0000_s1350"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tRycQA&#10;AADdAAAADwAAAGRycy9kb3ducmV2LnhtbESP3YrCMBSE7wXfIZwFb2SbKv5su0ZRwcVbXR/g2Jz+&#10;sM1JaaKtb28WBC+HmfmGWW16U4s7ta6yrGASxSCIM6srLhRcfg+fXyCcR9ZYWyYFD3KwWQ8HK0y1&#10;7fhE97MvRICwS1FB6X2TSumykgy6yDbEwctta9AH2RZSt9gFuKnlNI4X0mDFYaHEhvYlZX/nm1GQ&#10;H7vxPOmuP/6yPM0WO6yWV/tQavTRb79BeOr9O/xqH7WC2TxJ4P9NeA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rUcnEAAAA3QAAAA8AAAAAAAAAAAAAAAAAmAIAAGRycy9k&#10;b3ducmV2LnhtbFBLBQYAAAAABAAEAPUAAACJAwAAAAA=&#10;" stroked="f">
                <v:textbox>
                  <w:txbxContent>
                    <w:p w:rsidR="00333930" w:rsidRPr="00E20335" w:rsidRDefault="00333930" w:rsidP="00BB3C33">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351"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gJHbvEAAAA3QAAAA8AAABkcnMvZG93bnJldi54bWxEj0FrAjEUhO8F/0N4greaWERkNYqKglBq&#10;cfXi7bF5bhY3L8sm1fXfNwWhx2FmvmHmy87V4k5tqDxrGA0VCOLCm4pLDefT7n0KIkRkg7Vn0vCk&#10;AMtF722OmfEPPtI9j6VIEA4ZarAxNpmUobDkMAx9Q5y8q28dxiTbUpoWHwnuavmh1EQ6rDgtWGxo&#10;Y6m45T9OQ5V/HabP7a6w66P6zrdR4eflpvWg361mICJ18T/8au+NhvFEjeHvTXoCcvE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gJHbvEAAAA3QAAAA8AAAAAAAAAAAAAAAAA&#10;nwIAAGRycy9kb3ducmV2LnhtbFBLBQYAAAAABAAEAPcAAACQAwAAAAA=&#10;">
                <v:imagedata r:id="rId2" o:title=""/>
                <v:path arrowok="t"/>
              </v:shape>
              <v:line id="Gerade Verbindung 657" o:spid="_x0000_s1352"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O+5cMMAAADbAAAADwAAAGRycy9kb3ducmV2LnhtbESPQWvCQBCF70L/wzIFb7qxiJXoKq2o&#10;eBK0qV6H7JiEZmfD7hrjv3eFgsfHm/e9efNlZ2rRkvOVZQWjYQKCOLe64kJB9rMZTEH4gKyxtkwK&#10;7uRhuXjrzTHV9sYHao+hEBHCPkUFZQhNKqXPSzLoh7Yhjt7FOoMhSldI7fAW4aaWH0kykQYrjg0l&#10;NrQqKf87Xk18Y/+9zVYtG7wf3Dmb5qPTevurVP+9+5qBCNSF1/F/eqcVfI7huSUC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zvuXDDAAAA2wAAAA8AAAAAAAAAAAAA&#10;AAAAoQIAAGRycy9kb3ducmV2LnhtbFBLBQYAAAAABAAEAPkAAACRAwAAAAA=&#10;" strokecolor="#a6a6a6" strokeweight=".5pt"/>
              <w10:wrap anchorx="page" anchory="page"/>
            </v:group>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DC6679">
    <w:pPr>
      <w:pStyle w:val="Kopfzeile"/>
    </w:pPr>
  </w:p>
  <w:p w:rsidR="00333930" w:rsidRDefault="00333930">
    <w:r w:rsidRPr="0083270B">
      <w:rPr>
        <w:noProof/>
        <w:sz w:val="24"/>
        <w:szCs w:val="24"/>
        <w:lang w:eastAsia="de-DE"/>
      </w:rPr>
      <mc:AlternateContent>
        <mc:Choice Requires="wps">
          <w:drawing>
            <wp:anchor distT="0" distB="0" distL="114300" distR="114300" simplePos="0" relativeHeight="251702784" behindDoc="0" locked="0" layoutInCell="1" allowOverlap="1" wp14:anchorId="39E1D344" wp14:editId="2772A09C">
              <wp:simplePos x="0" y="0"/>
              <wp:positionH relativeFrom="page">
                <wp:posOffset>-1587495</wp:posOffset>
              </wp:positionH>
              <wp:positionV relativeFrom="page">
                <wp:posOffset>3016567</wp:posOffset>
              </wp:positionV>
              <wp:extent cx="4191000" cy="352425"/>
              <wp:effectExtent l="0" t="4763" r="0" b="0"/>
              <wp:wrapNone/>
              <wp:docPr id="487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333930" w:rsidRPr="00E20335" w:rsidRDefault="00333930" w:rsidP="00DC6679">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353" type="#_x0000_t202" style="position:absolute;margin-left:-125pt;margin-top:237.5pt;width:330pt;height:27.75pt;rotation:90;z-index:251702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" stroked="f">
              <v:textbox>
                <w:txbxContent>
                  <w:p w:rsidR="00333930" w:rsidRPr="00E20335" w:rsidRDefault="00333930" w:rsidP="00DC6679">
                    <w:pPr>
                      <w:pStyle w:val="Fuzeile"/>
                    </w:pPr>
                    <w:r w:rsidRPr="00595C5A">
                      <w:t>© Landesin</w:t>
                    </w:r>
                    <w:r>
                      <w:t>stitut für Schulentwicklung 2016</w:t>
                    </w:r>
                  </w:p>
                </w:txbxContent>
              </v:textbox>
              <w10:wrap anchorx="page" anchory="page"/>
            </v:shape>
          </w:pict>
        </mc:Fallback>
      </mc:AlternateContent>
    </w:r>
    <w:r>
      <w:rPr>
        <w:noProof/>
        <w:lang w:eastAsia="de-DE"/>
      </w:rPr>
      <mc:AlternateContent>
        <mc:Choice Requires="wpg">
          <w:drawing>
            <wp:anchor distT="0" distB="0" distL="114300" distR="114300" simplePos="0" relativeHeight="251697664" behindDoc="0" locked="0" layoutInCell="1" allowOverlap="1" wp14:anchorId="73885065" wp14:editId="4F8116B8">
              <wp:simplePos x="0" y="0"/>
              <wp:positionH relativeFrom="page">
                <wp:posOffset>9751060</wp:posOffset>
              </wp:positionH>
              <wp:positionV relativeFrom="page">
                <wp:posOffset>891862</wp:posOffset>
              </wp:positionV>
              <wp:extent cx="435600" cy="6200740"/>
              <wp:effectExtent l="0" t="0" r="3175" b="0"/>
              <wp:wrapNone/>
              <wp:docPr id="298" name="Gruppieren 29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29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DC6679">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300" name="Grafik 30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301" name="Gerade Verbindung 30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298" o:spid="_x0000_s1354" style="position:absolute;margin-left:767.8pt;margin-top:70.25pt;width:34.3pt;height:488.25pt;z-index:25169766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">
              <v:shape id="_x0000_s135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2easUA&#10;AADcAAAADwAAAGRycy9kb3ducmV2LnhtbESPzWrDMBCE74W+g9hAb42cUErsRjahEEgLhSbpIcfF&#10;2thOrJWRFP+8fVUo5DjMzDfMuhhNK3pyvrGsYDFPQBCXVjdcKfg5bp9XIHxA1thaJgUTeSjyx4c1&#10;ZtoOvKf+ECoRIewzVFCH0GVS+rImg35uO+Lona0zGKJ0ldQOhwg3rVwmyas02HBcqLGj95rK6+Fm&#10;FKDTX5+X3k0rc/o4fd9emiE1k1JPs3HzBiLQGO7h//ZOK1imKfydiUdA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Z5qxQAAANwAAAAPAAAAAAAAAAAAAAAAAJgCAABkcnMv&#10;ZG93bnJldi54bWxQSwUGAAAAAAQABAD1AAAAigMAAAAA&#10;" stroked="f">
                <v:textbox>
                  <w:txbxContent>
                    <w:p w:rsidR="00333930" w:rsidRPr="00E20335" w:rsidRDefault="00333930" w:rsidP="00DC6679">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300" o:spid="_x0000_s135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0BVq7DAAAA3AAAAA8AAABkcnMvZG93bnJldi54bWxET01rwjAYvgv+h/AKu4im23COziij4JgX&#10;wY+Lt7fNu6aseROaaLv9+uUg7PjwfK82g23FjbrQOFbwOM9AEFdON1wrOJ+2s1cQISJrbB2Tgh8K&#10;sFmPRyvMtev5QLdjrEUK4ZCjAhOjz6UMlSGLYe48ceK+XGcxJtjVUnfYp3Dbyqcse5EWG04NBj0V&#10;hqrv49Uq+PiNJV92+35hTkWxLA++DFOv1MNkeH8DEWmI/+K7+1MreM7S/HQmHQG5/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QFWrsMAAADcAAAADwAAAAAAAAAAAAAAAACf&#10;AgAAZHJzL2Rvd25yZXYueG1sUEsFBgAAAAAEAAQA9wAAAI8DAAAAAA==&#10;">
                <v:imagedata r:id="rId2" o:title=""/>
                <v:path arrowok="t"/>
                <o:lock v:ext="edit" aspectratio="f"/>
              </v:shape>
              <v:line id="Gerade Verbindung 301" o:spid="_x0000_s135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Qj8sQAAADcAAAADwAAAGRycy9kb3ducmV2LnhtbESPQWvCQBCF7wX/wzJCb80mCiLRVaqo&#10;9FRQo70O2WkSmp0Nu2uM/74rFHp8vHnfm7dcD6YVPTnfWFaQJSkI4tLqhisFxXn/NgfhA7LG1jIp&#10;eJCH9Wr0ssRc2zsfqT+FSkQI+xwV1CF0uZS+rMmgT2xHHL1v6wyGKF0ltcN7hJtWTtJ0Jg02HBtq&#10;7GhbU/lzupn4xufmUGx7Nvg4uq9iXmbX3eGi1Ot4eF+ACDSE/+O/9IdWME0zeI6JBJC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d5CPyxAAAANwAAAAPAAAAAAAAAAAA&#10;AAAAAKECAABkcnMvZG93bnJldi54bWxQSwUGAAAAAAQABAD5AAAAkgMAAAAA&#10;" strokecolor="#a6a6a6" strokeweight=".5pt"/>
              <w10:wrap anchorx="page" anchory="page"/>
            </v:group>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A74C42">
    <w:pPr>
      <w:pStyle w:val="Kopfzeile"/>
    </w:pPr>
    <w:r>
      <w:rPr>
        <w:noProof/>
      </w:rPr>
      <mc:AlternateContent>
        <mc:Choice Requires="wpg">
          <w:drawing>
            <wp:anchor distT="0" distB="0" distL="114300" distR="114300" simplePos="0" relativeHeight="251710976" behindDoc="0" locked="0" layoutInCell="1" allowOverlap="1" wp14:anchorId="72705C88" wp14:editId="5B9AC37E">
              <wp:simplePos x="0" y="0"/>
              <wp:positionH relativeFrom="page">
                <wp:posOffset>619125</wp:posOffset>
              </wp:positionH>
              <wp:positionV relativeFrom="page">
                <wp:posOffset>295275</wp:posOffset>
              </wp:positionV>
              <wp:extent cx="6220800" cy="435600"/>
              <wp:effectExtent l="0" t="0" r="8890" b="3175"/>
              <wp:wrapNone/>
              <wp:docPr id="4889"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890"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33930" w:rsidRPr="00E20335" w:rsidRDefault="00333930"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91"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92"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358" style="position:absolute;margin-left:48.75pt;margin-top:23.25pt;width:489.85pt;height:34.3pt;z-index:25171097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PSnuQqYBAAAvQoA&#10;AA4AAAAAAAAAAAAAAAAAPAIAAGRycy9lMm9Eb2MueG1sUEsBAi0AFAAGAAgAAAAhAE+hrsW6AAAA&#10;IQEAABkAAAAAAAAAAAAAAAAAAAcAAGRycy9fcmVscy9lMm9Eb2MueG1sLnJlbHNQSwECLQAUAAYA&#10;CAAAACEAvjttI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359"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EC474A&#10;AADdAAAADwAAAGRycy9kb3ducmV2LnhtbERPSwrCMBDdC94hjOBGNFX8VqOooLj1c4CxGdtiMylN&#10;tPX2ZiG4fLz/atOYQrypcrllBcNBBII4sTrnVMHteujPQTiPrLGwTAo+5GCzbrdWGGtb85neF5+K&#10;EMIuRgWZ92UspUsyMugGtiQO3MNWBn2AVSp1hXUIN4UcRdFUGsw5NGRY0j6j5Hl5GQWPU92bLOr7&#10;0d9m5/F0h/nsbj9KdTvNdgnCU+P/4p/7pBWM54uwP7wJT0Cuv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shAuO+AAAA3QAAAA8AAAAAAAAAAAAAAAAAmAIAAGRycy9kb3ducmV2&#10;LnhtbFBLBQYAAAAABAAEAPUAAACDAwAAAAA=&#10;" stroked="f">
                <v:textbox>
                  <w:txbxContent>
                    <w:p w:rsidR="00333930" w:rsidRPr="00E20335" w:rsidRDefault="00333930"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360"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hsG/FAAAA3QAAAA8AAABkcnMvZG93bnJldi54bWxEj0FrAjEUhO+F/ofwCr1pohRZt0ZpRaEg&#10;Kq699PbYvG4WNy/LJtX13xtB6HGYmW+Y2aJ3jThTF2rPGkZDBYK49KbmSsP3cT3IQISIbLDxTBqu&#10;FGAxf36aYW78hQ90LmIlEoRDjhpsjG0uZSgtOQxD3xIn79d3DmOSXSVNh5cEd40cKzWRDmtOCxZb&#10;WloqT8Wf01AX2112Xa1L+3lQ+2IVFW5+Tlq/vvQf7yAi9fE//Gh/GQ1v2XQE9zfpCcj5D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AIbBvxQAAAN0AAAAPAAAAAAAAAAAAAAAA&#10;AJ8CAABkcnMvZG93bnJldi54bWxQSwUGAAAAAAQABAD3AAAAkQMAAAAA&#10;">
                <v:imagedata r:id="rId2" o:title=""/>
                <v:path arrowok="t"/>
              </v:shape>
              <v:line id="Gerade Verbindung 657" o:spid="_x0000_s1361"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pzicUAAADdAAAADwAAAGRycy9kb3ducmV2LnhtbESPQWvCQBCF7wX/wzKCt7pRpMToKq20&#10;0pOgxvY6ZMckNDsbdrcx/ntXEDw+3rzvzVuue9OIjpyvLSuYjBMQxIXVNZcK8uPXawrCB2SNjWVS&#10;cCUP69XgZYmZthfeU3cIpYgQ9hkqqEJoMyl9UZFBP7YtcfTO1hkMUbpSaoeXCDeNnCbJmzRYc2yo&#10;sKVNRcXf4d/EN3Yf23zTscHr3v3maTH5+dyelBoN+/cFiEB9eB4/0t9awSydT+G+JiJAr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Mpzic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709952" behindDoc="0" locked="0" layoutInCell="1" allowOverlap="1" wp14:anchorId="5B4A9CCD" wp14:editId="586E511E">
              <wp:simplePos x="0" y="0"/>
              <wp:positionH relativeFrom="page">
                <wp:posOffset>9963302</wp:posOffset>
              </wp:positionH>
              <wp:positionV relativeFrom="page">
                <wp:posOffset>629107</wp:posOffset>
              </wp:positionV>
              <wp:extent cx="435600" cy="6200740"/>
              <wp:effectExtent l="0" t="0" r="3175" b="0"/>
              <wp:wrapNone/>
              <wp:docPr id="4893" name="Gruppieren 489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89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95" name="Grafik 4895"/>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1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93" o:spid="_x0000_s1362" style="position:absolute;margin-left:784.5pt;margin-top:49.55pt;width:34.3pt;height:488.25pt;z-index:25170995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BxJs/auBAAAyw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36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sa08UA&#10;AADdAAAADwAAAGRycy9kb3ducmV2LnhtbESPT2vCQBTE7wW/w/IEb3WjhBJTVxFBaIWC1R48PrKv&#10;SWr2bdhd8+fbdwtCj8PM/IZZbwfTiI6cry0rWMwTEMSF1TWXCr4uh+cMhA/IGhvLpGAkD9vN5GmN&#10;ubY9f1J3DqWIEPY5KqhCaHMpfVGRQT+3LXH0vq0zGKJ0pdQO+wg3jVwmyYs0WHNcqLClfUXF7Xw3&#10;CtDpj+NP58bMXN+vp3ta9yszKjWbDrtXEIGG8B9+tN+0gjRbpfD3Jj4B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ixrTxQAAAN0AAAAPAAAAAAAAAAAAAAAAAJgCAABkcnMv&#10;ZG93bnJldi54bWxQSwUGAAAAAAQABAD1AAAAigMAAAAA&#10;" stroked="f">
                <v:textbox>
                  <w:txbxContent>
                    <w:p w:rsidR="00333930" w:rsidRPr="00E20335" w:rsidRDefault="00333930" w:rsidP="00943640">
                      <w:pPr>
                        <w:pStyle w:val="NL-Kopfzeilen-Titel"/>
                      </w:pPr>
                      <w:r>
                        <w:t>Landesinstitut für Schulentwicklung</w:t>
                      </w:r>
                    </w:p>
                  </w:txbxContent>
                </v:textbox>
              </v:shape>
              <v:shape id="Grafik 4895" o:spid="_x0000_s136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9NRbvIAAAA3QAAAA8AAABkcnMvZG93bnJldi54bWxEj09LAzEUxO+C3yE8oRdps4rVdm1aZKGl&#10;XoT+ufT2dvPcLG5ewibtrv30RhA8DjPzG2axGmwrLtSFxrGCh0kGgrhyuuFawfGwHs9AhIissXVM&#10;Cr4pwGp5e7PAXLued3TZx1okCIccFZgYfS5lqAxZDBPniZP36TqLMcmulrrDPsFtKx+z7FlabDgt&#10;GPRUGKq+9merYHONJZ/eP/qpORTFS7nzZbj3So3uhrdXEJGG+B/+a2+1gqfZfAq/b9ITkMs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fTUW7yAAAAN0AAAAPAAAAAAAAAAAA&#10;AAAAAJ8CAABkcnMvZG93bnJldi54bWxQSwUGAAAAAAQABAD3AAAAlAMAAAAA&#10;">
                <v:imagedata r:id="rId2" o:title=""/>
                <v:path arrowok="t"/>
                <o:lock v:ext="edit" aspectratio="f"/>
              </v:shape>
              <v:line id="Gerade Verbindung 475" o:spid="_x0000_s136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wlDpsQAAADcAAAADwAAAGRycy9kb3ducmV2LnhtbESPQWvCQBCF74L/YRmhN92kFZHoKq20&#10;0pOgxvY6ZMckNDsbdrcx/ntXEDw+3rzvzVuue9OIjpyvLStIJwkI4sLqmksF+fFrPAfhA7LGxjIp&#10;uJKH9Wo4WGKm7YX31B1CKSKEfYYKqhDaTEpfVGTQT2xLHL2zdQZDlK6U2uElwk0jX5NkJg3WHBsq&#10;bGlTUfF3+Dfxjd3HNt90bPC6d7/5vEh/PrcnpV5G/fsCRKA+PI8f6W+tYJq+wX1MJIB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CUOmxAAAANwAAAAPAAAAAAAAAAAA&#10;AAAAAKECAABkcnMvZG93bnJldi54bWxQSwUGAAAAAAQABAD5AAAAkgMAAAAA&#10;" strokecolor="#a6a6a6" strokeweight=".5pt"/>
              <w10:wrap anchorx="page" anchory="page"/>
            </v:group>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DC6679">
    <w:pPr>
      <w:pStyle w:val="Kopfzeile"/>
    </w:pPr>
    <w:r>
      <w:rPr>
        <w:noProof/>
      </w:rPr>
      <mc:AlternateContent>
        <mc:Choice Requires="wpg">
          <w:drawing>
            <wp:anchor distT="0" distB="0" distL="114300" distR="114300" simplePos="0" relativeHeight="251704832" behindDoc="0" locked="0" layoutInCell="1" allowOverlap="1" wp14:anchorId="1B2AD447" wp14:editId="551E5C3E">
              <wp:simplePos x="0" y="0"/>
              <wp:positionH relativeFrom="page">
                <wp:posOffset>9751060</wp:posOffset>
              </wp:positionH>
              <wp:positionV relativeFrom="page">
                <wp:posOffset>891862</wp:posOffset>
              </wp:positionV>
              <wp:extent cx="435600" cy="6200740"/>
              <wp:effectExtent l="0" t="0" r="3175" b="0"/>
              <wp:wrapNone/>
              <wp:docPr id="4877" name="Gruppieren 487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87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DC6679">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79" name="Grafik 487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80" name="Gerade Verbindung 488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77" o:spid="_x0000_s1366" style="position:absolute;margin-left:767.8pt;margin-top:70.25pt;width:34.3pt;height:488.25pt;z-index:2517048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7kXzc7QEAADNCgAADgAAAAAAAAAAAAAAAAA8AgAAZHJzL2Uyb0Rv&#10;Yy54bWxQSwECLQAUAAYACAAAACEAT6GuxboAAAAhAQAAGQAAAAAAAAAAAAAAAAAcBwAAZHJzL19y&#10;ZWxzL2Uyb0RvYy54bWwucmVsc1BLAQItABQABgAIAAAAIQAEUq314gAAAA4BAAAPAAAAAAAAAAAA&#10;AAAAAA0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367"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r2LMMA&#10;AADdAAAADwAAAGRycy9kb3ducmV2LnhtbERPyWrDMBC9B/oPYgq9JXJDaFw3simBQlsIZOkhx8Ga&#10;2m6tkZEUL38fHQI5Pt6+KUbTip6cbywreF4kIIhLqxuuFPycPuYpCB+QNbaWScFEHor8YbbBTNuB&#10;D9QfQyViCPsMFdQhdJmUvqzJoF/Yjjhyv9YZDBG6SmqHQww3rVwmyYs02HBsqLGjbU3l//FiFKDT&#10;u++/3k2pOX+d95dVM7yaSamnx/H9DUSgMdzFN/enVrBK13FufBOfgMy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r2LMMAAADdAAAADwAAAAAAAAAAAAAAAACYAgAAZHJzL2Rv&#10;d25yZXYueG1sUEsFBgAAAAAEAAQA9QAAAIgDAAAAAA==&#10;" stroked="f">
                <v:textbox>
                  <w:txbxContent>
                    <w:p w:rsidR="00333930" w:rsidRPr="00E20335" w:rsidRDefault="00333930" w:rsidP="00DC6679">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79" o:spid="_x0000_s1368"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4MqUTIAAAA3QAAAA8AAABkcnMvZG93bnJldi54bWxEj09LAzEUxO+C3yE8oRexWYu17bZpkQVF&#10;L0L/XHp7u3ndLN28hE3srn56IxQ8DjPzG2a1GWwrLtSFxrGCx3EGgrhyuuFawWH/+jAHESKyxtYx&#10;KfimAJv17c0Kc+163tJlF2uRIBxyVGBi9LmUoTJkMYydJ07eyXUWY5JdLXWHfYLbVk6y7FlabDgt&#10;GPRUGKrOuy+r4O0nlnz8+OynZl8Us3Lry3DvlRrdDS9LEJGG+B++tt+1gqf5bAF/b9ITkOt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uDKlEyAAAAN0AAAAPAAAAAAAAAAAA&#10;AAAAAJ8CAABkcnMvZG93bnJldi54bWxQSwUGAAAAAAQABAD3AAAAlAMAAAAA&#10;">
                <v:imagedata r:id="rId2" o:title=""/>
                <v:path arrowok="t"/>
                <o:lock v:ext="edit" aspectratio="f"/>
              </v:shape>
              <v:line id="Gerade Verbindung 4880" o:spid="_x0000_s1369"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o3euMUAAADdAAAADwAAAGRycy9kb3ducmV2LnhtbESPwWrCQBCG74W+wzIFb3VjkRKiq7TS&#10;iqeCmtbrkB2TYHY27G5jfHvnUOhx+Of/5pvlenSdGijE1rOB2TQDRVx523JtoDx+PuegYkK22Hkm&#10;AzeKsF49PiyxsP7KexoOqVYC4ViggSalvtA6Vg05jFPfE0t29sFhkjHU2ga8Ctx1+iXLXrXDluVC&#10;gz1tGqouh18nGl/v23IzsMPbPpzKvJr9fGy/jZk8jW8LUInG9L/8195ZA/M8F3/5RhCgV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o3euMUAAADd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707904" behindDoc="0" locked="0" layoutInCell="1" allowOverlap="1" wp14:anchorId="08C59610" wp14:editId="1F1A87A1">
              <wp:simplePos x="0" y="0"/>
              <wp:positionH relativeFrom="page">
                <wp:posOffset>619125</wp:posOffset>
              </wp:positionH>
              <wp:positionV relativeFrom="page">
                <wp:posOffset>295275</wp:posOffset>
              </wp:positionV>
              <wp:extent cx="6220800" cy="435600"/>
              <wp:effectExtent l="0" t="0" r="8890" b="3175"/>
              <wp:wrapNone/>
              <wp:docPr id="4881"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882"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33930" w:rsidRPr="00E20335" w:rsidRDefault="00333930" w:rsidP="00DC6679">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83"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4"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370" style="position:absolute;margin-left:48.75pt;margin-top:23.25pt;width:489.85pt;height:34.3pt;z-index:25170790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HlwC6poEAAC9&#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 id="_x0000_s1371"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av0sMA&#10;AADdAAAADwAAAGRycy9kb3ducmV2LnhtbESP3YrCMBSE7wXfIRxhb0RTxZ9ajeIuKN768wDH5tgW&#10;m5PSRFvffiMIXg4z8w2z2rSmFE+qXWFZwWgYgSBOrS44U3A57wYxCOeRNZaWScGLHGzW3c4KE20b&#10;PtLz5DMRIOwSVJB7XyVSujQng25oK+Lg3Wxt0AdZZ1LX2AS4KeU4imbSYMFhIceK/nJK76eHUXA7&#10;NP3pornu/WV+nMx+sZhf7Uupn167XYLw1Ppv+NM+aAWTOB7D+014AnL9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Wav0sMAAADdAAAADwAAAAAAAAAAAAAAAACYAgAAZHJzL2Rv&#10;d25yZXYueG1sUEsFBgAAAAAEAAQA9QAAAIgDAAAAAA==&#10;" stroked="f">
                <v:textbox>
                  <w:txbxContent>
                    <w:p w:rsidR="00333930" w:rsidRPr="00E20335" w:rsidRDefault="00333930" w:rsidP="00DC6679">
                      <w:pPr>
                        <w:pStyle w:val="NL-Kopfzeilen-Titel"/>
                      </w:pPr>
                      <w:r>
                        <w:t>Landesinstitut für Schulentwicklung</w:t>
                      </w:r>
                    </w:p>
                  </w:txbxContent>
                </v:textbox>
              </v:shape>
              <v:shape id="Grafik 652" o:spid="_x0000_s137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mHV7GAAAA3QAAAA8AAABkcnMvZG93bnJldi54bWxEj0FrAjEUhO9C/0N4Qm+a2Iosq1HaolCQ&#10;Krvtxdtj87pZ3Lwsm1TXf98UCh6HmfmGWW0G14oL9aHxrGE2VSCIK28arjV8fe4mGYgQkQ22nknD&#10;jQJs1g+jFebGX7mgSxlrkSAcctRgY+xyKUNlyWGY+o44ed++dxiT7GtperwmuGvlk1IL6bDhtGCx&#10;ozdL1bn8cRqa8uOQ3ba7yr4W6lhuo8L96az143h4WYKINMR7+L/9bjTMs+wZ/t6kJyD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mYdXsYAAADdAAAADwAAAAAAAAAAAAAA&#10;AACfAgAAZHJzL2Rvd25yZXYueG1sUEsFBgAAAAAEAAQA9wAAAJIDAAAAAA==&#10;">
                <v:imagedata r:id="rId2" o:title=""/>
                <v:path arrowok="t"/>
              </v:shape>
              <v:line id="Gerade Verbindung 657" o:spid="_x0000_s137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bYu8QAAADdAAAADwAAAGRycy9kb3ducmV2LnhtbESPQWvCQBCF7wX/wzJCb3WjSAnRVVSs&#10;9FRQo16H7JgEs7Nhdxvjv+8WBI+PN+978+bL3jSiI+drywrGowQEcWF1zaWC/Pj1kYLwAVljY5kU&#10;PMjDcjF4m2Om7Z331B1CKSKEfYYKqhDaTEpfVGTQj2xLHL2rdQZDlK6U2uE9wk0jJ0nyKQ3WHBsq&#10;bGlTUXE7/Jr4xs96l286NvjYu0ueFuPzdndS6n3Yr2YgAvXhdfxMf2sF0zSdwv+ai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tti7xAAAAN0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706880" behindDoc="0" locked="0" layoutInCell="1" allowOverlap="1" wp14:anchorId="57D1FE95" wp14:editId="2E2084D4">
              <wp:simplePos x="0" y="0"/>
              <wp:positionH relativeFrom="page">
                <wp:posOffset>9963302</wp:posOffset>
              </wp:positionH>
              <wp:positionV relativeFrom="page">
                <wp:posOffset>629107</wp:posOffset>
              </wp:positionV>
              <wp:extent cx="435600" cy="6200740"/>
              <wp:effectExtent l="0" t="0" r="3175" b="0"/>
              <wp:wrapNone/>
              <wp:docPr id="4885" name="Gruppieren 4885"/>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886"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DC6679">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87" name="Grafik 4887"/>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88"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85" o:spid="_x0000_s1374" style="position:absolute;margin-left:784.5pt;margin-top:49.55pt;width:34.3pt;height:488.25pt;z-index:25170688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5n5czLAEAADM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37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y34sUA&#10;AADdAAAADwAAAGRycy9kb3ducmV2LnhtbESPS2vDMBCE74H8B7GB3hK5JQTHjWxKodAWCs3jkONi&#10;bW0n1spIih//vioUchxm5htmV4ymFT0531hW8LhKQBCXVjdcKTgd35YpCB+QNbaWScFEHop8Ptth&#10;pu3Ae+oPoRIRwj5DBXUIXSalL2sy6Fe2I47ej3UGQ5SuktrhEOGmlU9JspEGG44LNXb0WlN5PdyM&#10;AnT66/PSuyk154/z923dDFszKfWwGF+eQQQawz38337XCtZpuoG/N/EJ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zLfixQAAAN0AAAAPAAAAAAAAAAAAAAAAAJgCAABkcnMv&#10;ZG93bnJldi54bWxQSwUGAAAAAAQABAD1AAAAigMAAAAA&#10;" stroked="f">
                <v:textbox>
                  <w:txbxContent>
                    <w:p w:rsidR="00333930" w:rsidRPr="00E20335" w:rsidRDefault="00333930" w:rsidP="00DC6679">
                      <w:pPr>
                        <w:pStyle w:val="NL-Kopfzeilen-Titel"/>
                      </w:pPr>
                      <w:r>
                        <w:t>Landesinstitut für Schulentwicklung</w:t>
                      </w:r>
                    </w:p>
                  </w:txbxContent>
                </v:textbox>
              </v:shape>
              <v:shape id="Grafik 4887" o:spid="_x0000_s137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UK6IrHAAAA3QAAAA8AAABkcnMvZG93bnJldi54bWxEj0FLw0AUhO+C/2F5Qi9iN0q1IXZbJGBp&#10;L0JbL95ess9sMPt2ya5N2l/fFYQeh5n5hlmsRtuJI/WhdazgcZqBIK6dbrlR8Hl4f8hBhIissXNM&#10;Ck4UYLW8vVlgod3AOzruYyMShEOBCkyMvpAy1IYshqnzxMn7dr3FmGTfSN3jkOC2k09Z9iIttpwW&#10;DHoqDdU/+1+rYH2OFX9tP4ZncyjLebXzVbj3Sk3uxrdXEJHGeA3/tzdawSzP5/D3Jj0Bubw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UK6IrHAAAA3QAAAA8AAAAAAAAAAAAA&#10;AAAAnwIAAGRycy9kb3ducmV2LnhtbFBLBQYAAAAABAAEAPcAAACTAwAAAAA=&#10;">
                <v:imagedata r:id="rId2" o:title=""/>
                <v:path arrowok="t"/>
                <o:lock v:ext="edit" aspectratio="f"/>
              </v:shape>
              <v:line id="Gerade Verbindung 475" o:spid="_x0000_s137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vSvsUAAADdAAAADwAAAGRycy9kb3ducmV2LnhtbESPwWrCQBCG74W+wzIFb3VjkRKiq7TS&#10;iqeCmtbrkB2TYHY27G5jfHvnUOhx+Of/5pvlenSdGijE1rOB2TQDRVx523JtoDx+PuegYkK22Hkm&#10;AzeKsF49PiyxsP7KexoOqVYC4ViggSalvtA6Vg05jFPfE0t29sFhkjHU2ga8Ctx1+iXLXrXDluVC&#10;gz1tGqouh18nGl/v23IzsMPbPpzKvJr9fGy/jZk8jW8LUInG9L/8195ZA/M8F135RhCgV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PvSvsUAAADdAAAADwAAAAAAAAAA&#10;AAAAAAChAgAAZHJzL2Rvd25yZXYueG1sUEsFBgAAAAAEAAQA+QAAAJMDAAAAAA==&#10;" strokecolor="#a6a6a6" strokeweight=".5pt"/>
              <w10:wrap anchorx="page" anchory="page"/>
            </v:group>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DC6679">
    <w:pPr>
      <w:pStyle w:val="Kopfzeile"/>
    </w:pPr>
    <w:r w:rsidRPr="0083270B">
      <w:rPr>
        <w:rFonts w:eastAsiaTheme="minorHAnsi" w:cs="Arial"/>
        <w:noProof/>
        <w:sz w:val="24"/>
        <w:szCs w:val="24"/>
      </w:rPr>
      <mc:AlternateContent>
        <mc:Choice Requires="wps">
          <w:drawing>
            <wp:anchor distT="0" distB="0" distL="114300" distR="114300" simplePos="0" relativeHeight="251730432" behindDoc="0" locked="0" layoutInCell="1" allowOverlap="1" wp14:anchorId="5B67BA70" wp14:editId="3568325B">
              <wp:simplePos x="0" y="0"/>
              <wp:positionH relativeFrom="page">
                <wp:posOffset>-1410970</wp:posOffset>
              </wp:positionH>
              <wp:positionV relativeFrom="page">
                <wp:posOffset>2919730</wp:posOffset>
              </wp:positionV>
              <wp:extent cx="4191000" cy="352425"/>
              <wp:effectExtent l="0" t="4763" r="0" b="0"/>
              <wp:wrapNone/>
              <wp:docPr id="62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333930" w:rsidRPr="00E20335" w:rsidRDefault="00333930" w:rsidP="00215F41">
                          <w:pPr>
                            <w:pStyle w:val="Fuzeile"/>
                          </w:pPr>
                          <w:r w:rsidRPr="00595C5A">
                            <w:t>© Landesin</w:t>
                          </w:r>
                          <w:r>
                            <w:t>stitut für Schulentwicklung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378" type="#_x0000_t202" style="position:absolute;margin-left:-111.1pt;margin-top:229.9pt;width:330pt;height:27.75pt;rotation:90;z-index:251730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" stroked="f">
              <v:textbox>
                <w:txbxContent>
                  <w:p w:rsidR="00333930" w:rsidRPr="00E20335" w:rsidRDefault="00333930" w:rsidP="00215F41">
                    <w:pPr>
                      <w:pStyle w:val="Fuzeile"/>
                    </w:pPr>
                    <w:r w:rsidRPr="00595C5A">
                      <w:t>© Landesin</w:t>
                    </w:r>
                    <w:r>
                      <w:t>stitut für Schulentwicklung 2016</w:t>
                    </w:r>
                  </w:p>
                </w:txbxContent>
              </v:textbox>
              <w10:wrap anchorx="page" anchory="page"/>
            </v:shape>
          </w:pict>
        </mc:Fallback>
      </mc:AlternateContent>
    </w:r>
    <w:r>
      <w:rPr>
        <w:noProof/>
      </w:rPr>
      <mc:AlternateContent>
        <mc:Choice Requires="wpg">
          <w:drawing>
            <wp:anchor distT="0" distB="0" distL="114300" distR="114300" simplePos="0" relativeHeight="251726336" behindDoc="0" locked="0" layoutInCell="1" allowOverlap="1" wp14:anchorId="79609476" wp14:editId="092C770B">
              <wp:simplePos x="0" y="0"/>
              <wp:positionH relativeFrom="page">
                <wp:posOffset>9751060</wp:posOffset>
              </wp:positionH>
              <wp:positionV relativeFrom="page">
                <wp:posOffset>891862</wp:posOffset>
              </wp:positionV>
              <wp:extent cx="435600" cy="6200740"/>
              <wp:effectExtent l="0" t="0" r="3175" b="0"/>
              <wp:wrapNone/>
              <wp:docPr id="603" name="Gruppieren 60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60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DC6679">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605" name="Grafik 605"/>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606" name="Gerade Verbindung 606"/>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03" o:spid="_x0000_s1379" style="position:absolute;margin-left:767.8pt;margin-top:70.25pt;width:34.3pt;height:488.25pt;z-index:25172633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">
              <v:shape id="_x0000_s138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kIasQA&#10;AADcAAAADwAAAGRycy9kb3ducmV2LnhtbESPT2vCQBTE74V+h+UVvNWNRURjNiKCUAuFVj14fGSf&#10;STT7Nuyu+fPtu4VCj8PM/IbJNoNpREfO15YVzKYJCOLC6ppLBefT/nUJwgdkjY1lUjCSh03+/JRh&#10;qm3P39QdQykihH2KCqoQ2lRKX1Rk0E9tSxy9q3UGQ5SulNphH+GmkW9JspAGa44LFba0q6i4Hx9G&#10;ATr9+XHr3Lg0l8Pl6zGv+5UZlZq8DNs1iEBD+A//td+1gkUyh98z8QjI/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5CGrEAAAA3AAAAA8AAAAAAAAAAAAAAAAAmAIAAGRycy9k&#10;b3ducmV2LnhtbFBLBQYAAAAABAAEAPUAAACJAwAAAAA=&#10;" stroked="f">
                <v:textbox>
                  <w:txbxContent>
                    <w:p w:rsidR="00333930" w:rsidRPr="00E20335" w:rsidRDefault="00333930" w:rsidP="00DC6679">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05" o:spid="_x0000_s138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YVrLGAAAA3AAAAA8AAABkcnMvZG93bnJldi54bWxEj81qwzAQhO+FvIPYQi6lkRNIWtwoIRhS&#10;2ksgP5fc1tbWMrVWwlJjt08fBQI9DjPzDbNcD7YVF+pC41jBdJKBIK6cbrhWcDpun19BhIissXVM&#10;Cn4pwHo1elhirl3Pe7ocYi0ShEOOCkyMPpcyVIYshonzxMn7cp3FmGRXS91hn+C2lbMsW0iLDacF&#10;g54KQ9X34ccqeP+LJZ8/d/3cHIvipdz7Mjx5pcaPw+YNRKQh/ofv7Q+tYJHN4XYmHQG5ug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BhWssYAAADcAAAADwAAAAAAAAAAAAAA&#10;AACfAgAAZHJzL2Rvd25yZXYueG1sUEsFBgAAAAAEAAQA9wAAAJIDAAAAAA==&#10;">
                <v:imagedata r:id="rId2" o:title=""/>
                <v:path arrowok="t"/>
                <o:lock v:ext="edit" aspectratio="f"/>
              </v:shape>
              <v:line id="Gerade Verbindung 606" o:spid="_x0000_s138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MYAsQAAADcAAAADwAAAGRycy9kb3ducmV2LnhtbESPzWrDMBCE74W8g9hAbo2cHkxwo4Qm&#10;JCanglO3vS7W1jaxVkZS/fP2VaHQ4zA73+zsDpPpxEDOt5YVbNYJCOLK6pZrBeXb5XELwgdkjZ1l&#10;UjCTh8N+8bDDTNuRCxpuoRYRwj5DBU0IfSalrxoy6Ne2J47el3UGQ5SultrhGOGmk09JkkqDLceG&#10;Bns6NVTdb98mvvF6zMvTwAbnwn2W22rzcc7flVotp5dnEIGm8H/8l75qBWmSwu+YSAC5/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xgCxAAAANwAAAAPAAAAAAAAAAAA&#10;AAAAAKECAABkcnMvZG93bnJldi54bWxQSwUGAAAAAAQABAD5AAAAkgMAAAAA&#10;" strokecolor="#a6a6a6" strokeweight=".5pt"/>
              <w10:wrap anchorx="page" anchory="page"/>
            </v:group>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DC6679">
    <w:pPr>
      <w:pStyle w:val="Kopfzeile"/>
    </w:pPr>
    <w:r>
      <w:rPr>
        <w:noProof/>
      </w:rPr>
      <mc:AlternateContent>
        <mc:Choice Requires="wpg">
          <w:drawing>
            <wp:anchor distT="0" distB="0" distL="114300" distR="114300" simplePos="0" relativeHeight="251722240" behindDoc="0" locked="0" layoutInCell="1" allowOverlap="1" wp14:anchorId="64060E11" wp14:editId="57569A96">
              <wp:simplePos x="0" y="0"/>
              <wp:positionH relativeFrom="page">
                <wp:posOffset>9751060</wp:posOffset>
              </wp:positionH>
              <wp:positionV relativeFrom="page">
                <wp:posOffset>891862</wp:posOffset>
              </wp:positionV>
              <wp:extent cx="435600" cy="6200740"/>
              <wp:effectExtent l="0" t="0" r="3175" b="0"/>
              <wp:wrapNone/>
              <wp:docPr id="589" name="Gruppieren 589"/>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90"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DC6679">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91" name="Grafik 59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92" name="Gerade Verbindung 592"/>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89" o:spid="_x0000_s1383" style="position:absolute;margin-left:767.8pt;margin-top:70.25pt;width:34.3pt;height:488.25pt;z-index:25172224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">
              <v:shapetype id="_x0000_t202" coordsize="21600,21600" o:spt="202" path="m,l,21600r21600,l21600,xe">
                <v:stroke joinstyle="miter"/>
                <v:path gradientshapeok="t" o:connecttype="rect"/>
              </v:shapetype>
              <v:shape id="_x0000_s1384"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36ksIA&#10;AADcAAAADwAAAGRycy9kb3ducmV2LnhtbERPy2oCMRTdF/oP4Rbc1YyiZRyNUgqCCoX6WLi8TK4z&#10;o5ObIYnz+PtmUejycN6rTW9q0ZLzlWUFk3ECgji3uuJCweW8fU9B+ICssbZMCgbysFm/vqww07bj&#10;I7WnUIgYwj5DBWUITSalz0sy6Me2IY7czTqDIUJXSO2wi+GmltMk+ZAGK44NJTb0VVL+OD2NAnT6&#10;+3Bv3ZCa6/7685xV3cIMSo3e+s8liEB9+Bf/uXdawXwR58cz8QjI9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bfqSwgAAANwAAAAPAAAAAAAAAAAAAAAAAJgCAABkcnMvZG93&#10;bnJldi54bWxQSwUGAAAAAAQABAD1AAAAhwMAAAAA&#10;" stroked="f">
                <v:textbox>
                  <w:txbxContent>
                    <w:p w:rsidR="00333930" w:rsidRPr="00E20335" w:rsidRDefault="00333930" w:rsidP="00DC6679">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591" o:spid="_x0000_s1385"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MpErHAAAA3AAAAA8AAABkcnMvZG93bnJldi54bWxEj81qwzAQhO+FvoPYQC8lkVNIkzhRQjG0&#10;tJdCfi65ra2NZWKthKXGbp++KhRyHGbmG2a9HWwrrtSFxrGC6SQDQVw53XCt4Hh4HS9AhIissXVM&#10;Cr4pwHZzf7fGXLued3Tdx1okCIccFZgYfS5lqAxZDBPniZN3dp3FmGRXS91hn+C2lU9Z9iwtNpwW&#10;DHoqDFWX/ZdV8PYTSz59fPYzcyiKebnzZXj0Sj2MhpcViEhDvIX/2+9awWw5hb8z6QjIz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wMpErHAAAA3AAAAA8AAAAAAAAAAAAA&#10;AAAAnwIAAGRycy9kb3ducmV2LnhtbFBLBQYAAAAABAAEAPcAAACTAwAAAAA=&#10;">
                <v:imagedata r:id="rId2" o:title=""/>
                <v:path arrowok="t"/>
                <o:lock v:ext="edit" aspectratio="f"/>
              </v:shape>
              <v:line id="Gerade Verbindung 592" o:spid="_x0000_s1386"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3fq+sUAAADcAAAADwAAAGRycy9kb3ducmV2LnhtbESPQWvCQBCF7wX/wzJCb80mQoumrkHF&#10;Sk8FNbbXITtNgtnZsLuN8d93CwWPjzfve/OWxWg6MZDzrWUFWZKCIK6sbrlWUJ7enuYgfEDW2Fkm&#10;BTfyUKwmD0vMtb3ygYZjqEWEsM9RQRNCn0vpq4YM+sT2xNH7ts5giNLVUju8Rrjp5CxNX6TBlmND&#10;gz1tG6ouxx8T3/jY7MvtwAZvB/dVzqvsc7c/K/U4HdevIAKN4X78n37XCp4XM/gbEwkgV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3fq+s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724288" behindDoc="0" locked="0" layoutInCell="1" allowOverlap="1" wp14:anchorId="3075425C" wp14:editId="1D7FA368">
              <wp:simplePos x="0" y="0"/>
              <wp:positionH relativeFrom="page">
                <wp:posOffset>619125</wp:posOffset>
              </wp:positionH>
              <wp:positionV relativeFrom="page">
                <wp:posOffset>295275</wp:posOffset>
              </wp:positionV>
              <wp:extent cx="6220800" cy="435600"/>
              <wp:effectExtent l="0" t="0" r="8890" b="3175"/>
              <wp:wrapNone/>
              <wp:docPr id="59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594"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33930" w:rsidRPr="00E20335" w:rsidRDefault="00333930" w:rsidP="00DC6679">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9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59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387" style="position:absolute;margin-left:48.75pt;margin-top:23.25pt;width:489.85pt;height:34.3pt;z-index:25172428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">
              <v:shape id="_x0000_s1388"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JwjMIA&#10;AADcAAAADwAAAGRycy9kb3ducmV2LnhtbESP3YrCMBSE7xd8h3AEb5ZtqvhbjbIKire6PsBpc2yL&#10;zUlpsra+vREEL4eZ+YZZbTpTiTs1rrSsYBjFIIgzq0vOFVz+9j9zEM4ja6wsk4IHOdise18rTLRt&#10;+UT3s89FgLBLUEHhfZ1I6bKCDLrI1sTBu9rGoA+yyaVusA1wU8lRHE+lwZLDQoE17QrKbud/o+B6&#10;bL8nizY9+MvsNJ5usZyl9qHUoN/9LkF46vwn/G4ftYLJYgyv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InCMwgAAANwAAAAPAAAAAAAAAAAAAAAAAJgCAABkcnMvZG93&#10;bnJldi54bWxQSwUGAAAAAAQABAD1AAAAhwMAAAAA&#10;" stroked="f">
                <v:textbox>
                  <w:txbxContent>
                    <w:p w:rsidR="00333930" w:rsidRPr="00E20335" w:rsidRDefault="00333930" w:rsidP="00DC6679">
                      <w:pPr>
                        <w:pStyle w:val="NL-Kopfzeilen-Titel"/>
                      </w:pPr>
                      <w:r>
                        <w:t>Landesinstitut für Schulentwicklung</w:t>
                      </w:r>
                    </w:p>
                  </w:txbxContent>
                </v:textbox>
              </v:shape>
              <v:shape id="Grafik 652" o:spid="_x0000_s1389"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5J7fFAAAA3AAAAA8AAABkcnMvZG93bnJldi54bWxEj0FrAjEUhO8F/0N4Qm81qaDY1bi0RaEg&#10;Vtz20ttj89wsu3lZNlHXf28KhR6HmfmGWeWDa8WF+lB71vA8USCIS29qrjR8f22fFiBCRDbYeiYN&#10;NwqQr0cPK8yMv/KRLkWsRIJwyFCDjbHLpAylJYdh4jvi5J187zAm2VfS9HhNcNfKqVJz6bDmtGCx&#10;o3dLZVOcnYa62H8ubpttad+O6lBsosLdT6P143h4XYKINMT/8F/7w2iYvczg90w6AnJ9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yeSe3xQAAANwAAAAPAAAAAAAAAAAAAAAA&#10;AJ8CAABkcnMvZG93bnJldi54bWxQSwUGAAAAAAQABAD3AAAAkQMAAAAA&#10;">
                <v:imagedata r:id="rId2" o:title=""/>
                <v:path arrowok="t"/>
              </v:shape>
              <v:line id="Gerade Verbindung 657" o:spid="_x0000_s1390"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Ezs+cQAAADcAAAADwAAAGRycy9kb3ducmV2LnhtbESPQWvCQBCF7wX/wzJCb3UToaLRNai0&#10;0lNBG/U6ZMckmJ0Nu9sY/323UOjx8eZ9b94qH0wrenK+sawgnSQgiEurG64UFF/vL3MQPiBrbC2T&#10;ggd5yNejpxVm2t75QP0xVCJC2GeooA6hy6T0ZU0G/cR2xNG7WmcwROkqqR3eI9y0cpokM2mw4dhQ&#10;Y0e7msrb8dvENz63+2LXs8HHwV2KeZme3/YnpZ7Hw2YJItAQ/o//0h9awetiBr9jIgHk+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TOz5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723264" behindDoc="0" locked="0" layoutInCell="1" allowOverlap="1" wp14:anchorId="44AC9A68" wp14:editId="2CAC6884">
              <wp:simplePos x="0" y="0"/>
              <wp:positionH relativeFrom="page">
                <wp:posOffset>9963302</wp:posOffset>
              </wp:positionH>
              <wp:positionV relativeFrom="page">
                <wp:posOffset>629107</wp:posOffset>
              </wp:positionV>
              <wp:extent cx="435600" cy="6200740"/>
              <wp:effectExtent l="0" t="0" r="3175" b="0"/>
              <wp:wrapNone/>
              <wp:docPr id="597" name="Gruppieren 59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9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DC6679">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601" name="Grafik 60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602"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97" o:spid="_x0000_s1391" style="position:absolute;margin-left:784.5pt;margin-top:49.55pt;width:34.3pt;height:488.25pt;z-index:25172326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DgEq5W0BAAAxg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392"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v2lMIA&#10;AADcAAAADwAAAGRycy9kb3ducmV2LnhtbERPy2oCMRTdF/oP4Rbc1YyiZRyNUgqCCoX6WLi8TK4z&#10;o5ObIYnz+PtmUejycN6rTW9q0ZLzlWUFk3ECgji3uuJCweW8fU9B+ICssbZMCgbysFm/vqww07bj&#10;I7WnUIgYwj5DBWUITSalz0sy6Me2IY7czTqDIUJXSO2wi+GmltMk+ZAGK44NJTb0VVL+OD2NAnT6&#10;+3Bv3ZCa6/7685xV3cIMSo3e+s8liEB9+Bf/uXdawXwR18Yz8QjI9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G/aUwgAAANwAAAAPAAAAAAAAAAAAAAAAAJgCAABkcnMvZG93&#10;bnJldi54bWxQSwUGAAAAAAQABAD1AAAAhwMAAAAA&#10;" stroked="f">
                <v:textbox>
                  <w:txbxContent>
                    <w:p w:rsidR="00333930" w:rsidRPr="00E20335" w:rsidRDefault="00333930" w:rsidP="00DC6679">
                      <w:pPr>
                        <w:pStyle w:val="NL-Kopfzeilen-Titel"/>
                      </w:pPr>
                      <w:r>
                        <w:t>Landesinstitut für Schulentwicklung</w:t>
                      </w:r>
                    </w:p>
                  </w:txbxContent>
                </v:textbox>
              </v:shape>
              <v:shape id="Grafik 601" o:spid="_x0000_s1393"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8jULHGAAAA3AAAAA8AAABkcnMvZG93bnJldi54bWxEj81qwzAQhO+FvIPYQi+lkRNoWpwoIRga&#10;2ksgP5fc1tbGMrVWwlJjt08fBQI9DjPzDbNYDbYVF+pC41jBZJyBIK6cbrhWcDx8vLyDCBFZY+uY&#10;FPxSgNVy9LDAXLued3TZx1okCIccFZgYfS5lqAxZDGPniZN3dp3FmGRXS91hn+C2ldMsm0mLDacF&#10;g54KQ9X3/scq2PzFkk9f2/7VHIrirdz5Mjx7pZ4eh/UcRKQh/ofv7U+tYJZN4HYmHQG5v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yNQscYAAADcAAAADwAAAAAAAAAAAAAA&#10;AACfAgAAZHJzL2Rvd25yZXYueG1sUEsFBgAAAAAEAAQA9wAAAJIDAAAAAA==&#10;">
                <v:imagedata r:id="rId2" o:title=""/>
                <v:path arrowok="t"/>
                <o:lock v:ext="edit" aspectratio="f"/>
              </v:shape>
              <v:line id="Gerade Verbindung 475" o:spid="_x0000_s1394"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geAcQAAADcAAAADwAAAGRycy9kb3ducmV2LnhtbESPQWvCQBCF74X+h2UEb3WjhxBSV6nS&#10;iichGtvrkJ0modnZsLuNyb93CwWPjzfve/PW29F0YiDnW8sKlosEBHFldcu1gvLy8ZKB8AFZY2eZ&#10;FEzkYbt5flpjru2NCxrOoRYRwj5HBU0IfS6lrxoy6Be2J47et3UGQ5SultrhLcJNJ1dJkkqDLceG&#10;BnvaN1T9nH9NfOO0O5T7gQ1Ohfsqs2r5+X64KjWfjW+vIAKN4XH8nz5qBWmygr8xkQBycw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WB4BxAAAANwAAAAPAAAAAAAAAAAA&#10;AAAAAKECAABkcnMvZG93bnJldi54bWxQSwUGAAAAAAQABAD5AAAAkgMAAAAA&#10;" strokecolor="#a6a6a6" strokeweight=".5pt"/>
              <w10:wrap anchorx="page" anchory="page"/>
            </v:group>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DC6679">
    <w:pPr>
      <w:pStyle w:val="Kopfzeile"/>
    </w:pPr>
    <w:r>
      <w:rPr>
        <w:noProof/>
      </w:rPr>
      <mc:AlternateContent>
        <mc:Choice Requires="wpg">
          <w:drawing>
            <wp:anchor distT="0" distB="0" distL="114300" distR="114300" simplePos="0" relativeHeight="251713024" behindDoc="0" locked="0" layoutInCell="1" allowOverlap="1" wp14:anchorId="374CEAB6" wp14:editId="1CD517C5">
              <wp:simplePos x="0" y="0"/>
              <wp:positionH relativeFrom="page">
                <wp:posOffset>9751060</wp:posOffset>
              </wp:positionH>
              <wp:positionV relativeFrom="page">
                <wp:posOffset>891862</wp:posOffset>
              </wp:positionV>
              <wp:extent cx="435600" cy="6200740"/>
              <wp:effectExtent l="0" t="0" r="3175" b="0"/>
              <wp:wrapNone/>
              <wp:docPr id="489" name="Gruppieren 489"/>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0"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DC6679">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1" name="Grafik 491"/>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9" o:spid="_x0000_s1395" style="position:absolute;margin-left:767.8pt;margin-top:70.25pt;width:34.3pt;height:488.25pt;z-index:2517130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">
              <v:shapetype id="_x0000_t202" coordsize="21600,21600" o:spt="202" path="m,l,21600r21600,l21600,xe">
                <v:stroke joinstyle="miter"/>
                <v:path gradientshapeok="t" o:connecttype="rect"/>
              </v:shapetype>
              <v:shape id="_x0000_s139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z1D8IA&#10;AADcAAAADwAAAGRycy9kb3ducmV2LnhtbERPyWrDMBC9F/IPYgK51XJLKLEbJZRAoAkUWrcHHwdr&#10;ajuxRkZSvPx9dCj0+Hj7dj+ZTgzkfGtZwVOSgiCurG65VvDzfXzcgPABWWNnmRTM5GG/WzxsMdd2&#10;5C8ailCLGMI+RwVNCH0upa8aMugT2xNH7tc6gyFCV0vtcIzhppPPafoiDbYcGxrs6dBQdS1uRgE6&#10;/XG+DG7emPJUft7W7ZiZWanVcnp7BRFoCv/iP/e7VrDO4vx4Jh4Bub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jPUPwgAAANwAAAAPAAAAAAAAAAAAAAAAAJgCAABkcnMvZG93&#10;bnJldi54bWxQSwUGAAAAAAQABAD1AAAAhwMAAAAA&#10;" stroked="f">
                <v:textbox>
                  <w:txbxContent>
                    <w:p w:rsidR="00333930" w:rsidRPr="00E20335" w:rsidRDefault="00333930" w:rsidP="00DC6679">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1" o:spid="_x0000_s139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rtq9fGAAAA3AAAAA8AAABkcnMvZG93bnJldi54bWxEj0trwzAQhO+B/gexhVxCIyf06UYJxZCS&#10;XgJ5XHJbW1vL1FoJS4nd/vqoUOhxmJlvmMVqsK24UBcaxwpm0wwEceV0w7WC42F99wwiRGSNrWNS&#10;8E0BVsub0QJz7Xre0WUfa5EgHHJUYGL0uZShMmQxTJ0nTt6n6yzGJLta6g77BLetnGfZo7TYcFow&#10;6KkwVH3tz1bB+08s+fSx7R/MoSieyp0vw8QrNb4d3l5BRBrif/ivvdEK7l9m8HsmHQG5v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u2r18YAAADcAAAADwAAAAAAAAAAAAAA&#10;AACfAgAAZHJzL2Rvd25yZXYueG1sUEsFBgAAAAAEAAQA9wAAAJIDAAAAAA==&#10;">
                <v:imagedata r:id="rId2" o:title=""/>
                <v:path arrowok="t"/>
                <o:lock v:ext="edit" aspectratio="f"/>
              </v:shape>
              <v:line id="Gerade Verbindung 493" o:spid="_x0000_s139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3930" w:rsidRPr="006A1C37" w:rsidRDefault="00333930" w:rsidP="00DC6679">
    <w:pPr>
      <w:pStyle w:val="Kopfzeile"/>
    </w:pPr>
    <w:r>
      <w:rPr>
        <w:noProof/>
      </w:rPr>
      <mc:AlternateContent>
        <mc:Choice Requires="wpg">
          <w:drawing>
            <wp:anchor distT="0" distB="0" distL="114300" distR="114300" simplePos="0" relativeHeight="251718144" behindDoc="0" locked="0" layoutInCell="1" allowOverlap="1" wp14:anchorId="7BBDBFC9" wp14:editId="39738A9D">
              <wp:simplePos x="0" y="0"/>
              <wp:positionH relativeFrom="page">
                <wp:posOffset>619125</wp:posOffset>
              </wp:positionH>
              <wp:positionV relativeFrom="page">
                <wp:posOffset>295275</wp:posOffset>
              </wp:positionV>
              <wp:extent cx="6220800" cy="435600"/>
              <wp:effectExtent l="0" t="0" r="8890" b="3175"/>
              <wp:wrapNone/>
              <wp:docPr id="576"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577"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333930" w:rsidRPr="00E20335" w:rsidRDefault="00333930" w:rsidP="00C33C45">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7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57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400" style="position:absolute;margin-left:48.75pt;margin-top:23.25pt;width:489.85pt;height:34.3pt;z-index:251718144;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">
              <v:shapetype id="_x0000_t202" coordsize="21600,21600" o:spt="202" path="m,l,21600r21600,l21600,xe">
                <v:stroke joinstyle="miter"/>
                <v:path gradientshapeok="t" o:connecttype="rect"/>
              </v:shapetype>
              <v:shape id="_x0000_s1401"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IAcQA&#10;AADcAAAADwAAAGRycy9kb3ducmV2LnhtbESPzWrDMBCE74G+g9hCL6GRU5K4da2ENJCSq908wMZa&#10;/1BrZSzVP28fFQo9DjPzDZMeJtOKgXrXWFawXkUgiAurG64UXL/Oz68gnEfW2FomBTM5OOwfFikm&#10;2o6c0ZD7SgQIuwQV1N53iZSuqMmgW9mOOHil7Q36IPtK6h7HADetfIminTTYcFiosaNTTcV3/mMU&#10;lJdxuX0bb5/+Gmeb3Qc28c3OSj09Tsd3EJ4m/x/+a1+0gm0cw++ZcAT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8CAHEAAAA3AAAAA8AAAAAAAAAAAAAAAAAmAIAAGRycy9k&#10;b3ducmV2LnhtbFBLBQYAAAAABAAEAPUAAACJAwAAAAA=&#10;" stroked="f">
                <v:textbox>
                  <w:txbxContent>
                    <w:p w:rsidR="00F17E14" w:rsidRPr="00E20335" w:rsidRDefault="00F17E14" w:rsidP="00C33C45">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402"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0btPCAAAA3AAAAA8AAABkcnMvZG93bnJldi54bWxET89rwjAUvgv+D+EJ3jRxsFk6o8yhIAwV&#10;q5fdHs1bU2xeSpNp/e/NYbDjx/d7sepdI27UhdqzhtlUgSAuvam50nA5bycZiBCRDTaeScODAqyW&#10;w8ECc+PvfKJbESuRQjjkqMHG2OZShtKSwzD1LXHifnznMCbYVdJ0eE/hrpEvSr1JhzWnBostfVoq&#10;r8Wv01AX+0P22GxLuz6pY7GJCr++r1qPR/3HO4hIffwX/7l3RsPrPK1NZ9IRkMsn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sdG7TwgAAANwAAAAPAAAAAAAAAAAAAAAAAJ8C&#10;AABkcnMvZG93bnJldi54bWxQSwUGAAAAAAQABAD3AAAAjgMAAAAA&#10;">
                <v:imagedata r:id="rId2" o:title=""/>
                <v:path arrowok="t"/>
              </v:shape>
              <v:line id="Gerade Verbindung 657" o:spid="_x0000_s1403"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eccQAAADcAAAADwAAAGRycy9kb3ducmV2LnhtbESPQWvCQBCF74L/YRmhN91YaLXRVVSq&#10;9CRo03odsmMSzM6G3TXGf98tCB4fb9735s2XnalFS85XlhWMRwkI4tzqigsF2fd2OAXhA7LG2jIp&#10;uJOH5aLfm2Oq7Y0P1B5DISKEfYoKyhCaVEqfl2TQj2xDHL2zdQZDlK6Q2uEtwk0tX5PkXRqsODaU&#10;2NCmpPxyvJr4xn69yzYtG7wf3Cmb5uPfz92PUi+DbjUDEagLz+NH+ksreJt8wP+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355x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717120" behindDoc="0" locked="0" layoutInCell="1" allowOverlap="1" wp14:anchorId="209987F9" wp14:editId="3D021441">
              <wp:simplePos x="0" y="0"/>
              <wp:positionH relativeFrom="page">
                <wp:posOffset>9963302</wp:posOffset>
              </wp:positionH>
              <wp:positionV relativeFrom="page">
                <wp:posOffset>629107</wp:posOffset>
              </wp:positionV>
              <wp:extent cx="435600" cy="6200740"/>
              <wp:effectExtent l="0" t="0" r="3175" b="0"/>
              <wp:wrapNone/>
              <wp:docPr id="584" name="Gruppieren 584"/>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85"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C33C45">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86" name="Grafik 586"/>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87"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84" o:spid="_x0000_s1404" style="position:absolute;margin-left:784.5pt;margin-top:49.55pt;width:34.3pt;height:488.25pt;z-index:25171712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CZVza2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405"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PP18UA&#10;AADcAAAADwAAAGRycy9kb3ducmV2LnhtbESPW2sCMRSE3wv+h3AE32rWomVdjSKFQlso1MuDj4fN&#10;cXd1c7IkcS//vikUfBxm5htmve1NLVpyvrKsYDZNQBDnVldcKDgd359TED4ga6wtk4KBPGw3o6c1&#10;Ztp2vKf2EAoRIewzVFCG0GRS+rwkg35qG+LoXawzGKJ0hdQOuwg3tXxJkldpsOK4UGJDbyXlt8Pd&#10;KECnv7+urRtSc/48/9znVbc0g1KTcb9bgQjUh0f4v/2hFSzSBfydiUdAb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w8/XxQAAANwAAAAPAAAAAAAAAAAAAAAAAJgCAABkcnMv&#10;ZG93bnJldi54bWxQSwUGAAAAAAQABAD1AAAAigMAAAAA&#10;" stroked="f">
                <v:textbox>
                  <w:txbxContent>
                    <w:p w:rsidR="00F17E14" w:rsidRPr="00E20335" w:rsidRDefault="00F17E14" w:rsidP="00C33C45">
                      <w:pPr>
                        <w:pStyle w:val="NL-Kopfzeilen-Titel"/>
                      </w:pPr>
                      <w:r>
                        <w:t>Landesinstitut für Schulentwicklung</w:t>
                      </w:r>
                    </w:p>
                  </w:txbxContent>
                </v:textbox>
              </v:shape>
              <v:shape id="Grafik 586" o:spid="_x0000_s1406"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Y8quPGAAAA3AAAAA8AAABkcnMvZG93bnJldi54bWxEj0FrAjEUhO+F/ofwCl5KzVbQymqUstBi&#10;L4LaS29vN8/N0s1L2KTu2l9vBMHjMDPfMMv1YFtxoi40jhW8jjMQxJXTDdcKvg8fL3MQISJrbB2T&#10;gjMFWK8eH5aYa9fzjk77WIsE4ZCjAhOjz6UMlSGLYew8cfKOrrMYk+xqqTvsE9y2cpJlM2mx4bRg&#10;0FNhqPrd/1kFn/+x5J+vbT81h6J4K3e+DM9eqdHT8L4AEWmI9/CtvdEKpvMZXM+kIyBX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jyq48YAAADcAAAADwAAAAAAAAAAAAAA&#10;AACfAgAAZHJzL2Rvd25yZXYueG1sUEsFBgAAAAAEAAQA9wAAAJIDAAAAAA==&#10;">
                <v:imagedata r:id="rId2" o:title=""/>
                <v:path arrowok="t"/>
                <o:lock v:ext="edit" aspectratio="f"/>
              </v:shape>
              <v:line id="Gerade Verbindung 475" o:spid="_x0000_s1407"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nfv8QAAADcAAAADwAAAGRycy9kb3ducmV2LnhtbESPQWvCQBCF74L/YRmhN90oVE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2d+/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715072" behindDoc="0" locked="0" layoutInCell="1" allowOverlap="1" wp14:anchorId="13CFCF51" wp14:editId="265117C4">
              <wp:simplePos x="0" y="0"/>
              <wp:positionH relativeFrom="page">
                <wp:posOffset>9751060</wp:posOffset>
              </wp:positionH>
              <wp:positionV relativeFrom="page">
                <wp:posOffset>891862</wp:posOffset>
              </wp:positionV>
              <wp:extent cx="435600" cy="6200740"/>
              <wp:effectExtent l="0" t="0" r="3175" b="0"/>
              <wp:wrapNone/>
              <wp:docPr id="560" name="Gruppieren 56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6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333930" w:rsidRPr="00E20335" w:rsidRDefault="00333930" w:rsidP="00DC6679">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70" name="Grafik 57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75" name="Gerade Verbindung 5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60" o:spid="_x0000_s1408" style="position:absolute;margin-left:767.8pt;margin-top:70.25pt;width:34.3pt;height:488.25pt;z-index:25171507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">
              <v:shape id="_x0000_s1409"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IjKMUA&#10;AADcAAAADwAAAGRycy9kb3ducmV2LnhtbESPT2vCQBTE7wW/w/IEb3VjsaIxG5FCoS0UWvXg8ZF9&#10;JtHs27C75s+37xYKPQ4z8xsm2w2mER05X1tWsJgnIIgLq2suFZyOr49rED4ga2wsk4KRPOzyyUOG&#10;qbY9f1N3CKWIEPYpKqhCaFMpfVGRQT+3LXH0LtYZDFG6UmqHfYSbRj4lyUoarDkuVNjSS0XF7XA3&#10;CtDpz49r58a1Ob+fv+7Lut+YUanZdNhvQQQawn/4r/2mFTyvNvB7Jh4Bm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giMoxQAAANwAAAAPAAAAAAAAAAAAAAAAAJgCAABkcnMv&#10;ZG93bnJldi54bWxQSwUGAAAAAAQABAD1AAAAigMAAAAA&#10;" stroked="f">
                <v:textbox>
                  <w:txbxContent>
                    <w:p w:rsidR="00F17E14" w:rsidRPr="00E20335" w:rsidRDefault="00F17E14" w:rsidP="00DC6679">
                      <w:pPr>
                        <w:pStyle w:val="NL-Kopfzeilen-Titel"/>
                      </w:pPr>
                      <w:r>
                        <w:t>Landesinstitut für Schulentwicklung</w:t>
                      </w:r>
                    </w:p>
                  </w:txbxContent>
                </v:textbox>
              </v:shape>
              <v:shape id="Grafik 570" o:spid="_x0000_s1410"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NM5yvDAAAA3AAAAA8AAABkcnMvZG93bnJldi54bWxET8lqwzAQvQf6D2IKvYRGbiALbpRQDAnN&#10;pZDlktvYmlqm1khYSuz266NDIcfH21ebwbbiRl1oHCt4m2QgiCunG64VnE/b1yWIEJE1to5JwS8F&#10;2KyfRivMtev5QLdjrEUK4ZCjAhOjz6UMlSGLYeI8ceK+XWcxJtjVUnfYp3DbymmWzaXFhlODQU+F&#10;oerneLUKdn+x5Mv+q5+ZU1EsyoMvw9gr9fI8fLyDiDTEh/jf/akVzBZpfjqTjoBc3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0znK8MAAADcAAAADwAAAAAAAAAAAAAAAACf&#10;AgAAZHJzL2Rvd25yZXYueG1sUEsFBgAAAAAEAAQA9wAAAI8DAAAAAA==&#10;">
                <v:imagedata r:id="rId2" o:title=""/>
                <v:path arrowok="t"/>
                <o:lock v:ext="edit" aspectratio="f"/>
              </v:shape>
              <v:line id="Gerade Verbindung 575" o:spid="_x0000_s1411"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JKUdMUAAADcAAAADwAAAGRycy9kb3ducmV2LnhtbESPQWvCQBCF70L/wzIFb7qJoIbUVVqx&#10;4qmgTdvrkJ0modnZsLtN4r93C0KPjzfve/M2u9G0oifnG8sK0nkCgri0uuFKQfH+OstA+ICssbVM&#10;Cq7kYbd9mGww13bgM/WXUIkIYZ+jgjqELpfSlzUZ9HPbEUfv2zqDIUpXSe1wiHDTykWSrKTBhmND&#10;jR3tayp/Lr8mvvH2ciz2PRu8nt1XkZXp5+H4odT0cXx+AhFoDP/H9/RJK1iul/A3JhJAb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JKUdMUAAADcAAAADwAAAAAAAAAA&#10;AAAAAAChAgAAZHJzL2Rvd25yZXYueG1sUEsFBgAAAAAEAAQA+QAAAJMDA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1F41D46"/>
    <w:multiLevelType w:val="hybridMultilevel"/>
    <w:tmpl w:val="9CB8EDB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06174B98"/>
    <w:multiLevelType w:val="hybridMultilevel"/>
    <w:tmpl w:val="A204E81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D4553CC"/>
    <w:multiLevelType w:val="hybridMultilevel"/>
    <w:tmpl w:val="1C368C2C"/>
    <w:lvl w:ilvl="0" w:tplc="22C66CAC">
      <w:start w:val="30"/>
      <w:numFmt w:val="bullet"/>
      <w:lvlText w:val="-"/>
      <w:lvlJc w:val="left"/>
      <w:pPr>
        <w:ind w:left="360" w:hanging="360"/>
      </w:pPr>
      <w:rPr>
        <w:rFonts w:ascii="Source Sans Pro" w:eastAsia="Calibri" w:hAnsi="Source Sans Pro"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nsid w:val="1CBA4F3A"/>
    <w:multiLevelType w:val="hybridMultilevel"/>
    <w:tmpl w:val="57747A94"/>
    <w:lvl w:ilvl="0" w:tplc="041E30FA">
      <w:start w:val="15"/>
      <w:numFmt w:val="bullet"/>
      <w:lvlText w:val=""/>
      <w:lvlJc w:val="left"/>
      <w:pPr>
        <w:ind w:left="720" w:hanging="360"/>
      </w:pPr>
      <w:rPr>
        <w:rFonts w:ascii="Wingdings" w:eastAsiaTheme="minorHAnsi" w:hAnsi="Wingdings"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E752488"/>
    <w:multiLevelType w:val="hybridMultilevel"/>
    <w:tmpl w:val="5CE8995E"/>
    <w:lvl w:ilvl="0" w:tplc="22C66CAC">
      <w:start w:val="30"/>
      <w:numFmt w:val="bullet"/>
      <w:lvlText w:val="-"/>
      <w:lvlJc w:val="left"/>
      <w:pPr>
        <w:ind w:left="360" w:hanging="360"/>
      </w:pPr>
      <w:rPr>
        <w:rFonts w:ascii="Source Sans Pro" w:eastAsiaTheme="minorHAnsi" w:hAnsi="Source Sans Pro"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nsid w:val="25CC3318"/>
    <w:multiLevelType w:val="hybridMultilevel"/>
    <w:tmpl w:val="6FEABC58"/>
    <w:lvl w:ilvl="0" w:tplc="22C66CAC">
      <w:start w:val="30"/>
      <w:numFmt w:val="bullet"/>
      <w:lvlText w:val="-"/>
      <w:lvlJc w:val="left"/>
      <w:pPr>
        <w:ind w:left="644" w:hanging="360"/>
      </w:pPr>
      <w:rPr>
        <w:rFonts w:ascii="Source Sans Pro" w:eastAsiaTheme="minorHAnsi" w:hAnsi="Source Sans Pro" w:cs="Arial" w:hint="default"/>
      </w:rPr>
    </w:lvl>
    <w:lvl w:ilvl="1" w:tplc="04070003" w:tentative="1">
      <w:start w:val="1"/>
      <w:numFmt w:val="bullet"/>
      <w:lvlText w:val="o"/>
      <w:lvlJc w:val="left"/>
      <w:pPr>
        <w:ind w:left="1364" w:hanging="360"/>
      </w:pPr>
      <w:rPr>
        <w:rFonts w:ascii="Courier New" w:hAnsi="Courier New" w:cs="Courier New" w:hint="default"/>
      </w:rPr>
    </w:lvl>
    <w:lvl w:ilvl="2" w:tplc="04070005" w:tentative="1">
      <w:start w:val="1"/>
      <w:numFmt w:val="bullet"/>
      <w:lvlText w:val=""/>
      <w:lvlJc w:val="left"/>
      <w:pPr>
        <w:ind w:left="2084" w:hanging="360"/>
      </w:pPr>
      <w:rPr>
        <w:rFonts w:ascii="Wingdings" w:hAnsi="Wingdings" w:hint="default"/>
      </w:rPr>
    </w:lvl>
    <w:lvl w:ilvl="3" w:tplc="04070001" w:tentative="1">
      <w:start w:val="1"/>
      <w:numFmt w:val="bullet"/>
      <w:lvlText w:val=""/>
      <w:lvlJc w:val="left"/>
      <w:pPr>
        <w:ind w:left="2804" w:hanging="360"/>
      </w:pPr>
      <w:rPr>
        <w:rFonts w:ascii="Symbol" w:hAnsi="Symbol" w:hint="default"/>
      </w:rPr>
    </w:lvl>
    <w:lvl w:ilvl="4" w:tplc="04070003" w:tentative="1">
      <w:start w:val="1"/>
      <w:numFmt w:val="bullet"/>
      <w:lvlText w:val="o"/>
      <w:lvlJc w:val="left"/>
      <w:pPr>
        <w:ind w:left="3524" w:hanging="360"/>
      </w:pPr>
      <w:rPr>
        <w:rFonts w:ascii="Courier New" w:hAnsi="Courier New" w:cs="Courier New" w:hint="default"/>
      </w:rPr>
    </w:lvl>
    <w:lvl w:ilvl="5" w:tplc="04070005" w:tentative="1">
      <w:start w:val="1"/>
      <w:numFmt w:val="bullet"/>
      <w:lvlText w:val=""/>
      <w:lvlJc w:val="left"/>
      <w:pPr>
        <w:ind w:left="4244" w:hanging="360"/>
      </w:pPr>
      <w:rPr>
        <w:rFonts w:ascii="Wingdings" w:hAnsi="Wingdings" w:hint="default"/>
      </w:rPr>
    </w:lvl>
    <w:lvl w:ilvl="6" w:tplc="04070001" w:tentative="1">
      <w:start w:val="1"/>
      <w:numFmt w:val="bullet"/>
      <w:lvlText w:val=""/>
      <w:lvlJc w:val="left"/>
      <w:pPr>
        <w:ind w:left="4964" w:hanging="360"/>
      </w:pPr>
      <w:rPr>
        <w:rFonts w:ascii="Symbol" w:hAnsi="Symbol" w:hint="default"/>
      </w:rPr>
    </w:lvl>
    <w:lvl w:ilvl="7" w:tplc="04070003" w:tentative="1">
      <w:start w:val="1"/>
      <w:numFmt w:val="bullet"/>
      <w:lvlText w:val="o"/>
      <w:lvlJc w:val="left"/>
      <w:pPr>
        <w:ind w:left="5684" w:hanging="360"/>
      </w:pPr>
      <w:rPr>
        <w:rFonts w:ascii="Courier New" w:hAnsi="Courier New" w:cs="Courier New" w:hint="default"/>
      </w:rPr>
    </w:lvl>
    <w:lvl w:ilvl="8" w:tplc="04070005" w:tentative="1">
      <w:start w:val="1"/>
      <w:numFmt w:val="bullet"/>
      <w:lvlText w:val=""/>
      <w:lvlJc w:val="left"/>
      <w:pPr>
        <w:ind w:left="6404" w:hanging="360"/>
      </w:pPr>
      <w:rPr>
        <w:rFonts w:ascii="Wingdings" w:hAnsi="Wingdings" w:hint="default"/>
      </w:rPr>
    </w:lvl>
  </w:abstractNum>
  <w:abstractNum w:abstractNumId="7">
    <w:nsid w:val="2785619D"/>
    <w:multiLevelType w:val="hybridMultilevel"/>
    <w:tmpl w:val="0C4035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nsid w:val="2A63482A"/>
    <w:multiLevelType w:val="multilevel"/>
    <w:tmpl w:val="F7F04106"/>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nsid w:val="33CB2F43"/>
    <w:multiLevelType w:val="hybridMultilevel"/>
    <w:tmpl w:val="AD2CE09C"/>
    <w:lvl w:ilvl="0" w:tplc="385C7868">
      <w:numFmt w:val="bullet"/>
      <w:lvlText w:val="-"/>
      <w:lvlJc w:val="left"/>
      <w:pPr>
        <w:ind w:left="615" w:hanging="360"/>
      </w:pPr>
      <w:rPr>
        <w:rFonts w:ascii="Source Sans Pro" w:eastAsiaTheme="minorHAnsi" w:hAnsi="Source Sans Pro" w:cs="Arial" w:hint="default"/>
      </w:rPr>
    </w:lvl>
    <w:lvl w:ilvl="1" w:tplc="04070003" w:tentative="1">
      <w:start w:val="1"/>
      <w:numFmt w:val="bullet"/>
      <w:lvlText w:val="o"/>
      <w:lvlJc w:val="left"/>
      <w:pPr>
        <w:ind w:left="1335" w:hanging="360"/>
      </w:pPr>
      <w:rPr>
        <w:rFonts w:ascii="Courier New" w:hAnsi="Courier New" w:cs="Courier New" w:hint="default"/>
      </w:rPr>
    </w:lvl>
    <w:lvl w:ilvl="2" w:tplc="04070005" w:tentative="1">
      <w:start w:val="1"/>
      <w:numFmt w:val="bullet"/>
      <w:lvlText w:val=""/>
      <w:lvlJc w:val="left"/>
      <w:pPr>
        <w:ind w:left="2055" w:hanging="360"/>
      </w:pPr>
      <w:rPr>
        <w:rFonts w:ascii="Wingdings" w:hAnsi="Wingdings" w:hint="default"/>
      </w:rPr>
    </w:lvl>
    <w:lvl w:ilvl="3" w:tplc="04070001" w:tentative="1">
      <w:start w:val="1"/>
      <w:numFmt w:val="bullet"/>
      <w:lvlText w:val=""/>
      <w:lvlJc w:val="left"/>
      <w:pPr>
        <w:ind w:left="2775" w:hanging="360"/>
      </w:pPr>
      <w:rPr>
        <w:rFonts w:ascii="Symbol" w:hAnsi="Symbol" w:hint="default"/>
      </w:rPr>
    </w:lvl>
    <w:lvl w:ilvl="4" w:tplc="04070003" w:tentative="1">
      <w:start w:val="1"/>
      <w:numFmt w:val="bullet"/>
      <w:lvlText w:val="o"/>
      <w:lvlJc w:val="left"/>
      <w:pPr>
        <w:ind w:left="3495" w:hanging="360"/>
      </w:pPr>
      <w:rPr>
        <w:rFonts w:ascii="Courier New" w:hAnsi="Courier New" w:cs="Courier New" w:hint="default"/>
      </w:rPr>
    </w:lvl>
    <w:lvl w:ilvl="5" w:tplc="04070005" w:tentative="1">
      <w:start w:val="1"/>
      <w:numFmt w:val="bullet"/>
      <w:lvlText w:val=""/>
      <w:lvlJc w:val="left"/>
      <w:pPr>
        <w:ind w:left="4215" w:hanging="360"/>
      </w:pPr>
      <w:rPr>
        <w:rFonts w:ascii="Wingdings" w:hAnsi="Wingdings" w:hint="default"/>
      </w:rPr>
    </w:lvl>
    <w:lvl w:ilvl="6" w:tplc="04070001" w:tentative="1">
      <w:start w:val="1"/>
      <w:numFmt w:val="bullet"/>
      <w:lvlText w:val=""/>
      <w:lvlJc w:val="left"/>
      <w:pPr>
        <w:ind w:left="4935" w:hanging="360"/>
      </w:pPr>
      <w:rPr>
        <w:rFonts w:ascii="Symbol" w:hAnsi="Symbol" w:hint="default"/>
      </w:rPr>
    </w:lvl>
    <w:lvl w:ilvl="7" w:tplc="04070003" w:tentative="1">
      <w:start w:val="1"/>
      <w:numFmt w:val="bullet"/>
      <w:lvlText w:val="o"/>
      <w:lvlJc w:val="left"/>
      <w:pPr>
        <w:ind w:left="5655" w:hanging="360"/>
      </w:pPr>
      <w:rPr>
        <w:rFonts w:ascii="Courier New" w:hAnsi="Courier New" w:cs="Courier New" w:hint="default"/>
      </w:rPr>
    </w:lvl>
    <w:lvl w:ilvl="8" w:tplc="04070005" w:tentative="1">
      <w:start w:val="1"/>
      <w:numFmt w:val="bullet"/>
      <w:lvlText w:val=""/>
      <w:lvlJc w:val="left"/>
      <w:pPr>
        <w:ind w:left="6375" w:hanging="360"/>
      </w:pPr>
      <w:rPr>
        <w:rFonts w:ascii="Wingdings" w:hAnsi="Wingdings" w:hint="default"/>
      </w:rPr>
    </w:lvl>
  </w:abstractNum>
  <w:abstractNum w:abstractNumId="11">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2">
    <w:nsid w:val="3CD27A92"/>
    <w:multiLevelType w:val="hybridMultilevel"/>
    <w:tmpl w:val="F34650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3E2A1310"/>
    <w:multiLevelType w:val="hybridMultilevel"/>
    <w:tmpl w:val="EC68FA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5">
    <w:nsid w:val="461B479D"/>
    <w:multiLevelType w:val="hybridMultilevel"/>
    <w:tmpl w:val="467691D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nsid w:val="4FB93B87"/>
    <w:multiLevelType w:val="hybridMultilevel"/>
    <w:tmpl w:val="DCEABFC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1">
    <w:nsid w:val="59207526"/>
    <w:multiLevelType w:val="hybridMultilevel"/>
    <w:tmpl w:val="6B503C4A"/>
    <w:lvl w:ilvl="0" w:tplc="94FC075A">
      <w:start w:val="1"/>
      <w:numFmt w:val="decimal"/>
      <w:pStyle w:val="TabelleNummerierung"/>
      <w:lvlText w:val="%1."/>
      <w:lvlJc w:val="right"/>
      <w:pPr>
        <w:ind w:left="604" w:hanging="360"/>
      </w:pPr>
      <w:rPr>
        <w:rFonts w:hint="default"/>
      </w:rPr>
    </w:lvl>
    <w:lvl w:ilvl="1" w:tplc="04070019" w:tentative="1">
      <w:start w:val="1"/>
      <w:numFmt w:val="lowerLetter"/>
      <w:lvlText w:val="%2."/>
      <w:lvlJc w:val="left"/>
      <w:pPr>
        <w:ind w:left="1684" w:hanging="360"/>
      </w:pPr>
    </w:lvl>
    <w:lvl w:ilvl="2" w:tplc="0407001B" w:tentative="1">
      <w:start w:val="1"/>
      <w:numFmt w:val="lowerRoman"/>
      <w:lvlText w:val="%3."/>
      <w:lvlJc w:val="right"/>
      <w:pPr>
        <w:ind w:left="2404" w:hanging="180"/>
      </w:pPr>
    </w:lvl>
    <w:lvl w:ilvl="3" w:tplc="0407000F" w:tentative="1">
      <w:start w:val="1"/>
      <w:numFmt w:val="decimal"/>
      <w:lvlText w:val="%4."/>
      <w:lvlJc w:val="left"/>
      <w:pPr>
        <w:ind w:left="3124" w:hanging="360"/>
      </w:pPr>
    </w:lvl>
    <w:lvl w:ilvl="4" w:tplc="04070019" w:tentative="1">
      <w:start w:val="1"/>
      <w:numFmt w:val="lowerLetter"/>
      <w:lvlText w:val="%5."/>
      <w:lvlJc w:val="left"/>
      <w:pPr>
        <w:ind w:left="3844" w:hanging="360"/>
      </w:pPr>
    </w:lvl>
    <w:lvl w:ilvl="5" w:tplc="0407001B" w:tentative="1">
      <w:start w:val="1"/>
      <w:numFmt w:val="lowerRoman"/>
      <w:lvlText w:val="%6."/>
      <w:lvlJc w:val="right"/>
      <w:pPr>
        <w:ind w:left="4564" w:hanging="180"/>
      </w:pPr>
    </w:lvl>
    <w:lvl w:ilvl="6" w:tplc="0407000F" w:tentative="1">
      <w:start w:val="1"/>
      <w:numFmt w:val="decimal"/>
      <w:lvlText w:val="%7."/>
      <w:lvlJc w:val="left"/>
      <w:pPr>
        <w:ind w:left="5284" w:hanging="360"/>
      </w:pPr>
    </w:lvl>
    <w:lvl w:ilvl="7" w:tplc="04070019" w:tentative="1">
      <w:start w:val="1"/>
      <w:numFmt w:val="lowerLetter"/>
      <w:lvlText w:val="%8."/>
      <w:lvlJc w:val="left"/>
      <w:pPr>
        <w:ind w:left="6004" w:hanging="360"/>
      </w:pPr>
    </w:lvl>
    <w:lvl w:ilvl="8" w:tplc="0407001B" w:tentative="1">
      <w:start w:val="1"/>
      <w:numFmt w:val="lowerRoman"/>
      <w:lvlText w:val="%9."/>
      <w:lvlJc w:val="right"/>
      <w:pPr>
        <w:ind w:left="6724" w:hanging="180"/>
      </w:pPr>
    </w:lvl>
  </w:abstractNum>
  <w:abstractNum w:abstractNumId="22">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3">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nsid w:val="658035E8"/>
    <w:multiLevelType w:val="hybridMultilevel"/>
    <w:tmpl w:val="63A88662"/>
    <w:lvl w:ilvl="0" w:tplc="22C66CAC">
      <w:start w:val="30"/>
      <w:numFmt w:val="bullet"/>
      <w:lvlText w:val="-"/>
      <w:lvlJc w:val="left"/>
      <w:pPr>
        <w:ind w:left="720" w:hanging="360"/>
      </w:pPr>
      <w:rPr>
        <w:rFonts w:ascii="Source Sans Pro" w:eastAsiaTheme="minorHAnsi" w:hAnsi="Source Sans Pr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6E004FB3"/>
    <w:multiLevelType w:val="hybridMultilevel"/>
    <w:tmpl w:val="B1BE595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7">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28">
    <w:nsid w:val="7CAE6FA9"/>
    <w:multiLevelType w:val="hybridMultilevel"/>
    <w:tmpl w:val="D7B28206"/>
    <w:lvl w:ilvl="0" w:tplc="04070005">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7F7447F3"/>
    <w:multiLevelType w:val="hybridMultilevel"/>
    <w:tmpl w:val="F094F48A"/>
    <w:lvl w:ilvl="0" w:tplc="6D24720E">
      <w:start w:val="1"/>
      <w:numFmt w:val="bullet"/>
      <w:lvlText w:val=""/>
      <w:lvlJc w:val="left"/>
      <w:pPr>
        <w:ind w:left="720" w:hanging="360"/>
      </w:pPr>
      <w:rPr>
        <w:rFonts w:ascii="Wingdings 2" w:hAnsi="Wingdings 2"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7"/>
  </w:num>
  <w:num w:numId="2">
    <w:abstractNumId w:val="11"/>
  </w:num>
  <w:num w:numId="3">
    <w:abstractNumId w:val="22"/>
  </w:num>
  <w:num w:numId="4">
    <w:abstractNumId w:val="24"/>
  </w:num>
  <w:num w:numId="5">
    <w:abstractNumId w:val="19"/>
  </w:num>
  <w:num w:numId="6">
    <w:abstractNumId w:val="29"/>
  </w:num>
  <w:num w:numId="7">
    <w:abstractNumId w:val="23"/>
  </w:num>
  <w:num w:numId="8">
    <w:abstractNumId w:val="0"/>
  </w:num>
  <w:num w:numId="9">
    <w:abstractNumId w:val="14"/>
  </w:num>
  <w:num w:numId="10">
    <w:abstractNumId w:val="27"/>
  </w:num>
  <w:num w:numId="11">
    <w:abstractNumId w:val="16"/>
  </w:num>
  <w:num w:numId="12">
    <w:abstractNumId w:val="18"/>
  </w:num>
  <w:num w:numId="13">
    <w:abstractNumId w:val="8"/>
  </w:num>
  <w:num w:numId="14">
    <w:abstractNumId w:val="9"/>
  </w:num>
  <w:num w:numId="15">
    <w:abstractNumId w:val="21"/>
  </w:num>
  <w:num w:numId="16">
    <w:abstractNumId w:val="21"/>
    <w:lvlOverride w:ilvl="0">
      <w:startOverride w:val="1"/>
    </w:lvlOverride>
  </w:num>
  <w:num w:numId="1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num>
  <w:num w:numId="19">
    <w:abstractNumId w:val="6"/>
  </w:num>
  <w:num w:numId="20">
    <w:abstractNumId w:val="15"/>
  </w:num>
  <w:num w:numId="21">
    <w:abstractNumId w:val="30"/>
  </w:num>
  <w:num w:numId="22">
    <w:abstractNumId w:val="1"/>
  </w:num>
  <w:num w:numId="23">
    <w:abstractNumId w:val="28"/>
  </w:num>
  <w:num w:numId="24">
    <w:abstractNumId w:val="2"/>
  </w:num>
  <w:num w:numId="25">
    <w:abstractNumId w:val="26"/>
  </w:num>
  <w:num w:numId="26">
    <w:abstractNumId w:val="20"/>
  </w:num>
  <w:num w:numId="27">
    <w:abstractNumId w:val="5"/>
  </w:num>
  <w:num w:numId="28">
    <w:abstractNumId w:val="25"/>
  </w:num>
  <w:num w:numId="29">
    <w:abstractNumId w:val="3"/>
  </w:num>
  <w:num w:numId="30">
    <w:abstractNumId w:val="12"/>
  </w:num>
  <w:num w:numId="31">
    <w:abstractNumId w:val="10"/>
  </w:num>
  <w:num w:numId="32">
    <w:abstractNumId w:val="7"/>
  </w:num>
  <w:num w:numId="33">
    <w:abstractNumId w:val="1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5CB8"/>
    <w:rsid w:val="00005129"/>
    <w:rsid w:val="00005B5D"/>
    <w:rsid w:val="00005EAC"/>
    <w:rsid w:val="00010974"/>
    <w:rsid w:val="00010D02"/>
    <w:rsid w:val="00014886"/>
    <w:rsid w:val="00021953"/>
    <w:rsid w:val="000225EB"/>
    <w:rsid w:val="0002327B"/>
    <w:rsid w:val="00024E63"/>
    <w:rsid w:val="00032D35"/>
    <w:rsid w:val="000343DC"/>
    <w:rsid w:val="00035314"/>
    <w:rsid w:val="00036A4D"/>
    <w:rsid w:val="0003725D"/>
    <w:rsid w:val="0004012B"/>
    <w:rsid w:val="000411A8"/>
    <w:rsid w:val="0004187E"/>
    <w:rsid w:val="000452F3"/>
    <w:rsid w:val="0004663B"/>
    <w:rsid w:val="00047FB8"/>
    <w:rsid w:val="0005288C"/>
    <w:rsid w:val="0005381A"/>
    <w:rsid w:val="00054525"/>
    <w:rsid w:val="000570C9"/>
    <w:rsid w:val="00057390"/>
    <w:rsid w:val="000574A8"/>
    <w:rsid w:val="00064582"/>
    <w:rsid w:val="00064F0E"/>
    <w:rsid w:val="000670DD"/>
    <w:rsid w:val="00072177"/>
    <w:rsid w:val="00075C18"/>
    <w:rsid w:val="000804DB"/>
    <w:rsid w:val="00081F82"/>
    <w:rsid w:val="00084D89"/>
    <w:rsid w:val="00085AB3"/>
    <w:rsid w:val="00087F38"/>
    <w:rsid w:val="00092E51"/>
    <w:rsid w:val="00092EC0"/>
    <w:rsid w:val="00093BC1"/>
    <w:rsid w:val="000977FD"/>
    <w:rsid w:val="00097AAA"/>
    <w:rsid w:val="000A06EF"/>
    <w:rsid w:val="000A13EB"/>
    <w:rsid w:val="000A4643"/>
    <w:rsid w:val="000A764B"/>
    <w:rsid w:val="000B2746"/>
    <w:rsid w:val="000B3CC4"/>
    <w:rsid w:val="000B69B5"/>
    <w:rsid w:val="000C5FC9"/>
    <w:rsid w:val="000D4153"/>
    <w:rsid w:val="000D5446"/>
    <w:rsid w:val="000D5D4D"/>
    <w:rsid w:val="000E2E52"/>
    <w:rsid w:val="000E33F4"/>
    <w:rsid w:val="000E4AF7"/>
    <w:rsid w:val="000E763B"/>
    <w:rsid w:val="000F4100"/>
    <w:rsid w:val="000F6EAF"/>
    <w:rsid w:val="001004E6"/>
    <w:rsid w:val="00101831"/>
    <w:rsid w:val="001021F6"/>
    <w:rsid w:val="00102A7B"/>
    <w:rsid w:val="00105670"/>
    <w:rsid w:val="001066AF"/>
    <w:rsid w:val="001066EA"/>
    <w:rsid w:val="00107B05"/>
    <w:rsid w:val="0011027A"/>
    <w:rsid w:val="00111E6A"/>
    <w:rsid w:val="001120C1"/>
    <w:rsid w:val="001126F0"/>
    <w:rsid w:val="00114E19"/>
    <w:rsid w:val="00115E8E"/>
    <w:rsid w:val="0011672E"/>
    <w:rsid w:val="0012000E"/>
    <w:rsid w:val="00122263"/>
    <w:rsid w:val="00131F3C"/>
    <w:rsid w:val="0013203B"/>
    <w:rsid w:val="001332A4"/>
    <w:rsid w:val="00133D3C"/>
    <w:rsid w:val="00134732"/>
    <w:rsid w:val="00140FA8"/>
    <w:rsid w:val="001424B4"/>
    <w:rsid w:val="001449E2"/>
    <w:rsid w:val="00146D94"/>
    <w:rsid w:val="001477AA"/>
    <w:rsid w:val="00150228"/>
    <w:rsid w:val="00150FA0"/>
    <w:rsid w:val="001539C9"/>
    <w:rsid w:val="00153EE8"/>
    <w:rsid w:val="0015451E"/>
    <w:rsid w:val="001546DB"/>
    <w:rsid w:val="00156B73"/>
    <w:rsid w:val="001633C8"/>
    <w:rsid w:val="0016350A"/>
    <w:rsid w:val="001674A6"/>
    <w:rsid w:val="00172195"/>
    <w:rsid w:val="001721EC"/>
    <w:rsid w:val="00173367"/>
    <w:rsid w:val="0018189D"/>
    <w:rsid w:val="00186B1D"/>
    <w:rsid w:val="0019046A"/>
    <w:rsid w:val="0019078C"/>
    <w:rsid w:val="00190E91"/>
    <w:rsid w:val="0019106B"/>
    <w:rsid w:val="00192D74"/>
    <w:rsid w:val="001963D6"/>
    <w:rsid w:val="001963EC"/>
    <w:rsid w:val="00196CC1"/>
    <w:rsid w:val="001979E7"/>
    <w:rsid w:val="001A2103"/>
    <w:rsid w:val="001A7443"/>
    <w:rsid w:val="001B043F"/>
    <w:rsid w:val="001B1C57"/>
    <w:rsid w:val="001B3806"/>
    <w:rsid w:val="001B4205"/>
    <w:rsid w:val="001B46C5"/>
    <w:rsid w:val="001B4971"/>
    <w:rsid w:val="001B4C23"/>
    <w:rsid w:val="001C0886"/>
    <w:rsid w:val="001C1270"/>
    <w:rsid w:val="001C241E"/>
    <w:rsid w:val="001C455F"/>
    <w:rsid w:val="001C6795"/>
    <w:rsid w:val="001C721C"/>
    <w:rsid w:val="001C7A7B"/>
    <w:rsid w:val="001D03E2"/>
    <w:rsid w:val="001D0DC6"/>
    <w:rsid w:val="001D20B8"/>
    <w:rsid w:val="001E03DE"/>
    <w:rsid w:val="001E24C0"/>
    <w:rsid w:val="001E3C59"/>
    <w:rsid w:val="001E4968"/>
    <w:rsid w:val="001F0A15"/>
    <w:rsid w:val="001F1C14"/>
    <w:rsid w:val="001F1DDD"/>
    <w:rsid w:val="001F235E"/>
    <w:rsid w:val="001F364D"/>
    <w:rsid w:val="001F6032"/>
    <w:rsid w:val="002013FE"/>
    <w:rsid w:val="00201FAE"/>
    <w:rsid w:val="0020278E"/>
    <w:rsid w:val="00203E01"/>
    <w:rsid w:val="002051DC"/>
    <w:rsid w:val="0020585E"/>
    <w:rsid w:val="00206F45"/>
    <w:rsid w:val="00210735"/>
    <w:rsid w:val="00212005"/>
    <w:rsid w:val="0021552C"/>
    <w:rsid w:val="00215F41"/>
    <w:rsid w:val="00216ACE"/>
    <w:rsid w:val="00220354"/>
    <w:rsid w:val="002223B8"/>
    <w:rsid w:val="0022617F"/>
    <w:rsid w:val="002267B5"/>
    <w:rsid w:val="00227078"/>
    <w:rsid w:val="00230E2D"/>
    <w:rsid w:val="00233DFA"/>
    <w:rsid w:val="00233EB7"/>
    <w:rsid w:val="00234B66"/>
    <w:rsid w:val="00235CEA"/>
    <w:rsid w:val="00237188"/>
    <w:rsid w:val="002408C7"/>
    <w:rsid w:val="00241372"/>
    <w:rsid w:val="0024250C"/>
    <w:rsid w:val="00242F54"/>
    <w:rsid w:val="00246AE4"/>
    <w:rsid w:val="00247E63"/>
    <w:rsid w:val="00253AA4"/>
    <w:rsid w:val="0025727D"/>
    <w:rsid w:val="00260B28"/>
    <w:rsid w:val="002611F5"/>
    <w:rsid w:val="00261935"/>
    <w:rsid w:val="0026521C"/>
    <w:rsid w:val="002657F9"/>
    <w:rsid w:val="002663DF"/>
    <w:rsid w:val="00266719"/>
    <w:rsid w:val="002669D0"/>
    <w:rsid w:val="00266C50"/>
    <w:rsid w:val="002675DD"/>
    <w:rsid w:val="00267BE1"/>
    <w:rsid w:val="002703F5"/>
    <w:rsid w:val="00272EEA"/>
    <w:rsid w:val="00276C83"/>
    <w:rsid w:val="002803D3"/>
    <w:rsid w:val="002818C3"/>
    <w:rsid w:val="00281CB1"/>
    <w:rsid w:val="0028214C"/>
    <w:rsid w:val="00282842"/>
    <w:rsid w:val="00283F55"/>
    <w:rsid w:val="00284B89"/>
    <w:rsid w:val="002863CC"/>
    <w:rsid w:val="002915B8"/>
    <w:rsid w:val="00291D57"/>
    <w:rsid w:val="00292ECE"/>
    <w:rsid w:val="00293F97"/>
    <w:rsid w:val="00296589"/>
    <w:rsid w:val="002979DC"/>
    <w:rsid w:val="002A2D21"/>
    <w:rsid w:val="002A3CB7"/>
    <w:rsid w:val="002A41E8"/>
    <w:rsid w:val="002A79B5"/>
    <w:rsid w:val="002B15CA"/>
    <w:rsid w:val="002B1CA9"/>
    <w:rsid w:val="002B2302"/>
    <w:rsid w:val="002B4431"/>
    <w:rsid w:val="002B5C8D"/>
    <w:rsid w:val="002C45D9"/>
    <w:rsid w:val="002C682A"/>
    <w:rsid w:val="002C6DD4"/>
    <w:rsid w:val="002D0CD6"/>
    <w:rsid w:val="002D2000"/>
    <w:rsid w:val="002D7888"/>
    <w:rsid w:val="002E10B1"/>
    <w:rsid w:val="002E2050"/>
    <w:rsid w:val="002E2419"/>
    <w:rsid w:val="002E246B"/>
    <w:rsid w:val="002E27BD"/>
    <w:rsid w:val="002E44C1"/>
    <w:rsid w:val="002F0413"/>
    <w:rsid w:val="002F18CE"/>
    <w:rsid w:val="002F2555"/>
    <w:rsid w:val="002F5BF9"/>
    <w:rsid w:val="003006F3"/>
    <w:rsid w:val="00302CCD"/>
    <w:rsid w:val="00303249"/>
    <w:rsid w:val="003079A7"/>
    <w:rsid w:val="00311163"/>
    <w:rsid w:val="0031240E"/>
    <w:rsid w:val="00312DCF"/>
    <w:rsid w:val="00316508"/>
    <w:rsid w:val="003174A9"/>
    <w:rsid w:val="003223B8"/>
    <w:rsid w:val="00324781"/>
    <w:rsid w:val="0032708D"/>
    <w:rsid w:val="003279FA"/>
    <w:rsid w:val="0033011F"/>
    <w:rsid w:val="00333930"/>
    <w:rsid w:val="00334277"/>
    <w:rsid w:val="003346C3"/>
    <w:rsid w:val="003429B5"/>
    <w:rsid w:val="00344377"/>
    <w:rsid w:val="00344E85"/>
    <w:rsid w:val="003457A0"/>
    <w:rsid w:val="00351422"/>
    <w:rsid w:val="00354BB3"/>
    <w:rsid w:val="003552C0"/>
    <w:rsid w:val="00357C55"/>
    <w:rsid w:val="00360F20"/>
    <w:rsid w:val="00361E5E"/>
    <w:rsid w:val="00362A92"/>
    <w:rsid w:val="0036539C"/>
    <w:rsid w:val="00366215"/>
    <w:rsid w:val="003702A2"/>
    <w:rsid w:val="003702B6"/>
    <w:rsid w:val="00372092"/>
    <w:rsid w:val="003754CF"/>
    <w:rsid w:val="00376043"/>
    <w:rsid w:val="00376E78"/>
    <w:rsid w:val="00381E66"/>
    <w:rsid w:val="00382576"/>
    <w:rsid w:val="00382802"/>
    <w:rsid w:val="00384B94"/>
    <w:rsid w:val="00385D63"/>
    <w:rsid w:val="00385E1A"/>
    <w:rsid w:val="003862BF"/>
    <w:rsid w:val="00387063"/>
    <w:rsid w:val="0039066A"/>
    <w:rsid w:val="003910D7"/>
    <w:rsid w:val="00391945"/>
    <w:rsid w:val="00391BCE"/>
    <w:rsid w:val="0039320C"/>
    <w:rsid w:val="00396668"/>
    <w:rsid w:val="0039667C"/>
    <w:rsid w:val="003972F9"/>
    <w:rsid w:val="003A0130"/>
    <w:rsid w:val="003A1235"/>
    <w:rsid w:val="003A17D4"/>
    <w:rsid w:val="003A2CDB"/>
    <w:rsid w:val="003A5ADA"/>
    <w:rsid w:val="003B032D"/>
    <w:rsid w:val="003B0A31"/>
    <w:rsid w:val="003B5720"/>
    <w:rsid w:val="003C56C4"/>
    <w:rsid w:val="003C6297"/>
    <w:rsid w:val="003C66AF"/>
    <w:rsid w:val="003C7010"/>
    <w:rsid w:val="003C7C76"/>
    <w:rsid w:val="003D1BB1"/>
    <w:rsid w:val="003D2C9E"/>
    <w:rsid w:val="003D2E25"/>
    <w:rsid w:val="003D4120"/>
    <w:rsid w:val="003D50C7"/>
    <w:rsid w:val="003D722E"/>
    <w:rsid w:val="003D7644"/>
    <w:rsid w:val="003D7DED"/>
    <w:rsid w:val="003E2180"/>
    <w:rsid w:val="003E2945"/>
    <w:rsid w:val="003E69D1"/>
    <w:rsid w:val="003E71B8"/>
    <w:rsid w:val="003F19D9"/>
    <w:rsid w:val="003F245D"/>
    <w:rsid w:val="003F3B44"/>
    <w:rsid w:val="003F5C78"/>
    <w:rsid w:val="003F6D59"/>
    <w:rsid w:val="003F75E9"/>
    <w:rsid w:val="0040198C"/>
    <w:rsid w:val="00402A22"/>
    <w:rsid w:val="004034EA"/>
    <w:rsid w:val="00405B39"/>
    <w:rsid w:val="004115F7"/>
    <w:rsid w:val="00411B1E"/>
    <w:rsid w:val="00413671"/>
    <w:rsid w:val="00414FCC"/>
    <w:rsid w:val="00415E59"/>
    <w:rsid w:val="0042086D"/>
    <w:rsid w:val="0042345D"/>
    <w:rsid w:val="004237FA"/>
    <w:rsid w:val="00423CE5"/>
    <w:rsid w:val="00425DA9"/>
    <w:rsid w:val="00425DEA"/>
    <w:rsid w:val="00430DD3"/>
    <w:rsid w:val="0043494C"/>
    <w:rsid w:val="00440396"/>
    <w:rsid w:val="004412FE"/>
    <w:rsid w:val="0044271F"/>
    <w:rsid w:val="00443A85"/>
    <w:rsid w:val="00444F9C"/>
    <w:rsid w:val="00444FB7"/>
    <w:rsid w:val="0044650F"/>
    <w:rsid w:val="0044784D"/>
    <w:rsid w:val="00447AB8"/>
    <w:rsid w:val="004524BD"/>
    <w:rsid w:val="004529FA"/>
    <w:rsid w:val="004546D5"/>
    <w:rsid w:val="00454B31"/>
    <w:rsid w:val="00454BBD"/>
    <w:rsid w:val="00454EAE"/>
    <w:rsid w:val="00455474"/>
    <w:rsid w:val="00456823"/>
    <w:rsid w:val="00460206"/>
    <w:rsid w:val="00464E7A"/>
    <w:rsid w:val="00472595"/>
    <w:rsid w:val="00472AAC"/>
    <w:rsid w:val="00473A5C"/>
    <w:rsid w:val="00474485"/>
    <w:rsid w:val="00474EFD"/>
    <w:rsid w:val="00475A16"/>
    <w:rsid w:val="00477513"/>
    <w:rsid w:val="0047779F"/>
    <w:rsid w:val="0048120E"/>
    <w:rsid w:val="0048565D"/>
    <w:rsid w:val="00485DF1"/>
    <w:rsid w:val="00486468"/>
    <w:rsid w:val="00490904"/>
    <w:rsid w:val="00491A7A"/>
    <w:rsid w:val="00492B2A"/>
    <w:rsid w:val="00493E75"/>
    <w:rsid w:val="00494330"/>
    <w:rsid w:val="00495F33"/>
    <w:rsid w:val="00497369"/>
    <w:rsid w:val="004A07F8"/>
    <w:rsid w:val="004A12C3"/>
    <w:rsid w:val="004A3E34"/>
    <w:rsid w:val="004A3F06"/>
    <w:rsid w:val="004A4073"/>
    <w:rsid w:val="004A4DC0"/>
    <w:rsid w:val="004A6DA4"/>
    <w:rsid w:val="004A70A5"/>
    <w:rsid w:val="004A7876"/>
    <w:rsid w:val="004B0EFD"/>
    <w:rsid w:val="004B1768"/>
    <w:rsid w:val="004B3FC3"/>
    <w:rsid w:val="004B61DC"/>
    <w:rsid w:val="004B658C"/>
    <w:rsid w:val="004C18F1"/>
    <w:rsid w:val="004C3EDE"/>
    <w:rsid w:val="004C6F64"/>
    <w:rsid w:val="004C7A54"/>
    <w:rsid w:val="004D068F"/>
    <w:rsid w:val="004D3EFB"/>
    <w:rsid w:val="004D7A2B"/>
    <w:rsid w:val="004E057E"/>
    <w:rsid w:val="004E5045"/>
    <w:rsid w:val="004E5BA2"/>
    <w:rsid w:val="004E7DE9"/>
    <w:rsid w:val="004F32A3"/>
    <w:rsid w:val="004F754E"/>
    <w:rsid w:val="0050325F"/>
    <w:rsid w:val="005039B8"/>
    <w:rsid w:val="005072A8"/>
    <w:rsid w:val="005122A9"/>
    <w:rsid w:val="00512DF8"/>
    <w:rsid w:val="0051673C"/>
    <w:rsid w:val="00516DF0"/>
    <w:rsid w:val="00520BD0"/>
    <w:rsid w:val="005218E8"/>
    <w:rsid w:val="0053570A"/>
    <w:rsid w:val="00535F4A"/>
    <w:rsid w:val="005375B8"/>
    <w:rsid w:val="00541AD9"/>
    <w:rsid w:val="00542D04"/>
    <w:rsid w:val="00545AB7"/>
    <w:rsid w:val="00553E86"/>
    <w:rsid w:val="00554B32"/>
    <w:rsid w:val="00562604"/>
    <w:rsid w:val="00564D33"/>
    <w:rsid w:val="00564E35"/>
    <w:rsid w:val="00566650"/>
    <w:rsid w:val="00573512"/>
    <w:rsid w:val="00573E05"/>
    <w:rsid w:val="00577181"/>
    <w:rsid w:val="00581AF7"/>
    <w:rsid w:val="00583369"/>
    <w:rsid w:val="00583BFC"/>
    <w:rsid w:val="00584B11"/>
    <w:rsid w:val="0058745C"/>
    <w:rsid w:val="00592F73"/>
    <w:rsid w:val="00593C2E"/>
    <w:rsid w:val="0059699D"/>
    <w:rsid w:val="00597140"/>
    <w:rsid w:val="005A33F4"/>
    <w:rsid w:val="005A39EA"/>
    <w:rsid w:val="005A3B33"/>
    <w:rsid w:val="005A3E24"/>
    <w:rsid w:val="005A6708"/>
    <w:rsid w:val="005B2419"/>
    <w:rsid w:val="005B32D4"/>
    <w:rsid w:val="005B5F4F"/>
    <w:rsid w:val="005B6550"/>
    <w:rsid w:val="005B709D"/>
    <w:rsid w:val="005C19AC"/>
    <w:rsid w:val="005C3522"/>
    <w:rsid w:val="005C4141"/>
    <w:rsid w:val="005C4B36"/>
    <w:rsid w:val="005C589B"/>
    <w:rsid w:val="005D38EC"/>
    <w:rsid w:val="005D5829"/>
    <w:rsid w:val="005D71A2"/>
    <w:rsid w:val="005D7237"/>
    <w:rsid w:val="005D72B9"/>
    <w:rsid w:val="005D75E6"/>
    <w:rsid w:val="005E3ABD"/>
    <w:rsid w:val="005E423E"/>
    <w:rsid w:val="005E4648"/>
    <w:rsid w:val="005E4A43"/>
    <w:rsid w:val="005E64E6"/>
    <w:rsid w:val="005E7235"/>
    <w:rsid w:val="005F10F9"/>
    <w:rsid w:val="005F3EE6"/>
    <w:rsid w:val="005F6D23"/>
    <w:rsid w:val="00600802"/>
    <w:rsid w:val="00605602"/>
    <w:rsid w:val="00605CB8"/>
    <w:rsid w:val="00610C04"/>
    <w:rsid w:val="006129FC"/>
    <w:rsid w:val="0061505A"/>
    <w:rsid w:val="00615A96"/>
    <w:rsid w:val="00620F3C"/>
    <w:rsid w:val="00620FFF"/>
    <w:rsid w:val="00621A88"/>
    <w:rsid w:val="00624BB9"/>
    <w:rsid w:val="00624F16"/>
    <w:rsid w:val="00625C22"/>
    <w:rsid w:val="00627F1B"/>
    <w:rsid w:val="006308C3"/>
    <w:rsid w:val="006324DA"/>
    <w:rsid w:val="00635328"/>
    <w:rsid w:val="00640D2A"/>
    <w:rsid w:val="00642CF3"/>
    <w:rsid w:val="00644340"/>
    <w:rsid w:val="00645236"/>
    <w:rsid w:val="0065273F"/>
    <w:rsid w:val="00655E9F"/>
    <w:rsid w:val="00655F5A"/>
    <w:rsid w:val="00664079"/>
    <w:rsid w:val="00665E61"/>
    <w:rsid w:val="0067020A"/>
    <w:rsid w:val="006712D1"/>
    <w:rsid w:val="00674242"/>
    <w:rsid w:val="00684BEB"/>
    <w:rsid w:val="00685954"/>
    <w:rsid w:val="00685C0E"/>
    <w:rsid w:val="0069030C"/>
    <w:rsid w:val="00693FE4"/>
    <w:rsid w:val="00695173"/>
    <w:rsid w:val="006A01EC"/>
    <w:rsid w:val="006A02F6"/>
    <w:rsid w:val="006A0779"/>
    <w:rsid w:val="006A1C29"/>
    <w:rsid w:val="006A1DAC"/>
    <w:rsid w:val="006A3B50"/>
    <w:rsid w:val="006A5BF4"/>
    <w:rsid w:val="006A64CA"/>
    <w:rsid w:val="006B0498"/>
    <w:rsid w:val="006C291B"/>
    <w:rsid w:val="006C4757"/>
    <w:rsid w:val="006C4D0A"/>
    <w:rsid w:val="006C7249"/>
    <w:rsid w:val="006D01AA"/>
    <w:rsid w:val="006D074E"/>
    <w:rsid w:val="006D3107"/>
    <w:rsid w:val="006D4015"/>
    <w:rsid w:val="006D5E23"/>
    <w:rsid w:val="006D75BC"/>
    <w:rsid w:val="006E2E40"/>
    <w:rsid w:val="006E4825"/>
    <w:rsid w:val="006E680E"/>
    <w:rsid w:val="006E7FAE"/>
    <w:rsid w:val="006F0249"/>
    <w:rsid w:val="006F16F9"/>
    <w:rsid w:val="006F35B6"/>
    <w:rsid w:val="006F46D5"/>
    <w:rsid w:val="006F4A72"/>
    <w:rsid w:val="006F5121"/>
    <w:rsid w:val="006F661D"/>
    <w:rsid w:val="006F6E2E"/>
    <w:rsid w:val="00700692"/>
    <w:rsid w:val="00700FA9"/>
    <w:rsid w:val="00701272"/>
    <w:rsid w:val="00701385"/>
    <w:rsid w:val="007028EA"/>
    <w:rsid w:val="00705A2D"/>
    <w:rsid w:val="00706E47"/>
    <w:rsid w:val="00712924"/>
    <w:rsid w:val="007129AA"/>
    <w:rsid w:val="00712F55"/>
    <w:rsid w:val="007133E4"/>
    <w:rsid w:val="00715FF1"/>
    <w:rsid w:val="007206B4"/>
    <w:rsid w:val="0072198B"/>
    <w:rsid w:val="0072380A"/>
    <w:rsid w:val="007249BA"/>
    <w:rsid w:val="00724CFF"/>
    <w:rsid w:val="00740ADF"/>
    <w:rsid w:val="007414D5"/>
    <w:rsid w:val="00753DC2"/>
    <w:rsid w:val="0075476A"/>
    <w:rsid w:val="00755626"/>
    <w:rsid w:val="00756FB3"/>
    <w:rsid w:val="00760104"/>
    <w:rsid w:val="00764360"/>
    <w:rsid w:val="00764BF1"/>
    <w:rsid w:val="007665EC"/>
    <w:rsid w:val="007670A9"/>
    <w:rsid w:val="007700B1"/>
    <w:rsid w:val="00770E08"/>
    <w:rsid w:val="00770F61"/>
    <w:rsid w:val="00772494"/>
    <w:rsid w:val="00772D9B"/>
    <w:rsid w:val="007736FA"/>
    <w:rsid w:val="007759E2"/>
    <w:rsid w:val="00776738"/>
    <w:rsid w:val="00776810"/>
    <w:rsid w:val="00776D9C"/>
    <w:rsid w:val="00777AF9"/>
    <w:rsid w:val="007816AD"/>
    <w:rsid w:val="00781C55"/>
    <w:rsid w:val="00783050"/>
    <w:rsid w:val="007831DB"/>
    <w:rsid w:val="00783CF2"/>
    <w:rsid w:val="007849C5"/>
    <w:rsid w:val="007857A5"/>
    <w:rsid w:val="00785C88"/>
    <w:rsid w:val="00786FB7"/>
    <w:rsid w:val="00790193"/>
    <w:rsid w:val="00790B3C"/>
    <w:rsid w:val="00792C56"/>
    <w:rsid w:val="00794022"/>
    <w:rsid w:val="00796337"/>
    <w:rsid w:val="00796564"/>
    <w:rsid w:val="007A053D"/>
    <w:rsid w:val="007A1D0A"/>
    <w:rsid w:val="007A210D"/>
    <w:rsid w:val="007A239C"/>
    <w:rsid w:val="007A55C6"/>
    <w:rsid w:val="007A7398"/>
    <w:rsid w:val="007A79CA"/>
    <w:rsid w:val="007A7E73"/>
    <w:rsid w:val="007B0E48"/>
    <w:rsid w:val="007B5895"/>
    <w:rsid w:val="007B6F5E"/>
    <w:rsid w:val="007B7335"/>
    <w:rsid w:val="007C24D3"/>
    <w:rsid w:val="007C2D3D"/>
    <w:rsid w:val="007C3056"/>
    <w:rsid w:val="007C378F"/>
    <w:rsid w:val="007C4436"/>
    <w:rsid w:val="007C55F7"/>
    <w:rsid w:val="007C670C"/>
    <w:rsid w:val="007D0FB3"/>
    <w:rsid w:val="007D1672"/>
    <w:rsid w:val="007D1843"/>
    <w:rsid w:val="007D227B"/>
    <w:rsid w:val="007D288B"/>
    <w:rsid w:val="007D2A16"/>
    <w:rsid w:val="007D31A1"/>
    <w:rsid w:val="007D584F"/>
    <w:rsid w:val="007E1441"/>
    <w:rsid w:val="007E486C"/>
    <w:rsid w:val="007E5B6A"/>
    <w:rsid w:val="007F5D14"/>
    <w:rsid w:val="007F67D3"/>
    <w:rsid w:val="007F7024"/>
    <w:rsid w:val="00802CB8"/>
    <w:rsid w:val="008046AA"/>
    <w:rsid w:val="008047E9"/>
    <w:rsid w:val="00806A4B"/>
    <w:rsid w:val="00811618"/>
    <w:rsid w:val="008151DC"/>
    <w:rsid w:val="00816878"/>
    <w:rsid w:val="00822445"/>
    <w:rsid w:val="00824FEF"/>
    <w:rsid w:val="0082710B"/>
    <w:rsid w:val="008279EA"/>
    <w:rsid w:val="00831685"/>
    <w:rsid w:val="00832068"/>
    <w:rsid w:val="00832202"/>
    <w:rsid w:val="008332C7"/>
    <w:rsid w:val="00840DEE"/>
    <w:rsid w:val="00841F5D"/>
    <w:rsid w:val="008433E2"/>
    <w:rsid w:val="00843D57"/>
    <w:rsid w:val="008458AE"/>
    <w:rsid w:val="00847B52"/>
    <w:rsid w:val="00850A64"/>
    <w:rsid w:val="00851608"/>
    <w:rsid w:val="00852740"/>
    <w:rsid w:val="00861685"/>
    <w:rsid w:val="0086369C"/>
    <w:rsid w:val="008660CA"/>
    <w:rsid w:val="00870CC1"/>
    <w:rsid w:val="0087118B"/>
    <w:rsid w:val="0087312B"/>
    <w:rsid w:val="00873419"/>
    <w:rsid w:val="00874A59"/>
    <w:rsid w:val="0087564A"/>
    <w:rsid w:val="00877B0B"/>
    <w:rsid w:val="008836E6"/>
    <w:rsid w:val="00883D4D"/>
    <w:rsid w:val="00883E8A"/>
    <w:rsid w:val="00886A8E"/>
    <w:rsid w:val="00887D89"/>
    <w:rsid w:val="008901F9"/>
    <w:rsid w:val="00890F0C"/>
    <w:rsid w:val="00891EF3"/>
    <w:rsid w:val="00896D41"/>
    <w:rsid w:val="008976D5"/>
    <w:rsid w:val="008A21CB"/>
    <w:rsid w:val="008A2628"/>
    <w:rsid w:val="008A606F"/>
    <w:rsid w:val="008A7911"/>
    <w:rsid w:val="008B0708"/>
    <w:rsid w:val="008B103F"/>
    <w:rsid w:val="008B1EDA"/>
    <w:rsid w:val="008B49F7"/>
    <w:rsid w:val="008B5598"/>
    <w:rsid w:val="008B6CDB"/>
    <w:rsid w:val="008B6CEF"/>
    <w:rsid w:val="008B6EE3"/>
    <w:rsid w:val="008B72DA"/>
    <w:rsid w:val="008B78B4"/>
    <w:rsid w:val="008C0539"/>
    <w:rsid w:val="008C2856"/>
    <w:rsid w:val="008C3A2B"/>
    <w:rsid w:val="008C595A"/>
    <w:rsid w:val="008C74E5"/>
    <w:rsid w:val="008C7C73"/>
    <w:rsid w:val="008C7DE9"/>
    <w:rsid w:val="008D107A"/>
    <w:rsid w:val="008D17C4"/>
    <w:rsid w:val="008D313E"/>
    <w:rsid w:val="008D3BAE"/>
    <w:rsid w:val="008D5EDB"/>
    <w:rsid w:val="008D7C25"/>
    <w:rsid w:val="008E2D1B"/>
    <w:rsid w:val="008E51B8"/>
    <w:rsid w:val="008E7CE4"/>
    <w:rsid w:val="008F677C"/>
    <w:rsid w:val="00900129"/>
    <w:rsid w:val="00900D7C"/>
    <w:rsid w:val="009031AD"/>
    <w:rsid w:val="00904125"/>
    <w:rsid w:val="009076B2"/>
    <w:rsid w:val="00911691"/>
    <w:rsid w:val="00912429"/>
    <w:rsid w:val="00912916"/>
    <w:rsid w:val="00913F2D"/>
    <w:rsid w:val="00914378"/>
    <w:rsid w:val="009144D8"/>
    <w:rsid w:val="0091591D"/>
    <w:rsid w:val="00916714"/>
    <w:rsid w:val="00916D0F"/>
    <w:rsid w:val="009171B1"/>
    <w:rsid w:val="00917C6D"/>
    <w:rsid w:val="009218A6"/>
    <w:rsid w:val="00924082"/>
    <w:rsid w:val="00924482"/>
    <w:rsid w:val="0092568C"/>
    <w:rsid w:val="009270F9"/>
    <w:rsid w:val="0093308F"/>
    <w:rsid w:val="009334EC"/>
    <w:rsid w:val="00934489"/>
    <w:rsid w:val="009348B4"/>
    <w:rsid w:val="00935C2B"/>
    <w:rsid w:val="00943640"/>
    <w:rsid w:val="009452CB"/>
    <w:rsid w:val="00945D26"/>
    <w:rsid w:val="0095093F"/>
    <w:rsid w:val="009533B3"/>
    <w:rsid w:val="00953787"/>
    <w:rsid w:val="00954C85"/>
    <w:rsid w:val="00954F24"/>
    <w:rsid w:val="0096073B"/>
    <w:rsid w:val="00963677"/>
    <w:rsid w:val="00964914"/>
    <w:rsid w:val="00970DB1"/>
    <w:rsid w:val="00971EE0"/>
    <w:rsid w:val="00973053"/>
    <w:rsid w:val="009735C6"/>
    <w:rsid w:val="00974025"/>
    <w:rsid w:val="00977FD8"/>
    <w:rsid w:val="00980118"/>
    <w:rsid w:val="00980E77"/>
    <w:rsid w:val="00981DF3"/>
    <w:rsid w:val="00982F7E"/>
    <w:rsid w:val="00984714"/>
    <w:rsid w:val="009864A9"/>
    <w:rsid w:val="009911FA"/>
    <w:rsid w:val="00992625"/>
    <w:rsid w:val="009935DA"/>
    <w:rsid w:val="00994DAE"/>
    <w:rsid w:val="009971BE"/>
    <w:rsid w:val="009A2AB0"/>
    <w:rsid w:val="009B6B1E"/>
    <w:rsid w:val="009C05F9"/>
    <w:rsid w:val="009C2229"/>
    <w:rsid w:val="009C2513"/>
    <w:rsid w:val="009C30A3"/>
    <w:rsid w:val="009C3561"/>
    <w:rsid w:val="009C750D"/>
    <w:rsid w:val="009D3596"/>
    <w:rsid w:val="009D4817"/>
    <w:rsid w:val="009D4857"/>
    <w:rsid w:val="009D4A5A"/>
    <w:rsid w:val="009D56E0"/>
    <w:rsid w:val="009F08BA"/>
    <w:rsid w:val="009F33B1"/>
    <w:rsid w:val="009F36F9"/>
    <w:rsid w:val="009F4344"/>
    <w:rsid w:val="009F46A4"/>
    <w:rsid w:val="009F66A5"/>
    <w:rsid w:val="009F74BE"/>
    <w:rsid w:val="00A00B94"/>
    <w:rsid w:val="00A010D4"/>
    <w:rsid w:val="00A0165A"/>
    <w:rsid w:val="00A02633"/>
    <w:rsid w:val="00A04470"/>
    <w:rsid w:val="00A05A56"/>
    <w:rsid w:val="00A06E1C"/>
    <w:rsid w:val="00A070BF"/>
    <w:rsid w:val="00A103EA"/>
    <w:rsid w:val="00A1042A"/>
    <w:rsid w:val="00A134C8"/>
    <w:rsid w:val="00A16354"/>
    <w:rsid w:val="00A20659"/>
    <w:rsid w:val="00A22C41"/>
    <w:rsid w:val="00A22E51"/>
    <w:rsid w:val="00A24930"/>
    <w:rsid w:val="00A24DDF"/>
    <w:rsid w:val="00A271BF"/>
    <w:rsid w:val="00A33C98"/>
    <w:rsid w:val="00A355FA"/>
    <w:rsid w:val="00A41024"/>
    <w:rsid w:val="00A410C8"/>
    <w:rsid w:val="00A4364B"/>
    <w:rsid w:val="00A44744"/>
    <w:rsid w:val="00A5009A"/>
    <w:rsid w:val="00A528C6"/>
    <w:rsid w:val="00A55271"/>
    <w:rsid w:val="00A567D9"/>
    <w:rsid w:val="00A573E7"/>
    <w:rsid w:val="00A733F5"/>
    <w:rsid w:val="00A74194"/>
    <w:rsid w:val="00A74C42"/>
    <w:rsid w:val="00A75268"/>
    <w:rsid w:val="00A754FB"/>
    <w:rsid w:val="00A810AB"/>
    <w:rsid w:val="00A835C5"/>
    <w:rsid w:val="00A84A99"/>
    <w:rsid w:val="00A877BD"/>
    <w:rsid w:val="00A91AEE"/>
    <w:rsid w:val="00AA13D7"/>
    <w:rsid w:val="00AA1C48"/>
    <w:rsid w:val="00AA2B8F"/>
    <w:rsid w:val="00AA3A0A"/>
    <w:rsid w:val="00AA3D2D"/>
    <w:rsid w:val="00AA492F"/>
    <w:rsid w:val="00AB0259"/>
    <w:rsid w:val="00AB1379"/>
    <w:rsid w:val="00AB2AE5"/>
    <w:rsid w:val="00AB373B"/>
    <w:rsid w:val="00AB4417"/>
    <w:rsid w:val="00AB5F36"/>
    <w:rsid w:val="00AC1887"/>
    <w:rsid w:val="00AC1BB6"/>
    <w:rsid w:val="00AC3742"/>
    <w:rsid w:val="00AD3746"/>
    <w:rsid w:val="00AD5DA7"/>
    <w:rsid w:val="00AD790B"/>
    <w:rsid w:val="00AE418B"/>
    <w:rsid w:val="00AE47FF"/>
    <w:rsid w:val="00AE4898"/>
    <w:rsid w:val="00AE4E59"/>
    <w:rsid w:val="00AE53C5"/>
    <w:rsid w:val="00AF11A2"/>
    <w:rsid w:val="00AF28B3"/>
    <w:rsid w:val="00AF31E1"/>
    <w:rsid w:val="00AF3A1D"/>
    <w:rsid w:val="00AF636C"/>
    <w:rsid w:val="00B015F2"/>
    <w:rsid w:val="00B05A90"/>
    <w:rsid w:val="00B10C29"/>
    <w:rsid w:val="00B120D0"/>
    <w:rsid w:val="00B139F3"/>
    <w:rsid w:val="00B13B15"/>
    <w:rsid w:val="00B13B98"/>
    <w:rsid w:val="00B15253"/>
    <w:rsid w:val="00B15732"/>
    <w:rsid w:val="00B1606D"/>
    <w:rsid w:val="00B16B7C"/>
    <w:rsid w:val="00B212B0"/>
    <w:rsid w:val="00B2315B"/>
    <w:rsid w:val="00B3201D"/>
    <w:rsid w:val="00B32A20"/>
    <w:rsid w:val="00B34523"/>
    <w:rsid w:val="00B359FC"/>
    <w:rsid w:val="00B36733"/>
    <w:rsid w:val="00B432A6"/>
    <w:rsid w:val="00B434F0"/>
    <w:rsid w:val="00B43592"/>
    <w:rsid w:val="00B45602"/>
    <w:rsid w:val="00B45F97"/>
    <w:rsid w:val="00B4765A"/>
    <w:rsid w:val="00B4780D"/>
    <w:rsid w:val="00B51DE9"/>
    <w:rsid w:val="00B53DF4"/>
    <w:rsid w:val="00B553BF"/>
    <w:rsid w:val="00B55577"/>
    <w:rsid w:val="00B60A69"/>
    <w:rsid w:val="00B619C2"/>
    <w:rsid w:val="00B63403"/>
    <w:rsid w:val="00B667F6"/>
    <w:rsid w:val="00B66B61"/>
    <w:rsid w:val="00B6797C"/>
    <w:rsid w:val="00B70491"/>
    <w:rsid w:val="00B70633"/>
    <w:rsid w:val="00B757B3"/>
    <w:rsid w:val="00B76C94"/>
    <w:rsid w:val="00B81186"/>
    <w:rsid w:val="00B87A5A"/>
    <w:rsid w:val="00B90DA6"/>
    <w:rsid w:val="00B911F3"/>
    <w:rsid w:val="00B91900"/>
    <w:rsid w:val="00B91E9D"/>
    <w:rsid w:val="00B9247E"/>
    <w:rsid w:val="00B94341"/>
    <w:rsid w:val="00B953B0"/>
    <w:rsid w:val="00BA3365"/>
    <w:rsid w:val="00BA3B96"/>
    <w:rsid w:val="00BA45CF"/>
    <w:rsid w:val="00BA4986"/>
    <w:rsid w:val="00BA4B9E"/>
    <w:rsid w:val="00BA64CC"/>
    <w:rsid w:val="00BA71FB"/>
    <w:rsid w:val="00BA7E41"/>
    <w:rsid w:val="00BB071D"/>
    <w:rsid w:val="00BB0DAB"/>
    <w:rsid w:val="00BB3C33"/>
    <w:rsid w:val="00BB4334"/>
    <w:rsid w:val="00BC3FFD"/>
    <w:rsid w:val="00BD1C1D"/>
    <w:rsid w:val="00BD237A"/>
    <w:rsid w:val="00BD657B"/>
    <w:rsid w:val="00BD6CD5"/>
    <w:rsid w:val="00BD7593"/>
    <w:rsid w:val="00BE0899"/>
    <w:rsid w:val="00BE21B0"/>
    <w:rsid w:val="00BE4DD2"/>
    <w:rsid w:val="00BE7018"/>
    <w:rsid w:val="00BF35AC"/>
    <w:rsid w:val="00BF3E09"/>
    <w:rsid w:val="00BF4840"/>
    <w:rsid w:val="00BF4AE2"/>
    <w:rsid w:val="00BF5E7A"/>
    <w:rsid w:val="00BF6081"/>
    <w:rsid w:val="00BF7272"/>
    <w:rsid w:val="00C00F66"/>
    <w:rsid w:val="00C035D4"/>
    <w:rsid w:val="00C036FE"/>
    <w:rsid w:val="00C03A8F"/>
    <w:rsid w:val="00C06183"/>
    <w:rsid w:val="00C074DE"/>
    <w:rsid w:val="00C07653"/>
    <w:rsid w:val="00C11237"/>
    <w:rsid w:val="00C224C8"/>
    <w:rsid w:val="00C22DA6"/>
    <w:rsid w:val="00C258F2"/>
    <w:rsid w:val="00C25FEA"/>
    <w:rsid w:val="00C301CF"/>
    <w:rsid w:val="00C30504"/>
    <w:rsid w:val="00C30B15"/>
    <w:rsid w:val="00C3346D"/>
    <w:rsid w:val="00C33C45"/>
    <w:rsid w:val="00C349D9"/>
    <w:rsid w:val="00C35942"/>
    <w:rsid w:val="00C35A98"/>
    <w:rsid w:val="00C37F08"/>
    <w:rsid w:val="00C42841"/>
    <w:rsid w:val="00C42889"/>
    <w:rsid w:val="00C4772F"/>
    <w:rsid w:val="00C562EC"/>
    <w:rsid w:val="00C57273"/>
    <w:rsid w:val="00C60F4B"/>
    <w:rsid w:val="00C62390"/>
    <w:rsid w:val="00C6264D"/>
    <w:rsid w:val="00C64A92"/>
    <w:rsid w:val="00C65335"/>
    <w:rsid w:val="00C701E5"/>
    <w:rsid w:val="00C72223"/>
    <w:rsid w:val="00C73410"/>
    <w:rsid w:val="00C77AFF"/>
    <w:rsid w:val="00C8014F"/>
    <w:rsid w:val="00C801E5"/>
    <w:rsid w:val="00C80E2A"/>
    <w:rsid w:val="00C81E38"/>
    <w:rsid w:val="00C851FB"/>
    <w:rsid w:val="00C945E4"/>
    <w:rsid w:val="00CA0F95"/>
    <w:rsid w:val="00CA19C1"/>
    <w:rsid w:val="00CA2046"/>
    <w:rsid w:val="00CA277B"/>
    <w:rsid w:val="00CA3AC4"/>
    <w:rsid w:val="00CB0197"/>
    <w:rsid w:val="00CB1015"/>
    <w:rsid w:val="00CB5577"/>
    <w:rsid w:val="00CB7741"/>
    <w:rsid w:val="00CC2B76"/>
    <w:rsid w:val="00CC3814"/>
    <w:rsid w:val="00CC56B5"/>
    <w:rsid w:val="00CC78C9"/>
    <w:rsid w:val="00CD1CB7"/>
    <w:rsid w:val="00CD3088"/>
    <w:rsid w:val="00CD322C"/>
    <w:rsid w:val="00CD35C6"/>
    <w:rsid w:val="00CD4D76"/>
    <w:rsid w:val="00CD660B"/>
    <w:rsid w:val="00CD6932"/>
    <w:rsid w:val="00CD7BF8"/>
    <w:rsid w:val="00CE2668"/>
    <w:rsid w:val="00CE2F41"/>
    <w:rsid w:val="00CE35D1"/>
    <w:rsid w:val="00CE3CCB"/>
    <w:rsid w:val="00CE54FF"/>
    <w:rsid w:val="00CE572E"/>
    <w:rsid w:val="00CE674E"/>
    <w:rsid w:val="00CE74B1"/>
    <w:rsid w:val="00CF0506"/>
    <w:rsid w:val="00CF24CE"/>
    <w:rsid w:val="00CF7D63"/>
    <w:rsid w:val="00CF7DFD"/>
    <w:rsid w:val="00D001B0"/>
    <w:rsid w:val="00D01208"/>
    <w:rsid w:val="00D054EC"/>
    <w:rsid w:val="00D05D58"/>
    <w:rsid w:val="00D1478F"/>
    <w:rsid w:val="00D15D8A"/>
    <w:rsid w:val="00D16185"/>
    <w:rsid w:val="00D235B8"/>
    <w:rsid w:val="00D23A08"/>
    <w:rsid w:val="00D2625D"/>
    <w:rsid w:val="00D26BDE"/>
    <w:rsid w:val="00D26C15"/>
    <w:rsid w:val="00D30B86"/>
    <w:rsid w:val="00D3381F"/>
    <w:rsid w:val="00D34A82"/>
    <w:rsid w:val="00D46917"/>
    <w:rsid w:val="00D4698B"/>
    <w:rsid w:val="00D4778F"/>
    <w:rsid w:val="00D477E1"/>
    <w:rsid w:val="00D51DF3"/>
    <w:rsid w:val="00D53ED2"/>
    <w:rsid w:val="00D54EF1"/>
    <w:rsid w:val="00D55E22"/>
    <w:rsid w:val="00D566C7"/>
    <w:rsid w:val="00D61672"/>
    <w:rsid w:val="00D65102"/>
    <w:rsid w:val="00D659CC"/>
    <w:rsid w:val="00D71040"/>
    <w:rsid w:val="00D71F3F"/>
    <w:rsid w:val="00D723DE"/>
    <w:rsid w:val="00D75E09"/>
    <w:rsid w:val="00D76BE8"/>
    <w:rsid w:val="00D76EC1"/>
    <w:rsid w:val="00D77352"/>
    <w:rsid w:val="00D80647"/>
    <w:rsid w:val="00D818FB"/>
    <w:rsid w:val="00D877C6"/>
    <w:rsid w:val="00D91CE6"/>
    <w:rsid w:val="00D931D0"/>
    <w:rsid w:val="00D9397A"/>
    <w:rsid w:val="00D95F49"/>
    <w:rsid w:val="00DA1DA9"/>
    <w:rsid w:val="00DA26E0"/>
    <w:rsid w:val="00DA566B"/>
    <w:rsid w:val="00DA5939"/>
    <w:rsid w:val="00DB2724"/>
    <w:rsid w:val="00DB2FB0"/>
    <w:rsid w:val="00DB3715"/>
    <w:rsid w:val="00DB37F1"/>
    <w:rsid w:val="00DB380F"/>
    <w:rsid w:val="00DB4A0B"/>
    <w:rsid w:val="00DB5F77"/>
    <w:rsid w:val="00DB6DB8"/>
    <w:rsid w:val="00DB784A"/>
    <w:rsid w:val="00DC0942"/>
    <w:rsid w:val="00DC33A5"/>
    <w:rsid w:val="00DC40A0"/>
    <w:rsid w:val="00DC6679"/>
    <w:rsid w:val="00DD1147"/>
    <w:rsid w:val="00DD2E23"/>
    <w:rsid w:val="00DD4D19"/>
    <w:rsid w:val="00DD6843"/>
    <w:rsid w:val="00DE1C87"/>
    <w:rsid w:val="00DE4890"/>
    <w:rsid w:val="00DE514C"/>
    <w:rsid w:val="00DE6B54"/>
    <w:rsid w:val="00DE7EC3"/>
    <w:rsid w:val="00DF22A5"/>
    <w:rsid w:val="00DF60B9"/>
    <w:rsid w:val="00DF78A1"/>
    <w:rsid w:val="00DF7ED8"/>
    <w:rsid w:val="00E00B95"/>
    <w:rsid w:val="00E00E4A"/>
    <w:rsid w:val="00E0229A"/>
    <w:rsid w:val="00E0310C"/>
    <w:rsid w:val="00E03499"/>
    <w:rsid w:val="00E03D31"/>
    <w:rsid w:val="00E07499"/>
    <w:rsid w:val="00E100BC"/>
    <w:rsid w:val="00E20CA9"/>
    <w:rsid w:val="00E20E9E"/>
    <w:rsid w:val="00E24379"/>
    <w:rsid w:val="00E26AA0"/>
    <w:rsid w:val="00E303B2"/>
    <w:rsid w:val="00E30E50"/>
    <w:rsid w:val="00E30F51"/>
    <w:rsid w:val="00E3100C"/>
    <w:rsid w:val="00E3235D"/>
    <w:rsid w:val="00E34088"/>
    <w:rsid w:val="00E44273"/>
    <w:rsid w:val="00E44FDD"/>
    <w:rsid w:val="00E45B19"/>
    <w:rsid w:val="00E4775A"/>
    <w:rsid w:val="00E52225"/>
    <w:rsid w:val="00E60E5A"/>
    <w:rsid w:val="00E652FB"/>
    <w:rsid w:val="00E70031"/>
    <w:rsid w:val="00E708F9"/>
    <w:rsid w:val="00E70C1B"/>
    <w:rsid w:val="00E73004"/>
    <w:rsid w:val="00E74810"/>
    <w:rsid w:val="00E76F78"/>
    <w:rsid w:val="00E8007E"/>
    <w:rsid w:val="00E86974"/>
    <w:rsid w:val="00E879C1"/>
    <w:rsid w:val="00E9093C"/>
    <w:rsid w:val="00E90FC1"/>
    <w:rsid w:val="00E911E0"/>
    <w:rsid w:val="00E95A9E"/>
    <w:rsid w:val="00E95EC8"/>
    <w:rsid w:val="00EA541A"/>
    <w:rsid w:val="00EA7EDA"/>
    <w:rsid w:val="00EB0C0D"/>
    <w:rsid w:val="00EB37E8"/>
    <w:rsid w:val="00EB3FE0"/>
    <w:rsid w:val="00EB4EE1"/>
    <w:rsid w:val="00EC2400"/>
    <w:rsid w:val="00EC3F69"/>
    <w:rsid w:val="00EC4EC2"/>
    <w:rsid w:val="00EC6AAA"/>
    <w:rsid w:val="00EC7FBD"/>
    <w:rsid w:val="00ED1BFF"/>
    <w:rsid w:val="00ED62D9"/>
    <w:rsid w:val="00EE22EF"/>
    <w:rsid w:val="00EE31F6"/>
    <w:rsid w:val="00EE6694"/>
    <w:rsid w:val="00EF11DA"/>
    <w:rsid w:val="00EF1876"/>
    <w:rsid w:val="00EF3ECB"/>
    <w:rsid w:val="00EF431B"/>
    <w:rsid w:val="00EF71C5"/>
    <w:rsid w:val="00EF7F33"/>
    <w:rsid w:val="00EF7FF8"/>
    <w:rsid w:val="00F0156F"/>
    <w:rsid w:val="00F04381"/>
    <w:rsid w:val="00F04A83"/>
    <w:rsid w:val="00F14895"/>
    <w:rsid w:val="00F14A5F"/>
    <w:rsid w:val="00F1713F"/>
    <w:rsid w:val="00F17E14"/>
    <w:rsid w:val="00F21DAD"/>
    <w:rsid w:val="00F225CC"/>
    <w:rsid w:val="00F24C70"/>
    <w:rsid w:val="00F252AC"/>
    <w:rsid w:val="00F3057B"/>
    <w:rsid w:val="00F40C84"/>
    <w:rsid w:val="00F42AC9"/>
    <w:rsid w:val="00F44A67"/>
    <w:rsid w:val="00F455CB"/>
    <w:rsid w:val="00F46D78"/>
    <w:rsid w:val="00F46F4C"/>
    <w:rsid w:val="00F62D64"/>
    <w:rsid w:val="00F63E2B"/>
    <w:rsid w:val="00F67B00"/>
    <w:rsid w:val="00F701F9"/>
    <w:rsid w:val="00F7130A"/>
    <w:rsid w:val="00F7208E"/>
    <w:rsid w:val="00F7220D"/>
    <w:rsid w:val="00F74373"/>
    <w:rsid w:val="00F748DF"/>
    <w:rsid w:val="00F7649E"/>
    <w:rsid w:val="00F77AB6"/>
    <w:rsid w:val="00F84125"/>
    <w:rsid w:val="00F8414B"/>
    <w:rsid w:val="00F846ED"/>
    <w:rsid w:val="00F8590B"/>
    <w:rsid w:val="00F907A2"/>
    <w:rsid w:val="00F91101"/>
    <w:rsid w:val="00F92799"/>
    <w:rsid w:val="00F937E0"/>
    <w:rsid w:val="00F958AF"/>
    <w:rsid w:val="00F9695E"/>
    <w:rsid w:val="00F97152"/>
    <w:rsid w:val="00FA019B"/>
    <w:rsid w:val="00FA4123"/>
    <w:rsid w:val="00FA43B6"/>
    <w:rsid w:val="00FA59AD"/>
    <w:rsid w:val="00FA7609"/>
    <w:rsid w:val="00FB147C"/>
    <w:rsid w:val="00FB4870"/>
    <w:rsid w:val="00FB6688"/>
    <w:rsid w:val="00FB6FC5"/>
    <w:rsid w:val="00FB7416"/>
    <w:rsid w:val="00FB7E3D"/>
    <w:rsid w:val="00FC0F56"/>
    <w:rsid w:val="00FC28E4"/>
    <w:rsid w:val="00FC2EC2"/>
    <w:rsid w:val="00FC387C"/>
    <w:rsid w:val="00FC4164"/>
    <w:rsid w:val="00FC4A07"/>
    <w:rsid w:val="00FD53EE"/>
    <w:rsid w:val="00FD6985"/>
    <w:rsid w:val="00FE021A"/>
    <w:rsid w:val="00FE0FDE"/>
    <w:rsid w:val="00FE1190"/>
    <w:rsid w:val="00FE1387"/>
    <w:rsid w:val="00FE1E31"/>
    <w:rsid w:val="00FE2633"/>
    <w:rsid w:val="00FE36CB"/>
    <w:rsid w:val="00FE6108"/>
    <w:rsid w:val="00FE6B0D"/>
    <w:rsid w:val="00FF0B68"/>
    <w:rsid w:val="00FF1C4A"/>
    <w:rsid w:val="00FF2201"/>
    <w:rsid w:val="00FF3674"/>
    <w:rsid w:val="00FF4A40"/>
    <w:rsid w:val="00FF570A"/>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qFormat="1"/>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976D5"/>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ind w:left="417" w:hanging="3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rsid w:val="00850A64"/>
    <w:rPr>
      <w:rFonts w:eastAsia="Times New Roman" w:cs="Times New Roman"/>
      <w:sz w:val="16"/>
      <w:lang w:eastAsia="de-DE"/>
    </w:rPr>
  </w:style>
  <w:style w:type="paragraph" w:styleId="Kopfzeile">
    <w:name w:val="header"/>
    <w:basedOn w:val="Standard"/>
    <w:link w:val="KopfzeileZch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uiPriority w:val="99"/>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4"/>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4"/>
      </w:numPr>
      <w:spacing w:before="120"/>
      <w:jc w:val="both"/>
    </w:pPr>
  </w:style>
  <w:style w:type="paragraph" w:customStyle="1" w:styleId="AufgabeEbene3">
    <w:name w:val="Aufgabe_Ebene3"/>
    <w:basedOn w:val="Standard"/>
    <w:rsid w:val="00992625"/>
    <w:pPr>
      <w:numPr>
        <w:ilvl w:val="2"/>
        <w:numId w:val="14"/>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uiPriority w:val="99"/>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customStyle="1" w:styleId="TabellenkopfLS">
    <w:name w:val="Tabellenkopf LS"/>
    <w:basedOn w:val="Standard"/>
    <w:rsid w:val="00981DF3"/>
    <w:pPr>
      <w:spacing w:line="240" w:lineRule="exact"/>
      <w:jc w:val="center"/>
    </w:pPr>
    <w:rPr>
      <w:rFonts w:eastAsia="Times New Roman" w:cs="Times New Roman"/>
      <w:b/>
      <w:color w:val="000000"/>
      <w:lang w:eastAsia="de-DE"/>
    </w:rPr>
  </w:style>
  <w:style w:type="paragraph" w:customStyle="1" w:styleId="TabelleNummerierung">
    <w:name w:val="Tabelle Nummerierung"/>
    <w:basedOn w:val="Standard"/>
    <w:uiPriority w:val="99"/>
    <w:rsid w:val="00994DAE"/>
    <w:pPr>
      <w:numPr>
        <w:numId w:val="15"/>
      </w:numPr>
      <w:tabs>
        <w:tab w:val="left" w:pos="510"/>
      </w:tabs>
      <w:spacing w:line="220" w:lineRule="exact"/>
    </w:pPr>
    <w:rPr>
      <w:rFonts w:eastAsia="Times New Roman" w:cs="Times New Roman"/>
      <w:color w:val="000000"/>
      <w:sz w:val="18"/>
      <w:lang w:eastAsia="de-DE"/>
    </w:rPr>
  </w:style>
  <w:style w:type="paragraph" w:customStyle="1" w:styleId="TabelleLinks6PT">
    <w:name w:val="Tabelle Links 6PT"/>
    <w:basedOn w:val="TabelleLinks"/>
    <w:rsid w:val="00014886"/>
    <w:pPr>
      <w:spacing w:before="40" w:after="60" w:line="160" w:lineRule="exact"/>
    </w:pPr>
    <w:rPr>
      <w:color w:val="000000"/>
      <w:sz w:val="12"/>
    </w:rPr>
  </w:style>
  <w:style w:type="paragraph" w:customStyle="1" w:styleId="TabellenkopfLSLinksbndig">
    <w:name w:val="Tabellenkopf LS Linksbündig"/>
    <w:basedOn w:val="TabellenkopfLS"/>
    <w:rsid w:val="00014886"/>
    <w:pPr>
      <w:jc w:val="left"/>
    </w:pPr>
  </w:style>
  <w:style w:type="paragraph" w:customStyle="1" w:styleId="TabelleLinks8PTAufzhlung">
    <w:name w:val="Tabelle Links 8PT_Aufzählung"/>
    <w:basedOn w:val="TabelleLinks8PT"/>
    <w:rsid w:val="00014886"/>
    <w:pPr>
      <w:ind w:left="360" w:hanging="360"/>
    </w:pPr>
    <w:rPr>
      <w:color w:val="000000"/>
    </w:rPr>
  </w:style>
  <w:style w:type="paragraph" w:customStyle="1" w:styleId="NL-MarginalieLernmaterialienGrauhinterlegt">
    <w:name w:val="NL-Marginalie Lernmaterialien Grau hinterlegt"/>
    <w:basedOn w:val="Standard"/>
    <w:rsid w:val="00014886"/>
    <w:pPr>
      <w:framePr w:w="1939" w:hSpace="170" w:wrap="around" w:vAnchor="text" w:hAnchor="page" w:xAlign="right" w:y="1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pPr>
    <w:rPr>
      <w:rFonts w:eastAsia="Times New Roman" w:cs="Times New Roman"/>
      <w:color w:val="000000"/>
      <w:sz w:val="18"/>
      <w:lang w:eastAsia="de-DE"/>
    </w:rPr>
  </w:style>
  <w:style w:type="paragraph" w:customStyle="1" w:styleId="TabelleRechtsbndig">
    <w:name w:val="Tabelle Rechtsbündig"/>
    <w:basedOn w:val="TabelleLinks"/>
    <w:next w:val="TabelleLinks"/>
    <w:rsid w:val="00014886"/>
    <w:pPr>
      <w:jc w:val="right"/>
    </w:pPr>
    <w:rPr>
      <w:color w:val="000000"/>
    </w:rPr>
  </w:style>
  <w:style w:type="paragraph" w:customStyle="1" w:styleId="berschrift2neu">
    <w:name w:val="Überschrift2_neu"/>
    <w:basedOn w:val="berschrift2"/>
    <w:rsid w:val="00014886"/>
    <w:pPr>
      <w:spacing w:before="480" w:after="240" w:line="280" w:lineRule="exact"/>
      <w:ind w:left="851" w:hanging="851"/>
    </w:pPr>
    <w:rPr>
      <w:b/>
      <w:color w:val="000000"/>
      <w:sz w:val="24"/>
    </w:rPr>
  </w:style>
  <w:style w:type="table" w:customStyle="1" w:styleId="Tabellenraster2">
    <w:name w:val="Tabellenraster2"/>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1">
    <w:name w:val="Keine Liste1"/>
    <w:next w:val="KeineListe"/>
    <w:uiPriority w:val="99"/>
    <w:semiHidden/>
    <w:unhideWhenUsed/>
    <w:rsid w:val="008B6CEF"/>
  </w:style>
  <w:style w:type="table" w:customStyle="1" w:styleId="Tabellenraster11">
    <w:name w:val="Tabellenraster1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7">
    <w:name w:val="Tabellenraster7"/>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8">
    <w:name w:val="Tabellenraster8"/>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9">
    <w:name w:val="Tabellenraster9"/>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0">
    <w:name w:val="Tabellenraster10"/>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2">
    <w:name w:val="Tabellenraster12"/>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3">
    <w:name w:val="Tabellenraster13"/>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4">
    <w:name w:val="Tabellenraster14"/>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1">
    <w:name w:val="Tabellenraster11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31">
    <w:name w:val="Tabellenraster13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5">
    <w:name w:val="Tabellenraster15"/>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6">
    <w:name w:val="Tabellenraster16"/>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7">
    <w:name w:val="Tabellenraster17"/>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basedOn w:val="Absatz-Standardschriftart"/>
    <w:uiPriority w:val="99"/>
    <w:semiHidden/>
    <w:unhideWhenUsed/>
    <w:rsid w:val="00851608"/>
    <w:rPr>
      <w:color w:val="800080" w:themeColor="followedHyperlink"/>
      <w:u w:val="single"/>
    </w:rPr>
  </w:style>
  <w:style w:type="table" w:customStyle="1" w:styleId="Tabellenraster18">
    <w:name w:val="Tabellenraster18"/>
    <w:basedOn w:val="NormaleTabelle"/>
    <w:next w:val="Tabellenraster"/>
    <w:uiPriority w:val="59"/>
    <w:rsid w:val="00EC6AAA"/>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9">
    <w:name w:val="Tabellenraster19"/>
    <w:basedOn w:val="NormaleTabelle"/>
    <w:next w:val="Tabellenraster"/>
    <w:rsid w:val="00B13B15"/>
    <w:pPr>
      <w:spacing w:line="240" w:lineRule="auto"/>
    </w:pPr>
    <w:rPr>
      <w:rFonts w:ascii="Times New Roman" w:eastAsia="Times New Roman" w:hAnsi="Times New Roman" w:cs="Times New Roman"/>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Grauhinterlegt">
    <w:name w:val="Textkörper Grau hinterlegt"/>
    <w:basedOn w:val="Standard"/>
    <w:next w:val="Textkrper"/>
    <w:qFormat/>
    <w:rsid w:val="00084D89"/>
    <w:pPr>
      <w:pBdr>
        <w:top w:val="single" w:sz="4" w:space="5" w:color="D9D9D9"/>
        <w:left w:val="single" w:sz="4" w:space="4" w:color="D9D9D9"/>
        <w:bottom w:val="single" w:sz="4" w:space="7" w:color="D9D9D9"/>
        <w:right w:val="single" w:sz="4" w:space="4" w:color="D9D9D9"/>
      </w:pBdr>
      <w:shd w:val="clear" w:color="auto" w:fill="D9D9D9"/>
      <w:spacing w:before="240" w:after="240" w:line="240" w:lineRule="exact"/>
      <w:ind w:left="113" w:right="113"/>
      <w:jc w:val="both"/>
    </w:pPr>
    <w:rPr>
      <w:rFonts w:ascii="Source Sans Pro Light" w:eastAsia="Times New Roman" w:hAnsi="Source Sans Pro Light" w:cs="Times New Roman"/>
      <w:color w:val="000000"/>
      <w:lang w:eastAsia="de-DE"/>
    </w:rPr>
  </w:style>
  <w:style w:type="paragraph" w:styleId="Titel">
    <w:name w:val="Title"/>
    <w:basedOn w:val="Standard"/>
    <w:link w:val="TitelZchn"/>
    <w:qFormat/>
    <w:rsid w:val="004A3F06"/>
    <w:pPr>
      <w:jc w:val="center"/>
    </w:pPr>
    <w:rPr>
      <w:rFonts w:ascii="Times New Roman" w:eastAsia="Times New Roman" w:hAnsi="Times New Roman" w:cs="Times New Roman"/>
      <w:b/>
      <w:bCs/>
      <w:sz w:val="32"/>
      <w:szCs w:val="24"/>
      <w:lang w:eastAsia="de-DE"/>
    </w:rPr>
  </w:style>
  <w:style w:type="character" w:customStyle="1" w:styleId="TitelZchn">
    <w:name w:val="Titel Zchn"/>
    <w:basedOn w:val="Absatz-Standardschriftart"/>
    <w:link w:val="Titel"/>
    <w:rsid w:val="004A3F06"/>
    <w:rPr>
      <w:rFonts w:ascii="Times New Roman" w:eastAsia="Times New Roman" w:hAnsi="Times New Roman" w:cs="Times New Roman"/>
      <w:b/>
      <w:bCs/>
      <w:sz w:val="32"/>
      <w:szCs w:val="24"/>
      <w:lang w:eastAsia="de-DE"/>
    </w:rPr>
  </w:style>
  <w:style w:type="paragraph" w:customStyle="1" w:styleId="KMTimesNewRoman8">
    <w:name w:val="KM_TimesNewRoman_8"/>
    <w:basedOn w:val="Standard"/>
    <w:link w:val="KMTimesNewRoman8Zchn"/>
    <w:qFormat/>
    <w:rsid w:val="005C3522"/>
    <w:pPr>
      <w:tabs>
        <w:tab w:val="center" w:pos="1985"/>
      </w:tabs>
      <w:jc w:val="center"/>
    </w:pPr>
    <w:rPr>
      <w:rFonts w:ascii="Times New Roman" w:hAnsi="Times New Roman" w:cs="Times New Roman"/>
      <w:sz w:val="16"/>
    </w:rPr>
  </w:style>
  <w:style w:type="character" w:customStyle="1" w:styleId="KMTimesNewRoman8Zchn">
    <w:name w:val="KM_TimesNewRoman_8 Zchn"/>
    <w:basedOn w:val="Absatz-Standardschriftart"/>
    <w:link w:val="KMTimesNewRoman8"/>
    <w:rsid w:val="005C3522"/>
    <w:rPr>
      <w:rFonts w:ascii="Times New Roman" w:hAnsi="Times New Roman" w:cs="Times New Roman"/>
      <w:sz w:val="16"/>
    </w:rPr>
  </w:style>
  <w:style w:type="paragraph" w:customStyle="1" w:styleId="Einrckung0">
    <w:name w:val="Einrückung0"/>
    <w:basedOn w:val="Standard"/>
    <w:rsid w:val="005C3522"/>
    <w:pPr>
      <w:overflowPunct w:val="0"/>
      <w:autoSpaceDE w:val="0"/>
      <w:autoSpaceDN w:val="0"/>
      <w:adjustRightInd w:val="0"/>
      <w:spacing w:line="360" w:lineRule="atLeast"/>
      <w:textAlignment w:val="baseline"/>
    </w:pPr>
    <w:rPr>
      <w:rFonts w:eastAsia="Times New Roman" w:cs="Times New Roman"/>
      <w:lang w:eastAsia="de-DE"/>
    </w:rPr>
  </w:style>
  <w:style w:type="paragraph" w:customStyle="1" w:styleId="Einrckung1">
    <w:name w:val="Einrückung1"/>
    <w:basedOn w:val="Standard"/>
    <w:rsid w:val="005C3522"/>
    <w:pPr>
      <w:overflowPunct w:val="0"/>
      <w:autoSpaceDE w:val="0"/>
      <w:autoSpaceDN w:val="0"/>
      <w:adjustRightInd w:val="0"/>
      <w:spacing w:line="360" w:lineRule="atLeast"/>
      <w:ind w:left="425" w:hanging="425"/>
      <w:textAlignment w:val="baseline"/>
    </w:pPr>
    <w:rPr>
      <w:rFonts w:eastAsia="Times New Roman" w:cs="Times New Roman"/>
      <w:lang w:eastAsia="de-DE"/>
    </w:rPr>
  </w:style>
  <w:style w:type="paragraph" w:customStyle="1" w:styleId="Einrckung2">
    <w:name w:val="Einrückung2"/>
    <w:basedOn w:val="Standard"/>
    <w:rsid w:val="005C3522"/>
    <w:pPr>
      <w:overflowPunct w:val="0"/>
      <w:autoSpaceDE w:val="0"/>
      <w:autoSpaceDN w:val="0"/>
      <w:adjustRightInd w:val="0"/>
      <w:spacing w:line="360" w:lineRule="atLeast"/>
      <w:ind w:left="850" w:hanging="425"/>
      <w:textAlignment w:val="baseline"/>
    </w:pPr>
    <w:rPr>
      <w:rFonts w:eastAsia="Times New Roman" w:cs="Times New Roman"/>
      <w:lang w:eastAsia="de-DE"/>
    </w:rPr>
  </w:style>
  <w:style w:type="paragraph" w:customStyle="1" w:styleId="Einrckung3">
    <w:name w:val="Einrückung3"/>
    <w:basedOn w:val="Standard"/>
    <w:rsid w:val="005C3522"/>
    <w:pPr>
      <w:overflowPunct w:val="0"/>
      <w:autoSpaceDE w:val="0"/>
      <w:autoSpaceDN w:val="0"/>
      <w:adjustRightInd w:val="0"/>
      <w:spacing w:line="360" w:lineRule="atLeast"/>
      <w:ind w:left="1276" w:hanging="425"/>
      <w:textAlignment w:val="baseline"/>
    </w:pPr>
    <w:rPr>
      <w:rFonts w:eastAsia="Times New Roman" w:cs="Times New Roman"/>
      <w:lang w:eastAsia="de-DE"/>
    </w:rPr>
  </w:style>
  <w:style w:type="paragraph" w:customStyle="1" w:styleId="Einrckung4">
    <w:name w:val="Einrückung4"/>
    <w:basedOn w:val="Standard"/>
    <w:rsid w:val="005C3522"/>
    <w:pPr>
      <w:overflowPunct w:val="0"/>
      <w:autoSpaceDE w:val="0"/>
      <w:autoSpaceDN w:val="0"/>
      <w:adjustRightInd w:val="0"/>
      <w:spacing w:line="360" w:lineRule="atLeast"/>
      <w:ind w:left="1701" w:hanging="425"/>
      <w:textAlignment w:val="baseline"/>
    </w:pPr>
    <w:rPr>
      <w:rFonts w:eastAsia="Times New Roman" w:cs="Times New Roman"/>
      <w:lang w:eastAsia="de-DE"/>
    </w:rPr>
  </w:style>
  <w:style w:type="paragraph" w:styleId="StandardWeb">
    <w:name w:val="Normal (Web)"/>
    <w:basedOn w:val="Standard"/>
    <w:uiPriority w:val="99"/>
    <w:semiHidden/>
    <w:unhideWhenUsed/>
    <w:rsid w:val="005C3522"/>
    <w:pPr>
      <w:spacing w:before="100" w:beforeAutospacing="1" w:after="100" w:afterAutospacing="1"/>
    </w:pPr>
    <w:rPr>
      <w:rFonts w:ascii="Times New Roman" w:eastAsiaTheme="minorEastAsia" w:hAnsi="Times New Roman" w:cs="Times New Roman"/>
      <w:sz w:val="24"/>
      <w:szCs w:val="24"/>
      <w:lang w:eastAsia="de-DE"/>
    </w:rPr>
  </w:style>
  <w:style w:type="paragraph" w:customStyle="1" w:styleId="LS-Kopfzeile-Linksbndig">
    <w:name w:val="LS-Kopfzeile-Linksbündig"/>
    <w:basedOn w:val="Standard"/>
    <w:semiHidden/>
    <w:qFormat/>
    <w:rsid w:val="005C3522"/>
    <w:rPr>
      <w:rFonts w:ascii="Arial" w:eastAsia="Times New Roman" w:hAnsi="Arial" w:cs="Times New Roman"/>
      <w:color w:val="A6A6A6"/>
      <w:sz w:val="22"/>
      <w:lang w:eastAsia="de-DE"/>
    </w:rPr>
  </w:style>
  <w:style w:type="paragraph" w:customStyle="1" w:styleId="berschrift1neu">
    <w:name w:val="Überschrift1_neu"/>
    <w:basedOn w:val="berschrift1"/>
    <w:rsid w:val="005C3522"/>
    <w:pPr>
      <w:spacing w:before="480" w:after="240" w:line="340" w:lineRule="exact"/>
      <w:ind w:left="851" w:hanging="851"/>
    </w:pPr>
    <w:rPr>
      <w:b/>
      <w:color w:val="000000"/>
      <w:sz w:val="28"/>
    </w:rPr>
  </w:style>
  <w:style w:type="character" w:styleId="IntensiveHervorhebung">
    <w:name w:val="Intense Emphasis"/>
    <w:basedOn w:val="Absatz-Standardschriftart"/>
    <w:uiPriority w:val="21"/>
    <w:qFormat/>
    <w:rsid w:val="005C3522"/>
    <w:rPr>
      <w:i/>
      <w:iCs/>
      <w:color w:val="4F81BD" w:themeColor="accent1"/>
    </w:rPr>
  </w:style>
  <w:style w:type="character" w:styleId="IntensiverVerweis">
    <w:name w:val="Intense Reference"/>
    <w:basedOn w:val="Absatz-Standardschriftart"/>
    <w:uiPriority w:val="32"/>
    <w:qFormat/>
    <w:rsid w:val="005C3522"/>
    <w:rPr>
      <w:b/>
      <w:bCs/>
      <w:smallCaps/>
      <w:color w:val="4F81BD" w:themeColor="accent1"/>
      <w:spacing w:val="5"/>
    </w:rPr>
  </w:style>
  <w:style w:type="paragraph" w:customStyle="1" w:styleId="Aufgabe">
    <w:name w:val="Aufgabe"/>
    <w:basedOn w:val="Standard"/>
    <w:rsid w:val="005C3522"/>
    <w:pPr>
      <w:spacing w:before="240" w:line="240" w:lineRule="exact"/>
      <w:ind w:left="284" w:hanging="284"/>
      <w:jc w:val="both"/>
    </w:pPr>
  </w:style>
  <w:style w:type="character" w:styleId="SchwacheHervorhebung">
    <w:name w:val="Subtle Emphasis"/>
    <w:basedOn w:val="Absatz-Standardschriftart"/>
    <w:uiPriority w:val="19"/>
    <w:qFormat/>
    <w:rsid w:val="005C3522"/>
    <w:rPr>
      <w:i/>
      <w:iCs/>
      <w:color w:val="808080" w:themeColor="text1" w:themeTint="7F"/>
    </w:rPr>
  </w:style>
  <w:style w:type="paragraph" w:styleId="Zitat">
    <w:name w:val="Quote"/>
    <w:basedOn w:val="Standard"/>
    <w:next w:val="Standard"/>
    <w:link w:val="ZitatZchn"/>
    <w:uiPriority w:val="29"/>
    <w:qFormat/>
    <w:rsid w:val="005C3522"/>
    <w:rPr>
      <w:rFonts w:eastAsia="Calibri"/>
      <w:i/>
      <w:iCs/>
      <w:color w:val="000000" w:themeColor="text1"/>
    </w:rPr>
  </w:style>
  <w:style w:type="character" w:customStyle="1" w:styleId="ZitatZchn">
    <w:name w:val="Zitat Zchn"/>
    <w:basedOn w:val="Absatz-Standardschriftart"/>
    <w:link w:val="Zitat"/>
    <w:uiPriority w:val="29"/>
    <w:rsid w:val="005C3522"/>
    <w:rPr>
      <w:rFonts w:eastAsia="Calibri"/>
      <w:i/>
      <w:iCs/>
      <w:color w:val="000000" w:themeColor="text1"/>
    </w:rPr>
  </w:style>
  <w:style w:type="character" w:styleId="SchwacherVerweis">
    <w:name w:val="Subtle Reference"/>
    <w:basedOn w:val="Absatz-Standardschriftart"/>
    <w:uiPriority w:val="31"/>
    <w:qFormat/>
    <w:rsid w:val="005C3522"/>
    <w:rPr>
      <w:smallCaps/>
      <w:color w:val="C0504D" w:themeColor="accent2"/>
      <w:u w:val="single"/>
    </w:rPr>
  </w:style>
  <w:style w:type="character" w:styleId="Buchtitel">
    <w:name w:val="Book Title"/>
    <w:basedOn w:val="Absatz-Standardschriftart"/>
    <w:uiPriority w:val="33"/>
    <w:qFormat/>
    <w:rsid w:val="005C3522"/>
    <w:rPr>
      <w:b/>
      <w:bCs/>
      <w:smallCaps/>
      <w:spacing w:val="5"/>
    </w:rPr>
  </w:style>
  <w:style w:type="paragraph" w:styleId="Verzeichnis1">
    <w:name w:val="toc 1"/>
    <w:basedOn w:val="Standard"/>
    <w:next w:val="Standard"/>
    <w:autoRedefine/>
    <w:rsid w:val="005C3522"/>
    <w:pPr>
      <w:spacing w:after="100"/>
    </w:pPr>
    <w:rPr>
      <w:rFonts w:eastAsia="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qFormat="1"/>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976D5"/>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ind w:left="417" w:hanging="3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rsid w:val="00850A64"/>
    <w:rPr>
      <w:rFonts w:eastAsia="Times New Roman" w:cs="Times New Roman"/>
      <w:sz w:val="16"/>
      <w:lang w:eastAsia="de-DE"/>
    </w:rPr>
  </w:style>
  <w:style w:type="paragraph" w:styleId="Kopfzeile">
    <w:name w:val="header"/>
    <w:basedOn w:val="Standard"/>
    <w:link w:val="KopfzeileZch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uiPriority w:val="99"/>
    <w:rsid w:val="006D75BC"/>
    <w:pPr>
      <w:numPr>
        <w:numId w:val="12"/>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4"/>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0"/>
      </w:numPr>
      <w:spacing w:before="120" w:after="120"/>
      <w:ind w:left="568" w:hanging="284"/>
    </w:pPr>
  </w:style>
  <w:style w:type="paragraph" w:customStyle="1" w:styleId="AufgabeKastenangekreuzt">
    <w:name w:val="Aufgabe_Kasten_angekreuzt"/>
    <w:basedOn w:val="Standard"/>
    <w:rsid w:val="00992625"/>
    <w:pPr>
      <w:numPr>
        <w:numId w:val="11"/>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4"/>
      </w:numPr>
      <w:spacing w:before="120"/>
      <w:jc w:val="both"/>
    </w:pPr>
  </w:style>
  <w:style w:type="paragraph" w:customStyle="1" w:styleId="AufgabeEbene3">
    <w:name w:val="Aufgabe_Ebene3"/>
    <w:basedOn w:val="Standard"/>
    <w:rsid w:val="00992625"/>
    <w:pPr>
      <w:numPr>
        <w:ilvl w:val="2"/>
        <w:numId w:val="14"/>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3"/>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uiPriority w:val="99"/>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customStyle="1" w:styleId="TabellenkopfLS">
    <w:name w:val="Tabellenkopf LS"/>
    <w:basedOn w:val="Standard"/>
    <w:rsid w:val="00981DF3"/>
    <w:pPr>
      <w:spacing w:line="240" w:lineRule="exact"/>
      <w:jc w:val="center"/>
    </w:pPr>
    <w:rPr>
      <w:rFonts w:eastAsia="Times New Roman" w:cs="Times New Roman"/>
      <w:b/>
      <w:color w:val="000000"/>
      <w:lang w:eastAsia="de-DE"/>
    </w:rPr>
  </w:style>
  <w:style w:type="paragraph" w:customStyle="1" w:styleId="TabelleNummerierung">
    <w:name w:val="Tabelle Nummerierung"/>
    <w:basedOn w:val="Standard"/>
    <w:uiPriority w:val="99"/>
    <w:rsid w:val="00994DAE"/>
    <w:pPr>
      <w:numPr>
        <w:numId w:val="15"/>
      </w:numPr>
      <w:tabs>
        <w:tab w:val="left" w:pos="510"/>
      </w:tabs>
      <w:spacing w:line="220" w:lineRule="exact"/>
    </w:pPr>
    <w:rPr>
      <w:rFonts w:eastAsia="Times New Roman" w:cs="Times New Roman"/>
      <w:color w:val="000000"/>
      <w:sz w:val="18"/>
      <w:lang w:eastAsia="de-DE"/>
    </w:rPr>
  </w:style>
  <w:style w:type="paragraph" w:customStyle="1" w:styleId="TabelleLinks6PT">
    <w:name w:val="Tabelle Links 6PT"/>
    <w:basedOn w:val="TabelleLinks"/>
    <w:rsid w:val="00014886"/>
    <w:pPr>
      <w:spacing w:before="40" w:after="60" w:line="160" w:lineRule="exact"/>
    </w:pPr>
    <w:rPr>
      <w:color w:val="000000"/>
      <w:sz w:val="12"/>
    </w:rPr>
  </w:style>
  <w:style w:type="paragraph" w:customStyle="1" w:styleId="TabellenkopfLSLinksbndig">
    <w:name w:val="Tabellenkopf LS Linksbündig"/>
    <w:basedOn w:val="TabellenkopfLS"/>
    <w:rsid w:val="00014886"/>
    <w:pPr>
      <w:jc w:val="left"/>
    </w:pPr>
  </w:style>
  <w:style w:type="paragraph" w:customStyle="1" w:styleId="TabelleLinks8PTAufzhlung">
    <w:name w:val="Tabelle Links 8PT_Aufzählung"/>
    <w:basedOn w:val="TabelleLinks8PT"/>
    <w:rsid w:val="00014886"/>
    <w:pPr>
      <w:ind w:left="360" w:hanging="360"/>
    </w:pPr>
    <w:rPr>
      <w:color w:val="000000"/>
    </w:rPr>
  </w:style>
  <w:style w:type="paragraph" w:customStyle="1" w:styleId="NL-MarginalieLernmaterialienGrauhinterlegt">
    <w:name w:val="NL-Marginalie Lernmaterialien Grau hinterlegt"/>
    <w:basedOn w:val="Standard"/>
    <w:rsid w:val="00014886"/>
    <w:pPr>
      <w:framePr w:w="1939" w:hSpace="170" w:wrap="around" w:vAnchor="text" w:hAnchor="page" w:xAlign="right" w:y="1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pPr>
    <w:rPr>
      <w:rFonts w:eastAsia="Times New Roman" w:cs="Times New Roman"/>
      <w:color w:val="000000"/>
      <w:sz w:val="18"/>
      <w:lang w:eastAsia="de-DE"/>
    </w:rPr>
  </w:style>
  <w:style w:type="paragraph" w:customStyle="1" w:styleId="TabelleRechtsbndig">
    <w:name w:val="Tabelle Rechtsbündig"/>
    <w:basedOn w:val="TabelleLinks"/>
    <w:next w:val="TabelleLinks"/>
    <w:rsid w:val="00014886"/>
    <w:pPr>
      <w:jc w:val="right"/>
    </w:pPr>
    <w:rPr>
      <w:color w:val="000000"/>
    </w:rPr>
  </w:style>
  <w:style w:type="paragraph" w:customStyle="1" w:styleId="berschrift2neu">
    <w:name w:val="Überschrift2_neu"/>
    <w:basedOn w:val="berschrift2"/>
    <w:rsid w:val="00014886"/>
    <w:pPr>
      <w:spacing w:before="480" w:after="240" w:line="280" w:lineRule="exact"/>
      <w:ind w:left="851" w:hanging="851"/>
    </w:pPr>
    <w:rPr>
      <w:b/>
      <w:color w:val="000000"/>
      <w:sz w:val="24"/>
    </w:rPr>
  </w:style>
  <w:style w:type="table" w:customStyle="1" w:styleId="Tabellenraster2">
    <w:name w:val="Tabellenraster2"/>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1">
    <w:name w:val="Keine Liste1"/>
    <w:next w:val="KeineListe"/>
    <w:uiPriority w:val="99"/>
    <w:semiHidden/>
    <w:unhideWhenUsed/>
    <w:rsid w:val="008B6CEF"/>
  </w:style>
  <w:style w:type="table" w:customStyle="1" w:styleId="Tabellenraster11">
    <w:name w:val="Tabellenraster1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7">
    <w:name w:val="Tabellenraster7"/>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8">
    <w:name w:val="Tabellenraster8"/>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9">
    <w:name w:val="Tabellenraster9"/>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0">
    <w:name w:val="Tabellenraster10"/>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2">
    <w:name w:val="Tabellenraster12"/>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3">
    <w:name w:val="Tabellenraster13"/>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4">
    <w:name w:val="Tabellenraster14"/>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1">
    <w:name w:val="Tabellenraster11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31">
    <w:name w:val="Tabellenraster13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5">
    <w:name w:val="Tabellenraster15"/>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6">
    <w:name w:val="Tabellenraster16"/>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7">
    <w:name w:val="Tabellenraster17"/>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basedOn w:val="Absatz-Standardschriftart"/>
    <w:uiPriority w:val="99"/>
    <w:semiHidden/>
    <w:unhideWhenUsed/>
    <w:rsid w:val="00851608"/>
    <w:rPr>
      <w:color w:val="800080" w:themeColor="followedHyperlink"/>
      <w:u w:val="single"/>
    </w:rPr>
  </w:style>
  <w:style w:type="table" w:customStyle="1" w:styleId="Tabellenraster18">
    <w:name w:val="Tabellenraster18"/>
    <w:basedOn w:val="NormaleTabelle"/>
    <w:next w:val="Tabellenraster"/>
    <w:uiPriority w:val="59"/>
    <w:rsid w:val="00EC6AAA"/>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9">
    <w:name w:val="Tabellenraster19"/>
    <w:basedOn w:val="NormaleTabelle"/>
    <w:next w:val="Tabellenraster"/>
    <w:rsid w:val="00B13B15"/>
    <w:pPr>
      <w:spacing w:line="240" w:lineRule="auto"/>
    </w:pPr>
    <w:rPr>
      <w:rFonts w:ascii="Times New Roman" w:eastAsia="Times New Roman" w:hAnsi="Times New Roman" w:cs="Times New Roman"/>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Grauhinterlegt">
    <w:name w:val="Textkörper Grau hinterlegt"/>
    <w:basedOn w:val="Standard"/>
    <w:next w:val="Textkrper"/>
    <w:qFormat/>
    <w:rsid w:val="00084D89"/>
    <w:pPr>
      <w:pBdr>
        <w:top w:val="single" w:sz="4" w:space="5" w:color="D9D9D9"/>
        <w:left w:val="single" w:sz="4" w:space="4" w:color="D9D9D9"/>
        <w:bottom w:val="single" w:sz="4" w:space="7" w:color="D9D9D9"/>
        <w:right w:val="single" w:sz="4" w:space="4" w:color="D9D9D9"/>
      </w:pBdr>
      <w:shd w:val="clear" w:color="auto" w:fill="D9D9D9"/>
      <w:spacing w:before="240" w:after="240" w:line="240" w:lineRule="exact"/>
      <w:ind w:left="113" w:right="113"/>
      <w:jc w:val="both"/>
    </w:pPr>
    <w:rPr>
      <w:rFonts w:ascii="Source Sans Pro Light" w:eastAsia="Times New Roman" w:hAnsi="Source Sans Pro Light" w:cs="Times New Roman"/>
      <w:color w:val="000000"/>
      <w:lang w:eastAsia="de-DE"/>
    </w:rPr>
  </w:style>
  <w:style w:type="paragraph" w:styleId="Titel">
    <w:name w:val="Title"/>
    <w:basedOn w:val="Standard"/>
    <w:link w:val="TitelZchn"/>
    <w:qFormat/>
    <w:rsid w:val="004A3F06"/>
    <w:pPr>
      <w:jc w:val="center"/>
    </w:pPr>
    <w:rPr>
      <w:rFonts w:ascii="Times New Roman" w:eastAsia="Times New Roman" w:hAnsi="Times New Roman" w:cs="Times New Roman"/>
      <w:b/>
      <w:bCs/>
      <w:sz w:val="32"/>
      <w:szCs w:val="24"/>
      <w:lang w:eastAsia="de-DE"/>
    </w:rPr>
  </w:style>
  <w:style w:type="character" w:customStyle="1" w:styleId="TitelZchn">
    <w:name w:val="Titel Zchn"/>
    <w:basedOn w:val="Absatz-Standardschriftart"/>
    <w:link w:val="Titel"/>
    <w:rsid w:val="004A3F06"/>
    <w:rPr>
      <w:rFonts w:ascii="Times New Roman" w:eastAsia="Times New Roman" w:hAnsi="Times New Roman" w:cs="Times New Roman"/>
      <w:b/>
      <w:bCs/>
      <w:sz w:val="32"/>
      <w:szCs w:val="24"/>
      <w:lang w:eastAsia="de-DE"/>
    </w:rPr>
  </w:style>
  <w:style w:type="paragraph" w:customStyle="1" w:styleId="KMTimesNewRoman8">
    <w:name w:val="KM_TimesNewRoman_8"/>
    <w:basedOn w:val="Standard"/>
    <w:link w:val="KMTimesNewRoman8Zchn"/>
    <w:qFormat/>
    <w:rsid w:val="005C3522"/>
    <w:pPr>
      <w:tabs>
        <w:tab w:val="center" w:pos="1985"/>
      </w:tabs>
      <w:jc w:val="center"/>
    </w:pPr>
    <w:rPr>
      <w:rFonts w:ascii="Times New Roman" w:hAnsi="Times New Roman" w:cs="Times New Roman"/>
      <w:sz w:val="16"/>
    </w:rPr>
  </w:style>
  <w:style w:type="character" w:customStyle="1" w:styleId="KMTimesNewRoman8Zchn">
    <w:name w:val="KM_TimesNewRoman_8 Zchn"/>
    <w:basedOn w:val="Absatz-Standardschriftart"/>
    <w:link w:val="KMTimesNewRoman8"/>
    <w:rsid w:val="005C3522"/>
    <w:rPr>
      <w:rFonts w:ascii="Times New Roman" w:hAnsi="Times New Roman" w:cs="Times New Roman"/>
      <w:sz w:val="16"/>
    </w:rPr>
  </w:style>
  <w:style w:type="paragraph" w:customStyle="1" w:styleId="Einrckung0">
    <w:name w:val="Einrückung0"/>
    <w:basedOn w:val="Standard"/>
    <w:rsid w:val="005C3522"/>
    <w:pPr>
      <w:overflowPunct w:val="0"/>
      <w:autoSpaceDE w:val="0"/>
      <w:autoSpaceDN w:val="0"/>
      <w:adjustRightInd w:val="0"/>
      <w:spacing w:line="360" w:lineRule="atLeast"/>
      <w:textAlignment w:val="baseline"/>
    </w:pPr>
    <w:rPr>
      <w:rFonts w:eastAsia="Times New Roman" w:cs="Times New Roman"/>
      <w:lang w:eastAsia="de-DE"/>
    </w:rPr>
  </w:style>
  <w:style w:type="paragraph" w:customStyle="1" w:styleId="Einrckung1">
    <w:name w:val="Einrückung1"/>
    <w:basedOn w:val="Standard"/>
    <w:rsid w:val="005C3522"/>
    <w:pPr>
      <w:overflowPunct w:val="0"/>
      <w:autoSpaceDE w:val="0"/>
      <w:autoSpaceDN w:val="0"/>
      <w:adjustRightInd w:val="0"/>
      <w:spacing w:line="360" w:lineRule="atLeast"/>
      <w:ind w:left="425" w:hanging="425"/>
      <w:textAlignment w:val="baseline"/>
    </w:pPr>
    <w:rPr>
      <w:rFonts w:eastAsia="Times New Roman" w:cs="Times New Roman"/>
      <w:lang w:eastAsia="de-DE"/>
    </w:rPr>
  </w:style>
  <w:style w:type="paragraph" w:customStyle="1" w:styleId="Einrckung2">
    <w:name w:val="Einrückung2"/>
    <w:basedOn w:val="Standard"/>
    <w:rsid w:val="005C3522"/>
    <w:pPr>
      <w:overflowPunct w:val="0"/>
      <w:autoSpaceDE w:val="0"/>
      <w:autoSpaceDN w:val="0"/>
      <w:adjustRightInd w:val="0"/>
      <w:spacing w:line="360" w:lineRule="atLeast"/>
      <w:ind w:left="850" w:hanging="425"/>
      <w:textAlignment w:val="baseline"/>
    </w:pPr>
    <w:rPr>
      <w:rFonts w:eastAsia="Times New Roman" w:cs="Times New Roman"/>
      <w:lang w:eastAsia="de-DE"/>
    </w:rPr>
  </w:style>
  <w:style w:type="paragraph" w:customStyle="1" w:styleId="Einrckung3">
    <w:name w:val="Einrückung3"/>
    <w:basedOn w:val="Standard"/>
    <w:rsid w:val="005C3522"/>
    <w:pPr>
      <w:overflowPunct w:val="0"/>
      <w:autoSpaceDE w:val="0"/>
      <w:autoSpaceDN w:val="0"/>
      <w:adjustRightInd w:val="0"/>
      <w:spacing w:line="360" w:lineRule="atLeast"/>
      <w:ind w:left="1276" w:hanging="425"/>
      <w:textAlignment w:val="baseline"/>
    </w:pPr>
    <w:rPr>
      <w:rFonts w:eastAsia="Times New Roman" w:cs="Times New Roman"/>
      <w:lang w:eastAsia="de-DE"/>
    </w:rPr>
  </w:style>
  <w:style w:type="paragraph" w:customStyle="1" w:styleId="Einrckung4">
    <w:name w:val="Einrückung4"/>
    <w:basedOn w:val="Standard"/>
    <w:rsid w:val="005C3522"/>
    <w:pPr>
      <w:overflowPunct w:val="0"/>
      <w:autoSpaceDE w:val="0"/>
      <w:autoSpaceDN w:val="0"/>
      <w:adjustRightInd w:val="0"/>
      <w:spacing w:line="360" w:lineRule="atLeast"/>
      <w:ind w:left="1701" w:hanging="425"/>
      <w:textAlignment w:val="baseline"/>
    </w:pPr>
    <w:rPr>
      <w:rFonts w:eastAsia="Times New Roman" w:cs="Times New Roman"/>
      <w:lang w:eastAsia="de-DE"/>
    </w:rPr>
  </w:style>
  <w:style w:type="paragraph" w:styleId="StandardWeb">
    <w:name w:val="Normal (Web)"/>
    <w:basedOn w:val="Standard"/>
    <w:uiPriority w:val="99"/>
    <w:semiHidden/>
    <w:unhideWhenUsed/>
    <w:rsid w:val="005C3522"/>
    <w:pPr>
      <w:spacing w:before="100" w:beforeAutospacing="1" w:after="100" w:afterAutospacing="1"/>
    </w:pPr>
    <w:rPr>
      <w:rFonts w:ascii="Times New Roman" w:eastAsiaTheme="minorEastAsia" w:hAnsi="Times New Roman" w:cs="Times New Roman"/>
      <w:sz w:val="24"/>
      <w:szCs w:val="24"/>
      <w:lang w:eastAsia="de-DE"/>
    </w:rPr>
  </w:style>
  <w:style w:type="paragraph" w:customStyle="1" w:styleId="LS-Kopfzeile-Linksbndig">
    <w:name w:val="LS-Kopfzeile-Linksbündig"/>
    <w:basedOn w:val="Standard"/>
    <w:semiHidden/>
    <w:qFormat/>
    <w:rsid w:val="005C3522"/>
    <w:rPr>
      <w:rFonts w:ascii="Arial" w:eastAsia="Times New Roman" w:hAnsi="Arial" w:cs="Times New Roman"/>
      <w:color w:val="A6A6A6"/>
      <w:sz w:val="22"/>
      <w:lang w:eastAsia="de-DE"/>
    </w:rPr>
  </w:style>
  <w:style w:type="paragraph" w:customStyle="1" w:styleId="berschrift1neu">
    <w:name w:val="Überschrift1_neu"/>
    <w:basedOn w:val="berschrift1"/>
    <w:rsid w:val="005C3522"/>
    <w:pPr>
      <w:spacing w:before="480" w:after="240" w:line="340" w:lineRule="exact"/>
      <w:ind w:left="851" w:hanging="851"/>
    </w:pPr>
    <w:rPr>
      <w:b/>
      <w:color w:val="000000"/>
      <w:sz w:val="28"/>
    </w:rPr>
  </w:style>
  <w:style w:type="character" w:styleId="IntensiveHervorhebung">
    <w:name w:val="Intense Emphasis"/>
    <w:basedOn w:val="Absatz-Standardschriftart"/>
    <w:uiPriority w:val="21"/>
    <w:qFormat/>
    <w:rsid w:val="005C3522"/>
    <w:rPr>
      <w:i/>
      <w:iCs/>
      <w:color w:val="4F81BD" w:themeColor="accent1"/>
    </w:rPr>
  </w:style>
  <w:style w:type="character" w:styleId="IntensiverVerweis">
    <w:name w:val="Intense Reference"/>
    <w:basedOn w:val="Absatz-Standardschriftart"/>
    <w:uiPriority w:val="32"/>
    <w:qFormat/>
    <w:rsid w:val="005C3522"/>
    <w:rPr>
      <w:b/>
      <w:bCs/>
      <w:smallCaps/>
      <w:color w:val="4F81BD" w:themeColor="accent1"/>
      <w:spacing w:val="5"/>
    </w:rPr>
  </w:style>
  <w:style w:type="paragraph" w:customStyle="1" w:styleId="Aufgabe">
    <w:name w:val="Aufgabe"/>
    <w:basedOn w:val="Standard"/>
    <w:rsid w:val="005C3522"/>
    <w:pPr>
      <w:spacing w:before="240" w:line="240" w:lineRule="exact"/>
      <w:ind w:left="284" w:hanging="284"/>
      <w:jc w:val="both"/>
    </w:pPr>
  </w:style>
  <w:style w:type="character" w:styleId="SchwacheHervorhebung">
    <w:name w:val="Subtle Emphasis"/>
    <w:basedOn w:val="Absatz-Standardschriftart"/>
    <w:uiPriority w:val="19"/>
    <w:qFormat/>
    <w:rsid w:val="005C3522"/>
    <w:rPr>
      <w:i/>
      <w:iCs/>
      <w:color w:val="808080" w:themeColor="text1" w:themeTint="7F"/>
    </w:rPr>
  </w:style>
  <w:style w:type="paragraph" w:styleId="Zitat">
    <w:name w:val="Quote"/>
    <w:basedOn w:val="Standard"/>
    <w:next w:val="Standard"/>
    <w:link w:val="ZitatZchn"/>
    <w:uiPriority w:val="29"/>
    <w:qFormat/>
    <w:rsid w:val="005C3522"/>
    <w:rPr>
      <w:rFonts w:eastAsia="Calibri"/>
      <w:i/>
      <w:iCs/>
      <w:color w:val="000000" w:themeColor="text1"/>
    </w:rPr>
  </w:style>
  <w:style w:type="character" w:customStyle="1" w:styleId="ZitatZchn">
    <w:name w:val="Zitat Zchn"/>
    <w:basedOn w:val="Absatz-Standardschriftart"/>
    <w:link w:val="Zitat"/>
    <w:uiPriority w:val="29"/>
    <w:rsid w:val="005C3522"/>
    <w:rPr>
      <w:rFonts w:eastAsia="Calibri"/>
      <w:i/>
      <w:iCs/>
      <w:color w:val="000000" w:themeColor="text1"/>
    </w:rPr>
  </w:style>
  <w:style w:type="character" w:styleId="SchwacherVerweis">
    <w:name w:val="Subtle Reference"/>
    <w:basedOn w:val="Absatz-Standardschriftart"/>
    <w:uiPriority w:val="31"/>
    <w:qFormat/>
    <w:rsid w:val="005C3522"/>
    <w:rPr>
      <w:smallCaps/>
      <w:color w:val="C0504D" w:themeColor="accent2"/>
      <w:u w:val="single"/>
    </w:rPr>
  </w:style>
  <w:style w:type="character" w:styleId="Buchtitel">
    <w:name w:val="Book Title"/>
    <w:basedOn w:val="Absatz-Standardschriftart"/>
    <w:uiPriority w:val="33"/>
    <w:qFormat/>
    <w:rsid w:val="005C3522"/>
    <w:rPr>
      <w:b/>
      <w:bCs/>
      <w:smallCaps/>
      <w:spacing w:val="5"/>
    </w:rPr>
  </w:style>
  <w:style w:type="paragraph" w:styleId="Verzeichnis1">
    <w:name w:val="toc 1"/>
    <w:basedOn w:val="Standard"/>
    <w:next w:val="Standard"/>
    <w:autoRedefine/>
    <w:rsid w:val="005C3522"/>
    <w:pPr>
      <w:spacing w:after="100"/>
    </w:pPr>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596486">
      <w:bodyDiv w:val="1"/>
      <w:marLeft w:val="0"/>
      <w:marRight w:val="0"/>
      <w:marTop w:val="0"/>
      <w:marBottom w:val="0"/>
      <w:divBdr>
        <w:top w:val="none" w:sz="0" w:space="0" w:color="auto"/>
        <w:left w:val="none" w:sz="0" w:space="0" w:color="auto"/>
        <w:bottom w:val="none" w:sz="0" w:space="0" w:color="auto"/>
        <w:right w:val="none" w:sz="0" w:space="0" w:color="auto"/>
      </w:divBdr>
    </w:div>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838540729">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11511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emf"/><Relationship Id="rId117" Type="http://schemas.openxmlformats.org/officeDocument/2006/relationships/header" Target="header17.xml"/><Relationship Id="rId21" Type="http://schemas.openxmlformats.org/officeDocument/2006/relationships/image" Target="media/image18.png"/><Relationship Id="rId42" Type="http://schemas.openxmlformats.org/officeDocument/2006/relationships/image" Target="media/image39.png"/><Relationship Id="rId47" Type="http://schemas.openxmlformats.org/officeDocument/2006/relationships/image" Target="media/image44.png"/><Relationship Id="rId63" Type="http://schemas.openxmlformats.org/officeDocument/2006/relationships/header" Target="header8.xml"/><Relationship Id="rId68" Type="http://schemas.openxmlformats.org/officeDocument/2006/relationships/header" Target="header11.xml"/><Relationship Id="rId84" Type="http://schemas.openxmlformats.org/officeDocument/2006/relationships/image" Target="media/image65.png"/><Relationship Id="rId89" Type="http://schemas.openxmlformats.org/officeDocument/2006/relationships/image" Target="media/image70.png"/><Relationship Id="rId112" Type="http://schemas.openxmlformats.org/officeDocument/2006/relationships/header" Target="header16.xml"/><Relationship Id="rId133" Type="http://schemas.openxmlformats.org/officeDocument/2006/relationships/footer" Target="footer16.xml"/><Relationship Id="rId138" Type="http://schemas.openxmlformats.org/officeDocument/2006/relationships/footer" Target="footer18.xml"/><Relationship Id="rId154" Type="http://schemas.openxmlformats.org/officeDocument/2006/relationships/image" Target="media/image109.png"/><Relationship Id="rId159" Type="http://schemas.openxmlformats.org/officeDocument/2006/relationships/image" Target="media/image114.png"/><Relationship Id="rId175" Type="http://schemas.openxmlformats.org/officeDocument/2006/relationships/image" Target="media/image130.jpeg"/><Relationship Id="rId170" Type="http://schemas.openxmlformats.org/officeDocument/2006/relationships/image" Target="media/image125.jpeg"/><Relationship Id="rId16" Type="http://schemas.openxmlformats.org/officeDocument/2006/relationships/image" Target="media/image13.png"/><Relationship Id="rId107" Type="http://schemas.openxmlformats.org/officeDocument/2006/relationships/image" Target="media/image82.emf"/><Relationship Id="rId11" Type="http://schemas.openxmlformats.org/officeDocument/2006/relationships/footer" Target="footer1.xml"/><Relationship Id="rId32" Type="http://schemas.openxmlformats.org/officeDocument/2006/relationships/image" Target="media/image29.png"/><Relationship Id="rId37" Type="http://schemas.openxmlformats.org/officeDocument/2006/relationships/image" Target="media/image34.png"/><Relationship Id="rId53" Type="http://schemas.openxmlformats.org/officeDocument/2006/relationships/header" Target="header3.xml"/><Relationship Id="rId58" Type="http://schemas.openxmlformats.org/officeDocument/2006/relationships/footer" Target="footer4.xml"/><Relationship Id="rId74" Type="http://schemas.openxmlformats.org/officeDocument/2006/relationships/image" Target="media/image55.png"/><Relationship Id="rId79" Type="http://schemas.openxmlformats.org/officeDocument/2006/relationships/image" Target="media/image60.png"/><Relationship Id="rId102" Type="http://schemas.openxmlformats.org/officeDocument/2006/relationships/footer" Target="footer11.xml"/><Relationship Id="rId123" Type="http://schemas.openxmlformats.org/officeDocument/2006/relationships/image" Target="media/image90.png"/><Relationship Id="rId128" Type="http://schemas.openxmlformats.org/officeDocument/2006/relationships/image" Target="media/image95.png"/><Relationship Id="rId144" Type="http://schemas.openxmlformats.org/officeDocument/2006/relationships/image" Target="media/image101.jpeg"/><Relationship Id="rId149" Type="http://schemas.openxmlformats.org/officeDocument/2006/relationships/image" Target="media/image105.emf"/><Relationship Id="rId5" Type="http://schemas.openxmlformats.org/officeDocument/2006/relationships/settings" Target="settings.xml"/><Relationship Id="rId90" Type="http://schemas.openxmlformats.org/officeDocument/2006/relationships/image" Target="media/image71.png"/><Relationship Id="rId95" Type="http://schemas.openxmlformats.org/officeDocument/2006/relationships/image" Target="media/image76.png"/><Relationship Id="rId160" Type="http://schemas.openxmlformats.org/officeDocument/2006/relationships/image" Target="media/image115.png"/><Relationship Id="rId165" Type="http://schemas.openxmlformats.org/officeDocument/2006/relationships/image" Target="media/image120.png"/><Relationship Id="rId181" Type="http://schemas.openxmlformats.org/officeDocument/2006/relationships/footer" Target="footer21.xml"/><Relationship Id="rId22" Type="http://schemas.openxmlformats.org/officeDocument/2006/relationships/image" Target="media/image19.png"/><Relationship Id="rId27" Type="http://schemas.openxmlformats.org/officeDocument/2006/relationships/image" Target="media/image24.png"/><Relationship Id="rId43" Type="http://schemas.openxmlformats.org/officeDocument/2006/relationships/image" Target="media/image40.png"/><Relationship Id="rId48" Type="http://schemas.openxmlformats.org/officeDocument/2006/relationships/image" Target="media/image45.png"/><Relationship Id="rId64" Type="http://schemas.openxmlformats.org/officeDocument/2006/relationships/header" Target="header9.xml"/><Relationship Id="rId69" Type="http://schemas.openxmlformats.org/officeDocument/2006/relationships/footer" Target="footer8.xml"/><Relationship Id="rId113" Type="http://schemas.openxmlformats.org/officeDocument/2006/relationships/footer" Target="footer13.xml"/><Relationship Id="rId118" Type="http://schemas.openxmlformats.org/officeDocument/2006/relationships/footer" Target="footer14.xml"/><Relationship Id="rId134" Type="http://schemas.openxmlformats.org/officeDocument/2006/relationships/header" Target="header20.xml"/><Relationship Id="rId139" Type="http://schemas.openxmlformats.org/officeDocument/2006/relationships/header" Target="header22.xml"/><Relationship Id="rId80" Type="http://schemas.openxmlformats.org/officeDocument/2006/relationships/image" Target="media/image61.png"/><Relationship Id="rId85" Type="http://schemas.openxmlformats.org/officeDocument/2006/relationships/image" Target="media/image66.png"/><Relationship Id="rId150" Type="http://schemas.openxmlformats.org/officeDocument/2006/relationships/image" Target="media/image106.emf"/><Relationship Id="rId155" Type="http://schemas.openxmlformats.org/officeDocument/2006/relationships/image" Target="media/image110.png"/><Relationship Id="rId171" Type="http://schemas.openxmlformats.org/officeDocument/2006/relationships/image" Target="media/image126.jpeg"/><Relationship Id="rId176" Type="http://schemas.openxmlformats.org/officeDocument/2006/relationships/image" Target="media/image131.jpeg"/><Relationship Id="rId12" Type="http://schemas.openxmlformats.org/officeDocument/2006/relationships/hyperlink" Target="mailto:best@ls.kv.bwl.de" TargetMode="External"/><Relationship Id="rId17" Type="http://schemas.openxmlformats.org/officeDocument/2006/relationships/image" Target="media/image14.png"/><Relationship Id="rId33" Type="http://schemas.openxmlformats.org/officeDocument/2006/relationships/image" Target="media/image30.png"/><Relationship Id="rId38" Type="http://schemas.openxmlformats.org/officeDocument/2006/relationships/image" Target="media/image35.emf"/><Relationship Id="rId59" Type="http://schemas.openxmlformats.org/officeDocument/2006/relationships/header" Target="header6.xml"/><Relationship Id="rId103" Type="http://schemas.openxmlformats.org/officeDocument/2006/relationships/image" Target="media/image78.png"/><Relationship Id="rId108" Type="http://schemas.openxmlformats.org/officeDocument/2006/relationships/image" Target="media/image83.emf"/><Relationship Id="rId124" Type="http://schemas.openxmlformats.org/officeDocument/2006/relationships/image" Target="media/image91.png"/><Relationship Id="rId129" Type="http://schemas.openxmlformats.org/officeDocument/2006/relationships/image" Target="media/image96.png"/><Relationship Id="rId54" Type="http://schemas.openxmlformats.org/officeDocument/2006/relationships/header" Target="header4.xml"/><Relationship Id="rId70" Type="http://schemas.openxmlformats.org/officeDocument/2006/relationships/image" Target="media/image51.png"/><Relationship Id="rId75" Type="http://schemas.openxmlformats.org/officeDocument/2006/relationships/image" Target="media/image56.png"/><Relationship Id="rId91" Type="http://schemas.openxmlformats.org/officeDocument/2006/relationships/image" Target="media/image72.png"/><Relationship Id="rId96" Type="http://schemas.openxmlformats.org/officeDocument/2006/relationships/image" Target="media/image77.png"/><Relationship Id="rId140" Type="http://schemas.openxmlformats.org/officeDocument/2006/relationships/footer" Target="footer19.xml"/><Relationship Id="rId145" Type="http://schemas.openxmlformats.org/officeDocument/2006/relationships/image" Target="media/image102.jpeg"/><Relationship Id="rId161" Type="http://schemas.openxmlformats.org/officeDocument/2006/relationships/image" Target="media/image116.png"/><Relationship Id="rId166" Type="http://schemas.openxmlformats.org/officeDocument/2006/relationships/image" Target="media/image121.png"/><Relationship Id="rId18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20.png"/><Relationship Id="rId28" Type="http://schemas.openxmlformats.org/officeDocument/2006/relationships/image" Target="media/image25.png"/><Relationship Id="rId49" Type="http://schemas.openxmlformats.org/officeDocument/2006/relationships/image" Target="media/image46.png"/><Relationship Id="rId114" Type="http://schemas.openxmlformats.org/officeDocument/2006/relationships/image" Target="media/image85.png"/><Relationship Id="rId119" Type="http://schemas.openxmlformats.org/officeDocument/2006/relationships/header" Target="header18.xml"/><Relationship Id="rId44" Type="http://schemas.openxmlformats.org/officeDocument/2006/relationships/image" Target="media/image41.png"/><Relationship Id="rId60" Type="http://schemas.openxmlformats.org/officeDocument/2006/relationships/footer" Target="footer5.xml"/><Relationship Id="rId65" Type="http://schemas.openxmlformats.org/officeDocument/2006/relationships/footer" Target="footer7.xml"/><Relationship Id="rId81" Type="http://schemas.openxmlformats.org/officeDocument/2006/relationships/image" Target="media/image62.png"/><Relationship Id="rId86" Type="http://schemas.openxmlformats.org/officeDocument/2006/relationships/image" Target="media/image67.png"/><Relationship Id="rId130" Type="http://schemas.openxmlformats.org/officeDocument/2006/relationships/image" Target="media/image97.png"/><Relationship Id="rId135" Type="http://schemas.openxmlformats.org/officeDocument/2006/relationships/footer" Target="footer17.xml"/><Relationship Id="rId151" Type="http://schemas.openxmlformats.org/officeDocument/2006/relationships/image" Target="media/image112.emf"/><Relationship Id="rId156" Type="http://schemas.openxmlformats.org/officeDocument/2006/relationships/image" Target="media/image111.png"/><Relationship Id="rId177" Type="http://schemas.openxmlformats.org/officeDocument/2006/relationships/image" Target="media/image132.png"/><Relationship Id="rId4" Type="http://schemas.microsoft.com/office/2007/relationships/stylesWithEffects" Target="stylesWithEffects.xml"/><Relationship Id="rId9" Type="http://schemas.openxmlformats.org/officeDocument/2006/relationships/header" Target="header1.xml"/><Relationship Id="rId172" Type="http://schemas.openxmlformats.org/officeDocument/2006/relationships/image" Target="media/image127.jpeg"/><Relationship Id="rId180" Type="http://schemas.openxmlformats.org/officeDocument/2006/relationships/header" Target="header24.xml"/><Relationship Id="rId13" Type="http://schemas.openxmlformats.org/officeDocument/2006/relationships/hyperlink" Target="http://www.ls-webshop.de/" TargetMode="External"/><Relationship Id="rId18" Type="http://schemas.openxmlformats.org/officeDocument/2006/relationships/image" Target="media/image15.png"/><Relationship Id="rId39" Type="http://schemas.openxmlformats.org/officeDocument/2006/relationships/image" Target="media/image36.png"/><Relationship Id="rId109" Type="http://schemas.openxmlformats.org/officeDocument/2006/relationships/image" Target="media/image84.emf"/><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footer" Target="footer2.xml"/><Relationship Id="rId76" Type="http://schemas.openxmlformats.org/officeDocument/2006/relationships/image" Target="media/image57.png"/><Relationship Id="rId97" Type="http://schemas.openxmlformats.org/officeDocument/2006/relationships/header" Target="header12.xml"/><Relationship Id="rId104" Type="http://schemas.openxmlformats.org/officeDocument/2006/relationships/image" Target="media/image79.emf"/><Relationship Id="rId120" Type="http://schemas.openxmlformats.org/officeDocument/2006/relationships/footer" Target="footer15.xml"/><Relationship Id="rId125" Type="http://schemas.openxmlformats.org/officeDocument/2006/relationships/image" Target="media/image92.jpeg"/><Relationship Id="rId141" Type="http://schemas.openxmlformats.org/officeDocument/2006/relationships/image" Target="media/image100.png"/><Relationship Id="rId146" Type="http://schemas.openxmlformats.org/officeDocument/2006/relationships/image" Target="media/image103.jpeg"/><Relationship Id="rId167" Type="http://schemas.openxmlformats.org/officeDocument/2006/relationships/image" Target="media/image122.emf"/><Relationship Id="rId7" Type="http://schemas.openxmlformats.org/officeDocument/2006/relationships/footnotes" Target="footnotes.xml"/><Relationship Id="rId71" Type="http://schemas.openxmlformats.org/officeDocument/2006/relationships/image" Target="media/image52.png"/><Relationship Id="rId92" Type="http://schemas.openxmlformats.org/officeDocument/2006/relationships/image" Target="media/image73.png"/><Relationship Id="rId162" Type="http://schemas.openxmlformats.org/officeDocument/2006/relationships/image" Target="media/image117.png"/><Relationship Id="rId183"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image" Target="media/image26.png"/><Relationship Id="rId24" Type="http://schemas.openxmlformats.org/officeDocument/2006/relationships/image" Target="media/image21.png"/><Relationship Id="rId40" Type="http://schemas.openxmlformats.org/officeDocument/2006/relationships/image" Target="media/image37.png"/><Relationship Id="rId45" Type="http://schemas.openxmlformats.org/officeDocument/2006/relationships/image" Target="media/image42.png"/><Relationship Id="rId66" Type="http://schemas.openxmlformats.org/officeDocument/2006/relationships/image" Target="media/image50.png"/><Relationship Id="rId87" Type="http://schemas.openxmlformats.org/officeDocument/2006/relationships/image" Target="media/image68.png"/><Relationship Id="rId110" Type="http://schemas.openxmlformats.org/officeDocument/2006/relationships/header" Target="header15.xml"/><Relationship Id="rId115" Type="http://schemas.openxmlformats.org/officeDocument/2006/relationships/image" Target="media/image86.png"/><Relationship Id="rId131" Type="http://schemas.openxmlformats.org/officeDocument/2006/relationships/image" Target="media/image98.png"/><Relationship Id="rId136" Type="http://schemas.openxmlformats.org/officeDocument/2006/relationships/image" Target="media/image99.png"/><Relationship Id="rId157" Type="http://schemas.openxmlformats.org/officeDocument/2006/relationships/image" Target="media/image112.png"/><Relationship Id="rId178" Type="http://schemas.openxmlformats.org/officeDocument/2006/relationships/image" Target="media/image133.png"/><Relationship Id="rId61" Type="http://schemas.openxmlformats.org/officeDocument/2006/relationships/header" Target="header7.xml"/><Relationship Id="rId82" Type="http://schemas.openxmlformats.org/officeDocument/2006/relationships/image" Target="media/image63.png"/><Relationship Id="rId152" Type="http://schemas.openxmlformats.org/officeDocument/2006/relationships/image" Target="media/image107.png"/><Relationship Id="rId173" Type="http://schemas.openxmlformats.org/officeDocument/2006/relationships/image" Target="media/image128.jpeg"/><Relationship Id="rId19" Type="http://schemas.openxmlformats.org/officeDocument/2006/relationships/image" Target="media/image16.png"/><Relationship Id="rId14" Type="http://schemas.openxmlformats.org/officeDocument/2006/relationships/image" Target="media/image11.png"/><Relationship Id="rId30" Type="http://schemas.openxmlformats.org/officeDocument/2006/relationships/image" Target="media/image27.png"/><Relationship Id="rId35" Type="http://schemas.openxmlformats.org/officeDocument/2006/relationships/image" Target="media/image32.png"/><Relationship Id="rId56" Type="http://schemas.openxmlformats.org/officeDocument/2006/relationships/footer" Target="footer3.xml"/><Relationship Id="rId77" Type="http://schemas.openxmlformats.org/officeDocument/2006/relationships/image" Target="media/image58.png"/><Relationship Id="rId100" Type="http://schemas.openxmlformats.org/officeDocument/2006/relationships/footer" Target="footer10.xml"/><Relationship Id="rId105" Type="http://schemas.openxmlformats.org/officeDocument/2006/relationships/image" Target="media/image80.emf"/><Relationship Id="rId126" Type="http://schemas.openxmlformats.org/officeDocument/2006/relationships/image" Target="media/image93.jpeg"/><Relationship Id="rId147" Type="http://schemas.openxmlformats.org/officeDocument/2006/relationships/image" Target="media/image109.jpeg"/><Relationship Id="rId168" Type="http://schemas.openxmlformats.org/officeDocument/2006/relationships/image" Target="media/image123.jpeg"/><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image" Target="media/image53.png"/><Relationship Id="rId93" Type="http://schemas.openxmlformats.org/officeDocument/2006/relationships/image" Target="media/image74.png"/><Relationship Id="rId98" Type="http://schemas.openxmlformats.org/officeDocument/2006/relationships/header" Target="header13.xml"/><Relationship Id="rId121" Type="http://schemas.openxmlformats.org/officeDocument/2006/relationships/image" Target="media/image88.png"/><Relationship Id="rId142" Type="http://schemas.openxmlformats.org/officeDocument/2006/relationships/header" Target="header23.xml"/><Relationship Id="rId163" Type="http://schemas.openxmlformats.org/officeDocument/2006/relationships/image" Target="media/image118.png"/><Relationship Id="rId3" Type="http://schemas.openxmlformats.org/officeDocument/2006/relationships/styles" Target="styles.xml"/><Relationship Id="rId25" Type="http://schemas.openxmlformats.org/officeDocument/2006/relationships/image" Target="media/image22.png"/><Relationship Id="rId46" Type="http://schemas.openxmlformats.org/officeDocument/2006/relationships/image" Target="media/image43.png"/><Relationship Id="rId67" Type="http://schemas.openxmlformats.org/officeDocument/2006/relationships/header" Target="header10.xml"/><Relationship Id="rId116" Type="http://schemas.openxmlformats.org/officeDocument/2006/relationships/image" Target="media/image87.png"/><Relationship Id="rId137" Type="http://schemas.openxmlformats.org/officeDocument/2006/relationships/header" Target="header21.xml"/><Relationship Id="rId158" Type="http://schemas.openxmlformats.org/officeDocument/2006/relationships/image" Target="media/image113.png"/><Relationship Id="rId20" Type="http://schemas.openxmlformats.org/officeDocument/2006/relationships/image" Target="media/image17.png"/><Relationship Id="rId41" Type="http://schemas.openxmlformats.org/officeDocument/2006/relationships/image" Target="media/image38.png"/><Relationship Id="rId62" Type="http://schemas.openxmlformats.org/officeDocument/2006/relationships/footer" Target="footer6.xml"/><Relationship Id="rId83" Type="http://schemas.openxmlformats.org/officeDocument/2006/relationships/image" Target="media/image64.png"/><Relationship Id="rId88" Type="http://schemas.openxmlformats.org/officeDocument/2006/relationships/image" Target="media/image69.png"/><Relationship Id="rId111" Type="http://schemas.openxmlformats.org/officeDocument/2006/relationships/footer" Target="footer12.xml"/><Relationship Id="rId132" Type="http://schemas.openxmlformats.org/officeDocument/2006/relationships/header" Target="header19.xml"/><Relationship Id="rId153" Type="http://schemas.openxmlformats.org/officeDocument/2006/relationships/image" Target="media/image108.png"/><Relationship Id="rId174" Type="http://schemas.openxmlformats.org/officeDocument/2006/relationships/image" Target="media/image129.jpeg"/><Relationship Id="rId179" Type="http://schemas.openxmlformats.org/officeDocument/2006/relationships/image" Target="media/image134.jpeg"/><Relationship Id="rId15" Type="http://schemas.openxmlformats.org/officeDocument/2006/relationships/image" Target="media/image12.png"/><Relationship Id="rId36" Type="http://schemas.openxmlformats.org/officeDocument/2006/relationships/image" Target="media/image33.png"/><Relationship Id="rId57" Type="http://schemas.openxmlformats.org/officeDocument/2006/relationships/header" Target="header5.xml"/><Relationship Id="rId106" Type="http://schemas.openxmlformats.org/officeDocument/2006/relationships/image" Target="media/image81.emf"/><Relationship Id="rId127" Type="http://schemas.openxmlformats.org/officeDocument/2006/relationships/image" Target="media/image94.jpeg"/><Relationship Id="rId10" Type="http://schemas.openxmlformats.org/officeDocument/2006/relationships/header" Target="header2.xml"/><Relationship Id="rId31" Type="http://schemas.openxmlformats.org/officeDocument/2006/relationships/image" Target="media/image28.png"/><Relationship Id="rId52" Type="http://schemas.openxmlformats.org/officeDocument/2006/relationships/image" Target="media/image49.png"/><Relationship Id="rId73" Type="http://schemas.openxmlformats.org/officeDocument/2006/relationships/image" Target="media/image54.png"/><Relationship Id="rId78" Type="http://schemas.openxmlformats.org/officeDocument/2006/relationships/image" Target="media/image59.png"/><Relationship Id="rId94" Type="http://schemas.openxmlformats.org/officeDocument/2006/relationships/image" Target="media/image75.png"/><Relationship Id="rId99" Type="http://schemas.openxmlformats.org/officeDocument/2006/relationships/footer" Target="footer9.xml"/><Relationship Id="rId101" Type="http://schemas.openxmlformats.org/officeDocument/2006/relationships/header" Target="header14.xml"/><Relationship Id="rId122" Type="http://schemas.openxmlformats.org/officeDocument/2006/relationships/image" Target="media/image89.png"/><Relationship Id="rId143" Type="http://schemas.openxmlformats.org/officeDocument/2006/relationships/footer" Target="footer20.xml"/><Relationship Id="rId148" Type="http://schemas.openxmlformats.org/officeDocument/2006/relationships/image" Target="media/image104.jpeg"/><Relationship Id="rId164" Type="http://schemas.openxmlformats.org/officeDocument/2006/relationships/image" Target="media/image119.png"/><Relationship Id="rId169" Type="http://schemas.openxmlformats.org/officeDocument/2006/relationships/image" Target="media/image124.jpeg"/></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1.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3.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5.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8.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2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21.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22.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23.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24.xml.rels><?xml version="1.0" encoding="UTF-8" standalone="yes"?>
<Relationships xmlns="http://schemas.openxmlformats.org/package/2006/relationships"><Relationship Id="rId2" Type="http://schemas.openxmlformats.org/officeDocument/2006/relationships/image" Target="media/image550.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E:\x%20LS%202015%2004\Neue%20Formatvorlage\beruf_beruf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4D6C92-33A2-4684-AC13-9E465D73E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beruf_beruf_material.dotx</Template>
  <TotalTime>0</TotalTime>
  <Pages>192</Pages>
  <Words>35644</Words>
  <Characters>224562</Characters>
  <Application>Microsoft Office Word</Application>
  <DocSecurity>0</DocSecurity>
  <Lines>1871</Lines>
  <Paragraphs>519</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259687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LFB User</dc:creator>
  <cp:lastModifiedBy>Finkbeiner, Sören (LS)</cp:lastModifiedBy>
  <cp:revision>23</cp:revision>
  <cp:lastPrinted>2016-10-07T12:06:00Z</cp:lastPrinted>
  <dcterms:created xsi:type="dcterms:W3CDTF">2016-09-16T12:04:00Z</dcterms:created>
  <dcterms:modified xsi:type="dcterms:W3CDTF">2016-10-27T09:47:00Z</dcterms:modified>
</cp:coreProperties>
</file>