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094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28" w:type="dxa"/>
        </w:tblCellMar>
        <w:tblLook w:val="04A0"/>
      </w:tblPr>
      <w:tblGrid>
        <w:gridCol w:w="3857"/>
        <w:gridCol w:w="708"/>
        <w:gridCol w:w="851"/>
        <w:gridCol w:w="4678"/>
      </w:tblGrid>
      <w:tr w:rsidR="0037610B" w:rsidRPr="008179B8" w:rsidTr="00631E7D">
        <w:trPr>
          <w:trHeight w:val="405"/>
        </w:trPr>
        <w:tc>
          <w:tcPr>
            <w:tcW w:w="1009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5250" w:rsidRPr="008275C9" w:rsidRDefault="002A5250" w:rsidP="00335458">
            <w:pPr>
              <w:tabs>
                <w:tab w:val="right" w:pos="10348"/>
              </w:tabs>
              <w:spacing w:before="120" w:after="120"/>
              <w:rPr>
                <w:rFonts w:cs="Arial"/>
                <w:lang w:val="en-GB"/>
              </w:rPr>
            </w:pPr>
            <w:r w:rsidRPr="008275C9">
              <w:rPr>
                <w:rFonts w:cs="Arial"/>
                <w:b/>
                <w:color w:val="0000FF"/>
                <w:lang w:val="en-GB"/>
              </w:rPr>
              <w:t xml:space="preserve">KEY </w:t>
            </w:r>
            <w:r w:rsidRPr="008275C9">
              <w:rPr>
                <w:rFonts w:cs="Arial"/>
                <w:color w:val="0000FF"/>
                <w:lang w:val="en-GB"/>
              </w:rPr>
              <w:t>Listening Comprehension</w:t>
            </w:r>
            <w:r w:rsidRPr="008275C9">
              <w:rPr>
                <w:rFonts w:cs="Arial"/>
                <w:lang w:val="en-GB"/>
              </w:rPr>
              <w:t xml:space="preserve"> – </w:t>
            </w:r>
            <w:r w:rsidRPr="008275C9">
              <w:rPr>
                <w:rFonts w:cs="Arial"/>
                <w:b/>
                <w:lang w:val="en-GB"/>
              </w:rPr>
              <w:t>‘</w:t>
            </w:r>
            <w:r w:rsidRPr="008275C9">
              <w:rPr>
                <w:rFonts w:cs="Arial"/>
                <w:b/>
                <w:bCs/>
                <w:lang w:val="en-GB"/>
              </w:rPr>
              <w:t xml:space="preserve">1993 The Trojan Room </w:t>
            </w:r>
            <w:hyperlink r:id="rId8" w:history="1">
              <w:r w:rsidRPr="008179B8">
                <w:rPr>
                  <w:rStyle w:val="Hyperlink"/>
                  <w:rFonts w:cs="Arial"/>
                  <w:b/>
                  <w:bCs/>
                  <w:lang w:val="en-GB"/>
                </w:rPr>
                <w:t>Coffee Pot</w:t>
              </w:r>
            </w:hyperlink>
            <w:r w:rsidRPr="008275C9">
              <w:rPr>
                <w:rFonts w:cs="Arial"/>
                <w:b/>
                <w:lang w:val="en-GB"/>
              </w:rPr>
              <w:t>’</w:t>
            </w:r>
          </w:p>
          <w:tbl>
            <w:tblPr>
              <w:tblW w:w="1000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57" w:type="dxa"/>
                <w:right w:w="28" w:type="dxa"/>
              </w:tblCellMar>
              <w:tblLook w:val="04A0"/>
            </w:tblPr>
            <w:tblGrid>
              <w:gridCol w:w="10009"/>
            </w:tblGrid>
            <w:tr w:rsidR="002A5250" w:rsidRPr="008179B8" w:rsidTr="00335458">
              <w:trPr>
                <w:trHeight w:val="405"/>
              </w:trPr>
              <w:tc>
                <w:tcPr>
                  <w:tcW w:w="1000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2A5250" w:rsidRPr="008275C9" w:rsidRDefault="008179B8" w:rsidP="00335458">
                  <w:pPr>
                    <w:spacing w:before="120" w:after="120"/>
                    <w:rPr>
                      <w:rFonts w:cs="Arial"/>
                    </w:rPr>
                  </w:pPr>
                  <w:hyperlink r:id="rId9" w:history="1">
                    <w:r w:rsidR="002A5250" w:rsidRPr="008179B8">
                      <w:rPr>
                        <w:rStyle w:val="Hyperlink"/>
                        <w:rFonts w:cs="Arial"/>
                      </w:rPr>
                      <w:t>Hören und herunterladen</w:t>
                    </w:r>
                  </w:hyperlink>
                  <w:r w:rsidR="002A5250" w:rsidRPr="008275C9">
                    <w:rPr>
                      <w:rFonts w:cs="Arial"/>
                    </w:rPr>
                    <w:t xml:space="preserve"> von “The </w:t>
                  </w:r>
                  <w:proofErr w:type="spellStart"/>
                  <w:r w:rsidR="002A5250" w:rsidRPr="008275C9">
                    <w:rPr>
                      <w:rFonts w:cs="Arial"/>
                    </w:rPr>
                    <w:t>Trojan</w:t>
                  </w:r>
                  <w:proofErr w:type="spellEnd"/>
                  <w:r w:rsidR="002A5250" w:rsidRPr="008275C9">
                    <w:rPr>
                      <w:rFonts w:cs="Arial"/>
                    </w:rPr>
                    <w:t xml:space="preserve"> Room Coffee Pot”, gesendet Freitag, 23.11.2012: </w:t>
                  </w:r>
                </w:p>
                <w:p w:rsidR="002A5250" w:rsidRPr="008275C9" w:rsidRDefault="002A5250" w:rsidP="00335458">
                  <w:pPr>
                    <w:spacing w:before="120" w:after="120"/>
                    <w:rPr>
                      <w:rFonts w:cs="Arial"/>
                      <w:lang w:val="en-GB"/>
                    </w:rPr>
                  </w:pPr>
                  <w:proofErr w:type="spellStart"/>
                  <w:r w:rsidRPr="008275C9">
                    <w:rPr>
                      <w:rFonts w:cs="Arial"/>
                      <w:lang w:val="en-GB"/>
                    </w:rPr>
                    <w:t>Abspielen</w:t>
                  </w:r>
                  <w:proofErr w:type="spellEnd"/>
                  <w:r w:rsidRPr="008275C9">
                    <w:rPr>
                      <w:rFonts w:cs="Arial"/>
                      <w:lang w:val="en-GB"/>
                    </w:rPr>
                    <w:t xml:space="preserve"> </w:t>
                  </w:r>
                  <w:proofErr w:type="spellStart"/>
                  <w:r w:rsidRPr="008275C9">
                    <w:rPr>
                      <w:rFonts w:cs="Arial"/>
                      <w:lang w:val="en-GB"/>
                    </w:rPr>
                    <w:t>bis</w:t>
                  </w:r>
                  <w:proofErr w:type="spellEnd"/>
                  <w:r w:rsidRPr="008275C9">
                    <w:rPr>
                      <w:rFonts w:cs="Arial"/>
                      <w:lang w:val="en-GB"/>
                    </w:rPr>
                    <w:t xml:space="preserve"> ”…and had a cup of coffee from this pot.” ~</w:t>
                  </w:r>
                  <w:r w:rsidR="00273BBA" w:rsidRPr="008275C9">
                    <w:rPr>
                      <w:rFonts w:cs="Arial"/>
                      <w:lang w:val="en-GB"/>
                    </w:rPr>
                    <w:t>6</w:t>
                  </w:r>
                  <w:r w:rsidRPr="008275C9">
                    <w:rPr>
                      <w:rFonts w:cs="Arial"/>
                      <w:lang w:val="en-GB"/>
                    </w:rPr>
                    <w:t>.</w:t>
                  </w:r>
                  <w:r w:rsidR="00273BBA" w:rsidRPr="008275C9">
                    <w:rPr>
                      <w:rFonts w:cs="Arial"/>
                      <w:lang w:val="en-GB"/>
                    </w:rPr>
                    <w:t>3</w:t>
                  </w:r>
                  <w:r w:rsidR="006C57E9" w:rsidRPr="008275C9">
                    <w:rPr>
                      <w:rFonts w:cs="Arial"/>
                      <w:lang w:val="en-GB"/>
                    </w:rPr>
                    <w:t>0</w:t>
                  </w:r>
                  <w:r w:rsidRPr="008275C9">
                    <w:rPr>
                      <w:rFonts w:cs="Arial"/>
                      <w:lang w:val="en-GB"/>
                    </w:rPr>
                    <w:t xml:space="preserve"> </w:t>
                  </w:r>
                </w:p>
              </w:tc>
            </w:tr>
          </w:tbl>
          <w:p w:rsidR="0037610B" w:rsidRPr="008275C9" w:rsidRDefault="0037610B" w:rsidP="00C474CB">
            <w:pPr>
              <w:spacing w:before="0" w:after="40"/>
              <w:ind w:left="120"/>
              <w:rPr>
                <w:rFonts w:cs="Arial"/>
                <w:lang w:val="en-GB"/>
              </w:rPr>
            </w:pPr>
          </w:p>
        </w:tc>
      </w:tr>
      <w:tr w:rsidR="0021082C" w:rsidRPr="008275C9" w:rsidTr="00631E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82C" w:rsidRPr="008275C9" w:rsidRDefault="0021082C" w:rsidP="007C62BF">
            <w:pPr>
              <w:spacing w:before="0" w:after="20"/>
              <w:ind w:left="256"/>
              <w:rPr>
                <w:rFonts w:cs="Arial"/>
                <w:i/>
                <w:lang w:val="en-GB"/>
              </w:rPr>
            </w:pPr>
            <w:r w:rsidRPr="008275C9">
              <w:rPr>
                <w:rFonts w:cs="Arial"/>
                <w:b/>
                <w:i/>
                <w:lang w:val="en-GB"/>
              </w:rPr>
              <w:t>Example</w:t>
            </w:r>
            <w:r w:rsidRPr="008275C9">
              <w:rPr>
                <w:rFonts w:cs="Arial"/>
                <w:i/>
                <w:lang w:val="en-GB"/>
              </w:rPr>
              <w:t xml:space="preserve">: </w:t>
            </w:r>
          </w:p>
          <w:p w:rsidR="0021082C" w:rsidRPr="008275C9" w:rsidRDefault="0021082C" w:rsidP="007C62BF">
            <w:pPr>
              <w:numPr>
                <w:ilvl w:val="0"/>
                <w:numId w:val="16"/>
              </w:numPr>
              <w:spacing w:before="0" w:after="20"/>
              <w:ind w:left="539" w:hanging="141"/>
              <w:rPr>
                <w:rFonts w:cs="Arial"/>
                <w:i/>
                <w:lang w:val="en-GB"/>
              </w:rPr>
            </w:pPr>
            <w:r w:rsidRPr="008275C9">
              <w:rPr>
                <w:rFonts w:cs="Arial"/>
                <w:i/>
                <w:lang w:val="en-GB"/>
              </w:rPr>
              <w:t xml:space="preserve">This programme is from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82C" w:rsidRPr="008275C9" w:rsidRDefault="0021082C" w:rsidP="007C62BF">
            <w:pPr>
              <w:spacing w:before="0" w:after="20"/>
              <w:jc w:val="center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1082C" w:rsidRPr="008275C9" w:rsidRDefault="0021082C" w:rsidP="007C62BF">
            <w:pPr>
              <w:spacing w:before="0" w:after="20"/>
              <w:rPr>
                <w:rFonts w:cs="Arial"/>
                <w:i/>
                <w:lang w:val="en-GB"/>
              </w:rPr>
            </w:pPr>
            <w:r w:rsidRPr="008275C9">
              <w:rPr>
                <w:rFonts w:cs="Arial"/>
                <w:i/>
                <w:lang w:val="en-GB"/>
              </w:rPr>
              <w:t>BBC Learning.</w:t>
            </w:r>
          </w:p>
        </w:tc>
      </w:tr>
      <w:tr w:rsidR="0021082C" w:rsidRPr="008275C9" w:rsidTr="00631E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82C" w:rsidRPr="008275C9" w:rsidRDefault="0021082C" w:rsidP="00652F2D">
            <w:pPr>
              <w:spacing w:before="0" w:after="20"/>
              <w:rPr>
                <w:rFonts w:cs="Arial"/>
                <w:i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82C" w:rsidRPr="008275C9" w:rsidRDefault="0021082C" w:rsidP="00652F2D">
            <w:pPr>
              <w:spacing w:before="0" w:after="20"/>
              <w:jc w:val="center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467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1082C" w:rsidRPr="008275C9" w:rsidRDefault="0021082C" w:rsidP="00652F2D">
            <w:pPr>
              <w:spacing w:before="0" w:after="20"/>
              <w:rPr>
                <w:rFonts w:cs="Arial"/>
                <w:i/>
                <w:lang w:val="en-GB"/>
              </w:rPr>
            </w:pPr>
            <w:r w:rsidRPr="008275C9">
              <w:rPr>
                <w:rFonts w:cs="Arial"/>
                <w:i/>
                <w:lang w:val="en-GB"/>
              </w:rPr>
              <w:t>BBC Radio 4.</w:t>
            </w:r>
          </w:p>
        </w:tc>
      </w:tr>
      <w:tr w:rsidR="0021082C" w:rsidRPr="008275C9" w:rsidTr="00631E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82C" w:rsidRPr="008275C9" w:rsidRDefault="0021082C" w:rsidP="00652F2D">
            <w:pPr>
              <w:spacing w:before="0" w:after="20"/>
              <w:rPr>
                <w:rFonts w:cs="Arial"/>
                <w:i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82C" w:rsidRPr="008275C9" w:rsidRDefault="0021082C" w:rsidP="00652F2D">
            <w:pPr>
              <w:spacing w:before="0" w:after="20"/>
              <w:jc w:val="center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sym w:font="Wingdings 2" w:char="F054"/>
            </w:r>
          </w:p>
        </w:tc>
        <w:tc>
          <w:tcPr>
            <w:tcW w:w="46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82C" w:rsidRPr="008275C9" w:rsidRDefault="0021082C" w:rsidP="00652F2D">
            <w:pPr>
              <w:spacing w:before="0" w:after="20"/>
              <w:rPr>
                <w:rFonts w:cs="Arial"/>
                <w:i/>
                <w:lang w:val="en-GB"/>
              </w:rPr>
            </w:pPr>
            <w:r w:rsidRPr="008275C9">
              <w:rPr>
                <w:rFonts w:cs="Arial"/>
                <w:i/>
                <w:lang w:val="en-GB"/>
              </w:rPr>
              <w:t>the BBC World Service.</w:t>
            </w:r>
          </w:p>
        </w:tc>
      </w:tr>
      <w:tr w:rsidR="0021082C" w:rsidRPr="008275C9" w:rsidTr="00631E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170"/>
        </w:trPr>
        <w:tc>
          <w:tcPr>
            <w:tcW w:w="456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082C" w:rsidRPr="008275C9" w:rsidRDefault="0021082C" w:rsidP="007C62BF">
            <w:pPr>
              <w:spacing w:before="0" w:after="120"/>
              <w:rPr>
                <w:rFonts w:cs="Arial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082C" w:rsidRPr="008275C9" w:rsidRDefault="0021082C" w:rsidP="007C62BF">
            <w:pPr>
              <w:spacing w:before="0" w:after="120"/>
              <w:rPr>
                <w:rFonts w:cs="Arial"/>
                <w:lang w:val="en-GB"/>
              </w:rPr>
            </w:pP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082C" w:rsidRPr="008275C9" w:rsidRDefault="0021082C" w:rsidP="007C62BF">
            <w:pPr>
              <w:spacing w:before="0" w:after="120"/>
              <w:rPr>
                <w:rFonts w:cs="Arial"/>
                <w:lang w:val="en-GB"/>
              </w:rPr>
            </w:pPr>
          </w:p>
        </w:tc>
      </w:tr>
      <w:tr w:rsidR="0021082C" w:rsidRPr="008275C9" w:rsidTr="00631E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1082C" w:rsidRPr="008275C9" w:rsidRDefault="00C5780B" w:rsidP="007C62BF">
            <w:pPr>
              <w:numPr>
                <w:ilvl w:val="0"/>
                <w:numId w:val="16"/>
              </w:numPr>
              <w:spacing w:before="20" w:after="20"/>
              <w:ind w:left="539" w:hanging="141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>In 1991, Cambridge scientists were working hard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82C" w:rsidRPr="008275C9" w:rsidRDefault="0021082C" w:rsidP="007C62BF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1082C" w:rsidRPr="008275C9" w:rsidRDefault="0021082C" w:rsidP="007C62BF">
            <w:pPr>
              <w:spacing w:before="20" w:after="20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>at computer companies.</w:t>
            </w:r>
          </w:p>
        </w:tc>
      </w:tr>
      <w:tr w:rsidR="0021082C" w:rsidRPr="008275C9" w:rsidTr="00631E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1082C" w:rsidRPr="008275C9" w:rsidRDefault="0021082C" w:rsidP="00722020">
            <w:pPr>
              <w:spacing w:before="20" w:after="20"/>
              <w:rPr>
                <w:rFonts w:cs="Arial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82C" w:rsidRPr="008275C9" w:rsidRDefault="00273BBA" w:rsidP="00722020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467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1082C" w:rsidRPr="008275C9" w:rsidRDefault="0021082C" w:rsidP="00722020">
            <w:pPr>
              <w:spacing w:before="20" w:after="20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>in computer factories.</w:t>
            </w:r>
          </w:p>
        </w:tc>
      </w:tr>
      <w:tr w:rsidR="0021082C" w:rsidRPr="008275C9" w:rsidTr="00631E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82C" w:rsidRPr="008275C9" w:rsidRDefault="0021082C" w:rsidP="00722020">
            <w:pPr>
              <w:spacing w:before="20" w:after="20"/>
              <w:rPr>
                <w:rFonts w:cs="Arial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82C" w:rsidRPr="008275C9" w:rsidRDefault="009441B1" w:rsidP="00722020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sym w:font="Wingdings 2" w:char="F054"/>
            </w:r>
          </w:p>
        </w:tc>
        <w:tc>
          <w:tcPr>
            <w:tcW w:w="46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82C" w:rsidRPr="008275C9" w:rsidRDefault="0021082C" w:rsidP="00722020">
            <w:pPr>
              <w:spacing w:before="20" w:after="20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>on computer technology.</w:t>
            </w:r>
          </w:p>
        </w:tc>
      </w:tr>
      <w:tr w:rsidR="0021082C" w:rsidRPr="008275C9" w:rsidTr="00631E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1082C" w:rsidRPr="008275C9" w:rsidRDefault="00A341F2" w:rsidP="00A341F2">
            <w:pPr>
              <w:numPr>
                <w:ilvl w:val="0"/>
                <w:numId w:val="16"/>
              </w:numPr>
              <w:spacing w:before="20" w:after="20"/>
              <w:ind w:left="539" w:hanging="141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 xml:space="preserve">In the Trojan Room there were </w:t>
            </w:r>
            <w:r w:rsidR="0021082C" w:rsidRPr="008275C9">
              <w:rPr>
                <w:rFonts w:cs="Arial"/>
                <w:lang w:val="en-GB"/>
              </w:rPr>
              <w:t xml:space="preserve">two or three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82C" w:rsidRPr="008275C9" w:rsidRDefault="00CE7D1A" w:rsidP="007C62BF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sym w:font="Wingdings 2" w:char="F054"/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1082C" w:rsidRPr="008275C9" w:rsidRDefault="0021082C" w:rsidP="007C62BF">
            <w:pPr>
              <w:spacing w:before="20" w:after="20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>racks of computers.</w:t>
            </w:r>
          </w:p>
        </w:tc>
      </w:tr>
      <w:tr w:rsidR="0021082C" w:rsidRPr="008275C9" w:rsidTr="00631E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1082C" w:rsidRPr="008275C9" w:rsidRDefault="0021082C" w:rsidP="00722020">
            <w:pPr>
              <w:spacing w:before="20" w:after="20"/>
              <w:rPr>
                <w:rFonts w:cs="Arial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82C" w:rsidRPr="008275C9" w:rsidRDefault="0021082C" w:rsidP="00722020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467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1082C" w:rsidRPr="008275C9" w:rsidRDefault="0021082C" w:rsidP="00CE7D1A">
            <w:pPr>
              <w:spacing w:before="20" w:after="20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>s</w:t>
            </w:r>
            <w:r w:rsidR="00CE7D1A" w:rsidRPr="008275C9">
              <w:rPr>
                <w:rFonts w:cs="Arial"/>
                <w:lang w:val="en-GB"/>
              </w:rPr>
              <w:t>t</w:t>
            </w:r>
            <w:r w:rsidRPr="008275C9">
              <w:rPr>
                <w:rFonts w:cs="Arial"/>
                <w:lang w:val="en-GB"/>
              </w:rPr>
              <w:t>acks of computers.</w:t>
            </w:r>
          </w:p>
        </w:tc>
      </w:tr>
      <w:tr w:rsidR="0021082C" w:rsidRPr="008275C9" w:rsidTr="00631E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82C" w:rsidRPr="008275C9" w:rsidRDefault="0021082C" w:rsidP="00722020">
            <w:pPr>
              <w:spacing w:before="20" w:after="20"/>
              <w:rPr>
                <w:rFonts w:cs="Arial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82C" w:rsidRPr="008275C9" w:rsidRDefault="00CE7D1A" w:rsidP="00722020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46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82C" w:rsidRPr="008275C9" w:rsidRDefault="0021082C" w:rsidP="00722020">
            <w:pPr>
              <w:spacing w:before="20" w:after="20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>tacks of computers.</w:t>
            </w:r>
          </w:p>
        </w:tc>
      </w:tr>
      <w:tr w:rsidR="0021082C" w:rsidRPr="008275C9" w:rsidTr="00631E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1082C" w:rsidRPr="008275C9" w:rsidRDefault="00D50239" w:rsidP="009441B1">
            <w:pPr>
              <w:numPr>
                <w:ilvl w:val="0"/>
                <w:numId w:val="16"/>
              </w:numPr>
              <w:spacing w:before="20" w:after="20"/>
              <w:ind w:left="539" w:hanging="141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>C</w:t>
            </w:r>
            <w:r w:rsidR="00EC0DE7" w:rsidRPr="008275C9">
              <w:rPr>
                <w:rFonts w:cs="Arial"/>
                <w:lang w:val="en-GB"/>
              </w:rPr>
              <w:t>omputer scien</w:t>
            </w:r>
            <w:r w:rsidRPr="008275C9">
              <w:rPr>
                <w:rFonts w:cs="Arial"/>
                <w:lang w:val="en-GB"/>
              </w:rPr>
              <w:t xml:space="preserve">tists need </w:t>
            </w:r>
            <w:r w:rsidR="009441B1" w:rsidRPr="008275C9">
              <w:rPr>
                <w:rFonts w:cs="Arial"/>
                <w:lang w:val="en-GB"/>
              </w:rPr>
              <w:t>caffeine</w:t>
            </w:r>
            <w:r w:rsidR="00EC0DE7" w:rsidRPr="008275C9">
              <w:rPr>
                <w:rFonts w:cs="Arial"/>
                <w:lang w:val="en-GB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82C" w:rsidRPr="008275C9" w:rsidRDefault="0021082C" w:rsidP="007C62BF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1082C" w:rsidRPr="008275C9" w:rsidRDefault="0021082C" w:rsidP="007C62BF">
            <w:pPr>
              <w:spacing w:before="20" w:after="20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>after lunch.</w:t>
            </w:r>
          </w:p>
        </w:tc>
      </w:tr>
      <w:tr w:rsidR="0021082C" w:rsidRPr="008275C9" w:rsidTr="00631E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1082C" w:rsidRPr="008275C9" w:rsidRDefault="0021082C" w:rsidP="00722020">
            <w:pPr>
              <w:spacing w:before="20" w:after="20"/>
              <w:rPr>
                <w:rFonts w:cs="Arial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82C" w:rsidRPr="008275C9" w:rsidRDefault="00375748" w:rsidP="00722020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sym w:font="Wingdings 2" w:char="F054"/>
            </w:r>
          </w:p>
        </w:tc>
        <w:tc>
          <w:tcPr>
            <w:tcW w:w="467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1082C" w:rsidRPr="008275C9" w:rsidRDefault="00A341F2" w:rsidP="00722020">
            <w:pPr>
              <w:spacing w:before="20" w:after="20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>any time.</w:t>
            </w:r>
          </w:p>
        </w:tc>
      </w:tr>
      <w:tr w:rsidR="0021082C" w:rsidRPr="008275C9" w:rsidTr="00631E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82C" w:rsidRPr="008275C9" w:rsidRDefault="0021082C" w:rsidP="00722020">
            <w:pPr>
              <w:spacing w:before="20" w:after="20"/>
              <w:rPr>
                <w:rFonts w:cs="Arial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82C" w:rsidRPr="008275C9" w:rsidRDefault="00375748" w:rsidP="00722020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46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82C" w:rsidRPr="008275C9" w:rsidRDefault="00A341F2" w:rsidP="00A341F2">
            <w:pPr>
              <w:spacing w:before="20" w:after="20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>in the morning.</w:t>
            </w:r>
          </w:p>
        </w:tc>
      </w:tr>
      <w:tr w:rsidR="0021082C" w:rsidRPr="008179B8" w:rsidTr="00631E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1082C" w:rsidRPr="008275C9" w:rsidRDefault="0021082C" w:rsidP="009441B1">
            <w:pPr>
              <w:numPr>
                <w:ilvl w:val="0"/>
                <w:numId w:val="16"/>
              </w:numPr>
              <w:spacing w:before="20" w:after="20"/>
              <w:ind w:left="539" w:hanging="141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 xml:space="preserve">Scientists </w:t>
            </w:r>
            <w:r w:rsidR="009441B1" w:rsidRPr="008275C9">
              <w:rPr>
                <w:rFonts w:cs="Arial"/>
                <w:lang w:val="en-GB"/>
              </w:rPr>
              <w:t>next to</w:t>
            </w:r>
            <w:r w:rsidRPr="008275C9">
              <w:rPr>
                <w:rFonts w:cs="Arial"/>
                <w:lang w:val="en-GB"/>
              </w:rPr>
              <w:t xml:space="preserve"> the coffee pot were happy because they </w:t>
            </w:r>
            <w:r w:rsidR="00D50239" w:rsidRPr="008275C9">
              <w:rPr>
                <w:rFonts w:cs="Arial"/>
                <w:lang w:val="en-GB"/>
              </w:rPr>
              <w:t xml:space="preserve">always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82C" w:rsidRPr="008275C9" w:rsidRDefault="00375748" w:rsidP="007C62BF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sym w:font="Wingdings 2" w:char="F054"/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1082C" w:rsidRPr="008275C9" w:rsidRDefault="009441B1" w:rsidP="009441B1">
            <w:pPr>
              <w:spacing w:before="20" w:after="20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 xml:space="preserve">saw </w:t>
            </w:r>
            <w:r w:rsidR="00D50239" w:rsidRPr="008275C9">
              <w:rPr>
                <w:rFonts w:cs="Arial"/>
                <w:lang w:val="en-GB"/>
              </w:rPr>
              <w:t>when there was coffee.</w:t>
            </w:r>
          </w:p>
        </w:tc>
      </w:tr>
      <w:tr w:rsidR="0021082C" w:rsidRPr="008275C9" w:rsidTr="00631E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1082C" w:rsidRPr="008275C9" w:rsidRDefault="0021082C" w:rsidP="00722020">
            <w:pPr>
              <w:spacing w:before="20" w:after="20"/>
              <w:rPr>
                <w:rFonts w:cs="Arial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82C" w:rsidRPr="008275C9" w:rsidRDefault="00375748" w:rsidP="00722020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467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1082C" w:rsidRPr="008275C9" w:rsidRDefault="00D50239" w:rsidP="00B663A5">
            <w:pPr>
              <w:spacing w:before="20" w:after="20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>smelled the fresh coffee.</w:t>
            </w:r>
          </w:p>
        </w:tc>
      </w:tr>
      <w:tr w:rsidR="0021082C" w:rsidRPr="008179B8" w:rsidTr="00631E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82C" w:rsidRPr="008275C9" w:rsidRDefault="0021082C" w:rsidP="00722020">
            <w:pPr>
              <w:spacing w:before="20" w:after="20"/>
              <w:rPr>
                <w:rFonts w:cs="Arial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82C" w:rsidRPr="008275C9" w:rsidRDefault="0021082C" w:rsidP="00722020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46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82C" w:rsidRPr="008275C9" w:rsidRDefault="00B663A5" w:rsidP="00D50239">
            <w:pPr>
              <w:spacing w:before="20" w:after="20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 xml:space="preserve">watched </w:t>
            </w:r>
            <w:r w:rsidR="00D50239" w:rsidRPr="008275C9">
              <w:rPr>
                <w:rFonts w:cs="Arial"/>
                <w:lang w:val="en-GB"/>
              </w:rPr>
              <w:t xml:space="preserve">the </w:t>
            </w:r>
            <w:r w:rsidRPr="008275C9">
              <w:rPr>
                <w:rFonts w:cs="Arial"/>
                <w:lang w:val="en-GB"/>
              </w:rPr>
              <w:t>coffee</w:t>
            </w:r>
            <w:r w:rsidR="00D50239" w:rsidRPr="008275C9">
              <w:rPr>
                <w:rFonts w:cs="Arial"/>
                <w:lang w:val="en-GB"/>
              </w:rPr>
              <w:t xml:space="preserve"> machine run.</w:t>
            </w:r>
          </w:p>
        </w:tc>
      </w:tr>
      <w:tr w:rsidR="00D7340F" w:rsidRPr="008275C9" w:rsidTr="00631E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7340F" w:rsidRPr="008275C9" w:rsidRDefault="00D7340F" w:rsidP="003176F0">
            <w:pPr>
              <w:numPr>
                <w:ilvl w:val="0"/>
                <w:numId w:val="16"/>
              </w:numPr>
              <w:spacing w:before="20" w:after="20"/>
              <w:ind w:left="539" w:hanging="141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>Scientists worked on a new program because they wanted 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40F" w:rsidRPr="008275C9" w:rsidRDefault="00D7340F" w:rsidP="003176F0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sym w:font="Wingdings 2" w:char="F054"/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7340F" w:rsidRPr="008275C9" w:rsidRDefault="00D7340F" w:rsidP="003176F0">
            <w:pPr>
              <w:spacing w:before="20" w:after="20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>develop a fairer system.</w:t>
            </w:r>
          </w:p>
        </w:tc>
      </w:tr>
      <w:tr w:rsidR="00D7340F" w:rsidRPr="008275C9" w:rsidTr="00631E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340F" w:rsidRPr="008275C9" w:rsidRDefault="00D7340F" w:rsidP="00722020">
            <w:pPr>
              <w:spacing w:before="20" w:after="20"/>
              <w:rPr>
                <w:rFonts w:cs="Arial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40F" w:rsidRPr="008275C9" w:rsidRDefault="00D7340F" w:rsidP="00722020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467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340F" w:rsidRPr="008275C9" w:rsidRDefault="00D7340F" w:rsidP="00722020">
            <w:pPr>
              <w:spacing w:before="20" w:after="20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>earn more money.</w:t>
            </w:r>
          </w:p>
        </w:tc>
      </w:tr>
      <w:tr w:rsidR="00D7340F" w:rsidRPr="008275C9" w:rsidTr="00631E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40F" w:rsidRPr="008275C9" w:rsidRDefault="00D7340F" w:rsidP="00722020">
            <w:pPr>
              <w:spacing w:before="20" w:after="20"/>
              <w:rPr>
                <w:rFonts w:cs="Arial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40F" w:rsidRPr="008275C9" w:rsidRDefault="00D7340F" w:rsidP="00722020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46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40F" w:rsidRPr="008275C9" w:rsidRDefault="00D7340F" w:rsidP="00722020">
            <w:pPr>
              <w:spacing w:before="20" w:after="20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>study marketing.</w:t>
            </w:r>
          </w:p>
        </w:tc>
      </w:tr>
      <w:tr w:rsidR="003A47A1" w:rsidRPr="008179B8" w:rsidTr="00631E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47A1" w:rsidRPr="008275C9" w:rsidRDefault="003A47A1" w:rsidP="003A47A1">
            <w:pPr>
              <w:numPr>
                <w:ilvl w:val="0"/>
                <w:numId w:val="16"/>
              </w:numPr>
              <w:spacing w:before="20" w:after="20"/>
              <w:ind w:left="539" w:hanging="141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 xml:space="preserve">In 1993 these scientists developed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7A1" w:rsidRPr="008275C9" w:rsidRDefault="003A47A1" w:rsidP="007C62BF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47A1" w:rsidRPr="008275C9" w:rsidRDefault="003A47A1" w:rsidP="003F6709">
            <w:pPr>
              <w:spacing w:before="20" w:after="20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>a new version of Skype.</w:t>
            </w:r>
          </w:p>
        </w:tc>
      </w:tr>
      <w:tr w:rsidR="003A47A1" w:rsidRPr="008179B8" w:rsidTr="00631E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47A1" w:rsidRPr="008275C9" w:rsidRDefault="003A47A1" w:rsidP="00722020">
            <w:pPr>
              <w:spacing w:before="20" w:after="20"/>
              <w:rPr>
                <w:rFonts w:cs="Arial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7A1" w:rsidRPr="008275C9" w:rsidRDefault="00375748" w:rsidP="00722020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467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47A1" w:rsidRPr="008275C9" w:rsidRDefault="003A47A1" w:rsidP="003F6709">
            <w:pPr>
              <w:spacing w:before="20" w:after="20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>an audio version of Skype.</w:t>
            </w:r>
          </w:p>
        </w:tc>
      </w:tr>
      <w:tr w:rsidR="003A47A1" w:rsidRPr="008179B8" w:rsidTr="00631E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7A1" w:rsidRPr="008275C9" w:rsidRDefault="003A47A1" w:rsidP="00722020">
            <w:pPr>
              <w:spacing w:before="20" w:after="20"/>
              <w:rPr>
                <w:rFonts w:cs="Arial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7A1" w:rsidRPr="008275C9" w:rsidRDefault="00375748" w:rsidP="00722020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sym w:font="Wingdings 2" w:char="F054"/>
            </w:r>
          </w:p>
        </w:tc>
        <w:tc>
          <w:tcPr>
            <w:tcW w:w="46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7A1" w:rsidRPr="008275C9" w:rsidRDefault="003A47A1" w:rsidP="003F6709">
            <w:pPr>
              <w:spacing w:before="20" w:after="20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>an early form of Skype.</w:t>
            </w:r>
          </w:p>
        </w:tc>
      </w:tr>
      <w:tr w:rsidR="0021082C" w:rsidRPr="008275C9" w:rsidTr="00631E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1082C" w:rsidRPr="008275C9" w:rsidRDefault="0021082C" w:rsidP="007C62BF">
            <w:pPr>
              <w:numPr>
                <w:ilvl w:val="0"/>
                <w:numId w:val="16"/>
              </w:numPr>
              <w:spacing w:before="20" w:after="20"/>
              <w:ind w:left="539" w:hanging="141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 xml:space="preserve">Paul </w:t>
            </w:r>
            <w:proofErr w:type="spellStart"/>
            <w:r w:rsidRPr="008275C9">
              <w:rPr>
                <w:rFonts w:cs="Arial"/>
                <w:lang w:val="en-GB"/>
              </w:rPr>
              <w:t>Jardetzky</w:t>
            </w:r>
            <w:proofErr w:type="spellEnd"/>
            <w:r w:rsidRPr="008275C9">
              <w:rPr>
                <w:rFonts w:cs="Arial"/>
                <w:lang w:val="en-GB"/>
              </w:rPr>
              <w:t xml:space="preserve">* worked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82C" w:rsidRPr="008275C9" w:rsidRDefault="00273BBA" w:rsidP="007C62BF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1082C" w:rsidRPr="008275C9" w:rsidRDefault="0021082C" w:rsidP="007C62BF">
            <w:pPr>
              <w:spacing w:before="20" w:after="20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>in video stores.</w:t>
            </w:r>
          </w:p>
        </w:tc>
      </w:tr>
      <w:tr w:rsidR="0021082C" w:rsidRPr="008275C9" w:rsidTr="00631E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1082C" w:rsidRPr="008275C9" w:rsidRDefault="0021082C" w:rsidP="00722020">
            <w:pPr>
              <w:spacing w:before="20" w:after="20"/>
              <w:rPr>
                <w:rFonts w:cs="Arial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82C" w:rsidRPr="008275C9" w:rsidRDefault="00E847CA" w:rsidP="00722020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sym w:font="Wingdings 2" w:char="F054"/>
            </w:r>
          </w:p>
        </w:tc>
        <w:tc>
          <w:tcPr>
            <w:tcW w:w="467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1082C" w:rsidRPr="008275C9" w:rsidRDefault="0021082C" w:rsidP="00722020">
            <w:pPr>
              <w:spacing w:before="20" w:after="20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>on video storage.</w:t>
            </w:r>
          </w:p>
        </w:tc>
      </w:tr>
      <w:tr w:rsidR="0021082C" w:rsidRPr="008275C9" w:rsidTr="00631E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82C" w:rsidRPr="008275C9" w:rsidRDefault="0021082C" w:rsidP="00722020">
            <w:pPr>
              <w:spacing w:before="20" w:after="20"/>
              <w:rPr>
                <w:rFonts w:cs="Arial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82C" w:rsidRPr="008275C9" w:rsidRDefault="0021082C" w:rsidP="00722020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46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82C" w:rsidRPr="008275C9" w:rsidRDefault="0021082C" w:rsidP="00722020">
            <w:pPr>
              <w:spacing w:before="20" w:after="20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>on video stories.</w:t>
            </w:r>
          </w:p>
        </w:tc>
      </w:tr>
      <w:tr w:rsidR="006178ED" w:rsidRPr="008275C9" w:rsidTr="00631E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178ED" w:rsidRPr="008275C9" w:rsidRDefault="009441B1" w:rsidP="009441B1">
            <w:pPr>
              <w:numPr>
                <w:ilvl w:val="0"/>
                <w:numId w:val="16"/>
              </w:numPr>
              <w:spacing w:before="20" w:after="20"/>
              <w:ind w:left="539" w:hanging="141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 xml:space="preserve">Paul </w:t>
            </w:r>
            <w:r w:rsidR="006178ED" w:rsidRPr="008275C9">
              <w:rPr>
                <w:rFonts w:cs="Arial"/>
                <w:bCs/>
                <w:lang w:val="en-GB"/>
              </w:rPr>
              <w:t xml:space="preserve">wrote software to </w:t>
            </w:r>
            <w:r w:rsidR="006178ED" w:rsidRPr="008275C9">
              <w:rPr>
                <w:rFonts w:cs="Arial"/>
                <w:lang w:val="en-GB"/>
              </w:rPr>
              <w:t>grab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8ED" w:rsidRPr="008275C9" w:rsidRDefault="006178ED" w:rsidP="007C62BF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467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178ED" w:rsidRPr="008275C9" w:rsidRDefault="006178ED" w:rsidP="006178ED">
            <w:pPr>
              <w:spacing w:before="20" w:after="20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 xml:space="preserve">cameras. </w:t>
            </w:r>
          </w:p>
        </w:tc>
      </w:tr>
      <w:tr w:rsidR="006178ED" w:rsidRPr="008275C9" w:rsidTr="00631E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178ED" w:rsidRPr="008275C9" w:rsidRDefault="006178ED" w:rsidP="00722020">
            <w:pPr>
              <w:spacing w:before="20" w:after="20"/>
              <w:rPr>
                <w:rFonts w:cs="Arial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8ED" w:rsidRPr="008275C9" w:rsidRDefault="00C8012B" w:rsidP="00722020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467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178ED" w:rsidRPr="008275C9" w:rsidRDefault="006178ED" w:rsidP="00303994">
            <w:pPr>
              <w:spacing w:before="20" w:after="20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>film files.</w:t>
            </w:r>
          </w:p>
        </w:tc>
      </w:tr>
      <w:tr w:rsidR="006178ED" w:rsidRPr="008275C9" w:rsidTr="00631E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8ED" w:rsidRPr="008275C9" w:rsidRDefault="006178ED" w:rsidP="00722020">
            <w:pPr>
              <w:spacing w:before="20" w:after="20"/>
              <w:rPr>
                <w:rFonts w:cs="Arial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8ED" w:rsidRPr="008275C9" w:rsidRDefault="00C8012B" w:rsidP="00722020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sym w:font="Wingdings 2" w:char="F054"/>
            </w:r>
          </w:p>
        </w:tc>
        <w:tc>
          <w:tcPr>
            <w:tcW w:w="46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8ED" w:rsidRPr="008275C9" w:rsidRDefault="006178ED" w:rsidP="006178ED">
            <w:pPr>
              <w:spacing w:before="20" w:after="20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>images.</w:t>
            </w:r>
          </w:p>
        </w:tc>
      </w:tr>
      <w:tr w:rsidR="008B3045" w:rsidRPr="008275C9" w:rsidTr="00631E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B3045" w:rsidRPr="008275C9" w:rsidRDefault="008B3045" w:rsidP="008B3045">
            <w:pPr>
              <w:numPr>
                <w:ilvl w:val="0"/>
                <w:numId w:val="16"/>
              </w:numPr>
              <w:spacing w:before="20" w:after="20"/>
              <w:ind w:left="539" w:hanging="141"/>
              <w:rPr>
                <w:rFonts w:cs="Arial"/>
                <w:lang w:val="en-GB"/>
              </w:rPr>
            </w:pPr>
            <w:r w:rsidRPr="008275C9">
              <w:rPr>
                <w:rFonts w:cs="Arial"/>
                <w:bCs/>
                <w:lang w:val="en-GB"/>
              </w:rPr>
              <w:t>Quentin Stafford-Fraser* wrote sof</w:t>
            </w:r>
            <w:r w:rsidRPr="008275C9">
              <w:rPr>
                <w:rFonts w:cs="Arial"/>
                <w:bCs/>
                <w:lang w:val="en-GB"/>
              </w:rPr>
              <w:t>t</w:t>
            </w:r>
            <w:r w:rsidRPr="008275C9">
              <w:rPr>
                <w:rFonts w:cs="Arial"/>
                <w:bCs/>
                <w:lang w:val="en-GB"/>
              </w:rPr>
              <w:t>ware 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045" w:rsidRPr="008275C9" w:rsidRDefault="00E847CA" w:rsidP="00722020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sym w:font="Wingdings 2" w:char="F054"/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B3045" w:rsidRPr="008275C9" w:rsidRDefault="008B3045" w:rsidP="008B3045">
            <w:pPr>
              <w:spacing w:before="20" w:after="20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>display an image.</w:t>
            </w:r>
          </w:p>
        </w:tc>
      </w:tr>
      <w:tr w:rsidR="008B3045" w:rsidRPr="008275C9" w:rsidTr="00631E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3045" w:rsidRPr="008275C9" w:rsidRDefault="008B3045" w:rsidP="00722020">
            <w:pPr>
              <w:spacing w:before="20" w:after="20"/>
              <w:rPr>
                <w:rFonts w:cs="Arial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045" w:rsidRPr="008275C9" w:rsidRDefault="008B3045" w:rsidP="00722020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467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3045" w:rsidRPr="008275C9" w:rsidRDefault="008B3045" w:rsidP="00D50239">
            <w:pPr>
              <w:spacing w:before="20" w:after="20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 xml:space="preserve">play a </w:t>
            </w:r>
            <w:r w:rsidR="00D50239" w:rsidRPr="008275C9">
              <w:rPr>
                <w:rFonts w:cs="Arial"/>
                <w:lang w:val="en-GB"/>
              </w:rPr>
              <w:t>video</w:t>
            </w:r>
            <w:r w:rsidR="00303994" w:rsidRPr="008275C9">
              <w:rPr>
                <w:rFonts w:cs="Arial"/>
                <w:lang w:val="en-GB"/>
              </w:rPr>
              <w:t xml:space="preserve"> file.</w:t>
            </w:r>
          </w:p>
        </w:tc>
      </w:tr>
      <w:tr w:rsidR="008B3045" w:rsidRPr="008275C9" w:rsidTr="00631E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045" w:rsidRPr="008275C9" w:rsidRDefault="008B3045" w:rsidP="00722020">
            <w:pPr>
              <w:spacing w:before="20" w:after="20"/>
              <w:rPr>
                <w:rFonts w:cs="Arial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045" w:rsidRPr="008275C9" w:rsidRDefault="008B3045" w:rsidP="00722020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46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045" w:rsidRPr="008275C9" w:rsidRDefault="00F64FE3" w:rsidP="003A47A1">
            <w:pPr>
              <w:spacing w:before="20" w:after="20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 xml:space="preserve">point </w:t>
            </w:r>
            <w:r w:rsidR="003A47A1" w:rsidRPr="008275C9">
              <w:rPr>
                <w:rFonts w:cs="Arial"/>
                <w:lang w:val="en-GB"/>
              </w:rPr>
              <w:t>a</w:t>
            </w:r>
            <w:r w:rsidRPr="008275C9">
              <w:rPr>
                <w:rFonts w:cs="Arial"/>
                <w:lang w:val="en-GB"/>
              </w:rPr>
              <w:t xml:space="preserve"> camera. </w:t>
            </w:r>
          </w:p>
        </w:tc>
      </w:tr>
      <w:tr w:rsidR="008B3045" w:rsidRPr="008275C9" w:rsidTr="00631E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B3045" w:rsidRPr="008275C9" w:rsidRDefault="008B3045" w:rsidP="00722020">
            <w:pPr>
              <w:numPr>
                <w:ilvl w:val="0"/>
                <w:numId w:val="16"/>
              </w:numPr>
              <w:spacing w:before="20" w:after="20"/>
              <w:ind w:left="539" w:hanging="141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 xml:space="preserve">The image displayed was </w:t>
            </w:r>
            <w:r w:rsidR="00F64FE3" w:rsidRPr="008275C9">
              <w:rPr>
                <w:rFonts w:cs="Arial"/>
                <w:lang w:val="en-GB"/>
              </w:rPr>
              <w:t xml:space="preserve">updated </w:t>
            </w:r>
            <w:r w:rsidR="009441B1" w:rsidRPr="008275C9">
              <w:rPr>
                <w:rFonts w:cs="Arial"/>
                <w:lang w:val="en-GB"/>
              </w:rPr>
              <w:t xml:space="preserve">once </w:t>
            </w:r>
            <w:r w:rsidR="00F64FE3" w:rsidRPr="008275C9">
              <w:rPr>
                <w:rFonts w:cs="Arial"/>
                <w:lang w:val="en-GB"/>
              </w:rPr>
              <w:t xml:space="preserve">every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045" w:rsidRPr="008275C9" w:rsidRDefault="00273BBA" w:rsidP="00722020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B3045" w:rsidRPr="008275C9" w:rsidRDefault="00F64FE3" w:rsidP="00722020">
            <w:pPr>
              <w:spacing w:before="20" w:after="20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>free minute.</w:t>
            </w:r>
          </w:p>
        </w:tc>
      </w:tr>
      <w:tr w:rsidR="008B3045" w:rsidRPr="008275C9" w:rsidTr="00631E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3045" w:rsidRPr="008275C9" w:rsidRDefault="008B3045" w:rsidP="00722020">
            <w:pPr>
              <w:spacing w:before="20" w:after="20"/>
              <w:rPr>
                <w:rFonts w:cs="Arial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045" w:rsidRPr="008275C9" w:rsidRDefault="00E847CA" w:rsidP="00722020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sym w:font="Wingdings 2" w:char="F054"/>
            </w:r>
          </w:p>
        </w:tc>
        <w:tc>
          <w:tcPr>
            <w:tcW w:w="467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3045" w:rsidRPr="008275C9" w:rsidRDefault="00F64FE3" w:rsidP="00722020">
            <w:pPr>
              <w:spacing w:before="20" w:after="20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>three minutes.</w:t>
            </w:r>
          </w:p>
        </w:tc>
      </w:tr>
      <w:tr w:rsidR="008B3045" w:rsidRPr="008275C9" w:rsidTr="00631E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045" w:rsidRPr="008275C9" w:rsidRDefault="008B3045" w:rsidP="00722020">
            <w:pPr>
              <w:spacing w:before="20" w:after="20"/>
              <w:rPr>
                <w:rFonts w:cs="Arial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045" w:rsidRPr="008275C9" w:rsidRDefault="008B3045" w:rsidP="00722020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46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045" w:rsidRPr="008275C9" w:rsidRDefault="00B762FE" w:rsidP="00722020">
            <w:pPr>
              <w:spacing w:before="20" w:after="20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 xml:space="preserve">two minutes. </w:t>
            </w:r>
          </w:p>
        </w:tc>
      </w:tr>
      <w:tr w:rsidR="008B3045" w:rsidRPr="008179B8" w:rsidTr="00631E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B3045" w:rsidRPr="008275C9" w:rsidRDefault="008B3045" w:rsidP="00D50239">
            <w:pPr>
              <w:numPr>
                <w:ilvl w:val="0"/>
                <w:numId w:val="16"/>
              </w:numPr>
              <w:spacing w:before="20" w:after="20"/>
              <w:ind w:left="539" w:hanging="141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lastRenderedPageBreak/>
              <w:t>Now scientists</w:t>
            </w:r>
            <w:r w:rsidR="00FE2879" w:rsidRPr="008275C9">
              <w:rPr>
                <w:rFonts w:cs="Arial"/>
                <w:lang w:val="en-GB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045" w:rsidRPr="008275C9" w:rsidRDefault="008B3045" w:rsidP="00722020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B3045" w:rsidRPr="008275C9" w:rsidRDefault="008F4B9E" w:rsidP="00722020">
            <w:pPr>
              <w:spacing w:before="20" w:after="20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>had time to chat online.</w:t>
            </w:r>
          </w:p>
        </w:tc>
      </w:tr>
      <w:tr w:rsidR="008B3045" w:rsidRPr="008179B8" w:rsidTr="00631E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3045" w:rsidRPr="008275C9" w:rsidRDefault="008B3045" w:rsidP="00722020">
            <w:pPr>
              <w:spacing w:before="20" w:after="20"/>
              <w:rPr>
                <w:rFonts w:cs="Arial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045" w:rsidRPr="008275C9" w:rsidRDefault="00E847CA" w:rsidP="00722020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sym w:font="Wingdings 2" w:char="F054"/>
            </w:r>
          </w:p>
        </w:tc>
        <w:tc>
          <w:tcPr>
            <w:tcW w:w="467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3045" w:rsidRPr="008275C9" w:rsidRDefault="008F4B9E" w:rsidP="00722020">
            <w:pPr>
              <w:spacing w:before="20" w:after="20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>knew when to go for a cup.</w:t>
            </w:r>
          </w:p>
        </w:tc>
      </w:tr>
      <w:tr w:rsidR="008B3045" w:rsidRPr="008179B8" w:rsidTr="00631E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045" w:rsidRPr="008275C9" w:rsidRDefault="008B3045" w:rsidP="00722020">
            <w:pPr>
              <w:spacing w:before="20" w:after="20"/>
              <w:rPr>
                <w:rFonts w:cs="Arial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045" w:rsidRPr="008275C9" w:rsidRDefault="008B3045" w:rsidP="00722020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46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045" w:rsidRPr="008275C9" w:rsidRDefault="00703138" w:rsidP="00722020">
            <w:pPr>
              <w:spacing w:before="20" w:after="20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>saw their colleagues at work.</w:t>
            </w:r>
          </w:p>
        </w:tc>
      </w:tr>
      <w:tr w:rsidR="008B3045" w:rsidRPr="008275C9" w:rsidTr="00631E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B3045" w:rsidRPr="008275C9" w:rsidRDefault="008F4B9E" w:rsidP="008F4B9E">
            <w:pPr>
              <w:numPr>
                <w:ilvl w:val="0"/>
                <w:numId w:val="16"/>
              </w:numPr>
              <w:spacing w:before="20" w:after="20"/>
              <w:ind w:left="539" w:hanging="141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 xml:space="preserve">The new system was ideal for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045" w:rsidRPr="008275C9" w:rsidRDefault="008B3045" w:rsidP="00722020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B3045" w:rsidRPr="008275C9" w:rsidRDefault="008F4B9E" w:rsidP="00722020">
            <w:pPr>
              <w:spacing w:before="20" w:after="20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 xml:space="preserve">all of the scientists. </w:t>
            </w:r>
          </w:p>
        </w:tc>
      </w:tr>
      <w:tr w:rsidR="008B3045" w:rsidRPr="008275C9" w:rsidTr="00631E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3045" w:rsidRPr="008275C9" w:rsidRDefault="008B3045" w:rsidP="00722020">
            <w:pPr>
              <w:spacing w:before="20" w:after="20"/>
              <w:rPr>
                <w:rFonts w:cs="Arial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045" w:rsidRPr="008275C9" w:rsidRDefault="00E847CA" w:rsidP="00722020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sym w:font="Wingdings 2" w:char="F054"/>
            </w:r>
          </w:p>
        </w:tc>
        <w:tc>
          <w:tcPr>
            <w:tcW w:w="467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3045" w:rsidRPr="008275C9" w:rsidRDefault="004628B4" w:rsidP="00722020">
            <w:pPr>
              <w:spacing w:before="20" w:after="20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>few of the scientists.</w:t>
            </w:r>
          </w:p>
        </w:tc>
      </w:tr>
      <w:tr w:rsidR="008B3045" w:rsidRPr="008275C9" w:rsidTr="00631E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045" w:rsidRPr="008275C9" w:rsidRDefault="008B3045" w:rsidP="00722020">
            <w:pPr>
              <w:spacing w:before="20" w:after="20"/>
              <w:rPr>
                <w:rFonts w:cs="Arial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045" w:rsidRPr="008275C9" w:rsidRDefault="00273BBA" w:rsidP="00722020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46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045" w:rsidRPr="008275C9" w:rsidRDefault="004628B4" w:rsidP="0081174E">
            <w:pPr>
              <w:spacing w:before="0" w:after="0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>most of the scientists.</w:t>
            </w:r>
          </w:p>
        </w:tc>
      </w:tr>
      <w:tr w:rsidR="00D50239" w:rsidRPr="008275C9" w:rsidTr="00631E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50239" w:rsidRPr="008275C9" w:rsidRDefault="00D50239" w:rsidP="00A45E42">
            <w:pPr>
              <w:numPr>
                <w:ilvl w:val="0"/>
                <w:numId w:val="16"/>
              </w:numPr>
              <w:spacing w:before="20" w:after="20"/>
              <w:ind w:left="539" w:hanging="141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>Martin Johnson* used server sof</w:t>
            </w:r>
            <w:r w:rsidRPr="008275C9">
              <w:rPr>
                <w:rFonts w:cs="Arial"/>
                <w:lang w:val="en-GB"/>
              </w:rPr>
              <w:t>t</w:t>
            </w:r>
            <w:r w:rsidRPr="008275C9">
              <w:rPr>
                <w:rFonts w:cs="Arial"/>
                <w:lang w:val="en-GB"/>
              </w:rPr>
              <w:t>ware 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239" w:rsidRPr="008275C9" w:rsidRDefault="00D50239" w:rsidP="004A3961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467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50239" w:rsidRPr="008275C9" w:rsidRDefault="009441B1" w:rsidP="009441B1">
            <w:pPr>
              <w:spacing w:before="0" w:after="0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>identify viruses online.</w:t>
            </w:r>
          </w:p>
        </w:tc>
      </w:tr>
      <w:tr w:rsidR="00D50239" w:rsidRPr="008275C9" w:rsidTr="00631E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50239" w:rsidRPr="008275C9" w:rsidRDefault="00D50239" w:rsidP="00722020">
            <w:pPr>
              <w:spacing w:before="20" w:after="20"/>
              <w:rPr>
                <w:rFonts w:cs="Arial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239" w:rsidRPr="008275C9" w:rsidRDefault="00D50239" w:rsidP="004A3961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sym w:font="Wingdings 2" w:char="F054"/>
            </w:r>
          </w:p>
        </w:tc>
        <w:tc>
          <w:tcPr>
            <w:tcW w:w="467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50239" w:rsidRPr="008275C9" w:rsidRDefault="009441B1" w:rsidP="009441B1">
            <w:pPr>
              <w:spacing w:before="0" w:after="0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>show images online.</w:t>
            </w:r>
          </w:p>
        </w:tc>
      </w:tr>
      <w:tr w:rsidR="00D50239" w:rsidRPr="008275C9" w:rsidTr="00631E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239" w:rsidRPr="008275C9" w:rsidRDefault="00D50239" w:rsidP="00722020">
            <w:pPr>
              <w:spacing w:before="20" w:after="20"/>
              <w:rPr>
                <w:rFonts w:cs="Arial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239" w:rsidRPr="008275C9" w:rsidRDefault="00D50239" w:rsidP="004A3961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46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239" w:rsidRPr="008275C9" w:rsidRDefault="0061013A" w:rsidP="007C62BF">
            <w:pPr>
              <w:spacing w:before="0" w:after="0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>write messages online</w:t>
            </w:r>
            <w:r w:rsidR="009441B1" w:rsidRPr="008275C9">
              <w:rPr>
                <w:rFonts w:cs="Arial"/>
                <w:lang w:val="en-GB"/>
              </w:rPr>
              <w:t>.</w:t>
            </w:r>
          </w:p>
        </w:tc>
      </w:tr>
      <w:tr w:rsidR="00802AC5" w:rsidRPr="008275C9" w:rsidTr="00631E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02AC5" w:rsidRPr="008275C9" w:rsidRDefault="00802AC5" w:rsidP="009441B1">
            <w:pPr>
              <w:numPr>
                <w:ilvl w:val="0"/>
                <w:numId w:val="16"/>
              </w:numPr>
              <w:spacing w:before="20" w:after="20"/>
              <w:ind w:left="539" w:hanging="141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 xml:space="preserve">With </w:t>
            </w:r>
            <w:r w:rsidR="00CD7E3D" w:rsidRPr="008275C9">
              <w:rPr>
                <w:rFonts w:cs="Arial"/>
                <w:lang w:val="en-GB"/>
              </w:rPr>
              <w:t xml:space="preserve">Martin’s </w:t>
            </w:r>
            <w:r w:rsidRPr="008275C9">
              <w:rPr>
                <w:rFonts w:cs="Arial"/>
                <w:lang w:val="en-GB"/>
              </w:rPr>
              <w:t xml:space="preserve">new software other computers could copy images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AC5" w:rsidRPr="008275C9" w:rsidRDefault="00E847CA" w:rsidP="00722020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sym w:font="Wingdings 2" w:char="F054"/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02AC5" w:rsidRPr="008275C9" w:rsidRDefault="00802AC5" w:rsidP="002F0556">
            <w:pPr>
              <w:spacing w:before="0" w:after="0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 xml:space="preserve">from his server. </w:t>
            </w:r>
          </w:p>
        </w:tc>
      </w:tr>
      <w:tr w:rsidR="00802AC5" w:rsidRPr="008275C9" w:rsidTr="00631E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2AC5" w:rsidRPr="008275C9" w:rsidRDefault="00802AC5" w:rsidP="00722020">
            <w:pPr>
              <w:spacing w:before="20" w:after="20"/>
              <w:rPr>
                <w:rFonts w:cs="Arial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AC5" w:rsidRPr="008275C9" w:rsidRDefault="00802AC5" w:rsidP="00722020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467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2AC5" w:rsidRPr="008275C9" w:rsidRDefault="00802AC5" w:rsidP="00722020">
            <w:pPr>
              <w:spacing w:before="20" w:after="20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 xml:space="preserve">of his server. </w:t>
            </w:r>
          </w:p>
        </w:tc>
      </w:tr>
      <w:tr w:rsidR="00802AC5" w:rsidRPr="008275C9" w:rsidTr="00631E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AC5" w:rsidRPr="008275C9" w:rsidRDefault="00802AC5" w:rsidP="00722020">
            <w:pPr>
              <w:spacing w:before="20" w:after="20"/>
              <w:rPr>
                <w:rFonts w:cs="Arial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AC5" w:rsidRPr="008275C9" w:rsidRDefault="00273BBA" w:rsidP="00722020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46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AC5" w:rsidRPr="008275C9" w:rsidRDefault="00802AC5" w:rsidP="00802AC5">
            <w:pPr>
              <w:spacing w:before="20" w:after="20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 xml:space="preserve">on his server. </w:t>
            </w:r>
          </w:p>
        </w:tc>
      </w:tr>
      <w:tr w:rsidR="00D50239" w:rsidRPr="008179B8" w:rsidTr="00631E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50239" w:rsidRPr="008275C9" w:rsidRDefault="00D50239" w:rsidP="000A272E">
            <w:pPr>
              <w:numPr>
                <w:ilvl w:val="0"/>
                <w:numId w:val="16"/>
              </w:numPr>
              <w:spacing w:before="20" w:after="20"/>
              <w:ind w:left="539" w:hanging="141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 xml:space="preserve">Soon </w:t>
            </w:r>
            <w:r w:rsidR="000A272E" w:rsidRPr="008275C9">
              <w:rPr>
                <w:rFonts w:cs="Arial"/>
                <w:lang w:val="en-GB"/>
              </w:rPr>
              <w:t xml:space="preserve">people </w:t>
            </w:r>
            <w:r w:rsidRPr="008275C9">
              <w:rPr>
                <w:rFonts w:cs="Arial"/>
                <w:lang w:val="en-GB"/>
              </w:rPr>
              <w:t xml:space="preserve">knew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239" w:rsidRPr="008275C9" w:rsidRDefault="00D50239" w:rsidP="004A3961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467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50239" w:rsidRPr="008275C9" w:rsidRDefault="00D7348E" w:rsidP="00D7348E">
            <w:pPr>
              <w:spacing w:before="20" w:after="20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>how much the coffee was.</w:t>
            </w:r>
          </w:p>
        </w:tc>
      </w:tr>
      <w:tr w:rsidR="00D50239" w:rsidRPr="008275C9" w:rsidTr="00631E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50239" w:rsidRPr="008275C9" w:rsidRDefault="00D50239" w:rsidP="00722020">
            <w:pPr>
              <w:spacing w:before="20" w:after="20"/>
              <w:rPr>
                <w:rFonts w:cs="Arial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239" w:rsidRPr="008275C9" w:rsidRDefault="00D50239" w:rsidP="004A3961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467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50239" w:rsidRPr="008275C9" w:rsidRDefault="00D7348E" w:rsidP="00DD5FC0">
            <w:pPr>
              <w:spacing w:before="20" w:after="20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>how the coffee tasted.</w:t>
            </w:r>
          </w:p>
        </w:tc>
      </w:tr>
      <w:tr w:rsidR="00D50239" w:rsidRPr="008179B8" w:rsidTr="00631E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239" w:rsidRPr="008275C9" w:rsidRDefault="00D50239" w:rsidP="00722020">
            <w:pPr>
              <w:spacing w:before="20" w:after="20"/>
              <w:rPr>
                <w:rFonts w:cs="Arial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239" w:rsidRPr="008275C9" w:rsidRDefault="00D50239" w:rsidP="004A3961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sym w:font="Wingdings 2" w:char="F054"/>
            </w:r>
          </w:p>
        </w:tc>
        <w:tc>
          <w:tcPr>
            <w:tcW w:w="46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239" w:rsidRPr="008275C9" w:rsidRDefault="00D7348E" w:rsidP="00D7348E">
            <w:pPr>
              <w:spacing w:before="20" w:after="20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>when the coffeepot was half full.</w:t>
            </w:r>
          </w:p>
        </w:tc>
      </w:tr>
      <w:tr w:rsidR="008705B4" w:rsidRPr="008275C9" w:rsidTr="00631E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05B4" w:rsidRPr="008275C9" w:rsidRDefault="008705B4" w:rsidP="000A272E">
            <w:pPr>
              <w:numPr>
                <w:ilvl w:val="0"/>
                <w:numId w:val="16"/>
              </w:numPr>
              <w:spacing w:before="20" w:after="20"/>
              <w:ind w:left="539" w:hanging="141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>In 1993,</w:t>
            </w:r>
            <w:r w:rsidR="000A272E" w:rsidRPr="008275C9">
              <w:rPr>
                <w:rFonts w:cs="Arial"/>
                <w:lang w:val="en-GB"/>
              </w:rPr>
              <w:t xml:space="preserve"> most </w:t>
            </w:r>
            <w:r w:rsidRPr="008275C9">
              <w:rPr>
                <w:rFonts w:cs="Arial"/>
                <w:lang w:val="en-GB"/>
              </w:rPr>
              <w:t xml:space="preserve">web servers provided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5B4" w:rsidRPr="008275C9" w:rsidRDefault="008705B4" w:rsidP="00722020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05B4" w:rsidRPr="008275C9" w:rsidRDefault="004628B4" w:rsidP="00722020">
            <w:pPr>
              <w:spacing w:before="20" w:after="20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>movies.</w:t>
            </w:r>
          </w:p>
        </w:tc>
      </w:tr>
      <w:tr w:rsidR="008705B4" w:rsidRPr="008275C9" w:rsidTr="00631E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05B4" w:rsidRPr="008275C9" w:rsidRDefault="008705B4" w:rsidP="00722020">
            <w:pPr>
              <w:spacing w:before="20" w:after="20"/>
              <w:rPr>
                <w:rFonts w:cs="Arial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5B4" w:rsidRPr="008275C9" w:rsidRDefault="008705B4" w:rsidP="00722020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467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05B4" w:rsidRPr="008275C9" w:rsidRDefault="004628B4" w:rsidP="008705B4">
            <w:pPr>
              <w:spacing w:before="20" w:after="20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>sound.</w:t>
            </w:r>
          </w:p>
        </w:tc>
      </w:tr>
      <w:tr w:rsidR="008705B4" w:rsidRPr="008275C9" w:rsidTr="00631E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5B4" w:rsidRPr="008275C9" w:rsidRDefault="008705B4" w:rsidP="00722020">
            <w:pPr>
              <w:spacing w:before="20" w:after="20"/>
              <w:rPr>
                <w:rFonts w:cs="Arial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5B4" w:rsidRPr="008275C9" w:rsidRDefault="00E847CA" w:rsidP="00722020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sym w:font="Wingdings 2" w:char="F054"/>
            </w:r>
          </w:p>
        </w:tc>
        <w:tc>
          <w:tcPr>
            <w:tcW w:w="46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5B4" w:rsidRPr="008275C9" w:rsidRDefault="008705B4" w:rsidP="00722020">
            <w:pPr>
              <w:spacing w:before="20" w:after="20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>text.</w:t>
            </w:r>
          </w:p>
        </w:tc>
      </w:tr>
      <w:tr w:rsidR="0047328A" w:rsidRPr="008275C9" w:rsidTr="00631E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7328A" w:rsidRPr="008275C9" w:rsidRDefault="0047328A" w:rsidP="00E563D1">
            <w:pPr>
              <w:numPr>
                <w:ilvl w:val="0"/>
                <w:numId w:val="16"/>
              </w:numPr>
              <w:spacing w:before="20" w:after="20"/>
              <w:ind w:left="539" w:hanging="141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 xml:space="preserve">Martin’s software </w:t>
            </w:r>
            <w:r w:rsidR="00E563D1" w:rsidRPr="008275C9">
              <w:rPr>
                <w:rFonts w:cs="Arial"/>
                <w:lang w:val="en-GB"/>
              </w:rPr>
              <w:t xml:space="preserve">displayed </w:t>
            </w:r>
            <w:r w:rsidRPr="008275C9">
              <w:rPr>
                <w:rFonts w:cs="Arial"/>
                <w:lang w:val="en-GB"/>
              </w:rPr>
              <w:t xml:space="preserve">different </w:t>
            </w:r>
            <w:r w:rsidR="004675DE" w:rsidRPr="008275C9">
              <w:rPr>
                <w:rFonts w:cs="Arial"/>
                <w:lang w:val="en-GB"/>
              </w:rPr>
              <w:t>coffee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28A" w:rsidRPr="008275C9" w:rsidRDefault="0047328A" w:rsidP="00722020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7328A" w:rsidRPr="008275C9" w:rsidRDefault="0047328A" w:rsidP="00A226D0">
            <w:pPr>
              <w:spacing w:before="20" w:after="20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>cups</w:t>
            </w:r>
            <w:r w:rsidR="00DD5FC0">
              <w:rPr>
                <w:rFonts w:cs="Arial"/>
                <w:lang w:val="en-GB"/>
              </w:rPr>
              <w:t>.</w:t>
            </w:r>
            <w:r w:rsidRPr="008275C9">
              <w:rPr>
                <w:rFonts w:cs="Arial"/>
                <w:lang w:val="en-GB"/>
              </w:rPr>
              <w:t xml:space="preserve"> </w:t>
            </w:r>
          </w:p>
        </w:tc>
      </w:tr>
      <w:tr w:rsidR="0047328A" w:rsidRPr="008275C9" w:rsidTr="00631E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328A" w:rsidRPr="008275C9" w:rsidRDefault="0047328A" w:rsidP="00722020">
            <w:pPr>
              <w:spacing w:before="20" w:after="20"/>
              <w:rPr>
                <w:rFonts w:cs="Arial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28A" w:rsidRPr="008275C9" w:rsidRDefault="0047328A" w:rsidP="00722020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467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328A" w:rsidRPr="008275C9" w:rsidRDefault="0047328A" w:rsidP="00A226D0">
            <w:pPr>
              <w:spacing w:before="20" w:after="20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 xml:space="preserve">machines. </w:t>
            </w:r>
          </w:p>
        </w:tc>
      </w:tr>
      <w:tr w:rsidR="0047328A" w:rsidRPr="008275C9" w:rsidTr="00631E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28A" w:rsidRPr="008275C9" w:rsidRDefault="0047328A" w:rsidP="00722020">
            <w:pPr>
              <w:spacing w:before="20" w:after="20"/>
              <w:rPr>
                <w:rFonts w:cs="Arial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28A" w:rsidRPr="008275C9" w:rsidRDefault="0047328A" w:rsidP="00722020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sym w:font="Wingdings 2" w:char="F054"/>
            </w:r>
          </w:p>
        </w:tc>
        <w:tc>
          <w:tcPr>
            <w:tcW w:w="46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28A" w:rsidRPr="008275C9" w:rsidRDefault="0047328A" w:rsidP="00A226D0">
            <w:pPr>
              <w:spacing w:before="20" w:after="20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>quantities.</w:t>
            </w:r>
          </w:p>
        </w:tc>
      </w:tr>
      <w:tr w:rsidR="00A56406" w:rsidRPr="008275C9" w:rsidTr="00631E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56406" w:rsidRPr="008275C9" w:rsidRDefault="00A56406" w:rsidP="00A56406">
            <w:pPr>
              <w:numPr>
                <w:ilvl w:val="0"/>
                <w:numId w:val="16"/>
              </w:numPr>
              <w:spacing w:before="20" w:after="20"/>
              <w:ind w:left="539" w:hanging="141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 xml:space="preserve">Publishing images online was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406" w:rsidRPr="008275C9" w:rsidRDefault="00A56406" w:rsidP="00722020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sym w:font="Wingdings 2" w:char="F054"/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56406" w:rsidRPr="008275C9" w:rsidRDefault="00E563D1" w:rsidP="00A226D0">
            <w:pPr>
              <w:spacing w:before="20" w:after="20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>documented.</w:t>
            </w:r>
          </w:p>
        </w:tc>
      </w:tr>
      <w:tr w:rsidR="00A56406" w:rsidRPr="008275C9" w:rsidTr="00631E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56406" w:rsidRPr="008275C9" w:rsidRDefault="00A56406" w:rsidP="00722020">
            <w:pPr>
              <w:numPr>
                <w:ilvl w:val="0"/>
                <w:numId w:val="16"/>
              </w:numPr>
              <w:spacing w:before="20" w:after="20"/>
              <w:ind w:left="539" w:hanging="141"/>
              <w:rPr>
                <w:rFonts w:cs="Arial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406" w:rsidRPr="008275C9" w:rsidRDefault="00A56406" w:rsidP="00722020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467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56406" w:rsidRPr="008275C9" w:rsidRDefault="00E563D1" w:rsidP="00A226D0">
            <w:pPr>
              <w:spacing w:before="20" w:after="20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>exciting.</w:t>
            </w:r>
          </w:p>
        </w:tc>
      </w:tr>
      <w:tr w:rsidR="00A56406" w:rsidRPr="008275C9" w:rsidTr="00631E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406" w:rsidRPr="008275C9" w:rsidRDefault="00A56406" w:rsidP="00722020">
            <w:pPr>
              <w:numPr>
                <w:ilvl w:val="0"/>
                <w:numId w:val="16"/>
              </w:numPr>
              <w:spacing w:before="20" w:after="20"/>
              <w:ind w:left="539" w:hanging="141"/>
              <w:rPr>
                <w:rFonts w:cs="Arial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406" w:rsidRPr="008275C9" w:rsidRDefault="00A56406" w:rsidP="00722020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46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406" w:rsidRPr="008275C9" w:rsidRDefault="00A56406" w:rsidP="00A226D0">
            <w:pPr>
              <w:spacing w:before="20" w:after="20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>ignored.</w:t>
            </w:r>
          </w:p>
        </w:tc>
      </w:tr>
      <w:tr w:rsidR="00D662F2" w:rsidRPr="008275C9" w:rsidTr="00631E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62F2" w:rsidRPr="008275C9" w:rsidRDefault="00D662F2" w:rsidP="00EE1BDD">
            <w:pPr>
              <w:numPr>
                <w:ilvl w:val="0"/>
                <w:numId w:val="16"/>
              </w:numPr>
              <w:spacing w:before="20" w:after="20"/>
              <w:ind w:left="539" w:hanging="141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 xml:space="preserve">The coffee pot </w:t>
            </w:r>
            <w:r w:rsidR="00EE1BDD">
              <w:rPr>
                <w:rFonts w:cs="Arial"/>
                <w:lang w:val="en-GB"/>
              </w:rPr>
              <w:t>interested</w:t>
            </w:r>
            <w:r w:rsidRPr="008275C9">
              <w:rPr>
                <w:rFonts w:cs="Arial"/>
                <w:lang w:val="en-GB"/>
              </w:rPr>
              <w:t xml:space="preserve"> people in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62F2" w:rsidRPr="008275C9" w:rsidRDefault="00EE1BDD" w:rsidP="00722020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662F2" w:rsidRPr="008275C9" w:rsidRDefault="00D662F2" w:rsidP="000275CA">
            <w:pPr>
              <w:spacing w:before="20" w:after="20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>Cambridge.</w:t>
            </w:r>
          </w:p>
        </w:tc>
      </w:tr>
      <w:tr w:rsidR="00D662F2" w:rsidRPr="008275C9" w:rsidTr="00631E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62F2" w:rsidRPr="008275C9" w:rsidRDefault="00D662F2" w:rsidP="00722020">
            <w:pPr>
              <w:spacing w:before="20" w:after="20"/>
              <w:rPr>
                <w:rFonts w:cs="Arial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62F2" w:rsidRPr="008275C9" w:rsidRDefault="00D662F2" w:rsidP="00722020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467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62F2" w:rsidRPr="008275C9" w:rsidRDefault="00D662F2" w:rsidP="000275CA">
            <w:pPr>
              <w:spacing w:before="20" w:after="20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>Europe.</w:t>
            </w:r>
          </w:p>
        </w:tc>
      </w:tr>
      <w:tr w:rsidR="00D662F2" w:rsidRPr="008275C9" w:rsidTr="00631E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62F2" w:rsidRPr="008275C9" w:rsidRDefault="00D662F2" w:rsidP="00722020">
            <w:pPr>
              <w:spacing w:before="20" w:after="20"/>
              <w:rPr>
                <w:rFonts w:cs="Arial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62F2" w:rsidRPr="008275C9" w:rsidRDefault="00EE1BDD" w:rsidP="00722020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sym w:font="Wingdings 2" w:char="F054"/>
            </w:r>
          </w:p>
        </w:tc>
        <w:tc>
          <w:tcPr>
            <w:tcW w:w="46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62F2" w:rsidRPr="008275C9" w:rsidRDefault="00D662F2" w:rsidP="00FC6EBB">
            <w:pPr>
              <w:spacing w:before="20" w:after="20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>the world.</w:t>
            </w:r>
          </w:p>
        </w:tc>
      </w:tr>
      <w:tr w:rsidR="00D662F2" w:rsidRPr="008275C9" w:rsidTr="00631E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62F2" w:rsidRPr="008275C9" w:rsidRDefault="00D662F2" w:rsidP="00D7348E">
            <w:pPr>
              <w:numPr>
                <w:ilvl w:val="0"/>
                <w:numId w:val="16"/>
              </w:numPr>
              <w:spacing w:before="20" w:after="20"/>
              <w:ind w:left="539" w:hanging="141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 xml:space="preserve">The Trojan Room became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62F2" w:rsidRPr="008275C9" w:rsidRDefault="00D662F2" w:rsidP="00722020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662F2" w:rsidRPr="008275C9" w:rsidRDefault="00D662F2" w:rsidP="00722020">
            <w:pPr>
              <w:spacing w:before="20" w:after="20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>a café for tourists.</w:t>
            </w:r>
          </w:p>
        </w:tc>
      </w:tr>
      <w:tr w:rsidR="00D662F2" w:rsidRPr="008275C9" w:rsidTr="00631E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62F2" w:rsidRPr="008275C9" w:rsidRDefault="00D662F2" w:rsidP="00722020">
            <w:pPr>
              <w:spacing w:before="20" w:after="20"/>
              <w:rPr>
                <w:rFonts w:cs="Arial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62F2" w:rsidRPr="008275C9" w:rsidRDefault="00D662F2" w:rsidP="00722020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sym w:font="Wingdings 2" w:char="F054"/>
            </w:r>
          </w:p>
        </w:tc>
        <w:tc>
          <w:tcPr>
            <w:tcW w:w="467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62F2" w:rsidRPr="008275C9" w:rsidRDefault="00D662F2" w:rsidP="00722020">
            <w:pPr>
              <w:spacing w:before="20" w:after="20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>popular with tourists.</w:t>
            </w:r>
          </w:p>
        </w:tc>
      </w:tr>
      <w:tr w:rsidR="00D662F2" w:rsidRPr="008275C9" w:rsidTr="00631E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62F2" w:rsidRPr="008275C9" w:rsidRDefault="00D662F2" w:rsidP="00722020">
            <w:pPr>
              <w:spacing w:before="20" w:after="20"/>
              <w:rPr>
                <w:rFonts w:cs="Arial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62F2" w:rsidRPr="008275C9" w:rsidRDefault="00D662F2" w:rsidP="00722020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46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62F2" w:rsidRPr="008275C9" w:rsidRDefault="00D662F2" w:rsidP="00F17A04">
            <w:pPr>
              <w:spacing w:before="20" w:after="20"/>
              <w:rPr>
                <w:rFonts w:cs="Arial"/>
                <w:lang w:val="en-GB"/>
              </w:rPr>
            </w:pPr>
            <w:r w:rsidRPr="008275C9">
              <w:rPr>
                <w:rFonts w:cs="Arial"/>
                <w:lang w:val="en-GB"/>
              </w:rPr>
              <w:t>the tourist information centre.</w:t>
            </w:r>
          </w:p>
        </w:tc>
      </w:tr>
      <w:tr w:rsidR="00631E7D" w:rsidRPr="008275C9" w:rsidTr="0046405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170"/>
        </w:trPr>
        <w:tc>
          <w:tcPr>
            <w:tcW w:w="456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31E7D" w:rsidRPr="008275C9" w:rsidRDefault="00631E7D" w:rsidP="00464059">
            <w:pPr>
              <w:spacing w:before="0" w:after="120"/>
              <w:rPr>
                <w:rFonts w:cs="Arial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31E7D" w:rsidRPr="008275C9" w:rsidRDefault="00631E7D" w:rsidP="00464059">
            <w:pPr>
              <w:spacing w:before="0" w:after="120"/>
              <w:rPr>
                <w:rFonts w:cs="Arial"/>
                <w:lang w:val="en-GB"/>
              </w:rPr>
            </w:pP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31E7D" w:rsidRPr="008275C9" w:rsidRDefault="00631E7D" w:rsidP="00464059">
            <w:pPr>
              <w:spacing w:before="0" w:after="120"/>
              <w:rPr>
                <w:rFonts w:cs="Arial"/>
                <w:lang w:val="en-GB"/>
              </w:rPr>
            </w:pPr>
          </w:p>
        </w:tc>
      </w:tr>
      <w:tr w:rsidR="00D662F2" w:rsidRPr="008275C9" w:rsidTr="00631E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304"/>
        </w:trPr>
        <w:tc>
          <w:tcPr>
            <w:tcW w:w="3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662F2" w:rsidRPr="008275C9" w:rsidRDefault="00D662F2" w:rsidP="008275C9">
            <w:pPr>
              <w:spacing w:before="0" w:after="0"/>
              <w:rPr>
                <w:rFonts w:cs="Arial"/>
                <w:i/>
                <w:lang w:val="en-GB"/>
              </w:rPr>
            </w:pPr>
            <w:r w:rsidRPr="008275C9">
              <w:rPr>
                <w:rFonts w:cs="Arial"/>
                <w:b/>
                <w:i/>
                <w:vertAlign w:val="superscript"/>
                <w:lang w:val="en-GB"/>
              </w:rPr>
              <w:t xml:space="preserve">* </w:t>
            </w:r>
            <w:r w:rsidRPr="008275C9">
              <w:rPr>
                <w:rFonts w:cs="Arial"/>
                <w:b/>
                <w:i/>
                <w:lang w:val="en-GB"/>
              </w:rPr>
              <w:t>Names of computer scientists</w:t>
            </w:r>
          </w:p>
        </w:tc>
        <w:tc>
          <w:tcPr>
            <w:tcW w:w="623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62F2" w:rsidRPr="008275C9" w:rsidRDefault="00D662F2" w:rsidP="00DD5FC0">
            <w:pPr>
              <w:numPr>
                <w:ilvl w:val="0"/>
                <w:numId w:val="18"/>
              </w:numPr>
              <w:tabs>
                <w:tab w:val="left" w:pos="3203"/>
              </w:tabs>
              <w:spacing w:before="80" w:after="0"/>
              <w:ind w:left="368" w:hanging="284"/>
              <w:rPr>
                <w:rFonts w:cs="Arial"/>
                <w:i/>
                <w:lang w:val="en-GB"/>
              </w:rPr>
            </w:pPr>
            <w:r w:rsidRPr="008275C9">
              <w:rPr>
                <w:rFonts w:cs="Arial"/>
                <w:i/>
                <w:lang w:val="en-GB"/>
              </w:rPr>
              <w:t>Quentin Stafford-Fraser</w:t>
            </w:r>
            <w:r w:rsidRPr="008275C9">
              <w:rPr>
                <w:rFonts w:cs="Arial"/>
                <w:lang w:val="en-GB"/>
              </w:rPr>
              <w:tab/>
            </w:r>
            <w:r w:rsidRPr="008275C9">
              <w:rPr>
                <w:rFonts w:cs="Arial"/>
                <w:i/>
                <w:lang w:val="en-GB"/>
              </w:rPr>
              <w:t xml:space="preserve">(British accent) </w:t>
            </w:r>
          </w:p>
          <w:p w:rsidR="00D662F2" w:rsidRPr="008275C9" w:rsidRDefault="00EE0248" w:rsidP="00DD5FC0">
            <w:pPr>
              <w:numPr>
                <w:ilvl w:val="0"/>
                <w:numId w:val="18"/>
              </w:numPr>
              <w:tabs>
                <w:tab w:val="left" w:pos="3203"/>
              </w:tabs>
              <w:spacing w:before="0" w:after="0"/>
              <w:ind w:left="368" w:hanging="284"/>
              <w:rPr>
                <w:rFonts w:cs="Arial"/>
                <w:i/>
                <w:lang w:val="en-GB"/>
              </w:rPr>
            </w:pPr>
            <w:hyperlink r:id="rId10" w:tooltip="Paul Jardetzky" w:history="1">
              <w:r w:rsidR="00D662F2" w:rsidRPr="008275C9">
                <w:rPr>
                  <w:rFonts w:cs="Arial"/>
                  <w:i/>
                  <w:lang w:val="en-GB"/>
                </w:rPr>
                <w:t xml:space="preserve">Paul </w:t>
              </w:r>
              <w:proofErr w:type="spellStart"/>
              <w:r w:rsidR="00D662F2" w:rsidRPr="008275C9">
                <w:rPr>
                  <w:rFonts w:cs="Arial"/>
                  <w:i/>
                  <w:lang w:val="en-GB"/>
                </w:rPr>
                <w:t>Jardetzky</w:t>
              </w:r>
              <w:proofErr w:type="spellEnd"/>
            </w:hyperlink>
            <w:r w:rsidR="00D662F2" w:rsidRPr="008275C9">
              <w:rPr>
                <w:rFonts w:cs="Arial"/>
                <w:i/>
                <w:lang w:val="en-GB"/>
              </w:rPr>
              <w:t xml:space="preserve"> </w:t>
            </w:r>
            <w:r w:rsidR="00D662F2" w:rsidRPr="008275C9">
              <w:rPr>
                <w:rFonts w:cs="Arial"/>
              </w:rPr>
              <w:tab/>
            </w:r>
            <w:r w:rsidR="00D662F2" w:rsidRPr="008275C9">
              <w:rPr>
                <w:rFonts w:cs="Arial"/>
                <w:i/>
                <w:lang w:val="en-GB"/>
              </w:rPr>
              <w:t xml:space="preserve">(American accent) </w:t>
            </w:r>
          </w:p>
          <w:p w:rsidR="00D662F2" w:rsidRPr="008275C9" w:rsidRDefault="00D662F2" w:rsidP="00DD5FC0">
            <w:pPr>
              <w:numPr>
                <w:ilvl w:val="0"/>
                <w:numId w:val="18"/>
              </w:numPr>
              <w:tabs>
                <w:tab w:val="left" w:pos="3203"/>
              </w:tabs>
              <w:spacing w:before="0" w:after="80"/>
              <w:ind w:left="368" w:hanging="284"/>
              <w:rPr>
                <w:rFonts w:cs="Arial"/>
                <w:i/>
                <w:lang w:val="en-GB"/>
              </w:rPr>
            </w:pPr>
            <w:r w:rsidRPr="008275C9">
              <w:rPr>
                <w:rFonts w:cs="Arial"/>
                <w:i/>
                <w:lang w:val="en-GB"/>
              </w:rPr>
              <w:t xml:space="preserve">Martin Johnson </w:t>
            </w:r>
            <w:r w:rsidRPr="008275C9">
              <w:rPr>
                <w:rFonts w:cs="Arial"/>
              </w:rPr>
              <w:tab/>
            </w:r>
            <w:r w:rsidRPr="008275C9">
              <w:rPr>
                <w:rFonts w:cs="Arial"/>
                <w:i/>
                <w:lang w:val="en-GB"/>
              </w:rPr>
              <w:t xml:space="preserve">(Australian accent) </w:t>
            </w:r>
          </w:p>
        </w:tc>
      </w:tr>
    </w:tbl>
    <w:p w:rsidR="00646181" w:rsidRPr="008179B8" w:rsidRDefault="008179B8" w:rsidP="00E870CB">
      <w:pPr>
        <w:spacing w:before="1200" w:after="0"/>
        <w:ind w:left="426" w:hanging="426"/>
        <w:jc w:val="center"/>
        <w:rPr>
          <w:rFonts w:cs="Arial"/>
          <w:sz w:val="8"/>
          <w:lang w:val="en-GB"/>
        </w:rPr>
      </w:pPr>
      <w:r w:rsidRPr="008179B8">
        <w:rPr>
          <w:rFonts w:cs="Arial"/>
          <w:b/>
          <w:sz w:val="18"/>
          <w:szCs w:val="20"/>
          <w:lang w:val="en-GB"/>
        </w:rPr>
        <w:t xml:space="preserve">Download from </w:t>
      </w:r>
      <w:hyperlink r:id="rId11" w:history="1">
        <w:r w:rsidRPr="008179B8">
          <w:rPr>
            <w:rStyle w:val="Hyperlink"/>
            <w:rFonts w:cs="Arial"/>
            <w:b/>
            <w:sz w:val="18"/>
            <w:szCs w:val="20"/>
            <w:lang w:val="en-GB"/>
          </w:rPr>
          <w:t>www.englisch-bw.de</w:t>
        </w:r>
      </w:hyperlink>
      <w:r w:rsidRPr="008179B8">
        <w:rPr>
          <w:rFonts w:cs="Arial"/>
          <w:b/>
          <w:sz w:val="18"/>
          <w:szCs w:val="20"/>
          <w:lang w:val="en-GB"/>
        </w:rPr>
        <w:t xml:space="preserve"> </w:t>
      </w:r>
      <w:r w:rsidRPr="008179B8">
        <w:rPr>
          <w:rFonts w:cs="Arial"/>
          <w:b/>
          <w:sz w:val="18"/>
          <w:szCs w:val="20"/>
          <w:lang w:val="en-GB"/>
        </w:rPr>
        <w:sym w:font="Wingdings" w:char="F0F0"/>
      </w:r>
      <w:r w:rsidRPr="008179B8">
        <w:rPr>
          <w:rFonts w:cs="Arial"/>
          <w:b/>
          <w:sz w:val="18"/>
          <w:szCs w:val="20"/>
          <w:lang w:val="en-GB"/>
        </w:rPr>
        <w:t xml:space="preserve"> </w:t>
      </w:r>
      <w:hyperlink r:id="rId12" w:history="1">
        <w:proofErr w:type="spellStart"/>
        <w:r w:rsidRPr="008179B8">
          <w:rPr>
            <w:rStyle w:val="Hyperlink"/>
            <w:rFonts w:cs="Arial"/>
            <w:sz w:val="18"/>
            <w:szCs w:val="20"/>
            <w:lang w:val="en-GB"/>
          </w:rPr>
          <w:t>Hörverstehen</w:t>
        </w:r>
        <w:proofErr w:type="spellEnd"/>
      </w:hyperlink>
      <w:r w:rsidRPr="008179B8">
        <w:rPr>
          <w:rFonts w:cs="Arial"/>
          <w:b/>
          <w:sz w:val="18"/>
          <w:szCs w:val="20"/>
          <w:lang w:val="en-GB"/>
        </w:rPr>
        <w:t xml:space="preserve"> </w:t>
      </w:r>
      <w:r w:rsidRPr="008179B8">
        <w:rPr>
          <w:rFonts w:cs="Arial"/>
          <w:b/>
          <w:sz w:val="18"/>
          <w:szCs w:val="20"/>
          <w:lang w:val="en-GB"/>
        </w:rPr>
        <w:sym w:font="Wingdings" w:char="F0F0"/>
      </w:r>
      <w:r w:rsidRPr="008179B8">
        <w:rPr>
          <w:rFonts w:cs="Arial"/>
          <w:b/>
          <w:sz w:val="18"/>
          <w:szCs w:val="20"/>
          <w:lang w:val="en-GB"/>
        </w:rPr>
        <w:t xml:space="preserve"> </w:t>
      </w:r>
      <w:hyperlink r:id="rId13" w:history="1">
        <w:r w:rsidRPr="008179B8">
          <w:rPr>
            <w:rStyle w:val="Hyperlink"/>
            <w:rFonts w:cs="Arial"/>
            <w:sz w:val="18"/>
            <w:szCs w:val="20"/>
            <w:lang w:val="en-GB"/>
          </w:rPr>
          <w:t>The Trojan Room Coffee Pot</w:t>
        </w:r>
      </w:hyperlink>
    </w:p>
    <w:sectPr w:rsidR="00646181" w:rsidRPr="008179B8" w:rsidSect="008275C9">
      <w:pgSz w:w="11906" w:h="16838" w:code="9"/>
      <w:pgMar w:top="851" w:right="567" w:bottom="851" w:left="1134" w:header="907" w:footer="907" w:gutter="0"/>
      <w:pgNumType w:chapStyle="1" w:chapSep="enDash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B32CF" w:rsidRDefault="003B32CF" w:rsidP="001F4A8D">
      <w:pPr>
        <w:spacing w:after="0"/>
      </w:pPr>
      <w:r>
        <w:separator/>
      </w:r>
    </w:p>
  </w:endnote>
  <w:endnote w:type="continuationSeparator" w:id="0">
    <w:p w:rsidR="003B32CF" w:rsidRDefault="003B32CF" w:rsidP="001F4A8D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Bats">
    <w:altName w:val="Arial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B32CF" w:rsidRDefault="003B32CF" w:rsidP="001F4A8D">
      <w:pPr>
        <w:spacing w:after="0"/>
      </w:pPr>
      <w:r>
        <w:separator/>
      </w:r>
    </w:p>
  </w:footnote>
  <w:footnote w:type="continuationSeparator" w:id="0">
    <w:p w:rsidR="003B32CF" w:rsidRDefault="003B32CF" w:rsidP="001F4A8D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B3742F"/>
    <w:multiLevelType w:val="hybridMultilevel"/>
    <w:tmpl w:val="06BE2624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4E1A2A"/>
    <w:multiLevelType w:val="hybridMultilevel"/>
    <w:tmpl w:val="C484871A"/>
    <w:lvl w:ilvl="0" w:tplc="FFFFFFFF">
      <w:start w:val="1"/>
      <w:numFmt w:val="bullet"/>
      <w:pStyle w:val="BSAufzhlung2"/>
      <w:lvlText w:val="-"/>
      <w:lvlJc w:val="left"/>
      <w:pPr>
        <w:tabs>
          <w:tab w:val="num" w:pos="1211"/>
        </w:tabs>
        <w:ind w:left="1134" w:hanging="283"/>
      </w:pPr>
      <w:rPr>
        <w:rFonts w:ascii="StarBats" w:hAnsi="StarBats" w:hint="default"/>
        <w:sz w:val="2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AC767D9"/>
    <w:multiLevelType w:val="hybridMultilevel"/>
    <w:tmpl w:val="DAB28024"/>
    <w:lvl w:ilvl="0" w:tplc="E03E6A78">
      <w:numFmt w:val="decimal"/>
      <w:lvlText w:val="%1."/>
      <w:lvlJc w:val="right"/>
      <w:pPr>
        <w:ind w:left="433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74" w:hanging="360"/>
      </w:pPr>
    </w:lvl>
    <w:lvl w:ilvl="2" w:tplc="0407001B" w:tentative="1">
      <w:start w:val="1"/>
      <w:numFmt w:val="lowerRoman"/>
      <w:lvlText w:val="%3."/>
      <w:lvlJc w:val="right"/>
      <w:pPr>
        <w:ind w:left="2194" w:hanging="180"/>
      </w:pPr>
    </w:lvl>
    <w:lvl w:ilvl="3" w:tplc="0407000F" w:tentative="1">
      <w:start w:val="1"/>
      <w:numFmt w:val="decimal"/>
      <w:lvlText w:val="%4."/>
      <w:lvlJc w:val="left"/>
      <w:pPr>
        <w:ind w:left="2914" w:hanging="360"/>
      </w:pPr>
    </w:lvl>
    <w:lvl w:ilvl="4" w:tplc="04070019" w:tentative="1">
      <w:start w:val="1"/>
      <w:numFmt w:val="lowerLetter"/>
      <w:lvlText w:val="%5."/>
      <w:lvlJc w:val="left"/>
      <w:pPr>
        <w:ind w:left="3634" w:hanging="360"/>
      </w:pPr>
    </w:lvl>
    <w:lvl w:ilvl="5" w:tplc="0407001B" w:tentative="1">
      <w:start w:val="1"/>
      <w:numFmt w:val="lowerRoman"/>
      <w:lvlText w:val="%6."/>
      <w:lvlJc w:val="right"/>
      <w:pPr>
        <w:ind w:left="4354" w:hanging="180"/>
      </w:pPr>
    </w:lvl>
    <w:lvl w:ilvl="6" w:tplc="0407000F" w:tentative="1">
      <w:start w:val="1"/>
      <w:numFmt w:val="decimal"/>
      <w:lvlText w:val="%7."/>
      <w:lvlJc w:val="left"/>
      <w:pPr>
        <w:ind w:left="5074" w:hanging="360"/>
      </w:pPr>
    </w:lvl>
    <w:lvl w:ilvl="7" w:tplc="04070019" w:tentative="1">
      <w:start w:val="1"/>
      <w:numFmt w:val="lowerLetter"/>
      <w:lvlText w:val="%8."/>
      <w:lvlJc w:val="left"/>
      <w:pPr>
        <w:ind w:left="5794" w:hanging="360"/>
      </w:pPr>
    </w:lvl>
    <w:lvl w:ilvl="8" w:tplc="0407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3">
    <w:nsid w:val="1B91372A"/>
    <w:multiLevelType w:val="hybridMultilevel"/>
    <w:tmpl w:val="15804302"/>
    <w:lvl w:ilvl="0" w:tplc="FFFFFFFF">
      <w:start w:val="1"/>
      <w:numFmt w:val="bullet"/>
      <w:pStyle w:val="BSAufzhlung1"/>
      <w:lvlText w:val="-"/>
      <w:lvlJc w:val="left"/>
      <w:pPr>
        <w:tabs>
          <w:tab w:val="num" w:pos="360"/>
        </w:tabs>
        <w:ind w:left="284" w:hanging="284"/>
      </w:pPr>
      <w:rPr>
        <w:rFonts w:ascii="StarBats" w:hAnsi="StarBats" w:hint="default"/>
        <w:sz w:val="2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FF71C8E"/>
    <w:multiLevelType w:val="hybridMultilevel"/>
    <w:tmpl w:val="2EEA495E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5035706"/>
    <w:multiLevelType w:val="hybridMultilevel"/>
    <w:tmpl w:val="2710D50A"/>
    <w:lvl w:ilvl="0" w:tplc="22129826">
      <w:start w:val="1"/>
      <w:numFmt w:val="lowerLetter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37A1576"/>
    <w:multiLevelType w:val="hybridMultilevel"/>
    <w:tmpl w:val="E99ED806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96F754A"/>
    <w:multiLevelType w:val="hybridMultilevel"/>
    <w:tmpl w:val="DD523C08"/>
    <w:lvl w:ilvl="0" w:tplc="E1C612AE">
      <w:start w:val="1"/>
      <w:numFmt w:val="decimal"/>
      <w:pStyle w:val="BS-Standard"/>
      <w:lvlText w:val="%1."/>
      <w:lvlJc w:val="right"/>
      <w:pPr>
        <w:ind w:left="720" w:hanging="360"/>
      </w:pPr>
      <w:rPr>
        <w:rFonts w:ascii="Arial" w:hAnsi="Arial" w:hint="default"/>
        <w:caps w:val="0"/>
        <w:strike w:val="0"/>
        <w:dstrike w:val="0"/>
        <w:outline w:val="0"/>
        <w:shadow w:val="0"/>
        <w:emboss w:val="0"/>
        <w:imprint w:val="0"/>
        <w:vanish w:val="0"/>
        <w:kern w:val="0"/>
        <w:vertAlign w:val="baseline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5"/>
  </w:num>
  <w:num w:numId="3">
    <w:abstractNumId w:val="5"/>
  </w:num>
  <w:num w:numId="4">
    <w:abstractNumId w:val="5"/>
  </w:num>
  <w:num w:numId="5">
    <w:abstractNumId w:val="5"/>
  </w:num>
  <w:num w:numId="6">
    <w:abstractNumId w:val="7"/>
  </w:num>
  <w:num w:numId="7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</w:num>
  <w:num w:numId="10">
    <w:abstractNumId w:val="7"/>
  </w:num>
  <w:num w:numId="11">
    <w:abstractNumId w:val="7"/>
  </w:num>
  <w:num w:numId="12">
    <w:abstractNumId w:val="7"/>
  </w:num>
  <w:num w:numId="1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</w:num>
  <w:num w:numId="16">
    <w:abstractNumId w:val="2"/>
  </w:num>
  <w:num w:numId="17">
    <w:abstractNumId w:val="6"/>
  </w:num>
  <w:num w:numId="1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intPostScriptOverText/>
  <w:hideGrammaticalErrors/>
  <w:proofState w:spelling="clean"/>
  <w:attachedTemplate r:id="rId1"/>
  <w:stylePaneFormatFilter w:val="3F01"/>
  <w:defaultTabStop w:val="708"/>
  <w:autoHyphenation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hdrShapeDefaults>
    <o:shapedefaults v:ext="edit" spidmax="150530"/>
  </w:hdrShapeDefaults>
  <w:footnotePr>
    <w:footnote w:id="-1"/>
    <w:footnote w:id="0"/>
  </w:footnotePr>
  <w:endnotePr>
    <w:endnote w:id="-1"/>
    <w:endnote w:id="0"/>
  </w:endnotePr>
  <w:compat/>
  <w:rsids>
    <w:rsidRoot w:val="007D3F61"/>
    <w:rsid w:val="0002666C"/>
    <w:rsid w:val="000334C4"/>
    <w:rsid w:val="0004006C"/>
    <w:rsid w:val="00041CA3"/>
    <w:rsid w:val="00042CE1"/>
    <w:rsid w:val="00061587"/>
    <w:rsid w:val="00065762"/>
    <w:rsid w:val="00070DC1"/>
    <w:rsid w:val="00073FA2"/>
    <w:rsid w:val="00092210"/>
    <w:rsid w:val="00095DC4"/>
    <w:rsid w:val="00096D9A"/>
    <w:rsid w:val="000A272E"/>
    <w:rsid w:val="000A4D08"/>
    <w:rsid w:val="000A6578"/>
    <w:rsid w:val="000B093F"/>
    <w:rsid w:val="000B1715"/>
    <w:rsid w:val="000C0BBA"/>
    <w:rsid w:val="000D42E2"/>
    <w:rsid w:val="000D7EEF"/>
    <w:rsid w:val="000E5219"/>
    <w:rsid w:val="000E6863"/>
    <w:rsid w:val="000F6096"/>
    <w:rsid w:val="001001A7"/>
    <w:rsid w:val="001009F9"/>
    <w:rsid w:val="001063F9"/>
    <w:rsid w:val="00107483"/>
    <w:rsid w:val="00107593"/>
    <w:rsid w:val="0010784F"/>
    <w:rsid w:val="001154AA"/>
    <w:rsid w:val="0012139F"/>
    <w:rsid w:val="001278F1"/>
    <w:rsid w:val="00131949"/>
    <w:rsid w:val="00136F12"/>
    <w:rsid w:val="0013739C"/>
    <w:rsid w:val="001417FB"/>
    <w:rsid w:val="00144132"/>
    <w:rsid w:val="00144485"/>
    <w:rsid w:val="00172A9B"/>
    <w:rsid w:val="00183623"/>
    <w:rsid w:val="0018722F"/>
    <w:rsid w:val="001928A0"/>
    <w:rsid w:val="001B63A5"/>
    <w:rsid w:val="001B7CC1"/>
    <w:rsid w:val="001B7E48"/>
    <w:rsid w:val="001C4E9A"/>
    <w:rsid w:val="001D1D05"/>
    <w:rsid w:val="001F49E4"/>
    <w:rsid w:val="001F4A8D"/>
    <w:rsid w:val="00203856"/>
    <w:rsid w:val="00205DFF"/>
    <w:rsid w:val="0021082C"/>
    <w:rsid w:val="00212D55"/>
    <w:rsid w:val="002339CE"/>
    <w:rsid w:val="00233E6C"/>
    <w:rsid w:val="0024119D"/>
    <w:rsid w:val="0024640D"/>
    <w:rsid w:val="00263D2A"/>
    <w:rsid w:val="00266212"/>
    <w:rsid w:val="00270D53"/>
    <w:rsid w:val="00272CBC"/>
    <w:rsid w:val="00273BBA"/>
    <w:rsid w:val="00286C25"/>
    <w:rsid w:val="002907A7"/>
    <w:rsid w:val="00294D67"/>
    <w:rsid w:val="002A0E8B"/>
    <w:rsid w:val="002A5250"/>
    <w:rsid w:val="002C2023"/>
    <w:rsid w:val="002C306E"/>
    <w:rsid w:val="002D1B8F"/>
    <w:rsid w:val="002E3A79"/>
    <w:rsid w:val="002E3EE9"/>
    <w:rsid w:val="002E4B0C"/>
    <w:rsid w:val="002E52FA"/>
    <w:rsid w:val="002F0556"/>
    <w:rsid w:val="002F3806"/>
    <w:rsid w:val="0030084F"/>
    <w:rsid w:val="00303994"/>
    <w:rsid w:val="00304AC6"/>
    <w:rsid w:val="00307A0C"/>
    <w:rsid w:val="003129FD"/>
    <w:rsid w:val="00326F03"/>
    <w:rsid w:val="00335458"/>
    <w:rsid w:val="00342067"/>
    <w:rsid w:val="003507CC"/>
    <w:rsid w:val="0035364D"/>
    <w:rsid w:val="00353673"/>
    <w:rsid w:val="00354902"/>
    <w:rsid w:val="0036014D"/>
    <w:rsid w:val="003617A8"/>
    <w:rsid w:val="0037234B"/>
    <w:rsid w:val="00373C10"/>
    <w:rsid w:val="00374CB0"/>
    <w:rsid w:val="00375748"/>
    <w:rsid w:val="0037610B"/>
    <w:rsid w:val="00376301"/>
    <w:rsid w:val="00377DC6"/>
    <w:rsid w:val="00380FD7"/>
    <w:rsid w:val="00384166"/>
    <w:rsid w:val="00385C21"/>
    <w:rsid w:val="0039623E"/>
    <w:rsid w:val="003A3015"/>
    <w:rsid w:val="003A47A1"/>
    <w:rsid w:val="003B0840"/>
    <w:rsid w:val="003B11F1"/>
    <w:rsid w:val="003B32CF"/>
    <w:rsid w:val="003B45C9"/>
    <w:rsid w:val="003B4D11"/>
    <w:rsid w:val="003B7DEB"/>
    <w:rsid w:val="003C00AD"/>
    <w:rsid w:val="003C2BB0"/>
    <w:rsid w:val="003C2DED"/>
    <w:rsid w:val="003C4C1D"/>
    <w:rsid w:val="003D0C28"/>
    <w:rsid w:val="003D26D1"/>
    <w:rsid w:val="003D68BD"/>
    <w:rsid w:val="003E5787"/>
    <w:rsid w:val="003E5E27"/>
    <w:rsid w:val="003E5FDD"/>
    <w:rsid w:val="003F624A"/>
    <w:rsid w:val="003F7B13"/>
    <w:rsid w:val="00403E3B"/>
    <w:rsid w:val="00404526"/>
    <w:rsid w:val="004103DB"/>
    <w:rsid w:val="00415C43"/>
    <w:rsid w:val="004169EC"/>
    <w:rsid w:val="00427C7E"/>
    <w:rsid w:val="004306FE"/>
    <w:rsid w:val="0043130F"/>
    <w:rsid w:val="00433933"/>
    <w:rsid w:val="00437E02"/>
    <w:rsid w:val="004423D5"/>
    <w:rsid w:val="00445CA8"/>
    <w:rsid w:val="00460BA2"/>
    <w:rsid w:val="0046228F"/>
    <w:rsid w:val="004628B4"/>
    <w:rsid w:val="00464E09"/>
    <w:rsid w:val="00466CDC"/>
    <w:rsid w:val="004675DE"/>
    <w:rsid w:val="00472BC3"/>
    <w:rsid w:val="0047328A"/>
    <w:rsid w:val="00480702"/>
    <w:rsid w:val="0048277F"/>
    <w:rsid w:val="0048659A"/>
    <w:rsid w:val="004906FE"/>
    <w:rsid w:val="00491FF3"/>
    <w:rsid w:val="004A5383"/>
    <w:rsid w:val="004A590B"/>
    <w:rsid w:val="004A7CA5"/>
    <w:rsid w:val="004B0134"/>
    <w:rsid w:val="004C3046"/>
    <w:rsid w:val="004C3279"/>
    <w:rsid w:val="004C4C57"/>
    <w:rsid w:val="004D0AAD"/>
    <w:rsid w:val="004D0EB6"/>
    <w:rsid w:val="004E5505"/>
    <w:rsid w:val="004F48D9"/>
    <w:rsid w:val="004F6127"/>
    <w:rsid w:val="004F79EC"/>
    <w:rsid w:val="00515CAA"/>
    <w:rsid w:val="00515F63"/>
    <w:rsid w:val="00517F88"/>
    <w:rsid w:val="0053044C"/>
    <w:rsid w:val="00530C2C"/>
    <w:rsid w:val="00532FE3"/>
    <w:rsid w:val="00535540"/>
    <w:rsid w:val="00535C74"/>
    <w:rsid w:val="00567C83"/>
    <w:rsid w:val="005877CC"/>
    <w:rsid w:val="005904F8"/>
    <w:rsid w:val="005976F8"/>
    <w:rsid w:val="005A129D"/>
    <w:rsid w:val="005B0F5E"/>
    <w:rsid w:val="005B13D2"/>
    <w:rsid w:val="005C61BA"/>
    <w:rsid w:val="005D612E"/>
    <w:rsid w:val="005E3667"/>
    <w:rsid w:val="005E5A59"/>
    <w:rsid w:val="005F102D"/>
    <w:rsid w:val="005F1126"/>
    <w:rsid w:val="005F1A24"/>
    <w:rsid w:val="005F73BC"/>
    <w:rsid w:val="00603C0E"/>
    <w:rsid w:val="00606B93"/>
    <w:rsid w:val="0061013A"/>
    <w:rsid w:val="0061579B"/>
    <w:rsid w:val="006178ED"/>
    <w:rsid w:val="00624D49"/>
    <w:rsid w:val="006313A0"/>
    <w:rsid w:val="00631E7D"/>
    <w:rsid w:val="006372AE"/>
    <w:rsid w:val="00646181"/>
    <w:rsid w:val="00650D01"/>
    <w:rsid w:val="00652F2D"/>
    <w:rsid w:val="00653809"/>
    <w:rsid w:val="00672B20"/>
    <w:rsid w:val="006816DC"/>
    <w:rsid w:val="006944C8"/>
    <w:rsid w:val="00697E7C"/>
    <w:rsid w:val="006B0F65"/>
    <w:rsid w:val="006B76BC"/>
    <w:rsid w:val="006C477E"/>
    <w:rsid w:val="006C57E9"/>
    <w:rsid w:val="006C6C52"/>
    <w:rsid w:val="006D0B7C"/>
    <w:rsid w:val="006D79BA"/>
    <w:rsid w:val="006E1841"/>
    <w:rsid w:val="006F2408"/>
    <w:rsid w:val="00702186"/>
    <w:rsid w:val="00703138"/>
    <w:rsid w:val="00713087"/>
    <w:rsid w:val="00714BCB"/>
    <w:rsid w:val="00717439"/>
    <w:rsid w:val="00722020"/>
    <w:rsid w:val="007402DC"/>
    <w:rsid w:val="00741120"/>
    <w:rsid w:val="007456F3"/>
    <w:rsid w:val="00752F41"/>
    <w:rsid w:val="00760A3D"/>
    <w:rsid w:val="00763722"/>
    <w:rsid w:val="00772677"/>
    <w:rsid w:val="00785996"/>
    <w:rsid w:val="007966B7"/>
    <w:rsid w:val="007A1FED"/>
    <w:rsid w:val="007A68EA"/>
    <w:rsid w:val="007A7EA7"/>
    <w:rsid w:val="007B2D95"/>
    <w:rsid w:val="007B5E62"/>
    <w:rsid w:val="007B7169"/>
    <w:rsid w:val="007C1F5F"/>
    <w:rsid w:val="007D3F61"/>
    <w:rsid w:val="007D65AB"/>
    <w:rsid w:val="007F3A5D"/>
    <w:rsid w:val="008020E6"/>
    <w:rsid w:val="00802AC5"/>
    <w:rsid w:val="0081174E"/>
    <w:rsid w:val="008158A6"/>
    <w:rsid w:val="008164A8"/>
    <w:rsid w:val="008179B8"/>
    <w:rsid w:val="008275C9"/>
    <w:rsid w:val="00834D4F"/>
    <w:rsid w:val="00857449"/>
    <w:rsid w:val="00863098"/>
    <w:rsid w:val="008705B4"/>
    <w:rsid w:val="008732A5"/>
    <w:rsid w:val="00873851"/>
    <w:rsid w:val="00881E9D"/>
    <w:rsid w:val="008A13BE"/>
    <w:rsid w:val="008A2FFB"/>
    <w:rsid w:val="008A46F2"/>
    <w:rsid w:val="008B1EF2"/>
    <w:rsid w:val="008B3045"/>
    <w:rsid w:val="008B3BC9"/>
    <w:rsid w:val="008C208C"/>
    <w:rsid w:val="008D377E"/>
    <w:rsid w:val="008E0AF1"/>
    <w:rsid w:val="008E485E"/>
    <w:rsid w:val="008F0EC5"/>
    <w:rsid w:val="008F2E79"/>
    <w:rsid w:val="008F4B9E"/>
    <w:rsid w:val="008F72E8"/>
    <w:rsid w:val="00900DC6"/>
    <w:rsid w:val="0090124C"/>
    <w:rsid w:val="00901738"/>
    <w:rsid w:val="00904C36"/>
    <w:rsid w:val="00913278"/>
    <w:rsid w:val="00924D31"/>
    <w:rsid w:val="0092651F"/>
    <w:rsid w:val="0093655D"/>
    <w:rsid w:val="009441B1"/>
    <w:rsid w:val="00944467"/>
    <w:rsid w:val="00962519"/>
    <w:rsid w:val="00963A7F"/>
    <w:rsid w:val="00966BF2"/>
    <w:rsid w:val="0097108E"/>
    <w:rsid w:val="009758AC"/>
    <w:rsid w:val="00987034"/>
    <w:rsid w:val="009908CB"/>
    <w:rsid w:val="00990E64"/>
    <w:rsid w:val="009C63CB"/>
    <w:rsid w:val="009D3AA3"/>
    <w:rsid w:val="009D6FDF"/>
    <w:rsid w:val="009E14D1"/>
    <w:rsid w:val="009E3127"/>
    <w:rsid w:val="009F0BEE"/>
    <w:rsid w:val="009F320E"/>
    <w:rsid w:val="009F4638"/>
    <w:rsid w:val="00A1650C"/>
    <w:rsid w:val="00A341F2"/>
    <w:rsid w:val="00A447DF"/>
    <w:rsid w:val="00A45E42"/>
    <w:rsid w:val="00A4634D"/>
    <w:rsid w:val="00A56406"/>
    <w:rsid w:val="00A5788C"/>
    <w:rsid w:val="00A60BED"/>
    <w:rsid w:val="00A76557"/>
    <w:rsid w:val="00A848ED"/>
    <w:rsid w:val="00A84E0A"/>
    <w:rsid w:val="00A85042"/>
    <w:rsid w:val="00A865F7"/>
    <w:rsid w:val="00A876C9"/>
    <w:rsid w:val="00A9037B"/>
    <w:rsid w:val="00A94CD1"/>
    <w:rsid w:val="00AB0B79"/>
    <w:rsid w:val="00AB3BA7"/>
    <w:rsid w:val="00AB585D"/>
    <w:rsid w:val="00AB6E14"/>
    <w:rsid w:val="00AE6743"/>
    <w:rsid w:val="00AF5323"/>
    <w:rsid w:val="00AF6348"/>
    <w:rsid w:val="00B03CD7"/>
    <w:rsid w:val="00B10990"/>
    <w:rsid w:val="00B14432"/>
    <w:rsid w:val="00B23455"/>
    <w:rsid w:val="00B26819"/>
    <w:rsid w:val="00B26880"/>
    <w:rsid w:val="00B627E8"/>
    <w:rsid w:val="00B66126"/>
    <w:rsid w:val="00B663A5"/>
    <w:rsid w:val="00B709E3"/>
    <w:rsid w:val="00B73B71"/>
    <w:rsid w:val="00B741FB"/>
    <w:rsid w:val="00B762FE"/>
    <w:rsid w:val="00B76418"/>
    <w:rsid w:val="00B81190"/>
    <w:rsid w:val="00B855AF"/>
    <w:rsid w:val="00BC0117"/>
    <w:rsid w:val="00BD1244"/>
    <w:rsid w:val="00BD3485"/>
    <w:rsid w:val="00BD490C"/>
    <w:rsid w:val="00BE2213"/>
    <w:rsid w:val="00BF7926"/>
    <w:rsid w:val="00C05858"/>
    <w:rsid w:val="00C11AD7"/>
    <w:rsid w:val="00C355AD"/>
    <w:rsid w:val="00C41622"/>
    <w:rsid w:val="00C474CB"/>
    <w:rsid w:val="00C50B90"/>
    <w:rsid w:val="00C53C80"/>
    <w:rsid w:val="00C55698"/>
    <w:rsid w:val="00C55D30"/>
    <w:rsid w:val="00C5780B"/>
    <w:rsid w:val="00C63955"/>
    <w:rsid w:val="00C72E49"/>
    <w:rsid w:val="00C7321F"/>
    <w:rsid w:val="00C7627E"/>
    <w:rsid w:val="00C8012B"/>
    <w:rsid w:val="00C83317"/>
    <w:rsid w:val="00C8427B"/>
    <w:rsid w:val="00C91215"/>
    <w:rsid w:val="00C9155B"/>
    <w:rsid w:val="00C93380"/>
    <w:rsid w:val="00C9431E"/>
    <w:rsid w:val="00C94DB4"/>
    <w:rsid w:val="00CA5348"/>
    <w:rsid w:val="00CA55A1"/>
    <w:rsid w:val="00CA66FC"/>
    <w:rsid w:val="00CB63E6"/>
    <w:rsid w:val="00CB728A"/>
    <w:rsid w:val="00CC2BEC"/>
    <w:rsid w:val="00CD3554"/>
    <w:rsid w:val="00CD7E3D"/>
    <w:rsid w:val="00CE0DD0"/>
    <w:rsid w:val="00CE7D1A"/>
    <w:rsid w:val="00CF20E2"/>
    <w:rsid w:val="00CF6245"/>
    <w:rsid w:val="00CF6C73"/>
    <w:rsid w:val="00CF6CF6"/>
    <w:rsid w:val="00D10D12"/>
    <w:rsid w:val="00D11344"/>
    <w:rsid w:val="00D137BE"/>
    <w:rsid w:val="00D13F30"/>
    <w:rsid w:val="00D15691"/>
    <w:rsid w:val="00D32BC2"/>
    <w:rsid w:val="00D33A56"/>
    <w:rsid w:val="00D33D19"/>
    <w:rsid w:val="00D365A9"/>
    <w:rsid w:val="00D40E38"/>
    <w:rsid w:val="00D50239"/>
    <w:rsid w:val="00D52662"/>
    <w:rsid w:val="00D64204"/>
    <w:rsid w:val="00D662F2"/>
    <w:rsid w:val="00D67314"/>
    <w:rsid w:val="00D67742"/>
    <w:rsid w:val="00D7167D"/>
    <w:rsid w:val="00D7340F"/>
    <w:rsid w:val="00D7348E"/>
    <w:rsid w:val="00D81101"/>
    <w:rsid w:val="00D822C3"/>
    <w:rsid w:val="00DA1381"/>
    <w:rsid w:val="00DA3971"/>
    <w:rsid w:val="00DB0A2D"/>
    <w:rsid w:val="00DB3DAB"/>
    <w:rsid w:val="00DC010F"/>
    <w:rsid w:val="00DC23E7"/>
    <w:rsid w:val="00DC3502"/>
    <w:rsid w:val="00DD075F"/>
    <w:rsid w:val="00DD5D56"/>
    <w:rsid w:val="00DD5FC0"/>
    <w:rsid w:val="00DE79F8"/>
    <w:rsid w:val="00DE7B87"/>
    <w:rsid w:val="00DF1B3F"/>
    <w:rsid w:val="00DF67B2"/>
    <w:rsid w:val="00E009C3"/>
    <w:rsid w:val="00E16B7C"/>
    <w:rsid w:val="00E17D7E"/>
    <w:rsid w:val="00E21A39"/>
    <w:rsid w:val="00E24173"/>
    <w:rsid w:val="00E3465F"/>
    <w:rsid w:val="00E37965"/>
    <w:rsid w:val="00E563D1"/>
    <w:rsid w:val="00E57D59"/>
    <w:rsid w:val="00E60566"/>
    <w:rsid w:val="00E66FAD"/>
    <w:rsid w:val="00E70772"/>
    <w:rsid w:val="00E73427"/>
    <w:rsid w:val="00E749BA"/>
    <w:rsid w:val="00E847CA"/>
    <w:rsid w:val="00E870B5"/>
    <w:rsid w:val="00E870CB"/>
    <w:rsid w:val="00E922DF"/>
    <w:rsid w:val="00E936F3"/>
    <w:rsid w:val="00EA262F"/>
    <w:rsid w:val="00EA2753"/>
    <w:rsid w:val="00EA6584"/>
    <w:rsid w:val="00EB136D"/>
    <w:rsid w:val="00EB274D"/>
    <w:rsid w:val="00EB3BB8"/>
    <w:rsid w:val="00EC0DE7"/>
    <w:rsid w:val="00ED074E"/>
    <w:rsid w:val="00EE0248"/>
    <w:rsid w:val="00EE0AD5"/>
    <w:rsid w:val="00EE0E6C"/>
    <w:rsid w:val="00EE1BDD"/>
    <w:rsid w:val="00EE46E8"/>
    <w:rsid w:val="00EF0127"/>
    <w:rsid w:val="00EF403D"/>
    <w:rsid w:val="00F01FC0"/>
    <w:rsid w:val="00F0257E"/>
    <w:rsid w:val="00F04789"/>
    <w:rsid w:val="00F17A04"/>
    <w:rsid w:val="00F26084"/>
    <w:rsid w:val="00F27158"/>
    <w:rsid w:val="00F32745"/>
    <w:rsid w:val="00F403EE"/>
    <w:rsid w:val="00F458D8"/>
    <w:rsid w:val="00F47D2B"/>
    <w:rsid w:val="00F5249E"/>
    <w:rsid w:val="00F57406"/>
    <w:rsid w:val="00F64FE3"/>
    <w:rsid w:val="00F65937"/>
    <w:rsid w:val="00F665AB"/>
    <w:rsid w:val="00F86B34"/>
    <w:rsid w:val="00F96348"/>
    <w:rsid w:val="00F96455"/>
    <w:rsid w:val="00FA7F80"/>
    <w:rsid w:val="00FC04F6"/>
    <w:rsid w:val="00FC2C0B"/>
    <w:rsid w:val="00FC493D"/>
    <w:rsid w:val="00FE21F8"/>
    <w:rsid w:val="00FE28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0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Times New Roman" w:hAnsi="Arial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37610B"/>
    <w:pPr>
      <w:spacing w:before="30" w:after="30"/>
    </w:pPr>
    <w:rPr>
      <w:sz w:val="24"/>
      <w:szCs w:val="24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C50B9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qFormat/>
    <w:rsid w:val="008E485E"/>
    <w:pPr>
      <w:keepNext/>
      <w:spacing w:before="240"/>
      <w:outlineLvl w:val="1"/>
    </w:pPr>
    <w:rPr>
      <w:b/>
      <w:bCs/>
      <w:i/>
      <w:iCs/>
      <w:sz w:val="28"/>
      <w:szCs w:val="28"/>
    </w:rPr>
  </w:style>
  <w:style w:type="paragraph" w:styleId="berschrift3">
    <w:name w:val="heading 3"/>
    <w:aliases w:val="BS_Überschrift 3"/>
    <w:basedOn w:val="Standard"/>
    <w:next w:val="Standard"/>
    <w:link w:val="berschrift3Zchn"/>
    <w:qFormat/>
    <w:rsid w:val="008E485E"/>
    <w:pPr>
      <w:keepNext/>
      <w:tabs>
        <w:tab w:val="left" w:pos="851"/>
      </w:tabs>
      <w:spacing w:before="120" w:after="120" w:line="300" w:lineRule="auto"/>
      <w:ind w:left="425"/>
      <w:outlineLvl w:val="2"/>
    </w:pPr>
    <w:rPr>
      <w:sz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ormatvorlage1">
    <w:name w:val="Formatvorlage1"/>
    <w:basedOn w:val="Standard"/>
    <w:rsid w:val="008E485E"/>
  </w:style>
  <w:style w:type="table" w:styleId="Tabellengitternetz">
    <w:name w:val="Table Grid"/>
    <w:basedOn w:val="NormaleTabelle"/>
    <w:uiPriority w:val="59"/>
    <w:rsid w:val="008E485E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nabsatz">
    <w:name w:val="List Paragraph"/>
    <w:basedOn w:val="Standard"/>
    <w:uiPriority w:val="34"/>
    <w:qFormat/>
    <w:rsid w:val="008E485E"/>
    <w:pPr>
      <w:ind w:left="720"/>
      <w:contextualSpacing/>
    </w:pPr>
  </w:style>
  <w:style w:type="character" w:customStyle="1" w:styleId="berschrift2Zchn">
    <w:name w:val="Überschrift 2 Zchn"/>
    <w:basedOn w:val="Absatz-Standardschriftart"/>
    <w:link w:val="berschrift2"/>
    <w:rsid w:val="008E485E"/>
    <w:rPr>
      <w:b/>
      <w:bCs/>
      <w:i/>
      <w:iCs/>
      <w:sz w:val="28"/>
      <w:szCs w:val="28"/>
    </w:rPr>
  </w:style>
  <w:style w:type="character" w:customStyle="1" w:styleId="berschrift3Zchn">
    <w:name w:val="Überschrift 3 Zchn"/>
    <w:aliases w:val="BS_Überschrift 3 Zchn"/>
    <w:basedOn w:val="Absatz-Standardschriftart"/>
    <w:link w:val="berschrift3"/>
    <w:rsid w:val="008E485E"/>
    <w:rPr>
      <w:sz w:val="22"/>
    </w:rPr>
  </w:style>
  <w:style w:type="paragraph" w:styleId="Titel">
    <w:name w:val="Title"/>
    <w:basedOn w:val="Standard"/>
    <w:link w:val="TitelZchn"/>
    <w:qFormat/>
    <w:rsid w:val="008E485E"/>
    <w:pPr>
      <w:spacing w:after="240"/>
      <w:jc w:val="center"/>
    </w:pPr>
    <w:rPr>
      <w:rFonts w:ascii="Verdana" w:hAnsi="Verdana"/>
      <w:b/>
      <w:sz w:val="28"/>
    </w:rPr>
  </w:style>
  <w:style w:type="character" w:customStyle="1" w:styleId="TitelZchn">
    <w:name w:val="Titel Zchn"/>
    <w:basedOn w:val="Absatz-Standardschriftart"/>
    <w:link w:val="Titel"/>
    <w:rsid w:val="008E485E"/>
    <w:rPr>
      <w:rFonts w:ascii="Verdana" w:hAnsi="Verdana"/>
      <w:b/>
      <w:sz w:val="28"/>
    </w:rPr>
  </w:style>
  <w:style w:type="paragraph" w:customStyle="1" w:styleId="BS-Standard">
    <w:name w:val="BS-Standard"/>
    <w:basedOn w:val="Standard"/>
    <w:autoRedefine/>
    <w:rsid w:val="008E485E"/>
    <w:pPr>
      <w:numPr>
        <w:numId w:val="12"/>
      </w:numPr>
      <w:jc w:val="both"/>
    </w:pPr>
  </w:style>
  <w:style w:type="paragraph" w:styleId="Kopfzeile">
    <w:name w:val="header"/>
    <w:basedOn w:val="Standard"/>
    <w:link w:val="KopfzeileZchn"/>
    <w:uiPriority w:val="99"/>
    <w:rsid w:val="008E485E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8E485E"/>
  </w:style>
  <w:style w:type="paragraph" w:styleId="Fuzeile">
    <w:name w:val="footer"/>
    <w:basedOn w:val="Standard"/>
    <w:link w:val="FuzeileZchn"/>
    <w:uiPriority w:val="99"/>
    <w:rsid w:val="008E485E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8E485E"/>
  </w:style>
  <w:style w:type="character" w:styleId="Seitenzahl">
    <w:name w:val="page number"/>
    <w:basedOn w:val="Absatz-Standardschriftart"/>
    <w:rsid w:val="008E485E"/>
  </w:style>
  <w:style w:type="paragraph" w:customStyle="1" w:styleId="BSEinrckung1">
    <w:name w:val="BS_Einrückung1"/>
    <w:basedOn w:val="Standard"/>
    <w:rsid w:val="008E485E"/>
    <w:pPr>
      <w:spacing w:after="120" w:line="300" w:lineRule="auto"/>
      <w:ind w:left="425"/>
    </w:pPr>
    <w:rPr>
      <w:sz w:val="22"/>
    </w:rPr>
  </w:style>
  <w:style w:type="paragraph" w:customStyle="1" w:styleId="BSEinrckung2">
    <w:name w:val="BS_Einrückung2"/>
    <w:basedOn w:val="Standard"/>
    <w:rsid w:val="008E485E"/>
    <w:pPr>
      <w:spacing w:after="120" w:line="300" w:lineRule="auto"/>
      <w:ind w:left="851"/>
    </w:pPr>
    <w:rPr>
      <w:sz w:val="22"/>
    </w:rPr>
  </w:style>
  <w:style w:type="paragraph" w:customStyle="1" w:styleId="BSAufzhlung1">
    <w:name w:val="BS_Aufzählung1"/>
    <w:basedOn w:val="Standard"/>
    <w:rsid w:val="008E485E"/>
    <w:pPr>
      <w:numPr>
        <w:numId w:val="13"/>
      </w:numPr>
      <w:tabs>
        <w:tab w:val="left" w:pos="709"/>
      </w:tabs>
      <w:spacing w:after="120" w:line="300" w:lineRule="auto"/>
    </w:pPr>
    <w:rPr>
      <w:sz w:val="22"/>
    </w:rPr>
  </w:style>
  <w:style w:type="paragraph" w:customStyle="1" w:styleId="BSAufzhlung2">
    <w:name w:val="BS_Aufzählung2"/>
    <w:basedOn w:val="Standard"/>
    <w:rsid w:val="008E485E"/>
    <w:pPr>
      <w:numPr>
        <w:numId w:val="14"/>
      </w:numPr>
      <w:tabs>
        <w:tab w:val="left" w:pos="1134"/>
      </w:tabs>
      <w:spacing w:after="120" w:line="300" w:lineRule="auto"/>
    </w:pPr>
    <w:rPr>
      <w:sz w:val="22"/>
    </w:rPr>
  </w:style>
  <w:style w:type="paragraph" w:customStyle="1" w:styleId="BSberschrift2num">
    <w:name w:val="BS_Überschrift2_num"/>
    <w:basedOn w:val="berschrift2"/>
    <w:next w:val="Standard"/>
    <w:rsid w:val="008E485E"/>
    <w:pPr>
      <w:tabs>
        <w:tab w:val="left" w:pos="425"/>
      </w:tabs>
      <w:suppressAutoHyphens/>
      <w:spacing w:after="120" w:line="300" w:lineRule="auto"/>
      <w:ind w:left="425" w:hanging="425"/>
    </w:pPr>
    <w:rPr>
      <w:bCs w:val="0"/>
      <w:i w:val="0"/>
      <w:iCs w:val="0"/>
      <w:sz w:val="24"/>
      <w:szCs w:val="20"/>
    </w:rPr>
  </w:style>
  <w:style w:type="paragraph" w:customStyle="1" w:styleId="BSberschrift3">
    <w:name w:val="BS_Überschrift3"/>
    <w:basedOn w:val="Standard"/>
    <w:next w:val="Standard"/>
    <w:rsid w:val="008E485E"/>
    <w:pPr>
      <w:keepNext/>
      <w:suppressAutoHyphens/>
      <w:spacing w:before="120" w:after="120" w:line="300" w:lineRule="auto"/>
      <w:ind w:left="425"/>
    </w:pPr>
    <w:rPr>
      <w:b/>
      <w:sz w:val="22"/>
    </w:rPr>
  </w:style>
  <w:style w:type="paragraph" w:customStyle="1" w:styleId="BSberschrift4">
    <w:name w:val="BS_Überschrift4"/>
    <w:basedOn w:val="Standard"/>
    <w:next w:val="Standard"/>
    <w:rsid w:val="008E485E"/>
    <w:pPr>
      <w:keepNext/>
      <w:suppressAutoHyphens/>
      <w:spacing w:after="120" w:line="300" w:lineRule="auto"/>
      <w:ind w:left="851"/>
    </w:pPr>
    <w:rPr>
      <w:b/>
      <w:sz w:val="22"/>
    </w:rPr>
  </w:style>
  <w:style w:type="paragraph" w:customStyle="1" w:styleId="BSKlasseohneSeitenwechsel">
    <w:name w:val="BS_Klasse ohne Seitenwechsel"/>
    <w:basedOn w:val="Standard"/>
    <w:next w:val="Standard"/>
    <w:rsid w:val="008E485E"/>
    <w:pPr>
      <w:pageBreakBefore/>
      <w:spacing w:after="120" w:line="300" w:lineRule="auto"/>
    </w:pPr>
    <w:rPr>
      <w:b/>
      <w:sz w:val="28"/>
    </w:rPr>
  </w:style>
  <w:style w:type="paragraph" w:customStyle="1" w:styleId="BSKlasse">
    <w:name w:val="BS_Klasse"/>
    <w:basedOn w:val="Standard"/>
    <w:next w:val="Standard"/>
    <w:rsid w:val="008E485E"/>
    <w:pPr>
      <w:pageBreakBefore/>
      <w:spacing w:after="120" w:line="300" w:lineRule="auto"/>
    </w:pPr>
    <w:rPr>
      <w:b/>
      <w:sz w:val="28"/>
    </w:rPr>
  </w:style>
  <w:style w:type="paragraph" w:customStyle="1" w:styleId="BS-1">
    <w:name w:val="BS-Ü 1"/>
    <w:basedOn w:val="BS-Standard"/>
    <w:next w:val="BS-Standard"/>
    <w:rsid w:val="008E485E"/>
    <w:pPr>
      <w:keepNext/>
      <w:numPr>
        <w:numId w:val="0"/>
      </w:numPr>
      <w:tabs>
        <w:tab w:val="left" w:pos="482"/>
      </w:tabs>
      <w:suppressAutoHyphens/>
      <w:spacing w:before="120" w:line="300" w:lineRule="auto"/>
    </w:pPr>
    <w:rPr>
      <w:b/>
      <w:sz w:val="28"/>
    </w:rPr>
  </w:style>
  <w:style w:type="paragraph" w:customStyle="1" w:styleId="BS-2">
    <w:name w:val="BS-Ü 2"/>
    <w:basedOn w:val="BS-Standard"/>
    <w:next w:val="BS-Standard"/>
    <w:rsid w:val="008E485E"/>
    <w:pPr>
      <w:keepNext/>
      <w:numPr>
        <w:numId w:val="0"/>
      </w:numPr>
      <w:tabs>
        <w:tab w:val="left" w:pos="425"/>
      </w:tabs>
      <w:suppressAutoHyphens/>
      <w:spacing w:before="120" w:line="300" w:lineRule="auto"/>
    </w:pPr>
    <w:rPr>
      <w:b/>
      <w:bCs/>
      <w:iCs/>
      <w:sz w:val="28"/>
    </w:rPr>
  </w:style>
  <w:style w:type="paragraph" w:customStyle="1" w:styleId="Formatvorlage2">
    <w:name w:val="Formatvorlage2"/>
    <w:basedOn w:val="Standard"/>
    <w:next w:val="Formatvorlage1"/>
    <w:autoRedefine/>
    <w:qFormat/>
    <w:rsid w:val="00BD3485"/>
    <w:rPr>
      <w:rFonts w:eastAsia="PMingLiU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C50B9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Hyperlink">
    <w:name w:val="Hyperlink"/>
    <w:basedOn w:val="Absatz-Standardschriftart"/>
    <w:uiPriority w:val="99"/>
    <w:unhideWhenUsed/>
    <w:rsid w:val="00697E7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850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42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n.wikipedia.org/wiki/Trojan_Room_coffee_pot" TargetMode="External"/><Relationship Id="rId13" Type="http://schemas.openxmlformats.org/officeDocument/2006/relationships/hyperlink" Target="http://www.schule-bw.de/unterricht/faecher/englisch/mat-med/hv/11coffeepot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schule-bw.de/unterricht/faecher/englisch/mat-med/hv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nglisch-bw.de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en.wikipedia.org/wiki/Paul_Jardetzky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downloads.bbc.co.uk/podcasts/worldservice/witness/witness_20121123-0954a.mp3" TargetMode="Externa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1me\ZPG\ZPG%20intern%20org\ZPG_templates\zpg_tmpl_kbu_12.dotx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386B9A-7E6F-4D28-B361-BF60842D0B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zpg_tmpl_kbu_12.dotx</Template>
  <TotalTime>0</TotalTime>
  <Pages>2</Pages>
  <Words>424</Words>
  <Characters>2678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Kbu12</dc:creator>
  <cp:lastModifiedBy>Kbu15</cp:lastModifiedBy>
  <cp:revision>2</cp:revision>
  <cp:lastPrinted>2012-12-09T18:31:00Z</cp:lastPrinted>
  <dcterms:created xsi:type="dcterms:W3CDTF">2015-10-23T05:31:00Z</dcterms:created>
  <dcterms:modified xsi:type="dcterms:W3CDTF">2015-10-23T05:31:00Z</dcterms:modified>
</cp:coreProperties>
</file>