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987" w:rsidRPr="004A05F5" w:rsidRDefault="00E25987" w:rsidP="00E25987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4A05F5">
        <w:rPr>
          <w:rFonts w:asciiTheme="minorHAnsi" w:hAnsiTheme="minorHAnsi" w:cstheme="minorHAnsi"/>
          <w:b/>
          <w:sz w:val="32"/>
          <w:szCs w:val="32"/>
        </w:rPr>
        <w:t>Les prépositions de lieu en allemand et en français</w:t>
      </w:r>
    </w:p>
    <w:p w:rsidR="00E25987" w:rsidRPr="004A05F5" w:rsidRDefault="00E25987" w:rsidP="00E25987">
      <w:pPr>
        <w:rPr>
          <w:rFonts w:asciiTheme="minorHAnsi" w:hAnsiTheme="minorHAnsi" w:cstheme="minorHAnsi"/>
        </w:rPr>
      </w:pPr>
    </w:p>
    <w:tbl>
      <w:tblPr>
        <w:tblStyle w:val="Tabellengitternetz"/>
        <w:tblW w:w="0" w:type="auto"/>
        <w:jc w:val="center"/>
        <w:tblLook w:val="04A0"/>
      </w:tblPr>
      <w:tblGrid>
        <w:gridCol w:w="1819"/>
        <w:gridCol w:w="6950"/>
      </w:tblGrid>
      <w:tr w:rsidR="00E25987" w:rsidRPr="004A05F5" w:rsidTr="001E188F">
        <w:trPr>
          <w:trHeight w:val="1907"/>
          <w:jc w:val="center"/>
        </w:trPr>
        <w:tc>
          <w:tcPr>
            <w:tcW w:w="1819" w:type="dxa"/>
          </w:tcPr>
          <w:p w:rsidR="00E25987" w:rsidRPr="004A05F5" w:rsidRDefault="00E25987" w:rsidP="0095646E">
            <w:pPr>
              <w:rPr>
                <w:rFonts w:asciiTheme="minorHAnsi" w:hAnsiTheme="minorHAnsi" w:cstheme="minorHAnsi"/>
              </w:rPr>
            </w:pPr>
            <w:r w:rsidRPr="004A05F5">
              <w:rPr>
                <w:rFonts w:asciiTheme="minorHAnsi" w:hAnsiTheme="minorHAnsi" w:cstheme="minorHAnsi"/>
                <w:noProof/>
                <w:lang w:val="de-DE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90170</wp:posOffset>
                  </wp:positionV>
                  <wp:extent cx="942975" cy="1038225"/>
                  <wp:effectExtent l="19050" t="0" r="9525" b="0"/>
                  <wp:wrapSquare wrapText="bothSides"/>
                  <wp:docPr id="10" name="Grafik 4" descr="tauben-dt-n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uben-dt-neu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50" w:type="dxa"/>
            <w:vAlign w:val="center"/>
          </w:tcPr>
          <w:p w:rsidR="00E25987" w:rsidRPr="004A05F5" w:rsidRDefault="00E25987" w:rsidP="0095646E">
            <w:pPr>
              <w:spacing w:line="360" w:lineRule="auto"/>
              <w:rPr>
                <w:rFonts w:asciiTheme="minorHAnsi" w:hAnsiTheme="minorHAnsi" w:cstheme="minorHAnsi"/>
                <w:b/>
                <w:sz w:val="28"/>
                <w:szCs w:val="28"/>
                <w:lang w:val="de-DE"/>
              </w:rPr>
            </w:pPr>
            <w:r w:rsidRPr="004A05F5">
              <w:rPr>
                <w:rFonts w:asciiTheme="minorHAnsi" w:hAnsiTheme="minorHAnsi" w:cstheme="minorHAnsi"/>
                <w:b/>
                <w:sz w:val="28"/>
                <w:szCs w:val="28"/>
                <w:lang w:val="de-DE"/>
              </w:rPr>
              <w:t>Deutsch:</w:t>
            </w:r>
          </w:p>
          <w:p w:rsidR="00E25987" w:rsidRPr="004A05F5" w:rsidRDefault="00C6655D" w:rsidP="00B25000">
            <w:pPr>
              <w:tabs>
                <w:tab w:val="left" w:pos="4018"/>
              </w:tabs>
              <w:rPr>
                <w:rFonts w:asciiTheme="minorHAnsi" w:hAnsiTheme="minorHAnsi" w:cstheme="minorHAnsi"/>
                <w:color w:val="FF0000"/>
                <w:sz w:val="24"/>
                <w:szCs w:val="24"/>
                <w:lang w:val="de-DE"/>
              </w:rPr>
            </w:pPr>
            <w:r w:rsidRPr="00C6655D">
              <w:rPr>
                <w:rFonts w:asciiTheme="minorHAnsi" w:hAnsiTheme="minorHAnsi" w:cstheme="minorHAnsi"/>
                <w:noProof/>
                <w:sz w:val="24"/>
                <w:szCs w:val="24"/>
                <w:lang w:val="de-DE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4" type="#_x0000_t32" style="position:absolute;margin-left:251.65pt;margin-top:6.5pt;width:43.8pt;height:.05pt;z-index:251660288" o:connectortype="straight" strokecolor="red" strokeweight="3pt">
                  <v:stroke endarrow="open" endarrowwidth="wide" endarrowlength="long"/>
                </v:shape>
              </w:pict>
            </w:r>
            <w:r w:rsidR="00E25987" w:rsidRPr="004A05F5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Eine Taube fliegt</w:t>
            </w:r>
            <w:r w:rsidR="00E25987" w:rsidRPr="004A05F5">
              <w:rPr>
                <w:rFonts w:asciiTheme="minorHAnsi" w:hAnsiTheme="minorHAnsi" w:cstheme="minorHAnsi"/>
                <w:color w:val="FF0000"/>
                <w:sz w:val="24"/>
                <w:szCs w:val="24"/>
                <w:lang w:val="de-DE"/>
              </w:rPr>
              <w:t xml:space="preserve"> </w:t>
            </w:r>
            <w:r w:rsidR="00E25987" w:rsidRPr="004A05F5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u w:val="single"/>
                <w:lang w:val="de-DE"/>
              </w:rPr>
              <w:t>auf das Dach</w:t>
            </w:r>
            <w:r w:rsidR="00E25987" w:rsidRPr="004A05F5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val="de-DE"/>
              </w:rPr>
              <w:t>.</w:t>
            </w:r>
            <w:r w:rsidR="00E25987" w:rsidRPr="004A05F5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val="de-DE"/>
              </w:rPr>
              <w:tab/>
              <w:t>Wohin?</w:t>
            </w:r>
            <w:r w:rsidR="00E25987" w:rsidRPr="004A05F5">
              <w:rPr>
                <w:rFonts w:asciiTheme="minorHAnsi" w:hAnsiTheme="minorHAnsi" w:cstheme="minorHAnsi"/>
                <w:color w:val="FF0000"/>
                <w:sz w:val="24"/>
                <w:szCs w:val="24"/>
                <w:lang w:val="de-DE"/>
              </w:rPr>
              <w:t xml:space="preserve"> </w:t>
            </w:r>
          </w:p>
          <w:p w:rsidR="00E25987" w:rsidRPr="004A05F5" w:rsidRDefault="00C6655D" w:rsidP="00B25000">
            <w:pPr>
              <w:tabs>
                <w:tab w:val="left" w:pos="4018"/>
              </w:tabs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  <w:lang w:val="de-DE"/>
              </w:rPr>
              <w:pict>
                <v:oval id="_x0000_s1035" style="position:absolute;margin-left:255.3pt;margin-top:9.05pt;width:27pt;height:24.7pt;z-index:251661312" strokecolor="#0070c0" strokeweight="3pt"/>
              </w:pict>
            </w:r>
          </w:p>
          <w:p w:rsidR="00E25987" w:rsidRPr="004A05F5" w:rsidRDefault="00E25987" w:rsidP="00B25000">
            <w:pPr>
              <w:tabs>
                <w:tab w:val="left" w:pos="4018"/>
              </w:tabs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  <w:r w:rsidRPr="004A05F5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Zwei Tauben sitzen</w:t>
            </w:r>
            <w:r w:rsidRPr="004A05F5">
              <w:rPr>
                <w:rFonts w:asciiTheme="minorHAnsi" w:hAnsiTheme="minorHAnsi" w:cstheme="minorHAnsi"/>
                <w:color w:val="0000FF"/>
                <w:sz w:val="24"/>
                <w:szCs w:val="24"/>
                <w:lang w:val="de-DE"/>
              </w:rPr>
              <w:t xml:space="preserve"> </w:t>
            </w:r>
            <w:r w:rsidRPr="004A05F5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u w:val="single"/>
                <w:lang w:val="de-DE"/>
              </w:rPr>
              <w:t>auf dem Dach</w:t>
            </w:r>
            <w:r w:rsidRPr="004A05F5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de-DE"/>
              </w:rPr>
              <w:t>.</w:t>
            </w:r>
            <w:r w:rsidRPr="004A05F5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de-DE"/>
              </w:rPr>
              <w:tab/>
              <w:t>Wo?</w:t>
            </w:r>
          </w:p>
          <w:p w:rsidR="00E25987" w:rsidRPr="004A05F5" w:rsidRDefault="00E25987" w:rsidP="0095646E">
            <w:pPr>
              <w:rPr>
                <w:rFonts w:asciiTheme="minorHAnsi" w:hAnsiTheme="minorHAnsi" w:cstheme="minorHAnsi"/>
                <w:lang w:val="de-DE"/>
              </w:rPr>
            </w:pPr>
          </w:p>
        </w:tc>
      </w:tr>
      <w:tr w:rsidR="00E25987" w:rsidRPr="004A05F5" w:rsidTr="001E188F">
        <w:trPr>
          <w:trHeight w:val="1864"/>
          <w:jc w:val="center"/>
        </w:trPr>
        <w:tc>
          <w:tcPr>
            <w:tcW w:w="1819" w:type="dxa"/>
          </w:tcPr>
          <w:p w:rsidR="00E25987" w:rsidRPr="004A05F5" w:rsidRDefault="00E25987" w:rsidP="0095646E">
            <w:pPr>
              <w:rPr>
                <w:rFonts w:asciiTheme="minorHAnsi" w:hAnsiTheme="minorHAnsi" w:cstheme="minorHAnsi"/>
                <w:lang w:val="de-DE"/>
              </w:rPr>
            </w:pPr>
            <w:r w:rsidRPr="004A05F5">
              <w:rPr>
                <w:rFonts w:asciiTheme="minorHAnsi" w:hAnsiTheme="minorHAnsi" w:cstheme="minorHAnsi"/>
                <w:noProof/>
                <w:lang w:val="de-DE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63500</wp:posOffset>
                  </wp:positionV>
                  <wp:extent cx="942975" cy="1089025"/>
                  <wp:effectExtent l="19050" t="0" r="9525" b="0"/>
                  <wp:wrapSquare wrapText="bothSides"/>
                  <wp:docPr id="11" name="Grafik 2" descr="tauben-f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uben-fr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08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50" w:type="dxa"/>
            <w:vAlign w:val="center"/>
          </w:tcPr>
          <w:p w:rsidR="00E25987" w:rsidRPr="004A05F5" w:rsidRDefault="00E25987" w:rsidP="0095646E">
            <w:pPr>
              <w:spacing w:line="36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4A05F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Français : </w:t>
            </w:r>
          </w:p>
          <w:p w:rsidR="00F808DD" w:rsidRPr="004A05F5" w:rsidRDefault="00C6655D" w:rsidP="00F808DD">
            <w:pPr>
              <w:tabs>
                <w:tab w:val="left" w:pos="2523"/>
                <w:tab w:val="left" w:pos="3143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C6655D"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de-DE"/>
              </w:rPr>
              <w:pict>
                <v:oval id="_x0000_s1040" style="position:absolute;margin-left:268pt;margin-top:6.2pt;width:26.25pt;height:26.2pt;z-index:251712512" strokecolor="#0070c0" strokeweight="3pt"/>
              </w:pict>
            </w:r>
            <w:r w:rsidR="00E25987" w:rsidRPr="004A05F5">
              <w:rPr>
                <w:rFonts w:asciiTheme="minorHAnsi" w:hAnsiTheme="minorHAnsi" w:cstheme="minorHAnsi"/>
                <w:sz w:val="24"/>
                <w:szCs w:val="24"/>
              </w:rPr>
              <w:t>Un pigeon va se poser</w:t>
            </w:r>
          </w:p>
          <w:p w:rsidR="00B43748" w:rsidRPr="004A05F5" w:rsidRDefault="00C6655D" w:rsidP="006E0866">
            <w:pPr>
              <w:tabs>
                <w:tab w:val="left" w:pos="2601"/>
                <w:tab w:val="left" w:pos="4018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C6655D"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de-DE"/>
              </w:rPr>
              <w:pict>
                <v:shape id="_x0000_s1039" type="#_x0000_t32" style="position:absolute;margin-left:241.7pt;margin-top:4.85pt;width:44.75pt;height:.05pt;z-index:251713536" o:connectortype="straight" strokecolor="red" strokeweight="3pt">
                  <v:stroke endarrow="open" endarrowwidth="wide" endarrowlength="long"/>
                </v:shape>
              </w:pict>
            </w:r>
            <w:r w:rsidR="00F808DD" w:rsidRPr="004A05F5">
              <w:rPr>
                <w:rFonts w:asciiTheme="minorHAnsi" w:hAnsiTheme="minorHAnsi" w:cstheme="minorHAnsi"/>
                <w:b/>
                <w:sz w:val="24"/>
                <w:szCs w:val="24"/>
              </w:rPr>
              <w:tab/>
            </w:r>
            <w:r w:rsidR="00F808DD" w:rsidRPr="004A05F5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>sur le toit</w:t>
            </w:r>
            <w:r w:rsidR="00F808DD" w:rsidRPr="004A05F5">
              <w:rPr>
                <w:rFonts w:asciiTheme="minorHAnsi" w:hAnsiTheme="minorHAnsi" w:cstheme="minorHAnsi"/>
                <w:b/>
                <w:sz w:val="24"/>
                <w:szCs w:val="24"/>
              </w:rPr>
              <w:t>.</w:t>
            </w:r>
            <w:r w:rsidR="00F808DD" w:rsidRPr="004A05F5">
              <w:rPr>
                <w:rFonts w:asciiTheme="minorHAnsi" w:hAnsiTheme="minorHAnsi" w:cstheme="minorHAnsi"/>
                <w:b/>
                <w:sz w:val="24"/>
                <w:szCs w:val="24"/>
              </w:rPr>
              <w:tab/>
            </w:r>
            <w:r w:rsidR="007676D3" w:rsidRPr="004A05F5">
              <w:rPr>
                <w:rFonts w:asciiTheme="minorHAnsi" w:hAnsiTheme="minorHAnsi" w:cstheme="minorHAnsi"/>
                <w:b/>
                <w:sz w:val="24"/>
                <w:szCs w:val="24"/>
              </w:rPr>
              <w:t>Où ?</w:t>
            </w:r>
          </w:p>
          <w:p w:rsidR="00E25987" w:rsidRPr="004A05F5" w:rsidRDefault="00E25987" w:rsidP="00F808DD">
            <w:pPr>
              <w:tabs>
                <w:tab w:val="left" w:pos="2523"/>
                <w:tab w:val="left" w:pos="3143"/>
              </w:tabs>
              <w:rPr>
                <w:rFonts w:asciiTheme="minorHAnsi" w:hAnsiTheme="minorHAnsi" w:cstheme="minorHAnsi"/>
                <w:color w:val="0000FF"/>
                <w:sz w:val="24"/>
                <w:szCs w:val="24"/>
              </w:rPr>
            </w:pPr>
            <w:r w:rsidRPr="004A05F5">
              <w:rPr>
                <w:rFonts w:asciiTheme="minorHAnsi" w:hAnsiTheme="minorHAnsi" w:cstheme="minorHAnsi"/>
                <w:sz w:val="24"/>
                <w:szCs w:val="24"/>
              </w:rPr>
              <w:t xml:space="preserve">Deux pigeons </w:t>
            </w:r>
            <w:r w:rsidR="00F808DD" w:rsidRPr="004A05F5">
              <w:rPr>
                <w:rFonts w:asciiTheme="minorHAnsi" w:hAnsiTheme="minorHAnsi" w:cstheme="minorHAnsi"/>
                <w:sz w:val="24"/>
                <w:szCs w:val="24"/>
              </w:rPr>
              <w:t>se trouvent</w:t>
            </w:r>
            <w:r w:rsidRPr="004A05F5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</w:tbl>
    <w:p w:rsidR="00E25987" w:rsidRPr="004A05F5" w:rsidRDefault="00E25987" w:rsidP="00E25987">
      <w:pPr>
        <w:rPr>
          <w:rFonts w:asciiTheme="minorHAnsi" w:hAnsiTheme="minorHAnsi" w:cstheme="minorHAnsi"/>
        </w:rPr>
      </w:pPr>
    </w:p>
    <w:p w:rsidR="00E25987" w:rsidRPr="004A05F5" w:rsidRDefault="00E25987" w:rsidP="00E25987">
      <w:pPr>
        <w:spacing w:line="276" w:lineRule="auto"/>
        <w:rPr>
          <w:rFonts w:asciiTheme="minorHAnsi" w:hAnsiTheme="minorHAnsi" w:cstheme="minorHAnsi"/>
          <w:lang w:val="de-DE"/>
        </w:rPr>
      </w:pPr>
      <w:r w:rsidRPr="004A05F5">
        <w:rPr>
          <w:rFonts w:asciiTheme="minorHAnsi" w:hAnsiTheme="minorHAnsi" w:cstheme="minorHAnsi"/>
          <w:lang w:val="de-DE"/>
        </w:rPr>
        <w:t>Bei Präpositionen des Ortes stehen im Deutschen auf die Frage „</w:t>
      </w:r>
      <w:r w:rsidRPr="004A05F5">
        <w:rPr>
          <w:rFonts w:asciiTheme="minorHAnsi" w:hAnsiTheme="minorHAnsi" w:cstheme="minorHAnsi"/>
          <w:b/>
          <w:color w:val="FF0000"/>
          <w:lang w:val="de-DE"/>
        </w:rPr>
        <w:t>Wohin?</w:t>
      </w:r>
      <w:r w:rsidR="00BC09B0" w:rsidRPr="004A05F5">
        <w:rPr>
          <w:rFonts w:asciiTheme="minorHAnsi" w:hAnsiTheme="minorHAnsi" w:cstheme="minorHAnsi"/>
          <w:lang w:val="de-DE"/>
        </w:rPr>
        <w:t>“ der Akkusativ (Bewegungsr</w:t>
      </w:r>
      <w:r w:rsidRPr="004A05F5">
        <w:rPr>
          <w:rFonts w:asciiTheme="minorHAnsi" w:hAnsiTheme="minorHAnsi" w:cstheme="minorHAnsi"/>
          <w:lang w:val="de-DE"/>
        </w:rPr>
        <w:t>ichtung; Bsp. „</w:t>
      </w:r>
      <w:r w:rsidRPr="004A05F5">
        <w:rPr>
          <w:rFonts w:asciiTheme="minorHAnsi" w:hAnsiTheme="minorHAnsi" w:cstheme="minorHAnsi"/>
          <w:b/>
          <w:lang w:val="de-DE"/>
        </w:rPr>
        <w:t>ins</w:t>
      </w:r>
      <w:r w:rsidRPr="004A05F5">
        <w:rPr>
          <w:rFonts w:asciiTheme="minorHAnsi" w:hAnsiTheme="minorHAnsi" w:cstheme="minorHAnsi"/>
          <w:lang w:val="de-DE"/>
        </w:rPr>
        <w:t xml:space="preserve"> Haus“)</w:t>
      </w:r>
      <w:r w:rsidR="0058368B" w:rsidRPr="004A05F5">
        <w:rPr>
          <w:rFonts w:asciiTheme="minorHAnsi" w:hAnsiTheme="minorHAnsi" w:cstheme="minorHAnsi"/>
          <w:lang w:val="de-DE"/>
        </w:rPr>
        <w:t xml:space="preserve">, </w:t>
      </w:r>
      <w:r w:rsidR="00BB07C0" w:rsidRPr="004A05F5">
        <w:rPr>
          <w:rFonts w:asciiTheme="minorHAnsi" w:hAnsiTheme="minorHAnsi" w:cstheme="minorHAnsi"/>
          <w:lang w:val="de-DE"/>
        </w:rPr>
        <w:t>auf die Frage „</w:t>
      </w:r>
      <w:r w:rsidR="00BB07C0" w:rsidRPr="004A05F5">
        <w:rPr>
          <w:rFonts w:asciiTheme="minorHAnsi" w:hAnsiTheme="minorHAnsi" w:cstheme="minorHAnsi"/>
          <w:b/>
          <w:color w:val="0070C0"/>
          <w:lang w:val="de-DE"/>
        </w:rPr>
        <w:t>Wo?</w:t>
      </w:r>
      <w:r w:rsidR="00BB07C0" w:rsidRPr="004A05F5">
        <w:rPr>
          <w:rFonts w:asciiTheme="minorHAnsi" w:hAnsiTheme="minorHAnsi" w:cstheme="minorHAnsi"/>
          <w:lang w:val="de-DE"/>
        </w:rPr>
        <w:t>“ der Dativ (Lage; Bsp. „</w:t>
      </w:r>
      <w:r w:rsidR="00BB07C0" w:rsidRPr="004A05F5">
        <w:rPr>
          <w:rFonts w:asciiTheme="minorHAnsi" w:hAnsiTheme="minorHAnsi" w:cstheme="minorHAnsi"/>
          <w:b/>
          <w:lang w:val="de-DE"/>
        </w:rPr>
        <w:t>im</w:t>
      </w:r>
      <w:r w:rsidR="00BB07C0" w:rsidRPr="004A05F5">
        <w:rPr>
          <w:rFonts w:asciiTheme="minorHAnsi" w:hAnsiTheme="minorHAnsi" w:cstheme="minorHAnsi"/>
          <w:lang w:val="de-DE"/>
        </w:rPr>
        <w:t xml:space="preserve"> Haus“)</w:t>
      </w:r>
      <w:r w:rsidRPr="004A05F5">
        <w:rPr>
          <w:rFonts w:asciiTheme="minorHAnsi" w:hAnsiTheme="minorHAnsi" w:cstheme="minorHAnsi"/>
          <w:lang w:val="de-DE"/>
        </w:rPr>
        <w:t xml:space="preserve">. </w:t>
      </w:r>
    </w:p>
    <w:p w:rsidR="00E25987" w:rsidRPr="004A05F5" w:rsidRDefault="00E25987" w:rsidP="00E25987">
      <w:pPr>
        <w:spacing w:line="360" w:lineRule="auto"/>
        <w:rPr>
          <w:rFonts w:asciiTheme="minorHAnsi" w:hAnsiTheme="minorHAnsi" w:cstheme="minorHAnsi"/>
          <w:lang w:val="de-DE"/>
        </w:rPr>
      </w:pPr>
      <w:r w:rsidRPr="004A05F5">
        <w:rPr>
          <w:rFonts w:asciiTheme="minorHAnsi" w:hAnsiTheme="minorHAnsi" w:cstheme="minorHAnsi"/>
          <w:lang w:val="de-DE"/>
        </w:rPr>
        <w:t>Diese Unterscheidung bei Fragewörtern und Präpositionen des Ortes findet sich im Französischen nicht.</w:t>
      </w:r>
    </w:p>
    <w:p w:rsidR="00E25987" w:rsidRPr="004A05F5" w:rsidRDefault="00E25987" w:rsidP="00E25987">
      <w:pPr>
        <w:spacing w:line="276" w:lineRule="auto"/>
        <w:rPr>
          <w:rFonts w:asciiTheme="minorHAnsi" w:hAnsiTheme="minorHAnsi" w:cstheme="minorHAnsi"/>
        </w:rPr>
      </w:pPr>
      <w:r w:rsidRPr="004A05F5">
        <w:rPr>
          <w:rFonts w:asciiTheme="minorHAnsi" w:hAnsiTheme="minorHAnsi" w:cstheme="minorHAnsi"/>
          <w:b/>
        </w:rPr>
        <w:t>Prépositions</w:t>
      </w:r>
      <w:r w:rsidRPr="004A05F5">
        <w:rPr>
          <w:rFonts w:asciiTheme="minorHAnsi" w:hAnsiTheme="minorHAnsi" w:cstheme="minorHAnsi"/>
        </w:rPr>
        <w:t xml:space="preserve"> : </w:t>
      </w:r>
      <w:r w:rsidRPr="004A05F5">
        <w:rPr>
          <w:rFonts w:asciiTheme="minorHAnsi" w:hAnsiTheme="minorHAnsi" w:cstheme="minorHAnsi"/>
          <w:i/>
        </w:rPr>
        <w:t xml:space="preserve">à, sur, au-dessus de, sous, dans, </w:t>
      </w:r>
      <w:r w:rsidR="00B03D15" w:rsidRPr="004A05F5">
        <w:rPr>
          <w:rFonts w:asciiTheme="minorHAnsi" w:hAnsiTheme="minorHAnsi" w:cstheme="minorHAnsi"/>
          <w:i/>
        </w:rPr>
        <w:t xml:space="preserve">en, </w:t>
      </w:r>
      <w:r w:rsidRPr="004A05F5">
        <w:rPr>
          <w:rFonts w:asciiTheme="minorHAnsi" w:hAnsiTheme="minorHAnsi" w:cstheme="minorHAnsi"/>
          <w:i/>
        </w:rPr>
        <w:t xml:space="preserve">devant, derrière, à côté de, </w:t>
      </w:r>
      <w:r w:rsidR="00DF1A88" w:rsidRPr="004A05F5">
        <w:rPr>
          <w:rFonts w:asciiTheme="minorHAnsi" w:hAnsiTheme="minorHAnsi" w:cstheme="minorHAnsi"/>
          <w:i/>
        </w:rPr>
        <w:t xml:space="preserve">du côté de, </w:t>
      </w:r>
      <w:r w:rsidRPr="004A05F5">
        <w:rPr>
          <w:rFonts w:asciiTheme="minorHAnsi" w:hAnsiTheme="minorHAnsi" w:cstheme="minorHAnsi"/>
          <w:i/>
        </w:rPr>
        <w:t>entre</w:t>
      </w:r>
      <w:r w:rsidRPr="004A05F5">
        <w:rPr>
          <w:rFonts w:asciiTheme="minorHAnsi" w:hAnsiTheme="minorHAnsi" w:cstheme="minorHAnsi"/>
        </w:rPr>
        <w:t>.</w:t>
      </w:r>
    </w:p>
    <w:p w:rsidR="00E25987" w:rsidRPr="004A05F5" w:rsidRDefault="00E25987" w:rsidP="00E25987">
      <w:pPr>
        <w:spacing w:line="276" w:lineRule="auto"/>
        <w:rPr>
          <w:rFonts w:asciiTheme="minorHAnsi" w:hAnsiTheme="minorHAnsi" w:cstheme="minorHAnsi"/>
          <w:lang w:val="de-DE"/>
        </w:rPr>
      </w:pPr>
      <w:r w:rsidRPr="004A05F5">
        <w:rPr>
          <w:rFonts w:asciiTheme="minorHAnsi" w:hAnsiTheme="minorHAnsi" w:cstheme="minorHAnsi"/>
          <w:b/>
          <w:lang w:val="de-DE"/>
        </w:rPr>
        <w:t>Präpositionen</w:t>
      </w:r>
      <w:r w:rsidRPr="004A05F5">
        <w:rPr>
          <w:rFonts w:asciiTheme="minorHAnsi" w:hAnsiTheme="minorHAnsi" w:cstheme="minorHAnsi"/>
          <w:lang w:val="de-DE"/>
        </w:rPr>
        <w:t xml:space="preserve">: </w:t>
      </w:r>
      <w:r w:rsidRPr="004A05F5">
        <w:rPr>
          <w:rFonts w:asciiTheme="minorHAnsi" w:hAnsiTheme="minorHAnsi" w:cstheme="minorHAnsi"/>
          <w:i/>
          <w:lang w:val="de-DE"/>
        </w:rPr>
        <w:t xml:space="preserve">an, auf, über, unter, in, vor, hinter, neben, </w:t>
      </w:r>
      <w:r w:rsidR="00DF1A88" w:rsidRPr="004A05F5">
        <w:rPr>
          <w:rFonts w:asciiTheme="minorHAnsi" w:hAnsiTheme="minorHAnsi" w:cstheme="minorHAnsi"/>
          <w:i/>
          <w:lang w:val="de-DE"/>
        </w:rPr>
        <w:t xml:space="preserve">auf der Seite </w:t>
      </w:r>
      <w:r w:rsidR="00ED1627" w:rsidRPr="004A05F5">
        <w:rPr>
          <w:rFonts w:asciiTheme="minorHAnsi" w:hAnsiTheme="minorHAnsi" w:cstheme="minorHAnsi"/>
          <w:i/>
          <w:lang w:val="de-DE"/>
        </w:rPr>
        <w:t>/ in Richtung von</w:t>
      </w:r>
      <w:r w:rsidR="00DF1A88" w:rsidRPr="004A05F5">
        <w:rPr>
          <w:rFonts w:asciiTheme="minorHAnsi" w:hAnsiTheme="minorHAnsi" w:cstheme="minorHAnsi"/>
          <w:i/>
          <w:lang w:val="de-DE"/>
        </w:rPr>
        <w:t xml:space="preserve">, </w:t>
      </w:r>
      <w:r w:rsidRPr="004A05F5">
        <w:rPr>
          <w:rFonts w:asciiTheme="minorHAnsi" w:hAnsiTheme="minorHAnsi" w:cstheme="minorHAnsi"/>
          <w:i/>
          <w:lang w:val="de-DE"/>
        </w:rPr>
        <w:t>zwischen</w:t>
      </w:r>
      <w:r w:rsidRPr="004A05F5">
        <w:rPr>
          <w:rFonts w:asciiTheme="minorHAnsi" w:hAnsiTheme="minorHAnsi" w:cstheme="minorHAnsi"/>
          <w:lang w:val="de-DE"/>
        </w:rPr>
        <w:t>.</w:t>
      </w:r>
    </w:p>
    <w:p w:rsidR="00E25987" w:rsidRPr="004A05F5" w:rsidRDefault="00E25987" w:rsidP="00E25987">
      <w:pPr>
        <w:spacing w:line="360" w:lineRule="auto"/>
        <w:rPr>
          <w:rFonts w:asciiTheme="minorHAnsi" w:hAnsiTheme="minorHAnsi" w:cstheme="minorHAnsi"/>
          <w:b/>
        </w:rPr>
      </w:pPr>
      <w:r w:rsidRPr="004A05F5">
        <w:rPr>
          <w:rFonts w:asciiTheme="minorHAnsi" w:hAnsiTheme="minorHAnsi" w:cstheme="minorHAnsi"/>
          <w:b/>
        </w:rPr>
        <w:t>Exemples :</w:t>
      </w:r>
    </w:p>
    <w:p w:rsidR="00E25987" w:rsidRPr="004A05F5" w:rsidRDefault="00E25987" w:rsidP="00E25987">
      <w:pPr>
        <w:rPr>
          <w:rFonts w:asciiTheme="minorHAnsi" w:hAnsiTheme="minorHAnsi" w:cstheme="minorHAnsi"/>
        </w:rPr>
      </w:pPr>
      <w:r w:rsidRPr="004A05F5">
        <w:rPr>
          <w:rFonts w:asciiTheme="minorHAnsi" w:hAnsiTheme="minorHAnsi" w:cstheme="minorHAnsi"/>
        </w:rPr>
        <w:t>Léa va au lit.</w:t>
      </w:r>
      <w:r w:rsidRPr="004A05F5">
        <w:rPr>
          <w:rFonts w:asciiTheme="minorHAnsi" w:hAnsiTheme="minorHAnsi" w:cstheme="minorHAnsi"/>
        </w:rPr>
        <w:tab/>
      </w:r>
      <w:r w:rsidRPr="004A05F5">
        <w:rPr>
          <w:rFonts w:asciiTheme="minorHAnsi" w:hAnsiTheme="minorHAnsi" w:cstheme="minorHAnsi"/>
        </w:rPr>
        <w:tab/>
        <w:t>Gabriel saute dans le lac.</w:t>
      </w:r>
      <w:r w:rsidRPr="004A05F5">
        <w:rPr>
          <w:rFonts w:asciiTheme="minorHAnsi" w:hAnsiTheme="minorHAnsi" w:cstheme="minorHAnsi"/>
        </w:rPr>
        <w:tab/>
      </w:r>
      <w:r w:rsidRPr="004A05F5">
        <w:rPr>
          <w:rFonts w:asciiTheme="minorHAnsi" w:hAnsiTheme="minorHAnsi" w:cstheme="minorHAnsi"/>
        </w:rPr>
        <w:tab/>
        <w:t>Le chien va devant la porte.</w:t>
      </w:r>
    </w:p>
    <w:p w:rsidR="00E25987" w:rsidRPr="004A05F5" w:rsidRDefault="00E25987" w:rsidP="00E25987">
      <w:pPr>
        <w:rPr>
          <w:rFonts w:asciiTheme="minorHAnsi" w:hAnsiTheme="minorHAnsi" w:cstheme="minorHAnsi"/>
        </w:rPr>
      </w:pPr>
      <w:r w:rsidRPr="004A05F5">
        <w:rPr>
          <w:rFonts w:asciiTheme="minorHAnsi" w:hAnsiTheme="minorHAnsi" w:cstheme="minorHAnsi"/>
        </w:rPr>
        <w:t>Léa dort au lit.</w:t>
      </w:r>
      <w:r w:rsidRPr="004A05F5">
        <w:rPr>
          <w:rFonts w:asciiTheme="minorHAnsi" w:hAnsiTheme="minorHAnsi" w:cstheme="minorHAnsi"/>
        </w:rPr>
        <w:tab/>
      </w:r>
      <w:r w:rsidRPr="004A05F5">
        <w:rPr>
          <w:rFonts w:asciiTheme="minorHAnsi" w:hAnsiTheme="minorHAnsi" w:cstheme="minorHAnsi"/>
        </w:rPr>
        <w:tab/>
        <w:t>Gabriel nage dans le lac.</w:t>
      </w:r>
      <w:r w:rsidRPr="004A05F5">
        <w:rPr>
          <w:rFonts w:asciiTheme="minorHAnsi" w:hAnsiTheme="minorHAnsi" w:cstheme="minorHAnsi"/>
        </w:rPr>
        <w:tab/>
      </w:r>
      <w:r w:rsidRPr="004A05F5">
        <w:rPr>
          <w:rFonts w:asciiTheme="minorHAnsi" w:hAnsiTheme="minorHAnsi" w:cstheme="minorHAnsi"/>
        </w:rPr>
        <w:tab/>
        <w:t>Le chien attend devant la porte.</w:t>
      </w: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53"/>
      </w:tblGrid>
      <w:tr w:rsidR="001961C3" w:rsidRPr="004A05F5" w:rsidTr="001961C3">
        <w:trPr>
          <w:trHeight w:val="6236"/>
        </w:trPr>
        <w:tc>
          <w:tcPr>
            <w:tcW w:w="9853" w:type="dxa"/>
          </w:tcPr>
          <w:p w:rsidR="001961C3" w:rsidRPr="004A05F5" w:rsidRDefault="001961C3" w:rsidP="00E25987">
            <w:pPr>
              <w:rPr>
                <w:rFonts w:asciiTheme="minorHAnsi" w:hAnsiTheme="minorHAnsi" w:cstheme="minorHAnsi"/>
                <w:noProof/>
              </w:rPr>
            </w:pPr>
            <w:r w:rsidRPr="004A05F5">
              <w:rPr>
                <w:rFonts w:asciiTheme="minorHAnsi" w:hAnsiTheme="minorHAnsi" w:cstheme="minorHAnsi"/>
                <w:noProof/>
                <w:lang w:val="de-DE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224790</wp:posOffset>
                  </wp:positionV>
                  <wp:extent cx="5044440" cy="3553460"/>
                  <wp:effectExtent l="19050" t="0" r="3810" b="0"/>
                  <wp:wrapSquare wrapText="bothSides"/>
                  <wp:docPr id="179" name="Grafik 0" descr="würf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ürfel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4440" cy="355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D0353" w:rsidRPr="004A05F5" w:rsidRDefault="008D0353">
      <w:pPr>
        <w:rPr>
          <w:rFonts w:asciiTheme="minorHAnsi" w:hAnsiTheme="minorHAnsi" w:cstheme="minorHAnsi"/>
        </w:rPr>
      </w:pP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53"/>
      </w:tblGrid>
      <w:tr w:rsidR="008A2AFE" w:rsidRPr="004A05F5" w:rsidTr="00AD3C83">
        <w:tc>
          <w:tcPr>
            <w:tcW w:w="9853" w:type="dxa"/>
            <w:vAlign w:val="center"/>
          </w:tcPr>
          <w:p w:rsidR="004164E9" w:rsidRPr="004A05F5" w:rsidRDefault="0050629D" w:rsidP="00AD3C83">
            <w:pPr>
              <w:rPr>
                <w:rFonts w:asciiTheme="minorHAnsi" w:hAnsiTheme="minorHAnsi" w:cstheme="minorHAnsi"/>
                <w:b/>
              </w:rPr>
            </w:pPr>
            <w:r w:rsidRPr="004A05F5">
              <w:rPr>
                <w:rFonts w:asciiTheme="minorHAnsi" w:hAnsiTheme="minorHAnsi" w:cstheme="minorHAnsi"/>
                <w:b/>
                <w:noProof/>
                <w:lang w:val="de-DE"/>
              </w:rPr>
              <w:lastRenderedPageBreak/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2341880</wp:posOffset>
                  </wp:positionH>
                  <wp:positionV relativeFrom="paragraph">
                    <wp:posOffset>145415</wp:posOffset>
                  </wp:positionV>
                  <wp:extent cx="807720" cy="953770"/>
                  <wp:effectExtent l="19050" t="0" r="0" b="0"/>
                  <wp:wrapSquare wrapText="bothSides"/>
                  <wp:docPr id="147" name="Grafik 2" descr="France-k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e-kl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95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A05F5">
              <w:rPr>
                <w:rFonts w:asciiTheme="minorHAnsi" w:hAnsiTheme="minorHAnsi" w:cstheme="minorHAnsi"/>
                <w:b/>
                <w:noProof/>
                <w:lang w:val="de-DE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3216275</wp:posOffset>
                  </wp:positionH>
                  <wp:positionV relativeFrom="paragraph">
                    <wp:posOffset>90805</wp:posOffset>
                  </wp:positionV>
                  <wp:extent cx="1036320" cy="914400"/>
                  <wp:effectExtent l="19050" t="0" r="0" b="0"/>
                  <wp:wrapSquare wrapText="bothSides"/>
                  <wp:docPr id="5" name="Grafik 4" descr="bretag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etagne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A05F5">
              <w:rPr>
                <w:rFonts w:asciiTheme="minorHAnsi" w:hAnsiTheme="minorHAnsi" w:cstheme="minorHAnsi"/>
                <w:b/>
                <w:noProof/>
                <w:lang w:val="de-DE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4385310</wp:posOffset>
                  </wp:positionH>
                  <wp:positionV relativeFrom="paragraph">
                    <wp:posOffset>73660</wp:posOffset>
                  </wp:positionV>
                  <wp:extent cx="918845" cy="930275"/>
                  <wp:effectExtent l="19050" t="0" r="0" b="0"/>
                  <wp:wrapSquare wrapText="bothSides"/>
                  <wp:docPr id="146" name="Grafik 11" descr="europe-af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urope-afr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845" cy="93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A05F5">
              <w:rPr>
                <w:rFonts w:asciiTheme="minorHAnsi" w:hAnsiTheme="minorHAnsi" w:cstheme="minorHAnsi"/>
                <w:b/>
                <w:noProof/>
                <w:lang w:val="de-DE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1621155</wp:posOffset>
                  </wp:positionH>
                  <wp:positionV relativeFrom="paragraph">
                    <wp:posOffset>192405</wp:posOffset>
                  </wp:positionV>
                  <wp:extent cx="616585" cy="818515"/>
                  <wp:effectExtent l="19050" t="0" r="0" b="0"/>
                  <wp:wrapSquare wrapText="bothSides"/>
                  <wp:docPr id="145" name="Bild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6CA8" w:rsidRPr="004A05F5" w:rsidRDefault="00FB1D6C" w:rsidP="00AD3C8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A05F5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en</w:t>
            </w:r>
            <w:r w:rsidRPr="004A05F5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Allemagne</w:t>
            </w:r>
          </w:p>
          <w:p w:rsidR="00960B3C" w:rsidRPr="004A05F5" w:rsidRDefault="00960B3C" w:rsidP="00AD3C8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A05F5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en</w:t>
            </w:r>
            <w:r w:rsidRPr="004A05F5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="0056299A" w:rsidRPr="004A05F5">
              <w:rPr>
                <w:rFonts w:asciiTheme="minorHAnsi" w:hAnsiTheme="minorHAnsi" w:cstheme="minorHAnsi"/>
                <w:b/>
                <w:sz w:val="24"/>
                <w:szCs w:val="24"/>
              </w:rPr>
              <w:t>France</w:t>
            </w:r>
          </w:p>
          <w:p w:rsidR="00960B3C" w:rsidRPr="004A05F5" w:rsidRDefault="0056299A" w:rsidP="00AD3C8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A05F5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en</w:t>
            </w:r>
            <w:r w:rsidRPr="004A05F5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Bretagne</w:t>
            </w:r>
          </w:p>
          <w:p w:rsidR="008A2AFE" w:rsidRPr="004A05F5" w:rsidRDefault="00960B3C" w:rsidP="00AD3C8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A05F5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en</w:t>
            </w:r>
            <w:r w:rsidRPr="004A05F5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Europe, </w:t>
            </w:r>
            <w:r w:rsidRPr="004A05F5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en</w:t>
            </w:r>
            <w:r w:rsidRPr="004A05F5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Afrique</w:t>
            </w:r>
          </w:p>
          <w:p w:rsidR="00C8482C" w:rsidRPr="004A05F5" w:rsidRDefault="00C8482C" w:rsidP="00AD3C8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A05F5">
              <w:rPr>
                <w:rFonts w:asciiTheme="minorHAnsi" w:hAnsiTheme="minorHAnsi" w:cstheme="minorHAnsi"/>
                <w:b/>
                <w:sz w:val="24"/>
                <w:szCs w:val="24"/>
              </w:rPr>
              <w:t>(</w:t>
            </w:r>
            <w:r w:rsidRPr="004A05F5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noms féminins</w:t>
            </w:r>
            <w:r w:rsidR="006E4DA5" w:rsidRPr="004A05F5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="006E4DA5" w:rsidRPr="004A05F5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s</w:t>
            </w:r>
            <w:r w:rsidR="00EF75DD" w:rsidRPr="004A05F5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g</w:t>
            </w:r>
            <w:proofErr w:type="spellEnd"/>
            <w:r w:rsidR="00EF75DD" w:rsidRPr="004A05F5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.</w:t>
            </w:r>
            <w:r w:rsidRPr="004A05F5">
              <w:rPr>
                <w:rFonts w:asciiTheme="minorHAnsi" w:hAnsiTheme="minorHAnsi" w:cstheme="minorHAnsi"/>
                <w:b/>
                <w:sz w:val="24"/>
                <w:szCs w:val="24"/>
              </w:rPr>
              <w:t>)</w:t>
            </w:r>
          </w:p>
          <w:p w:rsidR="005A4CEE" w:rsidRPr="004A05F5" w:rsidRDefault="005A4CEE" w:rsidP="00AD3C83">
            <w:pPr>
              <w:rPr>
                <w:rFonts w:asciiTheme="minorHAnsi" w:hAnsiTheme="minorHAnsi" w:cstheme="minorHAnsi"/>
              </w:rPr>
            </w:pPr>
          </w:p>
        </w:tc>
      </w:tr>
      <w:tr w:rsidR="00960B3C" w:rsidRPr="004A05F5" w:rsidTr="00AD3C83">
        <w:tc>
          <w:tcPr>
            <w:tcW w:w="9853" w:type="dxa"/>
            <w:vAlign w:val="center"/>
          </w:tcPr>
          <w:p w:rsidR="0040069F" w:rsidRPr="004A05F5" w:rsidRDefault="0040069F" w:rsidP="00AD3C83">
            <w:pPr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</w:pPr>
          </w:p>
          <w:p w:rsidR="00960B3C" w:rsidRPr="004A05F5" w:rsidRDefault="00960B3C" w:rsidP="00AD3C8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A05F5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en</w:t>
            </w:r>
            <w:r w:rsidRPr="004A05F5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famille</w:t>
            </w:r>
          </w:p>
          <w:p w:rsidR="00960B3C" w:rsidRPr="004A05F5" w:rsidRDefault="00960B3C" w:rsidP="00AD3C8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A05F5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en</w:t>
            </w:r>
            <w:r w:rsidRPr="004A05F5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classe</w:t>
            </w:r>
          </w:p>
          <w:p w:rsidR="00960B3C" w:rsidRPr="004A05F5" w:rsidRDefault="00960B3C" w:rsidP="00AD3C8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A05F5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en</w:t>
            </w:r>
            <w:r w:rsidRPr="004A05F5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usine</w:t>
            </w:r>
          </w:p>
          <w:p w:rsidR="005A4CEE" w:rsidRPr="004A05F5" w:rsidRDefault="00896594" w:rsidP="00AD3C8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A05F5">
              <w:rPr>
                <w:rFonts w:asciiTheme="minorHAnsi" w:hAnsiTheme="minorHAnsi" w:cstheme="minorHAnsi"/>
                <w:b/>
                <w:noProof/>
                <w:color w:val="FF0000"/>
                <w:sz w:val="24"/>
                <w:szCs w:val="24"/>
                <w:lang w:val="de-DE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1130300</wp:posOffset>
                  </wp:positionH>
                  <wp:positionV relativeFrom="paragraph">
                    <wp:posOffset>-484505</wp:posOffset>
                  </wp:positionV>
                  <wp:extent cx="1176655" cy="603885"/>
                  <wp:effectExtent l="0" t="0" r="0" b="0"/>
                  <wp:wrapSquare wrapText="bothSides"/>
                  <wp:docPr id="152" name="Grafik 13" descr="fam-k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m-kl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60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9783F" w:rsidRPr="004A05F5">
              <w:rPr>
                <w:rFonts w:asciiTheme="minorHAnsi" w:hAnsiTheme="minorHAnsi" w:cstheme="minorHAnsi"/>
                <w:b/>
                <w:noProof/>
                <w:color w:val="FF0000"/>
                <w:sz w:val="24"/>
                <w:szCs w:val="24"/>
                <w:lang w:val="de-DE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3979545</wp:posOffset>
                  </wp:positionH>
                  <wp:positionV relativeFrom="paragraph">
                    <wp:posOffset>-367665</wp:posOffset>
                  </wp:positionV>
                  <wp:extent cx="998220" cy="508635"/>
                  <wp:effectExtent l="19050" t="0" r="0" b="0"/>
                  <wp:wrapSquare wrapText="bothSides"/>
                  <wp:docPr id="3" name="Grafik 2" descr="stadt-schwar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dt-schwarz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20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60B3C" w:rsidRPr="004A05F5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en</w:t>
            </w:r>
            <w:r w:rsidR="00960B3C" w:rsidRPr="004A05F5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ville</w:t>
            </w:r>
          </w:p>
          <w:p w:rsidR="0040069F" w:rsidRPr="004A05F5" w:rsidRDefault="0042738E" w:rsidP="00AD3C8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A05F5"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de-DE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2517140</wp:posOffset>
                  </wp:positionH>
                  <wp:positionV relativeFrom="paragraph">
                    <wp:posOffset>-728345</wp:posOffset>
                  </wp:positionV>
                  <wp:extent cx="494030" cy="704850"/>
                  <wp:effectExtent l="19050" t="0" r="1270" b="0"/>
                  <wp:wrapSquare wrapText="bothSides"/>
                  <wp:docPr id="153" name="Grafik 14" descr="classe-unhap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asse-unhappy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3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D5E02" w:rsidRPr="004A05F5"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de-DE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3234690</wp:posOffset>
                  </wp:positionH>
                  <wp:positionV relativeFrom="paragraph">
                    <wp:posOffset>-753745</wp:posOffset>
                  </wp:positionV>
                  <wp:extent cx="605155" cy="755650"/>
                  <wp:effectExtent l="19050" t="0" r="4445" b="0"/>
                  <wp:wrapSquare wrapText="bothSides"/>
                  <wp:docPr id="154" name="Grafik 16" descr="usine-k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sine-kl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164E9" w:rsidRPr="004A05F5" w:rsidTr="00AD3C83">
        <w:tc>
          <w:tcPr>
            <w:tcW w:w="9853" w:type="dxa"/>
            <w:vAlign w:val="center"/>
          </w:tcPr>
          <w:p w:rsidR="004164E9" w:rsidRPr="004A05F5" w:rsidRDefault="004164E9" w:rsidP="000E24C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A05F5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en</w:t>
            </w:r>
            <w:r w:rsidRPr="004A05F5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bus</w:t>
            </w:r>
          </w:p>
          <w:p w:rsidR="004164E9" w:rsidRPr="004A05F5" w:rsidRDefault="004164E9" w:rsidP="000E24C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A05F5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en</w:t>
            </w:r>
            <w:r w:rsidRPr="004A05F5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vélo</w:t>
            </w:r>
          </w:p>
          <w:p w:rsidR="004164E9" w:rsidRPr="004A05F5" w:rsidRDefault="004164E9" w:rsidP="000E24C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A05F5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en</w:t>
            </w:r>
            <w:r w:rsidRPr="004A05F5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voiture</w:t>
            </w:r>
          </w:p>
          <w:p w:rsidR="004164E9" w:rsidRPr="004A05F5" w:rsidRDefault="001C26E3" w:rsidP="000E24C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A05F5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en</w:t>
            </w:r>
            <w:r w:rsidRPr="004A05F5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train</w:t>
            </w:r>
          </w:p>
          <w:p w:rsidR="009E148E" w:rsidRPr="004A05F5" w:rsidRDefault="00C864E2" w:rsidP="000E24C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A05F5">
              <w:rPr>
                <w:rFonts w:asciiTheme="minorHAnsi" w:hAnsiTheme="minorHAnsi" w:cstheme="minorHAnsi"/>
                <w:b/>
                <w:noProof/>
                <w:color w:val="FF0000"/>
                <w:sz w:val="24"/>
                <w:szCs w:val="24"/>
                <w:lang w:val="de-DE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4904740</wp:posOffset>
                  </wp:positionH>
                  <wp:positionV relativeFrom="paragraph">
                    <wp:posOffset>-561340</wp:posOffset>
                  </wp:positionV>
                  <wp:extent cx="1073150" cy="311150"/>
                  <wp:effectExtent l="19050" t="0" r="0" b="0"/>
                  <wp:wrapSquare wrapText="bothSides"/>
                  <wp:docPr id="6" name="Grafik 5" descr="av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ion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0" cy="31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E47F7" w:rsidRPr="004A05F5">
              <w:rPr>
                <w:rFonts w:asciiTheme="minorHAnsi" w:hAnsiTheme="minorHAnsi" w:cstheme="minorHAnsi"/>
                <w:b/>
                <w:noProof/>
                <w:color w:val="FF0000"/>
                <w:sz w:val="24"/>
                <w:szCs w:val="24"/>
                <w:lang w:val="de-DE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789940</wp:posOffset>
                  </wp:positionH>
                  <wp:positionV relativeFrom="paragraph">
                    <wp:posOffset>-561340</wp:posOffset>
                  </wp:positionV>
                  <wp:extent cx="1168400" cy="628650"/>
                  <wp:effectExtent l="19050" t="0" r="0" b="0"/>
                  <wp:wrapSquare wrapText="bothSides"/>
                  <wp:docPr id="213" name="Grafik 26" descr="Bus-ble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s-bleu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E47F7" w:rsidRPr="004A05F5">
              <w:rPr>
                <w:rFonts w:asciiTheme="minorHAnsi" w:hAnsiTheme="minorHAnsi" w:cstheme="minorHAnsi"/>
                <w:b/>
                <w:noProof/>
                <w:color w:val="FF0000"/>
                <w:sz w:val="24"/>
                <w:szCs w:val="24"/>
                <w:lang w:val="de-DE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2015490</wp:posOffset>
                  </wp:positionH>
                  <wp:positionV relativeFrom="paragraph">
                    <wp:posOffset>-593090</wp:posOffset>
                  </wp:positionV>
                  <wp:extent cx="1035050" cy="628650"/>
                  <wp:effectExtent l="19050" t="0" r="0" b="0"/>
                  <wp:wrapSquare wrapText="bothSides"/>
                  <wp:docPr id="215" name="Grafik 25" descr="Bicycle-k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cycle-kl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E47F7" w:rsidRPr="004A05F5">
              <w:rPr>
                <w:rFonts w:asciiTheme="minorHAnsi" w:hAnsiTheme="minorHAnsi" w:cstheme="minorHAnsi"/>
                <w:b/>
                <w:noProof/>
                <w:color w:val="FF0000"/>
                <w:sz w:val="24"/>
                <w:szCs w:val="24"/>
                <w:lang w:val="de-DE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3107690</wp:posOffset>
                  </wp:positionH>
                  <wp:positionV relativeFrom="paragraph">
                    <wp:posOffset>-586740</wp:posOffset>
                  </wp:positionV>
                  <wp:extent cx="730250" cy="723900"/>
                  <wp:effectExtent l="0" t="0" r="0" b="0"/>
                  <wp:wrapSquare wrapText="bothSides"/>
                  <wp:docPr id="214" name="Grafik 27" descr="auto-kle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-klein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E47F7" w:rsidRPr="004A05F5">
              <w:rPr>
                <w:rFonts w:asciiTheme="minorHAnsi" w:hAnsiTheme="minorHAnsi" w:cstheme="minorHAnsi"/>
                <w:b/>
                <w:noProof/>
                <w:color w:val="FF0000"/>
                <w:sz w:val="24"/>
                <w:szCs w:val="24"/>
                <w:lang w:val="de-DE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3933190</wp:posOffset>
                  </wp:positionH>
                  <wp:positionV relativeFrom="paragraph">
                    <wp:posOffset>-554990</wp:posOffset>
                  </wp:positionV>
                  <wp:extent cx="876300" cy="628650"/>
                  <wp:effectExtent l="19050" t="0" r="0" b="0"/>
                  <wp:wrapSquare wrapText="bothSides"/>
                  <wp:docPr id="1" name="Grafik 0" descr="train-station-colo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in-station-colored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87630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E148E" w:rsidRPr="004A05F5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en</w:t>
            </w:r>
            <w:r w:rsidR="009E148E" w:rsidRPr="004A05F5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avion</w:t>
            </w:r>
          </w:p>
        </w:tc>
      </w:tr>
      <w:tr w:rsidR="00D8476C" w:rsidRPr="004A05F5" w:rsidTr="008D1429">
        <w:tc>
          <w:tcPr>
            <w:tcW w:w="9853" w:type="dxa"/>
          </w:tcPr>
          <w:p w:rsidR="00B65052" w:rsidRPr="004A05F5" w:rsidRDefault="00B65052">
            <w:pPr>
              <w:rPr>
                <w:rFonts w:asciiTheme="minorHAnsi" w:hAnsiTheme="minorHAnsi" w:cstheme="minorHAnsi"/>
              </w:rPr>
            </w:pPr>
          </w:p>
          <w:p w:rsidR="00D8476C" w:rsidRPr="004A05F5" w:rsidRDefault="00D8476C">
            <w:pPr>
              <w:rPr>
                <w:rFonts w:asciiTheme="minorHAnsi" w:hAnsiTheme="minorHAnsi" w:cstheme="minorHAnsi"/>
              </w:rPr>
            </w:pPr>
          </w:p>
          <w:p w:rsidR="00D8476C" w:rsidRPr="004A05F5" w:rsidRDefault="00D8476C">
            <w:pPr>
              <w:rPr>
                <w:rFonts w:asciiTheme="minorHAnsi" w:hAnsiTheme="minorHAnsi" w:cstheme="minorHAnsi"/>
              </w:rPr>
            </w:pPr>
            <w:r w:rsidRPr="004A05F5">
              <w:rPr>
                <w:rFonts w:asciiTheme="minorHAnsi" w:hAnsiTheme="minorHAnsi" w:cstheme="minorHAnsi"/>
                <w:noProof/>
                <w:lang w:val="de-DE"/>
              </w:rPr>
              <w:drawing>
                <wp:inline distT="0" distB="0" distL="0" distR="0">
                  <wp:extent cx="6119494" cy="4767682"/>
                  <wp:effectExtent l="19050" t="0" r="0" b="0"/>
                  <wp:docPr id="226" name="Grafik 5" descr="buch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cht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4" cy="476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4E9" w:rsidRPr="004A05F5" w:rsidTr="00744DF3">
        <w:trPr>
          <w:trHeight w:val="8216"/>
        </w:trPr>
        <w:tc>
          <w:tcPr>
            <w:tcW w:w="9853" w:type="dxa"/>
          </w:tcPr>
          <w:p w:rsidR="004164E9" w:rsidRPr="004A05F5" w:rsidRDefault="004164E9" w:rsidP="006A49A3">
            <w:pPr>
              <w:jc w:val="right"/>
              <w:rPr>
                <w:rFonts w:asciiTheme="minorHAnsi" w:hAnsiTheme="minorHAnsi" w:cstheme="minorHAnsi"/>
              </w:rPr>
            </w:pPr>
            <w:r w:rsidRPr="004A05F5">
              <w:rPr>
                <w:rFonts w:asciiTheme="minorHAnsi" w:hAnsiTheme="minorHAnsi" w:cstheme="minorHAnsi"/>
                <w:noProof/>
                <w:lang w:val="de-DE"/>
              </w:rPr>
              <w:lastRenderedPageBreak/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871220</wp:posOffset>
                  </wp:positionH>
                  <wp:positionV relativeFrom="paragraph">
                    <wp:posOffset>52070</wp:posOffset>
                  </wp:positionV>
                  <wp:extent cx="4952365" cy="5114925"/>
                  <wp:effectExtent l="19050" t="0" r="635" b="0"/>
                  <wp:wrapSquare wrapText="bothSides"/>
                  <wp:docPr id="221" name="Grafik 6" descr="rollstuh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llstuhl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2365" cy="511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B6D8A" w:rsidRPr="004A05F5" w:rsidTr="008A2AFE">
        <w:tc>
          <w:tcPr>
            <w:tcW w:w="9853" w:type="dxa"/>
          </w:tcPr>
          <w:p w:rsidR="008B6D8A" w:rsidRPr="004A05F5" w:rsidRDefault="008B6D8A" w:rsidP="008B6D8A">
            <w:pPr>
              <w:rPr>
                <w:rFonts w:asciiTheme="minorHAnsi" w:hAnsiTheme="minorHAnsi" w:cstheme="minorHAnsi"/>
              </w:rPr>
            </w:pPr>
            <w:r w:rsidRPr="004A05F5">
              <w:rPr>
                <w:rFonts w:asciiTheme="minorHAnsi" w:hAnsiTheme="minorHAnsi" w:cstheme="minorHAnsi"/>
                <w:noProof/>
                <w:lang w:val="de-DE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628650</wp:posOffset>
                  </wp:positionV>
                  <wp:extent cx="4297680" cy="3691890"/>
                  <wp:effectExtent l="19050" t="0" r="7620" b="0"/>
                  <wp:wrapSquare wrapText="bothSides"/>
                  <wp:docPr id="224" name="Grafik 0" descr="Yellow-hou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ellow-house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0" cy="369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D0353" w:rsidRPr="004A05F5" w:rsidRDefault="008D0353" w:rsidP="00C834E5">
      <w:pPr>
        <w:rPr>
          <w:rFonts w:asciiTheme="minorHAnsi" w:hAnsiTheme="minorHAnsi" w:cstheme="minorHAnsi"/>
        </w:rPr>
      </w:pPr>
    </w:p>
    <w:p w:rsidR="0062678B" w:rsidRPr="004A05F5" w:rsidRDefault="003335F3" w:rsidP="005C017C">
      <w:pPr>
        <w:spacing w:line="276" w:lineRule="auto"/>
        <w:rPr>
          <w:rFonts w:asciiTheme="minorHAnsi" w:hAnsiTheme="minorHAnsi" w:cstheme="minorHAnsi"/>
          <w:b/>
          <w:sz w:val="28"/>
          <w:szCs w:val="28"/>
          <w:lang w:val="de-DE"/>
        </w:rPr>
      </w:pPr>
      <w:r w:rsidRPr="004A05F5">
        <w:rPr>
          <w:rFonts w:asciiTheme="minorHAnsi" w:hAnsiTheme="minorHAnsi" w:cstheme="minorHAnsi"/>
          <w:b/>
          <w:sz w:val="28"/>
          <w:szCs w:val="28"/>
          <w:lang w:val="de-DE"/>
        </w:rPr>
        <w:t>Hinweise</w:t>
      </w:r>
    </w:p>
    <w:p w:rsidR="0075773D" w:rsidRPr="004A05F5" w:rsidRDefault="0075773D" w:rsidP="00781320">
      <w:pPr>
        <w:tabs>
          <w:tab w:val="left" w:pos="2410"/>
        </w:tabs>
        <w:rPr>
          <w:rFonts w:asciiTheme="minorHAnsi" w:hAnsiTheme="minorHAnsi" w:cstheme="minorHAnsi"/>
          <w:b/>
          <w:lang w:val="de-DE"/>
        </w:rPr>
      </w:pPr>
      <w:r w:rsidRPr="004A05F5">
        <w:rPr>
          <w:rFonts w:asciiTheme="minorHAnsi" w:hAnsiTheme="minorHAnsi" w:cstheme="minorHAnsi"/>
          <w:b/>
          <w:lang w:val="de-DE"/>
        </w:rPr>
        <w:t>Generell gilt: es gibt viele Ausnahmen.</w:t>
      </w:r>
    </w:p>
    <w:p w:rsidR="00EA341B" w:rsidRPr="004A05F5" w:rsidRDefault="00EA341B" w:rsidP="00781320">
      <w:pPr>
        <w:tabs>
          <w:tab w:val="left" w:pos="2410"/>
        </w:tabs>
        <w:rPr>
          <w:rFonts w:asciiTheme="minorHAnsi" w:hAnsiTheme="minorHAnsi" w:cstheme="minorHAnsi"/>
          <w:b/>
          <w:lang w:val="de-DE"/>
        </w:rPr>
      </w:pPr>
    </w:p>
    <w:p w:rsidR="00F4153E" w:rsidRPr="004A05F5" w:rsidRDefault="00F4153E" w:rsidP="00781320">
      <w:pPr>
        <w:tabs>
          <w:tab w:val="left" w:pos="2410"/>
        </w:tabs>
        <w:rPr>
          <w:rFonts w:asciiTheme="minorHAnsi" w:hAnsiTheme="minorHAnsi" w:cstheme="minorHAnsi"/>
          <w:b/>
          <w:lang w:val="de-DE"/>
        </w:rPr>
      </w:pPr>
      <w:proofErr w:type="gramStart"/>
      <w:r w:rsidRPr="004A05F5">
        <w:rPr>
          <w:rFonts w:asciiTheme="minorHAnsi" w:hAnsiTheme="minorHAnsi" w:cstheme="minorHAnsi"/>
          <w:b/>
          <w:lang w:val="de-DE"/>
        </w:rPr>
        <w:t>en</w:t>
      </w:r>
      <w:proofErr w:type="gramEnd"/>
      <w:r w:rsidRPr="004A05F5">
        <w:rPr>
          <w:rFonts w:asciiTheme="minorHAnsi" w:hAnsiTheme="minorHAnsi" w:cstheme="minorHAnsi"/>
          <w:b/>
          <w:lang w:val="de-DE"/>
        </w:rPr>
        <w:t xml:space="preserve"> </w:t>
      </w:r>
      <w:r w:rsidRPr="004A05F5">
        <w:rPr>
          <w:rFonts w:asciiTheme="minorHAnsi" w:hAnsiTheme="minorHAnsi" w:cstheme="minorHAnsi"/>
          <w:i/>
          <w:lang w:val="de-DE"/>
        </w:rPr>
        <w:t>bei Ländernamen</w:t>
      </w:r>
      <w:r w:rsidRPr="004A05F5">
        <w:rPr>
          <w:rFonts w:asciiTheme="minorHAnsi" w:hAnsiTheme="minorHAnsi" w:cstheme="minorHAnsi"/>
          <w:lang w:val="de-DE"/>
        </w:rPr>
        <w:t xml:space="preserve"> </w:t>
      </w:r>
      <w:r w:rsidRPr="004A05F5">
        <w:rPr>
          <w:rFonts w:asciiTheme="minorHAnsi" w:hAnsiTheme="minorHAnsi" w:cstheme="minorHAnsi"/>
          <w:lang w:val="de-DE"/>
        </w:rPr>
        <w:tab/>
        <w:t>nur bei weiblichen Ländernamen</w:t>
      </w:r>
      <w:r w:rsidR="00E21A0D" w:rsidRPr="004A05F5">
        <w:rPr>
          <w:rFonts w:asciiTheme="minorHAnsi" w:hAnsiTheme="minorHAnsi" w:cstheme="minorHAnsi"/>
          <w:lang w:val="de-DE"/>
        </w:rPr>
        <w:t xml:space="preserve"> und bei männlichen mit vokalischem Anlaut; </w:t>
      </w:r>
      <w:r w:rsidR="002E2DEC" w:rsidRPr="004A05F5">
        <w:rPr>
          <w:rFonts w:asciiTheme="minorHAnsi" w:hAnsiTheme="minorHAnsi" w:cstheme="minorHAnsi"/>
          <w:lang w:val="de-DE"/>
        </w:rPr>
        <w:t>weitere</w:t>
      </w:r>
      <w:r w:rsidR="00E21A0D" w:rsidRPr="004A05F5">
        <w:rPr>
          <w:rFonts w:asciiTheme="minorHAnsi" w:hAnsiTheme="minorHAnsi" w:cstheme="minorHAnsi"/>
          <w:lang w:val="de-DE"/>
        </w:rPr>
        <w:t xml:space="preserve"> </w:t>
      </w:r>
      <w:r w:rsidR="00E21A0D" w:rsidRPr="004A05F5">
        <w:rPr>
          <w:rFonts w:asciiTheme="minorHAnsi" w:hAnsiTheme="minorHAnsi" w:cstheme="minorHAnsi"/>
          <w:lang w:val="de-DE"/>
        </w:rPr>
        <w:tab/>
        <w:t xml:space="preserve">Ländernamen sind hier </w:t>
      </w:r>
      <w:r w:rsidR="002E2DEC" w:rsidRPr="004A05F5">
        <w:rPr>
          <w:rFonts w:asciiTheme="minorHAnsi" w:hAnsiTheme="minorHAnsi" w:cstheme="minorHAnsi"/>
          <w:lang w:val="de-DE"/>
        </w:rPr>
        <w:t>nicht aufgeführt</w:t>
      </w:r>
      <w:r w:rsidR="0040795B" w:rsidRPr="004A05F5">
        <w:rPr>
          <w:rFonts w:asciiTheme="minorHAnsi" w:hAnsiTheme="minorHAnsi" w:cstheme="minorHAnsi"/>
          <w:lang w:val="de-DE"/>
        </w:rPr>
        <w:t>.</w:t>
      </w:r>
    </w:p>
    <w:p w:rsidR="008F4EB2" w:rsidRPr="004A05F5" w:rsidRDefault="008F4EB2" w:rsidP="00781320">
      <w:pPr>
        <w:tabs>
          <w:tab w:val="left" w:pos="2410"/>
        </w:tabs>
        <w:rPr>
          <w:rFonts w:asciiTheme="minorHAnsi" w:hAnsiTheme="minorHAnsi" w:cstheme="minorHAnsi"/>
          <w:b/>
          <w:lang w:val="de-DE"/>
        </w:rPr>
      </w:pPr>
      <w:proofErr w:type="gramStart"/>
      <w:r w:rsidRPr="004A05F5">
        <w:rPr>
          <w:rFonts w:asciiTheme="minorHAnsi" w:hAnsiTheme="minorHAnsi" w:cstheme="minorHAnsi"/>
          <w:b/>
          <w:lang w:val="de-DE"/>
        </w:rPr>
        <w:t>de</w:t>
      </w:r>
      <w:proofErr w:type="gramEnd"/>
      <w:r w:rsidRPr="004A05F5">
        <w:rPr>
          <w:rFonts w:asciiTheme="minorHAnsi" w:hAnsiTheme="minorHAnsi" w:cstheme="minorHAnsi"/>
          <w:b/>
          <w:lang w:val="de-DE"/>
        </w:rPr>
        <w:t xml:space="preserve"> …  à</w:t>
      </w:r>
      <w:r w:rsidRPr="004A05F5">
        <w:rPr>
          <w:rFonts w:asciiTheme="minorHAnsi" w:hAnsiTheme="minorHAnsi" w:cstheme="minorHAnsi"/>
          <w:lang w:val="de-DE"/>
        </w:rPr>
        <w:t xml:space="preserve"> </w:t>
      </w:r>
      <w:r w:rsidRPr="004A05F5">
        <w:rPr>
          <w:rFonts w:asciiTheme="minorHAnsi" w:hAnsiTheme="minorHAnsi" w:cstheme="minorHAnsi"/>
          <w:lang w:val="de-DE"/>
        </w:rPr>
        <w:tab/>
      </w:r>
      <w:r w:rsidR="00305196" w:rsidRPr="004A05F5">
        <w:rPr>
          <w:rFonts w:asciiTheme="minorHAnsi" w:hAnsiTheme="minorHAnsi" w:cstheme="minorHAnsi"/>
          <w:lang w:val="de-DE"/>
        </w:rPr>
        <w:t>Start-</w:t>
      </w:r>
      <w:r w:rsidRPr="004A05F5">
        <w:rPr>
          <w:rFonts w:asciiTheme="minorHAnsi" w:hAnsiTheme="minorHAnsi" w:cstheme="minorHAnsi"/>
          <w:lang w:val="de-DE"/>
        </w:rPr>
        <w:t xml:space="preserve"> und </w:t>
      </w:r>
      <w:r w:rsidR="00305196" w:rsidRPr="004A05F5">
        <w:rPr>
          <w:rFonts w:asciiTheme="minorHAnsi" w:hAnsiTheme="minorHAnsi" w:cstheme="minorHAnsi"/>
          <w:lang w:val="de-DE"/>
        </w:rPr>
        <w:t>Endpunkt</w:t>
      </w:r>
      <w:r w:rsidRPr="004A05F5">
        <w:rPr>
          <w:rFonts w:asciiTheme="minorHAnsi" w:hAnsiTheme="minorHAnsi" w:cstheme="minorHAnsi"/>
          <w:lang w:val="de-DE"/>
        </w:rPr>
        <w:t xml:space="preserve"> stehen im Vordergrund</w:t>
      </w:r>
      <w:r w:rsidR="00A82FFB" w:rsidRPr="004A05F5">
        <w:rPr>
          <w:rFonts w:asciiTheme="minorHAnsi" w:hAnsiTheme="minorHAnsi" w:cstheme="minorHAnsi"/>
          <w:lang w:val="de-DE"/>
        </w:rPr>
        <w:t>.</w:t>
      </w:r>
    </w:p>
    <w:p w:rsidR="008F4EB2" w:rsidRPr="004A05F5" w:rsidRDefault="00A15210" w:rsidP="00781320">
      <w:pPr>
        <w:tabs>
          <w:tab w:val="left" w:pos="2410"/>
        </w:tabs>
        <w:spacing w:line="360" w:lineRule="auto"/>
        <w:rPr>
          <w:rFonts w:asciiTheme="minorHAnsi" w:hAnsiTheme="minorHAnsi" w:cstheme="minorHAnsi"/>
          <w:b/>
          <w:lang w:val="de-DE"/>
        </w:rPr>
      </w:pPr>
      <w:proofErr w:type="gramStart"/>
      <w:r w:rsidRPr="004A05F5">
        <w:rPr>
          <w:rFonts w:asciiTheme="minorHAnsi" w:hAnsiTheme="minorHAnsi" w:cstheme="minorHAnsi"/>
          <w:b/>
          <w:lang w:val="de-DE"/>
        </w:rPr>
        <w:t>de</w:t>
      </w:r>
      <w:proofErr w:type="gramEnd"/>
      <w:r w:rsidRPr="004A05F5">
        <w:rPr>
          <w:rFonts w:asciiTheme="minorHAnsi" w:hAnsiTheme="minorHAnsi" w:cstheme="minorHAnsi"/>
          <w:b/>
          <w:lang w:val="de-DE"/>
        </w:rPr>
        <w:t xml:space="preserve"> </w:t>
      </w:r>
      <w:r w:rsidR="008F4EB2" w:rsidRPr="004A05F5">
        <w:rPr>
          <w:rFonts w:asciiTheme="minorHAnsi" w:hAnsiTheme="minorHAnsi" w:cstheme="minorHAnsi"/>
          <w:b/>
          <w:lang w:val="de-DE"/>
        </w:rPr>
        <w:t xml:space="preserve">… jusqu’à </w:t>
      </w:r>
      <w:r w:rsidR="00781320" w:rsidRPr="004A05F5">
        <w:rPr>
          <w:rFonts w:asciiTheme="minorHAnsi" w:hAnsiTheme="minorHAnsi" w:cstheme="minorHAnsi"/>
          <w:b/>
          <w:lang w:val="de-DE"/>
        </w:rPr>
        <w:tab/>
      </w:r>
      <w:r w:rsidR="00A82FFB" w:rsidRPr="004A05F5">
        <w:rPr>
          <w:rFonts w:asciiTheme="minorHAnsi" w:hAnsiTheme="minorHAnsi" w:cstheme="minorHAnsi"/>
          <w:lang w:val="de-DE"/>
        </w:rPr>
        <w:t>D</w:t>
      </w:r>
      <w:r w:rsidR="008F4EB2" w:rsidRPr="004A05F5">
        <w:rPr>
          <w:rFonts w:asciiTheme="minorHAnsi" w:hAnsiTheme="minorHAnsi" w:cstheme="minorHAnsi"/>
          <w:lang w:val="de-DE"/>
        </w:rPr>
        <w:t>er ganze Verlauf</w:t>
      </w:r>
      <w:r w:rsidR="009126FE" w:rsidRPr="004A05F5">
        <w:rPr>
          <w:rFonts w:asciiTheme="minorHAnsi" w:hAnsiTheme="minorHAnsi" w:cstheme="minorHAnsi"/>
          <w:lang w:val="de-DE"/>
        </w:rPr>
        <w:t xml:space="preserve"> </w:t>
      </w:r>
      <w:r w:rsidR="008F4EB2" w:rsidRPr="004A05F5">
        <w:rPr>
          <w:rFonts w:asciiTheme="minorHAnsi" w:hAnsiTheme="minorHAnsi" w:cstheme="minorHAnsi"/>
          <w:lang w:val="de-DE"/>
        </w:rPr>
        <w:t>steht im Vordergrund</w:t>
      </w:r>
      <w:r w:rsidR="00A82FFB" w:rsidRPr="004A05F5">
        <w:rPr>
          <w:rFonts w:asciiTheme="minorHAnsi" w:hAnsiTheme="minorHAnsi" w:cstheme="minorHAnsi"/>
          <w:lang w:val="de-DE"/>
        </w:rPr>
        <w:t>.</w:t>
      </w:r>
    </w:p>
    <w:p w:rsidR="00C234AC" w:rsidRPr="004A05F5" w:rsidRDefault="00C234AC" w:rsidP="00781320">
      <w:pPr>
        <w:tabs>
          <w:tab w:val="left" w:pos="2410"/>
        </w:tabs>
        <w:spacing w:after="120"/>
        <w:rPr>
          <w:rFonts w:asciiTheme="minorHAnsi" w:hAnsiTheme="minorHAnsi" w:cstheme="minorHAnsi"/>
        </w:rPr>
      </w:pPr>
      <w:r w:rsidRPr="004A05F5">
        <w:rPr>
          <w:rFonts w:asciiTheme="minorHAnsi" w:hAnsiTheme="minorHAnsi" w:cstheme="minorHAnsi"/>
          <w:b/>
        </w:rPr>
        <w:t>à gauche / droite de</w:t>
      </w:r>
      <w:r w:rsidRPr="004A05F5">
        <w:rPr>
          <w:rFonts w:asciiTheme="minorHAnsi" w:hAnsiTheme="minorHAnsi" w:cstheme="minorHAnsi"/>
        </w:rPr>
        <w:tab/>
      </w:r>
      <w:r w:rsidR="00D6163E" w:rsidRPr="004A05F5">
        <w:rPr>
          <w:rFonts w:asciiTheme="minorHAnsi" w:hAnsiTheme="minorHAnsi" w:cstheme="minorHAnsi"/>
        </w:rPr>
        <w:t>„</w:t>
      </w:r>
      <w:r w:rsidRPr="004A05F5">
        <w:rPr>
          <w:rFonts w:asciiTheme="minorHAnsi" w:hAnsiTheme="minorHAnsi" w:cstheme="minorHAnsi"/>
          <w:i/>
        </w:rPr>
        <w:t>links / rechts von</w:t>
      </w:r>
      <w:r w:rsidR="00BF212B" w:rsidRPr="004A05F5">
        <w:rPr>
          <w:rFonts w:asciiTheme="minorHAnsi" w:hAnsiTheme="minorHAnsi" w:cstheme="minorHAnsi"/>
          <w:i/>
        </w:rPr>
        <w:t>“</w:t>
      </w:r>
      <w:r w:rsidRPr="004A05F5">
        <w:rPr>
          <w:rFonts w:asciiTheme="minorHAnsi" w:hAnsiTheme="minorHAnsi" w:cstheme="minorHAnsi"/>
          <w:i/>
        </w:rPr>
        <w:t xml:space="preserve"> (</w:t>
      </w:r>
      <w:r w:rsidR="00723029" w:rsidRPr="004A05F5">
        <w:rPr>
          <w:rFonts w:asciiTheme="minorHAnsi" w:hAnsiTheme="minorHAnsi" w:cstheme="minorHAnsi"/>
          <w:i/>
        </w:rPr>
        <w:t xml:space="preserve">= </w:t>
      </w:r>
      <w:r w:rsidR="00451417" w:rsidRPr="004A05F5">
        <w:rPr>
          <w:rFonts w:asciiTheme="minorHAnsi" w:hAnsiTheme="minorHAnsi" w:cstheme="minorHAnsi"/>
          <w:i/>
        </w:rPr>
        <w:t>links / rechts</w:t>
      </w:r>
      <w:r w:rsidRPr="004A05F5">
        <w:rPr>
          <w:rFonts w:asciiTheme="minorHAnsi" w:hAnsiTheme="minorHAnsi" w:cstheme="minorHAnsi"/>
          <w:i/>
        </w:rPr>
        <w:t xml:space="preserve"> neben</w:t>
      </w:r>
      <w:r w:rsidR="00BF212B" w:rsidRPr="004A05F5">
        <w:rPr>
          <w:rFonts w:asciiTheme="minorHAnsi" w:hAnsiTheme="minorHAnsi" w:cstheme="minorHAnsi"/>
          <w:i/>
        </w:rPr>
        <w:t>)</w:t>
      </w:r>
      <w:r w:rsidR="00B971EC" w:rsidRPr="004A05F5">
        <w:rPr>
          <w:rFonts w:asciiTheme="minorHAnsi" w:hAnsiTheme="minorHAnsi" w:cstheme="minorHAnsi"/>
          <w:i/>
        </w:rPr>
        <w:br/>
      </w:r>
      <w:r w:rsidR="00B971EC" w:rsidRPr="004A05F5">
        <w:rPr>
          <w:rFonts w:asciiTheme="minorHAnsi" w:hAnsiTheme="minorHAnsi" w:cstheme="minorHAnsi"/>
          <w:i/>
        </w:rPr>
        <w:tab/>
      </w:r>
      <w:r w:rsidR="00CF3388" w:rsidRPr="004A05F5">
        <w:rPr>
          <w:rFonts w:asciiTheme="minorHAnsi" w:hAnsiTheme="minorHAnsi" w:cstheme="minorHAnsi"/>
          <w:i/>
        </w:rPr>
        <w:t>Bsp</w:t>
      </w:r>
      <w:proofErr w:type="gramStart"/>
      <w:r w:rsidR="00CF3388" w:rsidRPr="004A05F5">
        <w:rPr>
          <w:rFonts w:asciiTheme="minorHAnsi" w:hAnsiTheme="minorHAnsi" w:cstheme="minorHAnsi"/>
          <w:i/>
        </w:rPr>
        <w:t>.:</w:t>
      </w:r>
      <w:proofErr w:type="gramEnd"/>
      <w:r w:rsidR="00CF3388" w:rsidRPr="004A05F5">
        <w:rPr>
          <w:rFonts w:asciiTheme="minorHAnsi" w:hAnsiTheme="minorHAnsi" w:cstheme="minorHAnsi"/>
          <w:i/>
        </w:rPr>
        <w:t xml:space="preserve"> </w:t>
      </w:r>
      <w:r w:rsidR="001F1303" w:rsidRPr="004A05F5">
        <w:rPr>
          <w:rFonts w:asciiTheme="minorHAnsi" w:hAnsiTheme="minorHAnsi" w:cstheme="minorHAnsi"/>
          <w:i/>
        </w:rPr>
        <w:t> </w:t>
      </w:r>
      <w:r w:rsidR="001F1303" w:rsidRPr="004A05F5">
        <w:rPr>
          <w:rFonts w:asciiTheme="minorHAnsi" w:hAnsiTheme="minorHAnsi" w:cstheme="minorHAnsi"/>
        </w:rPr>
        <w:t xml:space="preserve">« </w:t>
      </w:r>
      <w:r w:rsidR="00B971EC" w:rsidRPr="004A05F5">
        <w:rPr>
          <w:rFonts w:asciiTheme="minorHAnsi" w:hAnsiTheme="minorHAnsi" w:cstheme="minorHAnsi"/>
        </w:rPr>
        <w:t>L</w:t>
      </w:r>
      <w:r w:rsidR="00CF3388" w:rsidRPr="004A05F5">
        <w:rPr>
          <w:rFonts w:asciiTheme="minorHAnsi" w:hAnsiTheme="minorHAnsi" w:cstheme="minorHAnsi"/>
        </w:rPr>
        <w:t>a fille en fauteuil roulant est</w:t>
      </w:r>
      <w:r w:rsidR="00AC1256" w:rsidRPr="004A05F5">
        <w:rPr>
          <w:rFonts w:asciiTheme="minorHAnsi" w:hAnsiTheme="minorHAnsi" w:cstheme="minorHAnsi"/>
        </w:rPr>
        <w:t xml:space="preserve"> assise</w:t>
      </w:r>
      <w:r w:rsidR="00CF3388" w:rsidRPr="004A05F5">
        <w:rPr>
          <w:rFonts w:asciiTheme="minorHAnsi" w:hAnsiTheme="minorHAnsi" w:cstheme="minorHAnsi"/>
        </w:rPr>
        <w:t xml:space="preserve"> à gauche du garçon</w:t>
      </w:r>
      <w:r w:rsidR="00B971EC" w:rsidRPr="004A05F5">
        <w:rPr>
          <w:rFonts w:asciiTheme="minorHAnsi" w:hAnsiTheme="minorHAnsi" w:cstheme="minorHAnsi"/>
        </w:rPr>
        <w:t>.</w:t>
      </w:r>
      <w:r w:rsidR="001F1303" w:rsidRPr="004A05F5">
        <w:rPr>
          <w:rFonts w:asciiTheme="minorHAnsi" w:hAnsiTheme="minorHAnsi" w:cstheme="minorHAnsi"/>
        </w:rPr>
        <w:t> »</w:t>
      </w:r>
    </w:p>
    <w:p w:rsidR="009F0E68" w:rsidRPr="004A05F5" w:rsidRDefault="009F0E68" w:rsidP="00781320">
      <w:pPr>
        <w:tabs>
          <w:tab w:val="left" w:pos="2410"/>
        </w:tabs>
        <w:rPr>
          <w:rFonts w:asciiTheme="minorHAnsi" w:hAnsiTheme="minorHAnsi" w:cstheme="minorHAnsi"/>
        </w:rPr>
      </w:pPr>
      <w:proofErr w:type="gramStart"/>
      <w:r w:rsidRPr="004A05F5">
        <w:rPr>
          <w:rFonts w:asciiTheme="minorHAnsi" w:hAnsiTheme="minorHAnsi" w:cstheme="minorHAnsi"/>
          <w:b/>
        </w:rPr>
        <w:t>à</w:t>
      </w:r>
      <w:proofErr w:type="gramEnd"/>
      <w:r w:rsidRPr="004A05F5">
        <w:rPr>
          <w:rFonts w:asciiTheme="minorHAnsi" w:hAnsiTheme="minorHAnsi" w:cstheme="minorHAnsi"/>
          <w:b/>
        </w:rPr>
        <w:t xml:space="preserve"> côté de</w:t>
      </w:r>
      <w:r w:rsidRPr="004A05F5">
        <w:rPr>
          <w:rFonts w:asciiTheme="minorHAnsi" w:hAnsiTheme="minorHAnsi" w:cstheme="minorHAnsi"/>
        </w:rPr>
        <w:tab/>
        <w:t>„</w:t>
      </w:r>
      <w:r w:rsidRPr="004A05F5">
        <w:rPr>
          <w:rFonts w:asciiTheme="minorHAnsi" w:hAnsiTheme="minorHAnsi" w:cstheme="minorHAnsi"/>
          <w:i/>
        </w:rPr>
        <w:t>neben</w:t>
      </w:r>
      <w:r w:rsidRPr="004A05F5">
        <w:rPr>
          <w:rFonts w:asciiTheme="minorHAnsi" w:hAnsiTheme="minorHAnsi" w:cstheme="minorHAnsi"/>
        </w:rPr>
        <w:t>“</w:t>
      </w:r>
    </w:p>
    <w:p w:rsidR="00E20C30" w:rsidRPr="004A05F5" w:rsidRDefault="00E20C30" w:rsidP="00781320">
      <w:pPr>
        <w:tabs>
          <w:tab w:val="left" w:pos="2410"/>
        </w:tabs>
        <w:rPr>
          <w:rFonts w:asciiTheme="minorHAnsi" w:hAnsiTheme="minorHAnsi" w:cstheme="minorHAnsi"/>
          <w:b/>
        </w:rPr>
      </w:pPr>
      <w:r w:rsidRPr="004A05F5">
        <w:rPr>
          <w:rFonts w:asciiTheme="minorHAnsi" w:hAnsiTheme="minorHAnsi" w:cstheme="minorHAnsi"/>
          <w:b/>
        </w:rPr>
        <w:t>du côté de</w:t>
      </w:r>
      <w:r w:rsidRPr="004A05F5">
        <w:rPr>
          <w:rFonts w:asciiTheme="minorHAnsi" w:hAnsiTheme="minorHAnsi" w:cstheme="minorHAnsi"/>
        </w:rPr>
        <w:tab/>
      </w:r>
      <w:r w:rsidRPr="004A05F5">
        <w:rPr>
          <w:rFonts w:asciiTheme="minorHAnsi" w:hAnsiTheme="minorHAnsi" w:cstheme="minorHAnsi"/>
          <w:i/>
        </w:rPr>
        <w:t>in Richtung von</w:t>
      </w:r>
      <w:r w:rsidRPr="004A05F5">
        <w:rPr>
          <w:rFonts w:asciiTheme="minorHAnsi" w:hAnsiTheme="minorHAnsi" w:cstheme="minorHAnsi"/>
        </w:rPr>
        <w:t xml:space="preserve">, </w:t>
      </w:r>
      <w:r w:rsidR="00BB1E4E" w:rsidRPr="004A05F5">
        <w:rPr>
          <w:rFonts w:asciiTheme="minorHAnsi" w:hAnsiTheme="minorHAnsi" w:cstheme="minorHAnsi"/>
        </w:rPr>
        <w:t xml:space="preserve">= </w:t>
      </w:r>
      <w:r w:rsidRPr="004A05F5">
        <w:rPr>
          <w:rFonts w:asciiTheme="minorHAnsi" w:hAnsiTheme="minorHAnsi" w:cstheme="minorHAnsi"/>
        </w:rPr>
        <w:t>«</w:t>
      </w:r>
      <w:r w:rsidR="00E60CBE" w:rsidRPr="004A05F5">
        <w:rPr>
          <w:rFonts w:asciiTheme="minorHAnsi" w:hAnsiTheme="minorHAnsi" w:cstheme="minorHAnsi"/>
        </w:rPr>
        <w:t xml:space="preserve"> </w:t>
      </w:r>
      <w:r w:rsidRPr="004A05F5">
        <w:rPr>
          <w:rFonts w:asciiTheme="minorHAnsi" w:hAnsiTheme="minorHAnsi" w:cstheme="minorHAnsi"/>
        </w:rPr>
        <w:t>vers »</w:t>
      </w:r>
    </w:p>
    <w:p w:rsidR="00B971EC" w:rsidRPr="004A05F5" w:rsidRDefault="00C234AC" w:rsidP="00781320">
      <w:pPr>
        <w:tabs>
          <w:tab w:val="left" w:pos="2410"/>
        </w:tabs>
        <w:rPr>
          <w:rFonts w:asciiTheme="minorHAnsi" w:hAnsiTheme="minorHAnsi" w:cstheme="minorHAnsi"/>
          <w:lang w:val="de-DE"/>
        </w:rPr>
      </w:pPr>
      <w:r w:rsidRPr="004A05F5">
        <w:rPr>
          <w:rFonts w:asciiTheme="minorHAnsi" w:hAnsiTheme="minorHAnsi" w:cstheme="minorHAnsi"/>
          <w:b/>
          <w:lang w:val="de-DE"/>
        </w:rPr>
        <w:t>du côté gauche / droit de</w:t>
      </w:r>
      <w:r w:rsidR="0026477A" w:rsidRPr="004A05F5">
        <w:rPr>
          <w:rFonts w:asciiTheme="minorHAnsi" w:hAnsiTheme="minorHAnsi" w:cstheme="minorHAnsi"/>
          <w:lang w:val="de-DE"/>
        </w:rPr>
        <w:tab/>
      </w:r>
      <w:r w:rsidR="003937C3" w:rsidRPr="004A05F5">
        <w:rPr>
          <w:rFonts w:asciiTheme="minorHAnsi" w:hAnsiTheme="minorHAnsi" w:cstheme="minorHAnsi"/>
          <w:lang w:val="de-DE"/>
        </w:rPr>
        <w:t>„</w:t>
      </w:r>
      <w:r w:rsidR="00FB6EAD" w:rsidRPr="004A05F5">
        <w:rPr>
          <w:rFonts w:asciiTheme="minorHAnsi" w:hAnsiTheme="minorHAnsi" w:cstheme="minorHAnsi"/>
          <w:i/>
          <w:lang w:val="de-DE"/>
        </w:rPr>
        <w:t>auf der linken / rechten Seite von</w:t>
      </w:r>
      <w:r w:rsidR="00D6163E" w:rsidRPr="004A05F5">
        <w:rPr>
          <w:rFonts w:asciiTheme="minorHAnsi" w:hAnsiTheme="minorHAnsi" w:cstheme="minorHAnsi"/>
          <w:i/>
          <w:lang w:val="de-DE"/>
        </w:rPr>
        <w:t>“</w:t>
      </w:r>
    </w:p>
    <w:p w:rsidR="003937C3" w:rsidRPr="004A05F5" w:rsidRDefault="00B971EC" w:rsidP="00781320">
      <w:pPr>
        <w:tabs>
          <w:tab w:val="left" w:pos="2410"/>
        </w:tabs>
        <w:spacing w:after="120"/>
        <w:rPr>
          <w:rFonts w:asciiTheme="minorHAnsi" w:hAnsiTheme="minorHAnsi" w:cstheme="minorHAnsi"/>
        </w:rPr>
      </w:pPr>
      <w:r w:rsidRPr="004A05F5">
        <w:rPr>
          <w:rFonts w:asciiTheme="minorHAnsi" w:hAnsiTheme="minorHAnsi" w:cstheme="minorHAnsi"/>
          <w:lang w:val="de-DE"/>
        </w:rPr>
        <w:tab/>
      </w:r>
      <w:r w:rsidR="00CA5CCA" w:rsidRPr="004A05F5">
        <w:rPr>
          <w:rFonts w:asciiTheme="minorHAnsi" w:hAnsiTheme="minorHAnsi" w:cstheme="minorHAnsi"/>
          <w:i/>
        </w:rPr>
        <w:t>Bsp</w:t>
      </w:r>
      <w:proofErr w:type="gramStart"/>
      <w:r w:rsidR="00CA5CCA" w:rsidRPr="004A05F5">
        <w:rPr>
          <w:rFonts w:asciiTheme="minorHAnsi" w:hAnsiTheme="minorHAnsi" w:cstheme="minorHAnsi"/>
          <w:i/>
        </w:rPr>
        <w:t>.</w:t>
      </w:r>
      <w:r w:rsidR="00FB6EAD" w:rsidRPr="004A05F5">
        <w:rPr>
          <w:rFonts w:asciiTheme="minorHAnsi" w:hAnsiTheme="minorHAnsi" w:cstheme="minorHAnsi"/>
          <w:i/>
        </w:rPr>
        <w:t>:</w:t>
      </w:r>
      <w:proofErr w:type="gramEnd"/>
      <w:r w:rsidRPr="004A05F5">
        <w:rPr>
          <w:rFonts w:asciiTheme="minorHAnsi" w:hAnsiTheme="minorHAnsi" w:cstheme="minorHAnsi"/>
        </w:rPr>
        <w:t xml:space="preserve"> </w:t>
      </w:r>
      <w:r w:rsidR="00F53806" w:rsidRPr="004A05F5">
        <w:rPr>
          <w:rFonts w:asciiTheme="minorHAnsi" w:hAnsiTheme="minorHAnsi" w:cstheme="minorHAnsi"/>
          <w:i/>
        </w:rPr>
        <w:t xml:space="preserve">« </w:t>
      </w:r>
      <w:r w:rsidRPr="004A05F5">
        <w:rPr>
          <w:rFonts w:asciiTheme="minorHAnsi" w:hAnsiTheme="minorHAnsi" w:cstheme="minorHAnsi"/>
        </w:rPr>
        <w:t>J’ai d</w:t>
      </w:r>
      <w:r w:rsidR="00FB6EAD" w:rsidRPr="004A05F5">
        <w:rPr>
          <w:rFonts w:asciiTheme="minorHAnsi" w:hAnsiTheme="minorHAnsi" w:cstheme="minorHAnsi"/>
        </w:rPr>
        <w:t xml:space="preserve">es douleurs </w:t>
      </w:r>
      <w:r w:rsidR="008C1146" w:rsidRPr="004A05F5">
        <w:rPr>
          <w:rFonts w:asciiTheme="minorHAnsi" w:hAnsiTheme="minorHAnsi" w:cstheme="minorHAnsi"/>
        </w:rPr>
        <w:t xml:space="preserve">du côté </w:t>
      </w:r>
      <w:r w:rsidR="00AB4E1B" w:rsidRPr="004A05F5">
        <w:rPr>
          <w:rFonts w:asciiTheme="minorHAnsi" w:hAnsiTheme="minorHAnsi" w:cstheme="minorHAnsi"/>
        </w:rPr>
        <w:t>gauche</w:t>
      </w:r>
      <w:r w:rsidR="008C1146" w:rsidRPr="004A05F5">
        <w:rPr>
          <w:rFonts w:asciiTheme="minorHAnsi" w:hAnsiTheme="minorHAnsi" w:cstheme="minorHAnsi"/>
        </w:rPr>
        <w:t xml:space="preserve"> d</w:t>
      </w:r>
      <w:r w:rsidR="002C7D70" w:rsidRPr="004A05F5">
        <w:rPr>
          <w:rFonts w:asciiTheme="minorHAnsi" w:hAnsiTheme="minorHAnsi" w:cstheme="minorHAnsi"/>
        </w:rPr>
        <w:t>u ventre</w:t>
      </w:r>
      <w:r w:rsidRPr="004A05F5">
        <w:rPr>
          <w:rFonts w:asciiTheme="minorHAnsi" w:hAnsiTheme="minorHAnsi" w:cstheme="minorHAnsi"/>
        </w:rPr>
        <w:t>.</w:t>
      </w:r>
      <w:r w:rsidR="00F53806" w:rsidRPr="004A05F5">
        <w:rPr>
          <w:rFonts w:asciiTheme="minorHAnsi" w:hAnsiTheme="minorHAnsi" w:cstheme="minorHAnsi"/>
          <w:i/>
        </w:rPr>
        <w:t> »</w:t>
      </w:r>
    </w:p>
    <w:p w:rsidR="00114F60" w:rsidRPr="004A05F5" w:rsidRDefault="00114F60" w:rsidP="00781320">
      <w:pPr>
        <w:tabs>
          <w:tab w:val="left" w:pos="2410"/>
        </w:tabs>
        <w:spacing w:after="120"/>
        <w:rPr>
          <w:rFonts w:asciiTheme="minorHAnsi" w:hAnsiTheme="minorHAnsi" w:cstheme="minorHAnsi"/>
          <w:lang w:val="de-DE"/>
        </w:rPr>
      </w:pPr>
      <w:r w:rsidRPr="004A05F5">
        <w:rPr>
          <w:rFonts w:asciiTheme="minorHAnsi" w:hAnsiTheme="minorHAnsi" w:cstheme="minorHAnsi"/>
          <w:b/>
          <w:lang w:val="de-DE"/>
        </w:rPr>
        <w:t>à travers</w:t>
      </w:r>
      <w:r w:rsidRPr="004A05F5">
        <w:rPr>
          <w:rFonts w:asciiTheme="minorHAnsi" w:hAnsiTheme="minorHAnsi" w:cstheme="minorHAnsi"/>
          <w:lang w:val="de-DE"/>
        </w:rPr>
        <w:tab/>
      </w:r>
      <w:r w:rsidR="00585099" w:rsidRPr="004A05F5">
        <w:rPr>
          <w:rFonts w:asciiTheme="minorHAnsi" w:hAnsiTheme="minorHAnsi" w:cstheme="minorHAnsi"/>
          <w:lang w:val="de-DE"/>
        </w:rPr>
        <w:t>„</w:t>
      </w:r>
      <w:r w:rsidRPr="004A05F5">
        <w:rPr>
          <w:rFonts w:asciiTheme="minorHAnsi" w:hAnsiTheme="minorHAnsi" w:cstheme="minorHAnsi"/>
          <w:i/>
          <w:lang w:val="de-DE"/>
        </w:rPr>
        <w:t>durch (hindurch)</w:t>
      </w:r>
      <w:r w:rsidR="00585099" w:rsidRPr="004A05F5">
        <w:rPr>
          <w:rFonts w:asciiTheme="minorHAnsi" w:hAnsiTheme="minorHAnsi" w:cstheme="minorHAnsi"/>
          <w:lang w:val="de-DE"/>
        </w:rPr>
        <w:t xml:space="preserve">“ (Vorstellung eines </w:t>
      </w:r>
      <w:r w:rsidR="00E441E6" w:rsidRPr="004A05F5">
        <w:rPr>
          <w:rFonts w:asciiTheme="minorHAnsi" w:hAnsiTheme="minorHAnsi" w:cstheme="minorHAnsi"/>
          <w:lang w:val="de-DE"/>
        </w:rPr>
        <w:t xml:space="preserve">zu überwindenden </w:t>
      </w:r>
      <w:r w:rsidR="00585099" w:rsidRPr="004A05F5">
        <w:rPr>
          <w:rFonts w:asciiTheme="minorHAnsi" w:hAnsiTheme="minorHAnsi" w:cstheme="minorHAnsi"/>
          <w:lang w:val="de-DE"/>
        </w:rPr>
        <w:t>Hindernisses, Widerstandes)</w:t>
      </w:r>
    </w:p>
    <w:p w:rsidR="00782251" w:rsidRPr="004A05F5" w:rsidRDefault="00782251" w:rsidP="00781320">
      <w:pPr>
        <w:tabs>
          <w:tab w:val="left" w:pos="2410"/>
        </w:tabs>
        <w:rPr>
          <w:rFonts w:asciiTheme="minorHAnsi" w:hAnsiTheme="minorHAnsi" w:cstheme="minorHAnsi"/>
          <w:lang w:val="de-DE"/>
        </w:rPr>
      </w:pPr>
      <w:r w:rsidRPr="004A05F5">
        <w:rPr>
          <w:rFonts w:asciiTheme="minorHAnsi" w:hAnsiTheme="minorHAnsi" w:cstheme="minorHAnsi"/>
          <w:b/>
          <w:lang w:val="de-DE"/>
        </w:rPr>
        <w:t>au-delà</w:t>
      </w:r>
      <w:r w:rsidR="007F57AB" w:rsidRPr="004A05F5">
        <w:rPr>
          <w:rFonts w:asciiTheme="minorHAnsi" w:hAnsiTheme="minorHAnsi" w:cstheme="minorHAnsi"/>
          <w:b/>
          <w:lang w:val="de-DE"/>
        </w:rPr>
        <w:t xml:space="preserve"> de</w:t>
      </w:r>
      <w:r w:rsidRPr="004A05F5">
        <w:rPr>
          <w:rFonts w:asciiTheme="minorHAnsi" w:hAnsiTheme="minorHAnsi" w:cstheme="minorHAnsi"/>
          <w:lang w:val="de-DE"/>
        </w:rPr>
        <w:tab/>
        <w:t>auch</w:t>
      </w:r>
      <w:r w:rsidR="00866409" w:rsidRPr="004A05F5">
        <w:rPr>
          <w:rFonts w:asciiTheme="minorHAnsi" w:hAnsiTheme="minorHAnsi" w:cstheme="minorHAnsi"/>
          <w:lang w:val="de-DE"/>
        </w:rPr>
        <w:t xml:space="preserve"> ohne Bindestrich</w:t>
      </w:r>
      <w:r w:rsidR="00C66C9F" w:rsidRPr="004A05F5">
        <w:rPr>
          <w:rFonts w:asciiTheme="minorHAnsi" w:hAnsiTheme="minorHAnsi" w:cstheme="minorHAnsi"/>
          <w:lang w:val="de-DE"/>
        </w:rPr>
        <w:t>:</w:t>
      </w:r>
      <w:r w:rsidRPr="004A05F5">
        <w:rPr>
          <w:rFonts w:asciiTheme="minorHAnsi" w:hAnsiTheme="minorHAnsi" w:cstheme="minorHAnsi"/>
          <w:lang w:val="de-DE"/>
        </w:rPr>
        <w:t xml:space="preserve"> </w:t>
      </w:r>
      <w:r w:rsidRPr="004A05F5">
        <w:rPr>
          <w:rFonts w:asciiTheme="minorHAnsi" w:hAnsiTheme="minorHAnsi" w:cstheme="minorHAnsi"/>
          <w:b/>
          <w:lang w:val="de-DE"/>
        </w:rPr>
        <w:t>au delà</w:t>
      </w:r>
      <w:r w:rsidR="007F57AB" w:rsidRPr="004A05F5">
        <w:rPr>
          <w:rFonts w:asciiTheme="minorHAnsi" w:hAnsiTheme="minorHAnsi" w:cstheme="minorHAnsi"/>
          <w:b/>
          <w:lang w:val="de-DE"/>
        </w:rPr>
        <w:t xml:space="preserve"> de</w:t>
      </w:r>
      <w:r w:rsidR="00535A65" w:rsidRPr="004A05F5">
        <w:rPr>
          <w:rFonts w:asciiTheme="minorHAnsi" w:hAnsiTheme="minorHAnsi" w:cstheme="minorHAnsi"/>
          <w:lang w:val="de-DE"/>
        </w:rPr>
        <w:t>; „</w:t>
      </w:r>
      <w:r w:rsidR="00535A65" w:rsidRPr="004A05F5">
        <w:rPr>
          <w:rFonts w:asciiTheme="minorHAnsi" w:hAnsiTheme="minorHAnsi" w:cstheme="minorHAnsi"/>
          <w:i/>
          <w:lang w:val="de-DE"/>
        </w:rPr>
        <w:t>sehr weit weg, jenseits</w:t>
      </w:r>
      <w:r w:rsidR="00535A65" w:rsidRPr="004A05F5">
        <w:rPr>
          <w:rFonts w:asciiTheme="minorHAnsi" w:hAnsiTheme="minorHAnsi" w:cstheme="minorHAnsi"/>
          <w:lang w:val="de-DE"/>
        </w:rPr>
        <w:t>“</w:t>
      </w:r>
    </w:p>
    <w:p w:rsidR="00867223" w:rsidRPr="004A05F5" w:rsidRDefault="00867223" w:rsidP="0026477A">
      <w:pPr>
        <w:tabs>
          <w:tab w:val="left" w:pos="2410"/>
        </w:tabs>
        <w:rPr>
          <w:rFonts w:asciiTheme="minorHAnsi" w:hAnsiTheme="minorHAnsi" w:cstheme="minorHAnsi"/>
          <w:lang w:val="de-DE"/>
        </w:rPr>
      </w:pPr>
    </w:p>
    <w:p w:rsidR="00993D21" w:rsidRPr="004A05F5" w:rsidRDefault="006A49A3" w:rsidP="00A43DBB">
      <w:pPr>
        <w:jc w:val="right"/>
        <w:rPr>
          <w:rFonts w:asciiTheme="minorHAnsi" w:hAnsiTheme="minorHAnsi" w:cstheme="minorHAnsi"/>
          <w:lang w:val="de-DE"/>
        </w:rPr>
      </w:pPr>
      <w:r w:rsidRPr="004A05F5">
        <w:rPr>
          <w:rFonts w:asciiTheme="minorHAnsi" w:hAnsiTheme="minorHAnsi" w:cstheme="minorHAnsi"/>
          <w:lang w:val="de-DE"/>
        </w:rPr>
        <w:t>Grafiken</w:t>
      </w:r>
      <w:r w:rsidR="001737F5" w:rsidRPr="004A05F5">
        <w:rPr>
          <w:rFonts w:asciiTheme="minorHAnsi" w:hAnsiTheme="minorHAnsi" w:cstheme="minorHAnsi"/>
          <w:lang w:val="de-DE"/>
        </w:rPr>
        <w:t>:</w:t>
      </w:r>
      <w:r w:rsidRPr="004A05F5">
        <w:rPr>
          <w:rFonts w:asciiTheme="minorHAnsi" w:hAnsiTheme="minorHAnsi" w:cstheme="minorHAnsi"/>
          <w:lang w:val="de-DE"/>
        </w:rPr>
        <w:t xml:space="preserve"> </w:t>
      </w:r>
      <w:hyperlink r:id="rId27" w:history="1">
        <w:r w:rsidRPr="004A05F5">
          <w:rPr>
            <w:rStyle w:val="Hyperlink"/>
            <w:rFonts w:asciiTheme="minorHAnsi" w:hAnsiTheme="minorHAnsi" w:cstheme="minorHAnsi"/>
            <w:lang w:val="de-DE"/>
          </w:rPr>
          <w:t>OpenClipart.org</w:t>
        </w:r>
      </w:hyperlink>
      <w:r w:rsidR="001737F5" w:rsidRPr="004A05F5">
        <w:rPr>
          <w:rFonts w:asciiTheme="minorHAnsi" w:hAnsiTheme="minorHAnsi" w:cstheme="minorHAnsi"/>
          <w:lang w:val="de-DE"/>
        </w:rPr>
        <w:t xml:space="preserve"> (</w:t>
      </w:r>
      <w:r w:rsidR="006C6EFE" w:rsidRPr="004A05F5">
        <w:rPr>
          <w:rFonts w:asciiTheme="minorHAnsi" w:hAnsiTheme="minorHAnsi" w:cstheme="minorHAnsi"/>
          <w:lang w:val="de-DE"/>
        </w:rPr>
        <w:t xml:space="preserve">z. T. </w:t>
      </w:r>
      <w:r w:rsidR="001737F5" w:rsidRPr="004A05F5">
        <w:rPr>
          <w:rFonts w:asciiTheme="minorHAnsi" w:hAnsiTheme="minorHAnsi" w:cstheme="minorHAnsi"/>
          <w:lang w:val="de-DE"/>
        </w:rPr>
        <w:t>geändert)</w:t>
      </w:r>
    </w:p>
    <w:p w:rsidR="00993D21" w:rsidRPr="004A05F5" w:rsidRDefault="00993D21" w:rsidP="006A49A3">
      <w:pPr>
        <w:jc w:val="right"/>
        <w:rPr>
          <w:rFonts w:asciiTheme="minorHAnsi" w:hAnsiTheme="minorHAnsi" w:cstheme="minorHAnsi"/>
          <w:lang w:val="de-DE"/>
        </w:rPr>
      </w:pPr>
    </w:p>
    <w:sectPr w:rsidR="00993D21" w:rsidRPr="004A05F5" w:rsidSect="00F07C92">
      <w:headerReference w:type="default" r:id="rId28"/>
      <w:pgSz w:w="11906" w:h="16838"/>
      <w:pgMar w:top="1418" w:right="851" w:bottom="1134" w:left="1418" w:header="284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7FE3" w:rsidRDefault="004E7FE3" w:rsidP="00A731AB">
      <w:r>
        <w:separator/>
      </w:r>
    </w:p>
  </w:endnote>
  <w:endnote w:type="continuationSeparator" w:id="0">
    <w:p w:rsidR="004E7FE3" w:rsidRDefault="004E7FE3" w:rsidP="00A731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7FE3" w:rsidRDefault="004E7FE3" w:rsidP="00A731AB">
      <w:r>
        <w:separator/>
      </w:r>
    </w:p>
  </w:footnote>
  <w:footnote w:type="continuationSeparator" w:id="0">
    <w:p w:rsidR="004E7FE3" w:rsidRDefault="004E7FE3" w:rsidP="00A731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4B1D" w:rsidRDefault="00ED4B1D" w:rsidP="00ED4B1D">
    <w:pPr>
      <w:pStyle w:val="Kopfzeile"/>
      <w:ind w:left="1416"/>
      <w:jc w:val="center"/>
      <w:rPr>
        <w:b/>
        <w:sz w:val="22"/>
        <w:szCs w:val="22"/>
        <w:lang w:val="de-DE"/>
      </w:rPr>
    </w:pPr>
    <w:r>
      <w:rPr>
        <w:b/>
        <w:noProof/>
        <w:sz w:val="22"/>
        <w:szCs w:val="22"/>
        <w:lang w:val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76835</wp:posOffset>
          </wp:positionV>
          <wp:extent cx="1857375" cy="600075"/>
          <wp:effectExtent l="19050" t="0" r="9525" b="0"/>
          <wp:wrapSquare wrapText="bothSides"/>
          <wp:docPr id="4" name="Grafik 3" descr="lbs-logo-mit-schrift-278x9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bs-logo-mit-schrift-278x9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5737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D4B1D" w:rsidRPr="00ED4B1D" w:rsidRDefault="00613E31" w:rsidP="00F07C92">
    <w:pPr>
      <w:pStyle w:val="Kopfzeile"/>
      <w:spacing w:before="240"/>
      <w:ind w:left="3540"/>
      <w:jc w:val="center"/>
      <w:rPr>
        <w:b/>
        <w:sz w:val="22"/>
        <w:szCs w:val="22"/>
        <w:lang w:val="de-DE"/>
      </w:rPr>
    </w:pPr>
    <w:r>
      <w:rPr>
        <w:b/>
        <w:sz w:val="22"/>
        <w:szCs w:val="22"/>
        <w:lang w:val="de-DE"/>
      </w:rPr>
      <w:tab/>
    </w:r>
    <w:r w:rsidR="001426DC">
      <w:rPr>
        <w:b/>
        <w:sz w:val="22"/>
        <w:szCs w:val="22"/>
        <w:lang w:val="de-DE"/>
      </w:rPr>
      <w:t xml:space="preserve">  </w:t>
    </w:r>
    <w:hyperlink r:id="rId2" w:history="1">
      <w:r w:rsidR="00ED4B1D" w:rsidRPr="00ED4B1D">
        <w:rPr>
          <w:rStyle w:val="Hyperlink"/>
          <w:b/>
          <w:sz w:val="22"/>
          <w:szCs w:val="22"/>
          <w:lang w:val="de-DE"/>
        </w:rPr>
        <w:t>Französisch</w:t>
      </w:r>
    </w:hyperlink>
    <w:r>
      <w:rPr>
        <w:b/>
        <w:sz w:val="22"/>
        <w:szCs w:val="22"/>
        <w:lang w:val="de-DE"/>
      </w:rPr>
      <w:t xml:space="preserve"> www.französi</w:t>
    </w:r>
    <w:r w:rsidR="001426DC">
      <w:rPr>
        <w:b/>
        <w:sz w:val="22"/>
        <w:szCs w:val="22"/>
        <w:lang w:val="de-DE"/>
      </w:rPr>
      <w:t>s</w:t>
    </w:r>
    <w:r>
      <w:rPr>
        <w:b/>
        <w:sz w:val="22"/>
        <w:szCs w:val="22"/>
        <w:lang w:val="de-DE"/>
      </w:rPr>
      <w:t xml:space="preserve">ch-bw.de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04D2C"/>
    <w:multiLevelType w:val="hybridMultilevel"/>
    <w:tmpl w:val="908E2040"/>
    <w:lvl w:ilvl="0" w:tplc="8C424856">
      <w:start w:val="1"/>
      <w:numFmt w:val="upperRoman"/>
      <w:lvlText w:val="%1."/>
      <w:lvlJc w:val="left"/>
      <w:pPr>
        <w:ind w:left="1080" w:hanging="720"/>
      </w:pPr>
      <w:rPr>
        <w:rFonts w:hint="default"/>
        <w:sz w:val="3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585FBB"/>
    <w:multiLevelType w:val="multilevel"/>
    <w:tmpl w:val="AC3AB586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2">
    <w:nsid w:val="2ECB4DF6"/>
    <w:multiLevelType w:val="multilevel"/>
    <w:tmpl w:val="692066C0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  <w:rPr>
        <w:rFonts w:hint="default"/>
      </w:rPr>
    </w:lvl>
  </w:abstractNum>
  <w:abstractNum w:abstractNumId="3">
    <w:nsid w:val="415D586D"/>
    <w:multiLevelType w:val="multilevel"/>
    <w:tmpl w:val="4F469FEC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4">
    <w:nsid w:val="47967FE0"/>
    <w:multiLevelType w:val="hybridMultilevel"/>
    <w:tmpl w:val="32D0A050"/>
    <w:lvl w:ilvl="0" w:tplc="9466A952">
      <w:start w:val="1"/>
      <w:numFmt w:val="upperRoman"/>
      <w:lvlText w:val="%1."/>
      <w:lvlJc w:val="left"/>
      <w:pPr>
        <w:ind w:left="1080" w:hanging="720"/>
      </w:pPr>
      <w:rPr>
        <w:rFonts w:hint="default"/>
        <w:sz w:val="3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174601"/>
    <w:multiLevelType w:val="hybridMultilevel"/>
    <w:tmpl w:val="C71AE52A"/>
    <w:lvl w:ilvl="0" w:tplc="D068B524">
      <w:start w:val="2"/>
      <w:numFmt w:val="upperRoman"/>
      <w:lvlText w:val="%1."/>
      <w:lvlJc w:val="left"/>
      <w:pPr>
        <w:ind w:left="1080" w:hanging="720"/>
      </w:pPr>
      <w:rPr>
        <w:rFonts w:hint="default"/>
        <w:sz w:val="3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93647A"/>
    <w:multiLevelType w:val="multilevel"/>
    <w:tmpl w:val="DC30D19C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1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9506"/>
  </w:hdrShapeDefaults>
  <w:footnotePr>
    <w:footnote w:id="-1"/>
    <w:footnote w:id="0"/>
  </w:footnotePr>
  <w:endnotePr>
    <w:endnote w:id="-1"/>
    <w:endnote w:id="0"/>
  </w:endnotePr>
  <w:compat/>
  <w:rsids>
    <w:rsidRoot w:val="00F65C24"/>
    <w:rsid w:val="00000FCC"/>
    <w:rsid w:val="000017CB"/>
    <w:rsid w:val="00003683"/>
    <w:rsid w:val="00021396"/>
    <w:rsid w:val="00022767"/>
    <w:rsid w:val="00031464"/>
    <w:rsid w:val="00032346"/>
    <w:rsid w:val="000333DB"/>
    <w:rsid w:val="00044AB2"/>
    <w:rsid w:val="00057BF4"/>
    <w:rsid w:val="00067B9C"/>
    <w:rsid w:val="00072C1F"/>
    <w:rsid w:val="00080A39"/>
    <w:rsid w:val="00085735"/>
    <w:rsid w:val="00087803"/>
    <w:rsid w:val="00090B96"/>
    <w:rsid w:val="00090C58"/>
    <w:rsid w:val="00090DD6"/>
    <w:rsid w:val="00092F7C"/>
    <w:rsid w:val="000A782F"/>
    <w:rsid w:val="000C1FDD"/>
    <w:rsid w:val="000C4C22"/>
    <w:rsid w:val="000C77E1"/>
    <w:rsid w:val="000D22D6"/>
    <w:rsid w:val="000D3896"/>
    <w:rsid w:val="000D5C99"/>
    <w:rsid w:val="000E759C"/>
    <w:rsid w:val="000E7D74"/>
    <w:rsid w:val="000F0D97"/>
    <w:rsid w:val="000F1B0C"/>
    <w:rsid w:val="000F74BD"/>
    <w:rsid w:val="00101437"/>
    <w:rsid w:val="001045D1"/>
    <w:rsid w:val="00104FFE"/>
    <w:rsid w:val="00111844"/>
    <w:rsid w:val="00114F60"/>
    <w:rsid w:val="001168AB"/>
    <w:rsid w:val="00135C59"/>
    <w:rsid w:val="001426DC"/>
    <w:rsid w:val="00145B35"/>
    <w:rsid w:val="00152236"/>
    <w:rsid w:val="00153CE8"/>
    <w:rsid w:val="001562B4"/>
    <w:rsid w:val="00162A2C"/>
    <w:rsid w:val="00167D9C"/>
    <w:rsid w:val="001731C6"/>
    <w:rsid w:val="001737F5"/>
    <w:rsid w:val="00180CB5"/>
    <w:rsid w:val="001820EA"/>
    <w:rsid w:val="0019397E"/>
    <w:rsid w:val="00194868"/>
    <w:rsid w:val="001961C3"/>
    <w:rsid w:val="001A2828"/>
    <w:rsid w:val="001B5C28"/>
    <w:rsid w:val="001B6E9B"/>
    <w:rsid w:val="001C26E3"/>
    <w:rsid w:val="001C46FD"/>
    <w:rsid w:val="001C58F9"/>
    <w:rsid w:val="001D0DBB"/>
    <w:rsid w:val="001D3E17"/>
    <w:rsid w:val="001E188F"/>
    <w:rsid w:val="001E1F65"/>
    <w:rsid w:val="001E7E81"/>
    <w:rsid w:val="001F1303"/>
    <w:rsid w:val="001F5E25"/>
    <w:rsid w:val="001F7073"/>
    <w:rsid w:val="00204B62"/>
    <w:rsid w:val="00204DF2"/>
    <w:rsid w:val="00206B4B"/>
    <w:rsid w:val="002261C9"/>
    <w:rsid w:val="002307CA"/>
    <w:rsid w:val="002322EB"/>
    <w:rsid w:val="00232364"/>
    <w:rsid w:val="0024020A"/>
    <w:rsid w:val="0024028E"/>
    <w:rsid w:val="00240A75"/>
    <w:rsid w:val="00242597"/>
    <w:rsid w:val="00243198"/>
    <w:rsid w:val="00245F27"/>
    <w:rsid w:val="002538DC"/>
    <w:rsid w:val="00254A77"/>
    <w:rsid w:val="0026477A"/>
    <w:rsid w:val="00264952"/>
    <w:rsid w:val="0026505A"/>
    <w:rsid w:val="00267999"/>
    <w:rsid w:val="002776F4"/>
    <w:rsid w:val="00295572"/>
    <w:rsid w:val="00296224"/>
    <w:rsid w:val="002B1318"/>
    <w:rsid w:val="002B5ACE"/>
    <w:rsid w:val="002C5F26"/>
    <w:rsid w:val="002C7C3A"/>
    <w:rsid w:val="002C7D70"/>
    <w:rsid w:val="002D1EFE"/>
    <w:rsid w:val="002D4B73"/>
    <w:rsid w:val="002D61AA"/>
    <w:rsid w:val="002E2DEC"/>
    <w:rsid w:val="002E536B"/>
    <w:rsid w:val="002E55AE"/>
    <w:rsid w:val="002F1959"/>
    <w:rsid w:val="002F25FC"/>
    <w:rsid w:val="002F5302"/>
    <w:rsid w:val="003039D0"/>
    <w:rsid w:val="00305196"/>
    <w:rsid w:val="00314721"/>
    <w:rsid w:val="00321973"/>
    <w:rsid w:val="003335F3"/>
    <w:rsid w:val="00345AFD"/>
    <w:rsid w:val="00346D36"/>
    <w:rsid w:val="00352B75"/>
    <w:rsid w:val="00357B3F"/>
    <w:rsid w:val="003613B3"/>
    <w:rsid w:val="00366289"/>
    <w:rsid w:val="003712CB"/>
    <w:rsid w:val="003735FC"/>
    <w:rsid w:val="003937C3"/>
    <w:rsid w:val="0039754F"/>
    <w:rsid w:val="003A19F7"/>
    <w:rsid w:val="003A4D66"/>
    <w:rsid w:val="003A77DF"/>
    <w:rsid w:val="003E0E06"/>
    <w:rsid w:val="003E30BF"/>
    <w:rsid w:val="003E573E"/>
    <w:rsid w:val="003F233F"/>
    <w:rsid w:val="003F7817"/>
    <w:rsid w:val="0040069F"/>
    <w:rsid w:val="00406EF4"/>
    <w:rsid w:val="0040795B"/>
    <w:rsid w:val="00415550"/>
    <w:rsid w:val="004164E9"/>
    <w:rsid w:val="0042096F"/>
    <w:rsid w:val="004253ED"/>
    <w:rsid w:val="0042738E"/>
    <w:rsid w:val="00431C2C"/>
    <w:rsid w:val="00435F3C"/>
    <w:rsid w:val="00451417"/>
    <w:rsid w:val="00453387"/>
    <w:rsid w:val="0045457D"/>
    <w:rsid w:val="00455D88"/>
    <w:rsid w:val="00456669"/>
    <w:rsid w:val="004578BF"/>
    <w:rsid w:val="00470876"/>
    <w:rsid w:val="00472A8A"/>
    <w:rsid w:val="00484B92"/>
    <w:rsid w:val="0048593C"/>
    <w:rsid w:val="004868DA"/>
    <w:rsid w:val="00491131"/>
    <w:rsid w:val="00492136"/>
    <w:rsid w:val="00492F46"/>
    <w:rsid w:val="00494E37"/>
    <w:rsid w:val="004A05F5"/>
    <w:rsid w:val="004C047D"/>
    <w:rsid w:val="004C63AD"/>
    <w:rsid w:val="004C7D36"/>
    <w:rsid w:val="004D0B1E"/>
    <w:rsid w:val="004E00B7"/>
    <w:rsid w:val="004E7FE3"/>
    <w:rsid w:val="004F0948"/>
    <w:rsid w:val="004F5E8A"/>
    <w:rsid w:val="00502BB4"/>
    <w:rsid w:val="0050468C"/>
    <w:rsid w:val="00505F59"/>
    <w:rsid w:val="0050629D"/>
    <w:rsid w:val="005156C9"/>
    <w:rsid w:val="00517294"/>
    <w:rsid w:val="0052278D"/>
    <w:rsid w:val="00526328"/>
    <w:rsid w:val="00535A65"/>
    <w:rsid w:val="0054030F"/>
    <w:rsid w:val="00546370"/>
    <w:rsid w:val="00550041"/>
    <w:rsid w:val="0056299A"/>
    <w:rsid w:val="0058368B"/>
    <w:rsid w:val="00583BA3"/>
    <w:rsid w:val="00585099"/>
    <w:rsid w:val="00590274"/>
    <w:rsid w:val="00592915"/>
    <w:rsid w:val="005A4CEE"/>
    <w:rsid w:val="005B3712"/>
    <w:rsid w:val="005B41E7"/>
    <w:rsid w:val="005C017C"/>
    <w:rsid w:val="005C738E"/>
    <w:rsid w:val="005D0643"/>
    <w:rsid w:val="005D0A7D"/>
    <w:rsid w:val="005D2287"/>
    <w:rsid w:val="005F0B44"/>
    <w:rsid w:val="00610BB2"/>
    <w:rsid w:val="00613E31"/>
    <w:rsid w:val="00625870"/>
    <w:rsid w:val="00625E6E"/>
    <w:rsid w:val="0062678B"/>
    <w:rsid w:val="00626A1E"/>
    <w:rsid w:val="00635038"/>
    <w:rsid w:val="006411EE"/>
    <w:rsid w:val="0065437F"/>
    <w:rsid w:val="00657A18"/>
    <w:rsid w:val="00664586"/>
    <w:rsid w:val="00672A3B"/>
    <w:rsid w:val="00674042"/>
    <w:rsid w:val="00676CA8"/>
    <w:rsid w:val="00676E99"/>
    <w:rsid w:val="00683582"/>
    <w:rsid w:val="006A49A3"/>
    <w:rsid w:val="006A5223"/>
    <w:rsid w:val="006B03AC"/>
    <w:rsid w:val="006B09A8"/>
    <w:rsid w:val="006C043B"/>
    <w:rsid w:val="006C6EFE"/>
    <w:rsid w:val="006D127E"/>
    <w:rsid w:val="006D2F6B"/>
    <w:rsid w:val="006E0866"/>
    <w:rsid w:val="006E22F0"/>
    <w:rsid w:val="006E4DA5"/>
    <w:rsid w:val="006F28A2"/>
    <w:rsid w:val="00723029"/>
    <w:rsid w:val="00733D8F"/>
    <w:rsid w:val="007410E4"/>
    <w:rsid w:val="00742F0F"/>
    <w:rsid w:val="007444B5"/>
    <w:rsid w:val="00744DF3"/>
    <w:rsid w:val="007468B4"/>
    <w:rsid w:val="00747B1D"/>
    <w:rsid w:val="007512CB"/>
    <w:rsid w:val="00753966"/>
    <w:rsid w:val="0075773D"/>
    <w:rsid w:val="00764606"/>
    <w:rsid w:val="007651E7"/>
    <w:rsid w:val="007676D3"/>
    <w:rsid w:val="00770173"/>
    <w:rsid w:val="00775DC6"/>
    <w:rsid w:val="00781320"/>
    <w:rsid w:val="00781EA3"/>
    <w:rsid w:val="00782251"/>
    <w:rsid w:val="007A35BF"/>
    <w:rsid w:val="007B51A7"/>
    <w:rsid w:val="007B5C24"/>
    <w:rsid w:val="007D6875"/>
    <w:rsid w:val="007E387F"/>
    <w:rsid w:val="007F57AB"/>
    <w:rsid w:val="00804504"/>
    <w:rsid w:val="00810CD3"/>
    <w:rsid w:val="008158FF"/>
    <w:rsid w:val="00821C5C"/>
    <w:rsid w:val="00825158"/>
    <w:rsid w:val="00841BDD"/>
    <w:rsid w:val="00842CDF"/>
    <w:rsid w:val="008434E0"/>
    <w:rsid w:val="00845AA7"/>
    <w:rsid w:val="00846148"/>
    <w:rsid w:val="00854775"/>
    <w:rsid w:val="00857782"/>
    <w:rsid w:val="00866409"/>
    <w:rsid w:val="00867223"/>
    <w:rsid w:val="00883B44"/>
    <w:rsid w:val="008920E4"/>
    <w:rsid w:val="008958A3"/>
    <w:rsid w:val="00896594"/>
    <w:rsid w:val="0089783F"/>
    <w:rsid w:val="008A2AFE"/>
    <w:rsid w:val="008A6701"/>
    <w:rsid w:val="008B6D8A"/>
    <w:rsid w:val="008C0E9B"/>
    <w:rsid w:val="008C1146"/>
    <w:rsid w:val="008C2BAC"/>
    <w:rsid w:val="008C5103"/>
    <w:rsid w:val="008D0353"/>
    <w:rsid w:val="008E02BF"/>
    <w:rsid w:val="008E748E"/>
    <w:rsid w:val="008F4EB2"/>
    <w:rsid w:val="0090641B"/>
    <w:rsid w:val="00906A2C"/>
    <w:rsid w:val="009126FE"/>
    <w:rsid w:val="009129EE"/>
    <w:rsid w:val="009131BD"/>
    <w:rsid w:val="0092048C"/>
    <w:rsid w:val="00934C9B"/>
    <w:rsid w:val="009517F1"/>
    <w:rsid w:val="00960B3C"/>
    <w:rsid w:val="009626A3"/>
    <w:rsid w:val="00965301"/>
    <w:rsid w:val="009707EB"/>
    <w:rsid w:val="009743E6"/>
    <w:rsid w:val="009752A2"/>
    <w:rsid w:val="00975D1F"/>
    <w:rsid w:val="00993D21"/>
    <w:rsid w:val="009953A3"/>
    <w:rsid w:val="009B457D"/>
    <w:rsid w:val="009C201C"/>
    <w:rsid w:val="009C7A88"/>
    <w:rsid w:val="009D625C"/>
    <w:rsid w:val="009D79FA"/>
    <w:rsid w:val="009E148E"/>
    <w:rsid w:val="009E16AF"/>
    <w:rsid w:val="009F0E68"/>
    <w:rsid w:val="00A03008"/>
    <w:rsid w:val="00A0520F"/>
    <w:rsid w:val="00A13F6D"/>
    <w:rsid w:val="00A15210"/>
    <w:rsid w:val="00A40ADE"/>
    <w:rsid w:val="00A411B5"/>
    <w:rsid w:val="00A43DBB"/>
    <w:rsid w:val="00A54CC4"/>
    <w:rsid w:val="00A55764"/>
    <w:rsid w:val="00A601CF"/>
    <w:rsid w:val="00A731AB"/>
    <w:rsid w:val="00A74EFC"/>
    <w:rsid w:val="00A820E3"/>
    <w:rsid w:val="00A82FFB"/>
    <w:rsid w:val="00AA0833"/>
    <w:rsid w:val="00AB4E1B"/>
    <w:rsid w:val="00AC0AF2"/>
    <w:rsid w:val="00AC1256"/>
    <w:rsid w:val="00AC5AC0"/>
    <w:rsid w:val="00AD22EF"/>
    <w:rsid w:val="00AD2566"/>
    <w:rsid w:val="00AD3C83"/>
    <w:rsid w:val="00AD4C31"/>
    <w:rsid w:val="00AD6088"/>
    <w:rsid w:val="00AF2FF6"/>
    <w:rsid w:val="00AF5182"/>
    <w:rsid w:val="00AF6D34"/>
    <w:rsid w:val="00B03CD8"/>
    <w:rsid w:val="00B03D15"/>
    <w:rsid w:val="00B1523E"/>
    <w:rsid w:val="00B176C3"/>
    <w:rsid w:val="00B25000"/>
    <w:rsid w:val="00B357B0"/>
    <w:rsid w:val="00B35E9F"/>
    <w:rsid w:val="00B40C41"/>
    <w:rsid w:val="00B43748"/>
    <w:rsid w:val="00B561A1"/>
    <w:rsid w:val="00B65052"/>
    <w:rsid w:val="00B75013"/>
    <w:rsid w:val="00B971EC"/>
    <w:rsid w:val="00BB07C0"/>
    <w:rsid w:val="00BB15C6"/>
    <w:rsid w:val="00BB1D37"/>
    <w:rsid w:val="00BB1E4E"/>
    <w:rsid w:val="00BB5AE7"/>
    <w:rsid w:val="00BC09B0"/>
    <w:rsid w:val="00BC6A17"/>
    <w:rsid w:val="00BD5E02"/>
    <w:rsid w:val="00BE73EE"/>
    <w:rsid w:val="00BF212B"/>
    <w:rsid w:val="00C04B39"/>
    <w:rsid w:val="00C05009"/>
    <w:rsid w:val="00C05951"/>
    <w:rsid w:val="00C11E90"/>
    <w:rsid w:val="00C23394"/>
    <w:rsid w:val="00C234AC"/>
    <w:rsid w:val="00C333CF"/>
    <w:rsid w:val="00C44B7F"/>
    <w:rsid w:val="00C45616"/>
    <w:rsid w:val="00C46E03"/>
    <w:rsid w:val="00C56C31"/>
    <w:rsid w:val="00C6655D"/>
    <w:rsid w:val="00C66C9F"/>
    <w:rsid w:val="00C834E5"/>
    <w:rsid w:val="00C8482C"/>
    <w:rsid w:val="00C864E2"/>
    <w:rsid w:val="00C95ED1"/>
    <w:rsid w:val="00CA42AC"/>
    <w:rsid w:val="00CA5CCA"/>
    <w:rsid w:val="00CD61E0"/>
    <w:rsid w:val="00CD65EC"/>
    <w:rsid w:val="00CD786E"/>
    <w:rsid w:val="00CE4F7E"/>
    <w:rsid w:val="00CE51FD"/>
    <w:rsid w:val="00CE6CCC"/>
    <w:rsid w:val="00CF3388"/>
    <w:rsid w:val="00D02D97"/>
    <w:rsid w:val="00D2045F"/>
    <w:rsid w:val="00D274B5"/>
    <w:rsid w:val="00D37277"/>
    <w:rsid w:val="00D45B93"/>
    <w:rsid w:val="00D540B1"/>
    <w:rsid w:val="00D56F93"/>
    <w:rsid w:val="00D6163E"/>
    <w:rsid w:val="00D662E0"/>
    <w:rsid w:val="00D77E98"/>
    <w:rsid w:val="00D8476C"/>
    <w:rsid w:val="00D930E9"/>
    <w:rsid w:val="00DA1125"/>
    <w:rsid w:val="00DA4777"/>
    <w:rsid w:val="00DC2101"/>
    <w:rsid w:val="00DC4DE4"/>
    <w:rsid w:val="00DC4F31"/>
    <w:rsid w:val="00DD0398"/>
    <w:rsid w:val="00DE42F0"/>
    <w:rsid w:val="00DE483C"/>
    <w:rsid w:val="00DE4F6F"/>
    <w:rsid w:val="00DF1A88"/>
    <w:rsid w:val="00E0699C"/>
    <w:rsid w:val="00E07196"/>
    <w:rsid w:val="00E20C30"/>
    <w:rsid w:val="00E21A0D"/>
    <w:rsid w:val="00E25987"/>
    <w:rsid w:val="00E26395"/>
    <w:rsid w:val="00E34FA9"/>
    <w:rsid w:val="00E441E6"/>
    <w:rsid w:val="00E5271C"/>
    <w:rsid w:val="00E60CBE"/>
    <w:rsid w:val="00E61C70"/>
    <w:rsid w:val="00E716C8"/>
    <w:rsid w:val="00E92FD7"/>
    <w:rsid w:val="00E93370"/>
    <w:rsid w:val="00E95909"/>
    <w:rsid w:val="00E96E4C"/>
    <w:rsid w:val="00EA341B"/>
    <w:rsid w:val="00EA4E5D"/>
    <w:rsid w:val="00EB3E4D"/>
    <w:rsid w:val="00EC1C7F"/>
    <w:rsid w:val="00ED1627"/>
    <w:rsid w:val="00ED4B1D"/>
    <w:rsid w:val="00EE47F7"/>
    <w:rsid w:val="00EF5872"/>
    <w:rsid w:val="00EF75DD"/>
    <w:rsid w:val="00F0705D"/>
    <w:rsid w:val="00F07C92"/>
    <w:rsid w:val="00F10BD9"/>
    <w:rsid w:val="00F24A83"/>
    <w:rsid w:val="00F343E7"/>
    <w:rsid w:val="00F4153E"/>
    <w:rsid w:val="00F46D57"/>
    <w:rsid w:val="00F5055F"/>
    <w:rsid w:val="00F53806"/>
    <w:rsid w:val="00F65C24"/>
    <w:rsid w:val="00F65E4D"/>
    <w:rsid w:val="00F808DD"/>
    <w:rsid w:val="00F97A80"/>
    <w:rsid w:val="00FA4C39"/>
    <w:rsid w:val="00FB088D"/>
    <w:rsid w:val="00FB0D2C"/>
    <w:rsid w:val="00FB1D6C"/>
    <w:rsid w:val="00FB23B1"/>
    <w:rsid w:val="00FB6EAD"/>
    <w:rsid w:val="00FC1AF1"/>
    <w:rsid w:val="00FC2895"/>
    <w:rsid w:val="00FC4FA3"/>
    <w:rsid w:val="00FC7FAB"/>
    <w:rsid w:val="00FD5426"/>
    <w:rsid w:val="00FD6C4F"/>
    <w:rsid w:val="00FE07ED"/>
    <w:rsid w:val="00FE47E8"/>
    <w:rsid w:val="00FE47FC"/>
    <w:rsid w:val="00FE7CE4"/>
    <w:rsid w:val="00FE7E75"/>
    <w:rsid w:val="00FF41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9506"/>
    <o:shapelayout v:ext="edit">
      <o:idmap v:ext="edit" data="1"/>
      <o:rules v:ext="edit">
        <o:r id="V:Rule3" type="connector" idref="#_x0000_s1034"/>
        <o:r id="V:Rule4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25987"/>
    <w:rPr>
      <w:lang w:val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D4B73"/>
    <w:pPr>
      <w:ind w:left="720"/>
      <w:contextualSpacing/>
    </w:pPr>
  </w:style>
  <w:style w:type="character" w:customStyle="1" w:styleId="gapspan">
    <w:name w:val="gapspan"/>
    <w:basedOn w:val="Absatz-Standardschriftart"/>
    <w:rsid w:val="002D4B73"/>
  </w:style>
  <w:style w:type="paragraph" w:styleId="Funotentext">
    <w:name w:val="footnote text"/>
    <w:basedOn w:val="Standard"/>
    <w:link w:val="FunotentextZchn"/>
    <w:uiPriority w:val="99"/>
    <w:semiHidden/>
    <w:unhideWhenUsed/>
    <w:rsid w:val="00A731AB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731AB"/>
    <w:rPr>
      <w:lang w:val="fr-FR"/>
    </w:rPr>
  </w:style>
  <w:style w:type="character" w:styleId="Funotenzeichen">
    <w:name w:val="footnote reference"/>
    <w:basedOn w:val="Absatz-Standardschriftart"/>
    <w:uiPriority w:val="99"/>
    <w:semiHidden/>
    <w:unhideWhenUsed/>
    <w:rsid w:val="00A731AB"/>
    <w:rPr>
      <w:vertAlign w:val="superscript"/>
    </w:rPr>
  </w:style>
  <w:style w:type="character" w:customStyle="1" w:styleId="KopfzeileZchn">
    <w:name w:val="Kopfzeile Zchn"/>
    <w:basedOn w:val="Absatz-Standardschriftart"/>
    <w:link w:val="Header"/>
    <w:uiPriority w:val="99"/>
    <w:qFormat/>
    <w:rsid w:val="0026505A"/>
    <w:rPr>
      <w:lang w:val="fr-FR"/>
    </w:rPr>
  </w:style>
  <w:style w:type="character" w:customStyle="1" w:styleId="BesuchteInternetverknpfung">
    <w:name w:val="Besuchte Internetverknüpfung"/>
    <w:rsid w:val="0026505A"/>
    <w:rPr>
      <w:color w:val="800000"/>
      <w:u w:val="single"/>
    </w:rPr>
  </w:style>
  <w:style w:type="paragraph" w:customStyle="1" w:styleId="Header">
    <w:name w:val="Header"/>
    <w:basedOn w:val="Standard"/>
    <w:link w:val="KopfzeileZchn"/>
    <w:uiPriority w:val="99"/>
    <w:unhideWhenUsed/>
    <w:rsid w:val="0026505A"/>
    <w:pPr>
      <w:tabs>
        <w:tab w:val="center" w:pos="4536"/>
        <w:tab w:val="right" w:pos="9072"/>
      </w:tabs>
    </w:pPr>
  </w:style>
  <w:style w:type="paragraph" w:styleId="Kopfzeile">
    <w:name w:val="header"/>
    <w:basedOn w:val="Standard"/>
    <w:link w:val="KopfzeileZchn1"/>
    <w:uiPriority w:val="99"/>
    <w:semiHidden/>
    <w:unhideWhenUsed/>
    <w:rsid w:val="00366289"/>
    <w:pPr>
      <w:tabs>
        <w:tab w:val="center" w:pos="4536"/>
        <w:tab w:val="right" w:pos="9072"/>
      </w:tabs>
    </w:pPr>
  </w:style>
  <w:style w:type="character" w:customStyle="1" w:styleId="KopfzeileZchn1">
    <w:name w:val="Kopfzeile Zchn1"/>
    <w:basedOn w:val="Absatz-Standardschriftart"/>
    <w:link w:val="Kopfzeile"/>
    <w:uiPriority w:val="99"/>
    <w:semiHidden/>
    <w:rsid w:val="00366289"/>
    <w:rPr>
      <w:lang w:val="fr-FR"/>
    </w:rPr>
  </w:style>
  <w:style w:type="paragraph" w:styleId="Fuzeile">
    <w:name w:val="footer"/>
    <w:basedOn w:val="Standard"/>
    <w:link w:val="FuzeileZchn"/>
    <w:uiPriority w:val="99"/>
    <w:semiHidden/>
    <w:unhideWhenUsed/>
    <w:rsid w:val="0036628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366289"/>
    <w:rPr>
      <w:lang w:val="fr-FR"/>
    </w:rPr>
  </w:style>
  <w:style w:type="character" w:styleId="Hyperlink">
    <w:name w:val="Hyperlink"/>
    <w:basedOn w:val="Absatz-Standardschriftart"/>
    <w:uiPriority w:val="99"/>
    <w:unhideWhenUsed/>
    <w:rsid w:val="00366289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628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6289"/>
    <w:rPr>
      <w:rFonts w:ascii="Tahoma" w:hAnsi="Tahoma" w:cs="Tahoma"/>
      <w:sz w:val="16"/>
      <w:szCs w:val="16"/>
      <w:lang w:val="fr-FR"/>
    </w:rPr>
  </w:style>
  <w:style w:type="table" w:styleId="Tabellengitternetz">
    <w:name w:val="Table Grid"/>
    <w:basedOn w:val="NormaleTabelle"/>
    <w:uiPriority w:val="59"/>
    <w:rsid w:val="00E259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BesuchterHyperlink">
    <w:name w:val="FollowedHyperlink"/>
    <w:basedOn w:val="Absatz-Standardschriftart"/>
    <w:uiPriority w:val="99"/>
    <w:semiHidden/>
    <w:unhideWhenUsed/>
    <w:rsid w:val="00DC4DE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0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hyperlink" Target="http://www.openclipart.org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ranz&#246;sisch-bw.de" TargetMode="External"/><Relationship Id="rId1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\lbs\AB-Vorlage-LBS-Kopf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E4922E-AB4E-43E8-89E1-40900D703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AB-Vorlage-LBS-Kopf.dotx</Template>
  <TotalTime>0</TotalTime>
  <Pages>4</Pages>
  <Words>265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Prépositions de lieu</vt:lpstr>
    </vt:vector>
  </TitlesOfParts>
  <Company>Schönbuch-Gymnasium Holzgerlingen</Company>
  <LinksUpToDate>false</LinksUpToDate>
  <CharactersWithSpaces>1935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Prépositions de lieu</dc:title>
  <dc:subject>Präpositionen des Ortes Dt. und Frz.</dc:subject>
  <dc:creator>LBS / Richard Nisius</dc:creator>
  <cp:lastModifiedBy>Richard Nisius</cp:lastModifiedBy>
  <cp:revision>152</cp:revision>
  <cp:lastPrinted>2018-05-27T10:52:00Z</cp:lastPrinted>
  <dcterms:created xsi:type="dcterms:W3CDTF">2018-05-27T08:41:00Z</dcterms:created>
  <dcterms:modified xsi:type="dcterms:W3CDTF">2018-06-18T20:38:00Z</dcterms:modified>
</cp:coreProperties>
</file>