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80BBB" w14:paraId="2DA492F2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F96989E" w14:textId="36B12F30" w:rsidR="003D1B71" w:rsidRPr="00C80BBB" w:rsidRDefault="00AC3024" w:rsidP="003D1B71">
            <w:pPr>
              <w:pStyle w:val="Textkrper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3ACD833" wp14:editId="3AEF713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319405</wp:posOffset>
                      </wp:positionV>
                      <wp:extent cx="1358186" cy="1228725"/>
                      <wp:effectExtent l="0" t="0" r="13970" b="28575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186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EEC044" w14:textId="054CBDE4" w:rsidR="006B6086" w:rsidRPr="00AC3024" w:rsidRDefault="006B6086" w:rsidP="00F914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ACD8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0.9pt;margin-top:25.15pt;width:106.95pt;height:96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" fillcolor="white [3201]" strokeweight=".5pt">
                      <v:textbox>
                        <w:txbxContent>
                          <w:p w14:paraId="2DEEC044" w14:textId="054CBDE4" w:rsidR="006B6086" w:rsidRPr="00AC3024" w:rsidRDefault="006B6086" w:rsidP="00F914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F69AA8F" w14:textId="43A7F528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3C0FC86" w14:textId="626D26F6" w:rsidR="003D1B71" w:rsidRPr="00C80BBB" w:rsidRDefault="00AC3024" w:rsidP="000D656F">
            <w:pPr>
              <w:pStyle w:val="Titel"/>
              <w:ind w:left="631"/>
            </w:pPr>
            <w:r>
              <w:t>Steckbrief einer Sprachvarietät</w:t>
            </w:r>
          </w:p>
        </w:tc>
      </w:tr>
      <w:tr w:rsidR="003D1B71" w:rsidRPr="00C80BBB" w14:paraId="03C1D5F4" w14:textId="77777777" w:rsidTr="00C80BBB">
        <w:trPr>
          <w:trHeight w:val="855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A627D5" w14:textId="77777777" w:rsidR="003D1B71" w:rsidRPr="00C80BBB" w:rsidRDefault="003D1B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A52C8A9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4E8AA4D" w14:textId="0ECE1D2E" w:rsidR="003D1B71" w:rsidRPr="004E398A" w:rsidRDefault="00AC3024" w:rsidP="004E398A">
            <w:pPr>
              <w:pStyle w:val="berschrift2"/>
            </w:pPr>
            <w:r>
              <w:t>Besondere Kennzeichen</w:t>
            </w:r>
          </w:p>
          <w:p w14:paraId="17411283" w14:textId="1677D763" w:rsidR="008D7228" w:rsidRDefault="007E0839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0E8EA6D7" w14:textId="41575319" w:rsidR="007E0839" w:rsidRDefault="007E0839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4E1BC04C" w14:textId="1AC38AA0" w:rsidR="007E0839" w:rsidRDefault="007E0839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5AA9EC39" w14:textId="56654105" w:rsidR="007E0839" w:rsidRDefault="007E0839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057C4712" w14:textId="3E4A14D6" w:rsidR="007E0839" w:rsidRDefault="007E0839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3B0E294A" w14:textId="3165407B" w:rsidR="007E0839" w:rsidRDefault="007E0839" w:rsidP="007E0839">
            <w:pPr>
              <w:pStyle w:val="Listenabsatz"/>
              <w:numPr>
                <w:ilvl w:val="0"/>
                <w:numId w:val="0"/>
              </w:numPr>
              <w:spacing w:after="0" w:line="216" w:lineRule="auto"/>
              <w:ind w:left="714"/>
              <w:rPr>
                <w:sz w:val="22"/>
                <w:szCs w:val="28"/>
              </w:rPr>
            </w:pPr>
          </w:p>
          <w:p w14:paraId="14676F5A" w14:textId="77777777" w:rsidR="007E0839" w:rsidRDefault="007E0839" w:rsidP="007E0839">
            <w:pPr>
              <w:pStyle w:val="Listenabsatz"/>
              <w:numPr>
                <w:ilvl w:val="0"/>
                <w:numId w:val="0"/>
              </w:numPr>
              <w:spacing w:after="0" w:line="216" w:lineRule="auto"/>
              <w:ind w:left="714"/>
              <w:rPr>
                <w:sz w:val="22"/>
                <w:szCs w:val="28"/>
              </w:rPr>
            </w:pPr>
          </w:p>
          <w:p w14:paraId="64978EE4" w14:textId="1CB8AA47" w:rsidR="003D1B71" w:rsidRPr="004E398A" w:rsidRDefault="00DB0303" w:rsidP="004E398A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C36366F" wp14:editId="41940A4D">
                      <wp:simplePos x="0" y="0"/>
                      <wp:positionH relativeFrom="margin">
                        <wp:posOffset>-55880</wp:posOffset>
                      </wp:positionH>
                      <wp:positionV relativeFrom="margin">
                        <wp:posOffset>1786255</wp:posOffset>
                      </wp:positionV>
                      <wp:extent cx="338455" cy="346075"/>
                      <wp:effectExtent l="0" t="0" r="4445" b="0"/>
                      <wp:wrapSquare wrapText="bothSides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157EA" id="Gruppe 24" o:spid="_x0000_s1026" alt="E-Mail-Symbol" style="position:absolute;margin-left:-4.4pt;margin-top:140.65pt;width:26.65pt;height:27.25pt;z-index:251660288;mso-position-horizontal-relative:margin;mso-position-vertical-relative:margin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WwKI5Y5EgkhlHUhV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E-Mail-Symbol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Empfänger</w:t>
            </w:r>
          </w:p>
          <w:p w14:paraId="378DCDBC" w14:textId="2E0178F5" w:rsidR="007B2503" w:rsidRDefault="007B2503" w:rsidP="00AC3024">
            <w:pPr>
              <w:pStyle w:val="berschrift2"/>
            </w:pPr>
          </w:p>
          <w:p w14:paraId="116E2C69" w14:textId="098A2433" w:rsidR="00AC3024" w:rsidRDefault="004B1C79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17DA946" wp14:editId="1EA52CFF">
                      <wp:simplePos x="0" y="0"/>
                      <wp:positionH relativeFrom="margin">
                        <wp:posOffset>-37465</wp:posOffset>
                      </wp:positionH>
                      <wp:positionV relativeFrom="margin">
                        <wp:posOffset>2553335</wp:posOffset>
                      </wp:positionV>
                      <wp:extent cx="337820" cy="337185"/>
                      <wp:effectExtent l="0" t="0" r="5080" b="5715"/>
                      <wp:wrapSquare wrapText="bothSides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E45286" id="Gruppe 22" o:spid="_x0000_s1026" alt="Telefonsymbol" style="position:absolute;margin-left:-2.95pt;margin-top:201.05pt;width:26.6pt;height:26.55pt;z-index:251658240;mso-position-horizontal-relative:margin;mso-position-vertical-relative:margin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Sender</w:t>
            </w:r>
          </w:p>
          <w:p w14:paraId="7A8A072B" w14:textId="131BBB55" w:rsidR="00AC3024" w:rsidRPr="00640B6C" w:rsidRDefault="007B2503" w:rsidP="00AC30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FA1FF0" w14:textId="29EE61DE" w:rsidR="00AC3024" w:rsidRPr="004E398A" w:rsidRDefault="004B1C79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7CA38CB4" wp14:editId="25FA7E0A">
                      <wp:simplePos x="0" y="0"/>
                      <wp:positionH relativeFrom="margin">
                        <wp:posOffset>-83820</wp:posOffset>
                      </wp:positionH>
                      <wp:positionV relativeFrom="margin">
                        <wp:posOffset>3265170</wp:posOffset>
                      </wp:positionV>
                      <wp:extent cx="337185" cy="333375"/>
                      <wp:effectExtent l="0" t="0" r="5715" b="9525"/>
                      <wp:wrapSquare wrapText="bothSides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0332C" id="Gruppe 21" o:spid="_x0000_s1026" alt="GPS-Symbol" style="position:absolute;margin-left:-6.6pt;margin-top:257.1pt;width:26.55pt;height:26.25pt;z-index:251655168;mso-position-horizontal-relative:margin;mso-position-vertical-relative:margin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x4JdOZYQeAUIx7KbHMuuHEsIPAtk7bybHMuuHEsIPAtk&#10;7bybHMuuHEsIPAskirObHMuuHEsIPAskirOb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N6Cciy7ybHsUCq5D0yOZVeOJQReE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I4Fh3IsIfAKEI7lMDmWQzmWEHgWyIrlMDmWQzmWEHgWyIrlMDmWQzmW&#10;EHgWyNr5MDmWQzmWEHgWyNr5M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GPS-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Erscheinungsort / Kanal</w:t>
            </w:r>
          </w:p>
          <w:p w14:paraId="12285B24" w14:textId="54F9FB30" w:rsidR="00AC3024" w:rsidRPr="00640B6C" w:rsidRDefault="007B2503" w:rsidP="00AC3024">
            <w:pPr>
              <w:pStyle w:val="Aufzhlungszeichen"/>
              <w:numPr>
                <w:ilvl w:val="0"/>
                <w:numId w:val="0"/>
              </w:num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17C307" w14:textId="375055C3" w:rsidR="003D1B71" w:rsidRPr="004E398A" w:rsidRDefault="00AC3024" w:rsidP="004E398A">
            <w:pPr>
              <w:pStyle w:val="berschrift2"/>
            </w:pPr>
            <w:r>
              <w:t>Leistungen der Varietät</w:t>
            </w:r>
          </w:p>
          <w:p w14:paraId="28A1A52F" w14:textId="3B9FC281" w:rsidR="003D1B71" w:rsidRPr="00640B6C" w:rsidRDefault="007B2503" w:rsidP="00640B6C">
            <w:pPr>
              <w:pStyle w:val="Listenabsatz"/>
              <w:numPr>
                <w:ilvl w:val="0"/>
                <w:numId w:val="19"/>
              </w:numPr>
              <w:spacing w:after="0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2209BE9B" w14:textId="51E5C428" w:rsidR="00640B6C" w:rsidRDefault="007B2503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 </w:t>
            </w:r>
            <w:r w:rsidR="00096010">
              <w:rPr>
                <w:sz w:val="22"/>
                <w:szCs w:val="28"/>
              </w:rPr>
              <w:t xml:space="preserve"> </w:t>
            </w:r>
          </w:p>
          <w:p w14:paraId="76A319B4" w14:textId="77777777" w:rsidR="00096010" w:rsidRPr="00640B6C" w:rsidRDefault="00096010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</w:p>
          <w:p w14:paraId="5C4AB40B" w14:textId="0E259F18" w:rsidR="003D1B71" w:rsidRPr="004E398A" w:rsidRDefault="00640B6C" w:rsidP="004E398A">
            <w:pPr>
              <w:pStyle w:val="berschrift2"/>
            </w:pPr>
            <w:r>
              <w:t>Wirkung nach innen</w:t>
            </w:r>
          </w:p>
          <w:p w14:paraId="46CE6844" w14:textId="306C9445" w:rsidR="00640B6C" w:rsidRPr="00096010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  <w:r>
              <w:rPr>
                <w:sz w:val="22"/>
                <w:szCs w:val="28"/>
              </w:rPr>
              <w:t xml:space="preserve">  </w:t>
            </w:r>
          </w:p>
          <w:p w14:paraId="5080E159" w14:textId="1ED20701" w:rsidR="00096010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  <w:r>
              <w:t xml:space="preserve"> </w:t>
            </w:r>
          </w:p>
          <w:p w14:paraId="7A63758B" w14:textId="77777777" w:rsidR="00096010" w:rsidRPr="00C80BBB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</w:p>
          <w:p w14:paraId="03C74D06" w14:textId="0B0A8C4E" w:rsidR="003D1B71" w:rsidRPr="004E398A" w:rsidRDefault="00640B6C" w:rsidP="004E398A">
            <w:pPr>
              <w:pStyle w:val="berschrift2"/>
            </w:pPr>
            <w:r>
              <w:t>Wirkung nach außen</w:t>
            </w:r>
          </w:p>
          <w:p w14:paraId="22A11F27" w14:textId="77777777" w:rsidR="00096010" w:rsidRPr="00096010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51E883D4" w14:textId="77777777" w:rsidR="00096010" w:rsidRPr="00096010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0FE29D86" w14:textId="76A92475" w:rsidR="00640B6C" w:rsidRPr="00640B6C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</w:tr>
      <w:tr w:rsidR="003D1B71" w:rsidRPr="00C80BBB" w14:paraId="1824B120" w14:textId="77777777" w:rsidTr="003D1B71">
        <w:trPr>
          <w:trHeight w:val="1164"/>
        </w:trPr>
        <w:tc>
          <w:tcPr>
            <w:tcW w:w="720" w:type="dxa"/>
          </w:tcPr>
          <w:p w14:paraId="3E39B4ED" w14:textId="77777777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6DEC648" w14:textId="5576B6D0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B699E5B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ECFFF8" w14:textId="77777777" w:rsidR="003D1B71" w:rsidRPr="00C80BBB" w:rsidRDefault="003D1B71" w:rsidP="00222466"/>
        </w:tc>
      </w:tr>
      <w:tr w:rsidR="003D1B71" w:rsidRPr="00C80BBB" w14:paraId="318FE772" w14:textId="77777777" w:rsidTr="003D1B71">
        <w:trPr>
          <w:trHeight w:val="543"/>
        </w:trPr>
        <w:tc>
          <w:tcPr>
            <w:tcW w:w="720" w:type="dxa"/>
          </w:tcPr>
          <w:p w14:paraId="52ABDEE8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9352A9" w14:textId="40D26A09" w:rsidR="003D1B71" w:rsidRPr="00C80BBB" w:rsidRDefault="003D1B71" w:rsidP="006D79A8">
            <w:pPr>
              <w:pStyle w:val="Information"/>
              <w:jc w:val="center"/>
              <w:rPr>
                <w:rStyle w:val="Fett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CD6D1D7" w14:textId="4B6649F2" w:rsidR="003D1B71" w:rsidRPr="00C80BBB" w:rsidRDefault="003D1B71" w:rsidP="00380FD1">
            <w:pPr>
              <w:pStyle w:val="Information"/>
            </w:pPr>
          </w:p>
          <w:p w14:paraId="583D2B00" w14:textId="340CEEC5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DA78F9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03D7A76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025B3290" w14:textId="77777777" w:rsidTr="003D1B71">
        <w:trPr>
          <w:trHeight w:val="183"/>
        </w:trPr>
        <w:tc>
          <w:tcPr>
            <w:tcW w:w="720" w:type="dxa"/>
          </w:tcPr>
          <w:p w14:paraId="78AECD70" w14:textId="77777777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50C3766" w14:textId="7FED9AC3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0B62BA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B6941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0B3227E" w14:textId="77777777" w:rsidTr="003D1B71">
        <w:trPr>
          <w:trHeight w:val="624"/>
        </w:trPr>
        <w:tc>
          <w:tcPr>
            <w:tcW w:w="720" w:type="dxa"/>
          </w:tcPr>
          <w:p w14:paraId="7FAF5E61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C4A58E" w14:textId="68EB3985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40FFBCB" w14:textId="603F03DE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543B9853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4F927B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9003C08" w14:textId="77777777" w:rsidTr="003D1B71">
        <w:trPr>
          <w:trHeight w:val="183"/>
        </w:trPr>
        <w:tc>
          <w:tcPr>
            <w:tcW w:w="720" w:type="dxa"/>
          </w:tcPr>
          <w:p w14:paraId="333F2340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38222C" w14:textId="5AE09AA5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C83B63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F3549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C0765A" w14:textId="77777777" w:rsidTr="003D1B71">
        <w:trPr>
          <w:trHeight w:val="633"/>
        </w:trPr>
        <w:tc>
          <w:tcPr>
            <w:tcW w:w="720" w:type="dxa"/>
          </w:tcPr>
          <w:p w14:paraId="290BD454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DD50B0" w14:textId="509E9879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66D564A" w14:textId="19812542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B94335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8378DC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22CEFAD1" w14:textId="77777777" w:rsidTr="003D1B71">
        <w:trPr>
          <w:trHeight w:val="174"/>
        </w:trPr>
        <w:tc>
          <w:tcPr>
            <w:tcW w:w="720" w:type="dxa"/>
          </w:tcPr>
          <w:p w14:paraId="3F8919C9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AF0B9D" w14:textId="1A82F3B6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B5D467A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6571E3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1E8A8294" w14:textId="77777777" w:rsidTr="003D1B71">
        <w:trPr>
          <w:trHeight w:val="633"/>
        </w:trPr>
        <w:tc>
          <w:tcPr>
            <w:tcW w:w="720" w:type="dxa"/>
          </w:tcPr>
          <w:p w14:paraId="7978E63C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25827C" w14:textId="01683802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00B9E18" w14:textId="5381AAC7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08BCF0C3" w14:textId="77777777" w:rsidR="003D1B71" w:rsidRPr="00C80BBB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6D2DFF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B2C09C" w14:textId="77777777" w:rsidTr="00C80BBB">
        <w:trPr>
          <w:trHeight w:val="4797"/>
        </w:trPr>
        <w:tc>
          <w:tcPr>
            <w:tcW w:w="720" w:type="dxa"/>
          </w:tcPr>
          <w:p w14:paraId="42C033AB" w14:textId="579F66E6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28B0109" w14:textId="0A0B6C1B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9B38EEA" w14:textId="06921829" w:rsidR="003D1B71" w:rsidRPr="00C80BBB" w:rsidRDefault="003D1B71" w:rsidP="00222466"/>
        </w:tc>
        <w:tc>
          <w:tcPr>
            <w:tcW w:w="6607" w:type="dxa"/>
            <w:vMerge/>
          </w:tcPr>
          <w:p w14:paraId="487E55EA" w14:textId="77777777" w:rsidR="003D1B71" w:rsidRPr="00C80BBB" w:rsidRDefault="003D1B71" w:rsidP="00222466"/>
        </w:tc>
      </w:tr>
    </w:tbl>
    <w:p w14:paraId="3193E8E7" w14:textId="77777777" w:rsidR="007F5B63" w:rsidRPr="00C80BBB" w:rsidRDefault="007F5B63" w:rsidP="006D79A8">
      <w:pPr>
        <w:pStyle w:val="Textkrper"/>
      </w:pPr>
    </w:p>
    <w:sectPr w:rsidR="007F5B63" w:rsidRPr="00C80BBB" w:rsidSect="000D656F">
      <w:headerReference w:type="default" r:id="rId17"/>
      <w:footerReference w:type="default" r:id="rId18"/>
      <w:type w:val="continuous"/>
      <w:pgSz w:w="11906" w:h="16838" w:code="9"/>
      <w:pgMar w:top="2302" w:right="851" w:bottom="964" w:left="1077" w:header="720" w:footer="39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06AA" w14:textId="77777777" w:rsidR="009316EA" w:rsidRDefault="009316EA" w:rsidP="00590471">
      <w:r>
        <w:separator/>
      </w:r>
    </w:p>
  </w:endnote>
  <w:endnote w:type="continuationSeparator" w:id="0">
    <w:p w14:paraId="7FF19320" w14:textId="77777777" w:rsidR="009316EA" w:rsidRDefault="009316E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1CB1" w14:textId="698BF842" w:rsidR="000D656F" w:rsidRPr="007149B5" w:rsidRDefault="000D656F" w:rsidP="000D656F">
    <w:pPr>
      <w:pStyle w:val="Kopfzeile"/>
      <w:tabs>
        <w:tab w:val="left" w:pos="2304"/>
      </w:tabs>
      <w:ind w:left="-426"/>
      <w:rPr>
        <w:rFonts w:ascii="Verdana" w:hAnsi="Verdana"/>
        <w:sz w:val="20"/>
        <w:u w:val="single"/>
      </w:rPr>
    </w:pPr>
    <w:r>
      <w:rPr>
        <w:rFonts w:ascii="Verdana" w:hAnsi="Verdana"/>
        <w:noProof/>
        <w:sz w:val="20"/>
        <w:u w:val="single"/>
      </w:rPr>
      <w:drawing>
        <wp:inline distT="0" distB="0" distL="0" distR="0" wp14:anchorId="0263A0D3" wp14:editId="431D6F0E">
          <wp:extent cx="1392555" cy="443230"/>
          <wp:effectExtent l="0" t="0" r="0" b="0"/>
          <wp:docPr id="461" name="Grafik 46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149B5">
      <w:rPr>
        <w:rFonts w:ascii="Verdana" w:hAnsi="Verdana"/>
        <w:sz w:val="20"/>
        <w:u w:val="single"/>
      </w:rPr>
      <w:t xml:space="preserve">  </w:t>
    </w:r>
    <w:r w:rsidRPr="007149B5">
      <w:rPr>
        <w:rFonts w:ascii="Verdana" w:hAnsi="Verdana"/>
        <w:sz w:val="20"/>
        <w:u w:val="single"/>
      </w:rPr>
      <w:tab/>
    </w:r>
    <w:r w:rsidRPr="007149B5">
      <w:rPr>
        <w:rFonts w:ascii="Verdana" w:hAnsi="Verdana"/>
        <w:sz w:val="20"/>
        <w:u w:val="single"/>
      </w:rPr>
      <w:tab/>
      <w:t>Fachredaktion Deutsch, www.deutsch-bw.de</w:t>
    </w:r>
  </w:p>
  <w:p w14:paraId="668C99D0" w14:textId="77777777" w:rsidR="000D656F" w:rsidRDefault="000D65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2D68" w14:textId="77777777" w:rsidR="009316EA" w:rsidRDefault="009316EA" w:rsidP="00590471">
      <w:r>
        <w:separator/>
      </w:r>
    </w:p>
  </w:footnote>
  <w:footnote w:type="continuationSeparator" w:id="0">
    <w:p w14:paraId="50DA327A" w14:textId="77777777" w:rsidR="009316EA" w:rsidRDefault="009316E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2409" w14:textId="77777777" w:rsidR="00590471" w:rsidRPr="00C42A5D" w:rsidRDefault="00310F17" w:rsidP="00060042">
    <w:pPr>
      <w:pStyle w:val="Textkrper"/>
    </w:pPr>
    <w:r w:rsidRPr="00C42A5D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FB6D5FB" wp14:editId="243C0DC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15437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KBUEssTAk8DRaLJsTygVEQDE4nKsTxMjuUBpSIa&#10;mEhUjuVhciwP5VhCYPWCciwPk2N5QKnkNjA5lodyLCHwqqBINDmWh3IsIfA0UCSaHMtDOZYQeBoo&#10;Ek2O5aEcSwgsDZRjeZgcy0M5lhB4GigSTY7loRxLCDwNFIkmx/JQjiUEngaKRJNjeSjHEgJPA0Wi&#10;ybE8lGMJgaPBUzmWEHgZCMfyNDmWp3IsIfA0kNn5aXIsT+VYQuBpILPz0+RYnsqxhMDTQNaJT5Nj&#10;eSrHEgJPA1knP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hT5wRcI1x1vUbXe1h0xmInf5&#10;UHcZNkCRpAtDjTfJGBsP79GHMk7zs1AWNi0QKRBDiUiIQTzKRu5zElBNExjecdVj1LAyByA0FDis&#10;Vf4Gf1Tp1EAZreYKb09rwcF1PV5BxwuvB4jH7tXRZdugtJFgAKDBdpMBoSQlrfwC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fxk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l5JDkbnPl9jqL4UHWk/GCPGUCKdY&#10;7AKrvq5cTxGKsi85snWDS9nzScmhKDe2QrQ0mxgeTvNszlEOl2+q2qBBHJzC4zKgqruOu72CU1a0&#10;I5CDQBSL5A77LB3ictVmjhe88rd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i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L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X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3vzK7XRdmh&#10;Lhjj0BQel4FV3V3c7RWcsjo7QjkERLFIrrBD6RiXqzZzvOCV313DPPhuIJHRf4K6l/3pkJKpEkQh&#10;1DYEzh8Ug+57grNndJFjlpnutdjlIeG1Cph1KP2XYc7PEt/t7nocFTUh/oHnYaFaOLtvGP8ggI8w&#10;P8v1qRHgrd9qJzF209j+oGhs+6Yri7JxEtkrvz/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s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9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v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pf15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m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r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x0Ph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l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rW0VU+mlHoQTMz+W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C/7b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Q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r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3u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3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14GOn+8rouq02ZYvBB+TbMN7N47labSJ1qwo4548/V5dLt05TT&#10;95xV1LvLKiI9QEtySUALEBq732dgc6jE2fM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fzP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t/E7W0VQ9SSjUIFmb/&#10;N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D9MVWPA8sGAJrfJgAOAAAAAAAAAAAAAAAAAC4CAABkcnMvZTJvRG9jLnhtbFBLAQItABQABgAI&#10;AAAAIQBREuor4gAAAA4BAAAPAAAAAAAAAAAAAAAAAF3NBgBkcnMvZG93bnJldi54bWxQSwUGAAAA&#10;AAQABADzAAAAbM4GAAAA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42A5D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9E8BFA"/>
    <w:lvl w:ilvl="0">
      <w:start w:val="1"/>
      <w:numFmt w:val="decimal"/>
      <w:pStyle w:val="Listennummer5"/>
      <w:lvlText w:val="%1."/>
      <w:lvlJc w:val="left"/>
      <w:pPr>
        <w:tabs>
          <w:tab w:val="num" w:pos="2007"/>
        </w:tabs>
        <w:ind w:left="2007" w:hanging="360"/>
      </w:pPr>
    </w:lvl>
  </w:abstractNum>
  <w:abstractNum w:abstractNumId="1" w15:restartNumberingAfterBreak="0">
    <w:nsid w:val="FFFFFF7D"/>
    <w:multiLevelType w:val="singleLevel"/>
    <w:tmpl w:val="9014B12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0E3278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772ED70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BE7BC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784CE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E30E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38FBD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14C75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953238"/>
    <w:multiLevelType w:val="hybridMultilevel"/>
    <w:tmpl w:val="7758F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96A64"/>
    <w:multiLevelType w:val="hybridMultilevel"/>
    <w:tmpl w:val="7C9A8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E40F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8F3428"/>
    <w:multiLevelType w:val="hybridMultilevel"/>
    <w:tmpl w:val="5DF26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A020C"/>
    <w:multiLevelType w:val="hybridMultilevel"/>
    <w:tmpl w:val="85186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139A2"/>
    <w:multiLevelType w:val="hybridMultilevel"/>
    <w:tmpl w:val="9EE2F0F0"/>
    <w:lvl w:ilvl="0" w:tplc="DF6E1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6667A"/>
    <w:multiLevelType w:val="hybridMultilevel"/>
    <w:tmpl w:val="34CE41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06CE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D91668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94687279">
    <w:abstractNumId w:val="10"/>
  </w:num>
  <w:num w:numId="2" w16cid:durableId="1576550460">
    <w:abstractNumId w:val="12"/>
  </w:num>
  <w:num w:numId="3" w16cid:durableId="122814553">
    <w:abstractNumId w:val="9"/>
  </w:num>
  <w:num w:numId="4" w16cid:durableId="1067991301">
    <w:abstractNumId w:val="14"/>
  </w:num>
  <w:num w:numId="5" w16cid:durableId="1662006289">
    <w:abstractNumId w:val="19"/>
  </w:num>
  <w:num w:numId="6" w16cid:durableId="1634946913">
    <w:abstractNumId w:val="8"/>
  </w:num>
  <w:num w:numId="7" w16cid:durableId="530143985">
    <w:abstractNumId w:val="3"/>
  </w:num>
  <w:num w:numId="8" w16cid:durableId="2036036277">
    <w:abstractNumId w:val="2"/>
  </w:num>
  <w:num w:numId="9" w16cid:durableId="97605411">
    <w:abstractNumId w:val="1"/>
  </w:num>
  <w:num w:numId="10" w16cid:durableId="1171221351">
    <w:abstractNumId w:val="0"/>
  </w:num>
  <w:num w:numId="11" w16cid:durableId="1561089176">
    <w:abstractNumId w:val="7"/>
  </w:num>
  <w:num w:numId="12" w16cid:durableId="631907262">
    <w:abstractNumId w:val="6"/>
  </w:num>
  <w:num w:numId="13" w16cid:durableId="285820669">
    <w:abstractNumId w:val="5"/>
  </w:num>
  <w:num w:numId="14" w16cid:durableId="2092311535">
    <w:abstractNumId w:val="4"/>
  </w:num>
  <w:num w:numId="15" w16cid:durableId="1255241148">
    <w:abstractNumId w:val="20"/>
  </w:num>
  <w:num w:numId="16" w16cid:durableId="524488732">
    <w:abstractNumId w:val="16"/>
  </w:num>
  <w:num w:numId="17" w16cid:durableId="1603755951">
    <w:abstractNumId w:val="11"/>
  </w:num>
  <w:num w:numId="18" w16cid:durableId="411969258">
    <w:abstractNumId w:val="13"/>
  </w:num>
  <w:num w:numId="19" w16cid:durableId="1775200380">
    <w:abstractNumId w:val="18"/>
  </w:num>
  <w:num w:numId="20" w16cid:durableId="626081643">
    <w:abstractNumId w:val="15"/>
  </w:num>
  <w:num w:numId="21" w16cid:durableId="5309253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24"/>
    <w:rsid w:val="00060042"/>
    <w:rsid w:val="0008685D"/>
    <w:rsid w:val="00090860"/>
    <w:rsid w:val="00096010"/>
    <w:rsid w:val="000D3E6D"/>
    <w:rsid w:val="000D656F"/>
    <w:rsid w:val="00112FD7"/>
    <w:rsid w:val="00132D28"/>
    <w:rsid w:val="00150ABD"/>
    <w:rsid w:val="001946FC"/>
    <w:rsid w:val="00222466"/>
    <w:rsid w:val="00247254"/>
    <w:rsid w:val="0024753C"/>
    <w:rsid w:val="00276026"/>
    <w:rsid w:val="002B130F"/>
    <w:rsid w:val="002B4549"/>
    <w:rsid w:val="00310F17"/>
    <w:rsid w:val="00322A46"/>
    <w:rsid w:val="003239A1"/>
    <w:rsid w:val="003265EC"/>
    <w:rsid w:val="003326CB"/>
    <w:rsid w:val="003348CD"/>
    <w:rsid w:val="00353B60"/>
    <w:rsid w:val="00376291"/>
    <w:rsid w:val="00380FD1"/>
    <w:rsid w:val="00383D02"/>
    <w:rsid w:val="00385DE7"/>
    <w:rsid w:val="003A75A2"/>
    <w:rsid w:val="003D1B71"/>
    <w:rsid w:val="003E4CAF"/>
    <w:rsid w:val="004B1C79"/>
    <w:rsid w:val="004E158A"/>
    <w:rsid w:val="004E1F65"/>
    <w:rsid w:val="004E398A"/>
    <w:rsid w:val="00551EA6"/>
    <w:rsid w:val="00562A29"/>
    <w:rsid w:val="00565C77"/>
    <w:rsid w:val="0056708E"/>
    <w:rsid w:val="005801E5"/>
    <w:rsid w:val="00590471"/>
    <w:rsid w:val="005A459C"/>
    <w:rsid w:val="005D01FA"/>
    <w:rsid w:val="005F23F2"/>
    <w:rsid w:val="00640B6C"/>
    <w:rsid w:val="00653E17"/>
    <w:rsid w:val="00655845"/>
    <w:rsid w:val="006A08E8"/>
    <w:rsid w:val="006B6086"/>
    <w:rsid w:val="006D79A8"/>
    <w:rsid w:val="0072353B"/>
    <w:rsid w:val="007575B6"/>
    <w:rsid w:val="007B1765"/>
    <w:rsid w:val="007B2503"/>
    <w:rsid w:val="007B3C81"/>
    <w:rsid w:val="007D67CA"/>
    <w:rsid w:val="007E0839"/>
    <w:rsid w:val="007E668F"/>
    <w:rsid w:val="007F5B63"/>
    <w:rsid w:val="00803A0A"/>
    <w:rsid w:val="00846CB9"/>
    <w:rsid w:val="008566AA"/>
    <w:rsid w:val="008773CD"/>
    <w:rsid w:val="0089104B"/>
    <w:rsid w:val="008A1E6E"/>
    <w:rsid w:val="008C024F"/>
    <w:rsid w:val="008C2CFC"/>
    <w:rsid w:val="008D7228"/>
    <w:rsid w:val="00912DC8"/>
    <w:rsid w:val="009316EA"/>
    <w:rsid w:val="009475DC"/>
    <w:rsid w:val="00967B93"/>
    <w:rsid w:val="009D090F"/>
    <w:rsid w:val="00A31464"/>
    <w:rsid w:val="00A31B16"/>
    <w:rsid w:val="00A33613"/>
    <w:rsid w:val="00A47A8D"/>
    <w:rsid w:val="00A930A3"/>
    <w:rsid w:val="00AC3024"/>
    <w:rsid w:val="00AC6C7E"/>
    <w:rsid w:val="00B4158A"/>
    <w:rsid w:val="00B6466C"/>
    <w:rsid w:val="00BB1B5D"/>
    <w:rsid w:val="00BC22C7"/>
    <w:rsid w:val="00BD195A"/>
    <w:rsid w:val="00C07240"/>
    <w:rsid w:val="00C14078"/>
    <w:rsid w:val="00C42A5D"/>
    <w:rsid w:val="00C80BBB"/>
    <w:rsid w:val="00CE1E3D"/>
    <w:rsid w:val="00D053FA"/>
    <w:rsid w:val="00D202AF"/>
    <w:rsid w:val="00DB0303"/>
    <w:rsid w:val="00DC3F0A"/>
    <w:rsid w:val="00E26AED"/>
    <w:rsid w:val="00E35CC4"/>
    <w:rsid w:val="00E73AB8"/>
    <w:rsid w:val="00E90A60"/>
    <w:rsid w:val="00ED47F7"/>
    <w:rsid w:val="00EE7E09"/>
    <w:rsid w:val="00F0223C"/>
    <w:rsid w:val="00F3235D"/>
    <w:rsid w:val="00F32393"/>
    <w:rsid w:val="00F75E2B"/>
    <w:rsid w:val="00F878BD"/>
    <w:rsid w:val="00F91441"/>
    <w:rsid w:val="00FB72C3"/>
    <w:rsid w:val="00FD45FA"/>
    <w:rsid w:val="00FE353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E4BE7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2A5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4E398A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A5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42A5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42A5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42A5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42A5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42A5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42A5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C42A5D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C42A5D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42A5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C42A5D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C42A5D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A5D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A5D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C42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C42A5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C42A5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C42A5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qFormat/>
    <w:rsid w:val="00C42A5D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C42A5D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C42A5D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C42A5D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C42A5D"/>
    <w:rPr>
      <w:rFonts w:ascii="Calibri" w:hAnsi="Calibri" w:cs="Calibri"/>
    </w:rPr>
  </w:style>
  <w:style w:type="paragraph" w:styleId="KeinLeerraum">
    <w:name w:val="No Spacing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398A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hrung">
    <w:name w:val="Erfahrung"/>
    <w:basedOn w:val="Standard"/>
    <w:qFormat/>
    <w:rsid w:val="00C42A5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ufzhlungszeichen">
    <w:name w:val="List Bullet"/>
    <w:basedOn w:val="Standard"/>
    <w:uiPriority w:val="99"/>
    <w:rsid w:val="00C42A5D"/>
    <w:pPr>
      <w:numPr>
        <w:numId w:val="3"/>
      </w:numPr>
      <w:contextualSpacing/>
    </w:pPr>
  </w:style>
  <w:style w:type="paragraph" w:customStyle="1" w:styleId="NamederSchule">
    <w:name w:val="Name der Schule"/>
    <w:basedOn w:val="Standard"/>
    <w:uiPriority w:val="1"/>
    <w:rsid w:val="00C42A5D"/>
    <w:rPr>
      <w:b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C42A5D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C42A5D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42A5D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42A5D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42A5D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42A5D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42A5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42A5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42A5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42A5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42A5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42A5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42A5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42A5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42A5D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42A5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C42A5D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C42A5D"/>
  </w:style>
  <w:style w:type="character" w:styleId="Buchtitel">
    <w:name w:val="Book Title"/>
    <w:basedOn w:val="Absatz-Standardschriftart"/>
    <w:uiPriority w:val="33"/>
    <w:semiHidden/>
    <w:rsid w:val="00C42A5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42A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42A5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C42A5D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C42A5D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C42A5D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C42A5D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C42A5D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C42A5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42A5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42A5D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42A5D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42A5D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42A5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42A5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42A5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42A5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42A5D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42A5D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42A5D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42A5D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42A5D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C42A5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42A5D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42A5D"/>
  </w:style>
  <w:style w:type="paragraph" w:styleId="Makrotext">
    <w:name w:val="macro"/>
    <w:link w:val="MakrotextZchn"/>
    <w:uiPriority w:val="99"/>
    <w:semiHidden/>
    <w:unhideWhenUsed/>
    <w:rsid w:val="00C42A5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C42A5D"/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42A5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42A5D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42A5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C42A5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C42A5D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2A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2A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2A5D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2A5D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C42A5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C42A5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42A5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42A5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42A5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42A5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42A5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C42A5D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C42A5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C42A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C42A5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C42A5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C42A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C42A5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42A5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42A5D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C42A5D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C42A5D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C42A5D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2A5D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42A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42A5D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42A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42A5D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42A5D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42A5D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42A5D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42A5D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42A5D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42A5D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42A5D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C42A5D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42A5D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42A5D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42A5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42A5D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42A5D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42A5D"/>
  </w:style>
  <w:style w:type="character" w:customStyle="1" w:styleId="AnredeZchn">
    <w:name w:val="Anrede Zchn"/>
    <w:basedOn w:val="Absatz-Standardschriftart"/>
    <w:link w:val="Anrede"/>
    <w:uiPriority w:val="99"/>
    <w:semiHidden/>
    <w:rsid w:val="00C42A5D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C42A5D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42A5D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42A5D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42A5D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42A5D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42A5D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42A5D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42A5D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42A5D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42A5D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42A5D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42A5D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C42A5D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42A5D"/>
    <w:rPr>
      <w:rFonts w:ascii="Consolas" w:hAnsi="Consolas" w:cs="Calibri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42A5D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42A5D"/>
    <w:rPr>
      <w:rFonts w:ascii="Calibri" w:hAnsi="Calibri" w:cs="Calibri"/>
    </w:rPr>
  </w:style>
  <w:style w:type="table" w:styleId="TabelleRaster1">
    <w:name w:val="Table Grid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C42A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2A5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2A5D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42A5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C42A5D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42A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nnemann\AppData\Roaming\Microsoft\Templates\Lebenslauf%20mit%20blauen%20Kreisen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Lebenslauf mit blauen Kreisen</Template>
  <TotalTime>0</TotalTime>
  <Pages>1</Pages>
  <Words>39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2022-04-26T20:28:00Z</dcterms:created>
  <dcterms:modified xsi:type="dcterms:W3CDTF">2022-04-26T20:28:00Z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