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ADF57" w14:textId="46D4860A" w:rsidR="0023656E" w:rsidRPr="003F2C15" w:rsidRDefault="00B5531F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r>
        <w:rPr>
          <w:rFonts w:asciiTheme="minorBidi" w:hAnsiTheme="minorBidi" w:cstheme="minorBidi"/>
          <w:sz w:val="36"/>
          <w:szCs w:val="36"/>
        </w:rPr>
        <w:t xml:space="preserve">Il </w:t>
      </w:r>
      <w:proofErr w:type="spellStart"/>
      <w:r>
        <w:rPr>
          <w:rFonts w:asciiTheme="minorBidi" w:hAnsiTheme="minorBidi" w:cstheme="minorBidi"/>
          <w:sz w:val="36"/>
          <w:szCs w:val="36"/>
        </w:rPr>
        <w:t>primo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dopoguerra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in Italia</w:t>
      </w:r>
    </w:p>
    <w:p w14:paraId="70B6C2B3" w14:textId="144D598A" w:rsidR="00AD7361" w:rsidRPr="00163CD8" w:rsidRDefault="00B5531F" w:rsidP="00E23EDA">
      <w:pPr>
        <w:pStyle w:val="Textbody"/>
        <w:spacing w:after="0"/>
        <w:rPr>
          <w:i/>
        </w:rPr>
      </w:pPr>
      <w:r>
        <w:rPr>
          <w:rFonts w:cs="Arial"/>
          <w:noProof/>
          <w:szCs w:val="24"/>
          <w:lang w:val="es-ES"/>
        </w:rPr>
        <w:drawing>
          <wp:anchor distT="0" distB="0" distL="114300" distR="114300" simplePos="0" relativeHeight="251659264" behindDoc="1" locked="0" layoutInCell="1" allowOverlap="1" wp14:anchorId="7670B149" wp14:editId="1C4531CF">
            <wp:simplePos x="0" y="0"/>
            <wp:positionH relativeFrom="column">
              <wp:posOffset>-606425</wp:posOffset>
            </wp:positionH>
            <wp:positionV relativeFrom="paragraph">
              <wp:posOffset>1293495</wp:posOffset>
            </wp:positionV>
            <wp:extent cx="7213600" cy="4642485"/>
            <wp:effectExtent l="2857" t="0" r="2858" b="2857"/>
            <wp:wrapTight wrapText="bothSides">
              <wp:wrapPolygon edited="0">
                <wp:start x="21591" y="-13"/>
                <wp:lineTo x="29" y="-13"/>
                <wp:lineTo x="29" y="21554"/>
                <wp:lineTo x="21591" y="21554"/>
                <wp:lineTo x="21591" y="-13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schirmfoto 2020-03-25 um 10.32.47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1"/>
                    <a:stretch/>
                  </pic:blipFill>
                  <pic:spPr bwMode="auto">
                    <a:xfrm rot="16200000">
                      <a:off x="0" y="0"/>
                      <a:ext cx="7213600" cy="464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D7361" w:rsidRPr="00163CD8" w:rsidSect="003F2C1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1DE4" w14:textId="77777777" w:rsidR="003F1BB5" w:rsidRDefault="003F1BB5">
      <w:r>
        <w:separator/>
      </w:r>
    </w:p>
  </w:endnote>
  <w:endnote w:type="continuationSeparator" w:id="0">
    <w:p w14:paraId="3AF5879E" w14:textId="77777777" w:rsidR="003F1BB5" w:rsidRDefault="003F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D7CA0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2C33111E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3E2483A4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79C08" w14:textId="77777777" w:rsidR="003F1BB5" w:rsidRDefault="003F1BB5">
      <w:r>
        <w:rPr>
          <w:color w:val="000000"/>
        </w:rPr>
        <w:separator/>
      </w:r>
    </w:p>
  </w:footnote>
  <w:footnote w:type="continuationSeparator" w:id="0">
    <w:p w14:paraId="667A142E" w14:textId="77777777" w:rsidR="003F1BB5" w:rsidRDefault="003F1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A3891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FCDBA9D" wp14:editId="227CFAAC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FA94B10" wp14:editId="0CB16F98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E12D856" wp14:editId="040224FA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C8F356" w14:textId="77777777" w:rsidR="003F2C15" w:rsidRDefault="003F2C15" w:rsidP="00350354">
    <w:pPr>
      <w:pBdr>
        <w:top w:val="single" w:sz="12" w:space="1" w:color="auto"/>
      </w:pBdr>
    </w:pPr>
  </w:p>
  <w:p w14:paraId="1F2BE9DC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31F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1BB5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5531F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8CCE0"/>
  <w15:docId w15:val="{4BAD8783-2981-DE48-806A-026DBD59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1</cp:revision>
  <dcterms:created xsi:type="dcterms:W3CDTF">2021-10-14T09:52:00Z</dcterms:created>
  <dcterms:modified xsi:type="dcterms:W3CDTF">2021-10-14T09:53:00Z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