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CD7" w:rsidRPr="00346CD7" w:rsidRDefault="00144BAF" w:rsidP="00346CD7">
      <w:pPr>
        <w:suppressLineNumbers/>
        <w:jc w:val="center"/>
        <w:rPr>
          <w:rFonts w:asciiTheme="minorHAnsi" w:hAnsiTheme="minorHAnsi" w:cstheme="minorHAnsi"/>
          <w:b/>
          <w:sz w:val="28"/>
          <w:szCs w:val="28"/>
          <w:lang w:val="de-DE"/>
        </w:rPr>
      </w:pPr>
      <w:sdt>
        <w:sdtPr>
          <w:rPr>
            <w:rFonts w:asciiTheme="minorHAnsi" w:hAnsiTheme="minorHAnsi" w:cstheme="minorHAnsi"/>
            <w:b/>
            <w:sz w:val="28"/>
            <w:szCs w:val="28"/>
            <w:lang w:val="de-DE"/>
          </w:rPr>
          <w:alias w:val="Titel"/>
          <w:id w:val="279226"/>
          <w:placeholder>
            <w:docPart w:val="6AF363096A1A4B938B65137230405282"/>
          </w:placeholder>
          <w:showingPlcHdr/>
        </w:sdtPr>
        <w:sdtEndPr/>
        <w:sdtContent>
          <w:r w:rsidR="004F3114">
            <w:rPr>
              <w:rFonts w:asciiTheme="minorHAnsi" w:hAnsiTheme="minorHAnsi" w:cstheme="minorHAnsi"/>
              <w:b/>
              <w:sz w:val="28"/>
              <w:szCs w:val="28"/>
              <w:lang w:val="de-DE"/>
            </w:rPr>
            <w:t>Hier k</w:t>
          </w:r>
          <w:r w:rsidR="00346CD7" w:rsidRPr="005E4F27">
            <w:rPr>
              <w:b/>
              <w:sz w:val="28"/>
              <w:lang w:val="de-DE"/>
            </w:rPr>
            <w:t>licken</w:t>
          </w:r>
          <w:r w:rsidR="004F3114">
            <w:rPr>
              <w:b/>
              <w:sz w:val="28"/>
              <w:lang w:val="de-DE"/>
            </w:rPr>
            <w:t xml:space="preserve"> </w:t>
          </w:r>
          <w:r w:rsidR="00346CD7" w:rsidRPr="005E4F27">
            <w:rPr>
              <w:b/>
              <w:sz w:val="28"/>
              <w:lang w:val="de-DE"/>
            </w:rPr>
            <w:t>u</w:t>
          </w:r>
          <w:r w:rsidR="004F3114">
            <w:rPr>
              <w:b/>
              <w:sz w:val="28"/>
              <w:lang w:val="de-DE"/>
            </w:rPr>
            <w:t>nd</w:t>
          </w:r>
          <w:r w:rsidR="00346CD7" w:rsidRPr="005E4F27">
            <w:rPr>
              <w:b/>
              <w:sz w:val="28"/>
              <w:lang w:val="de-DE"/>
            </w:rPr>
            <w:t xml:space="preserve"> </w:t>
          </w:r>
          <w:r w:rsidR="00D33DA3">
            <w:rPr>
              <w:b/>
              <w:sz w:val="28"/>
              <w:lang w:val="de-DE"/>
            </w:rPr>
            <w:t>d</w:t>
          </w:r>
          <w:r w:rsidR="00346CD7" w:rsidRPr="005E4F27">
            <w:rPr>
              <w:b/>
              <w:sz w:val="28"/>
              <w:lang w:val="de-DE"/>
            </w:rPr>
            <w:t xml:space="preserve">en </w:t>
          </w:r>
          <w:r w:rsidR="00346CD7" w:rsidRPr="00E0130B">
            <w:rPr>
              <w:b/>
              <w:color w:val="FF0000"/>
              <w:sz w:val="28"/>
              <w:lang w:val="de-DE"/>
            </w:rPr>
            <w:t xml:space="preserve">Titel </w:t>
          </w:r>
          <w:r w:rsidR="00346CD7" w:rsidRPr="005E4F27">
            <w:rPr>
              <w:b/>
              <w:sz w:val="28"/>
              <w:lang w:val="de-DE"/>
            </w:rPr>
            <w:t>eingeben.</w:t>
          </w:r>
        </w:sdtContent>
      </w:sdt>
    </w:p>
    <w:p w:rsidR="00346CD7" w:rsidRPr="00346CD7" w:rsidRDefault="00144BAF" w:rsidP="00346CD7">
      <w:pPr>
        <w:suppressLineNumbers/>
        <w:jc w:val="center"/>
        <w:rPr>
          <w:rFonts w:asciiTheme="minorHAnsi" w:hAnsiTheme="minorHAnsi" w:cstheme="minorHAnsi"/>
          <w:sz w:val="22"/>
          <w:szCs w:val="22"/>
          <w:lang w:val="de-DE"/>
        </w:rPr>
      </w:pPr>
      <w:sdt>
        <w:sdtPr>
          <w:rPr>
            <w:rFonts w:asciiTheme="minorHAnsi" w:hAnsiTheme="minorHAnsi" w:cstheme="minorHAnsi"/>
            <w:sz w:val="22"/>
            <w:szCs w:val="22"/>
            <w:lang w:val="de-DE"/>
          </w:rPr>
          <w:alias w:val="Untertitel"/>
          <w:tag w:val="Untertitel"/>
          <w:id w:val="279234"/>
          <w:placeholder>
            <w:docPart w:val="E8925CEB8CA144C4B7CCC31F4CBF972F"/>
          </w:placeholder>
          <w:showingPlcHdr/>
        </w:sdtPr>
        <w:sdtEndPr/>
        <w:sdtContent>
          <w:r w:rsidR="004F3114">
            <w:rPr>
              <w:rFonts w:asciiTheme="minorHAnsi" w:hAnsiTheme="minorHAnsi" w:cstheme="minorHAnsi"/>
              <w:sz w:val="22"/>
              <w:szCs w:val="22"/>
              <w:lang w:val="de-DE"/>
            </w:rPr>
            <w:t>Hier k</w:t>
          </w:r>
          <w:r w:rsidR="00346CD7" w:rsidRPr="005E4F27">
            <w:rPr>
              <w:sz w:val="22"/>
              <w:lang w:val="de-DE"/>
            </w:rPr>
            <w:t xml:space="preserve">licken </w:t>
          </w:r>
          <w:r w:rsidR="004F3114">
            <w:rPr>
              <w:sz w:val="22"/>
              <w:lang w:val="de-DE"/>
            </w:rPr>
            <w:t xml:space="preserve">und </w:t>
          </w:r>
          <w:r w:rsidR="00D33DA3">
            <w:rPr>
              <w:sz w:val="22"/>
              <w:lang w:val="de-DE"/>
            </w:rPr>
            <w:t>d</w:t>
          </w:r>
          <w:r w:rsidR="00346CD7" w:rsidRPr="005E4F27">
            <w:rPr>
              <w:sz w:val="22"/>
              <w:lang w:val="de-DE"/>
            </w:rPr>
            <w:t xml:space="preserve">en </w:t>
          </w:r>
          <w:r w:rsidR="00346CD7" w:rsidRPr="00E0130B">
            <w:rPr>
              <w:color w:val="FF0000"/>
              <w:sz w:val="22"/>
              <w:lang w:val="de-DE"/>
            </w:rPr>
            <w:t xml:space="preserve">Untertitel </w:t>
          </w:r>
          <w:r w:rsidR="00346CD7" w:rsidRPr="005E4F27">
            <w:rPr>
              <w:sz w:val="22"/>
              <w:lang w:val="de-DE"/>
            </w:rPr>
            <w:t>eingeben.</w:t>
          </w:r>
        </w:sdtContent>
      </w:sdt>
      <w:r w:rsidR="00346CD7" w:rsidRPr="00346CD7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:rsidR="00346CD7" w:rsidRPr="00346CD7" w:rsidRDefault="00144BAF" w:rsidP="00346CD7">
      <w:pPr>
        <w:suppressLineNumbers/>
        <w:jc w:val="right"/>
        <w:rPr>
          <w:rFonts w:asciiTheme="minorHAnsi" w:hAnsiTheme="minorHAnsi" w:cstheme="minorHAnsi"/>
          <w:lang w:val="de-DE"/>
        </w:rPr>
      </w:pPr>
      <w:sdt>
        <w:sdtPr>
          <w:rPr>
            <w:rFonts w:asciiTheme="minorHAnsi" w:hAnsiTheme="minorHAnsi" w:cstheme="minorHAnsi"/>
            <w:lang w:val="de-DE"/>
          </w:rPr>
          <w:alias w:val="Datum"/>
          <w:tag w:val="Datum"/>
          <w:id w:val="279221"/>
          <w:placeholder>
            <w:docPart w:val="FC87D3E0C2A444BE8B1407F697BA228F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4F3114">
            <w:rPr>
              <w:lang w:val="de-DE"/>
            </w:rPr>
            <w:t xml:space="preserve">Hier klicken und </w:t>
          </w:r>
          <w:r w:rsidR="00D33DA3">
            <w:rPr>
              <w:lang w:val="de-DE"/>
            </w:rPr>
            <w:t>das</w:t>
          </w:r>
          <w:r w:rsidR="00346CD7" w:rsidRPr="005E4F27">
            <w:rPr>
              <w:lang w:val="de-DE"/>
            </w:rPr>
            <w:t xml:space="preserve"> </w:t>
          </w:r>
          <w:r w:rsidR="00346CD7" w:rsidRPr="00E0130B">
            <w:rPr>
              <w:color w:val="FF0000"/>
              <w:lang w:val="de-DE"/>
            </w:rPr>
            <w:t xml:space="preserve">Datum </w:t>
          </w:r>
          <w:r w:rsidR="00346CD7" w:rsidRPr="005E4F27">
            <w:rPr>
              <w:lang w:val="de-DE"/>
            </w:rPr>
            <w:t>eingeben.</w:t>
          </w:r>
        </w:sdtContent>
      </w:sdt>
    </w:p>
    <w:p w:rsidR="00346CD7" w:rsidRPr="00346CD7" w:rsidRDefault="00346CD7" w:rsidP="00E0130B">
      <w:pPr>
        <w:suppressLineNumbers/>
        <w:tabs>
          <w:tab w:val="left" w:pos="8327"/>
        </w:tabs>
        <w:rPr>
          <w:rFonts w:asciiTheme="minorHAnsi" w:hAnsiTheme="minorHAnsi" w:cstheme="minorHAnsi"/>
          <w:sz w:val="22"/>
          <w:szCs w:val="22"/>
          <w:lang w:val="de-DE"/>
        </w:rPr>
      </w:pPr>
    </w:p>
    <w:p w:rsidR="00346CD7" w:rsidRPr="005E4F27" w:rsidRDefault="00144BAF" w:rsidP="00346CD7">
      <w:pPr>
        <w:spacing w:line="360" w:lineRule="auto"/>
        <w:jc w:val="center"/>
        <w:rPr>
          <w:b/>
          <w:sz w:val="24"/>
          <w:szCs w:val="24"/>
          <w:lang w:val="de-DE"/>
        </w:rPr>
      </w:pPr>
      <w:sdt>
        <w:sdtPr>
          <w:rPr>
            <w:b/>
            <w:sz w:val="24"/>
            <w:lang w:val="de-DE"/>
          </w:rPr>
          <w:alias w:val="Textüberschrift"/>
          <w:tag w:val="Textüberschrift"/>
          <w:id w:val="8194710"/>
          <w:placeholder>
            <w:docPart w:val="3DA6711FF11C465CBA059A369D9C768F"/>
          </w:placeholder>
          <w:showingPlcHdr/>
        </w:sdtPr>
        <w:sdtEndPr/>
        <w:sdtContent>
          <w:r w:rsidR="000A5FBD">
            <w:rPr>
              <w:b/>
              <w:sz w:val="24"/>
              <w:lang w:val="de-DE"/>
            </w:rPr>
            <w:t>H</w:t>
          </w:r>
          <w:r w:rsidR="00346CD7" w:rsidRPr="005E4F27">
            <w:rPr>
              <w:b/>
              <w:sz w:val="24"/>
              <w:lang w:val="de-DE"/>
            </w:rPr>
            <w:t>ier</w:t>
          </w:r>
          <w:r w:rsidR="000A5FBD">
            <w:rPr>
              <w:b/>
              <w:sz w:val="24"/>
              <w:lang w:val="de-DE"/>
            </w:rPr>
            <w:t xml:space="preserve"> k</w:t>
          </w:r>
          <w:r w:rsidR="000A5FBD" w:rsidRPr="005E4F27">
            <w:rPr>
              <w:b/>
              <w:sz w:val="24"/>
              <w:lang w:val="de-DE"/>
            </w:rPr>
            <w:t>licke</w:t>
          </w:r>
          <w:r w:rsidR="000A5FBD">
            <w:rPr>
              <w:b/>
              <w:sz w:val="24"/>
              <w:lang w:val="de-DE"/>
            </w:rPr>
            <w:t>n</w:t>
          </w:r>
          <w:r w:rsidR="00346CD7" w:rsidRPr="005E4F27">
            <w:rPr>
              <w:b/>
              <w:sz w:val="24"/>
              <w:lang w:val="de-DE"/>
            </w:rPr>
            <w:t xml:space="preserve"> u</w:t>
          </w:r>
          <w:r w:rsidR="000A5FBD">
            <w:rPr>
              <w:b/>
              <w:sz w:val="24"/>
              <w:lang w:val="de-DE"/>
            </w:rPr>
            <w:t>nd</w:t>
          </w:r>
          <w:r w:rsidR="00346CD7" w:rsidRPr="005E4F27">
            <w:rPr>
              <w:b/>
              <w:sz w:val="24"/>
              <w:lang w:val="de-DE"/>
            </w:rPr>
            <w:t xml:space="preserve"> die </w:t>
          </w:r>
          <w:r w:rsidR="00346CD7" w:rsidRPr="00E0130B">
            <w:rPr>
              <w:b/>
              <w:color w:val="FF0000"/>
              <w:sz w:val="24"/>
              <w:lang w:val="de-DE"/>
            </w:rPr>
            <w:t xml:space="preserve">Textüberschrift </w:t>
          </w:r>
          <w:r w:rsidR="00346CD7" w:rsidRPr="005E4F27">
            <w:rPr>
              <w:b/>
              <w:sz w:val="24"/>
              <w:lang w:val="de-DE"/>
            </w:rPr>
            <w:t>eingeben.</w:t>
          </w:r>
        </w:sdtContent>
      </w:sdt>
    </w:p>
    <w:sdt>
      <w:sdtPr>
        <w:rPr>
          <w:sz w:val="22"/>
          <w:lang w:val="de-DE"/>
        </w:rPr>
        <w:alias w:val="Text einspaltig mit Zeilennummern"/>
        <w:tag w:val="Text einspaltig mit Zeilennummern"/>
        <w:id w:val="8194793"/>
        <w:placeholder>
          <w:docPart w:val="754F267BAD7F42B8A9E5B1C783194115"/>
        </w:placeholder>
        <w:showingPlcHdr/>
      </w:sdtPr>
      <w:sdtEndPr/>
      <w:sdtContent>
        <w:p w:rsidR="00346CD7" w:rsidRPr="005E4F27" w:rsidRDefault="006D72E4" w:rsidP="00346CD7">
          <w:pPr>
            <w:spacing w:after="120"/>
            <w:rPr>
              <w:sz w:val="22"/>
              <w:szCs w:val="22"/>
              <w:lang w:val="de-DE"/>
            </w:rPr>
          </w:pPr>
          <w:r>
            <w:rPr>
              <w:sz w:val="22"/>
              <w:lang w:val="de-DE"/>
            </w:rPr>
            <w:t>Hier klicken und den</w:t>
          </w:r>
          <w:r w:rsidR="00346CD7" w:rsidRPr="005E4F27">
            <w:rPr>
              <w:sz w:val="22"/>
              <w:lang w:val="de-DE"/>
            </w:rPr>
            <w:t xml:space="preserve"> </w:t>
          </w:r>
          <w:r w:rsidR="00346CD7" w:rsidRPr="002A75F9">
            <w:rPr>
              <w:sz w:val="22"/>
              <w:lang w:val="de-DE"/>
            </w:rPr>
            <w:t>Text</w:t>
          </w:r>
          <w:r w:rsidR="00346CD7" w:rsidRPr="005E4F27">
            <w:rPr>
              <w:b/>
              <w:sz w:val="22"/>
              <w:lang w:val="de-DE"/>
            </w:rPr>
            <w:t xml:space="preserve"> </w:t>
          </w:r>
          <w:r w:rsidR="00346CD7" w:rsidRPr="005E4F27">
            <w:rPr>
              <w:sz w:val="22"/>
              <w:lang w:val="de-DE"/>
            </w:rPr>
            <w:t>eingeben / einfügen.</w:t>
          </w:r>
          <w:r w:rsidR="002A75F9">
            <w:rPr>
              <w:sz w:val="22"/>
              <w:lang w:val="de-DE"/>
            </w:rPr>
            <w:t xml:space="preserve"> </w:t>
          </w:r>
          <w:r w:rsidR="002A75F9" w:rsidRPr="00E0130B">
            <w:rPr>
              <w:b/>
              <w:color w:val="FF0000"/>
              <w:sz w:val="22"/>
              <w:lang w:val="de-DE"/>
            </w:rPr>
            <w:t>Zeilennummern</w:t>
          </w:r>
          <w:r w:rsidR="002A75F9" w:rsidRPr="00E0130B">
            <w:rPr>
              <w:color w:val="FF0000"/>
              <w:sz w:val="22"/>
              <w:lang w:val="de-DE"/>
            </w:rPr>
            <w:t xml:space="preserve"> </w:t>
          </w:r>
          <w:r w:rsidR="002A75F9" w:rsidRPr="002A75F9">
            <w:rPr>
              <w:sz w:val="22"/>
              <w:lang w:val="de-DE"/>
            </w:rPr>
            <w:t>werden</w:t>
          </w:r>
          <w:r>
            <w:rPr>
              <w:sz w:val="22"/>
              <w:lang w:val="de-DE"/>
            </w:rPr>
            <w:t xml:space="preserve"> automatisch</w:t>
          </w:r>
          <w:r w:rsidR="002A75F9" w:rsidRPr="002A75F9">
            <w:rPr>
              <w:sz w:val="22"/>
              <w:lang w:val="de-DE"/>
            </w:rPr>
            <w:t xml:space="preserve"> </w:t>
          </w:r>
          <w:r w:rsidR="00302789">
            <w:rPr>
              <w:sz w:val="22"/>
              <w:lang w:val="de-DE"/>
            </w:rPr>
            <w:t>hinzugefügt</w:t>
          </w:r>
          <w:r w:rsidR="002A75F9" w:rsidRPr="002A75F9">
            <w:rPr>
              <w:sz w:val="22"/>
              <w:lang w:val="de-DE"/>
            </w:rPr>
            <w:t>.</w:t>
          </w:r>
        </w:p>
      </w:sdtContent>
    </w:sdt>
    <w:sdt>
      <w:sdtPr>
        <w:rPr>
          <w:sz w:val="22"/>
          <w:lang w:val="de-DE"/>
        </w:rPr>
        <w:alias w:val="Text zweispaltig mit Zeilennummern"/>
        <w:tag w:val="Text zweispaltig mit Zeilennummern"/>
        <w:id w:val="8194795"/>
        <w:placeholder>
          <w:docPart w:val="2187C677F5734AA0B2A323B66C43A1B9"/>
        </w:placeholder>
        <w:showingPlcHdr/>
      </w:sdtPr>
      <w:sdtEndPr/>
      <w:sdtContent>
        <w:p w:rsidR="00346CD7" w:rsidRPr="005E4F27" w:rsidRDefault="006D72E4" w:rsidP="00346CD7">
          <w:pPr>
            <w:spacing w:after="120"/>
            <w:rPr>
              <w:sz w:val="22"/>
              <w:lang w:val="de-DE"/>
            </w:rPr>
          </w:pPr>
          <w:r>
            <w:rPr>
              <w:sz w:val="22"/>
              <w:lang w:val="de-DE"/>
            </w:rPr>
            <w:t>Hier klicken und den</w:t>
          </w:r>
          <w:r w:rsidR="00346CD7" w:rsidRPr="005E4F27">
            <w:rPr>
              <w:sz w:val="22"/>
              <w:lang w:val="de-DE"/>
            </w:rPr>
            <w:t xml:space="preserve"> </w:t>
          </w:r>
          <w:r w:rsidR="00346CD7" w:rsidRPr="002A75F9">
            <w:rPr>
              <w:sz w:val="22"/>
              <w:lang w:val="de-DE"/>
            </w:rPr>
            <w:t>Text</w:t>
          </w:r>
          <w:r w:rsidR="003A26D5" w:rsidRPr="005E4F27">
            <w:rPr>
              <w:sz w:val="22"/>
              <w:lang w:val="de-DE"/>
            </w:rPr>
            <w:t xml:space="preserve"> </w:t>
          </w:r>
          <w:r w:rsidR="00346CD7" w:rsidRPr="005E4F27">
            <w:rPr>
              <w:sz w:val="22"/>
              <w:lang w:val="de-DE"/>
            </w:rPr>
            <w:t>eingeben / einfügen.</w:t>
          </w:r>
          <w:r w:rsidR="002A75F9">
            <w:rPr>
              <w:sz w:val="22"/>
              <w:lang w:val="de-DE"/>
            </w:rPr>
            <w:t xml:space="preserve"> </w:t>
          </w:r>
          <w:r>
            <w:rPr>
              <w:sz w:val="22"/>
              <w:lang w:val="de-DE"/>
            </w:rPr>
            <w:t xml:space="preserve">Der </w:t>
          </w:r>
          <w:r w:rsidR="001629C4">
            <w:rPr>
              <w:sz w:val="22"/>
              <w:lang w:val="de-DE"/>
            </w:rPr>
            <w:t xml:space="preserve">Text wird </w:t>
          </w:r>
          <w:r w:rsidR="001629C4" w:rsidRPr="00E0130B">
            <w:rPr>
              <w:b/>
              <w:color w:val="FF0000"/>
              <w:sz w:val="22"/>
              <w:lang w:val="de-DE"/>
            </w:rPr>
            <w:t>zweispaltig</w:t>
          </w:r>
          <w:r w:rsidR="001629C4" w:rsidRPr="00E0130B">
            <w:rPr>
              <w:color w:val="FF0000"/>
              <w:sz w:val="22"/>
              <w:lang w:val="de-DE"/>
            </w:rPr>
            <w:t xml:space="preserve"> </w:t>
          </w:r>
          <w:r w:rsidR="001629C4">
            <w:rPr>
              <w:sz w:val="22"/>
              <w:lang w:val="de-DE"/>
            </w:rPr>
            <w:t xml:space="preserve">formatiert und </w:t>
          </w:r>
          <w:r w:rsidR="002A75F9" w:rsidRPr="00E0130B">
            <w:rPr>
              <w:b/>
              <w:color w:val="FF0000"/>
              <w:sz w:val="22"/>
              <w:lang w:val="de-DE"/>
            </w:rPr>
            <w:t xml:space="preserve">Zeilennummern </w:t>
          </w:r>
          <w:r w:rsidR="002A75F9" w:rsidRPr="002A75F9">
            <w:rPr>
              <w:sz w:val="22"/>
              <w:lang w:val="de-DE"/>
            </w:rPr>
            <w:t xml:space="preserve">werden </w:t>
          </w:r>
          <w:r>
            <w:rPr>
              <w:sz w:val="22"/>
              <w:lang w:val="de-DE"/>
            </w:rPr>
            <w:t>automatisch</w:t>
          </w:r>
          <w:r w:rsidRPr="002A75F9">
            <w:rPr>
              <w:sz w:val="22"/>
              <w:lang w:val="de-DE"/>
            </w:rPr>
            <w:t xml:space="preserve"> </w:t>
          </w:r>
          <w:r w:rsidR="002A75F9" w:rsidRPr="002A75F9">
            <w:rPr>
              <w:sz w:val="22"/>
              <w:lang w:val="de-DE"/>
            </w:rPr>
            <w:t>hinzugefügt.</w:t>
          </w:r>
        </w:p>
      </w:sdtContent>
    </w:sdt>
    <w:sdt>
      <w:sdtPr>
        <w:rPr>
          <w:rFonts w:asciiTheme="minorHAnsi" w:hAnsiTheme="minorHAnsi" w:cstheme="minorHAnsi"/>
          <w:noProof/>
          <w:sz w:val="22"/>
          <w:szCs w:val="22"/>
          <w:lang w:val="de-DE"/>
        </w:rPr>
        <w:alias w:val="Aufgaben"/>
        <w:tag w:val="Aufgaben"/>
        <w:id w:val="279278"/>
        <w:placeholder>
          <w:docPart w:val="E4D874ECC187409F84B9CBD157A6383E"/>
        </w:placeholder>
        <w:showingPlcHdr/>
      </w:sdtPr>
      <w:sdtEndPr/>
      <w:sdtContent>
        <w:p w:rsidR="00346CD7" w:rsidRPr="00346CD7" w:rsidRDefault="006D72E4" w:rsidP="00346CD7">
          <w:pPr>
            <w:suppressLineNumbers/>
            <w:rPr>
              <w:rFonts w:asciiTheme="minorHAnsi" w:hAnsiTheme="minorHAnsi" w:cstheme="minorHAnsi"/>
              <w:noProof/>
              <w:sz w:val="22"/>
              <w:szCs w:val="22"/>
              <w:lang w:val="de-DE"/>
            </w:rPr>
          </w:pPr>
          <w:r>
            <w:rPr>
              <w:rFonts w:asciiTheme="minorHAnsi" w:hAnsiTheme="minorHAnsi" w:cstheme="minorHAnsi"/>
              <w:sz w:val="22"/>
              <w:lang w:val="de-DE"/>
            </w:rPr>
            <w:t xml:space="preserve">Hier klicken und </w:t>
          </w:r>
          <w:r w:rsidR="00346CD7" w:rsidRPr="005E4F27">
            <w:rPr>
              <w:rFonts w:asciiTheme="minorHAnsi" w:hAnsiTheme="minorHAnsi" w:cstheme="minorHAnsi"/>
              <w:sz w:val="22"/>
              <w:lang w:val="de-DE"/>
            </w:rPr>
            <w:t xml:space="preserve">die </w:t>
          </w:r>
          <w:r w:rsidR="00346CD7" w:rsidRPr="00E0130B">
            <w:rPr>
              <w:rFonts w:asciiTheme="minorHAnsi" w:hAnsiTheme="minorHAnsi" w:cstheme="minorHAnsi"/>
              <w:b/>
              <w:color w:val="FF0000"/>
              <w:sz w:val="22"/>
              <w:lang w:val="de-DE"/>
            </w:rPr>
            <w:t>Aufgaben</w:t>
          </w:r>
          <w:r w:rsidR="00346CD7" w:rsidRPr="00E0130B">
            <w:rPr>
              <w:rFonts w:asciiTheme="minorHAnsi" w:hAnsiTheme="minorHAnsi" w:cstheme="minorHAnsi"/>
              <w:color w:val="FF0000"/>
              <w:sz w:val="22"/>
              <w:lang w:val="de-DE"/>
            </w:rPr>
            <w:t xml:space="preserve"> </w:t>
          </w:r>
          <w:r w:rsidR="00346CD7" w:rsidRPr="005E4F27">
            <w:rPr>
              <w:rFonts w:asciiTheme="minorHAnsi" w:hAnsiTheme="minorHAnsi" w:cstheme="minorHAnsi"/>
              <w:sz w:val="22"/>
              <w:lang w:val="de-DE"/>
            </w:rPr>
            <w:t>eingeben.</w:t>
          </w:r>
        </w:p>
      </w:sdtContent>
    </w:sdt>
    <w:p w:rsidR="003D6C33" w:rsidRDefault="00144BAF" w:rsidP="00677DC1">
      <w:pPr>
        <w:suppressLineNumbers/>
        <w:spacing w:before="240"/>
        <w:jc w:val="right"/>
        <w:rPr>
          <w:rFonts w:asciiTheme="minorHAnsi" w:hAnsiTheme="minorHAnsi" w:cstheme="minorHAnsi"/>
          <w:sz w:val="22"/>
          <w:szCs w:val="22"/>
          <w:lang w:val="de-DE"/>
        </w:rPr>
      </w:pPr>
      <w:sdt>
        <w:sdtPr>
          <w:rPr>
            <w:rFonts w:asciiTheme="minorHAnsi" w:hAnsiTheme="minorHAnsi" w:cstheme="minorHAnsi"/>
            <w:sz w:val="22"/>
            <w:szCs w:val="22"/>
            <w:lang w:val="de-DE"/>
          </w:rPr>
          <w:alias w:val="Note"/>
          <w:tag w:val="Note"/>
          <w:id w:val="279282"/>
          <w:placeholder>
            <w:docPart w:val="41549B39266D429D80C8D4107BEFF8E6"/>
          </w:placeholder>
          <w:showingPlcHdr/>
        </w:sdtPr>
        <w:sdtEndPr/>
        <w:sdtContent>
          <w:r w:rsidR="006D72E4">
            <w:rPr>
              <w:rFonts w:asciiTheme="minorHAnsi" w:hAnsiTheme="minorHAnsi" w:cstheme="minorHAnsi"/>
              <w:sz w:val="22"/>
              <w:lang w:val="de-DE"/>
            </w:rPr>
            <w:t>Hier klicken und</w:t>
          </w:r>
          <w:r w:rsidR="00346CD7" w:rsidRPr="005E4F27">
            <w:rPr>
              <w:sz w:val="22"/>
              <w:lang w:val="de-DE"/>
            </w:rPr>
            <w:t xml:space="preserve"> „</w:t>
          </w:r>
          <w:r w:rsidR="00346CD7" w:rsidRPr="00E0130B">
            <w:rPr>
              <w:b/>
              <w:color w:val="FF0000"/>
              <w:sz w:val="22"/>
              <w:lang w:val="de-DE"/>
            </w:rPr>
            <w:t>Note</w:t>
          </w:r>
          <w:r w:rsidR="00346CD7" w:rsidRPr="005E4F27">
            <w:rPr>
              <w:sz w:val="22"/>
              <w:lang w:val="de-DE"/>
            </w:rPr>
            <w:t>“ bzw. „Punkte“ eingeben.</w:t>
          </w:r>
        </w:sdtContent>
      </w:sdt>
    </w:p>
    <w:p w:rsidR="00397655" w:rsidRDefault="00397655" w:rsidP="00397655">
      <w:pPr>
        <w:suppressLineNumbers/>
        <w:spacing w:before="240"/>
        <w:rPr>
          <w:rFonts w:asciiTheme="minorHAnsi" w:hAnsiTheme="minorHAnsi" w:cstheme="minorHAnsi"/>
          <w:sz w:val="22"/>
          <w:szCs w:val="22"/>
          <w:lang w:val="de-DE"/>
        </w:rPr>
      </w:pPr>
      <w:bookmarkStart w:id="0" w:name="_GoBack"/>
      <w:bookmarkEnd w:id="0"/>
    </w:p>
    <w:sectPr w:rsidR="00397655" w:rsidSect="00DB6351">
      <w:pgSz w:w="11906" w:h="16838"/>
      <w:pgMar w:top="1418" w:right="851" w:bottom="1134" w:left="1418" w:header="284" w:footer="720" w:gutter="0"/>
      <w:lnNumType w:countBy="5" w:distance="170" w:restart="newSection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BAF" w:rsidRDefault="00144BAF" w:rsidP="00E76FFE">
      <w:r>
        <w:separator/>
      </w:r>
    </w:p>
  </w:endnote>
  <w:endnote w:type="continuationSeparator" w:id="0">
    <w:p w:rsidR="00144BAF" w:rsidRDefault="00144BAF" w:rsidP="00E7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BAF" w:rsidRDefault="00144BAF" w:rsidP="00E76FFE">
      <w:r>
        <w:separator/>
      </w:r>
    </w:p>
  </w:footnote>
  <w:footnote w:type="continuationSeparator" w:id="0">
    <w:p w:rsidR="00144BAF" w:rsidRDefault="00144BAF" w:rsidP="00E76F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formsDesign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5F9"/>
    <w:rsid w:val="00003859"/>
    <w:rsid w:val="00011F24"/>
    <w:rsid w:val="00014346"/>
    <w:rsid w:val="000247C3"/>
    <w:rsid w:val="00032346"/>
    <w:rsid w:val="0005084F"/>
    <w:rsid w:val="00061FCD"/>
    <w:rsid w:val="00071C4C"/>
    <w:rsid w:val="0008135C"/>
    <w:rsid w:val="00090DD6"/>
    <w:rsid w:val="000A5FBD"/>
    <w:rsid w:val="000B632F"/>
    <w:rsid w:val="00104094"/>
    <w:rsid w:val="00104D6E"/>
    <w:rsid w:val="00122160"/>
    <w:rsid w:val="001435F9"/>
    <w:rsid w:val="00144BAF"/>
    <w:rsid w:val="001606BE"/>
    <w:rsid w:val="001629C4"/>
    <w:rsid w:val="001A2828"/>
    <w:rsid w:val="001B4D7F"/>
    <w:rsid w:val="001B5C28"/>
    <w:rsid w:val="001C58F9"/>
    <w:rsid w:val="001C7FC2"/>
    <w:rsid w:val="001E7E81"/>
    <w:rsid w:val="00207BC4"/>
    <w:rsid w:val="00216FD6"/>
    <w:rsid w:val="00224B39"/>
    <w:rsid w:val="00240A75"/>
    <w:rsid w:val="0024642E"/>
    <w:rsid w:val="002538C6"/>
    <w:rsid w:val="00264952"/>
    <w:rsid w:val="002A75F9"/>
    <w:rsid w:val="002C7C3A"/>
    <w:rsid w:val="002D03D6"/>
    <w:rsid w:val="00302789"/>
    <w:rsid w:val="00313A54"/>
    <w:rsid w:val="00321973"/>
    <w:rsid w:val="00346CD7"/>
    <w:rsid w:val="00353817"/>
    <w:rsid w:val="0039754F"/>
    <w:rsid w:val="00397655"/>
    <w:rsid w:val="003A26D5"/>
    <w:rsid w:val="003D6C33"/>
    <w:rsid w:val="003E772B"/>
    <w:rsid w:val="003F00B3"/>
    <w:rsid w:val="00412890"/>
    <w:rsid w:val="00415344"/>
    <w:rsid w:val="004339D5"/>
    <w:rsid w:val="0044111D"/>
    <w:rsid w:val="00480310"/>
    <w:rsid w:val="00485EA2"/>
    <w:rsid w:val="004868DA"/>
    <w:rsid w:val="004965EC"/>
    <w:rsid w:val="004A5BEC"/>
    <w:rsid w:val="004C7D36"/>
    <w:rsid w:val="004F3114"/>
    <w:rsid w:val="00547958"/>
    <w:rsid w:val="00550041"/>
    <w:rsid w:val="00582E99"/>
    <w:rsid w:val="005A0ECC"/>
    <w:rsid w:val="005E4F27"/>
    <w:rsid w:val="005F316C"/>
    <w:rsid w:val="00610BB2"/>
    <w:rsid w:val="0061678F"/>
    <w:rsid w:val="00635671"/>
    <w:rsid w:val="006411EE"/>
    <w:rsid w:val="00660895"/>
    <w:rsid w:val="00672E8A"/>
    <w:rsid w:val="00674042"/>
    <w:rsid w:val="00677DC1"/>
    <w:rsid w:val="006A74ED"/>
    <w:rsid w:val="006B03AC"/>
    <w:rsid w:val="006C043B"/>
    <w:rsid w:val="006C500F"/>
    <w:rsid w:val="006D31E8"/>
    <w:rsid w:val="006D6092"/>
    <w:rsid w:val="006D72E4"/>
    <w:rsid w:val="006E0265"/>
    <w:rsid w:val="006E22F0"/>
    <w:rsid w:val="006F28A2"/>
    <w:rsid w:val="0070454B"/>
    <w:rsid w:val="00710B2C"/>
    <w:rsid w:val="00712F3F"/>
    <w:rsid w:val="007512CB"/>
    <w:rsid w:val="00764606"/>
    <w:rsid w:val="007B1B68"/>
    <w:rsid w:val="007F34FD"/>
    <w:rsid w:val="00810CD3"/>
    <w:rsid w:val="00841BDD"/>
    <w:rsid w:val="00857782"/>
    <w:rsid w:val="00877949"/>
    <w:rsid w:val="008A6701"/>
    <w:rsid w:val="008C5103"/>
    <w:rsid w:val="008D0640"/>
    <w:rsid w:val="008E47EA"/>
    <w:rsid w:val="008F70BA"/>
    <w:rsid w:val="00900892"/>
    <w:rsid w:val="009131BD"/>
    <w:rsid w:val="0092048C"/>
    <w:rsid w:val="0092738D"/>
    <w:rsid w:val="00933568"/>
    <w:rsid w:val="00941354"/>
    <w:rsid w:val="00954D44"/>
    <w:rsid w:val="009626A3"/>
    <w:rsid w:val="009717C8"/>
    <w:rsid w:val="009752A2"/>
    <w:rsid w:val="00982966"/>
    <w:rsid w:val="00983B31"/>
    <w:rsid w:val="009A0F6B"/>
    <w:rsid w:val="009B23DD"/>
    <w:rsid w:val="009D625C"/>
    <w:rsid w:val="00A03008"/>
    <w:rsid w:val="00A1177A"/>
    <w:rsid w:val="00A1646B"/>
    <w:rsid w:val="00A32BEC"/>
    <w:rsid w:val="00A47D82"/>
    <w:rsid w:val="00A548C5"/>
    <w:rsid w:val="00A64B1E"/>
    <w:rsid w:val="00A72CF8"/>
    <w:rsid w:val="00A77F0E"/>
    <w:rsid w:val="00AD2566"/>
    <w:rsid w:val="00AD6088"/>
    <w:rsid w:val="00AF4245"/>
    <w:rsid w:val="00AF5182"/>
    <w:rsid w:val="00BA61EB"/>
    <w:rsid w:val="00BB15C6"/>
    <w:rsid w:val="00BC4CE3"/>
    <w:rsid w:val="00BC4EB5"/>
    <w:rsid w:val="00BE26EE"/>
    <w:rsid w:val="00BF4A42"/>
    <w:rsid w:val="00C04B39"/>
    <w:rsid w:val="00C05009"/>
    <w:rsid w:val="00C368B0"/>
    <w:rsid w:val="00C520D6"/>
    <w:rsid w:val="00CA42AC"/>
    <w:rsid w:val="00CB7C07"/>
    <w:rsid w:val="00CD786E"/>
    <w:rsid w:val="00CD7DD5"/>
    <w:rsid w:val="00CE6CCC"/>
    <w:rsid w:val="00D33DA3"/>
    <w:rsid w:val="00D50E10"/>
    <w:rsid w:val="00D77E98"/>
    <w:rsid w:val="00D930E9"/>
    <w:rsid w:val="00DA2CEE"/>
    <w:rsid w:val="00DA546A"/>
    <w:rsid w:val="00DB6351"/>
    <w:rsid w:val="00DC2101"/>
    <w:rsid w:val="00DE4F6F"/>
    <w:rsid w:val="00E0130B"/>
    <w:rsid w:val="00E12BC8"/>
    <w:rsid w:val="00E26395"/>
    <w:rsid w:val="00E65FC3"/>
    <w:rsid w:val="00E76FFE"/>
    <w:rsid w:val="00E86AE9"/>
    <w:rsid w:val="00E921C6"/>
    <w:rsid w:val="00EA4E5D"/>
    <w:rsid w:val="00EB5404"/>
    <w:rsid w:val="00ED7EE9"/>
    <w:rsid w:val="00F12BBC"/>
    <w:rsid w:val="00F20D4C"/>
    <w:rsid w:val="00F5055F"/>
    <w:rsid w:val="00F52E3D"/>
    <w:rsid w:val="00F5358F"/>
    <w:rsid w:val="00FA050A"/>
    <w:rsid w:val="00FC7FAB"/>
    <w:rsid w:val="00FD6C4F"/>
    <w:rsid w:val="00FE7CE4"/>
    <w:rsid w:val="00FF1993"/>
    <w:rsid w:val="00FF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C98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868DA"/>
    <w:rPr>
      <w:lang w:val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B6351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63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6351"/>
    <w:rPr>
      <w:rFonts w:ascii="Tahoma" w:hAnsi="Tahoma" w:cs="Tahoma"/>
      <w:sz w:val="16"/>
      <w:szCs w:val="16"/>
      <w:lang w:val="fr-FR"/>
    </w:rPr>
  </w:style>
  <w:style w:type="character" w:styleId="Zeilennummer">
    <w:name w:val="line number"/>
    <w:basedOn w:val="Absatz-Standardschriftart"/>
    <w:uiPriority w:val="99"/>
    <w:semiHidden/>
    <w:unhideWhenUsed/>
    <w:rsid w:val="00346CD7"/>
  </w:style>
  <w:style w:type="paragraph" w:styleId="Funotentext">
    <w:name w:val="footnote text"/>
    <w:basedOn w:val="Standard"/>
    <w:link w:val="FunotentextZchn"/>
    <w:uiPriority w:val="99"/>
    <w:semiHidden/>
    <w:unhideWhenUsed/>
    <w:rsid w:val="00E76FFE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76FFE"/>
    <w:rPr>
      <w:lang w:val="fr-FR"/>
    </w:rPr>
  </w:style>
  <w:style w:type="character" w:styleId="Funotenzeichen">
    <w:name w:val="footnote reference"/>
    <w:basedOn w:val="Absatz-Standardschriftart"/>
    <w:uiPriority w:val="99"/>
    <w:semiHidden/>
    <w:unhideWhenUsed/>
    <w:rsid w:val="00E76F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2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AF363096A1A4B938B651372304052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8FB44E-CF88-4BA4-A045-D5FD41CBFB39}"/>
      </w:docPartPr>
      <w:docPartBody>
        <w:p w:rsidR="00000000" w:rsidRDefault="00BC74CF">
          <w:pPr>
            <w:pStyle w:val="6AF363096A1A4B938B65137230405282"/>
          </w:pPr>
          <w:r>
            <w:rPr>
              <w:rFonts w:cstheme="minorHAnsi"/>
              <w:b/>
              <w:sz w:val="28"/>
              <w:szCs w:val="28"/>
            </w:rPr>
            <w:t>Hier k</w:t>
          </w:r>
          <w:r w:rsidRPr="005E4F27">
            <w:rPr>
              <w:b/>
              <w:sz w:val="28"/>
            </w:rPr>
            <w:t>licken</w:t>
          </w:r>
          <w:r>
            <w:rPr>
              <w:b/>
              <w:sz w:val="28"/>
            </w:rPr>
            <w:t xml:space="preserve"> </w:t>
          </w:r>
          <w:r w:rsidRPr="005E4F27">
            <w:rPr>
              <w:b/>
              <w:sz w:val="28"/>
            </w:rPr>
            <w:t>u</w:t>
          </w:r>
          <w:r>
            <w:rPr>
              <w:b/>
              <w:sz w:val="28"/>
            </w:rPr>
            <w:t>nd</w:t>
          </w:r>
          <w:r w:rsidRPr="005E4F27">
            <w:rPr>
              <w:b/>
              <w:sz w:val="28"/>
            </w:rPr>
            <w:t xml:space="preserve"> </w:t>
          </w:r>
          <w:r>
            <w:rPr>
              <w:b/>
              <w:sz w:val="28"/>
            </w:rPr>
            <w:t>d</w:t>
          </w:r>
          <w:r w:rsidRPr="005E4F27">
            <w:rPr>
              <w:b/>
              <w:sz w:val="28"/>
            </w:rPr>
            <w:t xml:space="preserve">en </w:t>
          </w:r>
          <w:r w:rsidRPr="00E0130B">
            <w:rPr>
              <w:b/>
              <w:color w:val="FF0000"/>
              <w:sz w:val="28"/>
            </w:rPr>
            <w:t xml:space="preserve">Titel </w:t>
          </w:r>
          <w:r w:rsidRPr="005E4F27">
            <w:rPr>
              <w:b/>
              <w:sz w:val="28"/>
            </w:rPr>
            <w:t>eingeben.</w:t>
          </w:r>
        </w:p>
      </w:docPartBody>
    </w:docPart>
    <w:docPart>
      <w:docPartPr>
        <w:name w:val="E8925CEB8CA144C4B7CCC31F4CBF97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040799-7984-4BDF-9D84-4C9FD7B52597}"/>
      </w:docPartPr>
      <w:docPartBody>
        <w:p w:rsidR="00000000" w:rsidRDefault="00BC74CF">
          <w:pPr>
            <w:pStyle w:val="E8925CEB8CA144C4B7CCC31F4CBF972F"/>
          </w:pPr>
          <w:r>
            <w:rPr>
              <w:rFonts w:cstheme="minorHAnsi"/>
            </w:rPr>
            <w:t>Hier k</w:t>
          </w:r>
          <w:r w:rsidRPr="005E4F27">
            <w:t xml:space="preserve">licken </w:t>
          </w:r>
          <w:r>
            <w:t>und d</w:t>
          </w:r>
          <w:r w:rsidRPr="005E4F27">
            <w:t xml:space="preserve">en </w:t>
          </w:r>
          <w:r w:rsidRPr="00E0130B">
            <w:rPr>
              <w:color w:val="FF0000"/>
            </w:rPr>
            <w:t xml:space="preserve">Untertitel </w:t>
          </w:r>
          <w:r w:rsidRPr="005E4F27">
            <w:t>eingeben.</w:t>
          </w:r>
        </w:p>
      </w:docPartBody>
    </w:docPart>
    <w:docPart>
      <w:docPartPr>
        <w:name w:val="FC87D3E0C2A444BE8B1407F697BA22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143187-138A-4EE6-8EAC-444C123B8C25}"/>
      </w:docPartPr>
      <w:docPartBody>
        <w:p w:rsidR="00000000" w:rsidRDefault="00BC74CF">
          <w:pPr>
            <w:pStyle w:val="FC87D3E0C2A444BE8B1407F697BA228F"/>
          </w:pPr>
          <w:r>
            <w:t>Hier klicken und das</w:t>
          </w:r>
          <w:r w:rsidRPr="005E4F27">
            <w:t xml:space="preserve"> </w:t>
          </w:r>
          <w:r w:rsidRPr="00E0130B">
            <w:rPr>
              <w:color w:val="FF0000"/>
            </w:rPr>
            <w:t xml:space="preserve">Datum </w:t>
          </w:r>
          <w:r w:rsidRPr="005E4F27">
            <w:t>eingeben.</w:t>
          </w:r>
        </w:p>
      </w:docPartBody>
    </w:docPart>
    <w:docPart>
      <w:docPartPr>
        <w:name w:val="3DA6711FF11C465CBA059A369D9C76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D36BD1-EC36-40D0-9802-3A6F30D53E02}"/>
      </w:docPartPr>
      <w:docPartBody>
        <w:p w:rsidR="00000000" w:rsidRDefault="00BC74CF">
          <w:pPr>
            <w:pStyle w:val="3DA6711FF11C465CBA059A369D9C768F"/>
          </w:pPr>
          <w:r>
            <w:rPr>
              <w:b/>
              <w:sz w:val="24"/>
            </w:rPr>
            <w:t>H</w:t>
          </w:r>
          <w:r w:rsidRPr="005E4F27">
            <w:rPr>
              <w:b/>
              <w:sz w:val="24"/>
            </w:rPr>
            <w:t>ier</w:t>
          </w:r>
          <w:r>
            <w:rPr>
              <w:b/>
              <w:sz w:val="24"/>
            </w:rPr>
            <w:t xml:space="preserve"> k</w:t>
          </w:r>
          <w:r w:rsidRPr="005E4F27">
            <w:rPr>
              <w:b/>
              <w:sz w:val="24"/>
            </w:rPr>
            <w:t>licke</w:t>
          </w:r>
          <w:r>
            <w:rPr>
              <w:b/>
              <w:sz w:val="24"/>
            </w:rPr>
            <w:t>n</w:t>
          </w:r>
          <w:r w:rsidRPr="005E4F27">
            <w:rPr>
              <w:b/>
              <w:sz w:val="24"/>
            </w:rPr>
            <w:t>, u</w:t>
          </w:r>
          <w:r>
            <w:rPr>
              <w:b/>
              <w:sz w:val="24"/>
            </w:rPr>
            <w:t>nd</w:t>
          </w:r>
          <w:r w:rsidRPr="005E4F27">
            <w:rPr>
              <w:b/>
              <w:sz w:val="24"/>
            </w:rPr>
            <w:t xml:space="preserve"> die </w:t>
          </w:r>
          <w:r w:rsidRPr="00E0130B">
            <w:rPr>
              <w:b/>
              <w:color w:val="FF0000"/>
              <w:sz w:val="24"/>
            </w:rPr>
            <w:t xml:space="preserve">Textüberschrift </w:t>
          </w:r>
          <w:r w:rsidRPr="005E4F27">
            <w:rPr>
              <w:b/>
              <w:sz w:val="24"/>
            </w:rPr>
            <w:t>eingeben.</w:t>
          </w:r>
        </w:p>
      </w:docPartBody>
    </w:docPart>
    <w:docPart>
      <w:docPartPr>
        <w:name w:val="754F267BAD7F42B8A9E5B1C7831941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39D659-D556-48C8-9CA0-DF2DEB1C84B2}"/>
      </w:docPartPr>
      <w:docPartBody>
        <w:p w:rsidR="00000000" w:rsidRDefault="00BC74CF">
          <w:pPr>
            <w:pStyle w:val="754F267BAD7F42B8A9E5B1C783194115"/>
          </w:pPr>
          <w:r>
            <w:t>Hier klicken und den</w:t>
          </w:r>
          <w:r w:rsidRPr="005E4F27">
            <w:t xml:space="preserve"> </w:t>
          </w:r>
          <w:r w:rsidRPr="002A75F9">
            <w:t>Text</w:t>
          </w:r>
          <w:r w:rsidRPr="005E4F27">
            <w:rPr>
              <w:b/>
            </w:rPr>
            <w:t xml:space="preserve"> </w:t>
          </w:r>
          <w:r w:rsidRPr="005E4F27">
            <w:t>eingeben / einfügen.</w:t>
          </w:r>
          <w:r>
            <w:t xml:space="preserve"> </w:t>
          </w:r>
          <w:r w:rsidRPr="00E0130B">
            <w:rPr>
              <w:b/>
              <w:color w:val="FF0000"/>
            </w:rPr>
            <w:t>Zeilennummern</w:t>
          </w:r>
          <w:r w:rsidRPr="00E0130B">
            <w:rPr>
              <w:color w:val="FF0000"/>
            </w:rPr>
            <w:t xml:space="preserve"> </w:t>
          </w:r>
          <w:r w:rsidRPr="002A75F9">
            <w:t>werden</w:t>
          </w:r>
          <w:r>
            <w:t xml:space="preserve"> automatisch</w:t>
          </w:r>
          <w:r w:rsidRPr="002A75F9">
            <w:t xml:space="preserve"> </w:t>
          </w:r>
          <w:r>
            <w:t>hinzugefügt</w:t>
          </w:r>
          <w:r w:rsidRPr="002A75F9">
            <w:t>.</w:t>
          </w:r>
        </w:p>
      </w:docPartBody>
    </w:docPart>
    <w:docPart>
      <w:docPartPr>
        <w:name w:val="2187C677F5734AA0B2A323B66C43A1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14A497-A66E-4553-98E1-7AFCB2AD5B15}"/>
      </w:docPartPr>
      <w:docPartBody>
        <w:p w:rsidR="00000000" w:rsidRDefault="00BC74CF">
          <w:pPr>
            <w:pStyle w:val="2187C677F5734AA0B2A323B66C43A1B9"/>
          </w:pPr>
          <w:r>
            <w:t>Hier klicken und den</w:t>
          </w:r>
          <w:r w:rsidRPr="005E4F27">
            <w:t xml:space="preserve"> </w:t>
          </w:r>
          <w:r w:rsidRPr="002A75F9">
            <w:t>Text</w:t>
          </w:r>
          <w:r w:rsidRPr="005E4F27">
            <w:t xml:space="preserve"> eingeben / einfügen.</w:t>
          </w:r>
          <w:r>
            <w:t xml:space="preserve"> Der Text wird </w:t>
          </w:r>
          <w:r w:rsidRPr="00E0130B">
            <w:rPr>
              <w:b/>
              <w:color w:val="FF0000"/>
            </w:rPr>
            <w:t>zweispaltig</w:t>
          </w:r>
          <w:r w:rsidRPr="00E0130B">
            <w:rPr>
              <w:color w:val="FF0000"/>
            </w:rPr>
            <w:t xml:space="preserve"> </w:t>
          </w:r>
          <w:r>
            <w:t xml:space="preserve">formatiert und </w:t>
          </w:r>
          <w:r w:rsidRPr="00E0130B">
            <w:rPr>
              <w:b/>
              <w:color w:val="FF0000"/>
            </w:rPr>
            <w:t xml:space="preserve">Zeilennummern </w:t>
          </w:r>
          <w:r w:rsidRPr="002A75F9">
            <w:t xml:space="preserve">werden </w:t>
          </w:r>
          <w:r>
            <w:t>automatisch</w:t>
          </w:r>
          <w:r w:rsidRPr="002A75F9">
            <w:t xml:space="preserve"> hinzugefügt.</w:t>
          </w:r>
        </w:p>
      </w:docPartBody>
    </w:docPart>
    <w:docPart>
      <w:docPartPr>
        <w:name w:val="E4D874ECC187409F84B9CBD157A638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DFC442-1544-4AB8-922E-2CD98FFB5D16}"/>
      </w:docPartPr>
      <w:docPartBody>
        <w:p w:rsidR="00000000" w:rsidRDefault="00BC74CF">
          <w:pPr>
            <w:pStyle w:val="E4D874ECC187409F84B9CBD157A6383E"/>
          </w:pPr>
          <w:r>
            <w:rPr>
              <w:rFonts w:cstheme="minorHAnsi"/>
            </w:rPr>
            <w:t xml:space="preserve">Hier klicken und </w:t>
          </w:r>
          <w:r w:rsidRPr="005E4F27">
            <w:rPr>
              <w:rFonts w:cstheme="minorHAnsi"/>
            </w:rPr>
            <w:t xml:space="preserve">die </w:t>
          </w:r>
          <w:r w:rsidRPr="00E0130B">
            <w:rPr>
              <w:rFonts w:cstheme="minorHAnsi"/>
              <w:b/>
              <w:color w:val="FF0000"/>
            </w:rPr>
            <w:t>Aufgaben</w:t>
          </w:r>
          <w:r w:rsidRPr="00E0130B">
            <w:rPr>
              <w:rFonts w:cstheme="minorHAnsi"/>
              <w:color w:val="FF0000"/>
            </w:rPr>
            <w:t xml:space="preserve"> </w:t>
          </w:r>
          <w:r w:rsidRPr="005E4F27">
            <w:rPr>
              <w:rFonts w:cstheme="minorHAnsi"/>
            </w:rPr>
            <w:t>eingeben.</w:t>
          </w:r>
        </w:p>
      </w:docPartBody>
    </w:docPart>
    <w:docPart>
      <w:docPartPr>
        <w:name w:val="41549B39266D429D80C8D4107BEFF8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239F28-101E-4D10-9E4D-0425B1352536}"/>
      </w:docPartPr>
      <w:docPartBody>
        <w:p w:rsidR="00000000" w:rsidRDefault="00BC74CF">
          <w:pPr>
            <w:pStyle w:val="41549B39266D429D80C8D4107BEFF8E6"/>
          </w:pPr>
          <w:r>
            <w:rPr>
              <w:rFonts w:cstheme="minorHAnsi"/>
            </w:rPr>
            <w:t>Hier klicken und</w:t>
          </w:r>
          <w:r w:rsidRPr="005E4F27">
            <w:t xml:space="preserve"> „</w:t>
          </w:r>
          <w:r w:rsidRPr="00E0130B">
            <w:rPr>
              <w:b/>
              <w:color w:val="FF0000"/>
            </w:rPr>
            <w:t>Note</w:t>
          </w:r>
          <w:r w:rsidRPr="005E4F27">
            <w:t>“ bzw. „Punkte“ eingeben.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4CF"/>
    <w:rsid w:val="00BC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AF363096A1A4B938B65137230405282">
    <w:name w:val="6AF363096A1A4B938B65137230405282"/>
  </w:style>
  <w:style w:type="paragraph" w:customStyle="1" w:styleId="E8925CEB8CA144C4B7CCC31F4CBF972F">
    <w:name w:val="E8925CEB8CA144C4B7CCC31F4CBF972F"/>
  </w:style>
  <w:style w:type="paragraph" w:customStyle="1" w:styleId="FC87D3E0C2A444BE8B1407F697BA228F">
    <w:name w:val="FC87D3E0C2A444BE8B1407F697BA228F"/>
  </w:style>
  <w:style w:type="paragraph" w:customStyle="1" w:styleId="3DA6711FF11C465CBA059A369D9C768F">
    <w:name w:val="3DA6711FF11C465CBA059A369D9C768F"/>
  </w:style>
  <w:style w:type="paragraph" w:customStyle="1" w:styleId="754F267BAD7F42B8A9E5B1C783194115">
    <w:name w:val="754F267BAD7F42B8A9E5B1C783194115"/>
  </w:style>
  <w:style w:type="paragraph" w:customStyle="1" w:styleId="2187C677F5734AA0B2A323B66C43A1B9">
    <w:name w:val="2187C677F5734AA0B2A323B66C43A1B9"/>
  </w:style>
  <w:style w:type="paragraph" w:customStyle="1" w:styleId="E4D874ECC187409F84B9CBD157A6383E">
    <w:name w:val="E4D874ECC187409F84B9CBD157A6383E"/>
  </w:style>
  <w:style w:type="paragraph" w:customStyle="1" w:styleId="41549B39266D429D80C8D4107BEFF8E6">
    <w:name w:val="41549B39266D429D80C8D4107BEFF8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97E1C-AF94-44FF-A3B5-73EF77EC4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franz365-1.dotm</Template>
  <TotalTime>0</TotalTime>
  <Pages>1</Pages>
  <Words>68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Word-Vorlagen Französisch</vt:lpstr>
    </vt:vector>
  </TitlesOfParts>
  <Company>Schönbuch-Gymnasium Holzgerlingen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Word-Vorlagen Französisch</dc:title>
  <dc:creator>Richard Nisius</dc:creator>
  <cp:lastModifiedBy>Moritz N.</cp:lastModifiedBy>
  <cp:revision>1</cp:revision>
  <dcterms:created xsi:type="dcterms:W3CDTF">2019-03-06T21:37:00Z</dcterms:created>
  <dcterms:modified xsi:type="dcterms:W3CDTF">2019-03-06T21:39:00Z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separator idQ="doc:sep3" visible="true"/>
        <mso:button idQ="doc:ccedillegross_1" visible="true" label="Ç" imageMso="FrameCreateBelow" onAction="ccedillegross"/>
        <mso:separator idQ="doc:sep1" visible="true"/>
      </mso:documentControls>
    </mso:qat>
  </mso:ribbon>
</mso:customUI>
</file>