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C8BDA" w14:textId="77777777" w:rsidR="0032000F" w:rsidRPr="005875F9" w:rsidRDefault="005875F9" w:rsidP="000448DE">
      <w:pPr>
        <w:spacing w:line="276" w:lineRule="auto"/>
      </w:pPr>
      <w:r w:rsidRPr="005875F9">
        <w:rPr>
          <w:noProof/>
          <w:lang w:eastAsia="de-DE"/>
        </w:rPr>
        <w:drawing>
          <wp:anchor distT="0" distB="0" distL="114300" distR="114300" simplePos="0" relativeHeight="251749376" behindDoc="0" locked="0" layoutInCell="1" allowOverlap="1" wp14:anchorId="2497A652" wp14:editId="68D45CCC">
            <wp:simplePos x="0" y="0"/>
            <wp:positionH relativeFrom="column">
              <wp:posOffset>4808855</wp:posOffset>
            </wp:positionH>
            <wp:positionV relativeFrom="paragraph">
              <wp:posOffset>1253652</wp:posOffset>
            </wp:positionV>
            <wp:extent cx="341630" cy="313055"/>
            <wp:effectExtent l="0" t="0" r="1270" b="0"/>
            <wp:wrapNone/>
            <wp:docPr id="491" name="Grafik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BF021C" w:rsidRPr="005875F9" w14:paraId="47145EFC" w14:textId="77777777" w:rsidTr="005875F9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CFE1F75" w14:textId="77777777" w:rsidR="00BF021C" w:rsidRPr="005875F9" w:rsidRDefault="0032000F" w:rsidP="000448DE">
            <w:pPr>
              <w:pStyle w:val="Textkrper"/>
              <w:spacing w:line="276" w:lineRule="auto"/>
              <w:rPr>
                <w:sz w:val="12"/>
                <w:lang w:eastAsia="en-US"/>
              </w:rPr>
            </w:pPr>
            <w:r w:rsidRPr="005875F9">
              <w:t xml:space="preserve"> </w:t>
            </w:r>
            <w:r w:rsidR="00BF021C" w:rsidRPr="005875F9">
              <w:rPr>
                <w:sz w:val="12"/>
                <w:lang w:eastAsia="en-US"/>
              </w:rPr>
              <w:t>Materialien/Kompetenz</w:t>
            </w:r>
          </w:p>
          <w:p w14:paraId="6C09AF9B" w14:textId="77777777" w:rsidR="00BF021C" w:rsidRPr="005875F9" w:rsidRDefault="00472D13" w:rsidP="000448DE">
            <w:pPr>
              <w:pStyle w:val="TabelleKopflinks"/>
              <w:spacing w:line="276" w:lineRule="auto"/>
            </w:pPr>
            <w:r w:rsidRPr="005875F9">
              <w:t>Bestandteile eines Baustelleneinrichtungsplanes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A2C0EC" w14:textId="77777777" w:rsidR="00BF021C" w:rsidRPr="005875F9" w:rsidRDefault="00BF021C" w:rsidP="000448DE">
            <w:pPr>
              <w:pStyle w:val="Kopf8pt"/>
              <w:spacing w:line="276" w:lineRule="auto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0D00210" w14:textId="77777777" w:rsidR="00BF021C" w:rsidRPr="005875F9" w:rsidRDefault="00837662" w:rsidP="000448DE">
            <w:pPr>
              <w:pStyle w:val="TabelleKopfmitte"/>
              <w:spacing w:line="276" w:lineRule="auto"/>
              <w:rPr>
                <w:lang w:val="en-GB" w:eastAsia="en-US"/>
              </w:rPr>
            </w:pPr>
            <w:r w:rsidRPr="005875F9">
              <w:rPr>
                <w:lang w:val="en-GB" w:eastAsia="en-US"/>
              </w:rPr>
              <w:t>BFK</w:t>
            </w:r>
          </w:p>
          <w:p w14:paraId="26EC01F8" w14:textId="77777777" w:rsidR="00BF021C" w:rsidRPr="005875F9" w:rsidRDefault="00837662" w:rsidP="000448DE">
            <w:pPr>
              <w:pStyle w:val="TabelleKopfmitte"/>
              <w:spacing w:line="276" w:lineRule="auto"/>
              <w:rPr>
                <w:rFonts w:eastAsia="Calibri"/>
                <w:lang w:val="en-GB" w:eastAsia="en-US"/>
              </w:rPr>
            </w:pPr>
            <w:r w:rsidRPr="005875F9">
              <w:rPr>
                <w:lang w:val="en-GB" w:eastAsia="en-US"/>
              </w:rPr>
              <w:t>BT</w:t>
            </w:r>
            <w:r w:rsidR="00DA68DC" w:rsidRPr="005875F9">
              <w:rPr>
                <w:lang w:val="en-GB" w:eastAsia="en-US"/>
              </w:rPr>
              <w:t>01.0</w:t>
            </w:r>
            <w:r w:rsidRPr="005875F9">
              <w:rPr>
                <w:lang w:val="en-GB" w:eastAsia="en-US"/>
              </w:rPr>
              <w:t>2</w:t>
            </w:r>
            <w:r w:rsidR="00DA68DC" w:rsidRPr="005875F9">
              <w:rPr>
                <w:lang w:val="en-GB" w:eastAsia="en-US"/>
              </w:rPr>
              <w:t>.01.0</w:t>
            </w:r>
            <w:r w:rsidR="00CC3B59" w:rsidRPr="005875F9">
              <w:rPr>
                <w:lang w:val="en-GB" w:eastAsia="en-US"/>
              </w:rPr>
              <w:t>1</w:t>
            </w:r>
          </w:p>
        </w:tc>
      </w:tr>
      <w:tr w:rsidR="00BF021C" w:rsidRPr="005875F9" w14:paraId="07DCF944" w14:textId="77777777" w:rsidTr="005875F9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C5DB" w14:textId="77777777" w:rsidR="00BF021C" w:rsidRPr="005875F9" w:rsidRDefault="00BF021C" w:rsidP="000448DE">
            <w:pPr>
              <w:pStyle w:val="Tabelle6pt"/>
              <w:spacing w:before="0" w:after="0" w:line="276" w:lineRule="auto"/>
            </w:pPr>
            <w:r w:rsidRPr="005875F9">
              <w:t>Teilkompetenz:</w:t>
            </w:r>
          </w:p>
          <w:p w14:paraId="7A8F5A5E" w14:textId="77777777" w:rsidR="00BF021C" w:rsidRPr="005875F9" w:rsidRDefault="00BF021C" w:rsidP="000448DE">
            <w:pPr>
              <w:pStyle w:val="TabelleAufzhlung"/>
              <w:spacing w:line="276" w:lineRule="auto"/>
              <w:rPr>
                <w:lang w:eastAsia="en-US"/>
              </w:rPr>
            </w:pPr>
            <w:r w:rsidRPr="005875F9">
              <w:rPr>
                <w:lang w:eastAsia="en-US"/>
              </w:rPr>
              <w:t xml:space="preserve">Ich kann </w:t>
            </w:r>
            <w:r w:rsidR="00721D4B" w:rsidRPr="005875F9">
              <w:rPr>
                <w:lang w:eastAsia="en-US"/>
              </w:rPr>
              <w:t>die Elemente der Baustelleneinrichtung nennen</w:t>
            </w:r>
            <w:r w:rsidR="003F3077" w:rsidRPr="005875F9">
              <w:rPr>
                <w:lang w:eastAsia="en-US"/>
              </w:rPr>
              <w:t>.</w:t>
            </w:r>
          </w:p>
          <w:p w14:paraId="688AB312" w14:textId="77777777" w:rsidR="003F3077" w:rsidRPr="00A40F00" w:rsidRDefault="003F3077" w:rsidP="000448DE">
            <w:pPr>
              <w:pStyle w:val="TabelleAufzhlung"/>
              <w:spacing w:line="276" w:lineRule="auto"/>
              <w:rPr>
                <w:color w:val="auto"/>
                <w:lang w:eastAsia="en-US"/>
              </w:rPr>
            </w:pPr>
            <w:r w:rsidRPr="00A40F00">
              <w:rPr>
                <w:color w:val="auto"/>
                <w:lang w:eastAsia="en-US"/>
              </w:rPr>
              <w:t>Ich kann Sätze mit Begriffen bilden.</w:t>
            </w:r>
          </w:p>
          <w:p w14:paraId="2C049B2C" w14:textId="77777777" w:rsidR="003F3077" w:rsidRPr="00A40F00" w:rsidRDefault="003F3077" w:rsidP="000448DE">
            <w:pPr>
              <w:pStyle w:val="TabelleAufzhlung"/>
              <w:spacing w:line="276" w:lineRule="auto"/>
              <w:rPr>
                <w:i/>
                <w:color w:val="auto"/>
                <w:lang w:eastAsia="en-US"/>
              </w:rPr>
            </w:pPr>
            <w:r w:rsidRPr="00A40F00">
              <w:rPr>
                <w:i/>
                <w:color w:val="auto"/>
                <w:lang w:eastAsia="en-US"/>
              </w:rPr>
              <w:t>Ich kann meine Gedanken mitteilen.</w:t>
            </w:r>
          </w:p>
          <w:p w14:paraId="47C1B476" w14:textId="77777777" w:rsidR="00BF021C" w:rsidRPr="005875F9" w:rsidRDefault="00BF021C" w:rsidP="006A74DF">
            <w:pPr>
              <w:pStyle w:val="TabelleAufzhlung"/>
              <w:spacing w:line="276" w:lineRule="auto"/>
              <w:rPr>
                <w:lang w:eastAsia="en-US"/>
              </w:rPr>
            </w:pPr>
            <w:r w:rsidRPr="00A40F00">
              <w:rPr>
                <w:i/>
                <w:color w:val="auto"/>
                <w:lang w:eastAsia="en-US"/>
              </w:rPr>
              <w:t>Ich kann</w:t>
            </w:r>
            <w:r w:rsidR="003F3077" w:rsidRPr="00A40F00">
              <w:rPr>
                <w:i/>
                <w:color w:val="auto"/>
                <w:lang w:eastAsia="en-US"/>
              </w:rPr>
              <w:t xml:space="preserve"> mich an Gesprächen beteiligen.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34E5A9" w14:textId="77777777" w:rsidR="00BF021C" w:rsidRPr="005875F9" w:rsidRDefault="00BF021C" w:rsidP="000448DE">
            <w:pPr>
              <w:spacing w:line="276" w:lineRule="auto"/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BF021C" w:rsidRPr="005875F9" w14:paraId="4D542644" w14:textId="77777777" w:rsidTr="0033506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5B7996" w14:textId="77777777" w:rsidR="00BF021C" w:rsidRPr="005875F9" w:rsidRDefault="00BF021C" w:rsidP="0096182E">
                  <w:pPr>
                    <w:pStyle w:val="Textkrpermitte"/>
                    <w:framePr w:hSpace="141" w:wrap="around" w:vAnchor="text" w:hAnchor="margin" w:y="-126"/>
                    <w:spacing w:line="276" w:lineRule="auto"/>
                    <w:rPr>
                      <w:lang w:val="en-GB"/>
                    </w:rPr>
                  </w:pPr>
                  <w:proofErr w:type="spellStart"/>
                  <w:r w:rsidRPr="005875F9">
                    <w:rPr>
                      <w:lang w:val="en-GB"/>
                    </w:rPr>
                    <w:t>LernPROJEKT</w:t>
                  </w:r>
                  <w:proofErr w:type="spellEnd"/>
                </w:p>
              </w:tc>
            </w:tr>
            <w:tr w:rsidR="00BF021C" w:rsidRPr="005875F9" w14:paraId="0DD74CC9" w14:textId="77777777" w:rsidTr="0033506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4CD014" w14:textId="77777777" w:rsidR="00BF021C" w:rsidRPr="005875F9" w:rsidRDefault="00BF021C" w:rsidP="0096182E">
                  <w:pPr>
                    <w:pStyle w:val="Textkrpermitte"/>
                    <w:framePr w:hSpace="141" w:wrap="around" w:vAnchor="text" w:hAnchor="margin" w:y="-126"/>
                    <w:spacing w:line="276" w:lineRule="auto"/>
                    <w:rPr>
                      <w:lang w:val="en-GB"/>
                    </w:rPr>
                  </w:pPr>
                  <w:proofErr w:type="spellStart"/>
                  <w:r w:rsidRPr="005875F9">
                    <w:rPr>
                      <w:lang w:val="en-GB"/>
                    </w:rPr>
                    <w:t>LernTHEMA</w:t>
                  </w:r>
                  <w:proofErr w:type="spellEnd"/>
                </w:p>
              </w:tc>
            </w:tr>
            <w:tr w:rsidR="00BF021C" w:rsidRPr="005875F9" w14:paraId="5ABBA767" w14:textId="77777777" w:rsidTr="0033506B">
              <w:trPr>
                <w:trHeight w:val="284"/>
              </w:trPr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17A9735E" w14:textId="77777777" w:rsidR="00BF021C" w:rsidRPr="005875F9" w:rsidRDefault="00BF021C" w:rsidP="0096182E">
                  <w:pPr>
                    <w:pStyle w:val="TabelleKopfmitte"/>
                    <w:framePr w:hSpace="141" w:wrap="around" w:vAnchor="text" w:hAnchor="margin" w:y="-126"/>
                    <w:spacing w:line="276" w:lineRule="auto"/>
                    <w:rPr>
                      <w:lang w:val="en-GB"/>
                    </w:rPr>
                  </w:pPr>
                  <w:proofErr w:type="spellStart"/>
                  <w:r w:rsidRPr="005875F9">
                    <w:rPr>
                      <w:lang w:val="en-GB"/>
                    </w:rPr>
                    <w:t>LernSCHRITT</w:t>
                  </w:r>
                  <w:proofErr w:type="spellEnd"/>
                </w:p>
              </w:tc>
            </w:tr>
          </w:tbl>
          <w:p w14:paraId="6C11F47B" w14:textId="77777777" w:rsidR="00BF021C" w:rsidRPr="005875F9" w:rsidRDefault="00BF021C" w:rsidP="000448DE">
            <w:pPr>
              <w:pStyle w:val="TabelleKopfmitte"/>
              <w:spacing w:line="276" w:lineRule="auto"/>
              <w:rPr>
                <w:lang w:val="en-GB" w:eastAsia="en-US"/>
              </w:rPr>
            </w:pPr>
          </w:p>
        </w:tc>
      </w:tr>
    </w:tbl>
    <w:p w14:paraId="43534C71" w14:textId="77777777" w:rsidR="00721D4B" w:rsidRPr="005875F9" w:rsidRDefault="00721D4B" w:rsidP="000448DE">
      <w:pPr>
        <w:spacing w:line="276" w:lineRule="auto"/>
        <w:rPr>
          <w:sz w:val="24"/>
          <w:szCs w:val="28"/>
        </w:rPr>
      </w:pPr>
    </w:p>
    <w:p w14:paraId="6DA8615E" w14:textId="77777777" w:rsidR="005875F9" w:rsidRPr="000A40DF" w:rsidRDefault="005875F9" w:rsidP="00CD17E7">
      <w:pPr>
        <w:pStyle w:val="Marginalie"/>
        <w:framePr w:wrap="notBeside" w:x="8738" w:y="127"/>
        <w:jc w:val="left"/>
        <w:rPr>
          <w:sz w:val="20"/>
          <w:szCs w:val="28"/>
        </w:rPr>
      </w:pPr>
      <w:r w:rsidRPr="000A40DF">
        <w:rPr>
          <w:sz w:val="20"/>
          <w:szCs w:val="28"/>
        </w:rPr>
        <w:t>Gesamt</w:t>
      </w:r>
      <w:r w:rsidR="005B37D1" w:rsidRPr="000A40DF">
        <w:rPr>
          <w:sz w:val="20"/>
          <w:szCs w:val="28"/>
        </w:rPr>
        <w:t>zeit ca. 80</w:t>
      </w:r>
      <w:r w:rsidR="00A40F00" w:rsidRPr="000A40DF">
        <w:rPr>
          <w:sz w:val="20"/>
          <w:szCs w:val="28"/>
        </w:rPr>
        <w:t> min</w:t>
      </w:r>
    </w:p>
    <w:p w14:paraId="6FAC3693" w14:textId="77777777" w:rsidR="00C05E18" w:rsidRPr="00E55B1D" w:rsidRDefault="00E00E17" w:rsidP="00C05E18">
      <w:pPr>
        <w:spacing w:line="240" w:lineRule="exact"/>
        <w:jc w:val="both"/>
        <w:rPr>
          <w:szCs w:val="28"/>
        </w:rPr>
      </w:pPr>
      <w:r w:rsidRPr="0054721D">
        <w:rPr>
          <w:szCs w:val="28"/>
        </w:rPr>
        <w:t xml:space="preserve">Auf einer Baustelle dürfen sich die Handwerker während der Arbeit nicht behindern. Eine Baustelle muss deshalb nach verschiedenen Regeln eingerichtet  </w:t>
      </w:r>
      <w:r w:rsidR="005875F9" w:rsidRPr="0054721D">
        <w:rPr>
          <w:szCs w:val="28"/>
        </w:rPr>
        <w:t>(</w:t>
      </w:r>
      <w:r w:rsidRPr="0054721D">
        <w:rPr>
          <w:szCs w:val="28"/>
        </w:rPr>
        <w:t xml:space="preserve">aufgebaut) sein. </w:t>
      </w:r>
    </w:p>
    <w:p w14:paraId="3CB6A71B" w14:textId="77777777" w:rsidR="00E00E17" w:rsidRPr="005875F9" w:rsidRDefault="00E00E17" w:rsidP="00C05E18">
      <w:pPr>
        <w:spacing w:line="240" w:lineRule="exact"/>
        <w:jc w:val="both"/>
        <w:rPr>
          <w:sz w:val="24"/>
          <w:szCs w:val="28"/>
        </w:rPr>
      </w:pPr>
    </w:p>
    <w:p w14:paraId="46357A78" w14:textId="77777777" w:rsidR="00F80F5C" w:rsidRPr="0054721D" w:rsidRDefault="00F80F5C" w:rsidP="00F80F5C">
      <w:pPr>
        <w:spacing w:line="240" w:lineRule="exact"/>
        <w:rPr>
          <w:b/>
          <w:szCs w:val="28"/>
          <w:u w:val="single"/>
        </w:rPr>
      </w:pPr>
      <w:r w:rsidRPr="0054721D">
        <w:rPr>
          <w:b/>
          <w:szCs w:val="28"/>
          <w:u w:val="single"/>
        </w:rPr>
        <w:t>Die wichtigsten Elemente der Baustelleneinrichtung:</w:t>
      </w:r>
    </w:p>
    <w:p w14:paraId="0CA82843" w14:textId="77777777" w:rsidR="00F80F5C" w:rsidRPr="005875F9" w:rsidRDefault="00F80F5C" w:rsidP="00F80F5C">
      <w:pPr>
        <w:spacing w:line="240" w:lineRule="exact"/>
        <w:rPr>
          <w:b/>
          <w:sz w:val="24"/>
          <w:szCs w:val="24"/>
          <w:u w:val="single"/>
        </w:rPr>
      </w:pPr>
    </w:p>
    <w:p w14:paraId="2A1D3D93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  <w:r w:rsidRPr="005875F9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80096" behindDoc="0" locked="0" layoutInCell="1" allowOverlap="1" wp14:anchorId="35F8E31D" wp14:editId="282DA3AE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4645660" cy="2741930"/>
            <wp:effectExtent l="0" t="0" r="2540" b="12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marsze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8" t="19186" b="12307"/>
                    <a:stretch/>
                  </pic:blipFill>
                  <pic:spPr bwMode="auto">
                    <a:xfrm>
                      <a:off x="0" y="0"/>
                      <a:ext cx="4645660" cy="27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002D3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4D092B00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73C36A60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2AD4DABD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42D853DC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0015F88A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65EC82E6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3D66974F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23C78C70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39637D41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38C8F4EA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106887BB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152BD8CB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4E289EA4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075ACA94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411A50CE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299ABBCA" w14:textId="77777777" w:rsidR="00F80F5C" w:rsidRPr="005875F9" w:rsidRDefault="00F80F5C" w:rsidP="00F80F5C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3022FCC4" w14:textId="77777777" w:rsidR="00737C01" w:rsidRDefault="00737C01" w:rsidP="00737C01">
      <w:pPr>
        <w:pStyle w:val="Listenabsatz"/>
        <w:spacing w:line="240" w:lineRule="exact"/>
        <w:ind w:left="0"/>
        <w:rPr>
          <w:b/>
          <w:sz w:val="24"/>
          <w:szCs w:val="24"/>
        </w:rPr>
      </w:pPr>
    </w:p>
    <w:p w14:paraId="4947B083" w14:textId="77777777" w:rsidR="00737C01" w:rsidRPr="000A40DF" w:rsidRDefault="00737C01" w:rsidP="00737C01">
      <w:pPr>
        <w:pStyle w:val="Marginalie"/>
        <w:framePr w:w="560" w:wrap="notBeside" w:x="9791" w:y="140"/>
        <w:rPr>
          <w:sz w:val="20"/>
          <w:szCs w:val="24"/>
        </w:rPr>
      </w:pPr>
      <w:r w:rsidRPr="000A40DF">
        <w:rPr>
          <w:sz w:val="20"/>
          <w:szCs w:val="24"/>
        </w:rPr>
        <w:t>5‘</w:t>
      </w:r>
    </w:p>
    <w:p w14:paraId="5E4B6C1A" w14:textId="77777777" w:rsidR="00F80F5C" w:rsidRPr="005875F9" w:rsidRDefault="00737C01" w:rsidP="00737C01">
      <w:pPr>
        <w:pStyle w:val="Listenabsatz"/>
        <w:spacing w:line="240" w:lineRule="exact"/>
        <w:ind w:left="0"/>
        <w:rPr>
          <w:b/>
          <w:sz w:val="24"/>
          <w:szCs w:val="24"/>
        </w:rPr>
      </w:pPr>
      <w:r w:rsidRPr="005875F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29248" behindDoc="0" locked="0" layoutInCell="1" allowOverlap="1" wp14:anchorId="79ED235F" wp14:editId="1972F990">
            <wp:simplePos x="0" y="0"/>
            <wp:positionH relativeFrom="column">
              <wp:posOffset>5133340</wp:posOffset>
            </wp:positionH>
            <wp:positionV relativeFrom="paragraph">
              <wp:posOffset>120015</wp:posOffset>
            </wp:positionV>
            <wp:extent cx="314325" cy="314325"/>
            <wp:effectExtent l="0" t="0" r="9525" b="952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5F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778048" behindDoc="0" locked="0" layoutInCell="0" allowOverlap="1" wp14:anchorId="6ADCBB23" wp14:editId="310425E7">
            <wp:simplePos x="0" y="0"/>
            <wp:positionH relativeFrom="rightMargin">
              <wp:posOffset>119380</wp:posOffset>
            </wp:positionH>
            <wp:positionV relativeFrom="paragraph">
              <wp:posOffset>114300</wp:posOffset>
            </wp:positionV>
            <wp:extent cx="302260" cy="323850"/>
            <wp:effectExtent l="0" t="0" r="2540" b="0"/>
            <wp:wrapNone/>
            <wp:docPr id="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F0B79" w14:textId="77777777" w:rsidR="00F80F5C" w:rsidRPr="00E06F36" w:rsidRDefault="00F80F5C" w:rsidP="00130B6C">
      <w:pPr>
        <w:spacing w:line="240" w:lineRule="exact"/>
        <w:rPr>
          <w:szCs w:val="20"/>
        </w:rPr>
      </w:pPr>
      <w:r w:rsidRPr="00E06F36">
        <w:rPr>
          <w:szCs w:val="20"/>
        </w:rPr>
        <w:t>Kreuzen Sie an, welche Gegenstände Sie im Bild sehen:</w:t>
      </w:r>
      <w:r w:rsidRPr="00E06F36">
        <w:rPr>
          <w:noProof/>
          <w:szCs w:val="20"/>
          <w:lang w:eastAsia="de-DE"/>
        </w:rPr>
        <w:t xml:space="preserve"> </w:t>
      </w:r>
    </w:p>
    <w:p w14:paraId="3AE7D542" w14:textId="77777777" w:rsidR="00737C01" w:rsidRPr="0054721D" w:rsidRDefault="00737C01" w:rsidP="00737C01">
      <w:pPr>
        <w:spacing w:line="240" w:lineRule="exact"/>
        <w:rPr>
          <w:b/>
          <w:szCs w:val="20"/>
        </w:rPr>
      </w:pPr>
    </w:p>
    <w:tbl>
      <w:tblPr>
        <w:tblStyle w:val="Tabellenraster"/>
        <w:tblW w:w="73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0"/>
        <w:gridCol w:w="1744"/>
        <w:gridCol w:w="336"/>
        <w:gridCol w:w="1976"/>
        <w:gridCol w:w="444"/>
        <w:gridCol w:w="2520"/>
      </w:tblGrid>
      <w:tr w:rsidR="00F80F5C" w:rsidRPr="0054721D" w14:paraId="71B22989" w14:textId="77777777" w:rsidTr="00F80F5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D1692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2487D7D3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 xml:space="preserve">Kran 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8C01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976" w:type="dxa"/>
            <w:tcBorders>
              <w:left w:val="single" w:sz="4" w:space="0" w:color="auto"/>
            </w:tcBorders>
          </w:tcPr>
          <w:p w14:paraId="745AA760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>Mauerziegel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03BC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64A038DC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>Bodenaushub</w:t>
            </w:r>
          </w:p>
        </w:tc>
      </w:tr>
      <w:tr w:rsidR="00F80F5C" w:rsidRPr="0054721D" w14:paraId="2C28038A" w14:textId="77777777" w:rsidTr="00F80F5C">
        <w:trPr>
          <w:trHeight w:val="28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F04FE6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50361062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451F53AC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976" w:type="dxa"/>
          </w:tcPr>
          <w:p w14:paraId="5DD9BFAE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059B5A05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2520" w:type="dxa"/>
          </w:tcPr>
          <w:p w14:paraId="33D92332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</w:tr>
      <w:tr w:rsidR="00F80F5C" w:rsidRPr="0054721D" w14:paraId="7F893208" w14:textId="77777777" w:rsidTr="00F80F5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C9ED3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6305C863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 xml:space="preserve">Bagger 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5F98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976" w:type="dxa"/>
            <w:tcBorders>
              <w:left w:val="single" w:sz="4" w:space="0" w:color="auto"/>
            </w:tcBorders>
          </w:tcPr>
          <w:p w14:paraId="4D913E0F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>Mörtelsilo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69865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10113775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>Baubüro</w:t>
            </w:r>
          </w:p>
        </w:tc>
      </w:tr>
      <w:tr w:rsidR="00F80F5C" w:rsidRPr="0054721D" w14:paraId="7E9E9011" w14:textId="77777777" w:rsidTr="00F80F5C"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515564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4445BA2A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4203B91F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976" w:type="dxa"/>
          </w:tcPr>
          <w:p w14:paraId="23E1A844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2300EF8D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2520" w:type="dxa"/>
          </w:tcPr>
          <w:p w14:paraId="75F2CC8F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</w:tr>
      <w:tr w:rsidR="00F80F5C" w:rsidRPr="0054721D" w14:paraId="6479ABBE" w14:textId="77777777" w:rsidTr="00F80F5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9E1C6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2A273DAD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>Holzlager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DA08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976" w:type="dxa"/>
            <w:tcBorders>
              <w:left w:val="single" w:sz="4" w:space="0" w:color="auto"/>
            </w:tcBorders>
          </w:tcPr>
          <w:p w14:paraId="4A3A49FC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>Betonstahl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23A9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46A5DF70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>WC</w:t>
            </w:r>
          </w:p>
        </w:tc>
      </w:tr>
      <w:tr w:rsidR="00F80F5C" w:rsidRPr="0054721D" w14:paraId="5DE0CB60" w14:textId="77777777" w:rsidTr="00F80F5C"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BE92FB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6C1983CB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29E1F011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976" w:type="dxa"/>
          </w:tcPr>
          <w:p w14:paraId="5BC3969D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7975E816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2520" w:type="dxa"/>
          </w:tcPr>
          <w:p w14:paraId="3B559924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</w:tr>
      <w:tr w:rsidR="00F80F5C" w:rsidRPr="0054721D" w14:paraId="1A4C1374" w14:textId="77777777" w:rsidTr="00F80F5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6FECA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1FC947DA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>Dreifuß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4014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976" w:type="dxa"/>
            <w:tcBorders>
              <w:left w:val="single" w:sz="4" w:space="0" w:color="auto"/>
            </w:tcBorders>
          </w:tcPr>
          <w:p w14:paraId="4164F67D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>Schalelemente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0EE3A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10D01897" w14:textId="77777777" w:rsidR="00F80F5C" w:rsidRPr="0054721D" w:rsidRDefault="00F80F5C" w:rsidP="00F80F5C">
            <w:pPr>
              <w:pStyle w:val="Textkrper"/>
              <w:jc w:val="left"/>
              <w:rPr>
                <w:szCs w:val="20"/>
              </w:rPr>
            </w:pPr>
            <w:r w:rsidRPr="0054721D">
              <w:rPr>
                <w:szCs w:val="20"/>
              </w:rPr>
              <w:t>Betonplatte</w:t>
            </w:r>
          </w:p>
        </w:tc>
      </w:tr>
    </w:tbl>
    <w:p w14:paraId="7392FE43" w14:textId="77777777" w:rsidR="00E00E17" w:rsidRDefault="00E00E17" w:rsidP="00737C01">
      <w:pPr>
        <w:spacing w:line="240" w:lineRule="exact"/>
        <w:rPr>
          <w:b/>
          <w:szCs w:val="20"/>
        </w:rPr>
      </w:pPr>
    </w:p>
    <w:p w14:paraId="69314839" w14:textId="77777777" w:rsidR="006A74DF" w:rsidRPr="0054721D" w:rsidRDefault="006A74DF" w:rsidP="00737C01">
      <w:pPr>
        <w:spacing w:line="240" w:lineRule="exact"/>
        <w:rPr>
          <w:b/>
          <w:szCs w:val="20"/>
        </w:rPr>
      </w:pPr>
    </w:p>
    <w:p w14:paraId="22ACA486" w14:textId="77777777" w:rsidR="00E55B1D" w:rsidRPr="0054721D" w:rsidRDefault="00E55B1D" w:rsidP="00A40F00">
      <w:pPr>
        <w:pStyle w:val="Marginalie"/>
        <w:framePr w:w="506" w:wrap="notBeside" w:x="10397" w:y="84"/>
        <w:rPr>
          <w:sz w:val="20"/>
          <w:szCs w:val="20"/>
        </w:rPr>
      </w:pPr>
      <w:r w:rsidRPr="0054721D">
        <w:rPr>
          <w:sz w:val="20"/>
          <w:szCs w:val="20"/>
        </w:rPr>
        <w:t>5‘</w:t>
      </w:r>
    </w:p>
    <w:p w14:paraId="54307F25" w14:textId="77777777" w:rsidR="004B3897" w:rsidRDefault="00A40F00" w:rsidP="00737C01">
      <w:pPr>
        <w:spacing w:line="240" w:lineRule="exact"/>
        <w:rPr>
          <w:b/>
          <w:szCs w:val="20"/>
        </w:rPr>
      </w:pPr>
      <w:r w:rsidRPr="0054721D">
        <w:rPr>
          <w:b/>
          <w:noProof/>
          <w:szCs w:val="20"/>
          <w:lang w:eastAsia="de-DE"/>
        </w:rPr>
        <w:drawing>
          <wp:anchor distT="0" distB="0" distL="114300" distR="114300" simplePos="0" relativeHeight="251835392" behindDoc="0" locked="0" layoutInCell="1" allowOverlap="1" wp14:anchorId="072ECFE2" wp14:editId="29E9D716">
            <wp:simplePos x="0" y="0"/>
            <wp:positionH relativeFrom="column">
              <wp:posOffset>5504180</wp:posOffset>
            </wp:positionH>
            <wp:positionV relativeFrom="paragraph">
              <wp:posOffset>58610</wp:posOffset>
            </wp:positionV>
            <wp:extent cx="314325" cy="314325"/>
            <wp:effectExtent l="0" t="0" r="9525" b="9525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21D">
        <w:rPr>
          <w:noProof/>
          <w:szCs w:val="20"/>
          <w:lang w:eastAsia="de-DE"/>
        </w:rPr>
        <w:drawing>
          <wp:anchor distT="0" distB="0" distL="114300" distR="114300" simplePos="0" relativeHeight="251779072" behindDoc="0" locked="0" layoutInCell="0" allowOverlap="1" wp14:anchorId="0AED337F" wp14:editId="48DD5412">
            <wp:simplePos x="0" y="0"/>
            <wp:positionH relativeFrom="rightMargin">
              <wp:posOffset>118745</wp:posOffset>
            </wp:positionH>
            <wp:positionV relativeFrom="paragraph">
              <wp:posOffset>58610</wp:posOffset>
            </wp:positionV>
            <wp:extent cx="658495" cy="323850"/>
            <wp:effectExtent l="0" t="0" r="8255" b="0"/>
            <wp:wrapNone/>
            <wp:docPr id="6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A9FCE" w14:textId="77777777" w:rsidR="00F80F5C" w:rsidRPr="00E06F36" w:rsidRDefault="00F80F5C" w:rsidP="00E06F36">
      <w:pPr>
        <w:spacing w:line="240" w:lineRule="exact"/>
        <w:jc w:val="both"/>
        <w:rPr>
          <w:szCs w:val="20"/>
        </w:rPr>
      </w:pPr>
      <w:r w:rsidRPr="00E06F36">
        <w:rPr>
          <w:szCs w:val="20"/>
        </w:rPr>
        <w:t>Vergleichen Sie mit einem Mitschüler</w:t>
      </w:r>
      <w:r w:rsidR="00130B6C" w:rsidRPr="00E06F36">
        <w:rPr>
          <w:szCs w:val="20"/>
        </w:rPr>
        <w:t xml:space="preserve"> oder einer Mitschülerin</w:t>
      </w:r>
      <w:r w:rsidRPr="00E06F36">
        <w:rPr>
          <w:szCs w:val="20"/>
        </w:rPr>
        <w:t xml:space="preserve">. </w:t>
      </w:r>
    </w:p>
    <w:p w14:paraId="58219B38" w14:textId="77777777" w:rsidR="00F80F5C" w:rsidRDefault="00F80F5C" w:rsidP="00F80F5C">
      <w:pPr>
        <w:spacing w:line="240" w:lineRule="exact"/>
        <w:rPr>
          <w:b/>
          <w:szCs w:val="20"/>
        </w:rPr>
      </w:pPr>
    </w:p>
    <w:p w14:paraId="1C4C9713" w14:textId="77777777" w:rsidR="006E29CA" w:rsidRDefault="006E29CA" w:rsidP="00F80F5C">
      <w:pPr>
        <w:spacing w:line="240" w:lineRule="exact"/>
        <w:rPr>
          <w:b/>
          <w:szCs w:val="20"/>
        </w:rPr>
      </w:pPr>
    </w:p>
    <w:p w14:paraId="414C84AD" w14:textId="77777777" w:rsidR="006E29CA" w:rsidRDefault="006E29CA" w:rsidP="00F80F5C">
      <w:pPr>
        <w:spacing w:line="240" w:lineRule="exact"/>
        <w:rPr>
          <w:b/>
          <w:szCs w:val="20"/>
        </w:rPr>
      </w:pPr>
    </w:p>
    <w:p w14:paraId="2F8AB358" w14:textId="77777777" w:rsidR="006E29CA" w:rsidRPr="000A40DF" w:rsidRDefault="0028048B" w:rsidP="003B5540">
      <w:pPr>
        <w:pStyle w:val="Marginalie"/>
        <w:framePr w:w="575" w:wrap="notBeside" w:x="9810" w:y="125"/>
        <w:rPr>
          <w:sz w:val="20"/>
          <w:szCs w:val="24"/>
        </w:rPr>
      </w:pPr>
      <w:r w:rsidRPr="000A40DF">
        <w:rPr>
          <w:sz w:val="20"/>
          <w:szCs w:val="24"/>
        </w:rPr>
        <w:t>5</w:t>
      </w:r>
      <w:r w:rsidR="006E29CA" w:rsidRPr="000A40DF">
        <w:rPr>
          <w:sz w:val="20"/>
          <w:szCs w:val="24"/>
        </w:rPr>
        <w:t>‘</w:t>
      </w:r>
    </w:p>
    <w:p w14:paraId="770F1048" w14:textId="77777777" w:rsidR="004F3DD4" w:rsidRPr="0054721D" w:rsidRDefault="003B5540" w:rsidP="00F80F5C">
      <w:pPr>
        <w:spacing w:line="240" w:lineRule="exact"/>
        <w:rPr>
          <w:b/>
          <w:szCs w:val="20"/>
        </w:rPr>
      </w:pPr>
      <w:r w:rsidRPr="0054721D">
        <w:rPr>
          <w:noProof/>
          <w:lang w:eastAsia="de-DE"/>
        </w:rPr>
        <w:drawing>
          <wp:anchor distT="0" distB="0" distL="114300" distR="114300" simplePos="0" relativeHeight="251877376" behindDoc="0" locked="0" layoutInCell="0" allowOverlap="1" wp14:anchorId="6DEF1492" wp14:editId="07F523AC">
            <wp:simplePos x="0" y="0"/>
            <wp:positionH relativeFrom="rightMargin">
              <wp:posOffset>115570</wp:posOffset>
            </wp:positionH>
            <wp:positionV relativeFrom="paragraph">
              <wp:posOffset>70485</wp:posOffset>
            </wp:positionV>
            <wp:extent cx="302260" cy="323850"/>
            <wp:effectExtent l="0" t="0" r="2540" b="0"/>
            <wp:wrapNone/>
            <wp:docPr id="33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21D">
        <w:rPr>
          <w:noProof/>
          <w:lang w:eastAsia="de-DE"/>
        </w:rPr>
        <w:drawing>
          <wp:anchor distT="0" distB="0" distL="114300" distR="114300" simplePos="0" relativeHeight="251879424" behindDoc="0" locked="0" layoutInCell="1" allowOverlap="1" wp14:anchorId="6266300F" wp14:editId="054EA098">
            <wp:simplePos x="0" y="0"/>
            <wp:positionH relativeFrom="column">
              <wp:posOffset>5130165</wp:posOffset>
            </wp:positionH>
            <wp:positionV relativeFrom="paragraph">
              <wp:posOffset>81915</wp:posOffset>
            </wp:positionV>
            <wp:extent cx="314325" cy="314325"/>
            <wp:effectExtent l="0" t="0" r="9525" b="952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087C7" w14:textId="77777777" w:rsidR="00F80F5C" w:rsidRPr="008731F9" w:rsidRDefault="00F80F5C" w:rsidP="008731F9">
      <w:pPr>
        <w:spacing w:line="276" w:lineRule="auto"/>
        <w:rPr>
          <w:b/>
          <w:szCs w:val="20"/>
        </w:rPr>
      </w:pPr>
      <w:r w:rsidRPr="00E55B1D">
        <w:rPr>
          <w:b/>
          <w:szCs w:val="20"/>
        </w:rPr>
        <w:t>Kennen Sie noch weitere Elemente einer Baustelle?</w:t>
      </w:r>
      <w:r w:rsidR="008731F9">
        <w:rPr>
          <w:b/>
          <w:szCs w:val="20"/>
        </w:rPr>
        <w:t xml:space="preserve"> </w:t>
      </w:r>
      <w:r w:rsidRPr="008731F9">
        <w:rPr>
          <w:b/>
          <w:szCs w:val="20"/>
        </w:rPr>
        <w:t>Schreiben Sie auf!</w:t>
      </w:r>
      <w:r w:rsidR="00E00E17" w:rsidRPr="008731F9">
        <w:rPr>
          <w:b/>
          <w:noProof/>
          <w:szCs w:val="20"/>
        </w:rPr>
        <w:t xml:space="preserve"> </w:t>
      </w:r>
    </w:p>
    <w:p w14:paraId="0195AD3F" w14:textId="77777777" w:rsidR="006E29CA" w:rsidRDefault="006E29CA">
      <w:pPr>
        <w:spacing w:line="240" w:lineRule="exact"/>
        <w:rPr>
          <w:szCs w:val="20"/>
        </w:rPr>
      </w:pPr>
      <w:r>
        <w:rPr>
          <w:szCs w:val="20"/>
        </w:rPr>
        <w:br w:type="page"/>
      </w:r>
    </w:p>
    <w:p w14:paraId="6623F618" w14:textId="77777777" w:rsidR="006E29CA" w:rsidRPr="00C60BBE" w:rsidRDefault="006E29CA" w:rsidP="00AA54E5">
      <w:pPr>
        <w:spacing w:line="276" w:lineRule="auto"/>
        <w:jc w:val="both"/>
        <w:rPr>
          <w:szCs w:val="20"/>
        </w:rPr>
      </w:pPr>
      <w:r w:rsidRPr="00C60BBE">
        <w:rPr>
          <w:b/>
          <w:szCs w:val="20"/>
        </w:rPr>
        <w:lastRenderedPageBreak/>
        <w:t>Wortliste – Elemente einer Baustelleneinrichtung</w:t>
      </w:r>
    </w:p>
    <w:p w14:paraId="0CA4D702" w14:textId="5237806F" w:rsidR="004F3DD4" w:rsidRDefault="00F80F5C" w:rsidP="00AA54E5">
      <w:pPr>
        <w:spacing w:line="276" w:lineRule="auto"/>
        <w:jc w:val="both"/>
        <w:rPr>
          <w:szCs w:val="20"/>
        </w:rPr>
      </w:pPr>
      <w:r w:rsidRPr="0054721D">
        <w:rPr>
          <w:szCs w:val="20"/>
        </w:rPr>
        <w:t xml:space="preserve">Die Baustelleneinrichtung ändert sich mit jedem Baufortschritt. Sie sehen hier </w:t>
      </w:r>
      <w:r w:rsidR="00971470">
        <w:rPr>
          <w:szCs w:val="20"/>
        </w:rPr>
        <w:t>Teile der</w:t>
      </w:r>
      <w:r w:rsidRPr="0054721D">
        <w:rPr>
          <w:szCs w:val="20"/>
        </w:rPr>
        <w:t xml:space="preserve"> Baustelleneinrichtung</w:t>
      </w:r>
      <w:r w:rsidR="00971470">
        <w:rPr>
          <w:szCs w:val="20"/>
        </w:rPr>
        <w:t>.</w:t>
      </w:r>
    </w:p>
    <w:p w14:paraId="2AD90FF7" w14:textId="77777777" w:rsidR="00F80F5C" w:rsidRPr="0054721D" w:rsidRDefault="00F80F5C" w:rsidP="004F3DD4">
      <w:pPr>
        <w:spacing w:line="276" w:lineRule="auto"/>
        <w:rPr>
          <w:b/>
          <w:szCs w:val="20"/>
          <w:u w:val="single"/>
        </w:rPr>
      </w:pPr>
    </w:p>
    <w:p w14:paraId="64463EF6" w14:textId="77777777" w:rsidR="00E462DC" w:rsidRPr="000A40DF" w:rsidRDefault="00920DDD" w:rsidP="00E462DC">
      <w:pPr>
        <w:pStyle w:val="Marginalie"/>
        <w:framePr w:w="575" w:wrap="notBeside" w:x="10266" w:y="139"/>
        <w:rPr>
          <w:sz w:val="20"/>
          <w:szCs w:val="24"/>
        </w:rPr>
      </w:pPr>
      <w:r w:rsidRPr="000A40DF">
        <w:rPr>
          <w:sz w:val="20"/>
          <w:szCs w:val="24"/>
        </w:rPr>
        <w:t>15</w:t>
      </w:r>
      <w:r w:rsidR="00E462DC" w:rsidRPr="000A40DF">
        <w:rPr>
          <w:sz w:val="20"/>
          <w:szCs w:val="24"/>
        </w:rPr>
        <w:t>‘</w:t>
      </w:r>
    </w:p>
    <w:p w14:paraId="75EA4119" w14:textId="77777777" w:rsidR="00686AF6" w:rsidRPr="00B57A64" w:rsidRDefault="00E462DC" w:rsidP="006E29CA">
      <w:pPr>
        <w:spacing w:line="276" w:lineRule="auto"/>
        <w:rPr>
          <w:b/>
          <w:szCs w:val="20"/>
          <w:u w:val="single"/>
        </w:rPr>
      </w:pPr>
      <w:r w:rsidRPr="0054721D">
        <w:rPr>
          <w:b/>
          <w:noProof/>
          <w:szCs w:val="20"/>
          <w:lang w:eastAsia="de-DE"/>
        </w:rPr>
        <w:drawing>
          <wp:anchor distT="0" distB="0" distL="114300" distR="114300" simplePos="0" relativeHeight="251841536" behindDoc="0" locked="0" layoutInCell="1" allowOverlap="1" wp14:anchorId="3473A556" wp14:editId="539A9DF9">
            <wp:simplePos x="0" y="0"/>
            <wp:positionH relativeFrom="column">
              <wp:posOffset>5450395</wp:posOffset>
            </wp:positionH>
            <wp:positionV relativeFrom="paragraph">
              <wp:posOffset>90805</wp:posOffset>
            </wp:positionV>
            <wp:extent cx="314325" cy="314325"/>
            <wp:effectExtent l="0" t="0" r="9525" b="952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905024" behindDoc="0" locked="0" layoutInCell="1" allowOverlap="1" wp14:anchorId="6DAB291A" wp14:editId="5A54CDDE">
            <wp:simplePos x="0" y="0"/>
            <wp:positionH relativeFrom="column">
              <wp:posOffset>5116640</wp:posOffset>
            </wp:positionH>
            <wp:positionV relativeFrom="paragraph">
              <wp:posOffset>92710</wp:posOffset>
            </wp:positionV>
            <wp:extent cx="314325" cy="314325"/>
            <wp:effectExtent l="0" t="0" r="9525" b="9525"/>
            <wp:wrapNone/>
            <wp:docPr id="1520" name="Grafik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8D0" w:rsidRPr="0054721D">
        <w:rPr>
          <w:b/>
          <w:noProof/>
          <w:szCs w:val="20"/>
          <w:lang w:eastAsia="de-DE"/>
        </w:rPr>
        <w:drawing>
          <wp:anchor distT="0" distB="0" distL="114300" distR="114300" simplePos="0" relativeHeight="251788288" behindDoc="0" locked="0" layoutInCell="0" allowOverlap="1" wp14:anchorId="026AAE92" wp14:editId="51B7C040">
            <wp:simplePos x="0" y="0"/>
            <wp:positionH relativeFrom="rightMargin">
              <wp:posOffset>113030</wp:posOffset>
            </wp:positionH>
            <wp:positionV relativeFrom="paragraph">
              <wp:posOffset>70323</wp:posOffset>
            </wp:positionV>
            <wp:extent cx="302260" cy="323850"/>
            <wp:effectExtent l="0" t="0" r="2540" b="0"/>
            <wp:wrapNone/>
            <wp:docPr id="504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06534" w14:textId="77777777" w:rsidR="00B57A64" w:rsidRDefault="00B57A64" w:rsidP="00B57A64">
      <w:pPr>
        <w:pStyle w:val="Marginaliegrau"/>
        <w:framePr w:wrap="around" w:x="8677" w:y="419"/>
        <w:rPr>
          <w:szCs w:val="28"/>
        </w:rPr>
      </w:pPr>
      <w:r>
        <w:t>Falls Sie weitere Hilfe benötigen, fragen Sie Ihren Lehrer oder Ihre Lehrerin.</w:t>
      </w:r>
    </w:p>
    <w:p w14:paraId="73C73EF3" w14:textId="3DE5C36C" w:rsidR="00B57A64" w:rsidRPr="00E06F36" w:rsidRDefault="00B57A64" w:rsidP="00B57A64">
      <w:pPr>
        <w:pStyle w:val="Listenabsatz"/>
        <w:numPr>
          <w:ilvl w:val="0"/>
          <w:numId w:val="20"/>
        </w:numPr>
        <w:spacing w:line="240" w:lineRule="exact"/>
        <w:jc w:val="both"/>
        <w:rPr>
          <w:szCs w:val="20"/>
        </w:rPr>
      </w:pPr>
      <w:r w:rsidRPr="00E06F36">
        <w:rPr>
          <w:szCs w:val="20"/>
        </w:rPr>
        <w:t xml:space="preserve">Ordnen Sie den Ziffern </w:t>
      </w:r>
      <w:r w:rsidR="00971470">
        <w:rPr>
          <w:szCs w:val="20"/>
        </w:rPr>
        <w:t xml:space="preserve">in den </w:t>
      </w:r>
      <w:r w:rsidRPr="00E06F36">
        <w:rPr>
          <w:szCs w:val="20"/>
        </w:rPr>
        <w:t>Bild</w:t>
      </w:r>
      <w:r w:rsidR="00971470">
        <w:rPr>
          <w:szCs w:val="20"/>
        </w:rPr>
        <w:t>ern</w:t>
      </w:r>
      <w:r w:rsidRPr="00E06F36">
        <w:rPr>
          <w:szCs w:val="20"/>
        </w:rPr>
        <w:t xml:space="preserve"> die korrekten Begriffe aus der Wortliste (unten) zu. Falls Sie Wörter nicht verstehen, </w:t>
      </w:r>
      <w:r w:rsidR="00007F91" w:rsidRPr="00E06F36">
        <w:rPr>
          <w:szCs w:val="20"/>
        </w:rPr>
        <w:t>schauen Sie auf dem Einlageblatt „</w:t>
      </w:r>
      <w:r w:rsidR="00007F91" w:rsidRPr="00E06F36">
        <w:rPr>
          <w:b/>
          <w:szCs w:val="20"/>
        </w:rPr>
        <w:t>Vokabelliste</w:t>
      </w:r>
      <w:r w:rsidR="00007F91" w:rsidRPr="00E06F36">
        <w:rPr>
          <w:szCs w:val="20"/>
        </w:rPr>
        <w:t xml:space="preserve">“ nach oder </w:t>
      </w:r>
      <w:r w:rsidRPr="00E06F36">
        <w:rPr>
          <w:szCs w:val="20"/>
        </w:rPr>
        <w:t>fragen Sie einen Mitschüler oder eine Mitschülerin.</w:t>
      </w:r>
    </w:p>
    <w:p w14:paraId="3DC6DFEC" w14:textId="07A03659" w:rsidR="00AB515A" w:rsidRPr="00AB515A" w:rsidRDefault="00AB515A" w:rsidP="00AB515A">
      <w:pPr>
        <w:spacing w:line="240" w:lineRule="exact"/>
        <w:jc w:val="both"/>
        <w:rPr>
          <w:b/>
          <w:szCs w:val="20"/>
        </w:rPr>
      </w:pPr>
    </w:p>
    <w:p w14:paraId="5693825A" w14:textId="529860C3" w:rsidR="003856D9" w:rsidRDefault="00971470" w:rsidP="003856D9">
      <w:pPr>
        <w:spacing w:line="276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F240C59" wp14:editId="2CDA7EE4">
                <wp:simplePos x="0" y="0"/>
                <wp:positionH relativeFrom="column">
                  <wp:posOffset>172602</wp:posOffset>
                </wp:positionH>
                <wp:positionV relativeFrom="paragraph">
                  <wp:posOffset>5715</wp:posOffset>
                </wp:positionV>
                <wp:extent cx="4448251" cy="4138958"/>
                <wp:effectExtent l="0" t="0" r="9525" b="13970"/>
                <wp:wrapNone/>
                <wp:docPr id="1878" name="Gruppieren 1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251" cy="4138958"/>
                          <a:chOff x="0" y="0"/>
                          <a:chExt cx="4448251" cy="4138958"/>
                        </a:xfrm>
                      </wpg:grpSpPr>
                      <pic:pic xmlns:pic="http://schemas.openxmlformats.org/drawingml/2006/picture">
                        <pic:nvPicPr>
                          <pic:cNvPr id="1879" name="Grafik 1879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00" t="16853" b="21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9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80" name="Grafik 1880" descr="Bau, Baustelle, Bauen, Bauarbeiten, Hausbau, Gebäud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23" r="67696"/>
                          <a:stretch/>
                        </pic:blipFill>
                        <pic:spPr bwMode="auto">
                          <a:xfrm>
                            <a:off x="1499616" y="95098"/>
                            <a:ext cx="78994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1" name="Grafik 1881" descr="Mobile Toilettenkabine, Toilette, Dixi Klo, W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3" r="32488"/>
                          <a:stretch/>
                        </pic:blipFill>
                        <pic:spPr bwMode="auto">
                          <a:xfrm>
                            <a:off x="3196743" y="431597"/>
                            <a:ext cx="9817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" name="Grafik 1882" descr="Stuttgart, Baustelle, Container, Gebäude, Architekt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42" r="3719" b="19157"/>
                          <a:stretch/>
                        </pic:blipFill>
                        <pic:spPr bwMode="auto">
                          <a:xfrm>
                            <a:off x="0" y="1089965"/>
                            <a:ext cx="327787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" name="Grafik 1883" descr="Eisengitter, Gitter, Matte, Stahlgitter, Stah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851" y="2889504"/>
                            <a:ext cx="129540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5" name="Grafik 1885" descr="Hochhaus, Baustelle, Bau, Gebäude, Bauarbeiten, Hausbau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0669"/>
                            <a:ext cx="315214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6" name="Textfeld 1886"/>
                        <wps:cNvSpPr txBox="1"/>
                        <wps:spPr>
                          <a:xfrm>
                            <a:off x="1697127" y="2370125"/>
                            <a:ext cx="211378" cy="2193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C4A114" w14:textId="77777777" w:rsidR="00971470" w:rsidRDefault="00971470" w:rsidP="00971470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Textfeld 1887"/>
                        <wps:cNvSpPr txBox="1"/>
                        <wps:spPr>
                          <a:xfrm>
                            <a:off x="226771" y="2896819"/>
                            <a:ext cx="199335" cy="2252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D646145" w14:textId="77777777" w:rsidR="00971470" w:rsidRDefault="00971470" w:rsidP="00971470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Textfeld 935"/>
                        <wps:cNvSpPr txBox="1"/>
                        <wps:spPr>
                          <a:xfrm>
                            <a:off x="585216" y="3906317"/>
                            <a:ext cx="192036" cy="2326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EF46835" w14:textId="77777777" w:rsidR="00971470" w:rsidRDefault="00971470" w:rsidP="00971470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Textfeld 936"/>
                        <wps:cNvSpPr txBox="1"/>
                        <wps:spPr>
                          <a:xfrm>
                            <a:off x="797357" y="3174797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4EB8C9" w14:textId="77777777" w:rsidR="00971470" w:rsidRDefault="00971470" w:rsidP="00971470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Textfeld 937"/>
                        <wps:cNvSpPr txBox="1"/>
                        <wps:spPr>
                          <a:xfrm>
                            <a:off x="4133088" y="3408883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413B07D" w14:textId="77777777" w:rsidR="00971470" w:rsidRDefault="00971470" w:rsidP="00971470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Textfeld 938"/>
                        <wps:cNvSpPr txBox="1"/>
                        <wps:spPr>
                          <a:xfrm>
                            <a:off x="3679546" y="1426464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2669177" w14:textId="77777777" w:rsidR="00971470" w:rsidRDefault="00971470" w:rsidP="00971470"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Textfeld 939"/>
                        <wps:cNvSpPr txBox="1"/>
                        <wps:spPr>
                          <a:xfrm>
                            <a:off x="1499616" y="95098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E7504E" w14:textId="77777777" w:rsidR="00971470" w:rsidRDefault="00971470" w:rsidP="00971470">
                              <w: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feld 940"/>
                        <wps:cNvSpPr txBox="1"/>
                        <wps:spPr>
                          <a:xfrm>
                            <a:off x="0" y="0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00A485" w14:textId="77777777" w:rsidR="00971470" w:rsidRDefault="00971470" w:rsidP="00971470"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Textfeld 941"/>
                        <wps:cNvSpPr txBox="1"/>
                        <wps:spPr>
                          <a:xfrm>
                            <a:off x="358445" y="1426464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B43040" w14:textId="77777777" w:rsidR="00971470" w:rsidRDefault="00971470" w:rsidP="00971470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40C59" id="Gruppieren 1878" o:spid="_x0000_s1026" style="position:absolute;margin-left:13.6pt;margin-top:.45pt;width:350.25pt;height:325.9pt;z-index:251653120" coordsize="44482,41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879" o:spid="_x0000_s1027" type="#_x0000_t75" style="position:absolute;width:11626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">
                  <v:imagedata r:id="rId20" o:title="" croptop="11045f" cropbottom="13991f" cropleft="33751f"/>
                </v:shape>
                <v:shape id="Grafik 1880" o:spid="_x0000_s1028" type="#_x0000_t75" alt="Bau, Baustelle, Bauen, Bauarbeiten, Hausbau, Gebäude" style="position:absolute;left:14996;top:950;width:7899;height: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">
                  <v:imagedata r:id="rId21" o:title="Bau, Baustelle, Bauen, Bauarbeiten, Hausbau, Gebäude" croptop="31734f" cropright="44365f"/>
                </v:shape>
                <v:shape id="Grafik 1881" o:spid="_x0000_s1029" type="#_x0000_t75" alt="Mobile Toilettenkabine, Toilette, Dixi Klo, Wc" style="position:absolute;left:31967;top:4315;width:9817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">
                  <v:imagedata r:id="rId22" o:title="Mobile Toilettenkabine, Toilette, Dixi Klo, Wc" cropleft="16799f" cropright="21291f"/>
                </v:shape>
                <v:shape id="Grafik 1882" o:spid="_x0000_s1030" type="#_x0000_t75" alt="Stuttgart, Baustelle, Container, Gebäude, Architektur" style="position:absolute;top:10899;width:32778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">
                  <v:imagedata r:id="rId23" o:title="Stuttgart, Baustelle, Container, Gebäude, Architektur" croptop="24669f" cropbottom="12555f" cropright="2437f"/>
                </v:shape>
                <v:shape id="Grafik 1883" o:spid="_x0000_s1031" type="#_x0000_t75" alt="Eisengitter, Gitter, Matte, Stahlgitter, Stahl" style="position:absolute;left:31528;top:28895;width:12954;height:8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">
                  <v:imagedata r:id="rId24" o:title="Eisengitter, Gitter, Matte, Stahlgitter, Stahl"/>
                </v:shape>
                <v:shape id="Grafik 1885" o:spid="_x0000_s1032" type="#_x0000_t75" alt="Hochhaus, Baustelle, Bau, Gebäude, Bauarbeiten, Hausbau" style="position:absolute;top:21506;width:31521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">
                  <v:imagedata r:id="rId25" o:title="Hochhaus, Baustelle, Bau, Gebäude, Bauarbeiten, Hausbau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886" o:spid="_x0000_s1033" type="#_x0000_t202" style="position:absolute;left:16971;top:23701;width:2114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" fillcolor="white [3201]" strokeweight=".5pt">
                  <v:textbox>
                    <w:txbxContent>
                      <w:p w14:paraId="57C4A114" w14:textId="77777777" w:rsidR="00971470" w:rsidRDefault="00971470" w:rsidP="00971470">
                        <w:r>
                          <w:t>1</w:t>
                        </w:r>
                      </w:p>
                    </w:txbxContent>
                  </v:textbox>
                </v:shape>
                <v:shape id="Textfeld 1887" o:spid="_x0000_s1034" type="#_x0000_t202" style="position:absolute;left:2267;top:28968;width:1994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" fillcolor="white [3201]" strokeweight=".5pt">
                  <v:textbox>
                    <w:txbxContent>
                      <w:p w14:paraId="2D646145" w14:textId="77777777" w:rsidR="00971470" w:rsidRDefault="00971470" w:rsidP="00971470">
                        <w:r>
                          <w:t>2</w:t>
                        </w:r>
                      </w:p>
                    </w:txbxContent>
                  </v:textbox>
                </v:shape>
                <v:shape id="Textfeld 935" o:spid="_x0000_s1035" type="#_x0000_t202" style="position:absolute;left:5852;top:39063;width:1920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" fillcolor="white [3201]" strokeweight=".5pt">
                  <v:textbox>
                    <w:txbxContent>
                      <w:p w14:paraId="7EF46835" w14:textId="77777777" w:rsidR="00971470" w:rsidRDefault="00971470" w:rsidP="00971470">
                        <w:r>
                          <w:t>3</w:t>
                        </w:r>
                      </w:p>
                    </w:txbxContent>
                  </v:textbox>
                </v:shape>
                <v:shape id="Textfeld 936" o:spid="_x0000_s1036" type="#_x0000_t202" style="position:absolute;left:7973;top:31747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" fillcolor="white [3201]" strokeweight=".5pt">
                  <v:textbox>
                    <w:txbxContent>
                      <w:p w14:paraId="014EB8C9" w14:textId="77777777" w:rsidR="00971470" w:rsidRDefault="00971470" w:rsidP="00971470">
                        <w:r>
                          <w:t>4</w:t>
                        </w:r>
                      </w:p>
                    </w:txbxContent>
                  </v:textbox>
                </v:shape>
                <v:shape id="Textfeld 937" o:spid="_x0000_s1037" type="#_x0000_t202" style="position:absolute;left:41330;top:34088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" fillcolor="white [3201]" strokeweight=".5pt">
                  <v:textbox>
                    <w:txbxContent>
                      <w:p w14:paraId="4413B07D" w14:textId="77777777" w:rsidR="00971470" w:rsidRDefault="00971470" w:rsidP="00971470">
                        <w:r>
                          <w:t>6</w:t>
                        </w:r>
                      </w:p>
                    </w:txbxContent>
                  </v:textbox>
                </v:shape>
                <v:shape id="Textfeld 938" o:spid="_x0000_s1038" type="#_x0000_t202" style="position:absolute;left:36795;top:14264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" fillcolor="white [3201]" strokeweight=".5pt">
                  <v:textbox>
                    <w:txbxContent>
                      <w:p w14:paraId="42669177" w14:textId="77777777" w:rsidR="00971470" w:rsidRDefault="00971470" w:rsidP="00971470">
                        <w:r>
                          <w:t>5</w:t>
                        </w:r>
                      </w:p>
                    </w:txbxContent>
                  </v:textbox>
                </v:shape>
                <v:shape id="Textfeld 939" o:spid="_x0000_s1039" type="#_x0000_t202" style="position:absolute;left:14996;top:950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" fillcolor="white [3201]" strokeweight=".5pt">
                  <v:textbox>
                    <w:txbxContent>
                      <w:p w14:paraId="73E7504E" w14:textId="77777777" w:rsidR="00971470" w:rsidRDefault="00971470" w:rsidP="00971470">
                        <w:r>
                          <w:t>8</w:t>
                        </w:r>
                      </w:p>
                    </w:txbxContent>
                  </v:textbox>
                </v:shape>
                <v:shape id="Textfeld 940" o:spid="_x0000_s1040" type="#_x0000_t202" style="position:absolute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" fillcolor="white [3201]" strokeweight=".5pt">
                  <v:textbox>
                    <w:txbxContent>
                      <w:p w14:paraId="0C00A485" w14:textId="77777777" w:rsidR="00971470" w:rsidRDefault="00971470" w:rsidP="00971470">
                        <w:r>
                          <w:t>7</w:t>
                        </w:r>
                      </w:p>
                    </w:txbxContent>
                  </v:textbox>
                </v:shape>
                <v:shape id="Textfeld 941" o:spid="_x0000_s1041" type="#_x0000_t202" style="position:absolute;left:3584;top:14264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" fillcolor="white [3201]" strokeweight=".5pt">
                  <v:textbox>
                    <w:txbxContent>
                      <w:p w14:paraId="0FB43040" w14:textId="77777777" w:rsidR="00971470" w:rsidRDefault="00971470" w:rsidP="00971470"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D147F5" w14:textId="3AD05AF0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5A89D350" w14:textId="747C9A85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6B40E72F" w14:textId="74AC0659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643CD6A4" w14:textId="0D03481E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51F26803" w14:textId="02A016D3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4D85AA59" w14:textId="1BE50462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3BE5D43B" w14:textId="7B0BB0D9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0A8C77BC" w14:textId="49DA275C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5124D9E0" w14:textId="0DC73DF8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2FA11389" w14:textId="3AC4F6F4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3142BE84" w14:textId="19D3940B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64E32BC8" w14:textId="7A1383ED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59B906FE" w14:textId="2A4E2DB2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143BBCF7" w14:textId="77777777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63A00E97" w14:textId="0E5C9F89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1260F4BC" w14:textId="2C9978FC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16C3273A" w14:textId="77777777" w:rsidR="00971470" w:rsidRDefault="00971470" w:rsidP="003856D9">
      <w:pPr>
        <w:spacing w:line="276" w:lineRule="auto"/>
        <w:rPr>
          <w:b/>
          <w:sz w:val="24"/>
          <w:szCs w:val="24"/>
        </w:rPr>
      </w:pPr>
    </w:p>
    <w:p w14:paraId="2A6D877A" w14:textId="77777777" w:rsidR="00971470" w:rsidRPr="005875F9" w:rsidRDefault="00971470" w:rsidP="003856D9">
      <w:pPr>
        <w:spacing w:line="276" w:lineRule="auto"/>
        <w:rPr>
          <w:b/>
          <w:sz w:val="24"/>
          <w:szCs w:val="24"/>
        </w:rPr>
      </w:pPr>
    </w:p>
    <w:tbl>
      <w:tblPr>
        <w:tblStyle w:val="Tabellenraster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665"/>
        <w:gridCol w:w="5257"/>
      </w:tblGrid>
      <w:tr w:rsidR="00E00E17" w:rsidRPr="005875F9" w14:paraId="1B6E17F0" w14:textId="77777777" w:rsidTr="00E00E17">
        <w:trPr>
          <w:trHeight w:val="417"/>
        </w:trPr>
        <w:tc>
          <w:tcPr>
            <w:tcW w:w="656" w:type="dxa"/>
          </w:tcPr>
          <w:p w14:paraId="73FC9CF8" w14:textId="77777777" w:rsidR="00E00E17" w:rsidRPr="0054721D" w:rsidRDefault="00E00E17" w:rsidP="00E00E17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360"/>
              <w:rPr>
                <w:szCs w:val="24"/>
              </w:rPr>
            </w:pPr>
          </w:p>
        </w:tc>
        <w:tc>
          <w:tcPr>
            <w:tcW w:w="665" w:type="dxa"/>
          </w:tcPr>
          <w:p w14:paraId="3D1ED3F9" w14:textId="77777777" w:rsidR="00E00E17" w:rsidRPr="0054721D" w:rsidRDefault="00E00E17" w:rsidP="00E00E17">
            <w:pPr>
              <w:spacing w:line="240" w:lineRule="exact"/>
              <w:rPr>
                <w:szCs w:val="24"/>
              </w:rPr>
            </w:pPr>
            <w:r w:rsidRPr="0054721D">
              <w:rPr>
                <w:szCs w:val="24"/>
              </w:rPr>
              <w:t>(    )</w:t>
            </w:r>
          </w:p>
        </w:tc>
        <w:tc>
          <w:tcPr>
            <w:tcW w:w="5257" w:type="dxa"/>
          </w:tcPr>
          <w:p w14:paraId="62B6D74A" w14:textId="77777777" w:rsidR="00E00E17" w:rsidRPr="0054721D" w:rsidRDefault="00E00E17" w:rsidP="00E00E17">
            <w:pPr>
              <w:spacing w:line="240" w:lineRule="exact"/>
              <w:rPr>
                <w:szCs w:val="24"/>
              </w:rPr>
            </w:pPr>
            <w:r w:rsidRPr="0054721D">
              <w:rPr>
                <w:szCs w:val="24"/>
              </w:rPr>
              <w:t>das Baubüro</w:t>
            </w:r>
          </w:p>
        </w:tc>
      </w:tr>
      <w:tr w:rsidR="00E00E17" w:rsidRPr="005875F9" w14:paraId="2FEC70E1" w14:textId="77777777" w:rsidTr="00E00E17">
        <w:trPr>
          <w:trHeight w:val="446"/>
        </w:trPr>
        <w:tc>
          <w:tcPr>
            <w:tcW w:w="656" w:type="dxa"/>
          </w:tcPr>
          <w:p w14:paraId="699914CC" w14:textId="4D54D669" w:rsidR="00E00E17" w:rsidRPr="0054721D" w:rsidRDefault="00E00E17" w:rsidP="00E00E17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360"/>
              <w:rPr>
                <w:szCs w:val="24"/>
              </w:rPr>
            </w:pPr>
          </w:p>
        </w:tc>
        <w:tc>
          <w:tcPr>
            <w:tcW w:w="665" w:type="dxa"/>
          </w:tcPr>
          <w:p w14:paraId="30BFC24F" w14:textId="77777777" w:rsidR="00E00E17" w:rsidRPr="0054721D" w:rsidRDefault="00E00E17" w:rsidP="00E00E17">
            <w:pPr>
              <w:rPr>
                <w:szCs w:val="24"/>
              </w:rPr>
            </w:pPr>
            <w:r w:rsidRPr="0054721D">
              <w:rPr>
                <w:szCs w:val="24"/>
              </w:rPr>
              <w:t>(    )</w:t>
            </w:r>
          </w:p>
        </w:tc>
        <w:tc>
          <w:tcPr>
            <w:tcW w:w="5257" w:type="dxa"/>
          </w:tcPr>
          <w:p w14:paraId="478E0F44" w14:textId="77777777" w:rsidR="00E00E17" w:rsidRPr="0054721D" w:rsidRDefault="00E00E17" w:rsidP="00E00E17">
            <w:pPr>
              <w:spacing w:line="240" w:lineRule="exact"/>
              <w:rPr>
                <w:szCs w:val="24"/>
              </w:rPr>
            </w:pPr>
            <w:r w:rsidRPr="0054721D">
              <w:rPr>
                <w:szCs w:val="24"/>
              </w:rPr>
              <w:t>das Holzlager</w:t>
            </w:r>
          </w:p>
        </w:tc>
      </w:tr>
      <w:tr w:rsidR="00E00E17" w:rsidRPr="005875F9" w14:paraId="059B8CD2" w14:textId="77777777" w:rsidTr="00E00E17">
        <w:trPr>
          <w:trHeight w:val="446"/>
        </w:trPr>
        <w:tc>
          <w:tcPr>
            <w:tcW w:w="656" w:type="dxa"/>
          </w:tcPr>
          <w:p w14:paraId="1CB34507" w14:textId="77777777" w:rsidR="00E00E17" w:rsidRPr="0054721D" w:rsidRDefault="00E00E17" w:rsidP="00E00E17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360"/>
              <w:rPr>
                <w:szCs w:val="24"/>
              </w:rPr>
            </w:pPr>
          </w:p>
        </w:tc>
        <w:tc>
          <w:tcPr>
            <w:tcW w:w="665" w:type="dxa"/>
          </w:tcPr>
          <w:p w14:paraId="246BD67E" w14:textId="77777777" w:rsidR="00E00E17" w:rsidRPr="0054721D" w:rsidRDefault="00E00E17" w:rsidP="00E00E17">
            <w:pPr>
              <w:rPr>
                <w:szCs w:val="24"/>
              </w:rPr>
            </w:pPr>
            <w:r w:rsidRPr="0054721D">
              <w:rPr>
                <w:szCs w:val="24"/>
              </w:rPr>
              <w:t>(    )</w:t>
            </w:r>
          </w:p>
        </w:tc>
        <w:tc>
          <w:tcPr>
            <w:tcW w:w="5257" w:type="dxa"/>
          </w:tcPr>
          <w:p w14:paraId="5810550C" w14:textId="77777777" w:rsidR="00E00E17" w:rsidRPr="0054721D" w:rsidRDefault="00E00E17" w:rsidP="00E00E17">
            <w:pPr>
              <w:spacing w:line="240" w:lineRule="exact"/>
              <w:rPr>
                <w:szCs w:val="24"/>
              </w:rPr>
            </w:pPr>
            <w:r w:rsidRPr="0054721D">
              <w:rPr>
                <w:szCs w:val="24"/>
              </w:rPr>
              <w:t>die Bautoilette</w:t>
            </w:r>
          </w:p>
        </w:tc>
      </w:tr>
      <w:tr w:rsidR="00E00E17" w:rsidRPr="005875F9" w14:paraId="00B24D03" w14:textId="77777777" w:rsidTr="00E00E17">
        <w:trPr>
          <w:trHeight w:val="446"/>
        </w:trPr>
        <w:tc>
          <w:tcPr>
            <w:tcW w:w="656" w:type="dxa"/>
          </w:tcPr>
          <w:p w14:paraId="3B761780" w14:textId="77777777" w:rsidR="00E00E17" w:rsidRPr="0054721D" w:rsidRDefault="00E00E17" w:rsidP="00E00E17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360"/>
              <w:rPr>
                <w:szCs w:val="24"/>
              </w:rPr>
            </w:pPr>
          </w:p>
        </w:tc>
        <w:tc>
          <w:tcPr>
            <w:tcW w:w="665" w:type="dxa"/>
          </w:tcPr>
          <w:p w14:paraId="3C7060B8" w14:textId="77777777" w:rsidR="00E00E17" w:rsidRPr="0054721D" w:rsidRDefault="00E00E17" w:rsidP="00E00E17">
            <w:pPr>
              <w:rPr>
                <w:szCs w:val="24"/>
              </w:rPr>
            </w:pPr>
            <w:r w:rsidRPr="0054721D">
              <w:rPr>
                <w:szCs w:val="24"/>
              </w:rPr>
              <w:t>(    )</w:t>
            </w:r>
          </w:p>
        </w:tc>
        <w:tc>
          <w:tcPr>
            <w:tcW w:w="5257" w:type="dxa"/>
          </w:tcPr>
          <w:p w14:paraId="3E3B36CE" w14:textId="77777777" w:rsidR="00E00E17" w:rsidRPr="0054721D" w:rsidRDefault="00E00E17" w:rsidP="00E00E17">
            <w:pPr>
              <w:spacing w:line="240" w:lineRule="exact"/>
              <w:rPr>
                <w:szCs w:val="24"/>
              </w:rPr>
            </w:pPr>
            <w:r w:rsidRPr="0054721D">
              <w:rPr>
                <w:szCs w:val="24"/>
              </w:rPr>
              <w:t>der Sozialraum</w:t>
            </w:r>
          </w:p>
        </w:tc>
      </w:tr>
      <w:tr w:rsidR="00E00E17" w:rsidRPr="005875F9" w14:paraId="0197F28E" w14:textId="77777777" w:rsidTr="00E00E17">
        <w:trPr>
          <w:trHeight w:val="446"/>
        </w:trPr>
        <w:tc>
          <w:tcPr>
            <w:tcW w:w="656" w:type="dxa"/>
          </w:tcPr>
          <w:p w14:paraId="53412D34" w14:textId="77777777" w:rsidR="00E00E17" w:rsidRPr="0054721D" w:rsidRDefault="00E00E17" w:rsidP="00E00E17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360"/>
              <w:rPr>
                <w:szCs w:val="24"/>
              </w:rPr>
            </w:pPr>
          </w:p>
        </w:tc>
        <w:tc>
          <w:tcPr>
            <w:tcW w:w="665" w:type="dxa"/>
          </w:tcPr>
          <w:p w14:paraId="066FF7D1" w14:textId="77777777" w:rsidR="00E00E17" w:rsidRPr="0054721D" w:rsidRDefault="00E00E17" w:rsidP="00E00E17">
            <w:pPr>
              <w:rPr>
                <w:szCs w:val="24"/>
              </w:rPr>
            </w:pPr>
            <w:r w:rsidRPr="0054721D">
              <w:rPr>
                <w:szCs w:val="24"/>
              </w:rPr>
              <w:t>(    )</w:t>
            </w:r>
          </w:p>
        </w:tc>
        <w:tc>
          <w:tcPr>
            <w:tcW w:w="5257" w:type="dxa"/>
          </w:tcPr>
          <w:p w14:paraId="1082B64A" w14:textId="77777777" w:rsidR="00E00E17" w:rsidRPr="0054721D" w:rsidRDefault="00E00E17" w:rsidP="00E00E17">
            <w:pPr>
              <w:spacing w:line="240" w:lineRule="exact"/>
              <w:rPr>
                <w:szCs w:val="24"/>
              </w:rPr>
            </w:pPr>
            <w:r w:rsidRPr="0054721D">
              <w:rPr>
                <w:szCs w:val="24"/>
              </w:rPr>
              <w:t>die Stahlmatte</w:t>
            </w:r>
          </w:p>
        </w:tc>
      </w:tr>
      <w:tr w:rsidR="00E00E17" w:rsidRPr="005875F9" w14:paraId="6C803C47" w14:textId="77777777" w:rsidTr="00E00E17">
        <w:trPr>
          <w:trHeight w:val="446"/>
        </w:trPr>
        <w:tc>
          <w:tcPr>
            <w:tcW w:w="656" w:type="dxa"/>
          </w:tcPr>
          <w:p w14:paraId="3D40D182" w14:textId="77777777" w:rsidR="00E00E17" w:rsidRPr="0054721D" w:rsidRDefault="00E00E17" w:rsidP="00E00E17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360"/>
              <w:rPr>
                <w:szCs w:val="24"/>
              </w:rPr>
            </w:pPr>
          </w:p>
        </w:tc>
        <w:tc>
          <w:tcPr>
            <w:tcW w:w="665" w:type="dxa"/>
          </w:tcPr>
          <w:p w14:paraId="7AB22A3C" w14:textId="77777777" w:rsidR="00E00E17" w:rsidRPr="0054721D" w:rsidRDefault="00E00E17" w:rsidP="00E00E17">
            <w:pPr>
              <w:rPr>
                <w:szCs w:val="24"/>
              </w:rPr>
            </w:pPr>
            <w:r w:rsidRPr="0054721D">
              <w:rPr>
                <w:szCs w:val="24"/>
              </w:rPr>
              <w:t>(    )</w:t>
            </w:r>
          </w:p>
        </w:tc>
        <w:tc>
          <w:tcPr>
            <w:tcW w:w="5257" w:type="dxa"/>
          </w:tcPr>
          <w:p w14:paraId="200B4C71" w14:textId="77777777" w:rsidR="00E00E17" w:rsidRPr="0054721D" w:rsidRDefault="00E00E17" w:rsidP="00E00E17">
            <w:pPr>
              <w:spacing w:line="240" w:lineRule="exact"/>
              <w:rPr>
                <w:szCs w:val="24"/>
              </w:rPr>
            </w:pPr>
            <w:r w:rsidRPr="0054721D">
              <w:rPr>
                <w:szCs w:val="24"/>
              </w:rPr>
              <w:t>das Mörtelsilo</w:t>
            </w:r>
          </w:p>
        </w:tc>
      </w:tr>
      <w:tr w:rsidR="00E00E17" w:rsidRPr="005875F9" w14:paraId="43B66ED8" w14:textId="77777777" w:rsidTr="00E00E17">
        <w:trPr>
          <w:trHeight w:val="446"/>
        </w:trPr>
        <w:tc>
          <w:tcPr>
            <w:tcW w:w="656" w:type="dxa"/>
          </w:tcPr>
          <w:p w14:paraId="0E955699" w14:textId="77777777" w:rsidR="00E00E17" w:rsidRPr="0054721D" w:rsidRDefault="00E00E17" w:rsidP="00E00E17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360"/>
              <w:rPr>
                <w:szCs w:val="24"/>
              </w:rPr>
            </w:pPr>
          </w:p>
        </w:tc>
        <w:tc>
          <w:tcPr>
            <w:tcW w:w="665" w:type="dxa"/>
          </w:tcPr>
          <w:p w14:paraId="1227E727" w14:textId="77777777" w:rsidR="00E00E17" w:rsidRPr="0054721D" w:rsidRDefault="00E00E17" w:rsidP="00E00E17">
            <w:pPr>
              <w:rPr>
                <w:szCs w:val="24"/>
              </w:rPr>
            </w:pPr>
            <w:r w:rsidRPr="0054721D">
              <w:rPr>
                <w:szCs w:val="24"/>
              </w:rPr>
              <w:t>(    )</w:t>
            </w:r>
          </w:p>
        </w:tc>
        <w:tc>
          <w:tcPr>
            <w:tcW w:w="5257" w:type="dxa"/>
          </w:tcPr>
          <w:p w14:paraId="1FDB8628" w14:textId="77777777" w:rsidR="00E00E17" w:rsidRPr="0054721D" w:rsidRDefault="00E00E17" w:rsidP="00E00E17">
            <w:pPr>
              <w:spacing w:line="240" w:lineRule="exact"/>
              <w:rPr>
                <w:szCs w:val="24"/>
              </w:rPr>
            </w:pPr>
            <w:r w:rsidRPr="0054721D">
              <w:rPr>
                <w:szCs w:val="24"/>
              </w:rPr>
              <w:t>das Magazin</w:t>
            </w:r>
          </w:p>
        </w:tc>
      </w:tr>
      <w:tr w:rsidR="00E00E17" w:rsidRPr="005875F9" w14:paraId="1A801165" w14:textId="77777777" w:rsidTr="00E00E17">
        <w:trPr>
          <w:trHeight w:val="446"/>
        </w:trPr>
        <w:tc>
          <w:tcPr>
            <w:tcW w:w="656" w:type="dxa"/>
          </w:tcPr>
          <w:p w14:paraId="48C724CB" w14:textId="77777777" w:rsidR="00E00E17" w:rsidRPr="0054721D" w:rsidRDefault="00E00E17" w:rsidP="00E00E17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360"/>
              <w:rPr>
                <w:szCs w:val="24"/>
              </w:rPr>
            </w:pPr>
          </w:p>
        </w:tc>
        <w:tc>
          <w:tcPr>
            <w:tcW w:w="665" w:type="dxa"/>
          </w:tcPr>
          <w:p w14:paraId="1ADB4ECC" w14:textId="77777777" w:rsidR="00E00E17" w:rsidRPr="0054721D" w:rsidRDefault="00E00E17" w:rsidP="00E00E17">
            <w:pPr>
              <w:rPr>
                <w:szCs w:val="24"/>
              </w:rPr>
            </w:pPr>
            <w:r w:rsidRPr="0054721D">
              <w:rPr>
                <w:szCs w:val="24"/>
              </w:rPr>
              <w:t>(    )</w:t>
            </w:r>
          </w:p>
        </w:tc>
        <w:tc>
          <w:tcPr>
            <w:tcW w:w="5257" w:type="dxa"/>
          </w:tcPr>
          <w:p w14:paraId="6A6AB3C9" w14:textId="77777777" w:rsidR="00E00E17" w:rsidRPr="0054721D" w:rsidRDefault="00E00E17" w:rsidP="00E00E17">
            <w:pPr>
              <w:spacing w:line="240" w:lineRule="exact"/>
              <w:rPr>
                <w:szCs w:val="24"/>
              </w:rPr>
            </w:pPr>
            <w:r w:rsidRPr="0054721D">
              <w:rPr>
                <w:szCs w:val="24"/>
              </w:rPr>
              <w:t>der Kran</w:t>
            </w:r>
          </w:p>
        </w:tc>
      </w:tr>
      <w:tr w:rsidR="00E00E17" w:rsidRPr="005875F9" w14:paraId="5B4A91A7" w14:textId="77777777" w:rsidTr="00E00E17">
        <w:trPr>
          <w:trHeight w:val="446"/>
        </w:trPr>
        <w:tc>
          <w:tcPr>
            <w:tcW w:w="656" w:type="dxa"/>
          </w:tcPr>
          <w:p w14:paraId="3E280E55" w14:textId="77777777" w:rsidR="00E00E17" w:rsidRPr="0054721D" w:rsidRDefault="00E00E17" w:rsidP="00E00E17">
            <w:pPr>
              <w:pStyle w:val="Listenabsatz"/>
              <w:numPr>
                <w:ilvl w:val="0"/>
                <w:numId w:val="21"/>
              </w:numPr>
              <w:spacing w:line="240" w:lineRule="exact"/>
              <w:ind w:left="360"/>
              <w:rPr>
                <w:szCs w:val="24"/>
              </w:rPr>
            </w:pPr>
          </w:p>
        </w:tc>
        <w:tc>
          <w:tcPr>
            <w:tcW w:w="665" w:type="dxa"/>
          </w:tcPr>
          <w:p w14:paraId="21BAA707" w14:textId="77777777" w:rsidR="00E00E17" w:rsidRPr="0054721D" w:rsidRDefault="00E00E17" w:rsidP="00E00E17">
            <w:pPr>
              <w:rPr>
                <w:szCs w:val="24"/>
              </w:rPr>
            </w:pPr>
            <w:r w:rsidRPr="0054721D">
              <w:rPr>
                <w:szCs w:val="24"/>
              </w:rPr>
              <w:t>(    )</w:t>
            </w:r>
          </w:p>
        </w:tc>
        <w:tc>
          <w:tcPr>
            <w:tcW w:w="5257" w:type="dxa"/>
          </w:tcPr>
          <w:p w14:paraId="10A66A59" w14:textId="77777777" w:rsidR="00E00E17" w:rsidRPr="0054721D" w:rsidRDefault="00E00E17" w:rsidP="00E00E17">
            <w:pPr>
              <w:spacing w:line="240" w:lineRule="exact"/>
              <w:rPr>
                <w:szCs w:val="24"/>
              </w:rPr>
            </w:pPr>
            <w:r w:rsidRPr="0054721D">
              <w:rPr>
                <w:szCs w:val="24"/>
              </w:rPr>
              <w:t>die Schuttmulde</w:t>
            </w:r>
          </w:p>
        </w:tc>
      </w:tr>
    </w:tbl>
    <w:p w14:paraId="56C28BC8" w14:textId="77777777" w:rsidR="00E00E17" w:rsidRDefault="00E00E17" w:rsidP="005C3AA7">
      <w:pPr>
        <w:spacing w:line="240" w:lineRule="exact"/>
        <w:rPr>
          <w:sz w:val="24"/>
          <w:szCs w:val="24"/>
        </w:rPr>
      </w:pPr>
    </w:p>
    <w:p w14:paraId="44E5D5CF" w14:textId="77777777" w:rsidR="00864201" w:rsidRPr="000A40DF" w:rsidRDefault="00864201" w:rsidP="000A40DF">
      <w:pPr>
        <w:pStyle w:val="Marginalie"/>
        <w:framePr w:w="575" w:wrap="notBeside" w:x="9660" w:y="146"/>
        <w:rPr>
          <w:sz w:val="20"/>
          <w:szCs w:val="24"/>
        </w:rPr>
      </w:pPr>
      <w:r w:rsidRPr="000A40DF">
        <w:rPr>
          <w:sz w:val="20"/>
          <w:szCs w:val="24"/>
        </w:rPr>
        <w:t>10‘</w:t>
      </w:r>
    </w:p>
    <w:p w14:paraId="404837CC" w14:textId="77777777" w:rsidR="003856D9" w:rsidRPr="003B76CD" w:rsidRDefault="000A40DF" w:rsidP="003B76CD">
      <w:pPr>
        <w:spacing w:line="240" w:lineRule="exact"/>
        <w:rPr>
          <w:b/>
          <w:szCs w:val="20"/>
        </w:rPr>
      </w:pPr>
      <w:r w:rsidRPr="0054721D">
        <w:rPr>
          <w:b/>
          <w:noProof/>
          <w:szCs w:val="20"/>
          <w:lang w:eastAsia="de-DE"/>
        </w:rPr>
        <w:drawing>
          <wp:anchor distT="0" distB="0" distL="114300" distR="114300" simplePos="0" relativeHeight="251907072" behindDoc="0" locked="0" layoutInCell="1" allowOverlap="1" wp14:anchorId="5F62DCB2" wp14:editId="6EB97B58">
            <wp:simplePos x="0" y="0"/>
            <wp:positionH relativeFrom="column">
              <wp:posOffset>5087620</wp:posOffset>
            </wp:positionH>
            <wp:positionV relativeFrom="paragraph">
              <wp:posOffset>83820</wp:posOffset>
            </wp:positionV>
            <wp:extent cx="314325" cy="314325"/>
            <wp:effectExtent l="0" t="0" r="9525" b="952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908096" behindDoc="0" locked="0" layoutInCell="1" allowOverlap="1" wp14:anchorId="5CBDC146" wp14:editId="76AC8041">
            <wp:simplePos x="0" y="0"/>
            <wp:positionH relativeFrom="column">
              <wp:posOffset>4744558</wp:posOffset>
            </wp:positionH>
            <wp:positionV relativeFrom="paragraph">
              <wp:posOffset>85725</wp:posOffset>
            </wp:positionV>
            <wp:extent cx="314325" cy="314325"/>
            <wp:effectExtent l="0" t="0" r="9525" b="952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15F88" w14:textId="77777777" w:rsidR="003B76CD" w:rsidRPr="00E06F36" w:rsidRDefault="003B76CD" w:rsidP="003B76CD">
      <w:pPr>
        <w:pStyle w:val="Listenabsatz"/>
        <w:numPr>
          <w:ilvl w:val="0"/>
          <w:numId w:val="20"/>
        </w:numPr>
        <w:spacing w:line="240" w:lineRule="exact"/>
        <w:rPr>
          <w:szCs w:val="20"/>
        </w:rPr>
      </w:pPr>
      <w:r w:rsidRPr="00E06F36">
        <w:rPr>
          <w:szCs w:val="20"/>
        </w:rPr>
        <w:t xml:space="preserve">Schneiden Sie die Domino-Teile auf den Einlageblättern </w:t>
      </w:r>
      <w:r w:rsidR="00E462DC" w:rsidRPr="00E06F36">
        <w:rPr>
          <w:szCs w:val="20"/>
        </w:rPr>
        <w:t>„</w:t>
      </w:r>
      <w:r w:rsidRPr="00E06F36">
        <w:rPr>
          <w:b/>
          <w:szCs w:val="20"/>
        </w:rPr>
        <w:t>Domino 1, 2 und 3</w:t>
      </w:r>
      <w:r w:rsidR="00E462DC" w:rsidRPr="00E06F36">
        <w:rPr>
          <w:szCs w:val="20"/>
        </w:rPr>
        <w:t>“</w:t>
      </w:r>
      <w:r w:rsidRPr="00E06F36">
        <w:rPr>
          <w:szCs w:val="20"/>
        </w:rPr>
        <w:t xml:space="preserve">  aus. </w:t>
      </w:r>
    </w:p>
    <w:p w14:paraId="3D0AB6C1" w14:textId="77777777" w:rsidR="003B76CD" w:rsidRPr="003B76CD" w:rsidRDefault="00AB515A" w:rsidP="003B76CD">
      <w:pPr>
        <w:spacing w:line="240" w:lineRule="exact"/>
        <w:rPr>
          <w:b/>
          <w:szCs w:val="20"/>
        </w:rPr>
      </w:pPr>
      <w:r>
        <w:rPr>
          <w:b/>
          <w:szCs w:val="20"/>
        </w:rPr>
        <w:br w:type="page"/>
      </w:r>
    </w:p>
    <w:p w14:paraId="5F11D57D" w14:textId="77777777" w:rsidR="007561D7" w:rsidRPr="000A40DF" w:rsidRDefault="007561D7" w:rsidP="000A40DF">
      <w:pPr>
        <w:pStyle w:val="Marginalie"/>
        <w:framePr w:w="575" w:wrap="notBeside" w:x="9643" w:y="-144"/>
        <w:rPr>
          <w:sz w:val="20"/>
          <w:szCs w:val="24"/>
        </w:rPr>
      </w:pPr>
      <w:r w:rsidRPr="000A40DF">
        <w:rPr>
          <w:sz w:val="20"/>
          <w:szCs w:val="24"/>
        </w:rPr>
        <w:lastRenderedPageBreak/>
        <w:t>10‘</w:t>
      </w:r>
    </w:p>
    <w:p w14:paraId="4A381246" w14:textId="77777777" w:rsidR="00E00E17" w:rsidRPr="00E06F36" w:rsidRDefault="000A40DF" w:rsidP="00E00E17">
      <w:pPr>
        <w:pStyle w:val="Listenabsatz"/>
        <w:numPr>
          <w:ilvl w:val="0"/>
          <w:numId w:val="20"/>
        </w:numPr>
        <w:spacing w:line="240" w:lineRule="exact"/>
        <w:rPr>
          <w:szCs w:val="20"/>
        </w:rPr>
      </w:pPr>
      <w:r w:rsidRPr="00E06F36">
        <w:rPr>
          <w:noProof/>
          <w:lang w:eastAsia="de-DE"/>
        </w:rPr>
        <w:drawing>
          <wp:anchor distT="0" distB="0" distL="114300" distR="114300" simplePos="0" relativeHeight="251911168" behindDoc="0" locked="0" layoutInCell="1" allowOverlap="1" wp14:anchorId="52C1380C" wp14:editId="598FF6B4">
            <wp:simplePos x="0" y="0"/>
            <wp:positionH relativeFrom="column">
              <wp:posOffset>4754245</wp:posOffset>
            </wp:positionH>
            <wp:positionV relativeFrom="paragraph">
              <wp:posOffset>-88265</wp:posOffset>
            </wp:positionV>
            <wp:extent cx="314325" cy="314325"/>
            <wp:effectExtent l="0" t="0" r="9525" b="952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F36">
        <w:rPr>
          <w:noProof/>
          <w:szCs w:val="20"/>
          <w:lang w:eastAsia="de-DE"/>
        </w:rPr>
        <w:drawing>
          <wp:anchor distT="0" distB="0" distL="114300" distR="114300" simplePos="0" relativeHeight="251910144" behindDoc="0" locked="0" layoutInCell="1" allowOverlap="1" wp14:anchorId="02F84923" wp14:editId="0A1A6CDB">
            <wp:simplePos x="0" y="0"/>
            <wp:positionH relativeFrom="column">
              <wp:posOffset>5088728</wp:posOffset>
            </wp:positionH>
            <wp:positionV relativeFrom="paragraph">
              <wp:posOffset>-90170</wp:posOffset>
            </wp:positionV>
            <wp:extent cx="314325" cy="314325"/>
            <wp:effectExtent l="0" t="0" r="9525" b="952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E17" w:rsidRPr="00E06F36">
        <w:rPr>
          <w:szCs w:val="20"/>
        </w:rPr>
        <w:t xml:space="preserve">Lesen Sie die Spielanleitung </w:t>
      </w:r>
      <w:r w:rsidR="00C661D5" w:rsidRPr="00E06F36">
        <w:rPr>
          <w:szCs w:val="20"/>
        </w:rPr>
        <w:t xml:space="preserve">auf dem Einlageblatt </w:t>
      </w:r>
      <w:r w:rsidR="007561D7" w:rsidRPr="00E06F36">
        <w:rPr>
          <w:szCs w:val="20"/>
        </w:rPr>
        <w:t>„</w:t>
      </w:r>
      <w:r w:rsidR="00C661D5" w:rsidRPr="00E06F36">
        <w:rPr>
          <w:b/>
          <w:szCs w:val="20"/>
        </w:rPr>
        <w:t xml:space="preserve">Spielanleitung </w:t>
      </w:r>
      <w:r w:rsidR="00E00E17" w:rsidRPr="00E06F36">
        <w:rPr>
          <w:b/>
          <w:szCs w:val="20"/>
        </w:rPr>
        <w:t>Domino</w:t>
      </w:r>
      <w:r w:rsidR="007561D7" w:rsidRPr="00E06F36">
        <w:rPr>
          <w:szCs w:val="20"/>
        </w:rPr>
        <w:t>“</w:t>
      </w:r>
      <w:r w:rsidR="00E00E17" w:rsidRPr="00E06F36">
        <w:rPr>
          <w:szCs w:val="20"/>
        </w:rPr>
        <w:t xml:space="preserve"> durch.</w:t>
      </w:r>
    </w:p>
    <w:p w14:paraId="6421D68D" w14:textId="77777777" w:rsidR="00E00E17" w:rsidRPr="0054721D" w:rsidRDefault="00E00E17" w:rsidP="001D56E6">
      <w:pPr>
        <w:pStyle w:val="Listenabsatz"/>
        <w:spacing w:line="240" w:lineRule="exact"/>
        <w:ind w:left="0"/>
        <w:rPr>
          <w:szCs w:val="20"/>
        </w:rPr>
      </w:pPr>
    </w:p>
    <w:p w14:paraId="0130D83C" w14:textId="77777777" w:rsidR="00E00E17" w:rsidRPr="005875F9" w:rsidRDefault="00E00E17" w:rsidP="001D56E6">
      <w:pPr>
        <w:pStyle w:val="Listenabsatz"/>
        <w:spacing w:line="240" w:lineRule="exact"/>
        <w:ind w:left="0"/>
        <w:rPr>
          <w:sz w:val="24"/>
          <w:szCs w:val="24"/>
        </w:rPr>
      </w:pPr>
    </w:p>
    <w:p w14:paraId="49E436AF" w14:textId="77777777" w:rsidR="00E00E17" w:rsidRPr="0054721D" w:rsidRDefault="00E00E17" w:rsidP="00163012">
      <w:pPr>
        <w:pStyle w:val="Marginalie"/>
        <w:framePr w:w="560" w:wrap="notBeside" w:x="10266" w:y="35"/>
        <w:rPr>
          <w:sz w:val="20"/>
          <w:szCs w:val="24"/>
        </w:rPr>
      </w:pPr>
      <w:r w:rsidRPr="0054721D">
        <w:rPr>
          <w:sz w:val="20"/>
          <w:szCs w:val="24"/>
        </w:rPr>
        <w:t>15‘</w:t>
      </w:r>
    </w:p>
    <w:p w14:paraId="5312BCF4" w14:textId="77777777" w:rsidR="00E00E17" w:rsidRPr="005875F9" w:rsidRDefault="00163012" w:rsidP="001D56E6">
      <w:pPr>
        <w:pStyle w:val="Listenabsatz"/>
        <w:spacing w:line="240" w:lineRule="exact"/>
        <w:ind w:left="0"/>
        <w:rPr>
          <w:sz w:val="24"/>
          <w:szCs w:val="24"/>
        </w:rPr>
      </w:pPr>
      <w:r w:rsidRPr="005875F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44608" behindDoc="0" locked="0" layoutInCell="1" allowOverlap="1" wp14:anchorId="32CEB653" wp14:editId="3F35516E">
            <wp:simplePos x="0" y="0"/>
            <wp:positionH relativeFrom="column">
              <wp:posOffset>5453570</wp:posOffset>
            </wp:positionH>
            <wp:positionV relativeFrom="paragraph">
              <wp:posOffset>20955</wp:posOffset>
            </wp:positionV>
            <wp:extent cx="314325" cy="314325"/>
            <wp:effectExtent l="0" t="0" r="9525" b="9525"/>
            <wp:wrapNone/>
            <wp:docPr id="2339" name="Grafik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5F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846656" behindDoc="0" locked="0" layoutInCell="0" allowOverlap="1" wp14:anchorId="7B81B7E5" wp14:editId="3A78C6ED">
            <wp:simplePos x="0" y="0"/>
            <wp:positionH relativeFrom="rightMargin">
              <wp:posOffset>72580</wp:posOffset>
            </wp:positionH>
            <wp:positionV relativeFrom="paragraph">
              <wp:posOffset>22860</wp:posOffset>
            </wp:positionV>
            <wp:extent cx="658495" cy="323850"/>
            <wp:effectExtent l="0" t="0" r="8255" b="0"/>
            <wp:wrapNone/>
            <wp:docPr id="29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7B8BB" w14:textId="77777777" w:rsidR="00E00E17" w:rsidRPr="00E06F36" w:rsidRDefault="005004D8" w:rsidP="00E06F36">
      <w:pPr>
        <w:pStyle w:val="Listenabsatz"/>
        <w:numPr>
          <w:ilvl w:val="0"/>
          <w:numId w:val="20"/>
        </w:numPr>
        <w:spacing w:line="240" w:lineRule="exact"/>
        <w:jc w:val="both"/>
        <w:rPr>
          <w:szCs w:val="20"/>
        </w:rPr>
      </w:pPr>
      <w:r w:rsidRPr="00E06F36">
        <w:rPr>
          <w:szCs w:val="20"/>
        </w:rPr>
        <w:t>Spielen Sie mit</w:t>
      </w:r>
      <w:r w:rsidR="00BC7761" w:rsidRPr="00E06F36">
        <w:rPr>
          <w:szCs w:val="20"/>
        </w:rPr>
        <w:t xml:space="preserve"> einem Mitschüler oder einer Mitschülerin.</w:t>
      </w:r>
    </w:p>
    <w:p w14:paraId="5F104E79" w14:textId="77777777" w:rsidR="00971470" w:rsidRDefault="00971470">
      <w:r>
        <w:br w:type="page"/>
      </w:r>
    </w:p>
    <w:p w14:paraId="60414897" w14:textId="77777777" w:rsidR="00C177AA" w:rsidRDefault="00C177AA" w:rsidP="00C177AA">
      <w:pPr>
        <w:pStyle w:val="berschrift2"/>
        <w:rPr>
          <w:lang w:val="en-GB"/>
        </w:rPr>
      </w:pPr>
      <w:proofErr w:type="spellStart"/>
      <w:r w:rsidRPr="005A2C08">
        <w:rPr>
          <w:lang w:val="en-GB"/>
        </w:rPr>
        <w:lastRenderedPageBreak/>
        <w:t>Selbstreflexion</w:t>
      </w:r>
      <w:proofErr w:type="spellEnd"/>
      <w:r>
        <w:rPr>
          <w:lang w:val="en-GB"/>
        </w:rPr>
        <w:t xml:space="preserve"> 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954"/>
        <w:gridCol w:w="425"/>
        <w:gridCol w:w="425"/>
        <w:gridCol w:w="425"/>
      </w:tblGrid>
      <w:tr w:rsidR="00FF2618" w14:paraId="012B4A1E" w14:textId="77777777" w:rsidTr="006E09C5">
        <w:trPr>
          <w:cantSplit/>
          <w:trHeight w:val="5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8AA17F" w14:textId="77777777" w:rsidR="00FF2618" w:rsidRDefault="00FF2618" w:rsidP="006E09C5">
            <w:pPr>
              <w:pStyle w:val="AufgabeText"/>
              <w:ind w:left="0"/>
              <w:jc w:val="left"/>
            </w:pPr>
            <w:r>
              <w:rPr>
                <w:rStyle w:val="Fett"/>
              </w:rPr>
              <w:t>Reflexionsfragen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8625A68" w14:textId="77777777" w:rsidR="00FF2618" w:rsidRDefault="00FF2618" w:rsidP="006E09C5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2EC3BE0" wp14:editId="4BC1F3B0">
                  <wp:extent cx="228600" cy="228600"/>
                  <wp:effectExtent l="0" t="0" r="0" b="0"/>
                  <wp:docPr id="22" name="Grafik 22" descr="11-2 Smiley_zufrieden_grü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4" descr="11-2 Smiley_zufrieden_grü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0331662" w14:textId="77777777" w:rsidR="00FF2618" w:rsidRDefault="00FF2618" w:rsidP="006E09C5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AAE95AE" wp14:editId="46B11FE2">
                  <wp:extent cx="228600" cy="228600"/>
                  <wp:effectExtent l="0" t="0" r="0" b="0"/>
                  <wp:docPr id="23" name="Grafik 23" descr="11-4 Smiley_OK_ge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5" descr="11-4 Smiley_OK_ge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2EE75D5" w14:textId="77777777" w:rsidR="00FF2618" w:rsidRDefault="00FF2618" w:rsidP="006E09C5">
            <w:pPr>
              <w:pStyle w:val="AufgabeText"/>
              <w:ind w:left="113" w:right="113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420FB9E" wp14:editId="5061A00F">
                  <wp:extent cx="228600" cy="228600"/>
                  <wp:effectExtent l="0" t="0" r="0" b="0"/>
                  <wp:docPr id="27" name="Grafik 27" descr="11-6 Smiley_unzufrieden_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36" descr="11-6 Smiley_unzufrieden_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618" w14:paraId="2574CB0A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71D4A" w14:textId="77777777" w:rsidR="00FF2618" w:rsidRDefault="00FF2618" w:rsidP="006E09C5">
            <w:pPr>
              <w:pStyle w:val="AufgabeText"/>
              <w:spacing w:before="60" w:after="60"/>
              <w:ind w:left="0"/>
              <w:jc w:val="left"/>
            </w:pPr>
            <w:r>
              <w:t>Ich kenne die Bestandteile der Baustelleneinrichtung.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8929" w14:textId="77777777" w:rsidR="00FF2618" w:rsidRDefault="00FF2618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B0DA" w14:textId="77777777" w:rsidR="00FF2618" w:rsidRDefault="00FF2618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2758E" w14:textId="77777777" w:rsidR="00FF2618" w:rsidRDefault="00FF2618" w:rsidP="006E09C5">
            <w:pPr>
              <w:pStyle w:val="AufgabeText"/>
              <w:ind w:left="0"/>
            </w:pPr>
          </w:p>
        </w:tc>
      </w:tr>
      <w:tr w:rsidR="00FF2618" w14:paraId="13D6DE94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DFB41" w14:textId="77777777" w:rsidR="00FF2618" w:rsidRDefault="00FF2618" w:rsidP="006E09C5">
            <w:pPr>
              <w:pStyle w:val="AufgabeText"/>
              <w:spacing w:before="60" w:after="60"/>
              <w:ind w:left="0"/>
              <w:jc w:val="left"/>
            </w:pPr>
            <w:r>
              <w:t>Ich kann Sätze mit den Begriffen bilden.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9E11" w14:textId="77777777" w:rsidR="00FF2618" w:rsidRDefault="00FF2618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C786" w14:textId="77777777" w:rsidR="00FF2618" w:rsidRDefault="00FF2618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0EE2" w14:textId="77777777" w:rsidR="00FF2618" w:rsidRDefault="00FF2618" w:rsidP="006E09C5">
            <w:pPr>
              <w:pStyle w:val="AufgabeText"/>
              <w:ind w:left="0"/>
            </w:pPr>
          </w:p>
        </w:tc>
      </w:tr>
      <w:tr w:rsidR="00FF2618" w14:paraId="6DF75E29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8B83" w14:textId="77777777" w:rsidR="00FF2618" w:rsidRPr="00A81264" w:rsidRDefault="00FF2618" w:rsidP="006E09C5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A81264">
              <w:rPr>
                <w:i/>
              </w:rPr>
              <w:t>I</w:t>
            </w:r>
            <w:r>
              <w:rPr>
                <w:i/>
              </w:rPr>
              <w:t>ch kann meine Gedanken mitteilen.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FFD2" w14:textId="77777777" w:rsidR="00FF2618" w:rsidRDefault="00FF2618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1652" w14:textId="77777777" w:rsidR="00FF2618" w:rsidRDefault="00FF2618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2B85" w14:textId="77777777" w:rsidR="00FF2618" w:rsidRDefault="00FF2618" w:rsidP="006E09C5">
            <w:pPr>
              <w:pStyle w:val="AufgabeText"/>
              <w:ind w:left="0"/>
            </w:pPr>
          </w:p>
        </w:tc>
      </w:tr>
      <w:tr w:rsidR="00FF2618" w14:paraId="370118AB" w14:textId="77777777" w:rsidTr="006E09C5">
        <w:trPr>
          <w:trHeight w:val="39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4AB9" w14:textId="77777777" w:rsidR="00FF2618" w:rsidRPr="00A81264" w:rsidRDefault="00FF2618" w:rsidP="006E09C5">
            <w:pPr>
              <w:pStyle w:val="AufgabeText"/>
              <w:spacing w:before="60" w:after="60"/>
              <w:ind w:left="0"/>
              <w:jc w:val="left"/>
              <w:rPr>
                <w:i/>
              </w:rPr>
            </w:pPr>
            <w:r w:rsidRPr="00A81264">
              <w:rPr>
                <w:i/>
              </w:rPr>
              <w:t>Ich kann mich an Gesprächen mitteilen.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708C" w14:textId="77777777" w:rsidR="00FF2618" w:rsidRDefault="00FF2618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A6CB" w14:textId="77777777" w:rsidR="00FF2618" w:rsidRDefault="00FF2618" w:rsidP="006E09C5">
            <w:pPr>
              <w:pStyle w:val="AufgabeText"/>
              <w:ind w:left="0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7DDB" w14:textId="77777777" w:rsidR="00FF2618" w:rsidRDefault="00FF2618" w:rsidP="006E09C5">
            <w:pPr>
              <w:pStyle w:val="AufgabeText"/>
              <w:ind w:left="0"/>
            </w:pPr>
          </w:p>
        </w:tc>
      </w:tr>
    </w:tbl>
    <w:p w14:paraId="401C375B" w14:textId="77777777" w:rsidR="00C177AA" w:rsidRDefault="00C177AA" w:rsidP="00C177AA">
      <w:pPr>
        <w:spacing w:line="240" w:lineRule="exact"/>
      </w:pPr>
    </w:p>
    <w:p w14:paraId="158472BB" w14:textId="77777777" w:rsidR="00FF2618" w:rsidRDefault="00FF2618" w:rsidP="00C177AA">
      <w:pPr>
        <w:spacing w:line="240" w:lineRule="exact"/>
      </w:pPr>
    </w:p>
    <w:p w14:paraId="15322D27" w14:textId="77777777" w:rsidR="00FF2618" w:rsidRDefault="00FF2618" w:rsidP="00FF2618">
      <w:pPr>
        <w:spacing w:line="240" w:lineRule="exact"/>
      </w:pPr>
      <w:r>
        <w:t>Wie zufrieden bin ich mit meiner Arbeit an der Lernaufgabe?</w:t>
      </w:r>
    </w:p>
    <w:p w14:paraId="40FAF401" w14:textId="77777777" w:rsidR="00FF2618" w:rsidRDefault="00FF2618" w:rsidP="00FF2618">
      <w:pPr>
        <w:spacing w:line="240" w:lineRule="exact"/>
      </w:pPr>
      <w:r>
        <w:t xml:space="preserve"> (1 – nicht zufrieden und 10 – sehr zufrieden) </w:t>
      </w:r>
    </w:p>
    <w:p w14:paraId="766FA519" w14:textId="77777777" w:rsidR="00FF2618" w:rsidRDefault="00FF2618" w:rsidP="00FF2618">
      <w:pPr>
        <w:spacing w:line="240" w:lineRule="exac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C463A1D" wp14:editId="3D303C22">
                <wp:simplePos x="0" y="0"/>
                <wp:positionH relativeFrom="column">
                  <wp:posOffset>-7709</wp:posOffset>
                </wp:positionH>
                <wp:positionV relativeFrom="paragraph">
                  <wp:posOffset>99400</wp:posOffset>
                </wp:positionV>
                <wp:extent cx="4784652" cy="372139"/>
                <wp:effectExtent l="0" t="0" r="0" b="8890"/>
                <wp:wrapNone/>
                <wp:docPr id="9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652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C2571" w14:textId="77777777" w:rsidR="00FF2618" w:rsidRPr="005825EB" w:rsidRDefault="00FF2618" w:rsidP="00FF2618"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</w:t>
                            </w:r>
                            <w:r>
                              <w:t>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5</w:t>
                            </w:r>
                            <w:r>
                              <w:t>______________________________</w:t>
                            </w:r>
                            <w:r w:rsidRPr="005825EB">
                              <w:rPr>
                                <w:b/>
                                <w:noProof/>
                                <w:lang w:eastAsia="de-D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3A1D" id="Textfeld 2" o:spid="_x0000_s1042" type="#_x0000_t202" style="position:absolute;margin-left:-.6pt;margin-top:7.85pt;width:376.75pt;height:29.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" stroked="f">
                <v:textbox>
                  <w:txbxContent>
                    <w:p w14:paraId="3E6C2571" w14:textId="77777777" w:rsidR="00FF2618" w:rsidRPr="005825EB" w:rsidRDefault="00FF2618" w:rsidP="00FF2618">
                      <w:r w:rsidRPr="005825EB">
                        <w:rPr>
                          <w:b/>
                          <w:noProof/>
                          <w:lang w:eastAsia="de-DE"/>
                        </w:rPr>
                        <w:t>1</w:t>
                      </w:r>
                      <w:r>
                        <w:t>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5</w:t>
                      </w:r>
                      <w:r>
                        <w:t>______________________________</w:t>
                      </w:r>
                      <w:r w:rsidRPr="005825EB">
                        <w:rPr>
                          <w:b/>
                          <w:noProof/>
                          <w:lang w:eastAsia="de-DE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341DAF03" w14:textId="77777777" w:rsidR="00FF2618" w:rsidRPr="00633E89" w:rsidRDefault="00FF2618" w:rsidP="00FF2618">
      <w:pPr>
        <w:tabs>
          <w:tab w:val="right" w:pos="3402"/>
          <w:tab w:val="right" w:pos="6804"/>
        </w:tabs>
        <w:spacing w:line="240" w:lineRule="exact"/>
        <w:rPr>
          <w:b/>
        </w:rPr>
      </w:pPr>
    </w:p>
    <w:p w14:paraId="71CFD489" w14:textId="77777777" w:rsidR="00FF2618" w:rsidRDefault="00FF2618" w:rsidP="00FF2618">
      <w:pPr>
        <w:spacing w:line="240" w:lineRule="exact"/>
      </w:pPr>
    </w:p>
    <w:p w14:paraId="4D1992CA" w14:textId="77777777" w:rsidR="00FF2618" w:rsidRDefault="00FF2618" w:rsidP="00FF2618">
      <w:pPr>
        <w:spacing w:line="240" w:lineRule="exact"/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850"/>
        <w:gridCol w:w="5986"/>
      </w:tblGrid>
      <w:tr w:rsidR="00FF2618" w14:paraId="5FEFD5B2" w14:textId="77777777" w:rsidTr="006E09C5">
        <w:tc>
          <w:tcPr>
            <w:tcW w:w="1276" w:type="dxa"/>
            <w:gridSpan w:val="2"/>
          </w:tcPr>
          <w:p w14:paraId="69213582" w14:textId="77777777" w:rsidR="00FF2618" w:rsidRPr="008C6638" w:rsidRDefault="00FF2618" w:rsidP="006E09C5">
            <w:pPr>
              <w:spacing w:line="240" w:lineRule="exact"/>
              <w:rPr>
                <w:b/>
              </w:rPr>
            </w:pPr>
            <w:r w:rsidRPr="008C6638">
              <w:rPr>
                <w:b/>
              </w:rPr>
              <w:t>Ich habe</w:t>
            </w:r>
            <w:r>
              <w:rPr>
                <w:b/>
              </w:rPr>
              <w:t xml:space="preserve"> </w:t>
            </w:r>
            <w:r w:rsidRPr="008C6638">
              <w:rPr>
                <w:b/>
              </w:rPr>
              <w:t>…</w:t>
            </w:r>
          </w:p>
        </w:tc>
        <w:tc>
          <w:tcPr>
            <w:tcW w:w="5986" w:type="dxa"/>
          </w:tcPr>
          <w:p w14:paraId="3A0EAC2C" w14:textId="77777777" w:rsidR="00FF2618" w:rsidRDefault="00FF2618" w:rsidP="006E09C5">
            <w:pPr>
              <w:spacing w:line="240" w:lineRule="exact"/>
            </w:pPr>
          </w:p>
        </w:tc>
      </w:tr>
      <w:tr w:rsidR="00FF2618" w14:paraId="6A95D76E" w14:textId="77777777" w:rsidTr="006E09C5">
        <w:trPr>
          <w:trHeight w:val="449"/>
        </w:trPr>
        <w:sdt>
          <w:sdtPr>
            <w:id w:val="1247455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0EE5F2F8" w14:textId="77777777" w:rsidR="00FF2618" w:rsidRDefault="00FF2618" w:rsidP="006E09C5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26A6DDC0" w14:textId="77777777" w:rsidR="00FF2618" w:rsidRDefault="00FF2618" w:rsidP="006E09C5">
            <w:pPr>
              <w:spacing w:line="240" w:lineRule="exact"/>
            </w:pPr>
            <w:r>
              <w:t>meinen Lernschritt im Ordner eingeheftet.</w:t>
            </w:r>
          </w:p>
        </w:tc>
      </w:tr>
      <w:tr w:rsidR="00FF2618" w14:paraId="5E02001D" w14:textId="77777777" w:rsidTr="006E09C5">
        <w:trPr>
          <w:trHeight w:val="413"/>
        </w:trPr>
        <w:sdt>
          <w:sdtPr>
            <w:id w:val="-74893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vAlign w:val="center"/>
              </w:tcPr>
              <w:p w14:paraId="11767825" w14:textId="77777777" w:rsidR="00FF2618" w:rsidRDefault="00FF2618" w:rsidP="006E09C5">
                <w:pPr>
                  <w:spacing w:line="240" w:lineRule="exact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836" w:type="dxa"/>
            <w:gridSpan w:val="2"/>
            <w:vAlign w:val="center"/>
          </w:tcPr>
          <w:p w14:paraId="08EBED79" w14:textId="77777777" w:rsidR="00FF2618" w:rsidRDefault="00FF2618" w:rsidP="006E09C5">
            <w:pPr>
              <w:spacing w:line="240" w:lineRule="exact"/>
              <w:rPr>
                <w:noProof/>
              </w:rPr>
            </w:pPr>
            <w:r>
              <w:rPr>
                <w:noProof/>
              </w:rPr>
              <w:t>den Arbeitsauftrag erledigt und das entsprechende Feld in der Lernwegeliste markiert.</w:t>
            </w:r>
          </w:p>
        </w:tc>
      </w:tr>
    </w:tbl>
    <w:p w14:paraId="0DCB4B7B" w14:textId="77777777" w:rsidR="00FF2618" w:rsidRDefault="00FF2618" w:rsidP="00FF2618">
      <w:pPr>
        <w:spacing w:line="240" w:lineRule="exact"/>
      </w:pPr>
    </w:p>
    <w:p w14:paraId="4B1B5339" w14:textId="77777777" w:rsidR="00FF2618" w:rsidRDefault="00FF2618" w:rsidP="00FF2618">
      <w:pPr>
        <w:spacing w:line="240" w:lineRule="exact"/>
      </w:pPr>
    </w:p>
    <w:p w14:paraId="72548B9E" w14:textId="77777777" w:rsidR="00FF2618" w:rsidRDefault="00FF2618" w:rsidP="00FF2618">
      <w:pPr>
        <w:spacing w:line="240" w:lineRule="exact"/>
      </w:pPr>
    </w:p>
    <w:p w14:paraId="307D2B67" w14:textId="77777777" w:rsidR="00C177AA" w:rsidRPr="000F5A97" w:rsidRDefault="00C177AA" w:rsidP="00C177AA">
      <w:pPr>
        <w:spacing w:line="240" w:lineRule="exact"/>
        <w:rPr>
          <w:b/>
        </w:rPr>
      </w:pPr>
    </w:p>
    <w:p w14:paraId="4CF6E3C3" w14:textId="77777777" w:rsidR="002D6DA8" w:rsidRDefault="003F3077">
      <w:pPr>
        <w:spacing w:line="240" w:lineRule="exact"/>
        <w:rPr>
          <w:b/>
        </w:rPr>
      </w:pPr>
      <w:r>
        <w:rPr>
          <w:b/>
        </w:rP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2D6DA8" w:rsidRPr="007D6AD0" w14:paraId="36152D4C" w14:textId="77777777" w:rsidTr="006E09C5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68C8569" w14:textId="77777777" w:rsidR="002D6DA8" w:rsidRPr="007D6AD0" w:rsidRDefault="002D6DA8" w:rsidP="006E09C5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47E6D141" w14:textId="77777777" w:rsidR="002D6DA8" w:rsidRPr="007D6AD0" w:rsidRDefault="002D6DA8" w:rsidP="006E09C5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 xml:space="preserve">Einlageblatt </w:t>
            </w:r>
            <w:r>
              <w:rPr>
                <w:b/>
              </w:rPr>
              <w:t>– Vokabelliste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F688B8" w14:textId="77777777" w:rsidR="002D6DA8" w:rsidRPr="007D6AD0" w:rsidRDefault="002D6DA8" w:rsidP="006E09C5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8E80072" w14:textId="77777777" w:rsidR="002D6DA8" w:rsidRPr="007D6AD0" w:rsidRDefault="002D6DA8" w:rsidP="006E09C5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1765C3CC" w14:textId="77777777" w:rsidR="002D6DA8" w:rsidRPr="00B83680" w:rsidRDefault="002D6DA8" w:rsidP="006E09C5">
            <w:pPr>
              <w:jc w:val="center"/>
              <w:rPr>
                <w:rFonts w:eastAsia="Calibri"/>
                <w:b/>
                <w:lang w:val="en-GB"/>
              </w:rPr>
            </w:pPr>
            <w:r w:rsidRPr="00B83680">
              <w:rPr>
                <w:b/>
                <w:lang w:val="en-GB"/>
              </w:rPr>
              <w:t>BT01.02.01.01</w:t>
            </w:r>
          </w:p>
        </w:tc>
      </w:tr>
    </w:tbl>
    <w:p w14:paraId="65777B53" w14:textId="77777777" w:rsidR="002D6DA8" w:rsidRDefault="002D6DA8" w:rsidP="002D6DA8">
      <w:pPr>
        <w:rPr>
          <w:b/>
        </w:rPr>
      </w:pPr>
      <w:r w:rsidRPr="00AA18D1">
        <w:rPr>
          <w:noProof/>
          <w:lang w:eastAsia="de-DE"/>
        </w:rPr>
        <w:drawing>
          <wp:anchor distT="0" distB="0" distL="114300" distR="114300" simplePos="0" relativeHeight="251893760" behindDoc="0" locked="0" layoutInCell="1" allowOverlap="1" wp14:anchorId="7E7FB6C5" wp14:editId="04939C48">
            <wp:simplePos x="0" y="0"/>
            <wp:positionH relativeFrom="column">
              <wp:posOffset>4797425</wp:posOffset>
            </wp:positionH>
            <wp:positionV relativeFrom="paragraph">
              <wp:posOffset>308932</wp:posOffset>
            </wp:positionV>
            <wp:extent cx="341630" cy="313055"/>
            <wp:effectExtent l="0" t="0" r="1270" b="0"/>
            <wp:wrapNone/>
            <wp:docPr id="454" name="Grafik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2FA44" w14:textId="77777777" w:rsidR="002D6DA8" w:rsidRPr="00332D6C" w:rsidRDefault="002D6DA8" w:rsidP="002D6DA8">
      <w:pPr>
        <w:rPr>
          <w:b/>
          <w:sz w:val="24"/>
          <w:szCs w:val="20"/>
        </w:rPr>
      </w:pPr>
    </w:p>
    <w:tbl>
      <w:tblPr>
        <w:tblStyle w:val="Tabellenraster"/>
        <w:tblW w:w="9648" w:type="dxa"/>
        <w:tblLook w:val="04A0" w:firstRow="1" w:lastRow="0" w:firstColumn="1" w:lastColumn="0" w:noHBand="0" w:noVBand="1"/>
      </w:tblPr>
      <w:tblGrid>
        <w:gridCol w:w="2584"/>
        <w:gridCol w:w="2070"/>
        <w:gridCol w:w="2773"/>
        <w:gridCol w:w="2221"/>
      </w:tblGrid>
      <w:tr w:rsidR="002D6DA8" w14:paraId="01285170" w14:textId="77777777" w:rsidTr="00340EA8">
        <w:tc>
          <w:tcPr>
            <w:tcW w:w="2584" w:type="dxa"/>
          </w:tcPr>
          <w:p w14:paraId="5A07D7BF" w14:textId="77777777" w:rsidR="002D6DA8" w:rsidRDefault="002D6DA8" w:rsidP="006E09C5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2DDF1B3F" wp14:editId="6325165A">
                  <wp:extent cx="996684" cy="747395"/>
                  <wp:effectExtent l="0" t="0" r="0" b="0"/>
                  <wp:docPr id="2350" name="Grafik 2350" descr="C:\Users\entsp_000\Documents\Unterricht\9 SOL\LF1\Advance Organiser\460232_web_R_K_B_by_Rainer Sturm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ntsp_000\Documents\Unterricht\9 SOL\LF1\Advance Organiser\460232_web_R_K_B_by_Rainer Sturm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569" cy="74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79EC9A71" w14:textId="77777777" w:rsidR="002D6DA8" w:rsidRPr="00B07FF4" w:rsidRDefault="002D6DA8" w:rsidP="006E09C5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Schalelement</w:t>
            </w:r>
          </w:p>
        </w:tc>
        <w:tc>
          <w:tcPr>
            <w:tcW w:w="2773" w:type="dxa"/>
          </w:tcPr>
          <w:p w14:paraId="04EDDC03" w14:textId="5F482435" w:rsidR="002D6DA8" w:rsidRDefault="00A36EC4" w:rsidP="006E09C5">
            <w:r>
              <w:rPr>
                <w:noProof/>
              </w:rPr>
              <w:drawing>
                <wp:inline distT="0" distB="0" distL="0" distR="0" wp14:anchorId="6DA1EFE0" wp14:editId="787C506B">
                  <wp:extent cx="1457339" cy="690113"/>
                  <wp:effectExtent l="0" t="0" r="0" b="0"/>
                  <wp:docPr id="47" name="Grafik 47" descr="Bau, Baustelle, Bauen, Arbeiten, Architektur, Hausb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u, Baustelle, Bauen, Arbeiten, Architektur, Hausb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2" t="37534"/>
                          <a:stretch/>
                        </pic:blipFill>
                        <pic:spPr bwMode="auto">
                          <a:xfrm>
                            <a:off x="0" y="0"/>
                            <a:ext cx="1489097" cy="70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341E156A" w14:textId="77777777" w:rsidR="002D6DA8" w:rsidRPr="00B07FF4" w:rsidRDefault="002D6DA8" w:rsidP="00340EA8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Zufahrt</w:t>
            </w:r>
          </w:p>
        </w:tc>
      </w:tr>
      <w:tr w:rsidR="002D6DA8" w:rsidRPr="00B07FF4" w14:paraId="4409A435" w14:textId="77777777" w:rsidTr="00340EA8">
        <w:tc>
          <w:tcPr>
            <w:tcW w:w="2584" w:type="dxa"/>
          </w:tcPr>
          <w:p w14:paraId="02C8E592" w14:textId="77777777" w:rsidR="002D6DA8" w:rsidRPr="004A6FCA" w:rsidRDefault="002D6DA8" w:rsidP="006E09C5">
            <w:pPr>
              <w:rPr>
                <w:sz w:val="12"/>
                <w:szCs w:val="12"/>
              </w:rPr>
            </w:pPr>
          </w:p>
        </w:tc>
        <w:tc>
          <w:tcPr>
            <w:tcW w:w="2070" w:type="dxa"/>
            <w:vAlign w:val="center"/>
          </w:tcPr>
          <w:p w14:paraId="701BC823" w14:textId="77777777" w:rsidR="002D6DA8" w:rsidRPr="004A6FCA" w:rsidRDefault="002D6DA8" w:rsidP="006E09C5">
            <w:pPr>
              <w:rPr>
                <w:b/>
                <w:sz w:val="12"/>
                <w:szCs w:val="12"/>
              </w:rPr>
            </w:pPr>
          </w:p>
        </w:tc>
        <w:tc>
          <w:tcPr>
            <w:tcW w:w="2773" w:type="dxa"/>
          </w:tcPr>
          <w:p w14:paraId="74D9D198" w14:textId="77777777" w:rsidR="002D6DA8" w:rsidRPr="004A6FCA" w:rsidRDefault="002D6DA8" w:rsidP="006E09C5">
            <w:pPr>
              <w:rPr>
                <w:sz w:val="12"/>
                <w:szCs w:val="12"/>
              </w:rPr>
            </w:pPr>
          </w:p>
        </w:tc>
        <w:tc>
          <w:tcPr>
            <w:tcW w:w="2221" w:type="dxa"/>
            <w:vAlign w:val="center"/>
          </w:tcPr>
          <w:p w14:paraId="634AB4DE" w14:textId="77777777" w:rsidR="002D6DA8" w:rsidRPr="004A6FCA" w:rsidRDefault="002D6DA8" w:rsidP="00340EA8">
            <w:pPr>
              <w:rPr>
                <w:b/>
                <w:sz w:val="12"/>
                <w:szCs w:val="12"/>
              </w:rPr>
            </w:pPr>
          </w:p>
        </w:tc>
      </w:tr>
      <w:tr w:rsidR="002D6DA8" w14:paraId="07B52AA1" w14:textId="77777777" w:rsidTr="00340EA8">
        <w:tc>
          <w:tcPr>
            <w:tcW w:w="2584" w:type="dxa"/>
          </w:tcPr>
          <w:p w14:paraId="40ED4CE3" w14:textId="77777777" w:rsidR="002D6DA8" w:rsidRDefault="00AD00ED" w:rsidP="006E09C5">
            <w:r>
              <w:rPr>
                <w:noProof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19E3F31C" wp14:editId="58F249F2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11875</wp:posOffset>
                  </wp:positionV>
                  <wp:extent cx="819398" cy="573653"/>
                  <wp:effectExtent l="0" t="0" r="0" b="0"/>
                  <wp:wrapNone/>
                  <wp:docPr id="1863" name="Grafik 1863" descr="C:\Users\Praktikant-1_IBBW\Desktop\Bauw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ktikant-1_IBBW\Desktop\Bauwag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5" r="19208" b="35975"/>
                          <a:stretch/>
                        </pic:blipFill>
                        <pic:spPr bwMode="auto">
                          <a:xfrm>
                            <a:off x="0" y="0"/>
                            <a:ext cx="819398" cy="57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vAlign w:val="center"/>
          </w:tcPr>
          <w:p w14:paraId="6AAB6CD1" w14:textId="77777777" w:rsidR="002D6DA8" w:rsidRPr="00B07FF4" w:rsidRDefault="002D6DA8" w:rsidP="006E09C5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Bauwagen</w:t>
            </w:r>
          </w:p>
        </w:tc>
        <w:tc>
          <w:tcPr>
            <w:tcW w:w="2773" w:type="dxa"/>
          </w:tcPr>
          <w:p w14:paraId="4D7A6B49" w14:textId="77777777" w:rsidR="002D6DA8" w:rsidRDefault="002D6DA8" w:rsidP="006E09C5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620B9B69" wp14:editId="7255E475">
                  <wp:extent cx="1376045" cy="589062"/>
                  <wp:effectExtent l="0" t="0" r="0" b="1905"/>
                  <wp:docPr id="2353" name="Grafik 2353" descr="C:\Users\entsp_000\Documents\Unterricht\290775_web_R_B_by_Bernd Sterzl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ntsp_000\Documents\Unterricht\290775_web_R_B_by_Bernd Sterzl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8" t="13824" b="2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14" cy="59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6C72B5CB" w14:textId="77777777" w:rsidR="002D6DA8" w:rsidRPr="00B07FF4" w:rsidRDefault="002D6DA8" w:rsidP="00340EA8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Baugrube</w:t>
            </w:r>
          </w:p>
        </w:tc>
      </w:tr>
      <w:tr w:rsidR="002D6DA8" w:rsidRPr="00B07FF4" w14:paraId="08E0EBE0" w14:textId="77777777" w:rsidTr="00340EA8">
        <w:tc>
          <w:tcPr>
            <w:tcW w:w="2584" w:type="dxa"/>
          </w:tcPr>
          <w:p w14:paraId="4C311BF5" w14:textId="77777777" w:rsidR="002D6DA8" w:rsidRPr="004A6FCA" w:rsidRDefault="002D6DA8" w:rsidP="006E09C5">
            <w:pPr>
              <w:rPr>
                <w:sz w:val="12"/>
                <w:szCs w:val="12"/>
              </w:rPr>
            </w:pPr>
          </w:p>
        </w:tc>
        <w:tc>
          <w:tcPr>
            <w:tcW w:w="2070" w:type="dxa"/>
            <w:vAlign w:val="center"/>
          </w:tcPr>
          <w:p w14:paraId="130A6C0F" w14:textId="77777777" w:rsidR="002D6DA8" w:rsidRPr="004A6FCA" w:rsidRDefault="002D6DA8" w:rsidP="006E09C5">
            <w:pPr>
              <w:rPr>
                <w:b/>
                <w:sz w:val="12"/>
                <w:szCs w:val="12"/>
              </w:rPr>
            </w:pPr>
          </w:p>
        </w:tc>
        <w:tc>
          <w:tcPr>
            <w:tcW w:w="2773" w:type="dxa"/>
          </w:tcPr>
          <w:p w14:paraId="11E03E10" w14:textId="77777777" w:rsidR="002D6DA8" w:rsidRPr="004A6FCA" w:rsidRDefault="002D6DA8" w:rsidP="006E09C5">
            <w:pPr>
              <w:rPr>
                <w:sz w:val="12"/>
                <w:szCs w:val="12"/>
              </w:rPr>
            </w:pPr>
          </w:p>
        </w:tc>
        <w:tc>
          <w:tcPr>
            <w:tcW w:w="2221" w:type="dxa"/>
            <w:vAlign w:val="center"/>
          </w:tcPr>
          <w:p w14:paraId="62B9B1A5" w14:textId="77777777" w:rsidR="002D6DA8" w:rsidRPr="004A6FCA" w:rsidRDefault="002D6DA8" w:rsidP="00340EA8">
            <w:pPr>
              <w:rPr>
                <w:b/>
                <w:sz w:val="12"/>
                <w:szCs w:val="12"/>
              </w:rPr>
            </w:pPr>
          </w:p>
        </w:tc>
      </w:tr>
      <w:tr w:rsidR="002D6DA8" w14:paraId="25AD9C51" w14:textId="77777777" w:rsidTr="00340EA8">
        <w:tc>
          <w:tcPr>
            <w:tcW w:w="2584" w:type="dxa"/>
          </w:tcPr>
          <w:p w14:paraId="37C59730" w14:textId="77777777" w:rsidR="002D6DA8" w:rsidRDefault="002D6DA8" w:rsidP="006E09C5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642A4A1F" wp14:editId="456A7D93">
                  <wp:extent cx="484367" cy="643255"/>
                  <wp:effectExtent l="0" t="0" r="0" b="4445"/>
                  <wp:docPr id="2354" name="Grafik 2354" descr="C:\Users\entsp_000\Documents\Unterricht\9 SOL\LF1\Advance Organiser\stahlmat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ntsp_000\Documents\Unterricht\9 SOL\LF1\Advance Organiser\stahlmat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83" cy="65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3245E9B9" w14:textId="77777777" w:rsidR="002D6DA8" w:rsidRPr="00B07FF4" w:rsidRDefault="00340EA8" w:rsidP="006E09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="002D6DA8" w:rsidRPr="00B07FF4">
              <w:rPr>
                <w:b/>
                <w:sz w:val="24"/>
                <w:szCs w:val="24"/>
              </w:rPr>
              <w:t xml:space="preserve">tahlmatten </w:t>
            </w:r>
          </w:p>
        </w:tc>
        <w:tc>
          <w:tcPr>
            <w:tcW w:w="2773" w:type="dxa"/>
          </w:tcPr>
          <w:p w14:paraId="3F243D84" w14:textId="77777777" w:rsidR="002D6DA8" w:rsidRDefault="002D6DA8" w:rsidP="006E09C5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216042FA" wp14:editId="04F62ABE">
                  <wp:extent cx="914400" cy="724067"/>
                  <wp:effectExtent l="0" t="0" r="0" b="0"/>
                  <wp:docPr id="2355" name="Grafik 2355" descr="C:\Users\entsp_000\Documents\Unterricht\684674_web_R_K_B_by_berggeist007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ntsp_000\Documents\Unterricht\684674_web_R_K_B_by_berggeist007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9" t="23546" r="20543" b="13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97" cy="72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6C58CC97" w14:textId="77777777" w:rsidR="002D6DA8" w:rsidRPr="00B07FF4" w:rsidRDefault="002D6DA8" w:rsidP="00340EA8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Bauschutt</w:t>
            </w:r>
          </w:p>
        </w:tc>
      </w:tr>
      <w:tr w:rsidR="002D6DA8" w:rsidRPr="00B07FF4" w14:paraId="1BEE7884" w14:textId="77777777" w:rsidTr="00340EA8">
        <w:tc>
          <w:tcPr>
            <w:tcW w:w="2584" w:type="dxa"/>
          </w:tcPr>
          <w:p w14:paraId="105292CA" w14:textId="77777777" w:rsidR="002D6DA8" w:rsidRPr="004A6FCA" w:rsidRDefault="002D6DA8" w:rsidP="006E09C5">
            <w:pPr>
              <w:rPr>
                <w:sz w:val="12"/>
                <w:szCs w:val="12"/>
              </w:rPr>
            </w:pPr>
          </w:p>
        </w:tc>
        <w:tc>
          <w:tcPr>
            <w:tcW w:w="2070" w:type="dxa"/>
            <w:vAlign w:val="center"/>
          </w:tcPr>
          <w:p w14:paraId="4AD60E2C" w14:textId="77777777" w:rsidR="002D6DA8" w:rsidRPr="004A6FCA" w:rsidRDefault="002D6DA8" w:rsidP="006E09C5">
            <w:pPr>
              <w:rPr>
                <w:b/>
                <w:sz w:val="12"/>
                <w:szCs w:val="12"/>
              </w:rPr>
            </w:pPr>
          </w:p>
        </w:tc>
        <w:tc>
          <w:tcPr>
            <w:tcW w:w="2773" w:type="dxa"/>
          </w:tcPr>
          <w:p w14:paraId="10EA9012" w14:textId="77777777" w:rsidR="002D6DA8" w:rsidRPr="004A6FCA" w:rsidRDefault="002D6DA8" w:rsidP="006E09C5">
            <w:pPr>
              <w:rPr>
                <w:sz w:val="12"/>
                <w:szCs w:val="12"/>
              </w:rPr>
            </w:pPr>
          </w:p>
        </w:tc>
        <w:tc>
          <w:tcPr>
            <w:tcW w:w="2221" w:type="dxa"/>
            <w:vAlign w:val="center"/>
          </w:tcPr>
          <w:p w14:paraId="11A5AD1A" w14:textId="77777777" w:rsidR="002D6DA8" w:rsidRPr="004A6FCA" w:rsidRDefault="002D6DA8" w:rsidP="00340EA8">
            <w:pPr>
              <w:rPr>
                <w:b/>
                <w:sz w:val="12"/>
                <w:szCs w:val="12"/>
              </w:rPr>
            </w:pPr>
          </w:p>
        </w:tc>
      </w:tr>
      <w:tr w:rsidR="002D6DA8" w14:paraId="1253BC42" w14:textId="77777777" w:rsidTr="00340EA8">
        <w:tc>
          <w:tcPr>
            <w:tcW w:w="2584" w:type="dxa"/>
          </w:tcPr>
          <w:p w14:paraId="26923107" w14:textId="653E17AD" w:rsidR="002D6DA8" w:rsidRDefault="003C76BE" w:rsidP="006E09C5">
            <w:r>
              <w:rPr>
                <w:noProof/>
              </w:rPr>
              <w:drawing>
                <wp:inline distT="0" distB="0" distL="0" distR="0" wp14:anchorId="1A1F2D9A" wp14:editId="19762910">
                  <wp:extent cx="876300" cy="582775"/>
                  <wp:effectExtent l="0" t="0" r="0" b="825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33" cy="58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516FA18C" w14:textId="77777777" w:rsidR="002D6DA8" w:rsidRPr="00B07FF4" w:rsidRDefault="002D6DA8" w:rsidP="006E09C5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Kran</w:t>
            </w:r>
          </w:p>
        </w:tc>
        <w:tc>
          <w:tcPr>
            <w:tcW w:w="2773" w:type="dxa"/>
          </w:tcPr>
          <w:p w14:paraId="4295670E" w14:textId="77777777" w:rsidR="002D6DA8" w:rsidRDefault="002D6DA8" w:rsidP="006E09C5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519E4299" wp14:editId="3F6DBE59">
                  <wp:extent cx="914400" cy="678985"/>
                  <wp:effectExtent l="0" t="0" r="0" b="6985"/>
                  <wp:docPr id="2357" name="Grafik 2357" descr="C:\Users\entsp_000\Documents\Unterricht\577167_web_R_K_B_by_Michael Lorenzet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ntsp_000\Documents\Unterricht\577167_web_R_K_B_by_Michael Lorenzet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7" t="68073" r="13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71" cy="67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789F4CD7" w14:textId="77777777" w:rsidR="002D6DA8" w:rsidRPr="00B07FF4" w:rsidRDefault="002D6DA8" w:rsidP="00340EA8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Abfallcontainer</w:t>
            </w:r>
          </w:p>
        </w:tc>
      </w:tr>
      <w:tr w:rsidR="002D6DA8" w:rsidRPr="00B07FF4" w14:paraId="069B4FEA" w14:textId="77777777" w:rsidTr="00340EA8">
        <w:tc>
          <w:tcPr>
            <w:tcW w:w="2584" w:type="dxa"/>
          </w:tcPr>
          <w:p w14:paraId="3169F609" w14:textId="77777777" w:rsidR="002D6DA8" w:rsidRPr="004A6FCA" w:rsidRDefault="002D6DA8" w:rsidP="006E09C5">
            <w:pPr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070" w:type="dxa"/>
            <w:vAlign w:val="center"/>
          </w:tcPr>
          <w:p w14:paraId="49108ABD" w14:textId="77777777" w:rsidR="002D6DA8" w:rsidRPr="004A6FCA" w:rsidRDefault="002D6DA8" w:rsidP="006E09C5">
            <w:pPr>
              <w:rPr>
                <w:b/>
                <w:sz w:val="12"/>
                <w:szCs w:val="12"/>
              </w:rPr>
            </w:pPr>
          </w:p>
        </w:tc>
        <w:tc>
          <w:tcPr>
            <w:tcW w:w="2773" w:type="dxa"/>
          </w:tcPr>
          <w:p w14:paraId="1AA75BD7" w14:textId="77777777" w:rsidR="002D6DA8" w:rsidRPr="004A6FCA" w:rsidRDefault="002D6DA8" w:rsidP="006E09C5">
            <w:pPr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221" w:type="dxa"/>
            <w:vAlign w:val="center"/>
          </w:tcPr>
          <w:p w14:paraId="217AFF27" w14:textId="77777777" w:rsidR="002D6DA8" w:rsidRPr="004A6FCA" w:rsidRDefault="002D6DA8" w:rsidP="00340EA8">
            <w:pPr>
              <w:rPr>
                <w:b/>
                <w:sz w:val="12"/>
                <w:szCs w:val="12"/>
              </w:rPr>
            </w:pPr>
          </w:p>
        </w:tc>
      </w:tr>
      <w:tr w:rsidR="002D6DA8" w14:paraId="1BC95A39" w14:textId="77777777" w:rsidTr="00340EA8">
        <w:tc>
          <w:tcPr>
            <w:tcW w:w="2584" w:type="dxa"/>
          </w:tcPr>
          <w:p w14:paraId="0F558832" w14:textId="5621744C" w:rsidR="002D6DA8" w:rsidRDefault="003C76BE" w:rsidP="006E09C5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C7766FE" wp14:editId="6BB700E0">
                  <wp:extent cx="1328760" cy="646322"/>
                  <wp:effectExtent l="0" t="0" r="5080" b="1905"/>
                  <wp:docPr id="40" name="Grafik 40" descr="Maschinen, Mine, Bau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schinen, Mine, Bauste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6" t="54449" r="30640"/>
                          <a:stretch/>
                        </pic:blipFill>
                        <pic:spPr bwMode="auto">
                          <a:xfrm>
                            <a:off x="0" y="0"/>
                            <a:ext cx="1339562" cy="65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5F56A4E1" w14:textId="77777777" w:rsidR="002D6DA8" w:rsidRPr="00B07FF4" w:rsidRDefault="002D6DA8" w:rsidP="006E09C5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Oberboden</w:t>
            </w:r>
          </w:p>
        </w:tc>
        <w:tc>
          <w:tcPr>
            <w:tcW w:w="2773" w:type="dxa"/>
          </w:tcPr>
          <w:p w14:paraId="1A0026DB" w14:textId="77777777" w:rsidR="002D6DA8" w:rsidRDefault="002D6DA8" w:rsidP="006E09C5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47398A65" wp14:editId="057F2DD2">
                  <wp:extent cx="918845" cy="663865"/>
                  <wp:effectExtent l="0" t="0" r="0" b="3175"/>
                  <wp:docPr id="2359" name="Grafik 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6492_web_R_K_B_by_Michael Lorenzet_pixelio.d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39" cy="66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12DF4E3E" w14:textId="77777777" w:rsidR="002D6DA8" w:rsidRPr="00B07FF4" w:rsidRDefault="002D6DA8" w:rsidP="00340EA8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Mauersteine</w:t>
            </w:r>
          </w:p>
        </w:tc>
      </w:tr>
      <w:tr w:rsidR="002D6DA8" w:rsidRPr="00B07FF4" w14:paraId="01966A65" w14:textId="77777777" w:rsidTr="00340EA8">
        <w:tc>
          <w:tcPr>
            <w:tcW w:w="2584" w:type="dxa"/>
          </w:tcPr>
          <w:p w14:paraId="1696EAF1" w14:textId="77777777" w:rsidR="002D6DA8" w:rsidRPr="004A6FCA" w:rsidRDefault="002D6DA8" w:rsidP="006E09C5">
            <w:pPr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070" w:type="dxa"/>
            <w:vAlign w:val="center"/>
          </w:tcPr>
          <w:p w14:paraId="36BFD5CD" w14:textId="77777777" w:rsidR="002D6DA8" w:rsidRPr="004A6FCA" w:rsidRDefault="002D6DA8" w:rsidP="006E09C5">
            <w:pPr>
              <w:rPr>
                <w:b/>
                <w:sz w:val="12"/>
                <w:szCs w:val="12"/>
              </w:rPr>
            </w:pPr>
          </w:p>
        </w:tc>
        <w:tc>
          <w:tcPr>
            <w:tcW w:w="2773" w:type="dxa"/>
          </w:tcPr>
          <w:p w14:paraId="7879E06D" w14:textId="77777777" w:rsidR="002D6DA8" w:rsidRPr="004A6FCA" w:rsidRDefault="002D6DA8" w:rsidP="006E09C5">
            <w:pPr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221" w:type="dxa"/>
            <w:vAlign w:val="center"/>
          </w:tcPr>
          <w:p w14:paraId="76A3B652" w14:textId="77777777" w:rsidR="002D6DA8" w:rsidRPr="004A6FCA" w:rsidRDefault="002D6DA8" w:rsidP="00340EA8">
            <w:pPr>
              <w:rPr>
                <w:b/>
                <w:sz w:val="12"/>
                <w:szCs w:val="12"/>
              </w:rPr>
            </w:pPr>
          </w:p>
        </w:tc>
      </w:tr>
      <w:tr w:rsidR="002D6DA8" w14:paraId="25CD6D63" w14:textId="77777777" w:rsidTr="00340EA8">
        <w:tc>
          <w:tcPr>
            <w:tcW w:w="2584" w:type="dxa"/>
          </w:tcPr>
          <w:p w14:paraId="027C48E3" w14:textId="77777777" w:rsidR="002D6DA8" w:rsidRDefault="002D6DA8" w:rsidP="006E09C5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7B0D7EB1" wp14:editId="4FC24F5A">
                  <wp:extent cx="690245" cy="968563"/>
                  <wp:effectExtent l="0" t="0" r="0" b="3175"/>
                  <wp:docPr id="2360" name="Grafik 2360" descr="C:\Users\entsp_000\Documents\Unterricht\195746_web_R_B_by_Thomas Max Müller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ntsp_000\Documents\Unterricht\195746_web_R_B_by_Thomas Max Müller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06" cy="97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7504D5AC" w14:textId="77777777" w:rsidR="002D6DA8" w:rsidRPr="00B07FF4" w:rsidRDefault="002D6DA8" w:rsidP="006E09C5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Toilette</w:t>
            </w:r>
          </w:p>
        </w:tc>
        <w:tc>
          <w:tcPr>
            <w:tcW w:w="2773" w:type="dxa"/>
          </w:tcPr>
          <w:p w14:paraId="55862F70" w14:textId="77777777" w:rsidR="002D6DA8" w:rsidRDefault="002D6DA8" w:rsidP="006E09C5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6C6AFDB1" wp14:editId="5F9372E0">
                  <wp:extent cx="795020" cy="843695"/>
                  <wp:effectExtent l="0" t="0" r="5080" b="0"/>
                  <wp:docPr id="2361" name="Grafik 2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0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9" r="16006"/>
                          <a:stretch/>
                        </pic:blipFill>
                        <pic:spPr bwMode="auto">
                          <a:xfrm>
                            <a:off x="0" y="0"/>
                            <a:ext cx="801852" cy="85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17D6C843" w14:textId="56D4A65E" w:rsidR="002D6DA8" w:rsidRPr="00B07FF4" w:rsidRDefault="002D6DA8" w:rsidP="00340EA8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Zimmererplatz</w:t>
            </w:r>
          </w:p>
        </w:tc>
      </w:tr>
      <w:tr w:rsidR="002D6DA8" w:rsidRPr="00B07FF4" w14:paraId="08AF190C" w14:textId="77777777" w:rsidTr="00340EA8">
        <w:tc>
          <w:tcPr>
            <w:tcW w:w="2584" w:type="dxa"/>
          </w:tcPr>
          <w:p w14:paraId="54EA2789" w14:textId="77777777" w:rsidR="002D6DA8" w:rsidRPr="004A6FCA" w:rsidRDefault="002D6DA8" w:rsidP="006E09C5">
            <w:pPr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070" w:type="dxa"/>
            <w:vAlign w:val="center"/>
          </w:tcPr>
          <w:p w14:paraId="35FB91EE" w14:textId="77777777" w:rsidR="002D6DA8" w:rsidRPr="004A6FCA" w:rsidRDefault="002D6DA8" w:rsidP="006E09C5">
            <w:pPr>
              <w:rPr>
                <w:b/>
                <w:sz w:val="12"/>
                <w:szCs w:val="12"/>
              </w:rPr>
            </w:pPr>
          </w:p>
        </w:tc>
        <w:tc>
          <w:tcPr>
            <w:tcW w:w="2773" w:type="dxa"/>
          </w:tcPr>
          <w:p w14:paraId="0F1A252A" w14:textId="77777777" w:rsidR="002D6DA8" w:rsidRPr="004A6FCA" w:rsidRDefault="002D6DA8" w:rsidP="006E09C5">
            <w:pPr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221" w:type="dxa"/>
            <w:vAlign w:val="center"/>
          </w:tcPr>
          <w:p w14:paraId="79107D98" w14:textId="77777777" w:rsidR="002D6DA8" w:rsidRPr="004A6FCA" w:rsidRDefault="002D6DA8" w:rsidP="00340EA8">
            <w:pPr>
              <w:rPr>
                <w:rFonts w:ascii="AaBbCc" w:hAnsi="AaBbCc"/>
                <w:color w:val="000080"/>
                <w:sz w:val="12"/>
                <w:szCs w:val="12"/>
              </w:rPr>
            </w:pPr>
          </w:p>
        </w:tc>
      </w:tr>
      <w:tr w:rsidR="002D6DA8" w14:paraId="5B7E9582" w14:textId="77777777" w:rsidTr="00340EA8">
        <w:tc>
          <w:tcPr>
            <w:tcW w:w="2584" w:type="dxa"/>
          </w:tcPr>
          <w:p w14:paraId="40609955" w14:textId="77777777" w:rsidR="002D6DA8" w:rsidRDefault="002D6DA8" w:rsidP="006E09C5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36AAD3B7" wp14:editId="5288F33D">
                  <wp:extent cx="567690" cy="698105"/>
                  <wp:effectExtent l="0" t="0" r="3810" b="6985"/>
                  <wp:docPr id="2362" name="Grafik 2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1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18"/>
                          <a:stretch/>
                        </pic:blipFill>
                        <pic:spPr bwMode="auto">
                          <a:xfrm>
                            <a:off x="0" y="0"/>
                            <a:ext cx="575940" cy="708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54E71FA7" w14:textId="77777777" w:rsidR="002D6DA8" w:rsidRPr="00B07FF4" w:rsidRDefault="002D6DA8" w:rsidP="006E09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Bau</w:t>
            </w:r>
            <w:r w:rsidRPr="00B07FF4">
              <w:rPr>
                <w:b/>
                <w:sz w:val="24"/>
                <w:szCs w:val="24"/>
              </w:rPr>
              <w:t>strom</w:t>
            </w:r>
            <w:r>
              <w:rPr>
                <w:b/>
                <w:sz w:val="24"/>
                <w:szCs w:val="24"/>
              </w:rPr>
              <w:t>-</w:t>
            </w:r>
          </w:p>
          <w:p w14:paraId="41B63856" w14:textId="77777777" w:rsidR="002D6DA8" w:rsidRPr="00B07FF4" w:rsidRDefault="002D6DA8" w:rsidP="006E09C5">
            <w:pPr>
              <w:rPr>
                <w:b/>
                <w:sz w:val="24"/>
                <w:szCs w:val="24"/>
              </w:rPr>
            </w:pPr>
            <w:proofErr w:type="spellStart"/>
            <w:r w:rsidRPr="00B07FF4">
              <w:rPr>
                <w:b/>
                <w:sz w:val="24"/>
                <w:szCs w:val="24"/>
              </w:rPr>
              <w:t>verteiler</w:t>
            </w:r>
            <w:proofErr w:type="spellEnd"/>
          </w:p>
        </w:tc>
        <w:tc>
          <w:tcPr>
            <w:tcW w:w="2773" w:type="dxa"/>
          </w:tcPr>
          <w:p w14:paraId="069C1FF3" w14:textId="77777777" w:rsidR="002D6DA8" w:rsidRDefault="002D6DA8" w:rsidP="006E09C5"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6AE84A3E" wp14:editId="6C75199E">
                  <wp:extent cx="790575" cy="810340"/>
                  <wp:effectExtent l="0" t="0" r="0" b="8890"/>
                  <wp:docPr id="2363" name="Grafik 2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azin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0" t="24599" r="13600" b="26200"/>
                          <a:stretch/>
                        </pic:blipFill>
                        <pic:spPr bwMode="auto">
                          <a:xfrm>
                            <a:off x="0" y="0"/>
                            <a:ext cx="789430" cy="809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2E82658D" w14:textId="77777777" w:rsidR="002D6DA8" w:rsidRPr="00B07FF4" w:rsidRDefault="002D6DA8" w:rsidP="00340EA8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Magazin</w:t>
            </w:r>
          </w:p>
        </w:tc>
      </w:tr>
      <w:tr w:rsidR="002D6DA8" w:rsidRPr="00B07FF4" w14:paraId="7AA054FA" w14:textId="77777777" w:rsidTr="00340EA8">
        <w:tc>
          <w:tcPr>
            <w:tcW w:w="2584" w:type="dxa"/>
          </w:tcPr>
          <w:p w14:paraId="223A7A6A" w14:textId="77777777" w:rsidR="002D6DA8" w:rsidRPr="004A6FCA" w:rsidRDefault="002D6DA8" w:rsidP="006E09C5">
            <w:pPr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070" w:type="dxa"/>
            <w:vAlign w:val="center"/>
          </w:tcPr>
          <w:p w14:paraId="3876F459" w14:textId="77777777" w:rsidR="002D6DA8" w:rsidRPr="004A6FCA" w:rsidRDefault="002D6DA8" w:rsidP="006E09C5">
            <w:pPr>
              <w:rPr>
                <w:rFonts w:ascii="AaBbCc" w:hAnsi="AaBbCc"/>
                <w:color w:val="000080"/>
                <w:sz w:val="12"/>
                <w:szCs w:val="12"/>
              </w:rPr>
            </w:pPr>
          </w:p>
        </w:tc>
        <w:tc>
          <w:tcPr>
            <w:tcW w:w="2773" w:type="dxa"/>
          </w:tcPr>
          <w:p w14:paraId="4688CAE1" w14:textId="77777777" w:rsidR="002D6DA8" w:rsidRPr="004A6FCA" w:rsidRDefault="002D6DA8" w:rsidP="006E09C5">
            <w:pPr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221" w:type="dxa"/>
            <w:vAlign w:val="center"/>
          </w:tcPr>
          <w:p w14:paraId="08DBFDB2" w14:textId="77777777" w:rsidR="002D6DA8" w:rsidRPr="004A6FCA" w:rsidRDefault="002D6DA8" w:rsidP="00340EA8">
            <w:pPr>
              <w:rPr>
                <w:rFonts w:ascii="AaBbCc" w:hAnsi="AaBbCc"/>
                <w:color w:val="000080"/>
                <w:sz w:val="12"/>
                <w:szCs w:val="12"/>
              </w:rPr>
            </w:pPr>
          </w:p>
        </w:tc>
      </w:tr>
      <w:tr w:rsidR="002D6DA8" w14:paraId="1151D098" w14:textId="77777777" w:rsidTr="00340EA8">
        <w:tc>
          <w:tcPr>
            <w:tcW w:w="2584" w:type="dxa"/>
          </w:tcPr>
          <w:p w14:paraId="73E8E750" w14:textId="77777777" w:rsidR="002D6DA8" w:rsidRDefault="002D6DA8" w:rsidP="006E09C5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6364AE38" wp14:editId="287C82DF">
                  <wp:extent cx="1139190" cy="700752"/>
                  <wp:effectExtent l="0" t="0" r="3810" b="4445"/>
                  <wp:docPr id="2364" name="Grafik 2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2309_web_R_K_by_Rainer Sturm_pixelio.de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682" cy="70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48FEE8DD" w14:textId="77777777" w:rsidR="002D6DA8" w:rsidRPr="00B07FF4" w:rsidRDefault="002D6DA8" w:rsidP="006E09C5">
            <w:pPr>
              <w:rPr>
                <w:rFonts w:ascii="AaBbCc" w:hAnsi="AaBbCc"/>
                <w:color w:val="000080"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Schnurgerüst</w:t>
            </w:r>
          </w:p>
        </w:tc>
        <w:tc>
          <w:tcPr>
            <w:tcW w:w="2773" w:type="dxa"/>
          </w:tcPr>
          <w:p w14:paraId="7638496A" w14:textId="06D0427B" w:rsidR="002D6DA8" w:rsidRDefault="00A36EC4" w:rsidP="006E09C5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E932C31" wp14:editId="6F135264">
                  <wp:extent cx="1017917" cy="670998"/>
                  <wp:effectExtent l="0" t="0" r="0" b="0"/>
                  <wp:docPr id="51" name="Grafik 51" descr="Gebäude, Die Gestaltung Der, Bauarbeiten, B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bäude, Die Gestaltung Der, Bauarbeiten, B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04" cy="68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68654D42" w14:textId="77777777" w:rsidR="002D6DA8" w:rsidRPr="00B07FF4" w:rsidRDefault="002D6DA8" w:rsidP="00340EA8">
            <w:pPr>
              <w:rPr>
                <w:b/>
                <w:sz w:val="24"/>
                <w:szCs w:val="24"/>
              </w:rPr>
            </w:pPr>
            <w:r w:rsidRPr="00B07FF4">
              <w:rPr>
                <w:b/>
                <w:sz w:val="24"/>
                <w:szCs w:val="24"/>
              </w:rPr>
              <w:t>Verkehrsweg</w:t>
            </w:r>
          </w:p>
        </w:tc>
      </w:tr>
      <w:tr w:rsidR="002D6DA8" w14:paraId="04BB9863" w14:textId="77777777" w:rsidTr="00340EA8">
        <w:tc>
          <w:tcPr>
            <w:tcW w:w="2584" w:type="dxa"/>
          </w:tcPr>
          <w:p w14:paraId="0ABC151D" w14:textId="77777777" w:rsidR="002D6DA8" w:rsidRPr="004A6FCA" w:rsidRDefault="002D6DA8" w:rsidP="006E09C5">
            <w:pPr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070" w:type="dxa"/>
            <w:vAlign w:val="center"/>
          </w:tcPr>
          <w:p w14:paraId="6C82AE5B" w14:textId="77777777" w:rsidR="002D6DA8" w:rsidRPr="004A6FCA" w:rsidRDefault="002D6DA8" w:rsidP="006E09C5">
            <w:pPr>
              <w:rPr>
                <w:b/>
                <w:sz w:val="12"/>
                <w:szCs w:val="12"/>
              </w:rPr>
            </w:pPr>
          </w:p>
        </w:tc>
        <w:tc>
          <w:tcPr>
            <w:tcW w:w="2773" w:type="dxa"/>
          </w:tcPr>
          <w:p w14:paraId="6C67DB6E" w14:textId="77777777" w:rsidR="002D6DA8" w:rsidRPr="004A6FCA" w:rsidRDefault="002D6DA8" w:rsidP="006E09C5">
            <w:pPr>
              <w:rPr>
                <w:rFonts w:ascii="AaBbCc" w:hAnsi="AaBbCc"/>
                <w:noProof/>
                <w:color w:val="000080"/>
                <w:sz w:val="12"/>
                <w:szCs w:val="12"/>
              </w:rPr>
            </w:pPr>
          </w:p>
        </w:tc>
        <w:tc>
          <w:tcPr>
            <w:tcW w:w="2221" w:type="dxa"/>
            <w:vAlign w:val="center"/>
          </w:tcPr>
          <w:p w14:paraId="675A0D42" w14:textId="77777777" w:rsidR="002D6DA8" w:rsidRPr="004A6FCA" w:rsidRDefault="002D6DA8" w:rsidP="00340EA8">
            <w:pPr>
              <w:rPr>
                <w:b/>
                <w:sz w:val="12"/>
                <w:szCs w:val="12"/>
              </w:rPr>
            </w:pPr>
          </w:p>
        </w:tc>
      </w:tr>
      <w:tr w:rsidR="002D6DA8" w14:paraId="702D8693" w14:textId="77777777" w:rsidTr="00340EA8">
        <w:tc>
          <w:tcPr>
            <w:tcW w:w="2584" w:type="dxa"/>
          </w:tcPr>
          <w:p w14:paraId="2BD1C7A9" w14:textId="77777777" w:rsidR="002D6DA8" w:rsidRDefault="002D6DA8" w:rsidP="006E09C5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588AA042" wp14:editId="5932F664">
                  <wp:extent cx="949361" cy="569676"/>
                  <wp:effectExtent l="0" t="635" r="2540" b="2540"/>
                  <wp:docPr id="2366" name="Grafik 2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drant 2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6" t="24632" r="25321" b="23183"/>
                          <a:stretch/>
                        </pic:blipFill>
                        <pic:spPr bwMode="auto">
                          <a:xfrm rot="5400000">
                            <a:off x="0" y="0"/>
                            <a:ext cx="965639" cy="579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14:paraId="29E572FE" w14:textId="77777777" w:rsidR="002D6DA8" w:rsidRPr="00B07FF4" w:rsidRDefault="002D6DA8" w:rsidP="006E09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Hydrant</w:t>
            </w:r>
          </w:p>
        </w:tc>
        <w:tc>
          <w:tcPr>
            <w:tcW w:w="2773" w:type="dxa"/>
          </w:tcPr>
          <w:p w14:paraId="62793085" w14:textId="77777777" w:rsidR="002D6DA8" w:rsidRDefault="002D6DA8" w:rsidP="006E09C5">
            <w:pPr>
              <w:rPr>
                <w:rFonts w:ascii="AaBbCc" w:hAnsi="AaBbCc"/>
                <w:noProof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</w:rPr>
              <w:drawing>
                <wp:inline distT="0" distB="0" distL="0" distR="0" wp14:anchorId="1323422F" wp14:editId="4AAEAF1C">
                  <wp:extent cx="931885" cy="603734"/>
                  <wp:effectExtent l="0" t="7302" r="0" b="0"/>
                  <wp:docPr id="2368" name="Grafik 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38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3" t="50437" r="33160" b="18281"/>
                          <a:stretch/>
                        </pic:blipFill>
                        <pic:spPr bwMode="auto">
                          <a:xfrm rot="5400000">
                            <a:off x="0" y="0"/>
                            <a:ext cx="936872" cy="60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vAlign w:val="center"/>
          </w:tcPr>
          <w:p w14:paraId="5E474BA3" w14:textId="77777777" w:rsidR="002D6DA8" w:rsidRPr="00B07FF4" w:rsidRDefault="002D6DA8" w:rsidP="00340EA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Holzlager</w:t>
            </w:r>
          </w:p>
        </w:tc>
      </w:tr>
    </w:tbl>
    <w:p w14:paraId="1D90B7DB" w14:textId="77777777" w:rsidR="00332D6C" w:rsidRDefault="00332D6C" w:rsidP="002D6DA8">
      <w:pPr>
        <w:spacing w:line="240" w:lineRule="exact"/>
        <w:rPr>
          <w:b/>
        </w:rPr>
      </w:pPr>
    </w:p>
    <w:p w14:paraId="52AD8CBD" w14:textId="77777777" w:rsidR="0096182E" w:rsidRDefault="0096182E" w:rsidP="0096182E">
      <w:pPr>
        <w:pStyle w:val="Marginaliegrau"/>
        <w:framePr w:w="9951" w:wrap="around" w:x="1049"/>
      </w:pPr>
      <w:r w:rsidRPr="000D4AE9">
        <w:t>Bildquellen: Schalelement</w:t>
      </w:r>
      <w:r>
        <w:t xml:space="preserve">: Rainer Sturm/pixelio.de; Baugrube: Bernd </w:t>
      </w:r>
      <w:proofErr w:type="spellStart"/>
      <w:r>
        <w:t>Sterzl</w:t>
      </w:r>
      <w:proofErr w:type="spellEnd"/>
      <w:r>
        <w:t xml:space="preserve">/pixelio.de; Schuttmulde: </w:t>
      </w:r>
      <w:proofErr w:type="spellStart"/>
      <w:r>
        <w:t>berggeist</w:t>
      </w:r>
      <w:proofErr w:type="spellEnd"/>
      <w:r>
        <w:t xml:space="preserve"> 007/pixelio.de; Abfallcontainer:  Michael </w:t>
      </w:r>
      <w:proofErr w:type="spellStart"/>
      <w:r>
        <w:t>Lorenzet</w:t>
      </w:r>
      <w:proofErr w:type="spellEnd"/>
      <w:r>
        <w:t xml:space="preserve">/pixelio.de; Mauersteine: Michael </w:t>
      </w:r>
      <w:proofErr w:type="spellStart"/>
      <w:r>
        <w:t>Lorenzet</w:t>
      </w:r>
      <w:proofErr w:type="spellEnd"/>
      <w:r>
        <w:t>/pixelio.de; Toilette Thomas Max Müller/pixelio.de; Schnurgerüst: Rainer Sturm/pixelio.de</w:t>
      </w:r>
    </w:p>
    <w:p w14:paraId="4F8F7C83" w14:textId="77777777" w:rsidR="002D6DA8" w:rsidRDefault="002D6DA8" w:rsidP="000448DE">
      <w:pPr>
        <w:spacing w:line="276" w:lineRule="auto"/>
        <w:rPr>
          <w:b/>
        </w:rPr>
      </w:pPr>
      <w:r w:rsidRPr="005875F9">
        <w:rPr>
          <w:noProof/>
          <w:lang w:eastAsia="de-DE"/>
        </w:rPr>
        <w:lastRenderedPageBreak/>
        <w:drawing>
          <wp:anchor distT="0" distB="0" distL="114300" distR="114300" simplePos="0" relativeHeight="251885568" behindDoc="0" locked="0" layoutInCell="0" allowOverlap="1" wp14:anchorId="2A809B31" wp14:editId="22CE6E5C">
            <wp:simplePos x="0" y="0"/>
            <wp:positionH relativeFrom="rightMargin">
              <wp:posOffset>133350</wp:posOffset>
            </wp:positionH>
            <wp:positionV relativeFrom="paragraph">
              <wp:posOffset>523240</wp:posOffset>
            </wp:positionV>
            <wp:extent cx="345440" cy="323850"/>
            <wp:effectExtent l="0" t="0" r="0" b="0"/>
            <wp:wrapNone/>
            <wp:docPr id="450" name="Grafi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8C1433" w:rsidRPr="007D6AD0" w14:paraId="36482312" w14:textId="77777777" w:rsidTr="009D4FA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EA89810" w14:textId="77777777" w:rsidR="008C1433" w:rsidRPr="007D6AD0" w:rsidRDefault="008C1433" w:rsidP="008C1433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t>Materialien/Kompetenz</w:t>
            </w:r>
          </w:p>
          <w:p w14:paraId="34DE7BEC" w14:textId="77777777" w:rsidR="008C1433" w:rsidRPr="007D6AD0" w:rsidRDefault="008C1433" w:rsidP="008C1433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 xml:space="preserve">Einlageblatt – </w:t>
            </w:r>
            <w:r>
              <w:rPr>
                <w:b/>
              </w:rPr>
              <w:t>Domino 1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44EBF8" w14:textId="77777777" w:rsidR="008C1433" w:rsidRPr="007D6AD0" w:rsidRDefault="008C1433" w:rsidP="008C1433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1D5DC4" w14:textId="77777777" w:rsidR="008C1433" w:rsidRPr="007D6AD0" w:rsidRDefault="008C1433" w:rsidP="008C1433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5AA2E56B" w14:textId="77777777" w:rsidR="008C1433" w:rsidRPr="007D6AD0" w:rsidRDefault="008C1433" w:rsidP="008C1433">
            <w:pPr>
              <w:jc w:val="center"/>
              <w:rPr>
                <w:rFonts w:eastAsia="Calibri"/>
                <w:b/>
                <w:lang w:val="en-GB"/>
              </w:rPr>
            </w:pPr>
            <w:r w:rsidRPr="00B83680">
              <w:rPr>
                <w:b/>
                <w:lang w:val="en-GB"/>
              </w:rPr>
              <w:t>BT01.02.01.01</w:t>
            </w:r>
          </w:p>
        </w:tc>
      </w:tr>
    </w:tbl>
    <w:p w14:paraId="08764448" w14:textId="77777777" w:rsidR="008C1433" w:rsidRDefault="008C1433" w:rsidP="008C1433">
      <w:pPr>
        <w:spacing w:line="240" w:lineRule="exact"/>
        <w:rPr>
          <w:b/>
        </w:rPr>
      </w:pPr>
    </w:p>
    <w:p w14:paraId="3C26305C" w14:textId="77777777" w:rsidR="008C1433" w:rsidRPr="0041094E" w:rsidRDefault="008C1433" w:rsidP="008C1433">
      <w:pPr>
        <w:spacing w:line="240" w:lineRule="exact"/>
        <w:rPr>
          <w:b/>
        </w:rPr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"/>
        <w:gridCol w:w="2268"/>
        <w:gridCol w:w="2268"/>
        <w:gridCol w:w="227"/>
        <w:gridCol w:w="227"/>
        <w:gridCol w:w="2268"/>
        <w:gridCol w:w="2268"/>
        <w:gridCol w:w="227"/>
      </w:tblGrid>
      <w:tr w:rsidR="008C1433" w14:paraId="461A2CB2" w14:textId="77777777" w:rsidTr="009D4FAE">
        <w:trPr>
          <w:trHeight w:hRule="exact" w:val="227"/>
        </w:trPr>
        <w:tc>
          <w:tcPr>
            <w:tcW w:w="227" w:type="dxa"/>
            <w:tcBorders>
              <w:top w:val="single" w:sz="4" w:space="0" w:color="auto"/>
              <w:bottom w:val="nil"/>
              <w:right w:val="nil"/>
            </w:tcBorders>
          </w:tcPr>
          <w:p w14:paraId="201A07B9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1A716EE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2277052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5E0CB4AE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287C6E93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48AABE71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5958C200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left w:val="nil"/>
              <w:bottom w:val="nil"/>
              <w:right w:val="single" w:sz="4" w:space="0" w:color="auto"/>
            </w:tcBorders>
          </w:tcPr>
          <w:p w14:paraId="3D1768BF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</w:tr>
      <w:tr w:rsidR="008C1433" w:rsidRPr="00780E24" w14:paraId="3C7C83E3" w14:textId="77777777" w:rsidTr="009D4FAE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7531832D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07823F60" w14:textId="77777777" w:rsidR="008C1433" w:rsidRPr="00DE7EF4" w:rsidRDefault="008C1433" w:rsidP="008C1433">
            <w:pPr>
              <w:jc w:val="center"/>
              <w:rPr>
                <w:rFonts w:ascii="AaBbCc" w:hAnsi="AaBbCc"/>
                <w:b/>
                <w:color w:val="000080"/>
                <w:sz w:val="48"/>
                <w:szCs w:val="48"/>
                <w:u w:val="single"/>
              </w:rPr>
            </w:pPr>
            <w:r w:rsidRPr="00780E24">
              <w:rPr>
                <w:rFonts w:ascii="AaBbCc" w:hAnsi="AaBbCc"/>
                <w:b/>
                <w:color w:val="000080"/>
                <w:sz w:val="48"/>
                <w:szCs w:val="48"/>
                <w:u w:val="single"/>
              </w:rPr>
              <w:t>Start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2AC5FA40" w14:textId="44B6B390" w:rsidR="008C1433" w:rsidRPr="00780E24" w:rsidRDefault="00A36EC4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0137321" wp14:editId="75348E54">
                  <wp:extent cx="1457339" cy="690113"/>
                  <wp:effectExtent l="0" t="0" r="0" b="0"/>
                  <wp:docPr id="42" name="Grafik 42" descr="Bau, Baustelle, Bauen, Arbeiten, Architektur, Hausb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au, Baustelle, Bauen, Arbeiten, Architektur, Hausba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2" t="37534"/>
                          <a:stretch/>
                        </pic:blipFill>
                        <pic:spPr bwMode="auto">
                          <a:xfrm>
                            <a:off x="0" y="0"/>
                            <a:ext cx="1489097" cy="70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081E41D2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0BCFBD3B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3B9B2CCB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Zufahrt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B122F9A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6B256D53" wp14:editId="15E00A8E">
                  <wp:extent cx="1345565" cy="1009015"/>
                  <wp:effectExtent l="0" t="0" r="6985" b="635"/>
                  <wp:docPr id="482" name="Grafik 482" descr="C:\Users\entsp_000\Documents\Unterricht\9 SOL\LF1\Advance Organiser\460232_web_R_K_B_by_Rainer Sturm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ntsp_000\Documents\Unterricht\9 SOL\LF1\Advance Organiser\460232_web_R_K_B_by_Rainer Sturm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13B90835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5E76D3F6" w14:textId="77777777" w:rsidTr="009D4FAE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0FDC82DF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19954B9A" w14:textId="77777777" w:rsidR="008C1433" w:rsidRPr="00780E24" w:rsidRDefault="008C1433" w:rsidP="008C1433">
            <w:pPr>
              <w:rPr>
                <w:rFonts w:ascii="AaBbCc" w:hAnsi="AaBbCc"/>
                <w:color w:val="00008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F821B54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0D5F2AD4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16FABB2B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2BEB2448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76DBB8D1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664E21E2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6B1932E9" w14:textId="77777777" w:rsidTr="009D4FAE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0FAE5DAF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F4CC9D5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FE7C041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68C74937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4050A762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</w:tcBorders>
          </w:tcPr>
          <w:p w14:paraId="713243B9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bottom w:val="single" w:sz="24" w:space="0" w:color="FF0000"/>
              <w:right w:val="nil"/>
            </w:tcBorders>
          </w:tcPr>
          <w:p w14:paraId="305D0A57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7C628870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393FA644" w14:textId="77777777" w:rsidTr="009D4FAE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40C30929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15432EC2" w14:textId="77777777" w:rsidR="008C1433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Schal-</w:t>
            </w:r>
          </w:p>
          <w:p w14:paraId="4D65792E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proofErr w:type="spellStart"/>
            <w:r>
              <w:rPr>
                <w:rFonts w:ascii="AaBbCc" w:hAnsi="AaBbCc"/>
                <w:color w:val="000080"/>
                <w:sz w:val="40"/>
                <w:szCs w:val="40"/>
              </w:rPr>
              <w:t>element</w:t>
            </w:r>
            <w:proofErr w:type="spellEnd"/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8E6B619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4F01B7BC" wp14:editId="0FF29273">
                  <wp:extent cx="1673225" cy="716280"/>
                  <wp:effectExtent l="0" t="0" r="3175" b="7620"/>
                  <wp:docPr id="481" name="Grafik 481" descr="C:\Users\entsp_000\Documents\Unterricht\290775_web_R_B_by_Bernd Sterzl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ntsp_000\Documents\Unterricht\290775_web_R_B_by_Bernd Sterzl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8" t="13824" b="2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55E4B57F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4213AFDD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084E8C40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Baugrube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8673A5B" w14:textId="77777777" w:rsidR="008C1433" w:rsidRPr="00780E24" w:rsidRDefault="00AD00ED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noProof/>
                <w:szCs w:val="20"/>
                <w:lang w:eastAsia="de-DE"/>
              </w:rPr>
              <w:drawing>
                <wp:anchor distT="0" distB="0" distL="114300" distR="114300" simplePos="0" relativeHeight="251941888" behindDoc="0" locked="0" layoutInCell="1" allowOverlap="1" wp14:anchorId="67E8EF83" wp14:editId="6E395518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-107315</wp:posOffset>
                  </wp:positionV>
                  <wp:extent cx="1289050" cy="902335"/>
                  <wp:effectExtent l="0" t="0" r="6350" b="0"/>
                  <wp:wrapNone/>
                  <wp:docPr id="3" name="Grafik 3" descr="C:\Users\Praktikant-1_IBBW\Desktop\Bauwa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ktikant-1_IBBW\Desktop\Bauwag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5" r="19208" b="35975"/>
                          <a:stretch/>
                        </pic:blipFill>
                        <pic:spPr bwMode="auto">
                          <a:xfrm>
                            <a:off x="0" y="0"/>
                            <a:ext cx="128905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3B369D5C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3FEE535C" w14:textId="77777777" w:rsidTr="009D4FAE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59DA625B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29FC2D3A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A5FE0B0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5B3B98E0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1864BA85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6B543E6E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19EBF20E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0BB1D2BD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7EA70783" w14:textId="77777777" w:rsidTr="009D4FAE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3500BAD4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780C18A6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031A9D02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2F05FD37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13CFF643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C271333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72186178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2C601F8C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3D06B98D" w14:textId="77777777" w:rsidTr="009D4FAE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68D81BA2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5A8F72F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Bauwagen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E1F9E09" w14:textId="01ADC805" w:rsidR="008C1433" w:rsidRPr="00780E24" w:rsidRDefault="003C76BE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2DF1A66" wp14:editId="44045F79">
                  <wp:extent cx="1952625" cy="1298575"/>
                  <wp:effectExtent l="0" t="0" r="952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1DFEC8EA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526E8668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52735F8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Kran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C4E6466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34C675AB" wp14:editId="3C9CE23C">
                  <wp:extent cx="1078230" cy="1431925"/>
                  <wp:effectExtent l="0" t="0" r="7620" b="0"/>
                  <wp:docPr id="24" name="Grafik 24" descr="C:\Users\entsp_000\Documents\Unterricht\9 SOL\LF1\Advance Organiser\stahlmat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ntsp_000\Documents\Unterricht\9 SOL\LF1\Advance Organiser\stahlmat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666EA041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305925B4" w14:textId="77777777" w:rsidTr="009D4FAE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46092B31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68CACFE3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796368B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68B74EBB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5B544CC6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C1236E6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71D0EFC4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778B26B7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244504AE" w14:textId="77777777" w:rsidTr="009D4FAE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67084188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42C6E1C3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62CFCA22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588A6174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4FC97695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7ED70AFE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1ACD9C73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5CF7AA16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7DE26295" w14:textId="77777777" w:rsidTr="009D4FAE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06D15644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27E71405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Stahlmatten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66F7C8D3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699FEBB7" wp14:editId="3722B61B">
                  <wp:extent cx="1449070" cy="1147445"/>
                  <wp:effectExtent l="0" t="0" r="0" b="0"/>
                  <wp:docPr id="19" name="Grafik 19" descr="C:\Users\entsp_000\Documents\Unterricht\684674_web_R_K_B_by_berggeist007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ntsp_000\Documents\Unterricht\684674_web_R_K_B_by_berggeist007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9" t="23546" r="20543" b="13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4AE02BA8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14F7A02E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AC8B782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Schutt-mulde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0134FC47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49B0EF7E" wp14:editId="23E08BC4">
                  <wp:extent cx="1405890" cy="1043940"/>
                  <wp:effectExtent l="0" t="0" r="3810" b="3810"/>
                  <wp:docPr id="18" name="Grafik 18" descr="C:\Users\entsp_000\Documents\Unterricht\577167_web_R_K_B_by_Michael Lorenzet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ntsp_000\Documents\Unterricht\577167_web_R_K_B_by_Michael Lorenzet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7" t="68073" r="13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68BEE19E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14:paraId="74D17239" w14:textId="77777777" w:rsidTr="009D4FAE">
        <w:trPr>
          <w:trHeight w:hRule="exact" w:val="227"/>
        </w:trPr>
        <w:tc>
          <w:tcPr>
            <w:tcW w:w="227" w:type="dxa"/>
            <w:tcBorders>
              <w:top w:val="nil"/>
              <w:right w:val="nil"/>
            </w:tcBorders>
          </w:tcPr>
          <w:p w14:paraId="70ECE0EB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A7D7BB3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AFF6442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left w:val="nil"/>
            </w:tcBorders>
          </w:tcPr>
          <w:p w14:paraId="42B616D6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right w:val="nil"/>
            </w:tcBorders>
          </w:tcPr>
          <w:p w14:paraId="5E96E7EE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5E4C8DA5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39E2DA45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left w:val="nil"/>
            </w:tcBorders>
          </w:tcPr>
          <w:p w14:paraId="4EDC4F0D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</w:tr>
    </w:tbl>
    <w:p w14:paraId="2217E002" w14:textId="77777777" w:rsidR="00332D6C" w:rsidRDefault="00332D6C" w:rsidP="008C1433">
      <w:pPr>
        <w:spacing w:line="240" w:lineRule="exact"/>
      </w:pPr>
    </w:p>
    <w:p w14:paraId="7020544B" w14:textId="77777777" w:rsidR="0096182E" w:rsidRDefault="0096182E" w:rsidP="0096182E">
      <w:pPr>
        <w:pStyle w:val="Marginaliegrau"/>
        <w:framePr w:w="9951" w:wrap="around" w:x="1049"/>
      </w:pPr>
      <w:r w:rsidRPr="000D4AE9">
        <w:t xml:space="preserve">Bildquellen: </w:t>
      </w:r>
      <w:r>
        <w:br/>
      </w:r>
      <w:r w:rsidRPr="000D4AE9">
        <w:t>Schalelement</w:t>
      </w:r>
      <w:r>
        <w:t xml:space="preserve">: Rainer Sturm/pixelio.de; Baugrube: Bernd </w:t>
      </w:r>
      <w:proofErr w:type="spellStart"/>
      <w:r>
        <w:t>Sterzl</w:t>
      </w:r>
      <w:proofErr w:type="spellEnd"/>
      <w:r>
        <w:t xml:space="preserve">/pixelio.de; Schuttmulde: </w:t>
      </w:r>
      <w:proofErr w:type="spellStart"/>
      <w:r>
        <w:t>berggeist</w:t>
      </w:r>
      <w:proofErr w:type="spellEnd"/>
      <w:r>
        <w:t xml:space="preserve"> 007/pixelio.de; Abfallcontainer: Michael Lorenzet/pixelio.de</w:t>
      </w:r>
    </w:p>
    <w:p w14:paraId="67DAA394" w14:textId="77777777" w:rsidR="00332D6C" w:rsidRDefault="00332D6C" w:rsidP="008C1433">
      <w:pPr>
        <w:spacing w:line="240" w:lineRule="exact"/>
      </w:pPr>
    </w:p>
    <w:p w14:paraId="49C247F8" w14:textId="77777777" w:rsidR="008C1433" w:rsidRDefault="008C1433" w:rsidP="008C1433">
      <w:pPr>
        <w:spacing w:line="240" w:lineRule="exact"/>
      </w:pPr>
      <w: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8C1433" w:rsidRPr="007D6AD0" w14:paraId="5651FFB1" w14:textId="77777777" w:rsidTr="009D4FA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D4FE1D1" w14:textId="77777777" w:rsidR="008C1433" w:rsidRPr="007D6AD0" w:rsidRDefault="008C1433" w:rsidP="008C1433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3C96D7E8" w14:textId="77777777" w:rsidR="008C1433" w:rsidRPr="007D6AD0" w:rsidRDefault="008C1433" w:rsidP="008C1433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 xml:space="preserve">Einlageblatt – </w:t>
            </w:r>
            <w:r>
              <w:rPr>
                <w:b/>
              </w:rPr>
              <w:t>Domino 2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E5B5FA" w14:textId="77777777" w:rsidR="008C1433" w:rsidRPr="007D6AD0" w:rsidRDefault="008C1433" w:rsidP="008C1433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82F15D" w14:textId="77777777" w:rsidR="008C1433" w:rsidRPr="007D6AD0" w:rsidRDefault="008C1433" w:rsidP="008C1433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0E7269D0" w14:textId="77777777" w:rsidR="008C1433" w:rsidRPr="007D6AD0" w:rsidRDefault="008C1433" w:rsidP="008C1433">
            <w:pPr>
              <w:jc w:val="center"/>
              <w:rPr>
                <w:rFonts w:eastAsia="Calibri"/>
                <w:b/>
                <w:lang w:val="en-GB"/>
              </w:rPr>
            </w:pPr>
            <w:r w:rsidRPr="00B83680">
              <w:rPr>
                <w:b/>
                <w:lang w:val="en-GB"/>
              </w:rPr>
              <w:t>BT01.02.01.01</w:t>
            </w:r>
          </w:p>
        </w:tc>
      </w:tr>
    </w:tbl>
    <w:p w14:paraId="22CB0CCF" w14:textId="77777777" w:rsidR="008C1433" w:rsidRDefault="008C1433" w:rsidP="008C1433">
      <w:pPr>
        <w:spacing w:line="240" w:lineRule="exact"/>
        <w:rPr>
          <w:b/>
        </w:rPr>
      </w:pPr>
      <w:r w:rsidRPr="005875F9">
        <w:rPr>
          <w:noProof/>
          <w:lang w:eastAsia="de-DE"/>
        </w:rPr>
        <w:drawing>
          <wp:anchor distT="0" distB="0" distL="114300" distR="114300" simplePos="0" relativeHeight="251887616" behindDoc="0" locked="0" layoutInCell="0" allowOverlap="1" wp14:anchorId="785EB39E" wp14:editId="641DB74C">
            <wp:simplePos x="0" y="0"/>
            <wp:positionH relativeFrom="rightMargin">
              <wp:posOffset>90185</wp:posOffset>
            </wp:positionH>
            <wp:positionV relativeFrom="paragraph">
              <wp:posOffset>334823</wp:posOffset>
            </wp:positionV>
            <wp:extent cx="345440" cy="323850"/>
            <wp:effectExtent l="0" t="0" r="0" b="0"/>
            <wp:wrapNone/>
            <wp:docPr id="451" name="Grafi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71D11" w14:textId="77777777" w:rsidR="008C1433" w:rsidRDefault="008C1433" w:rsidP="008C1433">
      <w:pPr>
        <w:spacing w:line="240" w:lineRule="exact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"/>
        <w:gridCol w:w="2268"/>
        <w:gridCol w:w="2268"/>
        <w:gridCol w:w="227"/>
        <w:gridCol w:w="227"/>
        <w:gridCol w:w="2268"/>
        <w:gridCol w:w="2268"/>
        <w:gridCol w:w="227"/>
      </w:tblGrid>
      <w:tr w:rsidR="008C1433" w:rsidRPr="00780E24" w14:paraId="36BB3ACD" w14:textId="77777777" w:rsidTr="009D4FAE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25E2F409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0EB8D577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63E1E1B0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6B9C0443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5B5C6AAF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0375AE98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54B7A9BA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24F71A5D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705FA892" w14:textId="77777777" w:rsidTr="009D4FAE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47CB9C38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6934F0B3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Abfall-container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2F02F37F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630DC509" wp14:editId="224CCFB9">
                  <wp:extent cx="1219200" cy="880872"/>
                  <wp:effectExtent l="0" t="0" r="0" b="0"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6492_web_R_K_B_by_Michael Lorenzet_pixelio.de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8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1F441B44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12D6C829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4C9992C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Steinlager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5060360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77C9C3CC" wp14:editId="12694FEA">
                  <wp:extent cx="1026795" cy="1440815"/>
                  <wp:effectExtent l="0" t="0" r="1905" b="6985"/>
                  <wp:docPr id="17" name="Grafik 17" descr="C:\Users\entsp_000\Documents\Unterricht\195746_web_R_B_by_Thomas Max Müller_pixelio.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ntsp_000\Documents\Unterricht\195746_web_R_B_by_Thomas Max Müller_pixelio.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62BC6445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14:paraId="00B9EFFE" w14:textId="77777777" w:rsidTr="009D4FAE">
        <w:trPr>
          <w:trHeight w:hRule="exact" w:val="227"/>
        </w:trPr>
        <w:tc>
          <w:tcPr>
            <w:tcW w:w="227" w:type="dxa"/>
            <w:tcBorders>
              <w:top w:val="nil"/>
              <w:bottom w:val="nil"/>
              <w:right w:val="nil"/>
            </w:tcBorders>
          </w:tcPr>
          <w:p w14:paraId="20D2CC65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51F81323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3502F464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</w:tcBorders>
          </w:tcPr>
          <w:p w14:paraId="4D666F87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bottom w:val="nil"/>
              <w:right w:val="nil"/>
            </w:tcBorders>
          </w:tcPr>
          <w:p w14:paraId="6DD167A8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15827B2A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9BBB9B9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</w:tcBorders>
          </w:tcPr>
          <w:p w14:paraId="41D0C247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</w:tr>
      <w:tr w:rsidR="008C1433" w14:paraId="7BF42201" w14:textId="77777777" w:rsidTr="009D4FAE">
        <w:trPr>
          <w:trHeight w:hRule="exact" w:val="227"/>
        </w:trPr>
        <w:tc>
          <w:tcPr>
            <w:tcW w:w="227" w:type="dxa"/>
            <w:tcBorders>
              <w:top w:val="single" w:sz="4" w:space="0" w:color="auto"/>
              <w:bottom w:val="nil"/>
              <w:right w:val="nil"/>
            </w:tcBorders>
          </w:tcPr>
          <w:p w14:paraId="7838A0B6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F7A6439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0563B8B3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5DB16445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7960A293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0B49D6BE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ABFFBE2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left w:val="nil"/>
              <w:bottom w:val="nil"/>
              <w:right w:val="single" w:sz="4" w:space="0" w:color="auto"/>
            </w:tcBorders>
          </w:tcPr>
          <w:p w14:paraId="222EE42C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</w:tr>
      <w:tr w:rsidR="008C1433" w:rsidRPr="00780E24" w14:paraId="22C2E989" w14:textId="77777777" w:rsidTr="009D4FAE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5FC97F24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01F6ECE" w14:textId="77777777" w:rsidR="008C1433" w:rsidRPr="00DE7EF4" w:rsidRDefault="008C1433" w:rsidP="008C1433">
            <w:pPr>
              <w:jc w:val="center"/>
              <w:rPr>
                <w:rFonts w:ascii="AaBbCc" w:hAnsi="AaBbCc"/>
                <w:b/>
                <w:color w:val="000080"/>
                <w:sz w:val="48"/>
                <w:szCs w:val="48"/>
                <w:u w:val="single"/>
              </w:rPr>
            </w:pPr>
            <w:r w:rsidRPr="004032CF">
              <w:rPr>
                <w:rFonts w:ascii="AaBbCc" w:hAnsi="AaBbCc"/>
                <w:color w:val="000080"/>
                <w:sz w:val="40"/>
                <w:szCs w:val="40"/>
              </w:rPr>
              <w:t>Toilette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60EAAFCC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6D2B7F93" wp14:editId="38CA13C1">
                  <wp:extent cx="1564141" cy="938582"/>
                  <wp:effectExtent l="7938" t="0" r="6032" b="6033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drant 2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56" t="24632" r="25321" b="23183"/>
                          <a:stretch/>
                        </pic:blipFill>
                        <pic:spPr bwMode="auto">
                          <a:xfrm rot="5400000">
                            <a:off x="0" y="0"/>
                            <a:ext cx="1582260" cy="94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26671295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5B40A011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9498005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Hydrant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3C12378" w14:textId="77777777" w:rsidR="008C1433" w:rsidRPr="00780E24" w:rsidRDefault="00AA7564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noProof/>
                <w:szCs w:val="20"/>
                <w:lang w:eastAsia="de-DE"/>
              </w:rPr>
              <w:drawing>
                <wp:inline distT="0" distB="0" distL="0" distR="0" wp14:anchorId="3B649593" wp14:editId="1CCB06AA">
                  <wp:extent cx="1699489" cy="898544"/>
                  <wp:effectExtent l="0" t="0" r="0" b="0"/>
                  <wp:docPr id="1860" name="Grafik 1860" descr="C:\Users\Praktikant-1_IBBW\Desktop\Verkehrsw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aktikant-1_IBBW\Desktop\Verkehrswe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5" t="35356"/>
                          <a:stretch/>
                        </pic:blipFill>
                        <pic:spPr bwMode="auto">
                          <a:xfrm>
                            <a:off x="0" y="0"/>
                            <a:ext cx="1709472" cy="90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537AA2C3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052B06DB" w14:textId="77777777" w:rsidTr="009D4FAE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2A85E651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6DE17815" w14:textId="77777777" w:rsidR="008C1433" w:rsidRPr="00780E24" w:rsidRDefault="008C1433" w:rsidP="008C1433">
            <w:pPr>
              <w:rPr>
                <w:rFonts w:ascii="AaBbCc" w:hAnsi="AaBbCc"/>
                <w:color w:val="00008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7DC8A27B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150E3568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5D239FD6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3AB7B267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3443F535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2E22B94A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2C6A8E70" w14:textId="77777777" w:rsidTr="009D4FAE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5EB2B129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0843552E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1A276CAD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7580EDB4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6E2C0FD1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</w:tcBorders>
          </w:tcPr>
          <w:p w14:paraId="2B67C7D4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bottom w:val="single" w:sz="24" w:space="0" w:color="FF0000"/>
              <w:right w:val="nil"/>
            </w:tcBorders>
          </w:tcPr>
          <w:p w14:paraId="4769D014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416074B8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2211EBF1" w14:textId="77777777" w:rsidTr="009D4FAE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0EE71F21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3A1F08E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Verkehrs-weg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069660F0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33CB6E91" wp14:editId="1E5D7D1B">
                  <wp:extent cx="1351280" cy="831215"/>
                  <wp:effectExtent l="0" t="0" r="1270" b="6985"/>
                  <wp:docPr id="489" name="Grafik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2309_web_R_K_by_Rainer Sturm_pixelio.de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52119980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083A93D4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4A45D4B4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Schnur-gerüst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3FDC911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039532C7" wp14:editId="0DC9B817">
                  <wp:extent cx="1207878" cy="1238076"/>
                  <wp:effectExtent l="0" t="0" r="0" b="63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azin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0" t="24599" r="13600" b="26200"/>
                          <a:stretch/>
                        </pic:blipFill>
                        <pic:spPr bwMode="auto">
                          <a:xfrm>
                            <a:off x="0" y="0"/>
                            <a:ext cx="1206298" cy="1236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6A177C8C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009EFAC3" w14:textId="77777777" w:rsidTr="009D4FAE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2495314D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A912C05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7E527582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3C72F72F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2181A2C3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54DE0C5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17B49573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05D612E1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7710B800" w14:textId="77777777" w:rsidTr="009D4FAE">
        <w:trPr>
          <w:trHeight w:hRule="exact" w:val="227"/>
        </w:trPr>
        <w:tc>
          <w:tcPr>
            <w:tcW w:w="227" w:type="dxa"/>
            <w:tcBorders>
              <w:bottom w:val="nil"/>
              <w:right w:val="nil"/>
            </w:tcBorders>
          </w:tcPr>
          <w:p w14:paraId="6E06C714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15104BF8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D3F384B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6D5F6EDC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012CD10E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F5CC58D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1513864C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2913C8F2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76C877F9" w14:textId="77777777" w:rsidTr="009D4FAE">
        <w:trPr>
          <w:trHeight w:hRule="exact" w:val="2268"/>
        </w:trPr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576FD684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8856795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Magazin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30E3B2F8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0EA7FBE3" wp14:editId="5D76E969">
                  <wp:extent cx="957532" cy="1177505"/>
                  <wp:effectExtent l="0" t="0" r="0" b="3810"/>
                  <wp:docPr id="484" name="Grafik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1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18"/>
                          <a:stretch/>
                        </pic:blipFill>
                        <pic:spPr bwMode="auto">
                          <a:xfrm>
                            <a:off x="0" y="0"/>
                            <a:ext cx="960120" cy="1180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2A55A70B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32F60765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23868296" w14:textId="77777777" w:rsidR="008C1433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Bau-</w:t>
            </w:r>
          </w:p>
          <w:p w14:paraId="7A4C869C" w14:textId="77777777" w:rsidR="008C1433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strom-</w:t>
            </w:r>
          </w:p>
          <w:p w14:paraId="64D511DF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proofErr w:type="spellStart"/>
            <w:r>
              <w:rPr>
                <w:rFonts w:ascii="AaBbCc" w:hAnsi="AaBbCc"/>
                <w:color w:val="000080"/>
                <w:sz w:val="40"/>
                <w:szCs w:val="40"/>
              </w:rPr>
              <w:t>verteiler</w:t>
            </w:r>
            <w:proofErr w:type="spellEnd"/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5D1B73F3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noProof/>
                <w:color w:val="000080"/>
                <w:sz w:val="40"/>
                <w:szCs w:val="40"/>
                <w:lang w:eastAsia="de-DE"/>
              </w:rPr>
              <w:drawing>
                <wp:inline distT="0" distB="0" distL="0" distR="0" wp14:anchorId="35E558F5" wp14:editId="3A92737D">
                  <wp:extent cx="1166938" cy="1238383"/>
                  <wp:effectExtent l="0" t="0" r="0" b="0"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10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9" r="16006"/>
                          <a:stretch/>
                        </pic:blipFill>
                        <pic:spPr bwMode="auto">
                          <a:xfrm>
                            <a:off x="0" y="0"/>
                            <a:ext cx="1172036" cy="124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013C0640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02EDB1A4" w14:textId="77777777" w:rsidTr="009D4FAE">
        <w:trPr>
          <w:trHeight w:hRule="exact" w:val="227"/>
        </w:trPr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03AF8A8A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062918D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6076714A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3AE4FE06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bottom w:val="single" w:sz="4" w:space="0" w:color="auto"/>
              <w:right w:val="nil"/>
            </w:tcBorders>
          </w:tcPr>
          <w:p w14:paraId="7DF201BF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839E6DC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705A641B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auto"/>
            </w:tcBorders>
          </w:tcPr>
          <w:p w14:paraId="56BF4602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</w:tbl>
    <w:p w14:paraId="73C49E2B" w14:textId="77777777" w:rsidR="008C1433" w:rsidRDefault="008C1433" w:rsidP="008C1433">
      <w:pPr>
        <w:spacing w:line="240" w:lineRule="exact"/>
      </w:pPr>
    </w:p>
    <w:p w14:paraId="6D3CC593" w14:textId="77777777" w:rsidR="0096182E" w:rsidRDefault="0096182E" w:rsidP="0096182E">
      <w:pPr>
        <w:pStyle w:val="Marginaliegrau"/>
        <w:framePr w:w="9951" w:wrap="around" w:x="1123"/>
      </w:pPr>
      <w:r w:rsidRPr="000D4AE9">
        <w:t>Bildquellen:</w:t>
      </w:r>
      <w:r>
        <w:t xml:space="preserve"> </w:t>
      </w:r>
      <w:r>
        <w:br/>
        <w:t xml:space="preserve">Steinlager: Michael </w:t>
      </w:r>
      <w:proofErr w:type="spellStart"/>
      <w:r>
        <w:t>Lorenzet</w:t>
      </w:r>
      <w:proofErr w:type="spellEnd"/>
      <w:r>
        <w:t>/pixelio.de; Toilette Thomas Max Müller/pixelio.de; Schnurgerüst: Rainer Sturm/pixelio.de</w:t>
      </w:r>
    </w:p>
    <w:p w14:paraId="1CE9D38C" w14:textId="77777777" w:rsidR="00332D6C" w:rsidRDefault="00332D6C" w:rsidP="008C1433">
      <w:pPr>
        <w:spacing w:line="240" w:lineRule="exact"/>
      </w:pPr>
    </w:p>
    <w:p w14:paraId="51655F60" w14:textId="77777777" w:rsidR="00332D6C" w:rsidRDefault="00332D6C" w:rsidP="008C1433">
      <w:pPr>
        <w:spacing w:line="240" w:lineRule="exact"/>
      </w:pPr>
    </w:p>
    <w:p w14:paraId="3908C496" w14:textId="77777777" w:rsidR="008C1433" w:rsidRDefault="008C1433" w:rsidP="008C1433">
      <w:pPr>
        <w:spacing w:line="240" w:lineRule="exact"/>
      </w:pPr>
      <w: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8C1433" w:rsidRPr="007D6AD0" w14:paraId="07CA3B29" w14:textId="77777777" w:rsidTr="009D4FAE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6A78C0" w14:textId="77777777" w:rsidR="008C1433" w:rsidRPr="007D6AD0" w:rsidRDefault="008C1433" w:rsidP="008C1433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2FA71174" w14:textId="77777777" w:rsidR="008C1433" w:rsidRPr="007D6AD0" w:rsidRDefault="008C1433" w:rsidP="008C1433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 xml:space="preserve">Einlageblatt – </w:t>
            </w:r>
            <w:r>
              <w:rPr>
                <w:b/>
              </w:rPr>
              <w:t>Domino 3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554F5B" w14:textId="77777777" w:rsidR="008C1433" w:rsidRPr="007D6AD0" w:rsidRDefault="008C1433" w:rsidP="008C1433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ED22315" w14:textId="77777777" w:rsidR="008C1433" w:rsidRPr="007D6AD0" w:rsidRDefault="008C1433" w:rsidP="008C1433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3E98D257" w14:textId="77777777" w:rsidR="008C1433" w:rsidRPr="007D6AD0" w:rsidRDefault="008C1433" w:rsidP="008C1433">
            <w:pPr>
              <w:jc w:val="center"/>
              <w:rPr>
                <w:rFonts w:eastAsia="Calibri"/>
                <w:b/>
                <w:lang w:val="en-GB"/>
              </w:rPr>
            </w:pPr>
            <w:r w:rsidRPr="00B83680">
              <w:rPr>
                <w:b/>
                <w:lang w:val="en-GB"/>
              </w:rPr>
              <w:t>BT01.02.01.01</w:t>
            </w:r>
          </w:p>
        </w:tc>
      </w:tr>
    </w:tbl>
    <w:p w14:paraId="744C486B" w14:textId="77777777" w:rsidR="008C1433" w:rsidRDefault="008C1433" w:rsidP="008C1433">
      <w:pPr>
        <w:spacing w:line="240" w:lineRule="exact"/>
        <w:rPr>
          <w:b/>
        </w:rPr>
      </w:pPr>
      <w:r w:rsidRPr="005875F9">
        <w:rPr>
          <w:noProof/>
          <w:lang w:eastAsia="de-DE"/>
        </w:rPr>
        <w:drawing>
          <wp:anchor distT="0" distB="0" distL="114300" distR="114300" simplePos="0" relativeHeight="251889664" behindDoc="0" locked="0" layoutInCell="0" allowOverlap="1" wp14:anchorId="1F655D00" wp14:editId="0EAD93A2">
            <wp:simplePos x="0" y="0"/>
            <wp:positionH relativeFrom="rightMargin">
              <wp:posOffset>119528</wp:posOffset>
            </wp:positionH>
            <wp:positionV relativeFrom="paragraph">
              <wp:posOffset>334010</wp:posOffset>
            </wp:positionV>
            <wp:extent cx="345440" cy="323850"/>
            <wp:effectExtent l="0" t="0" r="0" b="0"/>
            <wp:wrapNone/>
            <wp:docPr id="452" name="Grafi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31760" w14:textId="77777777" w:rsidR="008C1433" w:rsidRDefault="008C1433" w:rsidP="008C1433">
      <w:pPr>
        <w:spacing w:line="240" w:lineRule="exact"/>
      </w:pPr>
    </w:p>
    <w:p w14:paraId="192483F0" w14:textId="77777777" w:rsidR="008C1433" w:rsidRDefault="008C1433" w:rsidP="008C1433">
      <w:pPr>
        <w:spacing w:line="240" w:lineRule="exact"/>
      </w:pP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2376"/>
        <w:gridCol w:w="238"/>
        <w:gridCol w:w="238"/>
        <w:gridCol w:w="2376"/>
        <w:gridCol w:w="2376"/>
      </w:tblGrid>
      <w:tr w:rsidR="008C1433" w:rsidRPr="00780E24" w14:paraId="7717C4CA" w14:textId="77777777" w:rsidTr="009D4FAE">
        <w:trPr>
          <w:trHeight w:hRule="exact" w:val="227"/>
        </w:trPr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8E63B4C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237D936D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left w:val="nil"/>
              <w:bottom w:val="nil"/>
            </w:tcBorders>
          </w:tcPr>
          <w:p w14:paraId="238D74A5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bottom w:val="nil"/>
              <w:right w:val="nil"/>
            </w:tcBorders>
          </w:tcPr>
          <w:p w14:paraId="04C0B2B0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6F93CE1F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24" w:space="0" w:color="FF0000"/>
              <w:right w:val="nil"/>
            </w:tcBorders>
          </w:tcPr>
          <w:p w14:paraId="14576058" w14:textId="77777777" w:rsidR="008C1433" w:rsidRPr="00780E24" w:rsidRDefault="008C1433" w:rsidP="008C1433">
            <w:pPr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</w:tr>
      <w:tr w:rsidR="008C1433" w:rsidRPr="00780E24" w14:paraId="364D8C73" w14:textId="77777777" w:rsidTr="009D4FAE">
        <w:trPr>
          <w:trHeight w:hRule="exact" w:val="2268"/>
        </w:trPr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65E57BC2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Zimmerer-platz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2FC99D6A" w14:textId="6E71616F" w:rsidR="008C1433" w:rsidRPr="00780E24" w:rsidRDefault="003C76BE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EB3D81D" wp14:editId="24767C85">
                  <wp:extent cx="1328760" cy="646322"/>
                  <wp:effectExtent l="0" t="0" r="5080" b="1905"/>
                  <wp:docPr id="37" name="Grafik 37" descr="Maschinen, Mine, Bau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schinen, Mine, Bauste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6" t="54449" r="30640"/>
                          <a:stretch/>
                        </pic:blipFill>
                        <pic:spPr bwMode="auto">
                          <a:xfrm>
                            <a:off x="0" y="0"/>
                            <a:ext cx="1339562" cy="65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tcBorders>
              <w:top w:val="nil"/>
              <w:left w:val="single" w:sz="24" w:space="0" w:color="FF0000"/>
              <w:bottom w:val="nil"/>
              <w:right w:val="nil"/>
            </w:tcBorders>
            <w:vAlign w:val="center"/>
          </w:tcPr>
          <w:p w14:paraId="64A8C079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24" w:space="0" w:color="FF0000"/>
            </w:tcBorders>
            <w:vAlign w:val="center"/>
          </w:tcPr>
          <w:p w14:paraId="38ECE169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729051DB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color w:val="000080"/>
                <w:sz w:val="40"/>
                <w:szCs w:val="40"/>
              </w:rPr>
              <w:t>Oberboden</w:t>
            </w:r>
          </w:p>
        </w:tc>
        <w:tc>
          <w:tcPr>
            <w:tcW w:w="2268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vAlign w:val="center"/>
          </w:tcPr>
          <w:p w14:paraId="25A14129" w14:textId="77777777" w:rsidR="008C1433" w:rsidRPr="00780E24" w:rsidRDefault="008C1433" w:rsidP="008C1433">
            <w:pPr>
              <w:jc w:val="center"/>
              <w:rPr>
                <w:rFonts w:ascii="AaBbCc" w:hAnsi="AaBbCc"/>
                <w:color w:val="000080"/>
                <w:sz w:val="40"/>
                <w:szCs w:val="40"/>
              </w:rPr>
            </w:pPr>
            <w:r>
              <w:rPr>
                <w:rFonts w:ascii="AaBbCc" w:hAnsi="AaBbCc"/>
                <w:b/>
                <w:color w:val="000080"/>
                <w:sz w:val="48"/>
                <w:szCs w:val="48"/>
                <w:u w:val="single"/>
              </w:rPr>
              <w:t>Ende</w:t>
            </w:r>
          </w:p>
        </w:tc>
      </w:tr>
      <w:tr w:rsidR="008C1433" w14:paraId="6ADF2B83" w14:textId="77777777" w:rsidTr="009D4FAE">
        <w:trPr>
          <w:trHeight w:hRule="exact" w:val="227"/>
        </w:trPr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5811E75A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41E53DCA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left w:val="nil"/>
            </w:tcBorders>
          </w:tcPr>
          <w:p w14:paraId="12803CE9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7" w:type="dxa"/>
            <w:tcBorders>
              <w:top w:val="nil"/>
              <w:right w:val="nil"/>
            </w:tcBorders>
          </w:tcPr>
          <w:p w14:paraId="5CAD77E8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05DDE124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  <w:tc>
          <w:tcPr>
            <w:tcW w:w="2268" w:type="dxa"/>
            <w:tcBorders>
              <w:top w:val="single" w:sz="24" w:space="0" w:color="FF0000"/>
              <w:left w:val="nil"/>
              <w:bottom w:val="nil"/>
              <w:right w:val="nil"/>
            </w:tcBorders>
          </w:tcPr>
          <w:p w14:paraId="2C12DE19" w14:textId="77777777" w:rsidR="008C1433" w:rsidRDefault="008C1433" w:rsidP="008C1433">
            <w:pPr>
              <w:rPr>
                <w:rFonts w:ascii="Druckschrift-neu" w:hAnsi="Druckschrift-neu"/>
                <w:color w:val="000080"/>
                <w:sz w:val="28"/>
              </w:rPr>
            </w:pPr>
          </w:p>
        </w:tc>
      </w:tr>
    </w:tbl>
    <w:p w14:paraId="0E9536E8" w14:textId="77777777" w:rsidR="008C1433" w:rsidRDefault="008C1433" w:rsidP="008C1433">
      <w:pPr>
        <w:spacing w:line="240" w:lineRule="exact"/>
      </w:pPr>
    </w:p>
    <w:p w14:paraId="0D680E91" w14:textId="77777777" w:rsidR="008C1433" w:rsidRDefault="008C1433" w:rsidP="008C1433">
      <w:pPr>
        <w:spacing w:line="240" w:lineRule="exact"/>
      </w:pPr>
    </w:p>
    <w:p w14:paraId="6C039190" w14:textId="77777777" w:rsidR="008C1433" w:rsidRDefault="008C1433" w:rsidP="008C1433">
      <w:pPr>
        <w:spacing w:line="240" w:lineRule="exact"/>
      </w:pPr>
      <w:r>
        <w:br w:type="page"/>
      </w:r>
    </w:p>
    <w:tbl>
      <w:tblPr>
        <w:tblpPr w:leftFromText="141" w:rightFromText="141" w:vertAnchor="text" w:tblpY="-8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8"/>
        <w:gridCol w:w="188"/>
        <w:gridCol w:w="2103"/>
      </w:tblGrid>
      <w:tr w:rsidR="00965508" w:rsidRPr="007D6AD0" w14:paraId="65F0D312" w14:textId="77777777" w:rsidTr="00BE2257">
        <w:trPr>
          <w:trHeight w:val="523"/>
        </w:trPr>
        <w:tc>
          <w:tcPr>
            <w:tcW w:w="73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F426B0" w14:textId="77777777" w:rsidR="00965508" w:rsidRPr="007D6AD0" w:rsidRDefault="00965508" w:rsidP="00BE2257">
            <w:pPr>
              <w:jc w:val="both"/>
              <w:rPr>
                <w:sz w:val="12"/>
              </w:rPr>
            </w:pPr>
            <w:r w:rsidRPr="007D6AD0">
              <w:rPr>
                <w:sz w:val="12"/>
              </w:rPr>
              <w:lastRenderedPageBreak/>
              <w:t>Materialien/Kompetenz</w:t>
            </w:r>
          </w:p>
          <w:p w14:paraId="347D2500" w14:textId="77777777" w:rsidR="00965508" w:rsidRPr="007D6AD0" w:rsidRDefault="00965508" w:rsidP="00BE2257">
            <w:pPr>
              <w:spacing w:line="240" w:lineRule="exact"/>
              <w:rPr>
                <w:b/>
              </w:rPr>
            </w:pPr>
            <w:r w:rsidRPr="007D6AD0">
              <w:rPr>
                <w:rFonts w:eastAsia="Calibri"/>
                <w:b/>
                <w:noProof/>
              </w:rPr>
              <w:t xml:space="preserve">Einlageblatt – </w:t>
            </w:r>
            <w:r>
              <w:rPr>
                <w:rFonts w:eastAsia="Calibri"/>
                <w:b/>
                <w:noProof/>
              </w:rPr>
              <w:t xml:space="preserve">Spielanleitung </w:t>
            </w:r>
            <w:r>
              <w:rPr>
                <w:b/>
              </w:rPr>
              <w:t>Domino</w:t>
            </w:r>
          </w:p>
        </w:tc>
        <w:tc>
          <w:tcPr>
            <w:tcW w:w="1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0013C87" w14:textId="77777777" w:rsidR="00965508" w:rsidRPr="007D6AD0" w:rsidRDefault="00965508" w:rsidP="00BE2257">
            <w:pPr>
              <w:spacing w:line="200" w:lineRule="exact"/>
              <w:rPr>
                <w:rFonts w:eastAsia="Times New Roman"/>
                <w:sz w:val="16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7BE47B" w14:textId="77777777" w:rsidR="00965508" w:rsidRPr="007D6AD0" w:rsidRDefault="00965508" w:rsidP="00BE2257">
            <w:pPr>
              <w:jc w:val="center"/>
              <w:rPr>
                <w:rFonts w:eastAsia="Times New Roman"/>
                <w:b/>
                <w:lang w:val="en-GB"/>
              </w:rPr>
            </w:pPr>
            <w:r w:rsidRPr="007D6AD0">
              <w:rPr>
                <w:rFonts w:eastAsia="Times New Roman"/>
                <w:b/>
                <w:lang w:val="en-GB"/>
              </w:rPr>
              <w:t>BFK</w:t>
            </w:r>
          </w:p>
          <w:p w14:paraId="4DF90991" w14:textId="77777777" w:rsidR="00965508" w:rsidRPr="00B83680" w:rsidRDefault="00965508" w:rsidP="00BE2257">
            <w:pPr>
              <w:jc w:val="center"/>
              <w:rPr>
                <w:rFonts w:eastAsia="Calibri"/>
                <w:b/>
                <w:lang w:val="en-GB"/>
              </w:rPr>
            </w:pPr>
            <w:r w:rsidRPr="00B83680">
              <w:rPr>
                <w:b/>
                <w:lang w:val="en-GB"/>
              </w:rPr>
              <w:t>BT01.02.01.01</w:t>
            </w:r>
          </w:p>
        </w:tc>
      </w:tr>
    </w:tbl>
    <w:p w14:paraId="62DE39BF" w14:textId="77777777" w:rsidR="00965508" w:rsidRPr="00081075" w:rsidRDefault="003564A7" w:rsidP="00E00E17">
      <w:pPr>
        <w:spacing w:line="240" w:lineRule="exact"/>
        <w:rPr>
          <w:szCs w:val="20"/>
        </w:rPr>
      </w:pPr>
      <w:r w:rsidRPr="005875F9">
        <w:rPr>
          <w:noProof/>
          <w:lang w:eastAsia="de-DE"/>
        </w:rPr>
        <w:drawing>
          <wp:anchor distT="0" distB="0" distL="114300" distR="114300" simplePos="0" relativeHeight="251902976" behindDoc="0" locked="0" layoutInCell="0" allowOverlap="1" wp14:anchorId="747AC8A3" wp14:editId="256FF952">
            <wp:simplePos x="0" y="0"/>
            <wp:positionH relativeFrom="rightMargin">
              <wp:posOffset>119380</wp:posOffset>
            </wp:positionH>
            <wp:positionV relativeFrom="paragraph">
              <wp:posOffset>333375</wp:posOffset>
            </wp:positionV>
            <wp:extent cx="345440" cy="32385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A36EC" w14:textId="77777777" w:rsidR="00965508" w:rsidRPr="00081075" w:rsidRDefault="00965508" w:rsidP="00E00E17">
      <w:pPr>
        <w:spacing w:line="240" w:lineRule="exact"/>
        <w:rPr>
          <w:szCs w:val="20"/>
        </w:rPr>
      </w:pPr>
    </w:p>
    <w:p w14:paraId="59F9A9BD" w14:textId="77777777" w:rsidR="00E00E17" w:rsidRPr="00081075" w:rsidRDefault="00E00E17" w:rsidP="00E00E17">
      <w:pPr>
        <w:spacing w:line="240" w:lineRule="exact"/>
        <w:rPr>
          <w:b/>
          <w:szCs w:val="20"/>
        </w:rPr>
      </w:pPr>
      <w:r w:rsidRPr="00081075">
        <w:rPr>
          <w:b/>
          <w:szCs w:val="20"/>
        </w:rPr>
        <w:t>Was ist Domino?</w:t>
      </w:r>
    </w:p>
    <w:p w14:paraId="59F1A5BB" w14:textId="77777777" w:rsidR="00E00E17" w:rsidRPr="00081075" w:rsidRDefault="00E00E17" w:rsidP="00B33CDD">
      <w:pPr>
        <w:pStyle w:val="AufgabeEbene1"/>
        <w:numPr>
          <w:ilvl w:val="0"/>
          <w:numId w:val="33"/>
        </w:numPr>
        <w:rPr>
          <w:szCs w:val="20"/>
        </w:rPr>
      </w:pPr>
      <w:r w:rsidRPr="00081075">
        <w:rPr>
          <w:szCs w:val="20"/>
        </w:rPr>
        <w:t xml:space="preserve">Domino ist ein </w:t>
      </w:r>
      <w:r w:rsidRPr="00081075">
        <w:rPr>
          <w:b/>
          <w:szCs w:val="20"/>
        </w:rPr>
        <w:t>Legespiel</w:t>
      </w:r>
      <w:r w:rsidRPr="00081075">
        <w:rPr>
          <w:szCs w:val="20"/>
        </w:rPr>
        <w:t xml:space="preserve">, welches hier </w:t>
      </w:r>
      <w:r w:rsidRPr="00081075">
        <w:rPr>
          <w:b/>
          <w:szCs w:val="20"/>
        </w:rPr>
        <w:t>mit Karten</w:t>
      </w:r>
      <w:r w:rsidRPr="00081075">
        <w:rPr>
          <w:szCs w:val="20"/>
        </w:rPr>
        <w:t xml:space="preserve"> und mit </w:t>
      </w:r>
      <w:r w:rsidR="00ED6C03">
        <w:rPr>
          <w:szCs w:val="20"/>
        </w:rPr>
        <w:t>zwei</w:t>
      </w:r>
      <w:r w:rsidRPr="00081075">
        <w:rPr>
          <w:szCs w:val="20"/>
        </w:rPr>
        <w:t xml:space="preserve"> Spielern gespielt wird.</w:t>
      </w:r>
    </w:p>
    <w:p w14:paraId="266FE142" w14:textId="77777777" w:rsidR="00E00E17" w:rsidRPr="00E00E17" w:rsidRDefault="00E00E17" w:rsidP="00B33CDD">
      <w:pPr>
        <w:pStyle w:val="AufgabeEbene1"/>
        <w:numPr>
          <w:ilvl w:val="0"/>
          <w:numId w:val="33"/>
        </w:numPr>
        <w:rPr>
          <w:sz w:val="28"/>
          <w:szCs w:val="28"/>
        </w:rPr>
      </w:pPr>
      <w:r w:rsidRPr="00081075">
        <w:rPr>
          <w:szCs w:val="20"/>
        </w:rPr>
        <w:t xml:space="preserve">Eine Karte ist in </w:t>
      </w:r>
      <w:r w:rsidRPr="00081075">
        <w:rPr>
          <w:b/>
          <w:szCs w:val="20"/>
        </w:rPr>
        <w:t>zwei Hälften</w:t>
      </w:r>
      <w:r w:rsidRPr="00081075">
        <w:rPr>
          <w:szCs w:val="20"/>
        </w:rPr>
        <w:t xml:space="preserve"> aufgeteilt</w:t>
      </w:r>
      <w:r w:rsidRPr="00E00E17">
        <w:rPr>
          <w:sz w:val="28"/>
          <w:szCs w:val="28"/>
        </w:rPr>
        <w:t xml:space="preserve"> </w:t>
      </w:r>
    </w:p>
    <w:p w14:paraId="2D217127" w14:textId="77777777" w:rsidR="00E00E17" w:rsidRPr="00E00E17" w:rsidRDefault="00E00E17" w:rsidP="00E00E17">
      <w:pPr>
        <w:spacing w:before="100" w:beforeAutospacing="1" w:after="100" w:afterAutospacing="1" w:line="276" w:lineRule="auto"/>
        <w:ind w:left="720"/>
        <w:rPr>
          <w:sz w:val="28"/>
          <w:szCs w:val="28"/>
        </w:rPr>
      </w:pPr>
      <w:r w:rsidRPr="00E00E17">
        <w:rPr>
          <w:noProof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anchorId="53BC8C0A" wp14:editId="03553FE4">
                <wp:simplePos x="0" y="0"/>
                <wp:positionH relativeFrom="column">
                  <wp:posOffset>575310</wp:posOffset>
                </wp:positionH>
                <wp:positionV relativeFrom="paragraph">
                  <wp:posOffset>849630</wp:posOffset>
                </wp:positionV>
                <wp:extent cx="2171700" cy="290830"/>
                <wp:effectExtent l="0" t="0" r="0" b="0"/>
                <wp:wrapNone/>
                <wp:docPr id="507" name="Gruppieren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90830"/>
                          <a:chOff x="0" y="0"/>
                          <a:chExt cx="2171700" cy="290830"/>
                        </a:xfrm>
                      </wpg:grpSpPr>
                      <wps:wsp>
                        <wps:cNvPr id="2296" name="Textfeld 505"/>
                        <wps:cNvSpPr txBox="1"/>
                        <wps:spPr>
                          <a:xfrm>
                            <a:off x="0" y="0"/>
                            <a:ext cx="685800" cy="2908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2D258B" w14:textId="77777777" w:rsidR="00E00E17" w:rsidRPr="0033506B" w:rsidRDefault="00E00E17" w:rsidP="00E00E17">
                              <w:pPr>
                                <w:rPr>
                                  <w:b/>
                                </w:rPr>
                              </w:pPr>
                              <w:r w:rsidRPr="0033506B">
                                <w:rPr>
                                  <w:b/>
                                </w:rPr>
                                <w:t>Begriff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Textfeld 506"/>
                        <wps:cNvSpPr txBox="1"/>
                        <wps:spPr>
                          <a:xfrm>
                            <a:off x="914400" y="0"/>
                            <a:ext cx="1257300" cy="2908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98EDA1" w14:textId="77777777" w:rsidR="00E00E17" w:rsidRPr="0033506B" w:rsidRDefault="00E00E17" w:rsidP="00E00E17">
                              <w:pPr>
                                <w:rPr>
                                  <w:b/>
                                </w:rPr>
                              </w:pPr>
                              <w:r w:rsidRPr="0033506B">
                                <w:rPr>
                                  <w:b/>
                                </w:rPr>
                                <w:t>Bild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C8C0A" id="Gruppieren 507" o:spid="_x0000_s1043" style="position:absolute;left:0;text-align:left;margin-left:45.3pt;margin-top:66.9pt;width:171pt;height:22.9pt;z-index:-251467776" coordsize="21717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">
                <v:shape id="Textfeld 505" o:spid="_x0000_s1044" type="#_x0000_t202" style="position:absolute;width:6858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" fillcolor="white [3201]" stroked="f" strokeweight=".5pt">
                  <v:textbox>
                    <w:txbxContent>
                      <w:p w14:paraId="542D258B" w14:textId="77777777" w:rsidR="00E00E17" w:rsidRPr="0033506B" w:rsidRDefault="00E00E17" w:rsidP="00E00E17">
                        <w:pPr>
                          <w:rPr>
                            <w:b/>
                          </w:rPr>
                        </w:pPr>
                        <w:r w:rsidRPr="0033506B">
                          <w:rPr>
                            <w:b/>
                          </w:rPr>
                          <w:t>Begriff</w:t>
                        </w:r>
                      </w:p>
                    </w:txbxContent>
                  </v:textbox>
                </v:shape>
                <v:shape id="Textfeld 506" o:spid="_x0000_s1045" type="#_x0000_t202" style="position:absolute;left:9144;width:12573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" fillcolor="white [3201]" stroked="f" strokeweight=".5pt">
                  <v:textbox>
                    <w:txbxContent>
                      <w:p w14:paraId="0098EDA1" w14:textId="77777777" w:rsidR="00E00E17" w:rsidRPr="0033506B" w:rsidRDefault="00E00E17" w:rsidP="00E00E17">
                        <w:pPr>
                          <w:rPr>
                            <w:b/>
                          </w:rPr>
                        </w:pPr>
                        <w:r w:rsidRPr="0033506B">
                          <w:rPr>
                            <w:b/>
                          </w:rPr>
                          <w:t>Bild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00E17">
        <w:rPr>
          <w:noProof/>
          <w:sz w:val="28"/>
          <w:szCs w:val="28"/>
          <w:lang w:eastAsia="de-DE"/>
        </w:rPr>
        <w:drawing>
          <wp:inline distT="0" distB="0" distL="0" distR="0" wp14:anchorId="7880C2A6" wp14:editId="7EB85CAE">
            <wp:extent cx="1657350" cy="885825"/>
            <wp:effectExtent l="0" t="0" r="0" b="9525"/>
            <wp:docPr id="501" name="Grafik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o.jpg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" t="51052" r="49725"/>
                    <a:stretch/>
                  </pic:blipFill>
                  <pic:spPr bwMode="auto">
                    <a:xfrm>
                      <a:off x="0" y="0"/>
                      <a:ext cx="1657814" cy="88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EA647" w14:textId="77777777" w:rsidR="00E00E17" w:rsidRPr="00081075" w:rsidRDefault="00E00E17" w:rsidP="00E00E17">
      <w:pPr>
        <w:spacing w:line="240" w:lineRule="exact"/>
        <w:rPr>
          <w:b/>
          <w:szCs w:val="20"/>
        </w:rPr>
      </w:pPr>
      <w:r w:rsidRPr="00081075">
        <w:rPr>
          <w:b/>
          <w:szCs w:val="20"/>
        </w:rPr>
        <w:t>Spielregeln:</w:t>
      </w:r>
    </w:p>
    <w:p w14:paraId="223DEC14" w14:textId="77777777" w:rsidR="00E00E17" w:rsidRPr="00081075" w:rsidRDefault="00E00E17" w:rsidP="00B33CDD">
      <w:pPr>
        <w:pStyle w:val="AufgabeEbene1"/>
        <w:numPr>
          <w:ilvl w:val="0"/>
          <w:numId w:val="34"/>
        </w:numPr>
        <w:rPr>
          <w:szCs w:val="20"/>
        </w:rPr>
      </w:pPr>
      <w:r w:rsidRPr="00081075">
        <w:rPr>
          <w:szCs w:val="20"/>
        </w:rPr>
        <w:t xml:space="preserve">Der ältere Spieler </w:t>
      </w:r>
      <w:r w:rsidR="009B3608">
        <w:rPr>
          <w:szCs w:val="20"/>
        </w:rPr>
        <w:t xml:space="preserve">oder die älteste Spielerin </w:t>
      </w:r>
      <w:r w:rsidRPr="00081075">
        <w:rPr>
          <w:szCs w:val="20"/>
        </w:rPr>
        <w:t>mischt die Karten und teilt abwechselnd jedem Spieler</w:t>
      </w:r>
      <w:r w:rsidR="009B3608">
        <w:rPr>
          <w:szCs w:val="20"/>
        </w:rPr>
        <w:t xml:space="preserve"> und jeder Spielerin</w:t>
      </w:r>
      <w:r w:rsidRPr="00081075">
        <w:rPr>
          <w:szCs w:val="20"/>
        </w:rPr>
        <w:t xml:space="preserve"> insgesamt 5 Karten aus. (Bildseite nach unten) </w:t>
      </w:r>
    </w:p>
    <w:p w14:paraId="3C967F87" w14:textId="77777777" w:rsidR="00E00E17" w:rsidRPr="00081075" w:rsidRDefault="00AC4585" w:rsidP="00B33CDD">
      <w:pPr>
        <w:pStyle w:val="AufgabeEbene1"/>
        <w:numPr>
          <w:ilvl w:val="0"/>
          <w:numId w:val="34"/>
        </w:numPr>
        <w:rPr>
          <w:szCs w:val="20"/>
        </w:rPr>
      </w:pPr>
      <w:r>
        <w:rPr>
          <w:szCs w:val="20"/>
        </w:rPr>
        <w:t>Der jüngere Spieler oder die jüngere Spielerin</w:t>
      </w:r>
      <w:r w:rsidR="005C7D1E">
        <w:rPr>
          <w:szCs w:val="20"/>
        </w:rPr>
        <w:t xml:space="preserve"> darf zuerst beginnen</w:t>
      </w:r>
      <w:r w:rsidR="00E00E17" w:rsidRPr="00081075">
        <w:rPr>
          <w:szCs w:val="20"/>
        </w:rPr>
        <w:t>.</w:t>
      </w:r>
    </w:p>
    <w:p w14:paraId="74A723B9" w14:textId="77777777" w:rsidR="003B347B" w:rsidRPr="00081075" w:rsidRDefault="00E00E17" w:rsidP="00B33CDD">
      <w:pPr>
        <w:pStyle w:val="AufgabeEbene1"/>
        <w:numPr>
          <w:ilvl w:val="0"/>
          <w:numId w:val="34"/>
        </w:numPr>
        <w:rPr>
          <w:szCs w:val="20"/>
        </w:rPr>
      </w:pPr>
      <w:r w:rsidRPr="00081075">
        <w:rPr>
          <w:szCs w:val="20"/>
        </w:rPr>
        <w:t>Die Karten werden so aneinandergereiht, dass das Bild und der Text zueinander passen.</w:t>
      </w:r>
    </w:p>
    <w:p w14:paraId="4B126D90" w14:textId="77777777" w:rsidR="00332D6C" w:rsidRPr="00332D6C" w:rsidRDefault="00332D6C" w:rsidP="0096182E">
      <w:pPr>
        <w:pStyle w:val="Marginaliegrau"/>
        <w:framePr w:wrap="around" w:x="8812" w:y="266"/>
        <w:jc w:val="left"/>
      </w:pPr>
      <w:r w:rsidRPr="00332D6C">
        <w:t xml:space="preserve">Bildquelle: </w:t>
      </w:r>
    </w:p>
    <w:p w14:paraId="1D0202CF" w14:textId="77777777" w:rsidR="00332D6C" w:rsidRPr="00332D6C" w:rsidRDefault="00332D6C" w:rsidP="0096182E">
      <w:pPr>
        <w:pStyle w:val="Marginaliegrau"/>
        <w:framePr w:wrap="around" w:x="8812" w:y="266"/>
        <w:jc w:val="left"/>
      </w:pPr>
      <w:r w:rsidRPr="00332D6C">
        <w:t xml:space="preserve">Schuttmulde: </w:t>
      </w:r>
      <w:proofErr w:type="spellStart"/>
      <w:r w:rsidRPr="00332D6C">
        <w:t>berggeist</w:t>
      </w:r>
      <w:proofErr w:type="spellEnd"/>
      <w:r w:rsidRPr="00332D6C">
        <w:t xml:space="preserve"> 007/pixelio.de</w:t>
      </w:r>
    </w:p>
    <w:p w14:paraId="71327C57" w14:textId="3B56B76A" w:rsidR="00E00E17" w:rsidRDefault="003C76BE" w:rsidP="003B347B">
      <w:pPr>
        <w:pStyle w:val="AufgabeEbene1"/>
        <w:numPr>
          <w:ilvl w:val="0"/>
          <w:numId w:val="0"/>
        </w:numPr>
        <w:ind w:left="284"/>
        <w:rPr>
          <w:noProof/>
          <w:sz w:val="28"/>
          <w:szCs w:val="28"/>
          <w:lang w:eastAsia="de-DE"/>
        </w:rPr>
      </w:pPr>
      <w:r>
        <w:rPr>
          <w:noProof/>
        </w:rPr>
        <w:drawing>
          <wp:anchor distT="0" distB="0" distL="114300" distR="114300" simplePos="0" relativeHeight="251953152" behindDoc="0" locked="0" layoutInCell="1" allowOverlap="1" wp14:anchorId="08C73FD1" wp14:editId="4A849AFE">
            <wp:simplePos x="0" y="0"/>
            <wp:positionH relativeFrom="column">
              <wp:posOffset>994410</wp:posOffset>
            </wp:positionH>
            <wp:positionV relativeFrom="paragraph">
              <wp:posOffset>301625</wp:posOffset>
            </wp:positionV>
            <wp:extent cx="744767" cy="495300"/>
            <wp:effectExtent l="0" t="0" r="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67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9F3">
        <w:rPr>
          <w:noProof/>
          <w:lang w:eastAsia="de-DE"/>
        </w:rPr>
        <w:drawing>
          <wp:inline distT="0" distB="0" distL="0" distR="0" wp14:anchorId="01C8723B" wp14:editId="01D2EE05">
            <wp:extent cx="4678680" cy="1722120"/>
            <wp:effectExtent l="0" t="0" r="7620" b="0"/>
            <wp:docPr id="1857" name="Grafik 1857" descr="C:\Users\Praktikant-1_IBBW\Desktop\zusammengefüg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ktikant-1_IBBW\Desktop\zusammengefügt3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8F7D6" w14:textId="77777777" w:rsidR="00E00E17" w:rsidRPr="00081075" w:rsidRDefault="00E00E17" w:rsidP="00B33CDD">
      <w:pPr>
        <w:pStyle w:val="AufgabeEbene1"/>
        <w:numPr>
          <w:ilvl w:val="0"/>
          <w:numId w:val="35"/>
        </w:numPr>
        <w:rPr>
          <w:szCs w:val="20"/>
        </w:rPr>
      </w:pPr>
      <w:r w:rsidRPr="00081075">
        <w:rPr>
          <w:szCs w:val="20"/>
        </w:rPr>
        <w:t xml:space="preserve">Wer nicht anlegen kann, muss eine Karte </w:t>
      </w:r>
      <w:r w:rsidRPr="00081075">
        <w:rPr>
          <w:b/>
          <w:szCs w:val="20"/>
        </w:rPr>
        <w:t>ziehen</w:t>
      </w:r>
      <w:r w:rsidRPr="00081075">
        <w:rPr>
          <w:szCs w:val="20"/>
        </w:rPr>
        <w:t>.</w:t>
      </w:r>
    </w:p>
    <w:p w14:paraId="76A8ABAC" w14:textId="77777777" w:rsidR="00E00E17" w:rsidRPr="00E00E17" w:rsidRDefault="003B347B" w:rsidP="00E00E17">
      <w:pPr>
        <w:spacing w:before="100" w:beforeAutospacing="1" w:after="100" w:afterAutospacing="1" w:line="276" w:lineRule="auto"/>
        <w:ind w:left="720"/>
        <w:rPr>
          <w:sz w:val="28"/>
          <w:szCs w:val="28"/>
        </w:rPr>
      </w:pPr>
      <w:r w:rsidRPr="00E00E17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401EC38" wp14:editId="28CFE5E0">
                <wp:simplePos x="0" y="0"/>
                <wp:positionH relativeFrom="column">
                  <wp:posOffset>1114425</wp:posOffset>
                </wp:positionH>
                <wp:positionV relativeFrom="paragraph">
                  <wp:posOffset>196215</wp:posOffset>
                </wp:positionV>
                <wp:extent cx="914400" cy="457200"/>
                <wp:effectExtent l="0" t="0" r="19050" b="19050"/>
                <wp:wrapNone/>
                <wp:docPr id="1888" name="Rechteck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6156AD" id="Rechteck 1888" o:spid="_x0000_s1026" style="position:absolute;margin-left:87.75pt;margin-top:15.45pt;width:1in;height:3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" fillcolor="white [3201]" strokecolor="black [3200]" strokeweight="1pt"/>
            </w:pict>
          </mc:Fallback>
        </mc:AlternateContent>
      </w:r>
      <w:r w:rsidRPr="00E00E17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AB283CE" wp14:editId="3D775DC3">
                <wp:simplePos x="0" y="0"/>
                <wp:positionH relativeFrom="column">
                  <wp:posOffset>1910080</wp:posOffset>
                </wp:positionH>
                <wp:positionV relativeFrom="paragraph">
                  <wp:posOffset>69850</wp:posOffset>
                </wp:positionV>
                <wp:extent cx="633095" cy="571500"/>
                <wp:effectExtent l="145098" t="45402" r="0" b="45403"/>
                <wp:wrapNone/>
                <wp:docPr id="1891" name="Nach rechts gekrümmter Pfeil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89402" flipH="1">
                          <a:off x="0" y="0"/>
                          <a:ext cx="633095" cy="57150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1071F3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Nach rechts gekrümmter Pfeil 1891" o:spid="_x0000_s1026" type="#_x0000_t102" style="position:absolute;margin-left:150.4pt;margin-top:5.5pt;width:49.85pt;height:45pt;rotation:3725283fd;flip:x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" adj="10800,18900,16725" fillcolor="#4f81bd [3204]" strokecolor="#243f60 [1604]" strokeweight="2pt"/>
            </w:pict>
          </mc:Fallback>
        </mc:AlternateContent>
      </w:r>
      <w:r w:rsidR="00E00E17" w:rsidRPr="00E00E17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754D935" wp14:editId="7D1D9826">
                <wp:simplePos x="0" y="0"/>
                <wp:positionH relativeFrom="column">
                  <wp:posOffset>902970</wp:posOffset>
                </wp:positionH>
                <wp:positionV relativeFrom="paragraph">
                  <wp:posOffset>94615</wp:posOffset>
                </wp:positionV>
                <wp:extent cx="914400" cy="456820"/>
                <wp:effectExtent l="0" t="0" r="19050" b="19685"/>
                <wp:wrapNone/>
                <wp:docPr id="509" name="Rechteck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682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0B193" id="Rechteck 509" o:spid="_x0000_s1026" style="position:absolute;margin-left:71.1pt;margin-top:7.45pt;width:1in;height:35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" fillcolor="white [3201]" strokecolor="black [3200]" strokeweight="1pt"/>
            </w:pict>
          </mc:Fallback>
        </mc:AlternateContent>
      </w:r>
      <w:r w:rsidR="00E00E17" w:rsidRPr="00E00E17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362D819" wp14:editId="32091F4F">
                <wp:simplePos x="0" y="0"/>
                <wp:positionH relativeFrom="column">
                  <wp:posOffset>1009650</wp:posOffset>
                </wp:positionH>
                <wp:positionV relativeFrom="paragraph">
                  <wp:posOffset>120015</wp:posOffset>
                </wp:positionV>
                <wp:extent cx="914400" cy="457200"/>
                <wp:effectExtent l="0" t="0" r="19050" b="19050"/>
                <wp:wrapNone/>
                <wp:docPr id="511" name="Rechteck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282B3" id="Rechteck 511" o:spid="_x0000_s1026" style="position:absolute;margin-left:79.5pt;margin-top:9.45pt;width:1in;height:3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" fillcolor="white [3201]" strokecolor="black [3200]" strokeweight="1pt"/>
            </w:pict>
          </mc:Fallback>
        </mc:AlternateContent>
      </w:r>
      <w:r w:rsidR="00E00E17" w:rsidRPr="00E00E17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302E6A7" wp14:editId="41575D0D">
                <wp:simplePos x="0" y="0"/>
                <wp:positionH relativeFrom="column">
                  <wp:posOffset>967740</wp:posOffset>
                </wp:positionH>
                <wp:positionV relativeFrom="paragraph">
                  <wp:posOffset>58420</wp:posOffset>
                </wp:positionV>
                <wp:extent cx="914400" cy="457200"/>
                <wp:effectExtent l="0" t="0" r="19050" b="19050"/>
                <wp:wrapNone/>
                <wp:docPr id="510" name="Rechteck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6050A" id="Rechteck 510" o:spid="_x0000_s1026" style="position:absolute;margin-left:76.2pt;margin-top:4.6pt;width:1in;height:3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" fillcolor="white [3201]" strokecolor="black [3200]" strokeweight="1pt"/>
            </w:pict>
          </mc:Fallback>
        </mc:AlternateContent>
      </w:r>
    </w:p>
    <w:p w14:paraId="3FCEEB02" w14:textId="77777777" w:rsidR="00E00E17" w:rsidRPr="00E00E17" w:rsidRDefault="00E00E17" w:rsidP="00E00E17">
      <w:pPr>
        <w:spacing w:before="100" w:beforeAutospacing="1" w:after="100" w:afterAutospacing="1" w:line="276" w:lineRule="auto"/>
        <w:ind w:left="720"/>
        <w:rPr>
          <w:sz w:val="28"/>
          <w:szCs w:val="28"/>
        </w:rPr>
      </w:pPr>
    </w:p>
    <w:p w14:paraId="001A7995" w14:textId="77777777" w:rsidR="00E00E17" w:rsidRPr="00081075" w:rsidRDefault="00E00E17" w:rsidP="00B33CDD">
      <w:pPr>
        <w:pStyle w:val="AufgabeEbene1"/>
        <w:numPr>
          <w:ilvl w:val="0"/>
          <w:numId w:val="35"/>
        </w:numPr>
        <w:rPr>
          <w:szCs w:val="20"/>
        </w:rPr>
      </w:pPr>
      <w:r w:rsidRPr="00081075">
        <w:rPr>
          <w:szCs w:val="20"/>
        </w:rPr>
        <w:t xml:space="preserve">Gewinner ist, wer </w:t>
      </w:r>
      <w:r w:rsidRPr="00081075">
        <w:rPr>
          <w:b/>
          <w:szCs w:val="20"/>
        </w:rPr>
        <w:t>zuerst alle Karten</w:t>
      </w:r>
      <w:r w:rsidRPr="00081075">
        <w:rPr>
          <w:szCs w:val="20"/>
        </w:rPr>
        <w:t xml:space="preserve"> abgelegt hat.</w:t>
      </w:r>
    </w:p>
    <w:p w14:paraId="12B6F20B" w14:textId="77777777" w:rsidR="00BF021C" w:rsidRPr="005530EE" w:rsidRDefault="00E911E6" w:rsidP="00B33CDD">
      <w:pPr>
        <w:pStyle w:val="AufgabeEbene1"/>
        <w:numPr>
          <w:ilvl w:val="0"/>
          <w:numId w:val="0"/>
        </w:numPr>
        <w:ind w:left="142"/>
      </w:pPr>
      <w:r w:rsidRPr="00081075">
        <w:rPr>
          <w:noProof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F998108" wp14:editId="4EF7EA6B">
                <wp:simplePos x="0" y="0"/>
                <wp:positionH relativeFrom="column">
                  <wp:posOffset>2692400</wp:posOffset>
                </wp:positionH>
                <wp:positionV relativeFrom="paragraph">
                  <wp:posOffset>33655</wp:posOffset>
                </wp:positionV>
                <wp:extent cx="1931670" cy="1074420"/>
                <wp:effectExtent l="38100" t="57150" r="30480" b="49530"/>
                <wp:wrapNone/>
                <wp:docPr id="508" name="Explosion 1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7502">
                          <a:off x="0" y="0"/>
                          <a:ext cx="1931670" cy="107442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37A96" w14:textId="77777777" w:rsidR="00E00E17" w:rsidRPr="0033506B" w:rsidRDefault="00E00E17" w:rsidP="00E00E1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81075">
                              <w:rPr>
                                <w:sz w:val="32"/>
                                <w:szCs w:val="36"/>
                              </w:rPr>
                              <w:t>Fertig</w:t>
                            </w:r>
                            <w:r w:rsidRPr="0033506B">
                              <w:rPr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98108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508" o:spid="_x0000_s1046" type="#_x0000_t71" style="position:absolute;left:0;text-align:left;margin-left:212pt;margin-top:2.65pt;width:152.1pt;height:84.6pt;rotation:-450558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" fillcolor="white [3201]" strokecolor="black [3200]" strokeweight="2pt">
                <v:textbox>
                  <w:txbxContent>
                    <w:p w14:paraId="20237A96" w14:textId="77777777" w:rsidR="00E00E17" w:rsidRPr="0033506B" w:rsidRDefault="00E00E17" w:rsidP="00E00E1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81075">
                        <w:rPr>
                          <w:sz w:val="32"/>
                          <w:szCs w:val="36"/>
                        </w:rPr>
                        <w:t>Fertig</w:t>
                      </w:r>
                      <w:r w:rsidRPr="0033506B">
                        <w:rPr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F021C">
        <w:br w:type="page"/>
      </w:r>
    </w:p>
    <w:tbl>
      <w:tblPr>
        <w:tblpPr w:leftFromText="141" w:rightFromText="141" w:vertAnchor="text" w:horzAnchor="margin" w:tblpY="-126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53"/>
        <w:gridCol w:w="188"/>
        <w:gridCol w:w="2104"/>
      </w:tblGrid>
      <w:tr w:rsidR="005243E3" w:rsidRPr="005875F9" w14:paraId="7593B914" w14:textId="77777777" w:rsidTr="00BE2257">
        <w:trPr>
          <w:trHeight w:val="52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F704A38" w14:textId="77777777" w:rsidR="005243E3" w:rsidRPr="005875F9" w:rsidRDefault="005243E3" w:rsidP="00BE2257">
            <w:pPr>
              <w:pStyle w:val="Textkrper"/>
              <w:spacing w:line="276" w:lineRule="auto"/>
              <w:rPr>
                <w:sz w:val="12"/>
                <w:lang w:eastAsia="en-US"/>
              </w:rPr>
            </w:pPr>
            <w:r w:rsidRPr="005875F9">
              <w:rPr>
                <w:sz w:val="12"/>
                <w:lang w:eastAsia="en-US"/>
              </w:rPr>
              <w:lastRenderedPageBreak/>
              <w:t>Materialien/Kompetenz</w:t>
            </w:r>
          </w:p>
          <w:p w14:paraId="61DC0D5B" w14:textId="77777777" w:rsidR="005243E3" w:rsidRPr="005875F9" w:rsidRDefault="005243E3" w:rsidP="00BE2257">
            <w:pPr>
              <w:pStyle w:val="TabelleKopflinks"/>
              <w:spacing w:line="276" w:lineRule="auto"/>
            </w:pPr>
            <w:r w:rsidRPr="005875F9">
              <w:t>Bestandteile eines Bau</w:t>
            </w:r>
            <w:r w:rsidR="00383894">
              <w:t>stelleneinrichtungsplanes</w:t>
            </w:r>
          </w:p>
        </w:tc>
        <w:tc>
          <w:tcPr>
            <w:tcW w:w="18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F9453D" w14:textId="77777777" w:rsidR="005243E3" w:rsidRPr="005875F9" w:rsidRDefault="005243E3" w:rsidP="00BE2257">
            <w:pPr>
              <w:pStyle w:val="Kopf8pt"/>
              <w:spacing w:line="276" w:lineRule="auto"/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2E217C4" w14:textId="77777777" w:rsidR="005243E3" w:rsidRPr="005875F9" w:rsidRDefault="005243E3" w:rsidP="00BE2257">
            <w:pPr>
              <w:pStyle w:val="TabelleKopfmitte"/>
              <w:spacing w:line="276" w:lineRule="auto"/>
              <w:rPr>
                <w:lang w:val="en-GB" w:eastAsia="en-US"/>
              </w:rPr>
            </w:pPr>
            <w:r w:rsidRPr="005875F9">
              <w:rPr>
                <w:lang w:val="en-GB" w:eastAsia="en-US"/>
              </w:rPr>
              <w:t>BFK</w:t>
            </w:r>
          </w:p>
          <w:p w14:paraId="16B6958B" w14:textId="77777777" w:rsidR="005243E3" w:rsidRPr="005875F9" w:rsidRDefault="005243E3" w:rsidP="00BE2257">
            <w:pPr>
              <w:pStyle w:val="TabelleKopfmitte"/>
              <w:spacing w:line="276" w:lineRule="auto"/>
              <w:rPr>
                <w:rFonts w:eastAsia="Calibri"/>
                <w:lang w:val="en-GB" w:eastAsia="en-US"/>
              </w:rPr>
            </w:pPr>
            <w:r w:rsidRPr="005875F9">
              <w:rPr>
                <w:lang w:val="en-GB" w:eastAsia="en-US"/>
              </w:rPr>
              <w:t>BT01.02.01.01</w:t>
            </w:r>
          </w:p>
        </w:tc>
      </w:tr>
      <w:tr w:rsidR="005243E3" w:rsidRPr="005875F9" w14:paraId="242E48D3" w14:textId="77777777" w:rsidTr="00BE2257">
        <w:trPr>
          <w:trHeight w:val="873"/>
        </w:trPr>
        <w:tc>
          <w:tcPr>
            <w:tcW w:w="7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2E53" w14:textId="77777777" w:rsidR="005243E3" w:rsidRPr="005875F9" w:rsidRDefault="005243E3" w:rsidP="00BE2257">
            <w:pPr>
              <w:pStyle w:val="Tabelle6pt"/>
              <w:spacing w:before="0" w:after="0" w:line="276" w:lineRule="auto"/>
            </w:pPr>
            <w:r w:rsidRPr="005875F9">
              <w:t>Teilkompetenz:</w:t>
            </w:r>
          </w:p>
          <w:p w14:paraId="366DFBF2" w14:textId="77777777" w:rsidR="005243E3" w:rsidRPr="005875F9" w:rsidRDefault="005243E3" w:rsidP="00BE2257">
            <w:pPr>
              <w:pStyle w:val="TabelleAufzhlung"/>
              <w:spacing w:line="276" w:lineRule="auto"/>
              <w:rPr>
                <w:lang w:eastAsia="en-US"/>
              </w:rPr>
            </w:pPr>
            <w:r w:rsidRPr="005875F9">
              <w:rPr>
                <w:lang w:eastAsia="en-US"/>
              </w:rPr>
              <w:t>Ich kann die Elemente der Baustelleneinrichtung nennen.</w:t>
            </w:r>
          </w:p>
          <w:p w14:paraId="34674BEE" w14:textId="77777777" w:rsidR="005243E3" w:rsidRPr="00646865" w:rsidRDefault="005243E3" w:rsidP="00BE2257">
            <w:pPr>
              <w:pStyle w:val="TabelleAufzhlung"/>
              <w:spacing w:line="276" w:lineRule="auto"/>
              <w:rPr>
                <w:color w:val="auto"/>
                <w:lang w:eastAsia="en-US"/>
              </w:rPr>
            </w:pPr>
            <w:r w:rsidRPr="00646865">
              <w:rPr>
                <w:color w:val="auto"/>
                <w:lang w:eastAsia="en-US"/>
              </w:rPr>
              <w:t>Ich kann Sätze mit Begriffen bilden.</w:t>
            </w:r>
          </w:p>
          <w:p w14:paraId="79D8BB34" w14:textId="77777777" w:rsidR="005243E3" w:rsidRPr="00646865" w:rsidRDefault="005243E3" w:rsidP="00BE2257">
            <w:pPr>
              <w:pStyle w:val="TabelleAufzhlung"/>
              <w:spacing w:line="276" w:lineRule="auto"/>
              <w:rPr>
                <w:i/>
                <w:color w:val="auto"/>
                <w:lang w:eastAsia="en-US"/>
              </w:rPr>
            </w:pPr>
            <w:r w:rsidRPr="00646865">
              <w:rPr>
                <w:i/>
                <w:color w:val="auto"/>
                <w:lang w:eastAsia="en-US"/>
              </w:rPr>
              <w:t>Ich kann meine Gedanken mitteilen.</w:t>
            </w:r>
          </w:p>
          <w:p w14:paraId="0A92C09E" w14:textId="77777777" w:rsidR="005243E3" w:rsidRPr="005875F9" w:rsidRDefault="005243E3" w:rsidP="00646865">
            <w:pPr>
              <w:pStyle w:val="TabelleAufzhlung"/>
              <w:spacing w:line="276" w:lineRule="auto"/>
              <w:rPr>
                <w:lang w:eastAsia="en-US"/>
              </w:rPr>
            </w:pPr>
            <w:r w:rsidRPr="00646865">
              <w:rPr>
                <w:i/>
                <w:color w:val="auto"/>
                <w:lang w:eastAsia="en-US"/>
              </w:rPr>
              <w:t>Ich kann mich an Gesprächen beteiligen.</w:t>
            </w:r>
          </w:p>
        </w:tc>
        <w:tc>
          <w:tcPr>
            <w:tcW w:w="1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F4114A" w14:textId="77777777" w:rsidR="005243E3" w:rsidRPr="005875F9" w:rsidRDefault="005243E3" w:rsidP="00BE2257">
            <w:pPr>
              <w:spacing w:line="276" w:lineRule="auto"/>
              <w:rPr>
                <w:rFonts w:eastAsia="Times New Roman" w:cs="Times New Roman"/>
                <w:sz w:val="16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tbl>
            <w:tblPr>
              <w:tblStyle w:val="Tabellenraster"/>
              <w:tblW w:w="2085" w:type="dxa"/>
              <w:tblBorders>
                <w:bottom w:val="none" w:sz="0" w:space="0" w:color="auto"/>
              </w:tblBorders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2085"/>
            </w:tblGrid>
            <w:tr w:rsidR="005243E3" w:rsidRPr="005875F9" w14:paraId="29B1B37E" w14:textId="77777777" w:rsidTr="005243E3">
              <w:trPr>
                <w:trHeight w:val="284"/>
              </w:trPr>
              <w:tc>
                <w:tcPr>
                  <w:tcW w:w="208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hideMark/>
                </w:tcPr>
                <w:p w14:paraId="40481DF2" w14:textId="77777777" w:rsidR="005243E3" w:rsidRPr="005875F9" w:rsidRDefault="005243E3" w:rsidP="0096182E">
                  <w:pPr>
                    <w:pStyle w:val="TabelleKopfmitte"/>
                    <w:framePr w:hSpace="141" w:wrap="around" w:vAnchor="text" w:hAnchor="margin" w:y="-126"/>
                    <w:spacing w:line="276" w:lineRule="auto"/>
                    <w:rPr>
                      <w:lang w:val="en-GB"/>
                    </w:rPr>
                  </w:pPr>
                  <w:proofErr w:type="spellStart"/>
                  <w:r>
                    <w:rPr>
                      <w:lang w:val="en-GB"/>
                    </w:rPr>
                    <w:t>Lösung</w:t>
                  </w:r>
                  <w:proofErr w:type="spellEnd"/>
                </w:p>
              </w:tc>
            </w:tr>
          </w:tbl>
          <w:p w14:paraId="213FB5CD" w14:textId="77777777" w:rsidR="005243E3" w:rsidRPr="005875F9" w:rsidRDefault="005243E3" w:rsidP="00BE2257">
            <w:pPr>
              <w:pStyle w:val="TabelleKopfmitte"/>
              <w:spacing w:line="276" w:lineRule="auto"/>
              <w:rPr>
                <w:lang w:val="en-GB" w:eastAsia="en-US"/>
              </w:rPr>
            </w:pPr>
          </w:p>
        </w:tc>
      </w:tr>
    </w:tbl>
    <w:p w14:paraId="1EAC87D8" w14:textId="77777777" w:rsidR="00BF021C" w:rsidRPr="0046563E" w:rsidRDefault="005243E3" w:rsidP="000448DE">
      <w:pPr>
        <w:pStyle w:val="Textkrper"/>
        <w:spacing w:line="276" w:lineRule="auto"/>
        <w:jc w:val="left"/>
        <w:rPr>
          <w:szCs w:val="20"/>
          <w:lang w:val="en-GB"/>
        </w:rPr>
      </w:pPr>
      <w:r w:rsidRPr="00AA18D1">
        <w:rPr>
          <w:noProof/>
        </w:rPr>
        <w:drawing>
          <wp:anchor distT="0" distB="0" distL="114300" distR="114300" simplePos="0" relativeHeight="251816960" behindDoc="0" locked="0" layoutInCell="1" allowOverlap="1" wp14:anchorId="17E8F4E6" wp14:editId="5F07CFDA">
            <wp:simplePos x="0" y="0"/>
            <wp:positionH relativeFrom="column">
              <wp:posOffset>4798695</wp:posOffset>
            </wp:positionH>
            <wp:positionV relativeFrom="paragraph">
              <wp:posOffset>1044102</wp:posOffset>
            </wp:positionV>
            <wp:extent cx="341630" cy="313055"/>
            <wp:effectExtent l="0" t="0" r="1270" b="0"/>
            <wp:wrapNone/>
            <wp:docPr id="1914" name="Grafik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41DFE" w14:textId="77777777" w:rsidR="0046563E" w:rsidRPr="00163F18" w:rsidRDefault="0046563E" w:rsidP="00E832B0">
      <w:pPr>
        <w:pStyle w:val="Marginalie"/>
        <w:framePr w:wrap="notBeside" w:x="8688" w:y="361"/>
        <w:jc w:val="left"/>
        <w:rPr>
          <w:sz w:val="20"/>
          <w:szCs w:val="24"/>
        </w:rPr>
      </w:pPr>
      <w:r w:rsidRPr="00163F18">
        <w:rPr>
          <w:sz w:val="20"/>
          <w:szCs w:val="24"/>
        </w:rPr>
        <w:t>Gesamt</w:t>
      </w:r>
      <w:r w:rsidR="00646865" w:rsidRPr="00163F18">
        <w:rPr>
          <w:sz w:val="20"/>
          <w:szCs w:val="24"/>
        </w:rPr>
        <w:t>zeit</w:t>
      </w:r>
      <w:r w:rsidR="00163F18" w:rsidRPr="00163F18">
        <w:rPr>
          <w:sz w:val="20"/>
          <w:szCs w:val="24"/>
        </w:rPr>
        <w:t xml:space="preserve"> ca. 8</w:t>
      </w:r>
      <w:r w:rsidRPr="00163F18">
        <w:rPr>
          <w:sz w:val="20"/>
          <w:szCs w:val="24"/>
        </w:rPr>
        <w:t>0</w:t>
      </w:r>
      <w:r w:rsidR="00646865" w:rsidRPr="00163F18">
        <w:rPr>
          <w:sz w:val="20"/>
          <w:szCs w:val="24"/>
        </w:rPr>
        <w:t> min</w:t>
      </w:r>
    </w:p>
    <w:p w14:paraId="595F7FC6" w14:textId="77777777" w:rsidR="00F52C69" w:rsidRPr="00D1246D" w:rsidRDefault="00F52C69" w:rsidP="000448DE">
      <w:pPr>
        <w:pStyle w:val="Textkrper"/>
        <w:spacing w:line="276" w:lineRule="auto"/>
        <w:rPr>
          <w:b/>
          <w:i/>
          <w:color w:val="FF0000"/>
          <w:szCs w:val="20"/>
        </w:rPr>
      </w:pPr>
      <w:r w:rsidRPr="00D1246D">
        <w:rPr>
          <w:b/>
          <w:i/>
          <w:color w:val="FF0000"/>
          <w:szCs w:val="20"/>
        </w:rPr>
        <w:t>Lösungsvorschläge zur Selbstkontrolle</w:t>
      </w:r>
    </w:p>
    <w:p w14:paraId="3FB5BB5A" w14:textId="77777777" w:rsidR="009B3860" w:rsidRPr="00D1246D" w:rsidRDefault="009B3860" w:rsidP="006156A2">
      <w:pPr>
        <w:tabs>
          <w:tab w:val="left" w:pos="1674"/>
        </w:tabs>
        <w:spacing w:line="276" w:lineRule="auto"/>
        <w:rPr>
          <w:szCs w:val="20"/>
        </w:rPr>
      </w:pPr>
    </w:p>
    <w:p w14:paraId="39E13F2B" w14:textId="77777777" w:rsidR="00C97BBE" w:rsidRPr="00D1246D" w:rsidRDefault="00C97BBE" w:rsidP="00646865">
      <w:pPr>
        <w:spacing w:line="276" w:lineRule="auto"/>
        <w:ind w:right="35"/>
        <w:jc w:val="both"/>
        <w:rPr>
          <w:szCs w:val="20"/>
        </w:rPr>
      </w:pPr>
      <w:r w:rsidRPr="00D1246D">
        <w:rPr>
          <w:szCs w:val="20"/>
        </w:rPr>
        <w:t>Auf einer Baustelle dürfen sich die Handwerker während der Arbeit nicht behindern. Eine Baustelle muss deshalb nach verschiedenen Regeln ein</w:t>
      </w:r>
      <w:r w:rsidR="00AC49B4" w:rsidRPr="00D1246D">
        <w:rPr>
          <w:szCs w:val="20"/>
        </w:rPr>
        <w:t>gerichtet</w:t>
      </w:r>
      <w:r w:rsidR="00321F44" w:rsidRPr="00D1246D">
        <w:rPr>
          <w:szCs w:val="20"/>
        </w:rPr>
        <w:t xml:space="preserve"> (</w:t>
      </w:r>
      <w:r w:rsidR="00942AE3" w:rsidRPr="00D1246D">
        <w:rPr>
          <w:szCs w:val="20"/>
        </w:rPr>
        <w:t>aufgebaut</w:t>
      </w:r>
      <w:r w:rsidRPr="00D1246D">
        <w:rPr>
          <w:szCs w:val="20"/>
        </w:rPr>
        <w:t xml:space="preserve">) sein. </w:t>
      </w:r>
    </w:p>
    <w:p w14:paraId="11411570" w14:textId="77777777" w:rsidR="00942AE3" w:rsidRPr="00D1246D" w:rsidRDefault="00942AE3" w:rsidP="00321F44">
      <w:pPr>
        <w:spacing w:line="276" w:lineRule="auto"/>
        <w:jc w:val="both"/>
        <w:rPr>
          <w:szCs w:val="20"/>
        </w:rPr>
      </w:pPr>
    </w:p>
    <w:p w14:paraId="08E021BD" w14:textId="77777777" w:rsidR="00F80F5C" w:rsidRPr="00D1246D" w:rsidRDefault="00F80F5C" w:rsidP="00C97BBE">
      <w:pPr>
        <w:spacing w:line="276" w:lineRule="auto"/>
        <w:rPr>
          <w:b/>
          <w:szCs w:val="20"/>
          <w:u w:val="single"/>
        </w:rPr>
      </w:pPr>
      <w:r w:rsidRPr="00D1246D">
        <w:rPr>
          <w:b/>
          <w:szCs w:val="20"/>
          <w:u w:val="single"/>
        </w:rPr>
        <w:t>Die wichtigsten Elemente der Baustelleneinrichtung:</w:t>
      </w:r>
    </w:p>
    <w:p w14:paraId="197AFE0B" w14:textId="77777777" w:rsidR="00F80F5C" w:rsidRPr="00321F44" w:rsidRDefault="00F80F5C" w:rsidP="00942AE3">
      <w:pPr>
        <w:spacing w:line="240" w:lineRule="exact"/>
        <w:rPr>
          <w:b/>
          <w:sz w:val="24"/>
          <w:szCs w:val="24"/>
          <w:u w:val="single"/>
        </w:rPr>
      </w:pPr>
    </w:p>
    <w:p w14:paraId="1E70B02F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  <w:r w:rsidRPr="00321F44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806720" behindDoc="0" locked="0" layoutInCell="1" allowOverlap="1" wp14:anchorId="49BDD628" wp14:editId="12CD8EF5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4645660" cy="2741930"/>
            <wp:effectExtent l="0" t="0" r="2540" b="1270"/>
            <wp:wrapNone/>
            <wp:docPr id="1901" name="Grafik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marszell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8" t="19186" b="12307"/>
                    <a:stretch/>
                  </pic:blipFill>
                  <pic:spPr bwMode="auto">
                    <a:xfrm>
                      <a:off x="0" y="0"/>
                      <a:ext cx="4645660" cy="27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3B9CA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499B557F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672BBE2E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142BCAC6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6F0EBC28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23554D82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1A8B3B30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6A6A546F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0C3628C7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14C716D7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34C3E097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598BDA52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654350FB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62869B2D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60FC0010" w14:textId="77777777" w:rsidR="00F80F5C" w:rsidRPr="00321F44" w:rsidRDefault="00F80F5C" w:rsidP="00942AE3">
      <w:pPr>
        <w:pStyle w:val="Listenabsatz"/>
        <w:spacing w:line="240" w:lineRule="exact"/>
        <w:ind w:left="360"/>
        <w:rPr>
          <w:sz w:val="24"/>
          <w:szCs w:val="24"/>
        </w:rPr>
      </w:pPr>
    </w:p>
    <w:p w14:paraId="3E9B432C" w14:textId="77777777" w:rsidR="00F80F5C" w:rsidRPr="00321F44" w:rsidRDefault="00F80F5C" w:rsidP="00942AE3">
      <w:pPr>
        <w:pStyle w:val="Listenabsatz"/>
        <w:spacing w:line="240" w:lineRule="exact"/>
        <w:ind w:left="0"/>
        <w:rPr>
          <w:sz w:val="24"/>
          <w:szCs w:val="24"/>
        </w:rPr>
      </w:pPr>
    </w:p>
    <w:p w14:paraId="656CD542" w14:textId="77777777" w:rsidR="00942AE3" w:rsidRDefault="00942AE3" w:rsidP="00942AE3">
      <w:pPr>
        <w:pStyle w:val="Listenabsatz"/>
        <w:spacing w:line="240" w:lineRule="exact"/>
        <w:ind w:left="0"/>
        <w:rPr>
          <w:sz w:val="24"/>
          <w:szCs w:val="24"/>
        </w:rPr>
      </w:pPr>
    </w:p>
    <w:p w14:paraId="1B3E42DC" w14:textId="77777777" w:rsidR="00942AE3" w:rsidRDefault="00942AE3" w:rsidP="00942AE3">
      <w:pPr>
        <w:pStyle w:val="Listenabsatz"/>
        <w:spacing w:line="240" w:lineRule="exact"/>
        <w:ind w:left="0"/>
        <w:rPr>
          <w:sz w:val="24"/>
          <w:szCs w:val="24"/>
        </w:rPr>
      </w:pPr>
    </w:p>
    <w:p w14:paraId="3E97AB64" w14:textId="77777777" w:rsidR="00942AE3" w:rsidRPr="00D1246D" w:rsidRDefault="00942AE3" w:rsidP="00942AE3">
      <w:pPr>
        <w:pStyle w:val="Listenabsatz"/>
        <w:spacing w:line="240" w:lineRule="exact"/>
        <w:ind w:left="0"/>
        <w:rPr>
          <w:b/>
          <w:szCs w:val="20"/>
        </w:rPr>
      </w:pPr>
    </w:p>
    <w:p w14:paraId="5B970161" w14:textId="77777777" w:rsidR="007F64BB" w:rsidRPr="00D1246D" w:rsidRDefault="007F64BB" w:rsidP="007F64BB">
      <w:pPr>
        <w:pStyle w:val="Marginalie"/>
        <w:framePr w:w="560" w:wrap="notBeside" w:x="9791" w:y="5"/>
        <w:rPr>
          <w:sz w:val="20"/>
          <w:szCs w:val="20"/>
        </w:rPr>
      </w:pPr>
      <w:r w:rsidRPr="00D1246D">
        <w:rPr>
          <w:sz w:val="20"/>
          <w:szCs w:val="20"/>
        </w:rPr>
        <w:t>5‘</w:t>
      </w:r>
    </w:p>
    <w:p w14:paraId="4B1CCF36" w14:textId="77777777" w:rsidR="00F80F5C" w:rsidRPr="00E06F36" w:rsidRDefault="00C97BBE" w:rsidP="00FB74FA">
      <w:pPr>
        <w:spacing w:line="240" w:lineRule="exact"/>
        <w:rPr>
          <w:szCs w:val="20"/>
        </w:rPr>
      </w:pPr>
      <w:r w:rsidRPr="00E06F36">
        <w:rPr>
          <w:noProof/>
          <w:lang w:eastAsia="de-DE"/>
        </w:rPr>
        <w:drawing>
          <wp:anchor distT="0" distB="0" distL="114300" distR="114300" simplePos="0" relativeHeight="251858944" behindDoc="0" locked="0" layoutInCell="1" allowOverlap="1" wp14:anchorId="72F1F8FC" wp14:editId="47E9CD4A">
            <wp:simplePos x="0" y="0"/>
            <wp:positionH relativeFrom="column">
              <wp:posOffset>5164293</wp:posOffset>
            </wp:positionH>
            <wp:positionV relativeFrom="paragraph">
              <wp:posOffset>32385</wp:posOffset>
            </wp:positionV>
            <wp:extent cx="314325" cy="314325"/>
            <wp:effectExtent l="0" t="0" r="9525" b="9525"/>
            <wp:wrapNone/>
            <wp:docPr id="483" name="Grafik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F5C" w:rsidRPr="00E06F36">
        <w:rPr>
          <w:noProof/>
          <w:lang w:eastAsia="de-DE"/>
        </w:rPr>
        <w:drawing>
          <wp:anchor distT="0" distB="0" distL="114300" distR="114300" simplePos="0" relativeHeight="251819008" behindDoc="0" locked="0" layoutInCell="0" allowOverlap="1" wp14:anchorId="6F755F87" wp14:editId="04DEC179">
            <wp:simplePos x="0" y="0"/>
            <wp:positionH relativeFrom="rightMargin">
              <wp:posOffset>147955</wp:posOffset>
            </wp:positionH>
            <wp:positionV relativeFrom="paragraph">
              <wp:posOffset>13970</wp:posOffset>
            </wp:positionV>
            <wp:extent cx="302260" cy="323850"/>
            <wp:effectExtent l="0" t="0" r="2540" b="0"/>
            <wp:wrapNone/>
            <wp:docPr id="191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F5C" w:rsidRPr="00E06F36">
        <w:rPr>
          <w:szCs w:val="20"/>
        </w:rPr>
        <w:t>Kreuzen Sie an, welche Gegenstände Sie im Bild sehen:</w:t>
      </w:r>
      <w:r w:rsidR="00F80F5C" w:rsidRPr="00E06F36">
        <w:rPr>
          <w:noProof/>
          <w:szCs w:val="20"/>
          <w:lang w:eastAsia="de-DE"/>
        </w:rPr>
        <w:t xml:space="preserve"> </w:t>
      </w:r>
    </w:p>
    <w:p w14:paraId="2B4636D1" w14:textId="77777777" w:rsidR="00F80F5C" w:rsidRPr="00D1246D" w:rsidRDefault="00F80F5C" w:rsidP="00F80F5C">
      <w:pPr>
        <w:spacing w:line="240" w:lineRule="exact"/>
        <w:rPr>
          <w:b/>
          <w:szCs w:val="20"/>
        </w:rPr>
      </w:pPr>
    </w:p>
    <w:tbl>
      <w:tblPr>
        <w:tblStyle w:val="Tabellenraster"/>
        <w:tblW w:w="738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0"/>
        <w:gridCol w:w="1744"/>
        <w:gridCol w:w="336"/>
        <w:gridCol w:w="1976"/>
        <w:gridCol w:w="444"/>
        <w:gridCol w:w="2520"/>
      </w:tblGrid>
      <w:tr w:rsidR="00F80F5C" w:rsidRPr="00D1246D" w14:paraId="5971C42A" w14:textId="77777777" w:rsidTr="00C97BBE">
        <w:trPr>
          <w:trHeight w:val="40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3FB1AE7E" w14:textId="77777777" w:rsidR="00F80F5C" w:rsidRPr="0028048B" w:rsidRDefault="00F80F5C" w:rsidP="00C97BBE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1E7FE4F4" w14:textId="77777777" w:rsidR="00F80F5C" w:rsidRPr="00D1246D" w:rsidRDefault="00F80F5C" w:rsidP="00C97BBE">
            <w:pPr>
              <w:pStyle w:val="Textkrper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 xml:space="preserve">Kran 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1B91" w14:textId="77777777" w:rsidR="00F80F5C" w:rsidRPr="00D1246D" w:rsidRDefault="00F80F5C" w:rsidP="00C97BBE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1976" w:type="dxa"/>
            <w:tcBorders>
              <w:left w:val="single" w:sz="4" w:space="0" w:color="auto"/>
              <w:right w:val="single" w:sz="4" w:space="0" w:color="auto"/>
            </w:tcBorders>
          </w:tcPr>
          <w:p w14:paraId="4651429F" w14:textId="77777777" w:rsidR="00F80F5C" w:rsidRPr="00D1246D" w:rsidRDefault="00F80F5C" w:rsidP="00C97BBE">
            <w:pPr>
              <w:pStyle w:val="Textkrper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>Mauerziegel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A966" w14:textId="77777777" w:rsidR="00F80F5C" w:rsidRPr="00D1246D" w:rsidRDefault="00F80F5C" w:rsidP="00C97BBE">
            <w:pPr>
              <w:pStyle w:val="Textkrper"/>
              <w:jc w:val="left"/>
              <w:rPr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5AF08D83" w14:textId="77777777" w:rsidR="00F80F5C" w:rsidRPr="00D1246D" w:rsidRDefault="00F80F5C" w:rsidP="00C97BBE">
            <w:pPr>
              <w:pStyle w:val="Textkrper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>Bodenaushub</w:t>
            </w:r>
          </w:p>
        </w:tc>
      </w:tr>
      <w:tr w:rsidR="00F80F5C" w:rsidRPr="00D1246D" w14:paraId="11FB716F" w14:textId="77777777" w:rsidTr="00C97BBE">
        <w:trPr>
          <w:trHeight w:val="28"/>
        </w:trPr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7F5679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3C254A48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7D9F7C67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976" w:type="dxa"/>
          </w:tcPr>
          <w:p w14:paraId="6A7469DC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0F0E133D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2520" w:type="dxa"/>
          </w:tcPr>
          <w:p w14:paraId="2A04B75F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</w:tr>
      <w:tr w:rsidR="00F80F5C" w:rsidRPr="00D1246D" w14:paraId="2AF8F5EB" w14:textId="77777777" w:rsidTr="00C97BBE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B7275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61A2E91D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 xml:space="preserve">Bagger 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EC0E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976" w:type="dxa"/>
            <w:tcBorders>
              <w:left w:val="single" w:sz="4" w:space="0" w:color="auto"/>
              <w:right w:val="single" w:sz="4" w:space="0" w:color="auto"/>
            </w:tcBorders>
          </w:tcPr>
          <w:p w14:paraId="46CDABDA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>Mörtelsilo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B46B112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4203E870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>Baubüro</w:t>
            </w:r>
          </w:p>
        </w:tc>
      </w:tr>
      <w:tr w:rsidR="00F80F5C" w:rsidRPr="00D1246D" w14:paraId="2489BFCB" w14:textId="77777777" w:rsidTr="00C97BBE"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FEFB0F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6FF23B40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3AD7E70F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976" w:type="dxa"/>
          </w:tcPr>
          <w:p w14:paraId="07C7F801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1D81F1C4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2520" w:type="dxa"/>
          </w:tcPr>
          <w:p w14:paraId="1D24B6E9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</w:tr>
      <w:tr w:rsidR="00F80F5C" w:rsidRPr="00D1246D" w14:paraId="3ECA4655" w14:textId="77777777" w:rsidTr="00C97BBE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538F9C99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477768DB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>Holzlager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AFE7A24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976" w:type="dxa"/>
            <w:tcBorders>
              <w:left w:val="single" w:sz="4" w:space="0" w:color="auto"/>
              <w:right w:val="single" w:sz="4" w:space="0" w:color="auto"/>
            </w:tcBorders>
          </w:tcPr>
          <w:p w14:paraId="1FA09617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>Betonstahl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B01E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25335ED8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>WC</w:t>
            </w:r>
          </w:p>
        </w:tc>
      </w:tr>
      <w:tr w:rsidR="00F80F5C" w:rsidRPr="00D1246D" w14:paraId="752CFADC" w14:textId="77777777" w:rsidTr="00C97BBE"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F8F7C1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1A458EE4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79878A54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976" w:type="dxa"/>
          </w:tcPr>
          <w:p w14:paraId="5FD2BFFC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444" w:type="dxa"/>
            <w:tcBorders>
              <w:top w:val="single" w:sz="4" w:space="0" w:color="auto"/>
              <w:bottom w:val="single" w:sz="4" w:space="0" w:color="auto"/>
            </w:tcBorders>
          </w:tcPr>
          <w:p w14:paraId="331C0FF9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2520" w:type="dxa"/>
          </w:tcPr>
          <w:p w14:paraId="569D8CBC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</w:tr>
      <w:tr w:rsidR="00F80F5C" w:rsidRPr="00D1246D" w14:paraId="2D62F0CC" w14:textId="77777777" w:rsidTr="00C97BBE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0BFB5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06E77147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>Dreifuß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7F16132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1976" w:type="dxa"/>
            <w:tcBorders>
              <w:left w:val="single" w:sz="4" w:space="0" w:color="auto"/>
              <w:right w:val="single" w:sz="4" w:space="0" w:color="auto"/>
            </w:tcBorders>
          </w:tcPr>
          <w:p w14:paraId="022AA20B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>Schalelemente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429C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</w:p>
        </w:tc>
        <w:tc>
          <w:tcPr>
            <w:tcW w:w="2520" w:type="dxa"/>
            <w:tcBorders>
              <w:left w:val="single" w:sz="4" w:space="0" w:color="auto"/>
            </w:tcBorders>
          </w:tcPr>
          <w:p w14:paraId="1DE32083" w14:textId="77777777" w:rsidR="00F80F5C" w:rsidRPr="00D1246D" w:rsidRDefault="00F80F5C" w:rsidP="00F80F5C">
            <w:pPr>
              <w:pStyle w:val="Textkrper"/>
              <w:spacing w:line="276" w:lineRule="auto"/>
              <w:jc w:val="left"/>
              <w:rPr>
                <w:szCs w:val="20"/>
              </w:rPr>
            </w:pPr>
            <w:r w:rsidRPr="00D1246D">
              <w:rPr>
                <w:szCs w:val="20"/>
              </w:rPr>
              <w:t>Betonplatte</w:t>
            </w:r>
          </w:p>
        </w:tc>
      </w:tr>
    </w:tbl>
    <w:p w14:paraId="47BC8638" w14:textId="77777777" w:rsidR="00F80F5C" w:rsidRPr="00D1246D" w:rsidRDefault="00F80F5C" w:rsidP="00F80F5C">
      <w:pPr>
        <w:spacing w:line="240" w:lineRule="exact"/>
        <w:rPr>
          <w:b/>
          <w:szCs w:val="20"/>
        </w:rPr>
      </w:pPr>
    </w:p>
    <w:p w14:paraId="2675F075" w14:textId="77777777" w:rsidR="0046563E" w:rsidRPr="00D1246D" w:rsidRDefault="0046563E" w:rsidP="0046563E">
      <w:pPr>
        <w:pStyle w:val="Marginalie"/>
        <w:framePr w:w="560" w:wrap="notBeside" w:x="10312" w:y="141"/>
        <w:rPr>
          <w:sz w:val="20"/>
          <w:szCs w:val="20"/>
        </w:rPr>
      </w:pPr>
      <w:r w:rsidRPr="00D1246D">
        <w:rPr>
          <w:sz w:val="20"/>
          <w:szCs w:val="20"/>
        </w:rPr>
        <w:t>5‘</w:t>
      </w:r>
    </w:p>
    <w:p w14:paraId="15967161" w14:textId="77777777" w:rsidR="00FB74FA" w:rsidRDefault="0046563E" w:rsidP="00FB74FA">
      <w:pPr>
        <w:spacing w:line="240" w:lineRule="exact"/>
        <w:rPr>
          <w:b/>
          <w:szCs w:val="20"/>
        </w:rPr>
      </w:pPr>
      <w:r w:rsidRPr="00D1246D">
        <w:rPr>
          <w:b/>
          <w:noProof/>
          <w:szCs w:val="20"/>
          <w:lang w:eastAsia="de-DE"/>
        </w:rPr>
        <w:drawing>
          <wp:anchor distT="0" distB="0" distL="114300" distR="114300" simplePos="0" relativeHeight="251863040" behindDoc="0" locked="0" layoutInCell="1" allowOverlap="1" wp14:anchorId="70B0E325" wp14:editId="4D06F861">
            <wp:simplePos x="0" y="0"/>
            <wp:positionH relativeFrom="column">
              <wp:posOffset>5488305</wp:posOffset>
            </wp:positionH>
            <wp:positionV relativeFrom="paragraph">
              <wp:posOffset>93980</wp:posOffset>
            </wp:positionV>
            <wp:extent cx="314325" cy="314325"/>
            <wp:effectExtent l="0" t="0" r="9525" b="9525"/>
            <wp:wrapNone/>
            <wp:docPr id="492" name="Grafik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46D">
        <w:rPr>
          <w:b/>
          <w:noProof/>
          <w:szCs w:val="20"/>
          <w:lang w:eastAsia="de-DE"/>
        </w:rPr>
        <w:drawing>
          <wp:anchor distT="0" distB="0" distL="114300" distR="114300" simplePos="0" relativeHeight="251821056" behindDoc="0" locked="0" layoutInCell="0" allowOverlap="1" wp14:anchorId="1F73777C" wp14:editId="2BBB8626">
            <wp:simplePos x="0" y="0"/>
            <wp:positionH relativeFrom="rightMargin">
              <wp:posOffset>106045</wp:posOffset>
            </wp:positionH>
            <wp:positionV relativeFrom="paragraph">
              <wp:posOffset>95088</wp:posOffset>
            </wp:positionV>
            <wp:extent cx="658495" cy="323850"/>
            <wp:effectExtent l="0" t="0" r="8255" b="0"/>
            <wp:wrapNone/>
            <wp:docPr id="1916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8448B" w14:textId="77777777" w:rsidR="00F80F5C" w:rsidRPr="00E06F36" w:rsidRDefault="00F80F5C" w:rsidP="00FB74FA">
      <w:pPr>
        <w:spacing w:line="240" w:lineRule="exact"/>
        <w:rPr>
          <w:szCs w:val="20"/>
        </w:rPr>
      </w:pPr>
      <w:r w:rsidRPr="00E06F36">
        <w:rPr>
          <w:szCs w:val="20"/>
        </w:rPr>
        <w:t>Vergleichen Sie mit einem Mitschüler</w:t>
      </w:r>
      <w:r w:rsidR="00FB74FA" w:rsidRPr="00E06F36">
        <w:rPr>
          <w:szCs w:val="20"/>
        </w:rPr>
        <w:t xml:space="preserve"> oder einer Mitschülerin</w:t>
      </w:r>
      <w:r w:rsidRPr="00E06F36">
        <w:rPr>
          <w:szCs w:val="20"/>
        </w:rPr>
        <w:t xml:space="preserve">. </w:t>
      </w:r>
    </w:p>
    <w:p w14:paraId="51BA6C13" w14:textId="77777777" w:rsidR="00F80F5C" w:rsidRPr="00D1246D" w:rsidRDefault="00F80F5C" w:rsidP="00F80F5C">
      <w:pPr>
        <w:spacing w:line="240" w:lineRule="exact"/>
        <w:rPr>
          <w:b/>
          <w:szCs w:val="20"/>
        </w:rPr>
      </w:pPr>
    </w:p>
    <w:p w14:paraId="77D0FE19" w14:textId="77777777" w:rsidR="007F64BB" w:rsidRDefault="007F64BB" w:rsidP="00F80F5C">
      <w:pPr>
        <w:spacing w:line="240" w:lineRule="exact"/>
        <w:rPr>
          <w:b/>
          <w:sz w:val="24"/>
          <w:szCs w:val="24"/>
        </w:rPr>
      </w:pPr>
    </w:p>
    <w:p w14:paraId="27B1062F" w14:textId="77777777" w:rsidR="001B3DD6" w:rsidRPr="00D1246D" w:rsidRDefault="00E832B0" w:rsidP="001B3DD6">
      <w:pPr>
        <w:pStyle w:val="Marginalie"/>
        <w:framePr w:w="560" w:wrap="notBeside" w:x="9777" w:y="73"/>
        <w:rPr>
          <w:sz w:val="20"/>
          <w:szCs w:val="20"/>
        </w:rPr>
      </w:pPr>
      <w:r>
        <w:rPr>
          <w:sz w:val="20"/>
          <w:szCs w:val="20"/>
        </w:rPr>
        <w:t>10</w:t>
      </w:r>
      <w:r w:rsidR="001B3DD6" w:rsidRPr="00D1246D">
        <w:rPr>
          <w:sz w:val="20"/>
          <w:szCs w:val="20"/>
        </w:rPr>
        <w:t>‘</w:t>
      </w:r>
    </w:p>
    <w:p w14:paraId="4D4711B7" w14:textId="77777777" w:rsidR="007F64BB" w:rsidRPr="00321F44" w:rsidRDefault="001B3DD6" w:rsidP="00F80F5C">
      <w:pPr>
        <w:spacing w:line="240" w:lineRule="exact"/>
        <w:rPr>
          <w:b/>
          <w:sz w:val="24"/>
          <w:szCs w:val="24"/>
        </w:rPr>
      </w:pPr>
      <w:r w:rsidRPr="00D1246D">
        <w:rPr>
          <w:noProof/>
          <w:lang w:eastAsia="de-DE"/>
        </w:rPr>
        <w:drawing>
          <wp:anchor distT="0" distB="0" distL="114300" distR="114300" simplePos="0" relativeHeight="251865088" behindDoc="0" locked="0" layoutInCell="1" allowOverlap="1" wp14:anchorId="541618D3" wp14:editId="6EC33941">
            <wp:simplePos x="0" y="0"/>
            <wp:positionH relativeFrom="column">
              <wp:posOffset>5127787</wp:posOffset>
            </wp:positionH>
            <wp:positionV relativeFrom="paragraph">
              <wp:posOffset>52705</wp:posOffset>
            </wp:positionV>
            <wp:extent cx="314325" cy="314325"/>
            <wp:effectExtent l="0" t="0" r="9525" b="9525"/>
            <wp:wrapNone/>
            <wp:docPr id="493" name="Grafik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46D">
        <w:rPr>
          <w:noProof/>
          <w:lang w:eastAsia="de-DE"/>
        </w:rPr>
        <w:drawing>
          <wp:anchor distT="0" distB="0" distL="114300" distR="114300" simplePos="0" relativeHeight="251895808" behindDoc="0" locked="0" layoutInCell="0" allowOverlap="1" wp14:anchorId="52787450" wp14:editId="72130B15">
            <wp:simplePos x="0" y="0"/>
            <wp:positionH relativeFrom="rightMargin">
              <wp:posOffset>105425</wp:posOffset>
            </wp:positionH>
            <wp:positionV relativeFrom="paragraph">
              <wp:posOffset>50386</wp:posOffset>
            </wp:positionV>
            <wp:extent cx="302260" cy="323850"/>
            <wp:effectExtent l="0" t="0" r="2540" b="0"/>
            <wp:wrapNone/>
            <wp:docPr id="455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F6EC0" w14:textId="77777777" w:rsidR="00F80F5C" w:rsidRPr="00E06F36" w:rsidRDefault="00F80F5C" w:rsidP="0046563E">
      <w:pPr>
        <w:spacing w:line="276" w:lineRule="auto"/>
        <w:rPr>
          <w:szCs w:val="20"/>
        </w:rPr>
      </w:pPr>
      <w:r w:rsidRPr="00E06F36">
        <w:rPr>
          <w:szCs w:val="20"/>
        </w:rPr>
        <w:t xml:space="preserve">Kennen Sie noch weitere </w:t>
      </w:r>
      <w:r w:rsidR="00F51D69" w:rsidRPr="00E06F36">
        <w:rPr>
          <w:szCs w:val="20"/>
        </w:rPr>
        <w:t>Elemente</w:t>
      </w:r>
      <w:r w:rsidRPr="00E06F36">
        <w:rPr>
          <w:szCs w:val="20"/>
        </w:rPr>
        <w:t xml:space="preserve"> einer Baustelle?</w:t>
      </w:r>
      <w:r w:rsidR="001B3DD6" w:rsidRPr="00E06F36">
        <w:rPr>
          <w:szCs w:val="20"/>
        </w:rPr>
        <w:t xml:space="preserve"> Schreiben Sie auf!</w:t>
      </w:r>
    </w:p>
    <w:p w14:paraId="45C88A5A" w14:textId="77777777" w:rsidR="00E832B0" w:rsidRDefault="0028048B">
      <w:pPr>
        <w:spacing w:line="240" w:lineRule="exact"/>
        <w:rPr>
          <w:b/>
          <w:szCs w:val="20"/>
        </w:rPr>
      </w:pPr>
      <w:r w:rsidRPr="0028048B">
        <w:rPr>
          <w:b/>
          <w:color w:val="FF0000"/>
          <w:szCs w:val="20"/>
        </w:rPr>
        <w:t>Individuelle Antwort</w:t>
      </w:r>
      <w:r w:rsidR="00E832B0">
        <w:rPr>
          <w:b/>
          <w:szCs w:val="20"/>
        </w:rPr>
        <w:br w:type="page"/>
      </w:r>
    </w:p>
    <w:p w14:paraId="397066ED" w14:textId="77777777" w:rsidR="001B3DD6" w:rsidRDefault="001B3DD6" w:rsidP="001B3DD6">
      <w:pPr>
        <w:spacing w:line="276" w:lineRule="auto"/>
        <w:rPr>
          <w:b/>
          <w:szCs w:val="20"/>
        </w:rPr>
      </w:pPr>
      <w:r w:rsidRPr="00AC344F">
        <w:rPr>
          <w:b/>
          <w:szCs w:val="20"/>
        </w:rPr>
        <w:lastRenderedPageBreak/>
        <w:t>Wortliste – Elemente einer Baustelleneinrichtung</w:t>
      </w:r>
    </w:p>
    <w:p w14:paraId="28296FD6" w14:textId="77777777" w:rsidR="005A287E" w:rsidRPr="00AC344F" w:rsidRDefault="005A287E" w:rsidP="001B3DD6">
      <w:pPr>
        <w:spacing w:line="276" w:lineRule="auto"/>
        <w:rPr>
          <w:b/>
          <w:szCs w:val="20"/>
        </w:rPr>
      </w:pPr>
    </w:p>
    <w:p w14:paraId="7FC3E93F" w14:textId="77777777" w:rsidR="00FC3C9E" w:rsidRDefault="00FC3C9E" w:rsidP="00FC3C9E">
      <w:pPr>
        <w:spacing w:line="276" w:lineRule="auto"/>
        <w:jc w:val="both"/>
        <w:rPr>
          <w:szCs w:val="20"/>
        </w:rPr>
      </w:pPr>
      <w:r w:rsidRPr="0054721D">
        <w:rPr>
          <w:szCs w:val="20"/>
        </w:rPr>
        <w:t xml:space="preserve">Die Baustelleneinrichtung ändert sich mit jedem Baufortschritt. Sie sehen hier </w:t>
      </w:r>
      <w:r>
        <w:rPr>
          <w:szCs w:val="20"/>
        </w:rPr>
        <w:t>Teile der</w:t>
      </w:r>
      <w:r w:rsidRPr="0054721D">
        <w:rPr>
          <w:szCs w:val="20"/>
        </w:rPr>
        <w:t xml:space="preserve"> Baustelleneinrichtung</w:t>
      </w:r>
      <w:r>
        <w:rPr>
          <w:szCs w:val="20"/>
        </w:rPr>
        <w:t>.</w:t>
      </w:r>
    </w:p>
    <w:p w14:paraId="19D82108" w14:textId="77777777" w:rsidR="00FC3C9E" w:rsidRPr="0054721D" w:rsidRDefault="00FC3C9E" w:rsidP="00FC3C9E">
      <w:pPr>
        <w:spacing w:line="276" w:lineRule="auto"/>
        <w:rPr>
          <w:b/>
          <w:szCs w:val="20"/>
          <w:u w:val="single"/>
        </w:rPr>
      </w:pPr>
    </w:p>
    <w:p w14:paraId="1377EF39" w14:textId="77777777" w:rsidR="00FC3C9E" w:rsidRPr="000A40DF" w:rsidRDefault="00FC3C9E" w:rsidP="00FC3C9E">
      <w:pPr>
        <w:pStyle w:val="Marginalie"/>
        <w:framePr w:w="575" w:wrap="notBeside" w:x="10266" w:y="139"/>
        <w:rPr>
          <w:sz w:val="20"/>
          <w:szCs w:val="24"/>
        </w:rPr>
      </w:pPr>
      <w:r w:rsidRPr="000A40DF">
        <w:rPr>
          <w:sz w:val="20"/>
          <w:szCs w:val="24"/>
        </w:rPr>
        <w:t>15‘</w:t>
      </w:r>
    </w:p>
    <w:p w14:paraId="7B2123D6" w14:textId="77777777" w:rsidR="00FC3C9E" w:rsidRPr="00B57A64" w:rsidRDefault="00FC3C9E" w:rsidP="00FC3C9E">
      <w:pPr>
        <w:spacing w:line="276" w:lineRule="auto"/>
        <w:rPr>
          <w:b/>
          <w:szCs w:val="20"/>
          <w:u w:val="single"/>
        </w:rPr>
      </w:pPr>
      <w:r w:rsidRPr="0054721D">
        <w:rPr>
          <w:b/>
          <w:noProof/>
          <w:szCs w:val="20"/>
          <w:lang w:eastAsia="de-DE"/>
        </w:rPr>
        <w:drawing>
          <wp:anchor distT="0" distB="0" distL="114300" distR="114300" simplePos="0" relativeHeight="251951104" behindDoc="0" locked="0" layoutInCell="1" allowOverlap="1" wp14:anchorId="26392BE1" wp14:editId="7A5523FC">
            <wp:simplePos x="0" y="0"/>
            <wp:positionH relativeFrom="column">
              <wp:posOffset>5450395</wp:posOffset>
            </wp:positionH>
            <wp:positionV relativeFrom="paragraph">
              <wp:posOffset>90805</wp:posOffset>
            </wp:positionV>
            <wp:extent cx="314325" cy="314325"/>
            <wp:effectExtent l="0" t="0" r="9525" b="9525"/>
            <wp:wrapNone/>
            <wp:docPr id="959" name="Grafik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952128" behindDoc="0" locked="0" layoutInCell="1" allowOverlap="1" wp14:anchorId="2F52852A" wp14:editId="0BCB7799">
            <wp:simplePos x="0" y="0"/>
            <wp:positionH relativeFrom="column">
              <wp:posOffset>5116640</wp:posOffset>
            </wp:positionH>
            <wp:positionV relativeFrom="paragraph">
              <wp:posOffset>92710</wp:posOffset>
            </wp:positionV>
            <wp:extent cx="314325" cy="314325"/>
            <wp:effectExtent l="0" t="0" r="9525" b="9525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21D">
        <w:rPr>
          <w:b/>
          <w:noProof/>
          <w:szCs w:val="20"/>
          <w:lang w:eastAsia="de-DE"/>
        </w:rPr>
        <w:drawing>
          <wp:anchor distT="0" distB="0" distL="114300" distR="114300" simplePos="0" relativeHeight="251950080" behindDoc="0" locked="0" layoutInCell="0" allowOverlap="1" wp14:anchorId="17B7EC2C" wp14:editId="05EC0152">
            <wp:simplePos x="0" y="0"/>
            <wp:positionH relativeFrom="rightMargin">
              <wp:posOffset>113030</wp:posOffset>
            </wp:positionH>
            <wp:positionV relativeFrom="paragraph">
              <wp:posOffset>70323</wp:posOffset>
            </wp:positionV>
            <wp:extent cx="302260" cy="323850"/>
            <wp:effectExtent l="0" t="0" r="2540" b="0"/>
            <wp:wrapNone/>
            <wp:docPr id="36" name="Grafik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8C98B" w14:textId="77777777" w:rsidR="00FC3C9E" w:rsidRDefault="00FC3C9E" w:rsidP="00FC3C9E">
      <w:pPr>
        <w:pStyle w:val="Marginaliegrau"/>
        <w:framePr w:wrap="around" w:x="8677" w:y="419"/>
        <w:rPr>
          <w:szCs w:val="28"/>
        </w:rPr>
      </w:pPr>
      <w:r>
        <w:t>Falls Sie weitere Hilfe benötigen, fragen Sie Ihren Lehrer oder Ihre Lehrerin.</w:t>
      </w:r>
    </w:p>
    <w:p w14:paraId="6C08BCA0" w14:textId="77777777" w:rsidR="00FC3C9E" w:rsidRPr="00E06F36" w:rsidRDefault="00FC3C9E" w:rsidP="00FC3C9E">
      <w:pPr>
        <w:pStyle w:val="Listenabsatz"/>
        <w:numPr>
          <w:ilvl w:val="0"/>
          <w:numId w:val="20"/>
        </w:numPr>
        <w:spacing w:line="240" w:lineRule="exact"/>
        <w:jc w:val="both"/>
        <w:rPr>
          <w:szCs w:val="20"/>
        </w:rPr>
      </w:pPr>
      <w:r w:rsidRPr="00E06F36">
        <w:rPr>
          <w:szCs w:val="20"/>
        </w:rPr>
        <w:t xml:space="preserve">Ordnen Sie den Ziffern </w:t>
      </w:r>
      <w:r>
        <w:rPr>
          <w:szCs w:val="20"/>
        </w:rPr>
        <w:t xml:space="preserve">in den </w:t>
      </w:r>
      <w:r w:rsidRPr="00E06F36">
        <w:rPr>
          <w:szCs w:val="20"/>
        </w:rPr>
        <w:t>Bild</w:t>
      </w:r>
      <w:r>
        <w:rPr>
          <w:szCs w:val="20"/>
        </w:rPr>
        <w:t>ern</w:t>
      </w:r>
      <w:r w:rsidRPr="00E06F36">
        <w:rPr>
          <w:szCs w:val="20"/>
        </w:rPr>
        <w:t xml:space="preserve"> die korrekten Begriffe aus der Wortliste (unten) zu. Falls Sie Wörter nicht verstehen, schauen Sie auf dem Einlageblatt „</w:t>
      </w:r>
      <w:r w:rsidRPr="00E06F36">
        <w:rPr>
          <w:b/>
          <w:szCs w:val="20"/>
        </w:rPr>
        <w:t>Vokabelliste</w:t>
      </w:r>
      <w:r w:rsidRPr="00E06F36">
        <w:rPr>
          <w:szCs w:val="20"/>
        </w:rPr>
        <w:t>“ nach oder fragen Sie einen Mitschüler oder eine Mitschülerin.</w:t>
      </w:r>
    </w:p>
    <w:p w14:paraId="088F6289" w14:textId="77777777" w:rsidR="00FC3C9E" w:rsidRPr="00FC3C9E" w:rsidRDefault="00FC3C9E" w:rsidP="00FC3C9E">
      <w:pPr>
        <w:spacing w:line="240" w:lineRule="exact"/>
        <w:jc w:val="both"/>
        <w:rPr>
          <w:szCs w:val="20"/>
        </w:rPr>
      </w:pPr>
    </w:p>
    <w:p w14:paraId="0F129F30" w14:textId="1D2EE83A" w:rsidR="00FC3C9E" w:rsidRDefault="00FC3C9E" w:rsidP="00FC3C9E">
      <w:pPr>
        <w:spacing w:line="240" w:lineRule="exact"/>
        <w:jc w:val="both"/>
        <w:rPr>
          <w:szCs w:val="20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A47F2F6" wp14:editId="0B9AC8EF">
                <wp:simplePos x="0" y="0"/>
                <wp:positionH relativeFrom="column">
                  <wp:posOffset>128905</wp:posOffset>
                </wp:positionH>
                <wp:positionV relativeFrom="paragraph">
                  <wp:posOffset>88265</wp:posOffset>
                </wp:positionV>
                <wp:extent cx="4448175" cy="4138930"/>
                <wp:effectExtent l="0" t="0" r="9525" b="13970"/>
                <wp:wrapNone/>
                <wp:docPr id="942" name="Gruppieren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75" cy="4138930"/>
                          <a:chOff x="0" y="0"/>
                          <a:chExt cx="4448251" cy="4138958"/>
                        </a:xfrm>
                      </wpg:grpSpPr>
                      <pic:pic xmlns:pic="http://schemas.openxmlformats.org/drawingml/2006/picture">
                        <pic:nvPicPr>
                          <pic:cNvPr id="943" name="Grafik 94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00" t="16853" b="21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993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4" name="Grafik 944" descr="Bau, Baustelle, Bauen, Bauarbeiten, Hausbau, Gebäud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423" r="67696"/>
                          <a:stretch/>
                        </pic:blipFill>
                        <pic:spPr bwMode="auto">
                          <a:xfrm>
                            <a:off x="1499616" y="95098"/>
                            <a:ext cx="78994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5" name="Grafik 945" descr="Mobile Toilettenkabine, Toilette, Dixi Klo, W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3" r="32488"/>
                          <a:stretch/>
                        </pic:blipFill>
                        <pic:spPr bwMode="auto">
                          <a:xfrm>
                            <a:off x="3196743" y="431597"/>
                            <a:ext cx="98171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Grafik 946" descr="Stuttgart, Baustelle, Container, Gebäude, Architektu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42" r="3719" b="19157"/>
                          <a:stretch/>
                        </pic:blipFill>
                        <pic:spPr bwMode="auto">
                          <a:xfrm>
                            <a:off x="0" y="1089965"/>
                            <a:ext cx="327787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7" name="Grafik 947" descr="Eisengitter, Gitter, Matte, Stahlgitter, Stah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2851" y="2889504"/>
                            <a:ext cx="129540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9" name="Grafik 949" descr="Hochhaus, Baustelle, Bau, Gebäude, Bauarbeiten, Hausbau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50669"/>
                            <a:ext cx="315214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0" name="Textfeld 950"/>
                        <wps:cNvSpPr txBox="1"/>
                        <wps:spPr>
                          <a:xfrm>
                            <a:off x="1697127" y="2370125"/>
                            <a:ext cx="211378" cy="2193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C20956A" w14:textId="77777777" w:rsidR="00FC3C9E" w:rsidRDefault="00FC3C9E" w:rsidP="00FC3C9E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Textfeld 951"/>
                        <wps:cNvSpPr txBox="1"/>
                        <wps:spPr>
                          <a:xfrm>
                            <a:off x="226771" y="2896819"/>
                            <a:ext cx="199335" cy="2252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A91E844" w14:textId="77777777" w:rsidR="00FC3C9E" w:rsidRDefault="00FC3C9E" w:rsidP="00FC3C9E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feld 952"/>
                        <wps:cNvSpPr txBox="1"/>
                        <wps:spPr>
                          <a:xfrm>
                            <a:off x="585216" y="3906317"/>
                            <a:ext cx="192036" cy="2326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BB0C636" w14:textId="77777777" w:rsidR="00FC3C9E" w:rsidRDefault="00FC3C9E" w:rsidP="00FC3C9E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Textfeld 953"/>
                        <wps:cNvSpPr txBox="1"/>
                        <wps:spPr>
                          <a:xfrm>
                            <a:off x="797357" y="3174797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5D88FEE" w14:textId="77777777" w:rsidR="00FC3C9E" w:rsidRDefault="00FC3C9E" w:rsidP="00FC3C9E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Textfeld 954"/>
                        <wps:cNvSpPr txBox="1"/>
                        <wps:spPr>
                          <a:xfrm>
                            <a:off x="4133088" y="3408883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6A937B" w14:textId="77777777" w:rsidR="00FC3C9E" w:rsidRDefault="00FC3C9E" w:rsidP="00FC3C9E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Textfeld 955"/>
                        <wps:cNvSpPr txBox="1"/>
                        <wps:spPr>
                          <a:xfrm>
                            <a:off x="3679546" y="1426464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4CEE8AC" w14:textId="77777777" w:rsidR="00FC3C9E" w:rsidRDefault="00FC3C9E" w:rsidP="00FC3C9E"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feld 956"/>
                        <wps:cNvSpPr txBox="1"/>
                        <wps:spPr>
                          <a:xfrm>
                            <a:off x="1499616" y="95098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6A5A6FB" w14:textId="77777777" w:rsidR="00FC3C9E" w:rsidRDefault="00FC3C9E" w:rsidP="00FC3C9E">
                              <w: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Textfeld 957"/>
                        <wps:cNvSpPr txBox="1"/>
                        <wps:spPr>
                          <a:xfrm>
                            <a:off x="0" y="0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9E9DDD" w14:textId="77777777" w:rsidR="00FC3C9E" w:rsidRDefault="00FC3C9E" w:rsidP="00FC3C9E">
                              <w: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Textfeld 958"/>
                        <wps:cNvSpPr txBox="1"/>
                        <wps:spPr>
                          <a:xfrm>
                            <a:off x="358445" y="1426464"/>
                            <a:ext cx="172605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7565F4" w14:textId="77777777" w:rsidR="00FC3C9E" w:rsidRDefault="00FC3C9E" w:rsidP="00FC3C9E"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7F2F6" id="Gruppieren 942" o:spid="_x0000_s1047" style="position:absolute;left:0;text-align:left;margin-left:10.15pt;margin-top:6.95pt;width:350.25pt;height:325.9pt;z-index:251665408;mso-width-relative:margin;mso-height-relative:margin" coordsize="44482,41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">
                <v:shape id="Grafik 943" o:spid="_x0000_s1048" type="#_x0000_t75" style="position:absolute;width:11626;height:9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">
                  <v:imagedata r:id="rId20" o:title="" croptop="11045f" cropbottom="13991f" cropleft="33751f"/>
                </v:shape>
                <v:shape id="Grafik 944" o:spid="_x0000_s1049" type="#_x0000_t75" alt="Bau, Baustelle, Bauen, Bauarbeiten, Hausbau, Gebäude" style="position:absolute;left:14996;top:950;width:7899;height: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">
                  <v:imagedata r:id="rId21" o:title="Bau, Baustelle, Bauen, Bauarbeiten, Hausbau, Gebäude" croptop="31734f" cropright="44365f"/>
                </v:shape>
                <v:shape id="Grafik 945" o:spid="_x0000_s1050" type="#_x0000_t75" alt="Mobile Toilettenkabine, Toilette, Dixi Klo, Wc" style="position:absolute;left:31967;top:4315;width:9817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">
                  <v:imagedata r:id="rId22" o:title="Mobile Toilettenkabine, Toilette, Dixi Klo, Wc" cropleft="16799f" cropright="21291f"/>
                </v:shape>
                <v:shape id="Grafik 946" o:spid="_x0000_s1051" type="#_x0000_t75" alt="Stuttgart, Baustelle, Container, Gebäude, Architektur" style="position:absolute;top:10899;width:32778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">
                  <v:imagedata r:id="rId23" o:title="Stuttgart, Baustelle, Container, Gebäude, Architektur" croptop="24669f" cropbottom="12555f" cropright="2437f"/>
                </v:shape>
                <v:shape id="Grafik 947" o:spid="_x0000_s1052" type="#_x0000_t75" alt="Eisengitter, Gitter, Matte, Stahlgitter, Stahl" style="position:absolute;left:31528;top:28895;width:12954;height:8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">
                  <v:imagedata r:id="rId24" o:title="Eisengitter, Gitter, Matte, Stahlgitter, Stahl"/>
                </v:shape>
                <v:shape id="Grafik 949" o:spid="_x0000_s1053" type="#_x0000_t75" alt="Hochhaus, Baustelle, Bau, Gebäude, Bauarbeiten, Hausbau" style="position:absolute;top:21506;width:31521;height:18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">
                  <v:imagedata r:id="rId25" o:title="Hochhaus, Baustelle, Bau, Gebäude, Bauarbeiten, Hausbau"/>
                </v:shape>
                <v:shape id="Textfeld 950" o:spid="_x0000_s1054" type="#_x0000_t202" style="position:absolute;left:16971;top:23701;width:2114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" fillcolor="white [3201]" strokeweight=".5pt">
                  <v:textbox>
                    <w:txbxContent>
                      <w:p w14:paraId="5C20956A" w14:textId="77777777" w:rsidR="00FC3C9E" w:rsidRDefault="00FC3C9E" w:rsidP="00FC3C9E">
                        <w:r>
                          <w:t>1</w:t>
                        </w:r>
                      </w:p>
                    </w:txbxContent>
                  </v:textbox>
                </v:shape>
                <v:shape id="Textfeld 951" o:spid="_x0000_s1055" type="#_x0000_t202" style="position:absolute;left:2267;top:28968;width:1994;height:2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" fillcolor="white [3201]" strokeweight=".5pt">
                  <v:textbox>
                    <w:txbxContent>
                      <w:p w14:paraId="4A91E844" w14:textId="77777777" w:rsidR="00FC3C9E" w:rsidRDefault="00FC3C9E" w:rsidP="00FC3C9E">
                        <w:r>
                          <w:t>2</w:t>
                        </w:r>
                      </w:p>
                    </w:txbxContent>
                  </v:textbox>
                </v:shape>
                <v:shape id="Textfeld 952" o:spid="_x0000_s1056" type="#_x0000_t202" style="position:absolute;left:5852;top:39063;width:1920;height:2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" fillcolor="white [3201]" strokeweight=".5pt">
                  <v:textbox>
                    <w:txbxContent>
                      <w:p w14:paraId="3BB0C636" w14:textId="77777777" w:rsidR="00FC3C9E" w:rsidRDefault="00FC3C9E" w:rsidP="00FC3C9E">
                        <w:r>
                          <w:t>3</w:t>
                        </w:r>
                      </w:p>
                    </w:txbxContent>
                  </v:textbox>
                </v:shape>
                <v:shape id="Textfeld 953" o:spid="_x0000_s1057" type="#_x0000_t202" style="position:absolute;left:7973;top:31747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" fillcolor="white [3201]" strokeweight=".5pt">
                  <v:textbox>
                    <w:txbxContent>
                      <w:p w14:paraId="25D88FEE" w14:textId="77777777" w:rsidR="00FC3C9E" w:rsidRDefault="00FC3C9E" w:rsidP="00FC3C9E">
                        <w:r>
                          <w:t>4</w:t>
                        </w:r>
                      </w:p>
                    </w:txbxContent>
                  </v:textbox>
                </v:shape>
                <v:shape id="Textfeld 954" o:spid="_x0000_s1058" type="#_x0000_t202" style="position:absolute;left:41330;top:34088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" fillcolor="white [3201]" strokeweight=".5pt">
                  <v:textbox>
                    <w:txbxContent>
                      <w:p w14:paraId="766A937B" w14:textId="77777777" w:rsidR="00FC3C9E" w:rsidRDefault="00FC3C9E" w:rsidP="00FC3C9E">
                        <w:r>
                          <w:t>6</w:t>
                        </w:r>
                      </w:p>
                    </w:txbxContent>
                  </v:textbox>
                </v:shape>
                <v:shape id="Textfeld 955" o:spid="_x0000_s1059" type="#_x0000_t202" style="position:absolute;left:36795;top:14264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" fillcolor="white [3201]" strokeweight=".5pt">
                  <v:textbox>
                    <w:txbxContent>
                      <w:p w14:paraId="74CEE8AC" w14:textId="77777777" w:rsidR="00FC3C9E" w:rsidRDefault="00FC3C9E" w:rsidP="00FC3C9E">
                        <w:r>
                          <w:t>5</w:t>
                        </w:r>
                      </w:p>
                    </w:txbxContent>
                  </v:textbox>
                </v:shape>
                <v:shape id="Textfeld 956" o:spid="_x0000_s1060" type="#_x0000_t202" style="position:absolute;left:14996;top:950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" fillcolor="white [3201]" strokeweight=".5pt">
                  <v:textbox>
                    <w:txbxContent>
                      <w:p w14:paraId="46A5A6FB" w14:textId="77777777" w:rsidR="00FC3C9E" w:rsidRDefault="00FC3C9E" w:rsidP="00FC3C9E">
                        <w:r>
                          <w:t>8</w:t>
                        </w:r>
                      </w:p>
                    </w:txbxContent>
                  </v:textbox>
                </v:shape>
                <v:shape id="Textfeld 957" o:spid="_x0000_s1061" type="#_x0000_t202" style="position:absolute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" fillcolor="white [3201]" strokeweight=".5pt">
                  <v:textbox>
                    <w:txbxContent>
                      <w:p w14:paraId="189E9DDD" w14:textId="77777777" w:rsidR="00FC3C9E" w:rsidRDefault="00FC3C9E" w:rsidP="00FC3C9E">
                        <w:r>
                          <w:t>7</w:t>
                        </w:r>
                      </w:p>
                    </w:txbxContent>
                  </v:textbox>
                </v:shape>
                <v:shape id="Textfeld 958" o:spid="_x0000_s1062" type="#_x0000_t202" style="position:absolute;left:3584;top:14264;width:172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" fillcolor="white [3201]" strokeweight=".5pt">
                  <v:textbox>
                    <w:txbxContent>
                      <w:p w14:paraId="587565F4" w14:textId="77777777" w:rsidR="00FC3C9E" w:rsidRDefault="00FC3C9E" w:rsidP="00FC3C9E"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22386C" w14:textId="73DB3E87" w:rsidR="00FC3C9E" w:rsidRDefault="00FC3C9E" w:rsidP="00FC3C9E">
      <w:pPr>
        <w:spacing w:line="240" w:lineRule="exact"/>
        <w:jc w:val="both"/>
        <w:rPr>
          <w:szCs w:val="20"/>
        </w:rPr>
      </w:pPr>
    </w:p>
    <w:p w14:paraId="3CFAC332" w14:textId="7B1F1C45" w:rsidR="00FC3C9E" w:rsidRDefault="00FC3C9E" w:rsidP="00FC3C9E">
      <w:pPr>
        <w:spacing w:line="240" w:lineRule="exact"/>
        <w:jc w:val="both"/>
        <w:rPr>
          <w:szCs w:val="20"/>
        </w:rPr>
      </w:pPr>
    </w:p>
    <w:p w14:paraId="738C6B5D" w14:textId="39FEFF92" w:rsidR="00FC3C9E" w:rsidRDefault="00FC3C9E" w:rsidP="00FC3C9E">
      <w:pPr>
        <w:spacing w:line="240" w:lineRule="exact"/>
        <w:jc w:val="both"/>
        <w:rPr>
          <w:szCs w:val="20"/>
        </w:rPr>
      </w:pPr>
    </w:p>
    <w:p w14:paraId="2BCE9C01" w14:textId="3043A336" w:rsidR="00FC3C9E" w:rsidRDefault="00FC3C9E" w:rsidP="00FC3C9E">
      <w:pPr>
        <w:spacing w:line="240" w:lineRule="exact"/>
        <w:jc w:val="both"/>
        <w:rPr>
          <w:szCs w:val="20"/>
        </w:rPr>
      </w:pPr>
    </w:p>
    <w:p w14:paraId="2DD92815" w14:textId="7EE382D2" w:rsidR="00FC3C9E" w:rsidRDefault="00FC3C9E" w:rsidP="00FC3C9E">
      <w:pPr>
        <w:spacing w:line="240" w:lineRule="exact"/>
        <w:jc w:val="both"/>
        <w:rPr>
          <w:szCs w:val="20"/>
        </w:rPr>
      </w:pPr>
    </w:p>
    <w:p w14:paraId="791EA048" w14:textId="26F7DCE0" w:rsidR="00FC3C9E" w:rsidRDefault="00FC3C9E" w:rsidP="00FC3C9E">
      <w:pPr>
        <w:spacing w:line="240" w:lineRule="exact"/>
        <w:jc w:val="both"/>
        <w:rPr>
          <w:szCs w:val="20"/>
        </w:rPr>
      </w:pPr>
    </w:p>
    <w:p w14:paraId="0DE13473" w14:textId="13A5E6AA" w:rsidR="00FC3C9E" w:rsidRDefault="00FC3C9E" w:rsidP="00FC3C9E">
      <w:pPr>
        <w:spacing w:line="240" w:lineRule="exact"/>
        <w:jc w:val="both"/>
        <w:rPr>
          <w:szCs w:val="20"/>
        </w:rPr>
      </w:pPr>
    </w:p>
    <w:p w14:paraId="5E8EB4CA" w14:textId="5CBB740E" w:rsidR="00FC3C9E" w:rsidRDefault="00FC3C9E" w:rsidP="00FC3C9E">
      <w:pPr>
        <w:spacing w:line="240" w:lineRule="exact"/>
        <w:jc w:val="both"/>
        <w:rPr>
          <w:szCs w:val="20"/>
        </w:rPr>
      </w:pPr>
    </w:p>
    <w:p w14:paraId="1E601A73" w14:textId="67E36DB0" w:rsidR="00FC3C9E" w:rsidRDefault="00FC3C9E" w:rsidP="00FC3C9E">
      <w:pPr>
        <w:spacing w:line="240" w:lineRule="exact"/>
        <w:jc w:val="both"/>
        <w:rPr>
          <w:szCs w:val="20"/>
        </w:rPr>
      </w:pPr>
    </w:p>
    <w:p w14:paraId="1AF3F6D2" w14:textId="1C508FC3" w:rsidR="00FC3C9E" w:rsidRDefault="00FC3C9E" w:rsidP="00FC3C9E">
      <w:pPr>
        <w:spacing w:line="240" w:lineRule="exact"/>
        <w:jc w:val="both"/>
        <w:rPr>
          <w:szCs w:val="20"/>
        </w:rPr>
      </w:pPr>
    </w:p>
    <w:p w14:paraId="59A7EB87" w14:textId="1A038305" w:rsidR="00FC3C9E" w:rsidRDefault="00FC3C9E" w:rsidP="00FC3C9E">
      <w:pPr>
        <w:spacing w:line="240" w:lineRule="exact"/>
        <w:jc w:val="both"/>
        <w:rPr>
          <w:szCs w:val="20"/>
        </w:rPr>
      </w:pPr>
    </w:p>
    <w:p w14:paraId="13C61CA7" w14:textId="3245F13C" w:rsidR="00FC3C9E" w:rsidRDefault="00FC3C9E" w:rsidP="00FC3C9E">
      <w:pPr>
        <w:spacing w:line="240" w:lineRule="exact"/>
        <w:jc w:val="both"/>
        <w:rPr>
          <w:szCs w:val="20"/>
        </w:rPr>
      </w:pPr>
    </w:p>
    <w:p w14:paraId="404457F9" w14:textId="77777777" w:rsidR="00FC3C9E" w:rsidRDefault="00FC3C9E" w:rsidP="00FC3C9E">
      <w:pPr>
        <w:spacing w:line="240" w:lineRule="exact"/>
        <w:jc w:val="both"/>
        <w:rPr>
          <w:szCs w:val="20"/>
        </w:rPr>
      </w:pPr>
    </w:p>
    <w:p w14:paraId="463D4863" w14:textId="380ED256" w:rsidR="00FC3C9E" w:rsidRDefault="00FC3C9E" w:rsidP="00FC3C9E">
      <w:pPr>
        <w:spacing w:line="240" w:lineRule="exact"/>
        <w:jc w:val="both"/>
        <w:rPr>
          <w:szCs w:val="20"/>
        </w:rPr>
      </w:pPr>
    </w:p>
    <w:p w14:paraId="2BA7F4F3" w14:textId="656CE198" w:rsidR="00FC3C9E" w:rsidRDefault="00FC3C9E" w:rsidP="00FC3C9E">
      <w:pPr>
        <w:spacing w:line="240" w:lineRule="exact"/>
        <w:jc w:val="both"/>
        <w:rPr>
          <w:szCs w:val="20"/>
        </w:rPr>
      </w:pPr>
    </w:p>
    <w:p w14:paraId="1D1783D3" w14:textId="2B8FC353" w:rsidR="00FC3C9E" w:rsidRDefault="00FC3C9E" w:rsidP="00FC3C9E">
      <w:pPr>
        <w:spacing w:line="240" w:lineRule="exact"/>
        <w:jc w:val="both"/>
        <w:rPr>
          <w:szCs w:val="20"/>
        </w:rPr>
      </w:pPr>
    </w:p>
    <w:p w14:paraId="45452137" w14:textId="00ACF62D" w:rsidR="00FC3C9E" w:rsidRDefault="00FC3C9E" w:rsidP="00FC3C9E">
      <w:pPr>
        <w:spacing w:line="240" w:lineRule="exact"/>
        <w:jc w:val="both"/>
        <w:rPr>
          <w:szCs w:val="20"/>
        </w:rPr>
      </w:pPr>
    </w:p>
    <w:p w14:paraId="066CD0E0" w14:textId="5BAE489A" w:rsidR="00FC3C9E" w:rsidRDefault="00FC3C9E" w:rsidP="00FC3C9E">
      <w:pPr>
        <w:spacing w:line="240" w:lineRule="exact"/>
        <w:jc w:val="both"/>
        <w:rPr>
          <w:szCs w:val="20"/>
        </w:rPr>
      </w:pPr>
    </w:p>
    <w:p w14:paraId="48242512" w14:textId="2DAEF74F" w:rsidR="00FC3C9E" w:rsidRDefault="00FC3C9E" w:rsidP="00FC3C9E">
      <w:pPr>
        <w:spacing w:line="240" w:lineRule="exact"/>
        <w:jc w:val="both"/>
        <w:rPr>
          <w:szCs w:val="20"/>
        </w:rPr>
      </w:pPr>
    </w:p>
    <w:p w14:paraId="2C526E63" w14:textId="716199E3" w:rsidR="00FC3C9E" w:rsidRDefault="00FC3C9E" w:rsidP="00FC3C9E">
      <w:pPr>
        <w:spacing w:line="240" w:lineRule="exact"/>
        <w:jc w:val="both"/>
        <w:rPr>
          <w:szCs w:val="20"/>
        </w:rPr>
      </w:pPr>
    </w:p>
    <w:p w14:paraId="1B057842" w14:textId="77777777" w:rsidR="00FC3C9E" w:rsidRDefault="00FC3C9E" w:rsidP="00FC3C9E">
      <w:pPr>
        <w:spacing w:line="240" w:lineRule="exact"/>
        <w:jc w:val="both"/>
        <w:rPr>
          <w:szCs w:val="20"/>
        </w:rPr>
      </w:pPr>
    </w:p>
    <w:p w14:paraId="6BF95681" w14:textId="577893B8" w:rsidR="00FC3C9E" w:rsidRDefault="00FC3C9E" w:rsidP="00FC3C9E">
      <w:pPr>
        <w:spacing w:line="240" w:lineRule="exact"/>
        <w:jc w:val="both"/>
        <w:rPr>
          <w:szCs w:val="20"/>
        </w:rPr>
      </w:pPr>
    </w:p>
    <w:p w14:paraId="47C7EBCF" w14:textId="77777777" w:rsidR="00FC3C9E" w:rsidRPr="00FC3C9E" w:rsidRDefault="00FC3C9E" w:rsidP="00FC3C9E">
      <w:pPr>
        <w:spacing w:line="240" w:lineRule="exact"/>
        <w:jc w:val="both"/>
        <w:rPr>
          <w:szCs w:val="20"/>
        </w:rPr>
      </w:pPr>
    </w:p>
    <w:p w14:paraId="14D4382C" w14:textId="137A767F" w:rsidR="00736AA1" w:rsidRPr="00AB515A" w:rsidRDefault="00736AA1" w:rsidP="00736AA1">
      <w:pPr>
        <w:spacing w:line="240" w:lineRule="exact"/>
        <w:jc w:val="both"/>
        <w:rPr>
          <w:b/>
          <w:szCs w:val="20"/>
        </w:rPr>
      </w:pPr>
    </w:p>
    <w:p w14:paraId="20AA7B7A" w14:textId="1B7B4C0A" w:rsidR="00736AA1" w:rsidRDefault="00736AA1" w:rsidP="00736AA1">
      <w:pPr>
        <w:spacing w:line="276" w:lineRule="auto"/>
        <w:rPr>
          <w:b/>
          <w:szCs w:val="20"/>
        </w:rPr>
      </w:pPr>
    </w:p>
    <w:p w14:paraId="474FC4CC" w14:textId="77777777" w:rsidR="00F80F5C" w:rsidRPr="00BB40E6" w:rsidRDefault="00F80F5C" w:rsidP="00736AA1">
      <w:pPr>
        <w:spacing w:line="276" w:lineRule="auto"/>
        <w:rPr>
          <w:b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665"/>
        <w:gridCol w:w="5257"/>
      </w:tblGrid>
      <w:tr w:rsidR="00C97BBE" w:rsidRPr="00BB40E6" w14:paraId="419AC049" w14:textId="77777777" w:rsidTr="00C97BBE">
        <w:trPr>
          <w:trHeight w:val="446"/>
        </w:trPr>
        <w:tc>
          <w:tcPr>
            <w:tcW w:w="1296" w:type="dxa"/>
            <w:vAlign w:val="center"/>
          </w:tcPr>
          <w:p w14:paraId="5A3D98E7" w14:textId="77777777" w:rsidR="00C97BBE" w:rsidRPr="00BB40E6" w:rsidRDefault="00C97BBE" w:rsidP="00C97BBE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szCs w:val="20"/>
              </w:rPr>
            </w:pPr>
          </w:p>
        </w:tc>
        <w:tc>
          <w:tcPr>
            <w:tcW w:w="665" w:type="dxa"/>
            <w:vAlign w:val="center"/>
          </w:tcPr>
          <w:p w14:paraId="081FCB1C" w14:textId="77777777" w:rsidR="00C97BBE" w:rsidRPr="00BB40E6" w:rsidRDefault="00C97BBE" w:rsidP="00C97BBE">
            <w:pPr>
              <w:spacing w:line="276" w:lineRule="auto"/>
              <w:rPr>
                <w:color w:val="FF0000"/>
                <w:szCs w:val="20"/>
              </w:rPr>
            </w:pPr>
            <w:r w:rsidRPr="00BB40E6">
              <w:rPr>
                <w:color w:val="FF0000"/>
                <w:szCs w:val="20"/>
              </w:rPr>
              <w:t>( 9 )</w:t>
            </w:r>
          </w:p>
        </w:tc>
        <w:tc>
          <w:tcPr>
            <w:tcW w:w="5257" w:type="dxa"/>
            <w:vAlign w:val="center"/>
          </w:tcPr>
          <w:p w14:paraId="46BFA7F2" w14:textId="77777777" w:rsidR="00C97BBE" w:rsidRPr="00BB40E6" w:rsidRDefault="00C97BBE" w:rsidP="00C97BBE">
            <w:pPr>
              <w:spacing w:line="240" w:lineRule="exact"/>
              <w:rPr>
                <w:szCs w:val="20"/>
              </w:rPr>
            </w:pPr>
            <w:r w:rsidRPr="00BB40E6">
              <w:rPr>
                <w:szCs w:val="20"/>
              </w:rPr>
              <w:t>das Baubüro</w:t>
            </w:r>
          </w:p>
        </w:tc>
      </w:tr>
      <w:tr w:rsidR="00C97BBE" w:rsidRPr="00BB40E6" w14:paraId="1A18CAA5" w14:textId="77777777" w:rsidTr="00C97BBE">
        <w:trPr>
          <w:trHeight w:val="446"/>
        </w:trPr>
        <w:tc>
          <w:tcPr>
            <w:tcW w:w="1296" w:type="dxa"/>
            <w:vAlign w:val="center"/>
          </w:tcPr>
          <w:p w14:paraId="68CF9466" w14:textId="77777777" w:rsidR="00C97BBE" w:rsidRPr="00BB40E6" w:rsidRDefault="00C97BBE" w:rsidP="00C97BBE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szCs w:val="20"/>
              </w:rPr>
            </w:pPr>
          </w:p>
        </w:tc>
        <w:tc>
          <w:tcPr>
            <w:tcW w:w="665" w:type="dxa"/>
            <w:vAlign w:val="center"/>
          </w:tcPr>
          <w:p w14:paraId="7E7CEBC3" w14:textId="77777777" w:rsidR="00C97BBE" w:rsidRPr="00BB40E6" w:rsidRDefault="00C97BBE" w:rsidP="00C97BBE">
            <w:pPr>
              <w:spacing w:line="276" w:lineRule="auto"/>
              <w:rPr>
                <w:color w:val="FF0000"/>
                <w:szCs w:val="20"/>
              </w:rPr>
            </w:pPr>
            <w:r w:rsidRPr="00BB40E6">
              <w:rPr>
                <w:color w:val="FF0000"/>
                <w:szCs w:val="20"/>
              </w:rPr>
              <w:t>( 8 )</w:t>
            </w:r>
          </w:p>
        </w:tc>
        <w:tc>
          <w:tcPr>
            <w:tcW w:w="5257" w:type="dxa"/>
            <w:vAlign w:val="center"/>
          </w:tcPr>
          <w:p w14:paraId="196D8876" w14:textId="77777777" w:rsidR="00C97BBE" w:rsidRPr="00BB40E6" w:rsidRDefault="00C97BBE" w:rsidP="00C97BBE">
            <w:pPr>
              <w:spacing w:line="240" w:lineRule="exact"/>
              <w:rPr>
                <w:szCs w:val="20"/>
              </w:rPr>
            </w:pPr>
            <w:r w:rsidRPr="00BB40E6">
              <w:rPr>
                <w:szCs w:val="20"/>
              </w:rPr>
              <w:t>das Holzlager</w:t>
            </w:r>
          </w:p>
        </w:tc>
      </w:tr>
      <w:tr w:rsidR="00C97BBE" w:rsidRPr="00BB40E6" w14:paraId="397E4605" w14:textId="77777777" w:rsidTr="00C97BBE">
        <w:trPr>
          <w:trHeight w:val="446"/>
        </w:trPr>
        <w:tc>
          <w:tcPr>
            <w:tcW w:w="1296" w:type="dxa"/>
            <w:vAlign w:val="center"/>
          </w:tcPr>
          <w:p w14:paraId="4422E320" w14:textId="77777777" w:rsidR="00C97BBE" w:rsidRPr="00BB40E6" w:rsidRDefault="00C97BBE" w:rsidP="00C97BBE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szCs w:val="20"/>
              </w:rPr>
            </w:pPr>
          </w:p>
        </w:tc>
        <w:tc>
          <w:tcPr>
            <w:tcW w:w="665" w:type="dxa"/>
            <w:vAlign w:val="center"/>
          </w:tcPr>
          <w:p w14:paraId="09700B89" w14:textId="77777777" w:rsidR="00C97BBE" w:rsidRPr="00BB40E6" w:rsidRDefault="00C97BBE" w:rsidP="00C97BBE">
            <w:pPr>
              <w:spacing w:line="276" w:lineRule="auto"/>
              <w:rPr>
                <w:color w:val="FF0000"/>
                <w:szCs w:val="20"/>
              </w:rPr>
            </w:pPr>
            <w:r w:rsidRPr="00BB40E6">
              <w:rPr>
                <w:color w:val="FF0000"/>
                <w:szCs w:val="20"/>
              </w:rPr>
              <w:t>( 5 )</w:t>
            </w:r>
          </w:p>
        </w:tc>
        <w:tc>
          <w:tcPr>
            <w:tcW w:w="5257" w:type="dxa"/>
            <w:vAlign w:val="center"/>
          </w:tcPr>
          <w:p w14:paraId="2A773022" w14:textId="49AA1C42" w:rsidR="00C97BBE" w:rsidRPr="00BB40E6" w:rsidRDefault="00C97BBE" w:rsidP="00C97BBE">
            <w:pPr>
              <w:spacing w:line="240" w:lineRule="exact"/>
              <w:rPr>
                <w:szCs w:val="20"/>
              </w:rPr>
            </w:pPr>
            <w:r w:rsidRPr="00BB40E6">
              <w:rPr>
                <w:szCs w:val="20"/>
              </w:rPr>
              <w:t>die Bautoilette</w:t>
            </w:r>
          </w:p>
        </w:tc>
      </w:tr>
      <w:tr w:rsidR="00C97BBE" w:rsidRPr="00BB40E6" w14:paraId="2467DCF6" w14:textId="77777777" w:rsidTr="00C97BBE">
        <w:trPr>
          <w:trHeight w:val="446"/>
        </w:trPr>
        <w:tc>
          <w:tcPr>
            <w:tcW w:w="1296" w:type="dxa"/>
            <w:vAlign w:val="center"/>
          </w:tcPr>
          <w:p w14:paraId="3C50F41A" w14:textId="77777777" w:rsidR="00C97BBE" w:rsidRPr="00BB40E6" w:rsidRDefault="00C97BBE" w:rsidP="00C97BBE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szCs w:val="20"/>
              </w:rPr>
            </w:pPr>
          </w:p>
        </w:tc>
        <w:tc>
          <w:tcPr>
            <w:tcW w:w="665" w:type="dxa"/>
            <w:vAlign w:val="center"/>
          </w:tcPr>
          <w:p w14:paraId="08B14B76" w14:textId="77777777" w:rsidR="00C97BBE" w:rsidRPr="00BB40E6" w:rsidRDefault="00C97BBE" w:rsidP="00C97BBE">
            <w:pPr>
              <w:spacing w:line="276" w:lineRule="auto"/>
              <w:rPr>
                <w:color w:val="FF0000"/>
                <w:szCs w:val="20"/>
              </w:rPr>
            </w:pPr>
            <w:r w:rsidRPr="00BB40E6">
              <w:rPr>
                <w:color w:val="FF0000"/>
                <w:szCs w:val="20"/>
              </w:rPr>
              <w:t>( 7 )</w:t>
            </w:r>
          </w:p>
        </w:tc>
        <w:tc>
          <w:tcPr>
            <w:tcW w:w="5257" w:type="dxa"/>
            <w:vAlign w:val="center"/>
          </w:tcPr>
          <w:p w14:paraId="14A8A252" w14:textId="72A41E64" w:rsidR="00C97BBE" w:rsidRPr="00BB40E6" w:rsidRDefault="00C97BBE" w:rsidP="00C97BBE">
            <w:pPr>
              <w:spacing w:line="240" w:lineRule="exact"/>
              <w:rPr>
                <w:szCs w:val="20"/>
              </w:rPr>
            </w:pPr>
            <w:r w:rsidRPr="00BB40E6">
              <w:rPr>
                <w:szCs w:val="20"/>
              </w:rPr>
              <w:t>der Sozialraum</w:t>
            </w:r>
          </w:p>
        </w:tc>
      </w:tr>
      <w:tr w:rsidR="00C97BBE" w:rsidRPr="00BB40E6" w14:paraId="02F75943" w14:textId="77777777" w:rsidTr="00C97BBE">
        <w:trPr>
          <w:trHeight w:val="446"/>
        </w:trPr>
        <w:tc>
          <w:tcPr>
            <w:tcW w:w="1296" w:type="dxa"/>
            <w:vAlign w:val="center"/>
          </w:tcPr>
          <w:p w14:paraId="3F94938C" w14:textId="77777777" w:rsidR="00C97BBE" w:rsidRPr="00BB40E6" w:rsidRDefault="00C97BBE" w:rsidP="00C97BBE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szCs w:val="20"/>
              </w:rPr>
            </w:pPr>
          </w:p>
        </w:tc>
        <w:tc>
          <w:tcPr>
            <w:tcW w:w="665" w:type="dxa"/>
            <w:vAlign w:val="center"/>
          </w:tcPr>
          <w:p w14:paraId="41ED34F4" w14:textId="767D4870" w:rsidR="00C97BBE" w:rsidRPr="00BB40E6" w:rsidRDefault="00C97BBE" w:rsidP="00C97BBE">
            <w:pPr>
              <w:spacing w:line="276" w:lineRule="auto"/>
              <w:rPr>
                <w:color w:val="FF0000"/>
                <w:szCs w:val="20"/>
              </w:rPr>
            </w:pPr>
            <w:r w:rsidRPr="00BB40E6">
              <w:rPr>
                <w:color w:val="FF0000"/>
                <w:szCs w:val="20"/>
              </w:rPr>
              <w:t xml:space="preserve">( </w:t>
            </w:r>
            <w:r w:rsidR="00620F29">
              <w:rPr>
                <w:color w:val="FF0000"/>
                <w:szCs w:val="20"/>
              </w:rPr>
              <w:t>6</w:t>
            </w:r>
            <w:r w:rsidRPr="00BB40E6">
              <w:rPr>
                <w:color w:val="FF0000"/>
                <w:szCs w:val="20"/>
              </w:rPr>
              <w:t xml:space="preserve"> )</w:t>
            </w:r>
          </w:p>
        </w:tc>
        <w:tc>
          <w:tcPr>
            <w:tcW w:w="5257" w:type="dxa"/>
            <w:vAlign w:val="center"/>
          </w:tcPr>
          <w:p w14:paraId="44155F57" w14:textId="7274961A" w:rsidR="00C97BBE" w:rsidRPr="00BB40E6" w:rsidRDefault="00C97BBE" w:rsidP="00C97BBE">
            <w:pPr>
              <w:spacing w:line="240" w:lineRule="exact"/>
              <w:rPr>
                <w:szCs w:val="20"/>
              </w:rPr>
            </w:pPr>
            <w:r w:rsidRPr="00BB40E6">
              <w:rPr>
                <w:szCs w:val="20"/>
              </w:rPr>
              <w:t>die Stahlmatte</w:t>
            </w:r>
          </w:p>
        </w:tc>
      </w:tr>
      <w:tr w:rsidR="00C97BBE" w:rsidRPr="00BB40E6" w14:paraId="42A5371F" w14:textId="77777777" w:rsidTr="00C97BBE">
        <w:trPr>
          <w:trHeight w:val="446"/>
        </w:trPr>
        <w:tc>
          <w:tcPr>
            <w:tcW w:w="1296" w:type="dxa"/>
            <w:vAlign w:val="center"/>
          </w:tcPr>
          <w:p w14:paraId="66280BD8" w14:textId="77777777" w:rsidR="00C97BBE" w:rsidRPr="00BB40E6" w:rsidRDefault="00C97BBE" w:rsidP="00C97BBE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szCs w:val="20"/>
              </w:rPr>
            </w:pPr>
          </w:p>
        </w:tc>
        <w:tc>
          <w:tcPr>
            <w:tcW w:w="665" w:type="dxa"/>
            <w:vAlign w:val="center"/>
          </w:tcPr>
          <w:p w14:paraId="295B59A1" w14:textId="77777777" w:rsidR="00C97BBE" w:rsidRPr="00BB40E6" w:rsidRDefault="00C97BBE" w:rsidP="00C97BBE">
            <w:pPr>
              <w:spacing w:line="276" w:lineRule="auto"/>
              <w:rPr>
                <w:color w:val="FF0000"/>
                <w:szCs w:val="20"/>
              </w:rPr>
            </w:pPr>
            <w:r w:rsidRPr="00BB40E6">
              <w:rPr>
                <w:color w:val="FF0000"/>
                <w:szCs w:val="20"/>
              </w:rPr>
              <w:t>( 2 )</w:t>
            </w:r>
          </w:p>
        </w:tc>
        <w:tc>
          <w:tcPr>
            <w:tcW w:w="5257" w:type="dxa"/>
            <w:vAlign w:val="center"/>
          </w:tcPr>
          <w:p w14:paraId="308A3F25" w14:textId="77777777" w:rsidR="00C97BBE" w:rsidRPr="00BB40E6" w:rsidRDefault="00C97BBE" w:rsidP="00C97BBE">
            <w:pPr>
              <w:spacing w:line="240" w:lineRule="exact"/>
              <w:rPr>
                <w:szCs w:val="20"/>
              </w:rPr>
            </w:pPr>
            <w:r w:rsidRPr="00BB40E6">
              <w:rPr>
                <w:szCs w:val="20"/>
              </w:rPr>
              <w:t>das Mörtelsilo</w:t>
            </w:r>
          </w:p>
        </w:tc>
      </w:tr>
      <w:tr w:rsidR="00C97BBE" w:rsidRPr="00BB40E6" w14:paraId="0878A1FC" w14:textId="77777777" w:rsidTr="00C97BBE">
        <w:trPr>
          <w:trHeight w:val="446"/>
        </w:trPr>
        <w:tc>
          <w:tcPr>
            <w:tcW w:w="1296" w:type="dxa"/>
            <w:vAlign w:val="center"/>
          </w:tcPr>
          <w:p w14:paraId="57408171" w14:textId="77777777" w:rsidR="00C97BBE" w:rsidRPr="00BB40E6" w:rsidRDefault="00C97BBE" w:rsidP="00C97BBE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szCs w:val="20"/>
              </w:rPr>
            </w:pPr>
          </w:p>
        </w:tc>
        <w:tc>
          <w:tcPr>
            <w:tcW w:w="665" w:type="dxa"/>
            <w:vAlign w:val="center"/>
          </w:tcPr>
          <w:p w14:paraId="60B2BC71" w14:textId="77777777" w:rsidR="00C97BBE" w:rsidRPr="00BB40E6" w:rsidRDefault="00C97BBE" w:rsidP="00C97BBE">
            <w:pPr>
              <w:spacing w:line="276" w:lineRule="auto"/>
              <w:rPr>
                <w:color w:val="FF0000"/>
                <w:szCs w:val="20"/>
              </w:rPr>
            </w:pPr>
            <w:r w:rsidRPr="00BB40E6">
              <w:rPr>
                <w:color w:val="FF0000"/>
                <w:szCs w:val="20"/>
              </w:rPr>
              <w:t>( 3 )</w:t>
            </w:r>
          </w:p>
        </w:tc>
        <w:tc>
          <w:tcPr>
            <w:tcW w:w="5257" w:type="dxa"/>
            <w:vAlign w:val="center"/>
          </w:tcPr>
          <w:p w14:paraId="43F42693" w14:textId="77777777" w:rsidR="00C97BBE" w:rsidRPr="00BB40E6" w:rsidRDefault="00C97BBE" w:rsidP="00C97BBE">
            <w:pPr>
              <w:spacing w:line="240" w:lineRule="exact"/>
              <w:rPr>
                <w:szCs w:val="20"/>
              </w:rPr>
            </w:pPr>
            <w:r w:rsidRPr="00BB40E6">
              <w:rPr>
                <w:szCs w:val="20"/>
              </w:rPr>
              <w:t>das Magazin</w:t>
            </w:r>
          </w:p>
        </w:tc>
      </w:tr>
      <w:tr w:rsidR="00C97BBE" w:rsidRPr="00BB40E6" w14:paraId="5AE86A00" w14:textId="77777777" w:rsidTr="00C97BBE">
        <w:trPr>
          <w:trHeight w:val="446"/>
        </w:trPr>
        <w:tc>
          <w:tcPr>
            <w:tcW w:w="1296" w:type="dxa"/>
            <w:vAlign w:val="center"/>
          </w:tcPr>
          <w:p w14:paraId="16EAE617" w14:textId="77777777" w:rsidR="00C97BBE" w:rsidRPr="00BB40E6" w:rsidRDefault="00C97BBE" w:rsidP="00C97BBE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szCs w:val="20"/>
              </w:rPr>
            </w:pPr>
          </w:p>
        </w:tc>
        <w:tc>
          <w:tcPr>
            <w:tcW w:w="665" w:type="dxa"/>
            <w:vAlign w:val="center"/>
          </w:tcPr>
          <w:p w14:paraId="4C89B3E8" w14:textId="77777777" w:rsidR="00C97BBE" w:rsidRPr="00BB40E6" w:rsidRDefault="00C97BBE" w:rsidP="00C97BBE">
            <w:pPr>
              <w:spacing w:line="276" w:lineRule="auto"/>
              <w:rPr>
                <w:color w:val="FF0000"/>
                <w:szCs w:val="20"/>
              </w:rPr>
            </w:pPr>
            <w:r w:rsidRPr="00BB40E6">
              <w:rPr>
                <w:color w:val="FF0000"/>
                <w:szCs w:val="20"/>
              </w:rPr>
              <w:t>( 1 )</w:t>
            </w:r>
          </w:p>
        </w:tc>
        <w:tc>
          <w:tcPr>
            <w:tcW w:w="5257" w:type="dxa"/>
            <w:vAlign w:val="center"/>
          </w:tcPr>
          <w:p w14:paraId="59C7A3EC" w14:textId="77777777" w:rsidR="00C97BBE" w:rsidRPr="00BB40E6" w:rsidRDefault="00C97BBE" w:rsidP="00C97BBE">
            <w:pPr>
              <w:spacing w:line="240" w:lineRule="exact"/>
              <w:rPr>
                <w:szCs w:val="20"/>
              </w:rPr>
            </w:pPr>
            <w:r w:rsidRPr="00BB40E6">
              <w:rPr>
                <w:szCs w:val="20"/>
              </w:rPr>
              <w:t>der Kran</w:t>
            </w:r>
          </w:p>
        </w:tc>
      </w:tr>
      <w:tr w:rsidR="00C97BBE" w:rsidRPr="00BB40E6" w14:paraId="2C206834" w14:textId="77777777" w:rsidTr="00C97BBE">
        <w:trPr>
          <w:trHeight w:val="446"/>
        </w:trPr>
        <w:tc>
          <w:tcPr>
            <w:tcW w:w="1296" w:type="dxa"/>
            <w:vAlign w:val="center"/>
          </w:tcPr>
          <w:p w14:paraId="213776F7" w14:textId="77777777" w:rsidR="00C97BBE" w:rsidRPr="00BB40E6" w:rsidRDefault="00C97BBE" w:rsidP="00C97BBE">
            <w:pPr>
              <w:pStyle w:val="Listenabsatz"/>
              <w:numPr>
                <w:ilvl w:val="0"/>
                <w:numId w:val="26"/>
              </w:numPr>
              <w:spacing w:line="276" w:lineRule="auto"/>
              <w:rPr>
                <w:szCs w:val="20"/>
              </w:rPr>
            </w:pPr>
          </w:p>
        </w:tc>
        <w:tc>
          <w:tcPr>
            <w:tcW w:w="665" w:type="dxa"/>
            <w:vAlign w:val="center"/>
          </w:tcPr>
          <w:p w14:paraId="67DBA9F6" w14:textId="77777777" w:rsidR="00C97BBE" w:rsidRPr="00BB40E6" w:rsidRDefault="00C97BBE" w:rsidP="00C97BBE">
            <w:pPr>
              <w:spacing w:line="276" w:lineRule="auto"/>
              <w:rPr>
                <w:color w:val="FF0000"/>
                <w:szCs w:val="20"/>
              </w:rPr>
            </w:pPr>
            <w:r w:rsidRPr="00BB40E6">
              <w:rPr>
                <w:color w:val="FF0000"/>
                <w:szCs w:val="20"/>
              </w:rPr>
              <w:t>( 4 )</w:t>
            </w:r>
          </w:p>
        </w:tc>
        <w:tc>
          <w:tcPr>
            <w:tcW w:w="5257" w:type="dxa"/>
            <w:vAlign w:val="center"/>
          </w:tcPr>
          <w:p w14:paraId="7114201A" w14:textId="53BE69FB" w:rsidR="00C97BBE" w:rsidRPr="00BB40E6" w:rsidRDefault="00C97BBE" w:rsidP="00C97BBE">
            <w:pPr>
              <w:spacing w:line="240" w:lineRule="exact"/>
              <w:rPr>
                <w:szCs w:val="20"/>
              </w:rPr>
            </w:pPr>
            <w:r w:rsidRPr="00BB40E6">
              <w:rPr>
                <w:szCs w:val="20"/>
              </w:rPr>
              <w:t>die Schuttmulde</w:t>
            </w:r>
          </w:p>
        </w:tc>
      </w:tr>
    </w:tbl>
    <w:p w14:paraId="2E1AF55B" w14:textId="77777777" w:rsidR="005739C1" w:rsidRPr="005C3AA7" w:rsidRDefault="005739C1" w:rsidP="005739C1">
      <w:pPr>
        <w:spacing w:line="240" w:lineRule="exact"/>
        <w:rPr>
          <w:sz w:val="24"/>
          <w:szCs w:val="24"/>
        </w:rPr>
      </w:pPr>
    </w:p>
    <w:p w14:paraId="5B4363F9" w14:textId="77777777" w:rsidR="005739C1" w:rsidRPr="000A40DF" w:rsidRDefault="005739C1" w:rsidP="005739C1">
      <w:pPr>
        <w:pStyle w:val="Marginalie"/>
        <w:framePr w:w="575" w:wrap="notBeside" w:x="9660" w:y="146"/>
        <w:rPr>
          <w:sz w:val="20"/>
          <w:szCs w:val="24"/>
        </w:rPr>
      </w:pPr>
      <w:r w:rsidRPr="000A40DF">
        <w:rPr>
          <w:sz w:val="20"/>
          <w:szCs w:val="24"/>
        </w:rPr>
        <w:t>10‘</w:t>
      </w:r>
    </w:p>
    <w:p w14:paraId="435F1EF9" w14:textId="77777777" w:rsidR="005739C1" w:rsidRPr="003B76CD" w:rsidRDefault="005739C1" w:rsidP="005739C1">
      <w:pPr>
        <w:spacing w:line="240" w:lineRule="exact"/>
        <w:rPr>
          <w:b/>
          <w:szCs w:val="20"/>
        </w:rPr>
      </w:pPr>
      <w:r w:rsidRPr="0054721D">
        <w:rPr>
          <w:b/>
          <w:noProof/>
          <w:szCs w:val="20"/>
          <w:lang w:eastAsia="de-DE"/>
        </w:rPr>
        <w:drawing>
          <wp:anchor distT="0" distB="0" distL="114300" distR="114300" simplePos="0" relativeHeight="251921408" behindDoc="0" locked="0" layoutInCell="1" allowOverlap="1" wp14:anchorId="6972788E" wp14:editId="6787DC57">
            <wp:simplePos x="0" y="0"/>
            <wp:positionH relativeFrom="column">
              <wp:posOffset>5087620</wp:posOffset>
            </wp:positionH>
            <wp:positionV relativeFrom="paragraph">
              <wp:posOffset>83820</wp:posOffset>
            </wp:positionV>
            <wp:extent cx="314325" cy="314325"/>
            <wp:effectExtent l="0" t="0" r="9525" b="952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124">
        <w:rPr>
          <w:noProof/>
          <w:lang w:eastAsia="de-DE"/>
        </w:rPr>
        <w:drawing>
          <wp:anchor distT="0" distB="0" distL="114300" distR="114300" simplePos="0" relativeHeight="251922432" behindDoc="0" locked="0" layoutInCell="1" allowOverlap="1" wp14:anchorId="621CE000" wp14:editId="08CA5D82">
            <wp:simplePos x="0" y="0"/>
            <wp:positionH relativeFrom="column">
              <wp:posOffset>4744558</wp:posOffset>
            </wp:positionH>
            <wp:positionV relativeFrom="paragraph">
              <wp:posOffset>85725</wp:posOffset>
            </wp:positionV>
            <wp:extent cx="314325" cy="314325"/>
            <wp:effectExtent l="0" t="0" r="9525" b="9525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4164B" w14:textId="77777777" w:rsidR="005739C1" w:rsidRPr="00E06F36" w:rsidRDefault="005739C1" w:rsidP="005739C1">
      <w:pPr>
        <w:pStyle w:val="Listenabsatz"/>
        <w:numPr>
          <w:ilvl w:val="0"/>
          <w:numId w:val="31"/>
        </w:numPr>
        <w:spacing w:line="240" w:lineRule="exact"/>
        <w:rPr>
          <w:szCs w:val="20"/>
        </w:rPr>
      </w:pPr>
      <w:r w:rsidRPr="00E06F36">
        <w:rPr>
          <w:szCs w:val="20"/>
        </w:rPr>
        <w:t>Schneiden Sie die Domino-Teile auf den Einlageblättern „</w:t>
      </w:r>
      <w:r w:rsidRPr="00E06F36">
        <w:rPr>
          <w:b/>
          <w:szCs w:val="20"/>
        </w:rPr>
        <w:t>Domino 1, 2 und 3</w:t>
      </w:r>
      <w:r w:rsidRPr="00E06F36">
        <w:rPr>
          <w:szCs w:val="20"/>
        </w:rPr>
        <w:t xml:space="preserve">“  aus. </w:t>
      </w:r>
    </w:p>
    <w:p w14:paraId="7047FAEF" w14:textId="77777777" w:rsidR="005739C1" w:rsidRDefault="005739C1" w:rsidP="005739C1">
      <w:pPr>
        <w:spacing w:line="240" w:lineRule="exact"/>
        <w:rPr>
          <w:b/>
          <w:szCs w:val="20"/>
        </w:rPr>
      </w:pPr>
      <w:r>
        <w:rPr>
          <w:b/>
          <w:szCs w:val="20"/>
        </w:rPr>
        <w:br w:type="page"/>
      </w:r>
    </w:p>
    <w:p w14:paraId="14728BCD" w14:textId="77777777" w:rsidR="005739C1" w:rsidRPr="0054721D" w:rsidRDefault="005739C1" w:rsidP="005739C1">
      <w:pPr>
        <w:pStyle w:val="Marginalie"/>
        <w:framePr w:w="560" w:wrap="notBeside" w:x="9676" w:y="-161"/>
        <w:rPr>
          <w:sz w:val="20"/>
          <w:szCs w:val="24"/>
        </w:rPr>
      </w:pPr>
      <w:r>
        <w:rPr>
          <w:sz w:val="20"/>
          <w:szCs w:val="24"/>
        </w:rPr>
        <w:lastRenderedPageBreak/>
        <w:t>10</w:t>
      </w:r>
      <w:r w:rsidRPr="0054721D">
        <w:rPr>
          <w:sz w:val="20"/>
          <w:szCs w:val="24"/>
        </w:rPr>
        <w:t>‘</w:t>
      </w:r>
    </w:p>
    <w:p w14:paraId="0969FD62" w14:textId="77777777" w:rsidR="005739C1" w:rsidRPr="00E06F36" w:rsidRDefault="005739C1" w:rsidP="00E06F36">
      <w:pPr>
        <w:pStyle w:val="Listenabsatz"/>
        <w:numPr>
          <w:ilvl w:val="0"/>
          <w:numId w:val="31"/>
        </w:numPr>
        <w:spacing w:line="240" w:lineRule="exact"/>
        <w:jc w:val="both"/>
        <w:rPr>
          <w:szCs w:val="20"/>
        </w:rPr>
      </w:pPr>
      <w:r w:rsidRPr="00E06F36">
        <w:rPr>
          <w:noProof/>
          <w:lang w:eastAsia="de-DE"/>
        </w:rPr>
        <w:drawing>
          <wp:anchor distT="0" distB="0" distL="114300" distR="114300" simplePos="0" relativeHeight="251927552" behindDoc="0" locked="0" layoutInCell="1" allowOverlap="1" wp14:anchorId="56720138" wp14:editId="6EA595A3">
            <wp:simplePos x="0" y="0"/>
            <wp:positionH relativeFrom="column">
              <wp:posOffset>4754245</wp:posOffset>
            </wp:positionH>
            <wp:positionV relativeFrom="paragraph">
              <wp:posOffset>-88265</wp:posOffset>
            </wp:positionV>
            <wp:extent cx="314325" cy="314325"/>
            <wp:effectExtent l="0" t="0" r="9525" b="9525"/>
            <wp:wrapNone/>
            <wp:docPr id="928" name="Grafik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F36">
        <w:rPr>
          <w:noProof/>
          <w:szCs w:val="20"/>
          <w:lang w:eastAsia="de-DE"/>
        </w:rPr>
        <w:drawing>
          <wp:anchor distT="0" distB="0" distL="114300" distR="114300" simplePos="0" relativeHeight="251926528" behindDoc="0" locked="0" layoutInCell="1" allowOverlap="1" wp14:anchorId="616A7551" wp14:editId="4C237BDE">
            <wp:simplePos x="0" y="0"/>
            <wp:positionH relativeFrom="column">
              <wp:posOffset>5088728</wp:posOffset>
            </wp:positionH>
            <wp:positionV relativeFrom="paragraph">
              <wp:posOffset>-90170</wp:posOffset>
            </wp:positionV>
            <wp:extent cx="314325" cy="314325"/>
            <wp:effectExtent l="0" t="0" r="9525" b="9525"/>
            <wp:wrapNone/>
            <wp:docPr id="929" name="Grafik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F36">
        <w:rPr>
          <w:szCs w:val="20"/>
        </w:rPr>
        <w:t>Lesen Sie die Spielanleitung auf dem Einlageblatt „</w:t>
      </w:r>
      <w:r w:rsidRPr="00E06F36">
        <w:rPr>
          <w:b/>
          <w:szCs w:val="20"/>
        </w:rPr>
        <w:t>Spielanleitung Domino</w:t>
      </w:r>
      <w:r w:rsidRPr="00E06F36">
        <w:rPr>
          <w:szCs w:val="20"/>
        </w:rPr>
        <w:t>“ durch.</w:t>
      </w:r>
    </w:p>
    <w:p w14:paraId="422A5E23" w14:textId="77777777" w:rsidR="005739C1" w:rsidRPr="005875F9" w:rsidRDefault="005739C1" w:rsidP="005739C1">
      <w:pPr>
        <w:pStyle w:val="Listenabsatz"/>
        <w:spacing w:line="240" w:lineRule="exact"/>
        <w:ind w:left="0"/>
        <w:rPr>
          <w:sz w:val="24"/>
          <w:szCs w:val="24"/>
        </w:rPr>
      </w:pPr>
    </w:p>
    <w:p w14:paraId="6E6A2DC4" w14:textId="77777777" w:rsidR="005739C1" w:rsidRPr="0054721D" w:rsidRDefault="005739C1" w:rsidP="005739C1">
      <w:pPr>
        <w:pStyle w:val="Marginalie"/>
        <w:framePr w:w="560" w:wrap="notBeside" w:x="10266" w:y="35"/>
        <w:rPr>
          <w:sz w:val="20"/>
          <w:szCs w:val="24"/>
        </w:rPr>
      </w:pPr>
      <w:r w:rsidRPr="0054721D">
        <w:rPr>
          <w:sz w:val="20"/>
          <w:szCs w:val="24"/>
        </w:rPr>
        <w:t>15‘</w:t>
      </w:r>
    </w:p>
    <w:p w14:paraId="7A6ABC39" w14:textId="77777777" w:rsidR="005739C1" w:rsidRPr="005875F9" w:rsidRDefault="005739C1" w:rsidP="005739C1">
      <w:pPr>
        <w:pStyle w:val="Listenabsatz"/>
        <w:spacing w:line="240" w:lineRule="exact"/>
        <w:ind w:left="0"/>
        <w:rPr>
          <w:sz w:val="24"/>
          <w:szCs w:val="24"/>
        </w:rPr>
      </w:pPr>
      <w:r w:rsidRPr="005875F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924480" behindDoc="0" locked="0" layoutInCell="1" allowOverlap="1" wp14:anchorId="0853CC84" wp14:editId="11D9A7C4">
            <wp:simplePos x="0" y="0"/>
            <wp:positionH relativeFrom="column">
              <wp:posOffset>5453570</wp:posOffset>
            </wp:positionH>
            <wp:positionV relativeFrom="paragraph">
              <wp:posOffset>20955</wp:posOffset>
            </wp:positionV>
            <wp:extent cx="314325" cy="314325"/>
            <wp:effectExtent l="0" t="0" r="9525" b="9525"/>
            <wp:wrapNone/>
            <wp:docPr id="930" name="Grafik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5F9"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925504" behindDoc="0" locked="0" layoutInCell="0" allowOverlap="1" wp14:anchorId="6605CC70" wp14:editId="0780D469">
            <wp:simplePos x="0" y="0"/>
            <wp:positionH relativeFrom="rightMargin">
              <wp:posOffset>72580</wp:posOffset>
            </wp:positionH>
            <wp:positionV relativeFrom="paragraph">
              <wp:posOffset>22860</wp:posOffset>
            </wp:positionV>
            <wp:extent cx="658495" cy="323850"/>
            <wp:effectExtent l="0" t="0" r="8255" b="0"/>
            <wp:wrapNone/>
            <wp:docPr id="931" name="Grafik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3D901" w14:textId="77777777" w:rsidR="005739C1" w:rsidRPr="00E06F36" w:rsidRDefault="005739C1" w:rsidP="005739C1">
      <w:pPr>
        <w:pStyle w:val="Listenabsatz"/>
        <w:numPr>
          <w:ilvl w:val="0"/>
          <w:numId w:val="31"/>
        </w:numPr>
        <w:spacing w:line="240" w:lineRule="exact"/>
        <w:rPr>
          <w:szCs w:val="20"/>
        </w:rPr>
      </w:pPr>
      <w:r w:rsidRPr="00E06F36">
        <w:rPr>
          <w:szCs w:val="20"/>
        </w:rPr>
        <w:t>Spielen Sie mit einem Mitschüler oder einer Mitschülerin.</w:t>
      </w:r>
    </w:p>
    <w:p w14:paraId="5368F6C5" w14:textId="77777777" w:rsidR="005739C1" w:rsidRPr="0054721D" w:rsidRDefault="005739C1" w:rsidP="005739C1">
      <w:pPr>
        <w:pStyle w:val="Listenabsatz"/>
        <w:spacing w:line="240" w:lineRule="exact"/>
        <w:ind w:left="0"/>
        <w:rPr>
          <w:szCs w:val="20"/>
        </w:rPr>
      </w:pPr>
    </w:p>
    <w:p w14:paraId="79D4A148" w14:textId="77777777" w:rsidR="00C0170F" w:rsidRPr="00075F47" w:rsidRDefault="00C0170F" w:rsidP="00075F47">
      <w:pPr>
        <w:spacing w:line="276" w:lineRule="auto"/>
        <w:rPr>
          <w:b/>
          <w:szCs w:val="20"/>
        </w:rPr>
      </w:pPr>
    </w:p>
    <w:p w14:paraId="56C6D2F3" w14:textId="77777777" w:rsidR="0006784B" w:rsidRDefault="0006784B">
      <w:pPr>
        <w:spacing w:line="240" w:lineRule="exact"/>
      </w:pPr>
    </w:p>
    <w:sectPr w:rsidR="0006784B" w:rsidSect="00BF021C">
      <w:headerReference w:type="default" r:id="rId63"/>
      <w:footerReference w:type="default" r:id="rId64"/>
      <w:pgSz w:w="11906" w:h="16838" w:code="9"/>
      <w:pgMar w:top="1418" w:right="3402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4BBD6" w14:textId="77777777" w:rsidR="002670B7" w:rsidRDefault="002670B7" w:rsidP="001E03DE">
      <w:r>
        <w:separator/>
      </w:r>
    </w:p>
  </w:endnote>
  <w:endnote w:type="continuationSeparator" w:id="0">
    <w:p w14:paraId="024AC190" w14:textId="77777777" w:rsidR="002670B7" w:rsidRDefault="002670B7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Univers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aBbCc">
    <w:altName w:val="Calibri"/>
    <w:charset w:val="00"/>
    <w:family w:val="swiss"/>
    <w:pitch w:val="variable"/>
    <w:sig w:usb0="00000003" w:usb1="00000000" w:usb2="00000000" w:usb3="00000000" w:csb0="00000001" w:csb1="00000000"/>
  </w:font>
  <w:font w:name="Druckschrift-neu">
    <w:altName w:val="Symbol"/>
    <w:charset w:val="02"/>
    <w:family w:val="swiss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7FD40" w14:textId="6FADC6BF" w:rsidR="00E00E17" w:rsidRPr="002E2050" w:rsidRDefault="00E00E17" w:rsidP="002E2050">
    <w:pPr>
      <w:pStyle w:val="Fuzeile"/>
    </w:pPr>
    <w:r w:rsidRPr="00595C5A">
      <w:t xml:space="preserve">© </w:t>
    </w:r>
    <w:r w:rsidR="004D4666">
      <w:t>Zentrum für Schu</w:t>
    </w:r>
    <w:r w:rsidR="00071F75">
      <w:t>lqualität und Lehrerbildung 202</w:t>
    </w:r>
    <w:r w:rsidR="008101BD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AC6CF" w14:textId="77777777" w:rsidR="002670B7" w:rsidRDefault="002670B7" w:rsidP="001E03DE">
      <w:r>
        <w:separator/>
      </w:r>
    </w:p>
  </w:footnote>
  <w:footnote w:type="continuationSeparator" w:id="0">
    <w:p w14:paraId="6276AC4D" w14:textId="77777777" w:rsidR="002670B7" w:rsidRDefault="002670B7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784CD" w14:textId="77777777" w:rsidR="00E00E17" w:rsidRPr="006A1C37" w:rsidRDefault="004D4666" w:rsidP="00A74C42">
    <w:pPr>
      <w:pStyle w:val="Kopfzeile"/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06C888" wp14:editId="2D480171">
              <wp:simplePos x="0" y="0"/>
              <wp:positionH relativeFrom="page">
                <wp:posOffset>617855</wp:posOffset>
              </wp:positionH>
              <wp:positionV relativeFrom="page">
                <wp:posOffset>295910</wp:posOffset>
              </wp:positionV>
              <wp:extent cx="6214745" cy="436880"/>
              <wp:effectExtent l="0" t="0" r="0" b="1270"/>
              <wp:wrapNone/>
              <wp:docPr id="457" name="Gruppieren 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745" cy="436880"/>
                        <a:chOff x="0" y="0"/>
                        <a:chExt cx="6215553" cy="437710"/>
                      </a:xfrm>
                    </wpg:grpSpPr>
                    <wps:wsp>
                      <wps:cNvPr id="102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0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4F7C6" w14:textId="77777777" w:rsidR="004D4666" w:rsidRDefault="004D4666" w:rsidP="004D4666">
                            <w:pPr>
                              <w:pStyle w:val="NL-Kopfzeilen-Titel"/>
                            </w:pPr>
                            <w:r>
                              <w:t>Zentrum für Schulqualität und Lehrerbildung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" name="Grafik 103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5921" y="0"/>
                          <a:ext cx="399632" cy="4377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4" name="Gerade Verbindung 460"/>
                      <wps:cNvCnPr/>
                      <wps:spPr>
                        <a:xfrm flipH="1">
                          <a:off x="95068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06C888" id="Gruppieren 457" o:spid="_x0000_s1063" style="position:absolute;margin-left:48.65pt;margin-top:23.3pt;width:489.35pt;height:34.4pt;z-index:251659264;mso-position-horizontal-relative:page;mso-position-vertical-relative:page;mso-width-relative:margin;mso-height-relative:margin" coordsize="62155,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top:679;width:4464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" stroked="f">
                <v:textbox>
                  <w:txbxContent>
                    <w:p w14:paraId="7064F7C6" w14:textId="77777777" w:rsidR="004D4666" w:rsidRDefault="004D4666" w:rsidP="004D4666">
                      <w:pPr>
                        <w:pStyle w:val="NL-Kopfzeilen-Titel"/>
                      </w:pPr>
                      <w:r>
                        <w:t>Zentrum für Schulqualität und Lehrerbildung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3" o:spid="_x0000_s1065" type="#_x0000_t75" style="position:absolute;left:58159;width:3996;height:43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">
                <v:imagedata r:id="rId2" o:title=""/>
              </v:shape>
              <v:line id="Gerade Verbindung 460" o:spid="_x0000_s1066" style="position:absolute;flip:x;visibility:visible;mso-wrap-style:square" from="950,3402" to="56724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2D6C02D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698A4A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C1238A"/>
    <w:multiLevelType w:val="hybridMultilevel"/>
    <w:tmpl w:val="5D2005E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0354F6"/>
    <w:multiLevelType w:val="hybridMultilevel"/>
    <w:tmpl w:val="35BE18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6D60B0"/>
    <w:multiLevelType w:val="hybridMultilevel"/>
    <w:tmpl w:val="3878E1E6"/>
    <w:lvl w:ilvl="0" w:tplc="CC880D92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E43D5"/>
    <w:multiLevelType w:val="hybridMultilevel"/>
    <w:tmpl w:val="D0667E1A"/>
    <w:lvl w:ilvl="0" w:tplc="34CAB63A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3560D0"/>
    <w:multiLevelType w:val="multilevel"/>
    <w:tmpl w:val="A188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74D28"/>
    <w:multiLevelType w:val="hybridMultilevel"/>
    <w:tmpl w:val="A8A0B35C"/>
    <w:lvl w:ilvl="0" w:tplc="8AC8B2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712A27"/>
    <w:multiLevelType w:val="hybridMultilevel"/>
    <w:tmpl w:val="080E6BFE"/>
    <w:lvl w:ilvl="0" w:tplc="83FA8F4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9E2498"/>
    <w:multiLevelType w:val="hybridMultilevel"/>
    <w:tmpl w:val="46465EB4"/>
    <w:lvl w:ilvl="0" w:tplc="8AC8B2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03F3F0C"/>
    <w:multiLevelType w:val="hybridMultilevel"/>
    <w:tmpl w:val="910A8FD0"/>
    <w:lvl w:ilvl="0" w:tplc="8426063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09B02DC"/>
    <w:multiLevelType w:val="hybridMultilevel"/>
    <w:tmpl w:val="BD0E7B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540D2"/>
    <w:multiLevelType w:val="hybridMultilevel"/>
    <w:tmpl w:val="AEEC4760"/>
    <w:lvl w:ilvl="0" w:tplc="8FD8E9F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685D9F"/>
    <w:multiLevelType w:val="multilevel"/>
    <w:tmpl w:val="4B50BB92"/>
    <w:lvl w:ilvl="0">
      <w:start w:val="1"/>
      <w:numFmt w:val="bullet"/>
      <w:pStyle w:val="AufgabeEbene3angekreuzt"/>
      <w:lvlText w:val="☑"/>
      <w:lvlJc w:val="left"/>
      <w:pPr>
        <w:ind w:left="567" w:hanging="283"/>
      </w:pPr>
      <w:rPr>
        <w:rFonts w:ascii="Source Sans Pro" w:hAnsi="Source Sans Pro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277BD"/>
    <w:multiLevelType w:val="hybridMultilevel"/>
    <w:tmpl w:val="E8C0BF4E"/>
    <w:lvl w:ilvl="0" w:tplc="B63C940E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53CE4"/>
    <w:multiLevelType w:val="hybridMultilevel"/>
    <w:tmpl w:val="F42E2F36"/>
    <w:lvl w:ilvl="0" w:tplc="8AC8B25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A63482A"/>
    <w:multiLevelType w:val="multilevel"/>
    <w:tmpl w:val="234C9524"/>
    <w:lvl w:ilvl="0">
      <w:start w:val="1"/>
      <w:numFmt w:val="decimal"/>
      <w:pStyle w:val="AufgabeEbene1"/>
      <w:lvlText w:val="%1)"/>
      <w:lvlJc w:val="left"/>
      <w:pPr>
        <w:ind w:left="426" w:hanging="284"/>
      </w:pPr>
      <w:rPr>
        <w:rFonts w:hint="default"/>
        <w:b w:val="0"/>
        <w:sz w:val="20"/>
        <w:szCs w:val="20"/>
      </w:rPr>
    </w:lvl>
    <w:lvl w:ilvl="1">
      <w:start w:val="1"/>
      <w:numFmt w:val="lowerLetter"/>
      <w:pStyle w:val="AufgabeEbene2"/>
      <w:lvlText w:val="%2)"/>
      <w:lvlJc w:val="left"/>
      <w:pPr>
        <w:ind w:left="567" w:hanging="283"/>
      </w:pPr>
      <w:rPr>
        <w:rFonts w:hint="default"/>
      </w:rPr>
    </w:lvl>
    <w:lvl w:ilvl="2">
      <w:start w:val="1"/>
      <w:numFmt w:val="bullet"/>
      <w:pStyle w:val="AufgabeEbene3"/>
      <w:lvlText w:val="☐"/>
      <w:lvlJc w:val="left"/>
      <w:pPr>
        <w:ind w:left="851" w:hanging="284"/>
      </w:pPr>
      <w:rPr>
        <w:rFonts w:ascii="Source Sans Pro" w:hAnsi="Source Sans Pro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3A5A4402"/>
    <w:multiLevelType w:val="hybridMultilevel"/>
    <w:tmpl w:val="66203786"/>
    <w:lvl w:ilvl="0" w:tplc="3092A8D4">
      <w:start w:val="1"/>
      <w:numFmt w:val="decimal"/>
      <w:pStyle w:val="TabelleNummerierungalt"/>
      <w:lvlText w:val="%1."/>
      <w:lvlJc w:val="righ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67" w:hanging="360"/>
      </w:pPr>
    </w:lvl>
    <w:lvl w:ilvl="2" w:tplc="0407001B" w:tentative="1">
      <w:start w:val="1"/>
      <w:numFmt w:val="lowerRoman"/>
      <w:lvlText w:val="%3."/>
      <w:lvlJc w:val="right"/>
      <w:pPr>
        <w:ind w:left="2387" w:hanging="180"/>
      </w:pPr>
    </w:lvl>
    <w:lvl w:ilvl="3" w:tplc="0407000F" w:tentative="1">
      <w:start w:val="1"/>
      <w:numFmt w:val="decimal"/>
      <w:lvlText w:val="%4."/>
      <w:lvlJc w:val="left"/>
      <w:pPr>
        <w:ind w:left="3107" w:hanging="360"/>
      </w:pPr>
    </w:lvl>
    <w:lvl w:ilvl="4" w:tplc="04070019" w:tentative="1">
      <w:start w:val="1"/>
      <w:numFmt w:val="lowerLetter"/>
      <w:lvlText w:val="%5."/>
      <w:lvlJc w:val="left"/>
      <w:pPr>
        <w:ind w:left="3827" w:hanging="360"/>
      </w:pPr>
    </w:lvl>
    <w:lvl w:ilvl="5" w:tplc="0407001B" w:tentative="1">
      <w:start w:val="1"/>
      <w:numFmt w:val="lowerRoman"/>
      <w:lvlText w:val="%6."/>
      <w:lvlJc w:val="right"/>
      <w:pPr>
        <w:ind w:left="4547" w:hanging="180"/>
      </w:pPr>
    </w:lvl>
    <w:lvl w:ilvl="6" w:tplc="0407000F" w:tentative="1">
      <w:start w:val="1"/>
      <w:numFmt w:val="decimal"/>
      <w:lvlText w:val="%7."/>
      <w:lvlJc w:val="left"/>
      <w:pPr>
        <w:ind w:left="5267" w:hanging="360"/>
      </w:pPr>
    </w:lvl>
    <w:lvl w:ilvl="7" w:tplc="04070019" w:tentative="1">
      <w:start w:val="1"/>
      <w:numFmt w:val="lowerLetter"/>
      <w:lvlText w:val="%8."/>
      <w:lvlJc w:val="left"/>
      <w:pPr>
        <w:ind w:left="5987" w:hanging="360"/>
      </w:pPr>
    </w:lvl>
    <w:lvl w:ilvl="8" w:tplc="0407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8" w15:restartNumberingAfterBreak="0">
    <w:nsid w:val="3FCE71A9"/>
    <w:multiLevelType w:val="hybridMultilevel"/>
    <w:tmpl w:val="EA30D11E"/>
    <w:lvl w:ilvl="0" w:tplc="2A6251D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4D41AD"/>
    <w:multiLevelType w:val="hybridMultilevel"/>
    <w:tmpl w:val="BD0E7BCC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036F94"/>
    <w:multiLevelType w:val="multilevel"/>
    <w:tmpl w:val="3D1CDFE6"/>
    <w:lvl w:ilvl="0">
      <w:start w:val="1"/>
      <w:numFmt w:val="decimal"/>
      <w:pStyle w:val="Textkrpernrinnen"/>
      <w:lvlText w:val="%1."/>
      <w:lvlJc w:val="left"/>
      <w:pPr>
        <w:ind w:left="567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851" w:hanging="28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21" w15:restartNumberingAfterBreak="0">
    <w:nsid w:val="463816DE"/>
    <w:multiLevelType w:val="hybridMultilevel"/>
    <w:tmpl w:val="E3108BFC"/>
    <w:lvl w:ilvl="0" w:tplc="AFE0DA7E">
      <w:start w:val="1"/>
      <w:numFmt w:val="bullet"/>
      <w:pStyle w:val="AufgabeKastenangekreuzt"/>
      <w:lvlText w:val="☑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B0004"/>
    <w:multiLevelType w:val="multilevel"/>
    <w:tmpl w:val="C5E80F98"/>
    <w:styleLink w:val="LS-berschriftengliederung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79D1C76"/>
    <w:multiLevelType w:val="hybridMultilevel"/>
    <w:tmpl w:val="40B60346"/>
    <w:lvl w:ilvl="0" w:tplc="23C80918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E97E52"/>
    <w:multiLevelType w:val="multilevel"/>
    <w:tmpl w:val="F21A8B04"/>
    <w:lvl w:ilvl="0">
      <w:start w:val="1"/>
      <w:numFmt w:val="decimal"/>
      <w:pStyle w:val="Textkrpernrauen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4C2623F0"/>
    <w:multiLevelType w:val="hybridMultilevel"/>
    <w:tmpl w:val="BBE4899E"/>
    <w:lvl w:ilvl="0" w:tplc="82B03696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C547582"/>
    <w:multiLevelType w:val="multilevel"/>
    <w:tmpl w:val="514415BA"/>
    <w:lvl w:ilvl="0">
      <w:start w:val="1"/>
      <w:numFmt w:val="decimal"/>
      <w:pStyle w:val="Kopf8ptlinksnr"/>
      <w:lvlText w:val="%1."/>
      <w:lvlJc w:val="left"/>
      <w:pPr>
        <w:ind w:left="284" w:hanging="171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</w:lvl>
    <w:lvl w:ilvl="1" w:tplc="04070019">
      <w:start w:val="1"/>
      <w:numFmt w:val="lowerLetter"/>
      <w:lvlText w:val="%2."/>
      <w:lvlJc w:val="left"/>
      <w:pPr>
        <w:ind w:left="1684" w:hanging="360"/>
      </w:pPr>
    </w:lvl>
    <w:lvl w:ilvl="2" w:tplc="0407001B">
      <w:start w:val="1"/>
      <w:numFmt w:val="lowerRoman"/>
      <w:lvlText w:val="%3."/>
      <w:lvlJc w:val="right"/>
      <w:pPr>
        <w:ind w:left="2404" w:hanging="180"/>
      </w:pPr>
    </w:lvl>
    <w:lvl w:ilvl="3" w:tplc="0407000F">
      <w:start w:val="1"/>
      <w:numFmt w:val="decimal"/>
      <w:lvlText w:val="%4."/>
      <w:lvlJc w:val="left"/>
      <w:pPr>
        <w:ind w:left="3124" w:hanging="360"/>
      </w:pPr>
    </w:lvl>
    <w:lvl w:ilvl="4" w:tplc="04070019">
      <w:start w:val="1"/>
      <w:numFmt w:val="lowerLetter"/>
      <w:lvlText w:val="%5."/>
      <w:lvlJc w:val="left"/>
      <w:pPr>
        <w:ind w:left="3844" w:hanging="360"/>
      </w:pPr>
    </w:lvl>
    <w:lvl w:ilvl="5" w:tplc="0407001B">
      <w:start w:val="1"/>
      <w:numFmt w:val="lowerRoman"/>
      <w:lvlText w:val="%6."/>
      <w:lvlJc w:val="right"/>
      <w:pPr>
        <w:ind w:left="4564" w:hanging="180"/>
      </w:pPr>
    </w:lvl>
    <w:lvl w:ilvl="6" w:tplc="0407000F">
      <w:start w:val="1"/>
      <w:numFmt w:val="decimal"/>
      <w:lvlText w:val="%7."/>
      <w:lvlJc w:val="left"/>
      <w:pPr>
        <w:ind w:left="5284" w:hanging="360"/>
      </w:pPr>
    </w:lvl>
    <w:lvl w:ilvl="7" w:tplc="04070019">
      <w:start w:val="1"/>
      <w:numFmt w:val="lowerLetter"/>
      <w:lvlText w:val="%8."/>
      <w:lvlJc w:val="left"/>
      <w:pPr>
        <w:ind w:left="6004" w:hanging="360"/>
      </w:pPr>
    </w:lvl>
    <w:lvl w:ilvl="8" w:tplc="0407001B">
      <w:start w:val="1"/>
      <w:numFmt w:val="lowerRoman"/>
      <w:lvlText w:val="%9."/>
      <w:lvlJc w:val="right"/>
      <w:pPr>
        <w:ind w:left="6724" w:hanging="180"/>
      </w:pPr>
    </w:lvl>
  </w:abstractNum>
  <w:abstractNum w:abstractNumId="28" w15:restartNumberingAfterBreak="0">
    <w:nsid w:val="5BEB19CE"/>
    <w:multiLevelType w:val="multilevel"/>
    <w:tmpl w:val="6330AF82"/>
    <w:lvl w:ilvl="0">
      <w:start w:val="1"/>
      <w:numFmt w:val="decimal"/>
      <w:pStyle w:val="Inhaltsverzeichnisnr"/>
      <w:lvlText w:val="%1."/>
      <w:lvlJc w:val="left"/>
      <w:pPr>
        <w:ind w:left="284" w:hanging="284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5C3C21C0"/>
    <w:multiLevelType w:val="hybridMultilevel"/>
    <w:tmpl w:val="02F02E38"/>
    <w:lvl w:ilvl="0" w:tplc="17A463B8">
      <w:start w:val="1"/>
      <w:numFmt w:val="bullet"/>
      <w:pStyle w:val="TabelleAufzhlung"/>
      <w:lvlText w:val="­"/>
      <w:lvlJc w:val="left"/>
      <w:pPr>
        <w:ind w:left="417" w:hanging="360"/>
      </w:pPr>
      <w:rPr>
        <w:rFonts w:ascii="Source Sans Pro" w:hAnsi="Source Sans Pro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F1192F"/>
    <w:multiLevelType w:val="hybridMultilevel"/>
    <w:tmpl w:val="BA9A5E58"/>
    <w:lvl w:ilvl="0" w:tplc="20608826">
      <w:start w:val="1"/>
      <w:numFmt w:val="bullet"/>
      <w:pStyle w:val="Textkrperafz"/>
      <w:lvlText w:val="­"/>
      <w:lvlJc w:val="left"/>
      <w:pPr>
        <w:ind w:left="720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D7445"/>
    <w:multiLevelType w:val="hybridMultilevel"/>
    <w:tmpl w:val="8062CABC"/>
    <w:lvl w:ilvl="0" w:tplc="BF78E2C8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962012"/>
    <w:multiLevelType w:val="hybridMultilevel"/>
    <w:tmpl w:val="B73AD3B4"/>
    <w:lvl w:ilvl="0" w:tplc="0CE4E9F8">
      <w:start w:val="1"/>
      <w:numFmt w:val="decimal"/>
      <w:pStyle w:val="NummerierungAnfang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715D50"/>
    <w:multiLevelType w:val="hybridMultilevel"/>
    <w:tmpl w:val="DA3CB0EC"/>
    <w:lvl w:ilvl="0" w:tplc="AFFE22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FA3787"/>
    <w:multiLevelType w:val="hybridMultilevel"/>
    <w:tmpl w:val="DDBC04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9D03C0"/>
    <w:multiLevelType w:val="hybridMultilevel"/>
    <w:tmpl w:val="481CE426"/>
    <w:lvl w:ilvl="0" w:tplc="16AE79F4">
      <w:start w:val="1"/>
      <w:numFmt w:val="bullet"/>
      <w:pStyle w:val="AufgabeKasten"/>
      <w:lvlText w:val="☐"/>
      <w:lvlJc w:val="left"/>
      <w:pPr>
        <w:ind w:left="1004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E414605"/>
    <w:multiLevelType w:val="hybridMultilevel"/>
    <w:tmpl w:val="3A5E95D8"/>
    <w:lvl w:ilvl="0" w:tplc="8384F2C0">
      <w:start w:val="1"/>
      <w:numFmt w:val="bullet"/>
      <w:pStyle w:val="Kopf8ptafz"/>
      <w:lvlText w:val="­"/>
      <w:lvlJc w:val="left"/>
      <w:pPr>
        <w:ind w:left="416" w:hanging="360"/>
      </w:pPr>
      <w:rPr>
        <w:rFonts w:ascii="Source Sans Pro" w:hAnsi="Source Sans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6"/>
  </w:num>
  <w:num w:numId="3">
    <w:abstractNumId w:val="30"/>
  </w:num>
  <w:num w:numId="4">
    <w:abstractNumId w:val="1"/>
  </w:num>
  <w:num w:numId="5">
    <w:abstractNumId w:val="35"/>
  </w:num>
  <w:num w:numId="6">
    <w:abstractNumId w:val="21"/>
  </w:num>
  <w:num w:numId="7">
    <w:abstractNumId w:val="13"/>
  </w:num>
  <w:num w:numId="8">
    <w:abstractNumId w:val="0"/>
  </w:num>
  <w:num w:numId="9">
    <w:abstractNumId w:val="14"/>
  </w:num>
  <w:num w:numId="10">
    <w:abstractNumId w:val="4"/>
  </w:num>
  <w:num w:numId="11">
    <w:abstractNumId w:val="29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28"/>
  </w:num>
  <w:num w:numId="15">
    <w:abstractNumId w:val="32"/>
  </w:num>
  <w:num w:numId="16">
    <w:abstractNumId w:val="26"/>
  </w:num>
  <w:num w:numId="17">
    <w:abstractNumId w:val="20"/>
  </w:num>
  <w:num w:numId="18">
    <w:abstractNumId w:val="16"/>
  </w:num>
  <w:num w:numId="19">
    <w:abstractNumId w:val="24"/>
  </w:num>
  <w:num w:numId="20">
    <w:abstractNumId w:val="18"/>
  </w:num>
  <w:num w:numId="21">
    <w:abstractNumId w:val="19"/>
  </w:num>
  <w:num w:numId="22">
    <w:abstractNumId w:val="2"/>
  </w:num>
  <w:num w:numId="23">
    <w:abstractNumId w:val="23"/>
  </w:num>
  <w:num w:numId="24">
    <w:abstractNumId w:val="6"/>
  </w:num>
  <w:num w:numId="25">
    <w:abstractNumId w:val="8"/>
  </w:num>
  <w:num w:numId="26">
    <w:abstractNumId w:val="11"/>
  </w:num>
  <w:num w:numId="27">
    <w:abstractNumId w:val="12"/>
  </w:num>
  <w:num w:numId="28">
    <w:abstractNumId w:val="33"/>
  </w:num>
  <w:num w:numId="29">
    <w:abstractNumId w:val="3"/>
  </w:num>
  <w:num w:numId="30">
    <w:abstractNumId w:val="34"/>
  </w:num>
  <w:num w:numId="31">
    <w:abstractNumId w:val="10"/>
  </w:num>
  <w:num w:numId="32">
    <w:abstractNumId w:val="31"/>
  </w:num>
  <w:num w:numId="33">
    <w:abstractNumId w:val="15"/>
  </w:num>
  <w:num w:numId="34">
    <w:abstractNumId w:val="7"/>
  </w:num>
  <w:num w:numId="35">
    <w:abstractNumId w:val="9"/>
  </w:num>
  <w:num w:numId="36">
    <w:abstractNumId w:val="25"/>
  </w:num>
  <w:num w:numId="37">
    <w:abstractNumId w:val="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linkStyle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C66"/>
    <w:rsid w:val="00000184"/>
    <w:rsid w:val="00005129"/>
    <w:rsid w:val="00005A28"/>
    <w:rsid w:val="00005EAC"/>
    <w:rsid w:val="00007F91"/>
    <w:rsid w:val="00010974"/>
    <w:rsid w:val="00011FF9"/>
    <w:rsid w:val="000160EC"/>
    <w:rsid w:val="0001798C"/>
    <w:rsid w:val="00022C31"/>
    <w:rsid w:val="00022C75"/>
    <w:rsid w:val="0002308C"/>
    <w:rsid w:val="00024BAC"/>
    <w:rsid w:val="00024E63"/>
    <w:rsid w:val="000343DC"/>
    <w:rsid w:val="00035956"/>
    <w:rsid w:val="00036A4D"/>
    <w:rsid w:val="000411A8"/>
    <w:rsid w:val="000448DE"/>
    <w:rsid w:val="00044BAA"/>
    <w:rsid w:val="0005288C"/>
    <w:rsid w:val="00057390"/>
    <w:rsid w:val="00057B3D"/>
    <w:rsid w:val="000619B1"/>
    <w:rsid w:val="00061C6B"/>
    <w:rsid w:val="00064582"/>
    <w:rsid w:val="0006784B"/>
    <w:rsid w:val="00070623"/>
    <w:rsid w:val="00071F75"/>
    <w:rsid w:val="00075F47"/>
    <w:rsid w:val="00077AB8"/>
    <w:rsid w:val="00081075"/>
    <w:rsid w:val="00083EF9"/>
    <w:rsid w:val="00085AB3"/>
    <w:rsid w:val="00092DF1"/>
    <w:rsid w:val="00096A7B"/>
    <w:rsid w:val="00096EB2"/>
    <w:rsid w:val="000977FD"/>
    <w:rsid w:val="00097AAA"/>
    <w:rsid w:val="000A1FBB"/>
    <w:rsid w:val="000A40DF"/>
    <w:rsid w:val="000A4776"/>
    <w:rsid w:val="000A764B"/>
    <w:rsid w:val="000A7A5C"/>
    <w:rsid w:val="000B1737"/>
    <w:rsid w:val="000B2A14"/>
    <w:rsid w:val="000B2BC9"/>
    <w:rsid w:val="000B6D46"/>
    <w:rsid w:val="000C55BB"/>
    <w:rsid w:val="000C5FC9"/>
    <w:rsid w:val="000D5446"/>
    <w:rsid w:val="000D78D0"/>
    <w:rsid w:val="000E192F"/>
    <w:rsid w:val="000E33F4"/>
    <w:rsid w:val="000E763B"/>
    <w:rsid w:val="000F22EA"/>
    <w:rsid w:val="00101F6F"/>
    <w:rsid w:val="001021F6"/>
    <w:rsid w:val="00102A7B"/>
    <w:rsid w:val="001066AF"/>
    <w:rsid w:val="00111E6A"/>
    <w:rsid w:val="00114351"/>
    <w:rsid w:val="001179EB"/>
    <w:rsid w:val="0012000E"/>
    <w:rsid w:val="001200F5"/>
    <w:rsid w:val="00130B6C"/>
    <w:rsid w:val="001332A4"/>
    <w:rsid w:val="00137ECA"/>
    <w:rsid w:val="001424B4"/>
    <w:rsid w:val="001467A4"/>
    <w:rsid w:val="00153EE8"/>
    <w:rsid w:val="00156CF6"/>
    <w:rsid w:val="00157EBB"/>
    <w:rsid w:val="00163012"/>
    <w:rsid w:val="001633C8"/>
    <w:rsid w:val="00163F18"/>
    <w:rsid w:val="00164BB7"/>
    <w:rsid w:val="00167B25"/>
    <w:rsid w:val="00173367"/>
    <w:rsid w:val="00176C67"/>
    <w:rsid w:val="00176E54"/>
    <w:rsid w:val="00177093"/>
    <w:rsid w:val="00185446"/>
    <w:rsid w:val="00186B1D"/>
    <w:rsid w:val="00186B3F"/>
    <w:rsid w:val="001876CF"/>
    <w:rsid w:val="00191FDA"/>
    <w:rsid w:val="001979E7"/>
    <w:rsid w:val="001A0859"/>
    <w:rsid w:val="001A1E3C"/>
    <w:rsid w:val="001A2103"/>
    <w:rsid w:val="001B310C"/>
    <w:rsid w:val="001B3DD6"/>
    <w:rsid w:val="001B4C23"/>
    <w:rsid w:val="001C241E"/>
    <w:rsid w:val="001C721C"/>
    <w:rsid w:val="001D5510"/>
    <w:rsid w:val="001D56E6"/>
    <w:rsid w:val="001E03DE"/>
    <w:rsid w:val="001E0826"/>
    <w:rsid w:val="001F1C14"/>
    <w:rsid w:val="001F28AA"/>
    <w:rsid w:val="001F3112"/>
    <w:rsid w:val="0020278E"/>
    <w:rsid w:val="00203E01"/>
    <w:rsid w:val="0021035A"/>
    <w:rsid w:val="00210735"/>
    <w:rsid w:val="00210FF9"/>
    <w:rsid w:val="00215FAC"/>
    <w:rsid w:val="002223B8"/>
    <w:rsid w:val="00225F48"/>
    <w:rsid w:val="0022617F"/>
    <w:rsid w:val="00227078"/>
    <w:rsid w:val="00233EB7"/>
    <w:rsid w:val="00234B66"/>
    <w:rsid w:val="002412B7"/>
    <w:rsid w:val="00241372"/>
    <w:rsid w:val="00253AA4"/>
    <w:rsid w:val="002611F5"/>
    <w:rsid w:val="002670B7"/>
    <w:rsid w:val="00267FC7"/>
    <w:rsid w:val="0028048B"/>
    <w:rsid w:val="00281CB1"/>
    <w:rsid w:val="002915B8"/>
    <w:rsid w:val="0029517A"/>
    <w:rsid w:val="00296589"/>
    <w:rsid w:val="002979DC"/>
    <w:rsid w:val="002A1D90"/>
    <w:rsid w:val="002A2D21"/>
    <w:rsid w:val="002A725A"/>
    <w:rsid w:val="002A79B5"/>
    <w:rsid w:val="002B1CA9"/>
    <w:rsid w:val="002B31FC"/>
    <w:rsid w:val="002B3530"/>
    <w:rsid w:val="002B5325"/>
    <w:rsid w:val="002B5C8D"/>
    <w:rsid w:val="002C6A55"/>
    <w:rsid w:val="002D433D"/>
    <w:rsid w:val="002D6DA8"/>
    <w:rsid w:val="002E10B1"/>
    <w:rsid w:val="002E2050"/>
    <w:rsid w:val="002F2555"/>
    <w:rsid w:val="002F63B1"/>
    <w:rsid w:val="00303327"/>
    <w:rsid w:val="003079A7"/>
    <w:rsid w:val="00313C66"/>
    <w:rsid w:val="0032000F"/>
    <w:rsid w:val="00321F44"/>
    <w:rsid w:val="00327A81"/>
    <w:rsid w:val="00332D6C"/>
    <w:rsid w:val="00334277"/>
    <w:rsid w:val="003346C3"/>
    <w:rsid w:val="0033506B"/>
    <w:rsid w:val="00340EA8"/>
    <w:rsid w:val="003421A1"/>
    <w:rsid w:val="003457A0"/>
    <w:rsid w:val="00351422"/>
    <w:rsid w:val="003552C0"/>
    <w:rsid w:val="003564A7"/>
    <w:rsid w:val="0035759C"/>
    <w:rsid w:val="00357C55"/>
    <w:rsid w:val="00361E5E"/>
    <w:rsid w:val="00362A92"/>
    <w:rsid w:val="00363CED"/>
    <w:rsid w:val="00366215"/>
    <w:rsid w:val="00370CC2"/>
    <w:rsid w:val="003754CF"/>
    <w:rsid w:val="00383894"/>
    <w:rsid w:val="003856D9"/>
    <w:rsid w:val="00385D63"/>
    <w:rsid w:val="00387063"/>
    <w:rsid w:val="003873C6"/>
    <w:rsid w:val="00391945"/>
    <w:rsid w:val="00396169"/>
    <w:rsid w:val="003A0130"/>
    <w:rsid w:val="003A17D4"/>
    <w:rsid w:val="003A71D6"/>
    <w:rsid w:val="003B347B"/>
    <w:rsid w:val="003B5540"/>
    <w:rsid w:val="003B76CD"/>
    <w:rsid w:val="003C4B80"/>
    <w:rsid w:val="003C56C4"/>
    <w:rsid w:val="003C6830"/>
    <w:rsid w:val="003C76BE"/>
    <w:rsid w:val="003D0492"/>
    <w:rsid w:val="003D0AD2"/>
    <w:rsid w:val="003D2E25"/>
    <w:rsid w:val="003D4989"/>
    <w:rsid w:val="003F3077"/>
    <w:rsid w:val="003F5C78"/>
    <w:rsid w:val="003F75E9"/>
    <w:rsid w:val="00401C6B"/>
    <w:rsid w:val="0041094E"/>
    <w:rsid w:val="00411B8A"/>
    <w:rsid w:val="0042086D"/>
    <w:rsid w:val="0042345D"/>
    <w:rsid w:val="004304DF"/>
    <w:rsid w:val="0043494C"/>
    <w:rsid w:val="00442A7A"/>
    <w:rsid w:val="00444F9C"/>
    <w:rsid w:val="0044650F"/>
    <w:rsid w:val="004524BD"/>
    <w:rsid w:val="004529FA"/>
    <w:rsid w:val="00453EC1"/>
    <w:rsid w:val="0046563E"/>
    <w:rsid w:val="00472595"/>
    <w:rsid w:val="00472D13"/>
    <w:rsid w:val="0047779F"/>
    <w:rsid w:val="00486468"/>
    <w:rsid w:val="00492FA1"/>
    <w:rsid w:val="00493E75"/>
    <w:rsid w:val="004A009B"/>
    <w:rsid w:val="004A690F"/>
    <w:rsid w:val="004A6FCA"/>
    <w:rsid w:val="004B02C3"/>
    <w:rsid w:val="004B3897"/>
    <w:rsid w:val="004B658C"/>
    <w:rsid w:val="004C18F1"/>
    <w:rsid w:val="004D3EFB"/>
    <w:rsid w:val="004D4666"/>
    <w:rsid w:val="004E60A2"/>
    <w:rsid w:val="004F3DD4"/>
    <w:rsid w:val="004F754E"/>
    <w:rsid w:val="005004D8"/>
    <w:rsid w:val="005039B8"/>
    <w:rsid w:val="00505F00"/>
    <w:rsid w:val="0051078A"/>
    <w:rsid w:val="00515A24"/>
    <w:rsid w:val="00516DF0"/>
    <w:rsid w:val="0051717F"/>
    <w:rsid w:val="00520BD0"/>
    <w:rsid w:val="005243E3"/>
    <w:rsid w:val="00530C8A"/>
    <w:rsid w:val="00530FD9"/>
    <w:rsid w:val="0053570A"/>
    <w:rsid w:val="00535F4A"/>
    <w:rsid w:val="00542D04"/>
    <w:rsid w:val="00545AB7"/>
    <w:rsid w:val="00546839"/>
    <w:rsid w:val="0054721D"/>
    <w:rsid w:val="005530EE"/>
    <w:rsid w:val="005636BE"/>
    <w:rsid w:val="00573512"/>
    <w:rsid w:val="005739C1"/>
    <w:rsid w:val="005803B2"/>
    <w:rsid w:val="00581AF7"/>
    <w:rsid w:val="005825EB"/>
    <w:rsid w:val="00583BFC"/>
    <w:rsid w:val="005875F9"/>
    <w:rsid w:val="005970AE"/>
    <w:rsid w:val="00597140"/>
    <w:rsid w:val="005A287E"/>
    <w:rsid w:val="005A6708"/>
    <w:rsid w:val="005A6E7D"/>
    <w:rsid w:val="005A7839"/>
    <w:rsid w:val="005B37D1"/>
    <w:rsid w:val="005B6550"/>
    <w:rsid w:val="005C19AC"/>
    <w:rsid w:val="005C3AA7"/>
    <w:rsid w:val="005C4141"/>
    <w:rsid w:val="005C589B"/>
    <w:rsid w:val="005C7D1E"/>
    <w:rsid w:val="005D0ADB"/>
    <w:rsid w:val="005D451F"/>
    <w:rsid w:val="005D5850"/>
    <w:rsid w:val="005D7B7D"/>
    <w:rsid w:val="005E4A43"/>
    <w:rsid w:val="005F26CA"/>
    <w:rsid w:val="005F713B"/>
    <w:rsid w:val="00600EC1"/>
    <w:rsid w:val="0061505A"/>
    <w:rsid w:val="006156A2"/>
    <w:rsid w:val="00616040"/>
    <w:rsid w:val="00617A4F"/>
    <w:rsid w:val="00620F29"/>
    <w:rsid w:val="0062278A"/>
    <w:rsid w:val="006227AF"/>
    <w:rsid w:val="00624872"/>
    <w:rsid w:val="00624F16"/>
    <w:rsid w:val="00627F8D"/>
    <w:rsid w:val="006308C3"/>
    <w:rsid w:val="00635328"/>
    <w:rsid w:val="00644B55"/>
    <w:rsid w:val="006454B9"/>
    <w:rsid w:val="006465AF"/>
    <w:rsid w:val="00646865"/>
    <w:rsid w:val="006611E4"/>
    <w:rsid w:val="00661647"/>
    <w:rsid w:val="00663C7D"/>
    <w:rsid w:val="00665E61"/>
    <w:rsid w:val="0067020A"/>
    <w:rsid w:val="00671DA3"/>
    <w:rsid w:val="00674242"/>
    <w:rsid w:val="00686AF6"/>
    <w:rsid w:val="0069030C"/>
    <w:rsid w:val="006A16B5"/>
    <w:rsid w:val="006A2723"/>
    <w:rsid w:val="006A2B3A"/>
    <w:rsid w:val="006A2E31"/>
    <w:rsid w:val="006A4AEC"/>
    <w:rsid w:val="006A51AE"/>
    <w:rsid w:val="006A5BF4"/>
    <w:rsid w:val="006A64CA"/>
    <w:rsid w:val="006A74DF"/>
    <w:rsid w:val="006C4859"/>
    <w:rsid w:val="006C4D0A"/>
    <w:rsid w:val="006C5A91"/>
    <w:rsid w:val="006C7249"/>
    <w:rsid w:val="006D0435"/>
    <w:rsid w:val="006D3107"/>
    <w:rsid w:val="006D75BC"/>
    <w:rsid w:val="006E29CA"/>
    <w:rsid w:val="006E4825"/>
    <w:rsid w:val="006F661D"/>
    <w:rsid w:val="006F6E2E"/>
    <w:rsid w:val="00706E47"/>
    <w:rsid w:val="00712924"/>
    <w:rsid w:val="00715FF1"/>
    <w:rsid w:val="00721D4B"/>
    <w:rsid w:val="0072380A"/>
    <w:rsid w:val="00733323"/>
    <w:rsid w:val="00736AA1"/>
    <w:rsid w:val="00737C01"/>
    <w:rsid w:val="00740ADF"/>
    <w:rsid w:val="0074339F"/>
    <w:rsid w:val="00744124"/>
    <w:rsid w:val="0075476A"/>
    <w:rsid w:val="007561D7"/>
    <w:rsid w:val="007563E1"/>
    <w:rsid w:val="00760104"/>
    <w:rsid w:val="00764360"/>
    <w:rsid w:val="00766337"/>
    <w:rsid w:val="007665EC"/>
    <w:rsid w:val="00770F61"/>
    <w:rsid w:val="007765B6"/>
    <w:rsid w:val="007A239C"/>
    <w:rsid w:val="007B4E27"/>
    <w:rsid w:val="007B7335"/>
    <w:rsid w:val="007C06DD"/>
    <w:rsid w:val="007C088F"/>
    <w:rsid w:val="007C55F7"/>
    <w:rsid w:val="007E1441"/>
    <w:rsid w:val="007E2F3F"/>
    <w:rsid w:val="007E5B6A"/>
    <w:rsid w:val="007E67C5"/>
    <w:rsid w:val="007F64BB"/>
    <w:rsid w:val="007F67D3"/>
    <w:rsid w:val="007F7024"/>
    <w:rsid w:val="008101BD"/>
    <w:rsid w:val="00822445"/>
    <w:rsid w:val="00824F14"/>
    <w:rsid w:val="00825057"/>
    <w:rsid w:val="0082703C"/>
    <w:rsid w:val="00832068"/>
    <w:rsid w:val="00832BFD"/>
    <w:rsid w:val="00837662"/>
    <w:rsid w:val="00840DEE"/>
    <w:rsid w:val="00842DC7"/>
    <w:rsid w:val="008459D5"/>
    <w:rsid w:val="008509CB"/>
    <w:rsid w:val="00850A64"/>
    <w:rsid w:val="00862CBB"/>
    <w:rsid w:val="00864201"/>
    <w:rsid w:val="008731F9"/>
    <w:rsid w:val="00873419"/>
    <w:rsid w:val="00874A59"/>
    <w:rsid w:val="00877B0B"/>
    <w:rsid w:val="008802CB"/>
    <w:rsid w:val="0089072D"/>
    <w:rsid w:val="0089426A"/>
    <w:rsid w:val="008955B4"/>
    <w:rsid w:val="008A05E1"/>
    <w:rsid w:val="008A7911"/>
    <w:rsid w:val="008B103F"/>
    <w:rsid w:val="008B49F7"/>
    <w:rsid w:val="008B6EE3"/>
    <w:rsid w:val="008C10F2"/>
    <w:rsid w:val="008C1433"/>
    <w:rsid w:val="008C2856"/>
    <w:rsid w:val="008C74E5"/>
    <w:rsid w:val="008D17C4"/>
    <w:rsid w:val="008D5EDB"/>
    <w:rsid w:val="008E2D1B"/>
    <w:rsid w:val="008E3049"/>
    <w:rsid w:val="00900D7C"/>
    <w:rsid w:val="0091105E"/>
    <w:rsid w:val="00913F2D"/>
    <w:rsid w:val="009144D8"/>
    <w:rsid w:val="00916D0F"/>
    <w:rsid w:val="00917C6D"/>
    <w:rsid w:val="00920DDD"/>
    <w:rsid w:val="009334EC"/>
    <w:rsid w:val="00942AE3"/>
    <w:rsid w:val="00943640"/>
    <w:rsid w:val="009452CB"/>
    <w:rsid w:val="009468A1"/>
    <w:rsid w:val="009533B3"/>
    <w:rsid w:val="0096073B"/>
    <w:rsid w:val="0096182E"/>
    <w:rsid w:val="00965508"/>
    <w:rsid w:val="009673FD"/>
    <w:rsid w:val="00971470"/>
    <w:rsid w:val="009735C6"/>
    <w:rsid w:val="00980E77"/>
    <w:rsid w:val="009813B8"/>
    <w:rsid w:val="009839BE"/>
    <w:rsid w:val="00987643"/>
    <w:rsid w:val="009911FA"/>
    <w:rsid w:val="00992625"/>
    <w:rsid w:val="009935DA"/>
    <w:rsid w:val="00993F2E"/>
    <w:rsid w:val="00994173"/>
    <w:rsid w:val="009959AD"/>
    <w:rsid w:val="009B1788"/>
    <w:rsid w:val="009B3608"/>
    <w:rsid w:val="009B3860"/>
    <w:rsid w:val="009C05F9"/>
    <w:rsid w:val="009C2229"/>
    <w:rsid w:val="009C6AD3"/>
    <w:rsid w:val="009D56E0"/>
    <w:rsid w:val="009D6CE2"/>
    <w:rsid w:val="009E06F0"/>
    <w:rsid w:val="009E28C8"/>
    <w:rsid w:val="009F1483"/>
    <w:rsid w:val="009F66A5"/>
    <w:rsid w:val="009F74BE"/>
    <w:rsid w:val="00A010D4"/>
    <w:rsid w:val="00A02C45"/>
    <w:rsid w:val="00A049F3"/>
    <w:rsid w:val="00A103EA"/>
    <w:rsid w:val="00A1042A"/>
    <w:rsid w:val="00A10FD9"/>
    <w:rsid w:val="00A16D65"/>
    <w:rsid w:val="00A20659"/>
    <w:rsid w:val="00A24DDF"/>
    <w:rsid w:val="00A27C7E"/>
    <w:rsid w:val="00A33C98"/>
    <w:rsid w:val="00A36EC4"/>
    <w:rsid w:val="00A402FC"/>
    <w:rsid w:val="00A40F00"/>
    <w:rsid w:val="00A410C8"/>
    <w:rsid w:val="00A5009A"/>
    <w:rsid w:val="00A52AA9"/>
    <w:rsid w:val="00A567D9"/>
    <w:rsid w:val="00A65766"/>
    <w:rsid w:val="00A730F0"/>
    <w:rsid w:val="00A73AEC"/>
    <w:rsid w:val="00A74C42"/>
    <w:rsid w:val="00A76E2C"/>
    <w:rsid w:val="00A8051B"/>
    <w:rsid w:val="00A90BD5"/>
    <w:rsid w:val="00A91AEE"/>
    <w:rsid w:val="00A9292C"/>
    <w:rsid w:val="00A94FCC"/>
    <w:rsid w:val="00AA1CE0"/>
    <w:rsid w:val="00AA466E"/>
    <w:rsid w:val="00AA54E5"/>
    <w:rsid w:val="00AA7564"/>
    <w:rsid w:val="00AB373B"/>
    <w:rsid w:val="00AB515A"/>
    <w:rsid w:val="00AB5F36"/>
    <w:rsid w:val="00AC344F"/>
    <w:rsid w:val="00AC3742"/>
    <w:rsid w:val="00AC4585"/>
    <w:rsid w:val="00AC49B4"/>
    <w:rsid w:val="00AD00ED"/>
    <w:rsid w:val="00AD3746"/>
    <w:rsid w:val="00AE3FF7"/>
    <w:rsid w:val="00AE418B"/>
    <w:rsid w:val="00AE47FF"/>
    <w:rsid w:val="00AE53C5"/>
    <w:rsid w:val="00AF11A2"/>
    <w:rsid w:val="00AF5B64"/>
    <w:rsid w:val="00B01A3A"/>
    <w:rsid w:val="00B139F3"/>
    <w:rsid w:val="00B1466E"/>
    <w:rsid w:val="00B2315B"/>
    <w:rsid w:val="00B26BB7"/>
    <w:rsid w:val="00B33CDD"/>
    <w:rsid w:val="00B35F3D"/>
    <w:rsid w:val="00B43592"/>
    <w:rsid w:val="00B4780D"/>
    <w:rsid w:val="00B51208"/>
    <w:rsid w:val="00B51DE9"/>
    <w:rsid w:val="00B53BAF"/>
    <w:rsid w:val="00B553BF"/>
    <w:rsid w:val="00B55577"/>
    <w:rsid w:val="00B56F9E"/>
    <w:rsid w:val="00B57685"/>
    <w:rsid w:val="00B57A64"/>
    <w:rsid w:val="00B619C2"/>
    <w:rsid w:val="00B66B61"/>
    <w:rsid w:val="00B76503"/>
    <w:rsid w:val="00B815E2"/>
    <w:rsid w:val="00B850FC"/>
    <w:rsid w:val="00B86F27"/>
    <w:rsid w:val="00B911F3"/>
    <w:rsid w:val="00B97197"/>
    <w:rsid w:val="00BA3365"/>
    <w:rsid w:val="00BA64CC"/>
    <w:rsid w:val="00BB020D"/>
    <w:rsid w:val="00BB191A"/>
    <w:rsid w:val="00BB40E6"/>
    <w:rsid w:val="00BB4334"/>
    <w:rsid w:val="00BC7761"/>
    <w:rsid w:val="00BD2A27"/>
    <w:rsid w:val="00BD75FF"/>
    <w:rsid w:val="00BE121D"/>
    <w:rsid w:val="00BE21B0"/>
    <w:rsid w:val="00BE4DD2"/>
    <w:rsid w:val="00BE7018"/>
    <w:rsid w:val="00BF021C"/>
    <w:rsid w:val="00BF35AC"/>
    <w:rsid w:val="00BF5E7A"/>
    <w:rsid w:val="00BF7272"/>
    <w:rsid w:val="00C0170F"/>
    <w:rsid w:val="00C033A6"/>
    <w:rsid w:val="00C036FE"/>
    <w:rsid w:val="00C0462A"/>
    <w:rsid w:val="00C05E18"/>
    <w:rsid w:val="00C074DE"/>
    <w:rsid w:val="00C07653"/>
    <w:rsid w:val="00C177AA"/>
    <w:rsid w:val="00C224C8"/>
    <w:rsid w:val="00C228A9"/>
    <w:rsid w:val="00C22DA6"/>
    <w:rsid w:val="00C258F2"/>
    <w:rsid w:val="00C26657"/>
    <w:rsid w:val="00C30D9F"/>
    <w:rsid w:val="00C31109"/>
    <w:rsid w:val="00C33C44"/>
    <w:rsid w:val="00C37F08"/>
    <w:rsid w:val="00C4772F"/>
    <w:rsid w:val="00C60BBE"/>
    <w:rsid w:val="00C62390"/>
    <w:rsid w:val="00C661D5"/>
    <w:rsid w:val="00C701E5"/>
    <w:rsid w:val="00C7561C"/>
    <w:rsid w:val="00C83212"/>
    <w:rsid w:val="00C9393A"/>
    <w:rsid w:val="00C97BBE"/>
    <w:rsid w:val="00CA0F95"/>
    <w:rsid w:val="00CA2015"/>
    <w:rsid w:val="00CA34D7"/>
    <w:rsid w:val="00CA6EBE"/>
    <w:rsid w:val="00CB0197"/>
    <w:rsid w:val="00CB7E42"/>
    <w:rsid w:val="00CC353D"/>
    <w:rsid w:val="00CC3814"/>
    <w:rsid w:val="00CC3B59"/>
    <w:rsid w:val="00CD17E7"/>
    <w:rsid w:val="00CD1CB7"/>
    <w:rsid w:val="00CD6932"/>
    <w:rsid w:val="00CF0506"/>
    <w:rsid w:val="00CF597D"/>
    <w:rsid w:val="00D018F1"/>
    <w:rsid w:val="00D02E34"/>
    <w:rsid w:val="00D05994"/>
    <w:rsid w:val="00D05B5A"/>
    <w:rsid w:val="00D1246D"/>
    <w:rsid w:val="00D20D85"/>
    <w:rsid w:val="00D21530"/>
    <w:rsid w:val="00D25F85"/>
    <w:rsid w:val="00D270DA"/>
    <w:rsid w:val="00D34A82"/>
    <w:rsid w:val="00D404E9"/>
    <w:rsid w:val="00D469DC"/>
    <w:rsid w:val="00D52175"/>
    <w:rsid w:val="00D55E22"/>
    <w:rsid w:val="00D55FED"/>
    <w:rsid w:val="00D65102"/>
    <w:rsid w:val="00D7019F"/>
    <w:rsid w:val="00D70CDA"/>
    <w:rsid w:val="00D71F3F"/>
    <w:rsid w:val="00D76BE8"/>
    <w:rsid w:val="00D77352"/>
    <w:rsid w:val="00DA15C8"/>
    <w:rsid w:val="00DA26E0"/>
    <w:rsid w:val="00DA5404"/>
    <w:rsid w:val="00DA68DC"/>
    <w:rsid w:val="00DB4A0B"/>
    <w:rsid w:val="00DB5F77"/>
    <w:rsid w:val="00DC0942"/>
    <w:rsid w:val="00DC1590"/>
    <w:rsid w:val="00DC2A31"/>
    <w:rsid w:val="00DD06FC"/>
    <w:rsid w:val="00DD1147"/>
    <w:rsid w:val="00DE1C87"/>
    <w:rsid w:val="00DE2002"/>
    <w:rsid w:val="00DE4890"/>
    <w:rsid w:val="00DF0D6E"/>
    <w:rsid w:val="00DF1DB6"/>
    <w:rsid w:val="00DF22A5"/>
    <w:rsid w:val="00DF60B9"/>
    <w:rsid w:val="00DF78A1"/>
    <w:rsid w:val="00E00B95"/>
    <w:rsid w:val="00E00E17"/>
    <w:rsid w:val="00E0229A"/>
    <w:rsid w:val="00E06F36"/>
    <w:rsid w:val="00E13B71"/>
    <w:rsid w:val="00E20E9E"/>
    <w:rsid w:val="00E247AE"/>
    <w:rsid w:val="00E24864"/>
    <w:rsid w:val="00E25D0C"/>
    <w:rsid w:val="00E30E50"/>
    <w:rsid w:val="00E34088"/>
    <w:rsid w:val="00E4202E"/>
    <w:rsid w:val="00E4532E"/>
    <w:rsid w:val="00E45B19"/>
    <w:rsid w:val="00E462DC"/>
    <w:rsid w:val="00E51AED"/>
    <w:rsid w:val="00E52225"/>
    <w:rsid w:val="00E53BC7"/>
    <w:rsid w:val="00E555F0"/>
    <w:rsid w:val="00E55B1D"/>
    <w:rsid w:val="00E60E5A"/>
    <w:rsid w:val="00E72355"/>
    <w:rsid w:val="00E74D14"/>
    <w:rsid w:val="00E832B0"/>
    <w:rsid w:val="00E86817"/>
    <w:rsid w:val="00E879C1"/>
    <w:rsid w:val="00E911E6"/>
    <w:rsid w:val="00E929BB"/>
    <w:rsid w:val="00EA5107"/>
    <w:rsid w:val="00EA541A"/>
    <w:rsid w:val="00EA61F0"/>
    <w:rsid w:val="00EB0864"/>
    <w:rsid w:val="00EC2400"/>
    <w:rsid w:val="00EC3F69"/>
    <w:rsid w:val="00EC4EC2"/>
    <w:rsid w:val="00ED0823"/>
    <w:rsid w:val="00ED40DA"/>
    <w:rsid w:val="00ED5678"/>
    <w:rsid w:val="00ED6C03"/>
    <w:rsid w:val="00EE257A"/>
    <w:rsid w:val="00EE39DB"/>
    <w:rsid w:val="00EE6694"/>
    <w:rsid w:val="00EF3CE4"/>
    <w:rsid w:val="00EF7FF8"/>
    <w:rsid w:val="00F0156F"/>
    <w:rsid w:val="00F01622"/>
    <w:rsid w:val="00F068BD"/>
    <w:rsid w:val="00F14895"/>
    <w:rsid w:val="00F1713F"/>
    <w:rsid w:val="00F233E2"/>
    <w:rsid w:val="00F44A67"/>
    <w:rsid w:val="00F51D69"/>
    <w:rsid w:val="00F52C69"/>
    <w:rsid w:val="00F62D64"/>
    <w:rsid w:val="00F67B00"/>
    <w:rsid w:val="00F701F9"/>
    <w:rsid w:val="00F7220D"/>
    <w:rsid w:val="00F72405"/>
    <w:rsid w:val="00F748DF"/>
    <w:rsid w:val="00F80F5C"/>
    <w:rsid w:val="00F81D52"/>
    <w:rsid w:val="00F84125"/>
    <w:rsid w:val="00F871F5"/>
    <w:rsid w:val="00F92799"/>
    <w:rsid w:val="00F947C4"/>
    <w:rsid w:val="00F9695E"/>
    <w:rsid w:val="00F96BE1"/>
    <w:rsid w:val="00F97152"/>
    <w:rsid w:val="00FA019B"/>
    <w:rsid w:val="00FA4123"/>
    <w:rsid w:val="00FA43B6"/>
    <w:rsid w:val="00FB304A"/>
    <w:rsid w:val="00FB5A1B"/>
    <w:rsid w:val="00FB74FA"/>
    <w:rsid w:val="00FC0F56"/>
    <w:rsid w:val="00FC3C9E"/>
    <w:rsid w:val="00FD6985"/>
    <w:rsid w:val="00FE1190"/>
    <w:rsid w:val="00FE7ED3"/>
    <w:rsid w:val="00FF09D2"/>
    <w:rsid w:val="00FF0B68"/>
    <w:rsid w:val="00FF2618"/>
    <w:rsid w:val="00FF3674"/>
    <w:rsid w:val="00FF50E3"/>
    <w:rsid w:val="00FF658C"/>
    <w:rsid w:val="00FF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EA4B5FB"/>
  <w15:docId w15:val="{3C1BE1E3-48F6-4610-A3CB-8BEA685A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Theme="minorHAnsi" w:hAnsi="Source Sans Pro" w:cs="Arial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E00E17"/>
    <w:pPr>
      <w:spacing w:line="240" w:lineRule="auto"/>
    </w:pPr>
    <w:rPr>
      <w:szCs w:val="22"/>
    </w:rPr>
  </w:style>
  <w:style w:type="paragraph" w:styleId="berschrift1">
    <w:name w:val="heading 1"/>
    <w:basedOn w:val="Standard"/>
    <w:next w:val="Textkrper"/>
    <w:link w:val="berschrift1Zchn"/>
    <w:uiPriority w:val="9"/>
    <w:qFormat/>
    <w:rsid w:val="00E00E17"/>
    <w:pPr>
      <w:keepNext/>
      <w:suppressAutoHyphens/>
      <w:spacing w:before="240" w:after="160"/>
      <w:outlineLvl w:val="0"/>
    </w:pPr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E00E17"/>
    <w:pPr>
      <w:keepNext/>
      <w:keepLines/>
      <w:suppressAutoHyphens/>
      <w:spacing w:before="200" w:after="120"/>
      <w:outlineLvl w:val="1"/>
    </w:pPr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E00E17"/>
    <w:pPr>
      <w:keepNext/>
      <w:keepLines/>
      <w:suppressAutoHyphens/>
      <w:spacing w:before="160" w:after="80"/>
      <w:outlineLvl w:val="2"/>
    </w:pPr>
    <w:rPr>
      <w:rFonts w:ascii="Source Sans Pro SemiBold" w:eastAsia="Times New Roman" w:hAnsi="Source Sans Pro SemiBold" w:cs="Times New Roman"/>
      <w:bCs/>
      <w:sz w:val="22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E00E17"/>
    <w:pPr>
      <w:keepNext/>
      <w:keepLines/>
      <w:suppressAutoHyphens/>
      <w:spacing w:before="160" w:after="80"/>
      <w:outlineLvl w:val="3"/>
    </w:pPr>
    <w:rPr>
      <w:rFonts w:ascii="Source Sans Pro SemiBold" w:eastAsia="Times New Roman" w:hAnsi="Source Sans Pro SemiBold" w:cs="Times New Roman"/>
      <w:bCs/>
      <w:iCs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raster1">
    <w:name w:val="Tabellenraster1"/>
    <w:basedOn w:val="NormaleTabelle"/>
    <w:next w:val="Tabellenraster"/>
    <w:uiPriority w:val="59"/>
    <w:rsid w:val="00E00E17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rperlinks">
    <w:name w:val="Textkörper_links"/>
    <w:basedOn w:val="Standard"/>
    <w:rsid w:val="00E00E17"/>
  </w:style>
  <w:style w:type="paragraph" w:customStyle="1" w:styleId="TabelleNummerierungalt">
    <w:name w:val="Tabelle Nummerierung alt"/>
    <w:basedOn w:val="Standard"/>
    <w:uiPriority w:val="99"/>
    <w:semiHidden/>
    <w:locked/>
    <w:rsid w:val="00E00E17"/>
    <w:pPr>
      <w:numPr>
        <w:numId w:val="13"/>
      </w:numPr>
      <w:tabs>
        <w:tab w:val="num" w:pos="360"/>
      </w:tabs>
      <w:spacing w:line="220" w:lineRule="exact"/>
      <w:ind w:left="0" w:firstLine="0"/>
    </w:pPr>
    <w:rPr>
      <w:rFonts w:eastAsia="Times New Roman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E00E17"/>
    <w:pPr>
      <w:ind w:left="720"/>
      <w:contextualSpacing/>
    </w:pPr>
  </w:style>
  <w:style w:type="paragraph" w:customStyle="1" w:styleId="Inhaltsverzeichnisnr">
    <w:name w:val="Inhaltsverzeichnis_nr"/>
    <w:basedOn w:val="Standard"/>
    <w:rsid w:val="00E00E17"/>
    <w:pPr>
      <w:numPr>
        <w:numId w:val="14"/>
      </w:numPr>
      <w:spacing w:before="160" w:after="16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rsid w:val="00E00E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E17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semiHidden/>
    <w:rsid w:val="00E00E1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00E17"/>
    <w:rPr>
      <w:rFonts w:eastAsia="Times New Roman" w:cs="Times New Roman"/>
      <w:sz w:val="16"/>
      <w:szCs w:val="22"/>
      <w:lang w:eastAsia="de-DE"/>
    </w:rPr>
  </w:style>
  <w:style w:type="paragraph" w:styleId="Kopfzeile">
    <w:name w:val="header"/>
    <w:basedOn w:val="Standard"/>
    <w:link w:val="KopfzeileZchn"/>
    <w:uiPriority w:val="99"/>
    <w:semiHidden/>
    <w:rsid w:val="00E00E1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00E17"/>
    <w:rPr>
      <w:rFonts w:eastAsia="Times New Roman" w:cs="Times New Roman"/>
      <w:szCs w:val="22"/>
      <w:lang w:eastAsia="de-DE"/>
    </w:rPr>
  </w:style>
  <w:style w:type="character" w:styleId="Seitenzahl">
    <w:name w:val="page number"/>
    <w:basedOn w:val="Absatz-Standardschriftart"/>
    <w:semiHidden/>
    <w:rsid w:val="00E00E17"/>
  </w:style>
  <w:style w:type="paragraph" w:customStyle="1" w:styleId="LS-KopfzeileUngeradeHochformatRechts">
    <w:name w:val="LS-Kopfzeile Ungerade Hochformat (Rechts)"/>
    <w:basedOn w:val="Standard"/>
    <w:link w:val="LS-KopfzeileUngeradeHochformatRechtsZchn"/>
    <w:qFormat/>
    <w:rsid w:val="00E00E17"/>
    <w:pPr>
      <w:spacing w:line="320" w:lineRule="exact"/>
    </w:pPr>
    <w:rPr>
      <w:rFonts w:ascii="Source Sans Pro Light" w:eastAsia="Times New Roman" w:hAnsi="Source Sans Pro Light" w:cs="Times New Roman"/>
      <w:color w:val="A6A6A6"/>
      <w:lang w:eastAsia="de-DE"/>
    </w:rPr>
  </w:style>
  <w:style w:type="character" w:customStyle="1" w:styleId="LS-KopfzeileUngeradeHochformatRechtsZchn">
    <w:name w:val="LS-Kopfzeile Ungerade Hochformat (Rechts) Zchn"/>
    <w:link w:val="LS-KopfzeileUngeradeHochformatRechts"/>
    <w:rsid w:val="00E00E17"/>
    <w:rPr>
      <w:rFonts w:ascii="Source Sans Pro Light" w:eastAsia="Times New Roman" w:hAnsi="Source Sans Pro Light" w:cs="Times New Roman"/>
      <w:color w:val="A6A6A6"/>
      <w:szCs w:val="22"/>
      <w:lang w:eastAsia="de-DE"/>
    </w:rPr>
  </w:style>
  <w:style w:type="paragraph" w:customStyle="1" w:styleId="LS-KopfzeileGeradeHochformatLinks">
    <w:name w:val="LS-Kopfzeile Gerade Hochformat (Links)"/>
    <w:basedOn w:val="Standard"/>
    <w:link w:val="LS-KopfzeileGeradeHochformatLinksZchn"/>
    <w:qFormat/>
    <w:rsid w:val="00E00E17"/>
    <w:pPr>
      <w:spacing w:line="320" w:lineRule="exact"/>
      <w:jc w:val="right"/>
    </w:pPr>
    <w:rPr>
      <w:rFonts w:eastAsia="Times New Roman" w:cs="Times New Roman"/>
      <w:color w:val="A6A6A6"/>
      <w:lang w:eastAsia="de-DE"/>
    </w:rPr>
  </w:style>
  <w:style w:type="character" w:customStyle="1" w:styleId="LS-KopfzeileGeradeHochformatLinksZchn">
    <w:name w:val="LS-Kopfzeile Gerade Hochformat (Links) Zchn"/>
    <w:link w:val="LS-KopfzeileGeradeHochformatLinks"/>
    <w:rsid w:val="00E00E17"/>
    <w:rPr>
      <w:rFonts w:eastAsia="Times New Roman" w:cs="Times New Roman"/>
      <w:color w:val="A6A6A6"/>
      <w:szCs w:val="22"/>
      <w:lang w:eastAsia="de-DE"/>
    </w:rPr>
  </w:style>
  <w:style w:type="paragraph" w:customStyle="1" w:styleId="TabelleKopfmitte">
    <w:name w:val="Tabelle_Kopf_mitte"/>
    <w:basedOn w:val="Standard"/>
    <w:rsid w:val="00E00E17"/>
    <w:pPr>
      <w:jc w:val="center"/>
    </w:pPr>
    <w:rPr>
      <w:rFonts w:eastAsia="Times New Roman" w:cs="Times New Roman"/>
      <w:b/>
      <w:lang w:eastAsia="de-DE"/>
    </w:rPr>
  </w:style>
  <w:style w:type="paragraph" w:customStyle="1" w:styleId="Textkrpernrauen">
    <w:name w:val="Textkörper_nr_außen"/>
    <w:basedOn w:val="Standard"/>
    <w:next w:val="TextkrpernrauenText"/>
    <w:uiPriority w:val="99"/>
    <w:rsid w:val="00E00E17"/>
    <w:pPr>
      <w:numPr>
        <w:numId w:val="19"/>
      </w:numPr>
      <w:spacing w:before="120"/>
      <w:jc w:val="both"/>
    </w:pPr>
  </w:style>
  <w:style w:type="paragraph" w:customStyle="1" w:styleId="LS-DeckblattQuatrate">
    <w:name w:val="LS-Deckblatt Quatrate"/>
    <w:semiHidden/>
    <w:rsid w:val="00E00E17"/>
    <w:pPr>
      <w:suppressAutoHyphens/>
      <w:spacing w:line="160" w:lineRule="exact"/>
    </w:pPr>
    <w:rPr>
      <w:rFonts w:eastAsia="Times New Roman" w:cs="Times New Roman"/>
      <w:color w:val="7F7F7F"/>
      <w:sz w:val="10"/>
      <w:lang w:eastAsia="de-DE"/>
    </w:rPr>
  </w:style>
  <w:style w:type="paragraph" w:customStyle="1" w:styleId="NL-DeckblattFett">
    <w:name w:val="NL-Deckblatt Fett"/>
    <w:basedOn w:val="Standard"/>
    <w:rsid w:val="00E00E17"/>
    <w:pPr>
      <w:spacing w:line="440" w:lineRule="exact"/>
    </w:pPr>
    <w:rPr>
      <w:rFonts w:ascii="Source Sans Pro SemiBold" w:eastAsia="Calibri" w:hAnsi="Source Sans Pro SemiBold"/>
      <w:color w:val="000000"/>
      <w:sz w:val="44"/>
    </w:rPr>
  </w:style>
  <w:style w:type="paragraph" w:customStyle="1" w:styleId="NL-Deckblatt">
    <w:name w:val="NL-Deckblatt"/>
    <w:basedOn w:val="Standard"/>
    <w:rsid w:val="00E00E17"/>
    <w:rPr>
      <w:sz w:val="32"/>
    </w:rPr>
  </w:style>
  <w:style w:type="paragraph" w:customStyle="1" w:styleId="LS-ImpressumFett">
    <w:name w:val="LS-Impressum Fett"/>
    <w:uiPriority w:val="99"/>
    <w:semiHidden/>
    <w:rsid w:val="00E00E17"/>
    <w:pPr>
      <w:spacing w:line="240" w:lineRule="atLeast"/>
    </w:pPr>
    <w:rPr>
      <w:rFonts w:ascii="Univers 55" w:eastAsia="Calibri" w:hAnsi="Univers 55"/>
      <w:color w:val="000000"/>
      <w:sz w:val="32"/>
    </w:rPr>
  </w:style>
  <w:style w:type="paragraph" w:customStyle="1" w:styleId="NL-Impressum">
    <w:name w:val="NL-Impressum"/>
    <w:uiPriority w:val="99"/>
    <w:rsid w:val="00E00E17"/>
    <w:pPr>
      <w:spacing w:line="220" w:lineRule="exact"/>
    </w:pPr>
    <w:rPr>
      <w:rFonts w:ascii="Source Sans Pro Light" w:eastAsia="Calibri" w:hAnsi="Source Sans Pro Light"/>
      <w:color w:val="000000"/>
    </w:rPr>
  </w:style>
  <w:style w:type="paragraph" w:customStyle="1" w:styleId="LS-ImpressumBlocksatz">
    <w:name w:val="LS-Impressum Blocksatz"/>
    <w:uiPriority w:val="99"/>
    <w:semiHidden/>
    <w:rsid w:val="00E00E17"/>
    <w:pPr>
      <w:spacing w:line="220" w:lineRule="exact"/>
      <w:jc w:val="both"/>
    </w:pPr>
    <w:rPr>
      <w:rFonts w:ascii="Univers 55" w:eastAsia="Calibri" w:hAnsi="Univers 55"/>
      <w:color w:val="00000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E00E17"/>
    <w:pPr>
      <w:numPr>
        <w:numId w:val="1"/>
      </w:numPr>
    </w:pPr>
  </w:style>
  <w:style w:type="paragraph" w:customStyle="1" w:styleId="LS-Inhaltsverzeichnisberschrift">
    <w:name w:val="LS-Inhaltsverzeichnis Überschrift"/>
    <w:uiPriority w:val="99"/>
    <w:semiHidden/>
    <w:rsid w:val="00E00E17"/>
    <w:pPr>
      <w:tabs>
        <w:tab w:val="left" w:pos="1320"/>
        <w:tab w:val="right" w:leader="dot" w:pos="9628"/>
      </w:tabs>
      <w:spacing w:after="480" w:line="386" w:lineRule="exact"/>
    </w:pPr>
    <w:rPr>
      <w:rFonts w:ascii="Univers 45 Light" w:eastAsia="Calibri" w:hAnsi="Univers 45 Light"/>
      <w:b/>
      <w:noProof/>
      <w:color w:val="000000"/>
      <w:sz w:val="28"/>
    </w:rPr>
  </w:style>
  <w:style w:type="paragraph" w:customStyle="1" w:styleId="NL-Kopfzeilen-Titel">
    <w:name w:val="NL-Kopfzeilen-Titel"/>
    <w:link w:val="NL-Kopfzeilen-TitelZchn"/>
    <w:rsid w:val="00E00E17"/>
    <w:rPr>
      <w:rFonts w:ascii="Source Sans Pro Light" w:eastAsia="Times New Roman" w:hAnsi="Source Sans Pro Light" w:cs="Times New Roman"/>
    </w:rPr>
  </w:style>
  <w:style w:type="character" w:customStyle="1" w:styleId="NL-Kopfzeilen-TitelZchn">
    <w:name w:val="NL-Kopfzeilen-Titel Zchn"/>
    <w:link w:val="NL-Kopfzeilen-Titel"/>
    <w:rsid w:val="00E00E17"/>
    <w:rPr>
      <w:rFonts w:ascii="Source Sans Pro Light" w:eastAsia="Times New Roman" w:hAnsi="Source Sans Pro Light" w:cs="Times New Roman"/>
    </w:rPr>
  </w:style>
  <w:style w:type="paragraph" w:customStyle="1" w:styleId="NL-FuzeileUngerade">
    <w:name w:val="NL-Fußzeile Ungerade"/>
    <w:uiPriority w:val="99"/>
    <w:rsid w:val="00E00E17"/>
    <w:pPr>
      <w:spacing w:line="320" w:lineRule="atLeast"/>
      <w:jc w:val="right"/>
    </w:pPr>
    <w:rPr>
      <w:rFonts w:ascii="Source Sans Pro Light" w:eastAsia="Times New Roman" w:hAnsi="Source Sans Pro Light" w:cs="Times New Roman"/>
      <w:color w:val="000000"/>
      <w:sz w:val="28"/>
      <w:lang w:eastAsia="de-DE"/>
    </w:rPr>
  </w:style>
  <w:style w:type="paragraph" w:customStyle="1" w:styleId="NL-FuzeileGerade">
    <w:name w:val="NL-Fußzeile Gerade"/>
    <w:basedOn w:val="LS-KopfzeileUngeradeHochformatRechts"/>
    <w:uiPriority w:val="99"/>
    <w:rsid w:val="00E00E17"/>
    <w:rPr>
      <w:color w:val="000000"/>
      <w:sz w:val="28"/>
    </w:rPr>
  </w:style>
  <w:style w:type="paragraph" w:customStyle="1" w:styleId="Kopf8pt">
    <w:name w:val="Kopf_8pt"/>
    <w:basedOn w:val="Standard"/>
    <w:uiPriority w:val="99"/>
    <w:rsid w:val="00E00E17"/>
    <w:pPr>
      <w:spacing w:line="200" w:lineRule="exact"/>
    </w:pPr>
    <w:rPr>
      <w:rFonts w:eastAsia="Times New Roman" w:cs="Times New Roman"/>
      <w:sz w:val="16"/>
    </w:rPr>
  </w:style>
  <w:style w:type="paragraph" w:styleId="Textkrper">
    <w:name w:val="Body Text"/>
    <w:basedOn w:val="Standard"/>
    <w:link w:val="TextkrperZchn"/>
    <w:rsid w:val="00E00E17"/>
    <w:pPr>
      <w:jc w:val="both"/>
    </w:pPr>
    <w:rPr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E00E17"/>
    <w:rPr>
      <w:szCs w:val="2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0E17"/>
    <w:rPr>
      <w:rFonts w:ascii="Source Sans Pro SemiBold" w:eastAsia="Times New Roman" w:hAnsi="Source Sans Pro SemiBold" w:cs="Times New Roman"/>
      <w:bCs/>
      <w:sz w:val="30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00E17"/>
    <w:rPr>
      <w:rFonts w:ascii="Source Sans Pro SemiBold" w:eastAsia="Times New Roman" w:hAnsi="Source Sans Pro SemiBold" w:cs="Times New Roman"/>
      <w:bCs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00E17"/>
    <w:rPr>
      <w:rFonts w:ascii="Source Sans Pro SemiBold" w:eastAsia="Times New Roman" w:hAnsi="Source Sans Pro SemiBold" w:cs="Times New Roman"/>
      <w:bCs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00E17"/>
    <w:rPr>
      <w:rFonts w:ascii="Source Sans Pro SemiBold" w:eastAsia="Times New Roman" w:hAnsi="Source Sans Pro SemiBold" w:cs="Times New Roman"/>
      <w:bCs/>
      <w:iCs/>
      <w:szCs w:val="22"/>
      <w:lang w:eastAsia="de-DE"/>
    </w:rPr>
  </w:style>
  <w:style w:type="paragraph" w:styleId="Textkrper-Erstzeileneinzug">
    <w:name w:val="Body Text First Indent"/>
    <w:aliases w:val="Textkörper_Erstzeileneinzug"/>
    <w:basedOn w:val="Standard"/>
    <w:link w:val="Textkrper-ErstzeileneinzugZchn"/>
    <w:uiPriority w:val="99"/>
    <w:rsid w:val="00E00E17"/>
    <w:pPr>
      <w:ind w:firstLine="284"/>
      <w:contextualSpacing/>
      <w:jc w:val="both"/>
    </w:pPr>
    <w:rPr>
      <w:szCs w:val="24"/>
      <w:lang w:eastAsia="de-DE"/>
    </w:rPr>
  </w:style>
  <w:style w:type="character" w:customStyle="1" w:styleId="Textkrper-ErstzeileneinzugZchn">
    <w:name w:val="Textkörper-Erstzeileneinzug Zchn"/>
    <w:aliases w:val="Textkörper_Erstzeileneinzug Zchn"/>
    <w:basedOn w:val="TextkrperZchn"/>
    <w:link w:val="Textkrper-Erstzeileneinzug"/>
    <w:uiPriority w:val="99"/>
    <w:rsid w:val="00E00E17"/>
    <w:rPr>
      <w:szCs w:val="24"/>
      <w:lang w:eastAsia="de-DE"/>
    </w:rPr>
  </w:style>
  <w:style w:type="character" w:styleId="Fett">
    <w:name w:val="Strong"/>
    <w:uiPriority w:val="22"/>
    <w:qFormat/>
    <w:rsid w:val="00E00E17"/>
    <w:rPr>
      <w:b/>
      <w:bCs/>
      <w:color w:val="000000"/>
    </w:rPr>
  </w:style>
  <w:style w:type="character" w:styleId="Hervorhebung">
    <w:name w:val="Emphasis"/>
    <w:aliases w:val="Kursiv"/>
    <w:uiPriority w:val="20"/>
    <w:qFormat/>
    <w:rsid w:val="00E00E17"/>
    <w:rPr>
      <w:i/>
      <w:iCs/>
    </w:rPr>
  </w:style>
  <w:style w:type="table" w:styleId="Tabellenraster">
    <w:name w:val="Table Grid"/>
    <w:basedOn w:val="NormaleTabelle"/>
    <w:uiPriority w:val="39"/>
    <w:rsid w:val="00E00E17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Anfang">
    <w:name w:val="Nummerierung Anfang"/>
    <w:basedOn w:val="Standard"/>
    <w:next w:val="Standard"/>
    <w:uiPriority w:val="99"/>
    <w:semiHidden/>
    <w:locked/>
    <w:rsid w:val="00E00E17"/>
    <w:pPr>
      <w:numPr>
        <w:numId w:val="15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pacing w:before="120" w:after="100"/>
      <w:ind w:right="113"/>
      <w:jc w:val="both"/>
    </w:pPr>
    <w:rPr>
      <w:rFonts w:ascii="Univers 55" w:eastAsia="Times New Roman" w:hAnsi="Univers 55" w:cs="Times New Roman"/>
      <w:lang w:eastAsia="de-DE"/>
    </w:rPr>
  </w:style>
  <w:style w:type="paragraph" w:customStyle="1" w:styleId="Kopf8ptlinksnr">
    <w:name w:val="Kopf_8pt_links_nr"/>
    <w:basedOn w:val="Standard"/>
    <w:uiPriority w:val="99"/>
    <w:rsid w:val="00E00E17"/>
    <w:pPr>
      <w:numPr>
        <w:numId w:val="16"/>
      </w:numPr>
      <w:contextualSpacing/>
    </w:pPr>
    <w:rPr>
      <w:bCs/>
      <w:sz w:val="16"/>
    </w:rPr>
  </w:style>
  <w:style w:type="paragraph" w:customStyle="1" w:styleId="NummerierungGrauhinterlegt">
    <w:name w:val="Nummerierung Grau hinterlegt"/>
    <w:basedOn w:val="NummerierungAnfang"/>
    <w:uiPriority w:val="99"/>
    <w:rsid w:val="00E00E17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tabs>
        <w:tab w:val="left" w:pos="398"/>
      </w:tabs>
    </w:pPr>
    <w:rPr>
      <w:rFonts w:ascii="Source Sans Pro Light" w:hAnsi="Source Sans Pro Light"/>
    </w:rPr>
  </w:style>
  <w:style w:type="paragraph" w:customStyle="1" w:styleId="TabelleLinks8PT">
    <w:name w:val="Tabelle Links 8PT"/>
    <w:basedOn w:val="Textkrper"/>
    <w:uiPriority w:val="99"/>
    <w:rsid w:val="00E00E17"/>
    <w:pPr>
      <w:spacing w:line="200" w:lineRule="exact"/>
      <w:jc w:val="left"/>
    </w:pPr>
    <w:rPr>
      <w:rFonts w:eastAsia="Times New Roman" w:cs="Times New Roman"/>
      <w:sz w:val="16"/>
    </w:rPr>
  </w:style>
  <w:style w:type="paragraph" w:customStyle="1" w:styleId="Autoren">
    <w:name w:val="Autoren"/>
    <w:basedOn w:val="Marginaliegrau"/>
    <w:uiPriority w:val="99"/>
    <w:rsid w:val="00E00E17"/>
    <w:pPr>
      <w:framePr w:wrap="around"/>
      <w:shd w:val="clear" w:color="auto" w:fill="D9D9D9"/>
      <w:spacing w:after="60" w:line="200" w:lineRule="exact"/>
    </w:pPr>
    <w:rPr>
      <w:rFonts w:eastAsia="Times New Roman" w:cs="Times New Roman"/>
      <w:sz w:val="16"/>
      <w:lang w:eastAsia="de-DE"/>
    </w:rPr>
  </w:style>
  <w:style w:type="paragraph" w:customStyle="1" w:styleId="Kopf8ptafz">
    <w:name w:val="Kopf_8pt_afz"/>
    <w:basedOn w:val="Standard"/>
    <w:rsid w:val="00E00E17"/>
    <w:pPr>
      <w:numPr>
        <w:numId w:val="2"/>
      </w:numPr>
      <w:ind w:left="227" w:hanging="170"/>
    </w:pPr>
    <w:rPr>
      <w:sz w:val="16"/>
    </w:rPr>
  </w:style>
  <w:style w:type="paragraph" w:customStyle="1" w:styleId="TextkrpernrauenText">
    <w:name w:val="Textkörper_nr_außen_Text"/>
    <w:basedOn w:val="Standard"/>
    <w:uiPriority w:val="99"/>
    <w:rsid w:val="00E00E17"/>
    <w:pPr>
      <w:ind w:left="284"/>
      <w:jc w:val="both"/>
    </w:pPr>
  </w:style>
  <w:style w:type="paragraph" w:customStyle="1" w:styleId="TabelleLinks">
    <w:name w:val="Tabelle Links"/>
    <w:basedOn w:val="Standard"/>
    <w:uiPriority w:val="99"/>
    <w:rsid w:val="00E00E17"/>
    <w:pPr>
      <w:spacing w:line="220" w:lineRule="exact"/>
    </w:pPr>
    <w:rPr>
      <w:rFonts w:eastAsia="Times New Roman" w:cs="Times New Roman"/>
      <w:sz w:val="18"/>
      <w:lang w:eastAsia="de-DE"/>
    </w:rPr>
  </w:style>
  <w:style w:type="paragraph" w:customStyle="1" w:styleId="Tabellezentriert">
    <w:name w:val="Tabelle zentriert"/>
    <w:basedOn w:val="TabelleLinks"/>
    <w:uiPriority w:val="99"/>
    <w:rsid w:val="00E00E17"/>
    <w:pPr>
      <w:jc w:val="center"/>
    </w:pPr>
  </w:style>
  <w:style w:type="character" w:styleId="Hyperlink">
    <w:name w:val="Hyperlink"/>
    <w:uiPriority w:val="99"/>
    <w:semiHidden/>
    <w:rsid w:val="00E00E17"/>
    <w:rPr>
      <w:color w:val="0000FF"/>
      <w:u w:val="single"/>
    </w:rPr>
  </w:style>
  <w:style w:type="paragraph" w:customStyle="1" w:styleId="Tabelle6ptmitte">
    <w:name w:val="Tabelle_6pt_mitte"/>
    <w:basedOn w:val="Standard"/>
    <w:rsid w:val="00E00E17"/>
    <w:pPr>
      <w:jc w:val="center"/>
    </w:pPr>
    <w:rPr>
      <w:sz w:val="12"/>
    </w:rPr>
  </w:style>
  <w:style w:type="paragraph" w:customStyle="1" w:styleId="Textkrpernrinnen">
    <w:name w:val="Textkörper_nr_innen"/>
    <w:basedOn w:val="Standard"/>
    <w:uiPriority w:val="99"/>
    <w:rsid w:val="00E00E17"/>
    <w:pPr>
      <w:numPr>
        <w:numId w:val="17"/>
      </w:numPr>
      <w:spacing w:before="120" w:after="120"/>
      <w:contextualSpacing/>
      <w:jc w:val="both"/>
    </w:pPr>
  </w:style>
  <w:style w:type="paragraph" w:customStyle="1" w:styleId="Textkrperafz">
    <w:name w:val="Textkörper_afz"/>
    <w:basedOn w:val="Standard"/>
    <w:uiPriority w:val="99"/>
    <w:rsid w:val="00E00E17"/>
    <w:pPr>
      <w:numPr>
        <w:numId w:val="3"/>
      </w:numPr>
      <w:spacing w:before="120" w:after="120"/>
      <w:ind w:left="568" w:hanging="284"/>
      <w:contextualSpacing/>
    </w:pPr>
    <w:rPr>
      <w:noProof/>
      <w:lang w:val="en-US"/>
    </w:rPr>
  </w:style>
  <w:style w:type="paragraph" w:customStyle="1" w:styleId="TabelleKopflinks">
    <w:name w:val="Tabelle_Kopf_links"/>
    <w:basedOn w:val="Standard"/>
    <w:rsid w:val="00E00E17"/>
    <w:rPr>
      <w:b/>
    </w:rPr>
  </w:style>
  <w:style w:type="paragraph" w:styleId="Aufzhlungszeichen">
    <w:name w:val="List Bullet"/>
    <w:basedOn w:val="Standard"/>
    <w:uiPriority w:val="99"/>
    <w:semiHidden/>
    <w:rsid w:val="00E00E17"/>
    <w:pPr>
      <w:numPr>
        <w:numId w:val="4"/>
      </w:numPr>
      <w:contextualSpacing/>
    </w:pPr>
  </w:style>
  <w:style w:type="paragraph" w:customStyle="1" w:styleId="AufgabeEbene1">
    <w:name w:val="Aufgabe_Ebene1"/>
    <w:basedOn w:val="Standard"/>
    <w:next w:val="AufgabeText"/>
    <w:uiPriority w:val="99"/>
    <w:rsid w:val="00E00E17"/>
    <w:pPr>
      <w:numPr>
        <w:numId w:val="18"/>
      </w:numPr>
      <w:spacing w:before="240"/>
      <w:jc w:val="both"/>
    </w:pPr>
  </w:style>
  <w:style w:type="paragraph" w:customStyle="1" w:styleId="AufgabeText">
    <w:name w:val="Aufgabe_Text"/>
    <w:basedOn w:val="Standard"/>
    <w:uiPriority w:val="99"/>
    <w:rsid w:val="00E00E17"/>
    <w:pPr>
      <w:ind w:left="284"/>
      <w:jc w:val="both"/>
    </w:pPr>
  </w:style>
  <w:style w:type="paragraph" w:customStyle="1" w:styleId="AufgabeLinie">
    <w:name w:val="Aufgabe_Linie"/>
    <w:basedOn w:val="Standard"/>
    <w:uiPriority w:val="99"/>
    <w:rsid w:val="00E00E17"/>
    <w:pPr>
      <w:tabs>
        <w:tab w:val="left" w:leader="underscore" w:pos="7371"/>
      </w:tabs>
      <w:spacing w:before="120" w:line="480" w:lineRule="auto"/>
      <w:ind w:left="284"/>
      <w:contextualSpacing/>
      <w:jc w:val="both"/>
    </w:pPr>
  </w:style>
  <w:style w:type="paragraph" w:customStyle="1" w:styleId="AufgabeKasten">
    <w:name w:val="Aufgabe_Kasten"/>
    <w:basedOn w:val="Standard"/>
    <w:uiPriority w:val="99"/>
    <w:rsid w:val="00E00E17"/>
    <w:pPr>
      <w:numPr>
        <w:numId w:val="5"/>
      </w:numPr>
      <w:spacing w:before="120" w:after="120"/>
      <w:ind w:left="568" w:hanging="284"/>
    </w:pPr>
  </w:style>
  <w:style w:type="paragraph" w:customStyle="1" w:styleId="AufgabeKastenangekreuzt">
    <w:name w:val="Aufgabe_Kasten_angekreuzt"/>
    <w:basedOn w:val="Standard"/>
    <w:uiPriority w:val="99"/>
    <w:rsid w:val="00E00E17"/>
    <w:pPr>
      <w:numPr>
        <w:numId w:val="6"/>
      </w:numPr>
      <w:spacing w:before="120" w:after="120"/>
      <w:ind w:left="568" w:hanging="284"/>
      <w:jc w:val="both"/>
    </w:pPr>
  </w:style>
  <w:style w:type="paragraph" w:customStyle="1" w:styleId="Marginalie">
    <w:name w:val="Marginalie"/>
    <w:basedOn w:val="Standard"/>
    <w:next w:val="Textkrper"/>
    <w:uiPriority w:val="99"/>
    <w:rsid w:val="00E00E17"/>
    <w:pPr>
      <w:framePr w:w="2098" w:hSpace="170" w:wrap="notBeside" w:vAnchor="text" w:hAnchor="page" w:xAlign="right" w:y="1"/>
      <w:jc w:val="both"/>
    </w:pPr>
    <w:rPr>
      <w:rFonts w:eastAsia="Times New Roman" w:cs="Times New Roman"/>
      <w:sz w:val="18"/>
      <w:lang w:eastAsia="de-DE"/>
    </w:rPr>
  </w:style>
  <w:style w:type="paragraph" w:customStyle="1" w:styleId="MarginalieIcon">
    <w:name w:val="Marginalie_Icon"/>
    <w:basedOn w:val="Standard"/>
    <w:next w:val="Textkrper"/>
    <w:uiPriority w:val="99"/>
    <w:rsid w:val="00E00E17"/>
    <w:pPr>
      <w:framePr w:w="2098" w:hSpace="170" w:wrap="notBeside" w:vAnchor="text" w:hAnchor="page" w:xAlign="right" w:y="511"/>
      <w:jc w:val="both"/>
    </w:pPr>
    <w:rPr>
      <w:sz w:val="18"/>
    </w:rPr>
  </w:style>
  <w:style w:type="paragraph" w:customStyle="1" w:styleId="ImpressumNamen">
    <w:name w:val="Impressum_Namen"/>
    <w:basedOn w:val="Standard"/>
    <w:uiPriority w:val="99"/>
    <w:semiHidden/>
    <w:rsid w:val="00E00E17"/>
    <w:pPr>
      <w:framePr w:hSpace="141" w:wrap="around" w:vAnchor="text" w:hAnchor="text" w:y="276"/>
      <w:spacing w:after="240"/>
      <w:contextualSpacing/>
    </w:pPr>
    <w:rPr>
      <w:rFonts w:eastAsia="Calibri"/>
    </w:rPr>
  </w:style>
  <w:style w:type="paragraph" w:customStyle="1" w:styleId="Impressum">
    <w:name w:val="Impressum"/>
    <w:basedOn w:val="Standard"/>
    <w:uiPriority w:val="99"/>
    <w:semiHidden/>
    <w:rsid w:val="00E00E17"/>
    <w:pPr>
      <w:jc w:val="both"/>
    </w:pPr>
    <w:rPr>
      <w:rFonts w:eastAsia="Calibri"/>
      <w:lang w:eastAsia="de-DE"/>
    </w:rPr>
  </w:style>
  <w:style w:type="paragraph" w:customStyle="1" w:styleId="Abstandszeile">
    <w:name w:val="Abstandszeile"/>
    <w:basedOn w:val="Standard"/>
    <w:uiPriority w:val="99"/>
    <w:rsid w:val="00E00E17"/>
    <w:rPr>
      <w:sz w:val="16"/>
      <w:lang w:eastAsia="de-DE"/>
    </w:rPr>
  </w:style>
  <w:style w:type="paragraph" w:customStyle="1" w:styleId="AufgabeEbene2">
    <w:name w:val="Aufgabe_Ebene2"/>
    <w:basedOn w:val="Standard"/>
    <w:uiPriority w:val="99"/>
    <w:rsid w:val="00E00E17"/>
    <w:pPr>
      <w:numPr>
        <w:ilvl w:val="1"/>
        <w:numId w:val="18"/>
      </w:numPr>
      <w:spacing w:before="120"/>
      <w:jc w:val="both"/>
    </w:pPr>
  </w:style>
  <w:style w:type="paragraph" w:customStyle="1" w:styleId="AufgabeEbene3">
    <w:name w:val="Aufgabe_Ebene3"/>
    <w:basedOn w:val="Standard"/>
    <w:uiPriority w:val="99"/>
    <w:rsid w:val="00E00E17"/>
    <w:pPr>
      <w:numPr>
        <w:ilvl w:val="2"/>
        <w:numId w:val="18"/>
      </w:numPr>
      <w:spacing w:before="120"/>
      <w:jc w:val="both"/>
    </w:pPr>
  </w:style>
  <w:style w:type="paragraph" w:customStyle="1" w:styleId="Marginaliegrau">
    <w:name w:val="Marginalie_grau"/>
    <w:basedOn w:val="Standard"/>
    <w:next w:val="Textkrper"/>
    <w:uiPriority w:val="99"/>
    <w:rsid w:val="00E00E17"/>
    <w:pPr>
      <w:framePr w:w="2041" w:hSpace="198" w:wrap="around" w:vAnchor="text" w:hAnchor="page" w:xAlign="right" w:y="1"/>
      <w:shd w:val="clear" w:color="auto" w:fill="D9D9D9" w:themeFill="background1" w:themeFillShade="D9"/>
      <w:jc w:val="both"/>
    </w:pPr>
    <w:rPr>
      <w:sz w:val="18"/>
    </w:rPr>
  </w:style>
  <w:style w:type="paragraph" w:customStyle="1" w:styleId="AufgabeEbene3angekreuzt">
    <w:name w:val="Aufgabe_Ebene3_angekreuzt"/>
    <w:basedOn w:val="Standard"/>
    <w:uiPriority w:val="99"/>
    <w:rsid w:val="00E00E17"/>
    <w:pPr>
      <w:numPr>
        <w:numId w:val="7"/>
      </w:numPr>
      <w:spacing w:before="120"/>
      <w:ind w:left="851" w:hanging="284"/>
      <w:jc w:val="both"/>
      <w:outlineLvl w:val="2"/>
    </w:pPr>
  </w:style>
  <w:style w:type="character" w:styleId="Zeilennummer">
    <w:name w:val="line number"/>
    <w:basedOn w:val="Absatz-Standardschriftart"/>
    <w:uiPriority w:val="99"/>
    <w:semiHidden/>
    <w:rsid w:val="00E00E17"/>
  </w:style>
  <w:style w:type="paragraph" w:customStyle="1" w:styleId="MaginaliegrauIcon">
    <w:name w:val="Maginalie_grau_Icon"/>
    <w:basedOn w:val="Standard"/>
    <w:next w:val="Textkrper"/>
    <w:uiPriority w:val="99"/>
    <w:rsid w:val="00E00E17"/>
    <w:pPr>
      <w:framePr w:w="2041" w:hSpace="198" w:wrap="around" w:vAnchor="text" w:hAnchor="page" w:xAlign="right" w:y="511"/>
      <w:shd w:val="clear" w:color="auto" w:fill="D9D9D9" w:themeFill="background1" w:themeFillShade="D9"/>
    </w:pPr>
    <w:rPr>
      <w:sz w:val="18"/>
    </w:rPr>
  </w:style>
  <w:style w:type="paragraph" w:customStyle="1" w:styleId="Tabelle6pt">
    <w:name w:val="Tabelle_6pt"/>
    <w:basedOn w:val="Standard"/>
    <w:next w:val="Standard"/>
    <w:rsid w:val="00E00E17"/>
    <w:pPr>
      <w:spacing w:before="40" w:after="60" w:line="160" w:lineRule="exact"/>
    </w:pPr>
    <w:rPr>
      <w:sz w:val="12"/>
    </w:rPr>
  </w:style>
  <w:style w:type="paragraph" w:customStyle="1" w:styleId="AufgabeLckentext">
    <w:name w:val="Aufgabe_Lückentext"/>
    <w:basedOn w:val="Standard"/>
    <w:uiPriority w:val="99"/>
    <w:rsid w:val="00E00E17"/>
    <w:pPr>
      <w:spacing w:before="120" w:line="480" w:lineRule="auto"/>
      <w:ind w:left="284"/>
      <w:contextualSpacing/>
      <w:jc w:val="both"/>
    </w:pPr>
  </w:style>
  <w:style w:type="character" w:customStyle="1" w:styleId="Unterstrichen">
    <w:name w:val="Unterstrichen"/>
    <w:basedOn w:val="Absatz-Standardschriftart"/>
    <w:uiPriority w:val="1"/>
    <w:rsid w:val="00E00E17"/>
    <w:rPr>
      <w:u w:val="single"/>
    </w:rPr>
  </w:style>
  <w:style w:type="character" w:customStyle="1" w:styleId="Durchgestrichen">
    <w:name w:val="Durchgestrichen"/>
    <w:basedOn w:val="Absatz-Standardschriftart"/>
    <w:uiPriority w:val="1"/>
    <w:rsid w:val="00E00E17"/>
    <w:rPr>
      <w:strike/>
      <w:dstrike w:val="0"/>
    </w:rPr>
  </w:style>
  <w:style w:type="paragraph" w:customStyle="1" w:styleId="Textkrpermitte">
    <w:name w:val="Textkörper_mitte"/>
    <w:basedOn w:val="Standard"/>
    <w:rsid w:val="00E00E17"/>
    <w:pPr>
      <w:jc w:val="center"/>
    </w:pPr>
    <w:rPr>
      <w:rFonts w:eastAsia="Calibri"/>
      <w:lang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E00E17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E00E17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E00E1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Verzeichnis1">
    <w:name w:val="toc 1"/>
    <w:next w:val="Standard"/>
    <w:autoRedefine/>
    <w:uiPriority w:val="39"/>
    <w:semiHidden/>
    <w:unhideWhenUsed/>
    <w:rsid w:val="00E00E17"/>
    <w:pPr>
      <w:tabs>
        <w:tab w:val="right" w:pos="1134"/>
        <w:tab w:val="right" w:leader="dot" w:pos="9628"/>
      </w:tabs>
      <w:spacing w:before="160" w:after="160" w:line="360" w:lineRule="exact"/>
      <w:ind w:left="851" w:right="567" w:hanging="851"/>
    </w:pPr>
    <w:rPr>
      <w:rFonts w:ascii="Source Sans Pro SemiBold" w:eastAsia="Calibri" w:hAnsi="Source Sans Pro SemiBold"/>
      <w:b/>
      <w:color w:val="000000"/>
      <w:sz w:val="24"/>
      <w:szCs w:val="22"/>
    </w:rPr>
  </w:style>
  <w:style w:type="paragraph" w:styleId="Verzeichnis2">
    <w:name w:val="toc 2"/>
    <w:next w:val="Standard"/>
    <w:autoRedefine/>
    <w:uiPriority w:val="39"/>
    <w:semiHidden/>
    <w:unhideWhenUsed/>
    <w:rsid w:val="00E00E17"/>
    <w:pPr>
      <w:tabs>
        <w:tab w:val="left" w:pos="1134"/>
        <w:tab w:val="right" w:leader="dot" w:pos="9628"/>
      </w:tabs>
      <w:spacing w:after="100"/>
      <w:ind w:left="851" w:right="567" w:hanging="851"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3">
    <w:name w:val="toc 3"/>
    <w:next w:val="Standard"/>
    <w:autoRedefine/>
    <w:uiPriority w:val="39"/>
    <w:semiHidden/>
    <w:unhideWhenUsed/>
    <w:rsid w:val="00E00E17"/>
    <w:pPr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Verzeichnis4">
    <w:name w:val="toc 4"/>
    <w:next w:val="Standard"/>
    <w:autoRedefine/>
    <w:uiPriority w:val="39"/>
    <w:semiHidden/>
    <w:unhideWhenUsed/>
    <w:rsid w:val="00E00E17"/>
    <w:pPr>
      <w:tabs>
        <w:tab w:val="left" w:pos="1760"/>
        <w:tab w:val="right" w:leader="dot" w:pos="9628"/>
      </w:tabs>
      <w:spacing w:after="100"/>
      <w:ind w:left="851" w:right="567" w:hanging="851"/>
      <w:contextualSpacing/>
    </w:pPr>
    <w:rPr>
      <w:rFonts w:ascii="Source Sans Pro Light" w:eastAsia="Calibri" w:hAnsi="Source Sans Pro Light"/>
      <w:color w:val="000000"/>
      <w:sz w:val="24"/>
      <w:szCs w:val="22"/>
    </w:rPr>
  </w:style>
  <w:style w:type="paragraph" w:styleId="Beschriftung">
    <w:name w:val="caption"/>
    <w:next w:val="Textkrper"/>
    <w:uiPriority w:val="35"/>
    <w:semiHidden/>
    <w:unhideWhenUsed/>
    <w:qFormat/>
    <w:rsid w:val="00E00E17"/>
    <w:pPr>
      <w:spacing w:after="200"/>
    </w:pPr>
    <w:rPr>
      <w:rFonts w:ascii="Univers 55" w:eastAsia="Times New Roman" w:hAnsi="Univers 55" w:cs="Times New Roman"/>
      <w:bCs/>
      <w:i/>
      <w:color w:val="000000"/>
      <w:sz w:val="24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E00E17"/>
  </w:style>
  <w:style w:type="paragraph" w:styleId="Aufzhlungszeichen3">
    <w:name w:val="List Bullet 3"/>
    <w:basedOn w:val="Standard"/>
    <w:uiPriority w:val="99"/>
    <w:semiHidden/>
    <w:unhideWhenUsed/>
    <w:rsid w:val="00E00E17"/>
    <w:pPr>
      <w:numPr>
        <w:numId w:val="8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E00E1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00E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krper-ErstzeileneinzugZchn1">
    <w:name w:val="Textkörper-Erstzeileneinzug Zchn1"/>
    <w:aliases w:val="Textkörper_Erstzeileneinzug Zchn1"/>
    <w:basedOn w:val="TextkrperZchn"/>
    <w:uiPriority w:val="99"/>
    <w:semiHidden/>
    <w:rsid w:val="00E00E17"/>
    <w:rPr>
      <w:szCs w:val="22"/>
      <w:lang w:eastAsia="de-DE"/>
    </w:rPr>
  </w:style>
  <w:style w:type="paragraph" w:styleId="Blocktext">
    <w:name w:val="Block Text"/>
    <w:basedOn w:val="Standard"/>
    <w:uiPriority w:val="99"/>
    <w:semiHidden/>
    <w:unhideWhenUsed/>
    <w:rsid w:val="00E00E17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E00E17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KeinLeerraum">
    <w:name w:val="No Spacing"/>
    <w:link w:val="KeinLeerraumZchn"/>
    <w:uiPriority w:val="1"/>
    <w:qFormat/>
    <w:rsid w:val="00E00E17"/>
    <w:pPr>
      <w:spacing w:line="240" w:lineRule="auto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E00E1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00E17"/>
    <w:rPr>
      <w:i/>
      <w:iCs/>
      <w:color w:val="404040" w:themeColor="text1" w:themeTint="BF"/>
      <w:szCs w:val="22"/>
    </w:rPr>
  </w:style>
  <w:style w:type="paragraph" w:customStyle="1" w:styleId="TabelleLinks6PT">
    <w:name w:val="Tabelle Links 6PT"/>
    <w:basedOn w:val="TabelleLinks"/>
    <w:uiPriority w:val="99"/>
    <w:rsid w:val="00E00E17"/>
    <w:pPr>
      <w:spacing w:before="40" w:after="60" w:line="160" w:lineRule="exact"/>
    </w:pPr>
    <w:rPr>
      <w:color w:val="000000"/>
      <w:sz w:val="12"/>
    </w:rPr>
  </w:style>
  <w:style w:type="paragraph" w:customStyle="1" w:styleId="TabellenkopfLSLinksbndig">
    <w:name w:val="Tabellenkopf LS Linksbündig"/>
    <w:basedOn w:val="Standard"/>
    <w:uiPriority w:val="99"/>
    <w:rsid w:val="00E00E17"/>
    <w:pPr>
      <w:spacing w:line="240" w:lineRule="exact"/>
    </w:pPr>
    <w:rPr>
      <w:rFonts w:eastAsia="Times New Roman" w:cs="Times New Roman"/>
      <w:b/>
      <w:color w:val="000000"/>
      <w:lang w:eastAsia="de-DE"/>
    </w:rPr>
  </w:style>
  <w:style w:type="paragraph" w:customStyle="1" w:styleId="TabelleLinks8PTAufzhlung">
    <w:name w:val="Tabelle Links 8PT_Aufzählung"/>
    <w:basedOn w:val="TabelleLinks8PT"/>
    <w:uiPriority w:val="99"/>
    <w:rsid w:val="00E00E17"/>
    <w:rPr>
      <w:color w:val="000000"/>
    </w:rPr>
  </w:style>
  <w:style w:type="paragraph" w:customStyle="1" w:styleId="NL-MarginalieLernmaterialienGrauhinterlegt">
    <w:name w:val="NL-Marginalie Lernmaterialien Grau hinterlegt"/>
    <w:basedOn w:val="Standard"/>
    <w:uiPriority w:val="99"/>
    <w:rsid w:val="00E00E17"/>
    <w:pPr>
      <w:framePr w:w="1939" w:hSpace="170" w:wrap="around" w:vAnchor="text" w:hAnchor="page" w:xAlign="right" w:y="12"/>
      <w:pBdr>
        <w:top w:val="single" w:sz="4" w:space="3" w:color="D9D9D9"/>
        <w:left w:val="single" w:sz="4" w:space="2" w:color="D9D9D9"/>
        <w:bottom w:val="single" w:sz="4" w:space="3" w:color="D9D9D9"/>
        <w:right w:val="single" w:sz="4" w:space="2" w:color="D9D9D9"/>
      </w:pBdr>
      <w:shd w:val="clear" w:color="auto" w:fill="D9D9D9"/>
      <w:spacing w:after="60" w:line="200" w:lineRule="exact"/>
      <w:jc w:val="both"/>
    </w:pPr>
    <w:rPr>
      <w:rFonts w:eastAsia="Times New Roman" w:cs="Times New Roman"/>
      <w:color w:val="000000"/>
      <w:sz w:val="18"/>
      <w:lang w:eastAsia="de-DE"/>
    </w:rPr>
  </w:style>
  <w:style w:type="paragraph" w:customStyle="1" w:styleId="berschrift1neu">
    <w:name w:val="Überschrift1_neu"/>
    <w:basedOn w:val="berschrift1"/>
    <w:uiPriority w:val="99"/>
    <w:rsid w:val="00E00E17"/>
    <w:pPr>
      <w:spacing w:before="480" w:after="240" w:line="340" w:lineRule="exact"/>
      <w:ind w:left="851" w:hanging="851"/>
    </w:pPr>
    <w:rPr>
      <w:b/>
      <w:color w:val="000000"/>
      <w:sz w:val="28"/>
    </w:rPr>
  </w:style>
  <w:style w:type="paragraph" w:customStyle="1" w:styleId="TextkrperGrauhinterlegt">
    <w:name w:val="Textkörper Grau hinterlegt"/>
    <w:basedOn w:val="Standard"/>
    <w:next w:val="Textkrper"/>
    <w:uiPriority w:val="99"/>
    <w:qFormat/>
    <w:rsid w:val="00E00E17"/>
    <w:pPr>
      <w:pBdr>
        <w:top w:val="single" w:sz="4" w:space="5" w:color="D9D9D9"/>
        <w:left w:val="single" w:sz="4" w:space="4" w:color="D9D9D9"/>
        <w:bottom w:val="single" w:sz="4" w:space="7" w:color="D9D9D9"/>
        <w:right w:val="single" w:sz="4" w:space="4" w:color="D9D9D9"/>
      </w:pBdr>
      <w:shd w:val="clear" w:color="auto" w:fill="D9D9D9"/>
      <w:spacing w:before="240" w:after="240" w:line="240" w:lineRule="exact"/>
      <w:ind w:left="113" w:right="113"/>
      <w:jc w:val="both"/>
    </w:pPr>
    <w:rPr>
      <w:rFonts w:ascii="Source Sans Pro Light" w:eastAsia="Times New Roman" w:hAnsi="Source Sans Pro Light" w:cs="Times New Roman"/>
      <w:color w:val="000000"/>
      <w:lang w:eastAsia="de-DE"/>
    </w:rPr>
  </w:style>
  <w:style w:type="paragraph" w:customStyle="1" w:styleId="Einrckung0">
    <w:name w:val="Einrückung0"/>
    <w:basedOn w:val="Standard"/>
    <w:uiPriority w:val="99"/>
    <w:semiHidden/>
    <w:locked/>
    <w:rsid w:val="00E00E17"/>
    <w:pPr>
      <w:overflowPunct w:val="0"/>
      <w:autoSpaceDE w:val="0"/>
      <w:autoSpaceDN w:val="0"/>
      <w:adjustRightInd w:val="0"/>
      <w:spacing w:line="360" w:lineRule="atLeast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1">
    <w:name w:val="Einrückung1"/>
    <w:basedOn w:val="Standard"/>
    <w:uiPriority w:val="99"/>
    <w:semiHidden/>
    <w:locked/>
    <w:rsid w:val="00E00E17"/>
    <w:pPr>
      <w:overflowPunct w:val="0"/>
      <w:autoSpaceDE w:val="0"/>
      <w:autoSpaceDN w:val="0"/>
      <w:adjustRightInd w:val="0"/>
      <w:spacing w:line="360" w:lineRule="atLeast"/>
      <w:ind w:left="425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2">
    <w:name w:val="Einrückung2"/>
    <w:basedOn w:val="Standard"/>
    <w:uiPriority w:val="99"/>
    <w:semiHidden/>
    <w:locked/>
    <w:rsid w:val="00E00E17"/>
    <w:pPr>
      <w:overflowPunct w:val="0"/>
      <w:autoSpaceDE w:val="0"/>
      <w:autoSpaceDN w:val="0"/>
      <w:adjustRightInd w:val="0"/>
      <w:spacing w:line="360" w:lineRule="atLeast"/>
      <w:ind w:left="850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3">
    <w:name w:val="Einrückung3"/>
    <w:basedOn w:val="Standard"/>
    <w:uiPriority w:val="99"/>
    <w:semiHidden/>
    <w:locked/>
    <w:rsid w:val="00E00E17"/>
    <w:pPr>
      <w:overflowPunct w:val="0"/>
      <w:autoSpaceDE w:val="0"/>
      <w:autoSpaceDN w:val="0"/>
      <w:adjustRightInd w:val="0"/>
      <w:spacing w:line="360" w:lineRule="atLeast"/>
      <w:ind w:left="1276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Einrckung4">
    <w:name w:val="Einrückung4"/>
    <w:basedOn w:val="Standard"/>
    <w:uiPriority w:val="99"/>
    <w:semiHidden/>
    <w:locked/>
    <w:rsid w:val="00E00E17"/>
    <w:pPr>
      <w:overflowPunct w:val="0"/>
      <w:autoSpaceDE w:val="0"/>
      <w:autoSpaceDN w:val="0"/>
      <w:adjustRightInd w:val="0"/>
      <w:spacing w:line="360" w:lineRule="atLeast"/>
      <w:ind w:left="1701" w:hanging="425"/>
    </w:pPr>
    <w:rPr>
      <w:rFonts w:ascii="Arial" w:eastAsia="Times New Roman" w:hAnsi="Arial" w:cs="Times New Roman"/>
      <w:color w:val="000000"/>
      <w:sz w:val="22"/>
      <w:lang w:eastAsia="de-DE"/>
    </w:rPr>
  </w:style>
  <w:style w:type="paragraph" w:customStyle="1" w:styleId="Standard-EinstellungenLS">
    <w:name w:val="Standard-EinstellungenLS"/>
    <w:uiPriority w:val="99"/>
    <w:semiHidden/>
    <w:qFormat/>
    <w:rsid w:val="00E00E17"/>
    <w:rPr>
      <w:rFonts w:ascii="Arial" w:eastAsia="Times New Roman" w:hAnsi="Arial" w:cs="Times New Roman"/>
      <w:color w:val="000000"/>
      <w:sz w:val="22"/>
      <w:szCs w:val="24"/>
      <w:lang w:eastAsia="de-DE"/>
    </w:rPr>
  </w:style>
  <w:style w:type="paragraph" w:customStyle="1" w:styleId="LS-Kopfzeile-Linksbndig">
    <w:name w:val="LS-Kopfzeile-Linksbündig"/>
    <w:basedOn w:val="Standard-EinstellungenLS"/>
    <w:uiPriority w:val="99"/>
    <w:semiHidden/>
    <w:qFormat/>
    <w:rsid w:val="00E00E17"/>
    <w:pPr>
      <w:spacing w:line="240" w:lineRule="auto"/>
    </w:pPr>
    <w:rPr>
      <w:color w:val="A6A6A6"/>
    </w:rPr>
  </w:style>
  <w:style w:type="character" w:customStyle="1" w:styleId="LS-Kopfzeilen-TitelZchn">
    <w:name w:val="LS-Kopfzeilen-Titel Zchn"/>
    <w:link w:val="LS-Kopfzeilen-Titel"/>
    <w:locked/>
    <w:rsid w:val="00E00E17"/>
    <w:rPr>
      <w:rFonts w:ascii="Source Sans Pro Light" w:eastAsia="Times New Roman" w:hAnsi="Source Sans Pro Light" w:cs="Times New Roman"/>
      <w:color w:val="A6A6A6"/>
      <w:sz w:val="22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E00E17"/>
    <w:rPr>
      <w:sz w:val="22"/>
      <w:szCs w:val="20"/>
    </w:rPr>
  </w:style>
  <w:style w:type="paragraph" w:customStyle="1" w:styleId="AufzhlungFortsetzung">
    <w:name w:val="Aufzählung Fortsetzung"/>
    <w:basedOn w:val="AufzhlungAnfang"/>
    <w:uiPriority w:val="99"/>
    <w:semiHidden/>
    <w:locked/>
    <w:rsid w:val="00E00E17"/>
    <w:pPr>
      <w:numPr>
        <w:numId w:val="10"/>
      </w:numPr>
      <w:spacing w:before="140"/>
      <w:ind w:left="567" w:hanging="454"/>
    </w:pPr>
  </w:style>
  <w:style w:type="paragraph" w:customStyle="1" w:styleId="AufzhlungAnfang">
    <w:name w:val="Aufzählung Anfang"/>
    <w:basedOn w:val="Standard-EinstellungenLS"/>
    <w:next w:val="AufzhlungFortsetzung"/>
    <w:uiPriority w:val="99"/>
    <w:semiHidden/>
    <w:qFormat/>
    <w:locked/>
    <w:rsid w:val="00E00E17"/>
    <w:pPr>
      <w:numPr>
        <w:numId w:val="9"/>
      </w:numPr>
      <w:spacing w:before="260" w:after="100"/>
      <w:ind w:left="567" w:hanging="454"/>
      <w:jc w:val="both"/>
    </w:pPr>
    <w:rPr>
      <w:rFonts w:ascii="Univers 55" w:hAnsi="Univers 55"/>
      <w:sz w:val="20"/>
    </w:rPr>
  </w:style>
  <w:style w:type="paragraph" w:customStyle="1" w:styleId="AufzhlungEnde">
    <w:name w:val="Aufzählung Ende"/>
    <w:basedOn w:val="AufzhlungAnfang"/>
    <w:next w:val="Textkrper"/>
    <w:uiPriority w:val="99"/>
    <w:semiHidden/>
    <w:locked/>
    <w:rsid w:val="00E00E17"/>
    <w:pPr>
      <w:spacing w:before="140" w:after="300"/>
    </w:pPr>
  </w:style>
  <w:style w:type="paragraph" w:customStyle="1" w:styleId="NummerierungFortsetzung">
    <w:name w:val="Nummerierung Fortsetzung"/>
    <w:basedOn w:val="NummerierungAnfang"/>
    <w:uiPriority w:val="99"/>
    <w:semiHidden/>
    <w:locked/>
    <w:rsid w:val="00E00E17"/>
    <w:pPr>
      <w:numPr>
        <w:numId w:val="0"/>
      </w:numPr>
      <w:ind w:left="416" w:hanging="360"/>
    </w:pPr>
  </w:style>
  <w:style w:type="paragraph" w:customStyle="1" w:styleId="NummerierungEnde">
    <w:name w:val="Nummerierung Ende"/>
    <w:basedOn w:val="NummerierungFortsetzung"/>
    <w:next w:val="Textkrper"/>
    <w:uiPriority w:val="99"/>
    <w:semiHidden/>
    <w:locked/>
    <w:rsid w:val="00E00E17"/>
    <w:pPr>
      <w:spacing w:before="140" w:after="300" w:line="240" w:lineRule="exact"/>
      <w:ind w:left="284" w:hanging="284"/>
    </w:pPr>
    <w:rPr>
      <w:color w:val="000000"/>
    </w:rPr>
  </w:style>
  <w:style w:type="paragraph" w:customStyle="1" w:styleId="TabellenkopfLS">
    <w:name w:val="Tabellenkopf LS"/>
    <w:basedOn w:val="Standard-EinstellungenLS"/>
    <w:uiPriority w:val="99"/>
    <w:rsid w:val="00E00E17"/>
    <w:pPr>
      <w:jc w:val="center"/>
    </w:pPr>
    <w:rPr>
      <w:rFonts w:ascii="Source Sans Pro" w:hAnsi="Source Sans Pro"/>
      <w:b/>
      <w:sz w:val="20"/>
    </w:rPr>
  </w:style>
  <w:style w:type="paragraph" w:customStyle="1" w:styleId="TabelleAufzhlung">
    <w:name w:val="Tabelle Aufzählung"/>
    <w:basedOn w:val="TabelleLinks"/>
    <w:uiPriority w:val="99"/>
    <w:rsid w:val="00E00E17"/>
    <w:pPr>
      <w:numPr>
        <w:numId w:val="11"/>
      </w:numPr>
      <w:spacing w:line="240" w:lineRule="auto"/>
      <w:ind w:left="227" w:hanging="170"/>
    </w:pPr>
    <w:rPr>
      <w:color w:val="000000"/>
      <w:sz w:val="16"/>
    </w:rPr>
  </w:style>
  <w:style w:type="paragraph" w:customStyle="1" w:styleId="TabelleNummerierung">
    <w:name w:val="Tabelle Nummerierung"/>
    <w:basedOn w:val="TabelleAufzhlung"/>
    <w:uiPriority w:val="99"/>
    <w:rsid w:val="00E00E17"/>
    <w:pPr>
      <w:numPr>
        <w:numId w:val="12"/>
      </w:numPr>
      <w:tabs>
        <w:tab w:val="left" w:pos="510"/>
      </w:tabs>
      <w:ind w:left="568" w:hanging="284"/>
    </w:pPr>
  </w:style>
  <w:style w:type="paragraph" w:customStyle="1" w:styleId="NL-Marginalie">
    <w:name w:val="NL-Marginalie"/>
    <w:next w:val="Textkrper"/>
    <w:uiPriority w:val="99"/>
    <w:rsid w:val="00E00E17"/>
    <w:pPr>
      <w:framePr w:w="1985" w:hSpace="170" w:wrap="around" w:vAnchor="text" w:hAnchor="page" w:xAlign="outside" w:y="1"/>
      <w:spacing w:line="180" w:lineRule="exact"/>
      <w:jc w:val="both"/>
    </w:pPr>
    <w:rPr>
      <w:rFonts w:eastAsia="Times New Roman" w:cs="Times New Roman"/>
      <w:color w:val="000000"/>
      <w:sz w:val="15"/>
      <w:szCs w:val="24"/>
    </w:rPr>
  </w:style>
  <w:style w:type="paragraph" w:customStyle="1" w:styleId="NL-MarginalieRechts">
    <w:name w:val="NL-Marginalie Rechts"/>
    <w:basedOn w:val="NL-Marginalie"/>
    <w:next w:val="Textkrper"/>
    <w:uiPriority w:val="99"/>
    <w:rsid w:val="00E00E17"/>
    <w:pPr>
      <w:framePr w:wrap="around"/>
      <w:jc w:val="left"/>
    </w:pPr>
  </w:style>
  <w:style w:type="paragraph" w:customStyle="1" w:styleId="NL-MarginalieLinks">
    <w:name w:val="NL-Marginalie Links"/>
    <w:basedOn w:val="NL-Marginalie"/>
    <w:next w:val="Textkrper"/>
    <w:uiPriority w:val="99"/>
    <w:rsid w:val="00E00E17"/>
    <w:pPr>
      <w:framePr w:wrap="around"/>
      <w:jc w:val="right"/>
    </w:pPr>
  </w:style>
  <w:style w:type="paragraph" w:customStyle="1" w:styleId="TextkrperLinksbndig">
    <w:name w:val="Textkörper Linksbündig"/>
    <w:basedOn w:val="Textkrper"/>
    <w:uiPriority w:val="99"/>
    <w:rsid w:val="00E00E17"/>
    <w:pPr>
      <w:spacing w:after="60" w:line="240" w:lineRule="exact"/>
      <w:jc w:val="left"/>
    </w:pPr>
    <w:rPr>
      <w:rFonts w:eastAsia="Times New Roman" w:cs="Times New Roman"/>
      <w:color w:val="000000"/>
    </w:rPr>
  </w:style>
  <w:style w:type="paragraph" w:customStyle="1" w:styleId="AufzhlungGrauhinterlegt">
    <w:name w:val="Aufzählung Grau hinterlegt"/>
    <w:basedOn w:val="AufzhlungAnfang"/>
    <w:uiPriority w:val="99"/>
    <w:rsid w:val="00E00E17"/>
    <w:pPr>
      <w:pBdr>
        <w:top w:val="single" w:sz="4" w:space="6" w:color="D9D9D9"/>
        <w:left w:val="single" w:sz="4" w:space="4" w:color="D9D9D9"/>
        <w:bottom w:val="single" w:sz="4" w:space="8" w:color="D9D9D9"/>
        <w:right w:val="single" w:sz="4" w:space="4" w:color="D9D9D9"/>
      </w:pBdr>
      <w:shd w:val="clear" w:color="auto" w:fill="D9D9D9"/>
      <w:spacing w:before="120"/>
      <w:ind w:right="113"/>
    </w:pPr>
    <w:rPr>
      <w:rFonts w:ascii="Source Sans Pro Light" w:hAnsi="Source Sans Pro Light"/>
    </w:rPr>
  </w:style>
  <w:style w:type="paragraph" w:customStyle="1" w:styleId="Nummerierung">
    <w:name w:val="Nummerierung"/>
    <w:basedOn w:val="NummerierungGrauhinterlegt"/>
    <w:uiPriority w:val="99"/>
    <w:rsid w:val="00E00E17"/>
    <w:pPr>
      <w:numPr>
        <w:numId w:val="0"/>
      </w:num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FFFFFF"/>
      <w:tabs>
        <w:tab w:val="clear" w:pos="398"/>
      </w:tabs>
      <w:spacing w:line="240" w:lineRule="exact"/>
      <w:ind w:left="567" w:hanging="454"/>
    </w:pPr>
    <w:rPr>
      <w:color w:val="000000"/>
    </w:rPr>
  </w:style>
  <w:style w:type="paragraph" w:customStyle="1" w:styleId="Aufzhlung">
    <w:name w:val="Aufzählung"/>
    <w:basedOn w:val="AufzhlungGrauhinterlegt"/>
    <w:uiPriority w:val="99"/>
    <w:rsid w:val="00E00E17"/>
    <w:pPr>
      <w:pBdr>
        <w:top w:val="single" w:sz="4" w:space="6" w:color="FFFFFF"/>
        <w:left w:val="single" w:sz="4" w:space="4" w:color="FFFFFF"/>
        <w:bottom w:val="single" w:sz="4" w:space="8" w:color="FFFFFF"/>
        <w:right w:val="single" w:sz="4" w:space="4" w:color="FFFFFF"/>
      </w:pBdr>
      <w:shd w:val="clear" w:color="auto" w:fill="auto"/>
    </w:pPr>
  </w:style>
  <w:style w:type="paragraph" w:customStyle="1" w:styleId="TabelleNumerierung">
    <w:name w:val="Tabelle Numerierung"/>
    <w:basedOn w:val="TabelleAufzhlung"/>
    <w:uiPriority w:val="99"/>
    <w:locked/>
    <w:rsid w:val="00E00E17"/>
    <w:pPr>
      <w:numPr>
        <w:numId w:val="0"/>
      </w:numPr>
      <w:spacing w:line="240" w:lineRule="exact"/>
      <w:ind w:left="568" w:hanging="284"/>
    </w:pPr>
    <w:rPr>
      <w:sz w:val="22"/>
    </w:rPr>
  </w:style>
  <w:style w:type="paragraph" w:customStyle="1" w:styleId="NL-MarginalieLernmaterialien">
    <w:name w:val="NL-Marginalie Lernmaterialien"/>
    <w:basedOn w:val="NL-Marginalie"/>
    <w:uiPriority w:val="99"/>
    <w:rsid w:val="00E00E17"/>
    <w:pPr>
      <w:framePr w:w="2098" w:wrap="around" w:xAlign="right" w:y="12"/>
      <w:spacing w:after="60" w:line="200" w:lineRule="exact"/>
    </w:pPr>
    <w:rPr>
      <w:sz w:val="18"/>
      <w:lang w:eastAsia="de-DE"/>
    </w:rPr>
  </w:style>
  <w:style w:type="paragraph" w:customStyle="1" w:styleId="ZeilefrBilder">
    <w:name w:val="Zeile für Bilder"/>
    <w:next w:val="Textkrper"/>
    <w:uiPriority w:val="99"/>
    <w:rsid w:val="00E00E17"/>
    <w:pPr>
      <w:spacing w:before="120" w:after="120" w:line="240" w:lineRule="auto"/>
    </w:pPr>
    <w:rPr>
      <w:rFonts w:ascii="Source Sans Pro Light" w:eastAsia="Calibri" w:hAnsi="Source Sans Pro Light"/>
      <w:color w:val="000000"/>
      <w:sz w:val="24"/>
      <w:szCs w:val="24"/>
      <w:lang w:eastAsia="de-DE"/>
    </w:rPr>
  </w:style>
  <w:style w:type="paragraph" w:customStyle="1" w:styleId="TabelleRechtsbndig">
    <w:name w:val="Tabelle Rechtsbündig"/>
    <w:basedOn w:val="TabelleLinks"/>
    <w:next w:val="TabelleLinks"/>
    <w:uiPriority w:val="99"/>
    <w:rsid w:val="00E00E17"/>
    <w:pPr>
      <w:jc w:val="right"/>
    </w:pPr>
    <w:rPr>
      <w:color w:val="000000"/>
    </w:rPr>
  </w:style>
  <w:style w:type="paragraph" w:customStyle="1" w:styleId="Textkrper8PT">
    <w:name w:val="Textkörper 8PT"/>
    <w:basedOn w:val="Textkrper"/>
    <w:uiPriority w:val="99"/>
    <w:rsid w:val="00E00E17"/>
    <w:pPr>
      <w:spacing w:line="240" w:lineRule="exact"/>
    </w:pPr>
    <w:rPr>
      <w:rFonts w:ascii="Univers 55" w:eastAsia="Times New Roman" w:hAnsi="Univers 55" w:cs="Times New Roman"/>
      <w:color w:val="000000"/>
      <w:sz w:val="18"/>
    </w:rPr>
  </w:style>
  <w:style w:type="paragraph" w:customStyle="1" w:styleId="FormatvorlageTextkrper-ErstzeileneinzugErsteZeile0cm">
    <w:name w:val="Formatvorlage Textkörper-Erstzeileneinzug + Erste Zeile:  0 cm"/>
    <w:basedOn w:val="Textkrper-Erstzeileneinzug"/>
    <w:uiPriority w:val="99"/>
    <w:rsid w:val="00E00E17"/>
    <w:pPr>
      <w:spacing w:after="60" w:line="240" w:lineRule="exact"/>
      <w:ind w:firstLine="0"/>
      <w:contextualSpacing w:val="0"/>
    </w:pPr>
    <w:rPr>
      <w:rFonts w:eastAsia="Times New Roman" w:cs="Times New Roman"/>
      <w:color w:val="000000"/>
      <w:szCs w:val="20"/>
      <w:lang w:eastAsia="en-US"/>
    </w:rPr>
  </w:style>
  <w:style w:type="paragraph" w:customStyle="1" w:styleId="FormatvorlageTabelleLinks6PTNach3Pt">
    <w:name w:val="Formatvorlage Tabelle Links 6PT + Nach:  3 Pt."/>
    <w:basedOn w:val="TabelleLinks6PT"/>
    <w:uiPriority w:val="99"/>
    <w:rsid w:val="00E00E17"/>
  </w:style>
  <w:style w:type="paragraph" w:customStyle="1" w:styleId="berschrift2neu">
    <w:name w:val="Überschrift2_neu"/>
    <w:basedOn w:val="berschrift2"/>
    <w:uiPriority w:val="99"/>
    <w:rsid w:val="00E00E17"/>
    <w:pPr>
      <w:spacing w:before="480" w:after="240" w:line="280" w:lineRule="exact"/>
    </w:pPr>
    <w:rPr>
      <w:b/>
      <w:color w:val="000000"/>
      <w:sz w:val="24"/>
    </w:rPr>
  </w:style>
  <w:style w:type="character" w:styleId="Funotenzeichen">
    <w:name w:val="footnote reference"/>
    <w:uiPriority w:val="99"/>
    <w:semiHidden/>
    <w:unhideWhenUsed/>
    <w:rsid w:val="00E00E17"/>
    <w:rPr>
      <w:rFonts w:ascii="Univers 55" w:hAnsi="Univers 55" w:hint="default"/>
      <w:color w:val="000000"/>
      <w:vertAlign w:val="superscript"/>
    </w:rPr>
  </w:style>
  <w:style w:type="character" w:styleId="Platzhaltertext">
    <w:name w:val="Placeholder Text"/>
    <w:uiPriority w:val="99"/>
    <w:semiHidden/>
    <w:rsid w:val="00E00E17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E00E17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E00E17"/>
    <w:rPr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E00E17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sid w:val="00E00E17"/>
    <w:rPr>
      <w:b/>
      <w:bCs/>
      <w:smallCaps/>
      <w:color w:val="4F81BD" w:themeColor="accent1"/>
      <w:spacing w:val="5"/>
    </w:rPr>
  </w:style>
  <w:style w:type="character" w:styleId="Buchtitel">
    <w:name w:val="Book Title"/>
    <w:basedOn w:val="Absatz-Standardschriftart"/>
    <w:uiPriority w:val="33"/>
    <w:qFormat/>
    <w:rsid w:val="00E00E17"/>
    <w:rPr>
      <w:b/>
      <w:bCs/>
      <w:i/>
      <w:iCs/>
      <w:spacing w:val="5"/>
    </w:rPr>
  </w:style>
  <w:style w:type="character" w:customStyle="1" w:styleId="Kopfzeilenautomat">
    <w:name w:val="Kopfzeilenautomat"/>
    <w:uiPriority w:val="1"/>
    <w:semiHidden/>
    <w:rsid w:val="00E00E17"/>
    <w:rPr>
      <w:rFonts w:ascii="Arial" w:hAnsi="Arial" w:cs="Arial" w:hint="default"/>
      <w:color w:val="E36C0A"/>
      <w:sz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00E17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00E17"/>
    <w:rPr>
      <w:szCs w:val="22"/>
    </w:rPr>
  </w:style>
  <w:style w:type="character" w:customStyle="1" w:styleId="Absatz-Standardschriftart1">
    <w:name w:val="Absatz-Standardschriftart1"/>
    <w:semiHidden/>
    <w:rsid w:val="00E00E17"/>
  </w:style>
  <w:style w:type="table" w:styleId="MittlereListe2-Akzent1">
    <w:name w:val="Medium List 2 Accent 1"/>
    <w:basedOn w:val="NormaleTabelle"/>
    <w:uiPriority w:val="66"/>
    <w:rsid w:val="00E00E17"/>
    <w:pPr>
      <w:spacing w:line="240" w:lineRule="auto"/>
    </w:pPr>
    <w:rPr>
      <w:rFonts w:ascii="Cambria" w:eastAsia="Times New Roman" w:hAnsi="Cambria" w:cs="Times New Roman"/>
      <w:sz w:val="24"/>
      <w:szCs w:val="24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ellenraster3">
    <w:name w:val="Tabellenraster3"/>
    <w:basedOn w:val="NormaleTabelle"/>
    <w:uiPriority w:val="59"/>
    <w:rsid w:val="00E00E17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uiPriority w:val="59"/>
    <w:rsid w:val="00E00E17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alender1">
    <w:name w:val="Kalender 1"/>
    <w:basedOn w:val="NormaleTabelle"/>
    <w:uiPriority w:val="99"/>
    <w:qFormat/>
    <w:rsid w:val="00E00E17"/>
    <w:pPr>
      <w:spacing w:line="240" w:lineRule="auto"/>
    </w:pPr>
    <w:rPr>
      <w:rFonts w:ascii="Calibri" w:eastAsia="Times New Roman" w:hAnsi="Calibri" w:cs="Times New Roman"/>
      <w:sz w:val="24"/>
      <w:szCs w:val="24"/>
    </w:rPr>
    <w:tblPr>
      <w:tblStyleRowBandSize w:val="1"/>
      <w:tblStyleColBandSize w:val="1"/>
      <w:tblInd w:w="0" w:type="nil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4">
    <w:name w:val="Tabellenraster4"/>
    <w:basedOn w:val="NormaleTabelle"/>
    <w:uiPriority w:val="59"/>
    <w:rsid w:val="00E00E17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uiPriority w:val="59"/>
    <w:rsid w:val="00E00E17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uiPriority w:val="59"/>
    <w:rsid w:val="00E00E17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rsid w:val="00E00E17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8">
    <w:name w:val="Tabellenraster8"/>
    <w:basedOn w:val="NormaleTabelle"/>
    <w:rsid w:val="00E00E17"/>
    <w:pPr>
      <w:spacing w:line="240" w:lineRule="auto"/>
    </w:pPr>
    <w:rPr>
      <w:rFonts w:ascii="Arial" w:eastAsia="Calibri" w:hAnsi="Arial"/>
      <w:color w:val="00000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9">
    <w:name w:val="Tabellenraster9"/>
    <w:basedOn w:val="NormaleTabelle"/>
    <w:next w:val="Tabellenraster"/>
    <w:uiPriority w:val="59"/>
    <w:rsid w:val="00E00E17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0">
    <w:name w:val="Tabellenraster10"/>
    <w:basedOn w:val="NormaleTabelle"/>
    <w:next w:val="Tabellenraster"/>
    <w:uiPriority w:val="59"/>
    <w:rsid w:val="00E00E17"/>
    <w:pPr>
      <w:spacing w:line="240" w:lineRule="auto"/>
    </w:pPr>
    <w:rPr>
      <w:rFonts w:eastAsia="Calibri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10pt">
    <w:name w:val="Tabelle_10pt"/>
    <w:basedOn w:val="Standard"/>
    <w:rsid w:val="00E00E17"/>
  </w:style>
  <w:style w:type="character" w:styleId="Kommentarzeichen">
    <w:name w:val="annotation reference"/>
    <w:basedOn w:val="Absatz-Standardschriftart"/>
    <w:uiPriority w:val="99"/>
    <w:semiHidden/>
    <w:unhideWhenUsed/>
    <w:rsid w:val="008509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509CB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509C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09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509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2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0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7.png"/><Relationship Id="rId1" Type="http://schemas.openxmlformats.org/officeDocument/2006/relationships/image" Target="media/image5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tsp_000\Documents\Unterricht\9%20SOL\LF1_Summercamp\1807%20LS%20Formatvorlagen\Formatvorlage%20Mantelbogen%20Lern(feld)projekt%20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9A289-0816-41EF-8DFE-F3650CA27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 Mantelbogen Lern(feld)projekt 2018</Template>
  <TotalTime>0</TotalTime>
  <Pages>12</Pages>
  <Words>916</Words>
  <Characters>5771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Windows-Benutzer</dc:creator>
  <cp:lastModifiedBy>Tina Sarhan</cp:lastModifiedBy>
  <cp:revision>8</cp:revision>
  <cp:lastPrinted>2021-07-02T02:41:00Z</cp:lastPrinted>
  <dcterms:created xsi:type="dcterms:W3CDTF">2021-06-28T01:18:00Z</dcterms:created>
  <dcterms:modified xsi:type="dcterms:W3CDTF">2021-08-03T08:20:00Z</dcterms:modified>
</cp:coreProperties>
</file>