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4EAD" w14:textId="77777777" w:rsidR="0032000F" w:rsidRDefault="006A1BA0">
      <w:r w:rsidRPr="00D30829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790336" behindDoc="0" locked="0" layoutInCell="1" allowOverlap="1" wp14:anchorId="00EB451E" wp14:editId="5CC73E5A">
            <wp:simplePos x="0" y="0"/>
            <wp:positionH relativeFrom="column">
              <wp:posOffset>4782820</wp:posOffset>
            </wp:positionH>
            <wp:positionV relativeFrom="paragraph">
              <wp:posOffset>1266190</wp:posOffset>
            </wp:positionV>
            <wp:extent cx="341630" cy="313055"/>
            <wp:effectExtent l="0" t="0" r="127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71C843D3" w14:textId="77777777" w:rsidTr="006A1BA0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1A11FFC" w14:textId="77777777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3D54D7EB" w14:textId="77777777" w:rsidR="00BF021C" w:rsidRDefault="00544CFE" w:rsidP="005530EE">
            <w:pPr>
              <w:pStyle w:val="TabelleKopflinks"/>
              <w:spacing w:line="240" w:lineRule="exact"/>
            </w:pPr>
            <w:r>
              <w:t>Regeln eines Bau</w:t>
            </w:r>
            <w:r w:rsidR="006839F0">
              <w:t>stelleneinrichtungsplanes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EC363F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EA13F5" w14:textId="77777777" w:rsidR="00BF021C" w:rsidRDefault="006A1BA0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BFK</w:t>
            </w:r>
          </w:p>
          <w:p w14:paraId="790C8E9E" w14:textId="77777777" w:rsidR="00BF021C" w:rsidRDefault="0075204D" w:rsidP="00544CFE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BT</w:t>
            </w:r>
            <w:r w:rsidR="00DA68DC">
              <w:rPr>
                <w:lang w:val="en-GB" w:eastAsia="en-US"/>
              </w:rPr>
              <w:t>01.0</w:t>
            </w:r>
            <w:r>
              <w:rPr>
                <w:lang w:val="en-GB" w:eastAsia="en-US"/>
              </w:rPr>
              <w:t>2</w:t>
            </w:r>
            <w:r w:rsidR="00DA68DC">
              <w:rPr>
                <w:lang w:val="en-GB" w:eastAsia="en-US"/>
              </w:rPr>
              <w:t>.01.0</w:t>
            </w:r>
            <w:r w:rsidR="00544CFE">
              <w:rPr>
                <w:lang w:val="en-GB" w:eastAsia="en-US"/>
              </w:rPr>
              <w:t>2</w:t>
            </w:r>
          </w:p>
        </w:tc>
      </w:tr>
      <w:tr w:rsidR="00BF021C" w14:paraId="7ED36327" w14:textId="77777777" w:rsidTr="006A1BA0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DC61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42B95047" w14:textId="551ABAA4" w:rsidR="0015525B" w:rsidRPr="00EB0678" w:rsidRDefault="0015525B" w:rsidP="0015525B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EB0678">
              <w:rPr>
                <w:color w:val="auto"/>
                <w:lang w:eastAsia="en-US"/>
              </w:rPr>
              <w:t xml:space="preserve">Ich </w:t>
            </w:r>
            <w:r w:rsidR="004F15A2" w:rsidRPr="00EB0678">
              <w:rPr>
                <w:color w:val="auto"/>
                <w:lang w:eastAsia="en-US"/>
              </w:rPr>
              <w:t xml:space="preserve">kann </w:t>
            </w:r>
            <w:r w:rsidRPr="00EB0678">
              <w:rPr>
                <w:color w:val="auto"/>
                <w:lang w:eastAsia="en-US"/>
              </w:rPr>
              <w:t>die Regeln der</w:t>
            </w:r>
            <w:r w:rsidR="004F15A2" w:rsidRPr="00EB0678">
              <w:rPr>
                <w:color w:val="auto"/>
                <w:lang w:eastAsia="en-US"/>
              </w:rPr>
              <w:t xml:space="preserve"> Baustelleneinrichtungsplanung benennen.</w:t>
            </w:r>
          </w:p>
          <w:p w14:paraId="5A4981DE" w14:textId="77777777" w:rsidR="0015525B" w:rsidRPr="00772143" w:rsidRDefault="0015525B" w:rsidP="0015525B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EB0678">
              <w:rPr>
                <w:color w:val="auto"/>
                <w:lang w:eastAsia="en-US"/>
              </w:rPr>
              <w:t xml:space="preserve">Ich kann die </w:t>
            </w:r>
            <w:r w:rsidRPr="00772143">
              <w:rPr>
                <w:color w:val="auto"/>
                <w:lang w:eastAsia="en-US"/>
              </w:rPr>
              <w:t>Regeln der Baustelleneinrichtung zuordnen.</w:t>
            </w:r>
          </w:p>
          <w:p w14:paraId="510805D4" w14:textId="77777777" w:rsidR="0015525B" w:rsidRPr="00772143" w:rsidRDefault="0015525B" w:rsidP="0015525B">
            <w:pPr>
              <w:pStyle w:val="TabelleAufzhlung"/>
              <w:spacing w:line="240" w:lineRule="exact"/>
              <w:rPr>
                <w:i/>
                <w:color w:val="auto"/>
                <w:lang w:eastAsia="en-US"/>
              </w:rPr>
            </w:pPr>
            <w:r w:rsidRPr="00772143">
              <w:rPr>
                <w:color w:val="auto"/>
                <w:lang w:eastAsia="en-US"/>
              </w:rPr>
              <w:t xml:space="preserve">Ich </w:t>
            </w:r>
            <w:r w:rsidRPr="00772143">
              <w:rPr>
                <w:i/>
                <w:color w:val="auto"/>
                <w:lang w:eastAsia="en-US"/>
              </w:rPr>
              <w:t>kann meine Gedanken mitteilen.</w:t>
            </w:r>
          </w:p>
          <w:p w14:paraId="3BD46A3C" w14:textId="77777777" w:rsidR="00BF021C" w:rsidRDefault="0015525B" w:rsidP="004C1009">
            <w:pPr>
              <w:pStyle w:val="TabelleAufzhlung"/>
              <w:spacing w:line="240" w:lineRule="exact"/>
              <w:rPr>
                <w:lang w:eastAsia="en-US"/>
              </w:rPr>
            </w:pPr>
            <w:r w:rsidRPr="00772143">
              <w:rPr>
                <w:i/>
                <w:color w:val="auto"/>
                <w:lang w:eastAsia="en-US"/>
              </w:rPr>
              <w:t xml:space="preserve">Ich kann mich an Gesprächen </w:t>
            </w:r>
            <w:r w:rsidR="004C1009" w:rsidRPr="00772143">
              <w:rPr>
                <w:i/>
                <w:color w:val="auto"/>
                <w:lang w:eastAsia="en-US"/>
              </w:rPr>
              <w:t>beteiligen</w:t>
            </w:r>
            <w:r w:rsidRPr="00772143">
              <w:rPr>
                <w:i/>
                <w:color w:val="auto"/>
                <w:lang w:eastAsia="en-US"/>
              </w:rPr>
              <w:t>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FC5FEE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76DC03AB" w14:textId="77777777" w:rsidTr="00D30829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F90907" w14:textId="77777777" w:rsidR="00BF021C" w:rsidRDefault="00BF021C" w:rsidP="009C43C7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2F10BCC5" w14:textId="77777777" w:rsidTr="00D30829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85A4D0" w14:textId="77777777" w:rsidR="00BF021C" w:rsidRDefault="00BF021C" w:rsidP="009C43C7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53CD2602" w14:textId="77777777" w:rsidTr="00D30829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30269920" w14:textId="77777777" w:rsidR="00BF021C" w:rsidRDefault="00BF021C" w:rsidP="009C43C7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0037FC36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0E8FD093" w14:textId="77777777" w:rsidR="00E308B3" w:rsidRPr="00E41A61" w:rsidRDefault="00E308B3" w:rsidP="00E41A61">
      <w:pPr>
        <w:pStyle w:val="Textkrper"/>
      </w:pPr>
    </w:p>
    <w:p w14:paraId="3E414D93" w14:textId="77777777" w:rsidR="00E308B3" w:rsidRPr="00E41A61" w:rsidRDefault="00E308B3" w:rsidP="00E41A61">
      <w:pPr>
        <w:pStyle w:val="Textkrper"/>
      </w:pPr>
    </w:p>
    <w:p w14:paraId="6A49E6C1" w14:textId="77777777" w:rsidR="00A9530F" w:rsidRPr="003824C2" w:rsidRDefault="00A9530F" w:rsidP="00F97EF5">
      <w:pPr>
        <w:pStyle w:val="Marginalie"/>
        <w:framePr w:w="1544" w:wrap="notBeside" w:x="8822" w:y="36"/>
        <w:jc w:val="left"/>
        <w:rPr>
          <w:sz w:val="20"/>
        </w:rPr>
      </w:pPr>
      <w:r w:rsidRPr="003824C2">
        <w:rPr>
          <w:sz w:val="20"/>
        </w:rPr>
        <w:t>Gesamt</w:t>
      </w:r>
      <w:r w:rsidR="00C1596F">
        <w:rPr>
          <w:sz w:val="20"/>
        </w:rPr>
        <w:t xml:space="preserve">zeit ca. </w:t>
      </w:r>
      <w:r w:rsidR="00F97EF5">
        <w:rPr>
          <w:sz w:val="20"/>
        </w:rPr>
        <w:t>90 min</w:t>
      </w:r>
    </w:p>
    <w:p w14:paraId="30265899" w14:textId="77777777" w:rsidR="00BF021C" w:rsidRPr="00E41A61" w:rsidRDefault="0015525B" w:rsidP="00E41A61">
      <w:pPr>
        <w:pStyle w:val="Textkrper"/>
      </w:pPr>
      <w:r w:rsidRPr="00E41A61">
        <w:t>Sie</w:t>
      </w:r>
      <w:r w:rsidR="009807FA" w:rsidRPr="00E41A61">
        <w:t xml:space="preserve"> interessier</w:t>
      </w:r>
      <w:r w:rsidRPr="00E41A61">
        <w:t>en sich</w:t>
      </w:r>
      <w:r w:rsidR="009807FA" w:rsidRPr="00E41A61">
        <w:t>, welche Regeln bei einer Baustelleneinrichtung zu beach</w:t>
      </w:r>
      <w:r w:rsidR="00BA3745" w:rsidRPr="00E41A61">
        <w:t>ten sind. D</w:t>
      </w:r>
      <w:r w:rsidR="009807FA" w:rsidRPr="00E41A61">
        <w:t xml:space="preserve">iese </w:t>
      </w:r>
      <w:r w:rsidRPr="00E41A61">
        <w:t>können Sie</w:t>
      </w:r>
      <w:r w:rsidR="009807FA" w:rsidRPr="00E41A61">
        <w:t xml:space="preserve"> für </w:t>
      </w:r>
      <w:r w:rsidR="00544CFE" w:rsidRPr="00E41A61">
        <w:t xml:space="preserve">ihre Präsentation </w:t>
      </w:r>
      <w:r w:rsidR="009807FA" w:rsidRPr="00E41A61">
        <w:t>brauchen.</w:t>
      </w:r>
    </w:p>
    <w:p w14:paraId="4A21C14B" w14:textId="77777777" w:rsidR="00D30829" w:rsidRPr="00E41A61" w:rsidRDefault="00D30829" w:rsidP="00E41A61">
      <w:pPr>
        <w:pStyle w:val="Textkrper"/>
      </w:pPr>
    </w:p>
    <w:p w14:paraId="0C0140AD" w14:textId="77777777" w:rsidR="003824C2" w:rsidRPr="00C33FB2" w:rsidRDefault="00C1596F" w:rsidP="003824C2">
      <w:pPr>
        <w:pStyle w:val="Marginalie"/>
        <w:framePr w:w="294" w:wrap="notBeside" w:x="9753" w:y="200"/>
        <w:rPr>
          <w:sz w:val="20"/>
        </w:rPr>
      </w:pPr>
      <w:r>
        <w:rPr>
          <w:sz w:val="20"/>
        </w:rPr>
        <w:t>2</w:t>
      </w:r>
      <w:r w:rsidR="003824C2" w:rsidRPr="00C33FB2">
        <w:rPr>
          <w:sz w:val="20"/>
        </w:rPr>
        <w:t>‘</w:t>
      </w:r>
    </w:p>
    <w:p w14:paraId="271AEBF0" w14:textId="77777777" w:rsidR="00D30829" w:rsidRPr="00C33FB2" w:rsidRDefault="003824C2" w:rsidP="00E41A61">
      <w:pPr>
        <w:pStyle w:val="Textkrper"/>
      </w:pPr>
      <w:r w:rsidRPr="00C33FB2">
        <w:rPr>
          <w:b/>
          <w:noProof/>
        </w:rPr>
        <w:drawing>
          <wp:anchor distT="0" distB="0" distL="114300" distR="114300" simplePos="0" relativeHeight="251917312" behindDoc="0" locked="0" layoutInCell="1" allowOverlap="1" wp14:anchorId="62AFF436" wp14:editId="1338A80B">
            <wp:simplePos x="0" y="0"/>
            <wp:positionH relativeFrom="column">
              <wp:posOffset>5121910</wp:posOffset>
            </wp:positionH>
            <wp:positionV relativeFrom="paragraph">
              <wp:posOffset>129540</wp:posOffset>
            </wp:positionV>
            <wp:extent cx="314325" cy="314325"/>
            <wp:effectExtent l="0" t="0" r="9525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30F" w:rsidRPr="00E41A61">
        <w:rPr>
          <w:noProof/>
        </w:rPr>
        <w:drawing>
          <wp:anchor distT="0" distB="0" distL="114300" distR="114300" simplePos="0" relativeHeight="251715584" behindDoc="0" locked="0" layoutInCell="0" allowOverlap="1" wp14:anchorId="7F935B19" wp14:editId="531ADB9F">
            <wp:simplePos x="0" y="0"/>
            <wp:positionH relativeFrom="rightMargin">
              <wp:posOffset>102870</wp:posOffset>
            </wp:positionH>
            <wp:positionV relativeFrom="paragraph">
              <wp:posOffset>118745</wp:posOffset>
            </wp:positionV>
            <wp:extent cx="302260" cy="323850"/>
            <wp:effectExtent l="0" t="0" r="2540" b="0"/>
            <wp:wrapNone/>
            <wp:docPr id="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A2DC7" w14:textId="77777777" w:rsidR="0075204D" w:rsidRPr="003F10AC" w:rsidRDefault="0075204D" w:rsidP="003824C2">
      <w:pPr>
        <w:spacing w:line="276" w:lineRule="auto"/>
      </w:pPr>
      <w:r w:rsidRPr="003F10AC">
        <w:t>Schauen Sie sich das Bild genau an</w:t>
      </w:r>
      <w:r w:rsidR="00C1596F" w:rsidRPr="003F10AC">
        <w:t>. Was passiert hier gerade? Kreuzen Sie an.</w:t>
      </w:r>
    </w:p>
    <w:p w14:paraId="231B1219" w14:textId="74AF3CD0" w:rsidR="0075204D" w:rsidRPr="003824C2" w:rsidRDefault="005C290A" w:rsidP="003824C2">
      <w:pPr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01BCF0CD" wp14:editId="6F674D19">
            <wp:extent cx="4679950" cy="3510280"/>
            <wp:effectExtent l="0" t="0" r="635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F2E4" w14:textId="77777777" w:rsidR="003824C2" w:rsidRDefault="003824C2" w:rsidP="003824C2">
      <w:pPr>
        <w:spacing w:line="276" w:lineRule="auto"/>
        <w:rPr>
          <w:sz w:val="22"/>
          <w:szCs w:val="22"/>
        </w:rPr>
      </w:pPr>
    </w:p>
    <w:p w14:paraId="25A860FD" w14:textId="77777777" w:rsidR="00D066D2" w:rsidRPr="00D066D2" w:rsidRDefault="00D066D2" w:rsidP="00D066D2">
      <w:pPr>
        <w:spacing w:line="276" w:lineRule="auto"/>
        <w:rPr>
          <w:b/>
        </w:rPr>
      </w:pPr>
    </w:p>
    <w:tbl>
      <w:tblPr>
        <w:tblStyle w:val="Tabellenraster"/>
        <w:tblW w:w="77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0"/>
        <w:gridCol w:w="236"/>
        <w:gridCol w:w="3184"/>
        <w:gridCol w:w="236"/>
        <w:gridCol w:w="336"/>
        <w:gridCol w:w="3388"/>
      </w:tblGrid>
      <w:tr w:rsidR="00544CFE" w:rsidRPr="00C33FB2" w14:paraId="3934BEBD" w14:textId="77777777" w:rsidTr="00544CF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A03A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0518B481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3184" w:type="dxa"/>
            <w:vAlign w:val="center"/>
          </w:tcPr>
          <w:p w14:paraId="1FD16DC4" w14:textId="59933925" w:rsidR="00544CFE" w:rsidRPr="00C33FB2" w:rsidRDefault="00065D39" w:rsidP="00544CFE">
            <w:pPr>
              <w:pStyle w:val="Textkrper"/>
              <w:spacing w:line="276" w:lineRule="auto"/>
              <w:jc w:val="left"/>
            </w:pPr>
            <w:r>
              <w:t>D</w:t>
            </w:r>
            <w:r w:rsidR="00544CFE" w:rsidRPr="00C33FB2">
              <w:t>er Kran wird gerade abgebaut.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406CB4D2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B41B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3388" w:type="dxa"/>
            <w:tcBorders>
              <w:left w:val="single" w:sz="4" w:space="0" w:color="auto"/>
            </w:tcBorders>
          </w:tcPr>
          <w:p w14:paraId="30474527" w14:textId="3A5F7796" w:rsidR="00544CFE" w:rsidRPr="00C33FB2" w:rsidRDefault="00065D39" w:rsidP="00544CFE">
            <w:pPr>
              <w:pStyle w:val="Textkrper"/>
              <w:spacing w:line="276" w:lineRule="auto"/>
              <w:jc w:val="left"/>
            </w:pPr>
            <w:r>
              <w:t>D</w:t>
            </w:r>
            <w:r w:rsidR="00544CFE" w:rsidRPr="00C33FB2">
              <w:t>er Kran wird gerade aufgebaut.</w:t>
            </w:r>
          </w:p>
        </w:tc>
      </w:tr>
      <w:tr w:rsidR="00544CFE" w:rsidRPr="00C33FB2" w14:paraId="6FF449F4" w14:textId="77777777" w:rsidTr="00544CFE">
        <w:trPr>
          <w:trHeight w:val="28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861CC5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236" w:type="dxa"/>
            <w:vAlign w:val="center"/>
          </w:tcPr>
          <w:p w14:paraId="2F0A8FAD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3184" w:type="dxa"/>
            <w:vAlign w:val="center"/>
          </w:tcPr>
          <w:p w14:paraId="4336BF15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236" w:type="dxa"/>
          </w:tcPr>
          <w:p w14:paraId="264D5D4D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01011031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3388" w:type="dxa"/>
          </w:tcPr>
          <w:p w14:paraId="20D6EAA4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</w:tr>
      <w:tr w:rsidR="00544CFE" w:rsidRPr="00C33FB2" w14:paraId="2665F1CC" w14:textId="77777777" w:rsidTr="00544CF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F9B6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0B0971BE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3184" w:type="dxa"/>
            <w:vAlign w:val="center"/>
          </w:tcPr>
          <w:p w14:paraId="045D4976" w14:textId="4B67EFBE" w:rsidR="00544CFE" w:rsidRPr="00C33FB2" w:rsidRDefault="00065D39" w:rsidP="00544CFE">
            <w:pPr>
              <w:pStyle w:val="Textkrper"/>
              <w:spacing w:line="276" w:lineRule="auto"/>
              <w:jc w:val="left"/>
            </w:pPr>
            <w:r>
              <w:t>D</w:t>
            </w:r>
            <w:r w:rsidR="00544CFE" w:rsidRPr="00C33FB2">
              <w:t>as gelbe Haus wird abgerissen.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09D7F9A1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4D16" w14:textId="77777777" w:rsidR="00544CFE" w:rsidRPr="00C33FB2" w:rsidRDefault="00544CFE" w:rsidP="00544CFE">
            <w:pPr>
              <w:pStyle w:val="Textkrper"/>
              <w:spacing w:line="276" w:lineRule="auto"/>
              <w:jc w:val="left"/>
            </w:pPr>
          </w:p>
        </w:tc>
        <w:tc>
          <w:tcPr>
            <w:tcW w:w="3388" w:type="dxa"/>
            <w:tcBorders>
              <w:left w:val="single" w:sz="4" w:space="0" w:color="auto"/>
            </w:tcBorders>
          </w:tcPr>
          <w:p w14:paraId="63EA164A" w14:textId="5EFF8336" w:rsidR="00544CFE" w:rsidRPr="00C33FB2" w:rsidRDefault="00065D39" w:rsidP="00544CFE">
            <w:pPr>
              <w:pStyle w:val="Textkrper"/>
              <w:spacing w:line="276" w:lineRule="auto"/>
              <w:jc w:val="left"/>
            </w:pPr>
            <w:r>
              <w:t>D</w:t>
            </w:r>
            <w:r w:rsidR="00544CFE" w:rsidRPr="00C33FB2">
              <w:t>er Kran ist gerade umgefallen.</w:t>
            </w:r>
          </w:p>
        </w:tc>
      </w:tr>
    </w:tbl>
    <w:p w14:paraId="2FF9DB94" w14:textId="77777777" w:rsidR="00E308B3" w:rsidRDefault="00E308B3" w:rsidP="00C33FB2">
      <w:pPr>
        <w:spacing w:line="276" w:lineRule="auto"/>
        <w:rPr>
          <w:b/>
        </w:rPr>
      </w:pPr>
    </w:p>
    <w:p w14:paraId="1F6986A6" w14:textId="77777777" w:rsidR="00C33FB2" w:rsidRDefault="00C33FB2" w:rsidP="00C33FB2">
      <w:pPr>
        <w:spacing w:line="276" w:lineRule="auto"/>
        <w:rPr>
          <w:b/>
        </w:rPr>
      </w:pPr>
    </w:p>
    <w:p w14:paraId="2E5F4587" w14:textId="77777777" w:rsidR="00C1596F" w:rsidRDefault="00C1596F" w:rsidP="00C33FB2">
      <w:pPr>
        <w:spacing w:line="276" w:lineRule="auto"/>
        <w:rPr>
          <w:b/>
        </w:rPr>
      </w:pPr>
    </w:p>
    <w:p w14:paraId="17FB20DD" w14:textId="77777777" w:rsidR="00C66B4B" w:rsidRDefault="00C66B4B" w:rsidP="00C33FB2">
      <w:pPr>
        <w:spacing w:line="276" w:lineRule="auto"/>
        <w:rPr>
          <w:b/>
        </w:rPr>
      </w:pPr>
    </w:p>
    <w:p w14:paraId="18288971" w14:textId="77777777" w:rsidR="00C33FB2" w:rsidRPr="00C33FB2" w:rsidRDefault="00C33FB2" w:rsidP="003824C2">
      <w:pPr>
        <w:pStyle w:val="Marginalie"/>
        <w:framePr w:w="294" w:wrap="notBeside" w:x="10322" w:y="149"/>
        <w:rPr>
          <w:sz w:val="20"/>
        </w:rPr>
      </w:pPr>
      <w:r w:rsidRPr="00C33FB2">
        <w:rPr>
          <w:sz w:val="20"/>
        </w:rPr>
        <w:t>3‘</w:t>
      </w:r>
    </w:p>
    <w:p w14:paraId="662D6EA5" w14:textId="77777777" w:rsidR="00C33FB2" w:rsidRPr="00C33FB2" w:rsidRDefault="003824C2" w:rsidP="00C33FB2">
      <w:pPr>
        <w:spacing w:line="276" w:lineRule="auto"/>
        <w:rPr>
          <w:b/>
        </w:rPr>
      </w:pPr>
      <w:r w:rsidRPr="00C33FB2">
        <w:rPr>
          <w:noProof/>
          <w:lang w:eastAsia="de-DE"/>
        </w:rPr>
        <w:drawing>
          <wp:anchor distT="0" distB="0" distL="114300" distR="114300" simplePos="0" relativeHeight="251898880" behindDoc="0" locked="0" layoutInCell="1" allowOverlap="1" wp14:anchorId="125D7903" wp14:editId="26F8272E">
            <wp:simplePos x="0" y="0"/>
            <wp:positionH relativeFrom="column">
              <wp:posOffset>5479527</wp:posOffset>
            </wp:positionH>
            <wp:positionV relativeFrom="paragraph">
              <wp:posOffset>97155</wp:posOffset>
            </wp:positionV>
            <wp:extent cx="314325" cy="31432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FB2">
        <w:rPr>
          <w:noProof/>
          <w:lang w:eastAsia="de-DE"/>
        </w:rPr>
        <w:drawing>
          <wp:anchor distT="0" distB="0" distL="114300" distR="114300" simplePos="0" relativeHeight="251722752" behindDoc="0" locked="0" layoutInCell="0" allowOverlap="1" wp14:anchorId="1903E74E" wp14:editId="45CD5BC6">
            <wp:simplePos x="0" y="0"/>
            <wp:positionH relativeFrom="rightMargin">
              <wp:posOffset>104098</wp:posOffset>
            </wp:positionH>
            <wp:positionV relativeFrom="paragraph">
              <wp:posOffset>82550</wp:posOffset>
            </wp:positionV>
            <wp:extent cx="658495" cy="323850"/>
            <wp:effectExtent l="0" t="0" r="8255" b="0"/>
            <wp:wrapNone/>
            <wp:docPr id="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A8B6D" w14:textId="77777777" w:rsidR="001773B6" w:rsidRPr="003F10AC" w:rsidRDefault="001773B6" w:rsidP="003F10AC">
      <w:pPr>
        <w:spacing w:line="276" w:lineRule="auto"/>
        <w:jc w:val="both"/>
      </w:pPr>
      <w:r w:rsidRPr="003F10AC">
        <w:t xml:space="preserve">Vergleichen Sie </w:t>
      </w:r>
      <w:r w:rsidR="00BD07F4" w:rsidRPr="003F10AC">
        <w:t xml:space="preserve">Ihre Ergebnisse </w:t>
      </w:r>
      <w:r w:rsidRPr="003F10AC">
        <w:t xml:space="preserve">mit </w:t>
      </w:r>
      <w:r w:rsidR="00544CFE" w:rsidRPr="003F10AC">
        <w:t>einem Mitschüler</w:t>
      </w:r>
      <w:r w:rsidR="003824C2" w:rsidRPr="003F10AC">
        <w:t xml:space="preserve"> oder einer Mitschülerin</w:t>
      </w:r>
      <w:r w:rsidRPr="003F10AC">
        <w:t>.</w:t>
      </w:r>
    </w:p>
    <w:p w14:paraId="61C3CC7B" w14:textId="77777777" w:rsidR="00174DFF" w:rsidRPr="00C33FB2" w:rsidRDefault="00174DFF">
      <w:pPr>
        <w:spacing w:line="240" w:lineRule="exact"/>
      </w:pPr>
    </w:p>
    <w:p w14:paraId="2F887C80" w14:textId="77777777" w:rsidR="00174DFF" w:rsidRPr="00C33FB2" w:rsidRDefault="00174DFF">
      <w:pPr>
        <w:spacing w:line="240" w:lineRule="exact"/>
      </w:pPr>
    </w:p>
    <w:p w14:paraId="221D10F8" w14:textId="77777777" w:rsidR="00174DFF" w:rsidRDefault="00174DFF">
      <w:pPr>
        <w:spacing w:line="240" w:lineRule="exact"/>
        <w:rPr>
          <w:sz w:val="22"/>
          <w:szCs w:val="22"/>
        </w:rPr>
      </w:pPr>
    </w:p>
    <w:p w14:paraId="5020C519" w14:textId="77777777" w:rsidR="001773B6" w:rsidRDefault="001773B6">
      <w:pPr>
        <w:spacing w:line="240" w:lineRule="exact"/>
        <w:rPr>
          <w:sz w:val="22"/>
          <w:szCs w:val="22"/>
        </w:rPr>
      </w:pPr>
      <w:r w:rsidRPr="00D30829">
        <w:rPr>
          <w:sz w:val="22"/>
          <w:szCs w:val="22"/>
        </w:rPr>
        <w:br w:type="page"/>
      </w:r>
    </w:p>
    <w:p w14:paraId="1436231B" w14:textId="77777777" w:rsidR="00E06784" w:rsidRPr="00D30829" w:rsidRDefault="00E06784">
      <w:pPr>
        <w:spacing w:line="240" w:lineRule="exact"/>
        <w:rPr>
          <w:sz w:val="22"/>
          <w:szCs w:val="22"/>
        </w:rPr>
      </w:pPr>
    </w:p>
    <w:p w14:paraId="7BED802C" w14:textId="77777777" w:rsidR="002743DA" w:rsidRPr="00104EBB" w:rsidRDefault="002743DA" w:rsidP="00C1596F">
      <w:pPr>
        <w:pStyle w:val="Marginalie"/>
        <w:framePr w:w="495" w:wrap="notBeside" w:x="10338" w:y="-167"/>
        <w:rPr>
          <w:sz w:val="20"/>
          <w:szCs w:val="22"/>
        </w:rPr>
      </w:pPr>
      <w:r w:rsidRPr="00104EBB">
        <w:rPr>
          <w:sz w:val="20"/>
          <w:szCs w:val="22"/>
        </w:rPr>
        <w:t>25‘</w:t>
      </w:r>
    </w:p>
    <w:p w14:paraId="615B0F1E" w14:textId="0B599340" w:rsidR="005E4F23" w:rsidRPr="003F10AC" w:rsidRDefault="00C1596F" w:rsidP="004503FF">
      <w:pPr>
        <w:pStyle w:val="Listenabsatz"/>
        <w:numPr>
          <w:ilvl w:val="0"/>
          <w:numId w:val="13"/>
        </w:numPr>
        <w:spacing w:line="240" w:lineRule="exact"/>
      </w:pPr>
      <w:r w:rsidRPr="003F10AC">
        <w:rPr>
          <w:noProof/>
          <w:lang w:eastAsia="de-DE"/>
        </w:rPr>
        <w:drawing>
          <wp:anchor distT="0" distB="0" distL="114300" distR="114300" simplePos="0" relativeHeight="251947008" behindDoc="0" locked="0" layoutInCell="1" allowOverlap="1" wp14:anchorId="72469CDC" wp14:editId="19FC8D46">
            <wp:simplePos x="0" y="0"/>
            <wp:positionH relativeFrom="column">
              <wp:posOffset>5125720</wp:posOffset>
            </wp:positionH>
            <wp:positionV relativeFrom="paragraph">
              <wp:posOffset>-93980</wp:posOffset>
            </wp:positionV>
            <wp:extent cx="314325" cy="314325"/>
            <wp:effectExtent l="0" t="0" r="9525" b="9525"/>
            <wp:wrapNone/>
            <wp:docPr id="1520" name="Grafik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0AC">
        <w:rPr>
          <w:noProof/>
          <w:lang w:eastAsia="de-DE"/>
        </w:rPr>
        <w:drawing>
          <wp:anchor distT="0" distB="0" distL="114300" distR="114300" simplePos="0" relativeHeight="251896832" behindDoc="0" locked="0" layoutInCell="1" allowOverlap="1" wp14:anchorId="08C478E5" wp14:editId="745EA116">
            <wp:simplePos x="0" y="0"/>
            <wp:positionH relativeFrom="column">
              <wp:posOffset>5481208</wp:posOffset>
            </wp:positionH>
            <wp:positionV relativeFrom="paragraph">
              <wp:posOffset>-100330</wp:posOffset>
            </wp:positionV>
            <wp:extent cx="314325" cy="314325"/>
            <wp:effectExtent l="0" t="0" r="9525" b="952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EBB" w:rsidRPr="003F10AC">
        <w:rPr>
          <w:noProof/>
          <w:lang w:eastAsia="de-DE"/>
        </w:rPr>
        <w:drawing>
          <wp:anchor distT="0" distB="0" distL="114300" distR="114300" simplePos="0" relativeHeight="251739136" behindDoc="0" locked="0" layoutInCell="0" allowOverlap="1" wp14:anchorId="6D56B629" wp14:editId="329735C3">
            <wp:simplePos x="0" y="0"/>
            <wp:positionH relativeFrom="rightMargin">
              <wp:posOffset>118110</wp:posOffset>
            </wp:positionH>
            <wp:positionV relativeFrom="paragraph">
              <wp:posOffset>-101600</wp:posOffset>
            </wp:positionV>
            <wp:extent cx="302260" cy="323850"/>
            <wp:effectExtent l="0" t="0" r="2540" b="0"/>
            <wp:wrapNone/>
            <wp:docPr id="10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AC" w:rsidRPr="003F10AC">
        <w:t xml:space="preserve">Lesen Sie </w:t>
      </w:r>
      <w:r w:rsidR="00D14D9C" w:rsidRPr="003F10AC">
        <w:t xml:space="preserve">sich </w:t>
      </w:r>
      <w:r w:rsidR="00E308B3" w:rsidRPr="003F10AC">
        <w:t xml:space="preserve">das </w:t>
      </w:r>
      <w:r w:rsidRPr="003F10AC">
        <w:rPr>
          <w:rFonts w:eastAsia="Calibri"/>
          <w:noProof/>
        </w:rPr>
        <w:t>Einlageblatt „</w:t>
      </w:r>
      <w:r w:rsidR="00072E18" w:rsidRPr="003F10AC">
        <w:rPr>
          <w:rFonts w:eastAsia="Calibri"/>
          <w:b/>
          <w:noProof/>
        </w:rPr>
        <w:t>Infoblatt</w:t>
      </w:r>
      <w:r w:rsidRPr="003F10AC">
        <w:rPr>
          <w:rFonts w:eastAsia="Calibri"/>
          <w:noProof/>
        </w:rPr>
        <w:t>“</w:t>
      </w:r>
      <w:r w:rsidR="00072E18" w:rsidRPr="003F10AC">
        <w:t xml:space="preserve"> </w:t>
      </w:r>
      <w:r w:rsidR="00E06784" w:rsidRPr="003F10AC">
        <w:t xml:space="preserve">gut </w:t>
      </w:r>
      <w:r w:rsidR="00725311" w:rsidRPr="003F10AC">
        <w:t>durch.</w:t>
      </w:r>
      <w:r w:rsidR="002743DA" w:rsidRPr="003F10AC">
        <w:t xml:space="preserve"> </w:t>
      </w:r>
      <w:r w:rsidR="00E06784" w:rsidRPr="003F10AC">
        <w:t>Wichtige Baustoffe oder Bauteile sind fett geschrieben</w:t>
      </w:r>
      <w:r w:rsidR="005505C6" w:rsidRPr="003F10AC">
        <w:t xml:space="preserve">. </w:t>
      </w:r>
      <w:r w:rsidR="00B75CF8" w:rsidRPr="003F10AC">
        <w:t xml:space="preserve">Weitere Informationen oder </w:t>
      </w:r>
      <w:r w:rsidR="00C112A5" w:rsidRPr="003F10AC">
        <w:t>Dinge</w:t>
      </w:r>
      <w:r w:rsidR="00065D39">
        <w:t>,</w:t>
      </w:r>
      <w:r w:rsidR="00E06784" w:rsidRPr="003F10AC">
        <w:t xml:space="preserve"> auf die geachtet werden muss</w:t>
      </w:r>
      <w:r w:rsidR="005505C6" w:rsidRPr="003F10AC">
        <w:t>,</w:t>
      </w:r>
      <w:r w:rsidR="00E06784" w:rsidRPr="003F10AC">
        <w:t xml:space="preserve"> sind unterstrichen.</w:t>
      </w:r>
    </w:p>
    <w:p w14:paraId="7D5FEAE7" w14:textId="77777777" w:rsidR="00E308B3" w:rsidRPr="00104EBB" w:rsidRDefault="00E308B3" w:rsidP="00104EBB">
      <w:pPr>
        <w:pStyle w:val="Textkrper"/>
        <w:rPr>
          <w:noProof/>
        </w:rPr>
      </w:pPr>
    </w:p>
    <w:p w14:paraId="63C3AD88" w14:textId="77777777" w:rsidR="00D30829" w:rsidRDefault="00D30829" w:rsidP="00104EBB">
      <w:pPr>
        <w:pStyle w:val="Textkrper"/>
        <w:rPr>
          <w:noProof/>
        </w:rPr>
      </w:pPr>
    </w:p>
    <w:p w14:paraId="64E51FEF" w14:textId="77777777" w:rsidR="00791AF2" w:rsidRDefault="00791AF2" w:rsidP="00104EBB">
      <w:pPr>
        <w:pStyle w:val="Textkrper"/>
        <w:rPr>
          <w:noProof/>
        </w:rPr>
      </w:pPr>
    </w:p>
    <w:p w14:paraId="4506F262" w14:textId="77777777" w:rsidR="00A95389" w:rsidRDefault="000949EC" w:rsidP="00104EBB">
      <w:pPr>
        <w:pStyle w:val="Textkrp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DF63ED9" wp14:editId="1AD5EFD7">
                <wp:simplePos x="0" y="0"/>
                <wp:positionH relativeFrom="column">
                  <wp:posOffset>3133467</wp:posOffset>
                </wp:positionH>
                <wp:positionV relativeFrom="paragraph">
                  <wp:posOffset>57038</wp:posOffset>
                </wp:positionV>
                <wp:extent cx="511810" cy="286385"/>
                <wp:effectExtent l="0" t="0" r="0" b="0"/>
                <wp:wrapNone/>
                <wp:docPr id="940" name="Textfeld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CF3A6" w14:textId="77777777" w:rsidR="000949EC" w:rsidRPr="00277107" w:rsidRDefault="000949EC" w:rsidP="000949E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Schwenkbereich des </w:t>
                            </w:r>
                            <w:r w:rsidRPr="00277107">
                              <w:rPr>
                                <w:b/>
                                <w:sz w:val="24"/>
                                <w:szCs w:val="24"/>
                              </w:rPr>
                              <w:t>Kran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F63ED9" id="_x0000_t202" coordsize="21600,21600" o:spt="202" path="m,l,21600r21600,l21600,xe">
                <v:stroke joinstyle="miter"/>
                <v:path gradientshapeok="t" o:connecttype="rect"/>
              </v:shapetype>
              <v:shape id="Textfeld 940" o:spid="_x0000_s1026" type="#_x0000_t202" style="position:absolute;left:0;text-align:left;margin-left:246.75pt;margin-top:4.5pt;width:40.3pt;height:22.55pt;z-index:25195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" filled="f" stroked="f" strokeweight=".5pt">
                <v:textbox>
                  <w:txbxContent>
                    <w:p w14:paraId="310CF3A6" w14:textId="77777777" w:rsidR="000949EC" w:rsidRPr="00277107" w:rsidRDefault="000949EC" w:rsidP="000949E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Schwenkbereich des </w:t>
                      </w:r>
                      <w:r w:rsidRPr="00277107">
                        <w:rPr>
                          <w:b/>
                          <w:sz w:val="24"/>
                          <w:szCs w:val="24"/>
                        </w:rPr>
                        <w:t>Kran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9538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1C5EB8E4" wp14:editId="78E7B5A0">
                <wp:simplePos x="0" y="0"/>
                <wp:positionH relativeFrom="column">
                  <wp:posOffset>1863090</wp:posOffset>
                </wp:positionH>
                <wp:positionV relativeFrom="paragraph">
                  <wp:posOffset>24765</wp:posOffset>
                </wp:positionV>
                <wp:extent cx="1439545" cy="1439545"/>
                <wp:effectExtent l="0" t="38100" r="27305" b="2730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40000" cy="1440000"/>
                        </a:xfrm>
                      </wpg:grpSpPr>
                      <wps:wsp>
                        <wps:cNvPr id="15" name="Ellipse 15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erade Verbindung mit Pfeil 16"/>
                        <wps:cNvCnPr/>
                        <wps:spPr>
                          <a:xfrm flipV="1">
                            <a:off x="723014" y="10633"/>
                            <a:ext cx="0" cy="720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feld 17"/>
                        <wps:cNvSpPr txBox="1"/>
                        <wps:spPr>
                          <a:xfrm>
                            <a:off x="446426" y="659011"/>
                            <a:ext cx="51244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2B832A" w14:textId="77777777" w:rsidR="00A95389" w:rsidRPr="00277107" w:rsidRDefault="00A95389" w:rsidP="00A95389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7107">
                                <w:rPr>
                                  <w:b/>
                                  <w:sz w:val="24"/>
                                  <w:szCs w:val="24"/>
                                </w:rPr>
                                <w:t>Kran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EB8E4" id="Gruppieren 14" o:spid="_x0000_s1027" style="position:absolute;left:0;text-align:left;margin-left:146.7pt;margin-top:1.95pt;width:113.35pt;height:113.35pt;z-index:251955200" coordsize="144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">
                <v:oval id="Ellipse 15" o:spid="_x0000_s1028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" fillcolor="white [3212]" strokecolor="black [3213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6" o:spid="_x0000_s1029" type="#_x0000_t32" style="position:absolute;left:7230;top:106;width:0;height:72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" strokecolor="black [3213]" strokeweight="1.5pt">
                  <v:stroke endarrow="open"/>
                </v:shape>
                <v:shape id="Textfeld 17" o:spid="_x0000_s1030" type="#_x0000_t202" style="position:absolute;left:4464;top:6590;width:5124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" filled="f" stroked="f" strokeweight=".5pt">
                  <v:textbox>
                    <w:txbxContent>
                      <w:p w14:paraId="702B832A" w14:textId="77777777" w:rsidR="00A95389" w:rsidRPr="00277107" w:rsidRDefault="00A95389" w:rsidP="00A95389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277107">
                          <w:rPr>
                            <w:b/>
                            <w:sz w:val="24"/>
                            <w:szCs w:val="24"/>
                          </w:rPr>
                          <w:t>Kran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8D7C48" w14:textId="77777777" w:rsidR="00A95389" w:rsidRDefault="00A95389" w:rsidP="00104EBB">
      <w:pPr>
        <w:pStyle w:val="Textkrper"/>
        <w:rPr>
          <w:noProof/>
        </w:rPr>
      </w:pPr>
    </w:p>
    <w:p w14:paraId="6CE5B876" w14:textId="77777777" w:rsidR="00A95389" w:rsidRDefault="00A95389" w:rsidP="00104EBB">
      <w:pPr>
        <w:pStyle w:val="Textkrper"/>
        <w:rPr>
          <w:noProof/>
        </w:rPr>
      </w:pPr>
    </w:p>
    <w:p w14:paraId="43E26CB2" w14:textId="77777777" w:rsidR="00A95389" w:rsidRDefault="00A95389" w:rsidP="00104EBB">
      <w:pPr>
        <w:pStyle w:val="Textkrper"/>
        <w:rPr>
          <w:noProof/>
        </w:rPr>
      </w:pPr>
    </w:p>
    <w:p w14:paraId="6070BCCF" w14:textId="77777777" w:rsidR="00A95389" w:rsidRDefault="00A95389" w:rsidP="00104EBB">
      <w:pPr>
        <w:pStyle w:val="Textkrper"/>
        <w:rPr>
          <w:noProof/>
        </w:rPr>
      </w:pPr>
    </w:p>
    <w:p w14:paraId="60082A5D" w14:textId="77777777" w:rsidR="00A95389" w:rsidRDefault="00A95389" w:rsidP="00104EBB">
      <w:pPr>
        <w:pStyle w:val="Textkrper"/>
        <w:rPr>
          <w:noProof/>
        </w:rPr>
      </w:pPr>
    </w:p>
    <w:p w14:paraId="344E1178" w14:textId="77777777" w:rsidR="00A95389" w:rsidRDefault="00A95389" w:rsidP="00104EBB">
      <w:pPr>
        <w:pStyle w:val="Textkrper"/>
        <w:rPr>
          <w:noProof/>
        </w:rPr>
      </w:pPr>
    </w:p>
    <w:p w14:paraId="320100B6" w14:textId="77777777" w:rsidR="00A95389" w:rsidRDefault="00A95389" w:rsidP="00104EBB">
      <w:pPr>
        <w:pStyle w:val="Textkrper"/>
        <w:rPr>
          <w:noProof/>
        </w:rPr>
      </w:pPr>
    </w:p>
    <w:p w14:paraId="6B8510F8" w14:textId="77777777" w:rsidR="00A95389" w:rsidRDefault="00A95389" w:rsidP="00104EBB">
      <w:pPr>
        <w:pStyle w:val="Textkrper"/>
        <w:rPr>
          <w:noProof/>
        </w:rPr>
      </w:pPr>
    </w:p>
    <w:p w14:paraId="6AE8E58A" w14:textId="77777777" w:rsidR="00F92C6A" w:rsidRDefault="00F92C6A" w:rsidP="00104EBB">
      <w:pPr>
        <w:pStyle w:val="Textkrper"/>
        <w:rPr>
          <w:noProof/>
        </w:rPr>
      </w:pPr>
    </w:p>
    <w:p w14:paraId="03BACB42" w14:textId="77777777" w:rsidR="009F4B82" w:rsidRDefault="009F4B82" w:rsidP="00104EBB">
      <w:pPr>
        <w:pStyle w:val="Textkrper"/>
        <w:rPr>
          <w:noProof/>
        </w:rPr>
      </w:pPr>
    </w:p>
    <w:p w14:paraId="30145AA6" w14:textId="77777777" w:rsidR="000949EC" w:rsidRDefault="000949EC" w:rsidP="00104EBB">
      <w:pPr>
        <w:pStyle w:val="Textkrper"/>
        <w:rPr>
          <w:noProof/>
        </w:rPr>
      </w:pPr>
    </w:p>
    <w:p w14:paraId="17E66A93" w14:textId="77777777" w:rsidR="00604D00" w:rsidRDefault="00604D00" w:rsidP="00104EBB">
      <w:pPr>
        <w:pStyle w:val="Textkrper"/>
        <w:rPr>
          <w:noProof/>
        </w:rPr>
      </w:pPr>
    </w:p>
    <w:p w14:paraId="7D933BD3" w14:textId="77777777" w:rsidR="00E06784" w:rsidRPr="00104EBB" w:rsidRDefault="00E06784" w:rsidP="00104EBB">
      <w:pPr>
        <w:pStyle w:val="Textkrper"/>
        <w:rPr>
          <w:noProof/>
        </w:rPr>
      </w:pPr>
    </w:p>
    <w:p w14:paraId="146B1739" w14:textId="77777777" w:rsidR="00104EBB" w:rsidRPr="00104EBB" w:rsidRDefault="00104EBB" w:rsidP="00C1596F">
      <w:pPr>
        <w:pStyle w:val="Marginalie"/>
        <w:framePr w:w="675" w:wrap="notBeside" w:x="9816" w:y="153"/>
        <w:rPr>
          <w:sz w:val="20"/>
        </w:rPr>
      </w:pPr>
      <w:r w:rsidRPr="00104EBB">
        <w:rPr>
          <w:sz w:val="20"/>
        </w:rPr>
        <w:t>30‘</w:t>
      </w:r>
    </w:p>
    <w:p w14:paraId="6B66AC10" w14:textId="77777777" w:rsidR="00E308B3" w:rsidRPr="00104EBB" w:rsidRDefault="00C1596F" w:rsidP="00104EBB">
      <w:pPr>
        <w:pStyle w:val="Textkrper"/>
        <w:rPr>
          <w:noProof/>
        </w:rPr>
      </w:pPr>
      <w:r w:rsidRPr="00104EBB">
        <w:rPr>
          <w:b/>
          <w:noProof/>
        </w:rPr>
        <w:drawing>
          <wp:anchor distT="0" distB="0" distL="114300" distR="114300" simplePos="0" relativeHeight="251894784" behindDoc="0" locked="0" layoutInCell="1" allowOverlap="1" wp14:anchorId="6C2FC12B" wp14:editId="7F128D2C">
            <wp:simplePos x="0" y="0"/>
            <wp:positionH relativeFrom="column">
              <wp:posOffset>5157993</wp:posOffset>
            </wp:positionH>
            <wp:positionV relativeFrom="paragraph">
              <wp:posOffset>77470</wp:posOffset>
            </wp:positionV>
            <wp:extent cx="314325" cy="314325"/>
            <wp:effectExtent l="0" t="0" r="9525" b="952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</w:rPr>
        <w:drawing>
          <wp:anchor distT="0" distB="0" distL="114300" distR="114300" simplePos="0" relativeHeight="251949056" behindDoc="0" locked="0" layoutInCell="1" allowOverlap="1" wp14:anchorId="05BEC940" wp14:editId="033B3DE6">
            <wp:simplePos x="0" y="0"/>
            <wp:positionH relativeFrom="column">
              <wp:posOffset>4814221</wp:posOffset>
            </wp:positionH>
            <wp:positionV relativeFrom="paragraph">
              <wp:posOffset>78698</wp:posOffset>
            </wp:positionV>
            <wp:extent cx="314325" cy="314325"/>
            <wp:effectExtent l="0" t="0" r="952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3D128" w14:textId="77777777" w:rsidR="00E308B3" w:rsidRPr="003F10AC" w:rsidRDefault="00A2088A" w:rsidP="004503FF">
      <w:pPr>
        <w:pStyle w:val="Listenabsatz"/>
        <w:numPr>
          <w:ilvl w:val="0"/>
          <w:numId w:val="13"/>
        </w:numPr>
        <w:spacing w:line="240" w:lineRule="exact"/>
      </w:pPr>
      <w:r w:rsidRPr="003F10AC">
        <w:t xml:space="preserve">Füllen Sie </w:t>
      </w:r>
      <w:r w:rsidR="00A27A3F" w:rsidRPr="003F10AC">
        <w:t>die Tabelle</w:t>
      </w:r>
      <w:r w:rsidR="00ED4C46" w:rsidRPr="003F10AC">
        <w:t>n</w:t>
      </w:r>
      <w:r w:rsidR="00C1596F" w:rsidRPr="003F10AC">
        <w:t xml:space="preserve"> auf de</w:t>
      </w:r>
      <w:r w:rsidR="003F10AC">
        <w:t>n Einlageblä</w:t>
      </w:r>
      <w:r w:rsidR="00C1596F" w:rsidRPr="003F10AC">
        <w:t>tt</w:t>
      </w:r>
      <w:r w:rsidR="003F10AC">
        <w:t>ern</w:t>
      </w:r>
      <w:r w:rsidR="00C1596F" w:rsidRPr="003F10AC">
        <w:t xml:space="preserve"> „</w:t>
      </w:r>
      <w:r w:rsidR="00A27A3F" w:rsidRPr="003F10AC">
        <w:rPr>
          <w:b/>
        </w:rPr>
        <w:t>Tabelle</w:t>
      </w:r>
      <w:r w:rsidRPr="003F10AC">
        <w:rPr>
          <w:b/>
        </w:rPr>
        <w:t xml:space="preserve"> </w:t>
      </w:r>
      <w:r w:rsidR="00ED4C46" w:rsidRPr="003F10AC">
        <w:rPr>
          <w:b/>
        </w:rPr>
        <w:t>1 und 2</w:t>
      </w:r>
      <w:r w:rsidR="00C1596F" w:rsidRPr="003F10AC">
        <w:t>“</w:t>
      </w:r>
      <w:r w:rsidR="00ED4C46" w:rsidRPr="003F10AC">
        <w:t xml:space="preserve"> </w:t>
      </w:r>
      <w:r w:rsidRPr="003F10AC">
        <w:t>aus</w:t>
      </w:r>
      <w:r w:rsidR="00D14D9C" w:rsidRPr="003F10AC">
        <w:t>.</w:t>
      </w:r>
      <w:r w:rsidRPr="003F10AC">
        <w:t xml:space="preserve"> </w:t>
      </w:r>
      <w:r w:rsidR="00695590" w:rsidRPr="003F10AC">
        <w:t>Achten Sie auf fett geschriebene und unterstrichene Wörter.</w:t>
      </w:r>
    </w:p>
    <w:p w14:paraId="2ADBC260" w14:textId="77777777" w:rsidR="00E308B3" w:rsidRPr="00E06784" w:rsidRDefault="00E308B3" w:rsidP="00104EBB">
      <w:pPr>
        <w:spacing w:line="240" w:lineRule="exact"/>
      </w:pPr>
    </w:p>
    <w:p w14:paraId="4BBCA45B" w14:textId="77777777" w:rsidR="00E308B3" w:rsidRPr="00E06784" w:rsidRDefault="00E308B3" w:rsidP="00104EBB">
      <w:pPr>
        <w:spacing w:line="240" w:lineRule="exact"/>
      </w:pPr>
    </w:p>
    <w:p w14:paraId="1EFA1BD7" w14:textId="77777777" w:rsidR="00F92C6A" w:rsidRDefault="00F92C6A" w:rsidP="00104EBB">
      <w:pPr>
        <w:spacing w:line="240" w:lineRule="exact"/>
      </w:pPr>
    </w:p>
    <w:p w14:paraId="7C0AC657" w14:textId="77777777" w:rsidR="009F4B82" w:rsidRDefault="009F4B82" w:rsidP="00104EBB">
      <w:pPr>
        <w:spacing w:line="240" w:lineRule="exact"/>
      </w:pPr>
    </w:p>
    <w:p w14:paraId="4468037F" w14:textId="77777777" w:rsidR="00604D00" w:rsidRDefault="00604D00" w:rsidP="00104EBB">
      <w:pPr>
        <w:spacing w:line="240" w:lineRule="exact"/>
      </w:pPr>
    </w:p>
    <w:p w14:paraId="655AFDC5" w14:textId="77777777" w:rsidR="00E06784" w:rsidRPr="00E06784" w:rsidRDefault="00E06784" w:rsidP="00104EBB">
      <w:pPr>
        <w:spacing w:line="240" w:lineRule="exact"/>
      </w:pPr>
    </w:p>
    <w:p w14:paraId="6EC65836" w14:textId="77777777" w:rsidR="00E308B3" w:rsidRPr="00E06784" w:rsidRDefault="00C1596F" w:rsidP="00A27A3F">
      <w:pPr>
        <w:pStyle w:val="Marginalie"/>
        <w:framePr w:w="740" w:wrap="notBeside" w:x="10275" w:y="176"/>
        <w:rPr>
          <w:sz w:val="20"/>
        </w:rPr>
      </w:pPr>
      <w:r w:rsidRPr="00E06784">
        <w:rPr>
          <w:sz w:val="20"/>
        </w:rPr>
        <w:t>5</w:t>
      </w:r>
      <w:r w:rsidR="00E308B3" w:rsidRPr="00E06784">
        <w:rPr>
          <w:sz w:val="20"/>
        </w:rPr>
        <w:t>‘</w:t>
      </w:r>
    </w:p>
    <w:p w14:paraId="4A33142A" w14:textId="77777777" w:rsidR="00E308B3" w:rsidRPr="00E06784" w:rsidRDefault="00A27A3F" w:rsidP="00104EBB">
      <w:pPr>
        <w:spacing w:line="276" w:lineRule="auto"/>
      </w:pPr>
      <w:r w:rsidRPr="00E06784">
        <w:rPr>
          <w:noProof/>
          <w:lang w:eastAsia="de-DE"/>
        </w:rPr>
        <w:drawing>
          <wp:anchor distT="0" distB="0" distL="114300" distR="114300" simplePos="0" relativeHeight="251892736" behindDoc="0" locked="0" layoutInCell="1" allowOverlap="1" wp14:anchorId="12C24306" wp14:editId="419205F0">
            <wp:simplePos x="0" y="0"/>
            <wp:positionH relativeFrom="column">
              <wp:posOffset>5452222</wp:posOffset>
            </wp:positionH>
            <wp:positionV relativeFrom="paragraph">
              <wp:posOffset>129540</wp:posOffset>
            </wp:positionV>
            <wp:extent cx="314325" cy="314325"/>
            <wp:effectExtent l="0" t="0" r="9525" b="9525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784">
        <w:rPr>
          <w:noProof/>
          <w:lang w:eastAsia="de-DE"/>
        </w:rPr>
        <w:drawing>
          <wp:anchor distT="0" distB="0" distL="114300" distR="114300" simplePos="0" relativeHeight="251830272" behindDoc="0" locked="0" layoutInCell="0" allowOverlap="1" wp14:anchorId="19FAA0FB" wp14:editId="3EFE7A07">
            <wp:simplePos x="0" y="0"/>
            <wp:positionH relativeFrom="rightMargin">
              <wp:posOffset>88265</wp:posOffset>
            </wp:positionH>
            <wp:positionV relativeFrom="paragraph">
              <wp:posOffset>117475</wp:posOffset>
            </wp:positionV>
            <wp:extent cx="658495" cy="323850"/>
            <wp:effectExtent l="0" t="0" r="8255" b="0"/>
            <wp:wrapNone/>
            <wp:docPr id="494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97589" w14:textId="77777777" w:rsidR="00E308B3" w:rsidRPr="003F10AC" w:rsidRDefault="00A27A3F" w:rsidP="004503FF">
      <w:pPr>
        <w:pStyle w:val="Listenabsatz"/>
        <w:numPr>
          <w:ilvl w:val="0"/>
          <w:numId w:val="13"/>
        </w:numPr>
        <w:spacing w:line="240" w:lineRule="exact"/>
      </w:pPr>
      <w:r w:rsidRPr="003F10AC">
        <w:t>Vergleichen Sie Ihr</w:t>
      </w:r>
      <w:r w:rsidR="00E308B3" w:rsidRPr="003F10AC">
        <w:t xml:space="preserve"> Ergebnis mit </w:t>
      </w:r>
      <w:r w:rsidRPr="003F10AC">
        <w:t xml:space="preserve">einem </w:t>
      </w:r>
      <w:r w:rsidR="00C1596F" w:rsidRPr="003F10AC">
        <w:t>Mitschüler oder Mitschülerin.</w:t>
      </w:r>
    </w:p>
    <w:p w14:paraId="2E3EE04A" w14:textId="77777777" w:rsidR="00E308B3" w:rsidRPr="00104EBB" w:rsidRDefault="00E308B3" w:rsidP="00E308B3">
      <w:pPr>
        <w:spacing w:line="240" w:lineRule="exact"/>
      </w:pPr>
    </w:p>
    <w:p w14:paraId="3D2F305A" w14:textId="77777777" w:rsidR="00BB5E47" w:rsidRDefault="00BB5E47" w:rsidP="00E308B3">
      <w:pPr>
        <w:spacing w:line="276" w:lineRule="auto"/>
      </w:pPr>
    </w:p>
    <w:p w14:paraId="565ED2BF" w14:textId="77777777" w:rsidR="00E06784" w:rsidRDefault="00E06784" w:rsidP="00E308B3">
      <w:pPr>
        <w:spacing w:line="276" w:lineRule="auto"/>
      </w:pPr>
    </w:p>
    <w:p w14:paraId="0EC7D25D" w14:textId="77777777" w:rsidR="00604D00" w:rsidRDefault="00604D00" w:rsidP="00E308B3">
      <w:pPr>
        <w:spacing w:line="276" w:lineRule="auto"/>
      </w:pPr>
    </w:p>
    <w:p w14:paraId="22DDFF9F" w14:textId="77777777" w:rsidR="00F92C6A" w:rsidRDefault="00F92C6A" w:rsidP="00E308B3">
      <w:pPr>
        <w:spacing w:line="276" w:lineRule="auto"/>
      </w:pPr>
    </w:p>
    <w:p w14:paraId="39A43554" w14:textId="77777777" w:rsidR="009F4B82" w:rsidRDefault="009F4B82" w:rsidP="00E308B3">
      <w:pPr>
        <w:spacing w:line="276" w:lineRule="auto"/>
      </w:pPr>
    </w:p>
    <w:p w14:paraId="6B9EA4B0" w14:textId="77777777" w:rsidR="00BB5E47" w:rsidRPr="00104EBB" w:rsidRDefault="00BB5E47" w:rsidP="000A5D83">
      <w:pPr>
        <w:pStyle w:val="Marginalie"/>
        <w:framePr w:w="421" w:wrap="notBeside" w:x="10306" w:y="141"/>
        <w:rPr>
          <w:sz w:val="20"/>
        </w:rPr>
      </w:pPr>
      <w:r w:rsidRPr="00104EBB">
        <w:rPr>
          <w:sz w:val="20"/>
        </w:rPr>
        <w:t>5‘</w:t>
      </w:r>
    </w:p>
    <w:p w14:paraId="4020F796" w14:textId="77777777" w:rsidR="00E308B3" w:rsidRPr="00104EBB" w:rsidRDefault="000A5D83" w:rsidP="00E308B3">
      <w:pPr>
        <w:spacing w:line="276" w:lineRule="auto"/>
      </w:pPr>
      <w:r w:rsidRPr="00104EBB">
        <w:rPr>
          <w:b/>
          <w:noProof/>
          <w:lang w:eastAsia="de-DE"/>
        </w:rPr>
        <w:drawing>
          <wp:anchor distT="0" distB="0" distL="114300" distR="114300" simplePos="0" relativeHeight="251814912" behindDoc="0" locked="0" layoutInCell="1" allowOverlap="1" wp14:anchorId="439C24E7" wp14:editId="58407AE6">
            <wp:simplePos x="0" y="0"/>
            <wp:positionH relativeFrom="column">
              <wp:posOffset>5472953</wp:posOffset>
            </wp:positionH>
            <wp:positionV relativeFrom="paragraph">
              <wp:posOffset>99695</wp:posOffset>
            </wp:positionV>
            <wp:extent cx="314325" cy="314325"/>
            <wp:effectExtent l="0" t="0" r="9525" b="952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951104" behindDoc="0" locked="0" layoutInCell="1" allowOverlap="1" wp14:anchorId="3CB7A03F" wp14:editId="6B8B70CB">
            <wp:simplePos x="0" y="0"/>
            <wp:positionH relativeFrom="column">
              <wp:posOffset>5125434</wp:posOffset>
            </wp:positionH>
            <wp:positionV relativeFrom="paragraph">
              <wp:posOffset>101070</wp:posOffset>
            </wp:positionV>
            <wp:extent cx="314325" cy="314325"/>
            <wp:effectExtent l="0" t="0" r="9525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29" w:rsidRPr="00104EBB">
        <w:rPr>
          <w:noProof/>
          <w:lang w:eastAsia="de-DE"/>
        </w:rPr>
        <w:drawing>
          <wp:anchor distT="0" distB="0" distL="114300" distR="114300" simplePos="0" relativeHeight="251813888" behindDoc="0" locked="0" layoutInCell="0" allowOverlap="1" wp14:anchorId="5F7308C4" wp14:editId="5B242C21">
            <wp:simplePos x="0" y="0"/>
            <wp:positionH relativeFrom="rightMargin">
              <wp:posOffset>113411</wp:posOffset>
            </wp:positionH>
            <wp:positionV relativeFrom="paragraph">
              <wp:posOffset>93980</wp:posOffset>
            </wp:positionV>
            <wp:extent cx="302260" cy="323850"/>
            <wp:effectExtent l="0" t="0" r="2540" b="0"/>
            <wp:wrapNone/>
            <wp:docPr id="8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714E0" w14:textId="77777777" w:rsidR="00E308B3" w:rsidRPr="003F10AC" w:rsidRDefault="00E308B3" w:rsidP="004503FF">
      <w:pPr>
        <w:pStyle w:val="Listenabsatz"/>
        <w:numPr>
          <w:ilvl w:val="0"/>
          <w:numId w:val="13"/>
        </w:numPr>
        <w:spacing w:line="240" w:lineRule="exact"/>
      </w:pPr>
      <w:r w:rsidRPr="003F10AC">
        <w:t xml:space="preserve">Schneiden Sie die Karten </w:t>
      </w:r>
      <w:r w:rsidR="000A5D83" w:rsidRPr="003F10AC">
        <w:t>aus dem Einlageblatt „</w:t>
      </w:r>
      <w:r w:rsidR="00275753" w:rsidRPr="003F10AC">
        <w:rPr>
          <w:b/>
        </w:rPr>
        <w:t xml:space="preserve">Begriffe für </w:t>
      </w:r>
      <w:r w:rsidRPr="003F10AC">
        <w:rPr>
          <w:b/>
        </w:rPr>
        <w:t>Sortieraufgabe</w:t>
      </w:r>
      <w:r w:rsidR="000A5D83" w:rsidRPr="003F10AC">
        <w:t>“</w:t>
      </w:r>
      <w:r w:rsidRPr="003F10AC">
        <w:t xml:space="preserve"> aus. </w:t>
      </w:r>
    </w:p>
    <w:p w14:paraId="2F78B7FB" w14:textId="77777777" w:rsidR="00E308B3" w:rsidRDefault="00E308B3" w:rsidP="00E308B3">
      <w:pPr>
        <w:spacing w:line="240" w:lineRule="exact"/>
        <w:rPr>
          <w:b/>
        </w:rPr>
      </w:pPr>
    </w:p>
    <w:p w14:paraId="4536F385" w14:textId="77777777" w:rsidR="00E06784" w:rsidRDefault="00E06784" w:rsidP="00E308B3">
      <w:pPr>
        <w:spacing w:line="240" w:lineRule="exact"/>
        <w:rPr>
          <w:b/>
        </w:rPr>
      </w:pPr>
    </w:p>
    <w:p w14:paraId="68291F43" w14:textId="77777777" w:rsidR="00E06784" w:rsidRDefault="00E06784" w:rsidP="00E308B3">
      <w:pPr>
        <w:spacing w:line="240" w:lineRule="exact"/>
        <w:rPr>
          <w:b/>
        </w:rPr>
      </w:pPr>
    </w:p>
    <w:p w14:paraId="0CA14767" w14:textId="77777777" w:rsidR="00E06784" w:rsidRPr="00104EBB" w:rsidRDefault="00E06784" w:rsidP="00E308B3">
      <w:pPr>
        <w:spacing w:line="240" w:lineRule="exact"/>
        <w:rPr>
          <w:b/>
        </w:rPr>
      </w:pPr>
    </w:p>
    <w:p w14:paraId="223CE9C6" w14:textId="77777777" w:rsidR="00E308B3" w:rsidRDefault="00E308B3" w:rsidP="00E308B3">
      <w:pPr>
        <w:spacing w:line="240" w:lineRule="exact"/>
        <w:rPr>
          <w:b/>
        </w:rPr>
      </w:pPr>
    </w:p>
    <w:p w14:paraId="15E122FB" w14:textId="77777777" w:rsidR="00E308B3" w:rsidRDefault="00E308B3" w:rsidP="00E308B3">
      <w:pPr>
        <w:spacing w:line="240" w:lineRule="exact"/>
        <w:rPr>
          <w:b/>
        </w:rPr>
      </w:pPr>
    </w:p>
    <w:p w14:paraId="7907A6AF" w14:textId="77777777" w:rsidR="00A95389" w:rsidRDefault="00A95389" w:rsidP="00E308B3">
      <w:pPr>
        <w:spacing w:line="240" w:lineRule="exact"/>
        <w:rPr>
          <w:b/>
        </w:rPr>
      </w:pPr>
    </w:p>
    <w:p w14:paraId="35928DEC" w14:textId="77777777" w:rsidR="00A95389" w:rsidRDefault="00A95389" w:rsidP="00E308B3">
      <w:pPr>
        <w:spacing w:line="240" w:lineRule="exact"/>
        <w:rPr>
          <w:b/>
        </w:rPr>
      </w:pPr>
    </w:p>
    <w:p w14:paraId="525B646F" w14:textId="77777777" w:rsidR="00A95389" w:rsidRDefault="00A95389" w:rsidP="00E308B3">
      <w:pPr>
        <w:spacing w:line="240" w:lineRule="exact"/>
        <w:rPr>
          <w:b/>
        </w:rPr>
      </w:pPr>
    </w:p>
    <w:p w14:paraId="1728DE07" w14:textId="77777777" w:rsidR="00A95389" w:rsidRDefault="00A95389" w:rsidP="00E308B3">
      <w:pPr>
        <w:spacing w:line="240" w:lineRule="exact"/>
        <w:rPr>
          <w:b/>
        </w:rPr>
      </w:pPr>
    </w:p>
    <w:p w14:paraId="15DA7502" w14:textId="77777777" w:rsidR="00A95389" w:rsidRDefault="00A95389" w:rsidP="00E308B3">
      <w:pPr>
        <w:spacing w:line="240" w:lineRule="exact"/>
        <w:rPr>
          <w:b/>
        </w:rPr>
      </w:pPr>
    </w:p>
    <w:p w14:paraId="78C7859F" w14:textId="77777777" w:rsidR="00A95389" w:rsidRDefault="00A95389" w:rsidP="00E308B3">
      <w:pPr>
        <w:spacing w:line="240" w:lineRule="exact"/>
        <w:rPr>
          <w:b/>
        </w:rPr>
      </w:pPr>
    </w:p>
    <w:p w14:paraId="195E11EF" w14:textId="77777777" w:rsidR="00A95389" w:rsidRDefault="00A95389" w:rsidP="00E308B3">
      <w:pPr>
        <w:spacing w:line="240" w:lineRule="exact"/>
        <w:rPr>
          <w:b/>
        </w:rPr>
      </w:pPr>
    </w:p>
    <w:p w14:paraId="48E2CA53" w14:textId="77777777" w:rsidR="00A95389" w:rsidRDefault="00A95389" w:rsidP="00E308B3">
      <w:pPr>
        <w:spacing w:line="240" w:lineRule="exact"/>
        <w:rPr>
          <w:b/>
        </w:rPr>
      </w:pPr>
    </w:p>
    <w:p w14:paraId="3F78BD73" w14:textId="77777777" w:rsidR="00A95389" w:rsidRDefault="00A95389" w:rsidP="00E308B3">
      <w:pPr>
        <w:spacing w:line="240" w:lineRule="exact"/>
        <w:rPr>
          <w:b/>
        </w:rPr>
      </w:pPr>
    </w:p>
    <w:p w14:paraId="1608C2D1" w14:textId="77777777" w:rsidR="00A95389" w:rsidRPr="00104EBB" w:rsidRDefault="00A95389" w:rsidP="00E308B3">
      <w:pPr>
        <w:spacing w:line="240" w:lineRule="exact"/>
        <w:rPr>
          <w:b/>
        </w:rPr>
      </w:pPr>
      <w:r>
        <w:rPr>
          <w:b/>
        </w:rPr>
        <w:br w:type="page"/>
      </w:r>
    </w:p>
    <w:p w14:paraId="69267DD3" w14:textId="77777777" w:rsidR="00C363B9" w:rsidRPr="00104EBB" w:rsidRDefault="00C363B9" w:rsidP="000A5D83">
      <w:pPr>
        <w:pStyle w:val="Marginalie"/>
        <w:framePr w:w="483" w:wrap="notBeside" w:x="10306" w:y="137"/>
        <w:rPr>
          <w:sz w:val="20"/>
        </w:rPr>
      </w:pPr>
      <w:r>
        <w:rPr>
          <w:sz w:val="20"/>
        </w:rPr>
        <w:lastRenderedPageBreak/>
        <w:t>10</w:t>
      </w:r>
      <w:r w:rsidRPr="00104EBB">
        <w:rPr>
          <w:sz w:val="20"/>
          <w:vertAlign w:val="superscript"/>
        </w:rPr>
        <w:t>‘</w:t>
      </w:r>
    </w:p>
    <w:p w14:paraId="04B606CF" w14:textId="77777777" w:rsidR="00E308B3" w:rsidRPr="00104EBB" w:rsidRDefault="000A5D83" w:rsidP="00E308B3">
      <w:pPr>
        <w:spacing w:line="240" w:lineRule="exact"/>
        <w:rPr>
          <w:b/>
        </w:rPr>
      </w:pPr>
      <w:r w:rsidRPr="00104EBB">
        <w:rPr>
          <w:b/>
          <w:noProof/>
          <w:lang w:eastAsia="de-DE"/>
        </w:rPr>
        <w:drawing>
          <wp:anchor distT="0" distB="0" distL="114300" distR="114300" simplePos="0" relativeHeight="251815936" behindDoc="0" locked="0" layoutInCell="1" allowOverlap="1" wp14:anchorId="15BDE188" wp14:editId="3081D554">
            <wp:simplePos x="0" y="0"/>
            <wp:positionH relativeFrom="column">
              <wp:posOffset>5481955</wp:posOffset>
            </wp:positionH>
            <wp:positionV relativeFrom="paragraph">
              <wp:posOffset>91328</wp:posOffset>
            </wp:positionV>
            <wp:extent cx="314325" cy="314325"/>
            <wp:effectExtent l="0" t="0" r="9525" b="952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953152" behindDoc="0" locked="0" layoutInCell="1" allowOverlap="1" wp14:anchorId="7FE1D6D2" wp14:editId="15FB384B">
            <wp:simplePos x="0" y="0"/>
            <wp:positionH relativeFrom="column">
              <wp:posOffset>5124338</wp:posOffset>
            </wp:positionH>
            <wp:positionV relativeFrom="paragraph">
              <wp:posOffset>88265</wp:posOffset>
            </wp:positionV>
            <wp:extent cx="314325" cy="314325"/>
            <wp:effectExtent l="0" t="0" r="9525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B9" w:rsidRPr="00104EBB">
        <w:rPr>
          <w:noProof/>
          <w:lang w:eastAsia="de-DE"/>
        </w:rPr>
        <w:drawing>
          <wp:anchor distT="0" distB="0" distL="114300" distR="114300" simplePos="0" relativeHeight="251816960" behindDoc="0" locked="0" layoutInCell="0" allowOverlap="1" wp14:anchorId="61AB4E6A" wp14:editId="03EC290E">
            <wp:simplePos x="0" y="0"/>
            <wp:positionH relativeFrom="rightMargin">
              <wp:posOffset>104775</wp:posOffset>
            </wp:positionH>
            <wp:positionV relativeFrom="paragraph">
              <wp:posOffset>81915</wp:posOffset>
            </wp:positionV>
            <wp:extent cx="302260" cy="323850"/>
            <wp:effectExtent l="0" t="0" r="2540" b="0"/>
            <wp:wrapNone/>
            <wp:docPr id="481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FF00A" w14:textId="77777777" w:rsidR="00E308B3" w:rsidRPr="003F10AC" w:rsidRDefault="00E308B3" w:rsidP="007B6597">
      <w:pPr>
        <w:pStyle w:val="Listenabsatz"/>
        <w:numPr>
          <w:ilvl w:val="0"/>
          <w:numId w:val="13"/>
        </w:numPr>
        <w:spacing w:line="240" w:lineRule="exact"/>
      </w:pPr>
      <w:r w:rsidRPr="003F10AC">
        <w:t>Kennen Sie alle Begriffe?</w:t>
      </w:r>
      <w:r w:rsidR="002A3C57" w:rsidRPr="003F10AC">
        <w:t xml:space="preserve"> Bearbeiten</w:t>
      </w:r>
      <w:r w:rsidRPr="003F10AC">
        <w:t xml:space="preserve"> sie </w:t>
      </w:r>
      <w:r w:rsidR="000A5D83" w:rsidRPr="003F10AC">
        <w:t>das Einlageblatt „</w:t>
      </w:r>
      <w:r w:rsidR="007B6597" w:rsidRPr="003F10AC">
        <w:rPr>
          <w:b/>
        </w:rPr>
        <w:t>Sortieraufgabe</w:t>
      </w:r>
      <w:r w:rsidR="000A5D83" w:rsidRPr="003F10AC">
        <w:t>“</w:t>
      </w:r>
      <w:r w:rsidR="003F10AC">
        <w:t>.</w:t>
      </w:r>
    </w:p>
    <w:p w14:paraId="08189C5C" w14:textId="77777777" w:rsidR="00E308B3" w:rsidRPr="00104EBB" w:rsidRDefault="00E308B3" w:rsidP="00142A7C">
      <w:pPr>
        <w:spacing w:line="240" w:lineRule="exact"/>
      </w:pPr>
    </w:p>
    <w:p w14:paraId="3333180A" w14:textId="77777777" w:rsidR="00E308B3" w:rsidRDefault="00E308B3" w:rsidP="00142A7C">
      <w:pPr>
        <w:spacing w:line="240" w:lineRule="exact"/>
      </w:pPr>
    </w:p>
    <w:p w14:paraId="4A2E0E53" w14:textId="77777777" w:rsidR="00142A7C" w:rsidRPr="00104EBB" w:rsidRDefault="00142A7C" w:rsidP="00142A7C">
      <w:pPr>
        <w:spacing w:line="240" w:lineRule="exact"/>
      </w:pPr>
    </w:p>
    <w:p w14:paraId="63E8660F" w14:textId="77777777" w:rsidR="00E308B3" w:rsidRDefault="00E308B3" w:rsidP="00142A7C">
      <w:pPr>
        <w:spacing w:line="240" w:lineRule="exact"/>
      </w:pPr>
    </w:p>
    <w:p w14:paraId="65A03A78" w14:textId="77777777" w:rsidR="00142A7C" w:rsidRPr="00104EBB" w:rsidRDefault="00142A7C" w:rsidP="00142A7C">
      <w:pPr>
        <w:spacing w:line="240" w:lineRule="exact"/>
      </w:pPr>
    </w:p>
    <w:p w14:paraId="4EEFF272" w14:textId="77777777" w:rsidR="00E308B3" w:rsidRPr="00104EBB" w:rsidRDefault="00E308B3" w:rsidP="00C363B9">
      <w:pPr>
        <w:spacing w:line="240" w:lineRule="exact"/>
        <w:ind w:left="360" w:firstLine="708"/>
        <w:rPr>
          <w:b/>
        </w:rPr>
      </w:pPr>
      <w:r w:rsidRPr="00104EBB">
        <w:rPr>
          <w:b/>
        </w:rPr>
        <w:t xml:space="preserve">weiß ich </w:t>
      </w:r>
      <w:r w:rsidRPr="00104EBB">
        <w:rPr>
          <w:b/>
        </w:rPr>
        <w:tab/>
      </w:r>
      <w:r w:rsidRPr="00104EBB">
        <w:rPr>
          <w:b/>
        </w:rPr>
        <w:tab/>
      </w:r>
      <w:r w:rsidRPr="00104EBB">
        <w:rPr>
          <w:b/>
        </w:rPr>
        <w:tab/>
      </w:r>
      <w:r w:rsidRPr="00104EBB">
        <w:rPr>
          <w:b/>
        </w:rPr>
        <w:tab/>
        <w:t>weiß ich nicht</w:t>
      </w:r>
    </w:p>
    <w:p w14:paraId="6634EBFC" w14:textId="77777777" w:rsidR="00E308B3" w:rsidRPr="00104EBB" w:rsidRDefault="00E308B3" w:rsidP="00E308B3">
      <w:pPr>
        <w:spacing w:line="240" w:lineRule="exact"/>
        <w:rPr>
          <w:b/>
        </w:rPr>
      </w:pP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EFAAD2" wp14:editId="2678FEA0">
                <wp:simplePos x="0" y="0"/>
                <wp:positionH relativeFrom="column">
                  <wp:posOffset>2745105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2080" name="Rechteck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523FB" id="Rechteck 2080" o:spid="_x0000_s1026" style="position:absolute;margin-left:216.15pt;margin-top:2.4pt;width:81pt;height:2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ABoQIAALs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" fillcolor="white [3212]" strokecolor="black [3213]" strokeweight="1.5pt"/>
            </w:pict>
          </mc:Fallback>
        </mc:AlternateContent>
      </w: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ACD0CC8" wp14:editId="77700129">
                <wp:simplePos x="0" y="0"/>
                <wp:positionH relativeFrom="column">
                  <wp:posOffset>2815590</wp:posOffset>
                </wp:positionH>
                <wp:positionV relativeFrom="paragraph">
                  <wp:posOffset>26035</wp:posOffset>
                </wp:positionV>
                <wp:extent cx="1028700" cy="342900"/>
                <wp:effectExtent l="0" t="0" r="19050" b="19050"/>
                <wp:wrapNone/>
                <wp:docPr id="2081" name="Rechteck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47C05" id="Rechteck 2081" o:spid="_x0000_s1026" style="position:absolute;margin-left:221.7pt;margin-top:2.05pt;width:81pt;height:2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xMoQIAALs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" fillcolor="white [3212]" strokecolor="black [3213]" strokeweight="1.5pt"/>
            </w:pict>
          </mc:Fallback>
        </mc:AlternateContent>
      </w: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EE97E0E" wp14:editId="7E9591CF">
                <wp:simplePos x="0" y="0"/>
                <wp:positionH relativeFrom="column">
                  <wp:posOffset>567690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2079" name="Rechteck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2B1AE" id="Rechteck 2079" o:spid="_x0000_s1026" style="position:absolute;margin-left:44.7pt;margin-top:2.4pt;width:81pt;height:2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" fillcolor="white [3212]" strokecolor="black [3213]" strokeweight="1.5pt"/>
            </w:pict>
          </mc:Fallback>
        </mc:AlternateContent>
      </w:r>
    </w:p>
    <w:p w14:paraId="174E03F5" w14:textId="77777777" w:rsidR="00E308B3" w:rsidRPr="00104EBB" w:rsidRDefault="00E308B3" w:rsidP="00E308B3">
      <w:pPr>
        <w:spacing w:line="240" w:lineRule="exact"/>
        <w:rPr>
          <w:b/>
        </w:rPr>
      </w:pP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07B147" wp14:editId="0128CD09">
                <wp:simplePos x="0" y="0"/>
                <wp:positionH relativeFrom="column">
                  <wp:posOffset>2859405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2082" name="Rechteck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62EB5" id="Rechteck 2082" o:spid="_x0000_s1026" style="position:absolute;margin-left:225.15pt;margin-top:.9pt;width:81pt;height:2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iboQIAALs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" fillcolor="white [3212]" strokecolor="black [3213]" strokeweight="1.5pt"/>
            </w:pict>
          </mc:Fallback>
        </mc:AlternateContent>
      </w: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4E7663" wp14:editId="7E207C91">
                <wp:simplePos x="0" y="0"/>
                <wp:positionH relativeFrom="column">
                  <wp:posOffset>381000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2078" name="Rechteck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056D1" id="Rechteck 2078" o:spid="_x0000_s1026" style="position:absolute;margin-left:30pt;margin-top:.9pt;width:81pt;height:2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qYoQIAALs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" fillcolor="white [3212]" strokecolor="black [3213]" strokeweight="1.5pt"/>
            </w:pict>
          </mc:Fallback>
        </mc:AlternateContent>
      </w: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57D2C1" wp14:editId="273D12F4">
                <wp:simplePos x="0" y="0"/>
                <wp:positionH relativeFrom="column">
                  <wp:posOffset>228600</wp:posOffset>
                </wp:positionH>
                <wp:positionV relativeFrom="paragraph">
                  <wp:posOffset>68580</wp:posOffset>
                </wp:positionV>
                <wp:extent cx="1028700" cy="342900"/>
                <wp:effectExtent l="0" t="0" r="19050" b="19050"/>
                <wp:wrapNone/>
                <wp:docPr id="2076" name="Rechteck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60403" id="Rechteck 2076" o:spid="_x0000_s1026" style="position:absolute;margin-left:18pt;margin-top:5.4pt;width:81pt;height:2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" filled="f" strokecolor="black [3213]" strokeweight="1.5pt"/>
            </w:pict>
          </mc:Fallback>
        </mc:AlternateContent>
      </w:r>
    </w:p>
    <w:p w14:paraId="26FA8694" w14:textId="77777777" w:rsidR="00E308B3" w:rsidRPr="00104EBB" w:rsidRDefault="00E308B3" w:rsidP="00E308B3">
      <w:pPr>
        <w:spacing w:line="240" w:lineRule="exact"/>
        <w:rPr>
          <w:b/>
        </w:rPr>
      </w:pPr>
    </w:p>
    <w:p w14:paraId="7409948F" w14:textId="77777777" w:rsidR="00E308B3" w:rsidRPr="00104EBB" w:rsidRDefault="00E308B3" w:rsidP="00E308B3">
      <w:pPr>
        <w:spacing w:line="240" w:lineRule="exact"/>
        <w:rPr>
          <w:b/>
        </w:rPr>
      </w:pPr>
    </w:p>
    <w:p w14:paraId="2E952604" w14:textId="77777777" w:rsidR="00E308B3" w:rsidRDefault="00E308B3" w:rsidP="00E308B3">
      <w:pPr>
        <w:spacing w:line="240" w:lineRule="exact"/>
        <w:rPr>
          <w:b/>
        </w:rPr>
      </w:pPr>
    </w:p>
    <w:p w14:paraId="2AE028DE" w14:textId="77777777" w:rsidR="00840B33" w:rsidRPr="00104EBB" w:rsidRDefault="00840B33" w:rsidP="00E308B3">
      <w:pPr>
        <w:spacing w:line="240" w:lineRule="exact"/>
        <w:rPr>
          <w:b/>
        </w:rPr>
      </w:pPr>
    </w:p>
    <w:p w14:paraId="748C9613" w14:textId="77777777" w:rsidR="00F92C6A" w:rsidRDefault="00F92C6A" w:rsidP="00E308B3">
      <w:pPr>
        <w:spacing w:line="240" w:lineRule="exact"/>
        <w:rPr>
          <w:b/>
        </w:rPr>
      </w:pPr>
    </w:p>
    <w:p w14:paraId="50665767" w14:textId="77777777" w:rsidR="00142A7C" w:rsidRDefault="00142A7C" w:rsidP="00E308B3">
      <w:pPr>
        <w:spacing w:line="240" w:lineRule="exact"/>
        <w:rPr>
          <w:b/>
        </w:rPr>
      </w:pPr>
    </w:p>
    <w:p w14:paraId="0133F80B" w14:textId="77777777" w:rsidR="00142A7C" w:rsidRDefault="00142A7C" w:rsidP="00E308B3">
      <w:pPr>
        <w:spacing w:line="240" w:lineRule="exact"/>
        <w:rPr>
          <w:b/>
        </w:rPr>
      </w:pPr>
    </w:p>
    <w:p w14:paraId="41BF6782" w14:textId="77777777" w:rsidR="00142A7C" w:rsidRDefault="00142A7C" w:rsidP="00E308B3">
      <w:pPr>
        <w:spacing w:line="240" w:lineRule="exact"/>
        <w:rPr>
          <w:b/>
        </w:rPr>
      </w:pPr>
    </w:p>
    <w:p w14:paraId="66F2B1D4" w14:textId="77777777" w:rsidR="00852F61" w:rsidRDefault="00852F61" w:rsidP="00E308B3">
      <w:pPr>
        <w:spacing w:line="240" w:lineRule="exact"/>
        <w:rPr>
          <w:b/>
        </w:rPr>
      </w:pPr>
    </w:p>
    <w:p w14:paraId="079D01E3" w14:textId="77777777" w:rsidR="00F92C6A" w:rsidRPr="00104EBB" w:rsidRDefault="00F92C6A" w:rsidP="00F92C6A">
      <w:pPr>
        <w:pStyle w:val="Marginalie"/>
        <w:framePr w:w="755" w:wrap="notBeside" w:x="10306" w:y="-5"/>
        <w:rPr>
          <w:sz w:val="20"/>
        </w:rPr>
      </w:pPr>
      <w:r w:rsidRPr="00104EBB">
        <w:rPr>
          <w:sz w:val="20"/>
        </w:rPr>
        <w:t>5</w:t>
      </w:r>
      <w:r w:rsidRPr="00104EBB">
        <w:rPr>
          <w:sz w:val="20"/>
          <w:vertAlign w:val="superscript"/>
        </w:rPr>
        <w:t>‘</w:t>
      </w:r>
    </w:p>
    <w:p w14:paraId="2D5E1C36" w14:textId="77777777" w:rsidR="00E308B3" w:rsidRPr="00104EBB" w:rsidRDefault="00147654" w:rsidP="00E308B3">
      <w:pPr>
        <w:spacing w:line="240" w:lineRule="exact"/>
        <w:rPr>
          <w:b/>
        </w:rPr>
      </w:pPr>
      <w:r w:rsidRPr="00104EBB">
        <w:rPr>
          <w:b/>
          <w:noProof/>
          <w:lang w:eastAsia="de-DE"/>
        </w:rPr>
        <w:drawing>
          <wp:anchor distT="0" distB="0" distL="114300" distR="114300" simplePos="0" relativeHeight="251820032" behindDoc="0" locked="0" layoutInCell="1" allowOverlap="1" wp14:anchorId="6D0CD023" wp14:editId="1F99C315">
            <wp:simplePos x="0" y="0"/>
            <wp:positionH relativeFrom="column">
              <wp:posOffset>5464505</wp:posOffset>
            </wp:positionH>
            <wp:positionV relativeFrom="paragraph">
              <wp:posOffset>10795</wp:posOffset>
            </wp:positionV>
            <wp:extent cx="314325" cy="314325"/>
            <wp:effectExtent l="0" t="0" r="9525" b="9525"/>
            <wp:wrapNone/>
            <wp:docPr id="483" name="Grafik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EBB">
        <w:rPr>
          <w:b/>
          <w:noProof/>
          <w:lang w:eastAsia="de-DE"/>
        </w:rPr>
        <w:drawing>
          <wp:anchor distT="0" distB="0" distL="114300" distR="114300" simplePos="0" relativeHeight="251819008" behindDoc="0" locked="0" layoutInCell="0" allowOverlap="1" wp14:anchorId="68DDB38D" wp14:editId="1C3E0789">
            <wp:simplePos x="0" y="0"/>
            <wp:positionH relativeFrom="rightMargin">
              <wp:posOffset>90170</wp:posOffset>
            </wp:positionH>
            <wp:positionV relativeFrom="paragraph">
              <wp:posOffset>-1270</wp:posOffset>
            </wp:positionV>
            <wp:extent cx="658495" cy="323850"/>
            <wp:effectExtent l="0" t="0" r="8255" b="0"/>
            <wp:wrapNone/>
            <wp:docPr id="484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D06AE" w14:textId="77777777" w:rsidR="00E308B3" w:rsidRPr="003F10AC" w:rsidRDefault="00F92C6A" w:rsidP="003F10AC">
      <w:pPr>
        <w:pStyle w:val="Listenabsatz"/>
        <w:numPr>
          <w:ilvl w:val="0"/>
          <w:numId w:val="13"/>
        </w:numPr>
        <w:spacing w:line="240" w:lineRule="exact"/>
        <w:jc w:val="both"/>
      </w:pPr>
      <w:r w:rsidRPr="003F10AC">
        <w:rPr>
          <w:noProof/>
          <w:lang w:eastAsia="de-DE"/>
        </w:rPr>
        <w:drawing>
          <wp:anchor distT="0" distB="0" distL="114300" distR="114300" simplePos="0" relativeHeight="251824128" behindDoc="0" locked="0" layoutInCell="0" allowOverlap="1" wp14:anchorId="12B3C80C" wp14:editId="160E2D75">
            <wp:simplePos x="0" y="0"/>
            <wp:positionH relativeFrom="rightMargin">
              <wp:posOffset>106680</wp:posOffset>
            </wp:positionH>
            <wp:positionV relativeFrom="paragraph">
              <wp:posOffset>196738</wp:posOffset>
            </wp:positionV>
            <wp:extent cx="285115" cy="356235"/>
            <wp:effectExtent l="0" t="0" r="635" b="5715"/>
            <wp:wrapNone/>
            <wp:docPr id="2083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B9" w:rsidRPr="003F10AC">
        <w:t>Klären Sie unbekannte Begriffe mit einem Mitschüler oder einer Mitschülerin.</w:t>
      </w:r>
      <w:r w:rsidR="00803FE8" w:rsidRPr="003F10AC">
        <w:br/>
      </w:r>
      <w:r w:rsidRPr="003F10AC">
        <w:br/>
      </w:r>
      <w:r w:rsidR="00803FE8" w:rsidRPr="003F10AC">
        <w:t>Fragen Sie Ihren Lehrer oder Ihre Lehrerin, falls Sie Begriffe nicht klären können.</w:t>
      </w:r>
    </w:p>
    <w:p w14:paraId="07A60A7F" w14:textId="77777777" w:rsidR="00E308B3" w:rsidRDefault="00E308B3" w:rsidP="00E308B3">
      <w:pPr>
        <w:spacing w:line="240" w:lineRule="exact"/>
      </w:pPr>
    </w:p>
    <w:p w14:paraId="07ED4FFB" w14:textId="77777777" w:rsidR="00852F61" w:rsidRDefault="00852F61" w:rsidP="00E308B3">
      <w:pPr>
        <w:spacing w:line="240" w:lineRule="exact"/>
      </w:pPr>
    </w:p>
    <w:p w14:paraId="3621F93F" w14:textId="77777777" w:rsidR="00852F61" w:rsidRDefault="00852F61" w:rsidP="00E308B3">
      <w:pPr>
        <w:spacing w:line="240" w:lineRule="exact"/>
      </w:pPr>
    </w:p>
    <w:p w14:paraId="5063AE0B" w14:textId="77777777" w:rsidR="007C58B0" w:rsidRDefault="007C58B0" w:rsidP="00E308B3">
      <w:pPr>
        <w:spacing w:line="240" w:lineRule="exact"/>
      </w:pPr>
    </w:p>
    <w:p w14:paraId="1B18B2C4" w14:textId="77777777" w:rsidR="00142A7C" w:rsidRDefault="00142A7C" w:rsidP="00E308B3">
      <w:pPr>
        <w:spacing w:line="240" w:lineRule="exact"/>
      </w:pPr>
    </w:p>
    <w:p w14:paraId="1D8EC9B8" w14:textId="77777777" w:rsidR="00142A7C" w:rsidRDefault="00142A7C" w:rsidP="00E308B3">
      <w:pPr>
        <w:spacing w:line="240" w:lineRule="exact"/>
      </w:pPr>
    </w:p>
    <w:p w14:paraId="09DD5A62" w14:textId="77777777" w:rsidR="00F92C6A" w:rsidRPr="00104EBB" w:rsidRDefault="00F92C6A" w:rsidP="00E308B3">
      <w:pPr>
        <w:spacing w:line="240" w:lineRule="exact"/>
      </w:pPr>
    </w:p>
    <w:p w14:paraId="0BE12078" w14:textId="77777777" w:rsidR="00840B33" w:rsidRPr="00104EBB" w:rsidRDefault="00840B33" w:rsidP="00C112A5">
      <w:pPr>
        <w:pStyle w:val="Marginalie"/>
        <w:framePr w:w="755" w:wrap="notBeside" w:x="9278" w:y="160"/>
        <w:rPr>
          <w:sz w:val="20"/>
        </w:rPr>
      </w:pPr>
      <w:r w:rsidRPr="00104EBB">
        <w:rPr>
          <w:sz w:val="20"/>
        </w:rPr>
        <w:t>5</w:t>
      </w:r>
      <w:r w:rsidRPr="00104EBB">
        <w:rPr>
          <w:sz w:val="20"/>
          <w:vertAlign w:val="superscript"/>
        </w:rPr>
        <w:t>‘</w:t>
      </w:r>
    </w:p>
    <w:p w14:paraId="56A75E47" w14:textId="77777777" w:rsidR="00E308B3" w:rsidRPr="00104EBB" w:rsidRDefault="007C58B0" w:rsidP="00E308B3">
      <w:pPr>
        <w:spacing w:line="240" w:lineRule="exact"/>
      </w:pPr>
      <w:r w:rsidRPr="00104EBB">
        <w:rPr>
          <w:b/>
          <w:noProof/>
          <w:lang w:eastAsia="de-DE"/>
        </w:rPr>
        <w:drawing>
          <wp:anchor distT="0" distB="0" distL="114300" distR="114300" simplePos="0" relativeHeight="251902976" behindDoc="0" locked="0" layoutInCell="1" allowOverlap="1" wp14:anchorId="38F2A4B7" wp14:editId="4FA5D7B2">
            <wp:simplePos x="0" y="0"/>
            <wp:positionH relativeFrom="column">
              <wp:posOffset>4825365</wp:posOffset>
            </wp:positionH>
            <wp:positionV relativeFrom="paragraph">
              <wp:posOffset>117838</wp:posOffset>
            </wp:positionV>
            <wp:extent cx="314325" cy="314325"/>
            <wp:effectExtent l="0" t="0" r="9525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8BCF5" w14:textId="77777777" w:rsidR="00E308B3" w:rsidRPr="003F10AC" w:rsidRDefault="00E308B3" w:rsidP="003F10AC">
      <w:pPr>
        <w:pStyle w:val="Listenabsatz"/>
        <w:numPr>
          <w:ilvl w:val="0"/>
          <w:numId w:val="13"/>
        </w:numPr>
        <w:spacing w:line="240" w:lineRule="exact"/>
        <w:jc w:val="both"/>
      </w:pPr>
      <w:r w:rsidRPr="003F10AC">
        <w:t xml:space="preserve">Warum könnte der Kran im Eingangsbild umgestürzt sein? Besprechen Sie </w:t>
      </w:r>
      <w:r w:rsidR="00840B33" w:rsidRPr="003F10AC">
        <w:t xml:space="preserve">zusammen mit Ihrem Partner oder Ihrer Partnerin </w:t>
      </w:r>
      <w:r w:rsidRPr="003F10AC">
        <w:t>die Möglichkeiten</w:t>
      </w:r>
      <w:r w:rsidR="00840B33" w:rsidRPr="003F10AC">
        <w:t>.</w:t>
      </w:r>
    </w:p>
    <w:p w14:paraId="2ED5E3D0" w14:textId="77777777" w:rsidR="00E308B3" w:rsidRDefault="00E308B3" w:rsidP="00491E69">
      <w:pPr>
        <w:spacing w:line="240" w:lineRule="exact"/>
        <w:rPr>
          <w:b/>
        </w:rPr>
      </w:pPr>
    </w:p>
    <w:p w14:paraId="5E91701D" w14:textId="77777777" w:rsidR="00491E69" w:rsidRDefault="00491E69" w:rsidP="00491E69">
      <w:pPr>
        <w:spacing w:line="240" w:lineRule="exact"/>
        <w:rPr>
          <w:b/>
        </w:rPr>
      </w:pPr>
    </w:p>
    <w:p w14:paraId="0C86E24D" w14:textId="77777777" w:rsidR="00491E69" w:rsidRDefault="00491E69" w:rsidP="00491E69">
      <w:pPr>
        <w:spacing w:line="240" w:lineRule="exact"/>
        <w:rPr>
          <w:b/>
        </w:rPr>
      </w:pPr>
    </w:p>
    <w:p w14:paraId="2DA46EAD" w14:textId="77777777" w:rsidR="00491E69" w:rsidRPr="00491E69" w:rsidRDefault="00491E69" w:rsidP="00491E69">
      <w:pPr>
        <w:spacing w:line="240" w:lineRule="exact"/>
        <w:rPr>
          <w:b/>
        </w:rPr>
      </w:pPr>
    </w:p>
    <w:p w14:paraId="1836C05C" w14:textId="77777777" w:rsidR="00E47A44" w:rsidRPr="00D30829" w:rsidRDefault="00E47A44">
      <w:pPr>
        <w:spacing w:line="240" w:lineRule="exact"/>
        <w:rPr>
          <w:sz w:val="22"/>
          <w:szCs w:val="22"/>
        </w:rPr>
      </w:pPr>
      <w:r w:rsidRPr="00D30829">
        <w:rPr>
          <w:sz w:val="22"/>
          <w:szCs w:val="22"/>
        </w:rPr>
        <w:br w:type="page"/>
      </w:r>
    </w:p>
    <w:p w14:paraId="077E5747" w14:textId="77777777" w:rsidR="00E308B3" w:rsidRDefault="00E308B3" w:rsidP="00E308B3">
      <w:pPr>
        <w:pStyle w:val="berschrift2"/>
        <w:spacing w:before="360"/>
        <w:rPr>
          <w:sz w:val="22"/>
          <w:szCs w:val="22"/>
        </w:rPr>
      </w:pPr>
      <w:r w:rsidRPr="00D30829">
        <w:rPr>
          <w:sz w:val="22"/>
          <w:szCs w:val="22"/>
        </w:rPr>
        <w:lastRenderedPageBreak/>
        <w:t xml:space="preserve">Selbstreflexion </w:t>
      </w:r>
    </w:p>
    <w:p w14:paraId="14E6E7B5" w14:textId="77777777" w:rsidR="0063469D" w:rsidRDefault="0063469D" w:rsidP="0063469D">
      <w:pPr>
        <w:pStyle w:val="Textkrper"/>
      </w:pP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193D5A" w14:paraId="20A81114" w14:textId="77777777" w:rsidTr="006E09C5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53C4F8" w14:textId="77777777" w:rsidR="00193D5A" w:rsidRDefault="00193D5A" w:rsidP="006E09C5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DB86378" w14:textId="77777777" w:rsidR="00193D5A" w:rsidRDefault="00193D5A" w:rsidP="006E09C5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850B1FD" wp14:editId="3AC90716">
                  <wp:extent cx="228600" cy="228600"/>
                  <wp:effectExtent l="0" t="0" r="0" b="0"/>
                  <wp:docPr id="18" name="Grafik 18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5CCB25C" w14:textId="77777777" w:rsidR="00193D5A" w:rsidRDefault="00193D5A" w:rsidP="006E09C5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D21981B" wp14:editId="1CD517BB">
                  <wp:extent cx="228600" cy="228600"/>
                  <wp:effectExtent l="0" t="0" r="0" b="0"/>
                  <wp:docPr id="19" name="Grafik 1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8E33D00" w14:textId="77777777" w:rsidR="00193D5A" w:rsidRDefault="00193D5A" w:rsidP="006E09C5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5FC2532" wp14:editId="252BB4D9">
                  <wp:extent cx="228600" cy="228600"/>
                  <wp:effectExtent l="0" t="0" r="0" b="0"/>
                  <wp:docPr id="21" name="Grafik 21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D5A" w14:paraId="3C042246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EB34" w14:textId="111BC277" w:rsidR="00193D5A" w:rsidRDefault="00193D5A" w:rsidP="006E09C5">
            <w:pPr>
              <w:pStyle w:val="AufgabeText"/>
              <w:spacing w:before="60" w:after="60"/>
              <w:ind w:left="0"/>
              <w:jc w:val="left"/>
            </w:pPr>
            <w:r>
              <w:t>Ich kenne die Regeln der Baustelleneinrichtungsplanung.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19E9" w14:textId="77777777" w:rsidR="00193D5A" w:rsidRDefault="00193D5A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C854" w14:textId="77777777" w:rsidR="00193D5A" w:rsidRDefault="00193D5A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F956" w14:textId="77777777" w:rsidR="00193D5A" w:rsidRDefault="00193D5A" w:rsidP="006E09C5">
            <w:pPr>
              <w:pStyle w:val="AufgabeText"/>
              <w:ind w:left="0"/>
            </w:pPr>
          </w:p>
        </w:tc>
      </w:tr>
      <w:tr w:rsidR="00193D5A" w14:paraId="3505790F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9C98" w14:textId="77777777" w:rsidR="00193D5A" w:rsidRDefault="00193D5A" w:rsidP="006E09C5">
            <w:pPr>
              <w:pStyle w:val="AufgabeText"/>
              <w:spacing w:before="60" w:after="60"/>
              <w:ind w:left="0"/>
              <w:jc w:val="left"/>
            </w:pPr>
            <w:r>
              <w:t>Ich kann die Regeln der Baustelleneinrichtung zuordnen.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196E" w14:textId="77777777" w:rsidR="00193D5A" w:rsidRDefault="00193D5A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833A" w14:textId="77777777" w:rsidR="00193D5A" w:rsidRDefault="00193D5A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2210" w14:textId="77777777" w:rsidR="00193D5A" w:rsidRDefault="00193D5A" w:rsidP="006E09C5">
            <w:pPr>
              <w:pStyle w:val="AufgabeText"/>
              <w:ind w:left="0"/>
            </w:pPr>
          </w:p>
        </w:tc>
      </w:tr>
      <w:tr w:rsidR="00193D5A" w14:paraId="6120284F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20599" w14:textId="77777777" w:rsidR="00193D5A" w:rsidRPr="007262F1" w:rsidRDefault="00193D5A" w:rsidP="006E09C5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7262F1">
              <w:rPr>
                <w:i/>
              </w:rPr>
              <w:t>Ich kann meine Gedanken mitteilen.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8D8F" w14:textId="77777777" w:rsidR="00193D5A" w:rsidRDefault="00193D5A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6BA9" w14:textId="77777777" w:rsidR="00193D5A" w:rsidRDefault="00193D5A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FB87" w14:textId="77777777" w:rsidR="00193D5A" w:rsidRDefault="00193D5A" w:rsidP="006E09C5">
            <w:pPr>
              <w:pStyle w:val="AufgabeText"/>
              <w:ind w:left="0"/>
            </w:pPr>
          </w:p>
        </w:tc>
      </w:tr>
      <w:tr w:rsidR="00193D5A" w14:paraId="6CB097A9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365E" w14:textId="77777777" w:rsidR="00193D5A" w:rsidRPr="007262F1" w:rsidRDefault="00193D5A" w:rsidP="006E09C5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7262F1">
              <w:rPr>
                <w:i/>
              </w:rPr>
              <w:t>Ich kann mich an Gesprächen beteiligen.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7B8D" w14:textId="77777777" w:rsidR="00193D5A" w:rsidRDefault="00193D5A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D466" w14:textId="77777777" w:rsidR="00193D5A" w:rsidRDefault="00193D5A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1069" w14:textId="77777777" w:rsidR="00193D5A" w:rsidRDefault="00193D5A" w:rsidP="006E09C5">
            <w:pPr>
              <w:pStyle w:val="AufgabeText"/>
              <w:ind w:left="0"/>
            </w:pPr>
          </w:p>
        </w:tc>
      </w:tr>
    </w:tbl>
    <w:p w14:paraId="4DB710A0" w14:textId="77777777" w:rsidR="0063469D" w:rsidRDefault="0063469D" w:rsidP="0063469D">
      <w:pPr>
        <w:spacing w:line="240" w:lineRule="exact"/>
      </w:pPr>
    </w:p>
    <w:p w14:paraId="0305A910" w14:textId="77777777" w:rsidR="00657041" w:rsidRDefault="00657041" w:rsidP="00657041">
      <w:pPr>
        <w:spacing w:line="240" w:lineRule="exact"/>
      </w:pPr>
    </w:p>
    <w:p w14:paraId="0B33839D" w14:textId="77777777" w:rsidR="00657041" w:rsidRDefault="00657041" w:rsidP="00657041">
      <w:pPr>
        <w:spacing w:line="240" w:lineRule="exact"/>
      </w:pPr>
      <w:r>
        <w:t>Wie zufrieden bin ich mit meiner Arbeit an der Lernaufgabe?</w:t>
      </w:r>
    </w:p>
    <w:p w14:paraId="524CC560" w14:textId="77777777" w:rsidR="00657041" w:rsidRDefault="00657041" w:rsidP="00657041">
      <w:pPr>
        <w:spacing w:line="240" w:lineRule="exact"/>
      </w:pPr>
      <w:r>
        <w:t xml:space="preserve"> (1 – nicht zufrieden und 10 – sehr zufrieden) </w:t>
      </w:r>
    </w:p>
    <w:p w14:paraId="663CCC34" w14:textId="77777777" w:rsidR="00657041" w:rsidRDefault="00657041" w:rsidP="00657041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8C5BFD4" wp14:editId="755CD711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9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F3B34" w14:textId="77777777" w:rsidR="00657041" w:rsidRPr="005825EB" w:rsidRDefault="00657041" w:rsidP="00657041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BFD4" id="Textfeld 2" o:spid="_x0000_s1031" type="#_x0000_t202" style="position:absolute;margin-left:-.6pt;margin-top:7.85pt;width:376.75pt;height:29.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" stroked="f">
                <v:textbox>
                  <w:txbxContent>
                    <w:p w14:paraId="3A4F3B34" w14:textId="77777777" w:rsidR="00657041" w:rsidRPr="005825EB" w:rsidRDefault="00657041" w:rsidP="00657041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572DDBA" w14:textId="77777777" w:rsidR="00657041" w:rsidRPr="00633E89" w:rsidRDefault="00657041" w:rsidP="00657041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62B1058E" w14:textId="77777777" w:rsidR="00657041" w:rsidRDefault="00657041" w:rsidP="00657041">
      <w:pPr>
        <w:spacing w:line="240" w:lineRule="exact"/>
      </w:pPr>
    </w:p>
    <w:p w14:paraId="3C2F0263" w14:textId="77777777" w:rsidR="00657041" w:rsidRDefault="00657041" w:rsidP="00657041">
      <w:pPr>
        <w:spacing w:line="240" w:lineRule="exact"/>
      </w:pPr>
    </w:p>
    <w:p w14:paraId="727B55B8" w14:textId="77777777" w:rsidR="00193D5A" w:rsidRDefault="00193D5A" w:rsidP="0063469D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63469D" w14:paraId="662B0606" w14:textId="77777777" w:rsidTr="00BD14C4">
        <w:tc>
          <w:tcPr>
            <w:tcW w:w="1276" w:type="dxa"/>
            <w:gridSpan w:val="2"/>
          </w:tcPr>
          <w:p w14:paraId="0094782C" w14:textId="77777777" w:rsidR="0063469D" w:rsidRPr="008C6638" w:rsidRDefault="0063469D" w:rsidP="00BD14C4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5AD2DB11" w14:textId="77777777" w:rsidR="0063469D" w:rsidRDefault="0063469D" w:rsidP="00BD14C4">
            <w:pPr>
              <w:spacing w:line="240" w:lineRule="exact"/>
            </w:pPr>
          </w:p>
        </w:tc>
      </w:tr>
      <w:tr w:rsidR="0063469D" w14:paraId="5B7B8BFA" w14:textId="77777777" w:rsidTr="00BD14C4">
        <w:trPr>
          <w:trHeight w:val="449"/>
        </w:trPr>
        <w:sdt>
          <w:sdtPr>
            <w:id w:val="1247455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1B92FA3C" w14:textId="77777777" w:rsidR="0063469D" w:rsidRDefault="0063469D" w:rsidP="00BD14C4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70969268" w14:textId="77777777" w:rsidR="0063469D" w:rsidRDefault="0063469D" w:rsidP="00BD14C4">
            <w:pPr>
              <w:spacing w:line="240" w:lineRule="exact"/>
            </w:pPr>
            <w:r>
              <w:t>meinen Lernschritt im Ordner eingeheftet.</w:t>
            </w:r>
          </w:p>
        </w:tc>
      </w:tr>
      <w:tr w:rsidR="0063469D" w14:paraId="70B09561" w14:textId="77777777" w:rsidTr="00BD14C4">
        <w:trPr>
          <w:trHeight w:val="413"/>
        </w:trPr>
        <w:sdt>
          <w:sdtPr>
            <w:id w:val="-74893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2DB5DAC0" w14:textId="77777777" w:rsidR="0063469D" w:rsidRDefault="0063469D" w:rsidP="00BD14C4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3495C4ED" w14:textId="77777777" w:rsidR="0063469D" w:rsidRDefault="0063469D" w:rsidP="00BD14C4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415FAFE9" w14:textId="77777777" w:rsidR="0063469D" w:rsidRDefault="0063469D" w:rsidP="0063469D">
      <w:pPr>
        <w:spacing w:line="240" w:lineRule="exact"/>
      </w:pPr>
    </w:p>
    <w:p w14:paraId="0EEC5949" w14:textId="77777777" w:rsidR="0063469D" w:rsidRDefault="0063469D" w:rsidP="0063469D">
      <w:pPr>
        <w:spacing w:line="240" w:lineRule="exact"/>
      </w:pPr>
    </w:p>
    <w:p w14:paraId="1C29FE9E" w14:textId="77777777" w:rsidR="00A5561C" w:rsidRDefault="00A5561C" w:rsidP="0063469D">
      <w:pPr>
        <w:spacing w:line="240" w:lineRule="exact"/>
      </w:pPr>
    </w:p>
    <w:p w14:paraId="1219B69D" w14:textId="77777777" w:rsidR="00A5561C" w:rsidRPr="00A5561C" w:rsidRDefault="00A5561C" w:rsidP="0063469D">
      <w:pPr>
        <w:spacing w:line="240" w:lineRule="exact"/>
      </w:pPr>
    </w:p>
    <w:p w14:paraId="7F7F55E3" w14:textId="77777777" w:rsidR="00750F37" w:rsidRDefault="00750F37"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4E6CB0" w:rsidRPr="007D6AD0" w14:paraId="069662A8" w14:textId="77777777" w:rsidTr="000565A9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0ECFCA" w14:textId="77777777" w:rsidR="004E6CB0" w:rsidRPr="007D6AD0" w:rsidRDefault="004E6CB0" w:rsidP="000565A9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7A4648A1" w14:textId="77777777" w:rsidR="004E6CB0" w:rsidRPr="007D6AD0" w:rsidRDefault="00072E18" w:rsidP="008327F7">
            <w:pPr>
              <w:spacing w:line="240" w:lineRule="exact"/>
              <w:rPr>
                <w:b/>
              </w:rPr>
            </w:pPr>
            <w:r>
              <w:rPr>
                <w:rFonts w:eastAsia="Calibri"/>
                <w:b/>
                <w:noProof/>
              </w:rPr>
              <w:t>Einlageblatt</w:t>
            </w:r>
            <w:r w:rsidR="004E6CB0">
              <w:rPr>
                <w:rFonts w:eastAsia="Calibri"/>
                <w:b/>
                <w:noProof/>
              </w:rPr>
              <w:t xml:space="preserve"> </w:t>
            </w:r>
            <w:r w:rsidR="008327F7">
              <w:rPr>
                <w:rFonts w:eastAsia="Calibri"/>
                <w:b/>
                <w:noProof/>
              </w:rPr>
              <w:t>–</w:t>
            </w:r>
            <w:r w:rsidR="004E6CB0">
              <w:rPr>
                <w:rFonts w:eastAsia="Calibri"/>
                <w:b/>
                <w:noProof/>
              </w:rPr>
              <w:t xml:space="preserve"> Infoblatt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5D36EE" w14:textId="77777777" w:rsidR="004E6CB0" w:rsidRPr="007D6AD0" w:rsidRDefault="004E6CB0" w:rsidP="000565A9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113EC7" w14:textId="77777777" w:rsidR="004E6CB0" w:rsidRPr="007D6AD0" w:rsidRDefault="004E6CB0" w:rsidP="000565A9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74A20493" w14:textId="77777777" w:rsidR="004E6CB0" w:rsidRPr="00B83680" w:rsidRDefault="004E6CB0" w:rsidP="000565A9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52538632" w14:textId="77777777" w:rsidR="00750F37" w:rsidRPr="004E6CB0" w:rsidRDefault="004E6CB0" w:rsidP="004E6CB0">
      <w:pPr>
        <w:rPr>
          <w:szCs w:val="22"/>
        </w:rPr>
      </w:pPr>
      <w:r w:rsidRPr="004E6CB0">
        <w:rPr>
          <w:noProof/>
          <w:sz w:val="18"/>
          <w:lang w:eastAsia="de-DE"/>
        </w:rPr>
        <w:drawing>
          <wp:anchor distT="0" distB="0" distL="114300" distR="114300" simplePos="0" relativeHeight="251855872" behindDoc="0" locked="0" layoutInCell="0" allowOverlap="1" wp14:anchorId="05B3AA14" wp14:editId="58908154">
            <wp:simplePos x="0" y="0"/>
            <wp:positionH relativeFrom="rightMargin">
              <wp:posOffset>113030</wp:posOffset>
            </wp:positionH>
            <wp:positionV relativeFrom="paragraph">
              <wp:posOffset>353060</wp:posOffset>
            </wp:positionV>
            <wp:extent cx="345440" cy="323850"/>
            <wp:effectExtent l="0" t="0" r="0" b="0"/>
            <wp:wrapNone/>
            <wp:docPr id="500" name="Grafik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00AB9" w14:textId="77777777" w:rsidR="00750F37" w:rsidRPr="004E6CB0" w:rsidRDefault="00750F37" w:rsidP="004E6CB0">
      <w:pPr>
        <w:jc w:val="both"/>
        <w:rPr>
          <w:szCs w:val="22"/>
        </w:rPr>
      </w:pPr>
    </w:p>
    <w:p w14:paraId="3EB83DE3" w14:textId="77777777" w:rsidR="00E308B3" w:rsidRPr="004E6CB0" w:rsidRDefault="00E308B3" w:rsidP="00990220">
      <w:pPr>
        <w:jc w:val="both"/>
        <w:rPr>
          <w:szCs w:val="22"/>
        </w:rPr>
      </w:pPr>
      <w:r w:rsidRPr="004E6CB0">
        <w:rPr>
          <w:szCs w:val="22"/>
        </w:rPr>
        <w:t xml:space="preserve">Mithilfe eines Kranes können Baustoffe und Bauteile transportiert werden. Der Kran muss so auf der Baustelle platziert werden, dass das gesamte </w:t>
      </w:r>
      <w:r w:rsidRPr="005916EF">
        <w:rPr>
          <w:b/>
          <w:szCs w:val="22"/>
        </w:rPr>
        <w:t>Bauwerk</w:t>
      </w:r>
      <w:r w:rsidR="00435FA5">
        <w:rPr>
          <w:szCs w:val="22"/>
        </w:rPr>
        <w:t>,</w:t>
      </w:r>
      <w:r w:rsidRPr="004E6CB0">
        <w:rPr>
          <w:szCs w:val="22"/>
        </w:rPr>
        <w:t xml:space="preserve"> die </w:t>
      </w:r>
      <w:r w:rsidRPr="005916EF">
        <w:rPr>
          <w:b/>
          <w:szCs w:val="22"/>
        </w:rPr>
        <w:t>Betonübergabe</w:t>
      </w:r>
      <w:r w:rsidRPr="004E6CB0">
        <w:rPr>
          <w:szCs w:val="22"/>
        </w:rPr>
        <w:t xml:space="preserve"> sowie auch </w:t>
      </w:r>
      <w:r w:rsidRPr="005916EF">
        <w:rPr>
          <w:b/>
          <w:szCs w:val="22"/>
        </w:rPr>
        <w:t>Baustraße</w:t>
      </w:r>
      <w:r w:rsidRPr="004E6CB0">
        <w:rPr>
          <w:szCs w:val="22"/>
        </w:rPr>
        <w:t xml:space="preserve">, </w:t>
      </w:r>
      <w:r w:rsidRPr="005916EF">
        <w:rPr>
          <w:b/>
          <w:szCs w:val="22"/>
        </w:rPr>
        <w:t>Lagerflächen</w:t>
      </w:r>
      <w:r w:rsidRPr="004E6CB0">
        <w:rPr>
          <w:szCs w:val="22"/>
        </w:rPr>
        <w:t xml:space="preserve"> und </w:t>
      </w:r>
      <w:r w:rsidRPr="005916EF">
        <w:rPr>
          <w:b/>
          <w:szCs w:val="22"/>
        </w:rPr>
        <w:t>Bearbeitungsflächen</w:t>
      </w:r>
      <w:r w:rsidRPr="004E6CB0">
        <w:rPr>
          <w:szCs w:val="22"/>
        </w:rPr>
        <w:t xml:space="preserve"> in seinem Schwenkbereich liegen. Der </w:t>
      </w:r>
      <w:r w:rsidRPr="00396474">
        <w:rPr>
          <w:szCs w:val="22"/>
          <w:u w:val="single"/>
        </w:rPr>
        <w:t>Abstand zur Böschung beträgt 60</w:t>
      </w:r>
      <w:r w:rsidR="00543B31" w:rsidRPr="00396474">
        <w:rPr>
          <w:szCs w:val="22"/>
          <w:u w:val="single"/>
        </w:rPr>
        <w:t> </w:t>
      </w:r>
      <w:r w:rsidRPr="00396474">
        <w:rPr>
          <w:szCs w:val="22"/>
          <w:u w:val="single"/>
        </w:rPr>
        <w:t>cm</w:t>
      </w:r>
      <w:r w:rsidRPr="004E6CB0">
        <w:rPr>
          <w:szCs w:val="22"/>
        </w:rPr>
        <w:t>.</w:t>
      </w:r>
    </w:p>
    <w:p w14:paraId="3D2B0FC5" w14:textId="77777777" w:rsidR="004E6CB0" w:rsidRPr="004E6CB0" w:rsidRDefault="004E6CB0" w:rsidP="00990220">
      <w:pPr>
        <w:jc w:val="both"/>
        <w:rPr>
          <w:szCs w:val="22"/>
        </w:rPr>
      </w:pPr>
    </w:p>
    <w:p w14:paraId="3808DE65" w14:textId="77777777" w:rsidR="00E308B3" w:rsidRPr="004E6CB0" w:rsidRDefault="00E308B3" w:rsidP="00990220">
      <w:pPr>
        <w:jc w:val="both"/>
        <w:rPr>
          <w:b/>
          <w:szCs w:val="22"/>
        </w:rPr>
      </w:pPr>
      <w:r w:rsidRPr="004E6CB0">
        <w:rPr>
          <w:b/>
          <w:szCs w:val="22"/>
        </w:rPr>
        <w:t>Erschließung</w:t>
      </w:r>
    </w:p>
    <w:p w14:paraId="47489CC3" w14:textId="77777777" w:rsidR="00E308B3" w:rsidRPr="008F088B" w:rsidRDefault="005D38BB" w:rsidP="00990220">
      <w:pPr>
        <w:jc w:val="both"/>
      </w:pPr>
      <w:r>
        <w:rPr>
          <w:noProof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922432" behindDoc="1" locked="0" layoutInCell="1" allowOverlap="1" wp14:anchorId="3ABE58F8" wp14:editId="3367F9B0">
                <wp:simplePos x="0" y="0"/>
                <wp:positionH relativeFrom="column">
                  <wp:posOffset>-16705</wp:posOffset>
                </wp:positionH>
                <wp:positionV relativeFrom="paragraph">
                  <wp:posOffset>13475</wp:posOffset>
                </wp:positionV>
                <wp:extent cx="2532184" cy="1497204"/>
                <wp:effectExtent l="0" t="0" r="1905" b="8255"/>
                <wp:wrapTight wrapText="bothSides">
                  <wp:wrapPolygon edited="0">
                    <wp:start x="0" y="0"/>
                    <wp:lineTo x="0" y="21444"/>
                    <wp:lineTo x="21454" y="21444"/>
                    <wp:lineTo x="21454" y="550"/>
                    <wp:lineTo x="11865" y="0"/>
                    <wp:lineTo x="0" y="0"/>
                  </wp:wrapPolygon>
                </wp:wrapTight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184" cy="1497204"/>
                          <a:chOff x="0" y="0"/>
                          <a:chExt cx="2532184" cy="1497204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6" y="60290"/>
                            <a:ext cx="2512088" cy="1436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Textfeld 27"/>
                        <wps:cNvSpPr txBox="1"/>
                        <wps:spPr>
                          <a:xfrm>
                            <a:off x="0" y="0"/>
                            <a:ext cx="1372004" cy="2311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264EB3" w14:textId="77777777" w:rsidR="005D38BB" w:rsidRDefault="005D38BB">
                              <w:r>
                                <w:t>Zu-/Abfahrt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E58F8" id="Gruppieren 29" o:spid="_x0000_s1032" style="position:absolute;left:0;text-align:left;margin-left:-1.3pt;margin-top:1.05pt;width:199.4pt;height:117.9pt;z-index:-251394048" coordsize="25321,14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6" o:spid="_x0000_s1033" type="#_x0000_t75" style="position:absolute;left:200;top:602;width:2512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">
                  <v:imagedata r:id="rId19" o:title=""/>
                </v:shape>
                <v:shape id="Textfeld 27" o:spid="_x0000_s1034" type="#_x0000_t202" style="position:absolute;width:1372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<v:textbox>
                    <w:txbxContent>
                      <w:p w14:paraId="4F264EB3" w14:textId="77777777" w:rsidR="005D38BB" w:rsidRDefault="005D38BB">
                        <w:r>
                          <w:t>Zu-/Abfahrt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308B3" w:rsidRPr="004E6CB0">
        <w:rPr>
          <w:szCs w:val="22"/>
        </w:rPr>
        <w:t>Eine Baustelle mu</w:t>
      </w:r>
      <w:r w:rsidR="004E6CB0">
        <w:rPr>
          <w:szCs w:val="22"/>
        </w:rPr>
        <w:t>ss</w:t>
      </w:r>
      <w:r w:rsidR="00E308B3" w:rsidRPr="004E6CB0">
        <w:rPr>
          <w:szCs w:val="22"/>
        </w:rPr>
        <w:t xml:space="preserve"> über eine </w:t>
      </w:r>
      <w:r w:rsidR="00E308B3" w:rsidRPr="002D3E39">
        <w:rPr>
          <w:b/>
          <w:szCs w:val="22"/>
        </w:rPr>
        <w:t>Zu-</w:t>
      </w:r>
      <w:r w:rsidR="00E308B3" w:rsidRPr="004E6CB0">
        <w:rPr>
          <w:szCs w:val="22"/>
        </w:rPr>
        <w:t xml:space="preserve"> und </w:t>
      </w:r>
      <w:r w:rsidR="00E308B3" w:rsidRPr="002D3E39">
        <w:rPr>
          <w:b/>
          <w:szCs w:val="22"/>
        </w:rPr>
        <w:t>Abfahrt</w:t>
      </w:r>
      <w:r w:rsidR="00E308B3" w:rsidRPr="004E6CB0">
        <w:rPr>
          <w:szCs w:val="22"/>
        </w:rPr>
        <w:t xml:space="preserve"> verfügen. Wenn die Baustelle sehr groß ist, dann müssen innerhalb des Grundstücks </w:t>
      </w:r>
      <w:r w:rsidR="00E308B3" w:rsidRPr="002D3E39">
        <w:rPr>
          <w:b/>
          <w:szCs w:val="22"/>
        </w:rPr>
        <w:t>Baustraßen</w:t>
      </w:r>
      <w:r w:rsidR="00E308B3" w:rsidRPr="004E6CB0">
        <w:rPr>
          <w:szCs w:val="22"/>
        </w:rPr>
        <w:t xml:space="preserve"> gebaut werden. Diese müssen einen </w:t>
      </w:r>
      <w:r w:rsidR="00E308B3" w:rsidRPr="002519B0">
        <w:rPr>
          <w:szCs w:val="22"/>
          <w:u w:val="single"/>
        </w:rPr>
        <w:t xml:space="preserve">guten </w:t>
      </w:r>
      <w:r w:rsidR="00E308B3" w:rsidRPr="002519B0">
        <w:rPr>
          <w:u w:val="single"/>
        </w:rPr>
        <w:t>Untergrund</w:t>
      </w:r>
      <w:r w:rsidR="00E308B3" w:rsidRPr="008F088B">
        <w:t xml:space="preserve"> haben. </w:t>
      </w:r>
    </w:p>
    <w:p w14:paraId="47B2B709" w14:textId="77777777" w:rsidR="00E308B3" w:rsidRPr="008F088B" w:rsidRDefault="00E308B3" w:rsidP="00990220">
      <w:pPr>
        <w:jc w:val="both"/>
        <w:rPr>
          <w:rFonts w:eastAsia="Calibri"/>
          <w:lang w:eastAsia="de-DE"/>
        </w:rPr>
      </w:pPr>
      <w:r w:rsidRPr="008F088B">
        <w:t xml:space="preserve">Auf der Baustelle muss genügend Platz für </w:t>
      </w:r>
      <w:r w:rsidRPr="00AC00F5">
        <w:rPr>
          <w:rFonts w:eastAsia="Calibri"/>
          <w:b/>
          <w:lang w:eastAsia="de-DE"/>
        </w:rPr>
        <w:t>Lagerflächen</w:t>
      </w:r>
      <w:r w:rsidR="00435FA5">
        <w:rPr>
          <w:rFonts w:eastAsia="Calibri"/>
          <w:lang w:eastAsia="de-DE"/>
        </w:rPr>
        <w:t xml:space="preserve"> sein. Diese müssen</w:t>
      </w:r>
      <w:r w:rsidRPr="008F088B">
        <w:rPr>
          <w:rFonts w:eastAsia="Calibri"/>
          <w:lang w:eastAsia="de-DE"/>
        </w:rPr>
        <w:t xml:space="preserve"> </w:t>
      </w:r>
      <w:r w:rsidRPr="008C5D57">
        <w:rPr>
          <w:rFonts w:eastAsia="Calibri"/>
          <w:lang w:eastAsia="de-DE"/>
        </w:rPr>
        <w:t>eben, trocken und tragfähig</w:t>
      </w:r>
      <w:r w:rsidRPr="008F088B">
        <w:rPr>
          <w:rFonts w:eastAsia="Calibri"/>
          <w:lang w:eastAsia="de-DE"/>
        </w:rPr>
        <w:t xml:space="preserve"> sein und </w:t>
      </w:r>
      <w:r w:rsidRPr="00AC00F5">
        <w:rPr>
          <w:rFonts w:eastAsia="Calibri"/>
          <w:u w:val="single"/>
          <w:lang w:eastAsia="de-DE"/>
        </w:rPr>
        <w:t xml:space="preserve">im </w:t>
      </w:r>
      <w:r w:rsidR="00AD163E">
        <w:rPr>
          <w:rFonts w:eastAsia="Calibri"/>
          <w:u w:val="single"/>
          <w:lang w:eastAsia="de-DE"/>
        </w:rPr>
        <w:t>Schwenkbereich des Kran</w:t>
      </w:r>
      <w:r w:rsidRPr="00AC00F5">
        <w:rPr>
          <w:rFonts w:eastAsia="Calibri"/>
          <w:u w:val="single"/>
          <w:lang w:eastAsia="de-DE"/>
        </w:rPr>
        <w:t>s</w:t>
      </w:r>
      <w:r w:rsidRPr="008F088B">
        <w:rPr>
          <w:rFonts w:eastAsia="Calibri"/>
          <w:lang w:eastAsia="de-DE"/>
        </w:rPr>
        <w:t xml:space="preserve"> liegen. Diese Flächen braucht man z.</w:t>
      </w:r>
      <w:r w:rsidR="00342C94">
        <w:rPr>
          <w:rFonts w:eastAsia="Calibri"/>
          <w:lang w:eastAsia="de-DE"/>
        </w:rPr>
        <w:t xml:space="preserve"> </w:t>
      </w:r>
      <w:r w:rsidRPr="008F088B">
        <w:rPr>
          <w:rFonts w:eastAsia="Calibri"/>
          <w:lang w:eastAsia="de-DE"/>
        </w:rPr>
        <w:t xml:space="preserve">B. für </w:t>
      </w:r>
      <w:r w:rsidRPr="008F088B">
        <w:rPr>
          <w:rFonts w:eastAsia="Calibri"/>
          <w:u w:val="single"/>
          <w:lang w:eastAsia="de-DE"/>
        </w:rPr>
        <w:t>Mauersteine</w:t>
      </w:r>
      <w:r w:rsidRPr="008F088B">
        <w:rPr>
          <w:rFonts w:eastAsia="Calibri"/>
          <w:lang w:eastAsia="de-DE"/>
        </w:rPr>
        <w:t xml:space="preserve">, </w:t>
      </w:r>
      <w:r w:rsidRPr="008F088B">
        <w:rPr>
          <w:rFonts w:eastAsia="Calibri"/>
          <w:u w:val="single"/>
          <w:lang w:eastAsia="de-DE"/>
        </w:rPr>
        <w:t>Mauermörtelsilos</w:t>
      </w:r>
      <w:r w:rsidRPr="008F088B">
        <w:rPr>
          <w:rFonts w:eastAsia="Calibri"/>
          <w:lang w:eastAsia="de-DE"/>
        </w:rPr>
        <w:t xml:space="preserve">, </w:t>
      </w:r>
      <w:r w:rsidRPr="008F088B">
        <w:rPr>
          <w:rFonts w:eastAsia="Calibri"/>
          <w:u w:val="single"/>
          <w:lang w:eastAsia="de-DE"/>
        </w:rPr>
        <w:t>Betonstahl</w:t>
      </w:r>
      <w:r w:rsidRPr="008F088B">
        <w:rPr>
          <w:rFonts w:eastAsia="Calibri"/>
          <w:lang w:eastAsia="de-DE"/>
        </w:rPr>
        <w:t xml:space="preserve">, </w:t>
      </w:r>
      <w:r w:rsidRPr="008F088B">
        <w:rPr>
          <w:rFonts w:eastAsia="Calibri"/>
          <w:u w:val="single"/>
          <w:lang w:eastAsia="de-DE"/>
        </w:rPr>
        <w:t>Sand</w:t>
      </w:r>
      <w:r w:rsidRPr="008F088B">
        <w:rPr>
          <w:rFonts w:eastAsia="Calibri"/>
          <w:lang w:eastAsia="de-DE"/>
        </w:rPr>
        <w:t xml:space="preserve">, </w:t>
      </w:r>
      <w:r w:rsidRPr="008F088B">
        <w:rPr>
          <w:rFonts w:eastAsia="Calibri"/>
          <w:u w:val="single"/>
          <w:lang w:eastAsia="de-DE"/>
        </w:rPr>
        <w:t>Kies</w:t>
      </w:r>
      <w:r w:rsidRPr="008F088B">
        <w:rPr>
          <w:rFonts w:eastAsia="Calibri"/>
          <w:lang w:eastAsia="de-DE"/>
        </w:rPr>
        <w:t xml:space="preserve"> und </w:t>
      </w:r>
      <w:r w:rsidRPr="008F088B">
        <w:rPr>
          <w:rFonts w:eastAsia="Calibri"/>
          <w:u w:val="single"/>
          <w:lang w:eastAsia="de-DE"/>
        </w:rPr>
        <w:t>Schalelemente</w:t>
      </w:r>
      <w:r w:rsidRPr="008F088B">
        <w:rPr>
          <w:rFonts w:eastAsia="Calibri"/>
          <w:lang w:eastAsia="de-DE"/>
        </w:rPr>
        <w:t xml:space="preserve"> sowie für </w:t>
      </w:r>
      <w:r w:rsidRPr="008F088B">
        <w:rPr>
          <w:rFonts w:eastAsia="Calibri"/>
          <w:u w:val="single"/>
          <w:lang w:eastAsia="de-DE"/>
        </w:rPr>
        <w:t>Fertigteile</w:t>
      </w:r>
      <w:r w:rsidR="004E6CB0" w:rsidRPr="008F088B">
        <w:rPr>
          <w:rFonts w:eastAsia="Calibri"/>
          <w:lang w:eastAsia="de-DE"/>
        </w:rPr>
        <w:t>. Zwischen den Flächen muss</w:t>
      </w:r>
      <w:r w:rsidRPr="008F088B">
        <w:rPr>
          <w:rFonts w:eastAsia="Calibri"/>
          <w:lang w:eastAsia="de-DE"/>
        </w:rPr>
        <w:t xml:space="preserve"> ein </w:t>
      </w:r>
      <w:r w:rsidRPr="008F088B">
        <w:rPr>
          <w:rFonts w:eastAsia="Calibri"/>
          <w:u w:val="single"/>
          <w:lang w:eastAsia="de-DE"/>
        </w:rPr>
        <w:t>Durchgang von 50</w:t>
      </w:r>
      <w:r w:rsidR="00AC00F5">
        <w:rPr>
          <w:rFonts w:eastAsia="Calibri"/>
          <w:u w:val="single"/>
          <w:lang w:eastAsia="de-DE"/>
        </w:rPr>
        <w:t> </w:t>
      </w:r>
      <w:r w:rsidRPr="008F088B">
        <w:rPr>
          <w:rFonts w:eastAsia="Calibri"/>
          <w:u w:val="single"/>
          <w:lang w:eastAsia="de-DE"/>
        </w:rPr>
        <w:t>cm</w:t>
      </w:r>
      <w:r w:rsidRPr="008F088B">
        <w:rPr>
          <w:rFonts w:eastAsia="Calibri"/>
          <w:lang w:eastAsia="de-DE"/>
        </w:rPr>
        <w:t xml:space="preserve"> eingeplant werden. </w:t>
      </w:r>
    </w:p>
    <w:p w14:paraId="2E24B813" w14:textId="77777777" w:rsidR="00D30829" w:rsidRPr="008F088B" w:rsidRDefault="00D30829" w:rsidP="00990220">
      <w:pPr>
        <w:jc w:val="both"/>
        <w:rPr>
          <w:rFonts w:eastAsia="Calibri"/>
          <w:lang w:eastAsia="de-DE"/>
        </w:rPr>
      </w:pPr>
      <w:r w:rsidRPr="008F088B">
        <w:rPr>
          <w:rFonts w:eastAsia="Calibri"/>
          <w:lang w:eastAsia="de-DE"/>
        </w:rPr>
        <w:t>Der</w:t>
      </w:r>
      <w:r w:rsidRPr="008F088B">
        <w:rPr>
          <w:rFonts w:eastAsia="Calibri"/>
          <w:b/>
          <w:lang w:eastAsia="de-DE"/>
        </w:rPr>
        <w:t xml:space="preserve"> Bodenaushub </w:t>
      </w:r>
      <w:r w:rsidRPr="008F088B">
        <w:rPr>
          <w:rFonts w:eastAsia="Calibri"/>
          <w:lang w:eastAsia="de-DE"/>
        </w:rPr>
        <w:t xml:space="preserve">wird </w:t>
      </w:r>
      <w:r w:rsidRPr="008F088B">
        <w:rPr>
          <w:rFonts w:eastAsia="Calibri"/>
          <w:u w:val="single"/>
          <w:lang w:eastAsia="de-DE"/>
        </w:rPr>
        <w:t>direkt</w:t>
      </w:r>
      <w:r w:rsidRPr="008F088B">
        <w:rPr>
          <w:rFonts w:eastAsia="Calibri"/>
          <w:b/>
          <w:u w:val="single"/>
          <w:lang w:eastAsia="de-DE"/>
        </w:rPr>
        <w:t xml:space="preserve"> </w:t>
      </w:r>
      <w:r w:rsidRPr="008F088B">
        <w:rPr>
          <w:rFonts w:eastAsia="Calibri"/>
          <w:u w:val="single"/>
          <w:lang w:eastAsia="de-DE"/>
        </w:rPr>
        <w:t>abtransportiert</w:t>
      </w:r>
      <w:r w:rsidRPr="008F088B">
        <w:rPr>
          <w:rFonts w:eastAsia="Calibri"/>
          <w:lang w:eastAsia="de-DE"/>
        </w:rPr>
        <w:t xml:space="preserve">. Der </w:t>
      </w:r>
      <w:r w:rsidRPr="008F088B">
        <w:rPr>
          <w:rFonts w:eastAsia="Calibri"/>
          <w:b/>
          <w:lang w:eastAsia="de-DE"/>
        </w:rPr>
        <w:t>Oberboden</w:t>
      </w:r>
      <w:r w:rsidRPr="008F088B">
        <w:rPr>
          <w:rFonts w:eastAsia="Calibri"/>
          <w:lang w:eastAsia="de-DE"/>
        </w:rPr>
        <w:t xml:space="preserve"> wird </w:t>
      </w:r>
      <w:r w:rsidRPr="008F088B">
        <w:rPr>
          <w:rFonts w:eastAsia="Calibri"/>
          <w:u w:val="single"/>
          <w:lang w:eastAsia="de-DE"/>
        </w:rPr>
        <w:t>auf der Baustelle</w:t>
      </w:r>
      <w:r w:rsidRPr="008F088B">
        <w:rPr>
          <w:rFonts w:eastAsia="Calibri"/>
          <w:lang w:eastAsia="de-DE"/>
        </w:rPr>
        <w:t xml:space="preserve"> </w:t>
      </w:r>
      <w:r w:rsidRPr="008F088B">
        <w:rPr>
          <w:rFonts w:eastAsia="Calibri"/>
          <w:u w:val="single"/>
          <w:lang w:eastAsia="de-DE"/>
        </w:rPr>
        <w:t>gelagert</w:t>
      </w:r>
      <w:r w:rsidRPr="008F088B">
        <w:rPr>
          <w:rFonts w:eastAsia="Calibri"/>
          <w:lang w:eastAsia="de-DE"/>
        </w:rPr>
        <w:t>, da er wi</w:t>
      </w:r>
      <w:r w:rsidR="00990220">
        <w:rPr>
          <w:rFonts w:eastAsia="Calibri"/>
          <w:lang w:eastAsia="de-DE"/>
        </w:rPr>
        <w:t>eder eingefüllt wird. Dieser muss</w:t>
      </w:r>
      <w:r w:rsidRPr="008F088B">
        <w:rPr>
          <w:rFonts w:eastAsia="Calibri"/>
          <w:lang w:eastAsia="de-DE"/>
        </w:rPr>
        <w:t xml:space="preserve"> </w:t>
      </w:r>
      <w:r w:rsidRPr="008F088B">
        <w:rPr>
          <w:rFonts w:eastAsia="Calibri"/>
          <w:u w:val="single"/>
          <w:lang w:eastAsia="de-DE"/>
        </w:rPr>
        <w:t>n</w:t>
      </w:r>
      <w:r w:rsidR="009770DC">
        <w:rPr>
          <w:rFonts w:eastAsia="Calibri"/>
          <w:u w:val="single"/>
          <w:lang w:eastAsia="de-DE"/>
        </w:rPr>
        <w:t>icht im Schwenkbereich des Kran</w:t>
      </w:r>
      <w:r w:rsidRPr="008F088B">
        <w:rPr>
          <w:rFonts w:eastAsia="Calibri"/>
          <w:u w:val="single"/>
          <w:lang w:eastAsia="de-DE"/>
        </w:rPr>
        <w:t>s</w:t>
      </w:r>
      <w:r w:rsidRPr="008F088B">
        <w:rPr>
          <w:rFonts w:eastAsia="Calibri"/>
          <w:lang w:eastAsia="de-DE"/>
        </w:rPr>
        <w:t xml:space="preserve"> liegen.</w:t>
      </w:r>
    </w:p>
    <w:p w14:paraId="51B688A5" w14:textId="77777777" w:rsidR="00D30829" w:rsidRPr="008F088B" w:rsidRDefault="00D30829" w:rsidP="00990220">
      <w:pPr>
        <w:jc w:val="both"/>
      </w:pPr>
      <w:r w:rsidRPr="008F088B">
        <w:t xml:space="preserve">Der Bauschutt wird in </w:t>
      </w:r>
      <w:r w:rsidRPr="008F088B">
        <w:rPr>
          <w:b/>
        </w:rPr>
        <w:t>Containern</w:t>
      </w:r>
      <w:r w:rsidRPr="008F088B">
        <w:t xml:space="preserve"> </w:t>
      </w:r>
      <w:r w:rsidRPr="008F088B">
        <w:rPr>
          <w:b/>
        </w:rPr>
        <w:t>und Schuttmulden</w:t>
      </w:r>
      <w:r w:rsidRPr="008F088B">
        <w:t xml:space="preserve"> getrennt gesammelt. Dieser muss in der </w:t>
      </w:r>
      <w:r w:rsidRPr="008F088B">
        <w:rPr>
          <w:u w:val="single"/>
        </w:rPr>
        <w:t>Nähe des Arbeitsplatzes</w:t>
      </w:r>
      <w:r w:rsidRPr="008F088B">
        <w:t xml:space="preserve"> liegen.</w:t>
      </w:r>
    </w:p>
    <w:p w14:paraId="62A4F051" w14:textId="77777777" w:rsidR="008F088B" w:rsidRPr="008F088B" w:rsidRDefault="008F088B" w:rsidP="008F088B">
      <w:pPr>
        <w:rPr>
          <w:rFonts w:eastAsia="Calibri"/>
          <w:lang w:eastAsia="de-DE"/>
        </w:rPr>
      </w:pPr>
    </w:p>
    <w:p w14:paraId="6CA42D1D" w14:textId="77777777" w:rsidR="00E308B3" w:rsidRPr="008F088B" w:rsidRDefault="00E308B3" w:rsidP="008F088B">
      <w:pPr>
        <w:rPr>
          <w:b/>
        </w:rPr>
      </w:pPr>
      <w:r w:rsidRPr="008F088B">
        <w:rPr>
          <w:b/>
        </w:rPr>
        <w:t>Bearbeitungsflächen</w:t>
      </w:r>
    </w:p>
    <w:p w14:paraId="71639BA2" w14:textId="77777777" w:rsidR="00E308B3" w:rsidRPr="008F088B" w:rsidRDefault="00E308B3" w:rsidP="009C43C7">
      <w:pPr>
        <w:pStyle w:val="Marginaliegrau"/>
        <w:framePr w:wrap="around"/>
        <w:jc w:val="left"/>
      </w:pPr>
      <w:r w:rsidRPr="008F088B">
        <w:t>Schuttmulde:</w:t>
      </w:r>
      <w:r w:rsidR="00F7611D">
        <w:t xml:space="preserve"> </w:t>
      </w:r>
      <w:proofErr w:type="spellStart"/>
      <w:r w:rsidR="006B2F5E">
        <w:t>berggeist</w:t>
      </w:r>
      <w:proofErr w:type="spellEnd"/>
      <w:r w:rsidR="006B2F5E">
        <w:t xml:space="preserve"> 007/pixelio.de</w:t>
      </w:r>
    </w:p>
    <w:p w14:paraId="1556777C" w14:textId="77777777" w:rsidR="00E308B3" w:rsidRPr="008F088B" w:rsidRDefault="00E308B3" w:rsidP="00990220">
      <w:pPr>
        <w:jc w:val="both"/>
      </w:pPr>
      <w:r w:rsidRPr="008F088B">
        <w:rPr>
          <w:noProof/>
          <w:lang w:eastAsia="de-DE"/>
        </w:rPr>
        <w:drawing>
          <wp:anchor distT="0" distB="0" distL="114300" distR="114300" simplePos="0" relativeHeight="251797504" behindDoc="0" locked="0" layoutInCell="1" allowOverlap="1" wp14:anchorId="36E29560" wp14:editId="2D8965CF">
            <wp:simplePos x="0" y="0"/>
            <wp:positionH relativeFrom="column">
              <wp:posOffset>-635</wp:posOffset>
            </wp:positionH>
            <wp:positionV relativeFrom="paragraph">
              <wp:posOffset>57785</wp:posOffset>
            </wp:positionV>
            <wp:extent cx="1690370" cy="1229360"/>
            <wp:effectExtent l="0" t="0" r="5080" b="889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0" t="28346" r="17278" b="1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88B">
        <w:rPr>
          <w:rFonts w:eastAsia="Calibri"/>
          <w:u w:val="single"/>
          <w:lang w:eastAsia="de-DE"/>
        </w:rPr>
        <w:t>Holz und Baustahl</w:t>
      </w:r>
      <w:r w:rsidRPr="008F088B">
        <w:rPr>
          <w:b/>
        </w:rPr>
        <w:t xml:space="preserve"> </w:t>
      </w:r>
      <w:r w:rsidRPr="008F088B">
        <w:t>werden auf dafür vorgesehenen Flächen</w:t>
      </w:r>
      <w:r w:rsidRPr="008F088B">
        <w:rPr>
          <w:b/>
        </w:rPr>
        <w:t xml:space="preserve"> </w:t>
      </w:r>
      <w:r w:rsidRPr="008F088B">
        <w:t xml:space="preserve">bearbeitet. Die Maschinen sollen vor schlechtem Wetter und Diebstahl geschützt werden. Die Flächen sollten </w:t>
      </w:r>
      <w:r w:rsidRPr="002034E3">
        <w:rPr>
          <w:u w:val="single"/>
        </w:rPr>
        <w:t xml:space="preserve">teilweise </w:t>
      </w:r>
      <w:r w:rsidRPr="008F088B">
        <w:rPr>
          <w:u w:val="single"/>
        </w:rPr>
        <w:t xml:space="preserve">im Schwenkbereich des Kranes </w:t>
      </w:r>
      <w:r w:rsidRPr="008F088B">
        <w:t xml:space="preserve">liegen. </w:t>
      </w:r>
    </w:p>
    <w:p w14:paraId="31329D99" w14:textId="77777777" w:rsidR="008F088B" w:rsidRPr="008F088B" w:rsidRDefault="008F088B" w:rsidP="00990220">
      <w:pPr>
        <w:jc w:val="both"/>
        <w:rPr>
          <w:b/>
        </w:rPr>
      </w:pPr>
    </w:p>
    <w:p w14:paraId="7DD4D058" w14:textId="77777777" w:rsidR="008F088B" w:rsidRDefault="008F088B" w:rsidP="008F088B">
      <w:pPr>
        <w:jc w:val="both"/>
        <w:rPr>
          <w:b/>
        </w:rPr>
      </w:pPr>
    </w:p>
    <w:p w14:paraId="6849B109" w14:textId="77777777" w:rsidR="008F088B" w:rsidRDefault="008F088B" w:rsidP="008F088B">
      <w:pPr>
        <w:jc w:val="both"/>
        <w:rPr>
          <w:b/>
        </w:rPr>
      </w:pPr>
    </w:p>
    <w:p w14:paraId="6E1983DA" w14:textId="77777777" w:rsidR="00E308B3" w:rsidRPr="008F088B" w:rsidRDefault="00E308B3" w:rsidP="008F088B">
      <w:pPr>
        <w:jc w:val="both"/>
        <w:rPr>
          <w:b/>
        </w:rPr>
      </w:pPr>
    </w:p>
    <w:p w14:paraId="63E43D60" w14:textId="01B0F641" w:rsidR="00E308B3" w:rsidRPr="008F088B" w:rsidRDefault="008F088B" w:rsidP="00990220">
      <w:pPr>
        <w:jc w:val="both"/>
      </w:pPr>
      <w:r w:rsidRPr="008F088B">
        <w:rPr>
          <w:noProof/>
          <w:lang w:eastAsia="de-DE"/>
        </w:rPr>
        <w:drawing>
          <wp:anchor distT="0" distB="0" distL="114300" distR="114300" simplePos="0" relativeHeight="251798528" behindDoc="1" locked="0" layoutInCell="1" allowOverlap="1" wp14:anchorId="0B137930" wp14:editId="051CE8C1">
            <wp:simplePos x="0" y="0"/>
            <wp:positionH relativeFrom="column">
              <wp:posOffset>-10795</wp:posOffset>
            </wp:positionH>
            <wp:positionV relativeFrom="paragraph">
              <wp:posOffset>43815</wp:posOffset>
            </wp:positionV>
            <wp:extent cx="1137920" cy="1130300"/>
            <wp:effectExtent l="0" t="0" r="5080" b="0"/>
            <wp:wrapTight wrapText="bothSides">
              <wp:wrapPolygon edited="0">
                <wp:start x="0" y="0"/>
                <wp:lineTo x="0" y="21115"/>
                <wp:lineTo x="21335" y="21115"/>
                <wp:lineTo x="21335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6" t="27953" r="15683" b="2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8B3" w:rsidRPr="008F088B">
        <w:rPr>
          <w:u w:val="single"/>
        </w:rPr>
        <w:t>Werkzeuge</w:t>
      </w:r>
      <w:r w:rsidR="00E308B3" w:rsidRPr="008F088B">
        <w:t xml:space="preserve">, </w:t>
      </w:r>
      <w:r w:rsidR="00E308B3" w:rsidRPr="008F088B">
        <w:rPr>
          <w:u w:val="single"/>
        </w:rPr>
        <w:t>Kleingeräte</w:t>
      </w:r>
      <w:r w:rsidR="00E308B3" w:rsidRPr="008F088B">
        <w:t xml:space="preserve">, </w:t>
      </w:r>
      <w:r w:rsidR="00E308B3" w:rsidRPr="008F088B">
        <w:rPr>
          <w:u w:val="single"/>
        </w:rPr>
        <w:t>Ersatzteile</w:t>
      </w:r>
      <w:r w:rsidR="00E308B3" w:rsidRPr="008F088B">
        <w:t xml:space="preserve"> usw. werden in einem </w:t>
      </w:r>
      <w:r w:rsidR="00E308B3" w:rsidRPr="008F088B">
        <w:rPr>
          <w:b/>
        </w:rPr>
        <w:t>Magazin</w:t>
      </w:r>
      <w:r w:rsidR="00E308B3" w:rsidRPr="008F088B">
        <w:t xml:space="preserve"> eingeschlossen. Man findet es häufig </w:t>
      </w:r>
      <w:r w:rsidR="00E308B3" w:rsidRPr="008F088B">
        <w:rPr>
          <w:u w:val="single"/>
        </w:rPr>
        <w:t>in der Nähe der Zufahrt</w:t>
      </w:r>
      <w:r w:rsidR="00E308B3" w:rsidRPr="008F088B">
        <w:t xml:space="preserve">, des </w:t>
      </w:r>
      <w:r w:rsidR="00E308B3" w:rsidRPr="008F088B">
        <w:rPr>
          <w:u w:val="single"/>
        </w:rPr>
        <w:t>Baubüros</w:t>
      </w:r>
      <w:r w:rsidR="00E308B3" w:rsidRPr="008F088B">
        <w:t xml:space="preserve"> oder des </w:t>
      </w:r>
      <w:r w:rsidR="00E308B3" w:rsidRPr="008F088B">
        <w:rPr>
          <w:u w:val="single"/>
        </w:rPr>
        <w:t>Polierbüros</w:t>
      </w:r>
      <w:r w:rsidR="00E308B3" w:rsidRPr="008F088B">
        <w:t xml:space="preserve">. Aus dem Magazin holt sich der Handwerker sein Werkzeug. Deshalb sollte es </w:t>
      </w:r>
      <w:r w:rsidR="00E308B3" w:rsidRPr="008F088B">
        <w:rPr>
          <w:u w:val="single"/>
        </w:rPr>
        <w:t>nicht wei</w:t>
      </w:r>
      <w:r w:rsidR="00AD163E">
        <w:rPr>
          <w:u w:val="single"/>
        </w:rPr>
        <w:t>ter als 150 </w:t>
      </w:r>
      <w:r w:rsidR="00E308B3" w:rsidRPr="008F088B">
        <w:rPr>
          <w:u w:val="single"/>
        </w:rPr>
        <w:t>m</w:t>
      </w:r>
      <w:r w:rsidR="00E308B3" w:rsidRPr="008F088B">
        <w:t xml:space="preserve"> </w:t>
      </w:r>
      <w:r w:rsidR="00E308B3" w:rsidRPr="008F088B">
        <w:rPr>
          <w:u w:val="single"/>
        </w:rPr>
        <w:t>vom Arbeitsplatz</w:t>
      </w:r>
      <w:r w:rsidR="00A04C36">
        <w:t xml:space="preserve"> entfernt sein</w:t>
      </w:r>
      <w:r w:rsidR="00E308B3" w:rsidRPr="008F088B">
        <w:t>.</w:t>
      </w:r>
    </w:p>
    <w:p w14:paraId="46137D64" w14:textId="77777777" w:rsidR="00D30829" w:rsidRPr="008F088B" w:rsidRDefault="00D30829" w:rsidP="00990220">
      <w:pPr>
        <w:jc w:val="both"/>
      </w:pPr>
    </w:p>
    <w:p w14:paraId="74BE4648" w14:textId="77777777" w:rsidR="008F088B" w:rsidRDefault="008F088B" w:rsidP="008F088B"/>
    <w:p w14:paraId="429B3A02" w14:textId="77777777" w:rsidR="00D30829" w:rsidRPr="008F088B" w:rsidRDefault="00D30829" w:rsidP="008F088B"/>
    <w:p w14:paraId="580D3053" w14:textId="77777777" w:rsidR="00E308B3" w:rsidRPr="005C290A" w:rsidRDefault="00E308B3" w:rsidP="008F088B">
      <w:pPr>
        <w:pStyle w:val="Marginaliegrau"/>
        <w:framePr w:wrap="around"/>
        <w:jc w:val="left"/>
      </w:pPr>
      <w:r w:rsidRPr="005C290A">
        <w:t>Bauwagen:</w:t>
      </w:r>
      <w:r w:rsidR="008F088B" w:rsidRPr="005C290A">
        <w:t xml:space="preserve"> </w:t>
      </w:r>
      <w:proofErr w:type="spellStart"/>
      <w:r w:rsidR="006B2F5E" w:rsidRPr="005C290A">
        <w:t>Rudolpho</w:t>
      </w:r>
      <w:proofErr w:type="spellEnd"/>
      <w:r w:rsidR="006B2F5E" w:rsidRPr="005C290A">
        <w:t xml:space="preserve"> Duba/pixelio.de</w:t>
      </w:r>
    </w:p>
    <w:p w14:paraId="0D03B294" w14:textId="77777777" w:rsidR="00E308B3" w:rsidRPr="008F088B" w:rsidRDefault="00991D32" w:rsidP="00990220">
      <w:pPr>
        <w:jc w:val="both"/>
      </w:pPr>
      <w:r w:rsidRPr="008F088B">
        <w:rPr>
          <w:noProof/>
          <w:lang w:eastAsia="de-DE"/>
        </w:rPr>
        <w:drawing>
          <wp:anchor distT="0" distB="0" distL="114300" distR="114300" simplePos="0" relativeHeight="251799552" behindDoc="0" locked="0" layoutInCell="1" allowOverlap="1" wp14:anchorId="4119DE13" wp14:editId="18694DF4">
            <wp:simplePos x="0" y="0"/>
            <wp:positionH relativeFrom="column">
              <wp:posOffset>40005</wp:posOffset>
            </wp:positionH>
            <wp:positionV relativeFrom="paragraph">
              <wp:posOffset>68580</wp:posOffset>
            </wp:positionV>
            <wp:extent cx="1513205" cy="1287145"/>
            <wp:effectExtent l="0" t="0" r="0" b="8255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0" t="16853" b="2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8B3" w:rsidRPr="008F088B">
        <w:t xml:space="preserve">Zu den </w:t>
      </w:r>
      <w:r w:rsidR="00E308B3" w:rsidRPr="008F088B">
        <w:rPr>
          <w:b/>
        </w:rPr>
        <w:t>Unterkünften</w:t>
      </w:r>
      <w:r w:rsidR="00E308B3" w:rsidRPr="008F088B">
        <w:t xml:space="preserve"> einer Baustelleneinrichtung gehören der </w:t>
      </w:r>
      <w:r w:rsidR="00E308B3" w:rsidRPr="008F088B">
        <w:rPr>
          <w:u w:val="single"/>
        </w:rPr>
        <w:t>Baustellenwagen</w:t>
      </w:r>
      <w:r w:rsidR="00E308B3" w:rsidRPr="008F088B">
        <w:t xml:space="preserve">, </w:t>
      </w:r>
      <w:r w:rsidR="00E308B3" w:rsidRPr="008F088B">
        <w:rPr>
          <w:u w:val="single"/>
        </w:rPr>
        <w:t>das Polierbüro</w:t>
      </w:r>
      <w:r w:rsidR="00E308B3" w:rsidRPr="008F088B">
        <w:t xml:space="preserve">  und das </w:t>
      </w:r>
      <w:r w:rsidR="00E308B3" w:rsidRPr="008F088B">
        <w:rPr>
          <w:u w:val="single"/>
        </w:rPr>
        <w:t>Baubüro</w:t>
      </w:r>
      <w:r w:rsidR="00E308B3" w:rsidRPr="008F088B">
        <w:t xml:space="preserve">. Die Unterkünfte sind </w:t>
      </w:r>
      <w:r w:rsidR="00E308B3" w:rsidRPr="008F088B">
        <w:rPr>
          <w:u w:val="single"/>
        </w:rPr>
        <w:t>nicht im Schwenkbereich des Krans</w:t>
      </w:r>
      <w:r w:rsidR="00E308B3" w:rsidRPr="008F088B">
        <w:t xml:space="preserve"> aufzustellen. Die Nähe zur Baustelleneinfahrt eignet sich besonders, da man einen guten Überblick über das Baugeschehen erhält. </w:t>
      </w:r>
    </w:p>
    <w:p w14:paraId="61E683BF" w14:textId="77777777" w:rsidR="00E308B3" w:rsidRPr="00D30829" w:rsidRDefault="00E308B3" w:rsidP="00991D32">
      <w:pPr>
        <w:jc w:val="both"/>
        <w:rPr>
          <w:b/>
          <w:sz w:val="22"/>
          <w:szCs w:val="22"/>
        </w:rPr>
      </w:pPr>
      <w:r w:rsidRPr="003B5E10">
        <w:rPr>
          <w:b/>
        </w:rPr>
        <w:t>Toiletten</w:t>
      </w:r>
      <w:r w:rsidRPr="008F088B">
        <w:t xml:space="preserve"> sollten (wenn möglich) </w:t>
      </w:r>
      <w:r w:rsidRPr="008F088B">
        <w:rPr>
          <w:u w:val="single"/>
        </w:rPr>
        <w:t>nicht im Schwenkbe</w:t>
      </w:r>
      <w:r w:rsidR="00D15D80">
        <w:rPr>
          <w:u w:val="single"/>
        </w:rPr>
        <w:t>reich des Kran</w:t>
      </w:r>
      <w:r w:rsidRPr="008F088B">
        <w:t xml:space="preserve">s liegen und der Weg zum Arbeitsort sollte </w:t>
      </w:r>
      <w:proofErr w:type="gramStart"/>
      <w:r w:rsidRPr="008F088B">
        <w:t>kurz gehalten</w:t>
      </w:r>
      <w:proofErr w:type="gramEnd"/>
      <w:r w:rsidRPr="008F088B">
        <w:t xml:space="preserve"> werden. </w:t>
      </w:r>
      <w:r w:rsidRPr="00D30829">
        <w:rPr>
          <w:b/>
          <w:sz w:val="22"/>
          <w:szCs w:val="22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DB1F1E" w:rsidRPr="007D6AD0" w14:paraId="3793F1DB" w14:textId="77777777" w:rsidTr="000565A9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592820" w14:textId="77777777" w:rsidR="00DB1F1E" w:rsidRPr="007D6AD0" w:rsidRDefault="00DB1F1E" w:rsidP="000565A9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6E65497C" w14:textId="77777777" w:rsidR="00DB1F1E" w:rsidRPr="007D6AD0" w:rsidRDefault="003F1095" w:rsidP="00A27A3F">
            <w:pPr>
              <w:spacing w:line="240" w:lineRule="exact"/>
              <w:rPr>
                <w:b/>
              </w:rPr>
            </w:pPr>
            <w:r>
              <w:rPr>
                <w:rFonts w:eastAsia="Calibri"/>
                <w:b/>
                <w:noProof/>
              </w:rPr>
              <w:t>Einlageblatt –</w:t>
            </w:r>
            <w:r w:rsidR="00E263CB">
              <w:rPr>
                <w:rFonts w:eastAsia="Calibri"/>
                <w:b/>
                <w:noProof/>
              </w:rPr>
              <w:t xml:space="preserve"> </w:t>
            </w:r>
            <w:r w:rsidR="00A27A3F">
              <w:rPr>
                <w:rFonts w:eastAsia="Calibri"/>
                <w:b/>
                <w:noProof/>
              </w:rPr>
              <w:t>Tabelle</w:t>
            </w:r>
            <w:r w:rsidR="00937C45">
              <w:rPr>
                <w:rFonts w:eastAsia="Calibri"/>
                <w:b/>
                <w:noProof/>
              </w:rPr>
              <w:t xml:space="preserve"> 1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C10F89" w14:textId="77777777" w:rsidR="00DB1F1E" w:rsidRPr="007D6AD0" w:rsidRDefault="00DB1F1E" w:rsidP="000565A9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7DCD6B" w14:textId="77777777" w:rsidR="00DB1F1E" w:rsidRPr="007D6AD0" w:rsidRDefault="00DB1F1E" w:rsidP="000565A9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683E42C2" w14:textId="77777777" w:rsidR="00DB1F1E" w:rsidRPr="00B83680" w:rsidRDefault="00DB1F1E" w:rsidP="000565A9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41B22F2F" w14:textId="77777777" w:rsidR="00DB1F1E" w:rsidRDefault="00ED7FCE">
      <w:pPr>
        <w:spacing w:line="240" w:lineRule="exact"/>
        <w:rPr>
          <w:b/>
          <w:sz w:val="22"/>
          <w:szCs w:val="22"/>
        </w:rPr>
      </w:pPr>
      <w:r w:rsidRPr="00D30829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805696" behindDoc="0" locked="0" layoutInCell="1" allowOverlap="1" wp14:anchorId="1AE05552" wp14:editId="2B35EFCD">
            <wp:simplePos x="0" y="0"/>
            <wp:positionH relativeFrom="column">
              <wp:posOffset>4774565</wp:posOffset>
            </wp:positionH>
            <wp:positionV relativeFrom="paragraph">
              <wp:posOffset>344805</wp:posOffset>
            </wp:positionV>
            <wp:extent cx="341630" cy="313055"/>
            <wp:effectExtent l="0" t="0" r="127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8E2A2" w14:textId="77777777" w:rsidR="00E308B3" w:rsidRPr="006822A2" w:rsidRDefault="00E308B3">
      <w:pPr>
        <w:spacing w:line="240" w:lineRule="exact"/>
        <w:rPr>
          <w:b/>
          <w:szCs w:val="22"/>
        </w:rPr>
      </w:pPr>
    </w:p>
    <w:p w14:paraId="14AB4269" w14:textId="7CE3D528" w:rsidR="00E308B3" w:rsidRDefault="003B5C47" w:rsidP="006822A2">
      <w:pPr>
        <w:pStyle w:val="Listenabsatz"/>
        <w:spacing w:line="240" w:lineRule="exact"/>
        <w:ind w:left="0"/>
        <w:rPr>
          <w:b/>
          <w:szCs w:val="22"/>
        </w:rPr>
      </w:pPr>
      <w:r>
        <w:rPr>
          <w:b/>
          <w:szCs w:val="22"/>
        </w:rPr>
        <w:t>Füllen Sie</w:t>
      </w:r>
      <w:r w:rsidR="00E308B3" w:rsidRPr="006822A2">
        <w:rPr>
          <w:b/>
          <w:szCs w:val="22"/>
        </w:rPr>
        <w:t xml:space="preserve"> die Tabelle</w:t>
      </w:r>
      <w:r>
        <w:rPr>
          <w:b/>
          <w:szCs w:val="22"/>
        </w:rPr>
        <w:t xml:space="preserve"> aus</w:t>
      </w:r>
      <w:r w:rsidR="00E308B3" w:rsidRPr="006822A2">
        <w:rPr>
          <w:b/>
          <w:szCs w:val="22"/>
        </w:rPr>
        <w:t>.</w:t>
      </w:r>
      <w:r w:rsidR="007A666D">
        <w:rPr>
          <w:b/>
          <w:szCs w:val="22"/>
        </w:rPr>
        <w:t xml:space="preserve"> Die Anzahl der Punkte zeigt Ihnen, wie viel</w:t>
      </w:r>
      <w:r w:rsidR="00C13BD8">
        <w:rPr>
          <w:b/>
          <w:szCs w:val="22"/>
        </w:rPr>
        <w:t>e</w:t>
      </w:r>
      <w:r w:rsidR="007A666D">
        <w:rPr>
          <w:b/>
          <w:szCs w:val="22"/>
        </w:rPr>
        <w:t xml:space="preserve"> Antworten gefragt sind</w:t>
      </w:r>
      <w:r w:rsidR="00116551">
        <w:rPr>
          <w:b/>
          <w:szCs w:val="22"/>
        </w:rPr>
        <w:t xml:space="preserve">. </w:t>
      </w:r>
    </w:p>
    <w:p w14:paraId="091F7CCE" w14:textId="77777777" w:rsidR="009916FC" w:rsidRPr="006822A2" w:rsidRDefault="009916FC" w:rsidP="006822A2">
      <w:pPr>
        <w:pStyle w:val="Listenabsatz"/>
        <w:spacing w:line="240" w:lineRule="exact"/>
        <w:ind w:left="0"/>
        <w:rPr>
          <w:b/>
          <w:szCs w:val="22"/>
        </w:rPr>
      </w:pPr>
    </w:p>
    <w:p w14:paraId="1803A954" w14:textId="77777777" w:rsidR="00E308B3" w:rsidRPr="006822A2" w:rsidRDefault="00FE7CEF" w:rsidP="00E308B3">
      <w:pPr>
        <w:spacing w:line="240" w:lineRule="exact"/>
        <w:rPr>
          <w:szCs w:val="22"/>
        </w:rPr>
      </w:pPr>
      <w:r w:rsidRPr="00D30829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803648" behindDoc="0" locked="0" layoutInCell="0" allowOverlap="1" wp14:anchorId="4F3D4A1D" wp14:editId="7D510EAD">
            <wp:simplePos x="0" y="0"/>
            <wp:positionH relativeFrom="rightMargin">
              <wp:posOffset>118110</wp:posOffset>
            </wp:positionH>
            <wp:positionV relativeFrom="paragraph">
              <wp:posOffset>141833</wp:posOffset>
            </wp:positionV>
            <wp:extent cx="323850" cy="323850"/>
            <wp:effectExtent l="0" t="0" r="0" b="0"/>
            <wp:wrapNone/>
            <wp:docPr id="13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3C1B9" w14:textId="4B754C8E" w:rsidR="00E308B3" w:rsidRPr="00FE7CEF" w:rsidRDefault="00814FE0" w:rsidP="00FE7CEF">
      <w:pPr>
        <w:pStyle w:val="Marginaliegrau"/>
        <w:framePr w:wrap="around" w:x="8713" w:y="541"/>
      </w:pPr>
      <w:r>
        <w:t xml:space="preserve">Tipp: </w:t>
      </w:r>
      <w:r w:rsidR="00FE7CEF" w:rsidRPr="00FE7CEF">
        <w:t>Wichtige Baustoffe oder Bauteile sind fett geschrieben. Weitere Informationen oder Dinge</w:t>
      </w:r>
      <w:r w:rsidR="00C13BD8">
        <w:t>,</w:t>
      </w:r>
      <w:r w:rsidR="00FE7CEF" w:rsidRPr="00FE7CEF">
        <w:t xml:space="preserve"> auf die geachtet werden muss, sind unterstrichen.</w:t>
      </w:r>
    </w:p>
    <w:tbl>
      <w:tblPr>
        <w:tblStyle w:val="Tabellenraster"/>
        <w:tblW w:w="734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0"/>
        <w:gridCol w:w="4289"/>
      </w:tblGrid>
      <w:tr w:rsidR="00E308B3" w:rsidRPr="00D30829" w14:paraId="2B23FB00" w14:textId="77777777" w:rsidTr="009916FC">
        <w:trPr>
          <w:trHeight w:val="425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B79D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 w:rsidRPr="00D30829">
              <w:rPr>
                <w:rFonts w:cs="ArialMT+T42+FOZEPD"/>
                <w:b/>
                <w:sz w:val="22"/>
                <w:szCs w:val="22"/>
              </w:rPr>
              <w:t xml:space="preserve">Kran </w:t>
            </w:r>
          </w:p>
          <w:p w14:paraId="42AFE0F8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  <w:r w:rsidRPr="00D30829">
              <w:rPr>
                <w:rFonts w:cs="ArialMT+T42+FOZEPD"/>
                <w:sz w:val="22"/>
                <w:szCs w:val="22"/>
              </w:rPr>
              <w:t>im Schwenkbereich</w:t>
            </w:r>
            <w:r w:rsidR="003B5C47">
              <w:rPr>
                <w:rFonts w:cs="ArialMT+T42+FOZEPD"/>
                <w:sz w:val="22"/>
                <w:szCs w:val="22"/>
              </w:rPr>
              <w:t xml:space="preserve"> muss</w:t>
            </w:r>
          </w:p>
          <w:p w14:paraId="70566940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  <w:r w:rsidRPr="00D30829">
              <w:rPr>
                <w:rFonts w:cs="ArialMT+T42+FOZEPD"/>
                <w:sz w:val="22"/>
                <w:szCs w:val="22"/>
              </w:rPr>
              <w:t>liegen:</w:t>
            </w:r>
          </w:p>
          <w:p w14:paraId="3E10B050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2148D4D7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021A058A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3B5332E9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01D4DBD5" w14:textId="77777777" w:rsidR="000F02F3" w:rsidRDefault="000F02F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5E0233EC" w14:textId="77777777" w:rsidR="000F02F3" w:rsidRPr="00067CBC" w:rsidRDefault="000F02F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14"/>
                <w:szCs w:val="22"/>
              </w:rPr>
            </w:pPr>
          </w:p>
          <w:p w14:paraId="158ED1C3" w14:textId="77777777" w:rsidR="00E308B3" w:rsidRPr="00D30829" w:rsidRDefault="00643E99" w:rsidP="00C2744B">
            <w:pPr>
              <w:pStyle w:val="Textkrper"/>
              <w:spacing w:line="360" w:lineRule="auto"/>
              <w:jc w:val="left"/>
              <w:rPr>
                <w:sz w:val="22"/>
                <w:szCs w:val="22"/>
              </w:rPr>
            </w:pPr>
            <w:r w:rsidRPr="002D0AEC">
              <w:rPr>
                <w:rFonts w:cs="ArialMT+T42+FOZEPD"/>
                <w:szCs w:val="22"/>
              </w:rPr>
              <w:t>M</w:t>
            </w:r>
            <w:r w:rsidR="006822A2" w:rsidRPr="002D0AEC">
              <w:rPr>
                <w:rFonts w:cs="ArialMT+T42+FOZEPD"/>
                <w:szCs w:val="22"/>
              </w:rPr>
              <w:t>uss</w:t>
            </w:r>
            <w:r w:rsidR="00D30829" w:rsidRPr="002D0AEC">
              <w:rPr>
                <w:rFonts w:cs="ArialMT+T42+FOZEPD"/>
                <w:szCs w:val="22"/>
              </w:rPr>
              <w:t xml:space="preserve"> man </w:t>
            </w:r>
            <w:r w:rsidR="00E308B3" w:rsidRPr="002D0AEC">
              <w:rPr>
                <w:rFonts w:cs="ArialMT+T42+FOZEPD"/>
                <w:szCs w:val="22"/>
              </w:rPr>
              <w:t>beachten</w:t>
            </w:r>
            <w:r w:rsidRPr="002D0AEC">
              <w:rPr>
                <w:rFonts w:cs="ArialMT+T42+FOZEPD"/>
                <w:szCs w:val="22"/>
              </w:rPr>
              <w:t xml:space="preserve"> werden: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D4F9" w14:textId="77777777" w:rsidR="00E308B3" w:rsidRPr="00067CBC" w:rsidRDefault="00E308B3" w:rsidP="007B6597">
            <w:pPr>
              <w:pStyle w:val="TabelleAufzhlung"/>
              <w:numPr>
                <w:ilvl w:val="0"/>
                <w:numId w:val="0"/>
              </w:numPr>
              <w:spacing w:line="480" w:lineRule="auto"/>
              <w:ind w:left="57"/>
              <w:rPr>
                <w:color w:val="auto"/>
                <w:sz w:val="8"/>
                <w:szCs w:val="22"/>
                <w:lang w:eastAsia="en-US"/>
              </w:rPr>
            </w:pPr>
          </w:p>
          <w:p w14:paraId="7E241198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48C3FCD0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21C69680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5A88654B" w14:textId="77777777" w:rsidR="00E308B3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3DA2E24F" w14:textId="77777777" w:rsidR="000F02F3" w:rsidRPr="00FE7CEF" w:rsidRDefault="000F02F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2CD0D867" w14:textId="77777777" w:rsidR="000F02F3" w:rsidRPr="00FE7CEF" w:rsidRDefault="000F02F3" w:rsidP="000F02F3">
            <w:pPr>
              <w:pStyle w:val="TabelleAufzhlung"/>
              <w:numPr>
                <w:ilvl w:val="0"/>
                <w:numId w:val="0"/>
              </w:numPr>
              <w:spacing w:line="480" w:lineRule="auto"/>
              <w:ind w:left="227" w:hanging="170"/>
              <w:rPr>
                <w:color w:val="auto"/>
                <w:sz w:val="22"/>
                <w:szCs w:val="22"/>
                <w:lang w:eastAsia="en-US"/>
              </w:rPr>
            </w:pPr>
          </w:p>
          <w:p w14:paraId="630AA9E1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hanging="777"/>
              <w:rPr>
                <w:color w:val="auto"/>
                <w:sz w:val="22"/>
                <w:szCs w:val="22"/>
                <w:lang w:eastAsia="en-US"/>
              </w:rPr>
            </w:pPr>
          </w:p>
        </w:tc>
      </w:tr>
      <w:tr w:rsidR="00E308B3" w:rsidRPr="00D30829" w14:paraId="6E276CE6" w14:textId="77777777" w:rsidTr="009916FC">
        <w:trPr>
          <w:trHeight w:val="2303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F5CF" w14:textId="77777777" w:rsidR="00E308B3" w:rsidRPr="00D30829" w:rsidRDefault="003F17E7" w:rsidP="00C2744B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>
              <w:rPr>
                <w:rFonts w:cs="ArialMT+T42+FOZEPD"/>
                <w:b/>
                <w:sz w:val="22"/>
                <w:szCs w:val="22"/>
              </w:rPr>
              <w:t>Erschließung:</w:t>
            </w:r>
          </w:p>
          <w:p w14:paraId="08C2D2A1" w14:textId="77777777" w:rsidR="00E308B3" w:rsidRPr="00D30829" w:rsidRDefault="00E308B3" w:rsidP="00D30829">
            <w:pPr>
              <w:pStyle w:val="Textkrper"/>
              <w:spacing w:line="360" w:lineRule="auto"/>
              <w:rPr>
                <w:rFonts w:cs="ArialMT+T42+FOZEPD"/>
                <w:sz w:val="22"/>
                <w:szCs w:val="22"/>
              </w:rPr>
            </w:pPr>
          </w:p>
          <w:p w14:paraId="35172874" w14:textId="77777777" w:rsidR="00D30829" w:rsidRPr="00D30829" w:rsidRDefault="00D30829" w:rsidP="00D30829">
            <w:pPr>
              <w:pStyle w:val="Textkrper"/>
              <w:spacing w:line="360" w:lineRule="auto"/>
              <w:rPr>
                <w:rFonts w:cs="ArialMT+T42+FOZEPD"/>
                <w:sz w:val="22"/>
                <w:szCs w:val="22"/>
              </w:rPr>
            </w:pPr>
          </w:p>
          <w:p w14:paraId="5477CC4C" w14:textId="77777777" w:rsidR="00D30829" w:rsidRPr="00D30829" w:rsidRDefault="00D30829" w:rsidP="00D30829">
            <w:pPr>
              <w:pStyle w:val="Textkrper"/>
              <w:spacing w:line="360" w:lineRule="auto"/>
              <w:rPr>
                <w:rFonts w:cs="ArialMT+T42+FOZEPD"/>
                <w:sz w:val="22"/>
                <w:szCs w:val="22"/>
              </w:rPr>
            </w:pPr>
          </w:p>
          <w:p w14:paraId="12E55781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sz w:val="22"/>
                <w:szCs w:val="22"/>
              </w:rPr>
            </w:pPr>
            <w:r w:rsidRPr="002D0AEC">
              <w:rPr>
                <w:rFonts w:cs="ArialMT+T42+FOZEPD"/>
                <w:szCs w:val="22"/>
              </w:rPr>
              <w:t>Merkmale: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A5D1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4797EE02" w14:textId="77777777" w:rsidR="00E308B3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2A92AD93" w14:textId="77777777" w:rsidR="003F17E7" w:rsidRPr="003F17E7" w:rsidRDefault="003F17E7" w:rsidP="003F17E7">
            <w:pPr>
              <w:pStyle w:val="TabelleAufzhlung"/>
              <w:numPr>
                <w:ilvl w:val="0"/>
                <w:numId w:val="0"/>
              </w:numPr>
              <w:spacing w:line="480" w:lineRule="auto"/>
              <w:rPr>
                <w:color w:val="auto"/>
                <w:sz w:val="20"/>
                <w:szCs w:val="22"/>
                <w:lang w:eastAsia="en-US"/>
              </w:rPr>
            </w:pPr>
          </w:p>
          <w:p w14:paraId="5819BAFD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hanging="741"/>
              <w:rPr>
                <w:color w:val="auto"/>
                <w:sz w:val="22"/>
                <w:szCs w:val="22"/>
                <w:lang w:eastAsia="en-US"/>
              </w:rPr>
            </w:pPr>
          </w:p>
        </w:tc>
      </w:tr>
      <w:tr w:rsidR="00E308B3" w:rsidRPr="00D30829" w14:paraId="080DB6F3" w14:textId="77777777" w:rsidTr="009916FC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B075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 w:rsidRPr="00D30829">
              <w:rPr>
                <w:rFonts w:cs="ArialMT+T42+FOZEPD"/>
                <w:b/>
                <w:sz w:val="22"/>
                <w:szCs w:val="22"/>
              </w:rPr>
              <w:t>Lagerflächen für</w:t>
            </w:r>
            <w:r w:rsidR="003F17E7">
              <w:rPr>
                <w:rFonts w:cs="ArialMT+T42+FOZEPD"/>
                <w:b/>
                <w:sz w:val="22"/>
                <w:szCs w:val="22"/>
              </w:rPr>
              <w:t>:</w:t>
            </w:r>
          </w:p>
          <w:p w14:paraId="324370EA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604F96F3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685ECF3A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1840D3F1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0A0F7F4C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0F9349AC" w14:textId="77777777" w:rsidR="00E308B3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207E14C4" w14:textId="77777777" w:rsidR="00FA51E9" w:rsidRDefault="00FA51E9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1FEF6F68" w14:textId="77777777" w:rsidR="00FA51E9" w:rsidRDefault="00FA51E9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3F91B835" w14:textId="77777777" w:rsidR="00FA51E9" w:rsidRDefault="00FA51E9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54549169" w14:textId="77777777" w:rsidR="00FA51E9" w:rsidRPr="00D30829" w:rsidRDefault="00FA51E9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4B5B3FE9" w14:textId="77777777" w:rsidR="00E308B3" w:rsidRPr="00D30829" w:rsidRDefault="00E308B3" w:rsidP="00C2744B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  <w:r w:rsidRPr="00FA51E9">
              <w:rPr>
                <w:rFonts w:cs="ArialMT+T42+FOZEPD"/>
                <w:szCs w:val="22"/>
              </w:rPr>
              <w:t>Lage: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B486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1DAD3B38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19C59236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4B86E44E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10F15124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  <w:r w:rsidRPr="00FE7CEF">
              <w:rPr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14:paraId="14C28C86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  <w:r w:rsidRPr="00FE7CEF">
              <w:rPr>
                <w:color w:val="auto"/>
                <w:sz w:val="22"/>
                <w:szCs w:val="22"/>
                <w:lang w:eastAsia="en-US"/>
              </w:rPr>
              <w:t xml:space="preserve"> </w:t>
            </w:r>
          </w:p>
          <w:p w14:paraId="0695BE3C" w14:textId="77777777" w:rsidR="00E308B3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39AFB733" w14:textId="77777777" w:rsidR="00FA51E9" w:rsidRPr="00FE7CEF" w:rsidRDefault="00FA51E9" w:rsidP="00FA51E9">
            <w:pPr>
              <w:pStyle w:val="TabelleAufzhlung"/>
              <w:numPr>
                <w:ilvl w:val="0"/>
                <w:numId w:val="0"/>
              </w:numPr>
              <w:spacing w:line="480" w:lineRule="auto"/>
              <w:rPr>
                <w:color w:val="auto"/>
                <w:sz w:val="22"/>
                <w:szCs w:val="22"/>
                <w:lang w:eastAsia="en-US"/>
              </w:rPr>
            </w:pPr>
          </w:p>
          <w:p w14:paraId="2513EA3C" w14:textId="77777777" w:rsidR="00E308B3" w:rsidRPr="00FE7CEF" w:rsidRDefault="00E308B3" w:rsidP="004503FF">
            <w:pPr>
              <w:pStyle w:val="TabelleAufzhlung"/>
              <w:numPr>
                <w:ilvl w:val="0"/>
                <w:numId w:val="14"/>
              </w:numPr>
              <w:spacing w:line="480" w:lineRule="auto"/>
              <w:ind w:hanging="777"/>
              <w:rPr>
                <w:color w:val="auto"/>
                <w:sz w:val="22"/>
                <w:szCs w:val="22"/>
                <w:lang w:eastAsia="en-US"/>
              </w:rPr>
            </w:pPr>
          </w:p>
        </w:tc>
      </w:tr>
    </w:tbl>
    <w:p w14:paraId="11302FC5" w14:textId="77777777" w:rsidR="00E308B3" w:rsidRPr="00D30829" w:rsidRDefault="00E308B3" w:rsidP="00E308B3">
      <w:pPr>
        <w:rPr>
          <w:sz w:val="22"/>
          <w:szCs w:val="22"/>
        </w:rPr>
      </w:pPr>
    </w:p>
    <w:p w14:paraId="00A5417B" w14:textId="77777777" w:rsidR="004E0590" w:rsidRDefault="004E0590">
      <w:pPr>
        <w:spacing w:line="240" w:lineRule="exact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937C45" w:rsidRPr="007D6AD0" w14:paraId="7DA57E90" w14:textId="77777777" w:rsidTr="00BD14C4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CDC5E7" w14:textId="77777777" w:rsidR="00937C45" w:rsidRPr="007D6AD0" w:rsidRDefault="00937C45" w:rsidP="00BD14C4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172E0DEE" w14:textId="77777777" w:rsidR="00937C45" w:rsidRPr="007D6AD0" w:rsidRDefault="00E908C6" w:rsidP="00BD14C4">
            <w:pPr>
              <w:spacing w:line="240" w:lineRule="exact"/>
              <w:rPr>
                <w:b/>
              </w:rPr>
            </w:pPr>
            <w:r>
              <w:rPr>
                <w:rFonts w:eastAsia="Calibri"/>
                <w:b/>
                <w:noProof/>
              </w:rPr>
              <w:t>Einlageblatt –</w:t>
            </w:r>
            <w:r w:rsidR="00937C45">
              <w:rPr>
                <w:rFonts w:eastAsia="Calibri"/>
                <w:b/>
                <w:noProof/>
              </w:rPr>
              <w:t xml:space="preserve"> Tabelle 2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D92EB0" w14:textId="77777777" w:rsidR="00937C45" w:rsidRPr="007D6AD0" w:rsidRDefault="00937C45" w:rsidP="00BD14C4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E0FDDE" w14:textId="77777777" w:rsidR="00937C45" w:rsidRPr="007D6AD0" w:rsidRDefault="00937C45" w:rsidP="00BD14C4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5C77DEA6" w14:textId="77777777" w:rsidR="00937C45" w:rsidRPr="00B83680" w:rsidRDefault="00937C45" w:rsidP="00BD14C4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50F5489B" w14:textId="77777777" w:rsidR="00937C45" w:rsidRDefault="00937C45" w:rsidP="00E308B3">
      <w:pPr>
        <w:rPr>
          <w:sz w:val="22"/>
          <w:szCs w:val="22"/>
        </w:rPr>
      </w:pPr>
      <w:r w:rsidRPr="00D30829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845632" behindDoc="0" locked="0" layoutInCell="1" allowOverlap="1" wp14:anchorId="29AD0261" wp14:editId="6D40FCB5">
            <wp:simplePos x="0" y="0"/>
            <wp:positionH relativeFrom="column">
              <wp:posOffset>4787265</wp:posOffset>
            </wp:positionH>
            <wp:positionV relativeFrom="paragraph">
              <wp:posOffset>330200</wp:posOffset>
            </wp:positionV>
            <wp:extent cx="341630" cy="313055"/>
            <wp:effectExtent l="0" t="0" r="1270" b="0"/>
            <wp:wrapNone/>
            <wp:docPr id="495" name="Grafik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F4A88" w14:textId="77777777" w:rsidR="00937C45" w:rsidRDefault="00937C45" w:rsidP="00E308B3">
      <w:pPr>
        <w:rPr>
          <w:sz w:val="22"/>
          <w:szCs w:val="22"/>
        </w:rPr>
      </w:pPr>
    </w:p>
    <w:p w14:paraId="330B36A6" w14:textId="77777777" w:rsidR="00E308B3" w:rsidRPr="00D30829" w:rsidRDefault="00E308B3" w:rsidP="00E308B3">
      <w:pPr>
        <w:rPr>
          <w:sz w:val="22"/>
          <w:szCs w:val="22"/>
        </w:rPr>
      </w:pPr>
    </w:p>
    <w:tbl>
      <w:tblPr>
        <w:tblStyle w:val="Tabellenraster"/>
        <w:tblW w:w="73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0"/>
        <w:gridCol w:w="4261"/>
      </w:tblGrid>
      <w:tr w:rsidR="00E308B3" w:rsidRPr="00D30829" w14:paraId="3909EB06" w14:textId="77777777" w:rsidTr="00C348EF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3FDE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 w:rsidRPr="00D30829">
              <w:rPr>
                <w:rFonts w:cs="ArialMT+T42+FOZEPD"/>
                <w:b/>
                <w:sz w:val="22"/>
                <w:szCs w:val="22"/>
              </w:rPr>
              <w:t>Bodenaushub</w:t>
            </w:r>
            <w:r w:rsidR="00190F9D">
              <w:rPr>
                <w:rFonts w:cs="ArialMT+T42+FOZEPD"/>
                <w:b/>
                <w:sz w:val="22"/>
                <w:szCs w:val="22"/>
              </w:rPr>
              <w:t>:</w:t>
            </w:r>
          </w:p>
          <w:p w14:paraId="326AFF04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4DC60E59" w14:textId="77777777" w:rsidR="00E308B3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 w:rsidRPr="00190F9D">
              <w:rPr>
                <w:rFonts w:cs="ArialMT+T42+FOZEPD"/>
                <w:b/>
                <w:sz w:val="22"/>
                <w:szCs w:val="22"/>
              </w:rPr>
              <w:t>Oberboden:</w:t>
            </w:r>
          </w:p>
          <w:p w14:paraId="42215AA0" w14:textId="77777777" w:rsidR="00190F9D" w:rsidRPr="00190F9D" w:rsidRDefault="00190F9D" w:rsidP="004E3FAA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</w:p>
          <w:p w14:paraId="149E945A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  <w:r w:rsidRPr="004113E2">
              <w:rPr>
                <w:rFonts w:cs="ArialMT+T42+FOZEPD"/>
                <w:szCs w:val="22"/>
              </w:rPr>
              <w:t>Lage: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0D93" w14:textId="77777777" w:rsidR="00E308B3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0A4B81D1" w14:textId="77777777" w:rsidR="00190F9D" w:rsidRPr="004113E2" w:rsidRDefault="00190F9D" w:rsidP="00190F9D">
            <w:pPr>
              <w:pStyle w:val="TabelleAufzhlung"/>
              <w:numPr>
                <w:ilvl w:val="0"/>
                <w:numId w:val="0"/>
              </w:numPr>
              <w:spacing w:line="360" w:lineRule="auto"/>
              <w:rPr>
                <w:color w:val="auto"/>
                <w:sz w:val="20"/>
                <w:szCs w:val="22"/>
                <w:lang w:eastAsia="en-US"/>
              </w:rPr>
            </w:pPr>
          </w:p>
          <w:p w14:paraId="0DBFF85C" w14:textId="77777777" w:rsidR="00E308B3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hanging="777"/>
              <w:rPr>
                <w:color w:val="auto"/>
                <w:sz w:val="22"/>
                <w:szCs w:val="22"/>
                <w:lang w:eastAsia="en-US"/>
              </w:rPr>
            </w:pPr>
          </w:p>
          <w:p w14:paraId="18A79533" w14:textId="77777777" w:rsidR="00190F9D" w:rsidRPr="00190F9D" w:rsidRDefault="00190F9D" w:rsidP="00190F9D">
            <w:pPr>
              <w:pStyle w:val="TabelleAufzhlung"/>
              <w:numPr>
                <w:ilvl w:val="0"/>
                <w:numId w:val="0"/>
              </w:numPr>
              <w:spacing w:line="360" w:lineRule="auto"/>
              <w:ind w:left="170" w:hanging="170"/>
              <w:rPr>
                <w:color w:val="auto"/>
                <w:sz w:val="22"/>
                <w:szCs w:val="22"/>
                <w:lang w:eastAsia="en-US"/>
              </w:rPr>
            </w:pPr>
          </w:p>
          <w:p w14:paraId="70138CB5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hanging="777"/>
              <w:rPr>
                <w:color w:val="auto"/>
                <w:sz w:val="22"/>
                <w:szCs w:val="22"/>
                <w:lang w:eastAsia="en-US"/>
              </w:rPr>
            </w:pPr>
          </w:p>
        </w:tc>
      </w:tr>
      <w:tr w:rsidR="00E308B3" w:rsidRPr="00D30829" w14:paraId="67CD5ED1" w14:textId="77777777" w:rsidTr="00C348EF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14FA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 w:rsidRPr="00D30829">
              <w:rPr>
                <w:rFonts w:cs="ArialMT+T42+FOZEPD"/>
                <w:b/>
                <w:sz w:val="22"/>
                <w:szCs w:val="22"/>
              </w:rPr>
              <w:t>Container/Mulden</w:t>
            </w:r>
            <w:r w:rsidR="004113E2">
              <w:rPr>
                <w:rFonts w:cs="ArialMT+T42+FOZEPD"/>
                <w:b/>
                <w:sz w:val="22"/>
                <w:szCs w:val="22"/>
              </w:rPr>
              <w:t>:</w:t>
            </w:r>
          </w:p>
          <w:p w14:paraId="6853A5D1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6C0D2B73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  <w:r w:rsidRPr="004113E2">
              <w:rPr>
                <w:rFonts w:cs="ArialMT+T42+FOZEPD"/>
                <w:szCs w:val="22"/>
              </w:rPr>
              <w:t>Lage: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C387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1281E97D" w14:textId="77777777" w:rsidR="00E308B3" w:rsidRPr="00190F9D" w:rsidRDefault="00E308B3" w:rsidP="00D30829">
            <w:pPr>
              <w:pStyle w:val="TabelleAufzhlung"/>
              <w:numPr>
                <w:ilvl w:val="0"/>
                <w:numId w:val="0"/>
              </w:numPr>
              <w:spacing w:line="360" w:lineRule="auto"/>
              <w:rPr>
                <w:color w:val="auto"/>
                <w:sz w:val="22"/>
                <w:szCs w:val="22"/>
                <w:lang w:eastAsia="en-US"/>
              </w:rPr>
            </w:pPr>
          </w:p>
          <w:p w14:paraId="1CE712EA" w14:textId="77777777" w:rsidR="00E308B3" w:rsidRPr="00190F9D" w:rsidRDefault="00E308B3" w:rsidP="00792756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518" w:hanging="518"/>
              <w:rPr>
                <w:color w:val="auto"/>
                <w:sz w:val="22"/>
                <w:szCs w:val="22"/>
                <w:lang w:eastAsia="en-US"/>
              </w:rPr>
            </w:pPr>
          </w:p>
        </w:tc>
      </w:tr>
      <w:tr w:rsidR="00E308B3" w:rsidRPr="00D30829" w14:paraId="3E5922D1" w14:textId="77777777" w:rsidTr="00C348EF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6086" w14:textId="77777777" w:rsidR="00E308B3" w:rsidRPr="00D30829" w:rsidRDefault="004E3FAA" w:rsidP="004E3FAA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>
              <w:rPr>
                <w:rFonts w:cs="ArialMT+T42+FOZEPD"/>
                <w:b/>
                <w:sz w:val="22"/>
                <w:szCs w:val="22"/>
              </w:rPr>
              <w:t>Bearbeitungs</w:t>
            </w:r>
            <w:r w:rsidR="00E308B3" w:rsidRPr="00D30829">
              <w:rPr>
                <w:rFonts w:cs="ArialMT+T42+FOZEPD"/>
                <w:b/>
                <w:sz w:val="22"/>
                <w:szCs w:val="22"/>
              </w:rPr>
              <w:t>flächen für</w:t>
            </w:r>
            <w:r w:rsidR="004113E2">
              <w:rPr>
                <w:rFonts w:cs="ArialMT+T42+FOZEPD"/>
                <w:b/>
                <w:sz w:val="22"/>
                <w:szCs w:val="22"/>
              </w:rPr>
              <w:t>:</w:t>
            </w:r>
          </w:p>
          <w:p w14:paraId="4B72E466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11B0F03A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  <w:r w:rsidRPr="004113E2">
              <w:rPr>
                <w:rFonts w:cs="ArialMT+T42+FOZEPD"/>
                <w:szCs w:val="22"/>
              </w:rPr>
              <w:t xml:space="preserve">Lage: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AC5F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hanging="777"/>
              <w:rPr>
                <w:color w:val="auto"/>
                <w:sz w:val="22"/>
                <w:szCs w:val="22"/>
                <w:lang w:eastAsia="en-US"/>
              </w:rPr>
            </w:pPr>
          </w:p>
          <w:p w14:paraId="376DA768" w14:textId="77777777" w:rsidR="00E308B3" w:rsidRPr="00190F9D" w:rsidRDefault="00E308B3" w:rsidP="00D30829">
            <w:pPr>
              <w:pStyle w:val="TabelleAufzhlung"/>
              <w:numPr>
                <w:ilvl w:val="0"/>
                <w:numId w:val="0"/>
              </w:numPr>
              <w:spacing w:line="360" w:lineRule="auto"/>
              <w:ind w:left="227" w:hanging="170"/>
              <w:rPr>
                <w:color w:val="auto"/>
                <w:sz w:val="22"/>
                <w:szCs w:val="22"/>
                <w:lang w:eastAsia="en-US"/>
              </w:rPr>
            </w:pPr>
          </w:p>
          <w:p w14:paraId="04BC1408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hanging="777"/>
              <w:rPr>
                <w:color w:val="auto"/>
                <w:sz w:val="22"/>
                <w:szCs w:val="22"/>
                <w:lang w:eastAsia="en-US"/>
              </w:rPr>
            </w:pPr>
          </w:p>
        </w:tc>
      </w:tr>
      <w:tr w:rsidR="00E308B3" w:rsidRPr="00D30829" w14:paraId="1EA3A1D8" w14:textId="77777777" w:rsidTr="00C348EF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7055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 w:rsidRPr="00D30829">
              <w:rPr>
                <w:rFonts w:cs="ArialMT+T42+FOZEPD"/>
                <w:b/>
                <w:sz w:val="22"/>
                <w:szCs w:val="22"/>
              </w:rPr>
              <w:t>Magazin für</w:t>
            </w:r>
            <w:r w:rsidR="004113E2">
              <w:rPr>
                <w:rFonts w:cs="ArialMT+T42+FOZEPD"/>
                <w:b/>
                <w:sz w:val="22"/>
                <w:szCs w:val="22"/>
              </w:rPr>
              <w:t>:</w:t>
            </w:r>
          </w:p>
          <w:p w14:paraId="257766DD" w14:textId="77777777" w:rsidR="00E308B3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70B1FB08" w14:textId="77777777" w:rsidR="004113E2" w:rsidRDefault="004113E2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76F85E6F" w14:textId="77777777" w:rsidR="004113E2" w:rsidRDefault="004113E2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314BC455" w14:textId="77777777" w:rsidR="004113E2" w:rsidRPr="00D30829" w:rsidRDefault="004113E2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42B7BC08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sz w:val="22"/>
                <w:szCs w:val="22"/>
              </w:rPr>
            </w:pPr>
            <w:r w:rsidRPr="004113E2">
              <w:rPr>
                <w:rFonts w:cs="ArialMT+T42+FOZEPD"/>
                <w:szCs w:val="22"/>
              </w:rPr>
              <w:t>Lage: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5FDE" w14:textId="77777777" w:rsidR="00E308B3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hanging="755"/>
              <w:rPr>
                <w:color w:val="auto"/>
                <w:sz w:val="22"/>
                <w:szCs w:val="22"/>
                <w:lang w:eastAsia="en-US"/>
              </w:rPr>
            </w:pPr>
          </w:p>
          <w:p w14:paraId="522B7CC6" w14:textId="77777777" w:rsidR="004113E2" w:rsidRDefault="004113E2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hanging="755"/>
              <w:rPr>
                <w:color w:val="auto"/>
                <w:sz w:val="22"/>
                <w:szCs w:val="22"/>
                <w:lang w:eastAsia="en-US"/>
              </w:rPr>
            </w:pPr>
          </w:p>
          <w:p w14:paraId="695E8973" w14:textId="77777777" w:rsidR="004113E2" w:rsidRPr="00190F9D" w:rsidRDefault="004113E2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hanging="755"/>
              <w:rPr>
                <w:color w:val="auto"/>
                <w:sz w:val="22"/>
                <w:szCs w:val="22"/>
                <w:lang w:eastAsia="en-US"/>
              </w:rPr>
            </w:pPr>
          </w:p>
          <w:p w14:paraId="6ACBF297" w14:textId="77777777" w:rsidR="00E308B3" w:rsidRDefault="00E308B3" w:rsidP="004113E2">
            <w:pPr>
              <w:pStyle w:val="TabelleAufzhlung"/>
              <w:numPr>
                <w:ilvl w:val="0"/>
                <w:numId w:val="0"/>
              </w:numPr>
              <w:spacing w:line="360" w:lineRule="auto"/>
              <w:rPr>
                <w:color w:val="auto"/>
                <w:sz w:val="20"/>
                <w:szCs w:val="22"/>
                <w:lang w:eastAsia="en-US"/>
              </w:rPr>
            </w:pPr>
          </w:p>
          <w:p w14:paraId="2D2687B0" w14:textId="77777777" w:rsidR="004113E2" w:rsidRPr="004113E2" w:rsidRDefault="004113E2" w:rsidP="004113E2">
            <w:pPr>
              <w:pStyle w:val="TabelleAufzhlung"/>
              <w:numPr>
                <w:ilvl w:val="0"/>
                <w:numId w:val="0"/>
              </w:numPr>
              <w:spacing w:line="360" w:lineRule="auto"/>
              <w:rPr>
                <w:color w:val="auto"/>
                <w:sz w:val="20"/>
                <w:szCs w:val="22"/>
                <w:lang w:eastAsia="en-US"/>
              </w:rPr>
            </w:pPr>
          </w:p>
          <w:p w14:paraId="3A303617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6697F150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6E11658C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2C71A3BF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</w:tc>
      </w:tr>
      <w:tr w:rsidR="00E308B3" w:rsidRPr="00D30829" w14:paraId="44A166B5" w14:textId="77777777" w:rsidTr="00C348EF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8B94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 w:rsidRPr="00D30829">
              <w:rPr>
                <w:rFonts w:cs="ArialMT+T42+FOZEPD"/>
                <w:b/>
                <w:sz w:val="22"/>
                <w:szCs w:val="22"/>
              </w:rPr>
              <w:t>Unterkünfte (Beispiele)</w:t>
            </w:r>
            <w:r w:rsidR="004113E2">
              <w:rPr>
                <w:rFonts w:cs="ArialMT+T42+FOZEPD"/>
                <w:b/>
                <w:sz w:val="22"/>
                <w:szCs w:val="22"/>
              </w:rPr>
              <w:t>:</w:t>
            </w:r>
          </w:p>
          <w:p w14:paraId="25EB5168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4F9ED5CD" w14:textId="77777777" w:rsidR="00E308B3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</w:p>
          <w:p w14:paraId="1B7CFD34" w14:textId="77777777" w:rsidR="004113E2" w:rsidRPr="004113E2" w:rsidRDefault="004113E2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4"/>
                <w:szCs w:val="22"/>
              </w:rPr>
            </w:pPr>
          </w:p>
          <w:p w14:paraId="250A84AA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  <w:r w:rsidRPr="004113E2">
              <w:rPr>
                <w:rFonts w:cs="ArialMT+T42+FOZEPD"/>
                <w:szCs w:val="22"/>
              </w:rPr>
              <w:t>Lage: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4042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7BFDD6ED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542B2FB8" w14:textId="77777777" w:rsidR="00E308B3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left="360"/>
              <w:rPr>
                <w:color w:val="auto"/>
                <w:sz w:val="22"/>
                <w:szCs w:val="22"/>
                <w:lang w:eastAsia="en-US"/>
              </w:rPr>
            </w:pPr>
          </w:p>
          <w:p w14:paraId="17D275CC" w14:textId="77777777" w:rsidR="004113E2" w:rsidRPr="00190F9D" w:rsidRDefault="004113E2" w:rsidP="004113E2">
            <w:pPr>
              <w:pStyle w:val="TabelleAufzhlung"/>
              <w:numPr>
                <w:ilvl w:val="0"/>
                <w:numId w:val="0"/>
              </w:numPr>
              <w:spacing w:line="360" w:lineRule="auto"/>
              <w:rPr>
                <w:color w:val="auto"/>
                <w:sz w:val="22"/>
                <w:szCs w:val="22"/>
                <w:lang w:eastAsia="en-US"/>
              </w:rPr>
            </w:pPr>
          </w:p>
          <w:p w14:paraId="7FFDBF50" w14:textId="77777777" w:rsidR="00E308B3" w:rsidRPr="00190F9D" w:rsidRDefault="00E308B3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hanging="769"/>
              <w:rPr>
                <w:color w:val="auto"/>
                <w:sz w:val="22"/>
                <w:szCs w:val="22"/>
                <w:lang w:eastAsia="en-US"/>
              </w:rPr>
            </w:pPr>
          </w:p>
        </w:tc>
      </w:tr>
      <w:tr w:rsidR="00E308B3" w:rsidRPr="00D30829" w14:paraId="74A75547" w14:textId="77777777" w:rsidTr="00C348EF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E1753" w14:textId="77777777" w:rsidR="009D5D6D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b/>
                <w:sz w:val="22"/>
                <w:szCs w:val="22"/>
              </w:rPr>
            </w:pPr>
            <w:r w:rsidRPr="00D30829">
              <w:rPr>
                <w:rFonts w:cs="ArialMT+T42+FOZEPD"/>
                <w:b/>
                <w:sz w:val="22"/>
                <w:szCs w:val="22"/>
              </w:rPr>
              <w:t>Toilette</w:t>
            </w:r>
          </w:p>
          <w:p w14:paraId="0F01C8BC" w14:textId="77777777" w:rsidR="00E308B3" w:rsidRPr="00D30829" w:rsidRDefault="00E308B3" w:rsidP="004E3FAA">
            <w:pPr>
              <w:pStyle w:val="Textkrper"/>
              <w:spacing w:line="360" w:lineRule="auto"/>
              <w:jc w:val="left"/>
              <w:rPr>
                <w:rFonts w:cs="ArialMT+T42+FOZEPD"/>
                <w:sz w:val="22"/>
                <w:szCs w:val="22"/>
              </w:rPr>
            </w:pPr>
            <w:r w:rsidRPr="004113E2">
              <w:rPr>
                <w:rFonts w:cs="ArialMT+T42+FOZEPD"/>
                <w:szCs w:val="22"/>
              </w:rPr>
              <w:t>Lage: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9842" w14:textId="77777777" w:rsidR="009D5D6D" w:rsidRDefault="009D5D6D" w:rsidP="009D5D6D">
            <w:pPr>
              <w:pStyle w:val="TabelleAufzhlung"/>
              <w:numPr>
                <w:ilvl w:val="0"/>
                <w:numId w:val="0"/>
              </w:numPr>
              <w:spacing w:line="360" w:lineRule="auto"/>
              <w:ind w:left="8"/>
              <w:rPr>
                <w:color w:val="auto"/>
                <w:sz w:val="22"/>
                <w:szCs w:val="22"/>
                <w:lang w:eastAsia="en-US"/>
              </w:rPr>
            </w:pPr>
          </w:p>
          <w:p w14:paraId="5DA3EC26" w14:textId="77777777" w:rsidR="009D5D6D" w:rsidRPr="00190F9D" w:rsidRDefault="009D5D6D" w:rsidP="004503FF">
            <w:pPr>
              <w:pStyle w:val="TabelleAufzhlung"/>
              <w:numPr>
                <w:ilvl w:val="0"/>
                <w:numId w:val="14"/>
              </w:numPr>
              <w:spacing w:line="360" w:lineRule="auto"/>
              <w:ind w:hanging="769"/>
              <w:rPr>
                <w:color w:val="auto"/>
                <w:sz w:val="22"/>
                <w:szCs w:val="22"/>
                <w:lang w:eastAsia="en-US"/>
              </w:rPr>
            </w:pPr>
          </w:p>
        </w:tc>
      </w:tr>
    </w:tbl>
    <w:p w14:paraId="527F7F13" w14:textId="77777777" w:rsidR="00E308B3" w:rsidRPr="00033623" w:rsidRDefault="00E308B3" w:rsidP="00033623">
      <w:pPr>
        <w:rPr>
          <w:szCs w:val="28"/>
        </w:rPr>
      </w:pPr>
    </w:p>
    <w:p w14:paraId="003AE688" w14:textId="77777777" w:rsidR="004E0590" w:rsidRPr="00033623" w:rsidRDefault="004E0590" w:rsidP="00033623">
      <w:pPr>
        <w:rPr>
          <w:szCs w:val="28"/>
        </w:rPr>
      </w:pPr>
    </w:p>
    <w:p w14:paraId="6EAA8EB9" w14:textId="77777777" w:rsidR="004E0590" w:rsidRPr="00033623" w:rsidRDefault="004E0590" w:rsidP="00033623">
      <w:pPr>
        <w:rPr>
          <w:szCs w:val="28"/>
        </w:rPr>
      </w:pPr>
    </w:p>
    <w:p w14:paraId="20324C91" w14:textId="77777777" w:rsidR="00E308B3" w:rsidRDefault="00E308B3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7924D0" w:rsidRPr="007D6AD0" w14:paraId="6ED30492" w14:textId="77777777" w:rsidTr="000565A9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B01431" w14:textId="77777777" w:rsidR="007924D0" w:rsidRPr="007D6AD0" w:rsidRDefault="007924D0" w:rsidP="000565A9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32037A83" w14:textId="77777777" w:rsidR="007924D0" w:rsidRPr="007D6AD0" w:rsidRDefault="00CA3891" w:rsidP="00CA3891">
            <w:pPr>
              <w:spacing w:line="240" w:lineRule="exact"/>
              <w:rPr>
                <w:b/>
              </w:rPr>
            </w:pPr>
            <w:r>
              <w:rPr>
                <w:rFonts w:eastAsia="Calibri"/>
                <w:b/>
                <w:noProof/>
              </w:rPr>
              <w:t>Einlageblatt</w:t>
            </w:r>
            <w:r w:rsidR="006A1F29">
              <w:rPr>
                <w:rFonts w:eastAsia="Calibri"/>
                <w:b/>
                <w:noProof/>
              </w:rPr>
              <w:t xml:space="preserve"> –</w:t>
            </w:r>
            <w:r w:rsidR="00FA1529">
              <w:rPr>
                <w:rFonts w:eastAsia="Calibri"/>
                <w:b/>
                <w:noProof/>
              </w:rPr>
              <w:t xml:space="preserve"> </w:t>
            </w:r>
            <w:r>
              <w:rPr>
                <w:rFonts w:eastAsia="Calibri"/>
                <w:b/>
                <w:noProof/>
              </w:rPr>
              <w:t>Begriffe für Sortieraufgabe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7FBDD8" w14:textId="77777777" w:rsidR="007924D0" w:rsidRPr="007D6AD0" w:rsidRDefault="007924D0" w:rsidP="000565A9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A2E189" w14:textId="77777777" w:rsidR="007924D0" w:rsidRPr="007D6AD0" w:rsidRDefault="007924D0" w:rsidP="000565A9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00B304FD" w14:textId="77777777" w:rsidR="007924D0" w:rsidRPr="00B83680" w:rsidRDefault="007924D0" w:rsidP="000565A9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30634AC1" w14:textId="77777777" w:rsidR="007924D0" w:rsidRPr="007924D0" w:rsidRDefault="007924D0" w:rsidP="007924D0">
      <w:pPr>
        <w:pStyle w:val="AufgabeEbene1"/>
        <w:numPr>
          <w:ilvl w:val="0"/>
          <w:numId w:val="0"/>
        </w:numPr>
        <w:spacing w:before="0"/>
      </w:pPr>
      <w:r w:rsidRPr="007924D0">
        <w:rPr>
          <w:noProof/>
          <w:lang w:eastAsia="de-DE"/>
        </w:rPr>
        <w:drawing>
          <wp:anchor distT="0" distB="0" distL="114300" distR="114300" simplePos="0" relativeHeight="251847680" behindDoc="0" locked="0" layoutInCell="1" allowOverlap="1" wp14:anchorId="712B91CE" wp14:editId="2F8574F6">
            <wp:simplePos x="0" y="0"/>
            <wp:positionH relativeFrom="column">
              <wp:posOffset>4790440</wp:posOffset>
            </wp:positionH>
            <wp:positionV relativeFrom="paragraph">
              <wp:posOffset>347980</wp:posOffset>
            </wp:positionV>
            <wp:extent cx="341630" cy="313055"/>
            <wp:effectExtent l="0" t="0" r="1270" b="0"/>
            <wp:wrapNone/>
            <wp:docPr id="496" name="Grafik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79AEA" w14:textId="77777777" w:rsidR="007924D0" w:rsidRPr="007924D0" w:rsidRDefault="007924D0" w:rsidP="007924D0">
      <w:pPr>
        <w:pStyle w:val="AufgabeEbene1"/>
        <w:numPr>
          <w:ilvl w:val="0"/>
          <w:numId w:val="0"/>
        </w:numPr>
        <w:spacing w:before="0"/>
      </w:pPr>
    </w:p>
    <w:p w14:paraId="2C3EE3D1" w14:textId="77777777" w:rsidR="00BF021C" w:rsidRPr="007924D0" w:rsidRDefault="00BF021C" w:rsidP="007924D0">
      <w:pPr>
        <w:pStyle w:val="AufgabeEbene1"/>
        <w:numPr>
          <w:ilvl w:val="0"/>
          <w:numId w:val="0"/>
        </w:numPr>
        <w:spacing w:before="0"/>
      </w:pPr>
    </w:p>
    <w:tbl>
      <w:tblPr>
        <w:tblStyle w:val="Tabellenraster"/>
        <w:tblW w:w="7371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80"/>
        <w:gridCol w:w="3591"/>
      </w:tblGrid>
      <w:tr w:rsidR="008E2B42" w:rsidRPr="008E2B42" w14:paraId="358536B2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03B6967B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Baustraße</w:t>
            </w:r>
          </w:p>
        </w:tc>
        <w:tc>
          <w:tcPr>
            <w:tcW w:w="3591" w:type="dxa"/>
            <w:vAlign w:val="center"/>
          </w:tcPr>
          <w:p w14:paraId="0EB7A016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Bauwerk</w:t>
            </w:r>
          </w:p>
        </w:tc>
      </w:tr>
      <w:tr w:rsidR="008E2B42" w:rsidRPr="008E2B42" w14:paraId="70ADB7CD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5290282C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Betonübergabe</w:t>
            </w:r>
          </w:p>
        </w:tc>
        <w:tc>
          <w:tcPr>
            <w:tcW w:w="3591" w:type="dxa"/>
            <w:vAlign w:val="center"/>
          </w:tcPr>
          <w:p w14:paraId="7F621432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Lagerflächen</w:t>
            </w:r>
          </w:p>
        </w:tc>
      </w:tr>
      <w:tr w:rsidR="008E2B42" w:rsidRPr="008E2B42" w14:paraId="706CFE7F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53711434" w14:textId="77777777" w:rsidR="008E2B42" w:rsidRPr="008E2B42" w:rsidRDefault="00FD7B8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Schwenkbereich des Kran</w:t>
            </w:r>
            <w:r w:rsidR="008E2B42" w:rsidRPr="008E2B42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3591" w:type="dxa"/>
            <w:vAlign w:val="center"/>
          </w:tcPr>
          <w:p w14:paraId="3420FBEA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Baugrube</w:t>
            </w:r>
          </w:p>
        </w:tc>
      </w:tr>
      <w:tr w:rsidR="008E2B42" w:rsidRPr="008E2B42" w14:paraId="0A8FCAB4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206C3AB6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Zu-</w:t>
            </w:r>
            <w:r w:rsidR="00FD7B8D">
              <w:rPr>
                <w:b/>
                <w:sz w:val="28"/>
                <w:szCs w:val="28"/>
              </w:rPr>
              <w:t xml:space="preserve"> </w:t>
            </w:r>
            <w:r w:rsidRPr="008E2B42">
              <w:rPr>
                <w:b/>
                <w:sz w:val="28"/>
                <w:szCs w:val="28"/>
              </w:rPr>
              <w:t>und Abfahrt</w:t>
            </w:r>
          </w:p>
        </w:tc>
        <w:tc>
          <w:tcPr>
            <w:tcW w:w="3591" w:type="dxa"/>
            <w:vAlign w:val="center"/>
          </w:tcPr>
          <w:p w14:paraId="7315133C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Untergrund</w:t>
            </w:r>
          </w:p>
        </w:tc>
      </w:tr>
      <w:tr w:rsidR="008E2B42" w:rsidRPr="008E2B42" w14:paraId="2F42BD6E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49601011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Mauersteine</w:t>
            </w:r>
          </w:p>
        </w:tc>
        <w:tc>
          <w:tcPr>
            <w:tcW w:w="3591" w:type="dxa"/>
            <w:vAlign w:val="center"/>
          </w:tcPr>
          <w:p w14:paraId="05552A41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Mauermörtelsilo</w:t>
            </w:r>
          </w:p>
        </w:tc>
      </w:tr>
      <w:tr w:rsidR="008E2B42" w:rsidRPr="008E2B42" w14:paraId="557CEF08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2E69F92F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Betonstahl</w:t>
            </w:r>
          </w:p>
        </w:tc>
        <w:tc>
          <w:tcPr>
            <w:tcW w:w="3591" w:type="dxa"/>
            <w:vAlign w:val="center"/>
          </w:tcPr>
          <w:p w14:paraId="328939D8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Durchgang</w:t>
            </w:r>
          </w:p>
        </w:tc>
      </w:tr>
      <w:tr w:rsidR="008E2B42" w:rsidRPr="008E2B42" w14:paraId="32FBCACF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34EADE66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Oberboden</w:t>
            </w:r>
          </w:p>
        </w:tc>
        <w:tc>
          <w:tcPr>
            <w:tcW w:w="3591" w:type="dxa"/>
            <w:vAlign w:val="center"/>
          </w:tcPr>
          <w:p w14:paraId="3162B663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Bodenaushub</w:t>
            </w:r>
          </w:p>
        </w:tc>
      </w:tr>
      <w:tr w:rsidR="008E2B42" w:rsidRPr="008E2B42" w14:paraId="52BEA883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00A02EAF" w14:textId="77777777" w:rsidR="008E2B42" w:rsidRPr="008E2B42" w:rsidRDefault="007924D0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Container/</w:t>
            </w:r>
            <w:r w:rsidR="008E2B42" w:rsidRPr="008E2B42">
              <w:rPr>
                <w:b/>
                <w:sz w:val="28"/>
                <w:szCs w:val="28"/>
              </w:rPr>
              <w:t>Schuttmulde</w:t>
            </w:r>
          </w:p>
        </w:tc>
        <w:tc>
          <w:tcPr>
            <w:tcW w:w="3591" w:type="dxa"/>
            <w:vAlign w:val="center"/>
          </w:tcPr>
          <w:p w14:paraId="1C2BADFE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Bearbeitungsflächen</w:t>
            </w:r>
          </w:p>
        </w:tc>
      </w:tr>
      <w:tr w:rsidR="008E2B42" w:rsidRPr="008E2B42" w14:paraId="35A3697D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77539A9E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Kran</w:t>
            </w:r>
          </w:p>
        </w:tc>
        <w:tc>
          <w:tcPr>
            <w:tcW w:w="3591" w:type="dxa"/>
            <w:vAlign w:val="center"/>
          </w:tcPr>
          <w:p w14:paraId="5D5F8CA4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Baubüro</w:t>
            </w:r>
          </w:p>
        </w:tc>
      </w:tr>
      <w:tr w:rsidR="008E2B42" w:rsidRPr="008E2B42" w14:paraId="7E805978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5912A831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Polierbüro</w:t>
            </w:r>
          </w:p>
        </w:tc>
        <w:tc>
          <w:tcPr>
            <w:tcW w:w="3591" w:type="dxa"/>
            <w:vAlign w:val="center"/>
          </w:tcPr>
          <w:p w14:paraId="3BCB3A17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Magazin</w:t>
            </w:r>
          </w:p>
        </w:tc>
      </w:tr>
      <w:tr w:rsidR="008E2B42" w:rsidRPr="008E2B42" w14:paraId="43B745AC" w14:textId="77777777" w:rsidTr="007924D0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1CF55DFC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Baustellenwagen</w:t>
            </w:r>
          </w:p>
        </w:tc>
        <w:tc>
          <w:tcPr>
            <w:tcW w:w="3591" w:type="dxa"/>
            <w:vAlign w:val="center"/>
          </w:tcPr>
          <w:p w14:paraId="0C235D19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Toilette</w:t>
            </w:r>
          </w:p>
        </w:tc>
      </w:tr>
    </w:tbl>
    <w:p w14:paraId="68F8BD29" w14:textId="77777777" w:rsidR="008E2B42" w:rsidRDefault="008E2B42" w:rsidP="008E2B42">
      <w:pPr>
        <w:pStyle w:val="AufgabeText"/>
      </w:pPr>
    </w:p>
    <w:p w14:paraId="297DBA64" w14:textId="77777777" w:rsidR="00D30829" w:rsidRDefault="00D30829" w:rsidP="008E2B42">
      <w:pPr>
        <w:pStyle w:val="AufgabeText"/>
      </w:pPr>
    </w:p>
    <w:p w14:paraId="576468C4" w14:textId="77777777" w:rsidR="00D30829" w:rsidRDefault="00D30829" w:rsidP="008E2B42">
      <w:pPr>
        <w:pStyle w:val="AufgabeText"/>
      </w:pPr>
    </w:p>
    <w:p w14:paraId="42140A42" w14:textId="77777777" w:rsidR="00D30829" w:rsidRDefault="00D30829" w:rsidP="008E2B42">
      <w:pPr>
        <w:pStyle w:val="AufgabeText"/>
      </w:pPr>
    </w:p>
    <w:p w14:paraId="15DA64C4" w14:textId="77777777" w:rsidR="00D30829" w:rsidRDefault="00D30829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AB6141" w:rsidRPr="007D6AD0" w14:paraId="4E40CDCB" w14:textId="77777777" w:rsidTr="000565A9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585E0F" w14:textId="77777777" w:rsidR="00AB6141" w:rsidRPr="007D6AD0" w:rsidRDefault="00AB6141" w:rsidP="000565A9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371D61C2" w14:textId="77777777" w:rsidR="00AB6141" w:rsidRPr="007D6AD0" w:rsidRDefault="00AB6141" w:rsidP="006E7547">
            <w:pPr>
              <w:spacing w:line="240" w:lineRule="exact"/>
              <w:rPr>
                <w:b/>
              </w:rPr>
            </w:pPr>
            <w:r>
              <w:rPr>
                <w:rFonts w:eastAsia="Calibri"/>
                <w:b/>
                <w:noProof/>
              </w:rPr>
              <w:t xml:space="preserve">Einlageblatt </w:t>
            </w:r>
            <w:r w:rsidR="00FD7B8D">
              <w:rPr>
                <w:rFonts w:eastAsia="Calibri"/>
                <w:b/>
                <w:noProof/>
              </w:rPr>
              <w:t>–</w:t>
            </w:r>
            <w:r w:rsidR="006E7547">
              <w:rPr>
                <w:rFonts w:eastAsia="Calibri"/>
                <w:b/>
                <w:noProof/>
              </w:rPr>
              <w:t xml:space="preserve"> </w:t>
            </w:r>
            <w:r>
              <w:rPr>
                <w:rFonts w:eastAsia="Calibri"/>
                <w:b/>
                <w:noProof/>
              </w:rPr>
              <w:t>Sortieraufgabe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3C1023" w14:textId="77777777" w:rsidR="00AB6141" w:rsidRPr="007D6AD0" w:rsidRDefault="00AB6141" w:rsidP="000565A9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44058E" w14:textId="77777777" w:rsidR="00AB6141" w:rsidRPr="007D6AD0" w:rsidRDefault="00AB6141" w:rsidP="000565A9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4095CF5C" w14:textId="77777777" w:rsidR="00AB6141" w:rsidRPr="00B83680" w:rsidRDefault="00AB6141" w:rsidP="000565A9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2723C8A1" w14:textId="77777777" w:rsidR="00AB6141" w:rsidRPr="00AB6141" w:rsidRDefault="004264B5" w:rsidP="00AB6141">
      <w:pPr>
        <w:pStyle w:val="AufgabeEbene1"/>
        <w:numPr>
          <w:ilvl w:val="0"/>
          <w:numId w:val="0"/>
        </w:numPr>
        <w:spacing w:before="0"/>
      </w:pPr>
      <w:r w:rsidRPr="00AB6141">
        <w:rPr>
          <w:noProof/>
          <w:lang w:eastAsia="de-DE"/>
        </w:rPr>
        <w:drawing>
          <wp:anchor distT="0" distB="0" distL="114300" distR="114300" simplePos="0" relativeHeight="251849728" behindDoc="0" locked="0" layoutInCell="1" allowOverlap="1" wp14:anchorId="2DE4D537" wp14:editId="3ED45C46">
            <wp:simplePos x="0" y="0"/>
            <wp:positionH relativeFrom="column">
              <wp:posOffset>4763135</wp:posOffset>
            </wp:positionH>
            <wp:positionV relativeFrom="paragraph">
              <wp:posOffset>347015</wp:posOffset>
            </wp:positionV>
            <wp:extent cx="341630" cy="313055"/>
            <wp:effectExtent l="0" t="0" r="1270" b="0"/>
            <wp:wrapNone/>
            <wp:docPr id="497" name="Grafik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480D6" w14:textId="77777777" w:rsidR="00D30829" w:rsidRDefault="00D30829" w:rsidP="00AB6141">
      <w:pPr>
        <w:pStyle w:val="AufgabeText"/>
        <w:ind w:left="0"/>
      </w:pPr>
    </w:p>
    <w:p w14:paraId="4D5F5BFF" w14:textId="77777777" w:rsidR="004264B5" w:rsidRPr="00AB6141" w:rsidRDefault="004264B5" w:rsidP="00AB6141">
      <w:pPr>
        <w:pStyle w:val="AufgabeText"/>
        <w:ind w:left="0"/>
      </w:pPr>
    </w:p>
    <w:p w14:paraId="5E591FB3" w14:textId="77777777" w:rsidR="00D30829" w:rsidRPr="004264B5" w:rsidRDefault="00D30829" w:rsidP="00AB6141">
      <w:r w:rsidRPr="00AB6141">
        <w:t>Mit der Sortieraufgabe können Sie überprüfen, ob Sie bestimmte Fachbegriffe schon kennen:</w:t>
      </w:r>
    </w:p>
    <w:p w14:paraId="1C21FC9B" w14:textId="77777777" w:rsidR="00D30829" w:rsidRPr="004264B5" w:rsidRDefault="004B7B14" w:rsidP="004503FF">
      <w:pPr>
        <w:pStyle w:val="Listenabsatz"/>
        <w:numPr>
          <w:ilvl w:val="0"/>
          <w:numId w:val="28"/>
        </w:numPr>
        <w:spacing w:after="200" w:line="276" w:lineRule="auto"/>
      </w:pPr>
      <w:r>
        <w:t>Legen Sie die ausgeschnittenen</w:t>
      </w:r>
      <w:r w:rsidR="00D30829" w:rsidRPr="004264B5">
        <w:t xml:space="preserve"> </w:t>
      </w:r>
      <w:r w:rsidR="00522C30">
        <w:t xml:space="preserve">Begriffe </w:t>
      </w:r>
      <w:r w:rsidR="00D30829" w:rsidRPr="004264B5">
        <w:t>umgedreht auf einen Stapel.</w:t>
      </w:r>
    </w:p>
    <w:p w14:paraId="5EE49355" w14:textId="77777777" w:rsidR="00D30829" w:rsidRPr="004264B5" w:rsidRDefault="00D30829" w:rsidP="004503FF">
      <w:pPr>
        <w:pStyle w:val="Listenabsatz"/>
        <w:numPr>
          <w:ilvl w:val="0"/>
          <w:numId w:val="28"/>
        </w:numPr>
        <w:spacing w:after="200" w:line="276" w:lineRule="auto"/>
      </w:pPr>
      <w:r w:rsidRPr="004264B5">
        <w:t>Nehmen Sie sich einen Begriff vom Stapel.</w:t>
      </w:r>
    </w:p>
    <w:p w14:paraId="01F51998" w14:textId="77777777" w:rsidR="00D30829" w:rsidRDefault="004264B5" w:rsidP="004503FF">
      <w:pPr>
        <w:pStyle w:val="Listenabsatz"/>
        <w:numPr>
          <w:ilvl w:val="0"/>
          <w:numId w:val="28"/>
        </w:numPr>
        <w:spacing w:after="200" w:line="276" w:lineRule="auto"/>
      </w:pPr>
      <w:r w:rsidRPr="004264B5">
        <w:t>Kennen Sie den Begriff</w:t>
      </w:r>
      <w:r w:rsidR="00D30829" w:rsidRPr="004264B5">
        <w:t>? Kennen Sie den Begriff nicht?</w:t>
      </w:r>
    </w:p>
    <w:p w14:paraId="32E39D68" w14:textId="77777777" w:rsidR="003C4F71" w:rsidRDefault="003C4F71" w:rsidP="003C4F71">
      <w:pPr>
        <w:spacing w:after="200" w:line="276" w:lineRule="auto"/>
      </w:pPr>
    </w:p>
    <w:p w14:paraId="611A79AB" w14:textId="77777777" w:rsidR="003C4F71" w:rsidRDefault="003C4F71" w:rsidP="003C4F71">
      <w:pPr>
        <w:spacing w:after="200" w:line="276" w:lineRule="auto"/>
      </w:pPr>
    </w:p>
    <w:p w14:paraId="4FBA92A0" w14:textId="77777777" w:rsidR="003C4F71" w:rsidRPr="004264B5" w:rsidRDefault="003C4F71" w:rsidP="003C4F71">
      <w:pPr>
        <w:spacing w:after="200" w:line="276" w:lineRule="auto"/>
      </w:pPr>
      <w:r w:rsidRPr="004264B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E4B33B" wp14:editId="27BCDB6A">
                <wp:simplePos x="0" y="0"/>
                <wp:positionH relativeFrom="column">
                  <wp:posOffset>2625090</wp:posOffset>
                </wp:positionH>
                <wp:positionV relativeFrom="paragraph">
                  <wp:posOffset>137160</wp:posOffset>
                </wp:positionV>
                <wp:extent cx="685800" cy="1485900"/>
                <wp:effectExtent l="19050" t="0" r="38100" b="38100"/>
                <wp:wrapNone/>
                <wp:docPr id="36" name="Pfeil nach unt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859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3DD4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36" o:spid="_x0000_s1026" type="#_x0000_t67" style="position:absolute;margin-left:206.7pt;margin-top:10.8pt;width:54pt;height:11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" adj="16615" fillcolor="white [3212]" strokecolor="black [3213]" strokeweight="2pt"/>
            </w:pict>
          </mc:Fallback>
        </mc:AlternateContent>
      </w:r>
      <w:r w:rsidRPr="004264B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33A4A73" wp14:editId="3E46E88E">
                <wp:simplePos x="0" y="0"/>
                <wp:positionH relativeFrom="column">
                  <wp:posOffset>571500</wp:posOffset>
                </wp:positionH>
                <wp:positionV relativeFrom="paragraph">
                  <wp:posOffset>123078</wp:posOffset>
                </wp:positionV>
                <wp:extent cx="685800" cy="1485900"/>
                <wp:effectExtent l="19050" t="0" r="38100" b="38100"/>
                <wp:wrapNone/>
                <wp:docPr id="35" name="Pfeil nach unt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859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E52C2" id="Pfeil nach unten 35" o:spid="_x0000_s1026" type="#_x0000_t67" style="position:absolute;margin-left:45pt;margin-top:9.7pt;width:54pt;height:11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" adj="16615" fillcolor="white [3212]" strokecolor="black [3213]" strokeweight="2pt"/>
            </w:pict>
          </mc:Fallback>
        </mc:AlternateContent>
      </w:r>
    </w:p>
    <w:p w14:paraId="4397E77B" w14:textId="77777777" w:rsidR="00D30829" w:rsidRDefault="00D30829" w:rsidP="00D30829">
      <w:pPr>
        <w:pStyle w:val="AufgabeText"/>
      </w:pPr>
    </w:p>
    <w:p w14:paraId="35982DFB" w14:textId="77777777" w:rsidR="00D30829" w:rsidRDefault="00D30829" w:rsidP="00D30829">
      <w:pPr>
        <w:pStyle w:val="Aufgabe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547411" wp14:editId="5FF579E7">
                <wp:simplePos x="0" y="0"/>
                <wp:positionH relativeFrom="column">
                  <wp:posOffset>1371600</wp:posOffset>
                </wp:positionH>
                <wp:positionV relativeFrom="paragraph">
                  <wp:posOffset>15875</wp:posOffset>
                </wp:positionV>
                <wp:extent cx="1143000" cy="80010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E3F31" w14:textId="77777777" w:rsidR="000565A9" w:rsidRDefault="000565A9" w:rsidP="00D30829">
                            <w:r>
                              <w:t>Legen Sie die Karten entsprechend auf zwei Stapel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47411" id="Textfeld 44" o:spid="_x0000_s1035" type="#_x0000_t202" style="position:absolute;left:0;text-align:left;margin-left:108pt;margin-top:1.25pt;width:90pt;height:6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" fillcolor="white [3201]" stroked="f" strokeweight=".5pt">
                <v:textbox>
                  <w:txbxContent>
                    <w:p w14:paraId="797E3F31" w14:textId="77777777" w:rsidR="000565A9" w:rsidRDefault="000565A9" w:rsidP="00D30829">
                      <w:r>
                        <w:t>Legen Sie die Karten entsprechend auf zwei Stapel</w:t>
                      </w:r>
                    </w:p>
                  </w:txbxContent>
                </v:textbox>
              </v:shape>
            </w:pict>
          </mc:Fallback>
        </mc:AlternateContent>
      </w:r>
    </w:p>
    <w:p w14:paraId="2A28B6EC" w14:textId="77777777" w:rsidR="00D30829" w:rsidRDefault="00D30829" w:rsidP="00D30829">
      <w:pPr>
        <w:pStyle w:val="AufgabeText"/>
      </w:pPr>
    </w:p>
    <w:p w14:paraId="76FE532C" w14:textId="77777777" w:rsidR="00D30829" w:rsidRDefault="00D30829" w:rsidP="00D30829">
      <w:pPr>
        <w:pStyle w:val="AufgabeText"/>
      </w:pPr>
    </w:p>
    <w:p w14:paraId="15C9BE37" w14:textId="77777777" w:rsidR="00D30829" w:rsidRDefault="00D30829" w:rsidP="00D30829">
      <w:pPr>
        <w:pStyle w:val="AufgabeText"/>
      </w:pPr>
    </w:p>
    <w:p w14:paraId="779307F0" w14:textId="77777777" w:rsidR="00D30829" w:rsidRDefault="00D30829" w:rsidP="00D30829">
      <w:pPr>
        <w:pStyle w:val="AufgabeText"/>
      </w:pPr>
    </w:p>
    <w:p w14:paraId="5EA478B9" w14:textId="77777777" w:rsidR="00D30829" w:rsidRDefault="00D30829" w:rsidP="00D30829">
      <w:pPr>
        <w:pStyle w:val="AufgabeText"/>
      </w:pPr>
    </w:p>
    <w:p w14:paraId="66B838D5" w14:textId="77777777" w:rsidR="00D30829" w:rsidRDefault="00D30829" w:rsidP="00D30829">
      <w:pPr>
        <w:pStyle w:val="AufgabeText"/>
      </w:pPr>
    </w:p>
    <w:p w14:paraId="4469253C" w14:textId="77777777" w:rsidR="00D30829" w:rsidRDefault="00D30829" w:rsidP="00D30829">
      <w:pPr>
        <w:pStyle w:val="AufgabeText"/>
      </w:pPr>
    </w:p>
    <w:p w14:paraId="10C6512E" w14:textId="77777777" w:rsidR="00D30829" w:rsidRDefault="00D30829" w:rsidP="00D30829">
      <w:pPr>
        <w:pStyle w:val="AufgabeText"/>
      </w:pPr>
    </w:p>
    <w:p w14:paraId="23251825" w14:textId="77777777" w:rsidR="00D30829" w:rsidRPr="004264B5" w:rsidRDefault="00D30829" w:rsidP="00D30829">
      <w:pPr>
        <w:spacing w:line="240" w:lineRule="exact"/>
        <w:ind w:firstLine="708"/>
        <w:rPr>
          <w:b/>
          <w:sz w:val="24"/>
          <w:szCs w:val="28"/>
        </w:rPr>
      </w:pPr>
      <w:r w:rsidRPr="004264B5">
        <w:rPr>
          <w:b/>
          <w:sz w:val="24"/>
          <w:szCs w:val="28"/>
        </w:rPr>
        <w:t xml:space="preserve">weiß ich </w:t>
      </w:r>
      <w:r w:rsidRPr="004264B5">
        <w:rPr>
          <w:b/>
          <w:sz w:val="24"/>
          <w:szCs w:val="28"/>
        </w:rPr>
        <w:tab/>
      </w:r>
      <w:r w:rsidRPr="004264B5">
        <w:rPr>
          <w:b/>
          <w:sz w:val="24"/>
          <w:szCs w:val="28"/>
        </w:rPr>
        <w:tab/>
      </w:r>
      <w:r w:rsidRPr="004264B5">
        <w:rPr>
          <w:b/>
          <w:sz w:val="24"/>
          <w:szCs w:val="28"/>
        </w:rPr>
        <w:tab/>
      </w:r>
      <w:r w:rsidRPr="004264B5">
        <w:rPr>
          <w:b/>
          <w:sz w:val="24"/>
          <w:szCs w:val="28"/>
        </w:rPr>
        <w:tab/>
        <w:t>weiß ich nicht</w:t>
      </w:r>
    </w:p>
    <w:p w14:paraId="611C1363" w14:textId="77777777" w:rsidR="00D30829" w:rsidRDefault="00D30829" w:rsidP="00D30829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75288EE" wp14:editId="645BEF85">
                <wp:simplePos x="0" y="0"/>
                <wp:positionH relativeFrom="column">
                  <wp:posOffset>2745105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CA36B" id="Rechteck 38" o:spid="_x0000_s1026" style="position:absolute;margin-left:216.15pt;margin-top:2.4pt;width:81pt;height:2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600B216" wp14:editId="53BCB7A1">
                <wp:simplePos x="0" y="0"/>
                <wp:positionH relativeFrom="column">
                  <wp:posOffset>2815590</wp:posOffset>
                </wp:positionH>
                <wp:positionV relativeFrom="paragraph">
                  <wp:posOffset>26035</wp:posOffset>
                </wp:positionV>
                <wp:extent cx="1028700" cy="342900"/>
                <wp:effectExtent l="0" t="0" r="19050" b="1905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01487" id="Rechteck 39" o:spid="_x0000_s1026" style="position:absolute;margin-left:221.7pt;margin-top:2.05pt;width:81pt;height:2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9DD79D4" wp14:editId="1097616E">
                <wp:simplePos x="0" y="0"/>
                <wp:positionH relativeFrom="column">
                  <wp:posOffset>567690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FD1C2" id="Rechteck 40" o:spid="_x0000_s1026" style="position:absolute;margin-left:44.7pt;margin-top:2.4pt;width:81pt;height:2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" fillcolor="white [3212]" strokecolor="black [3213]" strokeweight="1.5pt"/>
            </w:pict>
          </mc:Fallback>
        </mc:AlternateContent>
      </w:r>
    </w:p>
    <w:p w14:paraId="0D20B5E7" w14:textId="77777777" w:rsidR="00D30829" w:rsidRDefault="00D30829" w:rsidP="00D30829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818145" wp14:editId="7548F267">
                <wp:simplePos x="0" y="0"/>
                <wp:positionH relativeFrom="column">
                  <wp:posOffset>2859405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D63B0" id="Rechteck 41" o:spid="_x0000_s1026" style="position:absolute;margin-left:225.15pt;margin-top:.9pt;width:81pt;height:2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A885E6B" wp14:editId="2C9AF23C">
                <wp:simplePos x="0" y="0"/>
                <wp:positionH relativeFrom="column">
                  <wp:posOffset>381000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F3D27" id="Rechteck 42" o:spid="_x0000_s1026" style="position:absolute;margin-left:30pt;margin-top:.9pt;width:81pt;height:2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avnwIAALc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4BA696" wp14:editId="2442AA93">
                <wp:simplePos x="0" y="0"/>
                <wp:positionH relativeFrom="column">
                  <wp:posOffset>228600</wp:posOffset>
                </wp:positionH>
                <wp:positionV relativeFrom="paragraph">
                  <wp:posOffset>68580</wp:posOffset>
                </wp:positionV>
                <wp:extent cx="1028700" cy="342900"/>
                <wp:effectExtent l="0" t="0" r="19050" b="19050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A7678" id="Rechteck 43" o:spid="_x0000_s1026" style="position:absolute;margin-left:18pt;margin-top:5.4pt;width:81pt;height:2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" filled="f" strokecolor="black [3213]" strokeweight="1.5pt"/>
            </w:pict>
          </mc:Fallback>
        </mc:AlternateContent>
      </w:r>
    </w:p>
    <w:p w14:paraId="3AEF18D7" w14:textId="77777777" w:rsidR="00D30829" w:rsidRDefault="00D30829" w:rsidP="00D30829">
      <w:pPr>
        <w:spacing w:line="240" w:lineRule="exact"/>
        <w:rPr>
          <w:b/>
          <w:sz w:val="28"/>
          <w:szCs w:val="28"/>
        </w:rPr>
      </w:pPr>
    </w:p>
    <w:p w14:paraId="0198B33F" w14:textId="77777777" w:rsidR="00D30829" w:rsidRDefault="00D30829" w:rsidP="00D30829">
      <w:pPr>
        <w:spacing w:line="240" w:lineRule="exact"/>
        <w:rPr>
          <w:b/>
          <w:sz w:val="28"/>
          <w:szCs w:val="28"/>
        </w:rPr>
      </w:pPr>
    </w:p>
    <w:p w14:paraId="5A2121C5" w14:textId="77777777" w:rsidR="00D30829" w:rsidRPr="004264B5" w:rsidRDefault="00D30829" w:rsidP="004264B5">
      <w:pPr>
        <w:rPr>
          <w:b/>
        </w:rPr>
      </w:pPr>
    </w:p>
    <w:p w14:paraId="44197103" w14:textId="77777777" w:rsidR="00D30829" w:rsidRDefault="00D30829" w:rsidP="004264B5">
      <w:pPr>
        <w:pStyle w:val="AufgabeText"/>
        <w:ind w:left="0"/>
      </w:pPr>
    </w:p>
    <w:p w14:paraId="1F115B5B" w14:textId="77777777" w:rsidR="004264B5" w:rsidRPr="004264B5" w:rsidRDefault="004264B5" w:rsidP="004264B5">
      <w:pPr>
        <w:pStyle w:val="AufgabeText"/>
        <w:ind w:left="0"/>
      </w:pPr>
    </w:p>
    <w:p w14:paraId="77EA6EAC" w14:textId="77777777" w:rsidR="00D30829" w:rsidRPr="004264B5" w:rsidRDefault="00D30829" w:rsidP="004264B5">
      <w:pPr>
        <w:pStyle w:val="AufgabeText"/>
        <w:ind w:left="0"/>
      </w:pPr>
    </w:p>
    <w:p w14:paraId="77A4BAA9" w14:textId="77777777" w:rsidR="008E2B42" w:rsidRDefault="008E2B42">
      <w:pPr>
        <w:spacing w:line="240" w:lineRule="exact"/>
      </w:pPr>
      <w:r>
        <w:br w:type="page"/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EE5621" w14:paraId="63A5DC69" w14:textId="77777777" w:rsidTr="00FB195B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99E11B" w14:textId="77777777" w:rsidR="00EE5621" w:rsidRDefault="00EE5621" w:rsidP="00FB195B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lastRenderedPageBreak/>
              <w:t>Materialien/Kompetenz</w:t>
            </w:r>
          </w:p>
          <w:p w14:paraId="7B5D7816" w14:textId="77777777" w:rsidR="00EE5621" w:rsidRDefault="00EE5621" w:rsidP="00FB195B">
            <w:pPr>
              <w:pStyle w:val="TabelleKopflinks"/>
              <w:spacing w:line="240" w:lineRule="exact"/>
            </w:pPr>
            <w:r>
              <w:t>Regeln eines Bau</w:t>
            </w:r>
            <w:r w:rsidR="00812421">
              <w:t>stelleneinrichtungsplanes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D4D56F" w14:textId="77777777" w:rsidR="00EE5621" w:rsidRDefault="00EE5621" w:rsidP="00FB195B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0CDD77" w14:textId="77777777" w:rsidR="00EE5621" w:rsidRDefault="00EE5621" w:rsidP="00FB195B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BFK</w:t>
            </w:r>
          </w:p>
          <w:p w14:paraId="6B98E569" w14:textId="77777777" w:rsidR="00EE5621" w:rsidRDefault="00EE5621" w:rsidP="00FB195B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BT01.02.01.02</w:t>
            </w:r>
          </w:p>
        </w:tc>
      </w:tr>
      <w:tr w:rsidR="00EE5621" w14:paraId="699AE0EE" w14:textId="77777777" w:rsidTr="00FB195B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9E4E" w14:textId="77777777" w:rsidR="00EE5621" w:rsidRDefault="00EE5621" w:rsidP="00FB195B">
            <w:pPr>
              <w:pStyle w:val="Tabelle6pt"/>
            </w:pPr>
            <w:r>
              <w:t>Teilkompetenz:</w:t>
            </w:r>
          </w:p>
          <w:p w14:paraId="0B970156" w14:textId="6E06B914" w:rsidR="00EE5621" w:rsidRPr="00E43151" w:rsidRDefault="00EE5621" w:rsidP="00FB195B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EB0678">
              <w:rPr>
                <w:color w:val="auto"/>
                <w:lang w:eastAsia="en-US"/>
              </w:rPr>
              <w:t xml:space="preserve">Ich kann </w:t>
            </w:r>
            <w:r w:rsidRPr="00E43151">
              <w:rPr>
                <w:color w:val="auto"/>
                <w:lang w:eastAsia="en-US"/>
              </w:rPr>
              <w:t>die Regeln der Baustelleneinrichtungsplanung benennen.</w:t>
            </w:r>
          </w:p>
          <w:p w14:paraId="3B1B0268" w14:textId="77777777" w:rsidR="00EE5621" w:rsidRPr="00E43151" w:rsidRDefault="00EE5621" w:rsidP="00FB195B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E43151">
              <w:rPr>
                <w:color w:val="auto"/>
                <w:lang w:eastAsia="en-US"/>
              </w:rPr>
              <w:t>Ich kann die Regeln der Baustelleneinrichtung zuordnen.</w:t>
            </w:r>
          </w:p>
          <w:p w14:paraId="1638122C" w14:textId="77777777" w:rsidR="00EE5621" w:rsidRPr="00E43151" w:rsidRDefault="00EE5621" w:rsidP="00FB195B">
            <w:pPr>
              <w:pStyle w:val="TabelleAufzhlung"/>
              <w:spacing w:line="240" w:lineRule="exact"/>
              <w:rPr>
                <w:i/>
                <w:color w:val="auto"/>
                <w:lang w:eastAsia="en-US"/>
              </w:rPr>
            </w:pPr>
            <w:r w:rsidRPr="00E43151">
              <w:rPr>
                <w:color w:val="auto"/>
                <w:lang w:eastAsia="en-US"/>
              </w:rPr>
              <w:t xml:space="preserve">Ich </w:t>
            </w:r>
            <w:r w:rsidRPr="00E43151">
              <w:rPr>
                <w:i/>
                <w:color w:val="auto"/>
                <w:lang w:eastAsia="en-US"/>
              </w:rPr>
              <w:t>kann meine Gedanken mitteilen.</w:t>
            </w:r>
          </w:p>
          <w:p w14:paraId="001DD2EB" w14:textId="77777777" w:rsidR="00EE5621" w:rsidRDefault="00EE5621" w:rsidP="00FB195B">
            <w:pPr>
              <w:pStyle w:val="TabelleAufzhlung"/>
              <w:spacing w:line="240" w:lineRule="exact"/>
              <w:rPr>
                <w:lang w:eastAsia="en-US"/>
              </w:rPr>
            </w:pPr>
            <w:r w:rsidRPr="00E43151">
              <w:rPr>
                <w:i/>
                <w:color w:val="auto"/>
                <w:lang w:eastAsia="en-US"/>
              </w:rPr>
              <w:t>Ich kann mich an Gesprächen beteiligen.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3125F0" w14:textId="77777777" w:rsidR="00EE5621" w:rsidRDefault="00EE5621" w:rsidP="00FB195B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EE5621" w14:paraId="2DA5FE61" w14:textId="77777777" w:rsidTr="00EE5621">
              <w:trPr>
                <w:trHeight w:val="284"/>
              </w:trPr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5F89343D" w14:textId="77777777" w:rsidR="00EE5621" w:rsidRDefault="00EE5621" w:rsidP="009C43C7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14:paraId="541CA2B5" w14:textId="77777777" w:rsidR="00EE5621" w:rsidRDefault="00EE5621" w:rsidP="00FB195B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75B3E8DE" w14:textId="3F1EB494" w:rsidR="00F06D3F" w:rsidRDefault="00B85458" w:rsidP="00F06D3F">
      <w:pPr>
        <w:spacing w:line="240" w:lineRule="exact"/>
      </w:pPr>
      <w:r w:rsidRPr="00E308B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6192" behindDoc="0" locked="0" layoutInCell="1" allowOverlap="1" wp14:anchorId="2C969A54" wp14:editId="31D554BD">
            <wp:simplePos x="0" y="0"/>
            <wp:positionH relativeFrom="column">
              <wp:posOffset>4812030</wp:posOffset>
            </wp:positionH>
            <wp:positionV relativeFrom="paragraph">
              <wp:posOffset>1112632</wp:posOffset>
            </wp:positionV>
            <wp:extent cx="341630" cy="313055"/>
            <wp:effectExtent l="0" t="0" r="1270" b="0"/>
            <wp:wrapNone/>
            <wp:docPr id="503" name="Grafik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987C2" w14:textId="77777777" w:rsidR="00F06D3F" w:rsidRDefault="00F06D3F" w:rsidP="00F06D3F">
      <w:pPr>
        <w:spacing w:line="240" w:lineRule="exact"/>
      </w:pPr>
    </w:p>
    <w:p w14:paraId="2CD9E1BD" w14:textId="77777777" w:rsidR="00F06D3F" w:rsidRDefault="00F06D3F" w:rsidP="00F06D3F">
      <w:pPr>
        <w:spacing w:line="240" w:lineRule="exact"/>
      </w:pPr>
    </w:p>
    <w:p w14:paraId="3DB5D558" w14:textId="77777777" w:rsidR="00801238" w:rsidRPr="00801238" w:rsidRDefault="00801238" w:rsidP="00E43151">
      <w:pPr>
        <w:pStyle w:val="Marginalie"/>
        <w:framePr w:wrap="notBeside" w:y="100"/>
        <w:jc w:val="left"/>
        <w:rPr>
          <w:sz w:val="20"/>
        </w:rPr>
      </w:pPr>
      <w:r w:rsidRPr="00801238">
        <w:rPr>
          <w:sz w:val="20"/>
        </w:rPr>
        <w:t>Gesamt</w:t>
      </w:r>
      <w:r w:rsidR="00E43151">
        <w:rPr>
          <w:sz w:val="20"/>
        </w:rPr>
        <w:t>zeit</w:t>
      </w:r>
      <w:r w:rsidRPr="00801238">
        <w:rPr>
          <w:sz w:val="20"/>
        </w:rPr>
        <w:t xml:space="preserve"> ca. 90</w:t>
      </w:r>
      <w:r w:rsidR="00E43151">
        <w:rPr>
          <w:sz w:val="20"/>
        </w:rPr>
        <w:t> min</w:t>
      </w:r>
    </w:p>
    <w:p w14:paraId="03C667F7" w14:textId="18F5951A" w:rsidR="00F06D3F" w:rsidRPr="000E1F2B" w:rsidRDefault="00F06D3F" w:rsidP="00F06D3F">
      <w:pPr>
        <w:spacing w:line="240" w:lineRule="exact"/>
      </w:pPr>
    </w:p>
    <w:p w14:paraId="6D8F1DC8" w14:textId="77777777" w:rsidR="00D30829" w:rsidRDefault="00D30829" w:rsidP="00F06D3F">
      <w:pPr>
        <w:pStyle w:val="Textkrper"/>
      </w:pPr>
    </w:p>
    <w:p w14:paraId="2676848F" w14:textId="7FBFA225" w:rsidR="00D30829" w:rsidRPr="00D30829" w:rsidRDefault="00D30829" w:rsidP="00D30829">
      <w:pPr>
        <w:pStyle w:val="Textkrper"/>
        <w:spacing w:line="276" w:lineRule="auto"/>
        <w:rPr>
          <w:sz w:val="22"/>
          <w:szCs w:val="22"/>
        </w:rPr>
      </w:pPr>
      <w:r w:rsidRPr="00D30829">
        <w:rPr>
          <w:sz w:val="22"/>
          <w:szCs w:val="22"/>
        </w:rPr>
        <w:t>Sie interessieren sich</w:t>
      </w:r>
      <w:r w:rsidR="00E43151">
        <w:rPr>
          <w:sz w:val="22"/>
          <w:szCs w:val="22"/>
        </w:rPr>
        <w:t xml:space="preserve"> dafür</w:t>
      </w:r>
      <w:r w:rsidRPr="00D30829">
        <w:rPr>
          <w:sz w:val="22"/>
          <w:szCs w:val="22"/>
        </w:rPr>
        <w:t xml:space="preserve">, welche Regeln bei einer Baustelleneinrichtung zu beachten sind. Diese können Sie für </w:t>
      </w:r>
      <w:r w:rsidR="00BA7BD9">
        <w:rPr>
          <w:sz w:val="22"/>
          <w:szCs w:val="22"/>
        </w:rPr>
        <w:t>I</w:t>
      </w:r>
      <w:r w:rsidRPr="00D30829">
        <w:rPr>
          <w:sz w:val="22"/>
          <w:szCs w:val="22"/>
        </w:rPr>
        <w:t xml:space="preserve">hre </w:t>
      </w:r>
      <w:r w:rsidRPr="00D30829">
        <w:rPr>
          <w:b/>
          <w:sz w:val="22"/>
          <w:szCs w:val="22"/>
        </w:rPr>
        <w:t>Präsentation</w:t>
      </w:r>
      <w:r w:rsidRPr="00D30829">
        <w:rPr>
          <w:sz w:val="22"/>
          <w:szCs w:val="22"/>
        </w:rPr>
        <w:t xml:space="preserve"> brauchen.</w:t>
      </w:r>
    </w:p>
    <w:p w14:paraId="2BC82204" w14:textId="2D1705A8" w:rsidR="00D30829" w:rsidRPr="00D30829" w:rsidRDefault="00D30829" w:rsidP="00F06D3F">
      <w:pPr>
        <w:pStyle w:val="Textkrper"/>
        <w:rPr>
          <w:sz w:val="22"/>
          <w:szCs w:val="22"/>
        </w:rPr>
      </w:pPr>
    </w:p>
    <w:p w14:paraId="37CDB28B" w14:textId="77777777" w:rsidR="00B85458" w:rsidRPr="00D30829" w:rsidRDefault="002B06AF" w:rsidP="00801238">
      <w:pPr>
        <w:pStyle w:val="Marginalie"/>
        <w:framePr w:w="315" w:wrap="notBeside" w:x="9864" w:y="73"/>
        <w:rPr>
          <w:sz w:val="22"/>
          <w:szCs w:val="22"/>
        </w:rPr>
      </w:pPr>
      <w:r>
        <w:rPr>
          <w:sz w:val="22"/>
          <w:szCs w:val="22"/>
        </w:rPr>
        <w:t>2</w:t>
      </w:r>
      <w:r w:rsidR="00B85458" w:rsidRPr="00D30829">
        <w:rPr>
          <w:sz w:val="22"/>
          <w:szCs w:val="22"/>
        </w:rPr>
        <w:t>‘</w:t>
      </w:r>
    </w:p>
    <w:p w14:paraId="69475616" w14:textId="77777777" w:rsidR="00D30829" w:rsidRPr="00D30829" w:rsidRDefault="002B06AF" w:rsidP="00F06D3F">
      <w:pPr>
        <w:pStyle w:val="Textkrper"/>
        <w:rPr>
          <w:sz w:val="22"/>
          <w:szCs w:val="22"/>
        </w:rPr>
      </w:pPr>
      <w:r w:rsidRPr="00AA18D1">
        <w:rPr>
          <w:noProof/>
        </w:rPr>
        <w:drawing>
          <wp:anchor distT="0" distB="0" distL="114300" distR="114300" simplePos="0" relativeHeight="251657216" behindDoc="0" locked="0" layoutInCell="1" allowOverlap="1" wp14:anchorId="4D264590" wp14:editId="504793AE">
            <wp:simplePos x="0" y="0"/>
            <wp:positionH relativeFrom="column">
              <wp:posOffset>5171440</wp:posOffset>
            </wp:positionH>
            <wp:positionV relativeFrom="paragraph">
              <wp:posOffset>61595</wp:posOffset>
            </wp:positionV>
            <wp:extent cx="314325" cy="314325"/>
            <wp:effectExtent l="0" t="0" r="9525" b="9525"/>
            <wp:wrapNone/>
            <wp:docPr id="504" name="Grafik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38" w:rsidRPr="00D30829">
        <w:rPr>
          <w:noProof/>
          <w:sz w:val="22"/>
          <w:szCs w:val="22"/>
        </w:rPr>
        <w:drawing>
          <wp:anchor distT="0" distB="0" distL="114300" distR="114300" simplePos="0" relativeHeight="251654144" behindDoc="0" locked="0" layoutInCell="0" allowOverlap="1" wp14:anchorId="64F96967" wp14:editId="4F4D8389">
            <wp:simplePos x="0" y="0"/>
            <wp:positionH relativeFrom="rightMargin">
              <wp:posOffset>135255</wp:posOffset>
            </wp:positionH>
            <wp:positionV relativeFrom="paragraph">
              <wp:posOffset>53340</wp:posOffset>
            </wp:positionV>
            <wp:extent cx="302260" cy="323850"/>
            <wp:effectExtent l="0" t="0" r="2540" b="0"/>
            <wp:wrapNone/>
            <wp:docPr id="93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E70CB" w14:textId="4FE495D1" w:rsidR="002B06AF" w:rsidRPr="003F10AC" w:rsidRDefault="005C290A" w:rsidP="002B06AF">
      <w:pPr>
        <w:spacing w:line="276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14621A" wp14:editId="18034AA7">
            <wp:simplePos x="0" y="0"/>
            <wp:positionH relativeFrom="column">
              <wp:posOffset>-8968</wp:posOffset>
            </wp:positionH>
            <wp:positionV relativeFrom="paragraph">
              <wp:posOffset>197329</wp:posOffset>
            </wp:positionV>
            <wp:extent cx="4679950" cy="3510280"/>
            <wp:effectExtent l="0" t="0" r="6350" b="0"/>
            <wp:wrapNone/>
            <wp:docPr id="448" name="Grafi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6AF" w:rsidRPr="003F10AC">
        <w:t>Schauen Sie sich das Bild genau an. Was passiert hier gerade? Kreuzen Sie an.</w:t>
      </w:r>
    </w:p>
    <w:p w14:paraId="54F9FDAD" w14:textId="4986B543" w:rsidR="00F06D3F" w:rsidRPr="00D30829" w:rsidRDefault="00F06D3F" w:rsidP="00F06D3F">
      <w:pPr>
        <w:spacing w:line="240" w:lineRule="exact"/>
        <w:rPr>
          <w:sz w:val="22"/>
          <w:szCs w:val="22"/>
        </w:rPr>
      </w:pPr>
    </w:p>
    <w:p w14:paraId="1585BF46" w14:textId="63F462C7" w:rsidR="00F06D3F" w:rsidRDefault="00F06D3F" w:rsidP="00F06D3F">
      <w:pPr>
        <w:pStyle w:val="Listenabsatz"/>
        <w:spacing w:line="240" w:lineRule="exact"/>
        <w:ind w:left="360"/>
      </w:pPr>
    </w:p>
    <w:p w14:paraId="4707A9B6" w14:textId="1143A57A" w:rsidR="00F06D3F" w:rsidRDefault="00F06D3F" w:rsidP="00F06D3F">
      <w:pPr>
        <w:pStyle w:val="Listenabsatz"/>
        <w:spacing w:line="240" w:lineRule="exact"/>
        <w:ind w:left="360"/>
      </w:pPr>
    </w:p>
    <w:p w14:paraId="0C067753" w14:textId="77777777" w:rsidR="00F06D3F" w:rsidRDefault="00F06D3F" w:rsidP="00F06D3F">
      <w:pPr>
        <w:pStyle w:val="Listenabsatz"/>
        <w:spacing w:line="240" w:lineRule="exact"/>
        <w:ind w:left="360"/>
      </w:pPr>
    </w:p>
    <w:p w14:paraId="6F1C5436" w14:textId="77777777" w:rsidR="00F06D3F" w:rsidRDefault="00F06D3F" w:rsidP="00F06D3F">
      <w:pPr>
        <w:pStyle w:val="Listenabsatz"/>
        <w:spacing w:line="240" w:lineRule="exact"/>
        <w:ind w:left="360"/>
      </w:pPr>
    </w:p>
    <w:p w14:paraId="2CD78A23" w14:textId="77777777" w:rsidR="00F06D3F" w:rsidRDefault="00F06D3F" w:rsidP="00F06D3F">
      <w:pPr>
        <w:pStyle w:val="Listenabsatz"/>
        <w:spacing w:line="240" w:lineRule="exact"/>
        <w:ind w:left="360"/>
      </w:pPr>
    </w:p>
    <w:p w14:paraId="63DB378E" w14:textId="77777777" w:rsidR="00F06D3F" w:rsidRDefault="00F06D3F" w:rsidP="00F06D3F">
      <w:pPr>
        <w:pStyle w:val="Listenabsatz"/>
        <w:spacing w:line="240" w:lineRule="exact"/>
        <w:ind w:left="360"/>
      </w:pPr>
    </w:p>
    <w:p w14:paraId="6BEF306E" w14:textId="77777777" w:rsidR="00F06D3F" w:rsidRDefault="00F06D3F" w:rsidP="00F06D3F">
      <w:pPr>
        <w:pStyle w:val="Listenabsatz"/>
        <w:spacing w:line="240" w:lineRule="exact"/>
        <w:ind w:left="360"/>
      </w:pPr>
    </w:p>
    <w:p w14:paraId="5221D0BD" w14:textId="77777777" w:rsidR="00F06D3F" w:rsidRDefault="00F06D3F" w:rsidP="00F06D3F">
      <w:pPr>
        <w:pStyle w:val="Listenabsatz"/>
        <w:spacing w:line="240" w:lineRule="exact"/>
        <w:ind w:left="360"/>
      </w:pPr>
    </w:p>
    <w:p w14:paraId="7651C856" w14:textId="77777777" w:rsidR="00F06D3F" w:rsidRDefault="00F06D3F" w:rsidP="00F06D3F">
      <w:pPr>
        <w:pStyle w:val="Listenabsatz"/>
        <w:spacing w:line="240" w:lineRule="exact"/>
        <w:ind w:left="360"/>
      </w:pPr>
    </w:p>
    <w:p w14:paraId="3A7F77BD" w14:textId="77777777" w:rsidR="00F06D3F" w:rsidRDefault="00F06D3F" w:rsidP="00F06D3F">
      <w:pPr>
        <w:pStyle w:val="Listenabsatz"/>
        <w:spacing w:line="240" w:lineRule="exact"/>
        <w:ind w:left="360"/>
      </w:pPr>
    </w:p>
    <w:p w14:paraId="47216819" w14:textId="77777777" w:rsidR="00F06D3F" w:rsidRDefault="00F06D3F" w:rsidP="00F06D3F">
      <w:pPr>
        <w:pStyle w:val="Listenabsatz"/>
        <w:spacing w:line="240" w:lineRule="exact"/>
        <w:ind w:left="360"/>
      </w:pPr>
    </w:p>
    <w:p w14:paraId="67A36A23" w14:textId="24819BDA" w:rsidR="00F06D3F" w:rsidRDefault="00F06D3F" w:rsidP="00F06D3F">
      <w:pPr>
        <w:pStyle w:val="Listenabsatz"/>
        <w:spacing w:line="240" w:lineRule="exact"/>
        <w:ind w:left="360"/>
      </w:pPr>
    </w:p>
    <w:p w14:paraId="1B44D10A" w14:textId="2A196059" w:rsidR="005C290A" w:rsidRDefault="005C290A" w:rsidP="00F06D3F">
      <w:pPr>
        <w:pStyle w:val="Listenabsatz"/>
        <w:spacing w:line="240" w:lineRule="exact"/>
        <w:ind w:left="360"/>
      </w:pPr>
    </w:p>
    <w:p w14:paraId="2A91F7F9" w14:textId="04A57A70" w:rsidR="005C290A" w:rsidRDefault="005C290A" w:rsidP="00F06D3F">
      <w:pPr>
        <w:pStyle w:val="Listenabsatz"/>
        <w:spacing w:line="240" w:lineRule="exact"/>
        <w:ind w:left="360"/>
      </w:pPr>
    </w:p>
    <w:p w14:paraId="5B56D2F6" w14:textId="2CE801A6" w:rsidR="005C290A" w:rsidRDefault="005C290A" w:rsidP="00F06D3F">
      <w:pPr>
        <w:pStyle w:val="Listenabsatz"/>
        <w:spacing w:line="240" w:lineRule="exact"/>
        <w:ind w:left="360"/>
      </w:pPr>
    </w:p>
    <w:p w14:paraId="5363EABE" w14:textId="77777777" w:rsidR="005C290A" w:rsidRDefault="005C290A" w:rsidP="00F06D3F">
      <w:pPr>
        <w:pStyle w:val="Listenabsatz"/>
        <w:spacing w:line="240" w:lineRule="exact"/>
        <w:ind w:left="360"/>
      </w:pPr>
    </w:p>
    <w:p w14:paraId="34202151" w14:textId="4FAADFAA" w:rsidR="005C290A" w:rsidRDefault="005C290A" w:rsidP="00F06D3F">
      <w:pPr>
        <w:pStyle w:val="Listenabsatz"/>
        <w:spacing w:line="240" w:lineRule="exact"/>
        <w:ind w:left="360"/>
      </w:pPr>
    </w:p>
    <w:p w14:paraId="69536249" w14:textId="3EEE6914" w:rsidR="005C290A" w:rsidRDefault="005C290A" w:rsidP="00F06D3F">
      <w:pPr>
        <w:pStyle w:val="Listenabsatz"/>
        <w:spacing w:line="240" w:lineRule="exact"/>
        <w:ind w:left="360"/>
      </w:pPr>
    </w:p>
    <w:p w14:paraId="5B4206F2" w14:textId="77777777" w:rsidR="005C290A" w:rsidRDefault="005C290A" w:rsidP="00F06D3F">
      <w:pPr>
        <w:pStyle w:val="Listenabsatz"/>
        <w:spacing w:line="240" w:lineRule="exact"/>
        <w:ind w:left="360"/>
      </w:pPr>
    </w:p>
    <w:p w14:paraId="032B9F81" w14:textId="77777777" w:rsidR="00F06D3F" w:rsidRDefault="00F06D3F" w:rsidP="00F06D3F">
      <w:pPr>
        <w:pStyle w:val="Listenabsatz"/>
        <w:spacing w:line="240" w:lineRule="exact"/>
        <w:ind w:left="360"/>
      </w:pPr>
    </w:p>
    <w:p w14:paraId="3B92C2B9" w14:textId="77777777" w:rsidR="00F06D3F" w:rsidRPr="002B06AF" w:rsidRDefault="00F06D3F" w:rsidP="00F06D3F">
      <w:pPr>
        <w:pStyle w:val="Listenabsatz"/>
        <w:spacing w:line="240" w:lineRule="exact"/>
        <w:ind w:left="360"/>
      </w:pPr>
    </w:p>
    <w:p w14:paraId="5B7CF4C2" w14:textId="7003C1AB" w:rsidR="00AC105C" w:rsidRPr="00801238" w:rsidRDefault="00AC105C" w:rsidP="00801238"/>
    <w:p w14:paraId="63C69D47" w14:textId="77777777" w:rsidR="00AC105C" w:rsidRPr="00801238" w:rsidRDefault="00AC105C" w:rsidP="00801238">
      <w:pPr>
        <w:spacing w:line="240" w:lineRule="exact"/>
        <w:rPr>
          <w:b/>
        </w:rPr>
      </w:pPr>
    </w:p>
    <w:p w14:paraId="558C8EB9" w14:textId="77777777" w:rsidR="00AC105C" w:rsidRPr="00AC105C" w:rsidRDefault="00AC105C" w:rsidP="00AC105C">
      <w:pPr>
        <w:spacing w:line="240" w:lineRule="exact"/>
        <w:rPr>
          <w:b/>
        </w:rPr>
      </w:pPr>
    </w:p>
    <w:tbl>
      <w:tblPr>
        <w:tblStyle w:val="Tabellenraster"/>
        <w:tblW w:w="797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0"/>
        <w:gridCol w:w="236"/>
        <w:gridCol w:w="3184"/>
        <w:gridCol w:w="236"/>
        <w:gridCol w:w="336"/>
        <w:gridCol w:w="3388"/>
        <w:gridCol w:w="238"/>
      </w:tblGrid>
      <w:tr w:rsidR="00F06D3F" w:rsidRPr="00A410C8" w14:paraId="0089F259" w14:textId="77777777" w:rsidTr="00A41CA6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388F" w14:textId="77777777" w:rsidR="00F06D3F" w:rsidRPr="00A410C8" w:rsidRDefault="00F06D3F" w:rsidP="00D30829">
            <w:pPr>
              <w:pStyle w:val="Textkrper"/>
              <w:jc w:val="left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63228842" w14:textId="77777777" w:rsidR="00F06D3F" w:rsidRPr="009104EE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3184" w:type="dxa"/>
            <w:vAlign w:val="center"/>
          </w:tcPr>
          <w:p w14:paraId="3ED242AA" w14:textId="3B77E151" w:rsidR="00F06D3F" w:rsidRPr="00A410C8" w:rsidRDefault="00BA7BD9" w:rsidP="00D30829">
            <w:pPr>
              <w:pStyle w:val="Textkrper"/>
              <w:jc w:val="left"/>
            </w:pPr>
            <w:r>
              <w:t>D</w:t>
            </w:r>
            <w:r w:rsidR="00F06D3F">
              <w:t>er Kran wird gerade abgebaut.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35442CF" w14:textId="77777777" w:rsidR="00F06D3F" w:rsidRPr="009104EE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CAE0" w14:textId="77777777" w:rsidR="00F06D3F" w:rsidRDefault="00F06D3F" w:rsidP="00D30829">
            <w:pPr>
              <w:pStyle w:val="Textkrper"/>
              <w:jc w:val="left"/>
            </w:pPr>
          </w:p>
        </w:tc>
        <w:tc>
          <w:tcPr>
            <w:tcW w:w="3388" w:type="dxa"/>
            <w:tcBorders>
              <w:left w:val="single" w:sz="4" w:space="0" w:color="auto"/>
            </w:tcBorders>
          </w:tcPr>
          <w:p w14:paraId="2ADADEC0" w14:textId="720F0FE1" w:rsidR="00F06D3F" w:rsidRDefault="00BA7BD9" w:rsidP="00D30829">
            <w:pPr>
              <w:pStyle w:val="Textkrper"/>
              <w:jc w:val="left"/>
            </w:pPr>
            <w:r>
              <w:t>D</w:t>
            </w:r>
            <w:r w:rsidR="00F06D3F">
              <w:t>er Kran wird gerade aufgebaut.</w:t>
            </w:r>
          </w:p>
        </w:tc>
        <w:tc>
          <w:tcPr>
            <w:tcW w:w="238" w:type="dxa"/>
          </w:tcPr>
          <w:p w14:paraId="29A02A77" w14:textId="77777777" w:rsidR="00F06D3F" w:rsidRPr="009104EE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</w:tr>
      <w:tr w:rsidR="00F06D3F" w:rsidRPr="0075204D" w14:paraId="08BDCFFF" w14:textId="77777777" w:rsidTr="006E0F36">
        <w:trPr>
          <w:trHeight w:val="28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22EF03" w14:textId="77777777" w:rsidR="00F06D3F" w:rsidRPr="0075204D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236" w:type="dxa"/>
            <w:vAlign w:val="center"/>
          </w:tcPr>
          <w:p w14:paraId="22382627" w14:textId="77777777" w:rsidR="00F06D3F" w:rsidRPr="009104EE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3184" w:type="dxa"/>
            <w:vAlign w:val="center"/>
          </w:tcPr>
          <w:p w14:paraId="5F1C5FDC" w14:textId="176DD4BC" w:rsidR="00F06D3F" w:rsidRPr="0075204D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236" w:type="dxa"/>
          </w:tcPr>
          <w:p w14:paraId="5E9675E1" w14:textId="77777777" w:rsidR="00F06D3F" w:rsidRPr="009104EE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4D351559" w14:textId="77777777" w:rsidR="00F06D3F" w:rsidRPr="0075204D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3388" w:type="dxa"/>
          </w:tcPr>
          <w:p w14:paraId="0880E4A8" w14:textId="77777777" w:rsidR="00F06D3F" w:rsidRPr="0075204D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238" w:type="dxa"/>
          </w:tcPr>
          <w:p w14:paraId="53D0B508" w14:textId="77777777" w:rsidR="00F06D3F" w:rsidRPr="009104EE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</w:tr>
      <w:tr w:rsidR="00F06D3F" w:rsidRPr="00A410C8" w14:paraId="655359C1" w14:textId="77777777" w:rsidTr="00A41CA6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1262D" w14:textId="77777777" w:rsidR="00F06D3F" w:rsidRPr="00A410C8" w:rsidRDefault="00F06D3F" w:rsidP="00D30829">
            <w:pPr>
              <w:pStyle w:val="Textkrper"/>
              <w:jc w:val="left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7C82838E" w14:textId="77777777" w:rsidR="00F06D3F" w:rsidRPr="009104EE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3184" w:type="dxa"/>
            <w:vAlign w:val="center"/>
          </w:tcPr>
          <w:p w14:paraId="35FDDE7D" w14:textId="4F70AA99" w:rsidR="00F06D3F" w:rsidRPr="00A410C8" w:rsidRDefault="00BA7BD9" w:rsidP="00D30829">
            <w:pPr>
              <w:pStyle w:val="Textkrper"/>
              <w:jc w:val="left"/>
            </w:pPr>
            <w:r>
              <w:t>D</w:t>
            </w:r>
            <w:r w:rsidR="00F06D3F">
              <w:t>as gelbe Haus wird abgerissen.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674D3DA5" w14:textId="77777777" w:rsidR="00F06D3F" w:rsidRPr="009104EE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FF0000"/>
              <w:tr2bl w:val="single" w:sz="18" w:space="0" w:color="FF0000"/>
            </w:tcBorders>
          </w:tcPr>
          <w:p w14:paraId="1942D3C9" w14:textId="77777777" w:rsidR="00F06D3F" w:rsidRPr="00A410C8" w:rsidRDefault="00F06D3F" w:rsidP="00D30829">
            <w:pPr>
              <w:pStyle w:val="Textkrper"/>
              <w:jc w:val="left"/>
            </w:pPr>
          </w:p>
        </w:tc>
        <w:tc>
          <w:tcPr>
            <w:tcW w:w="3388" w:type="dxa"/>
            <w:tcBorders>
              <w:left w:val="single" w:sz="4" w:space="0" w:color="auto"/>
            </w:tcBorders>
          </w:tcPr>
          <w:p w14:paraId="33C38EA0" w14:textId="45E040D1" w:rsidR="00F06D3F" w:rsidRPr="00A410C8" w:rsidRDefault="00BA7BD9" w:rsidP="00D30829">
            <w:pPr>
              <w:pStyle w:val="Textkrper"/>
              <w:jc w:val="left"/>
            </w:pPr>
            <w:r>
              <w:t>D</w:t>
            </w:r>
            <w:r w:rsidR="00F06D3F">
              <w:t>er Kran ist gerade umgefallen.</w:t>
            </w:r>
          </w:p>
        </w:tc>
        <w:tc>
          <w:tcPr>
            <w:tcW w:w="238" w:type="dxa"/>
          </w:tcPr>
          <w:p w14:paraId="70436A56" w14:textId="77777777" w:rsidR="00F06D3F" w:rsidRPr="009104EE" w:rsidRDefault="00F06D3F" w:rsidP="00D30829">
            <w:pPr>
              <w:pStyle w:val="Textkrper"/>
              <w:jc w:val="left"/>
              <w:rPr>
                <w:sz w:val="6"/>
                <w:szCs w:val="6"/>
              </w:rPr>
            </w:pPr>
          </w:p>
        </w:tc>
      </w:tr>
    </w:tbl>
    <w:p w14:paraId="49A72C56" w14:textId="77777777" w:rsidR="00320A2B" w:rsidRDefault="00320A2B" w:rsidP="00F06D3F">
      <w:pPr>
        <w:spacing w:line="240" w:lineRule="exact"/>
      </w:pPr>
    </w:p>
    <w:p w14:paraId="2D5CB64F" w14:textId="77777777" w:rsidR="00320A2B" w:rsidRDefault="00320A2B" w:rsidP="00F06D3F">
      <w:pPr>
        <w:spacing w:line="240" w:lineRule="exact"/>
      </w:pPr>
    </w:p>
    <w:p w14:paraId="58CAD116" w14:textId="77777777" w:rsidR="00A03ACF" w:rsidRDefault="00A03ACF" w:rsidP="00F06D3F">
      <w:pPr>
        <w:spacing w:line="240" w:lineRule="exact"/>
      </w:pPr>
    </w:p>
    <w:p w14:paraId="77C41168" w14:textId="77777777" w:rsidR="00A41CA6" w:rsidRDefault="00A41CA6" w:rsidP="00A41CA6">
      <w:pPr>
        <w:pStyle w:val="Marginalie"/>
        <w:framePr w:w="441" w:wrap="notBeside" w:x="10467" w:y="58"/>
      </w:pPr>
      <w:r>
        <w:t>3‘</w:t>
      </w:r>
    </w:p>
    <w:p w14:paraId="37DCA982" w14:textId="77777777" w:rsidR="00F06D3F" w:rsidRDefault="00A41CA6" w:rsidP="00F06D3F">
      <w:pPr>
        <w:spacing w:line="240" w:lineRule="exact"/>
      </w:pPr>
      <w:r w:rsidRPr="00AA18D1">
        <w:rPr>
          <w:noProof/>
          <w:lang w:eastAsia="de-DE"/>
        </w:rPr>
        <w:drawing>
          <wp:anchor distT="0" distB="0" distL="114300" distR="114300" simplePos="0" relativeHeight="251868160" behindDoc="0" locked="0" layoutInCell="1" allowOverlap="1" wp14:anchorId="01E2EC8E" wp14:editId="7999AD3E">
            <wp:simplePos x="0" y="0"/>
            <wp:positionH relativeFrom="column">
              <wp:posOffset>5569585</wp:posOffset>
            </wp:positionH>
            <wp:positionV relativeFrom="paragraph">
              <wp:posOffset>33655</wp:posOffset>
            </wp:positionV>
            <wp:extent cx="314325" cy="314325"/>
            <wp:effectExtent l="0" t="0" r="9525" b="9525"/>
            <wp:wrapNone/>
            <wp:docPr id="506" name="Grafik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BAC">
        <w:rPr>
          <w:b/>
          <w:noProof/>
          <w:sz w:val="24"/>
          <w:lang w:eastAsia="de-DE"/>
        </w:rPr>
        <w:drawing>
          <wp:anchor distT="0" distB="0" distL="114300" distR="114300" simplePos="0" relativeHeight="251752448" behindDoc="0" locked="0" layoutInCell="0" allowOverlap="1" wp14:anchorId="1798236E" wp14:editId="4293FFC3">
            <wp:simplePos x="0" y="0"/>
            <wp:positionH relativeFrom="rightMargin">
              <wp:posOffset>200660</wp:posOffset>
            </wp:positionH>
            <wp:positionV relativeFrom="paragraph">
              <wp:posOffset>34290</wp:posOffset>
            </wp:positionV>
            <wp:extent cx="658495" cy="323850"/>
            <wp:effectExtent l="0" t="0" r="8255" b="0"/>
            <wp:wrapNone/>
            <wp:docPr id="934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FBB44" w14:textId="77777777" w:rsidR="00F06D3F" w:rsidRPr="003F10AC" w:rsidRDefault="00F06D3F" w:rsidP="003F10AC">
      <w:pPr>
        <w:spacing w:line="240" w:lineRule="exact"/>
        <w:jc w:val="both"/>
      </w:pPr>
      <w:r w:rsidRPr="003F10AC">
        <w:t xml:space="preserve">Vergleichen Sie Ihre Ergebnisse mit </w:t>
      </w:r>
      <w:r w:rsidR="00D30829" w:rsidRPr="003F10AC">
        <w:t>einem Mitschüler</w:t>
      </w:r>
      <w:r w:rsidR="00801238" w:rsidRPr="003F10AC">
        <w:t xml:space="preserve"> oder einer Mitschülerin</w:t>
      </w:r>
      <w:r w:rsidRPr="003F10AC">
        <w:t>.</w:t>
      </w:r>
    </w:p>
    <w:p w14:paraId="1E9FEDC8" w14:textId="77777777" w:rsidR="00A41CA6" w:rsidRPr="00A41CA6" w:rsidRDefault="00A41CA6" w:rsidP="00A41CA6">
      <w:pPr>
        <w:spacing w:line="240" w:lineRule="exact"/>
        <w:rPr>
          <w:b/>
        </w:rPr>
      </w:pPr>
    </w:p>
    <w:p w14:paraId="7871CF78" w14:textId="77777777" w:rsidR="006E0F36" w:rsidRPr="006E0F36" w:rsidRDefault="00D30829" w:rsidP="006E0F36">
      <w:pPr>
        <w:spacing w:line="240" w:lineRule="exact"/>
        <w:ind w:left="360"/>
        <w:rPr>
          <w:b/>
          <w:color w:val="FF0000"/>
        </w:rPr>
      </w:pPr>
      <w:r>
        <w:rPr>
          <w:b/>
          <w:color w:val="FF0000"/>
        </w:rPr>
        <w:t>Der Kran ist umgefallen</w:t>
      </w:r>
      <w:r w:rsidR="00A03ACF">
        <w:rPr>
          <w:b/>
          <w:color w:val="FF0000"/>
        </w:rPr>
        <w:t>.</w:t>
      </w:r>
    </w:p>
    <w:p w14:paraId="4131292D" w14:textId="77777777" w:rsidR="00F06D3F" w:rsidRDefault="00F06D3F" w:rsidP="00F06D3F">
      <w:pPr>
        <w:spacing w:line="240" w:lineRule="exact"/>
      </w:pPr>
      <w:r>
        <w:br w:type="page"/>
      </w:r>
    </w:p>
    <w:p w14:paraId="1605837C" w14:textId="77777777" w:rsidR="00320A2B" w:rsidRDefault="00320A2B" w:rsidP="007E2897">
      <w:pPr>
        <w:pStyle w:val="Marginalie"/>
        <w:framePr w:w="483" w:wrap="notBeside" w:x="9940" w:y="-191"/>
        <w:rPr>
          <w:noProof/>
        </w:rPr>
      </w:pPr>
      <w:r>
        <w:rPr>
          <w:noProof/>
        </w:rPr>
        <w:lastRenderedPageBreak/>
        <w:t>25‘</w:t>
      </w:r>
    </w:p>
    <w:p w14:paraId="6C91E13E" w14:textId="77777777" w:rsidR="00A03ACF" w:rsidRPr="00D30829" w:rsidRDefault="00A03ACF" w:rsidP="00A03ACF">
      <w:pPr>
        <w:spacing w:line="240" w:lineRule="exact"/>
        <w:rPr>
          <w:sz w:val="22"/>
          <w:szCs w:val="22"/>
        </w:rPr>
      </w:pPr>
    </w:p>
    <w:p w14:paraId="337B0661" w14:textId="77777777" w:rsidR="00A03ACF" w:rsidRPr="00104EBB" w:rsidRDefault="00A03ACF" w:rsidP="00A03ACF">
      <w:pPr>
        <w:pStyle w:val="Marginalie"/>
        <w:framePr w:w="495" w:wrap="notBeside" w:x="10338" w:y="-167"/>
        <w:rPr>
          <w:sz w:val="20"/>
          <w:szCs w:val="22"/>
        </w:rPr>
      </w:pPr>
      <w:r w:rsidRPr="00104EBB">
        <w:rPr>
          <w:sz w:val="20"/>
          <w:szCs w:val="22"/>
        </w:rPr>
        <w:t>25‘</w:t>
      </w:r>
    </w:p>
    <w:p w14:paraId="11B07EA6" w14:textId="47236E16" w:rsidR="00A03ACF" w:rsidRPr="003F10AC" w:rsidRDefault="00A03ACF" w:rsidP="003F10AC">
      <w:pPr>
        <w:pStyle w:val="Listenabsatz"/>
        <w:numPr>
          <w:ilvl w:val="0"/>
          <w:numId w:val="42"/>
        </w:numPr>
        <w:spacing w:line="240" w:lineRule="exact"/>
        <w:jc w:val="both"/>
      </w:pPr>
      <w:r w:rsidRPr="003F10AC">
        <w:rPr>
          <w:noProof/>
          <w:lang w:eastAsia="de-DE"/>
        </w:rPr>
        <w:drawing>
          <wp:anchor distT="0" distB="0" distL="114300" distR="114300" simplePos="0" relativeHeight="251980800" behindDoc="0" locked="0" layoutInCell="1" allowOverlap="1" wp14:anchorId="42C7BCA6" wp14:editId="039CF9DC">
            <wp:simplePos x="0" y="0"/>
            <wp:positionH relativeFrom="column">
              <wp:posOffset>5125720</wp:posOffset>
            </wp:positionH>
            <wp:positionV relativeFrom="paragraph">
              <wp:posOffset>-93980</wp:posOffset>
            </wp:positionV>
            <wp:extent cx="314325" cy="314325"/>
            <wp:effectExtent l="0" t="0" r="9525" b="9525"/>
            <wp:wrapNone/>
            <wp:docPr id="479" name="Grafik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0AC">
        <w:rPr>
          <w:noProof/>
          <w:lang w:eastAsia="de-DE"/>
        </w:rPr>
        <w:drawing>
          <wp:anchor distT="0" distB="0" distL="114300" distR="114300" simplePos="0" relativeHeight="251978752" behindDoc="0" locked="0" layoutInCell="1" allowOverlap="1" wp14:anchorId="382A2053" wp14:editId="4326DADB">
            <wp:simplePos x="0" y="0"/>
            <wp:positionH relativeFrom="column">
              <wp:posOffset>5481208</wp:posOffset>
            </wp:positionH>
            <wp:positionV relativeFrom="paragraph">
              <wp:posOffset>-100330</wp:posOffset>
            </wp:positionV>
            <wp:extent cx="314325" cy="314325"/>
            <wp:effectExtent l="0" t="0" r="9525" b="9525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0AC">
        <w:rPr>
          <w:noProof/>
          <w:lang w:eastAsia="de-DE"/>
        </w:rPr>
        <w:drawing>
          <wp:anchor distT="0" distB="0" distL="114300" distR="114300" simplePos="0" relativeHeight="251961344" behindDoc="0" locked="0" layoutInCell="0" allowOverlap="1" wp14:anchorId="44A6E112" wp14:editId="51153D64">
            <wp:simplePos x="0" y="0"/>
            <wp:positionH relativeFrom="rightMargin">
              <wp:posOffset>118110</wp:posOffset>
            </wp:positionH>
            <wp:positionV relativeFrom="paragraph">
              <wp:posOffset>-101600</wp:posOffset>
            </wp:positionV>
            <wp:extent cx="302260" cy="323850"/>
            <wp:effectExtent l="0" t="0" r="2540" b="0"/>
            <wp:wrapNone/>
            <wp:docPr id="3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0AC">
        <w:t xml:space="preserve">Lesen Sie sich das </w:t>
      </w:r>
      <w:r w:rsidRPr="003F10AC">
        <w:rPr>
          <w:rFonts w:eastAsia="Calibri"/>
          <w:noProof/>
        </w:rPr>
        <w:t>Einlageblatt „</w:t>
      </w:r>
      <w:r w:rsidRPr="003F10AC">
        <w:rPr>
          <w:rFonts w:eastAsia="Calibri"/>
          <w:b/>
          <w:noProof/>
        </w:rPr>
        <w:t>Infoblatt</w:t>
      </w:r>
      <w:r w:rsidRPr="003F10AC">
        <w:rPr>
          <w:rFonts w:eastAsia="Calibri"/>
          <w:noProof/>
        </w:rPr>
        <w:t>“</w:t>
      </w:r>
      <w:r w:rsidRPr="003F10AC">
        <w:t xml:space="preserve"> gut durch. Wichtige Baustoffe oder Bauteile sind fett geschrieben. Weitere Informationen oder Dinge</w:t>
      </w:r>
      <w:r w:rsidR="00BA7BD9">
        <w:t>,</w:t>
      </w:r>
      <w:r w:rsidRPr="003F10AC">
        <w:t xml:space="preserve"> auf die geachtet werden muss, sind unterstrichen.</w:t>
      </w:r>
    </w:p>
    <w:p w14:paraId="3AF75DC1" w14:textId="77777777" w:rsidR="00A03ACF" w:rsidRPr="00104EBB" w:rsidRDefault="00A03ACF" w:rsidP="00A03ACF">
      <w:pPr>
        <w:pStyle w:val="Textkrper"/>
        <w:rPr>
          <w:noProof/>
        </w:rPr>
      </w:pPr>
    </w:p>
    <w:p w14:paraId="3ED47879" w14:textId="77777777" w:rsidR="00A03ACF" w:rsidRDefault="00A03ACF" w:rsidP="00A03ACF">
      <w:pPr>
        <w:pStyle w:val="Textkrper"/>
        <w:rPr>
          <w:noProof/>
        </w:rPr>
      </w:pPr>
    </w:p>
    <w:p w14:paraId="781E9F1B" w14:textId="77777777" w:rsidR="00A03ACF" w:rsidRDefault="00A03ACF" w:rsidP="00A03ACF">
      <w:pPr>
        <w:pStyle w:val="Textkrper"/>
        <w:rPr>
          <w:noProof/>
        </w:rPr>
      </w:pPr>
    </w:p>
    <w:p w14:paraId="49CAD741" w14:textId="77777777" w:rsidR="00A03ACF" w:rsidRDefault="00A03ACF" w:rsidP="00A03ACF">
      <w:pPr>
        <w:pStyle w:val="Textkrp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6E0F49A" wp14:editId="6F149886">
                <wp:simplePos x="0" y="0"/>
                <wp:positionH relativeFrom="column">
                  <wp:posOffset>3133467</wp:posOffset>
                </wp:positionH>
                <wp:positionV relativeFrom="paragraph">
                  <wp:posOffset>57038</wp:posOffset>
                </wp:positionV>
                <wp:extent cx="511810" cy="286385"/>
                <wp:effectExtent l="0" t="0" r="0" b="0"/>
                <wp:wrapNone/>
                <wp:docPr id="468" name="Textfeld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AB2C5" w14:textId="77777777" w:rsidR="00A03ACF" w:rsidRPr="00277107" w:rsidRDefault="00A03ACF" w:rsidP="00A03A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Schwenkbereich des </w:t>
                            </w:r>
                            <w:r w:rsidRPr="00277107">
                              <w:rPr>
                                <w:b/>
                                <w:sz w:val="24"/>
                                <w:szCs w:val="24"/>
                              </w:rPr>
                              <w:t>Kran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0F49A" id="Textfeld 468" o:spid="_x0000_s1036" type="#_x0000_t202" style="position:absolute;left:0;text-align:left;margin-left:246.75pt;margin-top:4.5pt;width:40.3pt;height:22.55pt;z-index:25198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" filled="f" stroked="f" strokeweight=".5pt">
                <v:textbox>
                  <w:txbxContent>
                    <w:p w14:paraId="0C5AB2C5" w14:textId="77777777" w:rsidR="00A03ACF" w:rsidRPr="00277107" w:rsidRDefault="00A03ACF" w:rsidP="00A03A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Schwenkbereich des </w:t>
                      </w:r>
                      <w:r w:rsidRPr="00277107">
                        <w:rPr>
                          <w:b/>
                          <w:sz w:val="24"/>
                          <w:szCs w:val="24"/>
                        </w:rPr>
                        <w:t>Kran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42C520E" wp14:editId="3354A2DA">
                <wp:simplePos x="0" y="0"/>
                <wp:positionH relativeFrom="column">
                  <wp:posOffset>1863090</wp:posOffset>
                </wp:positionH>
                <wp:positionV relativeFrom="paragraph">
                  <wp:posOffset>24765</wp:posOffset>
                </wp:positionV>
                <wp:extent cx="1439545" cy="1439545"/>
                <wp:effectExtent l="0" t="38100" r="27305" b="27305"/>
                <wp:wrapNone/>
                <wp:docPr id="469" name="Gruppieren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40000" cy="1440000"/>
                        </a:xfrm>
                      </wpg:grpSpPr>
                      <wps:wsp>
                        <wps:cNvPr id="470" name="Ellipse 470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erade Verbindung mit Pfeil 471"/>
                        <wps:cNvCnPr/>
                        <wps:spPr>
                          <a:xfrm flipV="1">
                            <a:off x="723014" y="10633"/>
                            <a:ext cx="0" cy="720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Textfeld 472"/>
                        <wps:cNvSpPr txBox="1"/>
                        <wps:spPr>
                          <a:xfrm>
                            <a:off x="446426" y="659011"/>
                            <a:ext cx="51244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AB49F1" w14:textId="77777777" w:rsidR="00A03ACF" w:rsidRPr="00277107" w:rsidRDefault="00A03ACF" w:rsidP="00A03ACF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7107">
                                <w:rPr>
                                  <w:b/>
                                  <w:sz w:val="24"/>
                                  <w:szCs w:val="24"/>
                                </w:rPr>
                                <w:t>Kran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C520E" id="Gruppieren 469" o:spid="_x0000_s1037" style="position:absolute;left:0;text-align:left;margin-left:146.7pt;margin-top:1.95pt;width:113.35pt;height:113.35pt;z-index:251984896" coordsize="144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">
                <v:oval id="Ellipse 470" o:spid="_x0000_s1038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" fillcolor="white [3212]" strokecolor="black [3213]" strokeweight="2pt"/>
                <v:shape id="Gerade Verbindung mit Pfeil 471" o:spid="_x0000_s1039" type="#_x0000_t32" style="position:absolute;left:7230;top:106;width:0;height:72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" strokecolor="black [3213]" strokeweight="1.5pt">
                  <v:stroke endarrow="open"/>
                </v:shape>
                <v:shape id="Textfeld 472" o:spid="_x0000_s1040" type="#_x0000_t202" style="position:absolute;left:4464;top:6590;width:5124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" filled="f" stroked="f" strokeweight=".5pt">
                  <v:textbox>
                    <w:txbxContent>
                      <w:p w14:paraId="37AB49F1" w14:textId="77777777" w:rsidR="00A03ACF" w:rsidRPr="00277107" w:rsidRDefault="00A03ACF" w:rsidP="00A03ACF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277107">
                          <w:rPr>
                            <w:b/>
                            <w:sz w:val="24"/>
                            <w:szCs w:val="24"/>
                          </w:rPr>
                          <w:t>Kran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B0A99D" w14:textId="77777777" w:rsidR="00A03ACF" w:rsidRDefault="00A03ACF" w:rsidP="00A03ACF">
      <w:pPr>
        <w:pStyle w:val="Textkrper"/>
        <w:rPr>
          <w:noProof/>
        </w:rPr>
      </w:pPr>
    </w:p>
    <w:p w14:paraId="6567AD12" w14:textId="77777777" w:rsidR="00A03ACF" w:rsidRDefault="00A03ACF" w:rsidP="00A03ACF">
      <w:pPr>
        <w:pStyle w:val="Textkrper"/>
        <w:rPr>
          <w:noProof/>
        </w:rPr>
      </w:pPr>
    </w:p>
    <w:p w14:paraId="55677EDA" w14:textId="77777777" w:rsidR="00A03ACF" w:rsidRDefault="00A03ACF" w:rsidP="00A03ACF">
      <w:pPr>
        <w:pStyle w:val="Textkrper"/>
        <w:rPr>
          <w:noProof/>
        </w:rPr>
      </w:pPr>
    </w:p>
    <w:p w14:paraId="7E7A5FF0" w14:textId="77777777" w:rsidR="00A03ACF" w:rsidRDefault="00A03ACF" w:rsidP="00A03ACF">
      <w:pPr>
        <w:pStyle w:val="Textkrper"/>
        <w:rPr>
          <w:noProof/>
        </w:rPr>
      </w:pPr>
    </w:p>
    <w:p w14:paraId="37BF65DC" w14:textId="77777777" w:rsidR="00A03ACF" w:rsidRDefault="00A03ACF" w:rsidP="00A03ACF">
      <w:pPr>
        <w:pStyle w:val="Textkrper"/>
        <w:rPr>
          <w:noProof/>
        </w:rPr>
      </w:pPr>
    </w:p>
    <w:p w14:paraId="44B38383" w14:textId="77777777" w:rsidR="00A03ACF" w:rsidRDefault="00A03ACF" w:rsidP="00A03ACF">
      <w:pPr>
        <w:pStyle w:val="Textkrper"/>
        <w:rPr>
          <w:noProof/>
        </w:rPr>
      </w:pPr>
    </w:p>
    <w:p w14:paraId="35C90338" w14:textId="77777777" w:rsidR="00A03ACF" w:rsidRDefault="00A03ACF" w:rsidP="00A03ACF">
      <w:pPr>
        <w:pStyle w:val="Textkrper"/>
        <w:rPr>
          <w:noProof/>
        </w:rPr>
      </w:pPr>
    </w:p>
    <w:p w14:paraId="7B8D51E2" w14:textId="77777777" w:rsidR="00A03ACF" w:rsidRDefault="00A03ACF" w:rsidP="00A03ACF">
      <w:pPr>
        <w:pStyle w:val="Textkrper"/>
        <w:rPr>
          <w:noProof/>
        </w:rPr>
      </w:pPr>
    </w:p>
    <w:p w14:paraId="778B436F" w14:textId="77777777" w:rsidR="00A03ACF" w:rsidRDefault="00A03ACF" w:rsidP="00A03ACF">
      <w:pPr>
        <w:pStyle w:val="Textkrper"/>
        <w:rPr>
          <w:noProof/>
        </w:rPr>
      </w:pPr>
    </w:p>
    <w:p w14:paraId="34A6EEBD" w14:textId="77777777" w:rsidR="00A03ACF" w:rsidRDefault="00A03ACF" w:rsidP="00A03ACF">
      <w:pPr>
        <w:pStyle w:val="Textkrper"/>
        <w:rPr>
          <w:noProof/>
        </w:rPr>
      </w:pPr>
    </w:p>
    <w:p w14:paraId="0321946B" w14:textId="77777777" w:rsidR="00A03ACF" w:rsidRDefault="00A03ACF" w:rsidP="00A03ACF">
      <w:pPr>
        <w:pStyle w:val="Textkrper"/>
        <w:rPr>
          <w:noProof/>
        </w:rPr>
      </w:pPr>
    </w:p>
    <w:p w14:paraId="3A47727C" w14:textId="77777777" w:rsidR="00A03ACF" w:rsidRDefault="00A03ACF" w:rsidP="00A03ACF">
      <w:pPr>
        <w:pStyle w:val="Textkrper"/>
        <w:rPr>
          <w:noProof/>
        </w:rPr>
      </w:pPr>
    </w:p>
    <w:p w14:paraId="61FFDFEE" w14:textId="77777777" w:rsidR="00A03ACF" w:rsidRPr="00104EBB" w:rsidRDefault="00A03ACF" w:rsidP="00A03ACF">
      <w:pPr>
        <w:pStyle w:val="Textkrper"/>
        <w:rPr>
          <w:noProof/>
        </w:rPr>
      </w:pPr>
    </w:p>
    <w:p w14:paraId="303E98FC" w14:textId="77777777" w:rsidR="00A03ACF" w:rsidRPr="00104EBB" w:rsidRDefault="00A03ACF" w:rsidP="00A03ACF">
      <w:pPr>
        <w:pStyle w:val="Marginalie"/>
        <w:framePr w:w="675" w:wrap="notBeside" w:x="9816" w:y="153"/>
        <w:rPr>
          <w:sz w:val="20"/>
        </w:rPr>
      </w:pPr>
      <w:r w:rsidRPr="00104EBB">
        <w:rPr>
          <w:sz w:val="20"/>
        </w:rPr>
        <w:t>30‘</w:t>
      </w:r>
    </w:p>
    <w:p w14:paraId="6C7FC81F" w14:textId="77777777" w:rsidR="00A03ACF" w:rsidRPr="00104EBB" w:rsidRDefault="00A03ACF" w:rsidP="00A03ACF">
      <w:pPr>
        <w:pStyle w:val="Textkrper"/>
        <w:rPr>
          <w:noProof/>
        </w:rPr>
      </w:pPr>
      <w:r w:rsidRPr="00104EBB">
        <w:rPr>
          <w:b/>
          <w:noProof/>
        </w:rPr>
        <w:drawing>
          <wp:anchor distT="0" distB="0" distL="114300" distR="114300" simplePos="0" relativeHeight="251977728" behindDoc="0" locked="0" layoutInCell="1" allowOverlap="1" wp14:anchorId="50F84EC6" wp14:editId="60F2EA01">
            <wp:simplePos x="0" y="0"/>
            <wp:positionH relativeFrom="column">
              <wp:posOffset>5157993</wp:posOffset>
            </wp:positionH>
            <wp:positionV relativeFrom="paragraph">
              <wp:posOffset>77470</wp:posOffset>
            </wp:positionV>
            <wp:extent cx="314325" cy="314325"/>
            <wp:effectExtent l="0" t="0" r="9525" b="952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</w:rPr>
        <w:drawing>
          <wp:anchor distT="0" distB="0" distL="114300" distR="114300" simplePos="0" relativeHeight="251981824" behindDoc="0" locked="0" layoutInCell="1" allowOverlap="1" wp14:anchorId="62080DAA" wp14:editId="6A0122C6">
            <wp:simplePos x="0" y="0"/>
            <wp:positionH relativeFrom="column">
              <wp:posOffset>4814221</wp:posOffset>
            </wp:positionH>
            <wp:positionV relativeFrom="paragraph">
              <wp:posOffset>78698</wp:posOffset>
            </wp:positionV>
            <wp:extent cx="314325" cy="314325"/>
            <wp:effectExtent l="0" t="0" r="9525" b="9525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D3F86" w14:textId="6CF6B05F" w:rsidR="00A03ACF" w:rsidRPr="003F10AC" w:rsidRDefault="00A03ACF" w:rsidP="003F10AC">
      <w:pPr>
        <w:pStyle w:val="Listenabsatz"/>
        <w:numPr>
          <w:ilvl w:val="0"/>
          <w:numId w:val="42"/>
        </w:numPr>
        <w:spacing w:line="240" w:lineRule="exact"/>
        <w:jc w:val="both"/>
      </w:pPr>
      <w:r w:rsidRPr="003F10AC">
        <w:t>Füllen Sie die Tabellen auf de</w:t>
      </w:r>
      <w:r w:rsidR="00BA7BD9">
        <w:t>n</w:t>
      </w:r>
      <w:r w:rsidRPr="003F10AC">
        <w:t xml:space="preserve"> Einl</w:t>
      </w:r>
      <w:r w:rsidR="003F10AC">
        <w:t>ageblä</w:t>
      </w:r>
      <w:r w:rsidRPr="003F10AC">
        <w:t>tt</w:t>
      </w:r>
      <w:r w:rsidR="003F10AC">
        <w:t>ern</w:t>
      </w:r>
      <w:r w:rsidRPr="003F10AC">
        <w:t xml:space="preserve"> „</w:t>
      </w:r>
      <w:r w:rsidRPr="003F10AC">
        <w:rPr>
          <w:b/>
        </w:rPr>
        <w:t>Tabelle 1 und 2</w:t>
      </w:r>
      <w:r w:rsidRPr="003F10AC">
        <w:t>“ aus. Achten Sie auf fett geschriebene und unterstrichene Wörter.</w:t>
      </w:r>
    </w:p>
    <w:p w14:paraId="4BEAF808" w14:textId="77777777" w:rsidR="00A03ACF" w:rsidRPr="00E06784" w:rsidRDefault="00A03ACF" w:rsidP="00A03ACF">
      <w:pPr>
        <w:spacing w:line="240" w:lineRule="exact"/>
      </w:pPr>
    </w:p>
    <w:p w14:paraId="103A2A98" w14:textId="77777777" w:rsidR="00A03ACF" w:rsidRPr="00E06784" w:rsidRDefault="00A03ACF" w:rsidP="00A03ACF">
      <w:pPr>
        <w:spacing w:line="240" w:lineRule="exact"/>
      </w:pPr>
    </w:p>
    <w:p w14:paraId="2280BAF9" w14:textId="77777777" w:rsidR="00A03ACF" w:rsidRDefault="00A03ACF" w:rsidP="00A03ACF">
      <w:pPr>
        <w:spacing w:line="240" w:lineRule="exact"/>
      </w:pPr>
    </w:p>
    <w:p w14:paraId="3F91AD50" w14:textId="77777777" w:rsidR="00A03ACF" w:rsidRDefault="00A03ACF" w:rsidP="00A03ACF">
      <w:pPr>
        <w:spacing w:line="240" w:lineRule="exact"/>
      </w:pPr>
    </w:p>
    <w:p w14:paraId="52B29B25" w14:textId="77777777" w:rsidR="00A03ACF" w:rsidRDefault="00A03ACF" w:rsidP="00A03ACF">
      <w:pPr>
        <w:spacing w:line="240" w:lineRule="exact"/>
      </w:pPr>
    </w:p>
    <w:p w14:paraId="28F6C66A" w14:textId="77777777" w:rsidR="00A03ACF" w:rsidRPr="00E06784" w:rsidRDefault="00A03ACF" w:rsidP="00A03ACF">
      <w:pPr>
        <w:spacing w:line="240" w:lineRule="exact"/>
      </w:pPr>
    </w:p>
    <w:p w14:paraId="1E26A089" w14:textId="77777777" w:rsidR="00A03ACF" w:rsidRPr="00E06784" w:rsidRDefault="00A03ACF" w:rsidP="00A03ACF">
      <w:pPr>
        <w:pStyle w:val="Marginalie"/>
        <w:framePr w:w="740" w:wrap="notBeside" w:x="10275" w:y="176"/>
        <w:rPr>
          <w:sz w:val="20"/>
        </w:rPr>
      </w:pPr>
      <w:r w:rsidRPr="00E06784">
        <w:rPr>
          <w:sz w:val="20"/>
        </w:rPr>
        <w:t>5‘</w:t>
      </w:r>
    </w:p>
    <w:p w14:paraId="4AE95AF2" w14:textId="77777777" w:rsidR="00A03ACF" w:rsidRPr="00E06784" w:rsidRDefault="00A03ACF" w:rsidP="00A03ACF">
      <w:pPr>
        <w:spacing w:line="276" w:lineRule="auto"/>
      </w:pPr>
      <w:r w:rsidRPr="00E06784">
        <w:rPr>
          <w:noProof/>
          <w:lang w:eastAsia="de-DE"/>
        </w:rPr>
        <w:drawing>
          <wp:anchor distT="0" distB="0" distL="114300" distR="114300" simplePos="0" relativeHeight="251976704" behindDoc="0" locked="0" layoutInCell="1" allowOverlap="1" wp14:anchorId="489FF4F9" wp14:editId="3B85D5A4">
            <wp:simplePos x="0" y="0"/>
            <wp:positionH relativeFrom="column">
              <wp:posOffset>5452222</wp:posOffset>
            </wp:positionH>
            <wp:positionV relativeFrom="paragraph">
              <wp:posOffset>129540</wp:posOffset>
            </wp:positionV>
            <wp:extent cx="314325" cy="314325"/>
            <wp:effectExtent l="0" t="0" r="9525" b="9525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784">
        <w:rPr>
          <w:noProof/>
          <w:lang w:eastAsia="de-DE"/>
        </w:rPr>
        <w:drawing>
          <wp:anchor distT="0" distB="0" distL="114300" distR="114300" simplePos="0" relativeHeight="251975680" behindDoc="0" locked="0" layoutInCell="0" allowOverlap="1" wp14:anchorId="1861BE9C" wp14:editId="78DA2BD4">
            <wp:simplePos x="0" y="0"/>
            <wp:positionH relativeFrom="rightMargin">
              <wp:posOffset>88265</wp:posOffset>
            </wp:positionH>
            <wp:positionV relativeFrom="paragraph">
              <wp:posOffset>117475</wp:posOffset>
            </wp:positionV>
            <wp:extent cx="658495" cy="323850"/>
            <wp:effectExtent l="0" t="0" r="8255" b="0"/>
            <wp:wrapNone/>
            <wp:docPr id="47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2D213" w14:textId="17D06993" w:rsidR="00A03ACF" w:rsidRPr="003F10AC" w:rsidRDefault="00A03ACF" w:rsidP="00B635C2">
      <w:pPr>
        <w:pStyle w:val="Listenabsatz"/>
        <w:numPr>
          <w:ilvl w:val="0"/>
          <w:numId w:val="42"/>
        </w:numPr>
        <w:spacing w:line="240" w:lineRule="exact"/>
      </w:pPr>
      <w:r w:rsidRPr="003F10AC">
        <w:t xml:space="preserve">Vergleichen Sie Ihr Ergebnis mit einem Mitschüler oder </w:t>
      </w:r>
      <w:r w:rsidR="00BA7BD9">
        <w:t xml:space="preserve">einer </w:t>
      </w:r>
      <w:r w:rsidRPr="003F10AC">
        <w:t>Mitschülerin.</w:t>
      </w:r>
    </w:p>
    <w:p w14:paraId="05520CC8" w14:textId="77777777" w:rsidR="00A03ACF" w:rsidRPr="00104EBB" w:rsidRDefault="00A03ACF" w:rsidP="00A03ACF">
      <w:pPr>
        <w:spacing w:line="240" w:lineRule="exact"/>
      </w:pPr>
    </w:p>
    <w:p w14:paraId="37C0FB18" w14:textId="77777777" w:rsidR="00A03ACF" w:rsidRDefault="00A03ACF" w:rsidP="00A03ACF">
      <w:pPr>
        <w:spacing w:line="276" w:lineRule="auto"/>
      </w:pPr>
    </w:p>
    <w:p w14:paraId="016DA888" w14:textId="77777777" w:rsidR="00A03ACF" w:rsidRDefault="00A03ACF" w:rsidP="00A03ACF">
      <w:pPr>
        <w:spacing w:line="276" w:lineRule="auto"/>
      </w:pPr>
    </w:p>
    <w:p w14:paraId="66E71097" w14:textId="77777777" w:rsidR="00A03ACF" w:rsidRDefault="00A03ACF" w:rsidP="00A03ACF">
      <w:pPr>
        <w:spacing w:line="276" w:lineRule="auto"/>
      </w:pPr>
    </w:p>
    <w:p w14:paraId="497470FC" w14:textId="77777777" w:rsidR="00A03ACF" w:rsidRDefault="00A03ACF" w:rsidP="00A03ACF">
      <w:pPr>
        <w:spacing w:line="276" w:lineRule="auto"/>
      </w:pPr>
    </w:p>
    <w:p w14:paraId="131F49B8" w14:textId="77777777" w:rsidR="00A03ACF" w:rsidRDefault="00A03ACF" w:rsidP="00A03ACF">
      <w:pPr>
        <w:spacing w:line="276" w:lineRule="auto"/>
      </w:pPr>
    </w:p>
    <w:p w14:paraId="325BC6FA" w14:textId="77777777" w:rsidR="00A03ACF" w:rsidRPr="00104EBB" w:rsidRDefault="00A03ACF" w:rsidP="00A03ACF">
      <w:pPr>
        <w:pStyle w:val="Marginalie"/>
        <w:framePr w:w="421" w:wrap="notBeside" w:x="10306" w:y="141"/>
        <w:rPr>
          <w:sz w:val="20"/>
        </w:rPr>
      </w:pPr>
      <w:r w:rsidRPr="00104EBB">
        <w:rPr>
          <w:sz w:val="20"/>
        </w:rPr>
        <w:t>5‘</w:t>
      </w:r>
    </w:p>
    <w:p w14:paraId="05ED21F7" w14:textId="77777777" w:rsidR="00A03ACF" w:rsidRPr="00104EBB" w:rsidRDefault="00A03ACF" w:rsidP="00A03ACF">
      <w:pPr>
        <w:spacing w:line="276" w:lineRule="auto"/>
      </w:pPr>
      <w:r w:rsidRPr="00104EBB">
        <w:rPr>
          <w:b/>
          <w:noProof/>
          <w:lang w:eastAsia="de-DE"/>
        </w:rPr>
        <w:drawing>
          <wp:anchor distT="0" distB="0" distL="114300" distR="114300" simplePos="0" relativeHeight="251969536" behindDoc="0" locked="0" layoutInCell="1" allowOverlap="1" wp14:anchorId="64D056F4" wp14:editId="27A4C10F">
            <wp:simplePos x="0" y="0"/>
            <wp:positionH relativeFrom="column">
              <wp:posOffset>5472953</wp:posOffset>
            </wp:positionH>
            <wp:positionV relativeFrom="paragraph">
              <wp:posOffset>99695</wp:posOffset>
            </wp:positionV>
            <wp:extent cx="314325" cy="314325"/>
            <wp:effectExtent l="0" t="0" r="9525" b="9525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982848" behindDoc="0" locked="0" layoutInCell="1" allowOverlap="1" wp14:anchorId="768F1DEF" wp14:editId="6B7C5095">
            <wp:simplePos x="0" y="0"/>
            <wp:positionH relativeFrom="column">
              <wp:posOffset>5125434</wp:posOffset>
            </wp:positionH>
            <wp:positionV relativeFrom="paragraph">
              <wp:posOffset>101070</wp:posOffset>
            </wp:positionV>
            <wp:extent cx="314325" cy="314325"/>
            <wp:effectExtent l="0" t="0" r="9525" b="9525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EBB">
        <w:rPr>
          <w:noProof/>
          <w:lang w:eastAsia="de-DE"/>
        </w:rPr>
        <w:drawing>
          <wp:anchor distT="0" distB="0" distL="114300" distR="114300" simplePos="0" relativeHeight="251968512" behindDoc="0" locked="0" layoutInCell="0" allowOverlap="1" wp14:anchorId="1B2C6096" wp14:editId="10822918">
            <wp:simplePos x="0" y="0"/>
            <wp:positionH relativeFrom="rightMargin">
              <wp:posOffset>113411</wp:posOffset>
            </wp:positionH>
            <wp:positionV relativeFrom="paragraph">
              <wp:posOffset>93980</wp:posOffset>
            </wp:positionV>
            <wp:extent cx="302260" cy="323850"/>
            <wp:effectExtent l="0" t="0" r="2540" b="0"/>
            <wp:wrapNone/>
            <wp:docPr id="50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CBC98" w14:textId="77777777" w:rsidR="00A03ACF" w:rsidRPr="003F10AC" w:rsidRDefault="00A03ACF" w:rsidP="003F10AC">
      <w:pPr>
        <w:pStyle w:val="Listenabsatz"/>
        <w:numPr>
          <w:ilvl w:val="0"/>
          <w:numId w:val="42"/>
        </w:numPr>
        <w:spacing w:line="240" w:lineRule="exact"/>
        <w:jc w:val="both"/>
      </w:pPr>
      <w:r w:rsidRPr="003F10AC">
        <w:t>Schneiden Sie die Karten aus dem Einlageblatt „</w:t>
      </w:r>
      <w:r w:rsidRPr="003F10AC">
        <w:rPr>
          <w:b/>
        </w:rPr>
        <w:t>Begriffe für Sortieraufgabe</w:t>
      </w:r>
      <w:r w:rsidRPr="003F10AC">
        <w:t xml:space="preserve">“ aus. </w:t>
      </w:r>
    </w:p>
    <w:p w14:paraId="361C1871" w14:textId="77777777" w:rsidR="00A03ACF" w:rsidRDefault="00A03ACF" w:rsidP="00A03ACF">
      <w:pPr>
        <w:spacing w:line="240" w:lineRule="exact"/>
        <w:rPr>
          <w:b/>
        </w:rPr>
      </w:pPr>
    </w:p>
    <w:p w14:paraId="6EE27F64" w14:textId="77777777" w:rsidR="00A03ACF" w:rsidRDefault="00A03ACF" w:rsidP="00A03ACF">
      <w:pPr>
        <w:spacing w:line="240" w:lineRule="exact"/>
        <w:rPr>
          <w:b/>
        </w:rPr>
      </w:pPr>
    </w:p>
    <w:p w14:paraId="023DFF17" w14:textId="77777777" w:rsidR="00A03ACF" w:rsidRDefault="00A03ACF" w:rsidP="00A03ACF">
      <w:pPr>
        <w:spacing w:line="240" w:lineRule="exact"/>
        <w:rPr>
          <w:b/>
        </w:rPr>
      </w:pPr>
    </w:p>
    <w:p w14:paraId="1F6FCE3A" w14:textId="77777777" w:rsidR="00A03ACF" w:rsidRPr="00104EBB" w:rsidRDefault="00A03ACF" w:rsidP="00A03ACF">
      <w:pPr>
        <w:spacing w:line="240" w:lineRule="exact"/>
        <w:rPr>
          <w:b/>
        </w:rPr>
      </w:pPr>
    </w:p>
    <w:p w14:paraId="1F475BBE" w14:textId="77777777" w:rsidR="00A03ACF" w:rsidRDefault="00A03ACF" w:rsidP="00A03ACF">
      <w:pPr>
        <w:spacing w:line="240" w:lineRule="exact"/>
        <w:rPr>
          <w:b/>
        </w:rPr>
      </w:pPr>
    </w:p>
    <w:p w14:paraId="0F975C3F" w14:textId="77777777" w:rsidR="00A03ACF" w:rsidRDefault="00A03ACF" w:rsidP="00A03ACF">
      <w:pPr>
        <w:spacing w:line="240" w:lineRule="exact"/>
        <w:rPr>
          <w:b/>
        </w:rPr>
      </w:pPr>
    </w:p>
    <w:p w14:paraId="3CBA96A8" w14:textId="77777777" w:rsidR="00A03ACF" w:rsidRDefault="00A03ACF" w:rsidP="00A03ACF">
      <w:pPr>
        <w:spacing w:line="240" w:lineRule="exact"/>
        <w:rPr>
          <w:b/>
        </w:rPr>
      </w:pPr>
    </w:p>
    <w:p w14:paraId="5D328698" w14:textId="77777777" w:rsidR="00A03ACF" w:rsidRDefault="00A03ACF" w:rsidP="00A03ACF">
      <w:pPr>
        <w:spacing w:line="240" w:lineRule="exact"/>
        <w:rPr>
          <w:b/>
        </w:rPr>
      </w:pPr>
    </w:p>
    <w:p w14:paraId="76624DB5" w14:textId="77777777" w:rsidR="00A03ACF" w:rsidRDefault="00A03ACF" w:rsidP="00A03ACF">
      <w:pPr>
        <w:spacing w:line="240" w:lineRule="exact"/>
        <w:rPr>
          <w:b/>
        </w:rPr>
      </w:pPr>
    </w:p>
    <w:p w14:paraId="344C0673" w14:textId="77777777" w:rsidR="00A03ACF" w:rsidRDefault="00A03ACF" w:rsidP="00A03ACF">
      <w:pPr>
        <w:spacing w:line="240" w:lineRule="exact"/>
        <w:rPr>
          <w:b/>
        </w:rPr>
      </w:pPr>
    </w:p>
    <w:p w14:paraId="63A0409E" w14:textId="77777777" w:rsidR="00A03ACF" w:rsidRDefault="00A03ACF" w:rsidP="00A03ACF">
      <w:pPr>
        <w:spacing w:line="240" w:lineRule="exact"/>
        <w:rPr>
          <w:b/>
        </w:rPr>
      </w:pPr>
    </w:p>
    <w:p w14:paraId="15DBDB3F" w14:textId="77777777" w:rsidR="00A03ACF" w:rsidRDefault="00A03ACF" w:rsidP="00A03ACF">
      <w:pPr>
        <w:spacing w:line="240" w:lineRule="exact"/>
        <w:rPr>
          <w:b/>
        </w:rPr>
      </w:pPr>
    </w:p>
    <w:p w14:paraId="2E76BE4E" w14:textId="77777777" w:rsidR="00A03ACF" w:rsidRDefault="00A03ACF" w:rsidP="00A03ACF">
      <w:pPr>
        <w:spacing w:line="240" w:lineRule="exact"/>
        <w:rPr>
          <w:b/>
        </w:rPr>
      </w:pPr>
    </w:p>
    <w:p w14:paraId="1C6F7594" w14:textId="77777777" w:rsidR="00A03ACF" w:rsidRDefault="00A03ACF" w:rsidP="00A03ACF">
      <w:pPr>
        <w:spacing w:line="240" w:lineRule="exact"/>
        <w:rPr>
          <w:b/>
        </w:rPr>
      </w:pPr>
    </w:p>
    <w:p w14:paraId="7AFE6DED" w14:textId="77777777" w:rsidR="00A03ACF" w:rsidRDefault="00A03ACF" w:rsidP="00A03ACF">
      <w:pPr>
        <w:spacing w:line="240" w:lineRule="exact"/>
        <w:rPr>
          <w:b/>
        </w:rPr>
      </w:pPr>
    </w:p>
    <w:p w14:paraId="0DCC2206" w14:textId="77777777" w:rsidR="00A03ACF" w:rsidRPr="00104EBB" w:rsidRDefault="00A03ACF" w:rsidP="00A03ACF">
      <w:pPr>
        <w:spacing w:line="240" w:lineRule="exact"/>
        <w:rPr>
          <w:b/>
        </w:rPr>
      </w:pPr>
      <w:r>
        <w:rPr>
          <w:b/>
        </w:rPr>
        <w:br w:type="page"/>
      </w:r>
    </w:p>
    <w:p w14:paraId="6B41FCA5" w14:textId="77777777" w:rsidR="00A03ACF" w:rsidRPr="00104EBB" w:rsidRDefault="00A03ACF" w:rsidP="00A03ACF">
      <w:pPr>
        <w:pStyle w:val="Marginalie"/>
        <w:framePr w:w="483" w:wrap="notBeside" w:x="10306" w:y="137"/>
        <w:rPr>
          <w:sz w:val="20"/>
        </w:rPr>
      </w:pPr>
      <w:r>
        <w:rPr>
          <w:sz w:val="20"/>
        </w:rPr>
        <w:lastRenderedPageBreak/>
        <w:t>10</w:t>
      </w:r>
      <w:r w:rsidRPr="00104EBB">
        <w:rPr>
          <w:sz w:val="20"/>
          <w:vertAlign w:val="superscript"/>
        </w:rPr>
        <w:t>‘</w:t>
      </w:r>
    </w:p>
    <w:p w14:paraId="5D86362F" w14:textId="77777777" w:rsidR="00A03ACF" w:rsidRPr="00104EBB" w:rsidRDefault="00A03ACF" w:rsidP="00A03ACF">
      <w:pPr>
        <w:spacing w:line="240" w:lineRule="exact"/>
        <w:rPr>
          <w:b/>
        </w:rPr>
      </w:pPr>
      <w:r w:rsidRPr="00104EBB">
        <w:rPr>
          <w:b/>
          <w:noProof/>
          <w:lang w:eastAsia="de-DE"/>
        </w:rPr>
        <w:drawing>
          <wp:anchor distT="0" distB="0" distL="114300" distR="114300" simplePos="0" relativeHeight="251970560" behindDoc="0" locked="0" layoutInCell="1" allowOverlap="1" wp14:anchorId="6C6F45F2" wp14:editId="03DB5904">
            <wp:simplePos x="0" y="0"/>
            <wp:positionH relativeFrom="column">
              <wp:posOffset>5481955</wp:posOffset>
            </wp:positionH>
            <wp:positionV relativeFrom="paragraph">
              <wp:posOffset>91328</wp:posOffset>
            </wp:positionV>
            <wp:extent cx="314325" cy="314325"/>
            <wp:effectExtent l="0" t="0" r="9525" b="9525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983872" behindDoc="0" locked="0" layoutInCell="1" allowOverlap="1" wp14:anchorId="10F2AAEC" wp14:editId="4893E99D">
            <wp:simplePos x="0" y="0"/>
            <wp:positionH relativeFrom="column">
              <wp:posOffset>5124338</wp:posOffset>
            </wp:positionH>
            <wp:positionV relativeFrom="paragraph">
              <wp:posOffset>88265</wp:posOffset>
            </wp:positionV>
            <wp:extent cx="314325" cy="314325"/>
            <wp:effectExtent l="0" t="0" r="9525" b="9525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EBB">
        <w:rPr>
          <w:noProof/>
          <w:lang w:eastAsia="de-DE"/>
        </w:rPr>
        <w:drawing>
          <wp:anchor distT="0" distB="0" distL="114300" distR="114300" simplePos="0" relativeHeight="251971584" behindDoc="0" locked="0" layoutInCell="0" allowOverlap="1" wp14:anchorId="6D76099E" wp14:editId="645BED94">
            <wp:simplePos x="0" y="0"/>
            <wp:positionH relativeFrom="rightMargin">
              <wp:posOffset>104775</wp:posOffset>
            </wp:positionH>
            <wp:positionV relativeFrom="paragraph">
              <wp:posOffset>81915</wp:posOffset>
            </wp:positionV>
            <wp:extent cx="302260" cy="323850"/>
            <wp:effectExtent l="0" t="0" r="2540" b="0"/>
            <wp:wrapNone/>
            <wp:docPr id="5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986D0" w14:textId="0966A02F" w:rsidR="00A03ACF" w:rsidRPr="003F10AC" w:rsidRDefault="00A03ACF" w:rsidP="00B635C2">
      <w:pPr>
        <w:pStyle w:val="Listenabsatz"/>
        <w:numPr>
          <w:ilvl w:val="0"/>
          <w:numId w:val="42"/>
        </w:numPr>
        <w:spacing w:line="240" w:lineRule="exact"/>
      </w:pPr>
      <w:r w:rsidRPr="003F10AC">
        <w:t xml:space="preserve">Kennen Sie alle Begriffe? Bearbeiten </w:t>
      </w:r>
      <w:r w:rsidR="00BA7BD9">
        <w:t>S</w:t>
      </w:r>
      <w:r w:rsidRPr="003F10AC">
        <w:t>ie das Einlageblatt „</w:t>
      </w:r>
      <w:r w:rsidRPr="003F10AC">
        <w:rPr>
          <w:b/>
        </w:rPr>
        <w:t>Sortieraufgabe</w:t>
      </w:r>
      <w:r w:rsidRPr="003F10AC">
        <w:t>“</w:t>
      </w:r>
      <w:r w:rsidR="003F10AC" w:rsidRPr="003F10AC">
        <w:t>.</w:t>
      </w:r>
    </w:p>
    <w:p w14:paraId="341595F5" w14:textId="77777777" w:rsidR="00A03ACF" w:rsidRPr="00104EBB" w:rsidRDefault="00A03ACF" w:rsidP="00A03ACF">
      <w:pPr>
        <w:spacing w:line="240" w:lineRule="exact"/>
      </w:pPr>
    </w:p>
    <w:p w14:paraId="3B269AEB" w14:textId="77777777" w:rsidR="00A03ACF" w:rsidRDefault="00A03ACF" w:rsidP="00A03ACF">
      <w:pPr>
        <w:spacing w:line="240" w:lineRule="exact"/>
      </w:pPr>
    </w:p>
    <w:p w14:paraId="5311F037" w14:textId="77777777" w:rsidR="00A03ACF" w:rsidRPr="00104EBB" w:rsidRDefault="00A03ACF" w:rsidP="00A03ACF">
      <w:pPr>
        <w:spacing w:line="240" w:lineRule="exact"/>
      </w:pPr>
    </w:p>
    <w:p w14:paraId="72395108" w14:textId="77777777" w:rsidR="00A03ACF" w:rsidRDefault="00A03ACF" w:rsidP="00A03ACF">
      <w:pPr>
        <w:spacing w:line="240" w:lineRule="exact"/>
      </w:pPr>
    </w:p>
    <w:p w14:paraId="1BE6A50E" w14:textId="77777777" w:rsidR="00A03ACF" w:rsidRPr="00104EBB" w:rsidRDefault="00A03ACF" w:rsidP="00A03ACF">
      <w:pPr>
        <w:spacing w:line="240" w:lineRule="exact"/>
      </w:pPr>
    </w:p>
    <w:p w14:paraId="7A56DB61" w14:textId="77777777" w:rsidR="00A03ACF" w:rsidRPr="00104EBB" w:rsidRDefault="00A03ACF" w:rsidP="00A03ACF">
      <w:pPr>
        <w:spacing w:line="240" w:lineRule="exact"/>
        <w:ind w:left="360" w:firstLine="708"/>
        <w:rPr>
          <w:b/>
        </w:rPr>
      </w:pPr>
      <w:r w:rsidRPr="00104EBB">
        <w:rPr>
          <w:b/>
        </w:rPr>
        <w:t xml:space="preserve">weiß ich </w:t>
      </w:r>
      <w:r w:rsidRPr="00104EBB">
        <w:rPr>
          <w:b/>
        </w:rPr>
        <w:tab/>
      </w:r>
      <w:r w:rsidRPr="00104EBB">
        <w:rPr>
          <w:b/>
        </w:rPr>
        <w:tab/>
      </w:r>
      <w:r w:rsidRPr="00104EBB">
        <w:rPr>
          <w:b/>
        </w:rPr>
        <w:tab/>
      </w:r>
      <w:r w:rsidRPr="00104EBB">
        <w:rPr>
          <w:b/>
        </w:rPr>
        <w:tab/>
        <w:t>weiß ich nicht</w:t>
      </w:r>
    </w:p>
    <w:p w14:paraId="712B1B83" w14:textId="77777777" w:rsidR="00A03ACF" w:rsidRPr="00104EBB" w:rsidRDefault="00A03ACF" w:rsidP="00A03ACF">
      <w:pPr>
        <w:spacing w:line="240" w:lineRule="exact"/>
        <w:rPr>
          <w:b/>
        </w:rPr>
      </w:pP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5B63848" wp14:editId="2A9A031D">
                <wp:simplePos x="0" y="0"/>
                <wp:positionH relativeFrom="column">
                  <wp:posOffset>2745105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473" name="Rechteck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EFA3B" id="Rechteck 473" o:spid="_x0000_s1026" style="position:absolute;margin-left:216.15pt;margin-top:2.4pt;width:81pt;height:2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" fillcolor="white [3212]" strokecolor="black [3213]" strokeweight="1.5pt"/>
            </w:pict>
          </mc:Fallback>
        </mc:AlternateContent>
      </w: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1764B05" wp14:editId="6228F6B3">
                <wp:simplePos x="0" y="0"/>
                <wp:positionH relativeFrom="column">
                  <wp:posOffset>2815590</wp:posOffset>
                </wp:positionH>
                <wp:positionV relativeFrom="paragraph">
                  <wp:posOffset>26035</wp:posOffset>
                </wp:positionV>
                <wp:extent cx="1028700" cy="342900"/>
                <wp:effectExtent l="0" t="0" r="19050" b="19050"/>
                <wp:wrapNone/>
                <wp:docPr id="474" name="Rechteck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43364" id="Rechteck 474" o:spid="_x0000_s1026" style="position:absolute;margin-left:221.7pt;margin-top:2.05pt;width:81pt;height:2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" fillcolor="white [3212]" strokecolor="black [3213]" strokeweight="1.5pt"/>
            </w:pict>
          </mc:Fallback>
        </mc:AlternateContent>
      </w: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88D22D8" wp14:editId="397E8EF0">
                <wp:simplePos x="0" y="0"/>
                <wp:positionH relativeFrom="column">
                  <wp:posOffset>567690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475" name="Rechteck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10334" id="Rechteck 475" o:spid="_x0000_s1026" style="position:absolute;margin-left:44.7pt;margin-top:2.4pt;width:81pt;height:2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" fillcolor="white [3212]" strokecolor="black [3213]" strokeweight="1.5pt"/>
            </w:pict>
          </mc:Fallback>
        </mc:AlternateContent>
      </w:r>
    </w:p>
    <w:p w14:paraId="1DCB536C" w14:textId="77777777" w:rsidR="00A03ACF" w:rsidRPr="00104EBB" w:rsidRDefault="00A03ACF" w:rsidP="00A03ACF">
      <w:pPr>
        <w:spacing w:line="240" w:lineRule="exact"/>
        <w:rPr>
          <w:b/>
        </w:rPr>
      </w:pP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73E5831" wp14:editId="3DCA22D2">
                <wp:simplePos x="0" y="0"/>
                <wp:positionH relativeFrom="column">
                  <wp:posOffset>2859405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476" name="Rechteck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E6B9B" id="Rechteck 476" o:spid="_x0000_s1026" style="position:absolute;margin-left:225.15pt;margin-top:.9pt;width:81pt;height:2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" fillcolor="white [3212]" strokecolor="black [3213]" strokeweight="1.5pt"/>
            </w:pict>
          </mc:Fallback>
        </mc:AlternateContent>
      </w: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EA6B606" wp14:editId="2CA1AE97">
                <wp:simplePos x="0" y="0"/>
                <wp:positionH relativeFrom="column">
                  <wp:posOffset>381000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477" name="Rechteck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BAEF8" id="Rechteck 477" o:spid="_x0000_s1026" style="position:absolute;margin-left:30pt;margin-top:.9pt;width:81pt;height:2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" fillcolor="white [3212]" strokecolor="black [3213]" strokeweight="1.5pt"/>
            </w:pict>
          </mc:Fallback>
        </mc:AlternateContent>
      </w:r>
      <w:r w:rsidRPr="00104EB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1B3A95A" wp14:editId="7474BB02">
                <wp:simplePos x="0" y="0"/>
                <wp:positionH relativeFrom="column">
                  <wp:posOffset>228600</wp:posOffset>
                </wp:positionH>
                <wp:positionV relativeFrom="paragraph">
                  <wp:posOffset>68580</wp:posOffset>
                </wp:positionV>
                <wp:extent cx="1028700" cy="342900"/>
                <wp:effectExtent l="0" t="0" r="19050" b="19050"/>
                <wp:wrapNone/>
                <wp:docPr id="478" name="Rechteck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522E5" id="Rechteck 478" o:spid="_x0000_s1026" style="position:absolute;margin-left:18pt;margin-top:5.4pt;width:81pt;height:2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" filled="f" strokecolor="black [3213]" strokeweight="1.5pt"/>
            </w:pict>
          </mc:Fallback>
        </mc:AlternateContent>
      </w:r>
    </w:p>
    <w:p w14:paraId="1C4C2031" w14:textId="77777777" w:rsidR="00A03ACF" w:rsidRPr="00104EBB" w:rsidRDefault="00A03ACF" w:rsidP="00A03ACF">
      <w:pPr>
        <w:spacing w:line="240" w:lineRule="exact"/>
        <w:rPr>
          <w:b/>
        </w:rPr>
      </w:pPr>
    </w:p>
    <w:p w14:paraId="2F7BB5FE" w14:textId="77777777" w:rsidR="00A03ACF" w:rsidRPr="00104EBB" w:rsidRDefault="00A03ACF" w:rsidP="00A03ACF">
      <w:pPr>
        <w:spacing w:line="240" w:lineRule="exact"/>
        <w:rPr>
          <w:b/>
        </w:rPr>
      </w:pPr>
    </w:p>
    <w:p w14:paraId="3801A1F9" w14:textId="77777777" w:rsidR="00A03ACF" w:rsidRDefault="00A03ACF" w:rsidP="00A03ACF">
      <w:pPr>
        <w:spacing w:line="240" w:lineRule="exact"/>
        <w:rPr>
          <w:b/>
        </w:rPr>
      </w:pPr>
    </w:p>
    <w:p w14:paraId="31AF98FC" w14:textId="77777777" w:rsidR="00A03ACF" w:rsidRPr="00104EBB" w:rsidRDefault="00A03ACF" w:rsidP="00A03ACF">
      <w:pPr>
        <w:spacing w:line="240" w:lineRule="exact"/>
        <w:rPr>
          <w:b/>
        </w:rPr>
      </w:pPr>
    </w:p>
    <w:p w14:paraId="388CD8FC" w14:textId="77777777" w:rsidR="00A03ACF" w:rsidRDefault="00A03ACF" w:rsidP="00A03ACF">
      <w:pPr>
        <w:spacing w:line="240" w:lineRule="exact"/>
        <w:rPr>
          <w:b/>
        </w:rPr>
      </w:pPr>
    </w:p>
    <w:p w14:paraId="0E6D026F" w14:textId="77777777" w:rsidR="00A03ACF" w:rsidRDefault="00A03ACF" w:rsidP="00A03ACF">
      <w:pPr>
        <w:spacing w:line="240" w:lineRule="exact"/>
        <w:rPr>
          <w:b/>
        </w:rPr>
      </w:pPr>
    </w:p>
    <w:p w14:paraId="0703095C" w14:textId="77777777" w:rsidR="00A03ACF" w:rsidRDefault="00A03ACF" w:rsidP="00A03ACF">
      <w:pPr>
        <w:spacing w:line="240" w:lineRule="exact"/>
        <w:rPr>
          <w:b/>
        </w:rPr>
      </w:pPr>
    </w:p>
    <w:p w14:paraId="1A8AC845" w14:textId="77777777" w:rsidR="00A03ACF" w:rsidRDefault="00A03ACF" w:rsidP="00A03ACF">
      <w:pPr>
        <w:spacing w:line="240" w:lineRule="exact"/>
        <w:rPr>
          <w:b/>
        </w:rPr>
      </w:pPr>
    </w:p>
    <w:p w14:paraId="5931BB3C" w14:textId="77777777" w:rsidR="00A03ACF" w:rsidRDefault="00A03ACF" w:rsidP="00A03ACF">
      <w:pPr>
        <w:spacing w:line="240" w:lineRule="exact"/>
        <w:rPr>
          <w:b/>
        </w:rPr>
      </w:pPr>
    </w:p>
    <w:p w14:paraId="63E8C12A" w14:textId="77777777" w:rsidR="00A03ACF" w:rsidRPr="00104EBB" w:rsidRDefault="00A03ACF" w:rsidP="00A03ACF">
      <w:pPr>
        <w:pStyle w:val="Marginalie"/>
        <w:framePr w:w="755" w:wrap="notBeside" w:x="10306" w:y="-5"/>
        <w:rPr>
          <w:sz w:val="20"/>
        </w:rPr>
      </w:pPr>
      <w:r w:rsidRPr="00104EBB">
        <w:rPr>
          <w:sz w:val="20"/>
        </w:rPr>
        <w:t>5</w:t>
      </w:r>
      <w:r w:rsidRPr="00104EBB">
        <w:rPr>
          <w:sz w:val="20"/>
          <w:vertAlign w:val="superscript"/>
        </w:rPr>
        <w:t>‘</w:t>
      </w:r>
    </w:p>
    <w:p w14:paraId="73475653" w14:textId="77777777" w:rsidR="00A03ACF" w:rsidRPr="00104EBB" w:rsidRDefault="00A03ACF" w:rsidP="00A03ACF">
      <w:pPr>
        <w:spacing w:line="240" w:lineRule="exact"/>
        <w:rPr>
          <w:b/>
        </w:rPr>
      </w:pPr>
      <w:r w:rsidRPr="00104EBB">
        <w:rPr>
          <w:b/>
          <w:noProof/>
          <w:lang w:eastAsia="de-DE"/>
        </w:rPr>
        <w:drawing>
          <wp:anchor distT="0" distB="0" distL="114300" distR="114300" simplePos="0" relativeHeight="251973632" behindDoc="0" locked="0" layoutInCell="1" allowOverlap="1" wp14:anchorId="3D372959" wp14:editId="083A0B49">
            <wp:simplePos x="0" y="0"/>
            <wp:positionH relativeFrom="column">
              <wp:posOffset>5464505</wp:posOffset>
            </wp:positionH>
            <wp:positionV relativeFrom="paragraph">
              <wp:posOffset>10795</wp:posOffset>
            </wp:positionV>
            <wp:extent cx="314325" cy="314325"/>
            <wp:effectExtent l="0" t="0" r="9525" b="9525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EBB">
        <w:rPr>
          <w:b/>
          <w:noProof/>
          <w:lang w:eastAsia="de-DE"/>
        </w:rPr>
        <w:drawing>
          <wp:anchor distT="0" distB="0" distL="114300" distR="114300" simplePos="0" relativeHeight="251972608" behindDoc="0" locked="0" layoutInCell="0" allowOverlap="1" wp14:anchorId="35CF9BBA" wp14:editId="78960EDA">
            <wp:simplePos x="0" y="0"/>
            <wp:positionH relativeFrom="rightMargin">
              <wp:posOffset>90170</wp:posOffset>
            </wp:positionH>
            <wp:positionV relativeFrom="paragraph">
              <wp:posOffset>-1270</wp:posOffset>
            </wp:positionV>
            <wp:extent cx="658495" cy="323850"/>
            <wp:effectExtent l="0" t="0" r="8255" b="0"/>
            <wp:wrapNone/>
            <wp:docPr id="55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7A7D7" w14:textId="77777777" w:rsidR="00A03ACF" w:rsidRPr="003F10AC" w:rsidRDefault="00A03ACF" w:rsidP="003F10AC">
      <w:pPr>
        <w:pStyle w:val="Listenabsatz"/>
        <w:numPr>
          <w:ilvl w:val="0"/>
          <w:numId w:val="42"/>
        </w:numPr>
        <w:spacing w:line="240" w:lineRule="exact"/>
        <w:jc w:val="both"/>
      </w:pPr>
      <w:r w:rsidRPr="003F10AC">
        <w:rPr>
          <w:noProof/>
          <w:lang w:eastAsia="de-DE"/>
        </w:rPr>
        <w:drawing>
          <wp:anchor distT="0" distB="0" distL="114300" distR="114300" simplePos="0" relativeHeight="251974656" behindDoc="0" locked="0" layoutInCell="0" allowOverlap="1" wp14:anchorId="2FC4AAB2" wp14:editId="26D53EEA">
            <wp:simplePos x="0" y="0"/>
            <wp:positionH relativeFrom="rightMargin">
              <wp:posOffset>106680</wp:posOffset>
            </wp:positionH>
            <wp:positionV relativeFrom="paragraph">
              <wp:posOffset>196738</wp:posOffset>
            </wp:positionV>
            <wp:extent cx="285115" cy="356235"/>
            <wp:effectExtent l="0" t="0" r="635" b="5715"/>
            <wp:wrapNone/>
            <wp:docPr id="56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0AC">
        <w:t>Klären Sie unbekannte Begriffe mit einem Mitschüler oder einer Mitschülerin.</w:t>
      </w:r>
      <w:r w:rsidRPr="003F10AC">
        <w:br/>
      </w:r>
      <w:r w:rsidRPr="003F10AC">
        <w:br/>
        <w:t>Fragen Sie Ihren Lehrer oder Ihre Lehrerin, falls Sie Begriffe nicht klären können.</w:t>
      </w:r>
    </w:p>
    <w:p w14:paraId="107E95FC" w14:textId="77777777" w:rsidR="00A03ACF" w:rsidRDefault="00A03ACF" w:rsidP="00A03ACF">
      <w:pPr>
        <w:spacing w:line="240" w:lineRule="exact"/>
      </w:pPr>
    </w:p>
    <w:p w14:paraId="634CA4D5" w14:textId="77777777" w:rsidR="00A03ACF" w:rsidRDefault="00A03ACF" w:rsidP="00A03ACF">
      <w:pPr>
        <w:spacing w:line="240" w:lineRule="exact"/>
      </w:pPr>
    </w:p>
    <w:p w14:paraId="0E5C79BD" w14:textId="77777777" w:rsidR="00A03ACF" w:rsidRDefault="00A03ACF" w:rsidP="00A03ACF">
      <w:pPr>
        <w:spacing w:line="240" w:lineRule="exact"/>
      </w:pPr>
    </w:p>
    <w:p w14:paraId="0CB712E4" w14:textId="77777777" w:rsidR="00A03ACF" w:rsidRDefault="00A03ACF" w:rsidP="00A03ACF">
      <w:pPr>
        <w:spacing w:line="240" w:lineRule="exact"/>
      </w:pPr>
    </w:p>
    <w:p w14:paraId="665C7663" w14:textId="77777777" w:rsidR="00A03ACF" w:rsidRDefault="00A03ACF" w:rsidP="00A03ACF">
      <w:pPr>
        <w:spacing w:line="240" w:lineRule="exact"/>
      </w:pPr>
    </w:p>
    <w:p w14:paraId="0436B1B3" w14:textId="77777777" w:rsidR="00A03ACF" w:rsidRDefault="00A03ACF" w:rsidP="00A03ACF">
      <w:pPr>
        <w:spacing w:line="240" w:lineRule="exact"/>
      </w:pPr>
    </w:p>
    <w:p w14:paraId="414BCB90" w14:textId="77777777" w:rsidR="00A03ACF" w:rsidRPr="00104EBB" w:rsidRDefault="00A03ACF" w:rsidP="00A03ACF">
      <w:pPr>
        <w:spacing w:line="240" w:lineRule="exact"/>
      </w:pPr>
    </w:p>
    <w:p w14:paraId="13CD1B3F" w14:textId="77777777" w:rsidR="00A03ACF" w:rsidRPr="00104EBB" w:rsidRDefault="00A03ACF" w:rsidP="00A03ACF">
      <w:pPr>
        <w:pStyle w:val="Marginalie"/>
        <w:framePr w:w="755" w:wrap="notBeside" w:x="9278" w:y="160"/>
        <w:rPr>
          <w:sz w:val="20"/>
        </w:rPr>
      </w:pPr>
      <w:r w:rsidRPr="00104EBB">
        <w:rPr>
          <w:sz w:val="20"/>
        </w:rPr>
        <w:t>5</w:t>
      </w:r>
      <w:r w:rsidRPr="00104EBB">
        <w:rPr>
          <w:sz w:val="20"/>
          <w:vertAlign w:val="superscript"/>
        </w:rPr>
        <w:t>‘</w:t>
      </w:r>
    </w:p>
    <w:p w14:paraId="3E9B01C0" w14:textId="77777777" w:rsidR="00A03ACF" w:rsidRPr="00104EBB" w:rsidRDefault="00A03ACF" w:rsidP="00A03ACF">
      <w:pPr>
        <w:spacing w:line="240" w:lineRule="exact"/>
      </w:pPr>
      <w:r w:rsidRPr="00104EBB">
        <w:rPr>
          <w:b/>
          <w:noProof/>
          <w:lang w:eastAsia="de-DE"/>
        </w:rPr>
        <w:drawing>
          <wp:anchor distT="0" distB="0" distL="114300" distR="114300" simplePos="0" relativeHeight="251979776" behindDoc="0" locked="0" layoutInCell="1" allowOverlap="1" wp14:anchorId="5DDB5F16" wp14:editId="43DBC527">
            <wp:simplePos x="0" y="0"/>
            <wp:positionH relativeFrom="column">
              <wp:posOffset>4825365</wp:posOffset>
            </wp:positionH>
            <wp:positionV relativeFrom="paragraph">
              <wp:posOffset>117838</wp:posOffset>
            </wp:positionV>
            <wp:extent cx="314325" cy="314325"/>
            <wp:effectExtent l="0" t="0" r="9525" b="9525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EEFA0" w14:textId="77777777" w:rsidR="00A03ACF" w:rsidRPr="003F10AC" w:rsidRDefault="00A03ACF" w:rsidP="003F10AC">
      <w:pPr>
        <w:pStyle w:val="Listenabsatz"/>
        <w:numPr>
          <w:ilvl w:val="0"/>
          <w:numId w:val="42"/>
        </w:numPr>
        <w:spacing w:line="240" w:lineRule="exact"/>
        <w:jc w:val="both"/>
      </w:pPr>
      <w:r w:rsidRPr="003F10AC">
        <w:t>Warum könnte der Kran im Eingangsbild umgestürzt sein? Besprechen Sie zusammen mit Ihrem Partner oder Ihrer Partnerin die Möglichkeiten.</w:t>
      </w:r>
    </w:p>
    <w:p w14:paraId="7B5BB4E6" w14:textId="77777777" w:rsidR="00A03ACF" w:rsidRDefault="00A03ACF" w:rsidP="00A03ACF">
      <w:pPr>
        <w:spacing w:line="240" w:lineRule="exact"/>
        <w:rPr>
          <w:b/>
        </w:rPr>
      </w:pPr>
    </w:p>
    <w:p w14:paraId="0837CB5A" w14:textId="77777777" w:rsidR="00A03ACF" w:rsidRPr="00D30829" w:rsidRDefault="00A03ACF" w:rsidP="00A03ACF">
      <w:pPr>
        <w:spacing w:line="240" w:lineRule="exact"/>
        <w:rPr>
          <w:sz w:val="22"/>
          <w:szCs w:val="22"/>
        </w:rPr>
      </w:pPr>
    </w:p>
    <w:p w14:paraId="5F80EF78" w14:textId="77777777" w:rsidR="00D30829" w:rsidRPr="007B2AD4" w:rsidRDefault="00D30829" w:rsidP="007B2AD4">
      <w:pPr>
        <w:ind w:left="360"/>
        <w:rPr>
          <w:b/>
          <w:color w:val="FF0000"/>
        </w:rPr>
      </w:pPr>
      <w:r w:rsidRPr="007B2AD4">
        <w:rPr>
          <w:b/>
          <w:color w:val="FF0000"/>
        </w:rPr>
        <w:t>Der Kran könnte umgestürzt sein, weil er zu hohe Lasten transportiert hatte.</w:t>
      </w:r>
    </w:p>
    <w:p w14:paraId="706FBC23" w14:textId="77777777" w:rsidR="00D30829" w:rsidRPr="007B2AD4" w:rsidRDefault="00D30829" w:rsidP="007B2AD4">
      <w:pPr>
        <w:rPr>
          <w:lang w:eastAsia="de-DE"/>
        </w:rPr>
      </w:pPr>
      <w:r w:rsidRPr="007B2AD4"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D41260" w:rsidRPr="007D6AD0" w14:paraId="4E31EB13" w14:textId="77777777" w:rsidTr="00FB195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99179FD" w14:textId="77777777" w:rsidR="00D41260" w:rsidRPr="007D6AD0" w:rsidRDefault="00D41260" w:rsidP="00FB195B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2D018859" w14:textId="77777777" w:rsidR="00D41260" w:rsidRPr="007D6AD0" w:rsidRDefault="00B635C2" w:rsidP="00D41260">
            <w:pPr>
              <w:spacing w:line="240" w:lineRule="exact"/>
              <w:rPr>
                <w:b/>
              </w:rPr>
            </w:pPr>
            <w:r>
              <w:rPr>
                <w:rFonts w:eastAsia="Calibri"/>
                <w:b/>
                <w:noProof/>
              </w:rPr>
              <w:t xml:space="preserve">Einlageblatt – </w:t>
            </w:r>
            <w:r w:rsidR="006103CC">
              <w:rPr>
                <w:rFonts w:eastAsia="Calibri"/>
                <w:b/>
                <w:noProof/>
              </w:rPr>
              <w:t>Tabelle 1 und 2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D882F8" w14:textId="77777777" w:rsidR="00D41260" w:rsidRPr="007D6AD0" w:rsidRDefault="00D41260" w:rsidP="00FB195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3252641" w14:textId="77777777" w:rsidR="00D41260" w:rsidRPr="006103CC" w:rsidRDefault="00D41260" w:rsidP="00FB195B">
            <w:pPr>
              <w:jc w:val="center"/>
              <w:rPr>
                <w:rFonts w:eastAsia="Times New Roman"/>
                <w:b/>
              </w:rPr>
            </w:pPr>
            <w:r w:rsidRPr="006103CC">
              <w:rPr>
                <w:rFonts w:eastAsia="Times New Roman"/>
                <w:b/>
              </w:rPr>
              <w:t>BFK</w:t>
            </w:r>
          </w:p>
          <w:p w14:paraId="0339745E" w14:textId="77777777" w:rsidR="00D41260" w:rsidRPr="006103CC" w:rsidRDefault="00D41260" w:rsidP="00FB195B">
            <w:pPr>
              <w:jc w:val="center"/>
              <w:rPr>
                <w:rFonts w:eastAsia="Calibri"/>
                <w:b/>
              </w:rPr>
            </w:pPr>
            <w:r w:rsidRPr="006103CC">
              <w:rPr>
                <w:b/>
              </w:rPr>
              <w:t>BT01.02.01.02</w:t>
            </w:r>
          </w:p>
        </w:tc>
      </w:tr>
    </w:tbl>
    <w:p w14:paraId="6C142932" w14:textId="77777777" w:rsidR="00D41260" w:rsidRDefault="00CB1F79" w:rsidP="00E4202E">
      <w:pPr>
        <w:pStyle w:val="Textkrper"/>
      </w:pPr>
      <w:r w:rsidRPr="00E308B3">
        <w:rPr>
          <w:noProof/>
          <w:sz w:val="28"/>
          <w:szCs w:val="28"/>
        </w:rPr>
        <w:drawing>
          <wp:anchor distT="0" distB="0" distL="114300" distR="114300" simplePos="0" relativeHeight="251915264" behindDoc="0" locked="0" layoutInCell="1" allowOverlap="1" wp14:anchorId="6127542A" wp14:editId="3CD4B7C9">
            <wp:simplePos x="0" y="0"/>
            <wp:positionH relativeFrom="column">
              <wp:posOffset>4803140</wp:posOffset>
            </wp:positionH>
            <wp:positionV relativeFrom="paragraph">
              <wp:posOffset>391160</wp:posOffset>
            </wp:positionV>
            <wp:extent cx="341630" cy="313055"/>
            <wp:effectExtent l="0" t="0" r="127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8674" w:tblpY="-9"/>
        <w:tblOverlap w:val="never"/>
        <w:tblW w:w="2100" w:type="dxa"/>
        <w:tblBorders>
          <w:bottom w:val="none" w:sz="0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</w:tblGrid>
      <w:tr w:rsidR="00CB1F79" w14:paraId="4CFBB147" w14:textId="77777777" w:rsidTr="006E09C5">
        <w:trPr>
          <w:trHeight w:val="284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C7D4638" w14:textId="77777777" w:rsidR="00CB1F79" w:rsidRDefault="00CB1F79" w:rsidP="006E09C5">
            <w:pPr>
              <w:pStyle w:val="TabelleKopfmitte"/>
              <w:rPr>
                <w:lang w:val="en-GB"/>
              </w:rPr>
            </w:pPr>
            <w:proofErr w:type="spellStart"/>
            <w:r>
              <w:rPr>
                <w:lang w:val="en-GB"/>
              </w:rPr>
              <w:t>Lösung</w:t>
            </w:r>
            <w:proofErr w:type="spellEnd"/>
          </w:p>
        </w:tc>
      </w:tr>
    </w:tbl>
    <w:tbl>
      <w:tblPr>
        <w:tblStyle w:val="Tabellenraster"/>
        <w:tblW w:w="73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2"/>
        <w:gridCol w:w="4959"/>
      </w:tblGrid>
      <w:tr w:rsidR="00A2088A" w14:paraId="471E68DB" w14:textId="77777777" w:rsidTr="00D4126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CFF3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 xml:space="preserve">Kran </w:t>
            </w:r>
          </w:p>
          <w:p w14:paraId="42529157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im Schwenkbereich:</w:t>
            </w:r>
          </w:p>
          <w:p w14:paraId="749E9E61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042EDF09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152F100C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4987638A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6A029466" w14:textId="77777777" w:rsidR="00A2088A" w:rsidRDefault="00A2088A" w:rsidP="005B285B">
            <w:pPr>
              <w:pStyle w:val="Textkrper"/>
              <w:jc w:val="left"/>
              <w:rPr>
                <w:sz w:val="22"/>
              </w:rPr>
            </w:pPr>
            <w:r w:rsidRPr="00070D9B">
              <w:rPr>
                <w:rFonts w:cs="ArialMT+T42+FOZEPD"/>
              </w:rPr>
              <w:t>Was beachten: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0325" w14:textId="77777777" w:rsidR="00A2088A" w:rsidRPr="0072750D" w:rsidRDefault="00A2088A" w:rsidP="0072750D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227" w:hanging="170"/>
              <w:rPr>
                <w:color w:val="FF0000"/>
                <w:lang w:eastAsia="en-US"/>
              </w:rPr>
            </w:pPr>
          </w:p>
          <w:p w14:paraId="34F9601C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Bauwerk</w:t>
            </w:r>
          </w:p>
          <w:p w14:paraId="5DE8D874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Betonübergabe</w:t>
            </w:r>
          </w:p>
          <w:p w14:paraId="48C4D057" w14:textId="77777777" w:rsidR="00A2088A" w:rsidRDefault="0072750D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Baustraß</w:t>
            </w:r>
            <w:r w:rsidR="00A2088A">
              <w:rPr>
                <w:color w:val="FF0000"/>
                <w:sz w:val="22"/>
                <w:lang w:eastAsia="en-US"/>
              </w:rPr>
              <w:t>e</w:t>
            </w:r>
          </w:p>
          <w:p w14:paraId="417974DE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Lagerflächen</w:t>
            </w:r>
          </w:p>
          <w:p w14:paraId="6B854BA0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Bearbeitungsflächen</w:t>
            </w:r>
          </w:p>
          <w:p w14:paraId="73B3374D" w14:textId="77777777" w:rsidR="0072750D" w:rsidRDefault="0072750D" w:rsidP="0072750D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color w:val="FF0000"/>
                <w:sz w:val="22"/>
                <w:lang w:eastAsia="en-US"/>
              </w:rPr>
            </w:pPr>
          </w:p>
          <w:p w14:paraId="3D5D80AE" w14:textId="77777777" w:rsidR="00A2088A" w:rsidRPr="0072750D" w:rsidRDefault="0072750D" w:rsidP="0072750D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Abstand zur Böschung</w:t>
            </w:r>
          </w:p>
        </w:tc>
      </w:tr>
      <w:tr w:rsidR="00A2088A" w14:paraId="1A73FAA4" w14:textId="77777777" w:rsidTr="00D4126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64A2" w14:textId="411BE824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Erschließung</w:t>
            </w:r>
            <w:r w:rsidR="00070D9B">
              <w:rPr>
                <w:rFonts w:cs="ArialMT+T42+FOZEPD"/>
                <w:sz w:val="22"/>
              </w:rPr>
              <w:t>:</w:t>
            </w:r>
          </w:p>
          <w:p w14:paraId="21869B35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43FCF993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5AFF5484" w14:textId="77777777" w:rsidR="00A2088A" w:rsidRDefault="00A2088A" w:rsidP="005B285B">
            <w:pPr>
              <w:pStyle w:val="Textkrper"/>
              <w:jc w:val="left"/>
              <w:rPr>
                <w:sz w:val="22"/>
              </w:rPr>
            </w:pPr>
            <w:r w:rsidRPr="00070D9B">
              <w:rPr>
                <w:rFonts w:cs="ArialMT+T42+FOZEPD"/>
              </w:rPr>
              <w:t>Merkmale: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3D2C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Zu-</w:t>
            </w:r>
            <w:r w:rsidR="0072750D">
              <w:rPr>
                <w:color w:val="FF0000"/>
                <w:sz w:val="22"/>
                <w:lang w:eastAsia="en-US"/>
              </w:rPr>
              <w:t xml:space="preserve"> </w:t>
            </w:r>
            <w:r>
              <w:rPr>
                <w:color w:val="FF0000"/>
                <w:sz w:val="22"/>
                <w:lang w:eastAsia="en-US"/>
              </w:rPr>
              <w:t>und Abfahrt</w:t>
            </w:r>
          </w:p>
          <w:p w14:paraId="70E98611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Baustraße</w:t>
            </w:r>
          </w:p>
          <w:p w14:paraId="49C92626" w14:textId="77777777" w:rsidR="0072750D" w:rsidRDefault="0072750D" w:rsidP="0072750D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color w:val="FF0000"/>
                <w:sz w:val="22"/>
                <w:lang w:eastAsia="en-US"/>
              </w:rPr>
            </w:pPr>
          </w:p>
          <w:p w14:paraId="7A0B316C" w14:textId="76B1C1DB" w:rsidR="00A2088A" w:rsidRPr="0038645D" w:rsidRDefault="0072750D" w:rsidP="0038645D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Guter Untergrund</w:t>
            </w:r>
          </w:p>
        </w:tc>
      </w:tr>
      <w:tr w:rsidR="00A2088A" w14:paraId="06BE6A6A" w14:textId="77777777" w:rsidTr="00D4126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2989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Lagerflächen für</w:t>
            </w:r>
            <w:r w:rsidR="00070D9B">
              <w:rPr>
                <w:rFonts w:cs="ArialMT+T42+FOZEPD"/>
                <w:sz w:val="22"/>
              </w:rPr>
              <w:t>:</w:t>
            </w:r>
          </w:p>
          <w:p w14:paraId="6D3D634E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67178EF6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0DD4554D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25D92DF6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17C4F8AE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7A84FB88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5AB285D1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Lage: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950C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Mauersteine</w:t>
            </w:r>
          </w:p>
          <w:p w14:paraId="499692F9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Mauermörtelsilos</w:t>
            </w:r>
          </w:p>
          <w:p w14:paraId="30913B57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Betonstahl</w:t>
            </w:r>
          </w:p>
          <w:p w14:paraId="4E9E4D20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Sand</w:t>
            </w:r>
          </w:p>
          <w:p w14:paraId="2A019A45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 xml:space="preserve">Kies </w:t>
            </w:r>
          </w:p>
          <w:p w14:paraId="1A881426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 xml:space="preserve">Schalelemente </w:t>
            </w:r>
          </w:p>
          <w:p w14:paraId="7179A96D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Fertigteile</w:t>
            </w:r>
          </w:p>
          <w:p w14:paraId="6365C091" w14:textId="77777777" w:rsidR="00070D9B" w:rsidRDefault="00070D9B" w:rsidP="00070D9B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color w:val="FF0000"/>
                <w:sz w:val="22"/>
                <w:lang w:eastAsia="en-US"/>
              </w:rPr>
            </w:pPr>
          </w:p>
          <w:p w14:paraId="51997230" w14:textId="77777777" w:rsidR="00A2088A" w:rsidRDefault="00070D9B" w:rsidP="00070D9B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Im Schwenkbereich</w:t>
            </w:r>
          </w:p>
        </w:tc>
      </w:tr>
      <w:tr w:rsidR="00A2088A" w14:paraId="5E063151" w14:textId="77777777" w:rsidTr="00D4126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2937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Bodenaushub</w:t>
            </w:r>
            <w:r w:rsidR="00070D9B">
              <w:rPr>
                <w:rFonts w:cs="ArialMT+T42+FOZEPD"/>
                <w:sz w:val="22"/>
              </w:rPr>
              <w:t>:</w:t>
            </w:r>
          </w:p>
          <w:p w14:paraId="2B0B127A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62D09095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Oberboden:</w:t>
            </w:r>
          </w:p>
          <w:p w14:paraId="7647A228" w14:textId="77777777" w:rsidR="00070D9B" w:rsidRDefault="00070D9B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3524C64D" w14:textId="77777777" w:rsidR="00070D9B" w:rsidRPr="00070D9B" w:rsidRDefault="00070D9B" w:rsidP="005B285B">
            <w:pPr>
              <w:pStyle w:val="Textkrper"/>
              <w:jc w:val="left"/>
              <w:rPr>
                <w:rFonts w:cs="ArialMT+T42+FOZEPD"/>
                <w:sz w:val="4"/>
              </w:rPr>
            </w:pPr>
          </w:p>
          <w:p w14:paraId="5ED855DB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 w:rsidRPr="00070D9B">
              <w:rPr>
                <w:rFonts w:cs="ArialMT+T42+FOZEPD"/>
              </w:rPr>
              <w:t>Lage</w:t>
            </w:r>
            <w:r w:rsidR="00070D9B" w:rsidRPr="00070D9B">
              <w:rPr>
                <w:rFonts w:cs="ArialMT+T42+FOZEPD"/>
              </w:rPr>
              <w:t>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A341" w14:textId="77777777" w:rsidR="00A2088A" w:rsidRDefault="00A2088A" w:rsidP="004503FF">
            <w:pPr>
              <w:pStyle w:val="TabelleAufzhlung"/>
              <w:numPr>
                <w:ilvl w:val="0"/>
                <w:numId w:val="17"/>
              </w:numPr>
              <w:spacing w:line="240" w:lineRule="exact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direkt abtransportiert</w:t>
            </w:r>
          </w:p>
          <w:p w14:paraId="5F1DAF48" w14:textId="77777777" w:rsidR="00A2088A" w:rsidRDefault="00A2088A" w:rsidP="00D30829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57"/>
              <w:rPr>
                <w:color w:val="FF0000"/>
                <w:sz w:val="22"/>
                <w:lang w:eastAsia="en-US"/>
              </w:rPr>
            </w:pPr>
          </w:p>
          <w:p w14:paraId="10DA3F9D" w14:textId="77777777" w:rsidR="00A2088A" w:rsidRDefault="00A2088A" w:rsidP="00070D9B">
            <w:pPr>
              <w:pStyle w:val="TabelleAufzhlung"/>
              <w:numPr>
                <w:ilvl w:val="0"/>
                <w:numId w:val="16"/>
              </w:numPr>
              <w:spacing w:line="240" w:lineRule="exact"/>
              <w:ind w:left="350" w:hanging="364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Baustelle gelagert</w:t>
            </w:r>
          </w:p>
          <w:p w14:paraId="1FC73770" w14:textId="77777777" w:rsidR="00070D9B" w:rsidRDefault="00070D9B" w:rsidP="00070D9B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350" w:hanging="364"/>
              <w:rPr>
                <w:color w:val="FF0000"/>
                <w:sz w:val="22"/>
                <w:lang w:eastAsia="en-US"/>
              </w:rPr>
            </w:pPr>
          </w:p>
          <w:p w14:paraId="38A68F84" w14:textId="77777777" w:rsidR="00070D9B" w:rsidRPr="00070D9B" w:rsidRDefault="00070D9B" w:rsidP="00070D9B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350" w:hanging="364"/>
              <w:rPr>
                <w:color w:val="FF0000"/>
                <w:sz w:val="14"/>
                <w:lang w:eastAsia="en-US"/>
              </w:rPr>
            </w:pPr>
          </w:p>
          <w:p w14:paraId="68DC8DE6" w14:textId="77777777" w:rsidR="00070D9B" w:rsidRDefault="00070D9B" w:rsidP="00070D9B">
            <w:pPr>
              <w:pStyle w:val="TabelleAufzhlung"/>
              <w:numPr>
                <w:ilvl w:val="0"/>
                <w:numId w:val="16"/>
              </w:numPr>
              <w:spacing w:line="240" w:lineRule="exact"/>
              <w:ind w:left="350" w:hanging="364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nicht im Schwenkbereich</w:t>
            </w:r>
          </w:p>
          <w:p w14:paraId="703C8D50" w14:textId="77777777" w:rsidR="00A2088A" w:rsidRDefault="00A2088A" w:rsidP="00070D9B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227" w:hanging="170"/>
              <w:rPr>
                <w:color w:val="FF0000"/>
                <w:sz w:val="22"/>
                <w:lang w:eastAsia="en-US"/>
              </w:rPr>
            </w:pPr>
          </w:p>
        </w:tc>
      </w:tr>
      <w:tr w:rsidR="00A2088A" w14:paraId="223EA829" w14:textId="77777777" w:rsidTr="00D4126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E8FD" w14:textId="77777777" w:rsidR="00A2088A" w:rsidRDefault="005B285B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Container/</w:t>
            </w:r>
            <w:r w:rsidR="00A2088A">
              <w:rPr>
                <w:rFonts w:cs="ArialMT+T42+FOZEPD"/>
                <w:sz w:val="22"/>
              </w:rPr>
              <w:t>Mulden</w:t>
            </w:r>
            <w:r w:rsidR="00070D9B">
              <w:rPr>
                <w:rFonts w:cs="ArialMT+T42+FOZEPD"/>
                <w:sz w:val="22"/>
              </w:rPr>
              <w:t>:</w:t>
            </w:r>
          </w:p>
          <w:p w14:paraId="215CEF5B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05572771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 w:rsidRPr="00070D9B">
              <w:rPr>
                <w:rFonts w:cs="ArialMT+T42+FOZEPD"/>
              </w:rPr>
              <w:t>Lage: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C20F" w14:textId="77777777" w:rsidR="00A2088A" w:rsidRDefault="00A2088A" w:rsidP="00070D9B">
            <w:pPr>
              <w:pStyle w:val="TabelleAufzhlung"/>
              <w:numPr>
                <w:ilvl w:val="0"/>
                <w:numId w:val="43"/>
              </w:numPr>
              <w:spacing w:line="240" w:lineRule="exact"/>
              <w:ind w:left="364" w:hanging="332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Müll getrennt</w:t>
            </w:r>
          </w:p>
          <w:p w14:paraId="7B71B980" w14:textId="77777777" w:rsidR="00A2088A" w:rsidRDefault="00A2088A" w:rsidP="00070D9B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364" w:hanging="332"/>
              <w:rPr>
                <w:color w:val="FF0000"/>
                <w:sz w:val="22"/>
                <w:lang w:eastAsia="en-US"/>
              </w:rPr>
            </w:pPr>
          </w:p>
          <w:p w14:paraId="54E64DAC" w14:textId="77777777" w:rsidR="00A2088A" w:rsidRDefault="00A2088A" w:rsidP="00070D9B">
            <w:pPr>
              <w:pStyle w:val="TabelleAufzhlung"/>
              <w:numPr>
                <w:ilvl w:val="0"/>
                <w:numId w:val="43"/>
              </w:numPr>
              <w:spacing w:line="240" w:lineRule="exact"/>
              <w:ind w:left="364" w:hanging="332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Nähe des Arbeitsplatzes</w:t>
            </w:r>
          </w:p>
        </w:tc>
      </w:tr>
      <w:tr w:rsidR="00A2088A" w14:paraId="7D33C1CE" w14:textId="77777777" w:rsidTr="00D4126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FD37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Bearbeitungsflächen für</w:t>
            </w:r>
            <w:r w:rsidR="00070D9B">
              <w:rPr>
                <w:rFonts w:cs="ArialMT+T42+FOZEPD"/>
                <w:sz w:val="22"/>
              </w:rPr>
              <w:t>:</w:t>
            </w:r>
          </w:p>
          <w:p w14:paraId="3E901C65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399E1A5F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 w:rsidRPr="00070D9B">
              <w:rPr>
                <w:rFonts w:cs="ArialMT+T42+FOZEPD"/>
              </w:rPr>
              <w:t xml:space="preserve">Lage: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7386" w14:textId="77777777" w:rsidR="00A2088A" w:rsidRDefault="00A2088A" w:rsidP="00070D9B">
            <w:pPr>
              <w:pStyle w:val="TabelleAufzhlung"/>
              <w:numPr>
                <w:ilvl w:val="0"/>
                <w:numId w:val="18"/>
              </w:numPr>
              <w:spacing w:line="240" w:lineRule="exact"/>
              <w:ind w:left="364" w:hanging="332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Holz und Baustahl</w:t>
            </w:r>
          </w:p>
          <w:p w14:paraId="526A9A52" w14:textId="77777777" w:rsidR="00A2088A" w:rsidRDefault="00A2088A" w:rsidP="00070D9B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364" w:hanging="332"/>
              <w:rPr>
                <w:color w:val="FF0000"/>
                <w:sz w:val="22"/>
                <w:lang w:eastAsia="en-US"/>
              </w:rPr>
            </w:pPr>
          </w:p>
          <w:p w14:paraId="5EAF0FEF" w14:textId="77777777" w:rsidR="00070D9B" w:rsidRDefault="00070D9B" w:rsidP="00070D9B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364" w:hanging="332"/>
              <w:rPr>
                <w:color w:val="FF0000"/>
                <w:sz w:val="22"/>
                <w:lang w:eastAsia="en-US"/>
              </w:rPr>
            </w:pPr>
          </w:p>
          <w:p w14:paraId="7D032873" w14:textId="77777777" w:rsidR="00A2088A" w:rsidRDefault="00A2088A" w:rsidP="00070D9B">
            <w:pPr>
              <w:pStyle w:val="TabelleAufzhlung"/>
              <w:numPr>
                <w:ilvl w:val="0"/>
                <w:numId w:val="18"/>
              </w:numPr>
              <w:spacing w:line="240" w:lineRule="exact"/>
              <w:ind w:left="364" w:hanging="332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teilweise im Schwenkbereich</w:t>
            </w:r>
          </w:p>
        </w:tc>
      </w:tr>
      <w:tr w:rsidR="00A2088A" w14:paraId="5CF622BF" w14:textId="77777777" w:rsidTr="00D4126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E9C1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Magazin für</w:t>
            </w:r>
            <w:r w:rsidR="00070D9B">
              <w:rPr>
                <w:rFonts w:cs="ArialMT+T42+FOZEPD"/>
                <w:sz w:val="22"/>
              </w:rPr>
              <w:t>:</w:t>
            </w:r>
          </w:p>
          <w:p w14:paraId="7C7A7CEF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0217C547" w14:textId="77777777" w:rsidR="00070D9B" w:rsidRDefault="00070D9B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16CCE2C7" w14:textId="77777777" w:rsidR="00070D9B" w:rsidRPr="00070D9B" w:rsidRDefault="00070D9B" w:rsidP="005B285B">
            <w:pPr>
              <w:pStyle w:val="Textkrper"/>
              <w:jc w:val="left"/>
              <w:rPr>
                <w:rFonts w:cs="ArialMT+T42+FOZEPD"/>
                <w:sz w:val="10"/>
              </w:rPr>
            </w:pPr>
          </w:p>
          <w:p w14:paraId="4D249F3E" w14:textId="77777777" w:rsidR="00A2088A" w:rsidRDefault="00A2088A" w:rsidP="005B285B">
            <w:pPr>
              <w:pStyle w:val="Textkrper"/>
              <w:jc w:val="left"/>
              <w:rPr>
                <w:sz w:val="22"/>
              </w:rPr>
            </w:pPr>
            <w:r w:rsidRPr="00070D9B">
              <w:rPr>
                <w:rFonts w:cs="ArialMT+T42+FOZEPD"/>
              </w:rPr>
              <w:t>Lage: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FB26" w14:textId="77777777" w:rsidR="00070D9B" w:rsidRDefault="00070D9B" w:rsidP="004503FF">
            <w:pPr>
              <w:pStyle w:val="TabelleAufzhlung"/>
              <w:numPr>
                <w:ilvl w:val="0"/>
                <w:numId w:val="19"/>
              </w:numPr>
              <w:spacing w:line="240" w:lineRule="exact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 xml:space="preserve">Werkzeuge </w:t>
            </w:r>
            <w:r w:rsidR="00A2088A">
              <w:rPr>
                <w:color w:val="FF0000"/>
                <w:sz w:val="22"/>
                <w:lang w:eastAsia="en-US"/>
              </w:rPr>
              <w:t xml:space="preserve"> </w:t>
            </w:r>
          </w:p>
          <w:p w14:paraId="7A988A50" w14:textId="77777777" w:rsidR="00070D9B" w:rsidRDefault="00070D9B" w:rsidP="004503FF">
            <w:pPr>
              <w:pStyle w:val="TabelleAufzhlung"/>
              <w:numPr>
                <w:ilvl w:val="0"/>
                <w:numId w:val="19"/>
              </w:numPr>
              <w:spacing w:line="240" w:lineRule="exact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Kleingeräte</w:t>
            </w:r>
          </w:p>
          <w:p w14:paraId="48FF1107" w14:textId="77777777" w:rsidR="00A2088A" w:rsidRDefault="00A2088A" w:rsidP="004503FF">
            <w:pPr>
              <w:pStyle w:val="TabelleAufzhlung"/>
              <w:numPr>
                <w:ilvl w:val="0"/>
                <w:numId w:val="19"/>
              </w:numPr>
              <w:spacing w:line="240" w:lineRule="exact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Ersatzteile</w:t>
            </w:r>
          </w:p>
          <w:p w14:paraId="4FB595E9" w14:textId="77777777" w:rsidR="00070D9B" w:rsidRDefault="00070D9B" w:rsidP="00D30829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57"/>
              <w:rPr>
                <w:color w:val="FF0000"/>
                <w:sz w:val="22"/>
                <w:lang w:eastAsia="en-US"/>
              </w:rPr>
            </w:pPr>
          </w:p>
          <w:p w14:paraId="0444DB4C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Nähe der Zufahrt</w:t>
            </w:r>
          </w:p>
          <w:p w14:paraId="609DA94E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Baubüro</w:t>
            </w:r>
          </w:p>
          <w:p w14:paraId="1B75061B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Polierbüro</w:t>
            </w:r>
          </w:p>
          <w:p w14:paraId="7377FB71" w14:textId="77777777" w:rsidR="00A2088A" w:rsidRDefault="00070D9B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nicht weiter als 150 </w:t>
            </w:r>
            <w:r w:rsidR="00A2088A">
              <w:rPr>
                <w:color w:val="FF0000"/>
                <w:sz w:val="22"/>
                <w:lang w:eastAsia="en-US"/>
              </w:rPr>
              <w:t>m vom Arbeitsplatz</w:t>
            </w:r>
          </w:p>
        </w:tc>
      </w:tr>
      <w:tr w:rsidR="00A2088A" w14:paraId="2BBE3DA9" w14:textId="77777777" w:rsidTr="00D4126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ED99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>
              <w:rPr>
                <w:rFonts w:cs="ArialMT+T42+FOZEPD"/>
                <w:sz w:val="22"/>
              </w:rPr>
              <w:t>Unterkünfte (Beispiele)</w:t>
            </w:r>
            <w:r w:rsidR="00070D9B">
              <w:rPr>
                <w:rFonts w:cs="ArialMT+T42+FOZEPD"/>
                <w:sz w:val="22"/>
              </w:rPr>
              <w:t>:</w:t>
            </w:r>
          </w:p>
          <w:p w14:paraId="376AFC38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</w:p>
          <w:p w14:paraId="1E5AD0EE" w14:textId="77777777" w:rsidR="00070D9B" w:rsidRPr="00070D9B" w:rsidRDefault="00070D9B" w:rsidP="005B285B">
            <w:pPr>
              <w:pStyle w:val="Textkrper"/>
              <w:jc w:val="left"/>
              <w:rPr>
                <w:rFonts w:cs="ArialMT+T42+FOZEPD"/>
                <w:sz w:val="14"/>
              </w:rPr>
            </w:pPr>
          </w:p>
          <w:p w14:paraId="1D0DF31C" w14:textId="77777777" w:rsidR="00A2088A" w:rsidRPr="00070D9B" w:rsidRDefault="00A2088A" w:rsidP="005B285B">
            <w:pPr>
              <w:pStyle w:val="Textkrper"/>
              <w:jc w:val="left"/>
              <w:rPr>
                <w:rFonts w:cs="ArialMT+T42+FOZEPD"/>
              </w:rPr>
            </w:pPr>
          </w:p>
          <w:p w14:paraId="3B3438F0" w14:textId="77777777" w:rsidR="00A2088A" w:rsidRDefault="00A2088A" w:rsidP="005B285B">
            <w:pPr>
              <w:pStyle w:val="Textkrper"/>
              <w:jc w:val="left"/>
              <w:rPr>
                <w:rFonts w:cs="ArialMT+T42+FOZEPD"/>
                <w:sz w:val="22"/>
              </w:rPr>
            </w:pPr>
            <w:r w:rsidRPr="00070D9B">
              <w:rPr>
                <w:rFonts w:cs="ArialMT+T42+FOZEPD"/>
              </w:rPr>
              <w:t>Lage: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18C4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Baustellenwagen</w:t>
            </w:r>
          </w:p>
          <w:p w14:paraId="09B7FF48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Polierbüro</w:t>
            </w:r>
          </w:p>
          <w:p w14:paraId="72C92C18" w14:textId="77777777" w:rsidR="00A2088A" w:rsidRDefault="00A2088A" w:rsidP="004503FF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Baubüro</w:t>
            </w:r>
          </w:p>
          <w:p w14:paraId="2AAD84BD" w14:textId="77777777" w:rsidR="00A2088A" w:rsidRDefault="00A2088A" w:rsidP="00D30829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57"/>
              <w:rPr>
                <w:color w:val="FF0000"/>
                <w:sz w:val="22"/>
                <w:lang w:eastAsia="en-US"/>
              </w:rPr>
            </w:pPr>
          </w:p>
          <w:p w14:paraId="5DCA0F6A" w14:textId="77777777" w:rsidR="00A2088A" w:rsidRDefault="00A2088A" w:rsidP="00382D44">
            <w:pPr>
              <w:pStyle w:val="TabelleAufzhlung"/>
              <w:numPr>
                <w:ilvl w:val="0"/>
                <w:numId w:val="14"/>
              </w:numPr>
              <w:spacing w:line="240" w:lineRule="exact"/>
              <w:ind w:left="364" w:hanging="364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außerhalb des Schwenkbereichs</w:t>
            </w:r>
          </w:p>
        </w:tc>
      </w:tr>
      <w:tr w:rsidR="00A2088A" w14:paraId="52FFF179" w14:textId="77777777" w:rsidTr="0038645D">
        <w:trPr>
          <w:trHeight w:val="179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1A11" w14:textId="77777777" w:rsidR="0038645D" w:rsidRDefault="00FC6DD7" w:rsidP="0038645D">
            <w:pPr>
              <w:pStyle w:val="Textkrper"/>
              <w:jc w:val="left"/>
              <w:rPr>
                <w:rFonts w:cs="ArialMT+T42+FOZEPD"/>
                <w:sz w:val="22"/>
                <w:szCs w:val="22"/>
              </w:rPr>
            </w:pPr>
            <w:r w:rsidRPr="0038645D">
              <w:rPr>
                <w:rFonts w:cs="ArialMT+T42+FOZEPD"/>
                <w:sz w:val="22"/>
                <w:szCs w:val="22"/>
              </w:rPr>
              <w:t>Toilette</w:t>
            </w:r>
            <w:r w:rsidR="0038645D" w:rsidRPr="0038645D">
              <w:rPr>
                <w:rFonts w:cs="ArialMT+T42+FOZEPD"/>
                <w:sz w:val="22"/>
                <w:szCs w:val="22"/>
              </w:rPr>
              <w:t xml:space="preserve"> </w:t>
            </w:r>
          </w:p>
          <w:p w14:paraId="6E0C6FDE" w14:textId="1C66F296" w:rsidR="00A2088A" w:rsidRPr="0038645D" w:rsidRDefault="00A2088A" w:rsidP="0038645D">
            <w:pPr>
              <w:pStyle w:val="Textkrper"/>
              <w:jc w:val="left"/>
              <w:rPr>
                <w:rFonts w:cs="ArialMT+T42+FOZEPD"/>
              </w:rPr>
            </w:pPr>
            <w:r w:rsidRPr="0038645D">
              <w:rPr>
                <w:rFonts w:cs="ArialMT+T42+FOZEPD"/>
              </w:rPr>
              <w:t>Lage: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0B88" w14:textId="77777777" w:rsidR="0038645D" w:rsidRDefault="0038645D" w:rsidP="0038645D">
            <w:pPr>
              <w:pStyle w:val="TabelleAufzhlung"/>
              <w:numPr>
                <w:ilvl w:val="0"/>
                <w:numId w:val="0"/>
              </w:numPr>
              <w:spacing w:line="240" w:lineRule="exact"/>
              <w:ind w:left="360"/>
              <w:rPr>
                <w:color w:val="FF0000"/>
                <w:sz w:val="22"/>
                <w:lang w:eastAsia="en-US"/>
              </w:rPr>
            </w:pPr>
          </w:p>
          <w:p w14:paraId="3D4674E9" w14:textId="0B75D326" w:rsidR="00A2088A" w:rsidRDefault="00A2088A" w:rsidP="004503FF">
            <w:pPr>
              <w:pStyle w:val="TabelleAufzhlung"/>
              <w:numPr>
                <w:ilvl w:val="0"/>
                <w:numId w:val="20"/>
              </w:numPr>
              <w:spacing w:line="240" w:lineRule="exact"/>
              <w:rPr>
                <w:color w:val="FF0000"/>
                <w:sz w:val="22"/>
                <w:lang w:eastAsia="en-US"/>
              </w:rPr>
            </w:pPr>
            <w:r>
              <w:rPr>
                <w:color w:val="FF0000"/>
                <w:sz w:val="22"/>
                <w:lang w:eastAsia="en-US"/>
              </w:rPr>
              <w:t>außerhalb des Schwenkbereichs</w:t>
            </w:r>
          </w:p>
        </w:tc>
      </w:tr>
    </w:tbl>
    <w:p w14:paraId="3FDF9F33" w14:textId="77777777" w:rsidR="00320A2B" w:rsidRPr="000D3E37" w:rsidRDefault="00320A2B" w:rsidP="000D3E37">
      <w:pPr>
        <w:spacing w:line="240" w:lineRule="exact"/>
      </w:pPr>
    </w:p>
    <w:sectPr w:rsidR="00320A2B" w:rsidRPr="000D3E37" w:rsidSect="006A1BA0">
      <w:headerReference w:type="default" r:id="rId25"/>
      <w:footerReference w:type="default" r:id="rId26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3DC5" w14:textId="77777777" w:rsidR="0054704F" w:rsidRDefault="0054704F" w:rsidP="001E03DE">
      <w:r>
        <w:separator/>
      </w:r>
    </w:p>
  </w:endnote>
  <w:endnote w:type="continuationSeparator" w:id="0">
    <w:p w14:paraId="735710A2" w14:textId="77777777" w:rsidR="0054704F" w:rsidRDefault="0054704F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+T42+FOZEP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DA0B8" w14:textId="6716F496" w:rsidR="000565A9" w:rsidRPr="002E2050" w:rsidRDefault="000565A9" w:rsidP="002E2050">
    <w:pPr>
      <w:pStyle w:val="Fuzeile"/>
    </w:pPr>
    <w:r w:rsidRPr="00595C5A">
      <w:t xml:space="preserve">© </w:t>
    </w:r>
    <w:r>
      <w:t>Zentrum für Schu</w:t>
    </w:r>
    <w:r w:rsidR="00E263CB">
      <w:t>lqualität und Lehrerbildung 202</w:t>
    </w:r>
    <w:r w:rsidR="007D519C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DE35C" w14:textId="77777777" w:rsidR="0054704F" w:rsidRDefault="0054704F" w:rsidP="001E03DE">
      <w:r>
        <w:separator/>
      </w:r>
    </w:p>
  </w:footnote>
  <w:footnote w:type="continuationSeparator" w:id="0">
    <w:p w14:paraId="59AFDE0C" w14:textId="77777777" w:rsidR="0054704F" w:rsidRDefault="0054704F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FEB8B" w14:textId="77777777" w:rsidR="000565A9" w:rsidRPr="006A1C37" w:rsidRDefault="000565A9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9113D9" wp14:editId="4BB31A83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880"/>
                        <a:chOff x="0" y="0"/>
                        <a:chExt cx="6215553" cy="437710"/>
                      </a:xfrm>
                    </wpg:grpSpPr>
                    <wps:wsp>
                      <wps:cNvPr id="91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E0479" w14:textId="77777777" w:rsidR="000565A9" w:rsidRDefault="000565A9" w:rsidP="00E74F99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" name="Grafik 92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9113D9" id="Gruppieren 457" o:spid="_x0000_s1041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28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rWM3h+CT9AZn8AAAD//wMAUEsBAi0AFAAGAAgAAAAhANvh9svuAAAAhQEAABMAAAAAAAAAAAAA&#10;AAAAAAAAAFtDb250ZW50X1R5cGVzXS54bWxQSwECLQAUAAYACAAAACEAWvQsW78AAAAVAQAACwAA&#10;AAAAAAAAAAAAAAAfAQAAX3JlbHMvLnJlbHNQSwECLQAUAAYACAAAACEAj/5dvMMAAADbAAAADwAA&#10;AAAAAAAAAAAAAAAHAgAAZHJzL2Rvd25yZXYueG1sUEsFBgAAAAADAAMAtwAAAPcCAAAAAA==&#10;" stroked="f">
                <v:textbox>
                  <w:txbxContent>
                    <w:p w14:paraId="5ABE0479" w14:textId="77777777" w:rsidR="000565A9" w:rsidRDefault="000565A9" w:rsidP="00E74F99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92" o:spid="_x0000_s1043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">
                <v:imagedata r:id="rId2" o:title=""/>
              </v:shape>
              <v:line id="Gerade Verbindung 460" o:spid="_x0000_s1044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47E86"/>
    <w:multiLevelType w:val="hybridMultilevel"/>
    <w:tmpl w:val="1D0E0744"/>
    <w:lvl w:ilvl="0" w:tplc="0B284292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D7C0C"/>
    <w:multiLevelType w:val="hybridMultilevel"/>
    <w:tmpl w:val="6888C4B2"/>
    <w:lvl w:ilvl="0" w:tplc="8D22F22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8C2CFF"/>
    <w:multiLevelType w:val="hybridMultilevel"/>
    <w:tmpl w:val="018CCE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0" w15:restartNumberingAfterBreak="0">
    <w:nsid w:val="3FCE71A9"/>
    <w:multiLevelType w:val="hybridMultilevel"/>
    <w:tmpl w:val="3B3491EC"/>
    <w:lvl w:ilvl="0" w:tplc="A0985D74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C9134A"/>
    <w:multiLevelType w:val="hybridMultilevel"/>
    <w:tmpl w:val="57FCB2BA"/>
    <w:lvl w:ilvl="0" w:tplc="159EB254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9756DA"/>
    <w:multiLevelType w:val="hybridMultilevel"/>
    <w:tmpl w:val="4A0C1200"/>
    <w:lvl w:ilvl="0" w:tplc="8D22F2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13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4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C7C77C1"/>
    <w:multiLevelType w:val="hybridMultilevel"/>
    <w:tmpl w:val="C6FC4D0E"/>
    <w:lvl w:ilvl="0" w:tplc="8D22F22E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9" w15:restartNumberingAfterBreak="0">
    <w:nsid w:val="53147D0A"/>
    <w:multiLevelType w:val="hybridMultilevel"/>
    <w:tmpl w:val="7F5EC914"/>
    <w:lvl w:ilvl="0" w:tplc="8D22F2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20" w15:restartNumberingAfterBreak="0">
    <w:nsid w:val="5650139B"/>
    <w:multiLevelType w:val="hybridMultilevel"/>
    <w:tmpl w:val="83B658C4"/>
    <w:lvl w:ilvl="0" w:tplc="A0764190">
      <w:numFmt w:val="bullet"/>
      <w:lvlText w:val="-"/>
      <w:lvlJc w:val="left"/>
      <w:pPr>
        <w:ind w:left="720" w:hanging="360"/>
      </w:pPr>
      <w:rPr>
        <w:rFonts w:ascii="Source Sans Pro SemiBold" w:eastAsia="Times New Roman" w:hAnsi="Source Sans Pro SemiBol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717709"/>
    <w:multiLevelType w:val="hybridMultilevel"/>
    <w:tmpl w:val="AAAE7A0E"/>
    <w:lvl w:ilvl="0" w:tplc="8D22F22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3" w15:restartNumberingAfterBreak="0">
    <w:nsid w:val="598B75E2"/>
    <w:multiLevelType w:val="hybridMultilevel"/>
    <w:tmpl w:val="3A509A1A"/>
    <w:lvl w:ilvl="0" w:tplc="A3BA9F00">
      <w:numFmt w:val="bullet"/>
      <w:lvlText w:val="-"/>
      <w:lvlJc w:val="left"/>
      <w:pPr>
        <w:ind w:left="644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C66B69"/>
    <w:multiLevelType w:val="hybridMultilevel"/>
    <w:tmpl w:val="EA3A71EA"/>
    <w:lvl w:ilvl="0" w:tplc="A1E8EBC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A1772B"/>
    <w:multiLevelType w:val="hybridMultilevel"/>
    <w:tmpl w:val="01405DDA"/>
    <w:lvl w:ilvl="0" w:tplc="8D22F22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E73251"/>
    <w:multiLevelType w:val="hybridMultilevel"/>
    <w:tmpl w:val="D4C2D37E"/>
    <w:lvl w:ilvl="0" w:tplc="33547974">
      <w:numFmt w:val="bullet"/>
      <w:lvlText w:val="-"/>
      <w:lvlJc w:val="left"/>
      <w:pPr>
        <w:ind w:left="720" w:hanging="360"/>
      </w:pPr>
      <w:rPr>
        <w:rFonts w:ascii="Source Sans Pro SemiBold" w:eastAsia="Times New Roman" w:hAnsi="Source Sans Pro SemiBol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42504"/>
    <w:multiLevelType w:val="hybridMultilevel"/>
    <w:tmpl w:val="C532CB5A"/>
    <w:lvl w:ilvl="0" w:tplc="67DE04F6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DFC717D"/>
    <w:multiLevelType w:val="hybridMultilevel"/>
    <w:tmpl w:val="541881E4"/>
    <w:lvl w:ilvl="0" w:tplc="8D22F2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34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</w:num>
  <w:num w:numId="3">
    <w:abstractNumId w:val="27"/>
  </w:num>
  <w:num w:numId="4">
    <w:abstractNumId w:val="1"/>
  </w:num>
  <w:num w:numId="5">
    <w:abstractNumId w:val="32"/>
  </w:num>
  <w:num w:numId="6">
    <w:abstractNumId w:val="14"/>
  </w:num>
  <w:num w:numId="7">
    <w:abstractNumId w:val="6"/>
  </w:num>
  <w:num w:numId="8">
    <w:abstractNumId w:val="0"/>
  </w:num>
  <w:num w:numId="9">
    <w:abstractNumId w:val="7"/>
  </w:num>
  <w:num w:numId="10">
    <w:abstractNumId w:val="3"/>
  </w:num>
  <w:num w:numId="11">
    <w:abstractNumId w:val="25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8"/>
  </w:num>
  <w:num w:numId="15">
    <w:abstractNumId w:val="26"/>
  </w:num>
  <w:num w:numId="16">
    <w:abstractNumId w:val="28"/>
  </w:num>
  <w:num w:numId="17">
    <w:abstractNumId w:val="12"/>
  </w:num>
  <w:num w:numId="18">
    <w:abstractNumId w:val="21"/>
  </w:num>
  <w:num w:numId="19">
    <w:abstractNumId w:val="19"/>
  </w:num>
  <w:num w:numId="20">
    <w:abstractNumId w:val="33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9"/>
  </w:num>
  <w:num w:numId="30">
    <w:abstractNumId w:val="24"/>
  </w:num>
  <w:num w:numId="31">
    <w:abstractNumId w:val="29"/>
  </w:num>
  <w:num w:numId="32">
    <w:abstractNumId w:val="17"/>
  </w:num>
  <w:num w:numId="33">
    <w:abstractNumId w:val="13"/>
  </w:num>
  <w:num w:numId="34">
    <w:abstractNumId w:val="8"/>
  </w:num>
  <w:num w:numId="35">
    <w:abstractNumId w:val="16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20"/>
  </w:num>
  <w:num w:numId="39">
    <w:abstractNumId w:val="31"/>
  </w:num>
  <w:num w:numId="40">
    <w:abstractNumId w:val="23"/>
  </w:num>
  <w:num w:numId="41">
    <w:abstractNumId w:val="11"/>
  </w:num>
  <w:num w:numId="42">
    <w:abstractNumId w:val="2"/>
  </w:num>
  <w:num w:numId="43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C66"/>
    <w:rsid w:val="00005129"/>
    <w:rsid w:val="00005A28"/>
    <w:rsid w:val="00005EAC"/>
    <w:rsid w:val="00010974"/>
    <w:rsid w:val="000160EC"/>
    <w:rsid w:val="00022C75"/>
    <w:rsid w:val="00024E63"/>
    <w:rsid w:val="00033623"/>
    <w:rsid w:val="000343DC"/>
    <w:rsid w:val="00036A4D"/>
    <w:rsid w:val="00037D05"/>
    <w:rsid w:val="000411A8"/>
    <w:rsid w:val="0004410B"/>
    <w:rsid w:val="00044BAA"/>
    <w:rsid w:val="00051305"/>
    <w:rsid w:val="0005288C"/>
    <w:rsid w:val="000565A9"/>
    <w:rsid w:val="00057390"/>
    <w:rsid w:val="00057B3D"/>
    <w:rsid w:val="00064582"/>
    <w:rsid w:val="00065089"/>
    <w:rsid w:val="00065D39"/>
    <w:rsid w:val="00067CBC"/>
    <w:rsid w:val="00070D9B"/>
    <w:rsid w:val="00072E18"/>
    <w:rsid w:val="00085AB3"/>
    <w:rsid w:val="00092DF1"/>
    <w:rsid w:val="000949EC"/>
    <w:rsid w:val="00096A7B"/>
    <w:rsid w:val="000977FD"/>
    <w:rsid w:val="00097AAA"/>
    <w:rsid w:val="000A497C"/>
    <w:rsid w:val="000A5D83"/>
    <w:rsid w:val="000A764B"/>
    <w:rsid w:val="000A7A5C"/>
    <w:rsid w:val="000B1737"/>
    <w:rsid w:val="000B2BC9"/>
    <w:rsid w:val="000C5FC9"/>
    <w:rsid w:val="000D3E37"/>
    <w:rsid w:val="000D5446"/>
    <w:rsid w:val="000E1F2B"/>
    <w:rsid w:val="000E33F4"/>
    <w:rsid w:val="000E763B"/>
    <w:rsid w:val="000F02F3"/>
    <w:rsid w:val="00101F6F"/>
    <w:rsid w:val="001021F6"/>
    <w:rsid w:val="00102A7B"/>
    <w:rsid w:val="00104EBB"/>
    <w:rsid w:val="001066AF"/>
    <w:rsid w:val="00111E6A"/>
    <w:rsid w:val="00116551"/>
    <w:rsid w:val="0012000E"/>
    <w:rsid w:val="001332A4"/>
    <w:rsid w:val="001424B4"/>
    <w:rsid w:val="00142A7C"/>
    <w:rsid w:val="001467A4"/>
    <w:rsid w:val="00147654"/>
    <w:rsid w:val="00153EE8"/>
    <w:rsid w:val="0015525B"/>
    <w:rsid w:val="00157EBB"/>
    <w:rsid w:val="0016246C"/>
    <w:rsid w:val="001633C8"/>
    <w:rsid w:val="00164BB7"/>
    <w:rsid w:val="001677D1"/>
    <w:rsid w:val="00173367"/>
    <w:rsid w:val="00173BAF"/>
    <w:rsid w:val="00174DFF"/>
    <w:rsid w:val="00177093"/>
    <w:rsid w:val="001773B6"/>
    <w:rsid w:val="001823EC"/>
    <w:rsid w:val="00185446"/>
    <w:rsid w:val="00186B1D"/>
    <w:rsid w:val="00186B3F"/>
    <w:rsid w:val="00190F9D"/>
    <w:rsid w:val="00191FDA"/>
    <w:rsid w:val="00193D5A"/>
    <w:rsid w:val="00196CF1"/>
    <w:rsid w:val="001979E7"/>
    <w:rsid w:val="001A1E3C"/>
    <w:rsid w:val="001A2103"/>
    <w:rsid w:val="001B4C23"/>
    <w:rsid w:val="001C241E"/>
    <w:rsid w:val="001C721C"/>
    <w:rsid w:val="001E03DE"/>
    <w:rsid w:val="001E4FDF"/>
    <w:rsid w:val="001F1C14"/>
    <w:rsid w:val="001F3112"/>
    <w:rsid w:val="0020278E"/>
    <w:rsid w:val="002034E3"/>
    <w:rsid w:val="00203E01"/>
    <w:rsid w:val="00205BAC"/>
    <w:rsid w:val="00210735"/>
    <w:rsid w:val="002223B8"/>
    <w:rsid w:val="00225F48"/>
    <w:rsid w:val="0022617F"/>
    <w:rsid w:val="00227078"/>
    <w:rsid w:val="00233EB7"/>
    <w:rsid w:val="00234B66"/>
    <w:rsid w:val="00241372"/>
    <w:rsid w:val="002519B0"/>
    <w:rsid w:val="00253AA4"/>
    <w:rsid w:val="002611F5"/>
    <w:rsid w:val="002743DA"/>
    <w:rsid w:val="00275753"/>
    <w:rsid w:val="002762C1"/>
    <w:rsid w:val="00276F59"/>
    <w:rsid w:val="00281CB1"/>
    <w:rsid w:val="002915B8"/>
    <w:rsid w:val="00296589"/>
    <w:rsid w:val="002979DC"/>
    <w:rsid w:val="002A1D90"/>
    <w:rsid w:val="002A2D21"/>
    <w:rsid w:val="002A3C57"/>
    <w:rsid w:val="002A725A"/>
    <w:rsid w:val="002A79B5"/>
    <w:rsid w:val="002B06AF"/>
    <w:rsid w:val="002B1CA9"/>
    <w:rsid w:val="002B217A"/>
    <w:rsid w:val="002B5C8D"/>
    <w:rsid w:val="002D0AEC"/>
    <w:rsid w:val="002D3E39"/>
    <w:rsid w:val="002E10B1"/>
    <w:rsid w:val="002E2050"/>
    <w:rsid w:val="002E424C"/>
    <w:rsid w:val="002F2555"/>
    <w:rsid w:val="0030700D"/>
    <w:rsid w:val="003079A7"/>
    <w:rsid w:val="00313C66"/>
    <w:rsid w:val="0032000F"/>
    <w:rsid w:val="00320A2B"/>
    <w:rsid w:val="00327A81"/>
    <w:rsid w:val="00334277"/>
    <w:rsid w:val="003346C3"/>
    <w:rsid w:val="0033648E"/>
    <w:rsid w:val="003374BF"/>
    <w:rsid w:val="003421A1"/>
    <w:rsid w:val="00342C94"/>
    <w:rsid w:val="003457A0"/>
    <w:rsid w:val="00351422"/>
    <w:rsid w:val="00354DB3"/>
    <w:rsid w:val="003552C0"/>
    <w:rsid w:val="00357C55"/>
    <w:rsid w:val="00357F90"/>
    <w:rsid w:val="00361E5E"/>
    <w:rsid w:val="00362A92"/>
    <w:rsid w:val="00366215"/>
    <w:rsid w:val="003754CF"/>
    <w:rsid w:val="003765CF"/>
    <w:rsid w:val="003824C2"/>
    <w:rsid w:val="00382D44"/>
    <w:rsid w:val="00385D63"/>
    <w:rsid w:val="0038645D"/>
    <w:rsid w:val="00387063"/>
    <w:rsid w:val="00391945"/>
    <w:rsid w:val="003960B8"/>
    <w:rsid w:val="00396474"/>
    <w:rsid w:val="003A0130"/>
    <w:rsid w:val="003A17D4"/>
    <w:rsid w:val="003B5C47"/>
    <w:rsid w:val="003B5E10"/>
    <w:rsid w:val="003C4B80"/>
    <w:rsid w:val="003C4F71"/>
    <w:rsid w:val="003C56C4"/>
    <w:rsid w:val="003C6830"/>
    <w:rsid w:val="003D0AD2"/>
    <w:rsid w:val="003D2E25"/>
    <w:rsid w:val="003D4989"/>
    <w:rsid w:val="003F1095"/>
    <w:rsid w:val="003F10AC"/>
    <w:rsid w:val="003F17E7"/>
    <w:rsid w:val="003F3F99"/>
    <w:rsid w:val="003F5154"/>
    <w:rsid w:val="003F5C78"/>
    <w:rsid w:val="003F75E9"/>
    <w:rsid w:val="004113E2"/>
    <w:rsid w:val="0042086D"/>
    <w:rsid w:val="0042345D"/>
    <w:rsid w:val="004264B5"/>
    <w:rsid w:val="004305F3"/>
    <w:rsid w:val="0043494C"/>
    <w:rsid w:val="00435FA5"/>
    <w:rsid w:val="00444F9C"/>
    <w:rsid w:val="0044650F"/>
    <w:rsid w:val="004503FF"/>
    <w:rsid w:val="004524BD"/>
    <w:rsid w:val="004529FA"/>
    <w:rsid w:val="00453EC1"/>
    <w:rsid w:val="00472595"/>
    <w:rsid w:val="00472D13"/>
    <w:rsid w:val="0047410D"/>
    <w:rsid w:val="0047779F"/>
    <w:rsid w:val="00486468"/>
    <w:rsid w:val="00491E69"/>
    <w:rsid w:val="00493E75"/>
    <w:rsid w:val="004A009B"/>
    <w:rsid w:val="004A5173"/>
    <w:rsid w:val="004B658C"/>
    <w:rsid w:val="004B7B14"/>
    <w:rsid w:val="004C1009"/>
    <w:rsid w:val="004C18F1"/>
    <w:rsid w:val="004D3EFB"/>
    <w:rsid w:val="004E0590"/>
    <w:rsid w:val="004E3FAA"/>
    <w:rsid w:val="004E6CB0"/>
    <w:rsid w:val="004F15A2"/>
    <w:rsid w:val="004F754E"/>
    <w:rsid w:val="005039B8"/>
    <w:rsid w:val="0051078A"/>
    <w:rsid w:val="00516DF0"/>
    <w:rsid w:val="0051717F"/>
    <w:rsid w:val="00520BD0"/>
    <w:rsid w:val="00522C30"/>
    <w:rsid w:val="00530FD9"/>
    <w:rsid w:val="0053570A"/>
    <w:rsid w:val="00535F4A"/>
    <w:rsid w:val="00542D04"/>
    <w:rsid w:val="00543B31"/>
    <w:rsid w:val="00544CFE"/>
    <w:rsid w:val="00545AB7"/>
    <w:rsid w:val="0054704F"/>
    <w:rsid w:val="00550012"/>
    <w:rsid w:val="005505C6"/>
    <w:rsid w:val="005530EE"/>
    <w:rsid w:val="00573512"/>
    <w:rsid w:val="00581AF7"/>
    <w:rsid w:val="005825EB"/>
    <w:rsid w:val="00583BFC"/>
    <w:rsid w:val="005916EF"/>
    <w:rsid w:val="00596305"/>
    <w:rsid w:val="005970AE"/>
    <w:rsid w:val="00597140"/>
    <w:rsid w:val="005A24BA"/>
    <w:rsid w:val="005A6708"/>
    <w:rsid w:val="005B285B"/>
    <w:rsid w:val="005B6550"/>
    <w:rsid w:val="005C19AC"/>
    <w:rsid w:val="005C290A"/>
    <w:rsid w:val="005C4141"/>
    <w:rsid w:val="005C589B"/>
    <w:rsid w:val="005D0ADB"/>
    <w:rsid w:val="005D38BB"/>
    <w:rsid w:val="005D451F"/>
    <w:rsid w:val="005D5850"/>
    <w:rsid w:val="005E4A43"/>
    <w:rsid w:val="005E4F23"/>
    <w:rsid w:val="00604D00"/>
    <w:rsid w:val="006103CC"/>
    <w:rsid w:val="0061505A"/>
    <w:rsid w:val="00616040"/>
    <w:rsid w:val="00624F16"/>
    <w:rsid w:val="006308C3"/>
    <w:rsid w:val="0063469D"/>
    <w:rsid w:val="00635328"/>
    <w:rsid w:val="00637BF9"/>
    <w:rsid w:val="00643E99"/>
    <w:rsid w:val="00657041"/>
    <w:rsid w:val="006611E4"/>
    <w:rsid w:val="00661647"/>
    <w:rsid w:val="00665264"/>
    <w:rsid w:val="00665E61"/>
    <w:rsid w:val="0067020A"/>
    <w:rsid w:val="00672CDB"/>
    <w:rsid w:val="00674242"/>
    <w:rsid w:val="006822A2"/>
    <w:rsid w:val="006839F0"/>
    <w:rsid w:val="0069030C"/>
    <w:rsid w:val="00695590"/>
    <w:rsid w:val="006A16B5"/>
    <w:rsid w:val="006A1BA0"/>
    <w:rsid w:val="006A1F29"/>
    <w:rsid w:val="006A2B3A"/>
    <w:rsid w:val="006A2E31"/>
    <w:rsid w:val="006A47D2"/>
    <w:rsid w:val="006A4AEC"/>
    <w:rsid w:val="006A4DA2"/>
    <w:rsid w:val="006A51AE"/>
    <w:rsid w:val="006A5BF4"/>
    <w:rsid w:val="006A64CA"/>
    <w:rsid w:val="006B2F5E"/>
    <w:rsid w:val="006C4859"/>
    <w:rsid w:val="006C4D0A"/>
    <w:rsid w:val="006C7249"/>
    <w:rsid w:val="006D3107"/>
    <w:rsid w:val="006D6E44"/>
    <w:rsid w:val="006D75BC"/>
    <w:rsid w:val="006E0F36"/>
    <w:rsid w:val="006E4825"/>
    <w:rsid w:val="006E7547"/>
    <w:rsid w:val="006F661D"/>
    <w:rsid w:val="006F6E2E"/>
    <w:rsid w:val="00706E47"/>
    <w:rsid w:val="00712924"/>
    <w:rsid w:val="00715F62"/>
    <w:rsid w:val="00715FF1"/>
    <w:rsid w:val="0072380A"/>
    <w:rsid w:val="00725311"/>
    <w:rsid w:val="0072750D"/>
    <w:rsid w:val="00733323"/>
    <w:rsid w:val="00740ADF"/>
    <w:rsid w:val="0074339F"/>
    <w:rsid w:val="00744124"/>
    <w:rsid w:val="00750F37"/>
    <w:rsid w:val="0075204D"/>
    <w:rsid w:val="0075476A"/>
    <w:rsid w:val="00760104"/>
    <w:rsid w:val="00764360"/>
    <w:rsid w:val="007665EC"/>
    <w:rsid w:val="00770F61"/>
    <w:rsid w:val="00772143"/>
    <w:rsid w:val="0077312D"/>
    <w:rsid w:val="00791AF2"/>
    <w:rsid w:val="007924D0"/>
    <w:rsid w:val="00792714"/>
    <w:rsid w:val="00792756"/>
    <w:rsid w:val="007A239C"/>
    <w:rsid w:val="007A666D"/>
    <w:rsid w:val="007B2AD4"/>
    <w:rsid w:val="007B2B0F"/>
    <w:rsid w:val="007B3998"/>
    <w:rsid w:val="007B6597"/>
    <w:rsid w:val="007B7335"/>
    <w:rsid w:val="007C1A97"/>
    <w:rsid w:val="007C4704"/>
    <w:rsid w:val="007C55F7"/>
    <w:rsid w:val="007C58B0"/>
    <w:rsid w:val="007C5B95"/>
    <w:rsid w:val="007D519C"/>
    <w:rsid w:val="007E1441"/>
    <w:rsid w:val="007E2897"/>
    <w:rsid w:val="007E5B6A"/>
    <w:rsid w:val="007F2250"/>
    <w:rsid w:val="007F67D3"/>
    <w:rsid w:val="007F7024"/>
    <w:rsid w:val="00801238"/>
    <w:rsid w:val="00803FE8"/>
    <w:rsid w:val="00812421"/>
    <w:rsid w:val="00814FE0"/>
    <w:rsid w:val="00822445"/>
    <w:rsid w:val="00825057"/>
    <w:rsid w:val="00832068"/>
    <w:rsid w:val="008327F7"/>
    <w:rsid w:val="00832BFD"/>
    <w:rsid w:val="00840B33"/>
    <w:rsid w:val="00840DEE"/>
    <w:rsid w:val="00846CAB"/>
    <w:rsid w:val="00850A64"/>
    <w:rsid w:val="00852F61"/>
    <w:rsid w:val="00856F5E"/>
    <w:rsid w:val="00862CBB"/>
    <w:rsid w:val="00873419"/>
    <w:rsid w:val="00874A59"/>
    <w:rsid w:val="00877B0B"/>
    <w:rsid w:val="008817C0"/>
    <w:rsid w:val="008955B4"/>
    <w:rsid w:val="008A3BE9"/>
    <w:rsid w:val="008A3E09"/>
    <w:rsid w:val="008A7911"/>
    <w:rsid w:val="008B103F"/>
    <w:rsid w:val="008B33A7"/>
    <w:rsid w:val="008B49F7"/>
    <w:rsid w:val="008B6EE3"/>
    <w:rsid w:val="008C10F2"/>
    <w:rsid w:val="008C2856"/>
    <w:rsid w:val="008C5D57"/>
    <w:rsid w:val="008C74E5"/>
    <w:rsid w:val="008D17C4"/>
    <w:rsid w:val="008D25DD"/>
    <w:rsid w:val="008D28B5"/>
    <w:rsid w:val="008D5EDB"/>
    <w:rsid w:val="008E2B42"/>
    <w:rsid w:val="008E2D1B"/>
    <w:rsid w:val="008E3049"/>
    <w:rsid w:val="008F088B"/>
    <w:rsid w:val="008F31FF"/>
    <w:rsid w:val="00900D7C"/>
    <w:rsid w:val="009104EE"/>
    <w:rsid w:val="0091105E"/>
    <w:rsid w:val="00913F2D"/>
    <w:rsid w:val="009144D8"/>
    <w:rsid w:val="00916D0F"/>
    <w:rsid w:val="00917C6D"/>
    <w:rsid w:val="009334EC"/>
    <w:rsid w:val="00937C45"/>
    <w:rsid w:val="00943640"/>
    <w:rsid w:val="009452CB"/>
    <w:rsid w:val="009533B3"/>
    <w:rsid w:val="0096073B"/>
    <w:rsid w:val="009650A2"/>
    <w:rsid w:val="009670D6"/>
    <w:rsid w:val="009735C6"/>
    <w:rsid w:val="00974C3A"/>
    <w:rsid w:val="009770DC"/>
    <w:rsid w:val="009807FA"/>
    <w:rsid w:val="00980E77"/>
    <w:rsid w:val="009839BE"/>
    <w:rsid w:val="00990220"/>
    <w:rsid w:val="009911FA"/>
    <w:rsid w:val="009916FC"/>
    <w:rsid w:val="00991D32"/>
    <w:rsid w:val="00992625"/>
    <w:rsid w:val="009935DA"/>
    <w:rsid w:val="00993F2E"/>
    <w:rsid w:val="009B1788"/>
    <w:rsid w:val="009B2BE7"/>
    <w:rsid w:val="009C05F9"/>
    <w:rsid w:val="009C2229"/>
    <w:rsid w:val="009C43C7"/>
    <w:rsid w:val="009C6AD3"/>
    <w:rsid w:val="009C75AA"/>
    <w:rsid w:val="009D56E0"/>
    <w:rsid w:val="009D5D6D"/>
    <w:rsid w:val="009E0C7E"/>
    <w:rsid w:val="009F4B82"/>
    <w:rsid w:val="009F66A5"/>
    <w:rsid w:val="009F74BE"/>
    <w:rsid w:val="00A010D4"/>
    <w:rsid w:val="00A02C45"/>
    <w:rsid w:val="00A03ACF"/>
    <w:rsid w:val="00A04C36"/>
    <w:rsid w:val="00A103EA"/>
    <w:rsid w:val="00A1042A"/>
    <w:rsid w:val="00A16D65"/>
    <w:rsid w:val="00A20659"/>
    <w:rsid w:val="00A2088A"/>
    <w:rsid w:val="00A24DDF"/>
    <w:rsid w:val="00A27A3F"/>
    <w:rsid w:val="00A27C7E"/>
    <w:rsid w:val="00A33C98"/>
    <w:rsid w:val="00A402FC"/>
    <w:rsid w:val="00A410C8"/>
    <w:rsid w:val="00A41CA6"/>
    <w:rsid w:val="00A5009A"/>
    <w:rsid w:val="00A5561C"/>
    <w:rsid w:val="00A567D9"/>
    <w:rsid w:val="00A62B73"/>
    <w:rsid w:val="00A73AEC"/>
    <w:rsid w:val="00A74C42"/>
    <w:rsid w:val="00A76E2C"/>
    <w:rsid w:val="00A8051B"/>
    <w:rsid w:val="00A90BD5"/>
    <w:rsid w:val="00A91AEE"/>
    <w:rsid w:val="00A9292C"/>
    <w:rsid w:val="00A9530F"/>
    <w:rsid w:val="00A95389"/>
    <w:rsid w:val="00AB373B"/>
    <w:rsid w:val="00AB5F36"/>
    <w:rsid w:val="00AB6141"/>
    <w:rsid w:val="00AC00F5"/>
    <w:rsid w:val="00AC105C"/>
    <w:rsid w:val="00AC3742"/>
    <w:rsid w:val="00AD163E"/>
    <w:rsid w:val="00AD3746"/>
    <w:rsid w:val="00AE418B"/>
    <w:rsid w:val="00AE47FF"/>
    <w:rsid w:val="00AE53C5"/>
    <w:rsid w:val="00AF11A2"/>
    <w:rsid w:val="00AF5B64"/>
    <w:rsid w:val="00B139F3"/>
    <w:rsid w:val="00B22A1C"/>
    <w:rsid w:val="00B2315B"/>
    <w:rsid w:val="00B43592"/>
    <w:rsid w:val="00B4780D"/>
    <w:rsid w:val="00B51DE9"/>
    <w:rsid w:val="00B53BAF"/>
    <w:rsid w:val="00B53F82"/>
    <w:rsid w:val="00B553BF"/>
    <w:rsid w:val="00B55577"/>
    <w:rsid w:val="00B56F9E"/>
    <w:rsid w:val="00B57685"/>
    <w:rsid w:val="00B619C2"/>
    <w:rsid w:val="00B635C2"/>
    <w:rsid w:val="00B66B61"/>
    <w:rsid w:val="00B75CF8"/>
    <w:rsid w:val="00B815E2"/>
    <w:rsid w:val="00B81C78"/>
    <w:rsid w:val="00B85458"/>
    <w:rsid w:val="00B86179"/>
    <w:rsid w:val="00B86F27"/>
    <w:rsid w:val="00B911F3"/>
    <w:rsid w:val="00BA3365"/>
    <w:rsid w:val="00BA3745"/>
    <w:rsid w:val="00BA64CC"/>
    <w:rsid w:val="00BA7BD9"/>
    <w:rsid w:val="00BB4334"/>
    <w:rsid w:val="00BB5E47"/>
    <w:rsid w:val="00BD07F4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74DE"/>
    <w:rsid w:val="00C07653"/>
    <w:rsid w:val="00C112A5"/>
    <w:rsid w:val="00C13BD8"/>
    <w:rsid w:val="00C1596F"/>
    <w:rsid w:val="00C224C8"/>
    <w:rsid w:val="00C22DA6"/>
    <w:rsid w:val="00C258F2"/>
    <w:rsid w:val="00C26657"/>
    <w:rsid w:val="00C2744B"/>
    <w:rsid w:val="00C31109"/>
    <w:rsid w:val="00C33FB2"/>
    <w:rsid w:val="00C348EF"/>
    <w:rsid w:val="00C363B9"/>
    <w:rsid w:val="00C37F08"/>
    <w:rsid w:val="00C4772F"/>
    <w:rsid w:val="00C557B7"/>
    <w:rsid w:val="00C62390"/>
    <w:rsid w:val="00C66B4B"/>
    <w:rsid w:val="00C701E5"/>
    <w:rsid w:val="00C83212"/>
    <w:rsid w:val="00CA0F95"/>
    <w:rsid w:val="00CA3891"/>
    <w:rsid w:val="00CA52BF"/>
    <w:rsid w:val="00CB0197"/>
    <w:rsid w:val="00CB1F79"/>
    <w:rsid w:val="00CB475E"/>
    <w:rsid w:val="00CC3814"/>
    <w:rsid w:val="00CD1CB7"/>
    <w:rsid w:val="00CD6932"/>
    <w:rsid w:val="00CE0924"/>
    <w:rsid w:val="00CF0506"/>
    <w:rsid w:val="00D066D2"/>
    <w:rsid w:val="00D14D9C"/>
    <w:rsid w:val="00D15D80"/>
    <w:rsid w:val="00D20D85"/>
    <w:rsid w:val="00D30829"/>
    <w:rsid w:val="00D34A82"/>
    <w:rsid w:val="00D404E9"/>
    <w:rsid w:val="00D41260"/>
    <w:rsid w:val="00D43B63"/>
    <w:rsid w:val="00D469DC"/>
    <w:rsid w:val="00D55E22"/>
    <w:rsid w:val="00D65102"/>
    <w:rsid w:val="00D7019F"/>
    <w:rsid w:val="00D71F3F"/>
    <w:rsid w:val="00D76BE8"/>
    <w:rsid w:val="00D77352"/>
    <w:rsid w:val="00DA15C8"/>
    <w:rsid w:val="00DA26E0"/>
    <w:rsid w:val="00DA68DC"/>
    <w:rsid w:val="00DB1F1E"/>
    <w:rsid w:val="00DB4A0B"/>
    <w:rsid w:val="00DB5F77"/>
    <w:rsid w:val="00DC0942"/>
    <w:rsid w:val="00DC1590"/>
    <w:rsid w:val="00DC2A31"/>
    <w:rsid w:val="00DD1147"/>
    <w:rsid w:val="00DE1C87"/>
    <w:rsid w:val="00DE2002"/>
    <w:rsid w:val="00DE4890"/>
    <w:rsid w:val="00DF22A5"/>
    <w:rsid w:val="00DF34D5"/>
    <w:rsid w:val="00DF60B9"/>
    <w:rsid w:val="00DF78A1"/>
    <w:rsid w:val="00E0087D"/>
    <w:rsid w:val="00E00B95"/>
    <w:rsid w:val="00E0229A"/>
    <w:rsid w:val="00E06784"/>
    <w:rsid w:val="00E20E9E"/>
    <w:rsid w:val="00E22556"/>
    <w:rsid w:val="00E24864"/>
    <w:rsid w:val="00E25D0C"/>
    <w:rsid w:val="00E263CB"/>
    <w:rsid w:val="00E308B3"/>
    <w:rsid w:val="00E30E50"/>
    <w:rsid w:val="00E34088"/>
    <w:rsid w:val="00E41A61"/>
    <w:rsid w:val="00E4202E"/>
    <w:rsid w:val="00E43151"/>
    <w:rsid w:val="00E45B19"/>
    <w:rsid w:val="00E47A44"/>
    <w:rsid w:val="00E5209E"/>
    <w:rsid w:val="00E52225"/>
    <w:rsid w:val="00E60E5A"/>
    <w:rsid w:val="00E74D14"/>
    <w:rsid w:val="00E74F99"/>
    <w:rsid w:val="00E7720A"/>
    <w:rsid w:val="00E86817"/>
    <w:rsid w:val="00E879C1"/>
    <w:rsid w:val="00E908C6"/>
    <w:rsid w:val="00E92F8E"/>
    <w:rsid w:val="00EA5107"/>
    <w:rsid w:val="00EA541A"/>
    <w:rsid w:val="00EB0678"/>
    <w:rsid w:val="00EC2400"/>
    <w:rsid w:val="00EC3F69"/>
    <w:rsid w:val="00EC4EC2"/>
    <w:rsid w:val="00ED192B"/>
    <w:rsid w:val="00ED4C46"/>
    <w:rsid w:val="00ED7FCE"/>
    <w:rsid w:val="00EE02CB"/>
    <w:rsid w:val="00EE257A"/>
    <w:rsid w:val="00EE39DB"/>
    <w:rsid w:val="00EE5621"/>
    <w:rsid w:val="00EE6694"/>
    <w:rsid w:val="00EF7FF8"/>
    <w:rsid w:val="00F0156F"/>
    <w:rsid w:val="00F01622"/>
    <w:rsid w:val="00F06D3F"/>
    <w:rsid w:val="00F14895"/>
    <w:rsid w:val="00F1713F"/>
    <w:rsid w:val="00F25ED2"/>
    <w:rsid w:val="00F44A67"/>
    <w:rsid w:val="00F52C69"/>
    <w:rsid w:val="00F53929"/>
    <w:rsid w:val="00F61C31"/>
    <w:rsid w:val="00F62D64"/>
    <w:rsid w:val="00F67B00"/>
    <w:rsid w:val="00F701F9"/>
    <w:rsid w:val="00F70942"/>
    <w:rsid w:val="00F7220D"/>
    <w:rsid w:val="00F748DF"/>
    <w:rsid w:val="00F7611D"/>
    <w:rsid w:val="00F84125"/>
    <w:rsid w:val="00F871F5"/>
    <w:rsid w:val="00F92799"/>
    <w:rsid w:val="00F92C6A"/>
    <w:rsid w:val="00F9695E"/>
    <w:rsid w:val="00F96BE1"/>
    <w:rsid w:val="00F97152"/>
    <w:rsid w:val="00F97DCD"/>
    <w:rsid w:val="00F97EF5"/>
    <w:rsid w:val="00FA019B"/>
    <w:rsid w:val="00FA1529"/>
    <w:rsid w:val="00FA4123"/>
    <w:rsid w:val="00FA43B6"/>
    <w:rsid w:val="00FA51E9"/>
    <w:rsid w:val="00FB304A"/>
    <w:rsid w:val="00FC0F56"/>
    <w:rsid w:val="00FC6DD7"/>
    <w:rsid w:val="00FD6985"/>
    <w:rsid w:val="00FD7B8D"/>
    <w:rsid w:val="00FE1190"/>
    <w:rsid w:val="00FE7CEF"/>
    <w:rsid w:val="00FE7ED3"/>
    <w:rsid w:val="00FF09D2"/>
    <w:rsid w:val="00FF0B68"/>
    <w:rsid w:val="00FF3674"/>
    <w:rsid w:val="00FF4472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C94C4ED"/>
  <w15:docId w15:val="{9FB421CE-9BA5-4BE0-88B8-CA7639A66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0A497C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0A497C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0A497C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0A497C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0A497C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A497C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0A497C"/>
  </w:style>
  <w:style w:type="paragraph" w:customStyle="1" w:styleId="TabelleNummerierungalt">
    <w:name w:val="Tabelle Nummerierung alt"/>
    <w:basedOn w:val="Standard"/>
    <w:uiPriority w:val="99"/>
    <w:semiHidden/>
    <w:locked/>
    <w:rsid w:val="000A497C"/>
    <w:pPr>
      <w:numPr>
        <w:numId w:val="23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A497C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0A497C"/>
    <w:pPr>
      <w:numPr>
        <w:numId w:val="24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0A49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497C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0A497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A497C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0A497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A497C"/>
    <w:rPr>
      <w:rFonts w:eastAsia="Times New Roman" w:cs="Times New Roman"/>
      <w:lang w:eastAsia="de-DE"/>
    </w:rPr>
  </w:style>
  <w:style w:type="character" w:styleId="Seitenzahl">
    <w:name w:val="page number"/>
    <w:basedOn w:val="Absatz-Standardschriftart"/>
    <w:semiHidden/>
    <w:rsid w:val="000A497C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0A497C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0A497C"/>
    <w:rPr>
      <w:rFonts w:ascii="Source Sans Pro Light" w:eastAsia="Times New Roman" w:hAnsi="Source Sans Pro Light" w:cs="Times New Roman"/>
      <w:color w:val="A6A6A6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0A497C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0A497C"/>
    <w:rPr>
      <w:rFonts w:eastAsia="Times New Roman" w:cs="Times New Roman"/>
      <w:color w:val="A6A6A6"/>
      <w:lang w:eastAsia="de-DE"/>
    </w:rPr>
  </w:style>
  <w:style w:type="paragraph" w:customStyle="1" w:styleId="TabelleKopfmitte">
    <w:name w:val="Tabelle_Kopf_mitte"/>
    <w:basedOn w:val="Standard"/>
    <w:rsid w:val="000A497C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0A497C"/>
    <w:pPr>
      <w:numPr>
        <w:numId w:val="21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0A497C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0A497C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0A497C"/>
    <w:rPr>
      <w:sz w:val="32"/>
    </w:rPr>
  </w:style>
  <w:style w:type="paragraph" w:customStyle="1" w:styleId="LS-ImpressumFett">
    <w:name w:val="LS-Impressum Fett"/>
    <w:uiPriority w:val="99"/>
    <w:semiHidden/>
    <w:rsid w:val="000A497C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0A497C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0A497C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0A497C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0A497C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0A497C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0A497C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0A497C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0A497C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0A497C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0A497C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A497C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97C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497C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A497C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A497C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0A497C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0A497C"/>
    <w:rPr>
      <w:szCs w:val="24"/>
      <w:lang w:eastAsia="de-DE"/>
    </w:rPr>
  </w:style>
  <w:style w:type="character" w:styleId="Fett">
    <w:name w:val="Strong"/>
    <w:uiPriority w:val="22"/>
    <w:qFormat/>
    <w:rsid w:val="000A497C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0A497C"/>
    <w:rPr>
      <w:i/>
      <w:iCs/>
    </w:rPr>
  </w:style>
  <w:style w:type="table" w:styleId="Tabellenraster">
    <w:name w:val="Table Grid"/>
    <w:basedOn w:val="NormaleTabelle"/>
    <w:uiPriority w:val="59"/>
    <w:rsid w:val="000A497C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0A497C"/>
    <w:pPr>
      <w:numPr>
        <w:numId w:val="25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0A497C"/>
    <w:pPr>
      <w:numPr>
        <w:numId w:val="26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0A497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0A497C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0A497C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0A497C"/>
    <w:pPr>
      <w:numPr>
        <w:numId w:val="2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0A497C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0A497C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0A497C"/>
    <w:pPr>
      <w:jc w:val="center"/>
    </w:pPr>
  </w:style>
  <w:style w:type="character" w:styleId="Hyperlink">
    <w:name w:val="Hyperlink"/>
    <w:uiPriority w:val="99"/>
    <w:semiHidden/>
    <w:rsid w:val="000A497C"/>
    <w:rPr>
      <w:color w:val="0000FF"/>
      <w:u w:val="single"/>
    </w:rPr>
  </w:style>
  <w:style w:type="paragraph" w:customStyle="1" w:styleId="Tabelle6ptmitte">
    <w:name w:val="Tabelle_6pt_mitte"/>
    <w:basedOn w:val="Standard"/>
    <w:rsid w:val="000A497C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0A497C"/>
    <w:pPr>
      <w:numPr>
        <w:numId w:val="22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0A497C"/>
    <w:pPr>
      <w:numPr>
        <w:numId w:val="3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0A497C"/>
    <w:rPr>
      <w:b/>
    </w:rPr>
  </w:style>
  <w:style w:type="paragraph" w:styleId="Aufzhlungszeichen">
    <w:name w:val="List Bullet"/>
    <w:basedOn w:val="Standard"/>
    <w:uiPriority w:val="99"/>
    <w:semiHidden/>
    <w:rsid w:val="000A497C"/>
    <w:pPr>
      <w:numPr>
        <w:numId w:val="4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0A497C"/>
    <w:pPr>
      <w:numPr>
        <w:numId w:val="27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0A497C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0A497C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0A497C"/>
    <w:pPr>
      <w:numPr>
        <w:numId w:val="5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0A497C"/>
    <w:pPr>
      <w:numPr>
        <w:numId w:val="6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0A497C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0A497C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0A497C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0A497C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0A497C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0A497C"/>
    <w:pPr>
      <w:numPr>
        <w:ilvl w:val="1"/>
        <w:numId w:val="27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0A497C"/>
    <w:pPr>
      <w:numPr>
        <w:ilvl w:val="2"/>
        <w:numId w:val="27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0A497C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0A497C"/>
    <w:pPr>
      <w:numPr>
        <w:numId w:val="7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0A497C"/>
  </w:style>
  <w:style w:type="paragraph" w:customStyle="1" w:styleId="MaginaliegrauIcon">
    <w:name w:val="Maginalie_grau_Icon"/>
    <w:basedOn w:val="Standard"/>
    <w:next w:val="Textkrper"/>
    <w:uiPriority w:val="99"/>
    <w:rsid w:val="000A497C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0A497C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0A497C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0A497C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0A497C"/>
    <w:rPr>
      <w:strike/>
      <w:dstrike w:val="0"/>
    </w:rPr>
  </w:style>
  <w:style w:type="paragraph" w:customStyle="1" w:styleId="Textkrpermitte">
    <w:name w:val="Textkörper_mitte"/>
    <w:basedOn w:val="Standard"/>
    <w:rsid w:val="000A497C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0A497C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A497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A497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0A497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0A497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0A497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0A497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0A497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0A497C"/>
  </w:style>
  <w:style w:type="paragraph" w:styleId="Aufzhlungszeichen3">
    <w:name w:val="List Bullet 3"/>
    <w:basedOn w:val="Standard"/>
    <w:uiPriority w:val="99"/>
    <w:semiHidden/>
    <w:unhideWhenUsed/>
    <w:rsid w:val="000A497C"/>
    <w:pPr>
      <w:numPr>
        <w:numId w:val="8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0A49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49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0A497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0A497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0A497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0A497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0A49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A497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0A497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0A497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0A497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0A497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0A497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0A497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0A497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0A497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0A497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0A497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0A497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0A497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0A497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0A497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0A497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0A497C"/>
    <w:pPr>
      <w:numPr>
        <w:numId w:val="10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0A497C"/>
    <w:pPr>
      <w:numPr>
        <w:numId w:val="9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0A497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0A497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0A497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0A497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0A497C"/>
    <w:pPr>
      <w:numPr>
        <w:numId w:val="11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0A497C"/>
    <w:pPr>
      <w:numPr>
        <w:numId w:val="12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0A497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0A497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0A497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0A497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0A497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0A497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0A497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0A497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0A497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0A497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0A497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0A497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0A497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0A497C"/>
  </w:style>
  <w:style w:type="paragraph" w:customStyle="1" w:styleId="berschrift2neu">
    <w:name w:val="Überschrift2_neu"/>
    <w:basedOn w:val="berschrift2"/>
    <w:uiPriority w:val="99"/>
    <w:rsid w:val="000A497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0A497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0A497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0A497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0A497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A497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0A497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0A497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0A497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A497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A497C"/>
  </w:style>
  <w:style w:type="character" w:customStyle="1" w:styleId="Absatz-Standardschriftart1">
    <w:name w:val="Absatz-Standardschriftart1"/>
    <w:semiHidden/>
    <w:rsid w:val="000A497C"/>
  </w:style>
  <w:style w:type="table" w:styleId="MittlereListe2-Akzent1">
    <w:name w:val="Medium List 2 Accent 1"/>
    <w:basedOn w:val="NormaleTabelle"/>
    <w:uiPriority w:val="66"/>
    <w:rsid w:val="000A497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0A497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0A497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0A497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0A497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0A497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0A497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0A497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0A497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0A497C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0A497C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0A4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tsp_000\Documents\Unterricht\9%20SOL\LF1_Summercamp\Formatvorlage%20Mantelbogen%20Lernthemen%20und%20Lernschritte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A788E-D6B5-4E33-A061-5F5CE716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</Template>
  <TotalTime>0</TotalTime>
  <Pages>13</Pages>
  <Words>1236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Tina Sarhan</cp:lastModifiedBy>
  <cp:revision>8</cp:revision>
  <cp:lastPrinted>2017-11-27T12:48:00Z</cp:lastPrinted>
  <dcterms:created xsi:type="dcterms:W3CDTF">2021-06-28T01:21:00Z</dcterms:created>
  <dcterms:modified xsi:type="dcterms:W3CDTF">2021-08-03T08:12:00Z</dcterms:modified>
</cp:coreProperties>
</file>